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07E7C0D" w14:textId="77777777" w:rsidTr="0082412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55E41C2" w14:textId="77777777" w:rsidR="002D5AAC" w:rsidRDefault="002D5AAC" w:rsidP="0082412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C0D6499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8D93979" w14:textId="77777777" w:rsidR="002D5AAC" w:rsidRDefault="0082412B" w:rsidP="0082412B">
            <w:pPr>
              <w:jc w:val="right"/>
            </w:pPr>
            <w:r w:rsidRPr="0082412B">
              <w:rPr>
                <w:sz w:val="40"/>
              </w:rPr>
              <w:t>CERD</w:t>
            </w:r>
            <w:r>
              <w:t>/C/101/2</w:t>
            </w:r>
          </w:p>
        </w:tc>
      </w:tr>
      <w:tr w:rsidR="002D5AAC" w14:paraId="3AE4F6D5" w14:textId="77777777" w:rsidTr="0082412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F69AED3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8D7FEF2" wp14:editId="315C56C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64C604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90D80D6" w14:textId="77777777" w:rsidR="002D5AAC" w:rsidRDefault="0082412B" w:rsidP="00213632">
            <w:pPr>
              <w:spacing w:before="240"/>
            </w:pPr>
            <w:r>
              <w:t>Distr. general</w:t>
            </w:r>
          </w:p>
          <w:p w14:paraId="76147578" w14:textId="77777777" w:rsidR="0082412B" w:rsidRDefault="0082412B" w:rsidP="0082412B">
            <w:pPr>
              <w:spacing w:line="240" w:lineRule="exact"/>
            </w:pPr>
            <w:r>
              <w:t>5 de febrero de 2020</w:t>
            </w:r>
          </w:p>
          <w:p w14:paraId="09EB73BC" w14:textId="77777777" w:rsidR="0082412B" w:rsidRDefault="0082412B" w:rsidP="0082412B">
            <w:pPr>
              <w:spacing w:line="240" w:lineRule="exact"/>
            </w:pPr>
            <w:r>
              <w:t>Español</w:t>
            </w:r>
          </w:p>
          <w:p w14:paraId="28C39F95" w14:textId="77777777" w:rsidR="0082412B" w:rsidRDefault="0082412B" w:rsidP="0082412B">
            <w:pPr>
              <w:spacing w:line="240" w:lineRule="exact"/>
            </w:pPr>
            <w:r>
              <w:t>Original: inglés</w:t>
            </w:r>
          </w:p>
          <w:p w14:paraId="73CDD804" w14:textId="77777777" w:rsidR="0082412B" w:rsidRDefault="0082412B" w:rsidP="0082412B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7CDE1A13" w14:textId="77777777" w:rsidR="0082412B" w:rsidRPr="0082412B" w:rsidRDefault="0082412B" w:rsidP="0082412B">
      <w:pPr>
        <w:spacing w:before="120"/>
        <w:rPr>
          <w:b/>
          <w:sz w:val="24"/>
        </w:rPr>
      </w:pPr>
      <w:r w:rsidRPr="0082412B">
        <w:rPr>
          <w:b/>
          <w:sz w:val="24"/>
        </w:rPr>
        <w:t>Comité para la Eliminación de la Discriminación Racial</w:t>
      </w:r>
    </w:p>
    <w:p w14:paraId="6F9B3CCA" w14:textId="77777777" w:rsidR="0082412B" w:rsidRPr="0082412B" w:rsidRDefault="0082412B" w:rsidP="0082412B">
      <w:pPr>
        <w:rPr>
          <w:b/>
        </w:rPr>
      </w:pPr>
      <w:r w:rsidRPr="0082412B">
        <w:rPr>
          <w:b/>
        </w:rPr>
        <w:t>101</w:t>
      </w:r>
      <w:r w:rsidRPr="0082412B">
        <w:rPr>
          <w:b/>
          <w:vertAlign w:val="superscript"/>
        </w:rPr>
        <w:t>er</w:t>
      </w:r>
      <w:r w:rsidRPr="0082412B">
        <w:rPr>
          <w:b/>
        </w:rPr>
        <w:t xml:space="preserve"> período de sesiones</w:t>
      </w:r>
    </w:p>
    <w:p w14:paraId="3178152F" w14:textId="77777777" w:rsidR="0082412B" w:rsidRPr="0082412B" w:rsidRDefault="0082412B" w:rsidP="0082412B">
      <w:r w:rsidRPr="0082412B">
        <w:t>20 de abril a 8 de mayo de 2020</w:t>
      </w:r>
    </w:p>
    <w:p w14:paraId="66D17307" w14:textId="77777777" w:rsidR="0082412B" w:rsidRPr="0082412B" w:rsidRDefault="0082412B" w:rsidP="0082412B">
      <w:r w:rsidRPr="0082412B">
        <w:t>Tema 7 del programa provisional</w:t>
      </w:r>
    </w:p>
    <w:p w14:paraId="0C36D446" w14:textId="77777777" w:rsidR="0082412B" w:rsidRPr="0082412B" w:rsidRDefault="0082412B" w:rsidP="0082412B">
      <w:pPr>
        <w:rPr>
          <w:b/>
        </w:rPr>
      </w:pPr>
      <w:r w:rsidRPr="0082412B">
        <w:rPr>
          <w:b/>
        </w:rPr>
        <w:t>Presentación de informes por los Estados partes</w:t>
      </w:r>
      <w:r>
        <w:rPr>
          <w:b/>
        </w:rPr>
        <w:t xml:space="preserve"> </w:t>
      </w:r>
      <w:r w:rsidRPr="0082412B">
        <w:rPr>
          <w:b/>
        </w:rPr>
        <w:t>en virtud</w:t>
      </w:r>
      <w:r>
        <w:rPr>
          <w:b/>
        </w:rPr>
        <w:br/>
      </w:r>
      <w:r w:rsidRPr="0082412B">
        <w:rPr>
          <w:b/>
        </w:rPr>
        <w:t>del artículo 9, párrafo 1, de la Convención</w:t>
      </w:r>
    </w:p>
    <w:p w14:paraId="2E7A3728" w14:textId="77777777" w:rsidR="0082412B" w:rsidRPr="0082412B" w:rsidRDefault="0082412B" w:rsidP="0082412B">
      <w:pPr>
        <w:pStyle w:val="HChG"/>
      </w:pPr>
      <w:r w:rsidRPr="0082412B">
        <w:tab/>
      </w:r>
      <w:r w:rsidRPr="0082412B">
        <w:tab/>
        <w:t>Situación de la presentación de informes por los Estados</w:t>
      </w:r>
      <w:r>
        <w:t> </w:t>
      </w:r>
      <w:r w:rsidRPr="0082412B">
        <w:t>partes en virtud del artículo 9, párrafo 1, de</w:t>
      </w:r>
      <w:r>
        <w:t> </w:t>
      </w:r>
      <w:r w:rsidRPr="0082412B">
        <w:t>la</w:t>
      </w:r>
      <w:r>
        <w:t> </w:t>
      </w:r>
      <w:r w:rsidRPr="0082412B">
        <w:t>Convención</w:t>
      </w:r>
    </w:p>
    <w:p w14:paraId="21A2B613" w14:textId="77777777" w:rsidR="0082412B" w:rsidRPr="0082412B" w:rsidRDefault="0082412B" w:rsidP="0082412B">
      <w:pPr>
        <w:pStyle w:val="H1G"/>
      </w:pPr>
      <w:r w:rsidRPr="0082412B">
        <w:tab/>
      </w:r>
      <w:r w:rsidRPr="0082412B">
        <w:tab/>
        <w:t>Informe del Secretario General</w:t>
      </w:r>
    </w:p>
    <w:p w14:paraId="7A2FC7BF" w14:textId="77777777" w:rsidR="0082412B" w:rsidRPr="0082412B" w:rsidRDefault="0082412B" w:rsidP="0082412B">
      <w:pPr>
        <w:pStyle w:val="SingleTxtG"/>
      </w:pPr>
      <w:r w:rsidRPr="0082412B">
        <w:t>1.</w:t>
      </w:r>
      <w:r w:rsidRPr="0082412B"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14:paraId="160EEA38" w14:textId="77777777" w:rsidR="0082412B" w:rsidRPr="0082412B" w:rsidRDefault="0082412B" w:rsidP="0082412B">
      <w:pPr>
        <w:pStyle w:val="SingleTxtG"/>
      </w:pPr>
      <w:r w:rsidRPr="0082412B">
        <w:t>2.</w:t>
      </w:r>
      <w:r w:rsidRPr="0082412B"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informe refleja la situación al</w:t>
      </w:r>
      <w:r w:rsidR="00636123">
        <w:t> </w:t>
      </w:r>
      <w:r w:rsidRPr="0082412B">
        <w:t>29</w:t>
      </w:r>
      <w:r w:rsidR="00636123">
        <w:t> </w:t>
      </w:r>
      <w:r w:rsidRPr="0082412B">
        <w:t>de enero de 2020.</w:t>
      </w:r>
    </w:p>
    <w:p w14:paraId="553C1553" w14:textId="77777777" w:rsidR="0082412B" w:rsidRPr="0082412B" w:rsidRDefault="0082412B" w:rsidP="0082412B">
      <w:pPr>
        <w:pStyle w:val="H23G"/>
      </w:pPr>
      <w:r w:rsidRPr="0082412B">
        <w:rPr>
          <w:b w:val="0"/>
        </w:rPr>
        <w:tab/>
      </w:r>
      <w:r w:rsidRPr="0082412B">
        <w:rPr>
          <w:b w:val="0"/>
        </w:rPr>
        <w:tab/>
        <w:t>Cuadro 1</w:t>
      </w:r>
      <w:r w:rsidRPr="0082412B">
        <w:rPr>
          <w:b w:val="0"/>
        </w:rPr>
        <w:br/>
      </w:r>
      <w:r w:rsidRPr="0082412B"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127"/>
        <w:gridCol w:w="5243"/>
      </w:tblGrid>
      <w:tr w:rsidR="0082412B" w:rsidRPr="0082412B" w14:paraId="4EB9009C" w14:textId="77777777" w:rsidTr="0082412B">
        <w:trPr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0AE6B8" w14:textId="77777777" w:rsidR="0082412B" w:rsidRPr="0082412B" w:rsidRDefault="0082412B" w:rsidP="008241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2412B">
              <w:rPr>
                <w:i/>
                <w:iCs/>
                <w:sz w:val="16"/>
              </w:rPr>
              <w:t>Estado parte</w:t>
            </w:r>
          </w:p>
        </w:tc>
        <w:tc>
          <w:tcPr>
            <w:tcW w:w="52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420B52" w14:textId="77777777" w:rsidR="0082412B" w:rsidRPr="0082412B" w:rsidRDefault="0082412B" w:rsidP="008241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2412B">
              <w:rPr>
                <w:i/>
                <w:iCs/>
                <w:sz w:val="16"/>
              </w:rPr>
              <w:t>Informes recibidos</w:t>
            </w:r>
          </w:p>
        </w:tc>
      </w:tr>
      <w:tr w:rsidR="0082412B" w:rsidRPr="0082412B" w14:paraId="403574B0" w14:textId="77777777" w:rsidTr="0082412B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14:paraId="2A5946E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5243" w:type="dxa"/>
            <w:tcBorders>
              <w:top w:val="single" w:sz="12" w:space="0" w:color="auto"/>
            </w:tcBorders>
            <w:shd w:val="clear" w:color="auto" w:fill="auto"/>
          </w:tcPr>
          <w:p w14:paraId="3E00CFE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</w:tr>
      <w:tr w:rsidR="0082412B" w:rsidRPr="0082412B" w14:paraId="4AE273D8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5DCA69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Afganistán</w:t>
            </w:r>
          </w:p>
        </w:tc>
        <w:tc>
          <w:tcPr>
            <w:tcW w:w="5243" w:type="dxa"/>
            <w:shd w:val="clear" w:color="auto" w:fill="auto"/>
          </w:tcPr>
          <w:p w14:paraId="3942988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2º a 16º, pendientes desde 1986, presentados en 2019 con arreglo al procedimiento simplificado de presentación de informes</w:t>
            </w:r>
          </w:p>
        </w:tc>
      </w:tr>
      <w:tr w:rsidR="0082412B" w:rsidRPr="0082412B" w14:paraId="41F23587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C83088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Azerbaiyán</w:t>
            </w:r>
          </w:p>
        </w:tc>
        <w:tc>
          <w:tcPr>
            <w:tcW w:w="5243" w:type="dxa"/>
            <w:shd w:val="clear" w:color="auto" w:fill="auto"/>
          </w:tcPr>
          <w:p w14:paraId="79EADB7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10º a 12º que debían presentarse en 2019, presentados en 2019 (CERD/C/AZE/10-12)</w:t>
            </w:r>
          </w:p>
        </w:tc>
      </w:tr>
      <w:tr w:rsidR="0082412B" w:rsidRPr="0082412B" w14:paraId="578734BA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03FC590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Bahrein</w:t>
            </w:r>
          </w:p>
        </w:tc>
        <w:tc>
          <w:tcPr>
            <w:tcW w:w="5243" w:type="dxa"/>
            <w:shd w:val="clear" w:color="auto" w:fill="auto"/>
          </w:tcPr>
          <w:p w14:paraId="02F04B5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8º a 14º que debían presentarse en 2007, presentados en 2019 (CERD/C/BHR/8-14)</w:t>
            </w:r>
          </w:p>
        </w:tc>
      </w:tr>
      <w:tr w:rsidR="0082412B" w:rsidRPr="0082412B" w14:paraId="02DEE19A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78FEA18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Bélgica</w:t>
            </w:r>
          </w:p>
        </w:tc>
        <w:tc>
          <w:tcPr>
            <w:tcW w:w="5243" w:type="dxa"/>
            <w:shd w:val="clear" w:color="auto" w:fill="auto"/>
          </w:tcPr>
          <w:p w14:paraId="5B87C6B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20º a 22º que debían presentarse en 2018, presentados en 2019 (CERD/C/BEL/20-22)</w:t>
            </w:r>
          </w:p>
        </w:tc>
      </w:tr>
      <w:tr w:rsidR="0082412B" w:rsidRPr="0082412B" w14:paraId="03E5885B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3B818E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lastRenderedPageBreak/>
              <w:t>Bolivia (Estado Plurinacional de)</w:t>
            </w:r>
          </w:p>
        </w:tc>
        <w:tc>
          <w:tcPr>
            <w:tcW w:w="5243" w:type="dxa"/>
            <w:shd w:val="clear" w:color="auto" w:fill="auto"/>
          </w:tcPr>
          <w:p w14:paraId="743A83F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21º a 26º que debían presentarse en 2013, presentados en 2019 (CERD/C/BOL/21-26)</w:t>
            </w:r>
          </w:p>
        </w:tc>
      </w:tr>
      <w:tr w:rsidR="0082412B" w:rsidRPr="0082412B" w14:paraId="6E09B1DF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17ACB4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Camerún</w:t>
            </w:r>
          </w:p>
        </w:tc>
        <w:tc>
          <w:tcPr>
            <w:tcW w:w="5243" w:type="dxa"/>
            <w:shd w:val="clear" w:color="auto" w:fill="auto"/>
          </w:tcPr>
          <w:p w14:paraId="579AF0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22º y 23º que debían presentarse en 2017, presentados en 2019 (CERD/C/CMR/22-23)</w:t>
            </w:r>
          </w:p>
        </w:tc>
      </w:tr>
      <w:tr w:rsidR="0082412B" w:rsidRPr="0082412B" w14:paraId="19987630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04F9A18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Chile</w:t>
            </w:r>
          </w:p>
        </w:tc>
        <w:tc>
          <w:tcPr>
            <w:tcW w:w="5243" w:type="dxa"/>
            <w:shd w:val="clear" w:color="auto" w:fill="auto"/>
          </w:tcPr>
          <w:p w14:paraId="77B5EED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22º y 23º que debían presentarse en 2016, presentados en 2018 (CERD/C/CHL/22-23)</w:t>
            </w:r>
          </w:p>
        </w:tc>
      </w:tr>
      <w:tr w:rsidR="0082412B" w:rsidRPr="0082412B" w14:paraId="33B9870E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08FADF6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Chipre</w:t>
            </w:r>
          </w:p>
        </w:tc>
        <w:tc>
          <w:tcPr>
            <w:tcW w:w="5243" w:type="dxa"/>
            <w:shd w:val="clear" w:color="auto" w:fill="auto"/>
          </w:tcPr>
          <w:p w14:paraId="1B58AB8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 periódico que debía presentarse en 2020, presentado en 2019</w:t>
            </w:r>
          </w:p>
        </w:tc>
      </w:tr>
      <w:tr w:rsidR="0082412B" w:rsidRPr="0082412B" w14:paraId="317D9029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F7EE7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Dinamarca</w:t>
            </w:r>
            <w:r w:rsidRPr="0082412B">
              <w:rPr>
                <w:i/>
                <w:iCs/>
                <w:sz w:val="18"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14:paraId="727945F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22º a 24º que debían presentarse en 2019, presentados en 2018 (CERD/C/DNK/22-24)</w:t>
            </w:r>
          </w:p>
        </w:tc>
      </w:tr>
      <w:tr w:rsidR="0082412B" w:rsidRPr="0082412B" w14:paraId="5D069EDB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39104BB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Ecuador</w:t>
            </w:r>
          </w:p>
        </w:tc>
        <w:tc>
          <w:tcPr>
            <w:tcW w:w="5243" w:type="dxa"/>
            <w:shd w:val="clear" w:color="auto" w:fill="auto"/>
          </w:tcPr>
          <w:p w14:paraId="4136592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25º informe periódico que debía presentarse en 2020, presentado en 2019 </w:t>
            </w:r>
          </w:p>
        </w:tc>
      </w:tr>
      <w:tr w:rsidR="0082412B" w:rsidRPr="0082412B" w14:paraId="1B1474CC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2091D2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Eslovaquia</w:t>
            </w:r>
          </w:p>
        </w:tc>
        <w:tc>
          <w:tcPr>
            <w:tcW w:w="5243" w:type="dxa"/>
            <w:shd w:val="clear" w:color="auto" w:fill="auto"/>
          </w:tcPr>
          <w:p w14:paraId="12B0936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 periódico que debía presentarse en 2020, presentado en 2019</w:t>
            </w:r>
          </w:p>
        </w:tc>
      </w:tr>
      <w:tr w:rsidR="0082412B" w:rsidRPr="0082412B" w14:paraId="689300BE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7AD172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Estonia</w:t>
            </w:r>
          </w:p>
        </w:tc>
        <w:tc>
          <w:tcPr>
            <w:tcW w:w="5243" w:type="dxa"/>
            <w:shd w:val="clear" w:color="auto" w:fill="auto"/>
          </w:tcPr>
          <w:p w14:paraId="501FA1E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12º y 13º que debían presentarse en 2018, presentados en 2019 (CERD/C/EST/12-13)</w:t>
            </w:r>
          </w:p>
        </w:tc>
      </w:tr>
      <w:tr w:rsidR="0082412B" w:rsidRPr="0082412B" w14:paraId="13DBB3D6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A90737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Francia</w:t>
            </w:r>
          </w:p>
        </w:tc>
        <w:tc>
          <w:tcPr>
            <w:tcW w:w="5243" w:type="dxa"/>
            <w:shd w:val="clear" w:color="auto" w:fill="auto"/>
          </w:tcPr>
          <w:p w14:paraId="42AA21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22º y 23º que debían presentarse en 2017, presentados en 2019 (CERD/C/FRA/22-23)</w:t>
            </w:r>
          </w:p>
        </w:tc>
      </w:tr>
      <w:tr w:rsidR="0082412B" w:rsidRPr="0082412B" w14:paraId="76CCA80D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E8ECA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Italia</w:t>
            </w:r>
            <w:r w:rsidRPr="0082412B">
              <w:rPr>
                <w:i/>
                <w:iCs/>
                <w:sz w:val="18"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14:paraId="76ECD5A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 periódico que debía presentarse en 2019, presentado en 2019 (CERD/C/ITA/21)</w:t>
            </w:r>
          </w:p>
        </w:tc>
      </w:tr>
      <w:tr w:rsidR="0082412B" w:rsidRPr="0082412B" w14:paraId="254ABDA3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2457F2D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Jamaica</w:t>
            </w:r>
          </w:p>
        </w:tc>
        <w:tc>
          <w:tcPr>
            <w:tcW w:w="5243" w:type="dxa"/>
            <w:shd w:val="clear" w:color="auto" w:fill="auto"/>
          </w:tcPr>
          <w:p w14:paraId="5D0BB5C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21º a 24º que debían presentarse en 2016, presentados en 2019 (CERD/C/JAM/21-24)</w:t>
            </w:r>
          </w:p>
        </w:tc>
      </w:tr>
      <w:tr w:rsidR="0082412B" w:rsidRPr="0082412B" w14:paraId="54A7EBE3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3F59DE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Kazajstán</w:t>
            </w:r>
          </w:p>
        </w:tc>
        <w:tc>
          <w:tcPr>
            <w:tcW w:w="5243" w:type="dxa"/>
            <w:shd w:val="clear" w:color="auto" w:fill="auto"/>
          </w:tcPr>
          <w:p w14:paraId="75AEF98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8º a 11º que debían presentarse en 2017, presentados en 2019 (CERD/C/KAZ/8-11)</w:t>
            </w:r>
          </w:p>
        </w:tc>
      </w:tr>
      <w:tr w:rsidR="0082412B" w:rsidRPr="0082412B" w14:paraId="66A1B01F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49114BB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Kuwait</w:t>
            </w:r>
          </w:p>
        </w:tc>
        <w:tc>
          <w:tcPr>
            <w:tcW w:w="5243" w:type="dxa"/>
            <w:shd w:val="clear" w:color="auto" w:fill="auto"/>
          </w:tcPr>
          <w:p w14:paraId="3791922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25º y 26º que debían presentarse en 2020, presentados en 2019</w:t>
            </w:r>
          </w:p>
        </w:tc>
      </w:tr>
      <w:tr w:rsidR="0082412B" w:rsidRPr="0082412B" w14:paraId="710D2C40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3EE850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Líbano</w:t>
            </w:r>
            <w:r w:rsidRPr="0082412B">
              <w:rPr>
                <w:i/>
                <w:iCs/>
                <w:sz w:val="18"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14:paraId="507344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23º y 24º que debían presentarse en 2018, presentados en 2018 (CERD/C/LBN/23-24)</w:t>
            </w:r>
          </w:p>
        </w:tc>
      </w:tr>
      <w:tr w:rsidR="0082412B" w:rsidRPr="0082412B" w14:paraId="75695B88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2167828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Nicaragua</w:t>
            </w:r>
          </w:p>
        </w:tc>
        <w:tc>
          <w:tcPr>
            <w:tcW w:w="5243" w:type="dxa"/>
            <w:shd w:val="clear" w:color="auto" w:fill="auto"/>
          </w:tcPr>
          <w:p w14:paraId="1B06F8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15º a 21º que debían presentarse en 2011, presentados en 2019 (CERD/C/NIC/15-21)</w:t>
            </w:r>
          </w:p>
        </w:tc>
      </w:tr>
      <w:tr w:rsidR="0082412B" w:rsidRPr="0082412B" w14:paraId="23BD4DC8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65E958E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Níger</w:t>
            </w:r>
          </w:p>
        </w:tc>
        <w:tc>
          <w:tcPr>
            <w:tcW w:w="5243" w:type="dxa"/>
            <w:shd w:val="clear" w:color="auto" w:fill="auto"/>
          </w:tcPr>
          <w:p w14:paraId="44058B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22º a 25º que debían presentarse en 2018, presentados en 2019 (CERD/C/NER/22-25)</w:t>
            </w:r>
          </w:p>
        </w:tc>
      </w:tr>
      <w:tr w:rsidR="0082412B" w:rsidRPr="0082412B" w14:paraId="739A065B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305DB87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Países Bajos</w:t>
            </w:r>
            <w:r w:rsidRPr="0082412B">
              <w:rPr>
                <w:i/>
                <w:iCs/>
                <w:sz w:val="18"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14:paraId="167A79A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22º a 24º que debían presentarse en 2019, presentados en 2019 (CERD/C/NLD/22-24)</w:t>
            </w:r>
          </w:p>
        </w:tc>
      </w:tr>
      <w:tr w:rsidR="0082412B" w:rsidRPr="0082412B" w14:paraId="3F83FB29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76F2D99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Senegal</w:t>
            </w:r>
          </w:p>
        </w:tc>
        <w:tc>
          <w:tcPr>
            <w:tcW w:w="5243" w:type="dxa"/>
            <w:shd w:val="clear" w:color="auto" w:fill="auto"/>
          </w:tcPr>
          <w:p w14:paraId="5D91DAC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19º a 23º que debían presentarse en 2015, presentados en 2019 (CERD/C/SEN/19-23)</w:t>
            </w:r>
          </w:p>
        </w:tc>
      </w:tr>
      <w:tr w:rsidR="0082412B" w:rsidRPr="0082412B" w14:paraId="0143E598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4547241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Singapur</w:t>
            </w:r>
            <w:r w:rsidRPr="0082412B">
              <w:rPr>
                <w:i/>
                <w:iCs/>
                <w:sz w:val="18"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14:paraId="553F87A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 que debía presentarse en 2018, presentado en</w:t>
            </w:r>
            <w:r w:rsidR="00636123">
              <w:t> </w:t>
            </w:r>
            <w:r w:rsidRPr="0082412B">
              <w:t>2018 (CERD/C/SGP/1)</w:t>
            </w:r>
          </w:p>
        </w:tc>
      </w:tr>
      <w:tr w:rsidR="0082412B" w:rsidRPr="0082412B" w:rsidDel="004C4294" w14:paraId="1C17B0A0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24CB96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Suiza</w:t>
            </w:r>
            <w:r w:rsidRPr="0082412B">
              <w:rPr>
                <w:i/>
                <w:iCs/>
                <w:sz w:val="18"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14:paraId="314AC29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10º a 12º que debían presentarse en 2017, presentados en 2018 (CERD/C/CHE/10-12)</w:t>
            </w:r>
          </w:p>
        </w:tc>
      </w:tr>
      <w:tr w:rsidR="0082412B" w:rsidRPr="0082412B" w14:paraId="2C3372E7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53DFA7D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Suriname</w:t>
            </w:r>
          </w:p>
        </w:tc>
        <w:tc>
          <w:tcPr>
            <w:tcW w:w="5243" w:type="dxa"/>
            <w:shd w:val="clear" w:color="auto" w:fill="auto"/>
          </w:tcPr>
          <w:p w14:paraId="46364CF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16º a 18º que debían presentarse en 2019, presentados en 2019</w:t>
            </w:r>
          </w:p>
        </w:tc>
      </w:tr>
      <w:tr w:rsidR="0082412B" w:rsidRPr="0082412B" w:rsidDel="004C4294" w14:paraId="4FF6C968" w14:textId="77777777" w:rsidTr="0082412B">
        <w:trPr>
          <w:cantSplit/>
          <w:trHeight w:val="240"/>
        </w:trPr>
        <w:tc>
          <w:tcPr>
            <w:tcW w:w="2127" w:type="dxa"/>
            <w:shd w:val="clear" w:color="auto" w:fill="auto"/>
          </w:tcPr>
          <w:p w14:paraId="4CCBD3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lastRenderedPageBreak/>
              <w:t>Tailandia</w:t>
            </w:r>
          </w:p>
        </w:tc>
        <w:tc>
          <w:tcPr>
            <w:tcW w:w="5243" w:type="dxa"/>
            <w:shd w:val="clear" w:color="auto" w:fill="auto"/>
          </w:tcPr>
          <w:p w14:paraId="4272FA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cuarto a octavo que debían presentarse en</w:t>
            </w:r>
            <w:r w:rsidR="00636123">
              <w:t> </w:t>
            </w:r>
            <w:r w:rsidRPr="0082412B">
              <w:t>2016, presentados en 2019 (CERD/C/THA/4-8)</w:t>
            </w:r>
          </w:p>
        </w:tc>
      </w:tr>
      <w:tr w:rsidR="0082412B" w:rsidRPr="0082412B" w:rsidDel="004C4294" w14:paraId="0643B9C3" w14:textId="77777777" w:rsidTr="0082412B">
        <w:trPr>
          <w:cantSplit/>
          <w:trHeight w:val="240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14:paraId="49996D0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Turkmenistán</w:t>
            </w:r>
          </w:p>
        </w:tc>
        <w:tc>
          <w:tcPr>
            <w:tcW w:w="5243" w:type="dxa"/>
            <w:tcBorders>
              <w:bottom w:val="single" w:sz="12" w:space="0" w:color="auto"/>
            </w:tcBorders>
            <w:shd w:val="clear" w:color="auto" w:fill="auto"/>
          </w:tcPr>
          <w:p w14:paraId="1DF9767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periódicos 12º y 13º que debían presentarse en 2019, presentados en 2019</w:t>
            </w:r>
          </w:p>
        </w:tc>
      </w:tr>
    </w:tbl>
    <w:p w14:paraId="6F3A1639" w14:textId="77777777" w:rsidR="0082412B" w:rsidRPr="0082412B" w:rsidRDefault="0082412B" w:rsidP="0082412B">
      <w:pPr>
        <w:pStyle w:val="SingleTxtG"/>
        <w:spacing w:before="120" w:after="240"/>
        <w:ind w:firstLine="170"/>
        <w:jc w:val="left"/>
        <w:rPr>
          <w:sz w:val="18"/>
        </w:rPr>
      </w:pPr>
      <w:r w:rsidRPr="0082412B">
        <w:rPr>
          <w:i/>
          <w:iCs/>
          <w:sz w:val="18"/>
          <w:vertAlign w:val="superscript"/>
        </w:rPr>
        <w:t>a</w:t>
      </w:r>
      <w:r>
        <w:rPr>
          <w:i/>
          <w:iCs/>
          <w:sz w:val="18"/>
          <w:vertAlign w:val="superscript"/>
        </w:rPr>
        <w:t xml:space="preserve">  </w:t>
      </w:r>
      <w:r w:rsidRPr="0082412B">
        <w:rPr>
          <w:sz w:val="18"/>
        </w:rPr>
        <w:t>Examen previsto para el actual período de sesiones.</w:t>
      </w:r>
    </w:p>
    <w:p w14:paraId="2273853D" w14:textId="77777777" w:rsidR="0082412B" w:rsidRPr="0082412B" w:rsidRDefault="0082412B" w:rsidP="0082412B">
      <w:pPr>
        <w:pStyle w:val="H23G"/>
      </w:pPr>
      <w:r w:rsidRPr="0082412B">
        <w:rPr>
          <w:b w:val="0"/>
        </w:rPr>
        <w:tab/>
      </w:r>
      <w:r w:rsidRPr="0082412B">
        <w:rPr>
          <w:b w:val="0"/>
        </w:rPr>
        <w:tab/>
        <w:t>Cuadro 2</w:t>
      </w:r>
      <w:r w:rsidRPr="0082412B">
        <w:rPr>
          <w:b w:val="0"/>
        </w:rPr>
        <w:br/>
      </w:r>
      <w:r w:rsidRPr="0082412B">
        <w:t>Estados partes de los que quedan por recibir informes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127"/>
        <w:gridCol w:w="2976"/>
        <w:gridCol w:w="2267"/>
      </w:tblGrid>
      <w:tr w:rsidR="0082412B" w:rsidRPr="0082412B" w14:paraId="682C3B3E" w14:textId="77777777" w:rsidTr="0082412B">
        <w:trPr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CB4ACE" w14:textId="77777777" w:rsidR="0082412B" w:rsidRPr="0082412B" w:rsidRDefault="0082412B" w:rsidP="008241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2412B">
              <w:rPr>
                <w:i/>
                <w:iCs/>
                <w:sz w:val="16"/>
              </w:rPr>
              <w:t>Estado parte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018BEA" w14:textId="77777777" w:rsidR="0082412B" w:rsidRPr="0082412B" w:rsidRDefault="0082412B" w:rsidP="008241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2412B">
              <w:rPr>
                <w:i/>
                <w:iCs/>
                <w:sz w:val="16"/>
              </w:rPr>
              <w:t>Informe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6169FF" w14:textId="77777777" w:rsidR="0082412B" w:rsidRPr="0082412B" w:rsidRDefault="0082412B" w:rsidP="008241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2412B">
              <w:rPr>
                <w:i/>
                <w:iCs/>
                <w:sz w:val="16"/>
              </w:rPr>
              <w:t>Fecha en que debía presentarse</w:t>
            </w:r>
          </w:p>
        </w:tc>
      </w:tr>
      <w:tr w:rsidR="0082412B" w:rsidRPr="0082412B" w14:paraId="5090D4B6" w14:textId="77777777" w:rsidTr="0082412B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14:paraId="03E9B10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</w:tcPr>
          <w:p w14:paraId="3739753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3253B69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</w:tr>
      <w:tr w:rsidR="0031719C" w:rsidRPr="0082412B" w:rsidDel="00026CB5" w14:paraId="70527495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5F3D2EBF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Alemania</w:t>
            </w:r>
          </w:p>
        </w:tc>
        <w:tc>
          <w:tcPr>
            <w:tcW w:w="2976" w:type="dxa"/>
            <w:shd w:val="clear" w:color="auto" w:fill="auto"/>
          </w:tcPr>
          <w:p w14:paraId="49372D0D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Informes 23º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4C8397E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15 de junio de 2018</w:t>
            </w:r>
          </w:p>
        </w:tc>
      </w:tr>
      <w:tr w:rsidR="00656695" w:rsidRPr="0082412B" w:rsidDel="00026CB5" w14:paraId="66A46A52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64F61DB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Antigua y Barbuda</w:t>
            </w:r>
          </w:p>
        </w:tc>
        <w:tc>
          <w:tcPr>
            <w:tcW w:w="2976" w:type="dxa"/>
            <w:shd w:val="clear" w:color="auto" w:fill="auto"/>
          </w:tcPr>
          <w:p w14:paraId="4E69CD6C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BFA9149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24 de noviembre de 2009</w:t>
            </w:r>
          </w:p>
        </w:tc>
      </w:tr>
      <w:tr w:rsidR="00656695" w:rsidRPr="0082412B" w:rsidDel="00026CB5" w14:paraId="50CD629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8FAC99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EDD3722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4798ED1E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24 de noviembre de 2011</w:t>
            </w:r>
          </w:p>
        </w:tc>
      </w:tr>
      <w:tr w:rsidR="00656695" w:rsidRPr="0082412B" w:rsidDel="00026CB5" w14:paraId="540A246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24C8B74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D8ED55A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B9BD368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24 de noviembre de 2013</w:t>
            </w:r>
          </w:p>
        </w:tc>
      </w:tr>
      <w:tr w:rsidR="00656695" w:rsidRPr="0082412B" w:rsidDel="00026CB5" w14:paraId="1DF1DB9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4238BB7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2B3AE78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4238F3E8" w14:textId="77777777" w:rsidR="00656695" w:rsidRPr="0082412B" w:rsidRDefault="00656695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24 de noviembre de 2015</w:t>
            </w:r>
          </w:p>
        </w:tc>
      </w:tr>
      <w:tr w:rsidR="0082412B" w:rsidRPr="0082412B" w:rsidDel="00026CB5" w14:paraId="2C192C6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282AF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Argentina</w:t>
            </w:r>
          </w:p>
        </w:tc>
        <w:tc>
          <w:tcPr>
            <w:tcW w:w="2976" w:type="dxa"/>
            <w:shd w:val="clear" w:color="auto" w:fill="auto"/>
          </w:tcPr>
          <w:p w14:paraId="4A8E456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4F091FE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 de noviembre de 2017</w:t>
            </w:r>
          </w:p>
        </w:tc>
      </w:tr>
      <w:tr w:rsidR="0082412B" w:rsidRPr="0082412B" w:rsidDel="00026CB5" w14:paraId="32FB63F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CC8EBD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30D80F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5818302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 de noviembre de 2019</w:t>
            </w:r>
          </w:p>
        </w:tc>
      </w:tr>
      <w:tr w:rsidR="0082412B" w:rsidRPr="0082412B" w:rsidDel="00026CB5" w14:paraId="79C8406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137C05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2DBBFB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356F38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:rsidDel="00026CB5" w14:paraId="0D32AD54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25C9F0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Austria</w:t>
            </w:r>
          </w:p>
        </w:tc>
        <w:tc>
          <w:tcPr>
            <w:tcW w:w="2976" w:type="dxa"/>
            <w:shd w:val="clear" w:color="auto" w:fill="auto"/>
          </w:tcPr>
          <w:p w14:paraId="064D3B6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BEC241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junio de 2015</w:t>
            </w:r>
          </w:p>
        </w:tc>
      </w:tr>
      <w:tr w:rsidR="0082412B" w:rsidRPr="0082412B" w:rsidDel="00026CB5" w14:paraId="2FF72FF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C3030DA" w14:textId="77777777" w:rsidR="0082412B" w:rsidRPr="0082412B" w:rsidDel="00026CB5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FCF0406" w14:textId="77777777" w:rsidR="0082412B" w:rsidRPr="0082412B" w:rsidDel="00026CB5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14:paraId="13DA1227" w14:textId="77777777" w:rsidR="0082412B" w:rsidRPr="0082412B" w:rsidDel="00026CB5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junio de 2017</w:t>
            </w:r>
          </w:p>
        </w:tc>
      </w:tr>
      <w:tr w:rsidR="0082412B" w:rsidRPr="0082412B" w:rsidDel="00026CB5" w14:paraId="4869A7F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8F71F38" w14:textId="77777777" w:rsidR="0082412B" w:rsidRPr="0082412B" w:rsidDel="00026CB5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B758C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78A86F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junio de 2019</w:t>
            </w:r>
          </w:p>
        </w:tc>
      </w:tr>
      <w:tr w:rsidR="0082412B" w:rsidRPr="0082412B" w14:paraId="020F839B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85EC6C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Bahamas</w:t>
            </w:r>
          </w:p>
        </w:tc>
        <w:tc>
          <w:tcPr>
            <w:tcW w:w="2976" w:type="dxa"/>
            <w:shd w:val="clear" w:color="auto" w:fill="auto"/>
          </w:tcPr>
          <w:p w14:paraId="06FD157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62D472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2006</w:t>
            </w:r>
          </w:p>
        </w:tc>
      </w:tr>
      <w:tr w:rsidR="0082412B" w:rsidRPr="0082412B" w14:paraId="2641AC1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8387C0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9FA93D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3D05E57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2008</w:t>
            </w:r>
          </w:p>
        </w:tc>
      </w:tr>
      <w:tr w:rsidR="0082412B" w:rsidRPr="0082412B" w14:paraId="31854D2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074240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298194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18º informe </w:t>
            </w:r>
          </w:p>
        </w:tc>
        <w:tc>
          <w:tcPr>
            <w:tcW w:w="2267" w:type="dxa"/>
            <w:shd w:val="clear" w:color="auto" w:fill="auto"/>
          </w:tcPr>
          <w:p w14:paraId="600EC41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2010</w:t>
            </w:r>
          </w:p>
        </w:tc>
      </w:tr>
      <w:tr w:rsidR="0082412B" w:rsidRPr="0082412B" w14:paraId="72492B3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1EE47E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D496E9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524727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2012</w:t>
            </w:r>
          </w:p>
        </w:tc>
      </w:tr>
      <w:tr w:rsidR="0082412B" w:rsidRPr="0082412B" w14:paraId="75B6914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C0C60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1CC040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AC2FED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2014</w:t>
            </w:r>
          </w:p>
        </w:tc>
      </w:tr>
      <w:tr w:rsidR="0082412B" w:rsidRPr="0082412B" w14:paraId="5A5F2A3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7F17E6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68BD42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D5754D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2016</w:t>
            </w:r>
          </w:p>
        </w:tc>
      </w:tr>
      <w:tr w:rsidR="0082412B" w:rsidRPr="0082412B" w14:paraId="1A81FE8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FE3D6A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2AE878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6C913A9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septiembre de 2018</w:t>
            </w:r>
          </w:p>
        </w:tc>
      </w:tr>
      <w:tr w:rsidR="0082412B" w:rsidRPr="0082412B" w14:paraId="5DEA53ED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80DB6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Bangladesh</w:t>
            </w:r>
          </w:p>
        </w:tc>
        <w:tc>
          <w:tcPr>
            <w:tcW w:w="2976" w:type="dxa"/>
            <w:shd w:val="clear" w:color="auto" w:fill="auto"/>
          </w:tcPr>
          <w:p w14:paraId="110D7E4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4DB2C2D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2002</w:t>
            </w:r>
          </w:p>
        </w:tc>
      </w:tr>
      <w:tr w:rsidR="0082412B" w:rsidRPr="0082412B" w14:paraId="05735C9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1A29B6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631161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42834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2004</w:t>
            </w:r>
          </w:p>
        </w:tc>
      </w:tr>
      <w:tr w:rsidR="0082412B" w:rsidRPr="0082412B" w14:paraId="77CA817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5B3958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7CF86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665221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2006</w:t>
            </w:r>
          </w:p>
        </w:tc>
      </w:tr>
      <w:tr w:rsidR="0082412B" w:rsidRPr="0082412B" w14:paraId="15927C4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ED627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8B234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1786485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2008</w:t>
            </w:r>
          </w:p>
        </w:tc>
      </w:tr>
      <w:tr w:rsidR="0082412B" w:rsidRPr="0082412B" w14:paraId="549D7E7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FB6E35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63BA2B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8DE56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2010</w:t>
            </w:r>
          </w:p>
        </w:tc>
      </w:tr>
      <w:tr w:rsidR="0082412B" w:rsidRPr="0082412B" w14:paraId="53AE02A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909DEA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AAF2EF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3DAA91F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2012</w:t>
            </w:r>
          </w:p>
        </w:tc>
      </w:tr>
      <w:tr w:rsidR="0082412B" w:rsidRPr="0082412B" w14:paraId="7F1E168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5A87F4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C28CDD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46DB0A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2014</w:t>
            </w:r>
          </w:p>
        </w:tc>
      </w:tr>
      <w:tr w:rsidR="0082412B" w:rsidRPr="0082412B" w14:paraId="0C38C4F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0535DE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945985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DF146D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2016</w:t>
            </w:r>
          </w:p>
        </w:tc>
      </w:tr>
      <w:tr w:rsidR="0082412B" w:rsidRPr="0082412B" w14:paraId="66E27FD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8E9C79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B9A059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ED4DB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2018</w:t>
            </w:r>
          </w:p>
        </w:tc>
      </w:tr>
      <w:tr w:rsidR="00D32C16" w:rsidRPr="0082412B" w14:paraId="589CAD9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A4F4A14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Barbados</w:t>
            </w:r>
          </w:p>
        </w:tc>
        <w:tc>
          <w:tcPr>
            <w:tcW w:w="2976" w:type="dxa"/>
            <w:shd w:val="clear" w:color="auto" w:fill="auto"/>
          </w:tcPr>
          <w:p w14:paraId="6ED9951D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C3A6E0D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2007</w:t>
            </w:r>
          </w:p>
        </w:tc>
      </w:tr>
      <w:tr w:rsidR="00D32C16" w:rsidRPr="0082412B" w14:paraId="64AB86F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BC0433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0F9CE8E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A75CFA4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2009</w:t>
            </w:r>
          </w:p>
        </w:tc>
      </w:tr>
      <w:tr w:rsidR="00D32C16" w:rsidRPr="0082412B" w14:paraId="5E5E2BC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64B204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90E192B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5CE87F08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2011</w:t>
            </w:r>
          </w:p>
        </w:tc>
      </w:tr>
      <w:tr w:rsidR="00D32C16" w:rsidRPr="0082412B" w14:paraId="70828C2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DC22AE9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F520A1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2F1C795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2013</w:t>
            </w:r>
          </w:p>
        </w:tc>
      </w:tr>
      <w:tr w:rsidR="00D32C16" w:rsidRPr="0082412B" w14:paraId="51E90B6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B4772A8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F0683C0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17F94C19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2015</w:t>
            </w:r>
          </w:p>
        </w:tc>
      </w:tr>
      <w:tr w:rsidR="00D32C16" w:rsidRPr="0082412B" w14:paraId="2F7444D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4679B0D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B42EBE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C7213F4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2017</w:t>
            </w:r>
          </w:p>
        </w:tc>
      </w:tr>
      <w:tr w:rsidR="00D32C16" w:rsidRPr="0082412B" w14:paraId="3FC523C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A80E337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996DED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21AF8BC" w14:textId="77777777" w:rsidR="00D32C16" w:rsidRPr="0082412B" w:rsidRDefault="00D32C16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8 de diciembre de 2019</w:t>
            </w:r>
          </w:p>
        </w:tc>
      </w:tr>
      <w:tr w:rsidR="0082412B" w:rsidRPr="0082412B" w14:paraId="0E6116F3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8F98CB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Belice</w:t>
            </w:r>
          </w:p>
        </w:tc>
        <w:tc>
          <w:tcPr>
            <w:tcW w:w="2976" w:type="dxa"/>
            <w:shd w:val="clear" w:color="auto" w:fill="auto"/>
          </w:tcPr>
          <w:p w14:paraId="6897132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06C6A97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2002</w:t>
            </w:r>
          </w:p>
        </w:tc>
      </w:tr>
      <w:tr w:rsidR="0082412B" w:rsidRPr="0082412B" w14:paraId="34D2934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DBA296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9D2B54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13801C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2004</w:t>
            </w:r>
          </w:p>
        </w:tc>
      </w:tr>
      <w:tr w:rsidR="0082412B" w:rsidRPr="0082412B" w14:paraId="7F69F33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68BB6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5EAF3A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21922A3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2006</w:t>
            </w:r>
          </w:p>
        </w:tc>
      </w:tr>
      <w:tr w:rsidR="0082412B" w:rsidRPr="0082412B" w14:paraId="3FB1D2E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A5700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BC6D8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266D06F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2008</w:t>
            </w:r>
          </w:p>
        </w:tc>
      </w:tr>
      <w:tr w:rsidR="0082412B" w:rsidRPr="0082412B" w14:paraId="2604506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F3D9B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CF3B1A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0BF3E0D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2010</w:t>
            </w:r>
          </w:p>
        </w:tc>
      </w:tr>
      <w:tr w:rsidR="0082412B" w:rsidRPr="0082412B" w14:paraId="372BF97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E8E164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BFA645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4FE8F5D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2012</w:t>
            </w:r>
          </w:p>
        </w:tc>
      </w:tr>
      <w:tr w:rsidR="0082412B" w:rsidRPr="0082412B" w14:paraId="20911AD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0E4B8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875740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6CF2256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2014</w:t>
            </w:r>
          </w:p>
        </w:tc>
      </w:tr>
      <w:tr w:rsidR="0082412B" w:rsidRPr="0082412B" w14:paraId="5CD1BB4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9BE5AE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6B32D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2DB29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2016</w:t>
            </w:r>
          </w:p>
        </w:tc>
      </w:tr>
      <w:tr w:rsidR="0082412B" w:rsidRPr="0082412B" w14:paraId="7C0EF90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50B5E7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035330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3F4A94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 de diciembre de 2018</w:t>
            </w:r>
          </w:p>
        </w:tc>
      </w:tr>
      <w:tr w:rsidR="0082412B" w:rsidRPr="0082412B" w14:paraId="670C782D" w14:textId="77777777" w:rsidTr="0082412B">
        <w:trPr>
          <w:cantSplit/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574ABD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Benin</w:t>
            </w:r>
          </w:p>
        </w:tc>
        <w:tc>
          <w:tcPr>
            <w:tcW w:w="2976" w:type="dxa"/>
            <w:shd w:val="clear" w:color="auto" w:fill="auto"/>
          </w:tcPr>
          <w:p w14:paraId="47F1C57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2130C54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2002</w:t>
            </w:r>
          </w:p>
        </w:tc>
      </w:tr>
      <w:tr w:rsidR="0082412B" w:rsidRPr="0082412B" w14:paraId="5A87220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46B323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F720F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55CDFD9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2004</w:t>
            </w:r>
          </w:p>
        </w:tc>
      </w:tr>
      <w:tr w:rsidR="0082412B" w:rsidRPr="0082412B" w14:paraId="5D412E4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30ACD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F63DFE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559201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2006</w:t>
            </w:r>
          </w:p>
        </w:tc>
      </w:tr>
      <w:tr w:rsidR="0082412B" w:rsidRPr="0082412B" w14:paraId="3147ADD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898CF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94FECF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5A4201B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2008</w:t>
            </w:r>
          </w:p>
        </w:tc>
      </w:tr>
      <w:tr w:rsidR="0082412B" w:rsidRPr="0082412B" w14:paraId="075395D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5E57A2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F8B40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4C3423F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2010</w:t>
            </w:r>
          </w:p>
        </w:tc>
      </w:tr>
      <w:tr w:rsidR="0082412B" w:rsidRPr="0082412B" w14:paraId="273BF94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A72E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4ACA14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0DB3010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2012</w:t>
            </w:r>
          </w:p>
        </w:tc>
      </w:tr>
      <w:tr w:rsidR="0082412B" w:rsidRPr="0082412B" w14:paraId="2A8D63A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2D81E4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80E1D5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5088C8D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2014</w:t>
            </w:r>
          </w:p>
        </w:tc>
      </w:tr>
      <w:tr w:rsidR="0082412B" w:rsidRPr="0082412B" w14:paraId="7750522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33DF9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A14B3D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274403B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2016</w:t>
            </w:r>
          </w:p>
        </w:tc>
      </w:tr>
      <w:tr w:rsidR="0082412B" w:rsidRPr="0082412B" w14:paraId="73B5A24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F6DBDD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181F1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086DB49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diciembre de 2018</w:t>
            </w:r>
          </w:p>
        </w:tc>
      </w:tr>
      <w:tr w:rsidR="0082412B" w:rsidRPr="0082412B" w14:paraId="4542A89C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A204C9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Botswana</w:t>
            </w:r>
          </w:p>
        </w:tc>
        <w:tc>
          <w:tcPr>
            <w:tcW w:w="2976" w:type="dxa"/>
            <w:shd w:val="clear" w:color="auto" w:fill="auto"/>
          </w:tcPr>
          <w:p w14:paraId="64266CC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Informes 17º y 18º, que se presentarán conjuntamente </w:t>
            </w:r>
          </w:p>
        </w:tc>
        <w:tc>
          <w:tcPr>
            <w:tcW w:w="2267" w:type="dxa"/>
            <w:shd w:val="clear" w:color="auto" w:fill="auto"/>
          </w:tcPr>
          <w:p w14:paraId="312721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 de marzo de 2009</w:t>
            </w:r>
          </w:p>
        </w:tc>
      </w:tr>
      <w:tr w:rsidR="0082412B" w:rsidRPr="0082412B" w14:paraId="6CB8815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94B313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4AB6B2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F39EFF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 de marzo de 2011</w:t>
            </w:r>
          </w:p>
        </w:tc>
      </w:tr>
      <w:tr w:rsidR="0082412B" w:rsidRPr="0082412B" w14:paraId="69939FE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D45FA7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0A73CD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2AD5DD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 de marzo de 2013</w:t>
            </w:r>
          </w:p>
        </w:tc>
      </w:tr>
      <w:tr w:rsidR="0082412B" w:rsidRPr="0082412B" w14:paraId="7E3AD50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F6962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8F3BB7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96C63B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 de marzo de 2015</w:t>
            </w:r>
          </w:p>
        </w:tc>
      </w:tr>
      <w:tr w:rsidR="0082412B" w:rsidRPr="0082412B" w14:paraId="7C5A60B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0C1E9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5FDD8ED" w14:textId="77777777" w:rsidR="0082412B" w:rsidRPr="0082412B" w:rsidRDefault="0082412B" w:rsidP="004E7F97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677C8AD" w14:textId="77777777" w:rsidR="0082412B" w:rsidRPr="0082412B" w:rsidRDefault="0082412B" w:rsidP="004E7F97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22 de marzo de 2017</w:t>
            </w:r>
          </w:p>
        </w:tc>
      </w:tr>
      <w:tr w:rsidR="0082412B" w:rsidRPr="0082412B" w14:paraId="65D501C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3E7F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2B475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0089F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 de marzo de 2019</w:t>
            </w:r>
          </w:p>
        </w:tc>
      </w:tr>
      <w:tr w:rsidR="0082412B" w:rsidRPr="0082412B" w14:paraId="6E0F32D0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7B1115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Brasil</w:t>
            </w:r>
          </w:p>
        </w:tc>
        <w:tc>
          <w:tcPr>
            <w:tcW w:w="2976" w:type="dxa"/>
            <w:shd w:val="clear" w:color="auto" w:fill="auto"/>
          </w:tcPr>
          <w:p w14:paraId="1EF3485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18º a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62B169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2008</w:t>
            </w:r>
          </w:p>
        </w:tc>
      </w:tr>
      <w:tr w:rsidR="0082412B" w:rsidRPr="0082412B" w14:paraId="2E30F0D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81D552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85912F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C3A28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2010</w:t>
            </w:r>
          </w:p>
        </w:tc>
      </w:tr>
      <w:tr w:rsidR="0082412B" w:rsidRPr="0082412B" w14:paraId="17A8B9F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69484B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AB3DF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518C8A7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82412B" w:rsidRPr="0082412B" w14:paraId="3F021EB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F419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57197A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1D4E27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82412B" w:rsidRPr="0082412B" w14:paraId="4D1AF70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F623B7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690E36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F71D59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82412B" w:rsidRPr="0082412B" w14:paraId="467BFF0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8318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640EB3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38BD52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12B" w:rsidRPr="0082412B" w14:paraId="345C2D52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1DF441B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Bulgaria</w:t>
            </w:r>
          </w:p>
        </w:tc>
        <w:tc>
          <w:tcPr>
            <w:tcW w:w="2976" w:type="dxa"/>
            <w:shd w:val="clear" w:color="auto" w:fill="auto"/>
          </w:tcPr>
          <w:p w14:paraId="3E89882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23º a 25º,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D384FD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23F15F48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4F43756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Burkina Faso</w:t>
            </w:r>
          </w:p>
        </w:tc>
        <w:tc>
          <w:tcPr>
            <w:tcW w:w="2976" w:type="dxa"/>
            <w:shd w:val="clear" w:color="auto" w:fill="auto"/>
          </w:tcPr>
          <w:p w14:paraId="69FD0A9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B8B8EC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agosto de 2017</w:t>
            </w:r>
          </w:p>
        </w:tc>
      </w:tr>
      <w:tr w:rsidR="0082412B" w:rsidRPr="0082412B" w14:paraId="2193FCB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DE111B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E717B0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289F54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agosto de 2019</w:t>
            </w:r>
          </w:p>
        </w:tc>
      </w:tr>
      <w:tr w:rsidR="0082412B" w:rsidRPr="0082412B" w14:paraId="4A59C0FA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4553A4D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Burundi</w:t>
            </w:r>
          </w:p>
        </w:tc>
        <w:tc>
          <w:tcPr>
            <w:tcW w:w="2976" w:type="dxa"/>
            <w:shd w:val="clear" w:color="auto" w:fill="auto"/>
          </w:tcPr>
          <w:p w14:paraId="34E8BA0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5F368A0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1998</w:t>
            </w:r>
          </w:p>
        </w:tc>
      </w:tr>
      <w:tr w:rsidR="0082412B" w:rsidRPr="0082412B" w14:paraId="4DB2D60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04D048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5B34A0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5A2B644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2000</w:t>
            </w:r>
          </w:p>
        </w:tc>
      </w:tr>
      <w:tr w:rsidR="0082412B" w:rsidRPr="0082412B" w14:paraId="3DFB44B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0CA9DE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818269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18E5FB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2002</w:t>
            </w:r>
          </w:p>
        </w:tc>
      </w:tr>
      <w:tr w:rsidR="0082412B" w:rsidRPr="0082412B" w14:paraId="491C417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B886B7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B8F6A2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14º informe </w:t>
            </w:r>
          </w:p>
        </w:tc>
        <w:tc>
          <w:tcPr>
            <w:tcW w:w="2267" w:type="dxa"/>
            <w:shd w:val="clear" w:color="auto" w:fill="auto"/>
          </w:tcPr>
          <w:p w14:paraId="77E938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2004</w:t>
            </w:r>
          </w:p>
        </w:tc>
      </w:tr>
      <w:tr w:rsidR="0082412B" w:rsidRPr="0082412B" w14:paraId="35BA259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C07E0C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546D96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15º informe </w:t>
            </w:r>
          </w:p>
        </w:tc>
        <w:tc>
          <w:tcPr>
            <w:tcW w:w="2267" w:type="dxa"/>
            <w:shd w:val="clear" w:color="auto" w:fill="auto"/>
          </w:tcPr>
          <w:p w14:paraId="7A0F3D9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2006</w:t>
            </w:r>
          </w:p>
        </w:tc>
      </w:tr>
      <w:tr w:rsidR="0082412B" w:rsidRPr="0082412B" w14:paraId="0168AF1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140EEF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31D57A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7B838D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2008</w:t>
            </w:r>
          </w:p>
        </w:tc>
      </w:tr>
      <w:tr w:rsidR="0082412B" w:rsidRPr="0082412B" w14:paraId="070B3D1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8113D2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862CA9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41020F2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2010</w:t>
            </w:r>
          </w:p>
        </w:tc>
      </w:tr>
      <w:tr w:rsidR="0082412B" w:rsidRPr="0082412B" w14:paraId="72D68C4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533FFA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6E3E1D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F5BE11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2012</w:t>
            </w:r>
          </w:p>
        </w:tc>
      </w:tr>
      <w:tr w:rsidR="0082412B" w:rsidRPr="0082412B" w14:paraId="1AC1EC4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D0CC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43F27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5DA17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2014</w:t>
            </w:r>
          </w:p>
        </w:tc>
      </w:tr>
      <w:tr w:rsidR="0082412B" w:rsidRPr="0082412B" w14:paraId="2D941C0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C92D37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7C7240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DBD989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2016</w:t>
            </w:r>
          </w:p>
        </w:tc>
      </w:tr>
      <w:tr w:rsidR="0082412B" w:rsidRPr="0082412B" w14:paraId="096DA8D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604B28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D40D6E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B81462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2018</w:t>
            </w:r>
          </w:p>
        </w:tc>
      </w:tr>
      <w:tr w:rsidR="0082412B" w:rsidRPr="0082412B" w14:paraId="32CC6E1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4EF2924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Cabo Verde</w:t>
            </w:r>
          </w:p>
        </w:tc>
        <w:tc>
          <w:tcPr>
            <w:tcW w:w="2976" w:type="dxa"/>
            <w:shd w:val="clear" w:color="auto" w:fill="auto"/>
          </w:tcPr>
          <w:p w14:paraId="4AE174C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64A7DE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2006</w:t>
            </w:r>
          </w:p>
        </w:tc>
      </w:tr>
      <w:tr w:rsidR="0082412B" w:rsidRPr="0082412B" w14:paraId="13FEB08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7A94A0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8962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0593D92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2008</w:t>
            </w:r>
          </w:p>
        </w:tc>
      </w:tr>
      <w:tr w:rsidR="0082412B" w:rsidRPr="0082412B" w14:paraId="44C467C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C6A1C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382ED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56AFEF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2010</w:t>
            </w:r>
          </w:p>
        </w:tc>
      </w:tr>
      <w:tr w:rsidR="0082412B" w:rsidRPr="0082412B" w14:paraId="29C2A8A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DCD340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451AD0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17º informe </w:t>
            </w:r>
          </w:p>
        </w:tc>
        <w:tc>
          <w:tcPr>
            <w:tcW w:w="2267" w:type="dxa"/>
            <w:shd w:val="clear" w:color="auto" w:fill="auto"/>
          </w:tcPr>
          <w:p w14:paraId="4C6715F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2012</w:t>
            </w:r>
          </w:p>
        </w:tc>
      </w:tr>
      <w:tr w:rsidR="0082412B" w:rsidRPr="0082412B" w14:paraId="51632F4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CDF00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67E2E1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1B9D6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2014</w:t>
            </w:r>
          </w:p>
        </w:tc>
      </w:tr>
      <w:tr w:rsidR="0082412B" w:rsidRPr="0082412B" w14:paraId="354B050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5193B9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40FF25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2CFB47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2016</w:t>
            </w:r>
          </w:p>
        </w:tc>
      </w:tr>
      <w:tr w:rsidR="0082412B" w:rsidRPr="0082412B" w14:paraId="1B0DCC6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A0DE3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1D9767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2EA2150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noviembre de 2018</w:t>
            </w:r>
          </w:p>
        </w:tc>
      </w:tr>
      <w:tr w:rsidR="0082412B" w:rsidRPr="0082412B" w14:paraId="4DC4D64B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B66F52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Chad</w:t>
            </w:r>
          </w:p>
        </w:tc>
        <w:tc>
          <w:tcPr>
            <w:tcW w:w="2976" w:type="dxa"/>
            <w:shd w:val="clear" w:color="auto" w:fill="auto"/>
          </w:tcPr>
          <w:p w14:paraId="37D8281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A87FB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 de septiembre de 2016</w:t>
            </w:r>
          </w:p>
        </w:tc>
      </w:tr>
      <w:tr w:rsidR="0082412B" w:rsidRPr="0082412B" w14:paraId="08757B1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35DCB7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548F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1707272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 de septiembre de 2018</w:t>
            </w:r>
          </w:p>
        </w:tc>
      </w:tr>
      <w:tr w:rsidR="0082412B" w:rsidRPr="0082412B" w14:paraId="6E8DFC20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DFF706E" w14:textId="77777777" w:rsidR="0082412B" w:rsidRPr="0082412B" w:rsidRDefault="0082412B" w:rsidP="00903A06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lastRenderedPageBreak/>
              <w:t>Comoras</w:t>
            </w:r>
          </w:p>
        </w:tc>
        <w:tc>
          <w:tcPr>
            <w:tcW w:w="2976" w:type="dxa"/>
            <w:shd w:val="clear" w:color="auto" w:fill="auto"/>
          </w:tcPr>
          <w:p w14:paraId="6B88EE58" w14:textId="77777777" w:rsidR="0082412B" w:rsidRPr="0082412B" w:rsidRDefault="0082412B" w:rsidP="00903A06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7F2CA39F" w14:textId="77777777" w:rsidR="0082412B" w:rsidRPr="0082412B" w:rsidRDefault="0082412B" w:rsidP="00903A06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27 de octubre de 2005</w:t>
            </w:r>
          </w:p>
        </w:tc>
      </w:tr>
      <w:tr w:rsidR="0082412B" w:rsidRPr="0082412B" w14:paraId="5C40CA6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80E511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8497D6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765CAC0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2007</w:t>
            </w:r>
          </w:p>
        </w:tc>
      </w:tr>
      <w:tr w:rsidR="0082412B" w:rsidRPr="0082412B" w14:paraId="7916131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CA0E7D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EB25E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6F1AFAD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2009</w:t>
            </w:r>
          </w:p>
        </w:tc>
      </w:tr>
      <w:tr w:rsidR="0082412B" w:rsidRPr="0082412B" w14:paraId="28A15A4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EE69B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FDE5D2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20A9AEB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2011</w:t>
            </w:r>
          </w:p>
        </w:tc>
      </w:tr>
      <w:tr w:rsidR="0082412B" w:rsidRPr="0082412B" w14:paraId="719AAEC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11068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D81E3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7AFDB1C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2013</w:t>
            </w:r>
          </w:p>
        </w:tc>
      </w:tr>
      <w:tr w:rsidR="0082412B" w:rsidRPr="0082412B" w14:paraId="6C0F61F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62F25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9C2C97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70B85E8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2015</w:t>
            </w:r>
          </w:p>
        </w:tc>
      </w:tr>
      <w:tr w:rsidR="00C117E1" w:rsidRPr="0082412B" w14:paraId="6C3E2FE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52F3E58" w14:textId="77777777" w:rsidR="00C117E1" w:rsidRPr="0082412B" w:rsidRDefault="00C117E1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0776D31" w14:textId="77777777" w:rsidR="00C117E1" w:rsidRPr="0082412B" w:rsidRDefault="00C117E1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20A4C59F" w14:textId="77777777" w:rsidR="00C117E1" w:rsidRPr="0082412B" w:rsidRDefault="00C117E1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2017</w:t>
            </w:r>
          </w:p>
        </w:tc>
      </w:tr>
      <w:tr w:rsidR="0082412B" w:rsidRPr="0082412B" w14:paraId="63FD4FE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8C104F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FE8535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5ED31C9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2019</w:t>
            </w:r>
          </w:p>
        </w:tc>
      </w:tr>
      <w:tr w:rsidR="0082412B" w:rsidRPr="0082412B" w14:paraId="3E95A33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7EE685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Congo</w:t>
            </w:r>
          </w:p>
        </w:tc>
        <w:tc>
          <w:tcPr>
            <w:tcW w:w="2976" w:type="dxa"/>
            <w:shd w:val="clear" w:color="auto" w:fill="auto"/>
          </w:tcPr>
          <w:p w14:paraId="6024D5B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028F6E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2012</w:t>
            </w:r>
          </w:p>
        </w:tc>
      </w:tr>
      <w:tr w:rsidR="0082412B" w:rsidRPr="0082412B" w14:paraId="16AA18E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A3228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670DAC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12º informe </w:t>
            </w:r>
          </w:p>
        </w:tc>
        <w:tc>
          <w:tcPr>
            <w:tcW w:w="2267" w:type="dxa"/>
            <w:shd w:val="clear" w:color="auto" w:fill="auto"/>
          </w:tcPr>
          <w:p w14:paraId="7285EB8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2014</w:t>
            </w:r>
          </w:p>
        </w:tc>
      </w:tr>
      <w:tr w:rsidR="0082412B" w:rsidRPr="0082412B" w14:paraId="7254AAE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6891A1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4BA166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11FB57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2016</w:t>
            </w:r>
          </w:p>
        </w:tc>
      </w:tr>
      <w:tr w:rsidR="0082412B" w:rsidRPr="0082412B" w14:paraId="185C0B3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52E8C9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5D410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438675A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2018</w:t>
            </w:r>
          </w:p>
        </w:tc>
      </w:tr>
      <w:tr w:rsidR="0082412B" w:rsidRPr="0082412B" w14:paraId="7C720EBF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E261EE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Costa Rica</w:t>
            </w:r>
          </w:p>
        </w:tc>
        <w:tc>
          <w:tcPr>
            <w:tcW w:w="2976" w:type="dxa"/>
            <w:shd w:val="clear" w:color="auto" w:fill="auto"/>
          </w:tcPr>
          <w:p w14:paraId="377B93E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AE5C98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12B" w:rsidRPr="0082412B" w14:paraId="111E840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AC9E2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F3B7C2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2816E3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01E56DEA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ABB5DA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Côte d</w:t>
            </w:r>
            <w:r w:rsidR="00D32C16">
              <w:t>’</w:t>
            </w:r>
            <w:r w:rsidRPr="0082412B">
              <w:t>Ivoire</w:t>
            </w:r>
          </w:p>
        </w:tc>
        <w:tc>
          <w:tcPr>
            <w:tcW w:w="2976" w:type="dxa"/>
            <w:shd w:val="clear" w:color="auto" w:fill="auto"/>
          </w:tcPr>
          <w:p w14:paraId="6103AA9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4B4A9D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2006</w:t>
            </w:r>
          </w:p>
        </w:tc>
      </w:tr>
      <w:tr w:rsidR="0082412B" w:rsidRPr="0082412B" w14:paraId="793C20C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9B649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127F2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48F51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2008</w:t>
            </w:r>
          </w:p>
        </w:tc>
      </w:tr>
      <w:tr w:rsidR="0082412B" w:rsidRPr="0082412B" w14:paraId="782F0E6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2C2331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F2F714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1A1A25F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2010</w:t>
            </w:r>
          </w:p>
        </w:tc>
      </w:tr>
      <w:tr w:rsidR="0082412B" w:rsidRPr="0082412B" w14:paraId="458CE1D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049776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76F53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7AB66A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2012</w:t>
            </w:r>
          </w:p>
        </w:tc>
      </w:tr>
      <w:tr w:rsidR="0082412B" w:rsidRPr="0082412B" w14:paraId="6C617B9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8BFD2A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2017F0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E72FD0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2014</w:t>
            </w:r>
          </w:p>
        </w:tc>
      </w:tr>
      <w:tr w:rsidR="0082412B" w:rsidRPr="0082412B" w14:paraId="343FF52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2D01BD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4C9C16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B0E723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2016</w:t>
            </w:r>
          </w:p>
        </w:tc>
      </w:tr>
      <w:tr w:rsidR="0082412B" w:rsidRPr="0082412B" w14:paraId="772EB18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4ADB9B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7BA1FF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A69C81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 de febrero de 2018</w:t>
            </w:r>
          </w:p>
        </w:tc>
      </w:tr>
      <w:tr w:rsidR="0082412B" w:rsidRPr="0082412B" w:rsidDel="009544F2" w14:paraId="154D20DD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55DCD07" w14:textId="77777777" w:rsidR="0082412B" w:rsidRPr="0082412B" w:rsidDel="009544F2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Croacia</w:t>
            </w:r>
          </w:p>
        </w:tc>
        <w:tc>
          <w:tcPr>
            <w:tcW w:w="2976" w:type="dxa"/>
            <w:shd w:val="clear" w:color="auto" w:fill="auto"/>
          </w:tcPr>
          <w:p w14:paraId="0A8F73EA" w14:textId="77777777" w:rsidR="0082412B" w:rsidRPr="0082412B" w:rsidDel="00347241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noveno y décimo,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C5EA0D7" w14:textId="77777777" w:rsidR="0082412B" w:rsidRPr="0082412B" w:rsidDel="00347241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 de octubre de 2011</w:t>
            </w:r>
          </w:p>
        </w:tc>
      </w:tr>
      <w:tr w:rsidR="0082412B" w:rsidRPr="0082412B" w:rsidDel="009544F2" w14:paraId="1372A32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F2801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4281EC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2232D71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 de octubre de 2013</w:t>
            </w:r>
          </w:p>
        </w:tc>
      </w:tr>
      <w:tr w:rsidR="0082412B" w:rsidRPr="0082412B" w:rsidDel="009544F2" w14:paraId="6E20B3B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FE9536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53065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4CB8F1C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 de octubre de 2015</w:t>
            </w:r>
          </w:p>
        </w:tc>
      </w:tr>
      <w:tr w:rsidR="0082412B" w:rsidRPr="0082412B" w:rsidDel="009544F2" w14:paraId="1D4FACC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79B4B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BAA37D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C2D34C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 de octubre de 2017</w:t>
            </w:r>
          </w:p>
        </w:tc>
      </w:tr>
      <w:tr w:rsidR="0082412B" w:rsidRPr="0082412B" w14:paraId="522A53A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4A46ED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3DF7F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7B5DA25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 de octubre de 2019</w:t>
            </w:r>
          </w:p>
        </w:tc>
      </w:tr>
      <w:tr w:rsidR="0082412B" w:rsidRPr="0082412B" w14:paraId="78681C21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CD903D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Egipto</w:t>
            </w:r>
          </w:p>
        </w:tc>
        <w:tc>
          <w:tcPr>
            <w:tcW w:w="2976" w:type="dxa"/>
            <w:shd w:val="clear" w:color="auto" w:fill="auto"/>
          </w:tcPr>
          <w:p w14:paraId="6C7624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23º a 25º,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B5C8B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12B" w:rsidRPr="0082412B" w14:paraId="21D5C57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D0C10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2E1072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6DDBBC5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35D779B3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104B74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Eritrea</w:t>
            </w:r>
          </w:p>
        </w:tc>
        <w:tc>
          <w:tcPr>
            <w:tcW w:w="2976" w:type="dxa"/>
            <w:shd w:val="clear" w:color="auto" w:fill="auto"/>
          </w:tcPr>
          <w:p w14:paraId="4CF6F0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386FD8A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2002</w:t>
            </w:r>
          </w:p>
        </w:tc>
      </w:tr>
      <w:tr w:rsidR="0082412B" w:rsidRPr="0082412B" w14:paraId="33548F5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664AB9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F18428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60BC4FF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2004</w:t>
            </w:r>
          </w:p>
        </w:tc>
      </w:tr>
      <w:tr w:rsidR="0082412B" w:rsidRPr="0082412B" w14:paraId="2FBB9DF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E0D04C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7D3B4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3571B3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2006</w:t>
            </w:r>
          </w:p>
        </w:tc>
      </w:tr>
      <w:tr w:rsidR="0082412B" w:rsidRPr="0082412B" w14:paraId="7B28837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BA8D5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19C40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228248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2008</w:t>
            </w:r>
          </w:p>
        </w:tc>
      </w:tr>
      <w:tr w:rsidR="0082412B" w:rsidRPr="0082412B" w14:paraId="06CE6EF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C48D45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1079CC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4C1619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2010</w:t>
            </w:r>
          </w:p>
        </w:tc>
      </w:tr>
      <w:tr w:rsidR="0082412B" w:rsidRPr="0082412B" w14:paraId="753066E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882BB4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A56DD8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417D0B8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2012</w:t>
            </w:r>
          </w:p>
        </w:tc>
      </w:tr>
      <w:tr w:rsidR="0082412B" w:rsidRPr="0082412B" w14:paraId="4E8570D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CE8877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FA2525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713D0F6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2014</w:t>
            </w:r>
          </w:p>
        </w:tc>
      </w:tr>
      <w:tr w:rsidR="0082412B" w:rsidRPr="0082412B" w14:paraId="65285E1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0468A0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2AD31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EEFEB7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2016</w:t>
            </w:r>
          </w:p>
        </w:tc>
      </w:tr>
      <w:tr w:rsidR="0082412B" w:rsidRPr="0082412B" w14:paraId="64E9DB9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8AD69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FC841D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1092A5A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agosto de 2018</w:t>
            </w:r>
          </w:p>
        </w:tc>
      </w:tr>
      <w:tr w:rsidR="00231D93" w:rsidRPr="0082412B" w14:paraId="36953AA5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7A9B4870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Eslovenia</w:t>
            </w:r>
          </w:p>
        </w:tc>
        <w:tc>
          <w:tcPr>
            <w:tcW w:w="2976" w:type="dxa"/>
            <w:shd w:val="clear" w:color="auto" w:fill="auto"/>
          </w:tcPr>
          <w:p w14:paraId="3236DD2F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12º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DD02E82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6 de julio de 2019</w:t>
            </w:r>
          </w:p>
        </w:tc>
      </w:tr>
      <w:tr w:rsidR="00231D93" w:rsidRPr="0082412B" w14:paraId="21A5064C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15F7AAE1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España</w:t>
            </w:r>
          </w:p>
        </w:tc>
        <w:tc>
          <w:tcPr>
            <w:tcW w:w="2976" w:type="dxa"/>
            <w:shd w:val="clear" w:color="auto" w:fill="auto"/>
          </w:tcPr>
          <w:p w14:paraId="59633288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D967F78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1A5092" w:rsidRPr="0082412B" w14:paraId="6F936D9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2EF5412" w14:textId="77777777" w:rsidR="001A5092" w:rsidRPr="0082412B" w:rsidRDefault="001A5092" w:rsidP="001A5092">
            <w:pPr>
              <w:pStyle w:val="SingleTxtG"/>
              <w:spacing w:before="40"/>
              <w:ind w:left="0" w:right="0"/>
              <w:jc w:val="left"/>
            </w:pPr>
            <w:r w:rsidRPr="0082412B">
              <w:t>Estados Unidos de América</w:t>
            </w:r>
          </w:p>
        </w:tc>
        <w:tc>
          <w:tcPr>
            <w:tcW w:w="2976" w:type="dxa"/>
            <w:shd w:val="clear" w:color="auto" w:fill="auto"/>
          </w:tcPr>
          <w:p w14:paraId="427914CD" w14:textId="77777777" w:rsidR="001A5092" w:rsidRPr="0082412B" w:rsidRDefault="001A5092" w:rsidP="001A5092">
            <w:pPr>
              <w:pStyle w:val="SingleTxtG"/>
              <w:spacing w:before="40"/>
              <w:ind w:left="0" w:right="0"/>
              <w:jc w:val="left"/>
            </w:pPr>
            <w:r w:rsidRPr="0082412B">
              <w:t>Informes 10º a 12º,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A1FC348" w14:textId="77777777" w:rsidR="001A5092" w:rsidRPr="0082412B" w:rsidRDefault="001A5092" w:rsidP="001A5092">
            <w:pPr>
              <w:pStyle w:val="SingleTxtG"/>
              <w:spacing w:before="40"/>
              <w:ind w:left="0" w:right="0"/>
              <w:jc w:val="left"/>
            </w:pPr>
            <w:r w:rsidRPr="0082412B">
              <w:t>20 de noviembre de 2017</w:t>
            </w:r>
          </w:p>
        </w:tc>
      </w:tr>
      <w:tr w:rsidR="001A5092" w:rsidRPr="0082412B" w14:paraId="216824E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5DFD176" w14:textId="77777777" w:rsidR="001A5092" w:rsidRPr="0082412B" w:rsidRDefault="001A5092" w:rsidP="001A5092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67357BB" w14:textId="77777777" w:rsidR="001A5092" w:rsidRPr="0082412B" w:rsidRDefault="001A5092" w:rsidP="001A5092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1F9A628" w14:textId="77777777" w:rsidR="001A5092" w:rsidRPr="0082412B" w:rsidRDefault="001A5092" w:rsidP="001A5092">
            <w:pPr>
              <w:pStyle w:val="SingleTxtG"/>
              <w:spacing w:before="40"/>
              <w:ind w:left="0" w:right="0"/>
              <w:jc w:val="left"/>
            </w:pPr>
            <w:r w:rsidRPr="0082412B">
              <w:t>20 de noviembre de 2019</w:t>
            </w:r>
          </w:p>
        </w:tc>
      </w:tr>
      <w:tr w:rsidR="0082412B" w:rsidRPr="0082412B" w14:paraId="2C9B07E1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35B5EC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Eswatini</w:t>
            </w:r>
          </w:p>
        </w:tc>
        <w:tc>
          <w:tcPr>
            <w:tcW w:w="2976" w:type="dxa"/>
            <w:shd w:val="clear" w:color="auto" w:fill="auto"/>
          </w:tcPr>
          <w:p w14:paraId="534F8A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2D86EF6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1998</w:t>
            </w:r>
          </w:p>
        </w:tc>
      </w:tr>
      <w:tr w:rsidR="0082412B" w:rsidRPr="0082412B" w14:paraId="41B01A3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28A04D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3E7F47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49921B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2000</w:t>
            </w:r>
          </w:p>
        </w:tc>
      </w:tr>
      <w:tr w:rsidR="0082412B" w:rsidRPr="0082412B" w14:paraId="49AD10E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BEA7F8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E2C40A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2BA21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2002</w:t>
            </w:r>
          </w:p>
        </w:tc>
      </w:tr>
      <w:tr w:rsidR="0082412B" w:rsidRPr="0082412B" w14:paraId="6451BF2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F6F0F9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2B5F6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9B4489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2004</w:t>
            </w:r>
          </w:p>
        </w:tc>
      </w:tr>
      <w:tr w:rsidR="0082412B" w:rsidRPr="0082412B" w14:paraId="156F703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F1FA7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5DE31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68DD862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2006</w:t>
            </w:r>
          </w:p>
        </w:tc>
      </w:tr>
      <w:tr w:rsidR="0082412B" w:rsidRPr="0082412B" w14:paraId="2E72416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F319C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43C65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C1C22D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2008</w:t>
            </w:r>
          </w:p>
        </w:tc>
      </w:tr>
      <w:tr w:rsidR="0082412B" w:rsidRPr="0082412B" w14:paraId="189E5F4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044642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AC26A6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F77F9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2010</w:t>
            </w:r>
          </w:p>
        </w:tc>
      </w:tr>
      <w:tr w:rsidR="0082412B" w:rsidRPr="0082412B" w14:paraId="5E3BC37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EBA084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DC4B5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B42D6E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2012</w:t>
            </w:r>
          </w:p>
        </w:tc>
      </w:tr>
      <w:tr w:rsidR="0082412B" w:rsidRPr="0082412B" w14:paraId="20A31ED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5C5D09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0E02B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2EF47D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2014</w:t>
            </w:r>
          </w:p>
        </w:tc>
      </w:tr>
      <w:tr w:rsidR="0082412B" w:rsidRPr="0082412B" w14:paraId="058CCE4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E3753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D13886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165482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2016</w:t>
            </w:r>
          </w:p>
        </w:tc>
      </w:tr>
      <w:tr w:rsidR="0082412B" w:rsidRPr="0082412B" w14:paraId="65459B1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5D14E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9BDA2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0B054C1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7 de mayo de 2018</w:t>
            </w:r>
          </w:p>
        </w:tc>
      </w:tr>
      <w:tr w:rsidR="0082412B" w:rsidRPr="0082412B" w14:paraId="2A9AFAA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A5CE30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Etiopía</w:t>
            </w:r>
          </w:p>
        </w:tc>
        <w:tc>
          <w:tcPr>
            <w:tcW w:w="2976" w:type="dxa"/>
            <w:shd w:val="clear" w:color="auto" w:fill="auto"/>
          </w:tcPr>
          <w:p w14:paraId="187D890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2FEF8C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 de julio de 2013</w:t>
            </w:r>
          </w:p>
        </w:tc>
      </w:tr>
      <w:tr w:rsidR="0082412B" w:rsidRPr="0082412B" w14:paraId="4C3C911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68FBFE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3C0C5F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577B3E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 de julio de 2015</w:t>
            </w:r>
          </w:p>
        </w:tc>
      </w:tr>
      <w:tr w:rsidR="0082412B" w:rsidRPr="0082412B" w14:paraId="64DC4AA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96C45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4F8400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12BC82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 de julio de 2017</w:t>
            </w:r>
          </w:p>
        </w:tc>
      </w:tr>
      <w:tr w:rsidR="0082412B" w:rsidRPr="0082412B" w14:paraId="7410B5A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227C36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A7F1F4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79DED14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 de julio de 2019</w:t>
            </w:r>
          </w:p>
        </w:tc>
      </w:tr>
      <w:tr w:rsidR="0082412B" w:rsidRPr="0082412B" w14:paraId="3F69114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40161F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Fiji</w:t>
            </w:r>
          </w:p>
        </w:tc>
        <w:tc>
          <w:tcPr>
            <w:tcW w:w="2976" w:type="dxa"/>
            <w:shd w:val="clear" w:color="auto" w:fill="auto"/>
          </w:tcPr>
          <w:p w14:paraId="2BB930F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A984A5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febrero de 2016</w:t>
            </w:r>
          </w:p>
        </w:tc>
      </w:tr>
      <w:tr w:rsidR="0082412B" w:rsidRPr="0082412B" w14:paraId="5AAE107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CC875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148369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A639DE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febrero de 2018</w:t>
            </w:r>
          </w:p>
        </w:tc>
      </w:tr>
      <w:tr w:rsidR="008242EE" w:rsidRPr="0082412B" w14:paraId="4C626104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2BAAC2D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Filipinas</w:t>
            </w:r>
          </w:p>
        </w:tc>
        <w:tc>
          <w:tcPr>
            <w:tcW w:w="2976" w:type="dxa"/>
            <w:shd w:val="clear" w:color="auto" w:fill="auto"/>
          </w:tcPr>
          <w:p w14:paraId="2E6C195C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4159E31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8242EE" w:rsidRPr="0082412B" w14:paraId="6E4FCB9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530BE87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A0A2658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26DEDFD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8242EE" w:rsidRPr="0082412B" w14:paraId="49BE89D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642410B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6C5E6BD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131ACC9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8242EE" w:rsidRPr="0082412B" w14:paraId="5F41C9A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BAC962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1CC8AFE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4EFD1CAC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2EE" w:rsidRPr="0082412B" w14:paraId="6B861A0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9E0E27A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35D5CFA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6FC4C9FE" w14:textId="77777777" w:rsidR="008242EE" w:rsidRPr="0082412B" w:rsidRDefault="008242EE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3A49A8D9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2A2131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Gabón</w:t>
            </w:r>
          </w:p>
        </w:tc>
        <w:tc>
          <w:tcPr>
            <w:tcW w:w="2976" w:type="dxa"/>
            <w:shd w:val="clear" w:color="auto" w:fill="auto"/>
          </w:tcPr>
          <w:p w14:paraId="6EC3B71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6552F3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1999</w:t>
            </w:r>
          </w:p>
        </w:tc>
      </w:tr>
      <w:tr w:rsidR="0082412B" w:rsidRPr="0082412B" w14:paraId="436066B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6DF703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4DFB5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054BAE0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2001</w:t>
            </w:r>
          </w:p>
        </w:tc>
      </w:tr>
      <w:tr w:rsidR="0082412B" w:rsidRPr="0082412B" w14:paraId="69B976B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4512CF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93783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01B722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2003</w:t>
            </w:r>
          </w:p>
        </w:tc>
      </w:tr>
      <w:tr w:rsidR="0082412B" w:rsidRPr="0082412B" w14:paraId="47ECC1F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B0D76E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981E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CC54B7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2005</w:t>
            </w:r>
          </w:p>
        </w:tc>
      </w:tr>
      <w:tr w:rsidR="0082412B" w:rsidRPr="0082412B" w14:paraId="67BC652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0D8E66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0B216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520D6A8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2007</w:t>
            </w:r>
          </w:p>
        </w:tc>
      </w:tr>
      <w:tr w:rsidR="0082412B" w:rsidRPr="0082412B" w14:paraId="7E11CE3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18083A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A4736E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1912B76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2009</w:t>
            </w:r>
          </w:p>
        </w:tc>
      </w:tr>
      <w:tr w:rsidR="0082412B" w:rsidRPr="0082412B" w14:paraId="491F229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C2012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6CFDE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15586C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2011</w:t>
            </w:r>
          </w:p>
        </w:tc>
      </w:tr>
      <w:tr w:rsidR="0082412B" w:rsidRPr="0082412B" w14:paraId="1CECCB8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7E75C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07891A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C78AF6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2013</w:t>
            </w:r>
          </w:p>
        </w:tc>
      </w:tr>
      <w:tr w:rsidR="0082412B" w:rsidRPr="0082412B" w14:paraId="0C6D677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348786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E3F94A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7837B6D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2015</w:t>
            </w:r>
          </w:p>
        </w:tc>
      </w:tr>
      <w:tr w:rsidR="0082412B" w:rsidRPr="0082412B" w14:paraId="7CD4DA0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C2602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943D85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ACF469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2017</w:t>
            </w:r>
          </w:p>
        </w:tc>
      </w:tr>
      <w:tr w:rsidR="0082412B" w:rsidRPr="0082412B" w14:paraId="3F31177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CBD85C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C1FC8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601D40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30 de marzo de 2019</w:t>
            </w:r>
          </w:p>
        </w:tc>
      </w:tr>
      <w:tr w:rsidR="0082412B" w:rsidRPr="0082412B" w14:paraId="36C0AF89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95D3BB7" w14:textId="77777777" w:rsidR="0082412B" w:rsidRPr="0082412B" w:rsidRDefault="0082412B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Gambia</w:t>
            </w:r>
          </w:p>
        </w:tc>
        <w:tc>
          <w:tcPr>
            <w:tcW w:w="2976" w:type="dxa"/>
            <w:shd w:val="clear" w:color="auto" w:fill="auto"/>
          </w:tcPr>
          <w:p w14:paraId="68C8CA5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7A0898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1982</w:t>
            </w:r>
          </w:p>
        </w:tc>
      </w:tr>
      <w:tr w:rsidR="0082412B" w:rsidRPr="0082412B" w14:paraId="26B8E91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1ADF5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6F67B1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28DC4E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1984</w:t>
            </w:r>
          </w:p>
        </w:tc>
      </w:tr>
      <w:tr w:rsidR="0082412B" w:rsidRPr="0082412B" w14:paraId="3F3E8C1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D1D94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388BF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03A7F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1986</w:t>
            </w:r>
          </w:p>
        </w:tc>
      </w:tr>
      <w:tr w:rsidR="0082412B" w:rsidRPr="0082412B" w14:paraId="2E89A32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D922BD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BA7F7B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05D745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1988</w:t>
            </w:r>
          </w:p>
        </w:tc>
      </w:tr>
      <w:tr w:rsidR="0082412B" w:rsidRPr="0082412B" w14:paraId="646E51E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1454B1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A5E7A1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657F6C6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1990</w:t>
            </w:r>
          </w:p>
        </w:tc>
      </w:tr>
      <w:tr w:rsidR="0082412B" w:rsidRPr="0082412B" w14:paraId="530C5FE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749FF3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D1909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EA4CA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1992</w:t>
            </w:r>
          </w:p>
        </w:tc>
      </w:tr>
      <w:tr w:rsidR="0082412B" w:rsidRPr="0082412B" w14:paraId="7FFC36C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CC7A41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EDEBC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0F7B15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1994</w:t>
            </w:r>
          </w:p>
        </w:tc>
      </w:tr>
      <w:tr w:rsidR="0082412B" w:rsidRPr="0082412B" w14:paraId="7E6DE91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9CEB7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A5530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111F723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1996</w:t>
            </w:r>
          </w:p>
        </w:tc>
      </w:tr>
      <w:tr w:rsidR="0082412B" w:rsidRPr="0082412B" w14:paraId="67FE13C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99334C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F5B821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749A8C1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1998</w:t>
            </w:r>
          </w:p>
        </w:tc>
      </w:tr>
      <w:tr w:rsidR="0082412B" w:rsidRPr="0082412B" w14:paraId="1B0F8DD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49415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A5B5E4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0E3B7BF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2000</w:t>
            </w:r>
          </w:p>
        </w:tc>
      </w:tr>
      <w:tr w:rsidR="0082412B" w:rsidRPr="0082412B" w14:paraId="75831D2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C16C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D6CBD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FB45DE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2002</w:t>
            </w:r>
          </w:p>
        </w:tc>
      </w:tr>
      <w:tr w:rsidR="0082412B" w:rsidRPr="0082412B" w14:paraId="2AA108D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202C19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EC9253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5A51EF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2004</w:t>
            </w:r>
          </w:p>
        </w:tc>
      </w:tr>
      <w:tr w:rsidR="0082412B" w:rsidRPr="0082412B" w14:paraId="69A71B3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EDD4BF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AB91CF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7A99643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2006</w:t>
            </w:r>
          </w:p>
        </w:tc>
      </w:tr>
      <w:tr w:rsidR="0082412B" w:rsidRPr="0082412B" w14:paraId="06A545F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CC5A3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CAD90C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4998D16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2008</w:t>
            </w:r>
          </w:p>
        </w:tc>
      </w:tr>
      <w:tr w:rsidR="0082412B" w:rsidRPr="0082412B" w14:paraId="7E31283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79D2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589595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5135209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2010</w:t>
            </w:r>
          </w:p>
        </w:tc>
      </w:tr>
      <w:tr w:rsidR="0082412B" w:rsidRPr="0082412B" w14:paraId="6FD03C2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E07F2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7AC5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11F49A4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2012</w:t>
            </w:r>
          </w:p>
        </w:tc>
      </w:tr>
      <w:tr w:rsidR="0082412B" w:rsidRPr="0082412B" w14:paraId="0311555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2A1CA7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3E1069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AC6435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2014</w:t>
            </w:r>
          </w:p>
        </w:tc>
      </w:tr>
      <w:tr w:rsidR="0082412B" w:rsidRPr="0082412B" w14:paraId="051FB5A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B02C49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43BB4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1917AC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2016</w:t>
            </w:r>
          </w:p>
        </w:tc>
      </w:tr>
      <w:tr w:rsidR="0082412B" w:rsidRPr="0082412B" w14:paraId="2A64F0A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898D1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3F6334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71ACE3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28 de enero de 2018</w:t>
            </w:r>
          </w:p>
        </w:tc>
      </w:tr>
      <w:tr w:rsidR="0082412B" w:rsidRPr="0082412B" w14:paraId="1686010D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D7077F3" w14:textId="77777777" w:rsidR="0082412B" w:rsidRPr="0082412B" w:rsidRDefault="0082412B" w:rsidP="00DB77A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lastRenderedPageBreak/>
              <w:t>Ghana</w:t>
            </w:r>
          </w:p>
        </w:tc>
        <w:tc>
          <w:tcPr>
            <w:tcW w:w="2976" w:type="dxa"/>
            <w:shd w:val="clear" w:color="auto" w:fill="auto"/>
          </w:tcPr>
          <w:p w14:paraId="5EB6A434" w14:textId="77777777" w:rsidR="0082412B" w:rsidRPr="0082412B" w:rsidRDefault="0082412B" w:rsidP="00DB77A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FC653B5" w14:textId="77777777" w:rsidR="0082412B" w:rsidRPr="0082412B" w:rsidRDefault="0082412B" w:rsidP="00DB77A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4 de enero de 2006</w:t>
            </w:r>
          </w:p>
        </w:tc>
      </w:tr>
      <w:tr w:rsidR="0082412B" w:rsidRPr="0082412B" w14:paraId="336FE48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E30F5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AD0383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210AB93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2008</w:t>
            </w:r>
          </w:p>
        </w:tc>
      </w:tr>
      <w:tr w:rsidR="0082412B" w:rsidRPr="0082412B" w14:paraId="7698728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69E99F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D861FF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D84B17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2010</w:t>
            </w:r>
          </w:p>
        </w:tc>
      </w:tr>
      <w:tr w:rsidR="0082412B" w:rsidRPr="0082412B" w14:paraId="0EE991D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16D7DA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07A51E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1FA4C36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82412B" w:rsidRPr="0082412B" w14:paraId="325D95F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18D119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BE8ACF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83F604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82412B" w:rsidRPr="0082412B" w14:paraId="003EE3A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B4F805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3FB98B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61EA22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82412B" w:rsidRPr="0082412B" w14:paraId="6B2F976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7AFFC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589842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079E9E6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12B" w:rsidRPr="0082412B" w14:paraId="1E484FDC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BCF65D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Granada</w:t>
            </w:r>
          </w:p>
        </w:tc>
        <w:tc>
          <w:tcPr>
            <w:tcW w:w="2976" w:type="dxa"/>
            <w:shd w:val="clear" w:color="auto" w:fill="auto"/>
          </w:tcPr>
          <w:p w14:paraId="7E8356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14:paraId="0F96911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junio de 2014</w:t>
            </w:r>
          </w:p>
        </w:tc>
      </w:tr>
      <w:tr w:rsidR="0082412B" w:rsidRPr="0082412B" w14:paraId="217D909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72C691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C94E3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0ECB1F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junio de 2016</w:t>
            </w:r>
          </w:p>
        </w:tc>
      </w:tr>
      <w:tr w:rsidR="0082412B" w:rsidRPr="0082412B" w14:paraId="2876FDC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920B7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35A10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4F70764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junio de 2018</w:t>
            </w:r>
          </w:p>
        </w:tc>
      </w:tr>
      <w:tr w:rsidR="0092797A" w:rsidRPr="0082412B" w14:paraId="44B2B655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77F28FA9" w14:textId="77777777" w:rsidR="0092797A" w:rsidRPr="0082412B" w:rsidRDefault="0092797A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Grecia</w:t>
            </w:r>
          </w:p>
        </w:tc>
        <w:tc>
          <w:tcPr>
            <w:tcW w:w="2976" w:type="dxa"/>
            <w:shd w:val="clear" w:color="auto" w:fill="auto"/>
          </w:tcPr>
          <w:p w14:paraId="2F7E3477" w14:textId="77777777" w:rsidR="0092797A" w:rsidRPr="0082412B" w:rsidRDefault="0092797A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7AF8CA1" w14:textId="77777777" w:rsidR="0092797A" w:rsidRPr="0082412B" w:rsidRDefault="0092797A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18 de julio de 2019</w:t>
            </w:r>
          </w:p>
        </w:tc>
      </w:tr>
      <w:tr w:rsidR="0082412B" w:rsidRPr="0082412B" w14:paraId="70C9DAC9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709BD6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Guinea</w:t>
            </w:r>
          </w:p>
        </w:tc>
        <w:tc>
          <w:tcPr>
            <w:tcW w:w="2976" w:type="dxa"/>
            <w:shd w:val="clear" w:color="auto" w:fill="auto"/>
          </w:tcPr>
          <w:p w14:paraId="6BB439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7C0F44A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2000</w:t>
            </w:r>
          </w:p>
        </w:tc>
      </w:tr>
      <w:tr w:rsidR="0082412B" w:rsidRPr="0082412B" w14:paraId="0BCEB50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ADB57A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BBEFE5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92FDA1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2002</w:t>
            </w:r>
          </w:p>
        </w:tc>
      </w:tr>
      <w:tr w:rsidR="0082412B" w:rsidRPr="0082412B" w14:paraId="5BD7459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404372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0C554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2D3817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2004</w:t>
            </w:r>
          </w:p>
        </w:tc>
      </w:tr>
      <w:tr w:rsidR="0082412B" w:rsidRPr="0082412B" w14:paraId="2F84482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C96DC4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28EA84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65DB778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2006</w:t>
            </w:r>
          </w:p>
        </w:tc>
      </w:tr>
      <w:tr w:rsidR="0082412B" w:rsidRPr="0082412B" w14:paraId="08FD2CC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0D02A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CE8202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027914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2008</w:t>
            </w:r>
          </w:p>
        </w:tc>
      </w:tr>
      <w:tr w:rsidR="0082412B" w:rsidRPr="0082412B" w14:paraId="0FAEFA3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3ACB6C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3ECAD4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69C041F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2010</w:t>
            </w:r>
          </w:p>
        </w:tc>
      </w:tr>
      <w:tr w:rsidR="0082412B" w:rsidRPr="0082412B" w14:paraId="79E6FEC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6C2023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BDD04C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90E05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2012</w:t>
            </w:r>
          </w:p>
        </w:tc>
      </w:tr>
      <w:tr w:rsidR="0082412B" w:rsidRPr="0082412B" w14:paraId="0E3CC87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C9F37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8CD7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1470FF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2014</w:t>
            </w:r>
          </w:p>
        </w:tc>
      </w:tr>
      <w:tr w:rsidR="0082412B" w:rsidRPr="0082412B" w14:paraId="7C7EE24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E2F3C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9AF6A9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99822E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2016</w:t>
            </w:r>
          </w:p>
        </w:tc>
      </w:tr>
      <w:tr w:rsidR="0082412B" w:rsidRPr="0082412B" w14:paraId="17DFB08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ABBEE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6B87DC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EBE5C1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abril de 2018</w:t>
            </w:r>
          </w:p>
        </w:tc>
      </w:tr>
      <w:tr w:rsidR="0082412B" w:rsidRPr="0082412B" w14:paraId="4F8C4E1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B84F51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Guinea-Bissau</w:t>
            </w:r>
          </w:p>
        </w:tc>
        <w:tc>
          <w:tcPr>
            <w:tcW w:w="2976" w:type="dxa"/>
            <w:shd w:val="clear" w:color="auto" w:fill="auto"/>
          </w:tcPr>
          <w:p w14:paraId="36BBC5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C8759C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 de diciembre de 2011</w:t>
            </w:r>
          </w:p>
        </w:tc>
      </w:tr>
      <w:tr w:rsidR="0082412B" w:rsidRPr="0082412B" w14:paraId="6295E96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49C623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E7058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06F7918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 de diciembre de 2013</w:t>
            </w:r>
          </w:p>
        </w:tc>
      </w:tr>
      <w:tr w:rsidR="0082412B" w:rsidRPr="0082412B" w14:paraId="558C0D2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2862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453A3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7A87B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 de diciembre de 2015</w:t>
            </w:r>
          </w:p>
        </w:tc>
      </w:tr>
      <w:tr w:rsidR="0082412B" w:rsidRPr="0082412B" w14:paraId="77A615A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8E25E8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F51191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053C5C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 de diciembre de 2017</w:t>
            </w:r>
          </w:p>
        </w:tc>
      </w:tr>
      <w:tr w:rsidR="0082412B" w:rsidRPr="0082412B" w14:paraId="02BB4C8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998A69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03AE3D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E44714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 de diciembre de 2019</w:t>
            </w:r>
          </w:p>
        </w:tc>
      </w:tr>
      <w:tr w:rsidR="0092797A" w:rsidRPr="0082412B" w14:paraId="431A623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6746BD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Guinea Ecuatorial</w:t>
            </w:r>
          </w:p>
        </w:tc>
        <w:tc>
          <w:tcPr>
            <w:tcW w:w="2976" w:type="dxa"/>
            <w:shd w:val="clear" w:color="auto" w:fill="auto"/>
          </w:tcPr>
          <w:p w14:paraId="1B597D1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3216487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2003</w:t>
            </w:r>
          </w:p>
        </w:tc>
      </w:tr>
      <w:tr w:rsidR="0092797A" w:rsidRPr="0082412B" w14:paraId="786BFD5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636A34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922F00D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Segundo informe </w:t>
            </w:r>
          </w:p>
        </w:tc>
        <w:tc>
          <w:tcPr>
            <w:tcW w:w="2267" w:type="dxa"/>
            <w:shd w:val="clear" w:color="auto" w:fill="auto"/>
          </w:tcPr>
          <w:p w14:paraId="2C5FF5F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2005</w:t>
            </w:r>
          </w:p>
        </w:tc>
      </w:tr>
      <w:tr w:rsidR="0092797A" w:rsidRPr="0082412B" w14:paraId="34B1F07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1E3C38E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9D218A4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0C0847A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2007</w:t>
            </w:r>
          </w:p>
        </w:tc>
      </w:tr>
      <w:tr w:rsidR="0092797A" w:rsidRPr="0082412B" w14:paraId="54A89D4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961F4E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DFDBB5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7A095FAE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2009</w:t>
            </w:r>
          </w:p>
        </w:tc>
      </w:tr>
      <w:tr w:rsidR="0092797A" w:rsidRPr="0082412B" w14:paraId="69D5776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3A7A65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A5D5E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420C3837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2011</w:t>
            </w:r>
          </w:p>
        </w:tc>
      </w:tr>
      <w:tr w:rsidR="0092797A" w:rsidRPr="0082412B" w14:paraId="18470F6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D51EFE6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B6D29B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75E61F2E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2013</w:t>
            </w:r>
          </w:p>
        </w:tc>
      </w:tr>
      <w:tr w:rsidR="0092797A" w:rsidRPr="0082412B" w14:paraId="7E4DB0E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92717F7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BCF635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0E236105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2015</w:t>
            </w:r>
          </w:p>
        </w:tc>
      </w:tr>
      <w:tr w:rsidR="0092797A" w:rsidRPr="0082412B" w14:paraId="4822F7A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587FDE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D23A60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6BA5866D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2017</w:t>
            </w:r>
          </w:p>
        </w:tc>
      </w:tr>
      <w:tr w:rsidR="0092797A" w:rsidRPr="0082412B" w14:paraId="0515F5F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083F62D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187BF6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FC71FA6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8 de noviembre de 2019</w:t>
            </w:r>
          </w:p>
        </w:tc>
      </w:tr>
      <w:tr w:rsidR="0082412B" w:rsidRPr="0082412B" w14:paraId="52F1197B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689528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Guyana</w:t>
            </w:r>
          </w:p>
        </w:tc>
        <w:tc>
          <w:tcPr>
            <w:tcW w:w="2976" w:type="dxa"/>
            <w:shd w:val="clear" w:color="auto" w:fill="auto"/>
          </w:tcPr>
          <w:p w14:paraId="4D2FEA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24101D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2008</w:t>
            </w:r>
          </w:p>
        </w:tc>
      </w:tr>
      <w:tr w:rsidR="0082412B" w:rsidRPr="0082412B" w14:paraId="087D041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66B653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117C20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677B83D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2010</w:t>
            </w:r>
          </w:p>
        </w:tc>
      </w:tr>
      <w:tr w:rsidR="0082412B" w:rsidRPr="0082412B" w14:paraId="6EE9C67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F133A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FA8DD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6C435A3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2012</w:t>
            </w:r>
          </w:p>
        </w:tc>
      </w:tr>
      <w:tr w:rsidR="0082412B" w:rsidRPr="0082412B" w14:paraId="68FC1BA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701AF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C6B40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6DF4F23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2014</w:t>
            </w:r>
          </w:p>
        </w:tc>
      </w:tr>
      <w:tr w:rsidR="0082412B" w:rsidRPr="0082412B" w14:paraId="6F122BC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ABD34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8D348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F244FB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2016</w:t>
            </w:r>
          </w:p>
        </w:tc>
      </w:tr>
      <w:tr w:rsidR="0082412B" w:rsidRPr="0082412B" w14:paraId="5D449D6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726D33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7813E3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43DADE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2018</w:t>
            </w:r>
          </w:p>
        </w:tc>
      </w:tr>
      <w:tr w:rsidR="0082412B" w:rsidRPr="0082412B" w14:paraId="568B41B4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C5669C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Haití</w:t>
            </w:r>
          </w:p>
        </w:tc>
        <w:tc>
          <w:tcPr>
            <w:tcW w:w="2976" w:type="dxa"/>
            <w:shd w:val="clear" w:color="auto" w:fill="auto"/>
          </w:tcPr>
          <w:p w14:paraId="0A23F0F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1FDF59F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2000</w:t>
            </w:r>
          </w:p>
        </w:tc>
      </w:tr>
      <w:tr w:rsidR="0082412B" w:rsidRPr="0082412B" w14:paraId="4F7B466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764829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5F2996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66F491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2002</w:t>
            </w:r>
          </w:p>
        </w:tc>
      </w:tr>
      <w:tr w:rsidR="0082412B" w:rsidRPr="0082412B" w14:paraId="4A50158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749C94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4BB37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D54D3D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2004</w:t>
            </w:r>
          </w:p>
        </w:tc>
      </w:tr>
      <w:tr w:rsidR="0082412B" w:rsidRPr="0082412B" w14:paraId="26A65E3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D57CD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C7CADB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4622230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2006</w:t>
            </w:r>
          </w:p>
        </w:tc>
      </w:tr>
      <w:tr w:rsidR="0082412B" w:rsidRPr="0082412B" w14:paraId="714805A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779574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16C6F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5DCC39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2008</w:t>
            </w:r>
          </w:p>
        </w:tc>
      </w:tr>
      <w:tr w:rsidR="0082412B" w:rsidRPr="0082412B" w14:paraId="1B11014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30D4E9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08D44A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2690C63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2010</w:t>
            </w:r>
          </w:p>
        </w:tc>
      </w:tr>
      <w:tr w:rsidR="0082412B" w:rsidRPr="0082412B" w14:paraId="517E3BA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669C2D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264ED6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4F54C5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2012</w:t>
            </w:r>
          </w:p>
        </w:tc>
      </w:tr>
      <w:tr w:rsidR="0082412B" w:rsidRPr="0082412B" w14:paraId="7687DBD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2C29F1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5F705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B65415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2014</w:t>
            </w:r>
          </w:p>
        </w:tc>
      </w:tr>
      <w:tr w:rsidR="0082412B" w:rsidRPr="0082412B" w14:paraId="5B39C66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509235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A9E8E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FCA34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2016</w:t>
            </w:r>
          </w:p>
        </w:tc>
      </w:tr>
      <w:tr w:rsidR="0082412B" w:rsidRPr="0082412B" w14:paraId="17D9B44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27C640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9167D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D32C16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ECE9FE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enero de 2018</w:t>
            </w:r>
          </w:p>
        </w:tc>
      </w:tr>
      <w:tr w:rsidR="007603A8" w:rsidRPr="0082412B" w14:paraId="67A5E59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5E66462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India</w:t>
            </w:r>
          </w:p>
        </w:tc>
        <w:tc>
          <w:tcPr>
            <w:tcW w:w="2976" w:type="dxa"/>
            <w:shd w:val="clear" w:color="auto" w:fill="auto"/>
          </w:tcPr>
          <w:p w14:paraId="42A5D3DA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20º y 21º,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EBD1A46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2010</w:t>
            </w:r>
          </w:p>
        </w:tc>
      </w:tr>
      <w:tr w:rsidR="007603A8" w:rsidRPr="0082412B" w14:paraId="0292B4C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265BCED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40DBF97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E7BE87C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7603A8" w:rsidRPr="0082412B" w14:paraId="216BDD1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12E77C2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EB5272A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6AC775D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7603A8" w:rsidRPr="0082412B" w14:paraId="17A4427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20C8415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533E83A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360E7AA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7603A8" w:rsidRPr="0082412B" w14:paraId="52E6B7C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397BE88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F752A51" w14:textId="77777777" w:rsidR="007603A8" w:rsidRPr="0082412B" w:rsidRDefault="007603A8" w:rsidP="007603A8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0CE54723" w14:textId="77777777" w:rsidR="007603A8" w:rsidRPr="0082412B" w:rsidRDefault="007603A8" w:rsidP="007603A8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7603A8" w:rsidRPr="0082412B" w14:paraId="1E39C80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825DBC8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F6D7D38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0669A709" w14:textId="77777777" w:rsidR="007603A8" w:rsidRPr="0082412B" w:rsidRDefault="007603A8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6417B9C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9BAAF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Indonesia</w:t>
            </w:r>
          </w:p>
        </w:tc>
        <w:tc>
          <w:tcPr>
            <w:tcW w:w="2976" w:type="dxa"/>
            <w:shd w:val="clear" w:color="auto" w:fill="auto"/>
          </w:tcPr>
          <w:p w14:paraId="79FE971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cuarto a sexto,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6F8065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 de julio de 2010</w:t>
            </w:r>
          </w:p>
        </w:tc>
      </w:tr>
      <w:tr w:rsidR="0082412B" w:rsidRPr="0082412B" w14:paraId="5329FCF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D3EEB6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1D9754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E7615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 de julio de 2012</w:t>
            </w:r>
          </w:p>
        </w:tc>
      </w:tr>
      <w:tr w:rsidR="0082412B" w:rsidRPr="0082412B" w14:paraId="04FCC7F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CDB54C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54FE1C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Octavo informe </w:t>
            </w:r>
          </w:p>
        </w:tc>
        <w:tc>
          <w:tcPr>
            <w:tcW w:w="2267" w:type="dxa"/>
            <w:shd w:val="clear" w:color="auto" w:fill="auto"/>
          </w:tcPr>
          <w:p w14:paraId="7494A14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 de julio de 2014</w:t>
            </w:r>
          </w:p>
        </w:tc>
      </w:tr>
      <w:tr w:rsidR="0082412B" w:rsidRPr="0082412B" w14:paraId="5DF649F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08F083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A3C2C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17E866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 de julio de 2016</w:t>
            </w:r>
          </w:p>
        </w:tc>
      </w:tr>
      <w:tr w:rsidR="0082412B" w:rsidRPr="0082412B" w14:paraId="0A75D51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7FBBC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53AC9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3410FAE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 de julio de 2018</w:t>
            </w:r>
          </w:p>
        </w:tc>
      </w:tr>
      <w:tr w:rsidR="0082412B" w:rsidRPr="0082412B" w14:paraId="3B95B28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57CD28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bookmarkStart w:id="1" w:name="OLE_LINK1"/>
            <w:bookmarkStart w:id="2" w:name="OLE_LINK2"/>
            <w:r w:rsidRPr="0082412B">
              <w:t>Irán (República Islámica del)</w:t>
            </w:r>
          </w:p>
        </w:tc>
        <w:tc>
          <w:tcPr>
            <w:tcW w:w="2976" w:type="dxa"/>
            <w:shd w:val="clear" w:color="auto" w:fill="auto"/>
          </w:tcPr>
          <w:p w14:paraId="00A4A87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7DE70A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2013</w:t>
            </w:r>
          </w:p>
        </w:tc>
      </w:tr>
      <w:tr w:rsidR="0082412B" w:rsidRPr="0082412B" w14:paraId="3EBA031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8EFD3B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39AF7E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B25A86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2015</w:t>
            </w:r>
          </w:p>
        </w:tc>
      </w:tr>
      <w:tr w:rsidR="0082412B" w:rsidRPr="0082412B" w14:paraId="4514C92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116098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78A7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0C79E6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2017</w:t>
            </w:r>
          </w:p>
        </w:tc>
      </w:tr>
      <w:tr w:rsidR="0082412B" w:rsidRPr="0082412B" w14:paraId="075E076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976DBE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FDEFFD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590A9E0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2019</w:t>
            </w:r>
          </w:p>
        </w:tc>
      </w:tr>
      <w:tr w:rsidR="00231D93" w:rsidRPr="0082412B" w14:paraId="3AAEF1B8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D4EDA7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Islas Salomón</w:t>
            </w:r>
          </w:p>
        </w:tc>
        <w:tc>
          <w:tcPr>
            <w:tcW w:w="2976" w:type="dxa"/>
            <w:shd w:val="clear" w:color="auto" w:fill="auto"/>
          </w:tcPr>
          <w:p w14:paraId="15204EEB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1380439F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1985</w:t>
            </w:r>
          </w:p>
        </w:tc>
      </w:tr>
      <w:tr w:rsidR="00231D93" w:rsidRPr="0082412B" w14:paraId="3DFD057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47BFA35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3A9F58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7AFFAF82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1987</w:t>
            </w:r>
          </w:p>
        </w:tc>
      </w:tr>
      <w:tr w:rsidR="00231D93" w:rsidRPr="0082412B" w14:paraId="3A9A927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EC68A28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AEECA9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7EB9D7D9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1989</w:t>
            </w:r>
          </w:p>
        </w:tc>
      </w:tr>
      <w:tr w:rsidR="00231D93" w:rsidRPr="0082412B" w14:paraId="6374EFA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6F20280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D56BA79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233C82DC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1991</w:t>
            </w:r>
          </w:p>
        </w:tc>
      </w:tr>
      <w:tr w:rsidR="00231D93" w:rsidRPr="0082412B" w14:paraId="56E2E28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81B1A0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2C1A2FB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3996525F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1993</w:t>
            </w:r>
          </w:p>
        </w:tc>
      </w:tr>
      <w:tr w:rsidR="00231D93" w:rsidRPr="0082412B" w14:paraId="404A13E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9190A9E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0B9245E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49B5033D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1995</w:t>
            </w:r>
          </w:p>
        </w:tc>
      </w:tr>
      <w:tr w:rsidR="00231D93" w:rsidRPr="0082412B" w14:paraId="27DB94E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4E9549C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65FD584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158EF1B6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1997</w:t>
            </w:r>
          </w:p>
        </w:tc>
      </w:tr>
      <w:tr w:rsidR="00231D93" w:rsidRPr="0082412B" w14:paraId="4EB5084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EC4E31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807355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3D5734D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1999</w:t>
            </w:r>
          </w:p>
        </w:tc>
      </w:tr>
      <w:tr w:rsidR="00231D93" w:rsidRPr="0082412B" w14:paraId="18D21D6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20B1ADB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F120A97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022D2431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2001</w:t>
            </w:r>
          </w:p>
        </w:tc>
      </w:tr>
      <w:tr w:rsidR="00231D93" w:rsidRPr="0082412B" w14:paraId="3B915CD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FBEDBB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7FF465B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473AF337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2003</w:t>
            </w:r>
          </w:p>
        </w:tc>
      </w:tr>
      <w:tr w:rsidR="00231D93" w:rsidRPr="0082412B" w14:paraId="0613568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2A4B35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380489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B6E006E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2005</w:t>
            </w:r>
          </w:p>
        </w:tc>
      </w:tr>
      <w:tr w:rsidR="00231D93" w:rsidRPr="0082412B" w14:paraId="780B3FB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EEC29D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50E66BD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48832A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2007</w:t>
            </w:r>
          </w:p>
        </w:tc>
      </w:tr>
      <w:tr w:rsidR="00231D93" w:rsidRPr="0082412B" w14:paraId="2B7EAC5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2998CD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BD7ACF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7B1D3B7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2009</w:t>
            </w:r>
          </w:p>
        </w:tc>
      </w:tr>
      <w:tr w:rsidR="00231D93" w:rsidRPr="0082412B" w14:paraId="7904577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5A5EE9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9BF6CD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FBFB80A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2011</w:t>
            </w:r>
          </w:p>
        </w:tc>
      </w:tr>
      <w:tr w:rsidR="00231D93" w:rsidRPr="0082412B" w14:paraId="75B1F3D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69C1F36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66304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5156456B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2013</w:t>
            </w:r>
          </w:p>
        </w:tc>
      </w:tr>
      <w:tr w:rsidR="00231D93" w:rsidRPr="0082412B" w14:paraId="3EAC2F0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6E51E88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ED1188D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16A7CE90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2015</w:t>
            </w:r>
          </w:p>
        </w:tc>
      </w:tr>
      <w:tr w:rsidR="00231D93" w:rsidRPr="0082412B" w14:paraId="0D99455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E94C24F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EF3554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2DDAF4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2017</w:t>
            </w:r>
          </w:p>
        </w:tc>
      </w:tr>
      <w:tr w:rsidR="00231D93" w:rsidRPr="0082412B" w14:paraId="4CF3A54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066763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CB91BB4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468A0F4" w14:textId="77777777" w:rsidR="00231D93" w:rsidRPr="0082412B" w:rsidRDefault="00231D93" w:rsidP="00231D9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2019</w:t>
            </w:r>
          </w:p>
        </w:tc>
      </w:tr>
      <w:tr w:rsidR="0082412B" w:rsidRPr="0082412B" w14:paraId="49AD085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A19740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Lesotho</w:t>
            </w:r>
          </w:p>
        </w:tc>
        <w:tc>
          <w:tcPr>
            <w:tcW w:w="2976" w:type="dxa"/>
            <w:shd w:val="clear" w:color="auto" w:fill="auto"/>
          </w:tcPr>
          <w:p w14:paraId="7D862B4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1F38309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2000</w:t>
            </w:r>
          </w:p>
        </w:tc>
      </w:tr>
      <w:tr w:rsidR="0082412B" w:rsidRPr="0082412B" w14:paraId="78FAAE2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E26CD2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198095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0AAF15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2002</w:t>
            </w:r>
          </w:p>
        </w:tc>
      </w:tr>
      <w:tr w:rsidR="0082412B" w:rsidRPr="0082412B" w14:paraId="66485F3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3F77E3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8B19D1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20E402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2004</w:t>
            </w:r>
          </w:p>
        </w:tc>
      </w:tr>
      <w:tr w:rsidR="0082412B" w:rsidRPr="0082412B" w14:paraId="397DD7C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179F18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E33065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4686B94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2006</w:t>
            </w:r>
          </w:p>
        </w:tc>
      </w:tr>
      <w:tr w:rsidR="0082412B" w:rsidRPr="0082412B" w14:paraId="3EA9EE1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CB5C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3A02D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22FC287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2008</w:t>
            </w:r>
          </w:p>
        </w:tc>
      </w:tr>
      <w:tr w:rsidR="0082412B" w:rsidRPr="0082412B" w14:paraId="39C9C4D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820E34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0BB96E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14:paraId="7798BE4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2010</w:t>
            </w:r>
          </w:p>
        </w:tc>
      </w:tr>
      <w:tr w:rsidR="0082412B" w:rsidRPr="0082412B" w14:paraId="754D2B3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C91A54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A7D821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BF446C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2012</w:t>
            </w:r>
          </w:p>
        </w:tc>
      </w:tr>
      <w:tr w:rsidR="0082412B" w:rsidRPr="0082412B" w14:paraId="559A385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80E4A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7CFDF1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2CAF21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2014</w:t>
            </w:r>
          </w:p>
        </w:tc>
      </w:tr>
      <w:tr w:rsidR="0082412B" w:rsidRPr="0082412B" w14:paraId="7A8E910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87010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3BFFE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ED633C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2016</w:t>
            </w:r>
          </w:p>
        </w:tc>
      </w:tr>
      <w:tr w:rsidR="0082412B" w:rsidRPr="0082412B" w14:paraId="7E1942C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5F552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65259E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605027F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diciembre de 2018</w:t>
            </w:r>
          </w:p>
        </w:tc>
      </w:tr>
      <w:tr w:rsidR="0082412B" w:rsidRPr="0082412B" w14:paraId="1A27E18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A22F02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Liberia</w:t>
            </w:r>
          </w:p>
        </w:tc>
        <w:tc>
          <w:tcPr>
            <w:tcW w:w="2976" w:type="dxa"/>
            <w:shd w:val="clear" w:color="auto" w:fill="auto"/>
          </w:tcPr>
          <w:p w14:paraId="1963124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08C21EE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1977</w:t>
            </w:r>
          </w:p>
        </w:tc>
      </w:tr>
      <w:tr w:rsidR="0082412B" w:rsidRPr="0082412B" w14:paraId="148F0E4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703C39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67295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64DD303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1979</w:t>
            </w:r>
          </w:p>
        </w:tc>
      </w:tr>
      <w:tr w:rsidR="0082412B" w:rsidRPr="0082412B" w14:paraId="3D531EA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F23E6B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5750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43A8C9D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1981</w:t>
            </w:r>
          </w:p>
        </w:tc>
      </w:tr>
      <w:tr w:rsidR="0082412B" w:rsidRPr="0082412B" w14:paraId="4052636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8CB002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ED271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4A4E7E5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1983</w:t>
            </w:r>
          </w:p>
        </w:tc>
      </w:tr>
      <w:tr w:rsidR="0082412B" w:rsidRPr="0082412B" w14:paraId="58D494C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3BCCB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C866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5EFE321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1985</w:t>
            </w:r>
          </w:p>
        </w:tc>
      </w:tr>
      <w:tr w:rsidR="0082412B" w:rsidRPr="0082412B" w14:paraId="40F109F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E5BF91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96F078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13806D6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1987</w:t>
            </w:r>
          </w:p>
        </w:tc>
      </w:tr>
      <w:tr w:rsidR="0082412B" w:rsidRPr="0082412B" w14:paraId="513F8A0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A17250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F3C25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7673BD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1989</w:t>
            </w:r>
          </w:p>
        </w:tc>
      </w:tr>
      <w:tr w:rsidR="0082412B" w:rsidRPr="0082412B" w14:paraId="5BC563D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9F312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2D22E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1A1805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1991</w:t>
            </w:r>
          </w:p>
        </w:tc>
      </w:tr>
      <w:tr w:rsidR="0082412B" w:rsidRPr="0082412B" w14:paraId="6FE1919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933D7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A8DCD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62CCDD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1993</w:t>
            </w:r>
          </w:p>
        </w:tc>
      </w:tr>
      <w:tr w:rsidR="0082412B" w:rsidRPr="0082412B" w14:paraId="79CF662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B9C0C1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881F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3D22C43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1995</w:t>
            </w:r>
          </w:p>
        </w:tc>
      </w:tr>
      <w:tr w:rsidR="0082412B" w:rsidRPr="0082412B" w14:paraId="11707D4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48EA1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EDCB2E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11º informe </w:t>
            </w:r>
          </w:p>
        </w:tc>
        <w:tc>
          <w:tcPr>
            <w:tcW w:w="2267" w:type="dxa"/>
            <w:shd w:val="clear" w:color="auto" w:fill="auto"/>
          </w:tcPr>
          <w:p w14:paraId="43C9027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1997</w:t>
            </w:r>
          </w:p>
        </w:tc>
      </w:tr>
      <w:tr w:rsidR="0082412B" w:rsidRPr="0082412B" w14:paraId="70437A0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83C64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5B047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BC7EFB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1999</w:t>
            </w:r>
          </w:p>
        </w:tc>
      </w:tr>
      <w:tr w:rsidR="0082412B" w:rsidRPr="0082412B" w14:paraId="1733204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7AD037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36B74A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C6704E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2001</w:t>
            </w:r>
          </w:p>
        </w:tc>
      </w:tr>
      <w:tr w:rsidR="0082412B" w:rsidRPr="0082412B" w14:paraId="2FB2381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F69227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F5C530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33E9E99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2003</w:t>
            </w:r>
          </w:p>
        </w:tc>
      </w:tr>
      <w:tr w:rsidR="0082412B" w:rsidRPr="0082412B" w14:paraId="1A89637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31EB11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B7C4D9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5AB9875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2005</w:t>
            </w:r>
          </w:p>
        </w:tc>
      </w:tr>
      <w:tr w:rsidR="0082412B" w:rsidRPr="0082412B" w14:paraId="79A7424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B92CF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FFA33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724CB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2007</w:t>
            </w:r>
          </w:p>
        </w:tc>
      </w:tr>
      <w:tr w:rsidR="0082412B" w:rsidRPr="0082412B" w14:paraId="18BD310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0A69D1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2E592F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2C42C64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2009</w:t>
            </w:r>
          </w:p>
        </w:tc>
      </w:tr>
      <w:tr w:rsidR="0082412B" w:rsidRPr="0082412B" w14:paraId="3F35796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0F1CA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CB329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95FE73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2011</w:t>
            </w:r>
          </w:p>
        </w:tc>
      </w:tr>
      <w:tr w:rsidR="0082412B" w:rsidRPr="0082412B" w14:paraId="6D883AE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17F312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78D32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ECEC5D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2013</w:t>
            </w:r>
          </w:p>
        </w:tc>
      </w:tr>
      <w:tr w:rsidR="0082412B" w:rsidRPr="0082412B" w14:paraId="5BF6BC8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48B3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60F41A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255ADB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2015</w:t>
            </w:r>
          </w:p>
        </w:tc>
      </w:tr>
      <w:tr w:rsidR="0082412B" w:rsidRPr="0082412B" w14:paraId="538F331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AB0F3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4735C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8B99B8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2017</w:t>
            </w:r>
          </w:p>
        </w:tc>
      </w:tr>
      <w:tr w:rsidR="0082412B" w:rsidRPr="0082412B" w14:paraId="3AC76F22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37A734D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4A428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8A3462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5 de diciembre de 2019</w:t>
            </w:r>
          </w:p>
        </w:tc>
      </w:tr>
      <w:tr w:rsidR="0082412B" w:rsidRPr="0082412B" w14:paraId="437EA3FD" w14:textId="77777777" w:rsidTr="0082412B">
        <w:trPr>
          <w:cantSplit/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FFF35D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Libia</w:t>
            </w:r>
          </w:p>
        </w:tc>
        <w:tc>
          <w:tcPr>
            <w:tcW w:w="2976" w:type="dxa"/>
            <w:shd w:val="clear" w:color="auto" w:fill="auto"/>
          </w:tcPr>
          <w:p w14:paraId="4CC0F4F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18341C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2006</w:t>
            </w:r>
          </w:p>
        </w:tc>
      </w:tr>
      <w:tr w:rsidR="0082412B" w:rsidRPr="0082412B" w14:paraId="4630600F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6C660C0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1E96B8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2CFBA7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2008</w:t>
            </w:r>
          </w:p>
        </w:tc>
      </w:tr>
      <w:tr w:rsidR="0082412B" w:rsidRPr="0082412B" w14:paraId="5A3A4B4C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48E2059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1FCC85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99EC00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2010</w:t>
            </w:r>
          </w:p>
        </w:tc>
      </w:tr>
      <w:tr w:rsidR="0082412B" w:rsidRPr="0082412B" w14:paraId="25723DDE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096792A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70F32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92D99C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82412B" w:rsidRPr="0082412B" w14:paraId="7D74D113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2ABC32C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F5FBC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7C8CD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82412B" w:rsidRPr="0082412B" w14:paraId="3A5198ED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0585C4E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7DFCD9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5FE048B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82412B" w:rsidRPr="0082412B" w14:paraId="4DE762BE" w14:textId="77777777" w:rsidTr="0082412B">
        <w:trPr>
          <w:cantSplit/>
          <w:trHeight w:val="240"/>
        </w:trPr>
        <w:tc>
          <w:tcPr>
            <w:tcW w:w="2127" w:type="dxa"/>
            <w:vMerge/>
            <w:shd w:val="clear" w:color="auto" w:fill="auto"/>
          </w:tcPr>
          <w:p w14:paraId="676481C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5D3ACA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749331B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12B" w:rsidRPr="0082412B" w14:paraId="6B4925F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0C3F97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945963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3DA12D0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242D9361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042F01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Liechtenstein</w:t>
            </w:r>
          </w:p>
        </w:tc>
        <w:tc>
          <w:tcPr>
            <w:tcW w:w="2976" w:type="dxa"/>
            <w:shd w:val="clear" w:color="auto" w:fill="auto"/>
          </w:tcPr>
          <w:p w14:paraId="530271F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FDAB3B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febrero de 2016</w:t>
            </w:r>
          </w:p>
        </w:tc>
      </w:tr>
      <w:tr w:rsidR="0082412B" w:rsidRPr="0082412B" w14:paraId="1C1F06A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37BBB8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CD68C0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0DC6BBC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10 de febrero de 2018</w:t>
            </w:r>
          </w:p>
        </w:tc>
      </w:tr>
      <w:tr w:rsidR="0082412B" w:rsidRPr="0082412B" w14:paraId="3292E1F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D4F1F7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Luxemburgo</w:t>
            </w:r>
          </w:p>
        </w:tc>
        <w:tc>
          <w:tcPr>
            <w:tcW w:w="2976" w:type="dxa"/>
            <w:shd w:val="clear" w:color="auto" w:fill="auto"/>
          </w:tcPr>
          <w:p w14:paraId="0F7605A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18º a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DC4663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mayo de 2017</w:t>
            </w:r>
          </w:p>
        </w:tc>
      </w:tr>
      <w:tr w:rsidR="0082412B" w:rsidRPr="0082412B" w14:paraId="0DBD24B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7F396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6D6EC3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E30B5D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31 de mayo de 2019</w:t>
            </w:r>
          </w:p>
        </w:tc>
      </w:tr>
      <w:tr w:rsidR="0031719C" w:rsidRPr="0082412B" w14:paraId="1711BBD8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2C35727E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Macedonia del Norte</w:t>
            </w:r>
          </w:p>
        </w:tc>
        <w:tc>
          <w:tcPr>
            <w:tcW w:w="2976" w:type="dxa"/>
            <w:shd w:val="clear" w:color="auto" w:fill="auto"/>
          </w:tcPr>
          <w:p w14:paraId="19761D99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Informes 11º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35A378B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17 de septiembre de 2018</w:t>
            </w:r>
          </w:p>
        </w:tc>
      </w:tr>
      <w:tr w:rsidR="0082412B" w:rsidRPr="0082412B" w14:paraId="5BD0F40D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E6019F9" w14:textId="77777777" w:rsidR="0082412B" w:rsidRPr="0082412B" w:rsidRDefault="0082412B" w:rsidP="00DB77A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lastRenderedPageBreak/>
              <w:t>Madagascar</w:t>
            </w:r>
          </w:p>
        </w:tc>
        <w:tc>
          <w:tcPr>
            <w:tcW w:w="2976" w:type="dxa"/>
            <w:shd w:val="clear" w:color="auto" w:fill="auto"/>
          </w:tcPr>
          <w:p w14:paraId="67D12A64" w14:textId="77777777" w:rsidR="0082412B" w:rsidRPr="0082412B" w:rsidRDefault="0082412B" w:rsidP="00DB77A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E541C5D" w14:textId="77777777" w:rsidR="0082412B" w:rsidRPr="0082412B" w:rsidRDefault="0082412B" w:rsidP="00DB77A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9 de marzo de 2008</w:t>
            </w:r>
          </w:p>
        </w:tc>
      </w:tr>
      <w:tr w:rsidR="0082412B" w:rsidRPr="0082412B" w14:paraId="218E8B9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A2F6F8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8D5D7C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EC4737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9 de marzo de 2010</w:t>
            </w:r>
          </w:p>
        </w:tc>
      </w:tr>
      <w:tr w:rsidR="0082412B" w:rsidRPr="0082412B" w14:paraId="40B5645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48D5D1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E3941A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2597842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9 de marzo de 2012</w:t>
            </w:r>
          </w:p>
        </w:tc>
      </w:tr>
      <w:tr w:rsidR="0082412B" w:rsidRPr="0082412B" w14:paraId="4D4AAD1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9D85DB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C8F063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5EE980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9 de marzo de 2014</w:t>
            </w:r>
          </w:p>
        </w:tc>
      </w:tr>
      <w:tr w:rsidR="0082412B" w:rsidRPr="0082412B" w14:paraId="7B2984C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4DF2AD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07A572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306DB0E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9 de marzo de 2016</w:t>
            </w:r>
          </w:p>
        </w:tc>
      </w:tr>
      <w:tr w:rsidR="0082412B" w:rsidRPr="0082412B" w14:paraId="51DD3C8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2D7E3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33B66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6DEA557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9 de marzo de 2018</w:t>
            </w:r>
          </w:p>
        </w:tc>
      </w:tr>
      <w:tr w:rsidR="0082412B" w:rsidRPr="0082412B" w14:paraId="77E422F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F67C46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Malawi</w:t>
            </w:r>
          </w:p>
        </w:tc>
        <w:tc>
          <w:tcPr>
            <w:tcW w:w="2976" w:type="dxa"/>
            <w:shd w:val="clear" w:color="auto" w:fill="auto"/>
          </w:tcPr>
          <w:p w14:paraId="3AE6C0E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4183C9D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1997</w:t>
            </w:r>
          </w:p>
        </w:tc>
      </w:tr>
      <w:tr w:rsidR="0082412B" w:rsidRPr="0082412B" w14:paraId="71DD190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61E24F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D7DCDD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6E4F437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1999</w:t>
            </w:r>
          </w:p>
        </w:tc>
      </w:tr>
      <w:tr w:rsidR="0082412B" w:rsidRPr="0082412B" w14:paraId="0E08BFB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1717A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2F385A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035C7BD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2001</w:t>
            </w:r>
          </w:p>
        </w:tc>
      </w:tr>
      <w:tr w:rsidR="0082412B" w:rsidRPr="0082412B" w14:paraId="02B69C5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0AF1DE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91A112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581041B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2003</w:t>
            </w:r>
          </w:p>
        </w:tc>
      </w:tr>
      <w:tr w:rsidR="0082412B" w:rsidRPr="0082412B" w14:paraId="39387CF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97B3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0C0D64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00EA57D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2005</w:t>
            </w:r>
          </w:p>
        </w:tc>
      </w:tr>
      <w:tr w:rsidR="0082412B" w:rsidRPr="0082412B" w14:paraId="0D48C1C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71FEFD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416C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7BDAA06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2007</w:t>
            </w:r>
          </w:p>
        </w:tc>
      </w:tr>
      <w:tr w:rsidR="0082412B" w:rsidRPr="0082412B" w14:paraId="280D5A5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B3DA1E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6796C9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B46D95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2009</w:t>
            </w:r>
          </w:p>
        </w:tc>
      </w:tr>
      <w:tr w:rsidR="0082412B" w:rsidRPr="0082412B" w14:paraId="5BE6C62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5087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36F661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3ACEC0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2011</w:t>
            </w:r>
          </w:p>
        </w:tc>
      </w:tr>
      <w:tr w:rsidR="0082412B" w:rsidRPr="0082412B" w14:paraId="6F7CC53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F4D375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51B92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A39339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2013</w:t>
            </w:r>
          </w:p>
        </w:tc>
      </w:tr>
      <w:tr w:rsidR="0082412B" w:rsidRPr="0082412B" w14:paraId="3990CE2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0A723B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7117DF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0519605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2015</w:t>
            </w:r>
          </w:p>
        </w:tc>
      </w:tr>
      <w:tr w:rsidR="0082412B" w:rsidRPr="0082412B" w14:paraId="583575A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340A58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219ED5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17B364F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2017</w:t>
            </w:r>
          </w:p>
        </w:tc>
      </w:tr>
      <w:tr w:rsidR="0082412B" w:rsidRPr="0082412B" w14:paraId="3F103F5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5F06A2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325411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07400BC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 de julio de 2019</w:t>
            </w:r>
          </w:p>
        </w:tc>
      </w:tr>
      <w:tr w:rsidR="0082412B" w:rsidRPr="0082412B" w14:paraId="34F5D73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D59A31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Maldivas</w:t>
            </w:r>
          </w:p>
        </w:tc>
        <w:tc>
          <w:tcPr>
            <w:tcW w:w="2976" w:type="dxa"/>
            <w:shd w:val="clear" w:color="auto" w:fill="auto"/>
          </w:tcPr>
          <w:p w14:paraId="22D3CBE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13º a 15º,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2424FA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 de mayo de 2015</w:t>
            </w:r>
          </w:p>
        </w:tc>
      </w:tr>
      <w:tr w:rsidR="0082412B" w:rsidRPr="0082412B" w14:paraId="6359E38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64E18E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D1DE0B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E425F9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 de mayo de 2017</w:t>
            </w:r>
          </w:p>
        </w:tc>
      </w:tr>
      <w:tr w:rsidR="0082412B" w:rsidRPr="0082412B" w14:paraId="27D96F3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A7B347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398CBC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07CEE95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 de mayo de 2019</w:t>
            </w:r>
          </w:p>
        </w:tc>
      </w:tr>
      <w:tr w:rsidR="0082412B" w:rsidRPr="0082412B" w14:paraId="61EE39ED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B8D547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Malí</w:t>
            </w:r>
          </w:p>
        </w:tc>
        <w:tc>
          <w:tcPr>
            <w:tcW w:w="2976" w:type="dxa"/>
            <w:shd w:val="clear" w:color="auto" w:fill="auto"/>
          </w:tcPr>
          <w:p w14:paraId="57ED78B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C3D2CD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2005</w:t>
            </w:r>
          </w:p>
        </w:tc>
      </w:tr>
      <w:tr w:rsidR="0082412B" w:rsidRPr="0082412B" w14:paraId="7557E4F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B3122A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70BF7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212A785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2007</w:t>
            </w:r>
          </w:p>
        </w:tc>
      </w:tr>
      <w:tr w:rsidR="0082412B" w:rsidRPr="0082412B" w14:paraId="47D8501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7F6DF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FC099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408921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2009</w:t>
            </w:r>
          </w:p>
        </w:tc>
      </w:tr>
      <w:tr w:rsidR="0082412B" w:rsidRPr="0082412B" w14:paraId="37F2FAC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08592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473E9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B39154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2011</w:t>
            </w:r>
          </w:p>
        </w:tc>
      </w:tr>
      <w:tr w:rsidR="0082412B" w:rsidRPr="0082412B" w14:paraId="1E7D10F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F8B428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C8576D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472CD89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2013</w:t>
            </w:r>
          </w:p>
        </w:tc>
      </w:tr>
      <w:tr w:rsidR="0082412B" w:rsidRPr="0082412B" w14:paraId="0E06455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FF8DF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F73C1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3C8162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2015</w:t>
            </w:r>
          </w:p>
        </w:tc>
      </w:tr>
      <w:tr w:rsidR="0082412B" w:rsidRPr="0082412B" w14:paraId="172CD0E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19DC69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CD7342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26F81AE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2017</w:t>
            </w:r>
          </w:p>
        </w:tc>
      </w:tr>
      <w:tr w:rsidR="0082412B" w:rsidRPr="0082412B" w14:paraId="4EB4E59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D56341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F18FC7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C9B591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 de agosto de 2019</w:t>
            </w:r>
          </w:p>
        </w:tc>
      </w:tr>
      <w:tr w:rsidR="0082412B" w:rsidRPr="0082412B" w14:paraId="107D728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CD810A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Malta</w:t>
            </w:r>
          </w:p>
        </w:tc>
        <w:tc>
          <w:tcPr>
            <w:tcW w:w="2976" w:type="dxa"/>
            <w:shd w:val="clear" w:color="auto" w:fill="auto"/>
          </w:tcPr>
          <w:p w14:paraId="580448E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76DF5D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junio de 2014</w:t>
            </w:r>
          </w:p>
        </w:tc>
      </w:tr>
      <w:tr w:rsidR="0082412B" w:rsidRPr="0082412B" w14:paraId="7A019F1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7A07A9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28AE35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5416D0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junio de 2016</w:t>
            </w:r>
          </w:p>
        </w:tc>
      </w:tr>
      <w:tr w:rsidR="0082412B" w:rsidRPr="0082412B" w14:paraId="0468186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41B3A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296471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A3312E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junio de 2018</w:t>
            </w:r>
          </w:p>
        </w:tc>
      </w:tr>
      <w:tr w:rsidR="0031719C" w:rsidRPr="0082412B" w14:paraId="22880908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87E13DF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lastRenderedPageBreak/>
              <w:t>Marruecos</w:t>
            </w:r>
          </w:p>
        </w:tc>
        <w:tc>
          <w:tcPr>
            <w:tcW w:w="2976" w:type="dxa"/>
            <w:shd w:val="clear" w:color="auto" w:fill="auto"/>
          </w:tcPr>
          <w:p w14:paraId="07CD18AC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Informes 19º a 21º,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2383CF9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17 de enero de 2014</w:t>
            </w:r>
          </w:p>
        </w:tc>
      </w:tr>
      <w:tr w:rsidR="0031719C" w:rsidRPr="0082412B" w14:paraId="0DFF48F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7CF32F3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2E27336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22º informe </w:t>
            </w:r>
          </w:p>
        </w:tc>
        <w:tc>
          <w:tcPr>
            <w:tcW w:w="2267" w:type="dxa"/>
            <w:shd w:val="clear" w:color="auto" w:fill="auto"/>
          </w:tcPr>
          <w:p w14:paraId="046ABDC8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17 de enero de 2016</w:t>
            </w:r>
          </w:p>
        </w:tc>
      </w:tr>
      <w:tr w:rsidR="0031719C" w:rsidRPr="0082412B" w14:paraId="7C8133A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5A01FFA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AF77C48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367B46B" w14:textId="77777777" w:rsidR="0031719C" w:rsidRPr="0082412B" w:rsidRDefault="0031719C" w:rsidP="0031719C">
            <w:pPr>
              <w:pStyle w:val="SingleTxtG"/>
              <w:spacing w:before="40"/>
              <w:ind w:left="0" w:right="0"/>
              <w:jc w:val="left"/>
            </w:pPr>
            <w:r w:rsidRPr="0082412B">
              <w:t>17 de enero de 2018</w:t>
            </w:r>
          </w:p>
        </w:tc>
      </w:tr>
      <w:tr w:rsidR="0082412B" w:rsidRPr="0082412B" w14:paraId="777C93B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3A866A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Mónaco</w:t>
            </w:r>
          </w:p>
        </w:tc>
        <w:tc>
          <w:tcPr>
            <w:tcW w:w="2976" w:type="dxa"/>
            <w:shd w:val="clear" w:color="auto" w:fill="auto"/>
          </w:tcPr>
          <w:p w14:paraId="6E765F8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Informes séptimo a noveno, que se presentarán conjuntamente </w:t>
            </w:r>
          </w:p>
        </w:tc>
        <w:tc>
          <w:tcPr>
            <w:tcW w:w="2267" w:type="dxa"/>
            <w:shd w:val="clear" w:color="auto" w:fill="auto"/>
          </w:tcPr>
          <w:p w14:paraId="4E3C39A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2012</w:t>
            </w:r>
          </w:p>
        </w:tc>
      </w:tr>
      <w:tr w:rsidR="0082412B" w:rsidRPr="0082412B" w14:paraId="2BEA5A3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13B710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06AFCB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036DF20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2014</w:t>
            </w:r>
          </w:p>
        </w:tc>
      </w:tr>
      <w:tr w:rsidR="0082412B" w:rsidRPr="0082412B" w14:paraId="0D5127C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893FD3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066363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2C3BCDC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2016</w:t>
            </w:r>
          </w:p>
        </w:tc>
      </w:tr>
      <w:tr w:rsidR="0082412B" w:rsidRPr="0082412B" w14:paraId="6858EAE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D70B04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7274E3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9F147B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27 de octubre de 2018</w:t>
            </w:r>
          </w:p>
        </w:tc>
      </w:tr>
      <w:tr w:rsidR="0082412B" w:rsidRPr="0082412B" w14:paraId="61F3DC59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637AAC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Mozambique</w:t>
            </w:r>
          </w:p>
        </w:tc>
        <w:tc>
          <w:tcPr>
            <w:tcW w:w="2976" w:type="dxa"/>
            <w:shd w:val="clear" w:color="auto" w:fill="auto"/>
          </w:tcPr>
          <w:p w14:paraId="10A07E5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81BEA2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mayo de 2010</w:t>
            </w:r>
          </w:p>
        </w:tc>
      </w:tr>
      <w:tr w:rsidR="0082412B" w:rsidRPr="0082412B" w14:paraId="5C9DFB3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359231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DA309C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22BA355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mayo de 2012</w:t>
            </w:r>
          </w:p>
        </w:tc>
      </w:tr>
      <w:tr w:rsidR="0082412B" w:rsidRPr="0082412B" w14:paraId="22340D5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3BA487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C79CF0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3807E6F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mayo de 2014</w:t>
            </w:r>
          </w:p>
        </w:tc>
      </w:tr>
      <w:tr w:rsidR="0082412B" w:rsidRPr="0082412B" w14:paraId="7D4588B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1EF746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A51720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4191465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mayo de 2016</w:t>
            </w:r>
          </w:p>
        </w:tc>
      </w:tr>
      <w:tr w:rsidR="0082412B" w:rsidRPr="0082412B" w14:paraId="07093D7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F99FAD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139E73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5674D3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 de mayo de 2018</w:t>
            </w:r>
          </w:p>
        </w:tc>
      </w:tr>
      <w:tr w:rsidR="0082412B" w:rsidRPr="0082412B" w14:paraId="4F6D5B5E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0887324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Namibia</w:t>
            </w:r>
          </w:p>
        </w:tc>
        <w:tc>
          <w:tcPr>
            <w:tcW w:w="2976" w:type="dxa"/>
            <w:shd w:val="clear" w:color="auto" w:fill="auto"/>
          </w:tcPr>
          <w:p w14:paraId="45A12A5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16º a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2E251E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 de octubre de 2019</w:t>
            </w:r>
          </w:p>
        </w:tc>
      </w:tr>
      <w:tr w:rsidR="0082412B" w:rsidRPr="0082412B" w14:paraId="6E18E04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1570B6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Nigeria</w:t>
            </w:r>
          </w:p>
        </w:tc>
        <w:tc>
          <w:tcPr>
            <w:tcW w:w="2976" w:type="dxa"/>
            <w:shd w:val="clear" w:color="auto" w:fill="auto"/>
          </w:tcPr>
          <w:p w14:paraId="735E2C1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ECF345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2008</w:t>
            </w:r>
          </w:p>
        </w:tc>
      </w:tr>
      <w:tr w:rsidR="0082412B" w:rsidRPr="0082412B" w14:paraId="66A0DDD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B60CD7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B67D88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2FAB29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2010</w:t>
            </w:r>
          </w:p>
        </w:tc>
      </w:tr>
      <w:tr w:rsidR="0082412B" w:rsidRPr="0082412B" w14:paraId="14932EF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46C067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F40968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6BDCE6E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82412B" w:rsidRPr="0082412B" w14:paraId="1DC8153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D7DAE17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98CABE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4ACA1C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82412B" w:rsidRPr="0082412B" w14:paraId="130D15A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FE357A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FA70FC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7159BF6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82412B" w:rsidRPr="0082412B" w14:paraId="1D4F513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804165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FDAA2D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11A5B64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82412B" w:rsidRPr="0082412B" w14:paraId="5FB5FB0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6EA4E2C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C59625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681DF11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00605573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636C444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Omán</w:t>
            </w:r>
          </w:p>
        </w:tc>
        <w:tc>
          <w:tcPr>
            <w:tcW w:w="2976" w:type="dxa"/>
            <w:shd w:val="clear" w:color="auto" w:fill="auto"/>
          </w:tcPr>
          <w:p w14:paraId="4B84915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sexto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7C7A060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 de enero de 2020</w:t>
            </w:r>
          </w:p>
        </w:tc>
      </w:tr>
      <w:tr w:rsidR="0082412B" w:rsidRPr="0082412B" w14:paraId="4DE39177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0ABAD6B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Pakistán</w:t>
            </w:r>
          </w:p>
        </w:tc>
        <w:tc>
          <w:tcPr>
            <w:tcW w:w="2976" w:type="dxa"/>
            <w:shd w:val="clear" w:color="auto" w:fill="auto"/>
          </w:tcPr>
          <w:p w14:paraId="3CCB542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F68ADE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82412B" w:rsidRPr="0082412B" w14:paraId="23747E09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E505E5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Panamá</w:t>
            </w:r>
          </w:p>
        </w:tc>
        <w:tc>
          <w:tcPr>
            <w:tcW w:w="2976" w:type="dxa"/>
            <w:shd w:val="clear" w:color="auto" w:fill="auto"/>
          </w:tcPr>
          <w:p w14:paraId="5C3F2C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21º a 23º,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E9489B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2013</w:t>
            </w:r>
          </w:p>
        </w:tc>
      </w:tr>
      <w:tr w:rsidR="0082412B" w:rsidRPr="0082412B" w14:paraId="30602CF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713F49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39C009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2CFFE6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2015</w:t>
            </w:r>
          </w:p>
        </w:tc>
      </w:tr>
      <w:tr w:rsidR="0082412B" w:rsidRPr="0082412B" w14:paraId="4ACC790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4AA786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ADA758A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39DC12DD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2017</w:t>
            </w:r>
          </w:p>
        </w:tc>
      </w:tr>
      <w:tr w:rsidR="0082412B" w:rsidRPr="0082412B" w14:paraId="2B9F9F2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14D06F3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3104B3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4322DDB1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2019</w:t>
            </w:r>
          </w:p>
        </w:tc>
      </w:tr>
      <w:tr w:rsidR="0031719C" w:rsidRPr="0082412B" w14:paraId="1FAAFD04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5AA4CF4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Papua Nueva Guinea</w:t>
            </w:r>
          </w:p>
        </w:tc>
        <w:tc>
          <w:tcPr>
            <w:tcW w:w="2976" w:type="dxa"/>
            <w:shd w:val="clear" w:color="auto" w:fill="auto"/>
          </w:tcPr>
          <w:p w14:paraId="1156EAA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4E75FE56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1985</w:t>
            </w:r>
          </w:p>
        </w:tc>
      </w:tr>
      <w:tr w:rsidR="0031719C" w:rsidRPr="0082412B" w14:paraId="156B20F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DB938C6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C3F83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0A165297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1987</w:t>
            </w:r>
          </w:p>
        </w:tc>
      </w:tr>
      <w:tr w:rsidR="0031719C" w:rsidRPr="0082412B" w14:paraId="0B19B70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9DC1006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A5F98CA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075325B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1989</w:t>
            </w:r>
          </w:p>
        </w:tc>
      </w:tr>
      <w:tr w:rsidR="0031719C" w:rsidRPr="0082412B" w14:paraId="7340FAC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48E9B6B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DED53F4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34BA89B0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1991</w:t>
            </w:r>
          </w:p>
        </w:tc>
      </w:tr>
      <w:tr w:rsidR="0031719C" w:rsidRPr="0082412B" w14:paraId="5240337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E290D2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4DA95FD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00B8F29D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1993</w:t>
            </w:r>
          </w:p>
        </w:tc>
      </w:tr>
      <w:tr w:rsidR="0031719C" w:rsidRPr="0082412B" w14:paraId="45005DB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4046D67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8E5B454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5F43BEEC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1995</w:t>
            </w:r>
          </w:p>
        </w:tc>
      </w:tr>
      <w:tr w:rsidR="0031719C" w:rsidRPr="0082412B" w14:paraId="6DB5A20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A182A9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C26DF63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0A54AE76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1997</w:t>
            </w:r>
          </w:p>
        </w:tc>
      </w:tr>
      <w:tr w:rsidR="0031719C" w:rsidRPr="0082412B" w14:paraId="7E36E6F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C1508F5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E057DE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33BD3F6C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1999</w:t>
            </w:r>
          </w:p>
        </w:tc>
      </w:tr>
      <w:tr w:rsidR="0031719C" w:rsidRPr="0082412B" w14:paraId="31DA4DE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B47EF5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B6CE61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4D1821ED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2001</w:t>
            </w:r>
          </w:p>
        </w:tc>
      </w:tr>
      <w:tr w:rsidR="0031719C" w:rsidRPr="0082412B" w14:paraId="02DCBA6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EB515D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49D2A56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5C6DFF01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2003</w:t>
            </w:r>
          </w:p>
        </w:tc>
      </w:tr>
      <w:tr w:rsidR="0031719C" w:rsidRPr="0082412B" w14:paraId="26D6BCD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8E8EB7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A9E4EC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3642417A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2005</w:t>
            </w:r>
          </w:p>
        </w:tc>
      </w:tr>
      <w:tr w:rsidR="0031719C" w:rsidRPr="0082412B" w14:paraId="40B5C9C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7173D94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1A21674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244491D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2007</w:t>
            </w:r>
          </w:p>
        </w:tc>
      </w:tr>
      <w:tr w:rsidR="0031719C" w:rsidRPr="0082412B" w14:paraId="0F51E92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0BCFC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530083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4EB84C3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2009</w:t>
            </w:r>
          </w:p>
        </w:tc>
      </w:tr>
      <w:tr w:rsidR="0031719C" w:rsidRPr="0082412B" w14:paraId="0E616E5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4693B1A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0D436A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6BE013B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2011</w:t>
            </w:r>
          </w:p>
        </w:tc>
      </w:tr>
      <w:tr w:rsidR="0031719C" w:rsidRPr="0082412B" w14:paraId="76CCD92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D3844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869539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59178818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2013</w:t>
            </w:r>
          </w:p>
        </w:tc>
      </w:tr>
      <w:tr w:rsidR="0031719C" w:rsidRPr="0082412B" w14:paraId="7B38B45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B2D414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67EDE4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4C232469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2015</w:t>
            </w:r>
          </w:p>
        </w:tc>
      </w:tr>
      <w:tr w:rsidR="0031719C" w:rsidRPr="0082412B" w14:paraId="762F925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96AA85F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BCA24A6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4ECA981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2017</w:t>
            </w:r>
          </w:p>
        </w:tc>
      </w:tr>
      <w:tr w:rsidR="0031719C" w:rsidRPr="0082412B" w14:paraId="7ACA2C0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A0E7465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93F72C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427E1A77" w14:textId="77777777" w:rsidR="0031719C" w:rsidRPr="0082412B" w:rsidRDefault="0031719C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26 de febrero de 2019</w:t>
            </w:r>
          </w:p>
        </w:tc>
      </w:tr>
      <w:tr w:rsidR="0082412B" w:rsidRPr="0082412B" w14:paraId="55A26044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39072E54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Paraguay</w:t>
            </w:r>
          </w:p>
        </w:tc>
        <w:tc>
          <w:tcPr>
            <w:tcW w:w="2976" w:type="dxa"/>
            <w:shd w:val="clear" w:color="auto" w:fill="auto"/>
          </w:tcPr>
          <w:p w14:paraId="6389320B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2151AE8F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17 de septiembre de 2018</w:t>
            </w:r>
          </w:p>
        </w:tc>
      </w:tr>
      <w:tr w:rsidR="0082412B" w:rsidRPr="0082412B" w14:paraId="454DCF3A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5153F302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Portugal</w:t>
            </w:r>
          </w:p>
        </w:tc>
        <w:tc>
          <w:tcPr>
            <w:tcW w:w="2976" w:type="dxa"/>
            <w:shd w:val="clear" w:color="auto" w:fill="auto"/>
          </w:tcPr>
          <w:p w14:paraId="1C9E798E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6AA10A9" w14:textId="77777777" w:rsidR="0082412B" w:rsidRPr="0082412B" w:rsidRDefault="0082412B" w:rsidP="0082412B">
            <w:pPr>
              <w:pStyle w:val="SingleTxtG"/>
              <w:spacing w:before="40"/>
              <w:ind w:left="0" w:right="0"/>
              <w:jc w:val="left"/>
            </w:pPr>
            <w:r w:rsidRPr="0082412B">
              <w:t>23 de septiembre de 2019</w:t>
            </w:r>
          </w:p>
        </w:tc>
      </w:tr>
      <w:tr w:rsidR="0031719C" w:rsidRPr="0082412B" w14:paraId="159EA44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513C7E0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República Árabe Siria</w:t>
            </w:r>
          </w:p>
        </w:tc>
        <w:tc>
          <w:tcPr>
            <w:tcW w:w="2976" w:type="dxa"/>
            <w:shd w:val="clear" w:color="auto" w:fill="auto"/>
          </w:tcPr>
          <w:p w14:paraId="72E7B41D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3DF5B146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2000</w:t>
            </w:r>
          </w:p>
        </w:tc>
      </w:tr>
      <w:tr w:rsidR="0031719C" w:rsidRPr="0082412B" w14:paraId="3E10450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210BCBE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725780C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37B58F3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2002</w:t>
            </w:r>
          </w:p>
        </w:tc>
      </w:tr>
      <w:tr w:rsidR="0031719C" w:rsidRPr="0082412B" w14:paraId="4B49921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1352D2F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0131F6B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38A92051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2004</w:t>
            </w:r>
          </w:p>
        </w:tc>
      </w:tr>
      <w:tr w:rsidR="0031719C" w:rsidRPr="0082412B" w14:paraId="0496B53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076BEA5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67C998E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51BBFB8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2006</w:t>
            </w:r>
          </w:p>
        </w:tc>
      </w:tr>
      <w:tr w:rsidR="0031719C" w:rsidRPr="0082412B" w14:paraId="1E9A4C5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4B38BE6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70ACCE0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4626A72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2008</w:t>
            </w:r>
          </w:p>
        </w:tc>
      </w:tr>
      <w:tr w:rsidR="0031719C" w:rsidRPr="0082412B" w14:paraId="5CDD2AD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06E7C0C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99989D0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248C5E8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2010</w:t>
            </w:r>
          </w:p>
        </w:tc>
      </w:tr>
      <w:tr w:rsidR="0031719C" w:rsidRPr="0082412B" w14:paraId="506D4BF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C1B14F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0BBDB72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1DE83A7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2012</w:t>
            </w:r>
          </w:p>
        </w:tc>
      </w:tr>
      <w:tr w:rsidR="0031719C" w:rsidRPr="0082412B" w14:paraId="697060E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C08730B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B322079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D1493A2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2014</w:t>
            </w:r>
          </w:p>
        </w:tc>
      </w:tr>
      <w:tr w:rsidR="0031719C" w:rsidRPr="0082412B" w14:paraId="78F7840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74165F7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2F1807C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5DAE106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2016</w:t>
            </w:r>
          </w:p>
        </w:tc>
      </w:tr>
      <w:tr w:rsidR="0031719C" w:rsidRPr="0082412B" w14:paraId="7FDD777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922E55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084885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09D307C3" w14:textId="77777777" w:rsidR="0031719C" w:rsidRPr="0082412B" w:rsidRDefault="0031719C" w:rsidP="008242EE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2018</w:t>
            </w:r>
          </w:p>
        </w:tc>
      </w:tr>
      <w:tr w:rsidR="0092797A" w:rsidRPr="0082412B" w14:paraId="5708DD6F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E3CEFD6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República Centroafricana</w:t>
            </w:r>
          </w:p>
        </w:tc>
        <w:tc>
          <w:tcPr>
            <w:tcW w:w="2976" w:type="dxa"/>
            <w:shd w:val="clear" w:color="auto" w:fill="auto"/>
          </w:tcPr>
          <w:p w14:paraId="32C9DC41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051378A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1986</w:t>
            </w:r>
          </w:p>
        </w:tc>
      </w:tr>
      <w:tr w:rsidR="0092797A" w:rsidRPr="0082412B" w14:paraId="784834D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A23D6B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BF04FA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6D2D274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1988</w:t>
            </w:r>
          </w:p>
        </w:tc>
      </w:tr>
      <w:tr w:rsidR="0092797A" w:rsidRPr="0082412B" w14:paraId="18EA6A2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521087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F4F3CCF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7DDCC12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1990</w:t>
            </w:r>
          </w:p>
        </w:tc>
      </w:tr>
      <w:tr w:rsidR="0092797A" w:rsidRPr="0082412B" w14:paraId="2C310EF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3F73F8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F4DAE7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122B8F9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1992</w:t>
            </w:r>
          </w:p>
        </w:tc>
      </w:tr>
      <w:tr w:rsidR="0092797A" w:rsidRPr="0082412B" w14:paraId="2755CCF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1170106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A8F3C57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040AA48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1994</w:t>
            </w:r>
          </w:p>
        </w:tc>
      </w:tr>
      <w:tr w:rsidR="0092797A" w:rsidRPr="0082412B" w14:paraId="5B41F13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1A5135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4E3FB3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645246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92994E5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1996</w:t>
            </w:r>
          </w:p>
        </w:tc>
      </w:tr>
      <w:tr w:rsidR="0092797A" w:rsidRPr="0082412B" w14:paraId="0D8D11E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BCF33D5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0420F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64723CA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1998</w:t>
            </w:r>
          </w:p>
        </w:tc>
      </w:tr>
      <w:tr w:rsidR="0092797A" w:rsidRPr="0082412B" w14:paraId="4884A05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7F5B3B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FBA48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BE2D7F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2000</w:t>
            </w:r>
          </w:p>
        </w:tc>
      </w:tr>
      <w:tr w:rsidR="0092797A" w:rsidRPr="0082412B" w14:paraId="77A93F8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07C94D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C26270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4847703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2002</w:t>
            </w:r>
          </w:p>
        </w:tc>
      </w:tr>
      <w:tr w:rsidR="0092797A" w:rsidRPr="0082412B" w14:paraId="2CC54EF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F8064D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016780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2907D6B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2004</w:t>
            </w:r>
          </w:p>
        </w:tc>
      </w:tr>
      <w:tr w:rsidR="0092797A" w:rsidRPr="0082412B" w14:paraId="1EEFBF2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8728EA7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DD7765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DE46B2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2006</w:t>
            </w:r>
          </w:p>
        </w:tc>
      </w:tr>
      <w:tr w:rsidR="0092797A" w:rsidRPr="0082412B" w14:paraId="098A9A8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E857BB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E8AE1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266B9D9F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2008</w:t>
            </w:r>
          </w:p>
        </w:tc>
      </w:tr>
      <w:tr w:rsidR="0092797A" w:rsidRPr="0082412B" w14:paraId="14AFDD2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556141E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24E80C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48AFA09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2010</w:t>
            </w:r>
          </w:p>
        </w:tc>
      </w:tr>
      <w:tr w:rsidR="0092797A" w:rsidRPr="0082412B" w14:paraId="706FC47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9C2F78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79EED4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700B01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2012</w:t>
            </w:r>
          </w:p>
        </w:tc>
      </w:tr>
      <w:tr w:rsidR="0092797A" w:rsidRPr="0082412B" w14:paraId="74FFEBF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AD0AA94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22C9CCD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04881E5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2014</w:t>
            </w:r>
          </w:p>
        </w:tc>
      </w:tr>
      <w:tr w:rsidR="0092797A" w:rsidRPr="0082412B" w14:paraId="6E15726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0C015F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9D48F0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9041E91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2016</w:t>
            </w:r>
          </w:p>
        </w:tc>
      </w:tr>
      <w:tr w:rsidR="0092797A" w:rsidRPr="0082412B" w14:paraId="275A686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7D3799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6EC867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0AEFAA06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abril de 2018</w:t>
            </w:r>
          </w:p>
        </w:tc>
      </w:tr>
      <w:tr w:rsidR="0092797A" w:rsidRPr="0082412B" w14:paraId="0BC8BF9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263B7B8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República Democrática del Congo</w:t>
            </w:r>
          </w:p>
        </w:tc>
        <w:tc>
          <w:tcPr>
            <w:tcW w:w="2976" w:type="dxa"/>
            <w:shd w:val="clear" w:color="auto" w:fill="auto"/>
          </w:tcPr>
          <w:p w14:paraId="568BDD31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16º a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EB1885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2011</w:t>
            </w:r>
          </w:p>
        </w:tc>
      </w:tr>
      <w:tr w:rsidR="0092797A" w:rsidRPr="0082412B" w14:paraId="4E4CC2B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F6A9DA2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82E15E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B0B5F1E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2013</w:t>
            </w:r>
          </w:p>
        </w:tc>
      </w:tr>
      <w:tr w:rsidR="0092797A" w:rsidRPr="0082412B" w14:paraId="61C6A19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1D69E86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18C75C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48F8AA5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2015</w:t>
            </w:r>
          </w:p>
        </w:tc>
      </w:tr>
      <w:tr w:rsidR="0092797A" w:rsidRPr="0082412B" w14:paraId="4CAFE0C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C334E1F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748AA50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9BAC1F7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2017</w:t>
            </w:r>
          </w:p>
        </w:tc>
      </w:tr>
      <w:tr w:rsidR="0092797A" w:rsidRPr="0082412B" w14:paraId="6CEF36F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24FB134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64DC91F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1296AB3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2019</w:t>
            </w:r>
          </w:p>
        </w:tc>
      </w:tr>
      <w:tr w:rsidR="00D32C16" w:rsidRPr="0082412B" w14:paraId="0E9C9394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01C3E5B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República Democrática Popular Lao</w:t>
            </w:r>
          </w:p>
        </w:tc>
        <w:tc>
          <w:tcPr>
            <w:tcW w:w="2976" w:type="dxa"/>
            <w:shd w:val="clear" w:color="auto" w:fill="auto"/>
          </w:tcPr>
          <w:p w14:paraId="4690EB85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Informes 19º a 21º,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0A82B94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24 de marzo de 2015</w:t>
            </w:r>
          </w:p>
        </w:tc>
      </w:tr>
      <w:tr w:rsidR="00D32C16" w:rsidRPr="0082412B" w14:paraId="2A8B008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7D63AD5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09BBB58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516F0120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24 de marzo de 2017</w:t>
            </w:r>
          </w:p>
        </w:tc>
      </w:tr>
      <w:tr w:rsidR="00D32C16" w:rsidRPr="0082412B" w14:paraId="4FD9534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19FA444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46D9626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B261AA8" w14:textId="77777777" w:rsidR="00D32C16" w:rsidRPr="0082412B" w:rsidRDefault="00D32C16" w:rsidP="00D32C16">
            <w:pPr>
              <w:pStyle w:val="SingleTxtG"/>
              <w:spacing w:before="40"/>
              <w:ind w:left="0" w:right="0"/>
              <w:jc w:val="left"/>
            </w:pPr>
            <w:r w:rsidRPr="0082412B">
              <w:t>24 de marzo de 2019</w:t>
            </w:r>
          </w:p>
        </w:tc>
      </w:tr>
      <w:tr w:rsidR="0092797A" w:rsidRPr="0082412B" w14:paraId="447B628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F5BD59B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República Dominicana</w:t>
            </w:r>
          </w:p>
        </w:tc>
        <w:tc>
          <w:tcPr>
            <w:tcW w:w="2976" w:type="dxa"/>
            <w:shd w:val="clear" w:color="auto" w:fill="auto"/>
          </w:tcPr>
          <w:p w14:paraId="611E71D9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8028A2A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 de junio de 2016</w:t>
            </w:r>
          </w:p>
        </w:tc>
      </w:tr>
      <w:tr w:rsidR="0092797A" w:rsidRPr="0082412B" w14:paraId="6428522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7F6C6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F6F387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78D6D14C" w14:textId="77777777" w:rsidR="0092797A" w:rsidRPr="0082412B" w:rsidRDefault="0092797A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 de junio de 2018</w:t>
            </w:r>
          </w:p>
        </w:tc>
      </w:tr>
      <w:tr w:rsidR="00646B73" w:rsidRPr="0082412B" w14:paraId="1A5D6D5C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9E4CAF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República Unida de Tanzanía</w:t>
            </w:r>
          </w:p>
        </w:tc>
        <w:tc>
          <w:tcPr>
            <w:tcW w:w="2976" w:type="dxa"/>
            <w:shd w:val="clear" w:color="auto" w:fill="auto"/>
          </w:tcPr>
          <w:p w14:paraId="594BE21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F2D5D3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2007</w:t>
            </w:r>
          </w:p>
        </w:tc>
      </w:tr>
      <w:tr w:rsidR="00646B73" w:rsidRPr="0082412B" w14:paraId="397CEC8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D39114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157B23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C5DE73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2009</w:t>
            </w:r>
          </w:p>
        </w:tc>
      </w:tr>
      <w:tr w:rsidR="00646B73" w:rsidRPr="0082412B" w14:paraId="2F2DB27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88A90B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6DFAE7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0E3555E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2011</w:t>
            </w:r>
          </w:p>
        </w:tc>
      </w:tr>
      <w:tr w:rsidR="00646B73" w:rsidRPr="0082412B" w14:paraId="0A5ED7D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723A15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F1965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B208A1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2013</w:t>
            </w:r>
          </w:p>
        </w:tc>
      </w:tr>
      <w:tr w:rsidR="00646B73" w:rsidRPr="0082412B" w14:paraId="26E779A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38B4F7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27535F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25A4308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2015</w:t>
            </w:r>
          </w:p>
        </w:tc>
      </w:tr>
      <w:tr w:rsidR="00646B73" w:rsidRPr="0082412B" w14:paraId="75DA33C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339D4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25151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5A7EA7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2017</w:t>
            </w:r>
          </w:p>
        </w:tc>
      </w:tr>
      <w:tr w:rsidR="00646B73" w:rsidRPr="0082412B" w14:paraId="426B4F3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F01A97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DCE44F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3D38ADA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 de noviembre de 2019</w:t>
            </w:r>
          </w:p>
        </w:tc>
      </w:tr>
      <w:tr w:rsidR="00646B73" w:rsidRPr="0082412B" w14:paraId="26A9F31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9CABF8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Rumania</w:t>
            </w:r>
          </w:p>
        </w:tc>
        <w:tc>
          <w:tcPr>
            <w:tcW w:w="2976" w:type="dxa"/>
            <w:shd w:val="clear" w:color="auto" w:fill="auto"/>
          </w:tcPr>
          <w:p w14:paraId="62219F7D" w14:textId="77777777" w:rsidR="00646B73" w:rsidRPr="0082412B" w:rsidDel="00347241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Informes 20º a 22º, que se presentarán conjuntamente </w:t>
            </w:r>
          </w:p>
        </w:tc>
        <w:tc>
          <w:tcPr>
            <w:tcW w:w="2267" w:type="dxa"/>
            <w:shd w:val="clear" w:color="auto" w:fill="auto"/>
          </w:tcPr>
          <w:p w14:paraId="3EF06044" w14:textId="77777777" w:rsidR="00646B73" w:rsidRPr="0082412B" w:rsidDel="00347241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octubre de 2013</w:t>
            </w:r>
          </w:p>
        </w:tc>
      </w:tr>
      <w:tr w:rsidR="00646B73" w:rsidRPr="0082412B" w14:paraId="20EA9F6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0DF596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3767A8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23481F6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octubre de 2015</w:t>
            </w:r>
          </w:p>
        </w:tc>
      </w:tr>
      <w:tr w:rsidR="00646B73" w:rsidRPr="0082412B" w14:paraId="62BF918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3F1B6C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AFD453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7154F17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octubre de 2017</w:t>
            </w:r>
          </w:p>
        </w:tc>
      </w:tr>
      <w:tr w:rsidR="00646B73" w:rsidRPr="0082412B" w14:paraId="680223C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A3EF6A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C8871B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697FD45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 de octubre de 2019</w:t>
            </w:r>
          </w:p>
        </w:tc>
      </w:tr>
      <w:tr w:rsidR="00646B73" w:rsidRPr="0082412B" w14:paraId="7D065CC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522C9F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Saint Kitts y Nevis</w:t>
            </w:r>
          </w:p>
        </w:tc>
        <w:tc>
          <w:tcPr>
            <w:tcW w:w="2976" w:type="dxa"/>
            <w:shd w:val="clear" w:color="auto" w:fill="auto"/>
          </w:tcPr>
          <w:p w14:paraId="12AB695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14:paraId="54F6040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2007</w:t>
            </w:r>
          </w:p>
        </w:tc>
      </w:tr>
      <w:tr w:rsidR="00646B73" w:rsidRPr="0082412B" w14:paraId="418F683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823553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E897EC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7BD1FAC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2009</w:t>
            </w:r>
          </w:p>
        </w:tc>
      </w:tr>
      <w:tr w:rsidR="00646B73" w:rsidRPr="0082412B" w14:paraId="65B9737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59D9C1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A79C1D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2C0F659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2011</w:t>
            </w:r>
          </w:p>
        </w:tc>
      </w:tr>
      <w:tr w:rsidR="00646B73" w:rsidRPr="0082412B" w14:paraId="7A3B8C8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68FE17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8C888E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3038485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2013</w:t>
            </w:r>
          </w:p>
        </w:tc>
      </w:tr>
      <w:tr w:rsidR="00646B73" w:rsidRPr="0082412B" w14:paraId="0EE361B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98A812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8A009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645CD5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2015</w:t>
            </w:r>
          </w:p>
        </w:tc>
      </w:tr>
      <w:tr w:rsidR="00646B73" w:rsidRPr="0082412B" w14:paraId="095F899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4278A0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BE740B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31AB080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2017</w:t>
            </w:r>
          </w:p>
        </w:tc>
      </w:tr>
      <w:tr w:rsidR="00646B73" w:rsidRPr="0082412B" w14:paraId="3C10EDF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12E8DF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20A3A3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D67396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 de noviembre de 2019</w:t>
            </w:r>
          </w:p>
        </w:tc>
      </w:tr>
      <w:tr w:rsidR="00645246" w:rsidRPr="0082412B" w14:paraId="6A63158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086119E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San Marino</w:t>
            </w:r>
          </w:p>
        </w:tc>
        <w:tc>
          <w:tcPr>
            <w:tcW w:w="2976" w:type="dxa"/>
            <w:shd w:val="clear" w:color="auto" w:fill="auto"/>
          </w:tcPr>
          <w:p w14:paraId="625EC206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6846421C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2003</w:t>
            </w:r>
          </w:p>
        </w:tc>
      </w:tr>
      <w:tr w:rsidR="00645246" w:rsidRPr="0082412B" w14:paraId="3885918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63D77FD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F311B99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09FC8BA3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2005</w:t>
            </w:r>
          </w:p>
        </w:tc>
      </w:tr>
      <w:tr w:rsidR="00645246" w:rsidRPr="0082412B" w14:paraId="0A8CE47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72CD36A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DB76E84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51176BBC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2007</w:t>
            </w:r>
          </w:p>
        </w:tc>
      </w:tr>
      <w:tr w:rsidR="00645246" w:rsidRPr="0082412B" w14:paraId="2FC4E2F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A25628D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7429356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001B3B77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2009</w:t>
            </w:r>
          </w:p>
        </w:tc>
      </w:tr>
      <w:tr w:rsidR="00645246" w:rsidRPr="0082412B" w14:paraId="31B2BE4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F437040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93625A9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3D4F9924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2011</w:t>
            </w:r>
          </w:p>
        </w:tc>
      </w:tr>
      <w:tr w:rsidR="00645246" w:rsidRPr="0082412B" w14:paraId="25E3BCE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139F56B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788E4FD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79C56C96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2013</w:t>
            </w:r>
          </w:p>
        </w:tc>
      </w:tr>
      <w:tr w:rsidR="00645246" w:rsidRPr="0082412B" w14:paraId="39BC880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CD331C1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D287D4C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555BB1B0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2015</w:t>
            </w:r>
          </w:p>
        </w:tc>
      </w:tr>
      <w:tr w:rsidR="00645246" w:rsidRPr="0082412B" w14:paraId="7286B56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0BC2FC5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815243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623DA8EF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2017</w:t>
            </w:r>
          </w:p>
        </w:tc>
      </w:tr>
      <w:tr w:rsidR="00645246" w:rsidRPr="0082412B" w14:paraId="4FF41C0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4EB50A5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281A461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028C004C" w14:textId="77777777" w:rsidR="00645246" w:rsidRPr="0082412B" w:rsidRDefault="00645246" w:rsidP="0092797A">
            <w:pPr>
              <w:pStyle w:val="SingleTxtG"/>
              <w:spacing w:before="40"/>
              <w:ind w:left="0" w:right="0"/>
              <w:jc w:val="left"/>
            </w:pPr>
            <w:r w:rsidRPr="0082412B">
              <w:t>11 de abril de 2019</w:t>
            </w:r>
          </w:p>
        </w:tc>
      </w:tr>
      <w:tr w:rsidR="00646B73" w:rsidRPr="0082412B" w14:paraId="0D8D8473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62E4302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San Vicente y las Granadinas</w:t>
            </w:r>
          </w:p>
        </w:tc>
        <w:tc>
          <w:tcPr>
            <w:tcW w:w="2976" w:type="dxa"/>
            <w:shd w:val="clear" w:color="auto" w:fill="auto"/>
          </w:tcPr>
          <w:p w14:paraId="67174EE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43C04B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2006</w:t>
            </w:r>
          </w:p>
        </w:tc>
      </w:tr>
      <w:tr w:rsidR="00646B73" w:rsidRPr="0082412B" w14:paraId="3C83875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91EEA7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214F9E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79C2AD6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2008</w:t>
            </w:r>
          </w:p>
        </w:tc>
      </w:tr>
      <w:tr w:rsidR="00646B73" w:rsidRPr="0082412B" w14:paraId="48CB37C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CEBD84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D4835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59C07EB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2010</w:t>
            </w:r>
          </w:p>
        </w:tc>
      </w:tr>
      <w:tr w:rsidR="00646B73" w:rsidRPr="0082412B" w14:paraId="38BFF98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728D28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422103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9D5C3A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2012</w:t>
            </w:r>
          </w:p>
        </w:tc>
      </w:tr>
      <w:tr w:rsidR="00646B73" w:rsidRPr="0082412B" w14:paraId="487399E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7D435F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327059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6B0F63C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2014</w:t>
            </w:r>
          </w:p>
        </w:tc>
      </w:tr>
      <w:tr w:rsidR="00646B73" w:rsidRPr="0082412B" w14:paraId="4357B12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5E490E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C98DC0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F3D725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2016</w:t>
            </w:r>
          </w:p>
        </w:tc>
      </w:tr>
      <w:tr w:rsidR="00646B73" w:rsidRPr="0082412B" w14:paraId="37397B0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633ADD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7A1AD7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708847D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9 de diciembre de 2018</w:t>
            </w:r>
          </w:p>
        </w:tc>
      </w:tr>
      <w:tr w:rsidR="00646B73" w:rsidRPr="0082412B" w14:paraId="02E17B0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33230C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Santa Lucía</w:t>
            </w:r>
          </w:p>
        </w:tc>
        <w:tc>
          <w:tcPr>
            <w:tcW w:w="2976" w:type="dxa"/>
            <w:shd w:val="clear" w:color="auto" w:fill="auto"/>
          </w:tcPr>
          <w:p w14:paraId="2786560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67A0120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1991</w:t>
            </w:r>
          </w:p>
        </w:tc>
      </w:tr>
      <w:tr w:rsidR="00646B73" w:rsidRPr="0082412B" w14:paraId="5D8C174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F3A850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30D44B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4F11162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1993</w:t>
            </w:r>
          </w:p>
        </w:tc>
      </w:tr>
      <w:tr w:rsidR="00646B73" w:rsidRPr="0082412B" w14:paraId="123718C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2651C3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F735C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35D6F30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1995</w:t>
            </w:r>
          </w:p>
        </w:tc>
      </w:tr>
      <w:tr w:rsidR="00646B73" w:rsidRPr="0082412B" w14:paraId="32251B1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6BF83E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C352D4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7F170B9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1997</w:t>
            </w:r>
          </w:p>
        </w:tc>
      </w:tr>
      <w:tr w:rsidR="00646B73" w:rsidRPr="0082412B" w14:paraId="44F2B80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48D1CD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4985BF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240DEAB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1999</w:t>
            </w:r>
          </w:p>
        </w:tc>
      </w:tr>
      <w:tr w:rsidR="00646B73" w:rsidRPr="0082412B" w14:paraId="6340B2D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E8B22A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ABC9A3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2075D38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2001</w:t>
            </w:r>
          </w:p>
        </w:tc>
      </w:tr>
      <w:tr w:rsidR="00646B73" w:rsidRPr="0082412B" w14:paraId="2EFFD48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418CE6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6B3DE8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3D6D8E7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2003</w:t>
            </w:r>
          </w:p>
        </w:tc>
      </w:tr>
      <w:tr w:rsidR="00646B73" w:rsidRPr="0082412B" w14:paraId="23F1001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78A3D8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D682EA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20D1994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2005</w:t>
            </w:r>
          </w:p>
        </w:tc>
      </w:tr>
      <w:tr w:rsidR="00646B73" w:rsidRPr="0082412B" w14:paraId="55AD1AD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F9D7C5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7B938A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67C041E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2007</w:t>
            </w:r>
          </w:p>
        </w:tc>
      </w:tr>
      <w:tr w:rsidR="00646B73" w:rsidRPr="0082412B" w14:paraId="782633B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CEAFDA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E12945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79D193F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2009</w:t>
            </w:r>
          </w:p>
        </w:tc>
      </w:tr>
      <w:tr w:rsidR="00646B73" w:rsidRPr="0082412B" w14:paraId="49EDA80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C9AA3F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90DBE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6751D88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2011</w:t>
            </w:r>
          </w:p>
        </w:tc>
      </w:tr>
      <w:tr w:rsidR="00646B73" w:rsidRPr="0082412B" w14:paraId="3CAD78A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D54430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9D252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7BA67A4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2013</w:t>
            </w:r>
          </w:p>
        </w:tc>
      </w:tr>
      <w:tr w:rsidR="00646B73" w:rsidRPr="0082412B" w14:paraId="052CE4F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5FA01D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324B1C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1C3F22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2015</w:t>
            </w:r>
          </w:p>
        </w:tc>
      </w:tr>
      <w:tr w:rsidR="00646B73" w:rsidRPr="0082412B" w14:paraId="24AE37E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658665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85B018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4657784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2017</w:t>
            </w:r>
          </w:p>
        </w:tc>
      </w:tr>
      <w:tr w:rsidR="00646B73" w:rsidRPr="0082412B" w14:paraId="27889D9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AA25E6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20D2B1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5E3B646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marzo de 2019</w:t>
            </w:r>
          </w:p>
        </w:tc>
      </w:tr>
      <w:tr w:rsidR="00646B73" w:rsidRPr="0082412B" w14:paraId="02EF48EB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3F12643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Santa Sede</w:t>
            </w:r>
          </w:p>
        </w:tc>
        <w:tc>
          <w:tcPr>
            <w:tcW w:w="2976" w:type="dxa"/>
            <w:shd w:val="clear" w:color="auto" w:fill="auto"/>
          </w:tcPr>
          <w:p w14:paraId="3F9BCBA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24º y 25º,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56E0A38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 de mayo de 2018</w:t>
            </w:r>
          </w:p>
        </w:tc>
      </w:tr>
      <w:tr w:rsidR="00646B73" w:rsidRPr="0082412B" w14:paraId="75D3AD99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30CD1A0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Santo Tomé y Príncipe</w:t>
            </w:r>
          </w:p>
        </w:tc>
        <w:tc>
          <w:tcPr>
            <w:tcW w:w="2976" w:type="dxa"/>
            <w:shd w:val="clear" w:color="auto" w:fill="auto"/>
          </w:tcPr>
          <w:p w14:paraId="476CD41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35115AC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10 de febrero de 2018</w:t>
            </w:r>
          </w:p>
        </w:tc>
      </w:tr>
      <w:tr w:rsidR="00646B73" w:rsidRPr="0082412B" w14:paraId="262398E3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4B7C0B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Seychelles</w:t>
            </w:r>
          </w:p>
        </w:tc>
        <w:tc>
          <w:tcPr>
            <w:tcW w:w="2976" w:type="dxa"/>
            <w:shd w:val="clear" w:color="auto" w:fill="auto"/>
          </w:tcPr>
          <w:p w14:paraId="2869095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6097444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1989</w:t>
            </w:r>
          </w:p>
        </w:tc>
      </w:tr>
      <w:tr w:rsidR="00646B73" w:rsidRPr="0082412B" w14:paraId="4F0F4C6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EACF35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BFF1C6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14:paraId="54F17B2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1991</w:t>
            </w:r>
          </w:p>
        </w:tc>
      </w:tr>
      <w:tr w:rsidR="00646B73" w:rsidRPr="0082412B" w14:paraId="1F6CA0B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8F4050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72D5E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24850DB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1993</w:t>
            </w:r>
          </w:p>
        </w:tc>
      </w:tr>
      <w:tr w:rsidR="00646B73" w:rsidRPr="0082412B" w14:paraId="43CDDF7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55E67E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C486B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5B721CF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1995</w:t>
            </w:r>
          </w:p>
        </w:tc>
      </w:tr>
      <w:tr w:rsidR="00646B73" w:rsidRPr="0082412B" w14:paraId="7F8B0F8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02806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70463F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1E7B698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6 de abril de 1997 </w:t>
            </w:r>
          </w:p>
        </w:tc>
      </w:tr>
      <w:tr w:rsidR="00646B73" w:rsidRPr="0082412B" w14:paraId="70837ED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4DF27C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004C0B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6161659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1999</w:t>
            </w:r>
          </w:p>
        </w:tc>
      </w:tr>
      <w:tr w:rsidR="00646B73" w:rsidRPr="0082412B" w14:paraId="7EA84C7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FA6CDC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D31684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2B79E73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2001</w:t>
            </w:r>
          </w:p>
        </w:tc>
      </w:tr>
      <w:tr w:rsidR="00646B73" w:rsidRPr="0082412B" w14:paraId="75C27FC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8AA4D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6E2685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6CA30E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2003</w:t>
            </w:r>
          </w:p>
        </w:tc>
      </w:tr>
      <w:tr w:rsidR="00646B73" w:rsidRPr="0082412B" w14:paraId="256FB1D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1AC02A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EEE9E1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233438B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2005</w:t>
            </w:r>
          </w:p>
        </w:tc>
      </w:tr>
      <w:tr w:rsidR="00646B73" w:rsidRPr="0082412B" w14:paraId="6D59751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906999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D3FF65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39D9A34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2007</w:t>
            </w:r>
          </w:p>
        </w:tc>
      </w:tr>
      <w:tr w:rsidR="00646B73" w:rsidRPr="0082412B" w14:paraId="7B415FD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BEDEA3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3E36F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ACE669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2009</w:t>
            </w:r>
          </w:p>
        </w:tc>
      </w:tr>
      <w:tr w:rsidR="00646B73" w:rsidRPr="0082412B" w14:paraId="10A05A0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60626B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50877D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30E9B3B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2011</w:t>
            </w:r>
          </w:p>
        </w:tc>
      </w:tr>
      <w:tr w:rsidR="00646B73" w:rsidRPr="0082412B" w14:paraId="1C61513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2ABBE7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1B71DA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8FA10C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2013</w:t>
            </w:r>
          </w:p>
        </w:tc>
      </w:tr>
      <w:tr w:rsidR="00646B73" w:rsidRPr="0082412B" w14:paraId="69B1718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C7699E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CFB1FB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8FC7F6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2015</w:t>
            </w:r>
          </w:p>
        </w:tc>
      </w:tr>
      <w:tr w:rsidR="00646B73" w:rsidRPr="0082412B" w14:paraId="0700CE4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75D4EB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1A09F7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7A115BE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2017</w:t>
            </w:r>
          </w:p>
        </w:tc>
      </w:tr>
      <w:tr w:rsidR="00646B73" w:rsidRPr="0082412B" w14:paraId="423F435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4F5FD0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BF8550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0E2A77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6 de abril de 2019</w:t>
            </w:r>
          </w:p>
        </w:tc>
      </w:tr>
      <w:tr w:rsidR="007603A8" w:rsidRPr="0082412B" w14:paraId="562B2C96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10083D66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Sierra Leona</w:t>
            </w:r>
          </w:p>
        </w:tc>
        <w:tc>
          <w:tcPr>
            <w:tcW w:w="2976" w:type="dxa"/>
            <w:shd w:val="clear" w:color="auto" w:fill="auto"/>
          </w:tcPr>
          <w:p w14:paraId="27283A2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 suplementario</w:t>
            </w:r>
          </w:p>
        </w:tc>
        <w:tc>
          <w:tcPr>
            <w:tcW w:w="2267" w:type="dxa"/>
            <w:shd w:val="clear" w:color="auto" w:fill="auto"/>
          </w:tcPr>
          <w:p w14:paraId="4D4B208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31 de marzo de 1975</w:t>
            </w:r>
          </w:p>
        </w:tc>
      </w:tr>
      <w:tr w:rsidR="007603A8" w:rsidRPr="0082412B" w14:paraId="342F9D0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15A5F04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2FC0535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6960732E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1976</w:t>
            </w:r>
          </w:p>
        </w:tc>
      </w:tr>
      <w:tr w:rsidR="007603A8" w:rsidRPr="0082412B" w14:paraId="24A3644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1A6FB6B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07F95C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32F60ED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1978</w:t>
            </w:r>
          </w:p>
        </w:tc>
      </w:tr>
      <w:tr w:rsidR="007603A8" w:rsidRPr="0082412B" w14:paraId="2336B0D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B4BF24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B99935D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6DB711E7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1980</w:t>
            </w:r>
          </w:p>
        </w:tc>
      </w:tr>
      <w:tr w:rsidR="007603A8" w:rsidRPr="0082412B" w14:paraId="30A2517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42A4355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65BB97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2DDA7409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1982</w:t>
            </w:r>
          </w:p>
        </w:tc>
      </w:tr>
      <w:tr w:rsidR="007603A8" w:rsidRPr="0082412B" w14:paraId="464A97E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E1D088B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ADD9810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421F4FF1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1984</w:t>
            </w:r>
          </w:p>
        </w:tc>
      </w:tr>
      <w:tr w:rsidR="007603A8" w:rsidRPr="0082412B" w14:paraId="0727DA3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6B18FF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4EBFE65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7C8B4D77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1986</w:t>
            </w:r>
          </w:p>
        </w:tc>
      </w:tr>
      <w:tr w:rsidR="007603A8" w:rsidRPr="0082412B" w14:paraId="79E6953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EA95B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87D85DD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72852B9A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1988</w:t>
            </w:r>
          </w:p>
        </w:tc>
      </w:tr>
      <w:tr w:rsidR="007603A8" w:rsidRPr="0082412B" w14:paraId="1917986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DF89E14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D53968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40084A4F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1990</w:t>
            </w:r>
          </w:p>
        </w:tc>
      </w:tr>
      <w:tr w:rsidR="007603A8" w:rsidRPr="0082412B" w14:paraId="23CA162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93DBFB8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F0C0B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7F1D581C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4 de enero de 1992 </w:t>
            </w:r>
          </w:p>
        </w:tc>
      </w:tr>
      <w:tr w:rsidR="007603A8" w:rsidRPr="0082412B" w14:paraId="3116B1A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AC0598B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037E3A4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5B24E29E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1994</w:t>
            </w:r>
          </w:p>
        </w:tc>
      </w:tr>
      <w:tr w:rsidR="007603A8" w:rsidRPr="0082412B" w14:paraId="7865BA4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EA9F68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962C4D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0D25A63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1996</w:t>
            </w:r>
          </w:p>
        </w:tc>
      </w:tr>
      <w:tr w:rsidR="007603A8" w:rsidRPr="0082412B" w14:paraId="1C48834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1A942FC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57BB91C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679088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1998</w:t>
            </w:r>
          </w:p>
        </w:tc>
      </w:tr>
      <w:tr w:rsidR="007603A8" w:rsidRPr="0082412B" w14:paraId="4D34495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4E0EDAC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40A9FC5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06A042EE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2000</w:t>
            </w:r>
          </w:p>
        </w:tc>
      </w:tr>
      <w:tr w:rsidR="007603A8" w:rsidRPr="0082412B" w14:paraId="20ED9CA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9EDDD1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471FA1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74955BBF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2002</w:t>
            </w:r>
          </w:p>
        </w:tc>
      </w:tr>
      <w:tr w:rsidR="007603A8" w:rsidRPr="0082412B" w14:paraId="39D587D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6A0A76F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C444090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116DBC17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2004</w:t>
            </w:r>
          </w:p>
        </w:tc>
      </w:tr>
      <w:tr w:rsidR="007603A8" w:rsidRPr="0082412B" w14:paraId="723A471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FC9E407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F3DC9F8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079F85F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2006</w:t>
            </w:r>
          </w:p>
        </w:tc>
      </w:tr>
      <w:tr w:rsidR="007603A8" w:rsidRPr="0082412B" w14:paraId="3E0FFC1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0C599B1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7A5E374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213D646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2008</w:t>
            </w:r>
          </w:p>
        </w:tc>
      </w:tr>
      <w:tr w:rsidR="007603A8" w:rsidRPr="0082412B" w14:paraId="5409C30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646F53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B3935C9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CD149D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2010</w:t>
            </w:r>
          </w:p>
        </w:tc>
      </w:tr>
      <w:tr w:rsidR="007603A8" w:rsidRPr="0082412B" w14:paraId="4E29C0B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58C8153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A49F816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12BF40E8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7603A8" w:rsidRPr="0082412B" w14:paraId="5DF7565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D44FA1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5FFB114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D38FAB9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7603A8" w:rsidRPr="0082412B" w14:paraId="15539D1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4B8E860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4B7ACB9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456A2D2B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7603A8" w:rsidRPr="0082412B" w14:paraId="00F69AE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3BF6137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001423D" w14:textId="77777777" w:rsidR="007603A8" w:rsidRPr="0082412B" w:rsidRDefault="007603A8" w:rsidP="007603A8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6B56EE08" w14:textId="77777777" w:rsidR="007603A8" w:rsidRPr="0082412B" w:rsidRDefault="007603A8" w:rsidP="007603A8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7603A8" w:rsidRPr="0082412B" w14:paraId="12E456C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FA0417E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FD4882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3CD35804" w14:textId="77777777" w:rsidR="007603A8" w:rsidRPr="0082412B" w:rsidRDefault="007603A8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2020</w:t>
            </w:r>
          </w:p>
        </w:tc>
      </w:tr>
      <w:tr w:rsidR="00646B73" w:rsidRPr="0082412B" w14:paraId="345ED469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CE2C14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Somalia</w:t>
            </w:r>
          </w:p>
        </w:tc>
        <w:tc>
          <w:tcPr>
            <w:tcW w:w="2976" w:type="dxa"/>
            <w:shd w:val="clear" w:color="auto" w:fill="auto"/>
          </w:tcPr>
          <w:p w14:paraId="021C98B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1E1C07A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1984</w:t>
            </w:r>
          </w:p>
        </w:tc>
      </w:tr>
      <w:tr w:rsidR="00646B73" w:rsidRPr="0082412B" w14:paraId="74095CB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5078DD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DD97F2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1BF07D7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1986</w:t>
            </w:r>
          </w:p>
        </w:tc>
      </w:tr>
      <w:tr w:rsidR="00646B73" w:rsidRPr="0082412B" w14:paraId="4956D0A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637FF8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D52A68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14:paraId="76CA48C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1988</w:t>
            </w:r>
          </w:p>
        </w:tc>
      </w:tr>
      <w:tr w:rsidR="00646B73" w:rsidRPr="0082412B" w14:paraId="0736C9B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290B40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4580E7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612FF0D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1990</w:t>
            </w:r>
          </w:p>
        </w:tc>
      </w:tr>
      <w:tr w:rsidR="00646B73" w:rsidRPr="0082412B" w14:paraId="18D3400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BE4222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9FF1B5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AC9BFE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1992</w:t>
            </w:r>
          </w:p>
        </w:tc>
      </w:tr>
      <w:tr w:rsidR="00646B73" w:rsidRPr="0082412B" w14:paraId="1424B41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B4C413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6E60F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Décimo informe</w:t>
            </w:r>
          </w:p>
        </w:tc>
        <w:tc>
          <w:tcPr>
            <w:tcW w:w="2267" w:type="dxa"/>
            <w:shd w:val="clear" w:color="auto" w:fill="auto"/>
          </w:tcPr>
          <w:p w14:paraId="208B1EA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1994</w:t>
            </w:r>
          </w:p>
        </w:tc>
      </w:tr>
      <w:tr w:rsidR="00646B73" w:rsidRPr="0082412B" w14:paraId="51F363E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F1E40C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6A9063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3D611F1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1996</w:t>
            </w:r>
          </w:p>
        </w:tc>
      </w:tr>
      <w:tr w:rsidR="00646B73" w:rsidRPr="0082412B" w14:paraId="4FECC89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14CF3A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02D34B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614C873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1998</w:t>
            </w:r>
          </w:p>
        </w:tc>
      </w:tr>
      <w:tr w:rsidR="00646B73" w:rsidRPr="0082412B" w14:paraId="68EA739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9D861B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D294B9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44512A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2000</w:t>
            </w:r>
          </w:p>
        </w:tc>
      </w:tr>
      <w:tr w:rsidR="00646B73" w:rsidRPr="0082412B" w14:paraId="0CDF085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561C55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2DC981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33C44D8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2002</w:t>
            </w:r>
          </w:p>
        </w:tc>
      </w:tr>
      <w:tr w:rsidR="00646B73" w:rsidRPr="0082412B" w14:paraId="53C650E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34FB25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79B16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6E97E20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2004</w:t>
            </w:r>
          </w:p>
        </w:tc>
      </w:tr>
      <w:tr w:rsidR="00646B73" w:rsidRPr="0082412B" w14:paraId="640D12B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A1A703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35057C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1C437C8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25 de septiembre de 2006 </w:t>
            </w:r>
          </w:p>
        </w:tc>
      </w:tr>
      <w:tr w:rsidR="00646B73" w:rsidRPr="0082412B" w14:paraId="6FC8147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494083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E0C0AF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4F0E39B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2008</w:t>
            </w:r>
          </w:p>
        </w:tc>
      </w:tr>
      <w:tr w:rsidR="00646B73" w:rsidRPr="0082412B" w14:paraId="2C4DE4A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9C5F8E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AEB013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5499D35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2010</w:t>
            </w:r>
          </w:p>
        </w:tc>
      </w:tr>
      <w:tr w:rsidR="00646B73" w:rsidRPr="0082412B" w14:paraId="620B1C0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349ED6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6246EB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EB933F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2012</w:t>
            </w:r>
          </w:p>
        </w:tc>
      </w:tr>
      <w:tr w:rsidR="00646B73" w:rsidRPr="0082412B" w14:paraId="3C29CAB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F3F83E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2B3E75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6ABEFE2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2014</w:t>
            </w:r>
          </w:p>
        </w:tc>
      </w:tr>
      <w:tr w:rsidR="00646B73" w:rsidRPr="0082412B" w14:paraId="398D47F2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A524AB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209E4F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14:paraId="40A29DD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2016</w:t>
            </w:r>
          </w:p>
        </w:tc>
      </w:tr>
      <w:tr w:rsidR="00646B73" w:rsidRPr="0082412B" w14:paraId="68317D0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C0DF3C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E4D92C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104976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 de septiembre de 2018</w:t>
            </w:r>
          </w:p>
        </w:tc>
      </w:tr>
      <w:tr w:rsidR="00646B73" w:rsidRPr="0082412B" w14:paraId="7DCE62D6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4D971066" w14:textId="77777777" w:rsidR="00646B73" w:rsidRPr="0082412B" w:rsidRDefault="00646B73" w:rsidP="00A00120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lastRenderedPageBreak/>
              <w:t>Sri Lanka</w:t>
            </w:r>
          </w:p>
        </w:tc>
        <w:tc>
          <w:tcPr>
            <w:tcW w:w="2976" w:type="dxa"/>
            <w:shd w:val="clear" w:color="auto" w:fill="auto"/>
          </w:tcPr>
          <w:p w14:paraId="375CE721" w14:textId="77777777" w:rsidR="00646B73" w:rsidRPr="0082412B" w:rsidRDefault="00646B73" w:rsidP="00A00120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21BC12C" w14:textId="77777777" w:rsidR="00646B73" w:rsidRPr="0082412B" w:rsidRDefault="00646B73" w:rsidP="00A00120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82412B">
              <w:t>20 de marzo de 2019</w:t>
            </w:r>
          </w:p>
        </w:tc>
      </w:tr>
      <w:tr w:rsidR="00646B73" w:rsidRPr="0082412B" w14:paraId="08F3D4BE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71B2B23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Sudán</w:t>
            </w:r>
          </w:p>
        </w:tc>
        <w:tc>
          <w:tcPr>
            <w:tcW w:w="2976" w:type="dxa"/>
            <w:shd w:val="clear" w:color="auto" w:fill="auto"/>
          </w:tcPr>
          <w:p w14:paraId="6F6CC0B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A2A6F1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10 de abril de 2019</w:t>
            </w:r>
          </w:p>
        </w:tc>
      </w:tr>
      <w:tr w:rsidR="00646B73" w:rsidRPr="0082412B" w14:paraId="15B63D7F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0D35304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Timor-Leste</w:t>
            </w:r>
          </w:p>
        </w:tc>
        <w:tc>
          <w:tcPr>
            <w:tcW w:w="2976" w:type="dxa"/>
            <w:shd w:val="clear" w:color="auto" w:fill="auto"/>
          </w:tcPr>
          <w:p w14:paraId="4C89D08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 inicial</w:t>
            </w:r>
          </w:p>
        </w:tc>
        <w:tc>
          <w:tcPr>
            <w:tcW w:w="2267" w:type="dxa"/>
            <w:shd w:val="clear" w:color="auto" w:fill="auto"/>
          </w:tcPr>
          <w:p w14:paraId="5E12E3B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2004</w:t>
            </w:r>
          </w:p>
        </w:tc>
      </w:tr>
      <w:tr w:rsidR="00646B73" w:rsidRPr="0082412B" w14:paraId="3815A12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B61E11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50512C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Segundo informe</w:t>
            </w:r>
          </w:p>
        </w:tc>
        <w:tc>
          <w:tcPr>
            <w:tcW w:w="2267" w:type="dxa"/>
            <w:shd w:val="clear" w:color="auto" w:fill="auto"/>
          </w:tcPr>
          <w:p w14:paraId="6EAE844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2006</w:t>
            </w:r>
          </w:p>
        </w:tc>
      </w:tr>
      <w:tr w:rsidR="00646B73" w:rsidRPr="0082412B" w14:paraId="2D6FF21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0D3939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FD27D9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Tercer informe</w:t>
            </w:r>
          </w:p>
        </w:tc>
        <w:tc>
          <w:tcPr>
            <w:tcW w:w="2267" w:type="dxa"/>
            <w:shd w:val="clear" w:color="auto" w:fill="auto"/>
          </w:tcPr>
          <w:p w14:paraId="092A0E3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2008</w:t>
            </w:r>
          </w:p>
        </w:tc>
      </w:tr>
      <w:tr w:rsidR="00646B73" w:rsidRPr="0082412B" w14:paraId="0BDAB40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AA7AA0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D32E5E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Cuarto informe</w:t>
            </w:r>
          </w:p>
        </w:tc>
        <w:tc>
          <w:tcPr>
            <w:tcW w:w="2267" w:type="dxa"/>
            <w:shd w:val="clear" w:color="auto" w:fill="auto"/>
          </w:tcPr>
          <w:p w14:paraId="34AA7F1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2010</w:t>
            </w:r>
          </w:p>
        </w:tc>
      </w:tr>
      <w:tr w:rsidR="00646B73" w:rsidRPr="0082412B" w14:paraId="2B0B58A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03A4BF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781E6A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Quinto informe</w:t>
            </w:r>
          </w:p>
        </w:tc>
        <w:tc>
          <w:tcPr>
            <w:tcW w:w="2267" w:type="dxa"/>
            <w:shd w:val="clear" w:color="auto" w:fill="auto"/>
          </w:tcPr>
          <w:p w14:paraId="0D7A61E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2012</w:t>
            </w:r>
          </w:p>
        </w:tc>
      </w:tr>
      <w:tr w:rsidR="00646B73" w:rsidRPr="0082412B" w14:paraId="5C1BD31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D53CD4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2F8521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4B717ED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2014</w:t>
            </w:r>
          </w:p>
        </w:tc>
      </w:tr>
      <w:tr w:rsidR="00646B73" w:rsidRPr="0082412B" w14:paraId="7F5B4A4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7D58F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DCBE0FE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6183262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2016</w:t>
            </w:r>
          </w:p>
        </w:tc>
      </w:tr>
      <w:tr w:rsidR="00646B73" w:rsidRPr="0082412B" w14:paraId="7996B48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C3D9B1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274F4E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2BE48A3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 de abril de 2018</w:t>
            </w:r>
          </w:p>
        </w:tc>
      </w:tr>
      <w:tr w:rsidR="00646B73" w:rsidRPr="0082412B" w14:paraId="6EDBC597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598450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Tonga</w:t>
            </w:r>
          </w:p>
        </w:tc>
        <w:tc>
          <w:tcPr>
            <w:tcW w:w="2976" w:type="dxa"/>
            <w:shd w:val="clear" w:color="auto" w:fill="auto"/>
          </w:tcPr>
          <w:p w14:paraId="5D9D215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7014F3D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2001</w:t>
            </w:r>
          </w:p>
        </w:tc>
      </w:tr>
      <w:tr w:rsidR="00646B73" w:rsidRPr="0082412B" w14:paraId="2607EFC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038122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21CB24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21F0981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2003</w:t>
            </w:r>
          </w:p>
        </w:tc>
      </w:tr>
      <w:tr w:rsidR="00646B73" w:rsidRPr="0082412B" w14:paraId="2B30B037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986972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615393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3FD00A8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2005</w:t>
            </w:r>
          </w:p>
        </w:tc>
      </w:tr>
      <w:tr w:rsidR="00646B73" w:rsidRPr="0082412B" w14:paraId="2C03AB5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5E4F94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C3C2E0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6BBF7BF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2007</w:t>
            </w:r>
          </w:p>
        </w:tc>
      </w:tr>
      <w:tr w:rsidR="00646B73" w:rsidRPr="0082412B" w14:paraId="32DB34F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3D1F9B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965764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5478A19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2009</w:t>
            </w:r>
          </w:p>
        </w:tc>
      </w:tr>
      <w:tr w:rsidR="00646B73" w:rsidRPr="0082412B" w14:paraId="5AE7A4F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8B697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55967C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31EFE31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2011</w:t>
            </w:r>
          </w:p>
        </w:tc>
      </w:tr>
      <w:tr w:rsidR="00646B73" w:rsidRPr="0082412B" w14:paraId="5720BED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3B1BAF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45E073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3646D9D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2013</w:t>
            </w:r>
          </w:p>
        </w:tc>
      </w:tr>
      <w:tr w:rsidR="00646B73" w:rsidRPr="0082412B" w14:paraId="36A2F65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E450F0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A5D39E2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4582667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2015</w:t>
            </w:r>
          </w:p>
        </w:tc>
      </w:tr>
      <w:tr w:rsidR="00646B73" w:rsidRPr="0082412B" w14:paraId="698F522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4D1708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1D5B2D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4E3BDCB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2017</w:t>
            </w:r>
          </w:p>
        </w:tc>
      </w:tr>
      <w:tr w:rsidR="00646B73" w:rsidRPr="0082412B" w14:paraId="0FC0ED7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A4FEE8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7D64C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10906D6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 de marzo de 2019</w:t>
            </w:r>
          </w:p>
        </w:tc>
      </w:tr>
      <w:tr w:rsidR="00646B73" w:rsidRPr="0082412B" w14:paraId="024FD9D1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762D62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Trinidad y Tabago</w:t>
            </w:r>
          </w:p>
        </w:tc>
        <w:tc>
          <w:tcPr>
            <w:tcW w:w="2976" w:type="dxa"/>
            <w:shd w:val="clear" w:color="auto" w:fill="auto"/>
          </w:tcPr>
          <w:p w14:paraId="25BE93E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B3CB09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2004</w:t>
            </w:r>
          </w:p>
        </w:tc>
      </w:tr>
      <w:tr w:rsidR="00646B73" w:rsidRPr="0082412B" w14:paraId="3F8A208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C63E08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EAA287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50E014C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2006</w:t>
            </w:r>
          </w:p>
        </w:tc>
      </w:tr>
      <w:tr w:rsidR="00646B73" w:rsidRPr="0082412B" w14:paraId="7EAE80D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10F067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87866F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E11DF4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2008</w:t>
            </w:r>
          </w:p>
        </w:tc>
      </w:tr>
      <w:tr w:rsidR="00646B73" w:rsidRPr="0082412B" w14:paraId="5AA55B3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791120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36DFF5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0DE9BA8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2010</w:t>
            </w:r>
          </w:p>
        </w:tc>
      </w:tr>
      <w:tr w:rsidR="00646B73" w:rsidRPr="0082412B" w14:paraId="1E64C88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4A8C06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8E9A8C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14:paraId="26FBA139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2012</w:t>
            </w:r>
          </w:p>
        </w:tc>
      </w:tr>
      <w:tr w:rsidR="00646B73" w:rsidRPr="0082412B" w14:paraId="7916C8BF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B6D74BB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123D85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21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672E5F9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2014</w:t>
            </w:r>
          </w:p>
        </w:tc>
      </w:tr>
      <w:tr w:rsidR="00646B73" w:rsidRPr="0082412B" w14:paraId="3E45CCD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A2048DC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3981B5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3D5D45A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2016</w:t>
            </w:r>
          </w:p>
        </w:tc>
      </w:tr>
      <w:tr w:rsidR="00646B73" w:rsidRPr="0082412B" w14:paraId="139E647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6D1392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7389E168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B994FF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3 de noviembre de 2018</w:t>
            </w:r>
          </w:p>
        </w:tc>
      </w:tr>
      <w:tr w:rsidR="00646B73" w:rsidRPr="0082412B" w14:paraId="4D2D3B6A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3E8114F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Túnez</w:t>
            </w:r>
          </w:p>
        </w:tc>
        <w:tc>
          <w:tcPr>
            <w:tcW w:w="2976" w:type="dxa"/>
            <w:shd w:val="clear" w:color="auto" w:fill="auto"/>
          </w:tcPr>
          <w:p w14:paraId="790E9C4D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408F1BE0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2012</w:t>
            </w:r>
          </w:p>
        </w:tc>
      </w:tr>
      <w:tr w:rsidR="00646B73" w:rsidRPr="0082412B" w14:paraId="491A6C81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B4D1F95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8C17B4F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23</w:t>
            </w:r>
            <w:r w:rsidRPr="00C117E1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71A459EA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2014</w:t>
            </w:r>
          </w:p>
        </w:tc>
      </w:tr>
      <w:tr w:rsidR="00646B73" w:rsidRPr="0082412B" w14:paraId="0FD475F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5C16C8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86C49F6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24º informe</w:t>
            </w:r>
          </w:p>
        </w:tc>
        <w:tc>
          <w:tcPr>
            <w:tcW w:w="2267" w:type="dxa"/>
            <w:shd w:val="clear" w:color="auto" w:fill="auto"/>
          </w:tcPr>
          <w:p w14:paraId="2D5E2594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2016</w:t>
            </w:r>
          </w:p>
        </w:tc>
      </w:tr>
      <w:tr w:rsidR="00646B73" w:rsidRPr="0082412B" w14:paraId="0A33B05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4BF0881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FB6336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5BDEB787" w14:textId="77777777" w:rsidR="00646B73" w:rsidRPr="0082412B" w:rsidRDefault="00646B73" w:rsidP="00646B73">
            <w:pPr>
              <w:pStyle w:val="SingleTxtG"/>
              <w:spacing w:before="40"/>
              <w:ind w:left="0" w:right="0"/>
              <w:jc w:val="left"/>
            </w:pPr>
            <w:r w:rsidRPr="0082412B">
              <w:t>4 de enero de 2018</w:t>
            </w:r>
          </w:p>
        </w:tc>
      </w:tr>
      <w:tr w:rsidR="00646B73" w:rsidRPr="0082412B" w14:paraId="06A2BABA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7C004AC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lastRenderedPageBreak/>
              <w:t>Turquía</w:t>
            </w:r>
          </w:p>
        </w:tc>
        <w:tc>
          <w:tcPr>
            <w:tcW w:w="2976" w:type="dxa"/>
            <w:shd w:val="clear" w:color="auto" w:fill="auto"/>
          </w:tcPr>
          <w:p w14:paraId="324179FA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Informes séptimo a noveno,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14F142F7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15 de octubre de 2019</w:t>
            </w:r>
          </w:p>
        </w:tc>
      </w:tr>
      <w:tr w:rsidR="00646B73" w:rsidRPr="0082412B" w14:paraId="035E25D5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2BE21F81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Uganda</w:t>
            </w:r>
          </w:p>
        </w:tc>
        <w:tc>
          <w:tcPr>
            <w:tcW w:w="2976" w:type="dxa"/>
            <w:shd w:val="clear" w:color="auto" w:fill="auto"/>
          </w:tcPr>
          <w:p w14:paraId="1CDF589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3F56E363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2005</w:t>
            </w:r>
          </w:p>
        </w:tc>
      </w:tr>
      <w:tr w:rsidR="00646B73" w:rsidRPr="0082412B" w14:paraId="7C63EF1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4DDE203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D85BA09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shd w:val="clear" w:color="auto" w:fill="auto"/>
          </w:tcPr>
          <w:p w14:paraId="6E3EDAFC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2007</w:t>
            </w:r>
          </w:p>
        </w:tc>
      </w:tr>
      <w:tr w:rsidR="00646B73" w:rsidRPr="0082412B" w14:paraId="24C45AE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0D7C415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8A302D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15º informe</w:t>
            </w:r>
          </w:p>
        </w:tc>
        <w:tc>
          <w:tcPr>
            <w:tcW w:w="2267" w:type="dxa"/>
            <w:shd w:val="clear" w:color="auto" w:fill="auto"/>
          </w:tcPr>
          <w:p w14:paraId="2066D9F5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2009</w:t>
            </w:r>
          </w:p>
        </w:tc>
      </w:tr>
      <w:tr w:rsidR="00646B73" w:rsidRPr="0082412B" w14:paraId="48EA882C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BE0340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38976F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16º informe</w:t>
            </w:r>
          </w:p>
        </w:tc>
        <w:tc>
          <w:tcPr>
            <w:tcW w:w="2267" w:type="dxa"/>
            <w:shd w:val="clear" w:color="auto" w:fill="auto"/>
          </w:tcPr>
          <w:p w14:paraId="2D163B37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2011</w:t>
            </w:r>
          </w:p>
        </w:tc>
      </w:tr>
      <w:tr w:rsidR="00646B73" w:rsidRPr="0082412B" w14:paraId="631E310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6876CCA2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0955C1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17º informe</w:t>
            </w:r>
          </w:p>
        </w:tc>
        <w:tc>
          <w:tcPr>
            <w:tcW w:w="2267" w:type="dxa"/>
            <w:shd w:val="clear" w:color="auto" w:fill="auto"/>
          </w:tcPr>
          <w:p w14:paraId="6CFA8DC8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2013</w:t>
            </w:r>
          </w:p>
        </w:tc>
      </w:tr>
      <w:tr w:rsidR="00646B73" w:rsidRPr="0082412B" w14:paraId="32A1464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84BF805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57691D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20C4A2A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2015</w:t>
            </w:r>
          </w:p>
        </w:tc>
      </w:tr>
      <w:tr w:rsidR="00646B73" w:rsidRPr="0082412B" w14:paraId="2B9D9FC0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010CDB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FB06508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3D20BA73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2017</w:t>
            </w:r>
          </w:p>
        </w:tc>
      </w:tr>
      <w:tr w:rsidR="00646B73" w:rsidRPr="0082412B" w14:paraId="054262F3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90657A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35D5F68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20º informe</w:t>
            </w:r>
          </w:p>
        </w:tc>
        <w:tc>
          <w:tcPr>
            <w:tcW w:w="2267" w:type="dxa"/>
            <w:shd w:val="clear" w:color="auto" w:fill="auto"/>
          </w:tcPr>
          <w:p w14:paraId="10220C6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 de diciembre de 2019</w:t>
            </w:r>
          </w:p>
        </w:tc>
      </w:tr>
      <w:tr w:rsidR="00646B73" w:rsidRPr="0082412B" w14:paraId="4B723E05" w14:textId="77777777" w:rsidTr="0082412B">
        <w:trPr>
          <w:trHeight w:val="240"/>
        </w:trPr>
        <w:tc>
          <w:tcPr>
            <w:tcW w:w="2127" w:type="dxa"/>
            <w:shd w:val="clear" w:color="auto" w:fill="auto"/>
          </w:tcPr>
          <w:p w14:paraId="5EDAB91A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Uruguay</w:t>
            </w:r>
          </w:p>
        </w:tc>
        <w:tc>
          <w:tcPr>
            <w:tcW w:w="2976" w:type="dxa"/>
            <w:shd w:val="clear" w:color="auto" w:fill="auto"/>
          </w:tcPr>
          <w:p w14:paraId="07FBF67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Informes 24º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682AC27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4 de enero de 2020</w:t>
            </w:r>
          </w:p>
        </w:tc>
      </w:tr>
      <w:tr w:rsidR="00646B73" w:rsidRPr="0082412B" w14:paraId="312FF7DB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8C21EE7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Venezuela (República Bolivariana de)</w:t>
            </w:r>
          </w:p>
        </w:tc>
        <w:tc>
          <w:tcPr>
            <w:tcW w:w="2976" w:type="dxa"/>
            <w:shd w:val="clear" w:color="auto" w:fill="auto"/>
          </w:tcPr>
          <w:p w14:paraId="4A2882FF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Informes 22º a 24º,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F364CE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4 de enero de 2016</w:t>
            </w:r>
          </w:p>
        </w:tc>
      </w:tr>
      <w:tr w:rsidR="00646B73" w:rsidRPr="0082412B" w14:paraId="7704DCF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844552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1084067A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25º informe</w:t>
            </w:r>
          </w:p>
        </w:tc>
        <w:tc>
          <w:tcPr>
            <w:tcW w:w="2267" w:type="dxa"/>
            <w:shd w:val="clear" w:color="auto" w:fill="auto"/>
          </w:tcPr>
          <w:p w14:paraId="33F91E1C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4 de enero de 2018</w:t>
            </w:r>
          </w:p>
        </w:tc>
      </w:tr>
      <w:tr w:rsidR="00646B73" w:rsidRPr="0082412B" w14:paraId="7A571B59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109D731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3558D08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26º informe</w:t>
            </w:r>
          </w:p>
        </w:tc>
        <w:tc>
          <w:tcPr>
            <w:tcW w:w="2267" w:type="dxa"/>
            <w:shd w:val="clear" w:color="auto" w:fill="auto"/>
          </w:tcPr>
          <w:p w14:paraId="0410248E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4 de enero de 2020</w:t>
            </w:r>
          </w:p>
        </w:tc>
      </w:tr>
      <w:tr w:rsidR="00646B73" w:rsidRPr="0082412B" w14:paraId="0E10B6E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7AC1154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Viet Nam</w:t>
            </w:r>
          </w:p>
        </w:tc>
        <w:tc>
          <w:tcPr>
            <w:tcW w:w="2976" w:type="dxa"/>
            <w:shd w:val="clear" w:color="auto" w:fill="auto"/>
          </w:tcPr>
          <w:p w14:paraId="5C5A06A7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04BE27FD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9 de julio de 2015</w:t>
            </w:r>
          </w:p>
        </w:tc>
      </w:tr>
      <w:tr w:rsidR="00646B73" w:rsidRPr="0082412B" w14:paraId="5A23B78B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2468DC5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7B9991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18º informe</w:t>
            </w:r>
          </w:p>
        </w:tc>
        <w:tc>
          <w:tcPr>
            <w:tcW w:w="2267" w:type="dxa"/>
            <w:shd w:val="clear" w:color="auto" w:fill="auto"/>
          </w:tcPr>
          <w:p w14:paraId="06327E4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9 de julio de 2017</w:t>
            </w:r>
          </w:p>
        </w:tc>
      </w:tr>
      <w:tr w:rsidR="00646B73" w:rsidRPr="0082412B" w14:paraId="6A8A2BC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7454775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D325ED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19º informe</w:t>
            </w:r>
          </w:p>
        </w:tc>
        <w:tc>
          <w:tcPr>
            <w:tcW w:w="2267" w:type="dxa"/>
            <w:shd w:val="clear" w:color="auto" w:fill="auto"/>
          </w:tcPr>
          <w:p w14:paraId="6A62C771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9 de julio de 2019</w:t>
            </w:r>
          </w:p>
        </w:tc>
      </w:tr>
      <w:tr w:rsidR="00646B73" w:rsidRPr="0082412B" w14:paraId="39FBA68C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1BEDA3F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Yemen</w:t>
            </w:r>
          </w:p>
        </w:tc>
        <w:tc>
          <w:tcPr>
            <w:tcW w:w="2976" w:type="dxa"/>
            <w:shd w:val="clear" w:color="auto" w:fill="auto"/>
          </w:tcPr>
          <w:p w14:paraId="21C77203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14:paraId="7B6DAFBC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17 de noviembre de 2013</w:t>
            </w:r>
          </w:p>
        </w:tc>
      </w:tr>
      <w:tr w:rsidR="00646B73" w:rsidRPr="0082412B" w14:paraId="5848A0B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6312E6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7CD6A87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21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E7C795D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17 de noviembre de 2015</w:t>
            </w:r>
          </w:p>
        </w:tc>
      </w:tr>
      <w:tr w:rsidR="00646B73" w:rsidRPr="0082412B" w14:paraId="47C062D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54AE565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54F4E2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22º informe</w:t>
            </w:r>
          </w:p>
        </w:tc>
        <w:tc>
          <w:tcPr>
            <w:tcW w:w="2267" w:type="dxa"/>
            <w:shd w:val="clear" w:color="auto" w:fill="auto"/>
          </w:tcPr>
          <w:p w14:paraId="5E74F3F8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17 de noviembre de 2017</w:t>
            </w:r>
          </w:p>
        </w:tc>
      </w:tr>
      <w:tr w:rsidR="00646B73" w:rsidRPr="0082412B" w14:paraId="12440388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A9C7B3E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2030C8A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23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A8E5AF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17 de noviembre de 2019</w:t>
            </w:r>
          </w:p>
        </w:tc>
      </w:tr>
      <w:tr w:rsidR="00646B73" w:rsidRPr="0082412B" w14:paraId="270CE63E" w14:textId="77777777" w:rsidTr="0082412B">
        <w:trPr>
          <w:trHeight w:val="240"/>
        </w:trPr>
        <w:tc>
          <w:tcPr>
            <w:tcW w:w="2127" w:type="dxa"/>
            <w:vMerge w:val="restart"/>
            <w:shd w:val="clear" w:color="auto" w:fill="auto"/>
          </w:tcPr>
          <w:p w14:paraId="5648376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Zimbabwe</w:t>
            </w:r>
          </w:p>
        </w:tc>
        <w:tc>
          <w:tcPr>
            <w:tcW w:w="2976" w:type="dxa"/>
            <w:shd w:val="clear" w:color="auto" w:fill="auto"/>
          </w:tcPr>
          <w:p w14:paraId="2B82FADC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 xml:space="preserve">Quinto informe </w:t>
            </w:r>
          </w:p>
        </w:tc>
        <w:tc>
          <w:tcPr>
            <w:tcW w:w="2267" w:type="dxa"/>
            <w:shd w:val="clear" w:color="auto" w:fill="auto"/>
          </w:tcPr>
          <w:p w14:paraId="5ADE8E7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 xml:space="preserve">12 de junio de 2000 </w:t>
            </w:r>
          </w:p>
        </w:tc>
      </w:tr>
      <w:tr w:rsidR="00646B73" w:rsidRPr="0082412B" w14:paraId="7DD48B1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34E99F08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0186CCD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Sexto informe</w:t>
            </w:r>
          </w:p>
        </w:tc>
        <w:tc>
          <w:tcPr>
            <w:tcW w:w="2267" w:type="dxa"/>
            <w:shd w:val="clear" w:color="auto" w:fill="auto"/>
          </w:tcPr>
          <w:p w14:paraId="2B6C891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2002</w:t>
            </w:r>
          </w:p>
        </w:tc>
      </w:tr>
      <w:tr w:rsidR="00646B73" w:rsidRPr="0082412B" w14:paraId="1C85F1D6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DE955EC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B922F8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Séptimo informe</w:t>
            </w:r>
          </w:p>
        </w:tc>
        <w:tc>
          <w:tcPr>
            <w:tcW w:w="2267" w:type="dxa"/>
            <w:shd w:val="clear" w:color="auto" w:fill="auto"/>
          </w:tcPr>
          <w:p w14:paraId="12352981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2004</w:t>
            </w:r>
          </w:p>
        </w:tc>
      </w:tr>
      <w:tr w:rsidR="00646B73" w:rsidRPr="0082412B" w14:paraId="583B8DDD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99B6C8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3A9EF29F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Octavo informe</w:t>
            </w:r>
          </w:p>
        </w:tc>
        <w:tc>
          <w:tcPr>
            <w:tcW w:w="2267" w:type="dxa"/>
            <w:shd w:val="clear" w:color="auto" w:fill="auto"/>
          </w:tcPr>
          <w:p w14:paraId="7ECEA276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2006</w:t>
            </w:r>
          </w:p>
        </w:tc>
      </w:tr>
      <w:tr w:rsidR="00646B73" w:rsidRPr="0082412B" w14:paraId="23DD5BF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FBE4101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0D0CEE1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Noveno informe</w:t>
            </w:r>
          </w:p>
        </w:tc>
        <w:tc>
          <w:tcPr>
            <w:tcW w:w="2267" w:type="dxa"/>
            <w:shd w:val="clear" w:color="auto" w:fill="auto"/>
          </w:tcPr>
          <w:p w14:paraId="259D6FF9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2008</w:t>
            </w:r>
          </w:p>
        </w:tc>
      </w:tr>
      <w:tr w:rsidR="00646B73" w:rsidRPr="0082412B" w14:paraId="6F7ACE8A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7E1D77D4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B8AF833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 xml:space="preserve">Décimo informe </w:t>
            </w:r>
          </w:p>
        </w:tc>
        <w:tc>
          <w:tcPr>
            <w:tcW w:w="2267" w:type="dxa"/>
            <w:shd w:val="clear" w:color="auto" w:fill="auto"/>
          </w:tcPr>
          <w:p w14:paraId="2D60A3DB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2010</w:t>
            </w:r>
          </w:p>
        </w:tc>
      </w:tr>
      <w:tr w:rsidR="00646B73" w:rsidRPr="0082412B" w14:paraId="3645A714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555276FF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57AC0002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11º informe</w:t>
            </w:r>
          </w:p>
        </w:tc>
        <w:tc>
          <w:tcPr>
            <w:tcW w:w="2267" w:type="dxa"/>
            <w:shd w:val="clear" w:color="auto" w:fill="auto"/>
          </w:tcPr>
          <w:p w14:paraId="7C8931BA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2012</w:t>
            </w:r>
          </w:p>
        </w:tc>
      </w:tr>
      <w:tr w:rsidR="00646B73" w:rsidRPr="0082412B" w14:paraId="0F066695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29278382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6BECD283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12º informe</w:t>
            </w:r>
          </w:p>
        </w:tc>
        <w:tc>
          <w:tcPr>
            <w:tcW w:w="2267" w:type="dxa"/>
            <w:shd w:val="clear" w:color="auto" w:fill="auto"/>
          </w:tcPr>
          <w:p w14:paraId="7754E5F2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2014</w:t>
            </w:r>
          </w:p>
        </w:tc>
      </w:tr>
      <w:tr w:rsidR="00646B73" w:rsidRPr="0082412B" w14:paraId="7DE218CE" w14:textId="77777777" w:rsidTr="0082412B">
        <w:trPr>
          <w:trHeight w:val="240"/>
        </w:trPr>
        <w:tc>
          <w:tcPr>
            <w:tcW w:w="2127" w:type="dxa"/>
            <w:vMerge/>
            <w:shd w:val="clear" w:color="auto" w:fill="auto"/>
          </w:tcPr>
          <w:p w14:paraId="039A2ABD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shd w:val="clear" w:color="auto" w:fill="auto"/>
          </w:tcPr>
          <w:p w14:paraId="4C664883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13</w:t>
            </w:r>
            <w:r w:rsidRPr="0082412B">
              <w:rPr>
                <w:vertAlign w:val="superscript"/>
              </w:rPr>
              <w:t>er</w:t>
            </w:r>
            <w:r w:rsidRPr="0082412B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14:paraId="0AF897BE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2016</w:t>
            </w:r>
          </w:p>
        </w:tc>
      </w:tr>
      <w:tr w:rsidR="00646B73" w:rsidRPr="0082412B" w14:paraId="7049AE53" w14:textId="77777777" w:rsidTr="0082412B">
        <w:trPr>
          <w:trHeight w:val="240"/>
        </w:trPr>
        <w:tc>
          <w:tcPr>
            <w:tcW w:w="2127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65DE8D4C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</w:tcPr>
          <w:p w14:paraId="25DF7D32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14º informe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09D29FD0" w14:textId="77777777" w:rsidR="00646B73" w:rsidRPr="0082412B" w:rsidRDefault="00646B73" w:rsidP="00A00120">
            <w:pPr>
              <w:pStyle w:val="SingleTxtG"/>
              <w:spacing w:before="40" w:after="110"/>
              <w:ind w:left="0" w:right="0"/>
              <w:jc w:val="left"/>
            </w:pPr>
            <w:r w:rsidRPr="0082412B">
              <w:t>12 de junio de 2018</w:t>
            </w:r>
          </w:p>
        </w:tc>
      </w:tr>
    </w:tbl>
    <w:bookmarkEnd w:id="1"/>
    <w:bookmarkEnd w:id="2"/>
    <w:p w14:paraId="55B19618" w14:textId="77777777" w:rsidR="0082412B" w:rsidRPr="0082412B" w:rsidRDefault="0082412B" w:rsidP="0082412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412B" w:rsidRPr="0082412B" w:rsidSect="0082412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BB3BD" w14:textId="77777777" w:rsidR="004E7F97" w:rsidRPr="00D43FF0" w:rsidRDefault="004E7F97" w:rsidP="00D43FF0">
      <w:pPr>
        <w:pStyle w:val="Piedepgina"/>
      </w:pPr>
    </w:p>
  </w:endnote>
  <w:endnote w:type="continuationSeparator" w:id="0">
    <w:p w14:paraId="7C815FBE" w14:textId="77777777" w:rsidR="004E7F97" w:rsidRPr="00D43FF0" w:rsidRDefault="004E7F97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146D5" w14:textId="77777777" w:rsidR="004E7F97" w:rsidRPr="0082412B" w:rsidRDefault="004E7F97" w:rsidP="0082412B">
    <w:pPr>
      <w:pStyle w:val="Piedepgina"/>
      <w:tabs>
        <w:tab w:val="right" w:pos="9638"/>
      </w:tabs>
    </w:pPr>
    <w:r w:rsidRPr="0082412B">
      <w:rPr>
        <w:b/>
        <w:sz w:val="18"/>
      </w:rPr>
      <w:fldChar w:fldCharType="begin"/>
    </w:r>
    <w:r w:rsidRPr="0082412B">
      <w:rPr>
        <w:b/>
        <w:sz w:val="18"/>
      </w:rPr>
      <w:instrText xml:space="preserve"> PAGE  \* MERGEFORMAT </w:instrText>
    </w:r>
    <w:r w:rsidRPr="0082412B">
      <w:rPr>
        <w:b/>
        <w:sz w:val="18"/>
      </w:rPr>
      <w:fldChar w:fldCharType="separate"/>
    </w:r>
    <w:r w:rsidRPr="0082412B">
      <w:rPr>
        <w:b/>
        <w:noProof/>
        <w:sz w:val="18"/>
      </w:rPr>
      <w:t>2</w:t>
    </w:r>
    <w:r w:rsidRPr="0082412B">
      <w:rPr>
        <w:b/>
        <w:sz w:val="18"/>
      </w:rPr>
      <w:fldChar w:fldCharType="end"/>
    </w:r>
    <w:r>
      <w:rPr>
        <w:b/>
        <w:sz w:val="18"/>
      </w:rPr>
      <w:tab/>
    </w:r>
    <w:r>
      <w:t>GE.20-01703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03218" w14:textId="77777777" w:rsidR="004E7F97" w:rsidRPr="0082412B" w:rsidRDefault="004E7F97" w:rsidP="0082412B">
    <w:pPr>
      <w:pStyle w:val="Piedepgina"/>
      <w:tabs>
        <w:tab w:val="right" w:pos="9638"/>
      </w:tabs>
      <w:rPr>
        <w:b/>
        <w:sz w:val="18"/>
      </w:rPr>
    </w:pPr>
    <w:r>
      <w:t>GE.20-01703</w:t>
    </w:r>
    <w:r>
      <w:tab/>
    </w:r>
    <w:r w:rsidRPr="0082412B">
      <w:rPr>
        <w:b/>
        <w:sz w:val="18"/>
      </w:rPr>
      <w:fldChar w:fldCharType="begin"/>
    </w:r>
    <w:r w:rsidRPr="0082412B">
      <w:rPr>
        <w:b/>
        <w:sz w:val="18"/>
      </w:rPr>
      <w:instrText xml:space="preserve"> PAGE  \* MERGEFORMAT </w:instrText>
    </w:r>
    <w:r w:rsidRPr="0082412B">
      <w:rPr>
        <w:b/>
        <w:sz w:val="18"/>
      </w:rPr>
      <w:fldChar w:fldCharType="separate"/>
    </w:r>
    <w:r w:rsidRPr="0082412B">
      <w:rPr>
        <w:b/>
        <w:noProof/>
        <w:sz w:val="18"/>
      </w:rPr>
      <w:t>3</w:t>
    </w:r>
    <w:r w:rsidRPr="008241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8CA84" w14:textId="77777777" w:rsidR="004E7F97" w:rsidRPr="0082412B" w:rsidRDefault="004E7F97" w:rsidP="0082412B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59264" behindDoc="0" locked="1" layoutInCell="1" allowOverlap="1" wp14:anchorId="22C706E9" wp14:editId="4860D18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20-01703  (S)    180220    270220</w:t>
    </w:r>
    <w:r>
      <w:rPr>
        <w:sz w:val="20"/>
      </w:rPr>
      <w:br/>
    </w:r>
    <w:r w:rsidRPr="0082412B">
      <w:rPr>
        <w:rFonts w:ascii="C39T30Lfz" w:hAnsi="C39T30Lfz"/>
        <w:sz w:val="56"/>
      </w:rPr>
      <w:t></w:t>
    </w:r>
    <w:r w:rsidRPr="0082412B">
      <w:rPr>
        <w:rFonts w:ascii="C39T30Lfz" w:hAnsi="C39T30Lfz"/>
        <w:sz w:val="56"/>
      </w:rPr>
      <w:t></w:t>
    </w:r>
    <w:r w:rsidRPr="0082412B">
      <w:rPr>
        <w:rFonts w:ascii="C39T30Lfz" w:hAnsi="C39T30Lfz"/>
        <w:sz w:val="56"/>
      </w:rPr>
      <w:t></w:t>
    </w:r>
    <w:r w:rsidRPr="0082412B">
      <w:rPr>
        <w:rFonts w:ascii="C39T30Lfz" w:hAnsi="C39T30Lfz"/>
        <w:sz w:val="56"/>
      </w:rPr>
      <w:t></w:t>
    </w:r>
    <w:r w:rsidRPr="0082412B">
      <w:rPr>
        <w:rFonts w:ascii="C39T30Lfz" w:hAnsi="C39T30Lfz"/>
        <w:sz w:val="56"/>
      </w:rPr>
      <w:t></w:t>
    </w:r>
    <w:r w:rsidRPr="0082412B">
      <w:rPr>
        <w:rFonts w:ascii="C39T30Lfz" w:hAnsi="C39T30Lfz"/>
        <w:sz w:val="56"/>
      </w:rPr>
      <w:t></w:t>
    </w:r>
    <w:r w:rsidRPr="0082412B">
      <w:rPr>
        <w:rFonts w:ascii="C39T30Lfz" w:hAnsi="C39T30Lfz"/>
        <w:sz w:val="56"/>
      </w:rPr>
      <w:t></w:t>
    </w:r>
    <w:r w:rsidRPr="0082412B">
      <w:rPr>
        <w:rFonts w:ascii="C39T30Lfz" w:hAnsi="C39T30Lfz"/>
        <w:sz w:val="56"/>
      </w:rPr>
      <w:t></w:t>
    </w:r>
    <w:r w:rsidRPr="0082412B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4552899F" wp14:editId="0A767C5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101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101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A6B29" w14:textId="77777777" w:rsidR="004E7F97" w:rsidRPr="001075E9" w:rsidRDefault="004E7F9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6AC34C" w14:textId="77777777" w:rsidR="004E7F97" w:rsidRDefault="004E7F97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DB6A6" w14:textId="10283A5B" w:rsidR="004E7F97" w:rsidRPr="0082412B" w:rsidRDefault="00524DA7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0D37CE">
      <w:t>CERD</w:t>
    </w:r>
    <w:proofErr w:type="spellEnd"/>
    <w:r w:rsidR="000D37CE">
      <w:t>/C/101/2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D642B" w14:textId="059BD8E9" w:rsidR="004E7F97" w:rsidRPr="0082412B" w:rsidRDefault="00524DA7" w:rsidP="0082412B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0D37CE">
      <w:t>CERD</w:t>
    </w:r>
    <w:proofErr w:type="spellEnd"/>
    <w:r w:rsidR="000D37CE">
      <w:t>/C/101/2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405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7D8243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14"/>
  </w:num>
  <w:num w:numId="3">
    <w:abstractNumId w:val="21"/>
  </w:num>
  <w:num w:numId="4">
    <w:abstractNumId w:val="20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2"/>
  </w:num>
  <w:num w:numId="18">
    <w:abstractNumId w:val="10"/>
  </w:num>
  <w:num w:numId="19">
    <w:abstractNumId w:val="17"/>
  </w:num>
  <w:num w:numId="20">
    <w:abstractNumId w:val="11"/>
  </w:num>
  <w:num w:numId="21">
    <w:abstractNumId w:val="22"/>
  </w:num>
  <w:num w:numId="22">
    <w:abstractNumId w:val="16"/>
  </w:num>
  <w:num w:numId="23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B21F8"/>
    <w:rsid w:val="00006BB9"/>
    <w:rsid w:val="000107A1"/>
    <w:rsid w:val="0002339D"/>
    <w:rsid w:val="00036733"/>
    <w:rsid w:val="00047CE9"/>
    <w:rsid w:val="000B57E7"/>
    <w:rsid w:val="000D37CE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A5092"/>
    <w:rsid w:val="001C7A89"/>
    <w:rsid w:val="00201F1A"/>
    <w:rsid w:val="00213632"/>
    <w:rsid w:val="002269AC"/>
    <w:rsid w:val="00231D93"/>
    <w:rsid w:val="002433EC"/>
    <w:rsid w:val="0025226E"/>
    <w:rsid w:val="00281DDE"/>
    <w:rsid w:val="00283ED7"/>
    <w:rsid w:val="00295C4D"/>
    <w:rsid w:val="002A2EFC"/>
    <w:rsid w:val="002C0E18"/>
    <w:rsid w:val="002C33BB"/>
    <w:rsid w:val="002D5AAC"/>
    <w:rsid w:val="00301299"/>
    <w:rsid w:val="0031719C"/>
    <w:rsid w:val="00322004"/>
    <w:rsid w:val="003402C2"/>
    <w:rsid w:val="00381C24"/>
    <w:rsid w:val="003958D0"/>
    <w:rsid w:val="003B21F8"/>
    <w:rsid w:val="004031F0"/>
    <w:rsid w:val="00454E07"/>
    <w:rsid w:val="00471CB3"/>
    <w:rsid w:val="004E7F97"/>
    <w:rsid w:val="0050108D"/>
    <w:rsid w:val="0051740C"/>
    <w:rsid w:val="00524DA7"/>
    <w:rsid w:val="00572E19"/>
    <w:rsid w:val="005F0B42"/>
    <w:rsid w:val="00634841"/>
    <w:rsid w:val="00636123"/>
    <w:rsid w:val="00645246"/>
    <w:rsid w:val="00646B73"/>
    <w:rsid w:val="00655A21"/>
    <w:rsid w:val="00656695"/>
    <w:rsid w:val="0067198A"/>
    <w:rsid w:val="006725B3"/>
    <w:rsid w:val="006808A9"/>
    <w:rsid w:val="006D631C"/>
    <w:rsid w:val="006F35EE"/>
    <w:rsid w:val="007021FF"/>
    <w:rsid w:val="007076CB"/>
    <w:rsid w:val="007603A8"/>
    <w:rsid w:val="007967DF"/>
    <w:rsid w:val="0082412B"/>
    <w:rsid w:val="008242EE"/>
    <w:rsid w:val="00834B71"/>
    <w:rsid w:val="008407BD"/>
    <w:rsid w:val="0086445C"/>
    <w:rsid w:val="00865A80"/>
    <w:rsid w:val="00865FAC"/>
    <w:rsid w:val="008728CD"/>
    <w:rsid w:val="00892EF2"/>
    <w:rsid w:val="008A08D7"/>
    <w:rsid w:val="008A13F9"/>
    <w:rsid w:val="008C0F65"/>
    <w:rsid w:val="008C29C4"/>
    <w:rsid w:val="00903A06"/>
    <w:rsid w:val="00906890"/>
    <w:rsid w:val="0092797A"/>
    <w:rsid w:val="00951972"/>
    <w:rsid w:val="00954E65"/>
    <w:rsid w:val="00A00120"/>
    <w:rsid w:val="00A17DFD"/>
    <w:rsid w:val="00A414EF"/>
    <w:rsid w:val="00A4674B"/>
    <w:rsid w:val="00A917B3"/>
    <w:rsid w:val="00AB4B51"/>
    <w:rsid w:val="00B066FC"/>
    <w:rsid w:val="00B10CC7"/>
    <w:rsid w:val="00B56D60"/>
    <w:rsid w:val="00B62458"/>
    <w:rsid w:val="00B778C8"/>
    <w:rsid w:val="00BA3587"/>
    <w:rsid w:val="00BB36EA"/>
    <w:rsid w:val="00BD33EE"/>
    <w:rsid w:val="00C117E1"/>
    <w:rsid w:val="00C53591"/>
    <w:rsid w:val="00C60F0C"/>
    <w:rsid w:val="00C63C2A"/>
    <w:rsid w:val="00C805C9"/>
    <w:rsid w:val="00C907F0"/>
    <w:rsid w:val="00CA1679"/>
    <w:rsid w:val="00CC15A3"/>
    <w:rsid w:val="00D05347"/>
    <w:rsid w:val="00D32C16"/>
    <w:rsid w:val="00D43FF0"/>
    <w:rsid w:val="00D90138"/>
    <w:rsid w:val="00DA26B8"/>
    <w:rsid w:val="00DB77AA"/>
    <w:rsid w:val="00DD4E25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217FF94"/>
  <w15:docId w15:val="{C643C024-3498-4389-BCA1-69125168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link w:val="DireccinHTMLCar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EA31D8"/>
  </w:style>
  <w:style w:type="character" w:styleId="nfasis">
    <w:name w:val="Emphasis"/>
    <w:basedOn w:val="Fuentedeprrafopredeter"/>
    <w:rsid w:val="00EA31D8"/>
    <w:rPr>
      <w:i/>
      <w:iCs/>
    </w:rPr>
  </w:style>
  <w:style w:type="paragraph" w:styleId="Fecha">
    <w:name w:val="Date"/>
    <w:basedOn w:val="Normal"/>
    <w:next w:val="Normal"/>
    <w:link w:val="FechaCar"/>
    <w:semiHidden/>
    <w:rsid w:val="00EA31D8"/>
  </w:style>
  <w:style w:type="paragraph" w:styleId="Firma">
    <w:name w:val="Signature"/>
    <w:basedOn w:val="Normal"/>
    <w:link w:val="FirmaCar"/>
    <w:semiHidden/>
    <w:rsid w:val="00EA31D8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EA31D8"/>
  </w:style>
  <w:style w:type="paragraph" w:styleId="Sangra2detindependiente">
    <w:name w:val="Body Text Indent 2"/>
    <w:basedOn w:val="Normal"/>
    <w:link w:val="Sangra2detindependienteCar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link w:val="SubttuloC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rsid w:val="00EA31D8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EA31D8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link w:val="TextosinformatoCar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82412B"/>
    <w:rPr>
      <w:rFonts w:cs="Arial"/>
      <w:bCs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82412B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82412B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82412B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82412B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82412B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82412B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82412B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82412B"/>
    <w:rPr>
      <w:rFonts w:ascii="Arial" w:hAnsi="Arial" w:cs="Arial"/>
      <w:sz w:val="22"/>
      <w:szCs w:val="22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rsid w:val="0082412B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82412B"/>
    <w:rPr>
      <w:sz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82412B"/>
    <w:rPr>
      <w:sz w:val="18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82412B"/>
    <w:rPr>
      <w:lang w:val="es-ES" w:eastAsia="es-ES"/>
    </w:rPr>
  </w:style>
  <w:style w:type="character" w:customStyle="1" w:styleId="DireccinHTMLCar">
    <w:name w:val="Dirección HTML Car"/>
    <w:basedOn w:val="Fuentedeprrafopredeter"/>
    <w:link w:val="DireccinHTML"/>
    <w:semiHidden/>
    <w:rsid w:val="0082412B"/>
    <w:rPr>
      <w:i/>
      <w:iCs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82412B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82412B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82412B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82412B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82412B"/>
    <w:rPr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82412B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82412B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2412B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2412B"/>
    <w:rPr>
      <w:sz w:val="16"/>
      <w:szCs w:val="16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2412B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82412B"/>
    <w:rPr>
      <w:rFonts w:ascii="Arial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2412B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2412B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2412B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82412B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82412B"/>
    <w:rPr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82412B"/>
    <w:rPr>
      <w:sz w:val="18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82412B"/>
    <w:rPr>
      <w:rFonts w:ascii="Courier New" w:hAnsi="Courier New" w:cs="Courier New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82412B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styleId="nfasisintenso">
    <w:name w:val="Intense Emphasis"/>
    <w:uiPriority w:val="21"/>
    <w:rsid w:val="0082412B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82412B"/>
    <w:pPr>
      <w:pBdr>
        <w:bottom w:val="single" w:sz="4" w:space="4" w:color="4F81BD"/>
      </w:pBdr>
      <w:spacing w:before="200" w:after="280"/>
      <w:ind w:left="936" w:right="936"/>
    </w:pPr>
    <w:rPr>
      <w:rFonts w:eastAsiaTheme="minorHAnsi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412B"/>
    <w:rPr>
      <w:rFonts w:eastAsiaTheme="minorHAnsi"/>
      <w:b/>
      <w:bCs/>
      <w:i/>
      <w:iCs/>
      <w:color w:val="4F81BD"/>
      <w:lang w:val="es-ES" w:eastAsia="es-ES"/>
    </w:rPr>
  </w:style>
  <w:style w:type="paragraph" w:customStyle="1" w:styleId="ParaNoG">
    <w:name w:val="_ParaNo._G"/>
    <w:basedOn w:val="SingleTxtG"/>
    <w:rsid w:val="0082412B"/>
    <w:pPr>
      <w:numPr>
        <w:numId w:val="18"/>
      </w:numPr>
      <w:suppressAutoHyphens/>
    </w:pPr>
    <w:rPr>
      <w:rFonts w:eastAsia="SimSun"/>
      <w:lang w:eastAsia="zh-CN"/>
    </w:rPr>
  </w:style>
  <w:style w:type="character" w:styleId="Ttulodellibro">
    <w:name w:val="Book Title"/>
    <w:basedOn w:val="Fuentedeprrafopredeter"/>
    <w:uiPriority w:val="33"/>
    <w:rsid w:val="0082412B"/>
    <w:rPr>
      <w:b/>
      <w:bCs/>
      <w:smallCaps/>
      <w:spacing w:val="5"/>
    </w:rPr>
  </w:style>
  <w:style w:type="paragraph" w:styleId="Revisin">
    <w:name w:val="Revision"/>
    <w:hidden/>
    <w:uiPriority w:val="99"/>
    <w:semiHidden/>
    <w:rsid w:val="0082412B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82412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2412B"/>
    <w:pPr>
      <w:suppressAutoHyphens/>
      <w:spacing w:line="240" w:lineRule="auto"/>
    </w:pPr>
    <w:rPr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2412B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12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12B"/>
    <w:rPr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4</TotalTime>
  <Pages>21</Pages>
  <Words>4597</Words>
  <Characters>25284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CERD/C/101/2</vt:lpstr>
    </vt:vector>
  </TitlesOfParts>
  <Company/>
  <LinksUpToDate>false</LinksUpToDate>
  <CharactersWithSpaces>29822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CERD/C/101/2</dc:title>
  <dc:subject/>
  <dc:creator>Angel MORENO TORRES</dc:creator>
  <cp:keywords/>
  <cp:lastModifiedBy>Maria De La Plaza</cp:lastModifiedBy>
  <cp:revision>3</cp:revision>
  <cp:lastPrinted>2020-02-27T15:25:00Z</cp:lastPrinted>
  <dcterms:created xsi:type="dcterms:W3CDTF">2020-02-27T15:25:00Z</dcterms:created>
  <dcterms:modified xsi:type="dcterms:W3CDTF">2020-02-27T15:30:00Z</dcterms:modified>
</cp:coreProperties>
</file>