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4E7C2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77629D2" w14:textId="77777777" w:rsidR="002D5AAC" w:rsidRDefault="002D5AAC" w:rsidP="00B611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B2F429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F1A8AE0" w14:textId="25BD1F89" w:rsidR="002D5AAC" w:rsidRDefault="00B61121" w:rsidP="00B61121">
            <w:pPr>
              <w:jc w:val="right"/>
            </w:pPr>
            <w:r w:rsidRPr="00B61121">
              <w:rPr>
                <w:sz w:val="40"/>
              </w:rPr>
              <w:t>A</w:t>
            </w:r>
            <w:r>
              <w:t>/HRC/RES/52/26</w:t>
            </w:r>
          </w:p>
        </w:tc>
      </w:tr>
      <w:tr w:rsidR="002D5AAC" w14:paraId="0666E97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FCE62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7FB973" wp14:editId="7CFA521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15B8F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88BD90" w14:textId="77777777" w:rsidR="002D5AAC" w:rsidRDefault="00B6112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16CB6A" w14:textId="77777777" w:rsidR="00B61121" w:rsidRDefault="00B61121" w:rsidP="00B6112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April 2023</w:t>
            </w:r>
          </w:p>
          <w:p w14:paraId="26108D2B" w14:textId="77777777" w:rsidR="00B61121" w:rsidRDefault="00B61121" w:rsidP="00B6112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6668771" w14:textId="19ED907A" w:rsidR="00B61121" w:rsidRPr="00E71476" w:rsidRDefault="00B61121" w:rsidP="00B6112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5177E4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987006D" w14:textId="77777777" w:rsidR="00B61121" w:rsidRPr="008B2417" w:rsidRDefault="00B61121" w:rsidP="00B61121">
      <w:pPr>
        <w:rPr>
          <w:b/>
        </w:rPr>
      </w:pPr>
      <w:r>
        <w:rPr>
          <w:b/>
          <w:bCs/>
        </w:rPr>
        <w:t>Пятьдесят вторая сессия</w:t>
      </w:r>
    </w:p>
    <w:p w14:paraId="2B284684" w14:textId="77777777" w:rsidR="00B61121" w:rsidRPr="008B2417" w:rsidRDefault="00B61121" w:rsidP="00B61121">
      <w:r>
        <w:t>27 февраля — 4 апреля 2023 года</w:t>
      </w:r>
    </w:p>
    <w:p w14:paraId="43260587" w14:textId="77777777" w:rsidR="00B61121" w:rsidRPr="008B2417" w:rsidRDefault="00B61121" w:rsidP="00B61121">
      <w:r>
        <w:t>Пункт 3 повестки дня</w:t>
      </w:r>
    </w:p>
    <w:p w14:paraId="24AEE223" w14:textId="77777777" w:rsidR="00B61121" w:rsidRPr="007A26C2" w:rsidRDefault="00B61121" w:rsidP="00B61121">
      <w:pPr>
        <w:rPr>
          <w:b/>
        </w:rPr>
      </w:pPr>
      <w:r>
        <w:rPr>
          <w:b/>
          <w:bCs/>
        </w:rPr>
        <w:t xml:space="preserve">Поощрение и защита всех прав человека, гражданских, </w:t>
      </w:r>
      <w:r w:rsidRPr="002F7C82">
        <w:rPr>
          <w:b/>
          <w:color w:val="000000" w:themeColor="text1"/>
        </w:rPr>
        <w:br/>
      </w:r>
      <w:r>
        <w:rPr>
          <w:b/>
          <w:bCs/>
        </w:rPr>
        <w:t xml:space="preserve">политических, экономических, социальных </w:t>
      </w:r>
      <w:r w:rsidRPr="002F7C82">
        <w:rPr>
          <w:b/>
          <w:color w:val="000000" w:themeColor="text1"/>
        </w:rPr>
        <w:br/>
      </w:r>
      <w:r>
        <w:rPr>
          <w:b/>
          <w:bCs/>
        </w:rPr>
        <w:t>и культурных прав, включая право на развитие</w:t>
      </w:r>
    </w:p>
    <w:p w14:paraId="6426273D" w14:textId="244840EA" w:rsidR="00B61121" w:rsidRPr="008B2417" w:rsidRDefault="00B61121" w:rsidP="00B61121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4</w:t>
      </w:r>
      <w:r>
        <w:rPr>
          <w:bCs/>
          <w:lang w:val="en-US"/>
        </w:rPr>
        <w:t> </w:t>
      </w:r>
      <w:r>
        <w:rPr>
          <w:bCs/>
        </w:rPr>
        <w:t>апреля 2023 года</w:t>
      </w:r>
    </w:p>
    <w:p w14:paraId="26BC36CA" w14:textId="77777777" w:rsidR="00B61121" w:rsidRPr="0011037C" w:rsidRDefault="00B61121" w:rsidP="00B61121">
      <w:pPr>
        <w:keepNext/>
        <w:keepLines/>
        <w:spacing w:before="360" w:after="240" w:line="270" w:lineRule="exact"/>
        <w:ind w:left="1843" w:right="1134" w:hanging="709"/>
        <w:rPr>
          <w:b/>
          <w:color w:val="000000" w:themeColor="text1"/>
          <w:sz w:val="24"/>
        </w:rPr>
      </w:pPr>
      <w:r>
        <w:rPr>
          <w:b/>
          <w:bCs/>
        </w:rPr>
        <w:t>52/26.</w:t>
      </w:r>
      <w:r>
        <w:tab/>
      </w:r>
      <w:r w:rsidRPr="0011037C">
        <w:rPr>
          <w:b/>
          <w:color w:val="000000" w:themeColor="text1"/>
          <w:sz w:val="24"/>
        </w:rPr>
        <w:t>Мандат Специального докладчика по вопросу о</w:t>
      </w:r>
      <w:r w:rsidRPr="002F7C82">
        <w:rPr>
          <w:b/>
          <w:color w:val="000000" w:themeColor="text1"/>
          <w:sz w:val="24"/>
        </w:rPr>
        <w:t> </w:t>
      </w:r>
      <w:r w:rsidRPr="0011037C">
        <w:rPr>
          <w:b/>
          <w:color w:val="000000" w:themeColor="text1"/>
          <w:sz w:val="24"/>
        </w:rPr>
        <w:t>торговле детьми, их сексуальной эксплуатации и</w:t>
      </w:r>
      <w:r w:rsidRPr="002F7C82">
        <w:rPr>
          <w:b/>
          <w:color w:val="000000" w:themeColor="text1"/>
          <w:sz w:val="24"/>
        </w:rPr>
        <w:t> </w:t>
      </w:r>
      <w:r w:rsidRPr="0011037C">
        <w:rPr>
          <w:b/>
          <w:color w:val="000000" w:themeColor="text1"/>
          <w:sz w:val="24"/>
        </w:rPr>
        <w:t>сексуальных надругательствах над ними</w:t>
      </w:r>
    </w:p>
    <w:p w14:paraId="1D8E9EE1" w14:textId="77777777" w:rsidR="00B61121" w:rsidRPr="0011037C" w:rsidRDefault="00B61121" w:rsidP="00B61121">
      <w:pPr>
        <w:spacing w:after="120"/>
        <w:ind w:left="1134" w:right="1134"/>
        <w:jc w:val="both"/>
        <w:rPr>
          <w:color w:val="000000" w:themeColor="text1"/>
        </w:rPr>
      </w:pPr>
      <w:r w:rsidRPr="0011037C">
        <w:rPr>
          <w:color w:val="000000" w:themeColor="text1"/>
        </w:rPr>
        <w:tab/>
      </w:r>
      <w:r w:rsidRPr="0011037C">
        <w:rPr>
          <w:color w:val="000000" w:themeColor="text1"/>
        </w:rPr>
        <w:tab/>
      </w:r>
      <w:r w:rsidRPr="0011037C">
        <w:rPr>
          <w:i/>
          <w:iCs/>
          <w:color w:val="000000" w:themeColor="text1"/>
        </w:rPr>
        <w:t>Совет по правам человека</w:t>
      </w:r>
      <w:r w:rsidRPr="0011037C">
        <w:rPr>
          <w:color w:val="000000" w:themeColor="text1"/>
        </w:rPr>
        <w:t>,</w:t>
      </w:r>
    </w:p>
    <w:p w14:paraId="0371D9C3" w14:textId="02EF2814" w:rsidR="00B61121" w:rsidRPr="0011037C" w:rsidRDefault="00B61121" w:rsidP="00B61121">
      <w:pPr>
        <w:pStyle w:val="SingleTxtG"/>
        <w:rPr>
          <w:color w:val="000000" w:themeColor="text1"/>
        </w:rPr>
      </w:pPr>
      <w:r w:rsidRPr="0011037C">
        <w:rPr>
          <w:color w:val="000000" w:themeColor="text1"/>
        </w:rPr>
        <w:tab/>
      </w:r>
      <w:r w:rsidRPr="0011037C">
        <w:rPr>
          <w:i/>
          <w:iCs/>
          <w:color w:val="000000" w:themeColor="text1"/>
        </w:rPr>
        <w:t>ссылаясь</w:t>
      </w:r>
      <w:r w:rsidRPr="0011037C">
        <w:rPr>
          <w:color w:val="000000" w:themeColor="text1"/>
        </w:rPr>
        <w:t xml:space="preserve"> на резолюции Совета по правам человека 7/13 от 27 марта 2008 года, 34/16 от 24 марта 2017 года и 43/22 от 22 июня 2020 года и все соответствующие резолюции Комиссии по правам человека, в частности резолюцию 1990/68 Комиссии от 7 марта 1990 года и решение 2004/285 Экономического и Социального Совета от 22</w:t>
      </w:r>
      <w:r w:rsidRPr="002F7C82">
        <w:rPr>
          <w:color w:val="000000" w:themeColor="text1"/>
          <w:lang w:val="en-US"/>
        </w:rPr>
        <w:t> </w:t>
      </w:r>
      <w:r w:rsidRPr="0011037C">
        <w:rPr>
          <w:color w:val="000000" w:themeColor="text1"/>
        </w:rPr>
        <w:t>июля 2004 года,</w:t>
      </w:r>
    </w:p>
    <w:p w14:paraId="41BBADE9" w14:textId="02620CB3" w:rsidR="00B61121" w:rsidRPr="0011037C" w:rsidRDefault="00B61121" w:rsidP="00B61121">
      <w:pPr>
        <w:pStyle w:val="SingleTxtG"/>
        <w:rPr>
          <w:color w:val="000000" w:themeColor="text1"/>
        </w:rPr>
      </w:pPr>
      <w:r w:rsidRPr="0011037C">
        <w:rPr>
          <w:color w:val="000000" w:themeColor="text1"/>
        </w:rPr>
        <w:tab/>
      </w:r>
      <w:r w:rsidRPr="0011037C">
        <w:rPr>
          <w:i/>
          <w:iCs/>
          <w:color w:val="000000" w:themeColor="text1"/>
        </w:rPr>
        <w:t>особо отмечая</w:t>
      </w:r>
      <w:r w:rsidRPr="0011037C">
        <w:rPr>
          <w:color w:val="000000" w:themeColor="text1"/>
        </w:rPr>
        <w:t>, что Конвенция о правах ребенка служит международной правовой основой для обеспечения уважения, защиты и осуществления прав ребенка, учитывая важную роль Факультативных протоколов к Конвенции и призывая к их всеобщей ратификации и эффективному осуществлению,</w:t>
      </w:r>
    </w:p>
    <w:p w14:paraId="580B9398" w14:textId="068DD984" w:rsidR="00B61121" w:rsidRPr="00DE7AC2" w:rsidRDefault="00B61121" w:rsidP="00B61121">
      <w:pPr>
        <w:pStyle w:val="SingleTxtG"/>
      </w:pPr>
      <w:r w:rsidRPr="00DE7AC2">
        <w:tab/>
      </w:r>
      <w:r w:rsidRPr="00DE7AC2">
        <w:rPr>
          <w:i/>
          <w:iCs/>
        </w:rPr>
        <w:t>будучи глубоко обеспокоен</w:t>
      </w:r>
      <w:r w:rsidRPr="00DE7AC2">
        <w:t xml:space="preserve"> продолжающимися случаями торговли детьми, их сексуальной эксплуатации и надругательств над ними, в частности над девочками, как онлайн, так и офлайн, в том числе через детскую проституцию, детскую порнографию и изготовление прочих материалов о сексуальных надругательствах над детьми, подчеркивая при этом настоятельную необходимость эффективного осуществления мер по профилактике, защите, реабилитации, восстановлению и реинтеграции детей, которые стали жертвами и пострадали, с</w:t>
      </w:r>
      <w:r w:rsidRPr="00DE7AC2">
        <w:rPr>
          <w:lang w:val="fr-CH"/>
        </w:rPr>
        <w:t> </w:t>
      </w:r>
      <w:r w:rsidRPr="00DE7AC2">
        <w:t>учетом гендерных особенностей и характера полученных травм, в том числе посредством трансграничного сотрудничества, а также важность обеспечения доступа к правосудию, привлечения виновных к ответственности и средств правовой защиты,</w:t>
      </w:r>
    </w:p>
    <w:p w14:paraId="4F2A00CA" w14:textId="0ADE500F" w:rsidR="00B61121" w:rsidRPr="00DE7AC2" w:rsidRDefault="00B61121" w:rsidP="00B61121">
      <w:pPr>
        <w:pStyle w:val="SingleTxtG"/>
      </w:pPr>
      <w:r w:rsidRPr="00DE7AC2">
        <w:tab/>
      </w:r>
      <w:r w:rsidRPr="00DE7AC2">
        <w:rPr>
          <w:i/>
          <w:iCs/>
        </w:rPr>
        <w:t>признавая</w:t>
      </w:r>
      <w:r w:rsidRPr="00DE7AC2">
        <w:t xml:space="preserve"> масштаб, сложность и огромный личный и общественный вред от всех видов продажи детей и их сексуальной эксплуатации и надругательств над ними как онлайн, так и офлайн,</w:t>
      </w:r>
    </w:p>
    <w:p w14:paraId="196D25AB" w14:textId="0DB21547" w:rsidR="00B61121" w:rsidRPr="00DE7AC2" w:rsidRDefault="00B61121" w:rsidP="00B61121">
      <w:pPr>
        <w:pStyle w:val="SingleTxtG"/>
        <w:rPr>
          <w:i/>
        </w:rPr>
      </w:pPr>
      <w:r w:rsidRPr="00DE7AC2">
        <w:tab/>
      </w:r>
      <w:r w:rsidRPr="00DE7AC2">
        <w:rPr>
          <w:i/>
          <w:iCs/>
        </w:rPr>
        <w:t>выражая обеспокоенность</w:t>
      </w:r>
      <w:r w:rsidRPr="00DE7AC2">
        <w:t xml:space="preserve"> тем, что конфликты, пандемия коронавирусного заболевания (COVID-19), изменение климата, утрата биоразнообразия, кризисы, вызванные загрязнением окружающей среды, и массовые перемещения мигрантов и беженцев привели к возрастанию в различных проявлениях риска торговли детьми и их сексуальной эксплуатации, в частности девочек, и подчеркивая при этом, что </w:t>
      </w:r>
      <w:r w:rsidRPr="00DE7AC2">
        <w:lastRenderedPageBreak/>
        <w:t>государствам следует создавать надежные, основанные на правах человека системы защиты детей в целях предотвращения или смягчения воздействия этих кризисов на полноценную реализацию прав ребенка, в том числе в отношении семейной жизни, учитывая при этом важное значение воссоединения семей в случае детей в процессе транзита</w:t>
      </w:r>
    </w:p>
    <w:p w14:paraId="0B4AD443" w14:textId="03E6F41B" w:rsidR="00B61121" w:rsidRPr="00DE7AC2" w:rsidRDefault="00B61121" w:rsidP="00B61121">
      <w:pPr>
        <w:pStyle w:val="SingleTxtG"/>
      </w:pPr>
      <w:r w:rsidRPr="00DE7AC2">
        <w:tab/>
      </w:r>
      <w:r w:rsidRPr="00DE7AC2">
        <w:rPr>
          <w:i/>
          <w:iCs/>
        </w:rPr>
        <w:t>подчеркивая</w:t>
      </w:r>
      <w:r w:rsidRPr="00DE7AC2">
        <w:t>, что реализация всех прав ребенка является важнейшим средством достижения целей, поставленных в Повестке дня в области устойчивого развития на период до 2030 года, особенно задач 5.3, 8.7 и 16.2 в рамках Целей в области устойчивого развития,</w:t>
      </w:r>
    </w:p>
    <w:p w14:paraId="50BDB839" w14:textId="4E2F5BF1" w:rsidR="00B61121" w:rsidRPr="00DE7AC2" w:rsidRDefault="00B61121" w:rsidP="00B61121">
      <w:pPr>
        <w:pStyle w:val="SingleTxtG"/>
      </w:pPr>
      <w:r w:rsidRPr="00DE7AC2">
        <w:tab/>
      </w:r>
      <w:r w:rsidRPr="00DE7AC2">
        <w:rPr>
          <w:i/>
          <w:iCs/>
        </w:rPr>
        <w:t>ссылаясь</w:t>
      </w:r>
      <w:r w:rsidRPr="00DE7AC2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19515127" w14:textId="09E705DE" w:rsidR="00B61121" w:rsidRPr="00DE7AC2" w:rsidRDefault="00B61121" w:rsidP="00B61121">
      <w:pPr>
        <w:pStyle w:val="SingleTxtG"/>
      </w:pPr>
      <w:r w:rsidRPr="00DE7AC2">
        <w:tab/>
        <w:t>1.</w:t>
      </w:r>
      <w:r w:rsidRPr="00DE7AC2">
        <w:tab/>
      </w:r>
      <w:r w:rsidRPr="00DE7AC2">
        <w:rPr>
          <w:i/>
          <w:iCs/>
        </w:rPr>
        <w:t>с удовлетворением отмечает</w:t>
      </w:r>
      <w:r w:rsidRPr="00DE7AC2">
        <w:t xml:space="preserve"> работу и вклад Специального докладчика по вопросу о торговле детьми и сексуальной эксплуатации детей, включая детскую проституцию, детскую порнографию и изготовление прочих материалов о сексуальных надругательствах над детьми</w:t>
      </w:r>
      <w:r w:rsidRPr="00DE7AC2">
        <w:rPr>
          <w:rStyle w:val="aa"/>
        </w:rPr>
        <w:footnoteReference w:id="1"/>
      </w:r>
      <w:r w:rsidRPr="00DE7AC2">
        <w:t>;</w:t>
      </w:r>
    </w:p>
    <w:p w14:paraId="5FA314F7" w14:textId="7ED8DCE7" w:rsidR="00B61121" w:rsidRPr="00DE7AC2" w:rsidRDefault="00B61121" w:rsidP="00B61121">
      <w:pPr>
        <w:pStyle w:val="SingleTxtG"/>
      </w:pPr>
      <w:r w:rsidRPr="00DE7AC2">
        <w:tab/>
        <w:t>2.</w:t>
      </w:r>
      <w:r w:rsidRPr="00DE7AC2">
        <w:tab/>
      </w:r>
      <w:r w:rsidRPr="00DE7AC2">
        <w:rPr>
          <w:i/>
          <w:iCs/>
        </w:rPr>
        <w:t>постановляет</w:t>
      </w:r>
      <w:r w:rsidRPr="00DE7AC2">
        <w:t xml:space="preserve"> продлить на трехлетний срок мандат Специального докладчика, действующего на должности под названием «Специальный докладчик по вопросу о торговле детьми, их сексуальной эксплуатации и сексуальных надругательствах над ними», на тех же условиях, которые были предусмотрены Советом по правам человека в его резолюциях 7/13, 34/16 и 43/22;</w:t>
      </w:r>
      <w:bookmarkStart w:id="0" w:name="_Hlk130575253"/>
    </w:p>
    <w:bookmarkEnd w:id="0"/>
    <w:p w14:paraId="0E6832BB" w14:textId="609F8027" w:rsidR="00B61121" w:rsidRPr="00DE7AC2" w:rsidRDefault="00B61121" w:rsidP="00B61121">
      <w:pPr>
        <w:pStyle w:val="SingleTxtG"/>
      </w:pPr>
      <w:r w:rsidRPr="00DE7AC2">
        <w:tab/>
        <w:t>3.</w:t>
      </w:r>
      <w:r w:rsidRPr="00DE7AC2">
        <w:tab/>
      </w:r>
      <w:r w:rsidRPr="00DE7AC2">
        <w:rPr>
          <w:i/>
          <w:iCs/>
        </w:rPr>
        <w:t>просит</w:t>
      </w:r>
      <w:r w:rsidRPr="00DE7AC2">
        <w:t xml:space="preserve"> Специального докладчика оказывать государствам поддержку в разработке правовых и политических рамок и стратегий защиты детей в соответствии с международным правом прав человека на основе подхода, учитывающего интересы детей, гендерные аспекты и фактор инвалидности, интересы жертв и характер полученных травм, а также интересы ребенка, в целях эффективного предотвращения и искоренения новых и возникающих как онлайн, так и офлайн видов торговли детьми, их сексуальной эксплуатации и надругательств над ними;</w:t>
      </w:r>
    </w:p>
    <w:p w14:paraId="4E6EF218" w14:textId="62044A48" w:rsidR="00B61121" w:rsidRPr="00DE7AC2" w:rsidRDefault="00B61121" w:rsidP="00B61121">
      <w:pPr>
        <w:pStyle w:val="SingleTxtG"/>
      </w:pPr>
      <w:r w:rsidRPr="00DE7AC2">
        <w:tab/>
        <w:t>4.</w:t>
      </w:r>
      <w:r w:rsidRPr="00DE7AC2">
        <w:tab/>
      </w:r>
      <w:r w:rsidRPr="00DE7AC2">
        <w:rPr>
          <w:i/>
          <w:iCs/>
        </w:rPr>
        <w:t>просит также</w:t>
      </w:r>
      <w:r w:rsidRPr="00DE7AC2">
        <w:t xml:space="preserve"> Специального докладчика продолжать ежегодно представлять доклад о выполнении мандата Совету по правам человека и Генеральной Ассамблее согласно их соответствующим программам работы, внося предложения и рекомендации по предотвращению и ликвидации всех видов торговли детьми, их сексуальной эксплуатации и надругательств над ними, а также по защите, реабилитации, восстановлению, реинтеграции и доступу к правосудию тех детей, которые стали жертвами и пострадали, с учетом гендерных аспектов, фактора инвалидности, интересов жертв, характера полученных травм, а также интересов и прав ребенка, в том числе с учетом путей расширения возможностей защиты, существующих у общин и семей, с уделением первоочередного внимания наилучшему обеспечению интересов ребенка;</w:t>
      </w:r>
    </w:p>
    <w:p w14:paraId="114A6B79" w14:textId="59A29E7F" w:rsidR="00B61121" w:rsidRPr="00DE7AC2" w:rsidRDefault="00B61121" w:rsidP="00B61121">
      <w:pPr>
        <w:pStyle w:val="SingleTxtG"/>
      </w:pPr>
      <w:r w:rsidRPr="00DE7AC2">
        <w:tab/>
        <w:t>5.</w:t>
      </w:r>
      <w:r w:rsidRPr="00DE7AC2">
        <w:tab/>
      </w:r>
      <w:r w:rsidRPr="00DE7AC2">
        <w:rPr>
          <w:i/>
          <w:iCs/>
        </w:rPr>
        <w:t>просит</w:t>
      </w:r>
      <w:r w:rsidRPr="00DE7AC2">
        <w:t xml:space="preserve"> все государства в полной мере сотрудничать со Специальным докладчиком и оказывать ей содействие в выполнении ее задач, предоставляя всю запрашиваемую информацию и положительно рассматривая ее просьбы о посещениях стран и о выполнении ее рекомендаций;</w:t>
      </w:r>
    </w:p>
    <w:p w14:paraId="6F09B1E2" w14:textId="4EA74F05" w:rsidR="00B61121" w:rsidRPr="00DE7AC2" w:rsidRDefault="00B61121" w:rsidP="00B61121">
      <w:pPr>
        <w:pStyle w:val="SingleTxtG"/>
      </w:pPr>
      <w:r w:rsidRPr="00DE7AC2">
        <w:tab/>
        <w:t>6.</w:t>
      </w:r>
      <w:r w:rsidRPr="00DE7AC2">
        <w:tab/>
      </w:r>
      <w:r w:rsidRPr="00DE7AC2">
        <w:rPr>
          <w:i/>
          <w:iCs/>
        </w:rPr>
        <w:t>рекомендует</w:t>
      </w:r>
      <w:r w:rsidRPr="00DE7AC2">
        <w:t xml:space="preserve"> Специальному докладчику продолжать сотрудничать со Специальным представителем Генерального секретаря по вопросу о насилии в отношении детей, Специальным представителем Генерального секретаря по вопросу о детях и вооруженных конфликтах, Специальным докладчиком по вопросу о современных формах рабства, включая его причины и последствия, Специальным докладчиком по вопросу о торговле людьми, особенно женщинами и детьми, и другими соответствующими мандатариями;</w:t>
      </w:r>
    </w:p>
    <w:p w14:paraId="61FA1C64" w14:textId="038F4757" w:rsidR="00B61121" w:rsidRPr="00DE7AC2" w:rsidRDefault="00B61121" w:rsidP="00B61121">
      <w:pPr>
        <w:pStyle w:val="SingleTxtG"/>
      </w:pPr>
      <w:r w:rsidRPr="00DE7AC2">
        <w:lastRenderedPageBreak/>
        <w:tab/>
        <w:t>7.</w:t>
      </w:r>
      <w:r w:rsidRPr="00DE7AC2">
        <w:tab/>
      </w:r>
      <w:r w:rsidRPr="00DE7AC2">
        <w:rPr>
          <w:i/>
          <w:iCs/>
        </w:rPr>
        <w:t>рекомендует также</w:t>
      </w:r>
      <w:r w:rsidRPr="00DE7AC2">
        <w:t xml:space="preserve"> Специальному докладчику продолжать стремиться к получению мнений и сведений от государств и других соответствующих заинтересованных сторон, в том числе международных организаций, национальных правозащитных учреждений, гражданского общества и детей;</w:t>
      </w:r>
    </w:p>
    <w:p w14:paraId="53201ABE" w14:textId="2AB083E3" w:rsidR="00B61121" w:rsidRPr="00DE7AC2" w:rsidRDefault="00B61121" w:rsidP="00B61121">
      <w:pPr>
        <w:pStyle w:val="SingleTxtG"/>
      </w:pPr>
      <w:r w:rsidRPr="00DE7AC2">
        <w:tab/>
        <w:t>8.</w:t>
      </w:r>
      <w:r w:rsidRPr="00DE7AC2">
        <w:tab/>
      </w:r>
      <w:r w:rsidRPr="00DE7AC2">
        <w:rPr>
          <w:i/>
          <w:iCs/>
        </w:rPr>
        <w:t>просит</w:t>
      </w:r>
      <w:r w:rsidRPr="00DE7AC2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необходимую помощь для выполнения мандата, в частности путем предоставления в ее распоряжение надлежащих людских и материальных ресурсов;</w:t>
      </w:r>
    </w:p>
    <w:p w14:paraId="11AED2E1" w14:textId="50C0668B" w:rsidR="00B61121" w:rsidRPr="00DE7AC2" w:rsidRDefault="00B61121" w:rsidP="00B61121">
      <w:pPr>
        <w:pStyle w:val="SingleTxtG"/>
      </w:pPr>
      <w:r w:rsidRPr="00DE7AC2">
        <w:tab/>
        <w:t>9.</w:t>
      </w:r>
      <w:r w:rsidRPr="00DE7AC2">
        <w:tab/>
      </w:r>
      <w:r w:rsidRPr="00DE7AC2">
        <w:rPr>
          <w:i/>
          <w:iCs/>
        </w:rPr>
        <w:t>постановляет</w:t>
      </w:r>
      <w:r w:rsidRPr="00DE7AC2">
        <w:t xml:space="preserve"> продолжить рассмотрение этого вопроса в соответствии со своей программой работы.</w:t>
      </w:r>
    </w:p>
    <w:p w14:paraId="3F4951D6" w14:textId="2009FF6C" w:rsidR="00B61121" w:rsidRPr="00DE7AC2" w:rsidRDefault="00B61121" w:rsidP="00B61121">
      <w:pPr>
        <w:spacing w:after="120"/>
        <w:ind w:left="1134" w:right="1134"/>
        <w:jc w:val="right"/>
        <w:rPr>
          <w:i/>
          <w:iCs/>
        </w:rPr>
      </w:pPr>
      <w:r w:rsidRPr="00DE7AC2">
        <w:tab/>
      </w:r>
      <w:r w:rsidRPr="00DE7AC2">
        <w:rPr>
          <w:i/>
          <w:iCs/>
        </w:rPr>
        <w:t>56 заседание</w:t>
      </w:r>
      <w:r w:rsidRPr="00DE7AC2">
        <w:rPr>
          <w:i/>
          <w:iCs/>
        </w:rPr>
        <w:br/>
      </w:r>
      <w:r w:rsidRPr="00DE7AC2">
        <w:rPr>
          <w:i/>
          <w:iCs/>
        </w:rPr>
        <w:t>4 апреля 2023 года</w:t>
      </w:r>
    </w:p>
    <w:p w14:paraId="7AD54433" w14:textId="77777777" w:rsidR="00B61121" w:rsidRPr="00DE7AC2" w:rsidRDefault="00B61121" w:rsidP="00B61121">
      <w:pPr>
        <w:pStyle w:val="SingleTxtG"/>
        <w:spacing w:line="232" w:lineRule="atLeast"/>
      </w:pPr>
      <w:r w:rsidRPr="00DE7AC2">
        <w:t>[Принята без голосования.]</w:t>
      </w:r>
    </w:p>
    <w:p w14:paraId="3F6969AF" w14:textId="1C79E69B" w:rsidR="00CB0692" w:rsidRPr="00DE7AC2" w:rsidRDefault="00B61121" w:rsidP="00B61121">
      <w:pPr>
        <w:pStyle w:val="SingleTxtG"/>
        <w:spacing w:before="240" w:after="0"/>
        <w:jc w:val="center"/>
        <w:rPr>
          <w:u w:val="single"/>
        </w:rPr>
      </w:pPr>
      <w:r w:rsidRPr="00DE7AC2">
        <w:rPr>
          <w:u w:val="single"/>
        </w:rPr>
        <w:tab/>
      </w:r>
      <w:r w:rsidRPr="00DE7AC2">
        <w:rPr>
          <w:u w:val="single"/>
        </w:rPr>
        <w:tab/>
      </w:r>
      <w:r w:rsidRPr="00DE7AC2">
        <w:rPr>
          <w:u w:val="single"/>
        </w:rPr>
        <w:tab/>
      </w:r>
      <w:r w:rsidRPr="00DE7AC2">
        <w:rPr>
          <w:u w:val="single"/>
        </w:rPr>
        <w:tab/>
      </w:r>
    </w:p>
    <w:sectPr w:rsidR="00CB0692" w:rsidRPr="00DE7AC2" w:rsidSect="00B611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DD455" w14:textId="77777777" w:rsidR="00ED030F" w:rsidRPr="00A312BC" w:rsidRDefault="00ED030F" w:rsidP="00A312BC"/>
  </w:endnote>
  <w:endnote w:type="continuationSeparator" w:id="0">
    <w:p w14:paraId="576B207D" w14:textId="77777777" w:rsidR="00ED030F" w:rsidRPr="00A312BC" w:rsidRDefault="00ED03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0C0DE" w14:textId="7C1BED6F" w:rsidR="00B61121" w:rsidRPr="00B61121" w:rsidRDefault="00B61121">
    <w:pPr>
      <w:pStyle w:val="a8"/>
    </w:pPr>
    <w:r w:rsidRPr="00B61121">
      <w:rPr>
        <w:b/>
        <w:sz w:val="18"/>
      </w:rPr>
      <w:fldChar w:fldCharType="begin"/>
    </w:r>
    <w:r w:rsidRPr="00B61121">
      <w:rPr>
        <w:b/>
        <w:sz w:val="18"/>
      </w:rPr>
      <w:instrText xml:space="preserve"> PAGE  \* MERGEFORMAT </w:instrText>
    </w:r>
    <w:r w:rsidRPr="00B61121">
      <w:rPr>
        <w:b/>
        <w:sz w:val="18"/>
      </w:rPr>
      <w:fldChar w:fldCharType="separate"/>
    </w:r>
    <w:r w:rsidRPr="00B61121">
      <w:rPr>
        <w:b/>
        <w:noProof/>
        <w:sz w:val="18"/>
      </w:rPr>
      <w:t>2</w:t>
    </w:r>
    <w:r w:rsidRPr="00B61121">
      <w:rPr>
        <w:b/>
        <w:sz w:val="18"/>
      </w:rPr>
      <w:fldChar w:fldCharType="end"/>
    </w:r>
    <w:r>
      <w:rPr>
        <w:b/>
        <w:sz w:val="18"/>
      </w:rPr>
      <w:tab/>
    </w:r>
    <w:r>
      <w:t>GE.23-06828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374EE" w14:textId="590C0178" w:rsidR="00B61121" w:rsidRPr="00B61121" w:rsidRDefault="00B61121" w:rsidP="00B61121">
    <w:pPr>
      <w:pStyle w:val="a8"/>
      <w:tabs>
        <w:tab w:val="clear" w:pos="9639"/>
        <w:tab w:val="right" w:pos="9638"/>
      </w:tabs>
      <w:rPr>
        <w:b/>
        <w:sz w:val="18"/>
      </w:rPr>
    </w:pPr>
    <w:r>
      <w:t>GE.23-06828</w:t>
    </w:r>
    <w:r>
      <w:tab/>
    </w:r>
    <w:r w:rsidRPr="00B61121">
      <w:rPr>
        <w:b/>
        <w:sz w:val="18"/>
      </w:rPr>
      <w:fldChar w:fldCharType="begin"/>
    </w:r>
    <w:r w:rsidRPr="00B61121">
      <w:rPr>
        <w:b/>
        <w:sz w:val="18"/>
      </w:rPr>
      <w:instrText xml:space="preserve"> PAGE  \* MERGEFORMAT </w:instrText>
    </w:r>
    <w:r w:rsidRPr="00B61121">
      <w:rPr>
        <w:b/>
        <w:sz w:val="18"/>
      </w:rPr>
      <w:fldChar w:fldCharType="separate"/>
    </w:r>
    <w:r w:rsidRPr="00B61121">
      <w:rPr>
        <w:b/>
        <w:noProof/>
        <w:sz w:val="18"/>
      </w:rPr>
      <w:t>3</w:t>
    </w:r>
    <w:r w:rsidRPr="00B6112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CD36" w14:textId="7ECBA0B5" w:rsidR="00042B72" w:rsidRPr="00B61121" w:rsidRDefault="00B61121" w:rsidP="00B6112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B514C03" wp14:editId="46687F5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06828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11C6462" wp14:editId="09D879E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140423  250423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CD424" w14:textId="77777777" w:rsidR="00ED030F" w:rsidRPr="001075E9" w:rsidRDefault="00ED03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6B34B5" w14:textId="77777777" w:rsidR="00ED030F" w:rsidRDefault="00ED03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F1798C1" w14:textId="1CC57CFC" w:rsidR="00B61121" w:rsidRPr="004E5504" w:rsidRDefault="00B61121" w:rsidP="00B61121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1" w:history="1">
        <w:r w:rsidRPr="00C9483B">
          <w:rPr>
            <w:rStyle w:val="af1"/>
            <w:lang w:val="en-US"/>
          </w:rPr>
          <w:t>A/52/31</w:t>
        </w:r>
      </w:hyperlink>
      <w:r>
        <w:rPr>
          <w:lang w:val="en-US"/>
        </w:rPr>
        <w:t xml:space="preserve"> </w:t>
      </w:r>
      <w:r>
        <w:t xml:space="preserve">и </w:t>
      </w:r>
      <w:hyperlink r:id="rId2" w:history="1">
        <w:r w:rsidRPr="00C9483B">
          <w:rPr>
            <w:rStyle w:val="af1"/>
            <w:lang w:val="en-US"/>
          </w:rPr>
          <w:t>Add.1</w:t>
        </w:r>
      </w:hyperlink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BF8A" w14:textId="2051FF26" w:rsidR="00B61121" w:rsidRPr="00B61121" w:rsidRDefault="00B61121">
    <w:pPr>
      <w:pStyle w:val="a5"/>
    </w:pPr>
    <w:fldSimple w:instr=" TITLE  \* MERGEFORMAT ">
      <w:r w:rsidR="00886069">
        <w:t>A/HRC/RES/52/26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9A384" w14:textId="5B5C2ACB" w:rsidR="00B61121" w:rsidRPr="00B61121" w:rsidRDefault="00B61121" w:rsidP="00B61121">
    <w:pPr>
      <w:pStyle w:val="a5"/>
      <w:jc w:val="right"/>
    </w:pPr>
    <w:fldSimple w:instr=" TITLE  \* MERGEFORMAT ">
      <w:r w:rsidR="00886069">
        <w:t>A/HRC/RES/52/26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3417" w14:textId="77777777" w:rsidR="00B61121" w:rsidRDefault="00B61121" w:rsidP="00B6112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25142447">
    <w:abstractNumId w:val="16"/>
  </w:num>
  <w:num w:numId="2" w16cid:durableId="746651739">
    <w:abstractNumId w:val="11"/>
  </w:num>
  <w:num w:numId="3" w16cid:durableId="1604457461">
    <w:abstractNumId w:val="10"/>
  </w:num>
  <w:num w:numId="4" w16cid:durableId="519200424">
    <w:abstractNumId w:val="17"/>
  </w:num>
  <w:num w:numId="5" w16cid:durableId="373769803">
    <w:abstractNumId w:val="13"/>
  </w:num>
  <w:num w:numId="6" w16cid:durableId="894052572">
    <w:abstractNumId w:val="8"/>
  </w:num>
  <w:num w:numId="7" w16cid:durableId="1437752293">
    <w:abstractNumId w:val="3"/>
  </w:num>
  <w:num w:numId="8" w16cid:durableId="839539513">
    <w:abstractNumId w:val="2"/>
  </w:num>
  <w:num w:numId="9" w16cid:durableId="1606575179">
    <w:abstractNumId w:val="1"/>
  </w:num>
  <w:num w:numId="10" w16cid:durableId="1496843979">
    <w:abstractNumId w:val="0"/>
  </w:num>
  <w:num w:numId="11" w16cid:durableId="484930106">
    <w:abstractNumId w:val="9"/>
  </w:num>
  <w:num w:numId="12" w16cid:durableId="733116101">
    <w:abstractNumId w:val="7"/>
  </w:num>
  <w:num w:numId="13" w16cid:durableId="1088965760">
    <w:abstractNumId w:val="6"/>
  </w:num>
  <w:num w:numId="14" w16cid:durableId="1946039450">
    <w:abstractNumId w:val="5"/>
  </w:num>
  <w:num w:numId="15" w16cid:durableId="688340103">
    <w:abstractNumId w:val="4"/>
  </w:num>
  <w:num w:numId="16" w16cid:durableId="866597869">
    <w:abstractNumId w:val="15"/>
  </w:num>
  <w:num w:numId="17" w16cid:durableId="1047686995">
    <w:abstractNumId w:val="12"/>
  </w:num>
  <w:num w:numId="18" w16cid:durableId="1528055933">
    <w:abstractNumId w:val="14"/>
  </w:num>
  <w:num w:numId="19" w16cid:durableId="1644458923">
    <w:abstractNumId w:val="15"/>
  </w:num>
  <w:num w:numId="20" w16cid:durableId="1108163480">
    <w:abstractNumId w:val="12"/>
  </w:num>
  <w:num w:numId="21" w16cid:durableId="1907494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0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19F5"/>
    <w:rsid w:val="00513081"/>
    <w:rsid w:val="00517901"/>
    <w:rsid w:val="00526683"/>
    <w:rsid w:val="00541726"/>
    <w:rsid w:val="005709E0"/>
    <w:rsid w:val="00572E19"/>
    <w:rsid w:val="00580912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86069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1121"/>
    <w:rsid w:val="00B62458"/>
    <w:rsid w:val="00BC18B2"/>
    <w:rsid w:val="00BD33EE"/>
    <w:rsid w:val="00BE0674"/>
    <w:rsid w:val="00C106D6"/>
    <w:rsid w:val="00C60F0C"/>
    <w:rsid w:val="00C805C9"/>
    <w:rsid w:val="00C92939"/>
    <w:rsid w:val="00C9483B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E7AC2"/>
    <w:rsid w:val="00DF71B9"/>
    <w:rsid w:val="00E71476"/>
    <w:rsid w:val="00E73F76"/>
    <w:rsid w:val="00EA2AAD"/>
    <w:rsid w:val="00EA2C9F"/>
    <w:rsid w:val="00EA420E"/>
    <w:rsid w:val="00EC27E8"/>
    <w:rsid w:val="00EC3F0F"/>
    <w:rsid w:val="00ED03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5E0FD"/>
  <w15:docId w15:val="{874B9DA2-5478-47BA-AC74-AE252825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948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52/31/Add.1" TargetMode="External"/><Relationship Id="rId1" Type="http://schemas.openxmlformats.org/officeDocument/2006/relationships/hyperlink" Target="http://undocs.org/ru/A/52/3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882</Words>
  <Characters>5825</Characters>
  <Application>Microsoft Office Word</Application>
  <DocSecurity>0</DocSecurity>
  <Lines>114</Lines>
  <Paragraphs>33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A/HRC/RES/52/26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2023-04-25T05:23:00Z</dcterms:created>
  <dcterms:modified xsi:type="dcterms:W3CDTF">2023-04-25T05:23:00Z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