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C352B" w:rsidP="004C352B">
            <w:pPr>
              <w:jc w:val="right"/>
            </w:pPr>
            <w:r w:rsidRPr="004C352B">
              <w:rPr>
                <w:sz w:val="40"/>
              </w:rPr>
              <w:t>CRC</w:t>
            </w:r>
            <w:r>
              <w:t>/C/59/1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8A440E">
              <w:rPr>
                <w:b/>
                <w:sz w:val="40"/>
                <w:szCs w:val="40"/>
              </w:rPr>
              <w:t>’</w:t>
            </w:r>
            <w:r w:rsidRPr="00262665">
              <w:rPr>
                <w:b/>
                <w:sz w:val="40"/>
                <w:szCs w:val="40"/>
              </w:rPr>
              <w:t>enfant</w:t>
            </w:r>
          </w:p>
        </w:tc>
        <w:tc>
          <w:tcPr>
            <w:tcW w:w="2835" w:type="dxa"/>
            <w:tcBorders>
              <w:top w:val="single" w:sz="4" w:space="0" w:color="auto"/>
              <w:bottom w:val="single" w:sz="12" w:space="0" w:color="auto"/>
            </w:tcBorders>
          </w:tcPr>
          <w:p w:rsidR="004C352B" w:rsidRDefault="004C352B" w:rsidP="006A2FF6">
            <w:pPr>
              <w:spacing w:before="240"/>
            </w:pPr>
            <w:r>
              <w:t>Distr. générale</w:t>
            </w:r>
          </w:p>
          <w:p w:rsidR="004C352B" w:rsidRDefault="004C352B" w:rsidP="004C352B">
            <w:pPr>
              <w:spacing w:line="240" w:lineRule="exact"/>
            </w:pPr>
            <w:r>
              <w:t>20 décembre 2011</w:t>
            </w:r>
          </w:p>
          <w:p w:rsidR="004C352B" w:rsidRDefault="004C352B" w:rsidP="004C352B">
            <w:pPr>
              <w:spacing w:line="240" w:lineRule="exact"/>
            </w:pPr>
            <w:r>
              <w:t>Français</w:t>
            </w:r>
          </w:p>
          <w:p w:rsidR="00060E82" w:rsidRPr="00DB58B5" w:rsidRDefault="004C352B" w:rsidP="004C352B">
            <w:pPr>
              <w:spacing w:line="240" w:lineRule="exact"/>
            </w:pPr>
            <w:r>
              <w:t>Original: anglais</w:t>
            </w:r>
          </w:p>
        </w:tc>
      </w:tr>
    </w:tbl>
    <w:p w:rsidR="004C352B" w:rsidRPr="00DA3BE9" w:rsidRDefault="004C352B" w:rsidP="004C352B">
      <w:pPr>
        <w:spacing w:before="120"/>
        <w:rPr>
          <w:b/>
          <w:sz w:val="24"/>
          <w:szCs w:val="24"/>
        </w:rPr>
      </w:pPr>
      <w:r w:rsidRPr="00DA3BE9">
        <w:rPr>
          <w:b/>
          <w:sz w:val="24"/>
          <w:szCs w:val="24"/>
        </w:rPr>
        <w:t>Comité des droits de l</w:t>
      </w:r>
      <w:r w:rsidR="008A440E">
        <w:rPr>
          <w:b/>
          <w:sz w:val="24"/>
          <w:szCs w:val="24"/>
        </w:rPr>
        <w:t>’</w:t>
      </w:r>
      <w:r w:rsidRPr="00DA3BE9">
        <w:rPr>
          <w:b/>
          <w:sz w:val="24"/>
          <w:szCs w:val="24"/>
        </w:rPr>
        <w:t>enfant</w:t>
      </w:r>
    </w:p>
    <w:p w:rsidR="004C352B" w:rsidRPr="002614D4" w:rsidRDefault="004C352B" w:rsidP="004C352B">
      <w:pPr>
        <w:rPr>
          <w:b/>
        </w:rPr>
      </w:pPr>
      <w:r w:rsidRPr="002614D4">
        <w:rPr>
          <w:b/>
        </w:rPr>
        <w:t>Cinquante-</w:t>
      </w:r>
      <w:r w:rsidR="00794D64">
        <w:rPr>
          <w:b/>
        </w:rPr>
        <w:t>neuvi</w:t>
      </w:r>
      <w:r w:rsidRPr="002614D4">
        <w:rPr>
          <w:b/>
        </w:rPr>
        <w:t>ème session</w:t>
      </w:r>
    </w:p>
    <w:p w:rsidR="004C352B" w:rsidRPr="002614D4" w:rsidRDefault="004C352B" w:rsidP="004C352B">
      <w:r w:rsidRPr="002614D4">
        <w:t>Genève, 1</w:t>
      </w:r>
      <w:r w:rsidR="00794D64">
        <w:t>6 janvier-3 février 2012</w:t>
      </w:r>
    </w:p>
    <w:p w:rsidR="004C352B" w:rsidRPr="002614D4" w:rsidRDefault="004C352B" w:rsidP="004C352B">
      <w:r w:rsidRPr="002614D4">
        <w:t>Point 1 de l</w:t>
      </w:r>
      <w:r w:rsidR="008A440E">
        <w:t>’</w:t>
      </w:r>
      <w:r w:rsidRPr="002614D4">
        <w:t>ordre du jour provisoire</w:t>
      </w:r>
    </w:p>
    <w:p w:rsidR="004C352B" w:rsidRPr="002614D4" w:rsidRDefault="004C352B" w:rsidP="004C352B">
      <w:pPr>
        <w:rPr>
          <w:b/>
        </w:rPr>
      </w:pPr>
      <w:r w:rsidRPr="002614D4">
        <w:rPr>
          <w:b/>
        </w:rPr>
        <w:t>Adoption de l</w:t>
      </w:r>
      <w:r w:rsidR="008A440E">
        <w:rPr>
          <w:b/>
        </w:rPr>
        <w:t>’</w:t>
      </w:r>
      <w:r w:rsidRPr="002614D4">
        <w:rPr>
          <w:b/>
        </w:rPr>
        <w:t>ordre du jour</w:t>
      </w:r>
    </w:p>
    <w:p w:rsidR="004C352B" w:rsidRPr="002614D4" w:rsidRDefault="004C352B" w:rsidP="004C352B">
      <w:pPr>
        <w:pStyle w:val="HChG"/>
      </w:pPr>
      <w:r w:rsidRPr="002614D4">
        <w:tab/>
      </w:r>
      <w:r w:rsidRPr="002614D4">
        <w:tab/>
        <w:t>Ordre du jour provisoire annoté</w:t>
      </w:r>
    </w:p>
    <w:p w:rsidR="004C352B" w:rsidRDefault="004C352B" w:rsidP="004C352B">
      <w:pPr>
        <w:pStyle w:val="H1G"/>
        <w:rPr>
          <w:b w:val="0"/>
        </w:rPr>
      </w:pPr>
      <w:r w:rsidRPr="002614D4">
        <w:tab/>
      </w:r>
      <w:r w:rsidRPr="002614D4">
        <w:tab/>
        <w:t>Note du Secrétaire général</w:t>
      </w:r>
      <w:r w:rsidRPr="003C7569">
        <w:rPr>
          <w:b w:val="0"/>
          <w:sz w:val="20"/>
        </w:rPr>
        <w:footnoteReference w:customMarkFollows="1" w:id="2"/>
        <w:t>*</w:t>
      </w:r>
    </w:p>
    <w:p w:rsidR="004C352B" w:rsidRPr="002614D4" w:rsidRDefault="004C352B" w:rsidP="004C352B">
      <w:pPr>
        <w:pStyle w:val="SingleTxtG"/>
      </w:pPr>
      <w:r w:rsidRPr="002614D4">
        <w:t>1.</w:t>
      </w:r>
      <w:r w:rsidRPr="002614D4">
        <w:tab/>
        <w:t>La cinquante-</w:t>
      </w:r>
      <w:r w:rsidR="00BC27BE">
        <w:t>neuv</w:t>
      </w:r>
      <w:r w:rsidRPr="002614D4">
        <w:t>ième session du Comité des droits de l</w:t>
      </w:r>
      <w:r w:rsidR="008A440E">
        <w:t>’</w:t>
      </w:r>
      <w:r w:rsidRPr="002614D4">
        <w:t>enfant se tiendra à l</w:t>
      </w:r>
      <w:r w:rsidR="008A440E">
        <w:t>’</w:t>
      </w:r>
      <w:r w:rsidRPr="002614D4">
        <w:t>Office des Nations Unies à Genève du 1</w:t>
      </w:r>
      <w:r w:rsidR="00BC27BE">
        <w:t>6 janvier au 3 février 2012</w:t>
      </w:r>
      <w:r w:rsidRPr="002614D4">
        <w:t>. La session s</w:t>
      </w:r>
      <w:r w:rsidR="008A440E">
        <w:t>’</w:t>
      </w:r>
      <w:r w:rsidRPr="002614D4">
        <w:t>ouvrira le lundi 1</w:t>
      </w:r>
      <w:r w:rsidR="007706BD">
        <w:t xml:space="preserve">6 janvier </w:t>
      </w:r>
      <w:r w:rsidRPr="002614D4">
        <w:t>à 10 heures.</w:t>
      </w:r>
    </w:p>
    <w:p w:rsidR="004C352B" w:rsidRPr="002614D4" w:rsidRDefault="004C352B" w:rsidP="004C352B">
      <w:pPr>
        <w:pStyle w:val="SingleTxtG"/>
      </w:pPr>
      <w:r w:rsidRPr="002614D4">
        <w:t>2.</w:t>
      </w:r>
      <w:r w:rsidRPr="002614D4">
        <w:tab/>
        <w:t>Conformément à l</w:t>
      </w:r>
      <w:r w:rsidR="008A440E">
        <w:t>’</w:t>
      </w:r>
      <w:r w:rsidRPr="002614D4">
        <w:t xml:space="preserve">article 6 du </w:t>
      </w:r>
      <w:r>
        <w:t>Règlement</w:t>
      </w:r>
      <w:r w:rsidRPr="002614D4">
        <w:t xml:space="preserve"> intérieur, le Secrétaire général a établi, en concertation avec la présidence du Comité, l</w:t>
      </w:r>
      <w:r w:rsidR="008A440E">
        <w:t>’</w:t>
      </w:r>
      <w:r w:rsidRPr="002614D4">
        <w:t>ordre du j</w:t>
      </w:r>
      <w:r w:rsidR="007706BD">
        <w:t>our provisoire de la cinquante-neuv</w:t>
      </w:r>
      <w:r w:rsidRPr="002614D4">
        <w:t>ième session que l</w:t>
      </w:r>
      <w:r w:rsidR="008A440E">
        <w:t>’</w:t>
      </w:r>
      <w:r w:rsidRPr="002614D4">
        <w:t>on trouvera ci-joint, de même que l</w:t>
      </w:r>
      <w:r w:rsidR="008A440E">
        <w:t>’</w:t>
      </w:r>
      <w:r w:rsidRPr="002614D4">
        <w:t>ordre du jour provisoire annoté.</w:t>
      </w:r>
    </w:p>
    <w:p w:rsidR="004C352B" w:rsidRPr="002614D4" w:rsidRDefault="004C352B" w:rsidP="004C352B">
      <w:pPr>
        <w:pStyle w:val="SingleTxtG"/>
      </w:pPr>
      <w:r w:rsidRPr="002614D4">
        <w:t>3.</w:t>
      </w:r>
      <w:r w:rsidRPr="002614D4">
        <w:tab/>
        <w:t>Conformément à l</w:t>
      </w:r>
      <w:r w:rsidR="008A440E">
        <w:t>’</w:t>
      </w:r>
      <w:r w:rsidRPr="002614D4">
        <w:t xml:space="preserve">article 39 du </w:t>
      </w:r>
      <w:r>
        <w:t>Règlement</w:t>
      </w:r>
      <w:r w:rsidRPr="002614D4">
        <w:t xml:space="preserve"> intérieur, les séances du Comité sont publiques, à moins que le Comité n</w:t>
      </w:r>
      <w:r w:rsidR="008A440E">
        <w:t>’</w:t>
      </w:r>
      <w:r w:rsidRPr="002614D4">
        <w:t>en décide autrement.</w:t>
      </w:r>
    </w:p>
    <w:p w:rsidR="004C352B" w:rsidRPr="002614D4" w:rsidRDefault="004C352B" w:rsidP="004C352B">
      <w:pPr>
        <w:pStyle w:val="SingleTxtG"/>
      </w:pPr>
      <w:r w:rsidRPr="002614D4">
        <w:t>4.</w:t>
      </w:r>
      <w:r w:rsidRPr="002614D4">
        <w:tab/>
        <w:t>L</w:t>
      </w:r>
      <w:r w:rsidR="008A440E">
        <w:t>’</w:t>
      </w:r>
      <w:r w:rsidRPr="002614D4">
        <w:t>attention des États parties est attirée en particulier sur les annotations relatives au point 4, où figure la liste des rapports que le Comité examinera à sa cinquante-</w:t>
      </w:r>
      <w:r w:rsidR="007C4BA8">
        <w:t>neuv</w:t>
      </w:r>
      <w:r w:rsidRPr="002614D4">
        <w:t>ième session.</w:t>
      </w:r>
    </w:p>
    <w:p w:rsidR="004C352B" w:rsidRPr="002614D4" w:rsidRDefault="004C352B" w:rsidP="004C352B">
      <w:pPr>
        <w:pStyle w:val="SingleTxtG"/>
      </w:pPr>
      <w:r w:rsidRPr="002614D4">
        <w:t>5.</w:t>
      </w:r>
      <w:r w:rsidRPr="002614D4">
        <w:tab/>
        <w:t>Le groupe de travail d</w:t>
      </w:r>
      <w:r w:rsidR="008A440E">
        <w:t>’</w:t>
      </w:r>
      <w:r w:rsidRPr="002614D4">
        <w:t>avant</w:t>
      </w:r>
      <w:r>
        <w:t xml:space="preserve"> </w:t>
      </w:r>
      <w:r w:rsidRPr="002614D4">
        <w:t>session, établi conformément à l</w:t>
      </w:r>
      <w:r w:rsidR="008A440E">
        <w:t>’</w:t>
      </w:r>
      <w:r w:rsidRPr="002614D4">
        <w:t xml:space="preserve">article 67 du </w:t>
      </w:r>
      <w:r>
        <w:t>Règlement</w:t>
      </w:r>
      <w:r w:rsidRPr="002614D4">
        <w:t xml:space="preserve"> intérieur, s</w:t>
      </w:r>
      <w:r w:rsidR="008A440E">
        <w:t>’</w:t>
      </w:r>
      <w:r w:rsidRPr="002614D4">
        <w:t>est réuni à l</w:t>
      </w:r>
      <w:r w:rsidR="008A440E">
        <w:t>’</w:t>
      </w:r>
      <w:r w:rsidRPr="002614D4">
        <w:t>Office des Nat</w:t>
      </w:r>
      <w:r w:rsidR="00E0320B">
        <w:t>ions Unies à Genève du 20 au 24 </w:t>
      </w:r>
      <w:r w:rsidRPr="002614D4">
        <w:t>septembre 2011.</w:t>
      </w:r>
    </w:p>
    <w:p w:rsidR="004C352B" w:rsidRPr="002614D4" w:rsidRDefault="004C352B" w:rsidP="004C352B">
      <w:pPr>
        <w:pStyle w:val="HChG"/>
      </w:pPr>
      <w:r w:rsidRPr="002614D4">
        <w:br w:type="page"/>
      </w:r>
      <w:r w:rsidRPr="002614D4">
        <w:tab/>
      </w:r>
      <w:r w:rsidRPr="002614D4">
        <w:tab/>
        <w:t>Ordre du jour provisoire</w:t>
      </w:r>
    </w:p>
    <w:p w:rsidR="004C352B" w:rsidRPr="002614D4" w:rsidRDefault="004C352B" w:rsidP="004C352B">
      <w:pPr>
        <w:pStyle w:val="SingleTxtG"/>
        <w:numPr>
          <w:ilvl w:val="0"/>
          <w:numId w:val="3"/>
        </w:numPr>
      </w:pPr>
      <w:r w:rsidRPr="002614D4">
        <w:t>Adoption de l</w:t>
      </w:r>
      <w:r w:rsidR="008A440E">
        <w:t>’</w:t>
      </w:r>
      <w:r w:rsidRPr="002614D4">
        <w:t xml:space="preserve">ordre du jour. </w:t>
      </w:r>
    </w:p>
    <w:p w:rsidR="004C352B" w:rsidRPr="002614D4" w:rsidRDefault="004C352B" w:rsidP="004C352B">
      <w:pPr>
        <w:pStyle w:val="SingleTxtG"/>
      </w:pPr>
      <w:r w:rsidRPr="002614D4">
        <w:t>2.</w:t>
      </w:r>
      <w:r w:rsidRPr="002614D4">
        <w:tab/>
        <w:t>Questions d</w:t>
      </w:r>
      <w:r w:rsidR="008A440E">
        <w:t>’</w:t>
      </w:r>
      <w:r w:rsidRPr="002614D4">
        <w:t>organisation.</w:t>
      </w:r>
    </w:p>
    <w:p w:rsidR="004C352B" w:rsidRPr="002614D4" w:rsidRDefault="004C352B" w:rsidP="004C352B">
      <w:pPr>
        <w:pStyle w:val="SingleTxtG"/>
      </w:pPr>
      <w:r w:rsidRPr="002614D4">
        <w:t>3.</w:t>
      </w:r>
      <w:r w:rsidRPr="002614D4">
        <w:tab/>
        <w:t>Soumission de rapports par les États parties.</w:t>
      </w:r>
    </w:p>
    <w:p w:rsidR="004C352B" w:rsidRPr="002614D4" w:rsidRDefault="004C352B" w:rsidP="004C352B">
      <w:pPr>
        <w:pStyle w:val="SingleTxtG"/>
      </w:pPr>
      <w:r w:rsidRPr="002614D4">
        <w:t>4.</w:t>
      </w:r>
      <w:r w:rsidRPr="002614D4">
        <w:tab/>
        <w:t>Examen des rapports soumis par les États parties.</w:t>
      </w:r>
    </w:p>
    <w:p w:rsidR="004C352B" w:rsidRPr="002614D4" w:rsidRDefault="004C352B" w:rsidP="004C352B">
      <w:pPr>
        <w:pStyle w:val="SingleTxtG"/>
        <w:ind w:left="1701" w:hanging="567"/>
      </w:pPr>
      <w:r w:rsidRPr="002614D4">
        <w:t>5.</w:t>
      </w:r>
      <w:r w:rsidRPr="002614D4">
        <w:tab/>
        <w:t>Coopération avec d</w:t>
      </w:r>
      <w:r w:rsidR="008A440E">
        <w:t>’</w:t>
      </w:r>
      <w:r w:rsidRPr="002614D4">
        <w:t>autres organismes des Nations Unies, les institutions spécialisées et d</w:t>
      </w:r>
      <w:r w:rsidR="008A440E">
        <w:t>’</w:t>
      </w:r>
      <w:r w:rsidRPr="002614D4">
        <w:t>autres organismes compétents.</w:t>
      </w:r>
    </w:p>
    <w:p w:rsidR="004C352B" w:rsidRPr="002614D4" w:rsidRDefault="004C352B" w:rsidP="004C352B">
      <w:pPr>
        <w:pStyle w:val="SingleTxtG"/>
      </w:pPr>
      <w:r w:rsidRPr="002614D4">
        <w:t>6.</w:t>
      </w:r>
      <w:r w:rsidRPr="002614D4">
        <w:tab/>
        <w:t>Méthodes de travail du Comité.</w:t>
      </w:r>
    </w:p>
    <w:p w:rsidR="004C352B" w:rsidRPr="002614D4" w:rsidRDefault="004C352B" w:rsidP="004C352B">
      <w:pPr>
        <w:pStyle w:val="SingleTxtG"/>
      </w:pPr>
      <w:r w:rsidRPr="002614D4">
        <w:t>7.</w:t>
      </w:r>
      <w:r w:rsidRPr="002614D4">
        <w:tab/>
        <w:t>Journée de débat général.</w:t>
      </w:r>
    </w:p>
    <w:p w:rsidR="004C352B" w:rsidRPr="002614D4" w:rsidRDefault="004C352B" w:rsidP="004C352B">
      <w:pPr>
        <w:pStyle w:val="SingleTxtG"/>
      </w:pPr>
      <w:r w:rsidRPr="002614D4">
        <w:t>8.</w:t>
      </w:r>
      <w:r w:rsidRPr="002614D4">
        <w:tab/>
        <w:t>Observations générales.</w:t>
      </w:r>
    </w:p>
    <w:p w:rsidR="004C352B" w:rsidRPr="002614D4" w:rsidRDefault="004C352B" w:rsidP="004C352B">
      <w:pPr>
        <w:pStyle w:val="SingleTxtG"/>
      </w:pPr>
      <w:r w:rsidRPr="002614D4">
        <w:t>9.</w:t>
      </w:r>
      <w:r w:rsidRPr="002614D4">
        <w:tab/>
        <w:t>Sessions futures.</w:t>
      </w:r>
    </w:p>
    <w:p w:rsidR="004C352B" w:rsidRPr="002614D4" w:rsidRDefault="004C352B" w:rsidP="004C352B">
      <w:pPr>
        <w:pStyle w:val="SingleTxtG"/>
      </w:pPr>
      <w:r w:rsidRPr="002614D4">
        <w:t>10.</w:t>
      </w:r>
      <w:r w:rsidRPr="002614D4">
        <w:tab/>
        <w:t>Questions diverses.</w:t>
      </w:r>
    </w:p>
    <w:p w:rsidR="004C352B" w:rsidRPr="002614D4" w:rsidRDefault="004C352B" w:rsidP="004C352B">
      <w:pPr>
        <w:pStyle w:val="HChG"/>
      </w:pPr>
      <w:r w:rsidRPr="002614D4">
        <w:tab/>
      </w:r>
      <w:r w:rsidRPr="002614D4">
        <w:tab/>
      </w:r>
      <w:r w:rsidR="00FF2808">
        <w:t>Ordre du jour provisoire annoté</w:t>
      </w:r>
    </w:p>
    <w:p w:rsidR="004C352B" w:rsidRPr="002614D4" w:rsidRDefault="004C352B" w:rsidP="004C352B">
      <w:pPr>
        <w:pStyle w:val="H1G"/>
      </w:pPr>
      <w:r w:rsidRPr="002614D4">
        <w:tab/>
        <w:t>1.</w:t>
      </w:r>
      <w:r w:rsidRPr="002614D4">
        <w:tab/>
        <w:t>Adoption de l</w:t>
      </w:r>
      <w:r w:rsidR="008A440E">
        <w:t>’</w:t>
      </w:r>
      <w:r w:rsidRPr="002614D4">
        <w:t>ordre du jour</w:t>
      </w:r>
    </w:p>
    <w:p w:rsidR="004C352B" w:rsidRPr="002614D4" w:rsidRDefault="004C352B" w:rsidP="004C352B">
      <w:pPr>
        <w:pStyle w:val="SingleTxtG"/>
        <w:ind w:firstLine="567"/>
      </w:pPr>
      <w:r w:rsidRPr="002614D4">
        <w:t>Conformément à l</w:t>
      </w:r>
      <w:r w:rsidR="008A440E">
        <w:t>’</w:t>
      </w:r>
      <w:r w:rsidRPr="002614D4">
        <w:t xml:space="preserve">article 9 du </w:t>
      </w:r>
      <w:r>
        <w:t>Règlement</w:t>
      </w:r>
      <w:r w:rsidRPr="002614D4">
        <w:t xml:space="preserve"> intérieur, le Comité peut réviser l</w:t>
      </w:r>
      <w:r w:rsidR="008A440E">
        <w:t>’</w:t>
      </w:r>
      <w:r w:rsidRPr="002614D4">
        <w:t>ordre du jour et, s</w:t>
      </w:r>
      <w:r w:rsidR="008A440E">
        <w:t>’</w:t>
      </w:r>
      <w:r w:rsidRPr="002614D4">
        <w:t>il y a lieu, ajouter, ajourner ou supprimer des points. Il ne peut être ajouté à l</w:t>
      </w:r>
      <w:r w:rsidR="008A440E">
        <w:t>’</w:t>
      </w:r>
      <w:r w:rsidRPr="002614D4">
        <w:t>ordre du jour que des points urgents ou importants.</w:t>
      </w:r>
    </w:p>
    <w:p w:rsidR="004C352B" w:rsidRPr="002614D4" w:rsidRDefault="004C352B" w:rsidP="004C352B">
      <w:pPr>
        <w:pStyle w:val="H1G"/>
      </w:pPr>
      <w:r w:rsidRPr="002614D4">
        <w:tab/>
        <w:t>2.</w:t>
      </w:r>
      <w:r w:rsidRPr="002614D4">
        <w:tab/>
        <w:t>Questions d</w:t>
      </w:r>
      <w:r w:rsidR="008A440E">
        <w:t>’</w:t>
      </w:r>
      <w:r w:rsidRPr="002614D4">
        <w:t>organisation</w:t>
      </w:r>
    </w:p>
    <w:p w:rsidR="004C352B" w:rsidRPr="002614D4" w:rsidRDefault="004C352B" w:rsidP="004C352B">
      <w:pPr>
        <w:pStyle w:val="SingleTxtG"/>
        <w:ind w:firstLine="567"/>
      </w:pPr>
      <w:r w:rsidRPr="002614D4">
        <w:t>Au titre de ce point, le Comité voudra peut-être examiner le programme de travail de la session ainsi que toute autre question concernant les modalités de l</w:t>
      </w:r>
      <w:r w:rsidR="008A440E">
        <w:t>’</w:t>
      </w:r>
      <w:r w:rsidRPr="002614D4">
        <w:t>accomplissement des fonctions qui lui sont assignées en vertu de la Convention.</w:t>
      </w:r>
    </w:p>
    <w:p w:rsidR="004C352B" w:rsidRPr="002614D4" w:rsidRDefault="004C352B" w:rsidP="004C352B">
      <w:pPr>
        <w:pStyle w:val="H1G"/>
      </w:pPr>
      <w:r w:rsidRPr="002614D4">
        <w:tab/>
        <w:t>3.</w:t>
      </w:r>
      <w:r w:rsidRPr="002614D4">
        <w:tab/>
        <w:t>Soumission de rapports par les États parties</w:t>
      </w:r>
    </w:p>
    <w:p w:rsidR="004C352B" w:rsidRPr="002614D4" w:rsidRDefault="004C352B" w:rsidP="004C352B">
      <w:pPr>
        <w:pStyle w:val="H23G"/>
      </w:pPr>
      <w:r w:rsidRPr="002614D4">
        <w:tab/>
      </w:r>
      <w:r w:rsidRPr="002614D4">
        <w:tab/>
        <w:t>Rapports reçus</w:t>
      </w:r>
    </w:p>
    <w:p w:rsidR="004C352B" w:rsidRPr="002614D4" w:rsidRDefault="004C352B" w:rsidP="004C352B">
      <w:pPr>
        <w:pStyle w:val="SingleTxtG"/>
        <w:ind w:firstLine="567"/>
      </w:pPr>
      <w:r w:rsidRPr="002614D4">
        <w:t>Outre les rapports qu</w:t>
      </w:r>
      <w:r w:rsidR="008A440E">
        <w:t>’</w:t>
      </w:r>
      <w:r w:rsidRPr="002614D4">
        <w:t>il est prévu d</w:t>
      </w:r>
      <w:r w:rsidR="008A440E">
        <w:t>’</w:t>
      </w:r>
      <w:r w:rsidRPr="002614D4">
        <w:t>examiner à la cinquante-</w:t>
      </w:r>
      <w:r w:rsidR="00FF2808">
        <w:t>neuv</w:t>
      </w:r>
      <w:r w:rsidRPr="002614D4">
        <w:t>ième session du Comité (voir plus bas le calendrier de l</w:t>
      </w:r>
      <w:r w:rsidR="008A440E">
        <w:t>’</w:t>
      </w:r>
      <w:r w:rsidRPr="002614D4">
        <w:t>examen des rapports au titre du point 4) et les rapports mentionnés dans l</w:t>
      </w:r>
      <w:r w:rsidR="008A440E">
        <w:t>’</w:t>
      </w:r>
      <w:r w:rsidRPr="002614D4">
        <w:t>ordre du j</w:t>
      </w:r>
      <w:r w:rsidR="00FF2808">
        <w:t>our provisoire de la cinquante-huit</w:t>
      </w:r>
      <w:r w:rsidRPr="002614D4">
        <w:t>ième session (CRC/C/5</w:t>
      </w:r>
      <w:r w:rsidR="00316FEC">
        <w:t>8</w:t>
      </w:r>
      <w:r w:rsidRPr="002614D4">
        <w:t xml:space="preserve">/1), le Secrétaire général a reçu les rapports suivants au titre de la Convention et de ses Protocoles facultatifs. </w:t>
      </w:r>
    </w:p>
    <w:p w:rsidR="004C352B" w:rsidRPr="002614D4" w:rsidRDefault="004C352B" w:rsidP="004C352B">
      <w:pPr>
        <w:pStyle w:val="H23G"/>
      </w:pPr>
      <w:r>
        <w:tab/>
      </w:r>
      <w:r>
        <w:tab/>
      </w:r>
      <w:r w:rsidRPr="002614D4">
        <w:t>Convention relative aux droits de l</w:t>
      </w:r>
      <w:r w:rsidR="008A440E">
        <w:t>’</w:t>
      </w:r>
      <w:r w:rsidR="006D486E">
        <w:t>enfant</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418"/>
        <w:gridCol w:w="1985"/>
      </w:tblGrid>
      <w:tr w:rsidR="004C352B" w:rsidRPr="002614D4" w:rsidTr="00586841">
        <w:trPr>
          <w:tblHeader/>
        </w:trPr>
        <w:tc>
          <w:tcPr>
            <w:tcW w:w="3969"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i/>
                <w:sz w:val="16"/>
              </w:rPr>
            </w:pPr>
            <w:r w:rsidRPr="002614D4">
              <w:rPr>
                <w:i/>
                <w:sz w:val="16"/>
              </w:rPr>
              <w:t>État partie</w:t>
            </w:r>
          </w:p>
        </w:tc>
        <w:tc>
          <w:tcPr>
            <w:tcW w:w="1418"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i/>
                <w:sz w:val="16"/>
              </w:rPr>
            </w:pPr>
            <w:r w:rsidRPr="002614D4">
              <w:rPr>
                <w:i/>
                <w:sz w:val="16"/>
              </w:rPr>
              <w:t>Attendu en</w:t>
            </w:r>
          </w:p>
        </w:tc>
        <w:tc>
          <w:tcPr>
            <w:tcW w:w="1985"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bCs/>
                <w:i/>
                <w:sz w:val="16"/>
                <w:szCs w:val="24"/>
              </w:rPr>
            </w:pPr>
            <w:r w:rsidRPr="002614D4">
              <w:rPr>
                <w:i/>
                <w:sz w:val="16"/>
              </w:rPr>
              <w:t>Cote</w:t>
            </w:r>
          </w:p>
        </w:tc>
      </w:tr>
      <w:tr w:rsidR="004C352B" w:rsidRPr="002614D4" w:rsidTr="00586841">
        <w:tc>
          <w:tcPr>
            <w:tcW w:w="3969" w:type="dxa"/>
            <w:tcBorders>
              <w:top w:val="single" w:sz="12" w:space="0" w:color="auto"/>
            </w:tcBorders>
            <w:shd w:val="clear" w:color="auto" w:fill="auto"/>
          </w:tcPr>
          <w:p w:rsidR="004C352B" w:rsidRPr="002614D4" w:rsidRDefault="00316FEC" w:rsidP="00586841">
            <w:pPr>
              <w:keepNext/>
              <w:suppressAutoHyphens w:val="0"/>
              <w:spacing w:before="40" w:after="120" w:line="220" w:lineRule="exact"/>
              <w:ind w:right="113"/>
            </w:pPr>
            <w:r w:rsidRPr="00940675">
              <w:rPr>
                <w:rFonts w:eastAsia="MS Mincho"/>
              </w:rPr>
              <w:t>Turkménistan</w:t>
            </w:r>
          </w:p>
        </w:tc>
        <w:tc>
          <w:tcPr>
            <w:tcW w:w="1418" w:type="dxa"/>
            <w:tcBorders>
              <w:top w:val="single" w:sz="12" w:space="0" w:color="auto"/>
            </w:tcBorders>
            <w:shd w:val="clear" w:color="auto" w:fill="auto"/>
          </w:tcPr>
          <w:p w:rsidR="004C352B" w:rsidRPr="002614D4" w:rsidRDefault="00316FEC" w:rsidP="00586841">
            <w:pPr>
              <w:keepNext/>
              <w:suppressAutoHyphens w:val="0"/>
              <w:spacing w:before="40" w:after="120" w:line="220" w:lineRule="exact"/>
              <w:ind w:right="113"/>
            </w:pPr>
            <w:r>
              <w:t>2010</w:t>
            </w:r>
          </w:p>
        </w:tc>
        <w:tc>
          <w:tcPr>
            <w:tcW w:w="1985" w:type="dxa"/>
            <w:tcBorders>
              <w:top w:val="single" w:sz="12" w:space="0" w:color="auto"/>
            </w:tcBorders>
            <w:shd w:val="clear" w:color="auto" w:fill="auto"/>
          </w:tcPr>
          <w:p w:rsidR="004C352B" w:rsidRPr="002614D4" w:rsidRDefault="004C352B" w:rsidP="00586841">
            <w:pPr>
              <w:keepNext/>
              <w:suppressAutoHyphens w:val="0"/>
              <w:spacing w:before="40" w:after="120" w:line="220" w:lineRule="exact"/>
              <w:ind w:right="113"/>
              <w:rPr>
                <w:szCs w:val="24"/>
              </w:rPr>
            </w:pPr>
            <w:r w:rsidRPr="002614D4">
              <w:t>CRC/C/</w:t>
            </w:r>
            <w:r w:rsidR="009777A7">
              <w:t>TKM/3-4</w:t>
            </w:r>
          </w:p>
        </w:tc>
      </w:tr>
      <w:tr w:rsidR="004C352B" w:rsidRPr="002614D4" w:rsidTr="00586841">
        <w:tc>
          <w:tcPr>
            <w:tcW w:w="3969" w:type="dxa"/>
            <w:shd w:val="clear" w:color="auto" w:fill="auto"/>
          </w:tcPr>
          <w:p w:rsidR="004C352B" w:rsidRPr="002614D4" w:rsidRDefault="00316FEC" w:rsidP="00586841">
            <w:pPr>
              <w:keepNext/>
              <w:suppressAutoHyphens w:val="0"/>
              <w:spacing w:before="40" w:after="120" w:line="220" w:lineRule="exact"/>
              <w:ind w:right="113"/>
            </w:pPr>
            <w:r>
              <w:rPr>
                <w:rFonts w:eastAsia="MS Mincho"/>
              </w:rPr>
              <w:t>Croatie</w:t>
            </w:r>
          </w:p>
        </w:tc>
        <w:tc>
          <w:tcPr>
            <w:tcW w:w="1418" w:type="dxa"/>
            <w:shd w:val="clear" w:color="auto" w:fill="auto"/>
          </w:tcPr>
          <w:p w:rsidR="004C352B" w:rsidRPr="002614D4" w:rsidRDefault="00316FEC" w:rsidP="00586841">
            <w:pPr>
              <w:keepNext/>
              <w:suppressAutoHyphens w:val="0"/>
              <w:spacing w:before="40" w:after="120" w:line="220" w:lineRule="exact"/>
              <w:ind w:right="113"/>
            </w:pPr>
            <w:r>
              <w:t>2008</w:t>
            </w:r>
          </w:p>
        </w:tc>
        <w:tc>
          <w:tcPr>
            <w:tcW w:w="1985" w:type="dxa"/>
            <w:shd w:val="clear" w:color="auto" w:fill="auto"/>
          </w:tcPr>
          <w:p w:rsidR="004C352B" w:rsidRPr="002614D4" w:rsidRDefault="009777A7" w:rsidP="00586841">
            <w:pPr>
              <w:keepNext/>
              <w:suppressAutoHyphens w:val="0"/>
              <w:spacing w:before="40" w:after="120" w:line="220" w:lineRule="exact"/>
              <w:ind w:right="113"/>
            </w:pPr>
            <w:r>
              <w:t>CRC/C/HRV/3-4</w:t>
            </w:r>
          </w:p>
        </w:tc>
      </w:tr>
      <w:tr w:rsidR="004C352B" w:rsidRPr="002614D4" w:rsidTr="00586841">
        <w:tc>
          <w:tcPr>
            <w:tcW w:w="3969" w:type="dxa"/>
            <w:shd w:val="clear" w:color="auto" w:fill="auto"/>
          </w:tcPr>
          <w:p w:rsidR="004C352B" w:rsidRPr="002614D4" w:rsidRDefault="00316FEC" w:rsidP="00586841">
            <w:pPr>
              <w:keepNext/>
              <w:suppressAutoHyphens w:val="0"/>
              <w:spacing w:before="40" w:after="120" w:line="220" w:lineRule="exact"/>
              <w:ind w:right="113"/>
            </w:pPr>
            <w:r>
              <w:rPr>
                <w:rFonts w:eastAsia="MS Mincho"/>
              </w:rPr>
              <w:t>Portugal</w:t>
            </w:r>
          </w:p>
        </w:tc>
        <w:tc>
          <w:tcPr>
            <w:tcW w:w="1418" w:type="dxa"/>
            <w:shd w:val="clear" w:color="auto" w:fill="auto"/>
          </w:tcPr>
          <w:p w:rsidR="004C352B" w:rsidRPr="002614D4" w:rsidRDefault="00316FEC" w:rsidP="00586841">
            <w:pPr>
              <w:keepNext/>
              <w:suppressAutoHyphens w:val="0"/>
              <w:spacing w:before="40" w:after="120" w:line="220" w:lineRule="exact"/>
              <w:ind w:right="113"/>
            </w:pPr>
            <w:r>
              <w:t>2007</w:t>
            </w:r>
          </w:p>
        </w:tc>
        <w:tc>
          <w:tcPr>
            <w:tcW w:w="1985" w:type="dxa"/>
            <w:shd w:val="clear" w:color="auto" w:fill="auto"/>
          </w:tcPr>
          <w:p w:rsidR="004C352B" w:rsidRPr="002614D4" w:rsidRDefault="004C352B" w:rsidP="00586841">
            <w:pPr>
              <w:keepNext/>
              <w:suppressAutoHyphens w:val="0"/>
              <w:spacing w:before="40" w:after="120" w:line="220" w:lineRule="exact"/>
              <w:ind w:right="113"/>
            </w:pPr>
            <w:r w:rsidRPr="002614D4">
              <w:t>CRC/C/</w:t>
            </w:r>
            <w:r w:rsidR="009777A7">
              <w:t>PRT</w:t>
            </w:r>
            <w:r w:rsidRPr="002614D4">
              <w:t>/3-4</w:t>
            </w:r>
          </w:p>
        </w:tc>
      </w:tr>
      <w:tr w:rsidR="00316FEC" w:rsidRPr="002614D4" w:rsidTr="00586841">
        <w:tc>
          <w:tcPr>
            <w:tcW w:w="3969" w:type="dxa"/>
            <w:shd w:val="clear" w:color="auto" w:fill="auto"/>
          </w:tcPr>
          <w:p w:rsidR="00316FEC" w:rsidRPr="002614D4" w:rsidRDefault="00316FEC" w:rsidP="00586841">
            <w:pPr>
              <w:keepNext/>
              <w:suppressAutoHyphens w:val="0"/>
              <w:spacing w:before="40" w:after="120" w:line="220" w:lineRule="exact"/>
              <w:ind w:right="113"/>
            </w:pPr>
            <w:r>
              <w:rPr>
                <w:rFonts w:eastAsia="MS Mincho"/>
              </w:rPr>
              <w:t>Fidji</w:t>
            </w:r>
          </w:p>
        </w:tc>
        <w:tc>
          <w:tcPr>
            <w:tcW w:w="1418" w:type="dxa"/>
            <w:shd w:val="clear" w:color="auto" w:fill="auto"/>
          </w:tcPr>
          <w:p w:rsidR="00316FEC" w:rsidRPr="002614D4" w:rsidRDefault="00DA5C19" w:rsidP="00586841">
            <w:pPr>
              <w:keepNext/>
              <w:suppressAutoHyphens w:val="0"/>
              <w:spacing w:before="40" w:after="120" w:line="220" w:lineRule="exact"/>
              <w:ind w:right="113"/>
            </w:pPr>
            <w:r>
              <w:t>2010</w:t>
            </w:r>
          </w:p>
        </w:tc>
        <w:tc>
          <w:tcPr>
            <w:tcW w:w="1985" w:type="dxa"/>
            <w:shd w:val="clear" w:color="auto" w:fill="auto"/>
          </w:tcPr>
          <w:p w:rsidR="00316FEC" w:rsidRPr="002614D4" w:rsidRDefault="00482A08" w:rsidP="00586841">
            <w:pPr>
              <w:keepNext/>
              <w:suppressAutoHyphens w:val="0"/>
              <w:spacing w:before="40" w:after="120" w:line="220" w:lineRule="exact"/>
              <w:ind w:right="113"/>
            </w:pPr>
            <w:r w:rsidRPr="002614D4">
              <w:t>CRC/C/</w:t>
            </w:r>
            <w:r w:rsidR="007D143D">
              <w:t>FJI</w:t>
            </w:r>
            <w:r w:rsidRPr="002614D4">
              <w:t>/</w:t>
            </w:r>
            <w:r w:rsidR="007D143D">
              <w:t>2</w:t>
            </w:r>
            <w:r w:rsidRPr="002614D4">
              <w:t>-4</w:t>
            </w:r>
          </w:p>
        </w:tc>
      </w:tr>
      <w:tr w:rsidR="00316FEC" w:rsidRPr="002614D4" w:rsidTr="00586841">
        <w:tc>
          <w:tcPr>
            <w:tcW w:w="3969" w:type="dxa"/>
            <w:shd w:val="clear" w:color="auto" w:fill="auto"/>
          </w:tcPr>
          <w:p w:rsidR="00316FEC" w:rsidRPr="002614D4" w:rsidRDefault="00316FEC" w:rsidP="00586841">
            <w:pPr>
              <w:keepNext/>
              <w:suppressAutoHyphens w:val="0"/>
              <w:spacing w:before="40" w:after="120" w:line="220" w:lineRule="exact"/>
              <w:ind w:right="113"/>
            </w:pPr>
            <w:r>
              <w:rPr>
                <w:rFonts w:eastAsia="MS Mincho"/>
              </w:rPr>
              <w:t>Inde</w:t>
            </w:r>
          </w:p>
        </w:tc>
        <w:tc>
          <w:tcPr>
            <w:tcW w:w="1418" w:type="dxa"/>
            <w:shd w:val="clear" w:color="auto" w:fill="auto"/>
          </w:tcPr>
          <w:p w:rsidR="00316FEC" w:rsidRPr="002614D4" w:rsidRDefault="00DA5C19" w:rsidP="00586841">
            <w:pPr>
              <w:keepNext/>
              <w:suppressAutoHyphens w:val="0"/>
              <w:spacing w:before="40" w:after="120" w:line="220" w:lineRule="exact"/>
              <w:ind w:right="113"/>
            </w:pPr>
            <w:r>
              <w:t>2008</w:t>
            </w:r>
          </w:p>
        </w:tc>
        <w:tc>
          <w:tcPr>
            <w:tcW w:w="1985" w:type="dxa"/>
            <w:shd w:val="clear" w:color="auto" w:fill="auto"/>
          </w:tcPr>
          <w:p w:rsidR="00316FEC" w:rsidRPr="002614D4" w:rsidRDefault="00482A08" w:rsidP="00586841">
            <w:pPr>
              <w:keepNext/>
              <w:suppressAutoHyphens w:val="0"/>
              <w:spacing w:before="40" w:after="120" w:line="220" w:lineRule="exact"/>
              <w:ind w:right="113"/>
            </w:pPr>
            <w:r w:rsidRPr="002614D4">
              <w:t>CRC/C/</w:t>
            </w:r>
            <w:r w:rsidR="007D143D">
              <w:t>IND</w:t>
            </w:r>
            <w:r w:rsidRPr="002614D4">
              <w:t>/3-4</w:t>
            </w:r>
          </w:p>
        </w:tc>
      </w:tr>
      <w:tr w:rsidR="00316FEC" w:rsidRPr="002614D4" w:rsidTr="00586841">
        <w:tc>
          <w:tcPr>
            <w:tcW w:w="3969" w:type="dxa"/>
            <w:shd w:val="clear" w:color="auto" w:fill="auto"/>
          </w:tcPr>
          <w:p w:rsidR="00316FEC" w:rsidRPr="002614D4" w:rsidRDefault="00316FEC" w:rsidP="00586841">
            <w:pPr>
              <w:keepNext/>
              <w:suppressAutoHyphens w:val="0"/>
              <w:spacing w:before="40" w:after="120" w:line="220" w:lineRule="exact"/>
              <w:ind w:right="113"/>
            </w:pPr>
            <w:r>
              <w:rPr>
                <w:rFonts w:eastAsia="MS Mincho"/>
              </w:rPr>
              <w:t>Maurice</w:t>
            </w:r>
          </w:p>
        </w:tc>
        <w:tc>
          <w:tcPr>
            <w:tcW w:w="1418" w:type="dxa"/>
            <w:shd w:val="clear" w:color="auto" w:fill="auto"/>
          </w:tcPr>
          <w:p w:rsidR="00316FEC" w:rsidRPr="002614D4" w:rsidRDefault="00DA5C19" w:rsidP="00586841">
            <w:pPr>
              <w:keepNext/>
              <w:suppressAutoHyphens w:val="0"/>
              <w:spacing w:before="40" w:after="120" w:line="220" w:lineRule="exact"/>
              <w:ind w:right="113"/>
            </w:pPr>
            <w:r>
              <w:t>2011</w:t>
            </w:r>
          </w:p>
        </w:tc>
        <w:tc>
          <w:tcPr>
            <w:tcW w:w="1985" w:type="dxa"/>
            <w:shd w:val="clear" w:color="auto" w:fill="auto"/>
          </w:tcPr>
          <w:p w:rsidR="00316FEC" w:rsidRPr="002614D4" w:rsidRDefault="00900D75" w:rsidP="00586841">
            <w:pPr>
              <w:keepNext/>
              <w:suppressAutoHyphens w:val="0"/>
              <w:spacing w:before="40" w:after="120" w:line="220" w:lineRule="exact"/>
              <w:ind w:right="113"/>
            </w:pPr>
            <w:r w:rsidRPr="002614D4">
              <w:t>CRC/C/</w:t>
            </w:r>
            <w:r>
              <w:t>MUS/3-5</w:t>
            </w:r>
          </w:p>
        </w:tc>
      </w:tr>
      <w:tr w:rsidR="00316FEC" w:rsidRPr="002614D4" w:rsidTr="00586841">
        <w:tc>
          <w:tcPr>
            <w:tcW w:w="3969" w:type="dxa"/>
            <w:shd w:val="clear" w:color="auto" w:fill="auto"/>
          </w:tcPr>
          <w:p w:rsidR="00316FEC" w:rsidRPr="002614D4" w:rsidRDefault="00316FEC" w:rsidP="00586841">
            <w:pPr>
              <w:keepNext/>
              <w:suppressAutoHyphens w:val="0"/>
              <w:spacing w:before="40" w:after="120" w:line="220" w:lineRule="exact"/>
              <w:ind w:right="113"/>
            </w:pPr>
            <w:r>
              <w:t>Saint-Siège</w:t>
            </w:r>
          </w:p>
        </w:tc>
        <w:tc>
          <w:tcPr>
            <w:tcW w:w="1418" w:type="dxa"/>
            <w:shd w:val="clear" w:color="auto" w:fill="auto"/>
          </w:tcPr>
          <w:p w:rsidR="00316FEC" w:rsidRPr="002614D4" w:rsidRDefault="00DA5C19" w:rsidP="00586841">
            <w:pPr>
              <w:keepNext/>
              <w:suppressAutoHyphens w:val="0"/>
              <w:spacing w:before="40" w:after="120" w:line="220" w:lineRule="exact"/>
              <w:ind w:right="113"/>
            </w:pPr>
            <w:r>
              <w:t>1997</w:t>
            </w:r>
          </w:p>
        </w:tc>
        <w:tc>
          <w:tcPr>
            <w:tcW w:w="1985" w:type="dxa"/>
            <w:shd w:val="clear" w:color="auto" w:fill="auto"/>
          </w:tcPr>
          <w:p w:rsidR="00316FEC" w:rsidRPr="002614D4" w:rsidRDefault="00900D75" w:rsidP="00586841">
            <w:pPr>
              <w:keepNext/>
              <w:suppressAutoHyphens w:val="0"/>
              <w:spacing w:before="40" w:after="120" w:line="220" w:lineRule="exact"/>
              <w:ind w:right="113"/>
            </w:pPr>
            <w:r w:rsidRPr="002614D4">
              <w:t>CRC/C/</w:t>
            </w:r>
            <w:r>
              <w:t>VAT/2</w:t>
            </w:r>
          </w:p>
        </w:tc>
      </w:tr>
      <w:tr w:rsidR="00316FEC" w:rsidRPr="002614D4" w:rsidTr="00586841">
        <w:tc>
          <w:tcPr>
            <w:tcW w:w="3969" w:type="dxa"/>
            <w:shd w:val="clear" w:color="auto" w:fill="auto"/>
          </w:tcPr>
          <w:p w:rsidR="00316FEC" w:rsidRPr="002614D4" w:rsidRDefault="00316FEC" w:rsidP="00586841">
            <w:pPr>
              <w:keepNext/>
              <w:suppressAutoHyphens w:val="0"/>
              <w:spacing w:before="40" w:after="120" w:line="220" w:lineRule="exact"/>
              <w:ind w:right="113"/>
            </w:pPr>
            <w:r>
              <w:t>Gambie</w:t>
            </w:r>
          </w:p>
        </w:tc>
        <w:tc>
          <w:tcPr>
            <w:tcW w:w="1418" w:type="dxa"/>
            <w:shd w:val="clear" w:color="auto" w:fill="auto"/>
          </w:tcPr>
          <w:p w:rsidR="00316FEC" w:rsidRPr="002614D4" w:rsidRDefault="00DA5C19" w:rsidP="00586841">
            <w:pPr>
              <w:keepNext/>
              <w:suppressAutoHyphens w:val="0"/>
              <w:spacing w:before="40" w:after="120" w:line="220" w:lineRule="exact"/>
              <w:ind w:right="113"/>
            </w:pPr>
            <w:r>
              <w:t>2002</w:t>
            </w:r>
          </w:p>
        </w:tc>
        <w:tc>
          <w:tcPr>
            <w:tcW w:w="1985" w:type="dxa"/>
            <w:shd w:val="clear" w:color="auto" w:fill="auto"/>
          </w:tcPr>
          <w:p w:rsidR="00316FEC" w:rsidRPr="002614D4" w:rsidRDefault="00482A08" w:rsidP="00586841">
            <w:pPr>
              <w:keepNext/>
              <w:suppressAutoHyphens w:val="0"/>
              <w:spacing w:before="40" w:after="120" w:line="220" w:lineRule="exact"/>
              <w:ind w:right="113"/>
            </w:pPr>
            <w:r w:rsidRPr="002614D4">
              <w:t>CRC/C/</w:t>
            </w:r>
            <w:r w:rsidR="00712909">
              <w:t>GMB</w:t>
            </w:r>
            <w:r w:rsidR="00712909" w:rsidRPr="002614D4">
              <w:t>/</w:t>
            </w:r>
            <w:r w:rsidR="00712909">
              <w:t>2.3</w:t>
            </w:r>
          </w:p>
        </w:tc>
      </w:tr>
      <w:tr w:rsidR="00316FEC" w:rsidRPr="002614D4" w:rsidTr="00586841">
        <w:tc>
          <w:tcPr>
            <w:tcW w:w="3969" w:type="dxa"/>
            <w:shd w:val="clear" w:color="auto" w:fill="auto"/>
          </w:tcPr>
          <w:p w:rsidR="00316FEC" w:rsidRPr="002614D4" w:rsidRDefault="00316FEC" w:rsidP="00586841">
            <w:pPr>
              <w:keepNext/>
              <w:suppressAutoHyphens w:val="0"/>
              <w:spacing w:before="40" w:after="120" w:line="220" w:lineRule="exact"/>
              <w:ind w:right="113"/>
            </w:pPr>
            <w:r>
              <w:rPr>
                <w:rFonts w:eastAsia="MS Mincho"/>
                <w:lang w:val="de-CH"/>
              </w:rPr>
              <w:t>Kazakhstan</w:t>
            </w:r>
          </w:p>
        </w:tc>
        <w:tc>
          <w:tcPr>
            <w:tcW w:w="1418" w:type="dxa"/>
            <w:shd w:val="clear" w:color="auto" w:fill="auto"/>
          </w:tcPr>
          <w:p w:rsidR="00316FEC" w:rsidRPr="002614D4" w:rsidRDefault="00DA5C19" w:rsidP="00586841">
            <w:pPr>
              <w:keepNext/>
              <w:suppressAutoHyphens w:val="0"/>
              <w:spacing w:before="40" w:after="120" w:line="220" w:lineRule="exact"/>
              <w:ind w:right="113"/>
            </w:pPr>
            <w:r>
              <w:t>2011</w:t>
            </w:r>
          </w:p>
        </w:tc>
        <w:tc>
          <w:tcPr>
            <w:tcW w:w="1985" w:type="dxa"/>
            <w:shd w:val="clear" w:color="auto" w:fill="auto"/>
          </w:tcPr>
          <w:p w:rsidR="00316FEC" w:rsidRPr="002614D4" w:rsidRDefault="00482A08" w:rsidP="00586841">
            <w:pPr>
              <w:keepNext/>
              <w:suppressAutoHyphens w:val="0"/>
              <w:spacing w:before="40" w:after="120" w:line="220" w:lineRule="exact"/>
              <w:ind w:right="113"/>
            </w:pPr>
            <w:r w:rsidRPr="002614D4">
              <w:t>CRC/C/</w:t>
            </w:r>
            <w:r w:rsidR="007D2272">
              <w:t>KAZ</w:t>
            </w:r>
            <w:r w:rsidRPr="002614D4">
              <w:t>/4</w:t>
            </w:r>
          </w:p>
        </w:tc>
      </w:tr>
    </w:tbl>
    <w:p w:rsidR="004C352B" w:rsidRPr="007474EE" w:rsidRDefault="004C352B" w:rsidP="004C352B">
      <w:pPr>
        <w:pStyle w:val="H23G"/>
        <w:rPr>
          <w:szCs w:val="24"/>
        </w:rPr>
      </w:pPr>
      <w:r>
        <w:tab/>
      </w:r>
      <w:r>
        <w:tab/>
      </w:r>
      <w:r w:rsidRPr="007474EE">
        <w:t>Protocole facultatif concernant l</w:t>
      </w:r>
      <w:r w:rsidR="008A440E">
        <w:t>’</w:t>
      </w:r>
      <w:r w:rsidRPr="007474EE">
        <w:t>implication d</w:t>
      </w:r>
      <w:r w:rsidR="008A440E">
        <w:t>’</w:t>
      </w:r>
      <w:r w:rsidRPr="007474EE">
        <w:t>enfants dans les conflits armés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418"/>
        <w:gridCol w:w="1985"/>
      </w:tblGrid>
      <w:tr w:rsidR="004C352B" w:rsidRPr="002614D4" w:rsidTr="006D486E">
        <w:trPr>
          <w:tblHeader/>
        </w:trPr>
        <w:tc>
          <w:tcPr>
            <w:tcW w:w="3969"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i/>
                <w:sz w:val="16"/>
              </w:rPr>
            </w:pPr>
            <w:r w:rsidRPr="002614D4">
              <w:rPr>
                <w:i/>
                <w:sz w:val="16"/>
              </w:rPr>
              <w:t>État partie</w:t>
            </w:r>
          </w:p>
        </w:tc>
        <w:tc>
          <w:tcPr>
            <w:tcW w:w="1418"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i/>
                <w:sz w:val="16"/>
              </w:rPr>
            </w:pPr>
            <w:r w:rsidRPr="002614D4">
              <w:rPr>
                <w:i/>
                <w:sz w:val="16"/>
              </w:rPr>
              <w:t>Attendu en</w:t>
            </w:r>
          </w:p>
        </w:tc>
        <w:tc>
          <w:tcPr>
            <w:tcW w:w="1985"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bCs/>
                <w:i/>
                <w:sz w:val="16"/>
                <w:szCs w:val="24"/>
              </w:rPr>
            </w:pPr>
            <w:r w:rsidRPr="002614D4">
              <w:rPr>
                <w:i/>
                <w:sz w:val="16"/>
              </w:rPr>
              <w:t>Cote</w:t>
            </w:r>
          </w:p>
        </w:tc>
      </w:tr>
      <w:tr w:rsidR="004C352B" w:rsidRPr="002614D4" w:rsidTr="006D486E">
        <w:tc>
          <w:tcPr>
            <w:tcW w:w="3969" w:type="dxa"/>
            <w:tcBorders>
              <w:top w:val="single" w:sz="12" w:space="0" w:color="auto"/>
              <w:bottom w:val="nil"/>
            </w:tcBorders>
            <w:shd w:val="clear" w:color="auto" w:fill="auto"/>
          </w:tcPr>
          <w:p w:rsidR="004C352B" w:rsidRPr="002614D4" w:rsidRDefault="006D486E" w:rsidP="00586841">
            <w:pPr>
              <w:keepNext/>
              <w:suppressAutoHyphens w:val="0"/>
              <w:spacing w:before="40" w:after="120" w:line="220" w:lineRule="exact"/>
              <w:ind w:right="113"/>
            </w:pPr>
            <w:r>
              <w:t>Inde</w:t>
            </w:r>
          </w:p>
        </w:tc>
        <w:tc>
          <w:tcPr>
            <w:tcW w:w="1418" w:type="dxa"/>
            <w:tcBorders>
              <w:top w:val="single" w:sz="12" w:space="0" w:color="auto"/>
              <w:bottom w:val="nil"/>
            </w:tcBorders>
            <w:shd w:val="clear" w:color="auto" w:fill="auto"/>
          </w:tcPr>
          <w:p w:rsidR="004C352B" w:rsidRPr="002614D4" w:rsidRDefault="004C352B" w:rsidP="00586841">
            <w:pPr>
              <w:keepNext/>
              <w:suppressAutoHyphens w:val="0"/>
              <w:spacing w:before="40" w:after="120" w:line="220" w:lineRule="exact"/>
              <w:ind w:right="113"/>
            </w:pPr>
            <w:r w:rsidRPr="007474EE">
              <w:t>200</w:t>
            </w:r>
            <w:r w:rsidR="006D486E">
              <w:t>7</w:t>
            </w:r>
          </w:p>
        </w:tc>
        <w:tc>
          <w:tcPr>
            <w:tcW w:w="1985" w:type="dxa"/>
            <w:tcBorders>
              <w:top w:val="single" w:sz="12" w:space="0" w:color="auto"/>
              <w:bottom w:val="nil"/>
            </w:tcBorders>
            <w:shd w:val="clear" w:color="auto" w:fill="auto"/>
          </w:tcPr>
          <w:p w:rsidR="004C352B" w:rsidRPr="006D486E" w:rsidRDefault="006D486E" w:rsidP="00586841">
            <w:pPr>
              <w:keepNext/>
              <w:suppressAutoHyphens w:val="0"/>
              <w:spacing w:before="40" w:after="120" w:line="220" w:lineRule="exact"/>
              <w:ind w:right="113"/>
              <w:rPr>
                <w:szCs w:val="24"/>
              </w:rPr>
            </w:pPr>
            <w:r w:rsidRPr="006D486E">
              <w:rPr>
                <w:bCs/>
                <w:lang w:val="en-GB"/>
              </w:rPr>
              <w:t>CRC/C/OPAC/IND/1</w:t>
            </w:r>
          </w:p>
        </w:tc>
      </w:tr>
      <w:tr w:rsidR="006D486E" w:rsidRPr="002614D4" w:rsidTr="006D486E">
        <w:tc>
          <w:tcPr>
            <w:tcW w:w="3969" w:type="dxa"/>
            <w:tcBorders>
              <w:top w:val="nil"/>
            </w:tcBorders>
            <w:shd w:val="clear" w:color="auto" w:fill="auto"/>
          </w:tcPr>
          <w:p w:rsidR="006D486E" w:rsidRPr="007474EE" w:rsidRDefault="006D486E" w:rsidP="00586841">
            <w:pPr>
              <w:keepNext/>
              <w:suppressAutoHyphens w:val="0"/>
              <w:spacing w:before="40" w:after="120" w:line="220" w:lineRule="exact"/>
              <w:ind w:right="113"/>
            </w:pPr>
            <w:r>
              <w:t>Cambodge</w:t>
            </w:r>
          </w:p>
        </w:tc>
        <w:tc>
          <w:tcPr>
            <w:tcW w:w="1418" w:type="dxa"/>
            <w:tcBorders>
              <w:top w:val="nil"/>
            </w:tcBorders>
            <w:shd w:val="clear" w:color="auto" w:fill="auto"/>
          </w:tcPr>
          <w:p w:rsidR="006D486E" w:rsidRPr="007474EE" w:rsidRDefault="006D486E" w:rsidP="00586841">
            <w:pPr>
              <w:keepNext/>
              <w:suppressAutoHyphens w:val="0"/>
              <w:spacing w:before="40" w:after="120" w:line="220" w:lineRule="exact"/>
              <w:ind w:right="113"/>
            </w:pPr>
            <w:r>
              <w:t>2006</w:t>
            </w:r>
          </w:p>
        </w:tc>
        <w:tc>
          <w:tcPr>
            <w:tcW w:w="1985" w:type="dxa"/>
            <w:tcBorders>
              <w:top w:val="nil"/>
            </w:tcBorders>
            <w:shd w:val="clear" w:color="auto" w:fill="auto"/>
          </w:tcPr>
          <w:p w:rsidR="006D486E" w:rsidRPr="007474EE" w:rsidRDefault="006D486E" w:rsidP="00586841">
            <w:pPr>
              <w:keepNext/>
              <w:suppressAutoHyphens w:val="0"/>
              <w:spacing w:before="40" w:after="120" w:line="220" w:lineRule="exact"/>
              <w:ind w:right="113"/>
            </w:pPr>
            <w:r w:rsidRPr="006D486E">
              <w:rPr>
                <w:bCs/>
                <w:lang w:val="en-GB"/>
              </w:rPr>
              <w:t>CRC/C/OPAC/</w:t>
            </w:r>
            <w:r>
              <w:rPr>
                <w:bCs/>
                <w:lang w:val="en-GB"/>
              </w:rPr>
              <w:t>KHM</w:t>
            </w:r>
            <w:r w:rsidRPr="006D486E">
              <w:rPr>
                <w:bCs/>
                <w:lang w:val="en-GB"/>
              </w:rPr>
              <w:t>/1</w:t>
            </w:r>
          </w:p>
        </w:tc>
      </w:tr>
    </w:tbl>
    <w:p w:rsidR="004C352B" w:rsidRDefault="004C352B" w:rsidP="004C352B">
      <w:pPr>
        <w:pStyle w:val="H23G"/>
      </w:pPr>
      <w:r>
        <w:tab/>
      </w:r>
      <w:r>
        <w:tab/>
      </w:r>
      <w:r w:rsidRPr="007474EE">
        <w:t>Protocole facultatif concernant la vente d</w:t>
      </w:r>
      <w:r w:rsidR="008A440E">
        <w:t>’</w:t>
      </w:r>
      <w:r w:rsidRPr="007474EE">
        <w:t xml:space="preserve">enfants, la prostitution des enfants </w:t>
      </w:r>
      <w:r>
        <w:br/>
      </w:r>
      <w:r w:rsidRPr="007474EE">
        <w:t>et la pornographie mettant en scène des enfants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69"/>
        <w:gridCol w:w="1418"/>
        <w:gridCol w:w="1985"/>
      </w:tblGrid>
      <w:tr w:rsidR="004C352B" w:rsidRPr="002614D4" w:rsidTr="00586841">
        <w:trPr>
          <w:tblHeader/>
        </w:trPr>
        <w:tc>
          <w:tcPr>
            <w:tcW w:w="3969"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i/>
                <w:sz w:val="16"/>
              </w:rPr>
            </w:pPr>
            <w:r w:rsidRPr="002614D4">
              <w:rPr>
                <w:i/>
                <w:sz w:val="16"/>
              </w:rPr>
              <w:t>État partie</w:t>
            </w:r>
          </w:p>
        </w:tc>
        <w:tc>
          <w:tcPr>
            <w:tcW w:w="1418"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i/>
                <w:sz w:val="16"/>
              </w:rPr>
            </w:pPr>
            <w:r w:rsidRPr="002614D4">
              <w:rPr>
                <w:i/>
                <w:sz w:val="16"/>
              </w:rPr>
              <w:t>Attendu en</w:t>
            </w:r>
          </w:p>
        </w:tc>
        <w:tc>
          <w:tcPr>
            <w:tcW w:w="1985" w:type="dxa"/>
            <w:tcBorders>
              <w:top w:val="single" w:sz="4" w:space="0" w:color="auto"/>
              <w:bottom w:val="single" w:sz="12" w:space="0" w:color="auto"/>
            </w:tcBorders>
            <w:shd w:val="clear" w:color="auto" w:fill="auto"/>
            <w:vAlign w:val="bottom"/>
          </w:tcPr>
          <w:p w:rsidR="004C352B" w:rsidRPr="002614D4" w:rsidRDefault="004C352B" w:rsidP="00586841">
            <w:pPr>
              <w:keepNext/>
              <w:suppressAutoHyphens w:val="0"/>
              <w:spacing w:before="80" w:after="80" w:line="200" w:lineRule="exact"/>
              <w:ind w:right="113"/>
              <w:rPr>
                <w:bCs/>
                <w:i/>
                <w:sz w:val="16"/>
                <w:szCs w:val="24"/>
              </w:rPr>
            </w:pPr>
            <w:r w:rsidRPr="002614D4">
              <w:rPr>
                <w:i/>
                <w:sz w:val="16"/>
              </w:rPr>
              <w:t>Cote</w:t>
            </w:r>
          </w:p>
        </w:tc>
      </w:tr>
      <w:tr w:rsidR="004C352B" w:rsidRPr="002614D4" w:rsidTr="00586841">
        <w:tc>
          <w:tcPr>
            <w:tcW w:w="3969" w:type="dxa"/>
            <w:tcBorders>
              <w:top w:val="single" w:sz="12" w:space="0" w:color="auto"/>
            </w:tcBorders>
            <w:shd w:val="clear" w:color="auto" w:fill="auto"/>
          </w:tcPr>
          <w:p w:rsidR="004C352B" w:rsidRPr="002614D4" w:rsidRDefault="007165F6" w:rsidP="00586841">
            <w:pPr>
              <w:keepNext/>
              <w:suppressAutoHyphens w:val="0"/>
              <w:spacing w:before="40" w:after="120" w:line="220" w:lineRule="exact"/>
              <w:ind w:right="113"/>
            </w:pPr>
            <w:r>
              <w:rPr>
                <w:rFonts w:eastAsia="MS Mincho"/>
              </w:rPr>
              <w:t>Portugal</w:t>
            </w:r>
          </w:p>
        </w:tc>
        <w:tc>
          <w:tcPr>
            <w:tcW w:w="1418" w:type="dxa"/>
            <w:tcBorders>
              <w:top w:val="single" w:sz="12" w:space="0" w:color="auto"/>
            </w:tcBorders>
            <w:shd w:val="clear" w:color="auto" w:fill="auto"/>
          </w:tcPr>
          <w:p w:rsidR="004C352B" w:rsidRPr="002614D4" w:rsidRDefault="004C352B" w:rsidP="00586841">
            <w:pPr>
              <w:keepNext/>
              <w:suppressAutoHyphens w:val="0"/>
              <w:spacing w:before="40" w:after="120" w:line="220" w:lineRule="exact"/>
              <w:ind w:right="113"/>
            </w:pPr>
            <w:r w:rsidRPr="002614D4">
              <w:t>20</w:t>
            </w:r>
            <w:r w:rsidR="007165F6">
              <w:t>05</w:t>
            </w:r>
          </w:p>
        </w:tc>
        <w:tc>
          <w:tcPr>
            <w:tcW w:w="1985" w:type="dxa"/>
            <w:tcBorders>
              <w:top w:val="single" w:sz="12" w:space="0" w:color="auto"/>
            </w:tcBorders>
            <w:shd w:val="clear" w:color="auto" w:fill="auto"/>
          </w:tcPr>
          <w:p w:rsidR="004C352B" w:rsidRPr="002614D4" w:rsidRDefault="004C352B" w:rsidP="00586841">
            <w:pPr>
              <w:keepNext/>
              <w:suppressAutoHyphens w:val="0"/>
              <w:spacing w:before="40" w:after="120" w:line="220" w:lineRule="exact"/>
              <w:ind w:right="113"/>
              <w:rPr>
                <w:szCs w:val="24"/>
              </w:rPr>
            </w:pPr>
            <w:r w:rsidRPr="007474EE">
              <w:rPr>
                <w:color w:val="000000"/>
              </w:rPr>
              <w:t>CRC/C/OPSC/</w:t>
            </w:r>
            <w:r w:rsidR="007165F6">
              <w:rPr>
                <w:color w:val="000000"/>
              </w:rPr>
              <w:t>PRT</w:t>
            </w:r>
            <w:r w:rsidRPr="007474EE">
              <w:rPr>
                <w:color w:val="000000"/>
              </w:rPr>
              <w:t>/1</w:t>
            </w:r>
          </w:p>
        </w:tc>
      </w:tr>
      <w:tr w:rsidR="004C352B" w:rsidRPr="002614D4" w:rsidTr="00586841">
        <w:tc>
          <w:tcPr>
            <w:tcW w:w="3969" w:type="dxa"/>
            <w:shd w:val="clear" w:color="auto" w:fill="auto"/>
          </w:tcPr>
          <w:p w:rsidR="004C352B" w:rsidRPr="002614D4" w:rsidRDefault="007165F6" w:rsidP="00586841">
            <w:pPr>
              <w:keepNext/>
              <w:suppressAutoHyphens w:val="0"/>
              <w:spacing w:before="40" w:after="120" w:line="220" w:lineRule="exact"/>
              <w:ind w:right="113"/>
            </w:pPr>
            <w:r>
              <w:t>Inde</w:t>
            </w:r>
          </w:p>
        </w:tc>
        <w:tc>
          <w:tcPr>
            <w:tcW w:w="1418" w:type="dxa"/>
            <w:shd w:val="clear" w:color="auto" w:fill="auto"/>
          </w:tcPr>
          <w:p w:rsidR="004C352B" w:rsidRPr="002614D4" w:rsidRDefault="004C352B" w:rsidP="00586841">
            <w:pPr>
              <w:keepNext/>
              <w:suppressAutoHyphens w:val="0"/>
              <w:spacing w:before="40" w:after="120" w:line="220" w:lineRule="exact"/>
              <w:ind w:right="113"/>
            </w:pPr>
            <w:r w:rsidRPr="002614D4">
              <w:t>20</w:t>
            </w:r>
            <w:r>
              <w:t>0</w:t>
            </w:r>
            <w:r w:rsidR="007165F6">
              <w:t>7</w:t>
            </w:r>
          </w:p>
        </w:tc>
        <w:tc>
          <w:tcPr>
            <w:tcW w:w="1985" w:type="dxa"/>
            <w:shd w:val="clear" w:color="auto" w:fill="auto"/>
          </w:tcPr>
          <w:p w:rsidR="004C352B" w:rsidRPr="002614D4" w:rsidRDefault="004C352B" w:rsidP="00586841">
            <w:pPr>
              <w:keepNext/>
              <w:suppressAutoHyphens w:val="0"/>
              <w:spacing w:before="40" w:after="120" w:line="220" w:lineRule="exact"/>
              <w:ind w:right="113"/>
            </w:pPr>
            <w:r w:rsidRPr="007474EE">
              <w:rPr>
                <w:color w:val="000000"/>
              </w:rPr>
              <w:t>CRC/C/OPSC/</w:t>
            </w:r>
            <w:r w:rsidR="007165F6">
              <w:rPr>
                <w:color w:val="000000"/>
              </w:rPr>
              <w:t>IND</w:t>
            </w:r>
            <w:r w:rsidRPr="007474EE">
              <w:rPr>
                <w:color w:val="000000"/>
              </w:rPr>
              <w:t>/1</w:t>
            </w:r>
          </w:p>
        </w:tc>
      </w:tr>
    </w:tbl>
    <w:p w:rsidR="004C352B" w:rsidRPr="00244E80" w:rsidRDefault="004C352B" w:rsidP="004C352B">
      <w:pPr>
        <w:pStyle w:val="H23G"/>
      </w:pPr>
      <w:r w:rsidRPr="00244E80">
        <w:tab/>
      </w:r>
      <w:r w:rsidRPr="00244E80">
        <w:tab/>
        <w:t xml:space="preserve">Rapports en retard </w:t>
      </w:r>
    </w:p>
    <w:p w:rsidR="004C352B" w:rsidRPr="00244E80" w:rsidRDefault="004C352B" w:rsidP="004C352B">
      <w:pPr>
        <w:pStyle w:val="SingleTxtG"/>
        <w:ind w:firstLine="567"/>
      </w:pPr>
      <w:r w:rsidRPr="00244E80">
        <w:t>Conformément à l</w:t>
      </w:r>
      <w:r w:rsidR="008A440E">
        <w:t>’</w:t>
      </w:r>
      <w:r w:rsidRPr="00244E80">
        <w:t xml:space="preserve">article 71 du </w:t>
      </w:r>
      <w:r>
        <w:t>Règlement</w:t>
      </w:r>
      <w:r w:rsidRPr="00244E80">
        <w:t xml:space="preserve"> intérieur, le Secrétaire général est tenu de faire part au Comité, à chaque session, de tous les cas de non-soumission de rapports. La liste complète des rapports initiaux et périodiques attendus au titre de la Convention et des rapports initiaux et périodiques attendus au titre des deux Protocoles facultatifs figure dans le document sur la situation en matière de soumission des rapports (CRC/C/5</w:t>
      </w:r>
      <w:r w:rsidR="00A87979">
        <w:t>9</w:t>
      </w:r>
      <w:r w:rsidRPr="00244E80">
        <w:t>/2), dans lequel sont également indiquées les mesures exceptionnelles dont le Comité a fait bénéficier les États parties qui éprouvent des difficultés à respecter le calendrier rigoureux de soumission des rapports fixé au paragraphe 1 de l</w:t>
      </w:r>
      <w:r w:rsidR="008A440E">
        <w:t>’</w:t>
      </w:r>
      <w:r w:rsidRPr="00244E80">
        <w:t>article 44 de la Convention ou pour lesquels l</w:t>
      </w:r>
      <w:r w:rsidR="008A440E">
        <w:t>’</w:t>
      </w:r>
      <w:r w:rsidRPr="00244E80">
        <w:t xml:space="preserve">examen a été reporté. </w:t>
      </w:r>
    </w:p>
    <w:p w:rsidR="004C352B" w:rsidRPr="00244E80" w:rsidRDefault="004C352B" w:rsidP="004C352B">
      <w:pPr>
        <w:pStyle w:val="H23G"/>
      </w:pPr>
      <w:r w:rsidRPr="00244E80">
        <w:tab/>
        <w:t>4.</w:t>
      </w:r>
      <w:r w:rsidRPr="00244E80">
        <w:tab/>
        <w:t>Examen des rapports soumis par les États parties</w:t>
      </w:r>
    </w:p>
    <w:p w:rsidR="004C352B" w:rsidRPr="00244E80" w:rsidRDefault="004C352B" w:rsidP="004C352B">
      <w:pPr>
        <w:pStyle w:val="SingleTxtG"/>
        <w:ind w:firstLine="567"/>
      </w:pPr>
      <w:r w:rsidRPr="00244E80">
        <w:t>On trouvera ci-après le calendrier provisoire de l</w:t>
      </w:r>
      <w:r w:rsidR="008A440E">
        <w:t>’</w:t>
      </w:r>
      <w:r w:rsidRPr="00244E80">
        <w:t>examen des rapports à la cinquante-</w:t>
      </w:r>
      <w:r w:rsidR="00A87979">
        <w:t>neuv</w:t>
      </w:r>
      <w:r w:rsidRPr="00244E80">
        <w:t>ième session établi par le Secrétaire général en concertation avec la présidence et soumis à l</w:t>
      </w:r>
      <w:r w:rsidR="008A440E">
        <w:t>’</w:t>
      </w:r>
      <w:r w:rsidRPr="00244E80">
        <w:t>approbation du Comité.</w:t>
      </w:r>
    </w:p>
    <w:p w:rsidR="004C352B" w:rsidRDefault="004C352B" w:rsidP="004C352B">
      <w:pPr>
        <w:pStyle w:val="H23G"/>
      </w:pPr>
      <w:r w:rsidRPr="00244E80">
        <w:tab/>
      </w:r>
      <w:r w:rsidRPr="00244E80">
        <w:tab/>
        <w:t>Calendrier provisoire pour l</w:t>
      </w:r>
      <w:r w:rsidR="008A440E">
        <w:t>’</w:t>
      </w:r>
      <w:r w:rsidRPr="00244E80">
        <w:t>examen des rapports soumis par les États parties</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325"/>
        <w:gridCol w:w="851"/>
        <w:gridCol w:w="1247"/>
        <w:gridCol w:w="2948"/>
      </w:tblGrid>
      <w:tr w:rsidR="004C352B" w:rsidRPr="00244E80" w:rsidTr="00586841">
        <w:trPr>
          <w:tblHeader/>
        </w:trPr>
        <w:tc>
          <w:tcPr>
            <w:tcW w:w="2325" w:type="dxa"/>
            <w:tcBorders>
              <w:top w:val="single" w:sz="4" w:space="0" w:color="auto"/>
              <w:bottom w:val="single" w:sz="12" w:space="0" w:color="auto"/>
            </w:tcBorders>
            <w:shd w:val="clear" w:color="auto" w:fill="auto"/>
            <w:vAlign w:val="bottom"/>
          </w:tcPr>
          <w:p w:rsidR="004C352B" w:rsidRPr="00244E80" w:rsidRDefault="004C352B" w:rsidP="00586841">
            <w:pPr>
              <w:suppressAutoHyphens w:val="0"/>
              <w:spacing w:before="80" w:after="80" w:line="200" w:lineRule="exact"/>
              <w:ind w:right="113"/>
              <w:rPr>
                <w:i/>
                <w:sz w:val="16"/>
                <w:szCs w:val="24"/>
              </w:rPr>
            </w:pPr>
            <w:r w:rsidRPr="00244E80">
              <w:rPr>
                <w:i/>
                <w:sz w:val="16"/>
              </w:rPr>
              <w:t>Date</w:t>
            </w:r>
          </w:p>
        </w:tc>
        <w:tc>
          <w:tcPr>
            <w:tcW w:w="851" w:type="dxa"/>
            <w:tcBorders>
              <w:top w:val="single" w:sz="4" w:space="0" w:color="auto"/>
              <w:bottom w:val="single" w:sz="12" w:space="0" w:color="auto"/>
            </w:tcBorders>
            <w:shd w:val="clear" w:color="auto" w:fill="auto"/>
            <w:vAlign w:val="bottom"/>
          </w:tcPr>
          <w:p w:rsidR="004C352B" w:rsidRPr="00244E80" w:rsidRDefault="004C352B" w:rsidP="00586841">
            <w:pPr>
              <w:suppressAutoHyphens w:val="0"/>
              <w:spacing w:before="80" w:after="80" w:line="200" w:lineRule="exact"/>
              <w:ind w:right="113"/>
              <w:rPr>
                <w:i/>
                <w:sz w:val="16"/>
                <w:szCs w:val="24"/>
              </w:rPr>
            </w:pPr>
            <w:r w:rsidRPr="00244E80">
              <w:rPr>
                <w:i/>
                <w:sz w:val="16"/>
              </w:rPr>
              <w:t>Heure</w:t>
            </w:r>
          </w:p>
        </w:tc>
        <w:tc>
          <w:tcPr>
            <w:tcW w:w="1247" w:type="dxa"/>
            <w:tcBorders>
              <w:top w:val="single" w:sz="4" w:space="0" w:color="auto"/>
              <w:bottom w:val="single" w:sz="12" w:space="0" w:color="auto"/>
            </w:tcBorders>
            <w:shd w:val="clear" w:color="auto" w:fill="auto"/>
            <w:vAlign w:val="bottom"/>
          </w:tcPr>
          <w:p w:rsidR="004C352B" w:rsidRPr="00244E80" w:rsidRDefault="004C352B" w:rsidP="00586841">
            <w:pPr>
              <w:suppressAutoHyphens w:val="0"/>
              <w:spacing w:before="80" w:after="80" w:line="200" w:lineRule="exact"/>
              <w:ind w:right="113"/>
              <w:rPr>
                <w:i/>
                <w:sz w:val="16"/>
                <w:szCs w:val="24"/>
              </w:rPr>
            </w:pPr>
            <w:r w:rsidRPr="00244E80">
              <w:rPr>
                <w:i/>
                <w:sz w:val="16"/>
              </w:rPr>
              <w:t>Point de l</w:t>
            </w:r>
            <w:r w:rsidR="008A440E">
              <w:rPr>
                <w:i/>
                <w:sz w:val="16"/>
              </w:rPr>
              <w:t>’</w:t>
            </w:r>
            <w:r w:rsidRPr="00244E80">
              <w:rPr>
                <w:i/>
                <w:sz w:val="16"/>
              </w:rPr>
              <w:t>ordre du jour</w:t>
            </w:r>
          </w:p>
        </w:tc>
        <w:tc>
          <w:tcPr>
            <w:tcW w:w="2948" w:type="dxa"/>
            <w:tcBorders>
              <w:top w:val="single" w:sz="4" w:space="0" w:color="auto"/>
              <w:bottom w:val="single" w:sz="12" w:space="0" w:color="auto"/>
            </w:tcBorders>
            <w:shd w:val="clear" w:color="auto" w:fill="auto"/>
            <w:vAlign w:val="bottom"/>
          </w:tcPr>
          <w:p w:rsidR="004C352B" w:rsidRPr="00244E80" w:rsidRDefault="004C352B" w:rsidP="00586841">
            <w:pPr>
              <w:suppressAutoHyphens w:val="0"/>
              <w:spacing w:before="80" w:after="80" w:line="200" w:lineRule="exact"/>
              <w:ind w:right="113"/>
              <w:rPr>
                <w:i/>
                <w:sz w:val="16"/>
                <w:szCs w:val="24"/>
              </w:rPr>
            </w:pPr>
            <w:r w:rsidRPr="00244E80">
              <w:rPr>
                <w:i/>
                <w:sz w:val="16"/>
              </w:rPr>
              <w:t>État partie</w:t>
            </w:r>
          </w:p>
        </w:tc>
      </w:tr>
      <w:tr w:rsidR="004C352B" w:rsidRPr="00244E80" w:rsidTr="00586841">
        <w:trPr>
          <w:trHeight w:hRule="exact" w:val="113"/>
          <w:tblHeader/>
        </w:trPr>
        <w:tc>
          <w:tcPr>
            <w:tcW w:w="2325" w:type="dxa"/>
            <w:tcBorders>
              <w:top w:val="single" w:sz="12" w:space="0" w:color="auto"/>
              <w:bottom w:val="nil"/>
            </w:tcBorders>
            <w:shd w:val="clear" w:color="auto" w:fill="auto"/>
          </w:tcPr>
          <w:p w:rsidR="004C352B" w:rsidRPr="00244E80" w:rsidRDefault="004C352B" w:rsidP="00586841">
            <w:pPr>
              <w:suppressAutoHyphens w:val="0"/>
              <w:spacing w:before="40" w:after="120" w:line="220" w:lineRule="exact"/>
              <w:ind w:right="113"/>
            </w:pPr>
          </w:p>
        </w:tc>
        <w:tc>
          <w:tcPr>
            <w:tcW w:w="851" w:type="dxa"/>
            <w:tcBorders>
              <w:top w:val="single" w:sz="12" w:space="0" w:color="auto"/>
              <w:bottom w:val="nil"/>
            </w:tcBorders>
            <w:shd w:val="clear" w:color="auto" w:fill="auto"/>
          </w:tcPr>
          <w:p w:rsidR="004C352B" w:rsidRPr="00244E80" w:rsidRDefault="004C352B" w:rsidP="00586841">
            <w:pPr>
              <w:spacing w:before="40" w:after="120" w:line="220" w:lineRule="exact"/>
              <w:ind w:right="113"/>
            </w:pPr>
          </w:p>
        </w:tc>
        <w:tc>
          <w:tcPr>
            <w:tcW w:w="1247" w:type="dxa"/>
            <w:tcBorders>
              <w:top w:val="single" w:sz="12" w:space="0" w:color="auto"/>
              <w:bottom w:val="nil"/>
            </w:tcBorders>
            <w:shd w:val="clear" w:color="auto" w:fill="auto"/>
          </w:tcPr>
          <w:p w:rsidR="004C352B" w:rsidRPr="00244E80" w:rsidRDefault="004C352B" w:rsidP="00586841">
            <w:pPr>
              <w:spacing w:before="40" w:after="120" w:line="220" w:lineRule="exact"/>
              <w:ind w:right="113"/>
            </w:pPr>
          </w:p>
        </w:tc>
        <w:tc>
          <w:tcPr>
            <w:tcW w:w="2948" w:type="dxa"/>
            <w:tcBorders>
              <w:top w:val="single" w:sz="12" w:space="0" w:color="auto"/>
              <w:bottom w:val="nil"/>
            </w:tcBorders>
            <w:shd w:val="clear" w:color="auto" w:fill="auto"/>
          </w:tcPr>
          <w:p w:rsidR="004C352B" w:rsidRPr="00244E80" w:rsidRDefault="004C352B" w:rsidP="00586841">
            <w:pPr>
              <w:spacing w:before="40" w:after="120" w:line="220" w:lineRule="exact"/>
              <w:ind w:right="113"/>
            </w:pPr>
          </w:p>
        </w:tc>
      </w:tr>
      <w:tr w:rsidR="004C352B" w:rsidRPr="00244E80" w:rsidTr="00586841">
        <w:tc>
          <w:tcPr>
            <w:tcW w:w="2325" w:type="dxa"/>
            <w:tcBorders>
              <w:top w:val="nil"/>
              <w:bottom w:val="nil"/>
            </w:tcBorders>
            <w:shd w:val="clear" w:color="auto" w:fill="auto"/>
          </w:tcPr>
          <w:p w:rsidR="004C352B" w:rsidRPr="00244E80" w:rsidRDefault="009D5666" w:rsidP="00586841">
            <w:pPr>
              <w:suppressAutoHyphens w:val="0"/>
              <w:spacing w:before="40" w:after="120" w:line="220" w:lineRule="exact"/>
              <w:ind w:right="113"/>
              <w:rPr>
                <w:szCs w:val="24"/>
              </w:rPr>
            </w:pPr>
            <w:r>
              <w:t>Mardi 17 janvier</w:t>
            </w:r>
          </w:p>
        </w:tc>
        <w:tc>
          <w:tcPr>
            <w:tcW w:w="851"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10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4</w:t>
            </w:r>
          </w:p>
        </w:tc>
        <w:tc>
          <w:tcPr>
            <w:tcW w:w="2948" w:type="dxa"/>
            <w:tcBorders>
              <w:top w:val="nil"/>
              <w:bottom w:val="nil"/>
            </w:tcBorders>
            <w:shd w:val="clear" w:color="auto" w:fill="auto"/>
          </w:tcPr>
          <w:p w:rsidR="004C352B" w:rsidRPr="00244E80" w:rsidRDefault="00BA7C7C" w:rsidP="00586841">
            <w:pPr>
              <w:spacing w:before="40" w:after="120" w:line="220" w:lineRule="exact"/>
              <w:ind w:right="113"/>
              <w:rPr>
                <w:szCs w:val="24"/>
              </w:rPr>
            </w:pPr>
            <w:r>
              <w:t>Azerbaïdjan</w:t>
            </w:r>
            <w:r w:rsidR="004C352B" w:rsidRPr="00244E80">
              <w:t>, CRC</w:t>
            </w:r>
          </w:p>
        </w:tc>
      </w:tr>
      <w:tr w:rsidR="004C352B" w:rsidRPr="00244E80" w:rsidTr="00586841">
        <w:tc>
          <w:tcPr>
            <w:tcW w:w="2325" w:type="dxa"/>
            <w:tcBorders>
              <w:top w:val="nil"/>
              <w:bottom w:val="nil"/>
            </w:tcBorders>
            <w:shd w:val="clear" w:color="auto" w:fill="auto"/>
          </w:tcPr>
          <w:p w:rsidR="004C352B" w:rsidRPr="00244E80" w:rsidRDefault="004C352B" w:rsidP="00586841">
            <w:pPr>
              <w:spacing w:before="40" w:after="120" w:line="220" w:lineRule="exact"/>
              <w:ind w:right="113"/>
            </w:pPr>
          </w:p>
        </w:tc>
        <w:tc>
          <w:tcPr>
            <w:tcW w:w="851" w:type="dxa"/>
            <w:tcBorders>
              <w:top w:val="nil"/>
              <w:bottom w:val="nil"/>
            </w:tcBorders>
            <w:shd w:val="clear" w:color="auto" w:fill="auto"/>
          </w:tcPr>
          <w:p w:rsidR="004C352B" w:rsidRPr="00244E80" w:rsidRDefault="004C352B" w:rsidP="00586841">
            <w:pPr>
              <w:spacing w:before="40" w:after="120" w:line="220" w:lineRule="exact"/>
              <w:ind w:right="113"/>
            </w:pPr>
            <w:r w:rsidRPr="00244E80">
              <w:t>15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pPr>
            <w:r w:rsidRPr="00244E80">
              <w:t>4</w:t>
            </w:r>
          </w:p>
        </w:tc>
        <w:tc>
          <w:tcPr>
            <w:tcW w:w="2948" w:type="dxa"/>
            <w:tcBorders>
              <w:top w:val="nil"/>
              <w:bottom w:val="nil"/>
            </w:tcBorders>
            <w:shd w:val="clear" w:color="auto" w:fill="auto"/>
          </w:tcPr>
          <w:p w:rsidR="004C352B" w:rsidRPr="00244E80" w:rsidRDefault="004F0A52" w:rsidP="00586841">
            <w:pPr>
              <w:spacing w:before="40" w:after="120" w:line="220" w:lineRule="exact"/>
              <w:ind w:right="113"/>
            </w:pPr>
            <w:r>
              <w:t>Azerbaïdjan</w:t>
            </w:r>
            <w:r w:rsidRPr="00244E80">
              <w:t>, CRC</w:t>
            </w:r>
            <w:r>
              <w:t xml:space="preserve"> </w:t>
            </w:r>
            <w:r w:rsidR="004C352B" w:rsidRPr="00244E80">
              <w:t>(</w:t>
            </w:r>
            <w:r w:rsidR="004C352B" w:rsidRPr="00244E80">
              <w:rPr>
                <w:i/>
              </w:rPr>
              <w:t>suite</w:t>
            </w:r>
            <w:r w:rsidR="004C352B" w:rsidRPr="00244E80">
              <w:t>)</w:t>
            </w:r>
          </w:p>
        </w:tc>
      </w:tr>
      <w:tr w:rsidR="004C352B" w:rsidRPr="00244E80" w:rsidTr="00586841">
        <w:tc>
          <w:tcPr>
            <w:tcW w:w="2325" w:type="dxa"/>
            <w:tcBorders>
              <w:top w:val="nil"/>
              <w:bottom w:val="nil"/>
            </w:tcBorders>
            <w:shd w:val="clear" w:color="auto" w:fill="auto"/>
          </w:tcPr>
          <w:p w:rsidR="004C352B" w:rsidRPr="00244E80" w:rsidRDefault="004C352B" w:rsidP="00586841">
            <w:pPr>
              <w:suppressAutoHyphens w:val="0"/>
              <w:spacing w:before="40" w:after="120" w:line="220" w:lineRule="exact"/>
              <w:ind w:right="113"/>
              <w:rPr>
                <w:szCs w:val="24"/>
              </w:rPr>
            </w:pPr>
            <w:r w:rsidRPr="00244E80">
              <w:t xml:space="preserve">Mercredi </w:t>
            </w:r>
            <w:r w:rsidR="004F0A52">
              <w:t>1</w:t>
            </w:r>
            <w:r w:rsidR="00E85B47">
              <w:t>8</w:t>
            </w:r>
            <w:r w:rsidR="004F0A52">
              <w:t xml:space="preserve"> janvier</w:t>
            </w:r>
          </w:p>
        </w:tc>
        <w:tc>
          <w:tcPr>
            <w:tcW w:w="851"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10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4</w:t>
            </w:r>
          </w:p>
        </w:tc>
        <w:tc>
          <w:tcPr>
            <w:tcW w:w="2948" w:type="dxa"/>
            <w:tcBorders>
              <w:top w:val="nil"/>
              <w:bottom w:val="nil"/>
            </w:tcBorders>
            <w:shd w:val="clear" w:color="auto" w:fill="auto"/>
          </w:tcPr>
          <w:p w:rsidR="004C352B" w:rsidRPr="00244E80" w:rsidRDefault="00725BA7" w:rsidP="00586841">
            <w:pPr>
              <w:spacing w:before="40" w:after="120" w:line="220" w:lineRule="exact"/>
              <w:ind w:right="113"/>
              <w:rPr>
                <w:szCs w:val="24"/>
              </w:rPr>
            </w:pPr>
            <w:r>
              <w:t>Azerbaïdjan</w:t>
            </w:r>
            <w:r w:rsidR="00207846">
              <w:t>, OPSC/OPAC</w:t>
            </w:r>
          </w:p>
        </w:tc>
      </w:tr>
      <w:tr w:rsidR="004C352B" w:rsidRPr="00244E80" w:rsidTr="00586841">
        <w:tc>
          <w:tcPr>
            <w:tcW w:w="2325" w:type="dxa"/>
            <w:tcBorders>
              <w:top w:val="nil"/>
              <w:bottom w:val="nil"/>
            </w:tcBorders>
            <w:shd w:val="clear" w:color="auto" w:fill="auto"/>
          </w:tcPr>
          <w:p w:rsidR="004C352B" w:rsidRPr="00244E80" w:rsidRDefault="004C352B" w:rsidP="00586841">
            <w:pPr>
              <w:spacing w:before="40" w:after="120" w:line="220" w:lineRule="exact"/>
              <w:ind w:right="113"/>
            </w:pPr>
          </w:p>
        </w:tc>
        <w:tc>
          <w:tcPr>
            <w:tcW w:w="851" w:type="dxa"/>
            <w:tcBorders>
              <w:top w:val="nil"/>
              <w:bottom w:val="nil"/>
            </w:tcBorders>
            <w:shd w:val="clear" w:color="auto" w:fill="auto"/>
          </w:tcPr>
          <w:p w:rsidR="004C352B" w:rsidRPr="00244E80" w:rsidRDefault="004C352B" w:rsidP="00586841">
            <w:pPr>
              <w:spacing w:before="40" w:after="120" w:line="220" w:lineRule="exact"/>
              <w:ind w:right="113"/>
            </w:pPr>
            <w:r w:rsidRPr="00244E80">
              <w:t>15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pPr>
            <w:r w:rsidRPr="00244E80">
              <w:t>4</w:t>
            </w:r>
          </w:p>
        </w:tc>
        <w:tc>
          <w:tcPr>
            <w:tcW w:w="2948" w:type="dxa"/>
            <w:tcBorders>
              <w:top w:val="nil"/>
              <w:bottom w:val="nil"/>
            </w:tcBorders>
            <w:shd w:val="clear" w:color="auto" w:fill="auto"/>
          </w:tcPr>
          <w:p w:rsidR="004C352B" w:rsidRPr="00244E80" w:rsidRDefault="004C352B" w:rsidP="00586841">
            <w:pPr>
              <w:spacing w:before="40" w:after="120" w:line="220" w:lineRule="exact"/>
              <w:ind w:right="113"/>
            </w:pPr>
            <w:r w:rsidRPr="00244E80">
              <w:t xml:space="preserve">République </w:t>
            </w:r>
            <w:r w:rsidR="00207846">
              <w:t>démocratique du Congo, OPAC</w:t>
            </w:r>
          </w:p>
        </w:tc>
      </w:tr>
      <w:tr w:rsidR="004C352B" w:rsidRPr="00244E80" w:rsidTr="00586841">
        <w:tc>
          <w:tcPr>
            <w:tcW w:w="2325" w:type="dxa"/>
            <w:tcBorders>
              <w:top w:val="nil"/>
              <w:bottom w:val="nil"/>
            </w:tcBorders>
            <w:shd w:val="clear" w:color="auto" w:fill="auto"/>
          </w:tcPr>
          <w:p w:rsidR="004C352B" w:rsidRPr="00244E80" w:rsidRDefault="004C352B" w:rsidP="00586841">
            <w:pPr>
              <w:keepNext/>
              <w:spacing w:before="40" w:after="120" w:line="220" w:lineRule="exact"/>
              <w:ind w:right="113"/>
              <w:rPr>
                <w:szCs w:val="24"/>
              </w:rPr>
            </w:pPr>
            <w:r w:rsidRPr="00244E80">
              <w:t xml:space="preserve">Jeudi </w:t>
            </w:r>
            <w:r w:rsidR="00207846">
              <w:t>19 janvier</w:t>
            </w:r>
          </w:p>
        </w:tc>
        <w:tc>
          <w:tcPr>
            <w:tcW w:w="851" w:type="dxa"/>
            <w:tcBorders>
              <w:top w:val="nil"/>
              <w:bottom w:val="nil"/>
            </w:tcBorders>
            <w:shd w:val="clear" w:color="auto" w:fill="auto"/>
          </w:tcPr>
          <w:p w:rsidR="004C352B" w:rsidRPr="00244E80" w:rsidRDefault="004C352B" w:rsidP="00586841">
            <w:pPr>
              <w:keepNext/>
              <w:spacing w:before="40" w:after="120" w:line="220" w:lineRule="exact"/>
              <w:ind w:right="113"/>
              <w:rPr>
                <w:szCs w:val="24"/>
              </w:rPr>
            </w:pPr>
            <w:r w:rsidRPr="00244E80">
              <w:t>10 h 00</w:t>
            </w:r>
          </w:p>
        </w:tc>
        <w:tc>
          <w:tcPr>
            <w:tcW w:w="1247" w:type="dxa"/>
            <w:tcBorders>
              <w:top w:val="nil"/>
              <w:bottom w:val="nil"/>
            </w:tcBorders>
            <w:shd w:val="clear" w:color="auto" w:fill="auto"/>
          </w:tcPr>
          <w:p w:rsidR="004C352B" w:rsidRPr="00244E80" w:rsidRDefault="004C352B" w:rsidP="00586841">
            <w:pPr>
              <w:keepNext/>
              <w:spacing w:before="40" w:after="120" w:line="220" w:lineRule="exact"/>
              <w:ind w:right="113"/>
              <w:rPr>
                <w:szCs w:val="24"/>
              </w:rPr>
            </w:pPr>
            <w:r w:rsidRPr="00244E80">
              <w:t>4</w:t>
            </w:r>
          </w:p>
        </w:tc>
        <w:tc>
          <w:tcPr>
            <w:tcW w:w="2948" w:type="dxa"/>
            <w:tcBorders>
              <w:top w:val="nil"/>
              <w:bottom w:val="nil"/>
            </w:tcBorders>
            <w:shd w:val="clear" w:color="auto" w:fill="auto"/>
          </w:tcPr>
          <w:p w:rsidR="004C352B" w:rsidRPr="00244E80" w:rsidRDefault="00207846" w:rsidP="00586841">
            <w:pPr>
              <w:keepNext/>
              <w:spacing w:before="40" w:after="120" w:line="220" w:lineRule="exact"/>
              <w:ind w:right="113"/>
              <w:rPr>
                <w:iCs/>
                <w:szCs w:val="24"/>
              </w:rPr>
            </w:pPr>
            <w:r>
              <w:t>Myanmar</w:t>
            </w:r>
            <w:r w:rsidR="004C352B" w:rsidRPr="00244E80">
              <w:t>, CRC</w:t>
            </w:r>
          </w:p>
        </w:tc>
      </w:tr>
      <w:tr w:rsidR="004C352B" w:rsidRPr="00244E80" w:rsidTr="00586841">
        <w:tc>
          <w:tcPr>
            <w:tcW w:w="2325" w:type="dxa"/>
            <w:tcBorders>
              <w:top w:val="nil"/>
              <w:bottom w:val="nil"/>
            </w:tcBorders>
            <w:shd w:val="clear" w:color="auto" w:fill="auto"/>
          </w:tcPr>
          <w:p w:rsidR="004C352B" w:rsidRPr="00244E80" w:rsidRDefault="004C352B" w:rsidP="00586841">
            <w:pPr>
              <w:spacing w:before="40" w:after="120" w:line="220" w:lineRule="exact"/>
              <w:ind w:right="113"/>
            </w:pPr>
          </w:p>
        </w:tc>
        <w:tc>
          <w:tcPr>
            <w:tcW w:w="851" w:type="dxa"/>
            <w:tcBorders>
              <w:top w:val="nil"/>
              <w:bottom w:val="nil"/>
            </w:tcBorders>
            <w:shd w:val="clear" w:color="auto" w:fill="auto"/>
          </w:tcPr>
          <w:p w:rsidR="004C352B" w:rsidRPr="00244E80" w:rsidRDefault="004C352B" w:rsidP="00586841">
            <w:pPr>
              <w:spacing w:before="40" w:after="120" w:line="220" w:lineRule="exact"/>
              <w:ind w:right="113"/>
            </w:pPr>
            <w:r w:rsidRPr="00244E80">
              <w:t>15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pPr>
            <w:r w:rsidRPr="00244E80">
              <w:t>4</w:t>
            </w:r>
          </w:p>
        </w:tc>
        <w:tc>
          <w:tcPr>
            <w:tcW w:w="2948" w:type="dxa"/>
            <w:tcBorders>
              <w:top w:val="nil"/>
              <w:bottom w:val="nil"/>
            </w:tcBorders>
            <w:shd w:val="clear" w:color="auto" w:fill="auto"/>
          </w:tcPr>
          <w:p w:rsidR="004C352B" w:rsidRPr="00244E80" w:rsidRDefault="00207846" w:rsidP="00586841">
            <w:pPr>
              <w:spacing w:before="40" w:after="120" w:line="220" w:lineRule="exact"/>
              <w:ind w:right="113"/>
            </w:pPr>
            <w:r>
              <w:t>Myanmar</w:t>
            </w:r>
            <w:r w:rsidRPr="00244E80">
              <w:t>, CRC</w:t>
            </w:r>
            <w:r w:rsidR="00BA10A7">
              <w:t xml:space="preserve"> </w:t>
            </w:r>
            <w:r w:rsidR="00BA10A7" w:rsidRPr="00244E80">
              <w:t>(</w:t>
            </w:r>
            <w:r w:rsidR="00BA10A7" w:rsidRPr="00244E80">
              <w:rPr>
                <w:i/>
              </w:rPr>
              <w:t>suite</w:t>
            </w:r>
            <w:r w:rsidR="00BA10A7" w:rsidRPr="00244E80">
              <w:t>)</w:t>
            </w:r>
          </w:p>
        </w:tc>
      </w:tr>
      <w:tr w:rsidR="004C352B" w:rsidRPr="00244E80" w:rsidTr="00586841">
        <w:tc>
          <w:tcPr>
            <w:tcW w:w="2325" w:type="dxa"/>
            <w:tcBorders>
              <w:top w:val="nil"/>
              <w:bottom w:val="nil"/>
            </w:tcBorders>
            <w:shd w:val="clear" w:color="auto" w:fill="auto"/>
          </w:tcPr>
          <w:p w:rsidR="004C352B" w:rsidRPr="00244E80" w:rsidRDefault="00207846" w:rsidP="00586841">
            <w:pPr>
              <w:spacing w:before="40" w:after="120" w:line="220" w:lineRule="exact"/>
              <w:ind w:right="113"/>
              <w:rPr>
                <w:szCs w:val="24"/>
              </w:rPr>
            </w:pPr>
            <w:r>
              <w:t>Vendredi 20 janvier</w:t>
            </w:r>
          </w:p>
        </w:tc>
        <w:tc>
          <w:tcPr>
            <w:tcW w:w="851"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10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4</w:t>
            </w:r>
          </w:p>
        </w:tc>
        <w:tc>
          <w:tcPr>
            <w:tcW w:w="2948" w:type="dxa"/>
            <w:tcBorders>
              <w:top w:val="nil"/>
              <w:bottom w:val="nil"/>
            </w:tcBorders>
            <w:shd w:val="clear" w:color="auto" w:fill="auto"/>
          </w:tcPr>
          <w:p w:rsidR="004C352B" w:rsidRPr="00244E80" w:rsidRDefault="00207846" w:rsidP="00586841">
            <w:pPr>
              <w:spacing w:before="40" w:after="120" w:line="220" w:lineRule="exact"/>
              <w:ind w:right="113"/>
              <w:rPr>
                <w:szCs w:val="24"/>
              </w:rPr>
            </w:pPr>
            <w:r>
              <w:t>Madagascar</w:t>
            </w:r>
            <w:r w:rsidR="004C352B" w:rsidRPr="00244E80">
              <w:t>, CRC</w:t>
            </w:r>
          </w:p>
        </w:tc>
      </w:tr>
      <w:tr w:rsidR="004C352B" w:rsidRPr="00244E80" w:rsidTr="00586841">
        <w:tc>
          <w:tcPr>
            <w:tcW w:w="2325" w:type="dxa"/>
            <w:tcBorders>
              <w:top w:val="nil"/>
              <w:bottom w:val="nil"/>
            </w:tcBorders>
            <w:shd w:val="clear" w:color="auto" w:fill="auto"/>
          </w:tcPr>
          <w:p w:rsidR="004C352B" w:rsidRPr="00244E80" w:rsidRDefault="004C352B" w:rsidP="00586841">
            <w:pPr>
              <w:spacing w:before="40" w:after="120" w:line="220" w:lineRule="exact"/>
              <w:ind w:right="113"/>
            </w:pPr>
          </w:p>
        </w:tc>
        <w:tc>
          <w:tcPr>
            <w:tcW w:w="851" w:type="dxa"/>
            <w:tcBorders>
              <w:top w:val="nil"/>
              <w:bottom w:val="nil"/>
            </w:tcBorders>
            <w:shd w:val="clear" w:color="auto" w:fill="auto"/>
          </w:tcPr>
          <w:p w:rsidR="004C352B" w:rsidRPr="00244E80" w:rsidRDefault="004C352B" w:rsidP="00586841">
            <w:pPr>
              <w:spacing w:before="40" w:after="120" w:line="220" w:lineRule="exact"/>
              <w:ind w:right="113"/>
            </w:pPr>
            <w:r w:rsidRPr="00244E80">
              <w:t>15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pPr>
            <w:r w:rsidRPr="00244E80">
              <w:t>4</w:t>
            </w:r>
          </w:p>
        </w:tc>
        <w:tc>
          <w:tcPr>
            <w:tcW w:w="2948" w:type="dxa"/>
            <w:tcBorders>
              <w:top w:val="nil"/>
              <w:bottom w:val="nil"/>
            </w:tcBorders>
            <w:shd w:val="clear" w:color="auto" w:fill="auto"/>
          </w:tcPr>
          <w:p w:rsidR="004C352B" w:rsidRPr="00244E80" w:rsidRDefault="00207846" w:rsidP="00586841">
            <w:pPr>
              <w:spacing w:before="40" w:after="120" w:line="220" w:lineRule="exact"/>
              <w:ind w:right="113"/>
            </w:pPr>
            <w:r>
              <w:t xml:space="preserve">Madagascar, </w:t>
            </w:r>
            <w:r w:rsidR="004C352B" w:rsidRPr="00244E80">
              <w:t>CRC</w:t>
            </w:r>
            <w:r w:rsidR="00BA10A7">
              <w:t xml:space="preserve"> </w:t>
            </w:r>
            <w:r w:rsidR="00BA10A7" w:rsidRPr="00244E80">
              <w:t>(</w:t>
            </w:r>
            <w:r w:rsidR="00BA10A7" w:rsidRPr="00244E80">
              <w:rPr>
                <w:i/>
              </w:rPr>
              <w:t>suite</w:t>
            </w:r>
            <w:r w:rsidR="00BA10A7" w:rsidRPr="00244E80">
              <w:t>)</w:t>
            </w:r>
          </w:p>
        </w:tc>
      </w:tr>
      <w:tr w:rsidR="004C352B" w:rsidRPr="00244E80" w:rsidTr="00586841">
        <w:tc>
          <w:tcPr>
            <w:tcW w:w="2325" w:type="dxa"/>
            <w:tcBorders>
              <w:top w:val="nil"/>
              <w:bottom w:val="nil"/>
            </w:tcBorders>
            <w:shd w:val="clear" w:color="auto" w:fill="auto"/>
          </w:tcPr>
          <w:p w:rsidR="004C352B" w:rsidRPr="00244E80" w:rsidRDefault="004C352B" w:rsidP="00586841">
            <w:pPr>
              <w:suppressAutoHyphens w:val="0"/>
              <w:spacing w:before="40" w:after="120" w:line="220" w:lineRule="exact"/>
              <w:ind w:right="113"/>
              <w:rPr>
                <w:szCs w:val="24"/>
              </w:rPr>
            </w:pPr>
            <w:r w:rsidRPr="00244E80">
              <w:t>Lundi 2</w:t>
            </w:r>
            <w:r w:rsidR="001540B2">
              <w:t>3 janvier</w:t>
            </w:r>
          </w:p>
        </w:tc>
        <w:tc>
          <w:tcPr>
            <w:tcW w:w="851"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10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4</w:t>
            </w:r>
          </w:p>
        </w:tc>
        <w:tc>
          <w:tcPr>
            <w:tcW w:w="2948" w:type="dxa"/>
            <w:tcBorders>
              <w:top w:val="nil"/>
              <w:bottom w:val="nil"/>
            </w:tcBorders>
            <w:shd w:val="clear" w:color="auto" w:fill="auto"/>
          </w:tcPr>
          <w:p w:rsidR="004C352B" w:rsidRPr="00244E80" w:rsidRDefault="001540B2" w:rsidP="00586841">
            <w:pPr>
              <w:spacing w:before="40" w:after="120" w:line="220" w:lineRule="exact"/>
              <w:ind w:right="113"/>
              <w:rPr>
                <w:szCs w:val="24"/>
              </w:rPr>
            </w:pPr>
            <w:r>
              <w:t>Togo</w:t>
            </w:r>
            <w:r w:rsidR="004C352B" w:rsidRPr="00244E80">
              <w:t>, CRC</w:t>
            </w:r>
          </w:p>
        </w:tc>
      </w:tr>
      <w:tr w:rsidR="004C352B" w:rsidRPr="00244E80" w:rsidTr="00586841">
        <w:tc>
          <w:tcPr>
            <w:tcW w:w="2325" w:type="dxa"/>
            <w:tcBorders>
              <w:top w:val="nil"/>
              <w:bottom w:val="nil"/>
            </w:tcBorders>
            <w:shd w:val="clear" w:color="auto" w:fill="auto"/>
          </w:tcPr>
          <w:p w:rsidR="004C352B" w:rsidRPr="00244E80" w:rsidRDefault="004C352B" w:rsidP="00586841">
            <w:pPr>
              <w:spacing w:before="40" w:after="120" w:line="220" w:lineRule="exact"/>
              <w:ind w:right="113"/>
            </w:pPr>
          </w:p>
        </w:tc>
        <w:tc>
          <w:tcPr>
            <w:tcW w:w="851" w:type="dxa"/>
            <w:tcBorders>
              <w:top w:val="nil"/>
              <w:bottom w:val="nil"/>
            </w:tcBorders>
            <w:shd w:val="clear" w:color="auto" w:fill="auto"/>
          </w:tcPr>
          <w:p w:rsidR="004C352B" w:rsidRPr="00244E80" w:rsidRDefault="004C352B" w:rsidP="00586841">
            <w:pPr>
              <w:spacing w:before="40" w:after="120" w:line="220" w:lineRule="exact"/>
              <w:ind w:right="113"/>
            </w:pPr>
            <w:r w:rsidRPr="00244E80">
              <w:t>15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pPr>
            <w:r w:rsidRPr="00244E80">
              <w:t>4</w:t>
            </w:r>
          </w:p>
        </w:tc>
        <w:tc>
          <w:tcPr>
            <w:tcW w:w="2948" w:type="dxa"/>
            <w:tcBorders>
              <w:top w:val="nil"/>
              <w:bottom w:val="nil"/>
            </w:tcBorders>
            <w:shd w:val="clear" w:color="auto" w:fill="auto"/>
          </w:tcPr>
          <w:p w:rsidR="004C352B" w:rsidRPr="00244E80" w:rsidRDefault="001540B2" w:rsidP="00586841">
            <w:pPr>
              <w:spacing w:before="40" w:after="120" w:line="220" w:lineRule="exact"/>
              <w:ind w:right="113"/>
            </w:pPr>
            <w:r>
              <w:t>Togo, CRC</w:t>
            </w:r>
            <w:r w:rsidR="004C352B" w:rsidRPr="00244E80">
              <w:t xml:space="preserve"> (</w:t>
            </w:r>
            <w:r w:rsidR="004C352B" w:rsidRPr="00244E80">
              <w:rPr>
                <w:i/>
              </w:rPr>
              <w:t>suite</w:t>
            </w:r>
            <w:r w:rsidR="004C352B" w:rsidRPr="00244E80">
              <w:t>)</w:t>
            </w:r>
          </w:p>
        </w:tc>
      </w:tr>
      <w:tr w:rsidR="004C352B" w:rsidRPr="00244E80" w:rsidTr="00586841">
        <w:tc>
          <w:tcPr>
            <w:tcW w:w="2325" w:type="dxa"/>
            <w:tcBorders>
              <w:top w:val="nil"/>
              <w:bottom w:val="nil"/>
            </w:tcBorders>
            <w:shd w:val="clear" w:color="auto" w:fill="auto"/>
          </w:tcPr>
          <w:p w:rsidR="004C352B" w:rsidRPr="00244E80" w:rsidRDefault="004C352B" w:rsidP="00586841">
            <w:pPr>
              <w:suppressAutoHyphens w:val="0"/>
              <w:spacing w:before="40" w:after="120" w:line="220" w:lineRule="exact"/>
              <w:ind w:right="113"/>
              <w:rPr>
                <w:szCs w:val="24"/>
              </w:rPr>
            </w:pPr>
            <w:r w:rsidRPr="00244E80">
              <w:t>M</w:t>
            </w:r>
            <w:r w:rsidR="001540B2">
              <w:t>ardi 24 janvier</w:t>
            </w:r>
          </w:p>
        </w:tc>
        <w:tc>
          <w:tcPr>
            <w:tcW w:w="851"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10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rPr>
                <w:szCs w:val="24"/>
              </w:rPr>
            </w:pPr>
            <w:r w:rsidRPr="00244E80">
              <w:t>4</w:t>
            </w:r>
          </w:p>
        </w:tc>
        <w:tc>
          <w:tcPr>
            <w:tcW w:w="2948" w:type="dxa"/>
            <w:tcBorders>
              <w:top w:val="nil"/>
              <w:bottom w:val="nil"/>
            </w:tcBorders>
            <w:shd w:val="clear" w:color="auto" w:fill="auto"/>
          </w:tcPr>
          <w:p w:rsidR="004C352B" w:rsidRPr="00244E80" w:rsidRDefault="00B30AE0" w:rsidP="00586841">
            <w:pPr>
              <w:spacing w:before="40" w:after="120" w:line="220" w:lineRule="exact"/>
              <w:ind w:right="113"/>
              <w:rPr>
                <w:szCs w:val="24"/>
              </w:rPr>
            </w:pPr>
            <w:r>
              <w:t>Togo, OPSC</w:t>
            </w:r>
          </w:p>
        </w:tc>
      </w:tr>
      <w:tr w:rsidR="004C352B" w:rsidRPr="00244E80" w:rsidTr="00586841">
        <w:tc>
          <w:tcPr>
            <w:tcW w:w="2325" w:type="dxa"/>
            <w:tcBorders>
              <w:top w:val="nil"/>
              <w:bottom w:val="nil"/>
            </w:tcBorders>
            <w:shd w:val="clear" w:color="auto" w:fill="auto"/>
          </w:tcPr>
          <w:p w:rsidR="004C352B" w:rsidRPr="00244E80" w:rsidRDefault="004C352B" w:rsidP="00586841">
            <w:pPr>
              <w:spacing w:before="40" w:after="120" w:line="220" w:lineRule="exact"/>
              <w:ind w:right="113"/>
            </w:pPr>
          </w:p>
        </w:tc>
        <w:tc>
          <w:tcPr>
            <w:tcW w:w="851" w:type="dxa"/>
            <w:tcBorders>
              <w:top w:val="nil"/>
              <w:bottom w:val="nil"/>
            </w:tcBorders>
            <w:shd w:val="clear" w:color="auto" w:fill="auto"/>
          </w:tcPr>
          <w:p w:rsidR="004C352B" w:rsidRPr="00244E80" w:rsidRDefault="00B30AE0" w:rsidP="00586841">
            <w:pPr>
              <w:spacing w:before="40" w:after="120" w:line="220" w:lineRule="exact"/>
              <w:ind w:right="113"/>
            </w:pPr>
            <w:r>
              <w:t>15</w:t>
            </w:r>
            <w:r w:rsidR="004C352B" w:rsidRPr="00244E80">
              <w:t xml:space="preserve"> h 00</w:t>
            </w:r>
          </w:p>
        </w:tc>
        <w:tc>
          <w:tcPr>
            <w:tcW w:w="1247" w:type="dxa"/>
            <w:tcBorders>
              <w:top w:val="nil"/>
              <w:bottom w:val="nil"/>
            </w:tcBorders>
            <w:shd w:val="clear" w:color="auto" w:fill="auto"/>
          </w:tcPr>
          <w:p w:rsidR="004C352B" w:rsidRPr="00244E80" w:rsidRDefault="004C352B" w:rsidP="00586841">
            <w:pPr>
              <w:spacing w:before="40" w:after="120" w:line="220" w:lineRule="exact"/>
              <w:ind w:right="113"/>
            </w:pPr>
            <w:r w:rsidRPr="00244E80">
              <w:t>4</w:t>
            </w:r>
          </w:p>
        </w:tc>
        <w:tc>
          <w:tcPr>
            <w:tcW w:w="2948" w:type="dxa"/>
            <w:tcBorders>
              <w:top w:val="nil"/>
              <w:bottom w:val="nil"/>
            </w:tcBorders>
            <w:shd w:val="clear" w:color="auto" w:fill="auto"/>
          </w:tcPr>
          <w:p w:rsidR="004C352B" w:rsidRPr="00244E80" w:rsidRDefault="001540B2" w:rsidP="00586841">
            <w:pPr>
              <w:spacing w:before="40" w:after="120" w:line="220" w:lineRule="exact"/>
              <w:ind w:right="113"/>
            </w:pPr>
            <w:r>
              <w:t>Thaïlande, CRC</w:t>
            </w:r>
          </w:p>
        </w:tc>
      </w:tr>
      <w:tr w:rsidR="004C352B" w:rsidRPr="00244E80" w:rsidTr="000A459A">
        <w:tc>
          <w:tcPr>
            <w:tcW w:w="2325" w:type="dxa"/>
            <w:tcBorders>
              <w:top w:val="nil"/>
              <w:bottom w:val="nil"/>
            </w:tcBorders>
            <w:shd w:val="clear" w:color="auto" w:fill="auto"/>
          </w:tcPr>
          <w:p w:rsidR="004C352B" w:rsidRPr="00244E80" w:rsidRDefault="000A459A" w:rsidP="00586841">
            <w:pPr>
              <w:suppressAutoHyphens w:val="0"/>
              <w:spacing w:before="40" w:after="120" w:line="220" w:lineRule="exact"/>
              <w:ind w:right="113"/>
              <w:rPr>
                <w:szCs w:val="24"/>
              </w:rPr>
            </w:pPr>
            <w:r w:rsidRPr="00244E80">
              <w:t>M</w:t>
            </w:r>
            <w:r>
              <w:t>ercredi 25 janvier</w:t>
            </w:r>
          </w:p>
        </w:tc>
        <w:tc>
          <w:tcPr>
            <w:tcW w:w="851" w:type="dxa"/>
            <w:tcBorders>
              <w:top w:val="nil"/>
              <w:bottom w:val="nil"/>
            </w:tcBorders>
            <w:shd w:val="clear" w:color="auto" w:fill="auto"/>
          </w:tcPr>
          <w:p w:rsidR="004C352B" w:rsidRPr="00244E80" w:rsidRDefault="00B30AE0" w:rsidP="00586841">
            <w:pPr>
              <w:suppressAutoHyphens w:val="0"/>
              <w:spacing w:before="40" w:after="120" w:line="220" w:lineRule="exact"/>
              <w:ind w:right="113"/>
              <w:rPr>
                <w:szCs w:val="24"/>
              </w:rPr>
            </w:pPr>
            <w:r>
              <w:t>10</w:t>
            </w:r>
            <w:r w:rsidR="004C352B" w:rsidRPr="00244E80">
              <w:t xml:space="preserve"> h 00</w:t>
            </w:r>
          </w:p>
        </w:tc>
        <w:tc>
          <w:tcPr>
            <w:tcW w:w="1247" w:type="dxa"/>
            <w:tcBorders>
              <w:top w:val="nil"/>
              <w:bottom w:val="nil"/>
            </w:tcBorders>
            <w:shd w:val="clear" w:color="auto" w:fill="auto"/>
          </w:tcPr>
          <w:p w:rsidR="004C352B" w:rsidRPr="00244E80" w:rsidRDefault="004C352B" w:rsidP="00586841">
            <w:pPr>
              <w:suppressAutoHyphens w:val="0"/>
              <w:spacing w:before="40" w:after="120" w:line="220" w:lineRule="exact"/>
              <w:ind w:right="113"/>
              <w:rPr>
                <w:szCs w:val="24"/>
              </w:rPr>
            </w:pPr>
            <w:r w:rsidRPr="00244E80">
              <w:t>4</w:t>
            </w:r>
          </w:p>
        </w:tc>
        <w:tc>
          <w:tcPr>
            <w:tcW w:w="2948" w:type="dxa"/>
            <w:tcBorders>
              <w:top w:val="nil"/>
              <w:bottom w:val="nil"/>
            </w:tcBorders>
            <w:shd w:val="clear" w:color="auto" w:fill="auto"/>
          </w:tcPr>
          <w:p w:rsidR="004C352B" w:rsidRPr="00244E80" w:rsidRDefault="000A459A" w:rsidP="00586841">
            <w:pPr>
              <w:suppressAutoHyphens w:val="0"/>
              <w:spacing w:before="40" w:after="120" w:line="220" w:lineRule="exact"/>
              <w:ind w:right="113"/>
              <w:rPr>
                <w:iCs/>
                <w:szCs w:val="24"/>
              </w:rPr>
            </w:pPr>
            <w:r>
              <w:t xml:space="preserve">Thaïlande, CRC </w:t>
            </w:r>
            <w:r w:rsidRPr="00244E80">
              <w:t>(</w:t>
            </w:r>
            <w:r w:rsidRPr="00244E80">
              <w:rPr>
                <w:i/>
              </w:rPr>
              <w:t>suite</w:t>
            </w:r>
            <w:r w:rsidRPr="00244E80">
              <w:t>)</w:t>
            </w:r>
          </w:p>
        </w:tc>
      </w:tr>
      <w:tr w:rsidR="000A459A" w:rsidRPr="00244E80" w:rsidTr="00586841">
        <w:tc>
          <w:tcPr>
            <w:tcW w:w="2325" w:type="dxa"/>
            <w:tcBorders>
              <w:top w:val="nil"/>
              <w:bottom w:val="nil"/>
            </w:tcBorders>
            <w:shd w:val="clear" w:color="auto" w:fill="auto"/>
          </w:tcPr>
          <w:p w:rsidR="000A459A" w:rsidRPr="00244E80" w:rsidRDefault="000A459A" w:rsidP="00586841">
            <w:pPr>
              <w:suppressAutoHyphens w:val="0"/>
              <w:spacing w:before="40" w:after="120" w:line="220" w:lineRule="exact"/>
              <w:ind w:right="113"/>
              <w:rPr>
                <w:szCs w:val="24"/>
              </w:rPr>
            </w:pPr>
          </w:p>
        </w:tc>
        <w:tc>
          <w:tcPr>
            <w:tcW w:w="851" w:type="dxa"/>
            <w:tcBorders>
              <w:top w:val="nil"/>
              <w:bottom w:val="nil"/>
            </w:tcBorders>
            <w:shd w:val="clear" w:color="auto" w:fill="auto"/>
          </w:tcPr>
          <w:p w:rsidR="000A459A" w:rsidRPr="00244E80" w:rsidRDefault="000A459A" w:rsidP="00586841">
            <w:pPr>
              <w:suppressAutoHyphens w:val="0"/>
              <w:spacing w:before="40" w:after="120" w:line="220" w:lineRule="exact"/>
              <w:ind w:right="113"/>
              <w:rPr>
                <w:szCs w:val="24"/>
              </w:rPr>
            </w:pPr>
            <w:r w:rsidRPr="00244E80">
              <w:t>15 h 00</w:t>
            </w:r>
          </w:p>
        </w:tc>
        <w:tc>
          <w:tcPr>
            <w:tcW w:w="1247" w:type="dxa"/>
            <w:tcBorders>
              <w:top w:val="nil"/>
              <w:bottom w:val="nil"/>
            </w:tcBorders>
            <w:shd w:val="clear" w:color="auto" w:fill="auto"/>
          </w:tcPr>
          <w:p w:rsidR="000A459A" w:rsidRPr="00244E80" w:rsidRDefault="000A459A" w:rsidP="00586841">
            <w:pPr>
              <w:suppressAutoHyphens w:val="0"/>
              <w:spacing w:before="40" w:after="120" w:line="220" w:lineRule="exact"/>
              <w:ind w:right="113"/>
              <w:rPr>
                <w:szCs w:val="24"/>
              </w:rPr>
            </w:pPr>
            <w:r w:rsidRPr="00244E80">
              <w:t>4</w:t>
            </w:r>
          </w:p>
        </w:tc>
        <w:tc>
          <w:tcPr>
            <w:tcW w:w="2948" w:type="dxa"/>
            <w:tcBorders>
              <w:top w:val="nil"/>
              <w:bottom w:val="nil"/>
            </w:tcBorders>
            <w:shd w:val="clear" w:color="auto" w:fill="auto"/>
          </w:tcPr>
          <w:p w:rsidR="000A459A" w:rsidRPr="00244E80" w:rsidRDefault="000A459A" w:rsidP="00586841">
            <w:pPr>
              <w:suppressAutoHyphens w:val="0"/>
              <w:spacing w:before="40" w:after="120" w:line="220" w:lineRule="exact"/>
              <w:ind w:right="113"/>
              <w:rPr>
                <w:iCs/>
                <w:szCs w:val="24"/>
              </w:rPr>
            </w:pPr>
            <w:r>
              <w:t xml:space="preserve">Thaïlande, </w:t>
            </w:r>
            <w:r w:rsidR="00B30AE0">
              <w:t>OPSC/OPAC</w:t>
            </w:r>
          </w:p>
        </w:tc>
      </w:tr>
      <w:tr w:rsidR="00B30AE0" w:rsidRPr="00244E80" w:rsidTr="000A459A">
        <w:tc>
          <w:tcPr>
            <w:tcW w:w="2325" w:type="dxa"/>
            <w:tcBorders>
              <w:top w:val="nil"/>
              <w:bottom w:val="nil"/>
            </w:tcBorders>
            <w:shd w:val="clear" w:color="auto" w:fill="auto"/>
          </w:tcPr>
          <w:p w:rsidR="00B30AE0" w:rsidRPr="00244E80" w:rsidRDefault="00B30AE0" w:rsidP="00586841">
            <w:pPr>
              <w:suppressAutoHyphens w:val="0"/>
              <w:spacing w:before="40" w:after="120" w:line="220" w:lineRule="exact"/>
              <w:ind w:right="113"/>
              <w:rPr>
                <w:szCs w:val="24"/>
              </w:rPr>
            </w:pPr>
            <w:r>
              <w:t>Jeudi 26 janvier</w:t>
            </w:r>
          </w:p>
        </w:tc>
        <w:tc>
          <w:tcPr>
            <w:tcW w:w="851" w:type="dxa"/>
            <w:tcBorders>
              <w:top w:val="nil"/>
              <w:bottom w:val="nil"/>
            </w:tcBorders>
            <w:shd w:val="clear" w:color="auto" w:fill="auto"/>
          </w:tcPr>
          <w:p w:rsidR="00B30AE0" w:rsidRPr="00244E80" w:rsidRDefault="00B30AE0" w:rsidP="00586841">
            <w:pPr>
              <w:suppressAutoHyphens w:val="0"/>
              <w:spacing w:before="40" w:after="120" w:line="220" w:lineRule="exact"/>
              <w:ind w:right="113"/>
              <w:rPr>
                <w:szCs w:val="24"/>
              </w:rPr>
            </w:pPr>
            <w:r w:rsidRPr="00244E80">
              <w:t>1</w:t>
            </w:r>
            <w:r>
              <w:t>0</w:t>
            </w:r>
            <w:r w:rsidRPr="00244E80">
              <w:t xml:space="preserve"> h 00</w:t>
            </w:r>
          </w:p>
        </w:tc>
        <w:tc>
          <w:tcPr>
            <w:tcW w:w="1247" w:type="dxa"/>
            <w:tcBorders>
              <w:top w:val="nil"/>
              <w:bottom w:val="nil"/>
            </w:tcBorders>
            <w:shd w:val="clear" w:color="auto" w:fill="auto"/>
          </w:tcPr>
          <w:p w:rsidR="00B30AE0" w:rsidRPr="00244E80" w:rsidRDefault="00B30AE0" w:rsidP="00586841">
            <w:pPr>
              <w:suppressAutoHyphens w:val="0"/>
              <w:spacing w:before="40" w:after="120" w:line="220" w:lineRule="exact"/>
              <w:ind w:right="113"/>
              <w:rPr>
                <w:szCs w:val="24"/>
              </w:rPr>
            </w:pPr>
            <w:r w:rsidRPr="00244E80">
              <w:t>4</w:t>
            </w:r>
          </w:p>
        </w:tc>
        <w:tc>
          <w:tcPr>
            <w:tcW w:w="2948" w:type="dxa"/>
            <w:tcBorders>
              <w:top w:val="nil"/>
              <w:bottom w:val="nil"/>
            </w:tcBorders>
            <w:shd w:val="clear" w:color="auto" w:fill="auto"/>
          </w:tcPr>
          <w:p w:rsidR="00B30AE0" w:rsidRPr="00244E80" w:rsidRDefault="00CD35FC" w:rsidP="00586841">
            <w:pPr>
              <w:suppressAutoHyphens w:val="0"/>
              <w:spacing w:before="40" w:after="120" w:line="220" w:lineRule="exact"/>
              <w:ind w:right="113"/>
              <w:rPr>
                <w:iCs/>
                <w:szCs w:val="24"/>
              </w:rPr>
            </w:pPr>
            <w:r>
              <w:t>Î</w:t>
            </w:r>
            <w:r w:rsidR="00A969FC">
              <w:t>les Cook, CRC</w:t>
            </w:r>
          </w:p>
        </w:tc>
      </w:tr>
      <w:tr w:rsidR="00A969FC" w:rsidRPr="00244E80" w:rsidTr="000A459A">
        <w:tc>
          <w:tcPr>
            <w:tcW w:w="2325" w:type="dxa"/>
            <w:tcBorders>
              <w:top w:val="nil"/>
              <w:bottom w:val="nil"/>
            </w:tcBorders>
            <w:shd w:val="clear" w:color="auto" w:fill="auto"/>
          </w:tcPr>
          <w:p w:rsidR="00A969FC" w:rsidRPr="00244E80" w:rsidRDefault="00A969FC" w:rsidP="00586841">
            <w:pPr>
              <w:suppressAutoHyphens w:val="0"/>
              <w:spacing w:before="40" w:after="120" w:line="220" w:lineRule="exact"/>
              <w:ind w:right="113"/>
              <w:rPr>
                <w:szCs w:val="24"/>
              </w:rPr>
            </w:pPr>
          </w:p>
        </w:tc>
        <w:tc>
          <w:tcPr>
            <w:tcW w:w="851" w:type="dxa"/>
            <w:tcBorders>
              <w:top w:val="nil"/>
              <w:bottom w:val="nil"/>
            </w:tcBorders>
            <w:shd w:val="clear" w:color="auto" w:fill="auto"/>
          </w:tcPr>
          <w:p w:rsidR="00A969FC" w:rsidRPr="00244E80" w:rsidRDefault="00A969FC" w:rsidP="00586841">
            <w:pPr>
              <w:suppressAutoHyphens w:val="0"/>
              <w:spacing w:before="40" w:after="120" w:line="220" w:lineRule="exact"/>
              <w:ind w:right="113"/>
              <w:rPr>
                <w:szCs w:val="24"/>
              </w:rPr>
            </w:pPr>
            <w:r w:rsidRPr="00244E80">
              <w:t>15 h 00</w:t>
            </w:r>
          </w:p>
        </w:tc>
        <w:tc>
          <w:tcPr>
            <w:tcW w:w="1247" w:type="dxa"/>
            <w:tcBorders>
              <w:top w:val="nil"/>
              <w:bottom w:val="nil"/>
            </w:tcBorders>
            <w:shd w:val="clear" w:color="auto" w:fill="auto"/>
          </w:tcPr>
          <w:p w:rsidR="00A969FC" w:rsidRPr="00244E80" w:rsidRDefault="00A969FC" w:rsidP="00586841">
            <w:pPr>
              <w:suppressAutoHyphens w:val="0"/>
              <w:spacing w:before="40" w:after="120" w:line="220" w:lineRule="exact"/>
              <w:ind w:right="113"/>
              <w:rPr>
                <w:szCs w:val="24"/>
              </w:rPr>
            </w:pPr>
            <w:r w:rsidRPr="00244E80">
              <w:t>4</w:t>
            </w:r>
          </w:p>
        </w:tc>
        <w:tc>
          <w:tcPr>
            <w:tcW w:w="2948" w:type="dxa"/>
            <w:tcBorders>
              <w:top w:val="nil"/>
              <w:bottom w:val="nil"/>
            </w:tcBorders>
            <w:shd w:val="clear" w:color="auto" w:fill="auto"/>
          </w:tcPr>
          <w:p w:rsidR="00A969FC" w:rsidRPr="00244E80" w:rsidRDefault="00CD35FC" w:rsidP="00586841">
            <w:pPr>
              <w:suppressAutoHyphens w:val="0"/>
              <w:spacing w:before="40" w:after="120" w:line="220" w:lineRule="exact"/>
              <w:ind w:right="113"/>
              <w:rPr>
                <w:iCs/>
                <w:szCs w:val="24"/>
              </w:rPr>
            </w:pPr>
            <w:r>
              <w:t>Î</w:t>
            </w:r>
            <w:r w:rsidR="00A969FC">
              <w:t xml:space="preserve">les Cook, CRC, </w:t>
            </w:r>
            <w:r w:rsidR="00A969FC" w:rsidRPr="00244E80">
              <w:t>(</w:t>
            </w:r>
            <w:r w:rsidR="00A969FC" w:rsidRPr="00244E80">
              <w:rPr>
                <w:i/>
              </w:rPr>
              <w:t>suite</w:t>
            </w:r>
            <w:r w:rsidR="00A969FC" w:rsidRPr="00244E80">
              <w:t>)</w:t>
            </w:r>
          </w:p>
        </w:tc>
      </w:tr>
      <w:tr w:rsidR="00CD35FC" w:rsidRPr="00244E80" w:rsidTr="000A459A">
        <w:tc>
          <w:tcPr>
            <w:tcW w:w="2325" w:type="dxa"/>
            <w:tcBorders>
              <w:top w:val="nil"/>
              <w:bottom w:val="nil"/>
            </w:tcBorders>
            <w:shd w:val="clear" w:color="auto" w:fill="auto"/>
          </w:tcPr>
          <w:p w:rsidR="00CD35FC" w:rsidRPr="00244E80" w:rsidRDefault="00CD35FC" w:rsidP="00586841">
            <w:pPr>
              <w:suppressAutoHyphens w:val="0"/>
              <w:spacing w:before="40" w:after="120" w:line="220" w:lineRule="exact"/>
              <w:ind w:right="113"/>
              <w:rPr>
                <w:szCs w:val="24"/>
              </w:rPr>
            </w:pPr>
            <w:r>
              <w:t>Vendredi 27 janvier</w:t>
            </w:r>
          </w:p>
        </w:tc>
        <w:tc>
          <w:tcPr>
            <w:tcW w:w="851" w:type="dxa"/>
            <w:tcBorders>
              <w:top w:val="nil"/>
              <w:bottom w:val="nil"/>
            </w:tcBorders>
            <w:shd w:val="clear" w:color="auto" w:fill="auto"/>
          </w:tcPr>
          <w:p w:rsidR="00CD35FC" w:rsidRPr="00244E80" w:rsidRDefault="00CD35FC" w:rsidP="00586841">
            <w:pPr>
              <w:suppressAutoHyphens w:val="0"/>
              <w:spacing w:before="40" w:after="120" w:line="220" w:lineRule="exact"/>
              <w:ind w:right="113"/>
              <w:rPr>
                <w:szCs w:val="24"/>
              </w:rPr>
            </w:pPr>
            <w:r w:rsidRPr="00244E80">
              <w:t>1</w:t>
            </w:r>
            <w:r>
              <w:t>0</w:t>
            </w:r>
            <w:r w:rsidRPr="00244E80">
              <w:t xml:space="preserve"> h 00</w:t>
            </w:r>
          </w:p>
        </w:tc>
        <w:tc>
          <w:tcPr>
            <w:tcW w:w="1247" w:type="dxa"/>
            <w:tcBorders>
              <w:top w:val="nil"/>
              <w:bottom w:val="nil"/>
            </w:tcBorders>
            <w:shd w:val="clear" w:color="auto" w:fill="auto"/>
          </w:tcPr>
          <w:p w:rsidR="00CD35FC" w:rsidRPr="00244E80" w:rsidRDefault="00CD35FC" w:rsidP="00586841">
            <w:pPr>
              <w:suppressAutoHyphens w:val="0"/>
              <w:spacing w:before="40" w:after="120" w:line="220" w:lineRule="exact"/>
              <w:ind w:right="113"/>
              <w:rPr>
                <w:szCs w:val="24"/>
              </w:rPr>
            </w:pPr>
            <w:r w:rsidRPr="00244E80">
              <w:t>4</w:t>
            </w:r>
          </w:p>
        </w:tc>
        <w:tc>
          <w:tcPr>
            <w:tcW w:w="2948" w:type="dxa"/>
            <w:tcBorders>
              <w:top w:val="nil"/>
              <w:bottom w:val="nil"/>
            </w:tcBorders>
            <w:shd w:val="clear" w:color="auto" w:fill="auto"/>
          </w:tcPr>
          <w:p w:rsidR="00CD35FC" w:rsidRPr="00244E80" w:rsidRDefault="00CD35FC" w:rsidP="00586841">
            <w:pPr>
              <w:suppressAutoHyphens w:val="0"/>
              <w:spacing w:before="40" w:after="120" w:line="220" w:lineRule="exact"/>
              <w:ind w:right="113"/>
              <w:rPr>
                <w:iCs/>
                <w:szCs w:val="24"/>
              </w:rPr>
            </w:pPr>
            <w:r>
              <w:t>Nioué, CRC</w:t>
            </w:r>
          </w:p>
        </w:tc>
      </w:tr>
      <w:tr w:rsidR="00CD35FC" w:rsidRPr="00244E80" w:rsidTr="00586841">
        <w:tc>
          <w:tcPr>
            <w:tcW w:w="2325" w:type="dxa"/>
            <w:tcBorders>
              <w:top w:val="nil"/>
              <w:bottom w:val="single" w:sz="12" w:space="0" w:color="auto"/>
            </w:tcBorders>
            <w:shd w:val="clear" w:color="auto" w:fill="auto"/>
          </w:tcPr>
          <w:p w:rsidR="00CD35FC" w:rsidRPr="00244E80" w:rsidRDefault="00CD35FC" w:rsidP="00586841">
            <w:pPr>
              <w:suppressAutoHyphens w:val="0"/>
              <w:spacing w:before="40" w:after="120" w:line="220" w:lineRule="exact"/>
              <w:ind w:right="113"/>
              <w:rPr>
                <w:szCs w:val="24"/>
              </w:rPr>
            </w:pPr>
          </w:p>
        </w:tc>
        <w:tc>
          <w:tcPr>
            <w:tcW w:w="851" w:type="dxa"/>
            <w:tcBorders>
              <w:top w:val="nil"/>
              <w:bottom w:val="single" w:sz="12" w:space="0" w:color="auto"/>
            </w:tcBorders>
            <w:shd w:val="clear" w:color="auto" w:fill="auto"/>
          </w:tcPr>
          <w:p w:rsidR="00CD35FC" w:rsidRPr="00244E80" w:rsidRDefault="00CD35FC" w:rsidP="00586841">
            <w:pPr>
              <w:suppressAutoHyphens w:val="0"/>
              <w:spacing w:before="40" w:after="120" w:line="220" w:lineRule="exact"/>
              <w:ind w:right="113"/>
              <w:rPr>
                <w:szCs w:val="24"/>
              </w:rPr>
            </w:pPr>
            <w:r w:rsidRPr="00244E80">
              <w:t>15 h 00</w:t>
            </w:r>
          </w:p>
        </w:tc>
        <w:tc>
          <w:tcPr>
            <w:tcW w:w="1247" w:type="dxa"/>
            <w:tcBorders>
              <w:top w:val="nil"/>
              <w:bottom w:val="single" w:sz="12" w:space="0" w:color="auto"/>
            </w:tcBorders>
            <w:shd w:val="clear" w:color="auto" w:fill="auto"/>
          </w:tcPr>
          <w:p w:rsidR="00CD35FC" w:rsidRPr="00244E80" w:rsidRDefault="00CD35FC" w:rsidP="00586841">
            <w:pPr>
              <w:suppressAutoHyphens w:val="0"/>
              <w:spacing w:before="40" w:after="120" w:line="220" w:lineRule="exact"/>
              <w:ind w:right="113"/>
              <w:rPr>
                <w:szCs w:val="24"/>
              </w:rPr>
            </w:pPr>
            <w:r w:rsidRPr="00244E80">
              <w:t>4</w:t>
            </w:r>
          </w:p>
        </w:tc>
        <w:tc>
          <w:tcPr>
            <w:tcW w:w="2948" w:type="dxa"/>
            <w:tcBorders>
              <w:top w:val="nil"/>
              <w:bottom w:val="single" w:sz="12" w:space="0" w:color="auto"/>
            </w:tcBorders>
            <w:shd w:val="clear" w:color="auto" w:fill="auto"/>
          </w:tcPr>
          <w:p w:rsidR="00CD35FC" w:rsidRPr="00244E80" w:rsidRDefault="00CD35FC" w:rsidP="00586841">
            <w:pPr>
              <w:suppressAutoHyphens w:val="0"/>
              <w:spacing w:before="40" w:after="120" w:line="220" w:lineRule="exact"/>
              <w:ind w:right="113"/>
              <w:rPr>
                <w:iCs/>
                <w:szCs w:val="24"/>
              </w:rPr>
            </w:pPr>
            <w:r>
              <w:t xml:space="preserve">Nioué, CRC, </w:t>
            </w:r>
            <w:r w:rsidRPr="00244E80">
              <w:t>(</w:t>
            </w:r>
            <w:r w:rsidRPr="00244E80">
              <w:rPr>
                <w:i/>
              </w:rPr>
              <w:t>suite</w:t>
            </w:r>
            <w:r w:rsidRPr="00244E80">
              <w:t>)</w:t>
            </w:r>
          </w:p>
        </w:tc>
      </w:tr>
    </w:tbl>
    <w:p w:rsidR="004C352B" w:rsidRPr="001461A3" w:rsidRDefault="004C352B" w:rsidP="004C352B">
      <w:pPr>
        <w:pStyle w:val="SingleTxtG"/>
        <w:spacing w:before="240"/>
        <w:ind w:firstLine="567"/>
      </w:pPr>
      <w:r w:rsidRPr="001461A3">
        <w:t>Conformément à l</w:t>
      </w:r>
      <w:r w:rsidR="008A440E">
        <w:t>’</w:t>
      </w:r>
      <w:r w:rsidRPr="001461A3">
        <w:t xml:space="preserve">article 72 du </w:t>
      </w:r>
      <w:r>
        <w:t>Règlement</w:t>
      </w:r>
      <w:r w:rsidRPr="001461A3">
        <w:t xml:space="preserve">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r>
        <w:t xml:space="preserve"> </w:t>
      </w:r>
    </w:p>
    <w:p w:rsidR="004C352B" w:rsidRPr="001461A3" w:rsidRDefault="004C352B" w:rsidP="004C352B">
      <w:pPr>
        <w:pStyle w:val="SingleTxtG"/>
        <w:ind w:firstLine="567"/>
      </w:pPr>
      <w:r w:rsidRPr="001461A3">
        <w:t>Conformément à l</w:t>
      </w:r>
      <w:r w:rsidR="008A440E">
        <w:t>’</w:t>
      </w:r>
      <w:r w:rsidRPr="001461A3">
        <w:t xml:space="preserve">article 72 du </w:t>
      </w:r>
      <w:r>
        <w:t>Règlement</w:t>
      </w:r>
      <w:r w:rsidRPr="001461A3">
        <w:t xml:space="preserve"> intérieur, le Secrétaire général a notifié aux États parties concernés la date d</w:t>
      </w:r>
      <w:r w:rsidR="008A440E">
        <w:t>’</w:t>
      </w:r>
      <w:r w:rsidRPr="001461A3">
        <w:t>ouverture, la durée et le lieu de la cinquante-</w:t>
      </w:r>
      <w:r w:rsidR="008C0A8E">
        <w:t>neuvi</w:t>
      </w:r>
      <w:r w:rsidRPr="001461A3">
        <w:t>ème session du Comité au cours de laquelle leur rapport sera examiné, et les a invités à envoyer des représentants qui assisteront aux séances du Comité.</w:t>
      </w:r>
    </w:p>
    <w:p w:rsidR="004C352B" w:rsidRPr="001461A3" w:rsidRDefault="004C352B" w:rsidP="004C352B">
      <w:pPr>
        <w:pStyle w:val="H23G"/>
      </w:pPr>
      <w:r w:rsidRPr="001461A3">
        <w:tab/>
        <w:t>5.</w:t>
      </w:r>
      <w:r w:rsidRPr="001461A3">
        <w:tab/>
        <w:t>Coopération avec d</w:t>
      </w:r>
      <w:r w:rsidR="008A440E">
        <w:t>’</w:t>
      </w:r>
      <w:r w:rsidRPr="001461A3">
        <w:t>autres organismes des Nations Unies, les institutions spécialisées et d</w:t>
      </w:r>
      <w:r w:rsidR="008A440E">
        <w:t>’</w:t>
      </w:r>
      <w:r w:rsidRPr="001461A3">
        <w:t>autres organismes compétents</w:t>
      </w:r>
    </w:p>
    <w:p w:rsidR="004C352B" w:rsidRPr="001461A3" w:rsidRDefault="004C352B" w:rsidP="004C352B">
      <w:pPr>
        <w:pStyle w:val="SingleTxtG"/>
        <w:ind w:firstLine="567"/>
      </w:pPr>
      <w:r w:rsidRPr="001461A3">
        <w:t>Au titre de ce point, le Comité continuera à examiner de quelle manière et dans quels domaines il pourrait renforcer encore sa coopération avec divers organismes compétents en vue de développer la promotion et la protection des droits de l</w:t>
      </w:r>
      <w:r w:rsidR="008A440E">
        <w:t>’</w:t>
      </w:r>
      <w:r w:rsidR="0022153C">
        <w:t>enfant.</w:t>
      </w:r>
    </w:p>
    <w:p w:rsidR="004C352B" w:rsidRPr="001461A3" w:rsidRDefault="004C352B" w:rsidP="004C352B">
      <w:pPr>
        <w:pStyle w:val="H23G"/>
      </w:pPr>
      <w:r w:rsidRPr="001461A3">
        <w:tab/>
        <w:t>6.</w:t>
      </w:r>
      <w:r w:rsidRPr="001461A3">
        <w:tab/>
        <w:t>Méthodes de travail du Comité</w:t>
      </w:r>
    </w:p>
    <w:p w:rsidR="004C352B" w:rsidRPr="001461A3" w:rsidRDefault="004C352B" w:rsidP="004C352B">
      <w:pPr>
        <w:pStyle w:val="SingleTxtG"/>
        <w:ind w:firstLine="567"/>
      </w:pPr>
      <w:r w:rsidRPr="001461A3">
        <w:t>Au titre de ce point, le Comité poursuivra les débats sur l</w:t>
      </w:r>
      <w:r w:rsidR="008A440E">
        <w:t>’</w:t>
      </w:r>
      <w:r w:rsidRPr="001461A3">
        <w:t>organisation de ses travaux futurs, ainsi que sur la procédure à suivre pour l</w:t>
      </w:r>
      <w:r w:rsidR="008A440E">
        <w:t>’</w:t>
      </w:r>
      <w:r w:rsidRPr="001461A3">
        <w:t xml:space="preserve">examen et le suivi des rapports des États parties, y compris, le cas échéant, les domaines dans lesquels une assistance technique se révèle nécessaire. </w:t>
      </w:r>
    </w:p>
    <w:p w:rsidR="004C352B" w:rsidRPr="001461A3" w:rsidRDefault="004C352B" w:rsidP="004C352B">
      <w:pPr>
        <w:pStyle w:val="H23G"/>
      </w:pPr>
      <w:r w:rsidRPr="001461A3">
        <w:tab/>
        <w:t>7.</w:t>
      </w:r>
      <w:r w:rsidRPr="001461A3">
        <w:tab/>
        <w:t>Journée de débat général</w:t>
      </w:r>
    </w:p>
    <w:p w:rsidR="004C352B" w:rsidRPr="001461A3" w:rsidRDefault="004C352B" w:rsidP="004C352B">
      <w:pPr>
        <w:pStyle w:val="SingleTxtG"/>
        <w:ind w:firstLine="567"/>
        <w:rPr>
          <w:bCs/>
        </w:rPr>
      </w:pPr>
      <w:r w:rsidRPr="001461A3">
        <w:t>À sa cinquante-</w:t>
      </w:r>
      <w:r w:rsidR="00203AA1">
        <w:t>huiti</w:t>
      </w:r>
      <w:r w:rsidRPr="001461A3">
        <w:t>ème session, le Comité a décidé que la journée de débat général de 201</w:t>
      </w:r>
      <w:r w:rsidR="00203AA1">
        <w:t>2</w:t>
      </w:r>
      <w:r w:rsidRPr="001461A3">
        <w:t xml:space="preserve"> serait consacrée aux enfants </w:t>
      </w:r>
      <w:r w:rsidR="002755D9">
        <w:t>dans le contexte des migrations</w:t>
      </w:r>
      <w:r w:rsidRPr="001461A3">
        <w:t xml:space="preserve">. </w:t>
      </w:r>
      <w:r w:rsidRPr="00036F44">
        <w:t xml:space="preserve">Cette journée aura lieu </w:t>
      </w:r>
      <w:r w:rsidR="002755D9">
        <w:t xml:space="preserve">en </w:t>
      </w:r>
      <w:r w:rsidRPr="00036F44">
        <w:t>septembre 201</w:t>
      </w:r>
      <w:r w:rsidR="002755D9">
        <w:t>2</w:t>
      </w:r>
      <w:r w:rsidRPr="00036F44">
        <w:t xml:space="preserve"> </w:t>
      </w:r>
      <w:r w:rsidR="002755D9">
        <w:t>à Genève</w:t>
      </w:r>
      <w:r w:rsidR="00C41C88">
        <w:t>. Au titre de ce point, le Comité commencera à examine la façon dont organiser la prochaine</w:t>
      </w:r>
      <w:r w:rsidR="00E64DB1">
        <w:t xml:space="preserve"> journée de débat général.</w:t>
      </w:r>
      <w:r w:rsidR="00C41C88">
        <w:t xml:space="preserve"> </w:t>
      </w:r>
    </w:p>
    <w:p w:rsidR="004C352B" w:rsidRPr="001461A3" w:rsidRDefault="004C352B" w:rsidP="004C352B">
      <w:pPr>
        <w:pStyle w:val="H23G"/>
      </w:pPr>
      <w:r w:rsidRPr="001461A3">
        <w:tab/>
        <w:t>8.</w:t>
      </w:r>
      <w:r w:rsidRPr="001461A3">
        <w:tab/>
        <w:t>Observations générales</w:t>
      </w:r>
    </w:p>
    <w:p w:rsidR="004C352B" w:rsidRPr="001461A3" w:rsidRDefault="004C352B" w:rsidP="004C352B">
      <w:pPr>
        <w:pStyle w:val="SingleTxtG"/>
        <w:ind w:firstLine="567"/>
      </w:pPr>
      <w:r w:rsidRPr="001461A3">
        <w:t>Au titre de ce point, le Comité poursuivra l</w:t>
      </w:r>
      <w:r w:rsidR="008A440E">
        <w:t>’</w:t>
      </w:r>
      <w:r w:rsidRPr="001461A3">
        <w:t>élaboration d</w:t>
      </w:r>
      <w:r w:rsidR="008A440E">
        <w:t>’</w:t>
      </w:r>
      <w:r w:rsidRPr="001461A3">
        <w:t>Observations générales fondées sur les principes et dispositions de la Convention et se penchera en particulier sur quatre projets, le premier relatif à l</w:t>
      </w:r>
      <w:r w:rsidR="008A440E">
        <w:t>’</w:t>
      </w:r>
      <w:r w:rsidRPr="001461A3">
        <w:t>article 3 (intérêt supérieur de l</w:t>
      </w:r>
      <w:r w:rsidR="008A440E">
        <w:t>’</w:t>
      </w:r>
      <w:r w:rsidRPr="001461A3">
        <w:t>enfant), le deuxième relatif à l</w:t>
      </w:r>
      <w:r w:rsidR="008A440E">
        <w:t>’</w:t>
      </w:r>
      <w:r w:rsidRPr="001461A3">
        <w:t>article 31 (droit de jouer), le troisième relatif à l</w:t>
      </w:r>
      <w:r w:rsidR="008A440E">
        <w:t>’</w:t>
      </w:r>
      <w:r w:rsidRPr="001461A3">
        <w:t>article 24 (droit au meilleur état de santé possible) et le quatrième sur les entreprises et les droits de l</w:t>
      </w:r>
      <w:r w:rsidR="008A440E">
        <w:t>’</w:t>
      </w:r>
      <w:r w:rsidRPr="001461A3">
        <w:t>enfant, ainsi que sur l</w:t>
      </w:r>
      <w:r w:rsidR="008A440E">
        <w:t>’</w:t>
      </w:r>
      <w:r w:rsidRPr="001461A3">
        <w:t>Observation générale commune sur les pratiques traditionnelles préjudiciables élaborée avec le Comité pour l</w:t>
      </w:r>
      <w:r w:rsidR="008A440E">
        <w:t>’</w:t>
      </w:r>
      <w:r w:rsidRPr="001461A3">
        <w:t>élimination de la discrimination à l</w:t>
      </w:r>
      <w:r w:rsidR="008A440E">
        <w:t>’</w:t>
      </w:r>
      <w:r w:rsidRPr="001461A3">
        <w:t>égard des femmes. Le Comité examinera également d</w:t>
      </w:r>
      <w:r w:rsidR="008A440E">
        <w:t>’</w:t>
      </w:r>
      <w:r w:rsidRPr="001461A3">
        <w:t>autres questions dans le cadre du processus d</w:t>
      </w:r>
      <w:r w:rsidR="008A440E">
        <w:t>’</w:t>
      </w:r>
      <w:r w:rsidRPr="001461A3">
        <w:t xml:space="preserve">élaboration de ses Observations générales futures. </w:t>
      </w:r>
    </w:p>
    <w:p w:rsidR="004C352B" w:rsidRPr="001461A3" w:rsidRDefault="004C352B" w:rsidP="004C352B">
      <w:pPr>
        <w:pStyle w:val="H23G"/>
      </w:pPr>
      <w:r w:rsidRPr="001461A3">
        <w:tab/>
        <w:t>9.</w:t>
      </w:r>
      <w:r w:rsidRPr="001461A3">
        <w:tab/>
        <w:t>Sessions futures</w:t>
      </w:r>
    </w:p>
    <w:p w:rsidR="004C352B" w:rsidRPr="001461A3" w:rsidRDefault="004C352B" w:rsidP="004C352B">
      <w:pPr>
        <w:pStyle w:val="SingleTxtG"/>
        <w:ind w:firstLine="567"/>
      </w:pPr>
      <w:r w:rsidRPr="001461A3">
        <w:t>Au titre de ce point, le Comité sera informé de tout fait récent ayant une incidence sur le calendrier de ses sessions à venir.</w:t>
      </w:r>
    </w:p>
    <w:p w:rsidR="004C352B" w:rsidRPr="001461A3" w:rsidRDefault="004C352B" w:rsidP="004C352B">
      <w:pPr>
        <w:pStyle w:val="H23G"/>
      </w:pPr>
      <w:r w:rsidRPr="001461A3">
        <w:tab/>
        <w:t>10.</w:t>
      </w:r>
      <w:r w:rsidRPr="001461A3">
        <w:tab/>
        <w:t>Questions diverses</w:t>
      </w:r>
    </w:p>
    <w:p w:rsidR="00DA3BE9" w:rsidRDefault="004C352B" w:rsidP="008A440E">
      <w:pPr>
        <w:pStyle w:val="SingleTxtG"/>
        <w:ind w:firstLine="567"/>
      </w:pPr>
      <w:r w:rsidRPr="001461A3">
        <w:t>Au titre de ce point, les membres examineront, si nécessaire, toute autre question intéressant les travaux du Comité.</w:t>
      </w:r>
      <w:r w:rsidR="001971ED">
        <w:t xml:space="preserve"> Le Comité examinera notamment la liste de propositions relatives au renforcement des organes conventionnels, en cours d</w:t>
      </w:r>
      <w:r w:rsidR="008A440E">
        <w:t>’</w:t>
      </w:r>
      <w:r w:rsidR="001971ED">
        <w:t xml:space="preserve">élaboration, ainsi que le </w:t>
      </w:r>
      <w:r w:rsidR="00EF0DDC">
        <w:t>D</w:t>
      </w:r>
      <w:r w:rsidR="001971ED">
        <w:t>ocument final de la réunion de Dublin II.</w:t>
      </w:r>
    </w:p>
    <w:p w:rsidR="001971ED" w:rsidRPr="001971ED" w:rsidRDefault="001971ED" w:rsidP="001971ED">
      <w:pPr>
        <w:pStyle w:val="SingleTxtG"/>
        <w:spacing w:before="240" w:after="0"/>
        <w:jc w:val="center"/>
        <w:rPr>
          <w:u w:val="single"/>
        </w:rPr>
      </w:pPr>
      <w:r>
        <w:rPr>
          <w:u w:val="single"/>
        </w:rPr>
        <w:tab/>
      </w:r>
      <w:r>
        <w:rPr>
          <w:u w:val="single"/>
        </w:rPr>
        <w:tab/>
      </w:r>
      <w:r>
        <w:rPr>
          <w:u w:val="single"/>
        </w:rPr>
        <w:tab/>
      </w:r>
    </w:p>
    <w:sectPr w:rsidR="001971ED" w:rsidRPr="001971ED" w:rsidSect="004C352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6DB3" w:rsidRDefault="00286DB3"/>
  </w:endnote>
  <w:endnote w:type="continuationSeparator" w:id="0">
    <w:p w:rsidR="00286DB3" w:rsidRDefault="00286DB3"/>
  </w:endnote>
  <w:endnote w:type="continuationNotice" w:id="1">
    <w:p w:rsidR="00286DB3" w:rsidRDefault="00286D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B3" w:rsidRPr="004C352B" w:rsidRDefault="00286DB3" w:rsidP="004C352B">
    <w:pPr>
      <w:pStyle w:val="Footer"/>
      <w:tabs>
        <w:tab w:val="right" w:pos="9638"/>
      </w:tabs>
    </w:pPr>
    <w:r w:rsidRPr="004C352B">
      <w:rPr>
        <w:b/>
        <w:sz w:val="18"/>
      </w:rPr>
      <w:fldChar w:fldCharType="begin"/>
    </w:r>
    <w:r w:rsidRPr="004C352B">
      <w:rPr>
        <w:b/>
        <w:sz w:val="18"/>
      </w:rPr>
      <w:instrText xml:space="preserve"> PAGE  \* MERGEFORMAT </w:instrText>
    </w:r>
    <w:r w:rsidRPr="004C352B">
      <w:rPr>
        <w:b/>
        <w:sz w:val="18"/>
      </w:rPr>
      <w:fldChar w:fldCharType="separate"/>
    </w:r>
    <w:r>
      <w:rPr>
        <w:b/>
        <w:noProof/>
        <w:sz w:val="18"/>
      </w:rPr>
      <w:t>4</w:t>
    </w:r>
    <w:r w:rsidRPr="004C352B">
      <w:rPr>
        <w:b/>
        <w:sz w:val="18"/>
      </w:rPr>
      <w:fldChar w:fldCharType="end"/>
    </w:r>
    <w:r>
      <w:rPr>
        <w:b/>
        <w:sz w:val="18"/>
      </w:rPr>
      <w:tab/>
    </w:r>
    <w:r>
      <w:t>GE.11-47881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B3" w:rsidRPr="004C352B" w:rsidRDefault="00286DB3" w:rsidP="004C352B">
    <w:pPr>
      <w:pStyle w:val="Footer"/>
      <w:tabs>
        <w:tab w:val="right" w:pos="9638"/>
      </w:tabs>
      <w:rPr>
        <w:b/>
        <w:sz w:val="18"/>
      </w:rPr>
    </w:pPr>
    <w:r>
      <w:t>GE.11-47881</w:t>
    </w:r>
    <w:r>
      <w:tab/>
    </w:r>
    <w:r w:rsidRPr="004C352B">
      <w:rPr>
        <w:b/>
        <w:sz w:val="18"/>
      </w:rPr>
      <w:fldChar w:fldCharType="begin"/>
    </w:r>
    <w:r w:rsidRPr="004C352B">
      <w:rPr>
        <w:b/>
        <w:sz w:val="18"/>
      </w:rPr>
      <w:instrText xml:space="preserve"> PAGE  \* MERGEFORMAT </w:instrText>
    </w:r>
    <w:r w:rsidRPr="004C352B">
      <w:rPr>
        <w:b/>
        <w:sz w:val="18"/>
      </w:rPr>
      <w:fldChar w:fldCharType="separate"/>
    </w:r>
    <w:r>
      <w:rPr>
        <w:b/>
        <w:noProof/>
        <w:sz w:val="18"/>
      </w:rPr>
      <w:t>5</w:t>
    </w:r>
    <w:r w:rsidRPr="004C352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B3" w:rsidRDefault="00286DB3">
    <w:pPr>
      <w:pStyle w:val="Footer"/>
    </w:pPr>
    <w:r>
      <w:rPr>
        <w:sz w:val="20"/>
      </w:rPr>
      <w:t>GE.11-47881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040112    050112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6DB3" w:rsidRPr="00D27D5E" w:rsidRDefault="00286DB3" w:rsidP="00D27D5E">
      <w:pPr>
        <w:tabs>
          <w:tab w:val="right" w:pos="2155"/>
        </w:tabs>
        <w:spacing w:after="80"/>
        <w:ind w:left="680"/>
        <w:rPr>
          <w:u w:val="single"/>
        </w:rPr>
      </w:pPr>
      <w:r>
        <w:rPr>
          <w:u w:val="single"/>
        </w:rPr>
        <w:tab/>
      </w:r>
    </w:p>
  </w:footnote>
  <w:footnote w:type="continuationSeparator" w:id="0">
    <w:p w:rsidR="00286DB3" w:rsidRPr="00EA0E33" w:rsidRDefault="00286DB3" w:rsidP="00EA0E33">
      <w:pPr>
        <w:tabs>
          <w:tab w:val="right" w:pos="2155"/>
        </w:tabs>
        <w:spacing w:after="80"/>
        <w:ind w:left="680"/>
        <w:rPr>
          <w:u w:val="single"/>
        </w:rPr>
      </w:pPr>
      <w:r w:rsidRPr="00EA0E33">
        <w:rPr>
          <w:u w:val="single"/>
        </w:rPr>
        <w:tab/>
      </w:r>
    </w:p>
  </w:footnote>
  <w:footnote w:type="continuationNotice" w:id="1">
    <w:p w:rsidR="00286DB3" w:rsidRDefault="00286DB3"/>
  </w:footnote>
  <w:footnote w:id="2">
    <w:p w:rsidR="00286DB3" w:rsidRPr="00116338" w:rsidRDefault="00286DB3" w:rsidP="004C352B">
      <w:pPr>
        <w:pStyle w:val="FootnoteText"/>
      </w:pPr>
      <w:r>
        <w:tab/>
      </w:r>
      <w:r w:rsidRPr="002614D4">
        <w:rPr>
          <w:rStyle w:val="FootnoteReference"/>
          <w:sz w:val="20"/>
          <w:vertAlign w:val="baseline"/>
        </w:rPr>
        <w:t>*</w:t>
      </w:r>
      <w:r>
        <w:rPr>
          <w:sz w:val="20"/>
        </w:rPr>
        <w:t xml:space="preserve"> </w:t>
      </w:r>
      <w:r>
        <w:rPr>
          <w:sz w:val="20"/>
        </w:rPr>
        <w:tab/>
      </w:r>
      <w:r>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B3" w:rsidRPr="004C352B" w:rsidRDefault="00286DB3">
    <w:pPr>
      <w:pStyle w:val="Header"/>
    </w:pPr>
    <w:r>
      <w:t>CRC/C/59/1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DB3" w:rsidRPr="004C352B" w:rsidRDefault="00286DB3" w:rsidP="004C352B">
    <w:pPr>
      <w:pStyle w:val="Header"/>
      <w:jc w:val="right"/>
    </w:pPr>
    <w:r>
      <w:t>CRC/C/59/1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6BC07F3B"/>
    <w:multiLevelType w:val="hybridMultilevel"/>
    <w:tmpl w:val="692401DE"/>
    <w:lvl w:ilvl="0" w:tplc="FFFFFFFF">
      <w:start w:val="1"/>
      <w:numFmt w:val="decimal"/>
      <w:lvlText w:val="%1."/>
      <w:lvlJc w:val="left"/>
      <w:pPr>
        <w:tabs>
          <w:tab w:val="num" w:pos="1689"/>
        </w:tabs>
        <w:ind w:left="1689" w:hanging="555"/>
      </w:pPr>
      <w:rPr>
        <w:rFonts w:hint="default"/>
      </w:rPr>
    </w:lvl>
    <w:lvl w:ilvl="1" w:tplc="FFFFFFFF" w:tentative="1">
      <w:start w:val="1"/>
      <w:numFmt w:val="lowerLetter"/>
      <w:lvlText w:val="%2."/>
      <w:lvlJc w:val="left"/>
      <w:pPr>
        <w:tabs>
          <w:tab w:val="num" w:pos="2214"/>
        </w:tabs>
        <w:ind w:left="2214" w:hanging="360"/>
      </w:pPr>
    </w:lvl>
    <w:lvl w:ilvl="2" w:tplc="FFFFFFFF" w:tentative="1">
      <w:start w:val="1"/>
      <w:numFmt w:val="lowerRoman"/>
      <w:lvlText w:val="%3."/>
      <w:lvlJc w:val="right"/>
      <w:pPr>
        <w:tabs>
          <w:tab w:val="num" w:pos="2934"/>
        </w:tabs>
        <w:ind w:left="2934" w:hanging="180"/>
      </w:pPr>
    </w:lvl>
    <w:lvl w:ilvl="3" w:tplc="FFFFFFFF" w:tentative="1">
      <w:start w:val="1"/>
      <w:numFmt w:val="decimal"/>
      <w:lvlText w:val="%4."/>
      <w:lvlJc w:val="left"/>
      <w:pPr>
        <w:tabs>
          <w:tab w:val="num" w:pos="3654"/>
        </w:tabs>
        <w:ind w:left="3654" w:hanging="360"/>
      </w:pPr>
    </w:lvl>
    <w:lvl w:ilvl="4" w:tplc="FFFFFFFF" w:tentative="1">
      <w:start w:val="1"/>
      <w:numFmt w:val="lowerLetter"/>
      <w:lvlText w:val="%5."/>
      <w:lvlJc w:val="left"/>
      <w:pPr>
        <w:tabs>
          <w:tab w:val="num" w:pos="4374"/>
        </w:tabs>
        <w:ind w:left="4374" w:hanging="360"/>
      </w:pPr>
    </w:lvl>
    <w:lvl w:ilvl="5" w:tplc="FFFFFFFF" w:tentative="1">
      <w:start w:val="1"/>
      <w:numFmt w:val="lowerRoman"/>
      <w:lvlText w:val="%6."/>
      <w:lvlJc w:val="right"/>
      <w:pPr>
        <w:tabs>
          <w:tab w:val="num" w:pos="5094"/>
        </w:tabs>
        <w:ind w:left="5094" w:hanging="180"/>
      </w:pPr>
    </w:lvl>
    <w:lvl w:ilvl="6" w:tplc="FFFFFFFF" w:tentative="1">
      <w:start w:val="1"/>
      <w:numFmt w:val="decimal"/>
      <w:lvlText w:val="%7."/>
      <w:lvlJc w:val="left"/>
      <w:pPr>
        <w:tabs>
          <w:tab w:val="num" w:pos="5814"/>
        </w:tabs>
        <w:ind w:left="5814" w:hanging="360"/>
      </w:pPr>
    </w:lvl>
    <w:lvl w:ilvl="7" w:tplc="FFFFFFFF" w:tentative="1">
      <w:start w:val="1"/>
      <w:numFmt w:val="lowerLetter"/>
      <w:lvlText w:val="%8."/>
      <w:lvlJc w:val="left"/>
      <w:pPr>
        <w:tabs>
          <w:tab w:val="num" w:pos="6534"/>
        </w:tabs>
        <w:ind w:left="6534" w:hanging="360"/>
      </w:pPr>
    </w:lvl>
    <w:lvl w:ilvl="8" w:tplc="FFFFFFFF"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7304"/>
    <w:rsid w:val="0000767A"/>
    <w:rsid w:val="00016AC5"/>
    <w:rsid w:val="00060E82"/>
    <w:rsid w:val="000707D4"/>
    <w:rsid w:val="000A459A"/>
    <w:rsid w:val="000B696A"/>
    <w:rsid w:val="000F41F2"/>
    <w:rsid w:val="001540B2"/>
    <w:rsid w:val="00160540"/>
    <w:rsid w:val="00164E41"/>
    <w:rsid w:val="00192EEB"/>
    <w:rsid w:val="001971ED"/>
    <w:rsid w:val="001A20FB"/>
    <w:rsid w:val="001D5CBF"/>
    <w:rsid w:val="001D7F8A"/>
    <w:rsid w:val="001E3DE1"/>
    <w:rsid w:val="001E3FEB"/>
    <w:rsid w:val="001E4A02"/>
    <w:rsid w:val="001E5727"/>
    <w:rsid w:val="00203AA1"/>
    <w:rsid w:val="00207846"/>
    <w:rsid w:val="0022153C"/>
    <w:rsid w:val="00225A8C"/>
    <w:rsid w:val="002659F1"/>
    <w:rsid w:val="002755D9"/>
    <w:rsid w:val="00286DB3"/>
    <w:rsid w:val="00287E79"/>
    <w:rsid w:val="002928F9"/>
    <w:rsid w:val="002A5D07"/>
    <w:rsid w:val="002C6A52"/>
    <w:rsid w:val="003016B7"/>
    <w:rsid w:val="0031567F"/>
    <w:rsid w:val="00316FEC"/>
    <w:rsid w:val="00331C04"/>
    <w:rsid w:val="003515AA"/>
    <w:rsid w:val="00374106"/>
    <w:rsid w:val="003976D5"/>
    <w:rsid w:val="003D2F6C"/>
    <w:rsid w:val="003D6C68"/>
    <w:rsid w:val="003E7F2E"/>
    <w:rsid w:val="003F4CA4"/>
    <w:rsid w:val="004159D0"/>
    <w:rsid w:val="004377D2"/>
    <w:rsid w:val="00482A08"/>
    <w:rsid w:val="004C352B"/>
    <w:rsid w:val="004E1D97"/>
    <w:rsid w:val="004F0A52"/>
    <w:rsid w:val="00543D5E"/>
    <w:rsid w:val="00547BC0"/>
    <w:rsid w:val="00564901"/>
    <w:rsid w:val="00571F41"/>
    <w:rsid w:val="00586841"/>
    <w:rsid w:val="005E5D1F"/>
    <w:rsid w:val="0060753B"/>
    <w:rsid w:val="00611D43"/>
    <w:rsid w:val="00612D48"/>
    <w:rsid w:val="00616B45"/>
    <w:rsid w:val="00630D9B"/>
    <w:rsid w:val="00631953"/>
    <w:rsid w:val="006439EC"/>
    <w:rsid w:val="00652E30"/>
    <w:rsid w:val="006A2FF6"/>
    <w:rsid w:val="006B4590"/>
    <w:rsid w:val="006C340C"/>
    <w:rsid w:val="006D486E"/>
    <w:rsid w:val="006E637C"/>
    <w:rsid w:val="0070347C"/>
    <w:rsid w:val="00712909"/>
    <w:rsid w:val="007165F6"/>
    <w:rsid w:val="00716BD0"/>
    <w:rsid w:val="007176C1"/>
    <w:rsid w:val="00725BA7"/>
    <w:rsid w:val="007706BD"/>
    <w:rsid w:val="00794D64"/>
    <w:rsid w:val="007C3C0D"/>
    <w:rsid w:val="007C4BA8"/>
    <w:rsid w:val="007D143D"/>
    <w:rsid w:val="007D2272"/>
    <w:rsid w:val="007F55CB"/>
    <w:rsid w:val="00844750"/>
    <w:rsid w:val="008A440E"/>
    <w:rsid w:val="008B2657"/>
    <w:rsid w:val="008B44C4"/>
    <w:rsid w:val="008C0A8E"/>
    <w:rsid w:val="008E7FAE"/>
    <w:rsid w:val="00900D75"/>
    <w:rsid w:val="00901884"/>
    <w:rsid w:val="00911BF7"/>
    <w:rsid w:val="009631E6"/>
    <w:rsid w:val="009777A7"/>
    <w:rsid w:val="00977EC8"/>
    <w:rsid w:val="00993C56"/>
    <w:rsid w:val="009C2D18"/>
    <w:rsid w:val="009D3A8C"/>
    <w:rsid w:val="009D5666"/>
    <w:rsid w:val="009E7956"/>
    <w:rsid w:val="00A133AF"/>
    <w:rsid w:val="00A2492E"/>
    <w:rsid w:val="00A63C60"/>
    <w:rsid w:val="00A87979"/>
    <w:rsid w:val="00A969FC"/>
    <w:rsid w:val="00A97304"/>
    <w:rsid w:val="00AC67A1"/>
    <w:rsid w:val="00AC7977"/>
    <w:rsid w:val="00AD1127"/>
    <w:rsid w:val="00AE352C"/>
    <w:rsid w:val="00B242EA"/>
    <w:rsid w:val="00B30AE0"/>
    <w:rsid w:val="00B32E2D"/>
    <w:rsid w:val="00B61990"/>
    <w:rsid w:val="00B93DB1"/>
    <w:rsid w:val="00BA10A7"/>
    <w:rsid w:val="00BA4CA6"/>
    <w:rsid w:val="00BA7C7C"/>
    <w:rsid w:val="00BC27BE"/>
    <w:rsid w:val="00BE6AE4"/>
    <w:rsid w:val="00BF0556"/>
    <w:rsid w:val="00C261F8"/>
    <w:rsid w:val="00C33100"/>
    <w:rsid w:val="00C36B9B"/>
    <w:rsid w:val="00C41C88"/>
    <w:rsid w:val="00CD1A71"/>
    <w:rsid w:val="00CD1FBB"/>
    <w:rsid w:val="00CD35FC"/>
    <w:rsid w:val="00CF5CB7"/>
    <w:rsid w:val="00D016B5"/>
    <w:rsid w:val="00D034F1"/>
    <w:rsid w:val="00D10597"/>
    <w:rsid w:val="00D21AD3"/>
    <w:rsid w:val="00D27D5E"/>
    <w:rsid w:val="00D77231"/>
    <w:rsid w:val="00D838EB"/>
    <w:rsid w:val="00DA3BE9"/>
    <w:rsid w:val="00DA5C19"/>
    <w:rsid w:val="00DE6D90"/>
    <w:rsid w:val="00DF002F"/>
    <w:rsid w:val="00E0244D"/>
    <w:rsid w:val="00E0320B"/>
    <w:rsid w:val="00E36FE5"/>
    <w:rsid w:val="00E64DB1"/>
    <w:rsid w:val="00E81E94"/>
    <w:rsid w:val="00E82607"/>
    <w:rsid w:val="00E85B47"/>
    <w:rsid w:val="00EA0E33"/>
    <w:rsid w:val="00ED037F"/>
    <w:rsid w:val="00EF0DDC"/>
    <w:rsid w:val="00F47851"/>
    <w:rsid w:val="00FA5A79"/>
    <w:rsid w:val="00FB0BFE"/>
    <w:rsid w:val="00FB4C51"/>
    <w:rsid w:val="00FD2845"/>
    <w:rsid w:val="00FF1DBD"/>
    <w:rsid w:val="00FF28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rsid w:val="004C352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5</Pages>
  <Words>1341</Words>
  <Characters>7148</Characters>
  <Application>Microsoft Office Word</Application>
  <DocSecurity>4</DocSecurity>
  <Lines>264</Lines>
  <Paragraphs>207</Paragraphs>
  <ScaleCrop>false</ScaleCrop>
  <HeadingPairs>
    <vt:vector size="2" baseType="variant">
      <vt:variant>
        <vt:lpstr>Titre</vt:lpstr>
      </vt:variant>
      <vt:variant>
        <vt:i4>1</vt:i4>
      </vt:variant>
    </vt:vector>
  </HeadingPairs>
  <TitlesOfParts>
    <vt:vector size="1" baseType="lpstr">
      <vt:lpstr>CRC/C/59/1</vt:lpstr>
    </vt:vector>
  </TitlesOfParts>
  <Company>Corine</Company>
  <LinksUpToDate>false</LinksUpToDate>
  <CharactersWithSpaces>8282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CRC/C/59/1</dc:title>
  <dc:subject>FINAL</dc:subject>
  <dc:creator>BURDIN</dc:creator>
  <cp:keywords/>
  <dc:description/>
  <cp:lastModifiedBy>Pool</cp:lastModifiedBy>
  <cp:revision>2</cp:revision>
  <cp:lastPrinted>2012-01-04T14:04:00Z</cp:lastPrinted>
  <dcterms:created xsi:type="dcterms:W3CDTF">2012-01-05T06:54:00Z</dcterms:created>
  <dcterms:modified xsi:type="dcterms:W3CDTF">2012-01-05T06:54:00Z</dcterms:modified>
</cp:coreProperties>
</file>