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E806EE" w:rsidRDefault="00446DE4"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272B8F">
            <w:pPr>
              <w:jc w:val="right"/>
            </w:pPr>
            <w:r w:rsidRPr="00EE2A77">
              <w:rPr>
                <w:sz w:val="40"/>
              </w:rPr>
              <w:t>A</w:t>
            </w:r>
            <w:r>
              <w:t>/HRC/</w:t>
            </w:r>
            <w:r w:rsidR="00272B8F">
              <w:t>RES/</w:t>
            </w:r>
            <w:r w:rsidR="00CD1E06">
              <w:t>2</w:t>
            </w:r>
            <w:r w:rsidR="003D206B">
              <w:t>6</w:t>
            </w:r>
            <w:r>
              <w:t>/</w:t>
            </w:r>
            <w:r w:rsidR="00272B8F">
              <w:t>20</w:t>
            </w:r>
          </w:p>
        </w:tc>
      </w:tr>
      <w:tr w:rsidR="003107FA">
        <w:trPr>
          <w:trHeight w:val="2835"/>
        </w:trPr>
        <w:tc>
          <w:tcPr>
            <w:tcW w:w="1259" w:type="dxa"/>
            <w:tcBorders>
              <w:top w:val="single" w:sz="4" w:space="0" w:color="auto"/>
              <w:left w:val="nil"/>
              <w:bottom w:val="single" w:sz="12" w:space="0" w:color="auto"/>
              <w:right w:val="nil"/>
            </w:tcBorders>
          </w:tcPr>
          <w:p w:rsidR="003107FA" w:rsidRDefault="00956D9B" w:rsidP="00956D9B">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027E45" w:rsidRPr="00B3317B" w:rsidRDefault="00B3317B" w:rsidP="00272B8F">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272B8F">
              <w:t>General</w:t>
            </w:r>
          </w:p>
          <w:p w:rsidR="00EE2A77" w:rsidRDefault="00272B8F" w:rsidP="00EE2A77">
            <w:pPr>
              <w:spacing w:line="240" w:lineRule="exact"/>
            </w:pPr>
            <w:r>
              <w:t>1</w:t>
            </w:r>
            <w:r w:rsidR="009C284C">
              <w:t>4</w:t>
            </w:r>
            <w:r>
              <w:t xml:space="preserve"> July</w:t>
            </w:r>
            <w:r w:rsidR="007B7C6F">
              <w:t xml:space="preserve"> 2014</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r w:rsidR="00082351">
        <w:rPr>
          <w:b/>
          <w:noProof/>
          <w:sz w:val="24"/>
          <w:szCs w:val="24"/>
          <w:lang w:val="en-US"/>
        </w:rPr>
        <w:pict>
          <v:shape id="_x0000_s1026" type="#_x0000_t75" style="position:absolute;margin-left:432.55pt;margin-top:623.6pt;width:50.25pt;height:50.25pt;z-index:1;mso-position-horizontal-relative:margin;mso-position-vertical-relative:margin" o:allowoverlap="f">
            <v:imagedata r:id="rId8" o:title="20&amp;Size=2 &amp;Lang=E"/>
            <w10:wrap anchorx="margin" anchory="margin"/>
          </v:shape>
        </w:pict>
      </w:r>
    </w:p>
    <w:p w:rsidR="00EE2A77" w:rsidRDefault="00CD1E06" w:rsidP="00EE2A77">
      <w:pPr>
        <w:rPr>
          <w:b/>
        </w:rPr>
      </w:pPr>
      <w:r>
        <w:rPr>
          <w:b/>
        </w:rPr>
        <w:t>Twent</w:t>
      </w:r>
      <w:r w:rsidR="00032232">
        <w:rPr>
          <w:b/>
        </w:rPr>
        <w:t>y-</w:t>
      </w:r>
      <w:r w:rsidR="003D206B">
        <w:rPr>
          <w:b/>
        </w:rPr>
        <w:t>six</w:t>
      </w:r>
      <w:r w:rsidR="00674C17">
        <w:rPr>
          <w:b/>
        </w:rPr>
        <w:t xml:space="preserve">th </w:t>
      </w:r>
      <w:r w:rsidR="00EE2A77">
        <w:rPr>
          <w:b/>
        </w:rPr>
        <w:t>session</w:t>
      </w:r>
    </w:p>
    <w:p w:rsidR="00EE2A77" w:rsidRDefault="00EE2A77" w:rsidP="00EE2A77">
      <w:r>
        <w:t>Agenda item 3</w:t>
      </w:r>
    </w:p>
    <w:p w:rsidR="002F006E" w:rsidRPr="00533C25" w:rsidRDefault="00EE2A77" w:rsidP="002F006E">
      <w:pPr>
        <w:rPr>
          <w:b/>
        </w:rPr>
      </w:pPr>
      <w:r w:rsidRPr="00533C25">
        <w:rPr>
          <w:b/>
        </w:rPr>
        <w:t>Promotion and</w:t>
      </w:r>
      <w:r w:rsidR="007B208E">
        <w:rPr>
          <w:b/>
        </w:rPr>
        <w:t xml:space="preserve"> protection of all human rights, civil</w:t>
      </w:r>
      <w:r w:rsidR="00BE00DE">
        <w:rPr>
          <w:b/>
        </w:rPr>
        <w:t>,</w:t>
      </w:r>
      <w:r>
        <w:rPr>
          <w:b/>
        </w:rPr>
        <w:br/>
      </w:r>
      <w:r w:rsidRPr="00533C25">
        <w:rPr>
          <w:b/>
        </w:rPr>
        <w:t>political, economic,</w:t>
      </w:r>
      <w:r>
        <w:rPr>
          <w:b/>
        </w:rPr>
        <w:t xml:space="preserve"> </w:t>
      </w:r>
      <w:r w:rsidR="0054626B">
        <w:rPr>
          <w:b/>
        </w:rPr>
        <w:t>social and cultural rights,</w:t>
      </w:r>
      <w:r>
        <w:rPr>
          <w:b/>
        </w:rPr>
        <w:br/>
      </w:r>
      <w:r w:rsidRPr="00533C25">
        <w:rPr>
          <w:b/>
        </w:rPr>
        <w:t>including the right to development</w:t>
      </w:r>
    </w:p>
    <w:p w:rsidR="002F006E" w:rsidRDefault="002F006E" w:rsidP="002F006E">
      <w:pPr>
        <w:pStyle w:val="H23G"/>
      </w:pPr>
      <w:r>
        <w:tab/>
      </w:r>
      <w:r>
        <w:tab/>
      </w:r>
      <w:r w:rsidR="00272B8F">
        <w:t>R</w:t>
      </w:r>
      <w:r>
        <w:t>esolution</w:t>
      </w:r>
      <w:r w:rsidR="00272B8F">
        <w:t xml:space="preserve"> adopted by the Human Rights Council</w:t>
      </w:r>
    </w:p>
    <w:p w:rsidR="002F006E" w:rsidRPr="007A45D3" w:rsidRDefault="002F006E" w:rsidP="002F006E">
      <w:pPr>
        <w:pStyle w:val="H1G"/>
      </w:pPr>
      <w:r>
        <w:tab/>
      </w:r>
      <w:r>
        <w:tab/>
      </w:r>
      <w:r w:rsidR="00CD1E06">
        <w:t>2</w:t>
      </w:r>
      <w:r w:rsidR="003D206B">
        <w:t>6</w:t>
      </w:r>
      <w:r w:rsidR="00272B8F" w:rsidRPr="007A45D3">
        <w:t>/</w:t>
      </w:r>
      <w:r w:rsidR="00272B8F">
        <w:t>20</w:t>
      </w:r>
      <w:r w:rsidR="00272B8F" w:rsidRPr="007A45D3">
        <w:t xml:space="preserve">  </w:t>
      </w:r>
      <w:r w:rsidR="00806A99" w:rsidRPr="00806A99">
        <w:t>Special Rapporteur on the rights of persons with disabilities</w:t>
      </w:r>
    </w:p>
    <w:p w:rsidR="002F006E" w:rsidRPr="00852165" w:rsidRDefault="002F006E" w:rsidP="00806A99">
      <w:pPr>
        <w:pStyle w:val="SingleTxtG"/>
      </w:pPr>
      <w:r>
        <w:tab/>
      </w:r>
      <w:r w:rsidRPr="00806A99">
        <w:rPr>
          <w:i/>
        </w:rPr>
        <w:t>The Human Rights Council</w:t>
      </w:r>
      <w:r w:rsidRPr="00852165">
        <w:t>,</w:t>
      </w:r>
    </w:p>
    <w:p w:rsidR="00806A99" w:rsidRPr="00806A99" w:rsidRDefault="00806A99" w:rsidP="00806A99">
      <w:pPr>
        <w:pStyle w:val="SingleTxtG"/>
        <w:ind w:firstLine="567"/>
      </w:pPr>
      <w:r w:rsidRPr="00806A99">
        <w:rPr>
          <w:i/>
        </w:rPr>
        <w:t>Guided</w:t>
      </w:r>
      <w:r w:rsidRPr="00806A99">
        <w:t xml:space="preserve"> by the purposes and principles of the Charter of the United Nations,</w:t>
      </w:r>
    </w:p>
    <w:p w:rsidR="00806A99" w:rsidRPr="00806A99" w:rsidRDefault="00806A99" w:rsidP="00806A99">
      <w:pPr>
        <w:pStyle w:val="SingleTxtG"/>
        <w:ind w:firstLine="567"/>
      </w:pPr>
      <w:r w:rsidRPr="00806A99">
        <w:rPr>
          <w:i/>
        </w:rPr>
        <w:t>Guided also</w:t>
      </w:r>
      <w:r w:rsidRPr="00806A99">
        <w:t xml:space="preserve"> by the Universal Declaration of Human Rights, the Convention on the Rights of Persons with Disabilities and other relevant human rights instruments,</w:t>
      </w:r>
    </w:p>
    <w:p w:rsidR="00806A99" w:rsidRPr="00806A99" w:rsidRDefault="00806A99" w:rsidP="00806A99">
      <w:pPr>
        <w:pStyle w:val="SingleTxtG"/>
        <w:ind w:firstLine="567"/>
      </w:pPr>
      <w:r w:rsidRPr="00DF6485">
        <w:rPr>
          <w:i/>
        </w:rPr>
        <w:t>Recalling</w:t>
      </w:r>
      <w:r w:rsidRPr="00806A99">
        <w:t xml:space="preserve"> the universality, indivisibility, interdependence and interrelatedness of all human rights and fundamental freedoms and the need for persons with disabilities to be guaranteed the full enjoyment of their rights and freedoms without discrimin</w:t>
      </w:r>
      <w:r w:rsidR="003E5921">
        <w:t>ation,</w:t>
      </w:r>
    </w:p>
    <w:p w:rsidR="00806A99" w:rsidRPr="00806A99" w:rsidRDefault="00806A99" w:rsidP="00806A99">
      <w:pPr>
        <w:pStyle w:val="SingleTxtG"/>
        <w:ind w:firstLine="567"/>
      </w:pPr>
      <w:r w:rsidRPr="00DF6485">
        <w:rPr>
          <w:i/>
        </w:rPr>
        <w:t>Deeply concerned</w:t>
      </w:r>
      <w:r w:rsidRPr="00806A99">
        <w:t xml:space="preserve"> that</w:t>
      </w:r>
      <w:r w:rsidR="00584A6D">
        <w:t>,</w:t>
      </w:r>
      <w:r w:rsidRPr="00806A99">
        <w:t xml:space="preserve"> in all parts of the world</w:t>
      </w:r>
      <w:r w:rsidR="00584A6D">
        <w:t>,</w:t>
      </w:r>
      <w:r w:rsidRPr="00806A99">
        <w:t xml:space="preserve"> persons with disabilities continue to face barriers in their participation as equal members of society and violations of their human rights</w:t>
      </w:r>
      <w:r w:rsidR="00584A6D">
        <w:t>,</w:t>
      </w:r>
      <w:r w:rsidRPr="00806A99">
        <w:t xml:space="preserve"> and conscious that greater attention is needed to thes</w:t>
      </w:r>
      <w:r w:rsidR="003E5921">
        <w:t>e challenges,</w:t>
      </w:r>
    </w:p>
    <w:p w:rsidR="00806A99" w:rsidRPr="00806A99" w:rsidRDefault="00806A99" w:rsidP="00806A99">
      <w:pPr>
        <w:pStyle w:val="SingleTxtG"/>
        <w:ind w:firstLine="567"/>
      </w:pPr>
      <w:r w:rsidRPr="00DF6485">
        <w:rPr>
          <w:i/>
        </w:rPr>
        <w:t>Recognizing</w:t>
      </w:r>
      <w:r w:rsidRPr="00806A99">
        <w:t xml:space="preserve"> the work of the Special Rapporteur on Disability of the Commission for Social Development, whose mandate will expire on 31 December 2014,</w:t>
      </w:r>
    </w:p>
    <w:p w:rsidR="00806A99" w:rsidRPr="00806A99" w:rsidRDefault="00806A99" w:rsidP="00806A99">
      <w:pPr>
        <w:pStyle w:val="SingleTxtG"/>
        <w:ind w:firstLine="567"/>
      </w:pPr>
      <w:r w:rsidRPr="00DF6485">
        <w:rPr>
          <w:i/>
        </w:rPr>
        <w:t>Recalling</w:t>
      </w:r>
      <w:r w:rsidRPr="00806A99">
        <w:t xml:space="preserve"> </w:t>
      </w:r>
      <w:r w:rsidR="00753E0E">
        <w:t>its</w:t>
      </w:r>
      <w:r w:rsidR="00753E0E" w:rsidRPr="00806A99">
        <w:t xml:space="preserve"> </w:t>
      </w:r>
      <w:r w:rsidRPr="00806A99">
        <w:t>resolution</w:t>
      </w:r>
      <w:r w:rsidR="00753E0E">
        <w:t>s</w:t>
      </w:r>
      <w:r w:rsidRPr="00806A99">
        <w:t xml:space="preserve"> 5/1</w:t>
      </w:r>
      <w:r w:rsidR="00753E0E">
        <w:t>,</w:t>
      </w:r>
      <w:r w:rsidRPr="00806A99">
        <w:t xml:space="preserve"> on institution-building of the Human Rights Council</w:t>
      </w:r>
      <w:r w:rsidR="00584A6D">
        <w:t>,</w:t>
      </w:r>
      <w:r w:rsidRPr="00806A99">
        <w:t xml:space="preserve"> and 5/2</w:t>
      </w:r>
      <w:r w:rsidR="00753E0E">
        <w:t>,</w:t>
      </w:r>
      <w:r w:rsidRPr="00806A99">
        <w:t xml:space="preserve"> on the Code of Conduct for </w:t>
      </w:r>
      <w:r w:rsidR="00584A6D">
        <w:t>S</w:t>
      </w:r>
      <w:r w:rsidRPr="00806A99">
        <w:t xml:space="preserve">pecial </w:t>
      </w:r>
      <w:r w:rsidR="00584A6D">
        <w:t>P</w:t>
      </w:r>
      <w:r w:rsidRPr="00806A99">
        <w:t xml:space="preserve">rocedures </w:t>
      </w:r>
      <w:r w:rsidR="00584A6D">
        <w:t>M</w:t>
      </w:r>
      <w:r w:rsidRPr="00806A99">
        <w:t xml:space="preserve">andate </w:t>
      </w:r>
      <w:r w:rsidR="00584A6D">
        <w:t>H</w:t>
      </w:r>
      <w:r w:rsidRPr="00806A99">
        <w:t>olders of the Council, of 18 June 2007, and stressing that the mandate holder shall discharge his</w:t>
      </w:r>
      <w:r w:rsidR="007F25EE">
        <w:t xml:space="preserve"> or </w:t>
      </w:r>
      <w:r w:rsidRPr="00806A99">
        <w:t xml:space="preserve">her duties in accordance with </w:t>
      </w:r>
      <w:r w:rsidR="00584A6D" w:rsidRPr="00806A99">
        <w:t>th</w:t>
      </w:r>
      <w:r w:rsidR="00584A6D">
        <w:t>o</w:t>
      </w:r>
      <w:r w:rsidR="00584A6D" w:rsidRPr="00806A99">
        <w:t xml:space="preserve">se </w:t>
      </w:r>
      <w:r w:rsidRPr="00806A99">
        <w:t>resolutions and the annexes thereto,</w:t>
      </w:r>
    </w:p>
    <w:p w:rsidR="00806A99" w:rsidRPr="00806A99" w:rsidRDefault="00806A99" w:rsidP="00806A99">
      <w:pPr>
        <w:pStyle w:val="SingleTxtG"/>
        <w:ind w:firstLine="567"/>
      </w:pPr>
      <w:r w:rsidRPr="00806A99">
        <w:t>1.</w:t>
      </w:r>
      <w:r w:rsidRPr="00806A99">
        <w:tab/>
      </w:r>
      <w:r w:rsidRPr="00DF6485">
        <w:rPr>
          <w:i/>
        </w:rPr>
        <w:t>Reaffirms</w:t>
      </w:r>
      <w:r w:rsidRPr="00806A99">
        <w:t xml:space="preserve"> the obligation of States to take all appropriate measures to eliminate discrimination against persons with disabilities and to promote, protect and respect their human rights;</w:t>
      </w:r>
    </w:p>
    <w:p w:rsidR="00806A99" w:rsidRPr="00806A99" w:rsidRDefault="00806A99" w:rsidP="00806A99">
      <w:pPr>
        <w:pStyle w:val="SingleTxtG"/>
        <w:ind w:firstLine="567"/>
      </w:pPr>
      <w:r w:rsidRPr="00806A99">
        <w:t>2.</w:t>
      </w:r>
      <w:r w:rsidRPr="00806A99">
        <w:tab/>
      </w:r>
      <w:r w:rsidRPr="00DF6485">
        <w:rPr>
          <w:i/>
        </w:rPr>
        <w:t>Decides</w:t>
      </w:r>
      <w:r w:rsidRPr="00806A99">
        <w:t xml:space="preserve"> to appoint, for a period of three years, a Special Rapporteur on the rights of persons with disabilities, with the following mandate:</w:t>
      </w:r>
    </w:p>
    <w:p w:rsidR="00806A99" w:rsidRPr="00806A99" w:rsidRDefault="00806A99" w:rsidP="00806A99">
      <w:pPr>
        <w:pStyle w:val="SingleTxtG"/>
        <w:ind w:firstLine="567"/>
      </w:pPr>
      <w:r w:rsidRPr="00806A99">
        <w:t>(</w:t>
      </w:r>
      <w:r w:rsidRPr="00DF6485">
        <w:rPr>
          <w:i/>
        </w:rPr>
        <w:t>a</w:t>
      </w:r>
      <w:r w:rsidRPr="00806A99">
        <w:t>)</w:t>
      </w:r>
      <w:r w:rsidRPr="00806A99">
        <w:tab/>
        <w:t xml:space="preserve">To develop a regular dialogue and to consult with States and other relevant stakeholders, including United Nations agencies, programmes and funds, regional human rights mechanisms, national human rights institutions, national independent monitoring frameworks designated under </w:t>
      </w:r>
      <w:r w:rsidR="00584A6D">
        <w:t>a</w:t>
      </w:r>
      <w:r w:rsidRPr="00806A99">
        <w:t>rticle 33</w:t>
      </w:r>
      <w:r w:rsidR="00EB67D0">
        <w:t xml:space="preserve">, paragraph </w:t>
      </w:r>
      <w:r w:rsidRPr="00806A99">
        <w:t xml:space="preserve">2 of the </w:t>
      </w:r>
      <w:r w:rsidR="00584A6D" w:rsidRPr="00806A99">
        <w:t>Convention on the Rights of Persons with Disabilities</w:t>
      </w:r>
      <w:r w:rsidRPr="00806A99">
        <w:t>,</w:t>
      </w:r>
      <w:r w:rsidR="00322431">
        <w:t xml:space="preserve"> </w:t>
      </w:r>
      <w:r w:rsidRPr="00806A99">
        <w:t>persons with disabilities and their representative organizations, and other civil society organi</w:t>
      </w:r>
      <w:r w:rsidR="00584A6D">
        <w:t>z</w:t>
      </w:r>
      <w:r w:rsidRPr="00806A99">
        <w:t>ations to identify, exchange and promote good practices relat</w:t>
      </w:r>
      <w:r w:rsidR="00584A6D">
        <w:t>ing</w:t>
      </w:r>
      <w:r w:rsidRPr="00806A99">
        <w:t xml:space="preserve"> to the reali</w:t>
      </w:r>
      <w:r w:rsidR="00584A6D">
        <w:t>z</w:t>
      </w:r>
      <w:r w:rsidRPr="00806A99">
        <w:t>ation of the rights of persons with disabilities and their participation as equal members of society;</w:t>
      </w:r>
      <w:r w:rsidR="00584A6D">
        <w:t xml:space="preserve"> </w:t>
      </w:r>
    </w:p>
    <w:p w:rsidR="00806A99" w:rsidRPr="00806A99" w:rsidRDefault="00806A99" w:rsidP="00806A99">
      <w:pPr>
        <w:pStyle w:val="SingleTxtG"/>
        <w:ind w:firstLine="567"/>
      </w:pPr>
      <w:r w:rsidRPr="00806A99">
        <w:t>(</w:t>
      </w:r>
      <w:r w:rsidRPr="00DF6485">
        <w:rPr>
          <w:i/>
        </w:rPr>
        <w:t>b</w:t>
      </w:r>
      <w:r w:rsidR="003E5921">
        <w:t>)</w:t>
      </w:r>
      <w:r w:rsidR="003E5921">
        <w:tab/>
      </w:r>
      <w:r w:rsidRPr="00806A99">
        <w:t>To gather, request, receive and exchange information and communications from and with States and other relevant sources, including persons with disabilities and their representative organizations and other civil society organi</w:t>
      </w:r>
      <w:r w:rsidR="002D4E89">
        <w:t>z</w:t>
      </w:r>
      <w:r w:rsidRPr="00806A99">
        <w:t>ations, on violations of the rights of persons with disabilities;</w:t>
      </w:r>
      <w:r w:rsidR="002D4E89">
        <w:t xml:space="preserve"> </w:t>
      </w:r>
    </w:p>
    <w:p w:rsidR="00806A99" w:rsidRPr="00806A99" w:rsidRDefault="00806A99" w:rsidP="00806A99">
      <w:pPr>
        <w:pStyle w:val="SingleTxtG"/>
        <w:ind w:firstLine="567"/>
      </w:pPr>
      <w:r w:rsidRPr="00806A99">
        <w:t>(</w:t>
      </w:r>
      <w:r w:rsidRPr="00DF6485">
        <w:rPr>
          <w:i/>
        </w:rPr>
        <w:t>c</w:t>
      </w:r>
      <w:r w:rsidRPr="00806A99">
        <w:t>)</w:t>
      </w:r>
      <w:r w:rsidRPr="00806A99">
        <w:tab/>
        <w:t>To make concrete recommendations on how to better promote and protect the rights of persons with disabilities, including on how to contribute to the realization of internationally agreed development goals for persons with disabilities, including the Millennium Development Goals, how to promote development that is inclusive of and accessible to persons with disabilities</w:t>
      </w:r>
      <w:r w:rsidR="002D4E89">
        <w:t>,</w:t>
      </w:r>
      <w:r w:rsidRPr="00806A99">
        <w:t xml:space="preserve"> and how to promote their role as both agents for an</w:t>
      </w:r>
      <w:r w:rsidR="003E5921">
        <w:t>d beneficiaries of development</w:t>
      </w:r>
      <w:r w:rsidR="002D4E89">
        <w:t>;</w:t>
      </w:r>
    </w:p>
    <w:p w:rsidR="00806A99" w:rsidRPr="00806A99" w:rsidRDefault="00806A99" w:rsidP="00806A99">
      <w:pPr>
        <w:pStyle w:val="SingleTxtG"/>
        <w:ind w:firstLine="567"/>
      </w:pPr>
      <w:r w:rsidRPr="00806A99">
        <w:t>(</w:t>
      </w:r>
      <w:r w:rsidRPr="00DF6485">
        <w:rPr>
          <w:i/>
        </w:rPr>
        <w:t>d</w:t>
      </w:r>
      <w:r w:rsidRPr="00806A99">
        <w:t>)</w:t>
      </w:r>
      <w:r w:rsidRPr="00806A99">
        <w:tab/>
        <w:t>To conduct, facilitate and support the provision of advisory services, technical assistance, capacity</w:t>
      </w:r>
      <w:r w:rsidR="002D4E89">
        <w:t>-</w:t>
      </w:r>
      <w:r w:rsidRPr="00806A99">
        <w:t>building and international cooperation in support of national efforts for the effective realization of the right</w:t>
      </w:r>
      <w:r w:rsidR="003E5921">
        <w:t>s of persons with disabilities;</w:t>
      </w:r>
    </w:p>
    <w:p w:rsidR="00806A99" w:rsidRPr="00806A99" w:rsidRDefault="00806A99" w:rsidP="00806A99">
      <w:pPr>
        <w:pStyle w:val="SingleTxtG"/>
        <w:ind w:firstLine="567"/>
      </w:pPr>
      <w:r w:rsidRPr="00806A99">
        <w:t>(</w:t>
      </w:r>
      <w:r w:rsidRPr="00DF6485">
        <w:rPr>
          <w:i/>
        </w:rPr>
        <w:t>e</w:t>
      </w:r>
      <w:r w:rsidRPr="00806A99">
        <w:t>)</w:t>
      </w:r>
      <w:r w:rsidRPr="00806A99">
        <w:tab/>
        <w:t xml:space="preserve">To raise awareness of the rights of persons with disabilities, </w:t>
      </w:r>
      <w:r w:rsidR="002D4E89">
        <w:t xml:space="preserve">to </w:t>
      </w:r>
      <w:r w:rsidRPr="00806A99">
        <w:t>combat stereotypes, prejudices and harmful practices that hinder their opportunity to participate in society on an equal basis with others, to promote awareness of their positive contributions and to</w:t>
      </w:r>
      <w:r w:rsidR="00322431">
        <w:t xml:space="preserve"> </w:t>
      </w:r>
      <w:r w:rsidRPr="00806A99">
        <w:t>inform persons with d</w:t>
      </w:r>
      <w:r w:rsidR="003E5921">
        <w:t>isabilities about their rights;</w:t>
      </w:r>
    </w:p>
    <w:p w:rsidR="00806A99" w:rsidRPr="00806A99" w:rsidRDefault="00806A99" w:rsidP="00806A99">
      <w:pPr>
        <w:pStyle w:val="SingleTxtG"/>
        <w:ind w:firstLine="567"/>
      </w:pPr>
      <w:r w:rsidRPr="00806A99">
        <w:t>(</w:t>
      </w:r>
      <w:r w:rsidRPr="00DF6485">
        <w:rPr>
          <w:i/>
        </w:rPr>
        <w:t>f</w:t>
      </w:r>
      <w:r w:rsidRPr="00806A99">
        <w:t>)</w:t>
      </w:r>
      <w:r w:rsidRPr="00806A99">
        <w:tab/>
        <w:t xml:space="preserve">To work closely with </w:t>
      </w:r>
      <w:r w:rsidR="002D4E89">
        <w:t xml:space="preserve">the </w:t>
      </w:r>
      <w:r w:rsidRPr="00806A99">
        <w:t>special procedures and other human rights mechanisms of the Human Rights Council,</w:t>
      </w:r>
      <w:r w:rsidR="002D4E89">
        <w:t xml:space="preserve"> the</w:t>
      </w:r>
      <w:r w:rsidRPr="00806A99">
        <w:t xml:space="preserve"> treaty bodies, in particular the Committee on the Rights of Persons with Disabilities, and other relevant U</w:t>
      </w:r>
      <w:r w:rsidR="002D4E89">
        <w:t xml:space="preserve">nited </w:t>
      </w:r>
      <w:r w:rsidRPr="00806A99">
        <w:t>N</w:t>
      </w:r>
      <w:r w:rsidR="002D4E89">
        <w:t>ations</w:t>
      </w:r>
      <w:r w:rsidRPr="00806A99">
        <w:t xml:space="preserve"> agencies, programmes and funds, including the United Nations Partnership to Promote the Rights of Persons with Disabilities and the Special Envoy of the Secretary</w:t>
      </w:r>
      <w:r w:rsidR="002D4E89">
        <w:t>-</w:t>
      </w:r>
      <w:r w:rsidRPr="00806A99">
        <w:t>General on Disability and Accessibility, within their respective mandates, with a view to av</w:t>
      </w:r>
      <w:r w:rsidR="003E5921">
        <w:t>oiding unnecessary duplication;</w:t>
      </w:r>
    </w:p>
    <w:p w:rsidR="00806A99" w:rsidRPr="00806A99" w:rsidRDefault="00806A99" w:rsidP="00806A99">
      <w:pPr>
        <w:pStyle w:val="SingleTxtG"/>
        <w:ind w:firstLine="567"/>
      </w:pPr>
      <w:r w:rsidRPr="00806A99">
        <w:t>(</w:t>
      </w:r>
      <w:r w:rsidRPr="00DF6485">
        <w:rPr>
          <w:i/>
        </w:rPr>
        <w:t>g</w:t>
      </w:r>
      <w:r w:rsidRPr="00806A99">
        <w:t>)</w:t>
      </w:r>
      <w:r w:rsidRPr="00806A99">
        <w:tab/>
        <w:t xml:space="preserve">To cooperate closely with the Conference of States Parties </w:t>
      </w:r>
      <w:r w:rsidR="007F25EE">
        <w:t>to</w:t>
      </w:r>
      <w:r w:rsidR="007F25EE" w:rsidRPr="00806A99">
        <w:t xml:space="preserve"> </w:t>
      </w:r>
      <w:r w:rsidRPr="00806A99">
        <w:t xml:space="preserve">the Convention on the Rights of Persons with Disabilities and the Commission </w:t>
      </w:r>
      <w:r w:rsidR="0049047F">
        <w:t>for</w:t>
      </w:r>
      <w:r w:rsidR="0049047F" w:rsidRPr="00806A99">
        <w:t xml:space="preserve"> </w:t>
      </w:r>
      <w:r w:rsidRPr="00806A99">
        <w:t xml:space="preserve">Social Development, including </w:t>
      </w:r>
      <w:r w:rsidR="003E71B7">
        <w:t>by</w:t>
      </w:r>
      <w:r w:rsidR="003E71B7" w:rsidRPr="00806A99">
        <w:t xml:space="preserve"> </w:t>
      </w:r>
      <w:r w:rsidRPr="00806A99">
        <w:t>participating in their annual sessions</w:t>
      </w:r>
      <w:r w:rsidR="00027E45">
        <w:t xml:space="preserve"> upon request</w:t>
      </w:r>
      <w:r w:rsidRPr="00806A99">
        <w:t>;</w:t>
      </w:r>
    </w:p>
    <w:p w:rsidR="00806A99" w:rsidRPr="00806A99" w:rsidRDefault="00806A99" w:rsidP="00806A99">
      <w:pPr>
        <w:pStyle w:val="SingleTxtG"/>
        <w:ind w:firstLine="567"/>
      </w:pPr>
      <w:r w:rsidRPr="00806A99">
        <w:t>(</w:t>
      </w:r>
      <w:r w:rsidRPr="00DF6485">
        <w:rPr>
          <w:i/>
        </w:rPr>
        <w:t>h</w:t>
      </w:r>
      <w:r w:rsidRPr="00806A99">
        <w:t>)</w:t>
      </w:r>
      <w:r w:rsidRPr="00806A99">
        <w:tab/>
        <w:t xml:space="preserve">To integrate a gender perspective throughout the work of the mandate </w:t>
      </w:r>
      <w:r w:rsidR="003E71B7">
        <w:t>and</w:t>
      </w:r>
      <w:r w:rsidRPr="00806A99">
        <w:t xml:space="preserve"> to address multiple, intersecting and aggravated forms of discrimination face</w:t>
      </w:r>
      <w:r w:rsidR="003E5921">
        <w:t>d by persons with disabilities;</w:t>
      </w:r>
    </w:p>
    <w:p w:rsidR="00806A99" w:rsidRPr="00806A99" w:rsidRDefault="00806A99" w:rsidP="00806A99">
      <w:pPr>
        <w:pStyle w:val="SingleTxtG"/>
        <w:ind w:firstLine="567"/>
      </w:pPr>
      <w:r w:rsidRPr="00806A99">
        <w:t>(</w:t>
      </w:r>
      <w:proofErr w:type="spellStart"/>
      <w:r w:rsidRPr="00DF6485">
        <w:rPr>
          <w:i/>
        </w:rPr>
        <w:t>i</w:t>
      </w:r>
      <w:proofErr w:type="spellEnd"/>
      <w:r w:rsidRPr="00806A99">
        <w:t>)</w:t>
      </w:r>
      <w:r w:rsidRPr="00806A99">
        <w:tab/>
        <w:t xml:space="preserve">To report annually to the Human Rights Council, starting from its </w:t>
      </w:r>
      <w:r w:rsidR="003E71B7">
        <w:t>twenty-eigh</w:t>
      </w:r>
      <w:r w:rsidRPr="00806A99">
        <w:t>th session, and to the General Assembly, in accessible formats and according to their respective programmes of work;</w:t>
      </w:r>
    </w:p>
    <w:p w:rsidR="00806A99" w:rsidRPr="00806A99" w:rsidRDefault="00806A99" w:rsidP="00806A99">
      <w:pPr>
        <w:pStyle w:val="SingleTxtG"/>
        <w:ind w:firstLine="567"/>
      </w:pPr>
      <w:r w:rsidRPr="00806A99">
        <w:t>3.</w:t>
      </w:r>
      <w:r w:rsidRPr="00806A99">
        <w:tab/>
      </w:r>
      <w:r w:rsidRPr="00DF6485">
        <w:rPr>
          <w:i/>
        </w:rPr>
        <w:t>Calls upon</w:t>
      </w:r>
      <w:r w:rsidRPr="00806A99">
        <w:t xml:space="preserve"> all States to cooperate with the Special Rapporteur in the performance of his</w:t>
      </w:r>
      <w:r w:rsidR="00354232">
        <w:t xml:space="preserve"> or </w:t>
      </w:r>
      <w:r w:rsidRPr="00806A99">
        <w:t>her mandate, including by providing all necessary information requested, and to give serious consideration to responding favourably to his</w:t>
      </w:r>
      <w:r w:rsidR="00354232">
        <w:t xml:space="preserve"> or </w:t>
      </w:r>
      <w:r w:rsidRPr="00806A99">
        <w:t>her requests to visit their countries and to consider implementing the rec</w:t>
      </w:r>
      <w:r w:rsidR="003E5921">
        <w:t>ommendation</w:t>
      </w:r>
      <w:r w:rsidR="00354232">
        <w:t>s made by the mandate holder</w:t>
      </w:r>
      <w:r w:rsidR="003E5921">
        <w:t xml:space="preserve"> in his</w:t>
      </w:r>
      <w:r w:rsidR="00354232">
        <w:t xml:space="preserve"> or </w:t>
      </w:r>
      <w:r w:rsidR="003E5921">
        <w:t>her reports;</w:t>
      </w:r>
    </w:p>
    <w:p w:rsidR="00806A99" w:rsidRPr="00806A99" w:rsidRDefault="00806A99" w:rsidP="00806A99">
      <w:pPr>
        <w:pStyle w:val="SingleTxtG"/>
        <w:ind w:firstLine="567"/>
      </w:pPr>
      <w:r w:rsidRPr="00806A99">
        <w:t>4.</w:t>
      </w:r>
      <w:r w:rsidRPr="00806A99">
        <w:tab/>
      </w:r>
      <w:r w:rsidRPr="00DF6485">
        <w:rPr>
          <w:i/>
        </w:rPr>
        <w:t>Encourages</w:t>
      </w:r>
      <w:r w:rsidRPr="00806A99">
        <w:t xml:space="preserve"> all relevant stakeholders, including United Nations agencies, programmes and funds, regional human rights mechanisms, national human rights institutions, national independent monitoring frameworks, the private sector,</w:t>
      </w:r>
      <w:r w:rsidR="00322431">
        <w:t xml:space="preserve"> </w:t>
      </w:r>
      <w:r w:rsidRPr="00806A99">
        <w:t xml:space="preserve">donors and development agencies to cooperate fully with the Special Rapporteur to enable </w:t>
      </w:r>
      <w:r w:rsidR="00354232">
        <w:t>the mandate holder</w:t>
      </w:r>
      <w:r w:rsidR="00354232" w:rsidRPr="00806A99">
        <w:t xml:space="preserve"> </w:t>
      </w:r>
      <w:r w:rsidRPr="00806A99">
        <w:t xml:space="preserve">to fulfil </w:t>
      </w:r>
      <w:r w:rsidR="00354232">
        <w:t>his or her</w:t>
      </w:r>
      <w:r w:rsidRPr="00806A99">
        <w:t xml:space="preserve"> mandate;</w:t>
      </w:r>
    </w:p>
    <w:p w:rsidR="00806A99" w:rsidRPr="00806A99" w:rsidRDefault="00806A99" w:rsidP="00806A99">
      <w:pPr>
        <w:pStyle w:val="SingleTxtG"/>
        <w:ind w:firstLine="567"/>
      </w:pPr>
      <w:r w:rsidRPr="00806A99">
        <w:t>5.</w:t>
      </w:r>
      <w:r w:rsidRPr="00806A99">
        <w:tab/>
      </w:r>
      <w:r w:rsidRPr="00DF6485">
        <w:rPr>
          <w:i/>
        </w:rPr>
        <w:t>Requests</w:t>
      </w:r>
      <w:r w:rsidRPr="00806A99">
        <w:t xml:space="preserve"> the Secretary-General to bring the reports of the Special Rapporteur to the attention of the Committee on the Rights of Persons with Disabilities, the Conference of States Parties and the Commission </w:t>
      </w:r>
      <w:r w:rsidR="0049047F">
        <w:t>for</w:t>
      </w:r>
      <w:r w:rsidR="0049047F" w:rsidRPr="00806A99">
        <w:t xml:space="preserve"> </w:t>
      </w:r>
      <w:r w:rsidRPr="00806A99">
        <w:t>Social Development for their information and to avoid unnecessary duplication;</w:t>
      </w:r>
    </w:p>
    <w:p w:rsidR="00806A99" w:rsidRPr="00806A99" w:rsidRDefault="00806A99" w:rsidP="00806A99">
      <w:pPr>
        <w:pStyle w:val="SingleTxtG"/>
        <w:ind w:firstLine="567"/>
        <w:rPr>
          <w:rFonts w:eastAsia="SimSun"/>
        </w:rPr>
      </w:pPr>
      <w:r w:rsidRPr="00806A99">
        <w:t>6.</w:t>
      </w:r>
      <w:r w:rsidRPr="00806A99">
        <w:tab/>
      </w:r>
      <w:r w:rsidRPr="00DF6485">
        <w:rPr>
          <w:i/>
        </w:rPr>
        <w:t>Requests</w:t>
      </w:r>
      <w:r w:rsidRPr="00806A99">
        <w:t xml:space="preserve"> the Secretary-General and the United Nations High Commissioner for Human Rights to provide the Special Rapporteur with all the human, technical and financial resources </w:t>
      </w:r>
      <w:r w:rsidR="003F7949" w:rsidRPr="00806A99">
        <w:t xml:space="preserve">necessary </w:t>
      </w:r>
      <w:r w:rsidRPr="00806A99">
        <w:t>for the effective fulfilment of his</w:t>
      </w:r>
      <w:r w:rsidR="00354232">
        <w:t xml:space="preserve"> or </w:t>
      </w:r>
      <w:r w:rsidRPr="00806A99">
        <w:t>her mandate.</w:t>
      </w:r>
    </w:p>
    <w:p w:rsidR="00272B8F" w:rsidRPr="000F23BC" w:rsidRDefault="00272B8F" w:rsidP="00272B8F">
      <w:pPr>
        <w:pStyle w:val="SingleTxtG"/>
        <w:spacing w:after="0"/>
        <w:jc w:val="right"/>
        <w:rPr>
          <w:rFonts w:eastAsia="SimSun"/>
          <w:i/>
          <w:lang w:eastAsia="ar-SA"/>
        </w:rPr>
      </w:pPr>
      <w:r>
        <w:rPr>
          <w:rFonts w:eastAsia="SimSun"/>
          <w:i/>
          <w:lang w:eastAsia="ar-SA"/>
        </w:rPr>
        <w:t>39</w:t>
      </w:r>
      <w:r w:rsidRPr="000F23BC">
        <w:rPr>
          <w:rFonts w:eastAsia="SimSun"/>
          <w:i/>
          <w:lang w:eastAsia="ar-SA"/>
        </w:rPr>
        <w:t>th meeting</w:t>
      </w:r>
    </w:p>
    <w:p w:rsidR="00272B8F" w:rsidRPr="000F23BC" w:rsidRDefault="00272B8F" w:rsidP="00272B8F">
      <w:pPr>
        <w:pStyle w:val="SingleTxtG"/>
        <w:jc w:val="right"/>
        <w:rPr>
          <w:rFonts w:eastAsia="SimSun"/>
          <w:i/>
          <w:lang w:eastAsia="ar-SA"/>
        </w:rPr>
      </w:pPr>
      <w:r w:rsidRPr="000F23BC">
        <w:rPr>
          <w:rFonts w:eastAsia="SimSun"/>
          <w:i/>
          <w:lang w:eastAsia="ar-SA"/>
        </w:rPr>
        <w:t xml:space="preserve">27 </w:t>
      </w:r>
      <w:r>
        <w:rPr>
          <w:rFonts w:eastAsia="SimSun"/>
          <w:i/>
          <w:lang w:eastAsia="ar-SA"/>
        </w:rPr>
        <w:t xml:space="preserve">June </w:t>
      </w:r>
      <w:r w:rsidRPr="000F23BC">
        <w:rPr>
          <w:rFonts w:eastAsia="SimSun"/>
          <w:i/>
          <w:lang w:eastAsia="ar-SA"/>
        </w:rPr>
        <w:t>2014</w:t>
      </w:r>
    </w:p>
    <w:p w:rsidR="00272B8F" w:rsidRDefault="00272B8F" w:rsidP="00272B8F">
      <w:pPr>
        <w:pStyle w:val="SingleTxtG"/>
      </w:pPr>
      <w:r w:rsidRPr="000F23BC">
        <w:rPr>
          <w:rFonts w:eastAsia="SimSun"/>
          <w:lang w:eastAsia="ar-SA"/>
        </w:rPr>
        <w:t>[Adopted without a vote.]</w:t>
      </w:r>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EE2A77">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82351" w:rsidRDefault="00082351"/>
  </w:endnote>
  <w:endnote w:type="continuationSeparator" w:id="0">
    <w:p w:rsidR="00082351" w:rsidRDefault="00082351"/>
  </w:endnote>
  <w:endnote w:type="continuationNotice" w:id="1">
    <w:p w:rsidR="00082351" w:rsidRDefault="00082351"/>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351" w:rsidRPr="00EE2A77" w:rsidRDefault="00082351"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2</w:t>
    </w:r>
    <w:r w:rsidRPr="00EE2A77">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351" w:rsidRPr="00EE2A77" w:rsidRDefault="00082351"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Pr>
        <w:b/>
        <w:noProof/>
        <w:sz w:val="18"/>
      </w:rPr>
      <w:t>3</w:t>
    </w:r>
    <w:r w:rsidRPr="00EE2A77">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351" w:rsidRPr="009C284C" w:rsidRDefault="00082351" w:rsidP="00542574">
    <w:pPr>
      <w:rPr>
        <w:lang w:val="fr-CH"/>
      </w:rPr>
    </w:pP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37.3pt;margin-top:646.25pt;width:73.25pt;height:18.15pt;z-index:1;mso-position-horizontal-relative:margin;mso-position-vertical-relative:margin">
          <v:imagedata r:id="rId1" o:title="recycle_English"/>
          <w10:wrap anchorx="margin" anchory="margin"/>
        </v:shape>
      </w:pict>
    </w:r>
    <w:r>
      <w:rPr>
        <w:lang w:val="fr-CH"/>
      </w:rPr>
      <w:t>GE.14-08211  (E)</w:t>
    </w:r>
    <w:r>
      <w:rPr>
        <w:lang w:val="fr-CH"/>
      </w:rPr>
      <w:br/>
    </w:r>
    <w:r w:rsidRPr="00082351">
      <w:rPr>
        <w:rFonts w:ascii="C39T30Lfz" w:hAnsi="C39T30Lfz"/>
        <w:sz w:val="56"/>
        <w:lang w:val="fr-CH"/>
      </w:rPr>
      <w:t></w:t>
    </w:r>
    <w:r w:rsidRPr="00082351">
      <w:rPr>
        <w:rFonts w:ascii="C39T30Lfz" w:hAnsi="C39T30Lfz"/>
        <w:sz w:val="56"/>
        <w:lang w:val="fr-CH"/>
      </w:rPr>
      <w:t></w:t>
    </w:r>
    <w:r w:rsidRPr="00082351">
      <w:rPr>
        <w:rFonts w:ascii="C39T30Lfz" w:hAnsi="C39T30Lfz"/>
        <w:sz w:val="56"/>
        <w:lang w:val="fr-CH"/>
      </w:rPr>
      <w:t></w:t>
    </w:r>
    <w:r w:rsidRPr="00082351">
      <w:rPr>
        <w:rFonts w:ascii="C39T30Lfz" w:hAnsi="C39T30Lfz"/>
        <w:sz w:val="56"/>
        <w:lang w:val="fr-CH"/>
      </w:rPr>
      <w:t></w:t>
    </w:r>
    <w:r w:rsidRPr="00082351">
      <w:rPr>
        <w:rFonts w:ascii="C39T30Lfz" w:hAnsi="C39T30Lfz"/>
        <w:sz w:val="56"/>
        <w:lang w:val="fr-CH"/>
      </w:rPr>
      <w:t></w:t>
    </w:r>
    <w:r w:rsidRPr="00082351">
      <w:rPr>
        <w:rFonts w:ascii="C39T30Lfz" w:hAnsi="C39T30Lfz"/>
        <w:sz w:val="56"/>
        <w:lang w:val="fr-CH"/>
      </w:rPr>
      <w:t></w:t>
    </w:r>
    <w:r w:rsidRPr="00082351">
      <w:rPr>
        <w:rFonts w:ascii="C39T30Lfz" w:hAnsi="C39T30Lfz"/>
        <w:sz w:val="56"/>
        <w:lang w:val="fr-CH"/>
      </w:rPr>
      <w:t></w:t>
    </w:r>
    <w:r w:rsidRPr="00082351">
      <w:rPr>
        <w:rFonts w:ascii="C39T30Lfz" w:hAnsi="C39T30Lfz"/>
        <w:sz w:val="56"/>
        <w:lang w:val="fr-CH"/>
      </w:rPr>
      <w:t></w:t>
    </w:r>
    <w:r w:rsidRPr="00082351">
      <w:rPr>
        <w:rFonts w:ascii="C39T30Lfz" w:hAnsi="C39T30Lfz"/>
        <w:sz w:val="56"/>
        <w:lang w:val="fr-CH"/>
      </w:rPr>
      <w:t></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82351" w:rsidRPr="000B175B" w:rsidRDefault="00082351" w:rsidP="000B175B">
      <w:pPr>
        <w:tabs>
          <w:tab w:val="right" w:pos="2155"/>
        </w:tabs>
        <w:spacing w:after="80"/>
        <w:ind w:left="680"/>
        <w:rPr>
          <w:u w:val="single"/>
        </w:rPr>
      </w:pPr>
      <w:r>
        <w:rPr>
          <w:u w:val="single"/>
        </w:rPr>
        <w:tab/>
      </w:r>
    </w:p>
  </w:footnote>
  <w:footnote w:type="continuationSeparator" w:id="0">
    <w:p w:rsidR="00082351" w:rsidRPr="00FC68B7" w:rsidRDefault="00082351" w:rsidP="00FC68B7">
      <w:pPr>
        <w:tabs>
          <w:tab w:val="left" w:pos="2155"/>
        </w:tabs>
        <w:spacing w:after="80"/>
        <w:ind w:left="680"/>
        <w:rPr>
          <w:u w:val="single"/>
        </w:rPr>
      </w:pPr>
      <w:r>
        <w:rPr>
          <w:u w:val="single"/>
        </w:rPr>
        <w:tab/>
      </w:r>
    </w:p>
  </w:footnote>
  <w:footnote w:type="continuationNotice" w:id="1">
    <w:p w:rsidR="00082351" w:rsidRDefault="00082351"/>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351" w:rsidRPr="00EE2A77" w:rsidRDefault="00082351">
    <w:pPr>
      <w:pStyle w:val="Header"/>
    </w:pPr>
    <w:r>
      <w:t>A/HRC/RES/26/20</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82351" w:rsidRPr="00EE2A77" w:rsidRDefault="00082351" w:rsidP="00EE2A77">
    <w:pPr>
      <w:pStyle w:val="Header"/>
      <w:jc w:val="right"/>
    </w:pPr>
    <w:r>
      <w:t>A/HRC/RES/26/20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pStyle w:val="Footer"/>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CH" w:vendorID="64" w:dllVersion="131078" w:nlCheck="1" w:checkStyle="1"/>
  <w:proofState w:spelling="clean" w:grammar="clean"/>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E2A77"/>
    <w:rsid w:val="00007F7F"/>
    <w:rsid w:val="00022DB5"/>
    <w:rsid w:val="00027E45"/>
    <w:rsid w:val="00032232"/>
    <w:rsid w:val="000403D1"/>
    <w:rsid w:val="00043611"/>
    <w:rsid w:val="000449AA"/>
    <w:rsid w:val="00050F6B"/>
    <w:rsid w:val="0005216E"/>
    <w:rsid w:val="00060747"/>
    <w:rsid w:val="0006532E"/>
    <w:rsid w:val="00072760"/>
    <w:rsid w:val="00072C8C"/>
    <w:rsid w:val="00073E70"/>
    <w:rsid w:val="00082351"/>
    <w:rsid w:val="000876EB"/>
    <w:rsid w:val="00090C3B"/>
    <w:rsid w:val="00091419"/>
    <w:rsid w:val="00092C85"/>
    <w:rsid w:val="000931C0"/>
    <w:rsid w:val="000B175B"/>
    <w:rsid w:val="000B3A0F"/>
    <w:rsid w:val="000B4A3B"/>
    <w:rsid w:val="000B6999"/>
    <w:rsid w:val="000C2C49"/>
    <w:rsid w:val="000D1851"/>
    <w:rsid w:val="000E0415"/>
    <w:rsid w:val="00114904"/>
    <w:rsid w:val="00146D32"/>
    <w:rsid w:val="001509BA"/>
    <w:rsid w:val="00153FA2"/>
    <w:rsid w:val="0015712E"/>
    <w:rsid w:val="00163625"/>
    <w:rsid w:val="001B4B04"/>
    <w:rsid w:val="001B4DAE"/>
    <w:rsid w:val="001C6663"/>
    <w:rsid w:val="001C7895"/>
    <w:rsid w:val="001D26DF"/>
    <w:rsid w:val="001E2790"/>
    <w:rsid w:val="001E3B6C"/>
    <w:rsid w:val="00211E0B"/>
    <w:rsid w:val="00211E72"/>
    <w:rsid w:val="00214047"/>
    <w:rsid w:val="0022130F"/>
    <w:rsid w:val="00237785"/>
    <w:rsid w:val="002410DD"/>
    <w:rsid w:val="00241466"/>
    <w:rsid w:val="00253D58"/>
    <w:rsid w:val="00254A86"/>
    <w:rsid w:val="00272B8F"/>
    <w:rsid w:val="0027725F"/>
    <w:rsid w:val="002A12EC"/>
    <w:rsid w:val="002A70FA"/>
    <w:rsid w:val="002C21F0"/>
    <w:rsid w:val="002D4176"/>
    <w:rsid w:val="002D4E89"/>
    <w:rsid w:val="002E7C76"/>
    <w:rsid w:val="002F006E"/>
    <w:rsid w:val="002F5334"/>
    <w:rsid w:val="00303564"/>
    <w:rsid w:val="003107FA"/>
    <w:rsid w:val="00322431"/>
    <w:rsid w:val="003229D8"/>
    <w:rsid w:val="003314D1"/>
    <w:rsid w:val="00335A2F"/>
    <w:rsid w:val="00340A59"/>
    <w:rsid w:val="00341937"/>
    <w:rsid w:val="00354232"/>
    <w:rsid w:val="003721DD"/>
    <w:rsid w:val="00390052"/>
    <w:rsid w:val="0039277A"/>
    <w:rsid w:val="00395E49"/>
    <w:rsid w:val="003972E0"/>
    <w:rsid w:val="003975ED"/>
    <w:rsid w:val="003C2CC4"/>
    <w:rsid w:val="003D206B"/>
    <w:rsid w:val="003D4B23"/>
    <w:rsid w:val="003E5921"/>
    <w:rsid w:val="003E5E28"/>
    <w:rsid w:val="003E71B7"/>
    <w:rsid w:val="003F7949"/>
    <w:rsid w:val="00424C80"/>
    <w:rsid w:val="00427510"/>
    <w:rsid w:val="00427645"/>
    <w:rsid w:val="004325CB"/>
    <w:rsid w:val="0044503A"/>
    <w:rsid w:val="004453BF"/>
    <w:rsid w:val="00446DE4"/>
    <w:rsid w:val="00447761"/>
    <w:rsid w:val="00451EC3"/>
    <w:rsid w:val="004721B1"/>
    <w:rsid w:val="00472982"/>
    <w:rsid w:val="004859EC"/>
    <w:rsid w:val="00487B50"/>
    <w:rsid w:val="0049047F"/>
    <w:rsid w:val="00496A15"/>
    <w:rsid w:val="004A6D3A"/>
    <w:rsid w:val="004B75D2"/>
    <w:rsid w:val="004D1140"/>
    <w:rsid w:val="004F0672"/>
    <w:rsid w:val="004F55ED"/>
    <w:rsid w:val="0052176C"/>
    <w:rsid w:val="005261E5"/>
    <w:rsid w:val="005420F2"/>
    <w:rsid w:val="00542574"/>
    <w:rsid w:val="005436AB"/>
    <w:rsid w:val="0054626B"/>
    <w:rsid w:val="00546DBF"/>
    <w:rsid w:val="00547D74"/>
    <w:rsid w:val="00553D76"/>
    <w:rsid w:val="005552B5"/>
    <w:rsid w:val="0056117B"/>
    <w:rsid w:val="00567613"/>
    <w:rsid w:val="00571365"/>
    <w:rsid w:val="00576396"/>
    <w:rsid w:val="00584A6D"/>
    <w:rsid w:val="00597B57"/>
    <w:rsid w:val="005A69B3"/>
    <w:rsid w:val="005B3DB3"/>
    <w:rsid w:val="005B6E48"/>
    <w:rsid w:val="005C2413"/>
    <w:rsid w:val="005C69BB"/>
    <w:rsid w:val="005E1712"/>
    <w:rsid w:val="00602516"/>
    <w:rsid w:val="00611ABD"/>
    <w:rsid w:val="00611FC4"/>
    <w:rsid w:val="0061416F"/>
    <w:rsid w:val="0061562F"/>
    <w:rsid w:val="006171B8"/>
    <w:rsid w:val="006176FB"/>
    <w:rsid w:val="00623645"/>
    <w:rsid w:val="0063353E"/>
    <w:rsid w:val="00640B26"/>
    <w:rsid w:val="006601B6"/>
    <w:rsid w:val="00670741"/>
    <w:rsid w:val="00674C17"/>
    <w:rsid w:val="006947AE"/>
    <w:rsid w:val="00696BD6"/>
    <w:rsid w:val="00697307"/>
    <w:rsid w:val="006A6B9D"/>
    <w:rsid w:val="006A7392"/>
    <w:rsid w:val="006B3189"/>
    <w:rsid w:val="006B7D65"/>
    <w:rsid w:val="006C35AD"/>
    <w:rsid w:val="006D327A"/>
    <w:rsid w:val="006D4961"/>
    <w:rsid w:val="006D5F84"/>
    <w:rsid w:val="006D6DA6"/>
    <w:rsid w:val="006E564B"/>
    <w:rsid w:val="006F13F0"/>
    <w:rsid w:val="006F5035"/>
    <w:rsid w:val="0070635F"/>
    <w:rsid w:val="007065EB"/>
    <w:rsid w:val="0071701A"/>
    <w:rsid w:val="00720183"/>
    <w:rsid w:val="00721B48"/>
    <w:rsid w:val="0072632A"/>
    <w:rsid w:val="0074200B"/>
    <w:rsid w:val="00753E0E"/>
    <w:rsid w:val="007642D2"/>
    <w:rsid w:val="00793678"/>
    <w:rsid w:val="007A6296"/>
    <w:rsid w:val="007B208E"/>
    <w:rsid w:val="007B6BA5"/>
    <w:rsid w:val="007B7C6F"/>
    <w:rsid w:val="007C1B62"/>
    <w:rsid w:val="007C3390"/>
    <w:rsid w:val="007C4F4B"/>
    <w:rsid w:val="007D2CDC"/>
    <w:rsid w:val="007D5327"/>
    <w:rsid w:val="007E15F4"/>
    <w:rsid w:val="007E54B6"/>
    <w:rsid w:val="007F25EE"/>
    <w:rsid w:val="007F6611"/>
    <w:rsid w:val="00806A99"/>
    <w:rsid w:val="008155C3"/>
    <w:rsid w:val="008175E9"/>
    <w:rsid w:val="0082243E"/>
    <w:rsid w:val="008242D7"/>
    <w:rsid w:val="008402E9"/>
    <w:rsid w:val="00856CD2"/>
    <w:rsid w:val="00857BC3"/>
    <w:rsid w:val="00861BC6"/>
    <w:rsid w:val="00871FD5"/>
    <w:rsid w:val="008979B1"/>
    <w:rsid w:val="008A6B25"/>
    <w:rsid w:val="008A6C4F"/>
    <w:rsid w:val="008C1E4D"/>
    <w:rsid w:val="008E0E46"/>
    <w:rsid w:val="0090452C"/>
    <w:rsid w:val="00907C3F"/>
    <w:rsid w:val="0092237C"/>
    <w:rsid w:val="0093707B"/>
    <w:rsid w:val="009400EB"/>
    <w:rsid w:val="009427E3"/>
    <w:rsid w:val="00956D9B"/>
    <w:rsid w:val="00957E2F"/>
    <w:rsid w:val="00963CBA"/>
    <w:rsid w:val="009654B7"/>
    <w:rsid w:val="00976B90"/>
    <w:rsid w:val="009821F1"/>
    <w:rsid w:val="00991261"/>
    <w:rsid w:val="009A0B83"/>
    <w:rsid w:val="009B019A"/>
    <w:rsid w:val="009B3800"/>
    <w:rsid w:val="009B5E9B"/>
    <w:rsid w:val="009C284C"/>
    <w:rsid w:val="009D22AC"/>
    <w:rsid w:val="009D50DB"/>
    <w:rsid w:val="009E1C4E"/>
    <w:rsid w:val="009F58A8"/>
    <w:rsid w:val="00A05E0B"/>
    <w:rsid w:val="00A1427D"/>
    <w:rsid w:val="00A4634F"/>
    <w:rsid w:val="00A51CF3"/>
    <w:rsid w:val="00A57688"/>
    <w:rsid w:val="00A66DD0"/>
    <w:rsid w:val="00A72F22"/>
    <w:rsid w:val="00A748A6"/>
    <w:rsid w:val="00A879A4"/>
    <w:rsid w:val="00A87E95"/>
    <w:rsid w:val="00A92E29"/>
    <w:rsid w:val="00AB4E8E"/>
    <w:rsid w:val="00AB61A8"/>
    <w:rsid w:val="00AC2E56"/>
    <w:rsid w:val="00AD09E9"/>
    <w:rsid w:val="00AD7489"/>
    <w:rsid w:val="00AE530C"/>
    <w:rsid w:val="00AF0576"/>
    <w:rsid w:val="00AF3829"/>
    <w:rsid w:val="00B035D1"/>
    <w:rsid w:val="00B037F0"/>
    <w:rsid w:val="00B2327D"/>
    <w:rsid w:val="00B2718F"/>
    <w:rsid w:val="00B30179"/>
    <w:rsid w:val="00B3317B"/>
    <w:rsid w:val="00B334DC"/>
    <w:rsid w:val="00B3631A"/>
    <w:rsid w:val="00B4035F"/>
    <w:rsid w:val="00B46AB6"/>
    <w:rsid w:val="00B53013"/>
    <w:rsid w:val="00B57EDB"/>
    <w:rsid w:val="00B67F5E"/>
    <w:rsid w:val="00B73E65"/>
    <w:rsid w:val="00B81E12"/>
    <w:rsid w:val="00B87110"/>
    <w:rsid w:val="00B918DA"/>
    <w:rsid w:val="00B92F7C"/>
    <w:rsid w:val="00B97FA8"/>
    <w:rsid w:val="00BB06DE"/>
    <w:rsid w:val="00BB5313"/>
    <w:rsid w:val="00BC1385"/>
    <w:rsid w:val="00BC74E9"/>
    <w:rsid w:val="00BE00DE"/>
    <w:rsid w:val="00BE618E"/>
    <w:rsid w:val="00C24693"/>
    <w:rsid w:val="00C359A4"/>
    <w:rsid w:val="00C35F0B"/>
    <w:rsid w:val="00C42278"/>
    <w:rsid w:val="00C43A07"/>
    <w:rsid w:val="00C463DD"/>
    <w:rsid w:val="00C64458"/>
    <w:rsid w:val="00C745C3"/>
    <w:rsid w:val="00C81ABC"/>
    <w:rsid w:val="00CA2A58"/>
    <w:rsid w:val="00CC0B55"/>
    <w:rsid w:val="00CD103A"/>
    <w:rsid w:val="00CD1E06"/>
    <w:rsid w:val="00CD5D1E"/>
    <w:rsid w:val="00CD6995"/>
    <w:rsid w:val="00CE4A8F"/>
    <w:rsid w:val="00CF0214"/>
    <w:rsid w:val="00CF0545"/>
    <w:rsid w:val="00CF3588"/>
    <w:rsid w:val="00CF586F"/>
    <w:rsid w:val="00CF7D43"/>
    <w:rsid w:val="00D11129"/>
    <w:rsid w:val="00D20283"/>
    <w:rsid w:val="00D2031B"/>
    <w:rsid w:val="00D22332"/>
    <w:rsid w:val="00D24CCC"/>
    <w:rsid w:val="00D25FE2"/>
    <w:rsid w:val="00D43252"/>
    <w:rsid w:val="00D550F9"/>
    <w:rsid w:val="00D572B0"/>
    <w:rsid w:val="00D62E90"/>
    <w:rsid w:val="00D752FF"/>
    <w:rsid w:val="00D76BE5"/>
    <w:rsid w:val="00D978C6"/>
    <w:rsid w:val="00DA67AD"/>
    <w:rsid w:val="00DB18CE"/>
    <w:rsid w:val="00DB362E"/>
    <w:rsid w:val="00DB6C4E"/>
    <w:rsid w:val="00DC1BE9"/>
    <w:rsid w:val="00DE3EC0"/>
    <w:rsid w:val="00DF6485"/>
    <w:rsid w:val="00E051D8"/>
    <w:rsid w:val="00E11593"/>
    <w:rsid w:val="00E12B6B"/>
    <w:rsid w:val="00E130AB"/>
    <w:rsid w:val="00E23BBC"/>
    <w:rsid w:val="00E438D9"/>
    <w:rsid w:val="00E5644E"/>
    <w:rsid w:val="00E7260F"/>
    <w:rsid w:val="00E806EE"/>
    <w:rsid w:val="00E9471B"/>
    <w:rsid w:val="00E96630"/>
    <w:rsid w:val="00EB0FB9"/>
    <w:rsid w:val="00EB67D0"/>
    <w:rsid w:val="00EC250E"/>
    <w:rsid w:val="00ED0CA9"/>
    <w:rsid w:val="00ED7A2A"/>
    <w:rsid w:val="00EE2A77"/>
    <w:rsid w:val="00EF1D7F"/>
    <w:rsid w:val="00EF5BDB"/>
    <w:rsid w:val="00F07FD9"/>
    <w:rsid w:val="00F14D7B"/>
    <w:rsid w:val="00F15AA7"/>
    <w:rsid w:val="00F23933"/>
    <w:rsid w:val="00F24119"/>
    <w:rsid w:val="00F267C5"/>
    <w:rsid w:val="00F40E75"/>
    <w:rsid w:val="00F42CD9"/>
    <w:rsid w:val="00F52936"/>
    <w:rsid w:val="00F677CB"/>
    <w:rsid w:val="00F75BB7"/>
    <w:rsid w:val="00FA7DF3"/>
    <w:rsid w:val="00FC48F4"/>
    <w:rsid w:val="00FC68B7"/>
    <w:rsid w:val="00FD7C12"/>
    <w:rsid w:val="00FE5C2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val="en-GB"/>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semiHidden/>
    <w:rsid w:val="00CF0214"/>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F0214"/>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3E5921"/>
    <w:pPr>
      <w:spacing w:line="240" w:lineRule="auto"/>
    </w:pPr>
    <w:rPr>
      <w:rFonts w:ascii="Tahoma" w:hAnsi="Tahoma"/>
      <w:sz w:val="16"/>
      <w:szCs w:val="16"/>
      <w:lang/>
    </w:rPr>
  </w:style>
  <w:style w:type="character" w:customStyle="1" w:styleId="BalloonTextChar">
    <w:name w:val="Balloon Text Char"/>
    <w:link w:val="BalloonText"/>
    <w:rsid w:val="003E5921"/>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P:\UN%20Docs\NEW\A_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A_E.dot</Template>
  <TotalTime>1</TotalTime>
  <Pages>3</Pages>
  <Words>940</Words>
  <Characters>5514</Characters>
  <Application>Microsoft Office Outlook</Application>
  <DocSecurity>4</DocSecurity>
  <Lines>102</Lines>
  <Paragraphs>43</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6411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Kiatsurayanon</dc:creator>
  <cp:keywords/>
  <cp:lastModifiedBy>Pool</cp:lastModifiedBy>
  <cp:revision>2</cp:revision>
  <cp:lastPrinted>2014-07-14T09:53:00Z</cp:lastPrinted>
  <dcterms:created xsi:type="dcterms:W3CDTF">2014-07-14T13:08:00Z</dcterms:created>
  <dcterms:modified xsi:type="dcterms:W3CDTF">2014-07-14T13:08:00Z</dcterms:modified>
</cp:coreProperties>
</file>