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drawings/drawing4.xml" ContentType="application/vnd.openxmlformats-officedocument.drawingml.chartshap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8E7EFA" w:rsidRDefault="006B3E27" w:rsidP="009867A8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E06D7A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8E7EFA" w:rsidP="00A51D71">
            <w:pPr>
              <w:bidi w:val="0"/>
              <w:spacing w:after="20"/>
              <w:jc w:val="left"/>
              <w:rPr>
                <w:szCs w:val="20"/>
              </w:rPr>
            </w:pPr>
            <w:r w:rsidRPr="008E7EFA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/C/QAT/1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</w:t>
            </w:r>
            <w:r w:rsidR="00E06D7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الدولي</w:t>
            </w:r>
            <w:r w:rsidR="00E06D7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الخاص</w:t>
            </w:r>
            <w:r w:rsidR="00E06D7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بالحقوق</w:t>
            </w:r>
            <w:r w:rsidR="00E06D7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المدنية</w:t>
            </w:r>
            <w:r w:rsidR="00E06D7A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A51D71" w:rsidP="00A51D71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E06D7A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A51D71" w:rsidRDefault="00A51D71" w:rsidP="00A51D7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15</w:t>
            </w:r>
            <w:r w:rsidR="00E06D7A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E06D7A">
              <w:rPr>
                <w:szCs w:val="20"/>
              </w:rPr>
              <w:t xml:space="preserve"> </w:t>
            </w:r>
            <w:r>
              <w:rPr>
                <w:szCs w:val="20"/>
              </w:rPr>
              <w:t>2019</w:t>
            </w:r>
          </w:p>
          <w:p w:rsidR="00A51D71" w:rsidRDefault="008E38BE" w:rsidP="00A51D71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A51D71" w:rsidRPr="00FA3645" w:rsidRDefault="00A51D71" w:rsidP="00A51D71">
            <w:pPr>
              <w:bidi w:val="0"/>
              <w:jc w:val="left"/>
              <w:rPr>
                <w:rFonts w:cs="Times New Roman"/>
                <w:szCs w:val="20"/>
                <w:lang w:val="en-GB"/>
              </w:rPr>
            </w:pPr>
            <w:r w:rsidRPr="00FA3645">
              <w:rPr>
                <w:rFonts w:cs="Times New Roman"/>
                <w:szCs w:val="20"/>
                <w:lang w:val="en-GB"/>
              </w:rPr>
              <w:t>Original: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 w:rsidRPr="00FA3645">
              <w:rPr>
                <w:rFonts w:cs="Times New Roman"/>
                <w:szCs w:val="20"/>
                <w:lang w:val="en-GB"/>
              </w:rPr>
              <w:t>Arabic</w:t>
            </w:r>
          </w:p>
          <w:p w:rsidR="00A51D71" w:rsidRPr="008E38BE" w:rsidRDefault="00A51D71" w:rsidP="00A51D71">
            <w:pPr>
              <w:bidi w:val="0"/>
              <w:jc w:val="left"/>
              <w:rPr>
                <w:szCs w:val="20"/>
              </w:rPr>
            </w:pPr>
            <w:r w:rsidRPr="00FA3645">
              <w:rPr>
                <w:rFonts w:cs="Times New Roman"/>
                <w:szCs w:val="20"/>
                <w:lang w:val="en-GB"/>
              </w:rPr>
              <w:t>Arabic,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 w:rsidRPr="00FA3645">
              <w:rPr>
                <w:rFonts w:cs="Times New Roman"/>
                <w:szCs w:val="20"/>
                <w:lang w:val="en-GB"/>
              </w:rPr>
              <w:t>English,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 w:rsidRPr="00FA3645">
              <w:rPr>
                <w:rFonts w:cs="Times New Roman"/>
                <w:szCs w:val="20"/>
                <w:lang w:val="en-GB"/>
              </w:rPr>
              <w:t>French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 w:rsidRPr="00FA3645">
              <w:rPr>
                <w:rFonts w:cs="Times New Roman"/>
                <w:szCs w:val="20"/>
                <w:lang w:val="en-GB"/>
              </w:rPr>
              <w:t>and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>
              <w:rPr>
                <w:rFonts w:cs="Times New Roman"/>
                <w:szCs w:val="20"/>
                <w:lang w:val="en-GB"/>
              </w:rPr>
              <w:br/>
            </w:r>
            <w:r w:rsidRPr="00FA3645">
              <w:rPr>
                <w:rFonts w:cs="Times New Roman"/>
                <w:szCs w:val="20"/>
                <w:lang w:val="en-GB"/>
              </w:rPr>
              <w:t>Spanish</w:t>
            </w:r>
            <w:r w:rsidR="00E06D7A">
              <w:rPr>
                <w:rFonts w:cs="Times New Roman"/>
                <w:szCs w:val="20"/>
                <w:lang w:val="en-GB"/>
              </w:rPr>
              <w:t xml:space="preserve"> </w:t>
            </w:r>
            <w:r w:rsidRPr="00FA3645">
              <w:rPr>
                <w:rFonts w:cs="Times New Roman"/>
                <w:szCs w:val="20"/>
                <w:lang w:val="en-GB"/>
              </w:rPr>
              <w:t>only</w:t>
            </w:r>
          </w:p>
        </w:tc>
      </w:tr>
    </w:tbl>
    <w:p w:rsidR="00D84D3D" w:rsidRPr="00D84D3D" w:rsidRDefault="00D84D3D" w:rsidP="00D84D3D">
      <w:pPr>
        <w:spacing w:before="120" w:line="380" w:lineRule="exact"/>
        <w:rPr>
          <w:b/>
          <w:bCs/>
          <w:sz w:val="26"/>
          <w:szCs w:val="36"/>
          <w:rtl/>
        </w:rPr>
      </w:pPr>
      <w:r w:rsidRPr="00D84D3D">
        <w:rPr>
          <w:b/>
          <w:bCs/>
          <w:sz w:val="26"/>
          <w:szCs w:val="36"/>
          <w:rtl/>
        </w:rPr>
        <w:t>اللجنة</w:t>
      </w:r>
      <w:r w:rsidR="00E06D7A">
        <w:rPr>
          <w:b/>
          <w:bCs/>
          <w:sz w:val="26"/>
          <w:szCs w:val="36"/>
          <w:rtl/>
        </w:rPr>
        <w:t xml:space="preserve"> </w:t>
      </w:r>
      <w:r w:rsidRPr="00D84D3D">
        <w:rPr>
          <w:b/>
          <w:bCs/>
          <w:sz w:val="26"/>
          <w:szCs w:val="36"/>
          <w:rtl/>
        </w:rPr>
        <w:t>المعنية</w:t>
      </w:r>
      <w:r w:rsidR="00E06D7A">
        <w:rPr>
          <w:b/>
          <w:bCs/>
          <w:sz w:val="26"/>
          <w:szCs w:val="36"/>
          <w:rtl/>
        </w:rPr>
        <w:t xml:space="preserve"> </w:t>
      </w:r>
      <w:r w:rsidRPr="00D84D3D">
        <w:rPr>
          <w:b/>
          <w:bCs/>
          <w:sz w:val="26"/>
          <w:szCs w:val="36"/>
          <w:rtl/>
        </w:rPr>
        <w:t>بحقوق</w:t>
      </w:r>
      <w:r w:rsidR="00E06D7A">
        <w:rPr>
          <w:b/>
          <w:bCs/>
          <w:sz w:val="26"/>
          <w:szCs w:val="36"/>
          <w:rtl/>
        </w:rPr>
        <w:t xml:space="preserve"> </w:t>
      </w:r>
      <w:r w:rsidRPr="00D84D3D">
        <w:rPr>
          <w:b/>
          <w:bCs/>
          <w:sz w:val="26"/>
          <w:szCs w:val="36"/>
          <w:rtl/>
        </w:rPr>
        <w:t>الإنسان</w:t>
      </w:r>
    </w:p>
    <w:p w:rsidR="00D84D3D" w:rsidRDefault="00D84D3D" w:rsidP="00D84D3D">
      <w:pPr>
        <w:pStyle w:val="HMGA"/>
        <w:rPr>
          <w:rtl/>
        </w:rPr>
      </w:pPr>
      <w:r>
        <w:rPr>
          <w:rtl/>
        </w:rPr>
        <w:tab/>
      </w:r>
      <w:r>
        <w:rPr>
          <w:rtl/>
        </w:rPr>
        <w:tab/>
        <w:t>التقرير</w:t>
      </w:r>
      <w:r w:rsidR="00E06D7A">
        <w:rPr>
          <w:rtl/>
        </w:rPr>
        <w:t xml:space="preserve"> </w:t>
      </w:r>
      <w:r>
        <w:rPr>
          <w:rtl/>
        </w:rPr>
        <w:t>الأولي</w:t>
      </w:r>
      <w:r w:rsidR="00E06D7A">
        <w:rPr>
          <w:rtl/>
        </w:rPr>
        <w:t xml:space="preserve"> </w:t>
      </w:r>
      <w:r>
        <w:rPr>
          <w:rtl/>
        </w:rPr>
        <w:t>المقدم</w:t>
      </w:r>
      <w:r w:rsidR="00E06D7A">
        <w:rPr>
          <w:rtl/>
        </w:rPr>
        <w:t xml:space="preserve"> </w:t>
      </w:r>
      <w:r>
        <w:rPr>
          <w:rtl/>
        </w:rPr>
        <w:t>من</w:t>
      </w:r>
      <w:r w:rsidR="00E06D7A">
        <w:rPr>
          <w:rtl/>
        </w:rPr>
        <w:t xml:space="preserve"> </w:t>
      </w:r>
      <w:r>
        <w:rPr>
          <w:rtl/>
        </w:rPr>
        <w:t>قطر</w:t>
      </w:r>
      <w:r w:rsidR="00E06D7A">
        <w:rPr>
          <w:rtl/>
        </w:rPr>
        <w:t xml:space="preserve"> </w:t>
      </w:r>
      <w:r>
        <w:rPr>
          <w:rtl/>
        </w:rPr>
        <w:t>بموجب</w:t>
      </w:r>
      <w:r w:rsidR="00E06D7A">
        <w:rPr>
          <w:rtl/>
        </w:rPr>
        <w:t xml:space="preserve"> </w:t>
      </w:r>
      <w:r>
        <w:rPr>
          <w:rtl/>
        </w:rPr>
        <w:t>المادة</w:t>
      </w:r>
      <w:r w:rsidR="00E06D7A">
        <w:rPr>
          <w:rtl/>
        </w:rPr>
        <w:t xml:space="preserve"> </w:t>
      </w:r>
      <w:r>
        <w:rPr>
          <w:rtl/>
        </w:rPr>
        <w:t>40</w:t>
      </w:r>
      <w:r w:rsidR="00E06D7A">
        <w:rPr>
          <w:rtl/>
        </w:rPr>
        <w:t xml:space="preserve"> </w:t>
      </w:r>
      <w:r>
        <w:rPr>
          <w:rtl/>
        </w:rPr>
        <w:t>من</w:t>
      </w:r>
      <w:r w:rsidR="00E06D7A">
        <w:rPr>
          <w:rtl/>
        </w:rPr>
        <w:t xml:space="preserve"> </w:t>
      </w:r>
      <w:r>
        <w:rPr>
          <w:rtl/>
        </w:rPr>
        <w:t>الاتفاقية،</w:t>
      </w:r>
      <w:r w:rsidR="00E06D7A">
        <w:rPr>
          <w:rtl/>
        </w:rPr>
        <w:t xml:space="preserve"> </w:t>
      </w:r>
      <w:r>
        <w:rPr>
          <w:rtl/>
        </w:rPr>
        <w:t>الواجب</w:t>
      </w:r>
      <w:r w:rsidR="00E06D7A">
        <w:rPr>
          <w:rtl/>
        </w:rPr>
        <w:t xml:space="preserve"> </w:t>
      </w:r>
      <w:r>
        <w:rPr>
          <w:rtl/>
        </w:rPr>
        <w:t>تقديمه</w:t>
      </w:r>
      <w:r w:rsidR="00E06D7A">
        <w:rPr>
          <w:rtl/>
        </w:rPr>
        <w:t xml:space="preserve"> </w:t>
      </w:r>
      <w:r>
        <w:rPr>
          <w:rtl/>
        </w:rPr>
        <w:t>في</w:t>
      </w:r>
      <w:r w:rsidR="00E06D7A">
        <w:rPr>
          <w:rtl/>
        </w:rPr>
        <w:t xml:space="preserve"> </w:t>
      </w:r>
      <w:r>
        <w:rPr>
          <w:rtl/>
        </w:rPr>
        <w:t>عام</w:t>
      </w:r>
      <w:r w:rsidR="00E06D7A">
        <w:rPr>
          <w:rtl/>
        </w:rPr>
        <w:t xml:space="preserve"> </w:t>
      </w:r>
      <w:r>
        <w:rPr>
          <w:rtl/>
        </w:rPr>
        <w:t>2019</w:t>
      </w:r>
      <w:r w:rsidRPr="00D84D3D">
        <w:rPr>
          <w:rStyle w:val="FootnoteReference"/>
          <w:sz w:val="20"/>
          <w:vertAlign w:val="baseline"/>
          <w:rtl/>
        </w:rPr>
        <w:footnoteReference w:customMarkFollows="1" w:id="1"/>
        <w:t>*</w:t>
      </w:r>
      <w:r w:rsidR="00E06D7A">
        <w:rPr>
          <w:rFonts w:hint="cs"/>
          <w:rtl/>
        </w:rPr>
        <w:t xml:space="preserve"> </w:t>
      </w:r>
      <w:r w:rsidRPr="00D84D3D">
        <w:rPr>
          <w:rStyle w:val="FootnoteReference"/>
          <w:sz w:val="20"/>
          <w:vertAlign w:val="baseline"/>
          <w:rtl/>
        </w:rPr>
        <w:footnoteReference w:customMarkFollows="1" w:id="2"/>
        <w:t>**</w:t>
      </w:r>
    </w:p>
    <w:p w:rsidR="00E11ED3" w:rsidRDefault="00D84D3D" w:rsidP="00D84D3D">
      <w:pPr>
        <w:pStyle w:val="SingleTxtGA"/>
        <w:jc w:val="right"/>
        <w:rPr>
          <w:rtl/>
        </w:rPr>
      </w:pPr>
      <w:r>
        <w:rPr>
          <w:rtl/>
        </w:rPr>
        <w:t>[تاريخ</w:t>
      </w:r>
      <w:r w:rsidR="00E06D7A">
        <w:rPr>
          <w:rtl/>
        </w:rPr>
        <w:t xml:space="preserve"> </w:t>
      </w:r>
      <w:r>
        <w:rPr>
          <w:rtl/>
        </w:rPr>
        <w:t>الاستلام:</w:t>
      </w:r>
      <w:r w:rsidR="00E06D7A">
        <w:rPr>
          <w:rtl/>
        </w:rPr>
        <w:t xml:space="preserve"> </w:t>
      </w:r>
      <w:r>
        <w:rPr>
          <w:rtl/>
        </w:rPr>
        <w:t>٢١</w:t>
      </w:r>
      <w:r w:rsidR="00E06D7A">
        <w:rPr>
          <w:rtl/>
        </w:rPr>
        <w:t xml:space="preserve"> </w:t>
      </w:r>
      <w:r>
        <w:rPr>
          <w:rtl/>
        </w:rPr>
        <w:t>آب/أغسطس</w:t>
      </w:r>
      <w:r w:rsidR="00E06D7A">
        <w:rPr>
          <w:rtl/>
        </w:rPr>
        <w:t xml:space="preserve"> </w:t>
      </w:r>
      <w:r>
        <w:rPr>
          <w:rtl/>
        </w:rPr>
        <w:t>٢٠١٩]</w:t>
      </w:r>
    </w:p>
    <w:p w:rsidR="00E11ED3" w:rsidRPr="00AD4A61" w:rsidRDefault="00E11ED3" w:rsidP="00E11ED3">
      <w:pPr>
        <w:pageBreakBefore/>
        <w:jc w:val="center"/>
        <w:rPr>
          <w:b/>
          <w:bCs/>
          <w:rtl/>
        </w:rPr>
      </w:pPr>
      <w:r w:rsidRPr="00AD4A61">
        <w:rPr>
          <w:rFonts w:hint="cs"/>
          <w:b/>
          <w:bCs/>
          <w:rtl/>
        </w:rPr>
        <w:lastRenderedPageBreak/>
        <w:t>الفهرس</w:t>
      </w:r>
    </w:p>
    <w:p w:rsidR="00E11ED3" w:rsidRPr="00AD4A61" w:rsidRDefault="00E11ED3" w:rsidP="00E11ED3">
      <w:pPr>
        <w:tabs>
          <w:tab w:val="center" w:pos="4837"/>
        </w:tabs>
        <w:jc w:val="right"/>
        <w:rPr>
          <w:b/>
          <w:bCs/>
        </w:rPr>
      </w:pPr>
      <w:r w:rsidRPr="00AD4A61">
        <w:rPr>
          <w:rFonts w:hint="cs"/>
          <w:b/>
          <w:bCs/>
          <w:rtl/>
        </w:rPr>
        <w:t>المحتويات</w:t>
      </w:r>
      <w:r w:rsidRPr="00AD4A61">
        <w:rPr>
          <w:b/>
          <w:bCs/>
          <w:rtl/>
        </w:rPr>
        <w:tab/>
      </w:r>
      <w:r w:rsidRPr="00AD4A61">
        <w:rPr>
          <w:rFonts w:hint="cs"/>
          <w:b/>
          <w:bCs/>
          <w:rtl/>
        </w:rPr>
        <w:t>الصفحة</w:t>
      </w:r>
    </w:p>
    <w:p w:rsidR="00E11ED3" w:rsidRPr="00D1043D" w:rsidRDefault="00E11ED3" w:rsidP="00E11ED3">
      <w:pPr>
        <w:pStyle w:val="TOC1"/>
        <w:rPr>
          <w:rFonts w:asciiTheme="minorHAnsi" w:eastAsiaTheme="minorEastAsia" w:hAnsiTheme="minorHAnsi" w:cstheme="minorBidi"/>
          <w:color w:val="000000" w:themeColor="text1"/>
          <w:sz w:val="22"/>
          <w:szCs w:val="22"/>
          <w:rtl/>
          <w:lang w:val="en-US" w:eastAsia="zh-CN"/>
        </w:rPr>
      </w:pPr>
      <w:r w:rsidRPr="00087866">
        <w:rPr>
          <w:color w:val="000000" w:themeColor="text1"/>
          <w:lang w:val="en-GB" w:bidi="ar-DZ"/>
        </w:rPr>
        <w:tab/>
      </w:r>
      <w:r w:rsidRPr="00D1043D">
        <w:rPr>
          <w:color w:val="000000" w:themeColor="text1"/>
          <w:lang w:bidi="ar-DZ"/>
        </w:rPr>
        <w:fldChar w:fldCharType="begin"/>
      </w:r>
      <w:r w:rsidRPr="00D1043D">
        <w:rPr>
          <w:color w:val="000000" w:themeColor="text1"/>
          <w:lang w:bidi="ar-DZ"/>
        </w:rPr>
        <w:instrText xml:space="preserve"> TOC \o "1-3" \h \z \t "_ H _Ch_GA;1;_ H_1_GA;2;_ H_2/3_GA;3" </w:instrText>
      </w:r>
      <w:r w:rsidRPr="00D1043D">
        <w:rPr>
          <w:color w:val="000000" w:themeColor="text1"/>
          <w:lang w:bidi="ar-DZ"/>
        </w:rPr>
        <w:fldChar w:fldCharType="separate"/>
      </w:r>
      <w:hyperlink w:anchor="_Toc21679312" w:history="1">
        <w:r w:rsidRPr="00D1043D">
          <w:rPr>
            <w:rStyle w:val="Hyperlink"/>
            <w:color w:val="000000" w:themeColor="text1"/>
            <w:rtl/>
          </w:rPr>
          <w:t>الجزء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الأول</w:t>
        </w:r>
        <w:r w:rsidRPr="00D1043D">
          <w:rPr>
            <w:rFonts w:eastAsiaTheme="minorEastAsia" w:hint="cs"/>
            <w:color w:val="000000" w:themeColor="text1"/>
            <w:rtl/>
          </w:rPr>
          <w:t>-</w:t>
        </w:r>
        <w:r w:rsidRPr="00D1043D">
          <w:rPr>
            <w:rFonts w:asciiTheme="minorHAnsi" w:eastAsiaTheme="minorEastAsia" w:hAnsiTheme="minorHAnsi" w:cstheme="minorBidi"/>
            <w:color w:val="000000" w:themeColor="text1"/>
            <w:sz w:val="22"/>
            <w:szCs w:val="22"/>
            <w:rtl/>
            <w:lang w:val="en-US" w:eastAsia="zh-CN"/>
          </w:rPr>
          <w:tab/>
        </w:r>
        <w:r w:rsidRPr="00D1043D">
          <w:rPr>
            <w:rStyle w:val="Hyperlink"/>
            <w:color w:val="000000" w:themeColor="text1"/>
            <w:rtl/>
          </w:rPr>
          <w:tab/>
          <w:t>مقدمة</w:t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fldChar w:fldCharType="begin"/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</w:rPr>
          <w:instrText>PAGEREF</w:instrText>
        </w:r>
        <w:r w:rsidRPr="00D1043D">
          <w:rPr>
            <w:webHidden/>
            <w:color w:val="000000" w:themeColor="text1"/>
            <w:rtl/>
          </w:rPr>
          <w:instrText xml:space="preserve"> _</w:instrText>
        </w:r>
        <w:r w:rsidRPr="00D1043D">
          <w:rPr>
            <w:webHidden/>
            <w:color w:val="000000" w:themeColor="text1"/>
          </w:rPr>
          <w:instrText>Toc21679312 \h</w:instrText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  <w:rtl/>
          </w:rPr>
        </w:r>
        <w:r w:rsidRPr="00D1043D">
          <w:rPr>
            <w:webHidden/>
            <w:color w:val="000000" w:themeColor="text1"/>
            <w:rtl/>
          </w:rPr>
          <w:fldChar w:fldCharType="separate"/>
        </w:r>
        <w:r w:rsidR="00FD239D">
          <w:rPr>
            <w:webHidden/>
            <w:color w:val="000000" w:themeColor="text1"/>
            <w:rtl/>
          </w:rPr>
          <w:t>3</w:t>
        </w:r>
        <w:r w:rsidRPr="00D1043D">
          <w:rPr>
            <w:webHidden/>
            <w:color w:val="000000" w:themeColor="text1"/>
            <w:rtl/>
          </w:rPr>
          <w:fldChar w:fldCharType="end"/>
        </w:r>
      </w:hyperlink>
    </w:p>
    <w:p w:rsidR="00E11ED3" w:rsidRPr="00D1043D" w:rsidRDefault="00E11ED3" w:rsidP="00E11ED3">
      <w:pPr>
        <w:pStyle w:val="TOC1"/>
        <w:rPr>
          <w:rFonts w:asciiTheme="minorHAnsi" w:eastAsiaTheme="minorEastAsia" w:hAnsiTheme="minorHAnsi" w:cstheme="minorBidi"/>
          <w:color w:val="000000" w:themeColor="text1"/>
          <w:sz w:val="22"/>
          <w:szCs w:val="22"/>
          <w:rtl/>
          <w:lang w:val="en-US" w:eastAsia="zh-CN"/>
        </w:rPr>
      </w:pPr>
      <w:r>
        <w:rPr>
          <w:rStyle w:val="Hyperlink"/>
          <w:color w:val="000000" w:themeColor="text1"/>
          <w:rtl/>
        </w:rPr>
        <w:tab/>
      </w:r>
      <w:hyperlink w:anchor="_Toc21679316" w:history="1">
        <w:r w:rsidRPr="00D1043D">
          <w:rPr>
            <w:rStyle w:val="Hyperlink"/>
            <w:color w:val="000000" w:themeColor="text1"/>
            <w:rtl/>
          </w:rPr>
          <w:t>الجزء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الثاني</w:t>
        </w:r>
        <w:r w:rsidRPr="00D1043D">
          <w:rPr>
            <w:rFonts w:eastAsiaTheme="minorEastAsia" w:hint="cs"/>
            <w:color w:val="000000" w:themeColor="text1"/>
            <w:rtl/>
          </w:rPr>
          <w:t>-</w:t>
        </w:r>
        <w:r w:rsidRPr="00D1043D">
          <w:rPr>
            <w:rFonts w:asciiTheme="minorHAnsi" w:eastAsiaTheme="minorEastAsia" w:hAnsiTheme="minorHAnsi" w:cstheme="minorBidi"/>
            <w:color w:val="000000" w:themeColor="text1"/>
            <w:sz w:val="22"/>
            <w:szCs w:val="22"/>
            <w:rtl/>
            <w:lang w:val="en-US" w:eastAsia="zh-CN"/>
          </w:rPr>
          <w:tab/>
        </w:r>
        <w:r w:rsidRPr="00D1043D">
          <w:rPr>
            <w:rFonts w:asciiTheme="minorHAnsi" w:eastAsiaTheme="minorEastAsia" w:hAnsiTheme="minorHAnsi" w:cstheme="minorBidi"/>
            <w:color w:val="000000" w:themeColor="text1"/>
            <w:sz w:val="22"/>
            <w:szCs w:val="22"/>
            <w:rtl/>
            <w:lang w:val="en-US" w:eastAsia="zh-CN"/>
          </w:rPr>
          <w:tab/>
        </w:r>
        <w:r w:rsidRPr="00D1043D">
          <w:rPr>
            <w:rStyle w:val="Hyperlink"/>
            <w:color w:val="000000" w:themeColor="text1"/>
            <w:rtl/>
          </w:rPr>
          <w:t>التدابير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التي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اتخذتها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الدولة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لتنفيذ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أحكام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العهد</w:t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fldChar w:fldCharType="begin"/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</w:rPr>
          <w:instrText>PAGEREF</w:instrText>
        </w:r>
        <w:r w:rsidRPr="00D1043D">
          <w:rPr>
            <w:webHidden/>
            <w:color w:val="000000" w:themeColor="text1"/>
            <w:rtl/>
          </w:rPr>
          <w:instrText xml:space="preserve"> _</w:instrText>
        </w:r>
        <w:r w:rsidRPr="00D1043D">
          <w:rPr>
            <w:webHidden/>
            <w:color w:val="000000" w:themeColor="text1"/>
          </w:rPr>
          <w:instrText>Toc21679316 \h</w:instrText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  <w:rtl/>
          </w:rPr>
        </w:r>
        <w:r w:rsidRPr="00D1043D">
          <w:rPr>
            <w:webHidden/>
            <w:color w:val="000000" w:themeColor="text1"/>
            <w:rtl/>
          </w:rPr>
          <w:fldChar w:fldCharType="separate"/>
        </w:r>
        <w:r w:rsidR="00FD239D">
          <w:rPr>
            <w:webHidden/>
            <w:color w:val="000000" w:themeColor="text1"/>
            <w:rtl/>
          </w:rPr>
          <w:t>5</w:t>
        </w:r>
        <w:r w:rsidRPr="00D1043D">
          <w:rPr>
            <w:webHidden/>
            <w:color w:val="000000" w:themeColor="text1"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17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تقرير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المصير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Toc21679317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18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احترام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الحقوق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وحمايتها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وسبل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الفصل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فيها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Toc21679318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20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(3)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عدم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التمييز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بين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الرجل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والمرأة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Toc21679320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14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27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(4)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ضوابط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التحلل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من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الالتزامات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المترتبة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على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العهد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Toc21679327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23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30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(5)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تقييد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نطاق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الحقوق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المنصوص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عليها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العهد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Toc21679330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25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31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(6)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الحياة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Toc21679331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26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34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(7)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حظر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التعذيب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والمعاملة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القاسية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أو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اللاإنسانية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أو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المهينة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Toc21679334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28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38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(8)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منع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ومكافحة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أشكال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الرق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المعاصرة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Toc21679338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34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47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(9)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الحرية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والسلامة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الشخصية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Toc21679347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39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50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(10)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معاملة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الأشخاص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المحرومين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من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حريتهم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Toc21679350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45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53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(11)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عدم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جواز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سجن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إنسان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لمجرد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عجزه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الوفاء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بالتزام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تعاقدي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Toc21679353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47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54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(12)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حرية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التنقل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والإقامة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Toc21679354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48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56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(13)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إبعاد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الأجنبي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Toc21679356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49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59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(14)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المساواة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أمام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القضاء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محاكمة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عادلة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Toc21679359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51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64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(15)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الشرعية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الجنائية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Toc21679364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65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(16)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الشخصية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القانونية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Toc21679365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57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66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(17)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الخصوصية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Toc21679366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57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0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(18)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حرية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الفكر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والمعتقد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Toc21679370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60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1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(19)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حرية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الرأي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والتعبير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Toc21679371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61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2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(20)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حظر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الدعاية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من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أجل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الحرب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والتحريض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على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الكراهية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أو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العنف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Toc21679372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62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3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(21)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التجمع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السلمي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Toc21679373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63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4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(22)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حرية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تشكيل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الجمعيات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والنقابات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العامة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Toc21679374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64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5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(23)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الأسرة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Toc21679375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76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(24)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حقوق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الطفل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Toc21679376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66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96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(25)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المواطن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المشاركة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في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الحياة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العامة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Toc21679396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73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97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(26)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المساواة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أمام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القانون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وحظر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التمييز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Toc21679397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74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900FA0" w:rsidP="00E11ED3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  <w:lang w:val="en-US" w:eastAsia="zh-CN"/>
        </w:rPr>
      </w:pPr>
      <w:hyperlink w:anchor="_Toc21679398" w:history="1">
        <w:r w:rsidR="00E11ED3" w:rsidRPr="00D1043D">
          <w:rPr>
            <w:rStyle w:val="Hyperlink"/>
            <w:color w:val="000000" w:themeColor="text1"/>
            <w:rtl/>
          </w:rPr>
          <w:t>المادة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(27)</w:t>
        </w:r>
        <w:r w:rsidR="00E11ED3">
          <w:rPr>
            <w:rFonts w:asciiTheme="minorHAnsi" w:eastAsiaTheme="minorEastAsia" w:hAnsiTheme="minorHAnsi" w:cstheme="minorBidi"/>
            <w:sz w:val="22"/>
            <w:szCs w:val="22"/>
            <w:rtl/>
            <w:lang w:val="en-US" w:eastAsia="zh-CN"/>
          </w:rPr>
          <w:tab/>
        </w:r>
        <w:r w:rsidR="00E11ED3" w:rsidRPr="00D1043D">
          <w:rPr>
            <w:rStyle w:val="Hyperlink"/>
            <w:color w:val="000000" w:themeColor="text1"/>
            <w:rtl/>
          </w:rPr>
          <w:t>حق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="00E11ED3" w:rsidRPr="00D1043D">
          <w:rPr>
            <w:rStyle w:val="Hyperlink"/>
            <w:color w:val="000000" w:themeColor="text1"/>
            <w:rtl/>
          </w:rPr>
          <w:t>الأقليات</w:t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tab/>
        </w:r>
        <w:r w:rsidR="00E11ED3" w:rsidRPr="00D1043D">
          <w:rPr>
            <w:webHidden/>
            <w:rtl/>
          </w:rPr>
          <w:fldChar w:fldCharType="begin"/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</w:rPr>
          <w:instrText>PAGEREF</w:instrText>
        </w:r>
        <w:r w:rsidR="00E11ED3" w:rsidRPr="00D1043D">
          <w:rPr>
            <w:webHidden/>
            <w:rtl/>
          </w:rPr>
          <w:instrText xml:space="preserve"> _</w:instrText>
        </w:r>
        <w:r w:rsidR="00E11ED3" w:rsidRPr="00D1043D">
          <w:rPr>
            <w:webHidden/>
          </w:rPr>
          <w:instrText>Toc21679398 \h</w:instrText>
        </w:r>
        <w:r w:rsidR="00E11ED3" w:rsidRPr="00D1043D">
          <w:rPr>
            <w:webHidden/>
            <w:rtl/>
          </w:rPr>
          <w:instrText xml:space="preserve"> </w:instrText>
        </w:r>
        <w:r w:rsidR="00E11ED3" w:rsidRPr="00D1043D">
          <w:rPr>
            <w:webHidden/>
            <w:rtl/>
          </w:rPr>
        </w:r>
        <w:r w:rsidR="00E11ED3" w:rsidRPr="00D1043D">
          <w:rPr>
            <w:webHidden/>
            <w:rtl/>
          </w:rPr>
          <w:fldChar w:fldCharType="separate"/>
        </w:r>
        <w:r w:rsidR="00FD239D">
          <w:rPr>
            <w:webHidden/>
            <w:rtl/>
          </w:rPr>
          <w:t>75</w:t>
        </w:r>
        <w:r w:rsidR="00E11ED3" w:rsidRPr="00D1043D">
          <w:rPr>
            <w:webHidden/>
            <w:rtl/>
          </w:rPr>
          <w:fldChar w:fldCharType="end"/>
        </w:r>
      </w:hyperlink>
    </w:p>
    <w:p w:rsidR="00E11ED3" w:rsidRPr="00D1043D" w:rsidRDefault="00E11ED3" w:rsidP="00E11ED3">
      <w:pPr>
        <w:pStyle w:val="TOC1"/>
        <w:rPr>
          <w:rFonts w:asciiTheme="minorHAnsi" w:eastAsiaTheme="minorEastAsia" w:hAnsiTheme="minorHAnsi" w:cstheme="minorBidi"/>
          <w:color w:val="000000" w:themeColor="text1"/>
          <w:sz w:val="22"/>
          <w:szCs w:val="22"/>
          <w:rtl/>
          <w:lang w:val="en-US" w:eastAsia="zh-CN"/>
        </w:rPr>
      </w:pPr>
      <w:r>
        <w:rPr>
          <w:rStyle w:val="Hyperlink"/>
          <w:color w:val="000000" w:themeColor="text1"/>
          <w:rtl/>
        </w:rPr>
        <w:tab/>
      </w:r>
      <w:hyperlink w:anchor="_Toc21679399" w:history="1">
        <w:r w:rsidRPr="00D1043D">
          <w:rPr>
            <w:rStyle w:val="Hyperlink"/>
            <w:color w:val="000000" w:themeColor="text1"/>
            <w:rtl/>
          </w:rPr>
          <w:t>الجزء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الثالث</w:t>
        </w:r>
        <w:r w:rsidRPr="00D1043D">
          <w:rPr>
            <w:rFonts w:eastAsiaTheme="minorEastAsia" w:hint="cs"/>
            <w:color w:val="000000" w:themeColor="text1"/>
            <w:rtl/>
            <w:lang w:val="en-US" w:eastAsia="zh-CN"/>
          </w:rPr>
          <w:t>-</w:t>
        </w:r>
        <w:r w:rsidRPr="00D1043D">
          <w:rPr>
            <w:rStyle w:val="Hyperlink"/>
            <w:color w:val="000000" w:themeColor="text1"/>
            <w:rtl/>
          </w:rPr>
          <w:tab/>
        </w:r>
        <w:r w:rsidRPr="00D1043D">
          <w:rPr>
            <w:rStyle w:val="Hyperlink"/>
            <w:color w:val="000000" w:themeColor="text1"/>
            <w:rtl/>
          </w:rPr>
          <w:tab/>
          <w:t>التحديات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والمعوقات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والرؤى</w:t>
        </w:r>
        <w:r w:rsidR="00E06D7A">
          <w:rPr>
            <w:rStyle w:val="Hyperlink"/>
            <w:color w:val="000000" w:themeColor="text1"/>
            <w:rtl/>
          </w:rPr>
          <w:t xml:space="preserve"> </w:t>
        </w:r>
        <w:r w:rsidRPr="00D1043D">
          <w:rPr>
            <w:rStyle w:val="Hyperlink"/>
            <w:color w:val="000000" w:themeColor="text1"/>
            <w:rtl/>
          </w:rPr>
          <w:t>المستقبلية</w:t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tab/>
        </w:r>
        <w:r w:rsidRPr="00D1043D">
          <w:rPr>
            <w:webHidden/>
            <w:color w:val="000000" w:themeColor="text1"/>
            <w:rtl/>
          </w:rPr>
          <w:fldChar w:fldCharType="begin"/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</w:rPr>
          <w:instrText>PAGEREF</w:instrText>
        </w:r>
        <w:r w:rsidRPr="00D1043D">
          <w:rPr>
            <w:webHidden/>
            <w:color w:val="000000" w:themeColor="text1"/>
            <w:rtl/>
          </w:rPr>
          <w:instrText xml:space="preserve"> _</w:instrText>
        </w:r>
        <w:r w:rsidRPr="00D1043D">
          <w:rPr>
            <w:webHidden/>
            <w:color w:val="000000" w:themeColor="text1"/>
          </w:rPr>
          <w:instrText>Toc21679399 \h</w:instrText>
        </w:r>
        <w:r w:rsidRPr="00D1043D">
          <w:rPr>
            <w:webHidden/>
            <w:color w:val="000000" w:themeColor="text1"/>
            <w:rtl/>
          </w:rPr>
          <w:instrText xml:space="preserve"> </w:instrText>
        </w:r>
        <w:r w:rsidRPr="00D1043D">
          <w:rPr>
            <w:webHidden/>
            <w:color w:val="000000" w:themeColor="text1"/>
            <w:rtl/>
          </w:rPr>
        </w:r>
        <w:r w:rsidRPr="00D1043D">
          <w:rPr>
            <w:webHidden/>
            <w:color w:val="000000" w:themeColor="text1"/>
            <w:rtl/>
          </w:rPr>
          <w:fldChar w:fldCharType="separate"/>
        </w:r>
        <w:r w:rsidR="00FD239D">
          <w:rPr>
            <w:webHidden/>
            <w:color w:val="000000" w:themeColor="text1"/>
            <w:rtl/>
          </w:rPr>
          <w:t>75</w:t>
        </w:r>
        <w:r w:rsidRPr="00D1043D">
          <w:rPr>
            <w:webHidden/>
            <w:color w:val="000000" w:themeColor="text1"/>
            <w:rtl/>
          </w:rPr>
          <w:fldChar w:fldCharType="end"/>
        </w:r>
      </w:hyperlink>
    </w:p>
    <w:p w:rsidR="00E11ED3" w:rsidRPr="00D1043D" w:rsidRDefault="00E11ED3" w:rsidP="00E11ED3">
      <w:pPr>
        <w:pStyle w:val="TOC1"/>
        <w:rPr>
          <w:rStyle w:val="Hyperlink"/>
          <w:color w:val="000000" w:themeColor="text1"/>
          <w:rtl/>
        </w:rPr>
      </w:pPr>
      <w:r w:rsidRPr="00D1043D">
        <w:rPr>
          <w:color w:val="000000" w:themeColor="text1"/>
          <w:rtl/>
          <w:lang w:bidi="ar-DZ"/>
        </w:rPr>
        <w:tab/>
      </w:r>
      <w:r w:rsidRPr="00D1043D">
        <w:rPr>
          <w:color w:val="000000" w:themeColor="text1"/>
          <w:lang w:bidi="ar-DZ"/>
        </w:rPr>
        <w:fldChar w:fldCharType="end"/>
      </w:r>
      <w:r w:rsidRPr="00D1043D">
        <w:rPr>
          <w:rStyle w:val="Hyperlink"/>
          <w:rFonts w:hint="cs"/>
          <w:color w:val="000000" w:themeColor="text1"/>
          <w:rtl/>
        </w:rPr>
        <w:t>الملاحق:</w:t>
      </w:r>
    </w:p>
    <w:p w:rsidR="00E11ED3" w:rsidRPr="00D1043D" w:rsidRDefault="00E11ED3" w:rsidP="00E11ED3">
      <w:pPr>
        <w:pStyle w:val="TOC1"/>
        <w:rPr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r w:rsidRPr="00D1043D">
        <w:rPr>
          <w:rtl/>
        </w:rPr>
        <w:tab/>
      </w:r>
      <w:r w:rsidRPr="00D1043D">
        <w:rPr>
          <w:rFonts w:hint="cs"/>
          <w:rtl/>
        </w:rPr>
        <w:t>رؤية</w:t>
      </w:r>
      <w:r w:rsidR="00E06D7A">
        <w:rPr>
          <w:rFonts w:hint="cs"/>
          <w:rtl/>
        </w:rPr>
        <w:t xml:space="preserve"> </w:t>
      </w:r>
      <w:r w:rsidRPr="00D1043D">
        <w:rPr>
          <w:rFonts w:hint="cs"/>
          <w:rtl/>
        </w:rPr>
        <w:t>قطر</w:t>
      </w:r>
      <w:r w:rsidR="00E06D7A">
        <w:rPr>
          <w:rFonts w:hint="cs"/>
          <w:rtl/>
        </w:rPr>
        <w:t xml:space="preserve"> </w:t>
      </w:r>
      <w:r w:rsidRPr="00D1043D">
        <w:rPr>
          <w:rFonts w:hint="cs"/>
          <w:rtl/>
        </w:rPr>
        <w:t>الوطنية</w:t>
      </w:r>
      <w:r w:rsidR="00E06D7A">
        <w:rPr>
          <w:rFonts w:hint="cs"/>
          <w:rtl/>
        </w:rPr>
        <w:t xml:space="preserve"> </w:t>
      </w:r>
      <w:r w:rsidRPr="00D1043D">
        <w:rPr>
          <w:rFonts w:hint="cs"/>
          <w:rtl/>
        </w:rPr>
        <w:t>2030</w:t>
      </w:r>
    </w:p>
    <w:p w:rsidR="00E11ED3" w:rsidRPr="00D1043D" w:rsidRDefault="00E11ED3" w:rsidP="00DE2DBF">
      <w:pPr>
        <w:pStyle w:val="HChGA"/>
        <w:spacing w:before="120"/>
        <w:rPr>
          <w:rtl/>
        </w:rPr>
      </w:pPr>
      <w:r w:rsidRPr="00D1043D">
        <w:rPr>
          <w:rFonts w:ascii="Traditional Arabic" w:hAnsi="Traditional Arabic"/>
          <w:rtl/>
        </w:rPr>
        <w:br w:type="page"/>
      </w:r>
      <w:r w:rsidRPr="00D1043D">
        <w:rPr>
          <w:rtl/>
        </w:rPr>
        <w:lastRenderedPageBreak/>
        <w:tab/>
      </w:r>
      <w:r w:rsidRPr="00D1043D">
        <w:rPr>
          <w:rtl/>
        </w:rPr>
        <w:tab/>
      </w:r>
      <w:bookmarkStart w:id="0" w:name="_Toc21679312"/>
      <w:r w:rsidRPr="00D1043D">
        <w:rPr>
          <w:rtl/>
        </w:rPr>
        <w:t>الجزء</w:t>
      </w:r>
      <w:r w:rsidR="00E06D7A">
        <w:rPr>
          <w:rtl/>
        </w:rPr>
        <w:t xml:space="preserve"> </w:t>
      </w:r>
      <w:r w:rsidRPr="00D1043D">
        <w:rPr>
          <w:rtl/>
        </w:rPr>
        <w:t>الأول</w:t>
      </w:r>
      <w:r w:rsidRPr="00D1043D">
        <w:rPr>
          <w:rtl/>
        </w:rPr>
        <w:tab/>
      </w:r>
      <w:r w:rsidRPr="00D1043D">
        <w:rPr>
          <w:rtl/>
        </w:rPr>
        <w:br/>
        <w:t>مقدمة</w:t>
      </w:r>
      <w:bookmarkEnd w:id="0"/>
    </w:p>
    <w:p w:rsidR="00E11ED3" w:rsidRPr="0075697D" w:rsidRDefault="00E11ED3" w:rsidP="00DE2DBF">
      <w:pPr>
        <w:pStyle w:val="SingleTxtGA"/>
        <w:rPr>
          <w:rtl/>
        </w:rPr>
      </w:pPr>
      <w:r w:rsidRPr="00D1043D">
        <w:rPr>
          <w:rtl/>
        </w:rPr>
        <w:t>1-</w:t>
      </w:r>
      <w:r w:rsidRPr="00D1043D">
        <w:rPr>
          <w:rtl/>
        </w:rPr>
        <w:tab/>
      </w:r>
      <w:r w:rsidRPr="0075697D">
        <w:rPr>
          <w:rtl/>
        </w:rPr>
        <w:t>انضمت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بتاريخ</w:t>
      </w:r>
      <w:r w:rsidR="00E06D7A">
        <w:rPr>
          <w:rtl/>
        </w:rPr>
        <w:t xml:space="preserve"> </w:t>
      </w:r>
      <w:r w:rsidRPr="0075697D">
        <w:rPr>
          <w:rtl/>
        </w:rPr>
        <w:t>21</w:t>
      </w:r>
      <w:r w:rsidR="00E06D7A">
        <w:rPr>
          <w:rtl/>
        </w:rPr>
        <w:t xml:space="preserve"> </w:t>
      </w:r>
      <w:r w:rsidRPr="0075697D">
        <w:rPr>
          <w:rtl/>
        </w:rPr>
        <w:t>مايو</w:t>
      </w:r>
      <w:r w:rsidR="00E06D7A">
        <w:rPr>
          <w:rFonts w:hint="eastAsia"/>
          <w:rtl/>
        </w:rPr>
        <w:t> </w:t>
      </w:r>
      <w:r w:rsidRPr="0075697D">
        <w:rPr>
          <w:rtl/>
        </w:rPr>
        <w:t>2018،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bookmarkStart w:id="1" w:name="_GoBack"/>
      <w:bookmarkEnd w:id="1"/>
      <w:r w:rsidR="00E06D7A">
        <w:rPr>
          <w:rtl/>
        </w:rPr>
        <w:t xml:space="preserve"> </w:t>
      </w:r>
      <w:r w:rsidRPr="0075697D">
        <w:rPr>
          <w:rtl/>
        </w:rPr>
        <w:t>(40)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دخل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حيز</w:t>
      </w:r>
      <w:r w:rsidR="00E06D7A">
        <w:rPr>
          <w:rtl/>
        </w:rPr>
        <w:t xml:space="preserve"> </w:t>
      </w:r>
      <w:r w:rsidRPr="0075697D">
        <w:rPr>
          <w:rtl/>
        </w:rPr>
        <w:t>النفاذ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بتاريخ</w:t>
      </w:r>
      <w:r w:rsidR="00E06D7A">
        <w:rPr>
          <w:rtl/>
        </w:rPr>
        <w:t xml:space="preserve"> </w:t>
      </w:r>
      <w:r w:rsidRPr="0075697D">
        <w:rPr>
          <w:rtl/>
        </w:rPr>
        <w:t>21</w:t>
      </w:r>
      <w:r w:rsidR="00E06D7A">
        <w:rPr>
          <w:rtl/>
        </w:rPr>
        <w:t xml:space="preserve"> </w:t>
      </w:r>
      <w:r w:rsidRPr="0075697D">
        <w:rPr>
          <w:rtl/>
        </w:rPr>
        <w:t>أغسطس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>
        <w:rPr>
          <w:rFonts w:hint="cs"/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2-</w:t>
      </w:r>
      <w:r w:rsidRPr="00D1043D">
        <w:rPr>
          <w:rtl/>
        </w:rPr>
        <w:tab/>
      </w:r>
      <w:r w:rsidRPr="0075697D">
        <w:rPr>
          <w:rtl/>
        </w:rPr>
        <w:t>أبدت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انضمامها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التحفظات</w:t>
      </w:r>
      <w:r w:rsidR="00E06D7A">
        <w:rPr>
          <w:rtl/>
        </w:rPr>
        <w:t xml:space="preserve"> </w:t>
      </w:r>
      <w:r w:rsidRPr="0075697D">
        <w:rPr>
          <w:rtl/>
        </w:rPr>
        <w:t>والإعلانات</w:t>
      </w:r>
      <w:r w:rsidR="00E06D7A">
        <w:rPr>
          <w:rtl/>
        </w:rPr>
        <w:t xml:space="preserve"> </w:t>
      </w:r>
      <w:r w:rsidRPr="0075697D">
        <w:rPr>
          <w:rtl/>
        </w:rPr>
        <w:t>التالية:</w:t>
      </w:r>
    </w:p>
    <w:p w:rsidR="00E11ED3" w:rsidRPr="0075697D" w:rsidRDefault="00E11ED3" w:rsidP="00E11ED3">
      <w:pPr>
        <w:pStyle w:val="HChGA"/>
        <w:rPr>
          <w:b w:val="0"/>
          <w:bCs w:val="0"/>
          <w:rtl/>
        </w:rPr>
      </w:pPr>
      <w:r w:rsidRPr="00D1043D">
        <w:rPr>
          <w:rtl/>
        </w:rPr>
        <w:tab/>
      </w:r>
      <w:bookmarkStart w:id="2" w:name="_Toc21679313"/>
      <w:r w:rsidRPr="0075697D">
        <w:rPr>
          <w:rtl/>
        </w:rPr>
        <w:t>أولاً</w:t>
      </w:r>
      <w:r w:rsidRPr="00D1043D">
        <w:rPr>
          <w:rFonts w:hint="cs"/>
          <w:rtl/>
        </w:rPr>
        <w:t>-</w:t>
      </w:r>
      <w:r w:rsidRPr="00D1043D">
        <w:rPr>
          <w:rtl/>
        </w:rPr>
        <w:tab/>
      </w:r>
      <w:r w:rsidRPr="0075697D">
        <w:rPr>
          <w:rtl/>
        </w:rPr>
        <w:t>التحفظات</w:t>
      </w:r>
      <w:bookmarkEnd w:id="2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3-</w:t>
      </w:r>
      <w:r w:rsidRPr="00D1043D">
        <w:rPr>
          <w:rtl/>
        </w:rPr>
        <w:tab/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تعتبر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نفسها</w:t>
      </w:r>
      <w:r w:rsidR="00E06D7A">
        <w:rPr>
          <w:rtl/>
        </w:rPr>
        <w:t xml:space="preserve"> </w:t>
      </w:r>
      <w:r w:rsidRPr="0075697D">
        <w:rPr>
          <w:rtl/>
        </w:rPr>
        <w:t>ملزمة</w:t>
      </w:r>
      <w:r w:rsidR="00E06D7A">
        <w:rPr>
          <w:rtl/>
        </w:rPr>
        <w:t xml:space="preserve"> </w:t>
      </w:r>
      <w:r w:rsidRPr="0075697D">
        <w:rPr>
          <w:rtl/>
        </w:rPr>
        <w:t>بالأحكام</w:t>
      </w:r>
      <w:r w:rsidR="00E06D7A">
        <w:rPr>
          <w:rtl/>
        </w:rPr>
        <w:t xml:space="preserve"> </w:t>
      </w:r>
      <w:r w:rsidRPr="0075697D">
        <w:rPr>
          <w:rtl/>
        </w:rPr>
        <w:t>التالية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للأسباب</w:t>
      </w:r>
      <w:r w:rsidR="00E06D7A">
        <w:rPr>
          <w:rtl/>
        </w:rPr>
        <w:t xml:space="preserve"> </w:t>
      </w:r>
      <w:r w:rsidRPr="0075697D">
        <w:rPr>
          <w:rtl/>
        </w:rPr>
        <w:t>المبينة</w:t>
      </w:r>
      <w:r w:rsidR="00E06D7A">
        <w:rPr>
          <w:rtl/>
        </w:rPr>
        <w:t xml:space="preserve"> </w:t>
      </w:r>
      <w:r w:rsidRPr="0075697D">
        <w:rPr>
          <w:rtl/>
        </w:rPr>
        <w:t>أدناه: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75697D">
        <w:rPr>
          <w:rtl/>
        </w:rPr>
        <w:t>(1)</w:t>
      </w:r>
      <w:r w:rsidRPr="00D1043D">
        <w:rPr>
          <w:rtl/>
        </w:rPr>
        <w:tab/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۳)</w:t>
      </w:r>
      <w:r w:rsidR="00E06D7A">
        <w:rPr>
          <w:rtl/>
          <w:lang w:bidi="fa-IR"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بأحكام</w:t>
      </w:r>
      <w:r w:rsidR="00E06D7A">
        <w:rPr>
          <w:rtl/>
        </w:rPr>
        <w:t xml:space="preserve"> </w:t>
      </w:r>
      <w:r w:rsidRPr="0075697D">
        <w:rPr>
          <w:rtl/>
        </w:rPr>
        <w:t>وراثة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لمخالفتها</w:t>
      </w:r>
      <w:r w:rsidR="00E06D7A">
        <w:rPr>
          <w:rtl/>
        </w:rPr>
        <w:t xml:space="preserve"> </w:t>
      </w:r>
      <w:r w:rsidRPr="0075697D">
        <w:rPr>
          <w:rtl/>
        </w:rPr>
        <w:t>للأحكام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۸)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75697D">
        <w:rPr>
          <w:rtl/>
        </w:rPr>
        <w:t>(</w:t>
      </w:r>
      <w:r w:rsidRPr="0075697D">
        <w:rPr>
          <w:rtl/>
          <w:lang w:bidi="fa-IR"/>
        </w:rPr>
        <w:t>۲)</w:t>
      </w:r>
      <w:r w:rsidRPr="00D1043D">
        <w:rPr>
          <w:rtl/>
        </w:rPr>
        <w:tab/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(23/4)</w:t>
      </w:r>
      <w:r w:rsidR="00E06D7A">
        <w:rPr>
          <w:rtl/>
        </w:rPr>
        <w:t xml:space="preserve"> </w:t>
      </w:r>
      <w:r w:rsidRPr="0075697D">
        <w:rPr>
          <w:rtl/>
        </w:rPr>
        <w:t>لمخالفتها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الإسلامية.</w:t>
      </w:r>
    </w:p>
    <w:p w:rsidR="00E11ED3" w:rsidRPr="0075697D" w:rsidRDefault="00E11ED3" w:rsidP="00E11ED3">
      <w:pPr>
        <w:pStyle w:val="HChGA"/>
        <w:rPr>
          <w:b w:val="0"/>
        </w:rPr>
      </w:pPr>
      <w:r w:rsidRPr="00D1043D">
        <w:rPr>
          <w:rtl/>
        </w:rPr>
        <w:tab/>
      </w:r>
      <w:bookmarkStart w:id="3" w:name="_Toc21679314"/>
      <w:r w:rsidRPr="0075697D">
        <w:rPr>
          <w:rtl/>
        </w:rPr>
        <w:t>ثانيا</w:t>
      </w:r>
      <w:r w:rsidRPr="00D1043D">
        <w:rPr>
          <w:rFonts w:hint="cs"/>
          <w:rtl/>
        </w:rPr>
        <w:t>-</w:t>
      </w:r>
      <w:r w:rsidRPr="00D1043D">
        <w:rPr>
          <w:rtl/>
        </w:rPr>
        <w:tab/>
      </w:r>
      <w:r w:rsidRPr="0075697D">
        <w:rPr>
          <w:rtl/>
        </w:rPr>
        <w:t>الإعلانات</w:t>
      </w:r>
      <w:bookmarkEnd w:id="3"/>
    </w:p>
    <w:p w:rsidR="00E11ED3" w:rsidRPr="0075697D" w:rsidRDefault="00E11ED3" w:rsidP="00E11ED3">
      <w:pPr>
        <w:pStyle w:val="SingleTxtGA"/>
        <w:ind w:left="2608" w:hanging="680"/>
        <w:rPr>
          <w:rtl/>
        </w:rPr>
      </w:pPr>
      <w:r w:rsidRPr="0075697D">
        <w:rPr>
          <w:rtl/>
        </w:rPr>
        <w:t>(1)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مصطلح</w:t>
      </w:r>
      <w:r w:rsidR="00E06D7A">
        <w:rPr>
          <w:rtl/>
        </w:rPr>
        <w:t xml:space="preserve"> </w:t>
      </w:r>
      <w:r w:rsidRPr="0075697D">
        <w:rPr>
          <w:rtl/>
        </w:rPr>
        <w:t>"العقوبة"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۷)</w:t>
      </w:r>
      <w:r w:rsidR="00E06D7A">
        <w:rPr>
          <w:rtl/>
          <w:lang w:bidi="fa-IR"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للتشريعات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النافذة،</w:t>
      </w:r>
      <w:r w:rsidR="00E06D7A">
        <w:rPr>
          <w:rtl/>
        </w:rPr>
        <w:t xml:space="preserve"> </w:t>
      </w:r>
      <w:r w:rsidRPr="0075697D">
        <w:rPr>
          <w:rtl/>
        </w:rPr>
        <w:t>وأحكام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الإسلامية.</w:t>
      </w:r>
    </w:p>
    <w:p w:rsidR="00E11ED3" w:rsidRPr="0075697D" w:rsidRDefault="00E11ED3" w:rsidP="00E11ED3">
      <w:pPr>
        <w:pStyle w:val="SingleTxtGA"/>
        <w:ind w:left="2608" w:hanging="680"/>
        <w:rPr>
          <w:rtl/>
        </w:rPr>
      </w:pPr>
      <w:r w:rsidRPr="0075697D">
        <w:rPr>
          <w:rtl/>
        </w:rPr>
        <w:t>(</w:t>
      </w:r>
      <w:r w:rsidRPr="0075697D">
        <w:rPr>
          <w:rtl/>
          <w:lang w:bidi="fa-IR"/>
        </w:rPr>
        <w:t>۲)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۲)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۱۸)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بأنه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يُفهم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الإسلامية،</w:t>
      </w:r>
      <w:r w:rsidR="00E06D7A">
        <w:rPr>
          <w:rtl/>
        </w:rPr>
        <w:t xml:space="preserve"> </w:t>
      </w:r>
      <w:r w:rsidRPr="0075697D">
        <w:rPr>
          <w:rtl/>
        </w:rPr>
        <w:t>وتحتفظ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الفهم.</w:t>
      </w:r>
    </w:p>
    <w:p w:rsidR="00E11ED3" w:rsidRPr="0075697D" w:rsidRDefault="00E11ED3" w:rsidP="00E11ED3">
      <w:pPr>
        <w:pStyle w:val="SingleTxtGA"/>
        <w:ind w:left="2608" w:hanging="680"/>
        <w:rPr>
          <w:rtl/>
        </w:rPr>
      </w:pPr>
      <w:r w:rsidRPr="0075697D">
        <w:rPr>
          <w:rtl/>
        </w:rPr>
        <w:t>(</w:t>
      </w:r>
      <w:r w:rsidRPr="0075697D">
        <w:rPr>
          <w:rtl/>
          <w:lang w:bidi="fa-IR"/>
        </w:rPr>
        <w:t>۳)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المقصود</w:t>
      </w:r>
      <w:r w:rsidR="00E06D7A">
        <w:rPr>
          <w:rtl/>
        </w:rPr>
        <w:t xml:space="preserve"> </w:t>
      </w:r>
      <w:r w:rsidRPr="0075697D">
        <w:rPr>
          <w:rtl/>
        </w:rPr>
        <w:t>بالنقابات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۲۲)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يتفق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الوطنية،</w:t>
      </w:r>
      <w:r w:rsidR="00E06D7A">
        <w:rPr>
          <w:rtl/>
        </w:rPr>
        <w:t xml:space="preserve"> </w:t>
      </w:r>
      <w:r w:rsidRPr="0075697D">
        <w:rPr>
          <w:rtl/>
        </w:rPr>
        <w:t>وتحتفظ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الفهم.</w:t>
      </w:r>
    </w:p>
    <w:p w:rsidR="00E11ED3" w:rsidRPr="0075697D" w:rsidRDefault="00E11ED3" w:rsidP="00E11ED3">
      <w:pPr>
        <w:pStyle w:val="SingleTxtGA"/>
        <w:ind w:left="2608" w:hanging="680"/>
        <w:rPr>
          <w:rtl/>
        </w:rPr>
      </w:pPr>
      <w:r w:rsidRPr="0075697D">
        <w:rPr>
          <w:rtl/>
        </w:rPr>
        <w:t>(4)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۲)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۲۳)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يخالف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الإسلامية،</w:t>
      </w:r>
      <w:r w:rsidR="00E06D7A">
        <w:rPr>
          <w:rtl/>
        </w:rPr>
        <w:t xml:space="preserve"> </w:t>
      </w:r>
      <w:r w:rsidRPr="0075697D">
        <w:rPr>
          <w:rtl/>
        </w:rPr>
        <w:t>تحتفظ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الفهم.</w:t>
      </w:r>
    </w:p>
    <w:p w:rsidR="00E11ED3" w:rsidRPr="0075697D" w:rsidRDefault="00E11ED3" w:rsidP="00E11ED3">
      <w:pPr>
        <w:pStyle w:val="SingleTxtGA"/>
        <w:ind w:left="2608" w:hanging="680"/>
        <w:rPr>
          <w:rtl/>
        </w:rPr>
      </w:pPr>
      <w:r w:rsidRPr="0075697D">
        <w:rPr>
          <w:rtl/>
        </w:rPr>
        <w:t>(5)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75697D">
        <w:rPr>
          <w:rtl/>
          <w:lang w:bidi="fa-IR"/>
        </w:rPr>
        <w:t>۲۷)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المجاهرة</w:t>
      </w:r>
      <w:r w:rsidR="00E06D7A">
        <w:rPr>
          <w:rtl/>
        </w:rPr>
        <w:t xml:space="preserve"> </w:t>
      </w:r>
      <w:r w:rsidRPr="0075697D">
        <w:rPr>
          <w:rtl/>
        </w:rPr>
        <w:t>بالدين</w:t>
      </w:r>
      <w:r w:rsidR="00E06D7A">
        <w:rPr>
          <w:rtl/>
        </w:rPr>
        <w:t xml:space="preserve"> </w:t>
      </w:r>
      <w:r w:rsidRPr="0075697D">
        <w:rPr>
          <w:rtl/>
        </w:rPr>
        <w:t>وإقامة</w:t>
      </w:r>
      <w:r w:rsidR="00E06D7A">
        <w:rPr>
          <w:rtl/>
        </w:rPr>
        <w:t xml:space="preserve"> </w:t>
      </w:r>
      <w:r w:rsidRPr="0075697D">
        <w:rPr>
          <w:rtl/>
        </w:rPr>
        <w:t>الشعائر</w:t>
      </w:r>
      <w:r w:rsidR="00E06D7A">
        <w:rPr>
          <w:rtl/>
        </w:rPr>
        <w:t xml:space="preserve"> </w:t>
      </w:r>
      <w:r w:rsidRPr="0075697D">
        <w:rPr>
          <w:rtl/>
        </w:rPr>
        <w:t>تقتضي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والآداب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السلامة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والصحة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الآخرين</w:t>
      </w:r>
      <w:r w:rsidR="00E06D7A">
        <w:rPr>
          <w:rtl/>
        </w:rPr>
        <w:t xml:space="preserve"> </w:t>
      </w:r>
      <w:r w:rsidRPr="0075697D">
        <w:rPr>
          <w:rtl/>
        </w:rPr>
        <w:t>وحرياتهم</w:t>
      </w:r>
      <w:r w:rsidR="00E06D7A">
        <w:rPr>
          <w:rtl/>
        </w:rPr>
        <w:t xml:space="preserve"> </w:t>
      </w:r>
      <w:r w:rsidRPr="0075697D">
        <w:rPr>
          <w:rtl/>
        </w:rPr>
        <w:t>الأساسية.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4-</w:t>
      </w:r>
      <w:r w:rsidRPr="00D1043D">
        <w:rPr>
          <w:rtl/>
        </w:rPr>
        <w:tab/>
      </w:r>
      <w:r w:rsidRPr="0075697D">
        <w:rPr>
          <w:rtl/>
        </w:rPr>
        <w:t>وتتشرف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تقدم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الأولي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عملاً</w:t>
      </w:r>
      <w:r w:rsidR="00E06D7A">
        <w:rPr>
          <w:rtl/>
        </w:rPr>
        <w:t xml:space="preserve"> </w:t>
      </w:r>
      <w:r w:rsidRPr="0075697D">
        <w:rPr>
          <w:rtl/>
        </w:rPr>
        <w:t>بنص</w:t>
      </w:r>
      <w:r w:rsidR="00E06D7A">
        <w:rPr>
          <w:rtl/>
        </w:rPr>
        <w:t xml:space="preserve"> </w:t>
      </w:r>
      <w:r w:rsidRPr="0075697D">
        <w:rPr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والتزاماً</w:t>
      </w:r>
      <w:r w:rsidR="00E06D7A">
        <w:rPr>
          <w:rtl/>
        </w:rPr>
        <w:t xml:space="preserve"> </w:t>
      </w:r>
      <w:r w:rsidRPr="0075697D">
        <w:rPr>
          <w:rtl/>
        </w:rPr>
        <w:t>بالمبادئ</w:t>
      </w:r>
      <w:r w:rsidR="00E06D7A">
        <w:rPr>
          <w:rtl/>
        </w:rPr>
        <w:t xml:space="preserve"> </w:t>
      </w:r>
      <w:r w:rsidRPr="0075697D">
        <w:rPr>
          <w:rtl/>
        </w:rPr>
        <w:t>التوجيهية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الموقرة</w:t>
      </w:r>
      <w:r w:rsidR="00E06D7A">
        <w:rPr>
          <w:rtl/>
        </w:rPr>
        <w:t xml:space="preserve"> </w:t>
      </w:r>
      <w:r w:rsidRPr="0075697D">
        <w:rPr>
          <w:rtl/>
        </w:rPr>
        <w:lastRenderedPageBreak/>
        <w:t>وتوصياتها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وتؤكد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تمسكها</w:t>
      </w:r>
      <w:r w:rsidR="00E06D7A">
        <w:rPr>
          <w:rtl/>
        </w:rPr>
        <w:t xml:space="preserve"> </w:t>
      </w:r>
      <w:r w:rsidRPr="0075697D">
        <w:rPr>
          <w:rtl/>
        </w:rPr>
        <w:t>بالمفاهيم</w:t>
      </w:r>
      <w:r w:rsidR="00E06D7A">
        <w:rPr>
          <w:rtl/>
        </w:rPr>
        <w:t xml:space="preserve"> </w:t>
      </w:r>
      <w:r w:rsidRPr="0075697D">
        <w:rPr>
          <w:rtl/>
        </w:rPr>
        <w:t>والأهداف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تضمنها</w:t>
      </w:r>
      <w:r w:rsidR="00E06D7A">
        <w:rPr>
          <w:rtl/>
        </w:rPr>
        <w:t xml:space="preserve"> </w:t>
      </w:r>
      <w:r w:rsidRPr="0075697D">
        <w:rPr>
          <w:rtl/>
        </w:rPr>
        <w:t>العهد،</w:t>
      </w:r>
      <w:r w:rsidR="00E06D7A">
        <w:rPr>
          <w:rtl/>
        </w:rPr>
        <w:t xml:space="preserve"> </w:t>
      </w:r>
      <w:r w:rsidRPr="0075697D">
        <w:rPr>
          <w:rtl/>
        </w:rPr>
        <w:t>وسنفصّل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اتخذتها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العهد.</w:t>
      </w:r>
    </w:p>
    <w:p w:rsidR="00E11ED3" w:rsidRPr="0075697D" w:rsidRDefault="00E11ED3" w:rsidP="00E11ED3">
      <w:pPr>
        <w:pStyle w:val="H1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" w:name="_Toc21679315"/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ومنهجية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bookmarkEnd w:id="4"/>
    </w:p>
    <w:p w:rsidR="00E11ED3" w:rsidRPr="0075697D" w:rsidRDefault="00E11ED3" w:rsidP="00E11ED3">
      <w:pPr>
        <w:pStyle w:val="SingleTxtGA"/>
      </w:pPr>
      <w:r w:rsidRPr="00D1043D">
        <w:rPr>
          <w:rtl/>
        </w:rPr>
        <w:t>5-</w:t>
      </w:r>
      <w:r w:rsidRPr="00D1043D">
        <w:rPr>
          <w:rtl/>
        </w:rPr>
        <w:tab/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تقريراً</w:t>
      </w:r>
      <w:r w:rsidR="00E06D7A">
        <w:rPr>
          <w:rtl/>
        </w:rPr>
        <w:t xml:space="preserve"> </w:t>
      </w:r>
      <w:r w:rsidRPr="0075697D">
        <w:rPr>
          <w:rtl/>
        </w:rPr>
        <w:t>وطنياً</w:t>
      </w:r>
      <w:r w:rsidR="00E06D7A">
        <w:rPr>
          <w:rtl/>
        </w:rPr>
        <w:t xml:space="preserve"> </w:t>
      </w:r>
      <w:r w:rsidRPr="0075697D">
        <w:rPr>
          <w:rtl/>
        </w:rPr>
        <w:t>مشتركاً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بإعداده</w:t>
      </w:r>
      <w:r w:rsidR="00E06D7A">
        <w:rPr>
          <w:rtl/>
        </w:rPr>
        <w:t xml:space="preserve"> </w:t>
      </w:r>
      <w:r w:rsidRPr="0075697D">
        <w:rPr>
          <w:rtl/>
        </w:rPr>
        <w:t>شُكلت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Fonts w:hint="cs"/>
          <w:rtl/>
        </w:rPr>
        <w:t> 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الموقر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اجتماعه</w:t>
      </w:r>
      <w:r w:rsidR="00E06D7A">
        <w:rPr>
          <w:rtl/>
        </w:rPr>
        <w:t xml:space="preserve"> </w:t>
      </w:r>
      <w:r w:rsidRPr="0075697D">
        <w:rPr>
          <w:rtl/>
        </w:rPr>
        <w:t>العادي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(31)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والمنعقد</w:t>
      </w:r>
      <w:r w:rsidR="00E06D7A">
        <w:rPr>
          <w:rtl/>
        </w:rPr>
        <w:t xml:space="preserve"> </w:t>
      </w:r>
      <w:r w:rsidRPr="0075697D">
        <w:rPr>
          <w:rtl/>
        </w:rPr>
        <w:t>بتاريخ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نوفمبر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2018،</w:t>
      </w:r>
      <w:r w:rsidR="00E06D7A">
        <w:rPr>
          <w:rtl/>
        </w:rPr>
        <w:t xml:space="preserve"> </w:t>
      </w:r>
      <w:r w:rsidRPr="0075697D">
        <w:rPr>
          <w:rtl/>
        </w:rPr>
        <w:t>برئاسة</w:t>
      </w:r>
      <w:r w:rsidR="00E06D7A">
        <w:rPr>
          <w:rtl/>
        </w:rPr>
        <w:t xml:space="preserve"> </w:t>
      </w:r>
      <w:r w:rsidRPr="0075697D">
        <w:rPr>
          <w:rtl/>
        </w:rPr>
        <w:t>سعادة</w:t>
      </w:r>
      <w:r w:rsidR="00E06D7A">
        <w:rPr>
          <w:rtl/>
        </w:rPr>
        <w:t xml:space="preserve"> </w:t>
      </w:r>
      <w:r w:rsidRPr="0075697D">
        <w:rPr>
          <w:rtl/>
        </w:rPr>
        <w:t>الأمين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وعضوية</w:t>
      </w:r>
      <w:r w:rsidR="00E06D7A">
        <w:rPr>
          <w:rtl/>
        </w:rPr>
        <w:t xml:space="preserve"> </w:t>
      </w:r>
      <w:r w:rsidRPr="0075697D">
        <w:rPr>
          <w:rtl/>
        </w:rPr>
        <w:t>عدة</w:t>
      </w:r>
      <w:r w:rsidR="00E06D7A">
        <w:rPr>
          <w:rtl/>
        </w:rPr>
        <w:t xml:space="preserve"> </w:t>
      </w:r>
      <w:r w:rsidRPr="0075697D">
        <w:rPr>
          <w:rtl/>
        </w:rPr>
        <w:t>جهات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معنية</w:t>
      </w:r>
      <w:r w:rsidR="00E06D7A">
        <w:rPr>
          <w:rtl/>
        </w:rPr>
        <w:t xml:space="preserve"> </w:t>
      </w:r>
      <w:r w:rsidRPr="0075697D">
        <w:rPr>
          <w:rtl/>
        </w:rPr>
        <w:t>شملت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العدل،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التجارة</w:t>
      </w:r>
      <w:r w:rsidR="00E06D7A">
        <w:rPr>
          <w:rtl/>
        </w:rPr>
        <w:t xml:space="preserve"> </w:t>
      </w:r>
      <w:r w:rsidRPr="0075697D">
        <w:rPr>
          <w:rtl/>
        </w:rPr>
        <w:t>والصناعة،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الثقافة</w:t>
      </w:r>
      <w:r w:rsidR="00E06D7A">
        <w:rPr>
          <w:rtl/>
        </w:rPr>
        <w:t xml:space="preserve"> </w:t>
      </w:r>
      <w:r w:rsidRPr="0075697D">
        <w:rPr>
          <w:rtl/>
        </w:rPr>
        <w:t>والرياضة،</w:t>
      </w:r>
      <w:r w:rsidR="00E06D7A">
        <w:rPr>
          <w:rtl/>
        </w:rPr>
        <w:t xml:space="preserve"> </w:t>
      </w:r>
      <w:r w:rsidRPr="0075697D">
        <w:rPr>
          <w:rtl/>
        </w:rPr>
        <w:t>وجهاز</w:t>
      </w:r>
      <w:r w:rsidR="00E06D7A">
        <w:rPr>
          <w:rtl/>
        </w:rPr>
        <w:t xml:space="preserve"> </w:t>
      </w:r>
      <w:r w:rsidRPr="0075697D">
        <w:rPr>
          <w:rtl/>
        </w:rPr>
        <w:t>التخطيط</w:t>
      </w:r>
      <w:r w:rsidR="00E06D7A">
        <w:rPr>
          <w:rtl/>
        </w:rPr>
        <w:t xml:space="preserve"> </w:t>
      </w:r>
      <w:r w:rsidRPr="0075697D">
        <w:rPr>
          <w:rtl/>
        </w:rPr>
        <w:t>والإحصاء.</w:t>
      </w:r>
      <w:r w:rsidR="00E06D7A">
        <w:rPr>
          <w:rtl/>
        </w:rPr>
        <w:t xml:space="preserve"> </w:t>
      </w:r>
      <w:r w:rsidRPr="0075697D">
        <w:rPr>
          <w:rtl/>
        </w:rPr>
        <w:t>وتختص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بإعداد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="00E06D7A">
        <w:rPr>
          <w:rtl/>
        </w:rPr>
        <w:t xml:space="preserve"> </w:t>
      </w:r>
      <w:r w:rsidRPr="0075697D">
        <w:rPr>
          <w:rtl/>
        </w:rPr>
        <w:t>الأولي</w:t>
      </w:r>
      <w:r w:rsidR="00E06D7A">
        <w:rPr>
          <w:rtl/>
        </w:rPr>
        <w:t xml:space="preserve"> </w:t>
      </w:r>
      <w:r w:rsidRPr="0075697D">
        <w:rPr>
          <w:rtl/>
        </w:rPr>
        <w:t>للدولة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وإعداد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="00E06D7A">
        <w:rPr>
          <w:rtl/>
        </w:rPr>
        <w:t xml:space="preserve"> </w:t>
      </w:r>
      <w:r w:rsidRPr="0075697D">
        <w:rPr>
          <w:rtl/>
        </w:rPr>
        <w:t>الأولي</w:t>
      </w:r>
      <w:r w:rsidR="00E06D7A">
        <w:rPr>
          <w:rtl/>
        </w:rPr>
        <w:t xml:space="preserve"> </w:t>
      </w:r>
      <w:r w:rsidRPr="0075697D">
        <w:rPr>
          <w:rtl/>
        </w:rPr>
        <w:t>للدولة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ومناقشة</w:t>
      </w:r>
      <w:r w:rsidR="00E06D7A">
        <w:rPr>
          <w:rtl/>
        </w:rPr>
        <w:t xml:space="preserve"> </w:t>
      </w:r>
      <w:r w:rsidRPr="0075697D">
        <w:rPr>
          <w:rtl/>
        </w:rPr>
        <w:t>التقريرين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اللجان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العهدين.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6-</w:t>
      </w:r>
      <w:r w:rsidRPr="00D1043D">
        <w:rPr>
          <w:rtl/>
        </w:rPr>
        <w:tab/>
      </w:r>
      <w:r w:rsidRPr="0075697D">
        <w:rPr>
          <w:rtl/>
        </w:rPr>
        <w:t>ينقسم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أجزاء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مقدمة</w:t>
      </w:r>
      <w:r w:rsidR="00E06D7A">
        <w:rPr>
          <w:rtl/>
        </w:rPr>
        <w:t xml:space="preserve"> </w:t>
      </w:r>
      <w:r w:rsidRPr="0075697D">
        <w:rPr>
          <w:rtl/>
        </w:rPr>
        <w:t>ومعلومات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ومنهجية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التقرير.</w:t>
      </w:r>
      <w:r w:rsidR="00E06D7A">
        <w:rPr>
          <w:rtl/>
        </w:rPr>
        <w:t xml:space="preserve"> </w:t>
      </w:r>
      <w:r w:rsidRPr="0075697D">
        <w:rPr>
          <w:rtl/>
        </w:rPr>
        <w:t>ويتضمن</w:t>
      </w:r>
      <w:r w:rsidR="00E06D7A">
        <w:rPr>
          <w:rtl/>
        </w:rPr>
        <w:t xml:space="preserve"> </w:t>
      </w:r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اتخذتها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والتناول</w:t>
      </w:r>
      <w:r w:rsidR="00E06D7A">
        <w:rPr>
          <w:rtl/>
        </w:rPr>
        <w:t xml:space="preserve"> </w:t>
      </w:r>
      <w:r w:rsidRPr="0075697D">
        <w:rPr>
          <w:rtl/>
        </w:rPr>
        <w:t>الموضوعي</w:t>
      </w:r>
      <w:r w:rsidR="00E06D7A">
        <w:rPr>
          <w:rtl/>
        </w:rPr>
        <w:t xml:space="preserve"> </w:t>
      </w:r>
      <w:r w:rsidRPr="0075697D">
        <w:rPr>
          <w:rtl/>
        </w:rPr>
        <w:t>لمواده</w:t>
      </w:r>
      <w:r w:rsidR="00E06D7A">
        <w:rPr>
          <w:rtl/>
        </w:rPr>
        <w:t xml:space="preserve"> </w:t>
      </w:r>
      <w:r w:rsidRPr="0075697D">
        <w:rPr>
          <w:rtl/>
        </w:rPr>
        <w:t>بحسب</w:t>
      </w:r>
      <w:r w:rsidR="00E06D7A">
        <w:rPr>
          <w:rtl/>
        </w:rPr>
        <w:t xml:space="preserve"> </w:t>
      </w:r>
      <w:r w:rsidRPr="0075697D">
        <w:rPr>
          <w:rtl/>
        </w:rPr>
        <w:t>ترتيب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27.</w:t>
      </w:r>
      <w:r w:rsidR="00E06D7A">
        <w:rPr>
          <w:rtl/>
        </w:rPr>
        <w:t xml:space="preserve"> </w:t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فيتعلق</w:t>
      </w:r>
      <w:r w:rsidR="00E06D7A">
        <w:rPr>
          <w:rtl/>
        </w:rPr>
        <w:t xml:space="preserve"> </w:t>
      </w:r>
      <w:r w:rsidRPr="0075697D">
        <w:rPr>
          <w:rtl/>
        </w:rPr>
        <w:t>بأية</w:t>
      </w:r>
      <w:r w:rsidR="00E06D7A">
        <w:rPr>
          <w:rtl/>
        </w:rPr>
        <w:t xml:space="preserve"> </w:t>
      </w:r>
      <w:r w:rsidRPr="0075697D">
        <w:rPr>
          <w:rtl/>
        </w:rPr>
        <w:t>عقبات</w:t>
      </w:r>
      <w:r w:rsidR="00E06D7A">
        <w:rPr>
          <w:rtl/>
        </w:rPr>
        <w:t xml:space="preserve"> </w:t>
      </w:r>
      <w:r w:rsidRPr="0075697D">
        <w:rPr>
          <w:rtl/>
        </w:rPr>
        <w:t>متبقية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ناشئة</w:t>
      </w:r>
      <w:r w:rsidR="00E06D7A">
        <w:rPr>
          <w:rtl/>
        </w:rPr>
        <w:t xml:space="preserve"> </w:t>
      </w:r>
      <w:r w:rsidRPr="0075697D">
        <w:rPr>
          <w:rtl/>
        </w:rPr>
        <w:t>تعترض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المتضمنة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العهد،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بالتدابير</w:t>
      </w:r>
      <w:r w:rsidR="00E06D7A">
        <w:rPr>
          <w:rtl/>
        </w:rPr>
        <w:t xml:space="preserve"> </w:t>
      </w:r>
      <w:r w:rsidRPr="0075697D">
        <w:rPr>
          <w:rtl/>
        </w:rPr>
        <w:t>المتخذة</w:t>
      </w:r>
      <w:r w:rsidR="00E06D7A">
        <w:rPr>
          <w:rtl/>
        </w:rPr>
        <w:t xml:space="preserve"> </w:t>
      </w:r>
      <w:r w:rsidRPr="0075697D">
        <w:rPr>
          <w:rtl/>
        </w:rPr>
        <w:t>لتجاوز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العقبات.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7-</w:t>
      </w:r>
      <w:r w:rsidRPr="00D1043D">
        <w:rPr>
          <w:rtl/>
        </w:rPr>
        <w:tab/>
      </w:r>
      <w:r w:rsidRPr="0075697D">
        <w:rPr>
          <w:rtl/>
        </w:rPr>
        <w:t>قدمت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يناير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2019</w:t>
      </w:r>
      <w:r w:rsidR="00E06D7A">
        <w:rPr>
          <w:rtl/>
        </w:rPr>
        <w:t xml:space="preserve"> </w:t>
      </w:r>
      <w:r w:rsidRPr="0075697D">
        <w:rPr>
          <w:rtl/>
        </w:rPr>
        <w:t>الوثيقة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الموحدة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"/>
      </w:r>
      <w:r w:rsidRPr="00D1043D">
        <w:rPr>
          <w:vertAlign w:val="superscript"/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تشكل</w:t>
      </w:r>
      <w:r w:rsidR="00E06D7A">
        <w:rPr>
          <w:rtl/>
        </w:rPr>
        <w:t xml:space="preserve"> </w:t>
      </w:r>
      <w:r w:rsidRPr="0075697D">
        <w:rPr>
          <w:rtl/>
        </w:rPr>
        <w:t>جزءاً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للآليات</w:t>
      </w:r>
      <w:r w:rsidR="00E06D7A">
        <w:rPr>
          <w:rtl/>
        </w:rPr>
        <w:t xml:space="preserve"> </w:t>
      </w:r>
      <w:r w:rsidRPr="0075697D">
        <w:rPr>
          <w:rtl/>
        </w:rPr>
        <w:t>التعاقدية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تتضمن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أساسية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بالأرض</w:t>
      </w:r>
      <w:r w:rsidR="00E06D7A">
        <w:rPr>
          <w:rtl/>
        </w:rPr>
        <w:t xml:space="preserve"> </w:t>
      </w:r>
      <w:r w:rsidRPr="0075697D">
        <w:rPr>
          <w:rtl/>
        </w:rPr>
        <w:t>والسكان،</w:t>
      </w:r>
      <w:r w:rsidR="00E06D7A">
        <w:rPr>
          <w:rtl/>
        </w:rPr>
        <w:t xml:space="preserve"> </w:t>
      </w:r>
      <w:r w:rsidRPr="0075697D">
        <w:rPr>
          <w:rtl/>
        </w:rPr>
        <w:t>والهياكل</w:t>
      </w:r>
      <w:r w:rsidR="00E06D7A">
        <w:rPr>
          <w:rtl/>
        </w:rPr>
        <w:t xml:space="preserve"> </w:t>
      </w:r>
      <w:r w:rsidRPr="0075697D">
        <w:rPr>
          <w:rtl/>
        </w:rPr>
        <w:t>السياسية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والإطار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لحماية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8-</w:t>
      </w:r>
      <w:r w:rsidRPr="00D1043D">
        <w:rPr>
          <w:rtl/>
        </w:rPr>
        <w:tab/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أرسته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وأوصت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هيئات</w:t>
      </w:r>
      <w:r w:rsidR="00E06D7A">
        <w:rPr>
          <w:rtl/>
        </w:rPr>
        <w:t xml:space="preserve"> </w:t>
      </w:r>
      <w:r w:rsidRPr="0075697D">
        <w:rPr>
          <w:rtl/>
        </w:rPr>
        <w:t>معاهدات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إرسال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"/>
      </w:r>
      <w:r w:rsidRPr="00D1043D">
        <w:rPr>
          <w:vertAlign w:val="superscript"/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للاستئناس</w:t>
      </w:r>
      <w:r w:rsidR="00E06D7A">
        <w:rPr>
          <w:rtl/>
        </w:rPr>
        <w:t xml:space="preserve"> </w:t>
      </w:r>
      <w:r w:rsidRPr="0075697D">
        <w:rPr>
          <w:rtl/>
        </w:rPr>
        <w:t>بملاحظاتها</w:t>
      </w:r>
      <w:r w:rsidR="00E06D7A">
        <w:rPr>
          <w:rtl/>
        </w:rPr>
        <w:t xml:space="preserve"> </w:t>
      </w:r>
      <w:r w:rsidRPr="0075697D">
        <w:rPr>
          <w:rtl/>
        </w:rPr>
        <w:t>ومرئياتها.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إرسال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  <w:r w:rsidR="00E06D7A">
        <w:rPr>
          <w:rtl/>
        </w:rPr>
        <w:t xml:space="preserve"> </w:t>
      </w:r>
      <w:r w:rsidRPr="0075697D">
        <w:rPr>
          <w:rtl/>
        </w:rPr>
        <w:t>وإن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ترفع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الأولي،</w:t>
      </w:r>
      <w:r w:rsidR="00E06D7A">
        <w:rPr>
          <w:rtl/>
        </w:rPr>
        <w:t xml:space="preserve"> </w:t>
      </w:r>
      <w:r w:rsidRPr="0075697D">
        <w:rPr>
          <w:rtl/>
        </w:rPr>
        <w:t>فإنها</w:t>
      </w:r>
      <w:r w:rsidR="00E06D7A">
        <w:rPr>
          <w:rtl/>
        </w:rPr>
        <w:t xml:space="preserve"> </w:t>
      </w:r>
      <w:r w:rsidRPr="0075697D">
        <w:rPr>
          <w:rtl/>
        </w:rPr>
        <w:t>تؤكد</w:t>
      </w:r>
      <w:r w:rsidR="00E06D7A">
        <w:rPr>
          <w:rtl/>
        </w:rPr>
        <w:t xml:space="preserve"> </w:t>
      </w:r>
      <w:r w:rsidRPr="0075697D">
        <w:rPr>
          <w:rtl/>
        </w:rPr>
        <w:t>استعدادها</w:t>
      </w:r>
      <w:r w:rsidR="00E06D7A">
        <w:rPr>
          <w:rtl/>
        </w:rPr>
        <w:t xml:space="preserve"> </w:t>
      </w:r>
      <w:r w:rsidRPr="0075697D">
        <w:rPr>
          <w:rtl/>
        </w:rPr>
        <w:t>التام</w:t>
      </w:r>
      <w:r w:rsidR="00E06D7A">
        <w:rPr>
          <w:rtl/>
        </w:rPr>
        <w:t xml:space="preserve"> </w:t>
      </w:r>
      <w:r w:rsidRPr="0075697D">
        <w:rPr>
          <w:rtl/>
        </w:rPr>
        <w:t>للتعاون</w:t>
      </w:r>
      <w:r w:rsidR="00E06D7A">
        <w:rPr>
          <w:rtl/>
        </w:rPr>
        <w:t xml:space="preserve"> </w:t>
      </w:r>
      <w:r w:rsidRPr="0075697D">
        <w:rPr>
          <w:rtl/>
        </w:rPr>
        <w:t>معها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الرد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أية</w:t>
      </w:r>
      <w:r w:rsidR="00E06D7A">
        <w:rPr>
          <w:rtl/>
        </w:rPr>
        <w:t xml:space="preserve"> </w:t>
      </w:r>
      <w:r w:rsidRPr="0075697D">
        <w:rPr>
          <w:rtl/>
        </w:rPr>
        <w:t>استفسارات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استيضاحات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العهد،</w:t>
      </w:r>
      <w:r w:rsidR="00E06D7A">
        <w:rPr>
          <w:rtl/>
        </w:rPr>
        <w:t xml:space="preserve"> </w:t>
      </w:r>
      <w:r w:rsidRPr="0075697D">
        <w:rPr>
          <w:rtl/>
        </w:rPr>
        <w:t>وترجو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للجنة</w:t>
      </w:r>
      <w:r w:rsidR="00E06D7A">
        <w:rPr>
          <w:rtl/>
        </w:rPr>
        <w:t xml:space="preserve"> </w:t>
      </w:r>
      <w:r w:rsidRPr="0075697D">
        <w:rPr>
          <w:rtl/>
        </w:rPr>
        <w:t>دوام</w:t>
      </w:r>
      <w:r w:rsidR="00E06D7A">
        <w:rPr>
          <w:rtl/>
        </w:rPr>
        <w:t xml:space="preserve"> </w:t>
      </w:r>
      <w:r w:rsidRPr="0075697D">
        <w:rPr>
          <w:rtl/>
        </w:rPr>
        <w:t>التوفيق</w:t>
      </w:r>
      <w:r w:rsidR="00E06D7A">
        <w:rPr>
          <w:rtl/>
        </w:rPr>
        <w:t xml:space="preserve"> </w:t>
      </w:r>
      <w:r w:rsidRPr="0075697D">
        <w:rPr>
          <w:rtl/>
        </w:rPr>
        <w:t>والنجاح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عملها</w:t>
      </w:r>
      <w:r w:rsidR="00E06D7A">
        <w:rPr>
          <w:rtl/>
        </w:rPr>
        <w:t xml:space="preserve"> </w:t>
      </w:r>
      <w:r w:rsidRPr="0075697D">
        <w:rPr>
          <w:rtl/>
        </w:rPr>
        <w:t>المتعلق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E11ED3">
      <w:pPr>
        <w:pStyle w:val="HChGA"/>
        <w:rPr>
          <w:rtl/>
        </w:rPr>
      </w:pPr>
      <w:r w:rsidRPr="00D1043D">
        <w:rPr>
          <w:rtl/>
        </w:rPr>
        <w:lastRenderedPageBreak/>
        <w:tab/>
      </w:r>
      <w:r w:rsidRPr="00D1043D">
        <w:rPr>
          <w:rtl/>
        </w:rPr>
        <w:tab/>
      </w:r>
      <w:bookmarkStart w:id="5" w:name="_Toc21679316"/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اتخذتها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bookmarkEnd w:id="5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9-</w:t>
      </w:r>
      <w:r w:rsidRPr="00D1043D">
        <w:rPr>
          <w:rtl/>
        </w:rPr>
        <w:tab/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وصفاً</w:t>
      </w:r>
      <w:r w:rsidR="00E06D7A">
        <w:rPr>
          <w:rtl/>
        </w:rPr>
        <w:t xml:space="preserve"> </w:t>
      </w:r>
      <w:r w:rsidRPr="0075697D">
        <w:rPr>
          <w:rtl/>
        </w:rPr>
        <w:t>للتدابير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والمؤسسية</w:t>
      </w:r>
      <w:r w:rsidR="00E06D7A">
        <w:rPr>
          <w:rtl/>
        </w:rPr>
        <w:t xml:space="preserve"> </w:t>
      </w:r>
      <w:r w:rsidRPr="0075697D">
        <w:rPr>
          <w:rtl/>
        </w:rPr>
        <w:t>والإدارية</w:t>
      </w:r>
      <w:r w:rsidR="00E06D7A">
        <w:rPr>
          <w:rtl/>
        </w:rPr>
        <w:t xml:space="preserve"> </w:t>
      </w:r>
      <w:r w:rsidRPr="0075697D">
        <w:rPr>
          <w:rtl/>
        </w:rPr>
        <w:t>والإجرائية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اتخذتها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إعمالاً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محدده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بالمواد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لترتيب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وأحكام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منها.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6" w:name="_Toc21679317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المصير</w:t>
      </w:r>
      <w:bookmarkEnd w:id="6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المصير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"تقوم</w:t>
      </w:r>
      <w:r w:rsidR="00E06D7A">
        <w:rPr>
          <w:rtl/>
        </w:rPr>
        <w:t xml:space="preserve"> </w:t>
      </w:r>
      <w:r w:rsidRPr="0075697D">
        <w:rPr>
          <w:rtl/>
        </w:rPr>
        <w:t>السياسة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للدولة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توطيد</w:t>
      </w:r>
      <w:r w:rsidR="00E06D7A">
        <w:rPr>
          <w:rtl/>
        </w:rPr>
        <w:t xml:space="preserve"> </w:t>
      </w:r>
      <w:r w:rsidRPr="0075697D">
        <w:rPr>
          <w:rtl/>
        </w:rPr>
        <w:t>السلم</w:t>
      </w:r>
      <w:r w:rsidR="00E06D7A">
        <w:rPr>
          <w:rtl/>
        </w:rPr>
        <w:t xml:space="preserve"> </w:t>
      </w:r>
      <w:r w:rsidRPr="0075697D">
        <w:rPr>
          <w:rtl/>
        </w:rPr>
        <w:t>والأمن</w:t>
      </w:r>
      <w:r w:rsidR="00E06D7A">
        <w:rPr>
          <w:rtl/>
        </w:rPr>
        <w:t xml:space="preserve"> </w:t>
      </w:r>
      <w:r w:rsidRPr="0075697D">
        <w:rPr>
          <w:rtl/>
        </w:rPr>
        <w:t>الدوليين،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تشجيع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بالطرق</w:t>
      </w:r>
      <w:r w:rsidR="00E06D7A">
        <w:rPr>
          <w:rtl/>
        </w:rPr>
        <w:t xml:space="preserve"> </w:t>
      </w:r>
      <w:r w:rsidRPr="0075697D">
        <w:rPr>
          <w:rtl/>
        </w:rPr>
        <w:t>السلمية،</w:t>
      </w:r>
      <w:r w:rsidR="00E06D7A">
        <w:rPr>
          <w:rtl/>
        </w:rPr>
        <w:t xml:space="preserve"> </w:t>
      </w:r>
      <w:r w:rsidRPr="0075697D">
        <w:rPr>
          <w:rtl/>
        </w:rPr>
        <w:t>ودعم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الشعوب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مصيرها،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التدخل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الشؤون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للدول،</w:t>
      </w:r>
      <w:r w:rsidR="00E06D7A">
        <w:rPr>
          <w:rtl/>
        </w:rPr>
        <w:t xml:space="preserve"> </w:t>
      </w:r>
      <w:r w:rsidRPr="0075697D">
        <w:rPr>
          <w:rtl/>
        </w:rPr>
        <w:t>والتعاون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المحبة</w:t>
      </w:r>
      <w:r w:rsidR="00E06D7A">
        <w:rPr>
          <w:rtl/>
        </w:rPr>
        <w:t xml:space="preserve"> </w:t>
      </w:r>
      <w:r w:rsidRPr="0075697D">
        <w:rPr>
          <w:rtl/>
        </w:rPr>
        <w:t>للسلام".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11-</w:t>
      </w:r>
      <w:r w:rsidRPr="00D1043D">
        <w:rPr>
          <w:rtl/>
        </w:rPr>
        <w:tab/>
      </w:r>
      <w:r w:rsidRPr="0075697D">
        <w:rPr>
          <w:rtl/>
        </w:rPr>
        <w:t>أقرت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الشعوب</w:t>
      </w:r>
      <w:r w:rsidR="00E06D7A">
        <w:rPr>
          <w:rtl/>
        </w:rPr>
        <w:t xml:space="preserve"> </w:t>
      </w:r>
      <w:r w:rsidRPr="0075697D">
        <w:rPr>
          <w:rtl/>
        </w:rPr>
        <w:t>والحكومات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السيادة</w:t>
      </w:r>
      <w:r w:rsidR="00E06D7A">
        <w:rPr>
          <w:rtl/>
        </w:rPr>
        <w:t xml:space="preserve"> </w:t>
      </w:r>
      <w:r w:rsidRPr="0075697D">
        <w:rPr>
          <w:rtl/>
        </w:rPr>
        <w:t>الدائمة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ثرواتها</w:t>
      </w:r>
      <w:r w:rsidR="00E06D7A">
        <w:rPr>
          <w:rtl/>
        </w:rPr>
        <w:t xml:space="preserve"> </w:t>
      </w:r>
      <w:r w:rsidRPr="0075697D">
        <w:rPr>
          <w:rtl/>
        </w:rPr>
        <w:t>ومواردها</w:t>
      </w:r>
      <w:r w:rsidR="00E06D7A">
        <w:rPr>
          <w:rtl/>
        </w:rPr>
        <w:t xml:space="preserve"> </w:t>
      </w:r>
      <w:r w:rsidRPr="0075697D">
        <w:rPr>
          <w:rtl/>
        </w:rPr>
        <w:t>الطبيعية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تقوم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لمصالحها</w:t>
      </w:r>
      <w:r w:rsidR="00E06D7A">
        <w:rPr>
          <w:rtl/>
        </w:rPr>
        <w:t xml:space="preserve"> </w:t>
      </w:r>
      <w:r w:rsidRPr="0075697D">
        <w:rPr>
          <w:rtl/>
        </w:rPr>
        <w:t>القومية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29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"الثروات</w:t>
      </w:r>
      <w:r w:rsidR="00E06D7A">
        <w:rPr>
          <w:rtl/>
        </w:rPr>
        <w:t xml:space="preserve"> </w:t>
      </w:r>
      <w:r w:rsidRPr="0075697D">
        <w:rPr>
          <w:rtl/>
        </w:rPr>
        <w:t>الطبيعية</w:t>
      </w:r>
      <w:r w:rsidR="00E06D7A">
        <w:rPr>
          <w:rtl/>
        </w:rPr>
        <w:t xml:space="preserve"> </w:t>
      </w:r>
      <w:r w:rsidRPr="0075697D">
        <w:rPr>
          <w:rtl/>
        </w:rPr>
        <w:t>ومواردها</w:t>
      </w:r>
      <w:r w:rsidR="00E06D7A">
        <w:rPr>
          <w:rtl/>
        </w:rPr>
        <w:t xml:space="preserve"> </w:t>
      </w:r>
      <w:r w:rsidRPr="0075697D">
        <w:rPr>
          <w:rtl/>
        </w:rPr>
        <w:t>ملك</w:t>
      </w:r>
      <w:r w:rsidR="00E06D7A">
        <w:rPr>
          <w:rtl/>
        </w:rPr>
        <w:t xml:space="preserve"> </w:t>
      </w:r>
      <w:r w:rsidRPr="0075697D">
        <w:rPr>
          <w:rtl/>
        </w:rPr>
        <w:t>للدولة.</w:t>
      </w:r>
      <w:r w:rsidR="00E06D7A">
        <w:rPr>
          <w:rtl/>
        </w:rPr>
        <w:t xml:space="preserve"> </w:t>
      </w:r>
      <w:r w:rsidRPr="0075697D">
        <w:rPr>
          <w:rtl/>
        </w:rPr>
        <w:t>تقوم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حفظها</w:t>
      </w:r>
      <w:r w:rsidR="00E06D7A">
        <w:rPr>
          <w:rtl/>
        </w:rPr>
        <w:t xml:space="preserve"> </w:t>
      </w:r>
      <w:r w:rsidRPr="0075697D">
        <w:rPr>
          <w:rtl/>
        </w:rPr>
        <w:t>وحسن</w:t>
      </w:r>
      <w:r w:rsidR="00E06D7A">
        <w:rPr>
          <w:rtl/>
        </w:rPr>
        <w:t xml:space="preserve"> </w:t>
      </w:r>
      <w:r w:rsidRPr="0075697D">
        <w:rPr>
          <w:rtl/>
        </w:rPr>
        <w:t>استغلالها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2007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استغلال</w:t>
      </w:r>
      <w:r w:rsidR="00E06D7A">
        <w:rPr>
          <w:rtl/>
        </w:rPr>
        <w:t xml:space="preserve"> </w:t>
      </w:r>
      <w:r w:rsidRPr="0075697D">
        <w:rPr>
          <w:rtl/>
        </w:rPr>
        <w:t>الثروات</w:t>
      </w:r>
      <w:r w:rsidR="00E06D7A">
        <w:rPr>
          <w:rtl/>
        </w:rPr>
        <w:t xml:space="preserve"> </w:t>
      </w:r>
      <w:r w:rsidRPr="0075697D">
        <w:rPr>
          <w:rtl/>
        </w:rPr>
        <w:t>الطبيعية</w:t>
      </w:r>
      <w:r w:rsidR="00E06D7A">
        <w:rPr>
          <w:rtl/>
        </w:rPr>
        <w:t xml:space="preserve"> </w:t>
      </w:r>
      <w:r w:rsidRPr="0075697D">
        <w:rPr>
          <w:rtl/>
        </w:rPr>
        <w:t>ومواردها</w:t>
      </w:r>
      <w:r w:rsidR="00E06D7A">
        <w:rPr>
          <w:rtl/>
        </w:rPr>
        <w:t xml:space="preserve"> </w:t>
      </w:r>
      <w:r w:rsidRPr="0075697D">
        <w:rPr>
          <w:rtl/>
        </w:rPr>
        <w:t>والمعدل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أُقر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الثروات</w:t>
      </w:r>
      <w:r w:rsidR="00E06D7A">
        <w:rPr>
          <w:rtl/>
        </w:rPr>
        <w:t xml:space="preserve"> </w:t>
      </w:r>
      <w:r w:rsidRPr="0075697D">
        <w:rPr>
          <w:rtl/>
        </w:rPr>
        <w:t>الطبيعية</w:t>
      </w:r>
      <w:r w:rsidR="00E06D7A">
        <w:rPr>
          <w:rtl/>
        </w:rPr>
        <w:t xml:space="preserve"> </w:t>
      </w:r>
      <w:r w:rsidRPr="0075697D">
        <w:rPr>
          <w:rtl/>
        </w:rPr>
        <w:t>ومواردها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أملاك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استغلالها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نقلها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12-</w:t>
      </w:r>
      <w:r w:rsidRPr="00D1043D">
        <w:rPr>
          <w:rtl/>
        </w:rPr>
        <w:tab/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منطلق</w:t>
      </w:r>
      <w:r w:rsidR="00E06D7A">
        <w:rPr>
          <w:rtl/>
        </w:rPr>
        <w:t xml:space="preserve"> </w:t>
      </w:r>
      <w:r w:rsidRPr="0075697D">
        <w:rPr>
          <w:rtl/>
        </w:rPr>
        <w:t>إيمان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الشعوب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مصيرها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باعتباره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القابلة</w:t>
      </w:r>
      <w:r w:rsidR="00E06D7A">
        <w:rPr>
          <w:rtl/>
        </w:rPr>
        <w:t xml:space="preserve"> </w:t>
      </w:r>
      <w:r w:rsidRPr="0075697D">
        <w:rPr>
          <w:rtl/>
        </w:rPr>
        <w:t>للتصرف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دعمت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القرارات</w:t>
      </w:r>
      <w:r w:rsidR="00E06D7A">
        <w:rPr>
          <w:rtl/>
        </w:rPr>
        <w:t xml:space="preserve"> </w:t>
      </w:r>
      <w:r w:rsidRPr="0075697D">
        <w:rPr>
          <w:rtl/>
        </w:rPr>
        <w:t>الأممية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الشعوب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المصير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تقديمها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منظومة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" w:name="_Toc21679318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احترام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وحمايتها</w:t>
      </w:r>
      <w:r w:rsidR="00E06D7A">
        <w:rPr>
          <w:rtl/>
        </w:rPr>
        <w:t xml:space="preserve"> </w:t>
      </w:r>
      <w:r w:rsidRPr="0075697D">
        <w:rPr>
          <w:rtl/>
        </w:rPr>
        <w:t>وسبل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bookmarkEnd w:id="7"/>
    </w:p>
    <w:p w:rsidR="00E11ED3" w:rsidRPr="0075697D" w:rsidRDefault="00E11ED3" w:rsidP="00E11ED3">
      <w:pPr>
        <w:pStyle w:val="SingleTxtGA"/>
      </w:pPr>
      <w:r w:rsidRPr="00D1043D">
        <w:rPr>
          <w:rtl/>
        </w:rPr>
        <w:t>13-</w:t>
      </w:r>
      <w:r w:rsidRPr="00D1043D">
        <w:rPr>
          <w:rtl/>
        </w:rPr>
        <w:tab/>
      </w:r>
      <w:r w:rsidRPr="0075697D">
        <w:rPr>
          <w:rtl/>
        </w:rPr>
        <w:t>ترسي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المبادئ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والمعايير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تحمي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الموجودين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إقليمها</w:t>
      </w:r>
      <w:r w:rsidR="00E06D7A">
        <w:rPr>
          <w:rtl/>
        </w:rPr>
        <w:t xml:space="preserve"> </w:t>
      </w:r>
      <w:r w:rsidRPr="0075697D">
        <w:rPr>
          <w:rtl/>
        </w:rPr>
        <w:t>وتضمن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حقوقها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أساس</w:t>
      </w:r>
      <w:r w:rsidR="00E06D7A">
        <w:rPr>
          <w:rtl/>
        </w:rPr>
        <w:t xml:space="preserve"> </w:t>
      </w:r>
      <w:r w:rsidRPr="0075697D">
        <w:rPr>
          <w:rtl/>
        </w:rPr>
        <w:t>العدالة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قررها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تبني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للبلاد</w:t>
      </w:r>
      <w:r w:rsidR="00E06D7A">
        <w:rPr>
          <w:rtl/>
        </w:rPr>
        <w:t xml:space="preserve"> </w:t>
      </w:r>
      <w:r w:rsidRPr="0075697D">
        <w:rPr>
          <w:rtl/>
        </w:rPr>
        <w:t>بواسطة</w:t>
      </w:r>
      <w:r w:rsidR="00E06D7A">
        <w:rPr>
          <w:rtl/>
        </w:rPr>
        <w:t xml:space="preserve"> </w:t>
      </w:r>
      <w:r w:rsidRPr="0075697D">
        <w:rPr>
          <w:rtl/>
        </w:rPr>
        <w:t>استفتاء</w:t>
      </w:r>
      <w:r w:rsidR="00E06D7A">
        <w:rPr>
          <w:rtl/>
        </w:rPr>
        <w:t xml:space="preserve"> </w:t>
      </w:r>
      <w:r w:rsidRPr="0075697D">
        <w:rPr>
          <w:rtl/>
        </w:rPr>
        <w:t>شعبي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أبريل</w:t>
      </w:r>
      <w:r w:rsidR="00E06D7A">
        <w:rPr>
          <w:rtl/>
        </w:rPr>
        <w:t xml:space="preserve"> </w:t>
      </w:r>
      <w:r w:rsidRPr="0075697D">
        <w:rPr>
          <w:rtl/>
        </w:rPr>
        <w:t>2003،</w:t>
      </w:r>
      <w:r w:rsidR="00E06D7A">
        <w:rPr>
          <w:rtl/>
        </w:rPr>
        <w:t xml:space="preserve"> </w:t>
      </w:r>
      <w:r w:rsidRPr="0075697D">
        <w:rPr>
          <w:rtl/>
        </w:rPr>
        <w:t>وصادق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سمو</w:t>
      </w:r>
      <w:r w:rsidR="00E06D7A">
        <w:rPr>
          <w:rtl/>
        </w:rPr>
        <w:t xml:space="preserve"> </w:t>
      </w:r>
      <w:r w:rsidRPr="0075697D">
        <w:rPr>
          <w:rtl/>
        </w:rPr>
        <w:t>أمير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ودخل</w:t>
      </w:r>
      <w:r w:rsidR="00E06D7A">
        <w:rPr>
          <w:rtl/>
        </w:rPr>
        <w:t xml:space="preserve"> </w:t>
      </w:r>
      <w:r w:rsidRPr="0075697D">
        <w:rPr>
          <w:rtl/>
        </w:rPr>
        <w:t>حيز</w:t>
      </w:r>
      <w:r w:rsidR="00E06D7A">
        <w:rPr>
          <w:rtl/>
        </w:rPr>
        <w:t xml:space="preserve"> </w:t>
      </w:r>
      <w:r w:rsidRPr="0075697D">
        <w:rPr>
          <w:rtl/>
        </w:rPr>
        <w:t>النفاذ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يونيو</w:t>
      </w:r>
      <w:r w:rsidR="00E06D7A">
        <w:rPr>
          <w:rtl/>
        </w:rPr>
        <w:t xml:space="preserve"> </w:t>
      </w:r>
      <w:r w:rsidRPr="0075697D">
        <w:rPr>
          <w:rtl/>
        </w:rPr>
        <w:t>2005.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تضمين</w:t>
      </w:r>
      <w:r w:rsidR="00E06D7A">
        <w:rPr>
          <w:rtl/>
        </w:rPr>
        <w:t xml:space="preserve"> </w:t>
      </w:r>
      <w:r w:rsidRPr="0075697D">
        <w:rPr>
          <w:rtl/>
        </w:rPr>
        <w:t>الإطار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لمبدأ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المادتين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و19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Fonts w:hint="cs"/>
          <w:rtl/>
        </w:rPr>
        <w:t>ﺑ</w:t>
      </w:r>
      <w:r w:rsidR="00A97387">
        <w:rPr>
          <w:rFonts w:hint="cs"/>
          <w:rtl/>
        </w:rPr>
        <w:t> </w:t>
      </w:r>
      <w:r w:rsidRPr="0075697D">
        <w:rPr>
          <w:rtl/>
        </w:rPr>
        <w:t>"المقومات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للمجتمع"،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"يقوم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دعامات</w:t>
      </w:r>
      <w:r w:rsidR="00E06D7A">
        <w:rPr>
          <w:rtl/>
        </w:rPr>
        <w:t xml:space="preserve"> </w:t>
      </w:r>
      <w:r w:rsidRPr="0075697D">
        <w:rPr>
          <w:rtl/>
        </w:rPr>
        <w:t>العدل،</w:t>
      </w:r>
      <w:r w:rsidR="00E06D7A">
        <w:rPr>
          <w:rtl/>
        </w:rPr>
        <w:t xml:space="preserve"> </w:t>
      </w:r>
      <w:r w:rsidRPr="0075697D">
        <w:rPr>
          <w:rtl/>
        </w:rPr>
        <w:t>والإحسان،</w:t>
      </w:r>
      <w:r w:rsidR="00E06D7A">
        <w:rPr>
          <w:rtl/>
        </w:rPr>
        <w:t xml:space="preserve"> </w:t>
      </w:r>
      <w:r w:rsidRPr="0075697D">
        <w:rPr>
          <w:rtl/>
        </w:rPr>
        <w:t>والحرية،</w:t>
      </w:r>
      <w:r w:rsidR="00E06D7A">
        <w:rPr>
          <w:rtl/>
        </w:rPr>
        <w:t xml:space="preserve"> </w:t>
      </w:r>
      <w:r w:rsidRPr="0075697D">
        <w:rPr>
          <w:rtl/>
        </w:rPr>
        <w:t>والمساواة،</w:t>
      </w:r>
      <w:r w:rsidR="00E06D7A">
        <w:rPr>
          <w:rtl/>
        </w:rPr>
        <w:t xml:space="preserve"> </w:t>
      </w:r>
      <w:r w:rsidRPr="0075697D">
        <w:rPr>
          <w:rtl/>
        </w:rPr>
        <w:t>ومكارم</w:t>
      </w:r>
      <w:r w:rsidR="00E06D7A">
        <w:rPr>
          <w:rtl/>
        </w:rPr>
        <w:t xml:space="preserve"> </w:t>
      </w:r>
      <w:r w:rsidRPr="0075697D">
        <w:rPr>
          <w:rtl/>
        </w:rPr>
        <w:t>الأخلاق"،</w:t>
      </w:r>
      <w:r w:rsidR="00E06D7A">
        <w:rPr>
          <w:rtl/>
        </w:rPr>
        <w:t xml:space="preserve"> </w:t>
      </w:r>
      <w:r w:rsidRPr="0075697D">
        <w:rPr>
          <w:rtl/>
        </w:rPr>
        <w:t>وبالتالي</w:t>
      </w:r>
      <w:r w:rsidR="00E06D7A">
        <w:rPr>
          <w:rtl/>
        </w:rPr>
        <w:t xml:space="preserve"> </w:t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دعامة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الدعامات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القطري.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المبادئ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"تصون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دعامات</w:t>
      </w:r>
      <w:r w:rsidR="00E06D7A">
        <w:rPr>
          <w:rtl/>
        </w:rPr>
        <w:t xml:space="preserve"> </w:t>
      </w:r>
      <w:r w:rsidRPr="0075697D">
        <w:rPr>
          <w:rtl/>
        </w:rPr>
        <w:t>المجتمع،</w:t>
      </w:r>
      <w:r w:rsidR="00E06D7A">
        <w:rPr>
          <w:rtl/>
        </w:rPr>
        <w:t xml:space="preserve"> </w:t>
      </w:r>
      <w:r w:rsidRPr="0075697D">
        <w:rPr>
          <w:rtl/>
        </w:rPr>
        <w:t>وتكفل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والاستقرار،</w:t>
      </w:r>
      <w:r w:rsidR="00E06D7A">
        <w:rPr>
          <w:rtl/>
        </w:rPr>
        <w:t xml:space="preserve"> </w:t>
      </w:r>
      <w:r w:rsidRPr="0075697D">
        <w:rPr>
          <w:rtl/>
        </w:rPr>
        <w:t>وتكافؤ</w:t>
      </w:r>
      <w:r w:rsidR="00E06D7A">
        <w:rPr>
          <w:rtl/>
        </w:rPr>
        <w:t xml:space="preserve"> </w:t>
      </w:r>
      <w:r w:rsidRPr="0075697D">
        <w:rPr>
          <w:rtl/>
        </w:rPr>
        <w:t>الفرص</w:t>
      </w:r>
      <w:r w:rsidR="00E06D7A">
        <w:rPr>
          <w:rtl/>
        </w:rPr>
        <w:t xml:space="preserve"> </w:t>
      </w:r>
      <w:r w:rsidRPr="0075697D">
        <w:rPr>
          <w:rtl/>
        </w:rPr>
        <w:t>للمواطنين".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سياسات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ملزمة</w:t>
      </w:r>
      <w:r w:rsidR="00E06D7A">
        <w:rPr>
          <w:rtl/>
        </w:rPr>
        <w:t xml:space="preserve"> </w:t>
      </w:r>
      <w:r w:rsidRPr="0075697D">
        <w:rPr>
          <w:rtl/>
        </w:rPr>
        <w:t>بتضمين</w:t>
      </w:r>
      <w:r w:rsidR="00E06D7A">
        <w:rPr>
          <w:rtl/>
        </w:rPr>
        <w:t xml:space="preserve"> </w:t>
      </w:r>
      <w:r w:rsidRPr="0075697D">
        <w:rPr>
          <w:rtl/>
        </w:rPr>
        <w:t>وكفالة</w:t>
      </w:r>
      <w:r w:rsidR="00E06D7A">
        <w:rPr>
          <w:rtl/>
        </w:rPr>
        <w:t xml:space="preserve"> </w:t>
      </w:r>
      <w:r w:rsidRPr="0075697D">
        <w:rPr>
          <w:rtl/>
        </w:rPr>
        <w:t>دعامات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ضمنها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المساواة،</w:t>
      </w:r>
      <w:r w:rsidR="00E06D7A">
        <w:rPr>
          <w:rtl/>
        </w:rPr>
        <w:t xml:space="preserve"> </w:t>
      </w:r>
      <w:r w:rsidRPr="0075697D">
        <w:rPr>
          <w:rtl/>
        </w:rPr>
        <w:lastRenderedPageBreak/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النظر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المبادئ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السامية</w:t>
      </w:r>
      <w:r w:rsidR="00E06D7A">
        <w:rPr>
          <w:rtl/>
        </w:rPr>
        <w:t xml:space="preserve"> </w:t>
      </w:r>
      <w:r w:rsidRPr="0075697D">
        <w:rPr>
          <w:rtl/>
        </w:rPr>
        <w:t>المصانة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دستوري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تستلزم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تعارض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تشريع</w:t>
      </w:r>
      <w:r w:rsidR="00E06D7A">
        <w:rPr>
          <w:rtl/>
        </w:rPr>
        <w:t xml:space="preserve"> </w:t>
      </w:r>
      <w:r w:rsidRPr="0075697D">
        <w:rPr>
          <w:rtl/>
        </w:rPr>
        <w:t>معها،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تقوية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بإنشاء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العليا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12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2008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يونيو</w:t>
      </w:r>
      <w:r w:rsidR="00E06D7A">
        <w:rPr>
          <w:rtl/>
        </w:rPr>
        <w:t xml:space="preserve"> </w:t>
      </w:r>
      <w:r w:rsidRPr="0075697D">
        <w:rPr>
          <w:rtl/>
        </w:rPr>
        <w:t>2008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بالفصل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بدستورية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واللوائح.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تفصيل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للمساواة</w:t>
      </w:r>
      <w:r w:rsidR="00E06D7A">
        <w:rPr>
          <w:rtl/>
        </w:rPr>
        <w:t xml:space="preserve"> </w:t>
      </w:r>
      <w:r w:rsidRPr="0075697D">
        <w:rPr>
          <w:rtl/>
        </w:rPr>
        <w:t>المضمن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المادتين</w:t>
      </w:r>
      <w:r w:rsidR="00E06D7A">
        <w:rPr>
          <w:rtl/>
        </w:rPr>
        <w:t xml:space="preserve"> </w:t>
      </w:r>
      <w:r w:rsidRPr="0075697D">
        <w:rPr>
          <w:rtl/>
        </w:rPr>
        <w:t>34</w:t>
      </w:r>
      <w:r w:rsidR="00E06D7A">
        <w:rPr>
          <w:rtl/>
        </w:rPr>
        <w:t xml:space="preserve"> </w:t>
      </w:r>
      <w:r w:rsidRPr="0075697D">
        <w:rPr>
          <w:rtl/>
        </w:rPr>
        <w:t>و35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34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"المواطنون</w:t>
      </w:r>
      <w:r w:rsidR="00E06D7A">
        <w:rPr>
          <w:rtl/>
        </w:rPr>
        <w:t xml:space="preserve"> </w:t>
      </w:r>
      <w:r w:rsidRPr="0075697D">
        <w:rPr>
          <w:rtl/>
        </w:rPr>
        <w:t>متساوون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والواجبات"،</w:t>
      </w:r>
      <w:r w:rsidR="00E06D7A">
        <w:rPr>
          <w:rtl/>
        </w:rPr>
        <w:t xml:space="preserve"> </w:t>
      </w:r>
      <w:r w:rsidRPr="0075697D">
        <w:rPr>
          <w:rtl/>
        </w:rPr>
        <w:t>بينما</w:t>
      </w:r>
      <w:r w:rsidR="00E06D7A">
        <w:rPr>
          <w:rtl/>
        </w:rPr>
        <w:t xml:space="preserve"> </w:t>
      </w:r>
      <w:r w:rsidRPr="0075697D">
        <w:rPr>
          <w:rtl/>
        </w:rPr>
        <w:t>كفلت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35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"الناس</w:t>
      </w:r>
      <w:r w:rsidR="00E06D7A">
        <w:rPr>
          <w:rtl/>
        </w:rPr>
        <w:t xml:space="preserve"> </w:t>
      </w:r>
      <w:r w:rsidRPr="0075697D">
        <w:rPr>
          <w:rtl/>
        </w:rPr>
        <w:t>متساوون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الأصل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اللغة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الدين".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"المواد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34-58"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الأساسية،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تبنى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التكاملية</w:t>
      </w:r>
      <w:r w:rsidR="00E06D7A">
        <w:rPr>
          <w:rtl/>
        </w:rPr>
        <w:t xml:space="preserve"> </w:t>
      </w:r>
      <w:r w:rsidRPr="0075697D">
        <w:rPr>
          <w:rtl/>
        </w:rPr>
        <w:t>والتداخل</w:t>
      </w:r>
      <w:r w:rsidR="00E06D7A">
        <w:rPr>
          <w:rtl/>
        </w:rPr>
        <w:t xml:space="preserve"> </w:t>
      </w:r>
      <w:r w:rsidRPr="0075697D">
        <w:rPr>
          <w:rtl/>
        </w:rPr>
        <w:t>والترابط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التجزئة،</w:t>
      </w:r>
      <w:r w:rsidR="00E06D7A">
        <w:rPr>
          <w:rtl/>
        </w:rPr>
        <w:t xml:space="preserve"> </w:t>
      </w:r>
      <w:r w:rsidRPr="0075697D">
        <w:rPr>
          <w:rtl/>
        </w:rPr>
        <w:t>فكفل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والمدنية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والسياسية.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أفرد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ضمانة</w:t>
      </w:r>
      <w:r w:rsidR="00E06D7A">
        <w:rPr>
          <w:rtl/>
        </w:rPr>
        <w:t xml:space="preserve"> </w:t>
      </w:r>
      <w:r w:rsidRPr="0075697D">
        <w:rPr>
          <w:rtl/>
        </w:rPr>
        <w:t>دستورية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إيراده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كنصوص</w:t>
      </w:r>
      <w:r w:rsidR="00E06D7A">
        <w:rPr>
          <w:rtl/>
        </w:rPr>
        <w:t xml:space="preserve"> </w:t>
      </w:r>
      <w:r w:rsidRPr="0075697D">
        <w:rPr>
          <w:rtl/>
        </w:rPr>
        <w:t>قانونية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صلب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يضيف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سمواً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والقوانين</w:t>
      </w:r>
      <w:r w:rsidR="00E06D7A">
        <w:rPr>
          <w:rtl/>
        </w:rPr>
        <w:t xml:space="preserve"> </w:t>
      </w:r>
      <w:r w:rsidRPr="0075697D">
        <w:rPr>
          <w:rtl/>
        </w:rPr>
        <w:t>العادية</w:t>
      </w:r>
      <w:r w:rsidR="00E06D7A">
        <w:rPr>
          <w:rtl/>
        </w:rPr>
        <w:t xml:space="preserve"> </w:t>
      </w:r>
      <w:r w:rsidRPr="0075697D">
        <w:rPr>
          <w:rtl/>
        </w:rPr>
        <w:t>ومنحها</w:t>
      </w:r>
      <w:r w:rsidR="00E06D7A">
        <w:rPr>
          <w:rtl/>
        </w:rPr>
        <w:t xml:space="preserve"> </w:t>
      </w:r>
      <w:r w:rsidRPr="0075697D">
        <w:rPr>
          <w:rtl/>
        </w:rPr>
        <w:t>صفة</w:t>
      </w:r>
      <w:r w:rsidR="00E06D7A">
        <w:rPr>
          <w:rtl/>
        </w:rPr>
        <w:t xml:space="preserve"> </w:t>
      </w:r>
      <w:r w:rsidRPr="0075697D">
        <w:rPr>
          <w:rtl/>
        </w:rPr>
        <w:t>الإلزام.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التضييق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الانتقاص</w:t>
      </w:r>
      <w:r w:rsidR="00E06D7A">
        <w:rPr>
          <w:rtl/>
        </w:rPr>
        <w:t xml:space="preserve"> </w:t>
      </w:r>
      <w:r w:rsidRPr="0075697D">
        <w:rPr>
          <w:rtl/>
        </w:rPr>
        <w:t>منها،</w:t>
      </w:r>
      <w:r w:rsidR="00E06D7A">
        <w:rPr>
          <w:rtl/>
        </w:rPr>
        <w:t xml:space="preserve"> </w:t>
      </w:r>
      <w:r w:rsidRPr="0075697D">
        <w:rPr>
          <w:rtl/>
        </w:rPr>
        <w:t>بحجة</w:t>
      </w:r>
      <w:r w:rsidR="00E06D7A">
        <w:rPr>
          <w:rtl/>
        </w:rPr>
        <w:t xml:space="preserve"> </w:t>
      </w:r>
      <w:r w:rsidRPr="0075697D">
        <w:rPr>
          <w:rtl/>
        </w:rPr>
        <w:t>تنظيمها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تعديلها،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146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A97387">
        <w:rPr>
          <w:rFonts w:hint="cs"/>
          <w:rtl/>
        </w:rPr>
        <w:t> 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تعديل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الغرض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المزيد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لصالح</w:t>
      </w:r>
      <w:r w:rsidR="00E06D7A">
        <w:rPr>
          <w:rtl/>
        </w:rPr>
        <w:t xml:space="preserve"> </w:t>
      </w:r>
      <w:r w:rsidRPr="0075697D">
        <w:rPr>
          <w:rtl/>
        </w:rPr>
        <w:t>المواطن.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15-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للحق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أعلاه،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تعزيزها</w:t>
      </w:r>
      <w:r w:rsidR="00E06D7A">
        <w:rPr>
          <w:rtl/>
        </w:rPr>
        <w:t xml:space="preserve"> </w:t>
      </w:r>
      <w:r w:rsidRPr="0075697D">
        <w:rPr>
          <w:rtl/>
        </w:rPr>
        <w:t>وتقويتها</w:t>
      </w:r>
      <w:r w:rsidR="00E06D7A">
        <w:rPr>
          <w:rtl/>
        </w:rPr>
        <w:t xml:space="preserve"> </w:t>
      </w:r>
      <w:r w:rsidRPr="0075697D">
        <w:rPr>
          <w:rtl/>
        </w:rPr>
        <w:t>بانضمام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للاتفاقية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للقضاء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العنصري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1976،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أصبحت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صراحة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المعاهدات</w:t>
      </w:r>
      <w:r w:rsidR="00E06D7A">
        <w:rPr>
          <w:rtl/>
        </w:rPr>
        <w:t xml:space="preserve"> </w:t>
      </w:r>
      <w:r w:rsidRPr="0075697D">
        <w:rPr>
          <w:rtl/>
        </w:rPr>
        <w:t>والاتفاقيات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التصديق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ونشرها</w:t>
      </w:r>
      <w:r w:rsidR="00E06D7A">
        <w:rPr>
          <w:rtl/>
        </w:rPr>
        <w:t xml:space="preserve"> </w:t>
      </w:r>
      <w:r w:rsidRPr="0075697D">
        <w:rPr>
          <w:rtl/>
        </w:rPr>
        <w:t>بالجريدة</w:t>
      </w:r>
      <w:r w:rsidR="00E06D7A">
        <w:rPr>
          <w:rtl/>
        </w:rPr>
        <w:t xml:space="preserve"> </w:t>
      </w:r>
      <w:r w:rsidRPr="0075697D">
        <w:rPr>
          <w:rtl/>
        </w:rPr>
        <w:t>الرسمية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أحكامها</w:t>
      </w:r>
      <w:r w:rsidR="00E06D7A">
        <w:rPr>
          <w:rtl/>
        </w:rPr>
        <w:t xml:space="preserve"> </w:t>
      </w:r>
      <w:r w:rsidRPr="0075697D">
        <w:rPr>
          <w:rtl/>
        </w:rPr>
        <w:t>تسري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قوه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وليس</w:t>
      </w:r>
      <w:r w:rsidR="00E06D7A">
        <w:rPr>
          <w:rtl/>
        </w:rPr>
        <w:t xml:space="preserve"> </w:t>
      </w:r>
      <w:r w:rsidRPr="0075697D">
        <w:rPr>
          <w:rtl/>
        </w:rPr>
        <w:t>هناك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يمنع</w:t>
      </w:r>
      <w:r w:rsidR="00E06D7A">
        <w:rPr>
          <w:rtl/>
        </w:rPr>
        <w:t xml:space="preserve"> </w:t>
      </w:r>
      <w:r w:rsidRPr="0075697D">
        <w:rPr>
          <w:rtl/>
        </w:rPr>
        <w:t>المحاكم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نصوصها.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صراحة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"تحترم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والعهود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وتعمل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والعهود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طرفاً</w:t>
      </w:r>
      <w:r w:rsidR="00E06D7A">
        <w:rPr>
          <w:rtl/>
        </w:rPr>
        <w:t xml:space="preserve"> </w:t>
      </w:r>
      <w:r w:rsidRPr="0075697D">
        <w:rPr>
          <w:rtl/>
        </w:rPr>
        <w:t>فيها".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16-</w:t>
      </w:r>
      <w:r w:rsidRPr="00D1043D">
        <w:rPr>
          <w:rtl/>
        </w:rPr>
        <w:tab/>
      </w:r>
      <w:r w:rsidRPr="0075697D">
        <w:rPr>
          <w:rtl/>
        </w:rPr>
        <w:t>يتمتع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مواطنين</w:t>
      </w:r>
      <w:r w:rsidR="00E06D7A">
        <w:rPr>
          <w:rtl/>
        </w:rPr>
        <w:t xml:space="preserve"> </w:t>
      </w:r>
      <w:r w:rsidRPr="0075697D">
        <w:rPr>
          <w:rtl/>
        </w:rPr>
        <w:t>ومقيمين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المضمنة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الأصل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اللغة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52</w:t>
      </w:r>
      <w:r w:rsidR="00E06D7A">
        <w:rPr>
          <w:rtl/>
        </w:rPr>
        <w:t xml:space="preserve"> </w:t>
      </w:r>
      <w:r w:rsidRPr="0075697D">
        <w:rPr>
          <w:rtl/>
        </w:rPr>
        <w:t>صراحة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"يتمتع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مقيم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لشخصه</w:t>
      </w:r>
      <w:r w:rsidR="00E06D7A">
        <w:rPr>
          <w:rtl/>
        </w:rPr>
        <w:t xml:space="preserve"> </w:t>
      </w:r>
      <w:r w:rsidRPr="0075697D">
        <w:rPr>
          <w:rtl/>
        </w:rPr>
        <w:t>وماله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تقوية</w:t>
      </w:r>
      <w:r w:rsidR="00E06D7A">
        <w:rPr>
          <w:rtl/>
        </w:rPr>
        <w:t xml:space="preserve"> </w:t>
      </w:r>
      <w:r w:rsidRPr="0075697D">
        <w:rPr>
          <w:rtl/>
        </w:rPr>
        <w:t>الإطار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للمساواة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بكفالة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التقاضي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سيأتي</w:t>
      </w:r>
      <w:r w:rsidR="00E06D7A">
        <w:rPr>
          <w:rtl/>
        </w:rPr>
        <w:t xml:space="preserve"> </w:t>
      </w:r>
      <w:r w:rsidRPr="0075697D">
        <w:rPr>
          <w:rtl/>
        </w:rPr>
        <w:t>تفصيله</w:t>
      </w:r>
      <w:r w:rsidR="00E06D7A">
        <w:rPr>
          <w:rtl/>
        </w:rPr>
        <w:t xml:space="preserve"> </w:t>
      </w:r>
      <w:r w:rsidRPr="0075697D">
        <w:rPr>
          <w:rtl/>
        </w:rPr>
        <w:t>لاحقاً.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17-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تضمنته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و34</w:t>
      </w:r>
      <w:r w:rsidR="00E06D7A">
        <w:rPr>
          <w:rtl/>
        </w:rPr>
        <w:t xml:space="preserve"> </w:t>
      </w:r>
      <w:r w:rsidRPr="0075697D">
        <w:rPr>
          <w:rtl/>
        </w:rPr>
        <w:t>و35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يحكم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مؤسسات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وأجهزتها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وتنأى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تنطوي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تشجيعه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حمايته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الممارسة،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ألزم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مؤسساتها</w:t>
      </w:r>
      <w:r w:rsidR="00E06D7A">
        <w:rPr>
          <w:rtl/>
        </w:rPr>
        <w:t xml:space="preserve"> </w:t>
      </w:r>
      <w:r w:rsidRPr="0075697D">
        <w:rPr>
          <w:rtl/>
        </w:rPr>
        <w:t>باحترام</w:t>
      </w:r>
      <w:r w:rsidR="00E06D7A">
        <w:rPr>
          <w:rtl/>
        </w:rPr>
        <w:t xml:space="preserve"> </w:t>
      </w:r>
      <w:r w:rsidRPr="0075697D">
        <w:rPr>
          <w:rtl/>
        </w:rPr>
        <w:t>مبادئ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والعدالة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lastRenderedPageBreak/>
        <w:t>18-</w:t>
      </w:r>
      <w:r w:rsidRPr="00D1043D">
        <w:rPr>
          <w:rtl/>
        </w:rPr>
        <w:tab/>
      </w:r>
      <w:r w:rsidRPr="0075697D">
        <w:rPr>
          <w:rtl/>
        </w:rPr>
        <w:t>واتساقاً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كفله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أصدرت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والقوانين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تتوافق</w:t>
      </w:r>
      <w:r w:rsidR="00E06D7A">
        <w:rPr>
          <w:rtl/>
        </w:rPr>
        <w:t xml:space="preserve"> </w:t>
      </w:r>
      <w:r w:rsidRPr="0075697D">
        <w:rPr>
          <w:rtl/>
        </w:rPr>
        <w:t>نصوصها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احترام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وسبل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ضمنها: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صندوق</w:t>
      </w:r>
      <w:r w:rsidR="00E06D7A">
        <w:rPr>
          <w:rtl/>
        </w:rPr>
        <w:t xml:space="preserve"> </w:t>
      </w:r>
      <w:r w:rsidRPr="0075697D">
        <w:rPr>
          <w:rtl/>
        </w:rPr>
        <w:t>دعم</w:t>
      </w:r>
      <w:r w:rsidR="00E06D7A">
        <w:rPr>
          <w:rtl/>
        </w:rPr>
        <w:t xml:space="preserve"> </w:t>
      </w:r>
      <w:r w:rsidRPr="0075697D">
        <w:rPr>
          <w:rtl/>
        </w:rPr>
        <w:t>وتأمين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5B44C2">
        <w:rPr>
          <w:spacing w:val="-10"/>
          <w:rtl/>
        </w:rPr>
        <w:t>القانون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رقم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(13)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لسنة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2018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بتعديل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المادة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(7)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من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القانون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رقم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(21)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لسنة</w:t>
      </w:r>
      <w:r w:rsidR="00E06D7A" w:rsidRPr="005B44C2">
        <w:rPr>
          <w:spacing w:val="-10"/>
          <w:rtl/>
        </w:rPr>
        <w:t xml:space="preserve"> </w:t>
      </w:r>
      <w:r w:rsidRPr="005B44C2">
        <w:rPr>
          <w:spacing w:val="-10"/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وإقامتهم،</w:t>
      </w:r>
      <w:r w:rsidR="00E06D7A">
        <w:rPr>
          <w:rtl/>
        </w:rPr>
        <w:t xml:space="preserve"> </w:t>
      </w:r>
      <w:r w:rsidRPr="0075697D">
        <w:rPr>
          <w:rtl/>
        </w:rPr>
        <w:t>متضمناً</w:t>
      </w:r>
      <w:r w:rsidR="00E06D7A">
        <w:rPr>
          <w:rtl/>
        </w:rPr>
        <w:t xml:space="preserve"> </w:t>
      </w:r>
      <w:r w:rsidRPr="0075697D">
        <w:rPr>
          <w:rtl/>
        </w:rPr>
        <w:t>إلغاء</w:t>
      </w:r>
      <w:r w:rsidR="00E06D7A">
        <w:rPr>
          <w:rtl/>
        </w:rPr>
        <w:t xml:space="preserve"> </w:t>
      </w:r>
      <w:r w:rsidRPr="0075697D">
        <w:rPr>
          <w:rtl/>
        </w:rPr>
        <w:t>مأذونية</w:t>
      </w:r>
      <w:r w:rsidR="00E06D7A">
        <w:rPr>
          <w:rtl/>
        </w:rPr>
        <w:t xml:space="preserve"> </w:t>
      </w:r>
      <w:r w:rsidRPr="0075697D">
        <w:rPr>
          <w:rtl/>
        </w:rPr>
        <w:t>الخروج.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بطاقة</w:t>
      </w:r>
      <w:r w:rsidR="00E06D7A">
        <w:rPr>
          <w:rtl/>
        </w:rPr>
        <w:t xml:space="preserve"> </w:t>
      </w:r>
      <w:r w:rsidRPr="0075697D">
        <w:rPr>
          <w:rtl/>
        </w:rPr>
        <w:t>الإقامة</w:t>
      </w:r>
      <w:r w:rsidR="00E06D7A">
        <w:rPr>
          <w:rtl/>
        </w:rPr>
        <w:t xml:space="preserve"> </w:t>
      </w:r>
      <w:r w:rsidRPr="0075697D">
        <w:rPr>
          <w:rtl/>
        </w:rPr>
        <w:t>الدائمة.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المستخدمين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المنازل،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يوفر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للمستخدمين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المنازل</w:t>
      </w:r>
      <w:r w:rsidR="00E06D7A">
        <w:rPr>
          <w:rtl/>
        </w:rPr>
        <w:t xml:space="preserve"> </w:t>
      </w:r>
      <w:r w:rsidRPr="0075697D">
        <w:rPr>
          <w:rtl/>
        </w:rPr>
        <w:t>بالتوافق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(189)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اللائق</w:t>
      </w:r>
      <w:r w:rsidR="00E06D7A">
        <w:rPr>
          <w:rtl/>
        </w:rPr>
        <w:t xml:space="preserve"> </w:t>
      </w:r>
      <w:r w:rsidRPr="0075697D">
        <w:rPr>
          <w:rtl/>
        </w:rPr>
        <w:t>للعمال</w:t>
      </w:r>
      <w:r w:rsidR="00E06D7A">
        <w:rPr>
          <w:rtl/>
        </w:rPr>
        <w:t xml:space="preserve"> </w:t>
      </w:r>
      <w:r w:rsidRPr="0075697D">
        <w:rPr>
          <w:rtl/>
        </w:rPr>
        <w:t>المنزليين</w:t>
      </w:r>
      <w:r w:rsidR="00E06D7A">
        <w:rPr>
          <w:rtl/>
        </w:rPr>
        <w:t xml:space="preserve"> </w:t>
      </w:r>
      <w:r w:rsidRPr="0075697D">
        <w:rPr>
          <w:rtl/>
        </w:rPr>
        <w:t>والمعايير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اجتماعه</w:t>
      </w:r>
      <w:r w:rsidR="00E06D7A">
        <w:rPr>
          <w:rtl/>
        </w:rPr>
        <w:t xml:space="preserve"> </w:t>
      </w:r>
      <w:r w:rsidRPr="0075697D">
        <w:rPr>
          <w:rtl/>
        </w:rPr>
        <w:t>المؤرخ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أكتوبر</w:t>
      </w:r>
      <w:r w:rsidR="00E06D7A">
        <w:rPr>
          <w:rtl/>
        </w:rPr>
        <w:t xml:space="preserve"> </w:t>
      </w:r>
      <w:r w:rsidRPr="0075697D">
        <w:rPr>
          <w:rtl/>
        </w:rPr>
        <w:t>2016،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2004،</w:t>
      </w:r>
      <w:r w:rsidR="00E06D7A">
        <w:rPr>
          <w:rtl/>
        </w:rPr>
        <w:t xml:space="preserve"> </w:t>
      </w:r>
      <w:r w:rsidRPr="0075697D">
        <w:rPr>
          <w:rtl/>
        </w:rPr>
        <w:t>متضمناً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بالفصل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الناشئة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العمل.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(16)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النفسية،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يوضح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بالعلاج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المريض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العلاج</w:t>
      </w:r>
      <w:r w:rsidR="00E06D7A">
        <w:rPr>
          <w:rtl/>
        </w:rPr>
        <w:t xml:space="preserve"> </w:t>
      </w:r>
      <w:r w:rsidRPr="0075697D">
        <w:rPr>
          <w:rtl/>
        </w:rPr>
        <w:t>اللازم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للمعايير</w:t>
      </w:r>
      <w:r w:rsidR="00E06D7A">
        <w:rPr>
          <w:rtl/>
        </w:rPr>
        <w:t xml:space="preserve"> </w:t>
      </w:r>
      <w:r w:rsidRPr="0075697D">
        <w:rPr>
          <w:rtl/>
        </w:rPr>
        <w:t>المتعارف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طبياً،</w:t>
      </w:r>
      <w:r w:rsidR="00E06D7A">
        <w:rPr>
          <w:rtl/>
        </w:rPr>
        <w:t xml:space="preserve"> </w:t>
      </w:r>
      <w:r w:rsidRPr="0075697D">
        <w:rPr>
          <w:rtl/>
        </w:rPr>
        <w:t>واحترام</w:t>
      </w:r>
      <w:r w:rsidR="00E06D7A">
        <w:rPr>
          <w:rtl/>
        </w:rPr>
        <w:t xml:space="preserve"> </w:t>
      </w:r>
      <w:r w:rsidRPr="0075697D">
        <w:rPr>
          <w:rtl/>
        </w:rPr>
        <w:t>استقلالية</w:t>
      </w:r>
      <w:r w:rsidR="00E06D7A">
        <w:rPr>
          <w:rtl/>
        </w:rPr>
        <w:t xml:space="preserve"> </w:t>
      </w:r>
      <w:r w:rsidRPr="0075697D">
        <w:rPr>
          <w:rtl/>
        </w:rPr>
        <w:t>المريض</w:t>
      </w:r>
      <w:r w:rsidR="00E06D7A">
        <w:rPr>
          <w:rtl/>
        </w:rPr>
        <w:t xml:space="preserve"> </w:t>
      </w:r>
      <w:r w:rsidRPr="0075697D">
        <w:rPr>
          <w:rtl/>
        </w:rPr>
        <w:t>وخصوصيته.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خصوصية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الشخصية.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أقر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الموظفين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5B44C2">
        <w:rPr>
          <w:rFonts w:hint="cs"/>
          <w:rtl/>
        </w:rPr>
        <w:t> </w:t>
      </w:r>
      <w:r w:rsidRPr="0075697D">
        <w:rPr>
          <w:rtl/>
        </w:rPr>
        <w:t>2010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مزيداً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الاستقلالية،</w:t>
      </w:r>
      <w:r w:rsidR="00E06D7A">
        <w:rPr>
          <w:rtl/>
        </w:rPr>
        <w:t xml:space="preserve"> </w:t>
      </w:r>
      <w:r w:rsidRPr="0075697D">
        <w:rPr>
          <w:rtl/>
        </w:rPr>
        <w:t>وأحاطها</w:t>
      </w:r>
      <w:r w:rsidR="00E06D7A">
        <w:rPr>
          <w:rtl/>
        </w:rPr>
        <w:t xml:space="preserve"> </w:t>
      </w:r>
      <w:r w:rsidRPr="0075697D">
        <w:rPr>
          <w:rtl/>
        </w:rPr>
        <w:t>وأعضاءها</w:t>
      </w:r>
      <w:r w:rsidR="00E06D7A">
        <w:rPr>
          <w:rtl/>
        </w:rPr>
        <w:t xml:space="preserve"> </w:t>
      </w:r>
      <w:r w:rsidRPr="0075697D">
        <w:rPr>
          <w:rtl/>
        </w:rPr>
        <w:t>بسياج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الحصانة</w:t>
      </w:r>
      <w:r w:rsidR="00E06D7A">
        <w:rPr>
          <w:rtl/>
        </w:rPr>
        <w:t xml:space="preserve"> </w:t>
      </w:r>
      <w:r w:rsidRPr="0075697D">
        <w:rPr>
          <w:rtl/>
        </w:rPr>
        <w:t>والضمانات</w:t>
      </w:r>
      <w:r w:rsidR="00E06D7A">
        <w:rPr>
          <w:rtl/>
        </w:rPr>
        <w:t xml:space="preserve"> </w:t>
      </w:r>
      <w:r w:rsidRPr="0075697D">
        <w:rPr>
          <w:rtl/>
        </w:rPr>
        <w:t>القانونية.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الأميري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(6)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إعادة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هيئة</w:t>
      </w:r>
      <w:r w:rsidR="00E06D7A">
        <w:rPr>
          <w:rtl/>
        </w:rPr>
        <w:t xml:space="preserve"> </w:t>
      </w:r>
      <w:r w:rsidRPr="0075697D">
        <w:rPr>
          <w:rtl/>
        </w:rPr>
        <w:t>الرقابة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والشفافية،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أعلى</w:t>
      </w:r>
      <w:r w:rsidR="00E06D7A">
        <w:rPr>
          <w:rtl/>
        </w:rPr>
        <w:t xml:space="preserve"> </w:t>
      </w:r>
      <w:r w:rsidRPr="0075697D">
        <w:rPr>
          <w:rtl/>
        </w:rPr>
        <w:t>مؤشرات</w:t>
      </w:r>
      <w:r w:rsidR="00E06D7A">
        <w:rPr>
          <w:rtl/>
        </w:rPr>
        <w:t xml:space="preserve"> </w:t>
      </w:r>
      <w:r w:rsidRPr="0075697D">
        <w:rPr>
          <w:rtl/>
        </w:rPr>
        <w:t>النزاهة</w:t>
      </w:r>
      <w:r w:rsidR="00E06D7A">
        <w:rPr>
          <w:rtl/>
        </w:rPr>
        <w:t xml:space="preserve"> </w:t>
      </w:r>
      <w:r w:rsidRPr="0075697D">
        <w:rPr>
          <w:rtl/>
        </w:rPr>
        <w:t>والشفافية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الوظيفة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الفساد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صوره</w:t>
      </w:r>
      <w:r w:rsidR="00E06D7A">
        <w:rPr>
          <w:rtl/>
        </w:rPr>
        <w:t xml:space="preserve"> </w:t>
      </w:r>
      <w:r w:rsidRPr="0075697D">
        <w:rPr>
          <w:rtl/>
        </w:rPr>
        <w:t>وأشكاله.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يعدل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5B44C2">
        <w:rPr>
          <w:rFonts w:hint="cs"/>
          <w:rtl/>
        </w:rPr>
        <w:t> 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2004،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الأجور.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lastRenderedPageBreak/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بضوابط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أجور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الخاضعين</w:t>
      </w:r>
      <w:r w:rsidR="00E06D7A">
        <w:rPr>
          <w:rtl/>
        </w:rPr>
        <w:t xml:space="preserve"> </w:t>
      </w:r>
      <w:r w:rsidRPr="0075697D">
        <w:rPr>
          <w:rtl/>
        </w:rPr>
        <w:t>لقانون</w:t>
      </w:r>
      <w:r w:rsidR="00E06D7A">
        <w:rPr>
          <w:rtl/>
        </w:rPr>
        <w:t xml:space="preserve"> </w:t>
      </w:r>
      <w:r w:rsidRPr="0075697D">
        <w:rPr>
          <w:rtl/>
        </w:rPr>
        <w:t>العمل.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(18)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اشتراطات</w:t>
      </w:r>
      <w:r w:rsidR="00E06D7A">
        <w:rPr>
          <w:rtl/>
        </w:rPr>
        <w:t xml:space="preserve"> </w:t>
      </w:r>
      <w:r w:rsidRPr="0075697D">
        <w:rPr>
          <w:rtl/>
        </w:rPr>
        <w:t>ومواصفات</w:t>
      </w:r>
      <w:r w:rsidR="00E06D7A">
        <w:rPr>
          <w:rtl/>
        </w:rPr>
        <w:t xml:space="preserve"> </w:t>
      </w:r>
      <w:r w:rsidRPr="0075697D">
        <w:rPr>
          <w:rtl/>
        </w:rPr>
        <w:t>السكن</w:t>
      </w:r>
      <w:r w:rsidR="00E06D7A">
        <w:rPr>
          <w:rtl/>
        </w:rPr>
        <w:t xml:space="preserve"> </w:t>
      </w:r>
      <w:r w:rsidRPr="0075697D">
        <w:rPr>
          <w:rtl/>
        </w:rPr>
        <w:t>المناسب</w:t>
      </w:r>
      <w:r w:rsidR="00E06D7A">
        <w:rPr>
          <w:rtl/>
        </w:rPr>
        <w:t xml:space="preserve"> </w:t>
      </w:r>
      <w:r w:rsidRPr="0075697D">
        <w:rPr>
          <w:rtl/>
        </w:rPr>
        <w:t>للعمال،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يراعي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الاشتراطات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توافرها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سكن</w:t>
      </w:r>
      <w:r w:rsidR="00E06D7A">
        <w:rPr>
          <w:rtl/>
        </w:rPr>
        <w:t xml:space="preserve"> </w:t>
      </w:r>
      <w:r w:rsidRPr="0075697D">
        <w:rPr>
          <w:rtl/>
        </w:rPr>
        <w:t>العمال.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2013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5B44C2">
        <w:rPr>
          <w:rFonts w:hint="cs"/>
          <w:rtl/>
        </w:rPr>
        <w:t> </w:t>
      </w:r>
      <w:r w:rsidRPr="0075697D">
        <w:rPr>
          <w:rtl/>
        </w:rPr>
        <w:t>2007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وخاصة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4</w:t>
      </w:r>
      <w:r w:rsidR="00E06D7A">
        <w:rPr>
          <w:rtl/>
        </w:rPr>
        <w:t xml:space="preserve"> </w:t>
      </w:r>
      <w:r w:rsidRPr="0075697D">
        <w:rPr>
          <w:rtl/>
        </w:rPr>
        <w:t>المتعلق</w:t>
      </w:r>
      <w:r w:rsidR="00E06D7A">
        <w:rPr>
          <w:rtl/>
        </w:rPr>
        <w:t xml:space="preserve"> </w:t>
      </w:r>
      <w:r w:rsidRPr="0075697D">
        <w:rPr>
          <w:rtl/>
        </w:rPr>
        <w:t>بالحق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المطالبة</w:t>
      </w:r>
      <w:r w:rsidR="00E06D7A">
        <w:rPr>
          <w:rtl/>
        </w:rPr>
        <w:t xml:space="preserve"> </w:t>
      </w:r>
      <w:r w:rsidRPr="0075697D">
        <w:rPr>
          <w:rtl/>
        </w:rPr>
        <w:t>بالتعويض.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التأمين</w:t>
      </w:r>
      <w:r w:rsidR="00E06D7A">
        <w:rPr>
          <w:rtl/>
        </w:rPr>
        <w:t xml:space="preserve"> </w:t>
      </w:r>
      <w:r w:rsidRPr="0075697D">
        <w:rPr>
          <w:rtl/>
        </w:rPr>
        <w:t>الصحي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إلزامية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التأمين</w:t>
      </w:r>
      <w:r w:rsidR="00E06D7A">
        <w:rPr>
          <w:rtl/>
        </w:rPr>
        <w:t xml:space="preserve"> </w:t>
      </w:r>
      <w:r w:rsidRPr="0075697D">
        <w:rPr>
          <w:rtl/>
        </w:rPr>
        <w:t>الصحي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لكافة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والمقيمين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والزائرين</w:t>
      </w:r>
      <w:r w:rsidR="00E06D7A">
        <w:rPr>
          <w:rtl/>
        </w:rPr>
        <w:t xml:space="preserve"> </w:t>
      </w:r>
      <w:r w:rsidRPr="0075697D">
        <w:rPr>
          <w:rtl/>
        </w:rPr>
        <w:t>لها.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(6)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صندوق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والمستدامة</w:t>
      </w:r>
      <w:r w:rsidR="00E06D7A">
        <w:rPr>
          <w:rtl/>
        </w:rPr>
        <w:t xml:space="preserve"> </w:t>
      </w:r>
      <w:r w:rsidRPr="0075697D">
        <w:rPr>
          <w:rtl/>
        </w:rPr>
        <w:t>لدعم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والتعليمية</w:t>
      </w:r>
      <w:r w:rsidR="00E06D7A">
        <w:rPr>
          <w:rtl/>
        </w:rPr>
        <w:t xml:space="preserve"> </w:t>
      </w:r>
      <w:r w:rsidRPr="0075697D">
        <w:rPr>
          <w:rtl/>
        </w:rPr>
        <w:t>والجهات</w:t>
      </w:r>
      <w:r w:rsidR="00E06D7A">
        <w:rPr>
          <w:rtl/>
        </w:rPr>
        <w:t xml:space="preserve"> </w:t>
      </w:r>
      <w:r w:rsidRPr="0075697D">
        <w:rPr>
          <w:rtl/>
        </w:rPr>
        <w:t>القائمة</w:t>
      </w:r>
      <w:r w:rsidR="00E06D7A">
        <w:rPr>
          <w:rtl/>
        </w:rPr>
        <w:t xml:space="preserve"> </w:t>
      </w:r>
      <w:r w:rsidRPr="0075697D">
        <w:rPr>
          <w:rtl/>
        </w:rPr>
        <w:t>عليها.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2011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(19)</w:t>
      </w:r>
      <w:r w:rsidR="00E06D7A">
        <w:rPr>
          <w:rtl/>
        </w:rPr>
        <w:t xml:space="preserve"> </w:t>
      </w:r>
      <w:r w:rsidRPr="0075697D">
        <w:rPr>
          <w:rtl/>
        </w:rPr>
        <w:t>لسنه</w:t>
      </w:r>
      <w:r w:rsidR="00E06D7A">
        <w:rPr>
          <w:rtl/>
        </w:rPr>
        <w:t xml:space="preserve"> </w:t>
      </w:r>
      <w:r w:rsidRPr="0075697D">
        <w:rPr>
          <w:rtl/>
        </w:rPr>
        <w:t>2008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دية</w:t>
      </w:r>
      <w:r w:rsidR="00E06D7A">
        <w:rPr>
          <w:rtl/>
        </w:rPr>
        <w:t xml:space="preserve"> </w:t>
      </w:r>
      <w:r w:rsidRPr="0075697D">
        <w:rPr>
          <w:rtl/>
        </w:rPr>
        <w:t>المتوفى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القتل</w:t>
      </w:r>
      <w:r w:rsidR="00E06D7A">
        <w:rPr>
          <w:rtl/>
        </w:rPr>
        <w:t xml:space="preserve"> </w:t>
      </w:r>
      <w:r w:rsidRPr="0075697D">
        <w:rPr>
          <w:rtl/>
        </w:rPr>
        <w:t>الخطأ.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2008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العليا.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تميز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المواطن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المقيم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بتأكيد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مواطنين</w:t>
      </w:r>
      <w:r w:rsidR="00E06D7A">
        <w:rPr>
          <w:rtl/>
        </w:rPr>
        <w:t xml:space="preserve"> </w:t>
      </w:r>
      <w:r w:rsidRPr="0075697D">
        <w:rPr>
          <w:rtl/>
        </w:rPr>
        <w:t>أم</w:t>
      </w:r>
      <w:r w:rsidR="00E06D7A">
        <w:rPr>
          <w:rtl/>
        </w:rPr>
        <w:t xml:space="preserve"> </w:t>
      </w:r>
      <w:r w:rsidRPr="0075697D">
        <w:rPr>
          <w:rtl/>
        </w:rPr>
        <w:t>مقيمين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وجمع</w:t>
      </w:r>
      <w:r w:rsidR="00E06D7A">
        <w:rPr>
          <w:rtl/>
        </w:rPr>
        <w:t xml:space="preserve"> </w:t>
      </w:r>
      <w:r w:rsidRPr="0075697D">
        <w:rPr>
          <w:rtl/>
        </w:rPr>
        <w:t>الاستدلالات</w:t>
      </w:r>
      <w:r w:rsidR="00E06D7A">
        <w:rPr>
          <w:rtl/>
        </w:rPr>
        <w:t xml:space="preserve"> </w:t>
      </w:r>
      <w:r w:rsidRPr="0075697D">
        <w:rPr>
          <w:rtl/>
        </w:rPr>
        <w:t>والتحقيق</w:t>
      </w:r>
      <w:r w:rsidR="00E06D7A">
        <w:rPr>
          <w:rtl/>
        </w:rPr>
        <w:t xml:space="preserve"> </w:t>
      </w:r>
      <w:r w:rsidRPr="0075697D">
        <w:rPr>
          <w:rtl/>
        </w:rPr>
        <w:t>والمحاكمة</w:t>
      </w:r>
      <w:r w:rsidR="00E06D7A">
        <w:rPr>
          <w:rtl/>
        </w:rPr>
        <w:t xml:space="preserve"> </w:t>
      </w:r>
      <w:r w:rsidRPr="0075697D">
        <w:rPr>
          <w:rtl/>
        </w:rPr>
        <w:t>والتنفيذ.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وغير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تشمل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سبيل</w:t>
      </w:r>
      <w:r w:rsidR="00E06D7A">
        <w:rPr>
          <w:rtl/>
        </w:rPr>
        <w:t xml:space="preserve"> </w:t>
      </w:r>
      <w:r w:rsidRPr="0075697D">
        <w:rPr>
          <w:rtl/>
        </w:rPr>
        <w:t>المثال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الحصر: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أنشئت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2003</w:t>
      </w:r>
      <w:r w:rsidR="00E06D7A">
        <w:rPr>
          <w:rtl/>
        </w:rPr>
        <w:t xml:space="preserve"> </w:t>
      </w:r>
      <w:r w:rsidRPr="0075697D">
        <w:rPr>
          <w:rtl/>
        </w:rPr>
        <w:t>لمتابعة</w:t>
      </w:r>
      <w:r w:rsidR="00E06D7A">
        <w:rPr>
          <w:rtl/>
        </w:rPr>
        <w:t xml:space="preserve"> </w:t>
      </w:r>
      <w:r w:rsidRPr="0075697D">
        <w:rPr>
          <w:rtl/>
        </w:rPr>
        <w:t>قضايا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إقليمياً</w:t>
      </w:r>
      <w:r w:rsidR="00E06D7A">
        <w:rPr>
          <w:rtl/>
        </w:rPr>
        <w:t xml:space="preserve"> </w:t>
      </w:r>
      <w:r w:rsidRPr="0075697D">
        <w:rPr>
          <w:rtl/>
        </w:rPr>
        <w:t>ودولياً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وتختص</w:t>
      </w:r>
      <w:r w:rsidR="00E06D7A">
        <w:rPr>
          <w:rtl/>
        </w:rPr>
        <w:t xml:space="preserve"> </w:t>
      </w:r>
      <w:r w:rsidRPr="0075697D">
        <w:rPr>
          <w:rtl/>
        </w:rPr>
        <w:t>بتقديم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والمشورة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الأمور</w:t>
      </w:r>
      <w:r w:rsidR="00E06D7A">
        <w:rPr>
          <w:rtl/>
        </w:rPr>
        <w:t xml:space="preserve"> </w:t>
      </w:r>
      <w:r w:rsidRPr="0075697D">
        <w:rPr>
          <w:rtl/>
        </w:rPr>
        <w:t>والمسائل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تحال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وإبداء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مشروعات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ترغب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طرفاً</w:t>
      </w:r>
      <w:r w:rsidR="00E06D7A">
        <w:rPr>
          <w:rtl/>
        </w:rPr>
        <w:t xml:space="preserve"> </w:t>
      </w:r>
      <w:r w:rsidRPr="0075697D">
        <w:rPr>
          <w:rtl/>
        </w:rPr>
        <w:t>فيها،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بالدولة</w:t>
      </w:r>
      <w:r w:rsidR="00E06D7A">
        <w:rPr>
          <w:rtl/>
        </w:rPr>
        <w:t xml:space="preserve"> </w:t>
      </w:r>
      <w:r w:rsidRPr="0075697D">
        <w:rPr>
          <w:rtl/>
        </w:rPr>
        <w:t>والمشاركة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التقارير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تعدها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وتقديمها</w:t>
      </w:r>
      <w:r w:rsidR="00E06D7A">
        <w:rPr>
          <w:rtl/>
        </w:rPr>
        <w:t xml:space="preserve"> </w:t>
      </w:r>
      <w:r w:rsidRPr="0075697D">
        <w:rPr>
          <w:rtl/>
        </w:rPr>
        <w:t>لهيئات</w:t>
      </w:r>
      <w:r w:rsidR="00E06D7A">
        <w:rPr>
          <w:rtl/>
        </w:rPr>
        <w:t xml:space="preserve"> </w:t>
      </w:r>
      <w:r w:rsidRPr="0075697D">
        <w:rPr>
          <w:rtl/>
        </w:rPr>
        <w:t>الرصد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المعنية.</w:t>
      </w:r>
      <w:r w:rsidR="00E06D7A">
        <w:rPr>
          <w:rtl/>
        </w:rPr>
        <w:t xml:space="preserve"> </w:t>
      </w:r>
      <w:r w:rsidRPr="0075697D">
        <w:rPr>
          <w:rtl/>
        </w:rPr>
        <w:t>والتنسيق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الردود</w:t>
      </w:r>
      <w:r w:rsidR="00E06D7A">
        <w:rPr>
          <w:rtl/>
        </w:rPr>
        <w:t xml:space="preserve"> </w:t>
      </w:r>
      <w:r w:rsidRPr="0075697D">
        <w:rPr>
          <w:rtl/>
        </w:rPr>
        <w:t>المناسبة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المنظمات</w:t>
      </w:r>
      <w:r w:rsidR="00E06D7A">
        <w:rPr>
          <w:rtl/>
        </w:rPr>
        <w:t xml:space="preserve"> </w:t>
      </w:r>
      <w:r w:rsidRPr="0075697D">
        <w:rPr>
          <w:rtl/>
        </w:rPr>
        <w:lastRenderedPageBreak/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والمنظمات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أوضاع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وإعداد</w:t>
      </w:r>
      <w:r w:rsidR="00E06D7A">
        <w:rPr>
          <w:rtl/>
        </w:rPr>
        <w:t xml:space="preserve"> </w:t>
      </w:r>
      <w:r w:rsidRPr="0075697D">
        <w:rPr>
          <w:rtl/>
        </w:rPr>
        <w:t>الردود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الحكومات</w:t>
      </w:r>
      <w:r w:rsidR="00E06D7A">
        <w:rPr>
          <w:rtl/>
        </w:rPr>
        <w:t xml:space="preserve"> </w:t>
      </w:r>
      <w:r w:rsidRPr="0075697D">
        <w:rPr>
          <w:rtl/>
        </w:rPr>
        <w:t>الأجنبية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أحوال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والأنشطة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تعقد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المنظمات</w:t>
      </w:r>
      <w:r w:rsidR="00E06D7A">
        <w:rPr>
          <w:rtl/>
        </w:rPr>
        <w:t xml:space="preserve"> </w:t>
      </w:r>
      <w:r w:rsidRPr="0075697D">
        <w:rPr>
          <w:rtl/>
        </w:rPr>
        <w:t>الإقليمية</w:t>
      </w:r>
      <w:r w:rsidR="00E06D7A">
        <w:rPr>
          <w:rtl/>
        </w:rPr>
        <w:t xml:space="preserve"> </w:t>
      </w:r>
      <w:r w:rsidRPr="0075697D">
        <w:rPr>
          <w:rtl/>
        </w:rPr>
        <w:t>والدولية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والتنسيق</w:t>
      </w:r>
      <w:r w:rsidR="00E06D7A">
        <w:rPr>
          <w:rtl/>
        </w:rPr>
        <w:t xml:space="preserve"> </w:t>
      </w:r>
      <w:r w:rsidRPr="0075697D">
        <w:rPr>
          <w:rtl/>
        </w:rPr>
        <w:t>لإشراك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الأعمال،</w:t>
      </w:r>
      <w:r w:rsidR="00E06D7A">
        <w:rPr>
          <w:rtl/>
        </w:rPr>
        <w:t xml:space="preserve"> </w:t>
      </w:r>
      <w:r w:rsidRPr="0075697D">
        <w:rPr>
          <w:rtl/>
        </w:rPr>
        <w:t>وإحالة</w:t>
      </w:r>
      <w:r w:rsidR="00E06D7A">
        <w:rPr>
          <w:rtl/>
        </w:rPr>
        <w:t xml:space="preserve"> </w:t>
      </w:r>
      <w:r w:rsidRPr="0075697D">
        <w:rPr>
          <w:rtl/>
        </w:rPr>
        <w:t>الشكاوى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ترد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الخارج</w:t>
      </w:r>
      <w:r w:rsidR="00E06D7A">
        <w:rPr>
          <w:rtl/>
        </w:rPr>
        <w:t xml:space="preserve"> </w:t>
      </w:r>
      <w:r w:rsidRPr="0075697D">
        <w:rPr>
          <w:rtl/>
        </w:rPr>
        <w:t>والمتعلقة</w:t>
      </w:r>
      <w:r w:rsidR="00E06D7A">
        <w:rPr>
          <w:rtl/>
        </w:rPr>
        <w:t xml:space="preserve"> </w:t>
      </w:r>
      <w:r w:rsidRPr="0075697D">
        <w:rPr>
          <w:rtl/>
        </w:rPr>
        <w:t>بانتهاكات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ومتابعتها،</w:t>
      </w:r>
      <w:r w:rsidR="00E06D7A">
        <w:rPr>
          <w:rtl/>
        </w:rPr>
        <w:t xml:space="preserve"> </w:t>
      </w:r>
      <w:r w:rsidRPr="0075697D">
        <w:rPr>
          <w:rtl/>
        </w:rPr>
        <w:t>وإعداد</w:t>
      </w:r>
      <w:r w:rsidR="00E06D7A">
        <w:rPr>
          <w:rtl/>
        </w:rPr>
        <w:t xml:space="preserve"> </w:t>
      </w:r>
      <w:r w:rsidRPr="0075697D">
        <w:rPr>
          <w:rtl/>
        </w:rPr>
        <w:t>الخطط</w:t>
      </w:r>
      <w:r w:rsidR="00E06D7A">
        <w:rPr>
          <w:rtl/>
        </w:rPr>
        <w:t xml:space="preserve"> </w:t>
      </w:r>
      <w:r w:rsidRPr="0075697D">
        <w:rPr>
          <w:rtl/>
        </w:rPr>
        <w:t>والمقترحات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للاستفادة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خدمات</w:t>
      </w:r>
      <w:r w:rsidR="00E06D7A">
        <w:rPr>
          <w:rtl/>
        </w:rPr>
        <w:t xml:space="preserve"> </w:t>
      </w:r>
      <w:r w:rsidRPr="0075697D">
        <w:rPr>
          <w:rtl/>
        </w:rPr>
        <w:t>الاستشارة</w:t>
      </w:r>
      <w:r w:rsidR="00E06D7A">
        <w:rPr>
          <w:rtl/>
        </w:rPr>
        <w:t xml:space="preserve"> </w:t>
      </w:r>
      <w:r w:rsidRPr="0075697D">
        <w:rPr>
          <w:rtl/>
        </w:rPr>
        <w:t>والمساعدة</w:t>
      </w:r>
      <w:r w:rsidR="00E06D7A">
        <w:rPr>
          <w:rtl/>
        </w:rPr>
        <w:t xml:space="preserve"> </w:t>
      </w:r>
      <w:r w:rsidRPr="0075697D">
        <w:rPr>
          <w:rtl/>
        </w:rPr>
        <w:t>الفنية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تقدمها</w:t>
      </w:r>
      <w:r w:rsidR="00E06D7A">
        <w:rPr>
          <w:rtl/>
        </w:rPr>
        <w:t xml:space="preserve"> </w:t>
      </w:r>
      <w:r w:rsidRPr="0075697D">
        <w:rPr>
          <w:rtl/>
        </w:rPr>
        <w:t>المنظمات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أنشئت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5B44C2">
        <w:rPr>
          <w:rFonts w:hint="eastAsia"/>
          <w:rtl/>
        </w:rPr>
        <w:t> </w:t>
      </w:r>
      <w:r w:rsidRPr="0075697D">
        <w:rPr>
          <w:rtl/>
        </w:rPr>
        <w:t>26</w:t>
      </w:r>
      <w:r w:rsidR="00E06D7A">
        <w:rPr>
          <w:rtl/>
        </w:rPr>
        <w:t xml:space="preserve"> </w:t>
      </w:r>
      <w:r w:rsidRPr="0075697D">
        <w:rPr>
          <w:rtl/>
        </w:rPr>
        <w:t>لسنه</w:t>
      </w:r>
      <w:r w:rsidR="00E06D7A">
        <w:rPr>
          <w:rtl/>
        </w:rPr>
        <w:t xml:space="preserve"> </w:t>
      </w:r>
      <w:r w:rsidRPr="0075697D">
        <w:rPr>
          <w:rtl/>
        </w:rPr>
        <w:t>2005.</w:t>
      </w:r>
      <w:r w:rsidR="00E06D7A">
        <w:rPr>
          <w:rtl/>
        </w:rPr>
        <w:t xml:space="preserve"> </w:t>
      </w:r>
      <w:r w:rsidRPr="0075697D">
        <w:rPr>
          <w:rtl/>
        </w:rPr>
        <w:t>وتتضمن</w:t>
      </w:r>
      <w:r w:rsidR="00E06D7A">
        <w:rPr>
          <w:rtl/>
        </w:rPr>
        <w:t xml:space="preserve"> </w:t>
      </w:r>
      <w:r w:rsidRPr="0075697D">
        <w:rPr>
          <w:rtl/>
        </w:rPr>
        <w:t>اختصاصات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أهداف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يخص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أجهزة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tl/>
        </w:rPr>
        <w:t>المعنية،</w:t>
      </w:r>
      <w:r w:rsidR="00E06D7A">
        <w:rPr>
          <w:rtl/>
        </w:rPr>
        <w:t xml:space="preserve"> </w:t>
      </w:r>
      <w:r w:rsidRPr="0075697D">
        <w:rPr>
          <w:rtl/>
        </w:rPr>
        <w:t>وتلقي</w:t>
      </w:r>
      <w:r w:rsidR="00E06D7A">
        <w:rPr>
          <w:rtl/>
        </w:rPr>
        <w:t xml:space="preserve"> </w:t>
      </w:r>
      <w:r w:rsidRPr="0075697D">
        <w:rPr>
          <w:rtl/>
        </w:rPr>
        <w:t>ودراسة</w:t>
      </w:r>
      <w:r w:rsidR="00E06D7A">
        <w:rPr>
          <w:rtl/>
        </w:rPr>
        <w:t xml:space="preserve"> </w:t>
      </w:r>
      <w:r w:rsidRPr="0075697D">
        <w:rPr>
          <w:rtl/>
        </w:rPr>
        <w:t>وبحث</w:t>
      </w:r>
      <w:r w:rsidR="00E06D7A">
        <w:rPr>
          <w:rtl/>
        </w:rPr>
        <w:t xml:space="preserve"> </w:t>
      </w:r>
      <w:r w:rsidRPr="0075697D">
        <w:rPr>
          <w:rtl/>
        </w:rPr>
        <w:t>الشكاوى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ترد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سواءً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الأشخاص،</w:t>
      </w:r>
      <w:r w:rsidR="00E06D7A">
        <w:rPr>
          <w:rtl/>
        </w:rPr>
        <w:t xml:space="preserve"> </w:t>
      </w:r>
      <w:r w:rsidRPr="0075697D">
        <w:rPr>
          <w:rtl/>
        </w:rPr>
        <w:t>أم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والتحقيق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أسبابها</w:t>
      </w:r>
      <w:r w:rsidR="00E06D7A">
        <w:rPr>
          <w:rtl/>
        </w:rPr>
        <w:t xml:space="preserve"> </w:t>
      </w:r>
      <w:r w:rsidRPr="0075697D">
        <w:rPr>
          <w:rtl/>
        </w:rPr>
        <w:t>ورفع</w:t>
      </w:r>
      <w:r w:rsidR="00E06D7A">
        <w:rPr>
          <w:rtl/>
        </w:rPr>
        <w:t xml:space="preserve"> </w:t>
      </w:r>
      <w:r w:rsidRPr="0075697D">
        <w:rPr>
          <w:rtl/>
        </w:rPr>
        <w:t>التوصية</w:t>
      </w:r>
      <w:r w:rsidR="00E06D7A">
        <w:rPr>
          <w:rtl/>
        </w:rPr>
        <w:t xml:space="preserve"> </w:t>
      </w:r>
      <w:r w:rsidRPr="0075697D">
        <w:rPr>
          <w:rtl/>
        </w:rPr>
        <w:t>بشأنها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وزيارة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والإبعاد</w:t>
      </w:r>
      <w:r w:rsidR="00E06D7A">
        <w:rPr>
          <w:rtl/>
        </w:rPr>
        <w:t xml:space="preserve"> </w:t>
      </w:r>
      <w:r w:rsidRPr="0075697D">
        <w:rPr>
          <w:rtl/>
        </w:rPr>
        <w:t>والإدارات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r w:rsidR="00E06D7A">
        <w:rPr>
          <w:rtl/>
        </w:rPr>
        <w:t xml:space="preserve"> </w:t>
      </w:r>
      <w:r w:rsidRPr="0075697D">
        <w:rPr>
          <w:rtl/>
        </w:rPr>
        <w:t>للوقوف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التزامهم</w:t>
      </w:r>
      <w:r w:rsidR="00E06D7A">
        <w:rPr>
          <w:rtl/>
        </w:rPr>
        <w:t xml:space="preserve"> </w:t>
      </w:r>
      <w:r w:rsidRPr="0075697D">
        <w:rPr>
          <w:rtl/>
        </w:rPr>
        <w:t>بالقوانين</w:t>
      </w:r>
      <w:r w:rsidR="00E06D7A">
        <w:rPr>
          <w:rtl/>
        </w:rPr>
        <w:t xml:space="preserve"> </w:t>
      </w:r>
      <w:r w:rsidRPr="0075697D">
        <w:rPr>
          <w:rtl/>
        </w:rPr>
        <w:t>واللوائح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انتهاك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ورفع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دورية</w:t>
      </w:r>
      <w:r w:rsidR="00E06D7A">
        <w:rPr>
          <w:rtl/>
        </w:rPr>
        <w:t xml:space="preserve"> </w:t>
      </w:r>
      <w:r w:rsidRPr="0075697D">
        <w:rPr>
          <w:rtl/>
        </w:rPr>
        <w:t>للجهات</w:t>
      </w:r>
      <w:r w:rsidR="00E06D7A">
        <w:rPr>
          <w:rtl/>
        </w:rPr>
        <w:t xml:space="preserve"> </w:t>
      </w:r>
      <w:r w:rsidRPr="0075697D">
        <w:rPr>
          <w:rtl/>
        </w:rPr>
        <w:t>العليا،</w:t>
      </w:r>
      <w:r w:rsidR="00E06D7A">
        <w:rPr>
          <w:rtl/>
        </w:rPr>
        <w:t xml:space="preserve"> </w:t>
      </w:r>
      <w:r w:rsidRPr="0075697D">
        <w:rPr>
          <w:rtl/>
        </w:rPr>
        <w:t>وتوعية</w:t>
      </w:r>
      <w:r w:rsidR="00E06D7A">
        <w:rPr>
          <w:rtl/>
        </w:rPr>
        <w:t xml:space="preserve"> </w:t>
      </w:r>
      <w:r w:rsidRPr="0075697D">
        <w:rPr>
          <w:rtl/>
        </w:rPr>
        <w:t>أجهزة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النشرات</w:t>
      </w:r>
      <w:r w:rsidR="00E06D7A">
        <w:rPr>
          <w:rtl/>
        </w:rPr>
        <w:t xml:space="preserve"> </w:t>
      </w:r>
      <w:r w:rsidRPr="0075697D">
        <w:rPr>
          <w:rtl/>
        </w:rPr>
        <w:t>والتعاميم،</w:t>
      </w:r>
      <w:r w:rsidR="00E06D7A">
        <w:rPr>
          <w:rtl/>
        </w:rPr>
        <w:t xml:space="preserve"> </w:t>
      </w:r>
      <w:r w:rsidRPr="0075697D">
        <w:rPr>
          <w:rtl/>
        </w:rPr>
        <w:t>وإقامة</w:t>
      </w:r>
      <w:r w:rsidR="00E06D7A">
        <w:rPr>
          <w:rtl/>
        </w:rPr>
        <w:t xml:space="preserve"> </w:t>
      </w:r>
      <w:r w:rsidRPr="0075697D">
        <w:rPr>
          <w:rtl/>
        </w:rPr>
        <w:t>الندوات</w:t>
      </w:r>
      <w:r w:rsidR="00E06D7A">
        <w:rPr>
          <w:rtl/>
        </w:rPr>
        <w:t xml:space="preserve"> </w:t>
      </w:r>
      <w:r w:rsidRPr="0075697D">
        <w:rPr>
          <w:rtl/>
        </w:rPr>
        <w:t>والمحاضرات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بالتوعية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"/>
      </w:r>
      <w:r w:rsidRPr="00D1043D">
        <w:rPr>
          <w:vertAlign w:val="superscript"/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أُنشئت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2014،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اختصاصات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الأعلى</w:t>
      </w:r>
      <w:r w:rsidR="00E06D7A">
        <w:rPr>
          <w:rtl/>
        </w:rPr>
        <w:t xml:space="preserve"> </w:t>
      </w:r>
      <w:r w:rsidRPr="0075697D">
        <w:rPr>
          <w:rtl/>
        </w:rPr>
        <w:t>لشؤون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إليها،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بوصفها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العليا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بكل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الأسرة،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تعنى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الادارية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بدراسة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القضايا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تمس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والنساء</w:t>
      </w:r>
      <w:r w:rsidR="00E06D7A">
        <w:rPr>
          <w:rtl/>
        </w:rPr>
        <w:t xml:space="preserve"> </w:t>
      </w:r>
      <w:r w:rsidRPr="0075697D">
        <w:rPr>
          <w:rtl/>
        </w:rPr>
        <w:t>والأشخاص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الإعاقة</w:t>
      </w:r>
      <w:r w:rsidR="00E06D7A">
        <w:rPr>
          <w:rtl/>
        </w:rPr>
        <w:t xml:space="preserve"> </w:t>
      </w:r>
      <w:r w:rsidRPr="0075697D">
        <w:rPr>
          <w:rtl/>
        </w:rPr>
        <w:t>وكبار</w:t>
      </w:r>
      <w:r w:rsidR="00E06D7A">
        <w:rPr>
          <w:rtl/>
        </w:rPr>
        <w:t xml:space="preserve"> </w:t>
      </w:r>
      <w:r w:rsidRPr="0075697D">
        <w:rPr>
          <w:rtl/>
        </w:rPr>
        <w:t>السن.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spacing w:val="-2"/>
        </w:rPr>
      </w:pP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تأسست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عام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2002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كمؤسسة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مستقلة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معنية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بحماية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وتعزيزها،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وصدر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المرسوم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بقانون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رقم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17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لسنة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2010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بتنظيم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وذلك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بهدف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منح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المزيد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الضمانات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والاختصاصات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حتى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تتوافق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مبادئ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باريس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وهي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تلك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المبادئ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تنظم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المؤسسات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حول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العالم،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وقد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نالت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شهادة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الاعتماد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(</w:t>
      </w:r>
      <w:r w:rsidRPr="0075697D">
        <w:rPr>
          <w:spacing w:val="-2"/>
        </w:rPr>
        <w:t>A</w:t>
      </w:r>
      <w:r w:rsidRPr="0075697D">
        <w:rPr>
          <w:spacing w:val="-2"/>
          <w:rtl/>
        </w:rPr>
        <w:t>)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قبل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التنسيق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للمؤسسات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(</w:t>
      </w:r>
      <w:r w:rsidRPr="0075697D">
        <w:rPr>
          <w:spacing w:val="-2"/>
        </w:rPr>
        <w:t>ICC</w:t>
      </w:r>
      <w:r w:rsidRPr="0075697D">
        <w:rPr>
          <w:spacing w:val="-2"/>
          <w:rtl/>
        </w:rPr>
        <w:t>)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جنيف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للمرة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الأولى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عام</w:t>
      </w:r>
      <w:r w:rsidR="005B44C2">
        <w:rPr>
          <w:rFonts w:hint="eastAsia"/>
          <w:spacing w:val="-2"/>
          <w:rtl/>
        </w:rPr>
        <w:t> </w:t>
      </w:r>
      <w:r w:rsidRPr="0075697D">
        <w:rPr>
          <w:spacing w:val="-2"/>
          <w:rtl/>
        </w:rPr>
        <w:t>2010،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كما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منحت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درجة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التصنيف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(</w:t>
      </w:r>
      <w:r w:rsidRPr="0075697D">
        <w:rPr>
          <w:spacing w:val="-2"/>
        </w:rPr>
        <w:t>A</w:t>
      </w:r>
      <w:r w:rsidRPr="0075697D">
        <w:rPr>
          <w:spacing w:val="-2"/>
          <w:rtl/>
        </w:rPr>
        <w:t>)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مستوى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المؤسسات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حول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العالم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للمرة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الثانية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التوالي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ديسمبر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2015.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وتعمل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اللجنة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اقتراح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السبل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اللازمة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لتعزيز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ومتابعة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تحقيق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الأهداف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الواردة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lastRenderedPageBreak/>
        <w:t>بالاتفاقيات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والمواثيق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المتعلقة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أصبحت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طرفاً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والتوصية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بشأن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انضمام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إلى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غيرها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الاتفاقيات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والمواثيق،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والنظر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تجاوزات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أو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انتهاكات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والعمل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تسوية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تتلقاه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بلاغات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أو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شكاوى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بشأنها،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والتنسيق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الجهات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المختصة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لاتخاذ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اللازم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بشأنها،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واقتراح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السبل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الكفيلة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بمعالجتها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ومنع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وقوعها،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وإبداء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المقترحات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اللازمة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للجهات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المعنية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بشأن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التشريعات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القائمة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ومشروعات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القوانين،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ومدى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ملاءمتها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لأحكام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الاتفاقيات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تكون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طرفاً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إضافة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إلى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رصد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أوضاع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الدولة،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وإعداد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التقارير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المتعلقة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ورفعها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إلى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مجلس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الوزراء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مشفوعة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بمرئياتها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هذا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الشأن،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ونشر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الوعي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والتثقيف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وحرياته،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وترسيخ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مبادئها،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صعيدي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الفكر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والممارسة،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وإجراء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الزيارات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الميدانية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للمؤسسات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العقابية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والإصلاحية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وأماكن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الاحتجاز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والتجمعات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العمالية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والدور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الصحية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والتعليمية،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ورصد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أوضاع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حقوق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الإنسان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تأسست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2013،</w:t>
      </w:r>
      <w:r w:rsidR="00E06D7A">
        <w:rPr>
          <w:rtl/>
        </w:rPr>
        <w:t xml:space="preserve"> </w:t>
      </w:r>
      <w:r w:rsidRPr="0075697D">
        <w:rPr>
          <w:rtl/>
        </w:rPr>
        <w:t>رغبة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الإسهام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بالدولة،</w:t>
      </w:r>
      <w:r w:rsidR="00E06D7A">
        <w:rPr>
          <w:rtl/>
        </w:rPr>
        <w:t xml:space="preserve"> </w:t>
      </w:r>
      <w:r w:rsidRPr="0075697D">
        <w:rPr>
          <w:rtl/>
        </w:rPr>
        <w:t>وإيماناً</w:t>
      </w:r>
      <w:r w:rsidR="00E06D7A">
        <w:rPr>
          <w:rtl/>
        </w:rPr>
        <w:t xml:space="preserve"> </w:t>
      </w:r>
      <w:r w:rsidRPr="0075697D">
        <w:rPr>
          <w:rtl/>
        </w:rPr>
        <w:t>بضرورة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مجتمع</w:t>
      </w:r>
      <w:r w:rsidR="00E06D7A">
        <w:rPr>
          <w:rtl/>
        </w:rPr>
        <w:t xml:space="preserve"> </w:t>
      </w:r>
      <w:r w:rsidRPr="0075697D">
        <w:rPr>
          <w:rtl/>
        </w:rPr>
        <w:t>يتمتع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الثقة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النفس</w:t>
      </w:r>
      <w:r w:rsidR="00E06D7A">
        <w:rPr>
          <w:rtl/>
        </w:rPr>
        <w:t xml:space="preserve"> </w:t>
      </w:r>
      <w:r w:rsidRPr="0075697D">
        <w:rPr>
          <w:rtl/>
        </w:rPr>
        <w:t>والقيم</w:t>
      </w:r>
      <w:r w:rsidR="00E06D7A">
        <w:rPr>
          <w:rtl/>
        </w:rPr>
        <w:t xml:space="preserve"> </w:t>
      </w:r>
      <w:r w:rsidRPr="0075697D">
        <w:rPr>
          <w:rtl/>
        </w:rPr>
        <w:t>والسلوك</w:t>
      </w:r>
      <w:r w:rsidR="00E06D7A">
        <w:rPr>
          <w:rtl/>
        </w:rPr>
        <w:t xml:space="preserve"> </w:t>
      </w:r>
      <w:r w:rsidRPr="0075697D">
        <w:rPr>
          <w:rtl/>
        </w:rPr>
        <w:t>الإيجابي.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جاء</w:t>
      </w:r>
      <w:r w:rsidR="00E06D7A">
        <w:rPr>
          <w:rtl/>
        </w:rPr>
        <w:t xml:space="preserve"> </w:t>
      </w:r>
      <w:r w:rsidRPr="0075697D">
        <w:rPr>
          <w:rtl/>
        </w:rPr>
        <w:t>تأسيسها</w:t>
      </w:r>
      <w:r w:rsidR="00E06D7A">
        <w:rPr>
          <w:rtl/>
        </w:rPr>
        <w:t xml:space="preserve"> </w:t>
      </w:r>
      <w:r w:rsidRPr="0075697D">
        <w:rPr>
          <w:rtl/>
        </w:rPr>
        <w:t>كمؤسسة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نفع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A97387">
        <w:rPr>
          <w:rFonts w:hint="cs"/>
          <w:rtl/>
        </w:rPr>
        <w:t> 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النفع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وتعديلاته،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تنمية</w:t>
      </w:r>
      <w:r w:rsidR="00E06D7A">
        <w:rPr>
          <w:rtl/>
        </w:rPr>
        <w:t xml:space="preserve"> </w:t>
      </w:r>
      <w:r w:rsidRPr="0075697D">
        <w:rPr>
          <w:rtl/>
        </w:rPr>
        <w:t>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مظلتها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قدراتها</w:t>
      </w:r>
      <w:r w:rsidR="00E06D7A">
        <w:rPr>
          <w:rtl/>
        </w:rPr>
        <w:t xml:space="preserve"> </w:t>
      </w:r>
      <w:r w:rsidRPr="0075697D">
        <w:rPr>
          <w:rtl/>
        </w:rPr>
        <w:t>والنهوض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وتفعيل</w:t>
      </w:r>
      <w:r w:rsidR="00E06D7A">
        <w:rPr>
          <w:rtl/>
        </w:rPr>
        <w:t xml:space="preserve"> </w:t>
      </w:r>
      <w:r w:rsidRPr="0075697D">
        <w:rPr>
          <w:rtl/>
        </w:rPr>
        <w:t>دورها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المجتمع،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الاستراتيجيات</w:t>
      </w:r>
      <w:r w:rsidR="00E06D7A">
        <w:rPr>
          <w:rtl/>
        </w:rPr>
        <w:t xml:space="preserve"> </w:t>
      </w:r>
      <w:r w:rsidRPr="0075697D">
        <w:rPr>
          <w:rtl/>
        </w:rPr>
        <w:t>والسياسات</w:t>
      </w:r>
      <w:r w:rsidR="00E06D7A">
        <w:rPr>
          <w:rtl/>
        </w:rPr>
        <w:t xml:space="preserve"> </w:t>
      </w:r>
      <w:r w:rsidRPr="0075697D">
        <w:rPr>
          <w:rtl/>
        </w:rPr>
        <w:t>والبرامج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تساهم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الارتقاء</w:t>
      </w:r>
      <w:r w:rsidR="00E06D7A">
        <w:rPr>
          <w:rtl/>
        </w:rPr>
        <w:t xml:space="preserve"> </w:t>
      </w:r>
      <w:r w:rsidRPr="0075697D">
        <w:rPr>
          <w:rtl/>
        </w:rPr>
        <w:t>بتلك</w:t>
      </w:r>
      <w:r w:rsidR="00E06D7A">
        <w:rPr>
          <w:rtl/>
        </w:rPr>
        <w:t xml:space="preserve"> </w:t>
      </w:r>
      <w:r w:rsidRPr="0075697D">
        <w:rPr>
          <w:rtl/>
        </w:rPr>
        <w:t>المنظمات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يمكنها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الأهداف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أنشئت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أجلها.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الإطار،</w:t>
      </w:r>
      <w:r w:rsidR="00E06D7A">
        <w:rPr>
          <w:rtl/>
        </w:rPr>
        <w:t xml:space="preserve"> </w:t>
      </w:r>
      <w:r w:rsidRPr="0075697D">
        <w:rPr>
          <w:rtl/>
        </w:rPr>
        <w:t>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مظلة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حالياً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: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يعنى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والطفل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المعنَفين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المعرضين</w:t>
      </w:r>
      <w:r w:rsidR="00E06D7A">
        <w:rPr>
          <w:rtl/>
        </w:rPr>
        <w:t xml:space="preserve"> </w:t>
      </w:r>
      <w:r w:rsidRPr="0075697D">
        <w:rPr>
          <w:rtl/>
        </w:rPr>
        <w:t>للعنف</w:t>
      </w:r>
      <w:r w:rsidR="00E06D7A">
        <w:rPr>
          <w:rtl/>
        </w:rPr>
        <w:t xml:space="preserve"> </w:t>
      </w:r>
      <w:r w:rsidRPr="0075697D">
        <w:rPr>
          <w:rtl/>
        </w:rPr>
        <w:t>والتصدع</w:t>
      </w:r>
      <w:r w:rsidR="00E06D7A">
        <w:rPr>
          <w:rtl/>
        </w:rPr>
        <w:t xml:space="preserve"> </w:t>
      </w:r>
      <w:r w:rsidRPr="0075697D">
        <w:rPr>
          <w:rtl/>
        </w:rPr>
        <w:t>الأسري.</w:t>
      </w:r>
      <w:r w:rsidR="00E06D7A">
        <w:rPr>
          <w:rtl/>
        </w:rPr>
        <w:t xml:space="preserve"> </w:t>
      </w:r>
      <w:r w:rsidRPr="0075697D">
        <w:rPr>
          <w:rtl/>
        </w:rPr>
        <w:t>(أمان)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الاستشارات</w:t>
      </w:r>
      <w:r w:rsidR="00E06D7A">
        <w:rPr>
          <w:rtl/>
        </w:rPr>
        <w:t xml:space="preserve"> </w:t>
      </w:r>
      <w:r w:rsidRPr="0075697D">
        <w:rPr>
          <w:rtl/>
        </w:rPr>
        <w:t>العائلية،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يختص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الأسرة.</w:t>
      </w:r>
      <w:r w:rsidR="00E06D7A">
        <w:rPr>
          <w:rtl/>
        </w:rPr>
        <w:t xml:space="preserve"> </w:t>
      </w:r>
      <w:r w:rsidRPr="0075697D">
        <w:rPr>
          <w:rtl/>
        </w:rPr>
        <w:t>(وفاق)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الأيتام،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يختص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الأيتام</w:t>
      </w:r>
      <w:r w:rsidR="00E06D7A">
        <w:rPr>
          <w:rtl/>
        </w:rPr>
        <w:t xml:space="preserve"> </w:t>
      </w:r>
      <w:r w:rsidRPr="0075697D">
        <w:rPr>
          <w:rtl/>
        </w:rPr>
        <w:t>ومجهولي</w:t>
      </w:r>
      <w:r w:rsidR="00E06D7A">
        <w:rPr>
          <w:rtl/>
        </w:rPr>
        <w:t xml:space="preserve"> </w:t>
      </w:r>
      <w:r w:rsidRPr="0075697D">
        <w:rPr>
          <w:rtl/>
        </w:rPr>
        <w:t>الوالدين.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proofErr w:type="spellStart"/>
      <w:r w:rsidRPr="0075697D">
        <w:rPr>
          <w:rtl/>
        </w:rPr>
        <w:t>دريمة</w:t>
      </w:r>
      <w:proofErr w:type="spellEnd"/>
      <w:r w:rsidRPr="0075697D">
        <w:rPr>
          <w:rtl/>
        </w:rPr>
        <w:t>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تمكين</w:t>
      </w:r>
      <w:r w:rsidR="00E06D7A">
        <w:rPr>
          <w:rtl/>
        </w:rPr>
        <w:t xml:space="preserve"> </w:t>
      </w:r>
      <w:r w:rsidRPr="0075697D">
        <w:rPr>
          <w:rtl/>
        </w:rPr>
        <w:t>ورعاية</w:t>
      </w:r>
      <w:r w:rsidR="00E06D7A">
        <w:rPr>
          <w:rtl/>
        </w:rPr>
        <w:t xml:space="preserve"> </w:t>
      </w:r>
      <w:r w:rsidRPr="0075697D">
        <w:rPr>
          <w:rtl/>
        </w:rPr>
        <w:t>كبار</w:t>
      </w:r>
      <w:r w:rsidR="00E06D7A">
        <w:rPr>
          <w:rtl/>
        </w:rPr>
        <w:t xml:space="preserve"> </w:t>
      </w:r>
      <w:r w:rsidRPr="0075697D">
        <w:rPr>
          <w:rtl/>
        </w:rPr>
        <w:t>السن.</w:t>
      </w:r>
      <w:r w:rsidR="00E06D7A">
        <w:rPr>
          <w:rtl/>
        </w:rPr>
        <w:t xml:space="preserve"> </w:t>
      </w:r>
      <w:r w:rsidRPr="0075697D">
        <w:rPr>
          <w:rtl/>
        </w:rPr>
        <w:t>(إحسان)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الشفلح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للأشخاص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الإعاقة.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proofErr w:type="spellStart"/>
      <w:r w:rsidRPr="0075697D">
        <w:rPr>
          <w:rtl/>
        </w:rPr>
        <w:t>الشفلح</w:t>
      </w:r>
      <w:proofErr w:type="spellEnd"/>
      <w:r w:rsidRPr="0075697D">
        <w:rPr>
          <w:rtl/>
        </w:rPr>
        <w:t>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  <w:rPr>
          <w:rtl/>
        </w:rPr>
      </w:pP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الإنماء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يعنى</w:t>
      </w:r>
      <w:r w:rsidR="00E06D7A">
        <w:rPr>
          <w:rtl/>
        </w:rPr>
        <w:t xml:space="preserve"> </w:t>
      </w:r>
      <w:r w:rsidRPr="0075697D">
        <w:rPr>
          <w:rtl/>
        </w:rPr>
        <w:t>بتمكين</w:t>
      </w:r>
      <w:r w:rsidR="00E06D7A">
        <w:rPr>
          <w:rtl/>
        </w:rPr>
        <w:t xml:space="preserve"> </w:t>
      </w:r>
      <w:r w:rsidRPr="0075697D">
        <w:rPr>
          <w:rtl/>
        </w:rPr>
        <w:t>الشباب.</w:t>
      </w:r>
      <w:r w:rsidR="00E06D7A">
        <w:rPr>
          <w:rtl/>
        </w:rPr>
        <w:t xml:space="preserve"> </w:t>
      </w:r>
      <w:r w:rsidRPr="0075697D">
        <w:rPr>
          <w:rtl/>
        </w:rPr>
        <w:t>(نماء)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</w:pPr>
      <w:r w:rsidRPr="0075697D">
        <w:rPr>
          <w:rtl/>
        </w:rPr>
        <w:t>مبادرة</w:t>
      </w:r>
      <w:r w:rsidR="00E06D7A">
        <w:rPr>
          <w:rtl/>
        </w:rPr>
        <w:t xml:space="preserve"> </w:t>
      </w:r>
      <w:r w:rsidRPr="0075697D">
        <w:rPr>
          <w:rtl/>
        </w:rPr>
        <w:t>بست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باديز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(قطر)،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تأمين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الإعاقة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</w:p>
    <w:p w:rsidR="00E11ED3" w:rsidRPr="0075697D" w:rsidRDefault="00E11ED3" w:rsidP="00DE2DBF">
      <w:pPr>
        <w:pStyle w:val="Bullet2GA"/>
        <w:numPr>
          <w:ilvl w:val="0"/>
          <w:numId w:val="2"/>
        </w:numPr>
        <w:tabs>
          <w:tab w:val="clear" w:pos="3062"/>
        </w:tabs>
        <w:bidi/>
      </w:pPr>
      <w:r w:rsidRPr="0075697D">
        <w:rPr>
          <w:rtl/>
        </w:rPr>
        <w:lastRenderedPageBreak/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النور</w:t>
      </w:r>
      <w:r w:rsidR="00E06D7A">
        <w:rPr>
          <w:rtl/>
        </w:rPr>
        <w:t xml:space="preserve"> </w:t>
      </w:r>
      <w:r w:rsidRPr="0075697D">
        <w:rPr>
          <w:rtl/>
        </w:rPr>
        <w:t>للمكفوفين،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خدمات</w:t>
      </w:r>
      <w:r w:rsidR="00E06D7A">
        <w:rPr>
          <w:rtl/>
        </w:rPr>
        <w:t xml:space="preserve"> </w:t>
      </w:r>
      <w:r w:rsidRPr="0075697D">
        <w:rPr>
          <w:rtl/>
        </w:rPr>
        <w:t>نموذجية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</w:t>
      </w:r>
      <w:r w:rsidR="00E06D7A">
        <w:rPr>
          <w:rtl/>
        </w:rPr>
        <w:t xml:space="preserve"> </w:t>
      </w:r>
      <w:r w:rsidRPr="0075697D">
        <w:rPr>
          <w:rtl/>
        </w:rPr>
        <w:t>وإدماجهم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المجتمع.</w:t>
      </w:r>
      <w:r w:rsidR="00E06D7A">
        <w:rPr>
          <w:rtl/>
        </w:rPr>
        <w:t xml:space="preserve"> </w:t>
      </w:r>
      <w:r w:rsidRPr="0075697D">
        <w:rPr>
          <w:rtl/>
        </w:rPr>
        <w:t>(النور)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" w:name="_Toc21679319"/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التقاضي</w:t>
      </w:r>
      <w:r w:rsidR="00E06D7A">
        <w:rPr>
          <w:rtl/>
        </w:rPr>
        <w:t xml:space="preserve"> </w:t>
      </w:r>
      <w:r w:rsidRPr="0075697D">
        <w:rPr>
          <w:rtl/>
        </w:rPr>
        <w:t>والتظلم</w:t>
      </w:r>
      <w:bookmarkEnd w:id="8"/>
    </w:p>
    <w:p w:rsidR="00E11ED3" w:rsidRPr="002F7726" w:rsidRDefault="00E11ED3" w:rsidP="00E11ED3">
      <w:pPr>
        <w:pStyle w:val="SingleTxtGA"/>
      </w:pPr>
      <w:r w:rsidRPr="002F7726">
        <w:rPr>
          <w:rtl/>
        </w:rPr>
        <w:t>20-</w:t>
      </w:r>
      <w:r w:rsidRPr="002F7726">
        <w:rPr>
          <w:rtl/>
        </w:rPr>
        <w:tab/>
        <w:t>أكد</w:t>
      </w:r>
      <w:r w:rsidR="00E06D7A">
        <w:rPr>
          <w:rtl/>
        </w:rPr>
        <w:t xml:space="preserve"> </w:t>
      </w:r>
      <w:r w:rsidRPr="002F7726">
        <w:rPr>
          <w:rtl/>
        </w:rPr>
        <w:t>الدستور</w:t>
      </w:r>
      <w:r w:rsidR="00E06D7A">
        <w:rPr>
          <w:rtl/>
        </w:rPr>
        <w:t xml:space="preserve"> </w:t>
      </w:r>
      <w:r w:rsidRPr="002F7726">
        <w:rPr>
          <w:rtl/>
        </w:rPr>
        <w:t>القطري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التقاضي</w:t>
      </w:r>
      <w:r w:rsidR="00E06D7A">
        <w:rPr>
          <w:rtl/>
        </w:rPr>
        <w:t xml:space="preserve"> </w:t>
      </w:r>
      <w:r w:rsidRPr="002F7726">
        <w:rPr>
          <w:rtl/>
        </w:rPr>
        <w:t>وكفالته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وحمايته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135</w:t>
      </w:r>
      <w:r w:rsidR="00E06D7A">
        <w:rPr>
          <w:rtl/>
        </w:rPr>
        <w:t xml:space="preserve"> </w:t>
      </w:r>
      <w:r w:rsidRPr="002F7726">
        <w:rPr>
          <w:rtl/>
        </w:rPr>
        <w:t>والتي</w:t>
      </w:r>
      <w:r w:rsidR="00E06D7A">
        <w:rPr>
          <w:rtl/>
        </w:rPr>
        <w:t xml:space="preserve"> </w:t>
      </w:r>
      <w:r w:rsidRPr="002F7726">
        <w:rPr>
          <w:rtl/>
        </w:rPr>
        <w:t>نصت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"التقاضي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مصون</w:t>
      </w:r>
      <w:r w:rsidR="00E06D7A">
        <w:rPr>
          <w:rtl/>
        </w:rPr>
        <w:t xml:space="preserve"> </w:t>
      </w:r>
      <w:r w:rsidRPr="002F7726">
        <w:rPr>
          <w:rtl/>
        </w:rPr>
        <w:t>ومكفول</w:t>
      </w:r>
      <w:r w:rsidR="00E06D7A">
        <w:rPr>
          <w:rtl/>
        </w:rPr>
        <w:t xml:space="preserve"> </w:t>
      </w:r>
      <w:r w:rsidRPr="002F7726">
        <w:rPr>
          <w:rtl/>
        </w:rPr>
        <w:t>للناس</w:t>
      </w:r>
      <w:r w:rsidR="00E06D7A">
        <w:rPr>
          <w:rtl/>
        </w:rPr>
        <w:t xml:space="preserve"> </w:t>
      </w:r>
      <w:r w:rsidRPr="002F7726">
        <w:rPr>
          <w:rtl/>
        </w:rPr>
        <w:t>كافة،</w:t>
      </w:r>
      <w:r w:rsidR="00E06D7A">
        <w:rPr>
          <w:rtl/>
        </w:rPr>
        <w:t xml:space="preserve"> </w:t>
      </w:r>
      <w:r w:rsidRPr="002F7726">
        <w:rPr>
          <w:rtl/>
        </w:rPr>
        <w:t>ويبين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إ</w:t>
      </w:r>
      <w:r w:rsidRPr="002F7726">
        <w:rPr>
          <w:rtl/>
        </w:rPr>
        <w:t>جراءات</w:t>
      </w:r>
      <w:r w:rsidR="00E06D7A">
        <w:rPr>
          <w:rtl/>
        </w:rPr>
        <w:t xml:space="preserve"> </w:t>
      </w:r>
      <w:r w:rsidRPr="002F7726">
        <w:rPr>
          <w:rtl/>
        </w:rPr>
        <w:t>وأوضاع</w:t>
      </w:r>
      <w:r w:rsidR="00E06D7A">
        <w:rPr>
          <w:rtl/>
        </w:rPr>
        <w:t xml:space="preserve"> </w:t>
      </w:r>
      <w:r w:rsidRPr="002F7726">
        <w:rPr>
          <w:rtl/>
        </w:rPr>
        <w:t>ممارسة</w:t>
      </w:r>
      <w:r w:rsidR="00E06D7A">
        <w:rPr>
          <w:rtl/>
        </w:rPr>
        <w:t xml:space="preserve"> </w:t>
      </w:r>
      <w:r w:rsidRPr="002F7726">
        <w:rPr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الحق".</w:t>
      </w:r>
      <w:r w:rsidR="00E06D7A">
        <w:rPr>
          <w:rtl/>
        </w:rPr>
        <w:t xml:space="preserve"> </w:t>
      </w:r>
      <w:r w:rsidRPr="002F7726">
        <w:rPr>
          <w:rtl/>
        </w:rPr>
        <w:t>نظمت</w:t>
      </w:r>
      <w:r w:rsidR="00E06D7A">
        <w:rPr>
          <w:rtl/>
        </w:rPr>
        <w:t xml:space="preserve"> </w:t>
      </w:r>
      <w:r w:rsidRPr="002F7726">
        <w:rPr>
          <w:rtl/>
        </w:rPr>
        <w:t>قوانين</w:t>
      </w:r>
      <w:r w:rsidR="00E06D7A">
        <w:rPr>
          <w:rtl/>
        </w:rPr>
        <w:t xml:space="preserve"> </w:t>
      </w:r>
      <w:r w:rsidRPr="002F7726">
        <w:rPr>
          <w:rtl/>
        </w:rPr>
        <w:t>الإجراءات</w:t>
      </w:r>
      <w:r w:rsidR="00E06D7A">
        <w:rPr>
          <w:rtl/>
        </w:rPr>
        <w:t xml:space="preserve"> </w:t>
      </w:r>
      <w:r w:rsidRPr="002F7726">
        <w:rPr>
          <w:rtl/>
        </w:rPr>
        <w:t>الجنائية،</w:t>
      </w:r>
      <w:r w:rsidR="00E06D7A">
        <w:rPr>
          <w:rtl/>
        </w:rPr>
        <w:t xml:space="preserve"> </w:t>
      </w:r>
      <w:r w:rsidRPr="002F7726">
        <w:rPr>
          <w:rtl/>
        </w:rPr>
        <w:t>والمرافعات</w:t>
      </w:r>
      <w:r w:rsidR="00E06D7A">
        <w:rPr>
          <w:rtl/>
        </w:rPr>
        <w:t xml:space="preserve"> </w:t>
      </w:r>
      <w:r w:rsidRPr="002F7726">
        <w:rPr>
          <w:rtl/>
        </w:rPr>
        <w:t>المدنية</w:t>
      </w:r>
      <w:r w:rsidR="00E06D7A">
        <w:rPr>
          <w:rtl/>
        </w:rPr>
        <w:t xml:space="preserve"> </w:t>
      </w:r>
      <w:r w:rsidRPr="002F7726">
        <w:rPr>
          <w:rtl/>
        </w:rPr>
        <w:t>والتجارية،</w:t>
      </w:r>
      <w:r w:rsidR="00E06D7A">
        <w:rPr>
          <w:rtl/>
        </w:rPr>
        <w:t xml:space="preserve"> </w:t>
      </w:r>
      <w:r w:rsidRPr="002F7726">
        <w:rPr>
          <w:rtl/>
        </w:rPr>
        <w:t>والفصل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الإدارية،</w:t>
      </w:r>
      <w:r w:rsidR="00E06D7A">
        <w:rPr>
          <w:rtl/>
        </w:rPr>
        <w:t xml:space="preserve"> </w:t>
      </w:r>
      <w:r w:rsidRPr="002F7726">
        <w:rPr>
          <w:rtl/>
        </w:rPr>
        <w:t>وقانون</w:t>
      </w:r>
      <w:r w:rsidR="00E06D7A">
        <w:rPr>
          <w:rtl/>
        </w:rPr>
        <w:t xml:space="preserve"> </w:t>
      </w:r>
      <w:r w:rsidRPr="002F7726">
        <w:rPr>
          <w:rtl/>
        </w:rPr>
        <w:t>الأسرة</w:t>
      </w:r>
      <w:r w:rsidR="00E06D7A">
        <w:rPr>
          <w:rtl/>
        </w:rPr>
        <w:t xml:space="preserve"> </w:t>
      </w:r>
      <w:r w:rsidRPr="002F7726">
        <w:rPr>
          <w:rtl/>
        </w:rPr>
        <w:t>الإجراءات</w:t>
      </w:r>
      <w:r w:rsidR="00E06D7A">
        <w:rPr>
          <w:rtl/>
        </w:rPr>
        <w:t xml:space="preserve"> </w:t>
      </w:r>
      <w:r w:rsidRPr="002F7726">
        <w:rPr>
          <w:rtl/>
        </w:rPr>
        <w:t>اللازمة</w:t>
      </w:r>
      <w:r w:rsidR="00E06D7A">
        <w:rPr>
          <w:rtl/>
        </w:rPr>
        <w:t xml:space="preserve"> </w:t>
      </w:r>
      <w:r w:rsidRPr="002F7726">
        <w:rPr>
          <w:rtl/>
        </w:rPr>
        <w:t>للجوء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القضاء</w:t>
      </w:r>
      <w:r w:rsidR="00E06D7A">
        <w:rPr>
          <w:rtl/>
        </w:rPr>
        <w:t xml:space="preserve"> </w:t>
      </w:r>
      <w:r w:rsidRPr="002F7726">
        <w:rPr>
          <w:rtl/>
        </w:rPr>
        <w:t>وفي</w:t>
      </w:r>
      <w:r w:rsidR="00E06D7A">
        <w:rPr>
          <w:rtl/>
        </w:rPr>
        <w:t xml:space="preserve"> </w:t>
      </w:r>
      <w:r w:rsidRPr="002F7726">
        <w:rPr>
          <w:rtl/>
        </w:rPr>
        <w:t>حال</w:t>
      </w:r>
      <w:r w:rsidR="00E06D7A">
        <w:rPr>
          <w:rtl/>
        </w:rPr>
        <w:t xml:space="preserve"> </w:t>
      </w:r>
      <w:r w:rsidRPr="002F7726">
        <w:rPr>
          <w:rtl/>
        </w:rPr>
        <w:t>ثبوت</w:t>
      </w:r>
      <w:r w:rsidR="00E06D7A">
        <w:rPr>
          <w:rtl/>
        </w:rPr>
        <w:t xml:space="preserve"> </w:t>
      </w:r>
      <w:r w:rsidRPr="002F7726">
        <w:rPr>
          <w:rtl/>
        </w:rPr>
        <w:t>ضرر</w:t>
      </w:r>
      <w:r w:rsidR="00E06D7A">
        <w:rPr>
          <w:rtl/>
        </w:rPr>
        <w:t xml:space="preserve"> </w:t>
      </w:r>
      <w:r w:rsidRPr="002F7726">
        <w:rPr>
          <w:rtl/>
        </w:rPr>
        <w:t>ف</w:t>
      </w:r>
      <w:r w:rsidRPr="002F7726">
        <w:rPr>
          <w:rFonts w:hint="eastAsia"/>
          <w:rtl/>
        </w:rPr>
        <w:t>إ</w:t>
      </w:r>
      <w:r w:rsidRPr="002F7726">
        <w:rPr>
          <w:rtl/>
        </w:rPr>
        <w:t>ن</w:t>
      </w:r>
      <w:r w:rsidR="00E06D7A">
        <w:rPr>
          <w:rtl/>
        </w:rPr>
        <w:t xml:space="preserve"> </w:t>
      </w:r>
      <w:r w:rsidRPr="002F7726">
        <w:rPr>
          <w:rtl/>
        </w:rPr>
        <w:t>للمحكمة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تحكم</w:t>
      </w:r>
      <w:r w:rsidR="00E06D7A">
        <w:rPr>
          <w:rtl/>
        </w:rPr>
        <w:t xml:space="preserve"> </w:t>
      </w:r>
      <w:r w:rsidRPr="002F7726">
        <w:rPr>
          <w:rtl/>
        </w:rPr>
        <w:t>للمتضرر</w:t>
      </w:r>
      <w:r w:rsidR="00E06D7A">
        <w:rPr>
          <w:rtl/>
        </w:rPr>
        <w:t xml:space="preserve"> </w:t>
      </w:r>
      <w:r w:rsidRPr="002F7726">
        <w:rPr>
          <w:rtl/>
        </w:rPr>
        <w:t>بتعويض</w:t>
      </w:r>
      <w:r w:rsidR="00E06D7A">
        <w:rPr>
          <w:rtl/>
        </w:rPr>
        <w:t xml:space="preserve"> </w:t>
      </w:r>
      <w:r w:rsidRPr="002F7726">
        <w:rPr>
          <w:rtl/>
        </w:rPr>
        <w:t>عادل</w:t>
      </w:r>
      <w:r w:rsidR="00E06D7A">
        <w:rPr>
          <w:rtl/>
        </w:rPr>
        <w:t xml:space="preserve"> </w:t>
      </w:r>
      <w:r w:rsidRPr="002F7726">
        <w:rPr>
          <w:rtl/>
        </w:rPr>
        <w:t>نتيجة</w:t>
      </w:r>
      <w:r w:rsidR="00E06D7A">
        <w:rPr>
          <w:rtl/>
        </w:rPr>
        <w:t xml:space="preserve"> </w:t>
      </w:r>
      <w:r w:rsidRPr="002F7726">
        <w:rPr>
          <w:rtl/>
        </w:rPr>
        <w:t>تضرره،</w:t>
      </w:r>
      <w:r w:rsidR="00E06D7A">
        <w:rPr>
          <w:rtl/>
        </w:rPr>
        <w:t xml:space="preserve"> </w:t>
      </w:r>
      <w:r w:rsidRPr="002F7726">
        <w:rPr>
          <w:rtl/>
        </w:rPr>
        <w:t>حيث</w:t>
      </w:r>
      <w:r w:rsidR="00E06D7A">
        <w:rPr>
          <w:rtl/>
        </w:rPr>
        <w:t xml:space="preserve"> </w:t>
      </w:r>
      <w:r w:rsidRPr="002F7726">
        <w:rPr>
          <w:rtl/>
        </w:rPr>
        <w:t>نصت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19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</w:t>
      </w:r>
      <w:r w:rsidRPr="002F7726">
        <w:rPr>
          <w:rFonts w:hint="eastAsia"/>
          <w:rtl/>
        </w:rPr>
        <w:t>إ</w:t>
      </w:r>
      <w:r w:rsidRPr="002F7726">
        <w:rPr>
          <w:rtl/>
        </w:rPr>
        <w:t>جراءات</w:t>
      </w:r>
      <w:r w:rsidR="00E06D7A">
        <w:rPr>
          <w:rtl/>
        </w:rPr>
        <w:t xml:space="preserve"> </w:t>
      </w:r>
      <w:r w:rsidRPr="002F7726">
        <w:rPr>
          <w:rtl/>
        </w:rPr>
        <w:t>الجنائية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(23)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2004</w:t>
      </w:r>
      <w:r w:rsidR="00E06D7A">
        <w:rPr>
          <w:rtl/>
        </w:rPr>
        <w:t xml:space="preserve"> </w:t>
      </w:r>
      <w:r w:rsidRPr="002F7726">
        <w:rPr>
          <w:rtl/>
        </w:rPr>
        <w:t>وتعديلاته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"لمن</w:t>
      </w:r>
      <w:r w:rsidR="00E06D7A">
        <w:rPr>
          <w:rtl/>
        </w:rPr>
        <w:t xml:space="preserve"> </w:t>
      </w:r>
      <w:r w:rsidRPr="002F7726">
        <w:rPr>
          <w:rtl/>
        </w:rPr>
        <w:t>لحقه</w:t>
      </w:r>
      <w:r w:rsidR="00E06D7A">
        <w:rPr>
          <w:rtl/>
        </w:rPr>
        <w:t xml:space="preserve"> </w:t>
      </w:r>
      <w:r w:rsidRPr="002F7726">
        <w:rPr>
          <w:rtl/>
        </w:rPr>
        <w:t>ضرر</w:t>
      </w:r>
      <w:r w:rsidR="00E06D7A">
        <w:rPr>
          <w:rtl/>
        </w:rPr>
        <w:t xml:space="preserve"> </w:t>
      </w:r>
      <w:r w:rsidRPr="002F7726">
        <w:rPr>
          <w:rtl/>
        </w:rPr>
        <w:t>شخصي</w:t>
      </w:r>
      <w:r w:rsidR="00E06D7A">
        <w:rPr>
          <w:rtl/>
        </w:rPr>
        <w:t xml:space="preserve"> </w:t>
      </w:r>
      <w:r w:rsidRPr="002F7726">
        <w:rPr>
          <w:rtl/>
        </w:rPr>
        <w:t>مباشر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الجريمة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يدعي</w:t>
      </w:r>
      <w:r w:rsidR="00E06D7A">
        <w:rPr>
          <w:rtl/>
        </w:rPr>
        <w:t xml:space="preserve"> </w:t>
      </w:r>
      <w:r w:rsidRPr="002F7726">
        <w:rPr>
          <w:rtl/>
        </w:rPr>
        <w:t>بالحقوق</w:t>
      </w:r>
      <w:r w:rsidR="00E06D7A">
        <w:rPr>
          <w:rtl/>
        </w:rPr>
        <w:t xml:space="preserve"> </w:t>
      </w:r>
      <w:r w:rsidRPr="002F7726">
        <w:rPr>
          <w:rtl/>
        </w:rPr>
        <w:t>المدنية</w:t>
      </w:r>
      <w:r w:rsidR="00E06D7A">
        <w:rPr>
          <w:rtl/>
        </w:rPr>
        <w:t xml:space="preserve"> </w:t>
      </w:r>
      <w:r w:rsidRPr="002F7726">
        <w:rPr>
          <w:rtl/>
        </w:rPr>
        <w:t>قبل</w:t>
      </w:r>
      <w:r w:rsidR="00E06D7A">
        <w:rPr>
          <w:rtl/>
        </w:rPr>
        <w:t xml:space="preserve"> </w:t>
      </w:r>
      <w:r w:rsidRPr="002F7726">
        <w:rPr>
          <w:rtl/>
        </w:rPr>
        <w:t>المتهم</w:t>
      </w:r>
      <w:r w:rsidR="00E06D7A">
        <w:rPr>
          <w:rtl/>
        </w:rPr>
        <w:t xml:space="preserve"> </w:t>
      </w:r>
      <w:r w:rsidRPr="002F7726">
        <w:rPr>
          <w:rtl/>
        </w:rPr>
        <w:t>أثناء</w:t>
      </w:r>
      <w:r w:rsidR="00E06D7A">
        <w:rPr>
          <w:rtl/>
        </w:rPr>
        <w:t xml:space="preserve"> </w:t>
      </w:r>
      <w:r w:rsidRPr="002F7726">
        <w:rPr>
          <w:rtl/>
        </w:rPr>
        <w:t>مباشرة</w:t>
      </w:r>
      <w:r w:rsidR="00E06D7A">
        <w:rPr>
          <w:rtl/>
        </w:rPr>
        <w:t xml:space="preserve"> </w:t>
      </w:r>
      <w:r w:rsidRPr="002F7726">
        <w:rPr>
          <w:rtl/>
        </w:rPr>
        <w:t>التحقيق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أمام</w:t>
      </w:r>
      <w:r w:rsidR="00E06D7A">
        <w:rPr>
          <w:rtl/>
        </w:rPr>
        <w:t xml:space="preserve"> </w:t>
      </w:r>
      <w:r w:rsidRPr="002F7726">
        <w:rPr>
          <w:rtl/>
        </w:rPr>
        <w:t>المحكمة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تنظر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الدعوى</w:t>
      </w:r>
      <w:r w:rsidR="00E06D7A">
        <w:rPr>
          <w:rtl/>
        </w:rPr>
        <w:t xml:space="preserve"> </w:t>
      </w:r>
      <w:r w:rsidRPr="002F7726">
        <w:rPr>
          <w:rtl/>
        </w:rPr>
        <w:t>الجنائية".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نظمت</w:t>
      </w:r>
      <w:r w:rsidR="00E06D7A">
        <w:rPr>
          <w:rtl/>
        </w:rPr>
        <w:t xml:space="preserve"> </w:t>
      </w:r>
      <w:r w:rsidRPr="002F7726">
        <w:rPr>
          <w:rtl/>
        </w:rPr>
        <w:t>المواد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32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60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ذات</w:t>
      </w:r>
      <w:r w:rsidR="00E06D7A">
        <w:rPr>
          <w:rtl/>
        </w:rPr>
        <w:t xml:space="preserve"> </w:t>
      </w:r>
      <w:r w:rsidRPr="002F7726">
        <w:rPr>
          <w:rtl/>
        </w:rPr>
        <w:t>القانون،</w:t>
      </w:r>
      <w:r w:rsidR="00E06D7A">
        <w:rPr>
          <w:rtl/>
        </w:rPr>
        <w:t xml:space="preserve"> </w:t>
      </w:r>
      <w:r w:rsidRPr="002F7726">
        <w:rPr>
          <w:rtl/>
        </w:rPr>
        <w:t>إجراءات</w:t>
      </w:r>
      <w:r w:rsidR="00E06D7A">
        <w:rPr>
          <w:rtl/>
        </w:rPr>
        <w:t xml:space="preserve"> </w:t>
      </w:r>
      <w:r w:rsidRPr="002F7726">
        <w:rPr>
          <w:rtl/>
        </w:rPr>
        <w:t>التحري</w:t>
      </w:r>
      <w:r w:rsidR="00E06D7A">
        <w:rPr>
          <w:rtl/>
        </w:rPr>
        <w:t xml:space="preserve"> </w:t>
      </w:r>
      <w:r w:rsidRPr="002F7726">
        <w:rPr>
          <w:rtl/>
        </w:rPr>
        <w:t>والاستدلال</w:t>
      </w:r>
      <w:r w:rsidR="00E06D7A">
        <w:rPr>
          <w:rtl/>
        </w:rPr>
        <w:t xml:space="preserve"> </w:t>
      </w:r>
      <w:r w:rsidRPr="002F7726">
        <w:rPr>
          <w:rtl/>
        </w:rPr>
        <w:t>والتحقيق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الابتدائي</w:t>
      </w:r>
      <w:r w:rsidR="00E06D7A">
        <w:rPr>
          <w:rtl/>
        </w:rPr>
        <w:t xml:space="preserve"> </w:t>
      </w:r>
      <w:r w:rsidRPr="002F7726">
        <w:rPr>
          <w:rtl/>
        </w:rPr>
        <w:t>لمساعدة</w:t>
      </w:r>
      <w:r w:rsidR="00E06D7A">
        <w:rPr>
          <w:rtl/>
        </w:rPr>
        <w:t xml:space="preserve"> </w:t>
      </w:r>
      <w:r w:rsidRPr="002F7726">
        <w:rPr>
          <w:rtl/>
        </w:rPr>
        <w:t>النيابة</w:t>
      </w:r>
      <w:r w:rsidR="00E06D7A">
        <w:rPr>
          <w:rtl/>
        </w:rPr>
        <w:t xml:space="preserve"> </w:t>
      </w:r>
      <w:r w:rsidRPr="002F7726">
        <w:rPr>
          <w:rtl/>
        </w:rPr>
        <w:t>والقضاء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كشف</w:t>
      </w:r>
      <w:r w:rsidR="00E06D7A">
        <w:rPr>
          <w:rtl/>
        </w:rPr>
        <w:t xml:space="preserve"> </w:t>
      </w:r>
      <w:r w:rsidRPr="002F7726">
        <w:rPr>
          <w:rtl/>
        </w:rPr>
        <w:t>الجريمة</w:t>
      </w:r>
      <w:r w:rsidR="00E06D7A">
        <w:rPr>
          <w:rtl/>
        </w:rPr>
        <w:t xml:space="preserve"> </w:t>
      </w:r>
      <w:r w:rsidRPr="002F7726">
        <w:rPr>
          <w:rtl/>
        </w:rPr>
        <w:t>وضبط</w:t>
      </w:r>
      <w:r w:rsidR="00E06D7A">
        <w:rPr>
          <w:rtl/>
        </w:rPr>
        <w:t xml:space="preserve"> </w:t>
      </w:r>
      <w:r w:rsidRPr="002F7726">
        <w:rPr>
          <w:rtl/>
        </w:rPr>
        <w:t>وإدانة</w:t>
      </w:r>
      <w:r w:rsidR="00E06D7A">
        <w:rPr>
          <w:rtl/>
        </w:rPr>
        <w:t xml:space="preserve"> </w:t>
      </w:r>
      <w:r w:rsidRPr="002F7726">
        <w:rPr>
          <w:rtl/>
        </w:rPr>
        <w:t>الفاعل،</w:t>
      </w:r>
      <w:r w:rsidR="00E06D7A">
        <w:rPr>
          <w:rtl/>
        </w:rPr>
        <w:t xml:space="preserve"> </w:t>
      </w:r>
      <w:r w:rsidRPr="002F7726">
        <w:rPr>
          <w:rtl/>
        </w:rPr>
        <w:t>فلم</w:t>
      </w:r>
      <w:r w:rsidR="00E06D7A">
        <w:rPr>
          <w:rtl/>
        </w:rPr>
        <w:t xml:space="preserve"> </w:t>
      </w:r>
      <w:r w:rsidRPr="002F7726">
        <w:rPr>
          <w:rtl/>
        </w:rPr>
        <w:t>يميز</w:t>
      </w:r>
      <w:r w:rsidR="00E06D7A">
        <w:rPr>
          <w:rtl/>
        </w:rPr>
        <w:t xml:space="preserve"> </w:t>
      </w:r>
      <w:r w:rsidRPr="002F7726">
        <w:rPr>
          <w:rtl/>
        </w:rPr>
        <w:t>بين</w:t>
      </w:r>
      <w:r w:rsidR="00E06D7A">
        <w:rPr>
          <w:rtl/>
        </w:rPr>
        <w:t xml:space="preserve"> </w:t>
      </w:r>
      <w:r w:rsidRPr="002F7726">
        <w:rPr>
          <w:rtl/>
        </w:rPr>
        <w:t>المواطن</w:t>
      </w:r>
      <w:r w:rsidRPr="002F7726">
        <w:rPr>
          <w:rFonts w:hint="eastAsia"/>
          <w:rtl/>
        </w:rPr>
        <w:t>ين</w:t>
      </w:r>
      <w:r w:rsidR="00E06D7A">
        <w:rPr>
          <w:rtl/>
        </w:rPr>
        <w:t xml:space="preserve"> </w:t>
      </w:r>
      <w:r w:rsidRPr="002F7726">
        <w:rPr>
          <w:rtl/>
        </w:rPr>
        <w:t>وبين</w:t>
      </w:r>
      <w:r w:rsidR="00E06D7A">
        <w:rPr>
          <w:rtl/>
        </w:rPr>
        <w:t xml:space="preserve"> </w:t>
      </w:r>
      <w:r w:rsidRPr="002F7726">
        <w:rPr>
          <w:rtl/>
        </w:rPr>
        <w:t>المواطن</w:t>
      </w:r>
      <w:r w:rsidR="00E06D7A">
        <w:rPr>
          <w:rtl/>
        </w:rPr>
        <w:t xml:space="preserve"> </w:t>
      </w:r>
      <w:r w:rsidRPr="002F7726">
        <w:rPr>
          <w:rtl/>
        </w:rPr>
        <w:t>والمقيم،</w:t>
      </w:r>
      <w:r w:rsidR="00E06D7A">
        <w:rPr>
          <w:rtl/>
        </w:rPr>
        <w:t xml:space="preserve"> </w:t>
      </w:r>
      <w:r w:rsidRPr="002F7726">
        <w:rPr>
          <w:rtl/>
        </w:rPr>
        <w:t>وأعطى</w:t>
      </w:r>
      <w:r w:rsidR="00E06D7A">
        <w:rPr>
          <w:rtl/>
        </w:rPr>
        <w:t xml:space="preserve"> </w:t>
      </w:r>
      <w:r w:rsidRPr="002F7726">
        <w:rPr>
          <w:rtl/>
        </w:rPr>
        <w:t>لضحايا</w:t>
      </w:r>
      <w:r w:rsidR="00E06D7A">
        <w:rPr>
          <w:rtl/>
        </w:rPr>
        <w:t xml:space="preserve"> </w:t>
      </w:r>
      <w:r w:rsidRPr="002F7726">
        <w:rPr>
          <w:rtl/>
        </w:rPr>
        <w:t>الجريمة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19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الادعاء</w:t>
      </w:r>
      <w:r w:rsidR="00E06D7A">
        <w:rPr>
          <w:rtl/>
        </w:rPr>
        <w:t xml:space="preserve"> </w:t>
      </w:r>
      <w:r w:rsidRPr="002F7726">
        <w:rPr>
          <w:rtl/>
        </w:rPr>
        <w:t>المدني</w:t>
      </w:r>
      <w:r w:rsidR="00E06D7A">
        <w:rPr>
          <w:rtl/>
        </w:rPr>
        <w:t xml:space="preserve"> </w:t>
      </w:r>
      <w:r w:rsidRPr="002F7726">
        <w:rPr>
          <w:rtl/>
        </w:rPr>
        <w:t>بالتعويض</w:t>
      </w:r>
      <w:r w:rsidRPr="002F7726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2F7726">
        <w:rPr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بجانب</w:t>
      </w:r>
      <w:r w:rsidR="00E06D7A">
        <w:rPr>
          <w:rtl/>
        </w:rPr>
        <w:t xml:space="preserve"> </w:t>
      </w:r>
      <w:r w:rsidRPr="002F7726">
        <w:rPr>
          <w:rtl/>
        </w:rPr>
        <w:t>القواعد</w:t>
      </w:r>
      <w:r w:rsidR="00E06D7A">
        <w:rPr>
          <w:rtl/>
        </w:rPr>
        <w:t xml:space="preserve"> </w:t>
      </w:r>
      <w:r w:rsidRPr="002F7726">
        <w:rPr>
          <w:rtl/>
        </w:rPr>
        <w:t>العامة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tl/>
        </w:rPr>
        <w:t>المدني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تكفل</w:t>
      </w:r>
      <w:r w:rsidR="00E06D7A">
        <w:rPr>
          <w:rtl/>
        </w:rPr>
        <w:t xml:space="preserve"> </w:t>
      </w:r>
      <w:r w:rsidRPr="002F7726">
        <w:rPr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الحق.</w:t>
      </w:r>
    </w:p>
    <w:p w:rsidR="00E11ED3" w:rsidRPr="002F7726" w:rsidRDefault="00E11ED3" w:rsidP="00E11ED3">
      <w:pPr>
        <w:pStyle w:val="SingleTxtGA"/>
      </w:pPr>
      <w:r w:rsidRPr="002F7726">
        <w:rPr>
          <w:rtl/>
        </w:rPr>
        <w:t>21-</w:t>
      </w:r>
      <w:r w:rsidRPr="002F7726">
        <w:rPr>
          <w:rtl/>
        </w:rPr>
        <w:tab/>
        <w:t>ويؤدي</w:t>
      </w:r>
      <w:r w:rsidR="00E06D7A">
        <w:rPr>
          <w:rtl/>
        </w:rPr>
        <w:t xml:space="preserve"> </w:t>
      </w:r>
      <w:r w:rsidRPr="002F7726">
        <w:rPr>
          <w:rtl/>
        </w:rPr>
        <w:t>القضاء</w:t>
      </w:r>
      <w:r w:rsidR="00E06D7A">
        <w:rPr>
          <w:rtl/>
        </w:rPr>
        <w:t xml:space="preserve"> </w:t>
      </w:r>
      <w:r w:rsidRPr="002F7726">
        <w:rPr>
          <w:rtl/>
        </w:rPr>
        <w:t>القطري</w:t>
      </w:r>
      <w:r w:rsidR="00E06D7A">
        <w:rPr>
          <w:rtl/>
        </w:rPr>
        <w:t xml:space="preserve"> </w:t>
      </w:r>
      <w:r w:rsidRPr="002F7726">
        <w:rPr>
          <w:rtl/>
        </w:rPr>
        <w:t>رسالته</w:t>
      </w:r>
      <w:r w:rsidR="00E06D7A">
        <w:rPr>
          <w:rtl/>
        </w:rPr>
        <w:t xml:space="preserve"> </w:t>
      </w:r>
      <w:r w:rsidRPr="002F7726">
        <w:rPr>
          <w:rtl/>
        </w:rPr>
        <w:t>طبقاً</w:t>
      </w:r>
      <w:r w:rsidR="00E06D7A">
        <w:rPr>
          <w:rtl/>
        </w:rPr>
        <w:t xml:space="preserve"> </w:t>
      </w:r>
      <w:r w:rsidRPr="002F7726">
        <w:rPr>
          <w:rtl/>
        </w:rPr>
        <w:t>لما</w:t>
      </w:r>
      <w:r w:rsidR="00E06D7A">
        <w:rPr>
          <w:rtl/>
        </w:rPr>
        <w:t xml:space="preserve"> </w:t>
      </w:r>
      <w:r w:rsidRPr="002F7726">
        <w:rPr>
          <w:rtl/>
        </w:rPr>
        <w:t>تنص</w:t>
      </w:r>
      <w:r w:rsidR="00E06D7A">
        <w:rPr>
          <w:rtl/>
        </w:rPr>
        <w:t xml:space="preserve"> </w:t>
      </w:r>
      <w:r w:rsidRPr="002F7726">
        <w:rPr>
          <w:rtl/>
        </w:rPr>
        <w:t>علية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130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الدستور</w:t>
      </w:r>
      <w:r w:rsidR="00E06D7A">
        <w:rPr>
          <w:rtl/>
        </w:rPr>
        <w:t xml:space="preserve"> </w:t>
      </w:r>
      <w:r w:rsidRPr="002F7726">
        <w:rPr>
          <w:rtl/>
        </w:rPr>
        <w:t>والتي</w:t>
      </w:r>
      <w:r w:rsidR="00E06D7A">
        <w:rPr>
          <w:rtl/>
        </w:rPr>
        <w:t xml:space="preserve"> </w:t>
      </w:r>
      <w:r w:rsidRPr="002F7726">
        <w:rPr>
          <w:rtl/>
        </w:rPr>
        <w:t>تُقر</w:t>
      </w:r>
      <w:r w:rsidR="00E06D7A">
        <w:rPr>
          <w:rtl/>
        </w:rPr>
        <w:t xml:space="preserve"> </w:t>
      </w:r>
      <w:r w:rsidRPr="002F7726">
        <w:rPr>
          <w:rtl/>
        </w:rPr>
        <w:t>أ</w:t>
      </w:r>
      <w:r w:rsidRPr="002F7726">
        <w:rPr>
          <w:rFonts w:hint="eastAsia"/>
          <w:rtl/>
        </w:rPr>
        <w:t>ن</w:t>
      </w:r>
      <w:r w:rsidR="00E06D7A">
        <w:rPr>
          <w:rtl/>
        </w:rPr>
        <w:t xml:space="preserve"> </w:t>
      </w:r>
      <w:r w:rsidRPr="002F7726">
        <w:rPr>
          <w:rtl/>
        </w:rPr>
        <w:t>"السلطة</w:t>
      </w:r>
      <w:r w:rsidR="00E06D7A">
        <w:rPr>
          <w:rtl/>
        </w:rPr>
        <w:t xml:space="preserve"> </w:t>
      </w:r>
      <w:r w:rsidRPr="002F7726">
        <w:rPr>
          <w:rtl/>
        </w:rPr>
        <w:t>القضائية</w:t>
      </w:r>
      <w:r w:rsidR="00E06D7A">
        <w:rPr>
          <w:rtl/>
        </w:rPr>
        <w:t xml:space="preserve"> </w:t>
      </w:r>
      <w:r w:rsidRPr="002F7726">
        <w:rPr>
          <w:rtl/>
        </w:rPr>
        <w:t>مستقلة</w:t>
      </w:r>
      <w:r w:rsidR="00E06D7A">
        <w:rPr>
          <w:rtl/>
        </w:rPr>
        <w:t xml:space="preserve"> </w:t>
      </w:r>
      <w:r w:rsidRPr="002F7726">
        <w:rPr>
          <w:rtl/>
        </w:rPr>
        <w:t>وتتولاها</w:t>
      </w:r>
      <w:r w:rsidR="00E06D7A">
        <w:rPr>
          <w:rtl/>
        </w:rPr>
        <w:t xml:space="preserve"> </w:t>
      </w:r>
      <w:r w:rsidRPr="002F7726">
        <w:rPr>
          <w:rtl/>
        </w:rPr>
        <w:t>المحاكم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اختلاف</w:t>
      </w:r>
      <w:r w:rsidR="00E06D7A">
        <w:rPr>
          <w:rtl/>
        </w:rPr>
        <w:t xml:space="preserve"> </w:t>
      </w:r>
      <w:r w:rsidRPr="002F7726">
        <w:rPr>
          <w:rtl/>
        </w:rPr>
        <w:t>أنواعها</w:t>
      </w:r>
      <w:r w:rsidR="00E06D7A">
        <w:rPr>
          <w:rtl/>
        </w:rPr>
        <w:t xml:space="preserve"> </w:t>
      </w:r>
      <w:r w:rsidRPr="002F7726">
        <w:rPr>
          <w:rtl/>
        </w:rPr>
        <w:t>ودرجاتها،</w:t>
      </w:r>
      <w:r w:rsidR="00E06D7A">
        <w:rPr>
          <w:rtl/>
        </w:rPr>
        <w:t xml:space="preserve"> </w:t>
      </w:r>
      <w:r w:rsidRPr="002F7726">
        <w:rPr>
          <w:rtl/>
        </w:rPr>
        <w:t>وتصدر</w:t>
      </w:r>
      <w:r w:rsidR="00E06D7A">
        <w:rPr>
          <w:rtl/>
        </w:rPr>
        <w:t xml:space="preserve"> </w:t>
      </w:r>
      <w:r w:rsidRPr="002F7726">
        <w:rPr>
          <w:rtl/>
        </w:rPr>
        <w:t>أحكامها</w:t>
      </w:r>
      <w:r w:rsidR="00E06D7A">
        <w:rPr>
          <w:rtl/>
        </w:rPr>
        <w:t xml:space="preserve"> </w:t>
      </w:r>
      <w:r w:rsidRPr="002F7726">
        <w:rPr>
          <w:rtl/>
        </w:rPr>
        <w:t>وفق</w:t>
      </w:r>
      <w:r w:rsidR="00E06D7A">
        <w:rPr>
          <w:rtl/>
        </w:rPr>
        <w:t xml:space="preserve"> </w:t>
      </w:r>
      <w:r w:rsidRPr="002F7726">
        <w:rPr>
          <w:rtl/>
        </w:rPr>
        <w:t>القانون".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22-</w:t>
      </w:r>
      <w:r w:rsidRPr="002F7726">
        <w:rPr>
          <w:rtl/>
        </w:rPr>
        <w:tab/>
        <w:t>وفيما</w:t>
      </w:r>
      <w:r w:rsidR="00E06D7A">
        <w:rPr>
          <w:rtl/>
        </w:rPr>
        <w:t xml:space="preserve"> </w:t>
      </w:r>
      <w:r w:rsidRPr="002F7726">
        <w:rPr>
          <w:rtl/>
        </w:rPr>
        <w:t>يتعلق</w:t>
      </w:r>
      <w:r w:rsidR="00E06D7A">
        <w:rPr>
          <w:rtl/>
        </w:rPr>
        <w:t xml:space="preserve"> </w:t>
      </w:r>
      <w:r w:rsidRPr="002F7726">
        <w:rPr>
          <w:rtl/>
        </w:rPr>
        <w:t>بإجراءات</w:t>
      </w:r>
      <w:r w:rsidR="00E06D7A">
        <w:rPr>
          <w:rtl/>
        </w:rPr>
        <w:t xml:space="preserve"> </w:t>
      </w:r>
      <w:r w:rsidRPr="002F7726">
        <w:rPr>
          <w:rtl/>
        </w:rPr>
        <w:t>التظلم</w:t>
      </w:r>
      <w:r w:rsidR="00E06D7A">
        <w:rPr>
          <w:rtl/>
        </w:rPr>
        <w:t xml:space="preserve"> </w:t>
      </w:r>
      <w:r w:rsidRPr="002F7726">
        <w:rPr>
          <w:rtl/>
        </w:rPr>
        <w:t>والتقاضي</w:t>
      </w:r>
      <w:r w:rsidR="00E06D7A">
        <w:rPr>
          <w:rtl/>
        </w:rPr>
        <w:t xml:space="preserve"> </w:t>
      </w:r>
      <w:r w:rsidRPr="002F7726">
        <w:rPr>
          <w:rtl/>
        </w:rPr>
        <w:t>المتعلقة</w:t>
      </w:r>
      <w:r w:rsidR="00E06D7A">
        <w:rPr>
          <w:rtl/>
        </w:rPr>
        <w:t xml:space="preserve"> </w:t>
      </w:r>
      <w:r w:rsidRPr="002F7726">
        <w:rPr>
          <w:rtl/>
        </w:rPr>
        <w:t>بالموظفين،</w:t>
      </w:r>
      <w:r w:rsidR="00E06D7A">
        <w:rPr>
          <w:rtl/>
        </w:rPr>
        <w:t xml:space="preserve"> </w:t>
      </w:r>
      <w:r w:rsidRPr="002F7726">
        <w:rPr>
          <w:rtl/>
        </w:rPr>
        <w:t>فقد</w:t>
      </w:r>
      <w:r w:rsidR="00E06D7A">
        <w:rPr>
          <w:rtl/>
        </w:rPr>
        <w:t xml:space="preserve"> </w:t>
      </w:r>
      <w:r w:rsidRPr="002F7726">
        <w:rPr>
          <w:rtl/>
        </w:rPr>
        <w:t>نظم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15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2016</w:t>
      </w:r>
      <w:r w:rsidR="00E06D7A">
        <w:rPr>
          <w:rtl/>
        </w:rPr>
        <w:t xml:space="preserve"> </w:t>
      </w:r>
      <w:r w:rsidRPr="002F7726">
        <w:rPr>
          <w:rtl/>
        </w:rPr>
        <w:t>بإصدار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الموارد</w:t>
      </w:r>
      <w:r w:rsidR="00E06D7A">
        <w:rPr>
          <w:rtl/>
        </w:rPr>
        <w:t xml:space="preserve"> </w:t>
      </w:r>
      <w:r w:rsidRPr="002F7726">
        <w:rPr>
          <w:rtl/>
        </w:rPr>
        <w:t>البشرية</w:t>
      </w:r>
      <w:r w:rsidR="00E06D7A">
        <w:rPr>
          <w:rtl/>
        </w:rPr>
        <w:t xml:space="preserve"> </w:t>
      </w:r>
      <w:r w:rsidRPr="002F7726">
        <w:rPr>
          <w:rtl/>
        </w:rPr>
        <w:t>المدنية</w:t>
      </w:r>
      <w:r w:rsidR="00E06D7A">
        <w:rPr>
          <w:rtl/>
        </w:rPr>
        <w:t xml:space="preserve"> </w:t>
      </w:r>
      <w:r w:rsidRPr="002F7726">
        <w:rPr>
          <w:rtl/>
        </w:rPr>
        <w:t>آلية</w:t>
      </w:r>
      <w:r w:rsidR="00E06D7A">
        <w:rPr>
          <w:rtl/>
        </w:rPr>
        <w:t xml:space="preserve"> </w:t>
      </w:r>
      <w:r w:rsidRPr="002F7726">
        <w:rPr>
          <w:rtl/>
        </w:rPr>
        <w:t>التظلم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صدر</w:t>
      </w:r>
      <w:r w:rsidR="00E06D7A">
        <w:rPr>
          <w:rtl/>
        </w:rPr>
        <w:t xml:space="preserve"> </w:t>
      </w:r>
      <w:r w:rsidRPr="002F7726">
        <w:rPr>
          <w:rtl/>
        </w:rPr>
        <w:t>قرار</w:t>
      </w:r>
      <w:r w:rsidR="00E06D7A">
        <w:rPr>
          <w:rtl/>
        </w:rPr>
        <w:t xml:space="preserve"> </w:t>
      </w:r>
      <w:r w:rsidRPr="002F7726">
        <w:rPr>
          <w:rtl/>
        </w:rPr>
        <w:t>رئيس</w:t>
      </w:r>
      <w:r w:rsidR="00E06D7A">
        <w:rPr>
          <w:rtl/>
        </w:rPr>
        <w:t xml:space="preserve"> </w:t>
      </w:r>
      <w:r w:rsidRPr="002F7726">
        <w:rPr>
          <w:rtl/>
        </w:rPr>
        <w:t>مجلس</w:t>
      </w:r>
      <w:r w:rsidR="00E06D7A">
        <w:rPr>
          <w:rtl/>
        </w:rPr>
        <w:t xml:space="preserve"> </w:t>
      </w:r>
      <w:r w:rsidRPr="002F7726">
        <w:rPr>
          <w:rtl/>
        </w:rPr>
        <w:t>الوزراء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(17)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2018</w:t>
      </w:r>
      <w:r w:rsidR="00E06D7A">
        <w:rPr>
          <w:rtl/>
        </w:rPr>
        <w:t xml:space="preserve"> </w:t>
      </w:r>
      <w:r w:rsidRPr="002F7726">
        <w:rPr>
          <w:rtl/>
        </w:rPr>
        <w:t>بإنشاء</w:t>
      </w:r>
      <w:r w:rsidR="00E06D7A">
        <w:rPr>
          <w:rtl/>
        </w:rPr>
        <w:t xml:space="preserve"> </w:t>
      </w:r>
      <w:r w:rsidRPr="002F7726">
        <w:rPr>
          <w:rtl/>
        </w:rPr>
        <w:t>لجنة</w:t>
      </w:r>
      <w:r w:rsidR="00E06D7A">
        <w:rPr>
          <w:rtl/>
        </w:rPr>
        <w:t xml:space="preserve"> </w:t>
      </w:r>
      <w:r w:rsidRPr="002F7726">
        <w:rPr>
          <w:rtl/>
        </w:rPr>
        <w:t>فحص</w:t>
      </w:r>
      <w:r w:rsidR="00E06D7A">
        <w:rPr>
          <w:rtl/>
        </w:rPr>
        <w:t xml:space="preserve"> </w:t>
      </w:r>
      <w:r w:rsidRPr="002F7726">
        <w:rPr>
          <w:rtl/>
        </w:rPr>
        <w:t>التظلمات</w:t>
      </w:r>
      <w:r w:rsidR="00E06D7A">
        <w:rPr>
          <w:rtl/>
        </w:rPr>
        <w:t xml:space="preserve"> </w:t>
      </w:r>
      <w:r w:rsidRPr="002F7726">
        <w:rPr>
          <w:rtl/>
        </w:rPr>
        <w:t>والشكاو</w:t>
      </w:r>
      <w:r w:rsidRPr="002F7726">
        <w:rPr>
          <w:rFonts w:hint="eastAsia"/>
          <w:rtl/>
        </w:rPr>
        <w:t>ى</w:t>
      </w:r>
      <w:r w:rsidRPr="002F7726">
        <w:rPr>
          <w:rtl/>
        </w:rPr>
        <w:t>،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و</w:t>
      </w:r>
      <w:r w:rsidRPr="002F7726">
        <w:rPr>
          <w:rtl/>
        </w:rPr>
        <w:t>تختص</w:t>
      </w:r>
      <w:r w:rsidR="00E06D7A">
        <w:rPr>
          <w:rtl/>
        </w:rPr>
        <w:t xml:space="preserve"> </w:t>
      </w:r>
      <w:r w:rsidRPr="002F7726">
        <w:rPr>
          <w:rtl/>
        </w:rPr>
        <w:t>اللجنة</w:t>
      </w:r>
      <w:r w:rsidR="00E06D7A">
        <w:rPr>
          <w:rtl/>
        </w:rPr>
        <w:t xml:space="preserve"> </w:t>
      </w:r>
      <w:r w:rsidRPr="002F7726">
        <w:rPr>
          <w:rtl/>
        </w:rPr>
        <w:t>بفحص</w:t>
      </w:r>
      <w:r w:rsidR="00E06D7A">
        <w:rPr>
          <w:rtl/>
        </w:rPr>
        <w:t xml:space="preserve"> </w:t>
      </w:r>
      <w:r w:rsidRPr="002F7726">
        <w:rPr>
          <w:rtl/>
        </w:rPr>
        <w:t>التظلمات</w:t>
      </w:r>
      <w:r w:rsidR="00E06D7A">
        <w:rPr>
          <w:rtl/>
        </w:rPr>
        <w:t xml:space="preserve"> </w:t>
      </w:r>
      <w:r w:rsidRPr="002F7726">
        <w:rPr>
          <w:rtl/>
        </w:rPr>
        <w:t>والشكاوى</w:t>
      </w:r>
      <w:r w:rsidR="00E06D7A">
        <w:rPr>
          <w:rtl/>
        </w:rPr>
        <w:t xml:space="preserve"> </w:t>
      </w:r>
      <w:r w:rsidRPr="002F7726">
        <w:rPr>
          <w:rtl/>
        </w:rPr>
        <w:t>المقدمة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الموظفين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شأن</w:t>
      </w:r>
      <w:r w:rsidR="00E06D7A">
        <w:rPr>
          <w:rtl/>
        </w:rPr>
        <w:t xml:space="preserve"> </w:t>
      </w:r>
      <w:r w:rsidRPr="002F7726">
        <w:rPr>
          <w:rtl/>
        </w:rPr>
        <w:t>استحقاقاتهم</w:t>
      </w:r>
      <w:r w:rsidR="00E06D7A">
        <w:rPr>
          <w:rtl/>
        </w:rPr>
        <w:t xml:space="preserve"> </w:t>
      </w:r>
      <w:r w:rsidRPr="002F7726">
        <w:rPr>
          <w:rtl/>
        </w:rPr>
        <w:t>الوظيفية</w:t>
      </w:r>
      <w:r w:rsidR="00E06D7A">
        <w:rPr>
          <w:rtl/>
        </w:rPr>
        <w:t xml:space="preserve"> </w:t>
      </w:r>
      <w:r w:rsidRPr="002F7726">
        <w:rPr>
          <w:rtl/>
        </w:rPr>
        <w:t>ذات</w:t>
      </w:r>
      <w:r w:rsidR="00E06D7A">
        <w:rPr>
          <w:rtl/>
        </w:rPr>
        <w:t xml:space="preserve"> </w:t>
      </w:r>
      <w:r w:rsidRPr="002F7726">
        <w:rPr>
          <w:rtl/>
        </w:rPr>
        <w:t>الصلة</w:t>
      </w:r>
      <w:r w:rsidR="00E06D7A">
        <w:rPr>
          <w:rtl/>
        </w:rPr>
        <w:t xml:space="preserve"> </w:t>
      </w:r>
      <w:r w:rsidRPr="002F7726">
        <w:rPr>
          <w:rtl/>
        </w:rPr>
        <w:t>بتطبيق</w:t>
      </w:r>
      <w:r w:rsidR="00E06D7A">
        <w:rPr>
          <w:rtl/>
        </w:rPr>
        <w:t xml:space="preserve"> </w:t>
      </w:r>
      <w:r w:rsidRPr="002F7726">
        <w:rPr>
          <w:rtl/>
        </w:rPr>
        <w:t>أحكام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الموارد</w:t>
      </w:r>
      <w:r w:rsidR="00E06D7A">
        <w:rPr>
          <w:rtl/>
        </w:rPr>
        <w:t xml:space="preserve"> </w:t>
      </w:r>
      <w:r w:rsidRPr="002F7726">
        <w:rPr>
          <w:rtl/>
        </w:rPr>
        <w:t>البشرية</w:t>
      </w:r>
      <w:r w:rsidR="00E06D7A">
        <w:rPr>
          <w:rtl/>
        </w:rPr>
        <w:t xml:space="preserve"> </w:t>
      </w:r>
      <w:r w:rsidRPr="002F7726">
        <w:rPr>
          <w:rtl/>
        </w:rPr>
        <w:t>المدنية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بالقانون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(15)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2016،</w:t>
      </w:r>
      <w:r w:rsidR="00E06D7A">
        <w:rPr>
          <w:rtl/>
        </w:rPr>
        <w:t xml:space="preserve"> </w:t>
      </w:r>
      <w:r w:rsidRPr="002F7726">
        <w:rPr>
          <w:rtl/>
        </w:rPr>
        <w:t>وأن</w:t>
      </w:r>
      <w:r w:rsidR="00E06D7A">
        <w:rPr>
          <w:rtl/>
        </w:rPr>
        <w:t xml:space="preserve"> </w:t>
      </w:r>
      <w:r w:rsidRPr="002F7726">
        <w:rPr>
          <w:rtl/>
        </w:rPr>
        <w:t>يُخطر</w:t>
      </w:r>
      <w:r w:rsidR="00E06D7A">
        <w:rPr>
          <w:rtl/>
        </w:rPr>
        <w:t xml:space="preserve"> </w:t>
      </w:r>
      <w:r w:rsidRPr="002F7726">
        <w:rPr>
          <w:rtl/>
        </w:rPr>
        <w:t>ذوو</w:t>
      </w:r>
      <w:r w:rsidR="00E06D7A">
        <w:rPr>
          <w:rtl/>
        </w:rPr>
        <w:t xml:space="preserve"> </w:t>
      </w:r>
      <w:r w:rsidRPr="002F7726">
        <w:rPr>
          <w:rtl/>
        </w:rPr>
        <w:t>الشأن</w:t>
      </w:r>
      <w:r w:rsidR="00E06D7A">
        <w:rPr>
          <w:rtl/>
        </w:rPr>
        <w:t xml:space="preserve"> </w:t>
      </w:r>
      <w:r w:rsidRPr="002F7726">
        <w:rPr>
          <w:rtl/>
        </w:rPr>
        <w:t>بالقرارات</w:t>
      </w:r>
      <w:r w:rsidR="00E06D7A">
        <w:rPr>
          <w:rtl/>
        </w:rPr>
        <w:t xml:space="preserve"> </w:t>
      </w:r>
      <w:r w:rsidRPr="002F7726">
        <w:rPr>
          <w:rtl/>
        </w:rPr>
        <w:t>الصادرة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اللجنة</w:t>
      </w:r>
      <w:r w:rsidR="00E06D7A">
        <w:rPr>
          <w:rtl/>
        </w:rPr>
        <w:t xml:space="preserve"> </w:t>
      </w:r>
      <w:r w:rsidRPr="002F7726">
        <w:rPr>
          <w:rtl/>
        </w:rPr>
        <w:t>خلال</w:t>
      </w:r>
      <w:r w:rsidR="00E06D7A">
        <w:rPr>
          <w:rtl/>
        </w:rPr>
        <w:t xml:space="preserve"> </w:t>
      </w:r>
      <w:r w:rsidRPr="002F7726">
        <w:rPr>
          <w:rtl/>
        </w:rPr>
        <w:t>عشرة</w:t>
      </w:r>
      <w:r w:rsidR="00E06D7A">
        <w:rPr>
          <w:rtl/>
        </w:rPr>
        <w:t xml:space="preserve"> </w:t>
      </w:r>
      <w:r w:rsidRPr="002F7726">
        <w:rPr>
          <w:rtl/>
        </w:rPr>
        <w:t>أيام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تاريخ</w:t>
      </w:r>
      <w:r w:rsidR="00E06D7A">
        <w:rPr>
          <w:rtl/>
        </w:rPr>
        <w:t xml:space="preserve"> </w:t>
      </w:r>
      <w:r w:rsidRPr="002F7726">
        <w:rPr>
          <w:rtl/>
        </w:rPr>
        <w:t>صدورها،</w:t>
      </w:r>
      <w:r w:rsidR="00E06D7A">
        <w:rPr>
          <w:rtl/>
        </w:rPr>
        <w:t xml:space="preserve"> </w:t>
      </w:r>
      <w:r w:rsidRPr="002F7726">
        <w:rPr>
          <w:rtl/>
        </w:rPr>
        <w:t>وللجنة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تدعو</w:t>
      </w:r>
      <w:r w:rsidR="00E06D7A">
        <w:rPr>
          <w:rtl/>
        </w:rPr>
        <w:t xml:space="preserve"> </w:t>
      </w:r>
      <w:r w:rsidRPr="002F7726">
        <w:rPr>
          <w:rtl/>
        </w:rPr>
        <w:t>لحضور</w:t>
      </w:r>
      <w:r w:rsidR="00E06D7A">
        <w:rPr>
          <w:rtl/>
        </w:rPr>
        <w:t xml:space="preserve"> </w:t>
      </w:r>
      <w:r w:rsidRPr="002F7726">
        <w:rPr>
          <w:rtl/>
        </w:rPr>
        <w:t>اجتماعاتها</w:t>
      </w:r>
      <w:r w:rsidR="00E06D7A">
        <w:rPr>
          <w:rtl/>
        </w:rPr>
        <w:t xml:space="preserve"> </w:t>
      </w:r>
      <w:r w:rsidRPr="002F7726">
        <w:rPr>
          <w:rtl/>
        </w:rPr>
        <w:t>مدير</w:t>
      </w:r>
      <w:r w:rsidR="00E06D7A">
        <w:rPr>
          <w:rtl/>
        </w:rPr>
        <w:t xml:space="preserve"> </w:t>
      </w:r>
      <w:r w:rsidRPr="002F7726">
        <w:rPr>
          <w:rtl/>
        </w:rPr>
        <w:t>إدارة</w:t>
      </w:r>
      <w:r w:rsidR="00E06D7A">
        <w:rPr>
          <w:rtl/>
        </w:rPr>
        <w:t xml:space="preserve"> </w:t>
      </w:r>
      <w:r w:rsidRPr="002F7726">
        <w:rPr>
          <w:rtl/>
        </w:rPr>
        <w:t>الموارد</w:t>
      </w:r>
      <w:r w:rsidR="00E06D7A">
        <w:rPr>
          <w:rtl/>
        </w:rPr>
        <w:t xml:space="preserve"> </w:t>
      </w:r>
      <w:r w:rsidRPr="002F7726">
        <w:rPr>
          <w:rtl/>
        </w:rPr>
        <w:t>البشرية</w:t>
      </w:r>
      <w:r w:rsidR="00E06D7A">
        <w:rPr>
          <w:rtl/>
        </w:rPr>
        <w:t xml:space="preserve"> </w:t>
      </w:r>
      <w:r w:rsidRPr="002F7726">
        <w:rPr>
          <w:rtl/>
        </w:rPr>
        <w:t>بالجهة</w:t>
      </w:r>
      <w:r w:rsidR="00E06D7A">
        <w:rPr>
          <w:rtl/>
        </w:rPr>
        <w:t xml:space="preserve"> </w:t>
      </w:r>
      <w:r w:rsidRPr="002F7726">
        <w:rPr>
          <w:rtl/>
        </w:rPr>
        <w:t>الحكومية</w:t>
      </w:r>
      <w:r w:rsidR="00E06D7A">
        <w:rPr>
          <w:rtl/>
        </w:rPr>
        <w:t xml:space="preserve"> </w:t>
      </w:r>
      <w:r w:rsidRPr="002F7726">
        <w:rPr>
          <w:rtl/>
        </w:rPr>
        <w:t>المتظلم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قرارها،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غيره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موظفي</w:t>
      </w:r>
      <w:r w:rsidR="00E06D7A">
        <w:rPr>
          <w:rtl/>
        </w:rPr>
        <w:t xml:space="preserve"> </w:t>
      </w:r>
      <w:r w:rsidRPr="002F7726">
        <w:rPr>
          <w:rtl/>
        </w:rPr>
        <w:t>الجهات</w:t>
      </w:r>
      <w:r w:rsidR="00E06D7A">
        <w:rPr>
          <w:rtl/>
        </w:rPr>
        <w:t xml:space="preserve"> </w:t>
      </w:r>
      <w:r w:rsidRPr="002F7726">
        <w:rPr>
          <w:rtl/>
        </w:rPr>
        <w:t>الحكومية،</w:t>
      </w:r>
      <w:r w:rsidR="00E06D7A">
        <w:rPr>
          <w:rtl/>
        </w:rPr>
        <w:t xml:space="preserve"> </w:t>
      </w:r>
      <w:r w:rsidRPr="002F7726">
        <w:rPr>
          <w:rtl/>
        </w:rPr>
        <w:t>لتقديم</w:t>
      </w:r>
      <w:r w:rsidR="00E06D7A">
        <w:rPr>
          <w:rtl/>
        </w:rPr>
        <w:t xml:space="preserve"> </w:t>
      </w:r>
      <w:r w:rsidRPr="002F7726">
        <w:rPr>
          <w:rtl/>
        </w:rPr>
        <w:t>ما</w:t>
      </w:r>
      <w:r w:rsidR="00E06D7A">
        <w:rPr>
          <w:rtl/>
        </w:rPr>
        <w:t xml:space="preserve"> </w:t>
      </w:r>
      <w:r w:rsidRPr="002F7726">
        <w:rPr>
          <w:rtl/>
        </w:rPr>
        <w:t>تطلبه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بيانات.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23-</w:t>
      </w:r>
      <w:r w:rsidRPr="002F7726">
        <w:rPr>
          <w:rtl/>
        </w:rPr>
        <w:tab/>
        <w:t>وفي</w:t>
      </w:r>
      <w:r w:rsidR="00E06D7A">
        <w:rPr>
          <w:rtl/>
        </w:rPr>
        <w:t xml:space="preserve"> </w:t>
      </w:r>
      <w:r w:rsidRPr="002F7726">
        <w:rPr>
          <w:rtl/>
        </w:rPr>
        <w:t>إطار</w:t>
      </w:r>
      <w:r w:rsidR="00E06D7A">
        <w:rPr>
          <w:rtl/>
        </w:rPr>
        <w:t xml:space="preserve"> </w:t>
      </w:r>
      <w:r w:rsidRPr="002F7726">
        <w:rPr>
          <w:rtl/>
        </w:rPr>
        <w:t>حرص</w:t>
      </w:r>
      <w:r w:rsidR="00E06D7A">
        <w:rPr>
          <w:rtl/>
        </w:rPr>
        <w:t xml:space="preserve"> </w:t>
      </w:r>
      <w:r w:rsidRPr="002F7726">
        <w:rPr>
          <w:rtl/>
        </w:rPr>
        <w:t>دولة</w:t>
      </w:r>
      <w:r w:rsidR="00E06D7A">
        <w:rPr>
          <w:rtl/>
        </w:rPr>
        <w:t xml:space="preserve"> </w:t>
      </w:r>
      <w:r w:rsidRPr="002F7726">
        <w:rPr>
          <w:rtl/>
        </w:rPr>
        <w:t>قطر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مراعاة</w:t>
      </w:r>
      <w:r w:rsidR="00E06D7A">
        <w:rPr>
          <w:rtl/>
        </w:rPr>
        <w:t xml:space="preserve"> </w:t>
      </w:r>
      <w:r w:rsidRPr="002F7726">
        <w:rPr>
          <w:rtl/>
        </w:rPr>
        <w:t>وكفالة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التقاضي</w:t>
      </w:r>
      <w:r w:rsidR="00E06D7A">
        <w:rPr>
          <w:rtl/>
        </w:rPr>
        <w:t xml:space="preserve"> </w:t>
      </w:r>
      <w:r w:rsidRPr="002F7726">
        <w:rPr>
          <w:rtl/>
        </w:rPr>
        <w:t>لكافة</w:t>
      </w:r>
      <w:r w:rsidR="00E06D7A">
        <w:rPr>
          <w:rtl/>
        </w:rPr>
        <w:t xml:space="preserve"> </w:t>
      </w:r>
      <w:r w:rsidRPr="002F7726">
        <w:rPr>
          <w:rtl/>
        </w:rPr>
        <w:t>فئات</w:t>
      </w:r>
      <w:r w:rsidR="00E06D7A">
        <w:rPr>
          <w:rtl/>
        </w:rPr>
        <w:t xml:space="preserve"> </w:t>
      </w:r>
      <w:r w:rsidRPr="002F7726">
        <w:rPr>
          <w:rtl/>
        </w:rPr>
        <w:t>المجتمع</w:t>
      </w:r>
      <w:r w:rsidR="00E06D7A">
        <w:rPr>
          <w:rtl/>
        </w:rPr>
        <w:t xml:space="preserve"> </w:t>
      </w:r>
      <w:r w:rsidRPr="002F7726">
        <w:rPr>
          <w:rtl/>
        </w:rPr>
        <w:t>متضمنة</w:t>
      </w:r>
      <w:r w:rsidR="00E06D7A">
        <w:rPr>
          <w:rtl/>
        </w:rPr>
        <w:t xml:space="preserve"> </w:t>
      </w:r>
      <w:r w:rsidRPr="002F7726">
        <w:rPr>
          <w:rtl/>
        </w:rPr>
        <w:t>العمال</w:t>
      </w:r>
      <w:r w:rsidR="00E06D7A">
        <w:rPr>
          <w:rtl/>
        </w:rPr>
        <w:t xml:space="preserve"> </w:t>
      </w:r>
      <w:r w:rsidRPr="002F7726">
        <w:rPr>
          <w:rtl/>
        </w:rPr>
        <w:t>الوافدين</w:t>
      </w:r>
      <w:r w:rsidR="00E06D7A">
        <w:rPr>
          <w:rtl/>
        </w:rPr>
        <w:t xml:space="preserve"> </w:t>
      </w:r>
      <w:r w:rsidRPr="002F7726">
        <w:rPr>
          <w:rtl/>
        </w:rPr>
        <w:t>الخاضعين</w:t>
      </w:r>
      <w:r w:rsidR="00E06D7A">
        <w:rPr>
          <w:rtl/>
        </w:rPr>
        <w:t xml:space="preserve"> </w:t>
      </w:r>
      <w:r w:rsidRPr="002F7726">
        <w:rPr>
          <w:rtl/>
        </w:rPr>
        <w:t>لقانون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(14)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2004،</w:t>
      </w:r>
      <w:r w:rsidR="00E06D7A">
        <w:rPr>
          <w:rtl/>
        </w:rPr>
        <w:t xml:space="preserve"> </w:t>
      </w:r>
      <w:r w:rsidRPr="002F7726">
        <w:rPr>
          <w:rtl/>
        </w:rPr>
        <w:t>قامت</w:t>
      </w:r>
      <w:r w:rsidR="00E06D7A">
        <w:rPr>
          <w:rtl/>
        </w:rPr>
        <w:t xml:space="preserve"> </w:t>
      </w:r>
      <w:r w:rsidRPr="002F7726">
        <w:rPr>
          <w:rtl/>
        </w:rPr>
        <w:t>الدولة</w:t>
      </w:r>
      <w:r w:rsidR="00E06D7A">
        <w:rPr>
          <w:rtl/>
        </w:rPr>
        <w:t xml:space="preserve"> </w:t>
      </w:r>
      <w:r w:rsidRPr="002F7726">
        <w:rPr>
          <w:rtl/>
        </w:rPr>
        <w:t>بتعديل</w:t>
      </w:r>
      <w:r w:rsidR="00E06D7A">
        <w:rPr>
          <w:rtl/>
        </w:rPr>
        <w:t xml:space="preserve"> </w:t>
      </w:r>
      <w:r w:rsidRPr="002F7726">
        <w:rPr>
          <w:rtl/>
        </w:rPr>
        <w:t>بعض</w:t>
      </w:r>
      <w:r w:rsidR="00E06D7A">
        <w:rPr>
          <w:rtl/>
        </w:rPr>
        <w:t xml:space="preserve"> </w:t>
      </w:r>
      <w:r w:rsidRPr="002F7726">
        <w:rPr>
          <w:rtl/>
        </w:rPr>
        <w:t>أحكام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بالقانون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(14)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2004،</w:t>
      </w:r>
      <w:r w:rsidR="00E06D7A">
        <w:rPr>
          <w:rtl/>
        </w:rPr>
        <w:t xml:space="preserve"> </w:t>
      </w:r>
      <w:r w:rsidRPr="002F7726">
        <w:rPr>
          <w:rtl/>
        </w:rPr>
        <w:t>وذلك</w:t>
      </w:r>
      <w:r w:rsidR="00E06D7A">
        <w:rPr>
          <w:rtl/>
        </w:rPr>
        <w:t xml:space="preserve"> </w:t>
      </w:r>
      <w:r w:rsidRPr="002F7726">
        <w:rPr>
          <w:rtl/>
        </w:rPr>
        <w:t>بموجب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B17B6B">
        <w:rPr>
          <w:rFonts w:hint="cs"/>
          <w:rtl/>
        </w:rPr>
        <w:t> </w:t>
      </w:r>
      <w:r w:rsidRPr="002F7726">
        <w:rPr>
          <w:rtl/>
        </w:rPr>
        <w:t>(13)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2017،</w:t>
      </w:r>
      <w:r w:rsidR="00E06D7A">
        <w:rPr>
          <w:rtl/>
        </w:rPr>
        <w:t xml:space="preserve"> </w:t>
      </w:r>
      <w:r w:rsidRPr="002F7726">
        <w:rPr>
          <w:rtl/>
        </w:rPr>
        <w:t>حيث</w:t>
      </w:r>
      <w:r w:rsidR="00E06D7A">
        <w:rPr>
          <w:rtl/>
        </w:rPr>
        <w:t xml:space="preserve"> </w:t>
      </w:r>
      <w:r w:rsidRPr="002F7726">
        <w:rPr>
          <w:rtl/>
        </w:rPr>
        <w:t>تم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إ</w:t>
      </w:r>
      <w:r w:rsidRPr="002F7726">
        <w:rPr>
          <w:rtl/>
        </w:rPr>
        <w:t>نشاء</w:t>
      </w:r>
      <w:r w:rsidR="00E06D7A">
        <w:rPr>
          <w:rtl/>
        </w:rPr>
        <w:t xml:space="preserve"> </w:t>
      </w:r>
      <w:r w:rsidRPr="002F7726">
        <w:rPr>
          <w:rtl/>
        </w:rPr>
        <w:t>لجان</w:t>
      </w:r>
      <w:r w:rsidR="00E06D7A">
        <w:rPr>
          <w:rtl/>
        </w:rPr>
        <w:t xml:space="preserve"> </w:t>
      </w:r>
      <w:r w:rsidRPr="002F7726">
        <w:rPr>
          <w:rtl/>
        </w:rPr>
        <w:t>فض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العمالية</w:t>
      </w:r>
      <w:r w:rsidR="00E06D7A">
        <w:rPr>
          <w:rtl/>
        </w:rPr>
        <w:t xml:space="preserve"> </w:t>
      </w:r>
      <w:r w:rsidRPr="002F7726">
        <w:rPr>
          <w:rtl/>
        </w:rPr>
        <w:t>بوزارة</w:t>
      </w:r>
      <w:r w:rsidR="00E06D7A">
        <w:rPr>
          <w:rtl/>
        </w:rPr>
        <w:t xml:space="preserve"> </w:t>
      </w:r>
      <w:r w:rsidRPr="002F7726">
        <w:rPr>
          <w:rtl/>
        </w:rPr>
        <w:t>التنمية</w:t>
      </w:r>
      <w:r w:rsidR="00E06D7A">
        <w:rPr>
          <w:rtl/>
        </w:rPr>
        <w:t xml:space="preserve"> </w:t>
      </w:r>
      <w:r w:rsidRPr="002F7726">
        <w:rPr>
          <w:rtl/>
        </w:rPr>
        <w:t>الإدارية</w:t>
      </w:r>
      <w:r w:rsidR="00E06D7A">
        <w:rPr>
          <w:rtl/>
        </w:rPr>
        <w:t xml:space="preserve"> </w:t>
      </w:r>
      <w:r w:rsidRPr="002F7726">
        <w:rPr>
          <w:rtl/>
        </w:rPr>
        <w:t>والعمل</w:t>
      </w:r>
      <w:r w:rsidR="00E06D7A">
        <w:rPr>
          <w:rtl/>
        </w:rPr>
        <w:t xml:space="preserve"> </w:t>
      </w:r>
      <w:r w:rsidRPr="002F7726">
        <w:rPr>
          <w:rtl/>
        </w:rPr>
        <w:t>والشؤون</w:t>
      </w:r>
      <w:r w:rsidR="00E06D7A">
        <w:rPr>
          <w:rtl/>
        </w:rPr>
        <w:t xml:space="preserve"> </w:t>
      </w:r>
      <w:r w:rsidRPr="002F7726">
        <w:rPr>
          <w:rtl/>
        </w:rPr>
        <w:t>الاجتماعية</w:t>
      </w:r>
      <w:r w:rsidR="00E06D7A">
        <w:rPr>
          <w:rtl/>
        </w:rPr>
        <w:t xml:space="preserve"> </w:t>
      </w:r>
      <w:r w:rsidRPr="002F7726">
        <w:rPr>
          <w:rtl/>
        </w:rPr>
        <w:t>برئاسة</w:t>
      </w:r>
      <w:r w:rsidR="00E06D7A">
        <w:rPr>
          <w:rtl/>
        </w:rPr>
        <w:t xml:space="preserve"> </w:t>
      </w:r>
      <w:r w:rsidRPr="002F7726">
        <w:rPr>
          <w:rtl/>
        </w:rPr>
        <w:t>قاض</w:t>
      </w:r>
      <w:r w:rsidRPr="002F7726">
        <w:rPr>
          <w:rFonts w:hint="eastAsia"/>
          <w:rtl/>
        </w:rPr>
        <w:t>ٍ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المحكمة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الابتدائية</w:t>
      </w:r>
      <w:r w:rsidR="00E06D7A">
        <w:rPr>
          <w:rtl/>
        </w:rPr>
        <w:t xml:space="preserve"> </w:t>
      </w:r>
      <w:r w:rsidRPr="002F7726">
        <w:rPr>
          <w:rtl/>
        </w:rPr>
        <w:t>يختاره</w:t>
      </w:r>
      <w:r w:rsidR="00E06D7A">
        <w:rPr>
          <w:rtl/>
        </w:rPr>
        <w:t xml:space="preserve"> </w:t>
      </w:r>
      <w:r w:rsidRPr="002F7726">
        <w:rPr>
          <w:rtl/>
        </w:rPr>
        <w:t>المجلس</w:t>
      </w:r>
      <w:r w:rsidR="00E06D7A">
        <w:rPr>
          <w:rtl/>
        </w:rPr>
        <w:t xml:space="preserve"> </w:t>
      </w:r>
      <w:r w:rsidRPr="002F7726">
        <w:rPr>
          <w:rtl/>
        </w:rPr>
        <w:t>الأعلى</w:t>
      </w:r>
      <w:r w:rsidR="00E06D7A">
        <w:rPr>
          <w:rtl/>
        </w:rPr>
        <w:t xml:space="preserve"> </w:t>
      </w:r>
      <w:r w:rsidRPr="002F7726">
        <w:rPr>
          <w:rtl/>
        </w:rPr>
        <w:t>للقضاء</w:t>
      </w:r>
      <w:r w:rsidR="00E06D7A">
        <w:rPr>
          <w:rtl/>
        </w:rPr>
        <w:t xml:space="preserve"> </w:t>
      </w:r>
      <w:r w:rsidRPr="002F7726">
        <w:rPr>
          <w:rtl/>
        </w:rPr>
        <w:t>وعضوية</w:t>
      </w:r>
      <w:r w:rsidR="00E06D7A">
        <w:rPr>
          <w:rtl/>
        </w:rPr>
        <w:t xml:space="preserve"> </w:t>
      </w:r>
      <w:r w:rsidRPr="002F7726">
        <w:rPr>
          <w:rtl/>
        </w:rPr>
        <w:t>اثنين</w:t>
      </w:r>
      <w:r w:rsidR="00E06D7A">
        <w:rPr>
          <w:rtl/>
        </w:rPr>
        <w:t xml:space="preserve"> </w:t>
      </w:r>
      <w:r w:rsidRPr="002F7726">
        <w:rPr>
          <w:rtl/>
        </w:rPr>
        <w:t>يرشحهما</w:t>
      </w:r>
      <w:r w:rsidR="00E06D7A">
        <w:rPr>
          <w:rtl/>
        </w:rPr>
        <w:t xml:space="preserve"> </w:t>
      </w:r>
      <w:r w:rsidRPr="002F7726">
        <w:rPr>
          <w:rtl/>
        </w:rPr>
        <w:t>الوزير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يكون</w:t>
      </w:r>
      <w:r w:rsidR="00E06D7A">
        <w:rPr>
          <w:rtl/>
        </w:rPr>
        <w:t xml:space="preserve"> </w:t>
      </w:r>
      <w:r w:rsidRPr="002F7726">
        <w:rPr>
          <w:rtl/>
        </w:rPr>
        <w:t>أحدهما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ذوي</w:t>
      </w:r>
      <w:r w:rsidR="00E06D7A">
        <w:rPr>
          <w:rtl/>
        </w:rPr>
        <w:t xml:space="preserve"> </w:t>
      </w:r>
      <w:r w:rsidRPr="002F7726">
        <w:rPr>
          <w:rtl/>
        </w:rPr>
        <w:t>الخبرة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مجال</w:t>
      </w:r>
      <w:r w:rsidR="00E06D7A">
        <w:rPr>
          <w:rtl/>
        </w:rPr>
        <w:t xml:space="preserve"> </w:t>
      </w:r>
      <w:r w:rsidRPr="002F7726">
        <w:rPr>
          <w:rtl/>
        </w:rPr>
        <w:t>المحاسبة،</w:t>
      </w:r>
      <w:r w:rsidR="00E06D7A">
        <w:rPr>
          <w:rtl/>
        </w:rPr>
        <w:t xml:space="preserve"> </w:t>
      </w:r>
      <w:r w:rsidRPr="002F7726">
        <w:rPr>
          <w:rtl/>
        </w:rPr>
        <w:t>تختص</w:t>
      </w:r>
      <w:r w:rsidR="00E06D7A">
        <w:rPr>
          <w:rtl/>
        </w:rPr>
        <w:t xml:space="preserve"> </w:t>
      </w:r>
      <w:r w:rsidRPr="002F7726">
        <w:rPr>
          <w:rtl/>
        </w:rPr>
        <w:t>بالفصل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جميع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الفردية</w:t>
      </w:r>
      <w:r w:rsidR="00E06D7A">
        <w:rPr>
          <w:rtl/>
        </w:rPr>
        <w:t xml:space="preserve"> </w:t>
      </w:r>
      <w:r w:rsidRPr="002F7726">
        <w:rPr>
          <w:rtl/>
        </w:rPr>
        <w:t>الناشئة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تطبيق</w:t>
      </w:r>
      <w:r w:rsidR="00E06D7A">
        <w:rPr>
          <w:rtl/>
        </w:rPr>
        <w:t xml:space="preserve"> </w:t>
      </w:r>
      <w:r w:rsidRPr="002F7726">
        <w:rPr>
          <w:rtl/>
        </w:rPr>
        <w:t>أحكام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عقد</w:t>
      </w:r>
      <w:r w:rsidR="00E06D7A">
        <w:rPr>
          <w:rtl/>
        </w:rPr>
        <w:t xml:space="preserve"> </w:t>
      </w:r>
      <w:r w:rsidRPr="002F7726">
        <w:rPr>
          <w:rtl/>
        </w:rPr>
        <w:t>العمل،</w:t>
      </w:r>
      <w:r w:rsidR="00E06D7A">
        <w:rPr>
          <w:rtl/>
        </w:rPr>
        <w:t xml:space="preserve"> </w:t>
      </w:r>
      <w:r w:rsidRPr="002F7726">
        <w:rPr>
          <w:rtl/>
        </w:rPr>
        <w:t>تصدر</w:t>
      </w:r>
      <w:r w:rsidR="00E06D7A">
        <w:rPr>
          <w:rtl/>
        </w:rPr>
        <w:t xml:space="preserve"> </w:t>
      </w:r>
      <w:r w:rsidRPr="002F7726">
        <w:rPr>
          <w:rtl/>
        </w:rPr>
        <w:t>قراراتها</w:t>
      </w:r>
      <w:r w:rsidR="00E06D7A">
        <w:rPr>
          <w:rtl/>
        </w:rPr>
        <w:t xml:space="preserve"> </w:t>
      </w:r>
      <w:r w:rsidRPr="002F7726">
        <w:rPr>
          <w:rtl/>
        </w:rPr>
        <w:t>مشمولة</w:t>
      </w:r>
      <w:r w:rsidR="00E06D7A">
        <w:rPr>
          <w:rtl/>
        </w:rPr>
        <w:t xml:space="preserve"> </w:t>
      </w:r>
      <w:r w:rsidRPr="002F7726">
        <w:rPr>
          <w:rtl/>
        </w:rPr>
        <w:t>بالنفاذ</w:t>
      </w:r>
      <w:r w:rsidR="00E06D7A">
        <w:rPr>
          <w:rtl/>
        </w:rPr>
        <w:t xml:space="preserve"> </w:t>
      </w:r>
      <w:r w:rsidRPr="002F7726">
        <w:rPr>
          <w:rtl/>
        </w:rPr>
        <w:t>المعجل</w:t>
      </w:r>
      <w:r w:rsidR="00E06D7A">
        <w:rPr>
          <w:rtl/>
        </w:rPr>
        <w:t xml:space="preserve"> </w:t>
      </w:r>
      <w:r w:rsidRPr="002F7726">
        <w:rPr>
          <w:rtl/>
        </w:rPr>
        <w:t>ولذوي</w:t>
      </w:r>
      <w:r w:rsidR="00E06D7A">
        <w:rPr>
          <w:rtl/>
        </w:rPr>
        <w:t xml:space="preserve"> </w:t>
      </w:r>
      <w:r w:rsidRPr="002F7726">
        <w:rPr>
          <w:rtl/>
        </w:rPr>
        <w:t>الشأن</w:t>
      </w:r>
      <w:r w:rsidR="00E06D7A">
        <w:rPr>
          <w:rtl/>
        </w:rPr>
        <w:t xml:space="preserve"> </w:t>
      </w:r>
      <w:r w:rsidRPr="002F7726">
        <w:rPr>
          <w:rtl/>
        </w:rPr>
        <w:t>الطعن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القرار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لجنة</w:t>
      </w:r>
      <w:r w:rsidR="00E06D7A">
        <w:rPr>
          <w:rtl/>
        </w:rPr>
        <w:t xml:space="preserve"> </w:t>
      </w:r>
      <w:r w:rsidRPr="002F7726">
        <w:rPr>
          <w:rtl/>
        </w:rPr>
        <w:t>فض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العمالية</w:t>
      </w:r>
      <w:r w:rsidR="00E06D7A">
        <w:rPr>
          <w:rtl/>
        </w:rPr>
        <w:t xml:space="preserve"> </w:t>
      </w:r>
      <w:r w:rsidRPr="002F7726">
        <w:rPr>
          <w:rtl/>
        </w:rPr>
        <w:t>أمام</w:t>
      </w:r>
      <w:r w:rsidR="00E06D7A">
        <w:rPr>
          <w:rtl/>
        </w:rPr>
        <w:t xml:space="preserve"> </w:t>
      </w:r>
      <w:r w:rsidRPr="002F7726">
        <w:rPr>
          <w:rtl/>
        </w:rPr>
        <w:t>الدائرة</w:t>
      </w:r>
      <w:r w:rsidR="00E06D7A">
        <w:rPr>
          <w:rtl/>
        </w:rPr>
        <w:t xml:space="preserve"> </w:t>
      </w:r>
      <w:r w:rsidRPr="002F7726">
        <w:rPr>
          <w:rtl/>
        </w:rPr>
        <w:t>المختصة</w:t>
      </w:r>
      <w:r w:rsidR="00E06D7A">
        <w:rPr>
          <w:rtl/>
        </w:rPr>
        <w:t xml:space="preserve"> </w:t>
      </w:r>
      <w:r w:rsidRPr="002F7726">
        <w:rPr>
          <w:rtl/>
        </w:rPr>
        <w:t>بمحكمة</w:t>
      </w:r>
      <w:r w:rsidR="00E06D7A">
        <w:rPr>
          <w:rtl/>
        </w:rPr>
        <w:t xml:space="preserve"> </w:t>
      </w:r>
      <w:r w:rsidRPr="002F7726">
        <w:rPr>
          <w:rtl/>
        </w:rPr>
        <w:t>الاستئناف.</w:t>
      </w:r>
      <w:r w:rsidR="00E06D7A">
        <w:rPr>
          <w:rtl/>
        </w:rPr>
        <w:t xml:space="preserve"> </w:t>
      </w:r>
      <w:r w:rsidRPr="002F7726">
        <w:rPr>
          <w:rtl/>
        </w:rPr>
        <w:t>وقد</w:t>
      </w:r>
      <w:r w:rsidR="00E06D7A">
        <w:rPr>
          <w:rtl/>
        </w:rPr>
        <w:t xml:space="preserve"> </w:t>
      </w:r>
      <w:r w:rsidRPr="002F7726">
        <w:rPr>
          <w:rtl/>
        </w:rPr>
        <w:t>صدر</w:t>
      </w:r>
      <w:r w:rsidR="00E06D7A">
        <w:rPr>
          <w:rtl/>
        </w:rPr>
        <w:t xml:space="preserve"> </w:t>
      </w:r>
      <w:r w:rsidRPr="002F7726">
        <w:rPr>
          <w:rtl/>
        </w:rPr>
        <w:t>قرار</w:t>
      </w:r>
      <w:r w:rsidR="00E06D7A">
        <w:rPr>
          <w:rtl/>
        </w:rPr>
        <w:t xml:space="preserve"> </w:t>
      </w:r>
      <w:r w:rsidRPr="002F7726">
        <w:rPr>
          <w:rtl/>
        </w:rPr>
        <w:t>مجلس</w:t>
      </w:r>
      <w:r w:rsidR="00E06D7A">
        <w:rPr>
          <w:rtl/>
        </w:rPr>
        <w:t xml:space="preserve"> </w:t>
      </w:r>
      <w:r w:rsidRPr="002F7726">
        <w:rPr>
          <w:rtl/>
        </w:rPr>
        <w:t>الوزراء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B17B6B">
        <w:rPr>
          <w:rFonts w:hint="cs"/>
          <w:rtl/>
        </w:rPr>
        <w:t> </w:t>
      </w:r>
      <w:r w:rsidRPr="002F7726">
        <w:rPr>
          <w:rtl/>
        </w:rPr>
        <w:t>(6)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2018</w:t>
      </w:r>
      <w:r w:rsidR="00E06D7A">
        <w:rPr>
          <w:rtl/>
        </w:rPr>
        <w:t xml:space="preserve"> </w:t>
      </w:r>
      <w:r w:rsidRPr="002F7726">
        <w:rPr>
          <w:rtl/>
        </w:rPr>
        <w:t>بتشكيل</w:t>
      </w:r>
      <w:r w:rsidR="00E06D7A">
        <w:rPr>
          <w:rtl/>
        </w:rPr>
        <w:t xml:space="preserve"> </w:t>
      </w:r>
      <w:r w:rsidRPr="002F7726">
        <w:rPr>
          <w:rtl/>
        </w:rPr>
        <w:t>لجان</w:t>
      </w:r>
      <w:r w:rsidR="00E06D7A">
        <w:rPr>
          <w:rtl/>
        </w:rPr>
        <w:t xml:space="preserve"> </w:t>
      </w:r>
      <w:r w:rsidRPr="002F7726">
        <w:rPr>
          <w:rtl/>
        </w:rPr>
        <w:t>فض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العمالية</w:t>
      </w:r>
      <w:r w:rsidR="00E06D7A">
        <w:rPr>
          <w:rtl/>
        </w:rPr>
        <w:t xml:space="preserve"> </w:t>
      </w:r>
      <w:r w:rsidRPr="002F7726">
        <w:rPr>
          <w:rtl/>
        </w:rPr>
        <w:t>والقواعد</w:t>
      </w:r>
      <w:r w:rsidR="00E06D7A">
        <w:rPr>
          <w:rtl/>
        </w:rPr>
        <w:t xml:space="preserve"> </w:t>
      </w:r>
      <w:r w:rsidRPr="002F7726">
        <w:rPr>
          <w:rtl/>
        </w:rPr>
        <w:t>والإجراءات</w:t>
      </w:r>
      <w:r w:rsidR="00E06D7A">
        <w:rPr>
          <w:rtl/>
        </w:rPr>
        <w:t xml:space="preserve"> </w:t>
      </w:r>
      <w:r w:rsidRPr="002F7726">
        <w:rPr>
          <w:rtl/>
        </w:rPr>
        <w:t>الواجب</w:t>
      </w:r>
      <w:r w:rsidR="00E06D7A">
        <w:rPr>
          <w:rtl/>
        </w:rPr>
        <w:t xml:space="preserve"> </w:t>
      </w:r>
      <w:r w:rsidRPr="002F7726">
        <w:rPr>
          <w:rtl/>
        </w:rPr>
        <w:lastRenderedPageBreak/>
        <w:t>اتباعها</w:t>
      </w:r>
      <w:r w:rsidR="00E06D7A">
        <w:rPr>
          <w:rtl/>
        </w:rPr>
        <w:t xml:space="preserve"> </w:t>
      </w:r>
      <w:r w:rsidRPr="002F7726">
        <w:rPr>
          <w:rtl/>
        </w:rPr>
        <w:t>أمامها</w:t>
      </w:r>
      <w:r w:rsidR="00E06D7A">
        <w:rPr>
          <w:rtl/>
        </w:rPr>
        <w:t xml:space="preserve"> </w:t>
      </w:r>
      <w:r w:rsidRPr="002F7726">
        <w:rPr>
          <w:rtl/>
        </w:rPr>
        <w:t>وآلية</w:t>
      </w:r>
      <w:r w:rsidR="00E06D7A">
        <w:rPr>
          <w:rtl/>
        </w:rPr>
        <w:t xml:space="preserve"> </w:t>
      </w:r>
      <w:r w:rsidRPr="002F7726">
        <w:rPr>
          <w:rtl/>
        </w:rPr>
        <w:t>تنفيذ</w:t>
      </w:r>
      <w:r w:rsidR="00E06D7A">
        <w:rPr>
          <w:rtl/>
        </w:rPr>
        <w:t xml:space="preserve"> </w:t>
      </w:r>
      <w:r w:rsidRPr="002F7726">
        <w:rPr>
          <w:rtl/>
        </w:rPr>
        <w:t>قراراتها</w:t>
      </w:r>
      <w:r w:rsidR="00E06D7A">
        <w:rPr>
          <w:rtl/>
        </w:rPr>
        <w:t xml:space="preserve"> </w:t>
      </w:r>
      <w:r w:rsidRPr="002F7726">
        <w:rPr>
          <w:rtl/>
        </w:rPr>
        <w:t>وتحديد</w:t>
      </w:r>
      <w:r w:rsidR="00E06D7A">
        <w:rPr>
          <w:rtl/>
        </w:rPr>
        <w:t xml:space="preserve"> </w:t>
      </w:r>
      <w:r w:rsidRPr="002F7726">
        <w:rPr>
          <w:rtl/>
        </w:rPr>
        <w:t>مكافآتها،</w:t>
      </w:r>
      <w:r w:rsidR="00E06D7A">
        <w:rPr>
          <w:rtl/>
        </w:rPr>
        <w:t xml:space="preserve"> </w:t>
      </w:r>
      <w:r w:rsidRPr="002F7726">
        <w:rPr>
          <w:rtl/>
        </w:rPr>
        <w:t>وتختص</w:t>
      </w:r>
      <w:r w:rsidR="00E06D7A">
        <w:rPr>
          <w:rtl/>
        </w:rPr>
        <w:t xml:space="preserve"> </w:t>
      </w:r>
      <w:r w:rsidRPr="002F7726">
        <w:rPr>
          <w:rtl/>
        </w:rPr>
        <w:t>بالفصل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وجه</w:t>
      </w:r>
      <w:r w:rsidR="00E06D7A">
        <w:rPr>
          <w:rtl/>
        </w:rPr>
        <w:t xml:space="preserve"> </w:t>
      </w:r>
      <w:r w:rsidRPr="002F7726">
        <w:rPr>
          <w:rtl/>
        </w:rPr>
        <w:t>الاستعجال</w:t>
      </w:r>
      <w:r w:rsidR="00E06D7A">
        <w:rPr>
          <w:rtl/>
        </w:rPr>
        <w:t xml:space="preserve"> </w:t>
      </w:r>
      <w:r w:rsidRPr="002F7726">
        <w:rPr>
          <w:rtl/>
        </w:rPr>
        <w:t>خلال</w:t>
      </w:r>
      <w:r w:rsidR="00E06D7A">
        <w:rPr>
          <w:rtl/>
        </w:rPr>
        <w:t xml:space="preserve"> </w:t>
      </w:r>
      <w:r w:rsidRPr="002F7726">
        <w:rPr>
          <w:rtl/>
        </w:rPr>
        <w:t>مدة</w:t>
      </w:r>
      <w:r w:rsidR="00E06D7A">
        <w:rPr>
          <w:rtl/>
        </w:rPr>
        <w:t xml:space="preserve"> </w:t>
      </w:r>
      <w:r w:rsidRPr="002F7726">
        <w:rPr>
          <w:rtl/>
        </w:rPr>
        <w:t>لا</w:t>
      </w:r>
      <w:r w:rsidR="00E06D7A">
        <w:rPr>
          <w:rtl/>
        </w:rPr>
        <w:t xml:space="preserve"> </w:t>
      </w:r>
      <w:r w:rsidRPr="002F7726">
        <w:rPr>
          <w:rtl/>
        </w:rPr>
        <w:t>تزيد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ثلاثة</w:t>
      </w:r>
      <w:r w:rsidR="00E06D7A">
        <w:rPr>
          <w:rtl/>
        </w:rPr>
        <w:t xml:space="preserve"> </w:t>
      </w:r>
      <w:r w:rsidRPr="002F7726">
        <w:rPr>
          <w:rtl/>
        </w:rPr>
        <w:t>أسابيع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جميع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الناشئة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أحكام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عقد</w:t>
      </w:r>
      <w:r w:rsidR="00E06D7A">
        <w:rPr>
          <w:rtl/>
        </w:rPr>
        <w:t xml:space="preserve"> </w:t>
      </w:r>
      <w:r w:rsidRPr="002F7726">
        <w:rPr>
          <w:rtl/>
        </w:rPr>
        <w:t>العمل،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تحيلها</w:t>
      </w:r>
      <w:r w:rsidR="00E06D7A">
        <w:rPr>
          <w:rtl/>
        </w:rPr>
        <w:t xml:space="preserve"> </w:t>
      </w:r>
      <w:r w:rsidRPr="002F7726">
        <w:rPr>
          <w:rtl/>
        </w:rPr>
        <w:t>الإدارة</w:t>
      </w:r>
      <w:r w:rsidR="00E06D7A">
        <w:rPr>
          <w:rtl/>
        </w:rPr>
        <w:t xml:space="preserve"> </w:t>
      </w:r>
      <w:r w:rsidRPr="002F7726">
        <w:rPr>
          <w:rtl/>
        </w:rPr>
        <w:t>المختصة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اللجنة</w:t>
      </w:r>
      <w:r w:rsidR="00E06D7A">
        <w:rPr>
          <w:rtl/>
        </w:rPr>
        <w:t xml:space="preserve"> </w:t>
      </w:r>
      <w:r w:rsidRPr="002F7726">
        <w:rPr>
          <w:rtl/>
        </w:rPr>
        <w:t>إذا</w:t>
      </w:r>
      <w:r w:rsidR="00E06D7A">
        <w:rPr>
          <w:rtl/>
        </w:rPr>
        <w:t xml:space="preserve"> </w:t>
      </w:r>
      <w:r w:rsidRPr="002F7726">
        <w:rPr>
          <w:rtl/>
        </w:rPr>
        <w:t>لم</w:t>
      </w:r>
      <w:r w:rsidR="00E06D7A">
        <w:rPr>
          <w:rtl/>
        </w:rPr>
        <w:t xml:space="preserve"> </w:t>
      </w:r>
      <w:r w:rsidRPr="002F7726">
        <w:rPr>
          <w:rtl/>
        </w:rPr>
        <w:t>تؤد</w:t>
      </w:r>
      <w:r w:rsidR="00E06D7A">
        <w:rPr>
          <w:rtl/>
        </w:rPr>
        <w:t xml:space="preserve"> </w:t>
      </w:r>
      <w:r w:rsidRPr="002F7726">
        <w:rPr>
          <w:rtl/>
        </w:rPr>
        <w:t>وساطتها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تسوية</w:t>
      </w:r>
      <w:r w:rsidR="00E06D7A">
        <w:rPr>
          <w:rtl/>
        </w:rPr>
        <w:t xml:space="preserve"> </w:t>
      </w:r>
      <w:r w:rsidRPr="002F7726">
        <w:rPr>
          <w:rtl/>
        </w:rPr>
        <w:t>النزاع</w:t>
      </w:r>
      <w:r w:rsidR="00E06D7A">
        <w:rPr>
          <w:rtl/>
        </w:rPr>
        <w:t xml:space="preserve"> </w:t>
      </w:r>
      <w:r w:rsidRPr="002F7726">
        <w:rPr>
          <w:rtl/>
        </w:rPr>
        <w:t>ودياً.</w:t>
      </w:r>
      <w:r w:rsidR="00E06D7A">
        <w:rPr>
          <w:rtl/>
        </w:rPr>
        <w:t xml:space="preserve"> </w:t>
      </w:r>
      <w:r w:rsidRPr="002F7726">
        <w:rPr>
          <w:rtl/>
        </w:rPr>
        <w:t>وأجاز</w:t>
      </w:r>
      <w:r w:rsidR="00E06D7A">
        <w:rPr>
          <w:rtl/>
        </w:rPr>
        <w:t xml:space="preserve"> </w:t>
      </w:r>
      <w:r w:rsidRPr="002F7726">
        <w:rPr>
          <w:rtl/>
        </w:rPr>
        <w:t>المشرع</w:t>
      </w:r>
      <w:r w:rsidR="00E06D7A">
        <w:rPr>
          <w:rtl/>
        </w:rPr>
        <w:t xml:space="preserve"> </w:t>
      </w:r>
      <w:r w:rsidRPr="002F7726">
        <w:rPr>
          <w:rtl/>
        </w:rPr>
        <w:t>لذوي</w:t>
      </w:r>
      <w:r w:rsidR="00E06D7A">
        <w:rPr>
          <w:rtl/>
        </w:rPr>
        <w:t xml:space="preserve"> </w:t>
      </w:r>
      <w:r w:rsidRPr="002F7726">
        <w:rPr>
          <w:rtl/>
        </w:rPr>
        <w:t>الشأن</w:t>
      </w:r>
      <w:r w:rsidR="00E06D7A">
        <w:rPr>
          <w:rtl/>
        </w:rPr>
        <w:t xml:space="preserve"> </w:t>
      </w:r>
      <w:r w:rsidRPr="002F7726">
        <w:rPr>
          <w:rtl/>
        </w:rPr>
        <w:t>الطعن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القرار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لجنة</w:t>
      </w:r>
      <w:r w:rsidR="00E06D7A">
        <w:rPr>
          <w:rtl/>
        </w:rPr>
        <w:t xml:space="preserve"> </w:t>
      </w:r>
      <w:r w:rsidRPr="002F7726">
        <w:rPr>
          <w:rtl/>
        </w:rPr>
        <w:t>فض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العمالية</w:t>
      </w:r>
      <w:r w:rsidR="00E06D7A">
        <w:rPr>
          <w:rtl/>
        </w:rPr>
        <w:t xml:space="preserve"> </w:t>
      </w:r>
      <w:r w:rsidRPr="002F7726">
        <w:rPr>
          <w:rtl/>
        </w:rPr>
        <w:t>أمام</w:t>
      </w:r>
      <w:r w:rsidR="00E06D7A">
        <w:rPr>
          <w:rtl/>
        </w:rPr>
        <w:t xml:space="preserve"> </w:t>
      </w:r>
      <w:r w:rsidRPr="002F7726">
        <w:rPr>
          <w:rtl/>
        </w:rPr>
        <w:t>الدائرة</w:t>
      </w:r>
      <w:r w:rsidR="00E06D7A">
        <w:rPr>
          <w:rtl/>
        </w:rPr>
        <w:t xml:space="preserve"> </w:t>
      </w:r>
      <w:r w:rsidRPr="002F7726">
        <w:rPr>
          <w:rtl/>
        </w:rPr>
        <w:t>المختصة</w:t>
      </w:r>
      <w:r w:rsidR="00E06D7A">
        <w:rPr>
          <w:rtl/>
        </w:rPr>
        <w:t xml:space="preserve"> </w:t>
      </w:r>
      <w:r w:rsidRPr="002F7726">
        <w:rPr>
          <w:rtl/>
        </w:rPr>
        <w:t>بمحكمة</w:t>
      </w:r>
      <w:r w:rsidR="00E06D7A">
        <w:rPr>
          <w:rtl/>
        </w:rPr>
        <w:t xml:space="preserve"> </w:t>
      </w:r>
      <w:r w:rsidRPr="002F7726">
        <w:rPr>
          <w:rtl/>
        </w:rPr>
        <w:t>الاستئناف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نص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tl/>
        </w:rPr>
        <w:t>المشار</w:t>
      </w:r>
      <w:r w:rsidR="00E06D7A">
        <w:rPr>
          <w:rtl/>
        </w:rPr>
        <w:t xml:space="preserve"> </w:t>
      </w:r>
      <w:r w:rsidRPr="002F7726">
        <w:rPr>
          <w:rtl/>
        </w:rPr>
        <w:t>إليه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تستمر</w:t>
      </w:r>
      <w:r w:rsidR="00E06D7A">
        <w:rPr>
          <w:rtl/>
        </w:rPr>
        <w:t xml:space="preserve"> </w:t>
      </w:r>
      <w:r w:rsidRPr="002F7726">
        <w:rPr>
          <w:rtl/>
        </w:rPr>
        <w:t>المحاكم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الفصل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الدعاوى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رفعت</w:t>
      </w:r>
      <w:r w:rsidR="00E06D7A">
        <w:rPr>
          <w:rtl/>
        </w:rPr>
        <w:t xml:space="preserve"> </w:t>
      </w:r>
      <w:r w:rsidRPr="002F7726">
        <w:rPr>
          <w:rtl/>
        </w:rPr>
        <w:t>أمامها</w:t>
      </w:r>
      <w:r w:rsidR="00E06D7A">
        <w:rPr>
          <w:rtl/>
        </w:rPr>
        <w:t xml:space="preserve"> </w:t>
      </w:r>
      <w:r w:rsidRPr="002F7726">
        <w:rPr>
          <w:rtl/>
        </w:rPr>
        <w:t>قبل</w:t>
      </w:r>
      <w:r w:rsidR="00E06D7A">
        <w:rPr>
          <w:rtl/>
        </w:rPr>
        <w:t xml:space="preserve"> </w:t>
      </w:r>
      <w:r w:rsidRPr="002F7726">
        <w:rPr>
          <w:rtl/>
        </w:rPr>
        <w:t>تاريخ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بهذا</w:t>
      </w:r>
      <w:r w:rsidR="00E06D7A">
        <w:rPr>
          <w:rtl/>
        </w:rPr>
        <w:t xml:space="preserve"> </w:t>
      </w:r>
      <w:r w:rsidRPr="002F7726">
        <w:rPr>
          <w:rtl/>
        </w:rPr>
        <w:t>القانون،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تنص</w:t>
      </w:r>
      <w:r w:rsidR="00E06D7A">
        <w:rPr>
          <w:rtl/>
        </w:rPr>
        <w:t xml:space="preserve"> </w:t>
      </w:r>
      <w:r w:rsidRPr="002F7726">
        <w:rPr>
          <w:rtl/>
        </w:rPr>
        <w:t>قوانين</w:t>
      </w:r>
      <w:r w:rsidR="00E06D7A">
        <w:rPr>
          <w:rtl/>
        </w:rPr>
        <w:t xml:space="preserve"> </w:t>
      </w:r>
      <w:r w:rsidRPr="002F7726">
        <w:rPr>
          <w:rtl/>
        </w:rPr>
        <w:t>المرافعات</w:t>
      </w:r>
      <w:r w:rsidR="00E06D7A">
        <w:rPr>
          <w:rtl/>
        </w:rPr>
        <w:t xml:space="preserve"> </w:t>
      </w:r>
      <w:r w:rsidRPr="002F7726">
        <w:rPr>
          <w:rtl/>
        </w:rPr>
        <w:t>المدنية</w:t>
      </w:r>
      <w:r w:rsidR="00E06D7A">
        <w:rPr>
          <w:rtl/>
        </w:rPr>
        <w:t xml:space="preserve"> </w:t>
      </w:r>
      <w:r w:rsidRPr="002F7726">
        <w:rPr>
          <w:rtl/>
        </w:rPr>
        <w:t>والتجارية،</w:t>
      </w:r>
      <w:r w:rsidR="00E06D7A">
        <w:rPr>
          <w:rtl/>
        </w:rPr>
        <w:t xml:space="preserve"> </w:t>
      </w:r>
      <w:r w:rsidRPr="002F7726">
        <w:rPr>
          <w:rtl/>
        </w:rPr>
        <w:t>والاجراءات</w:t>
      </w:r>
      <w:r w:rsidR="00E06D7A">
        <w:rPr>
          <w:rtl/>
        </w:rPr>
        <w:t xml:space="preserve"> </w:t>
      </w:r>
      <w:r w:rsidRPr="002F7726">
        <w:rPr>
          <w:rtl/>
        </w:rPr>
        <w:t>الجنائية،</w:t>
      </w:r>
      <w:r w:rsidR="00E06D7A">
        <w:rPr>
          <w:rtl/>
        </w:rPr>
        <w:t xml:space="preserve"> </w:t>
      </w:r>
      <w:r w:rsidRPr="002F7726">
        <w:rPr>
          <w:rtl/>
        </w:rPr>
        <w:t>والعقوبات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جميع</w:t>
      </w:r>
      <w:r w:rsidR="00E06D7A">
        <w:rPr>
          <w:rtl/>
        </w:rPr>
        <w:t xml:space="preserve"> </w:t>
      </w:r>
      <w:r w:rsidRPr="002F7726">
        <w:rPr>
          <w:rtl/>
        </w:rPr>
        <w:t>المقيمين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الحصول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محاكمة</w:t>
      </w:r>
      <w:r w:rsidR="00E06D7A">
        <w:rPr>
          <w:rtl/>
        </w:rPr>
        <w:t xml:space="preserve"> </w:t>
      </w:r>
      <w:r w:rsidRPr="002F7726">
        <w:rPr>
          <w:rtl/>
        </w:rPr>
        <w:t>عادلة،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و</w:t>
      </w:r>
      <w:r w:rsidRPr="002F7726">
        <w:rPr>
          <w:rtl/>
        </w:rPr>
        <w:t>افتراض</w:t>
      </w:r>
      <w:r w:rsidR="00E06D7A">
        <w:rPr>
          <w:rtl/>
        </w:rPr>
        <w:t xml:space="preserve"> </w:t>
      </w:r>
      <w:r w:rsidRPr="002F7726">
        <w:rPr>
          <w:rtl/>
        </w:rPr>
        <w:t>براءة</w:t>
      </w:r>
      <w:r w:rsidR="00E06D7A">
        <w:rPr>
          <w:rtl/>
        </w:rPr>
        <w:t xml:space="preserve"> </w:t>
      </w:r>
      <w:r w:rsidRPr="002F7726">
        <w:rPr>
          <w:rtl/>
        </w:rPr>
        <w:t>المتهمين</w:t>
      </w:r>
      <w:r w:rsidR="00E06D7A">
        <w:rPr>
          <w:rtl/>
        </w:rPr>
        <w:t xml:space="preserve"> </w:t>
      </w:r>
      <w:r w:rsidRPr="002F7726">
        <w:rPr>
          <w:rtl/>
        </w:rPr>
        <w:t>حتى</w:t>
      </w:r>
      <w:r w:rsidR="00E06D7A">
        <w:rPr>
          <w:rtl/>
        </w:rPr>
        <w:t xml:space="preserve"> </w:t>
      </w:r>
      <w:r w:rsidRPr="002F7726">
        <w:rPr>
          <w:rtl/>
        </w:rPr>
        <w:t>تثبت</w:t>
      </w:r>
      <w:r w:rsidR="00E06D7A">
        <w:rPr>
          <w:rtl/>
        </w:rPr>
        <w:t xml:space="preserve"> </w:t>
      </w:r>
      <w:r w:rsidRPr="002F7726">
        <w:rPr>
          <w:rtl/>
        </w:rPr>
        <w:t>إدانتهم</w:t>
      </w:r>
      <w:r w:rsidRPr="002F7726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2F7726">
        <w:rPr>
          <w:rtl/>
        </w:rPr>
        <w:t>حيث</w:t>
      </w:r>
      <w:r w:rsidR="00E06D7A">
        <w:rPr>
          <w:rtl/>
        </w:rPr>
        <w:t xml:space="preserve"> </w:t>
      </w:r>
      <w:r w:rsidRPr="002F7726">
        <w:rPr>
          <w:rtl/>
        </w:rPr>
        <w:t>تقوم</w:t>
      </w:r>
      <w:r w:rsidR="00E06D7A">
        <w:rPr>
          <w:rtl/>
        </w:rPr>
        <w:t xml:space="preserve"> </w:t>
      </w:r>
      <w:r w:rsidRPr="002F7726">
        <w:rPr>
          <w:rtl/>
        </w:rPr>
        <w:t>السلطات</w:t>
      </w:r>
      <w:r w:rsidR="00E06D7A">
        <w:rPr>
          <w:rtl/>
        </w:rPr>
        <w:t xml:space="preserve"> </w:t>
      </w:r>
      <w:r w:rsidRPr="002F7726">
        <w:rPr>
          <w:rtl/>
        </w:rPr>
        <w:t>عادة</w:t>
      </w:r>
      <w:r w:rsidR="00E06D7A">
        <w:rPr>
          <w:rtl/>
        </w:rPr>
        <w:t xml:space="preserve"> </w:t>
      </w:r>
      <w:r w:rsidRPr="002F7726">
        <w:rPr>
          <w:rtl/>
        </w:rPr>
        <w:t>بإبلاغ</w:t>
      </w:r>
      <w:r w:rsidR="00E06D7A">
        <w:rPr>
          <w:rtl/>
        </w:rPr>
        <w:t xml:space="preserve"> </w:t>
      </w:r>
      <w:r w:rsidRPr="002F7726">
        <w:rPr>
          <w:rtl/>
        </w:rPr>
        <w:t>المتهمين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الفور</w:t>
      </w:r>
      <w:r w:rsidR="00E06D7A">
        <w:rPr>
          <w:rtl/>
        </w:rPr>
        <w:t xml:space="preserve"> </w:t>
      </w:r>
      <w:r w:rsidRPr="002F7726">
        <w:rPr>
          <w:rtl/>
        </w:rPr>
        <w:t>بالتهم</w:t>
      </w:r>
      <w:r w:rsidR="00E06D7A">
        <w:rPr>
          <w:rtl/>
        </w:rPr>
        <w:t xml:space="preserve"> </w:t>
      </w:r>
      <w:r w:rsidRPr="002F7726">
        <w:rPr>
          <w:rtl/>
        </w:rPr>
        <w:t>الموجهة</w:t>
      </w:r>
      <w:r w:rsidR="00E06D7A">
        <w:rPr>
          <w:rtl/>
        </w:rPr>
        <w:t xml:space="preserve"> </w:t>
      </w:r>
      <w:r w:rsidRPr="002F7726">
        <w:rPr>
          <w:rtl/>
        </w:rPr>
        <w:t>إليهم،</w:t>
      </w:r>
      <w:r w:rsidR="00E06D7A">
        <w:rPr>
          <w:rtl/>
        </w:rPr>
        <w:t xml:space="preserve"> </w:t>
      </w:r>
      <w:r w:rsidRPr="002F7726">
        <w:rPr>
          <w:rtl/>
        </w:rPr>
        <w:t>ويحق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اختيار</w:t>
      </w:r>
      <w:r w:rsidR="00E06D7A">
        <w:rPr>
          <w:rtl/>
        </w:rPr>
        <w:t xml:space="preserve"> </w:t>
      </w:r>
      <w:r w:rsidRPr="002F7726">
        <w:rPr>
          <w:rtl/>
        </w:rPr>
        <w:t>محاميهم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القبول</w:t>
      </w:r>
      <w:r w:rsidR="00E06D7A">
        <w:rPr>
          <w:rtl/>
        </w:rPr>
        <w:t xml:space="preserve"> </w:t>
      </w:r>
      <w:r w:rsidRPr="002F7726">
        <w:rPr>
          <w:rtl/>
        </w:rPr>
        <w:t>بهم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نفقة</w:t>
      </w:r>
      <w:r w:rsidR="00E06D7A">
        <w:rPr>
          <w:rtl/>
        </w:rPr>
        <w:t xml:space="preserve"> </w:t>
      </w:r>
      <w:r w:rsidRPr="002F7726">
        <w:rPr>
          <w:rtl/>
        </w:rPr>
        <w:t>الدولة</w:t>
      </w:r>
      <w:r w:rsidR="00E06D7A">
        <w:rPr>
          <w:rtl/>
        </w:rPr>
        <w:t xml:space="preserve"> </w:t>
      </w:r>
      <w:r w:rsidRPr="002F7726">
        <w:rPr>
          <w:rtl/>
        </w:rPr>
        <w:t>لتمثيلهم</w:t>
      </w:r>
      <w:r w:rsidR="00E06D7A">
        <w:rPr>
          <w:rtl/>
        </w:rPr>
        <w:t xml:space="preserve"> </w:t>
      </w:r>
      <w:r w:rsidRPr="002F7726">
        <w:rPr>
          <w:rtl/>
        </w:rPr>
        <w:t>طوال</w:t>
      </w:r>
      <w:r w:rsidR="00E06D7A">
        <w:rPr>
          <w:rtl/>
        </w:rPr>
        <w:t xml:space="preserve"> </w:t>
      </w:r>
      <w:r w:rsidRPr="002F7726">
        <w:rPr>
          <w:rtl/>
        </w:rPr>
        <w:t>الفترة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تسبق</w:t>
      </w:r>
      <w:r w:rsidR="00E06D7A">
        <w:rPr>
          <w:rtl/>
        </w:rPr>
        <w:t xml:space="preserve"> </w:t>
      </w:r>
      <w:r w:rsidRPr="002F7726">
        <w:rPr>
          <w:rtl/>
        </w:rPr>
        <w:t>المحاكمة</w:t>
      </w:r>
      <w:r w:rsidR="00E06D7A">
        <w:rPr>
          <w:rtl/>
        </w:rPr>
        <w:t xml:space="preserve"> </w:t>
      </w:r>
      <w:r w:rsidRPr="002F7726">
        <w:rPr>
          <w:rtl/>
        </w:rPr>
        <w:t>و</w:t>
      </w:r>
      <w:r w:rsidRPr="002F7726">
        <w:rPr>
          <w:rFonts w:hint="eastAsia"/>
          <w:rtl/>
        </w:rPr>
        <w:t>أ</w:t>
      </w:r>
      <w:r w:rsidRPr="002F7726">
        <w:rPr>
          <w:rtl/>
        </w:rPr>
        <w:t>ثناء</w:t>
      </w:r>
      <w:r w:rsidR="00E06D7A">
        <w:rPr>
          <w:rtl/>
        </w:rPr>
        <w:t xml:space="preserve"> </w:t>
      </w:r>
      <w:r w:rsidRPr="002F7726">
        <w:rPr>
          <w:rtl/>
        </w:rPr>
        <w:t>فترة</w:t>
      </w:r>
      <w:r w:rsidR="00E06D7A">
        <w:rPr>
          <w:rtl/>
        </w:rPr>
        <w:t xml:space="preserve"> </w:t>
      </w:r>
      <w:r w:rsidRPr="002F7726">
        <w:rPr>
          <w:rtl/>
        </w:rPr>
        <w:t>المحاكمة،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يتم</w:t>
      </w:r>
      <w:r w:rsidR="00E06D7A">
        <w:rPr>
          <w:rtl/>
        </w:rPr>
        <w:t xml:space="preserve"> </w:t>
      </w:r>
      <w:r w:rsidRPr="002F7726">
        <w:rPr>
          <w:rtl/>
        </w:rPr>
        <w:t>توفير</w:t>
      </w:r>
      <w:r w:rsidR="00E06D7A">
        <w:rPr>
          <w:rtl/>
        </w:rPr>
        <w:t xml:space="preserve"> </w:t>
      </w:r>
      <w:r w:rsidRPr="002F7726">
        <w:rPr>
          <w:rtl/>
        </w:rPr>
        <w:t>خدمات</w:t>
      </w:r>
      <w:r w:rsidR="00E06D7A">
        <w:rPr>
          <w:rtl/>
        </w:rPr>
        <w:t xml:space="preserve"> </w:t>
      </w:r>
      <w:r w:rsidRPr="002F7726">
        <w:rPr>
          <w:rtl/>
        </w:rPr>
        <w:t>الترجمة</w:t>
      </w:r>
      <w:r w:rsidR="00E06D7A">
        <w:rPr>
          <w:rtl/>
        </w:rPr>
        <w:t xml:space="preserve"> </w:t>
      </w:r>
      <w:r w:rsidRPr="002F7726">
        <w:rPr>
          <w:rtl/>
        </w:rPr>
        <w:t>المجانية</w:t>
      </w:r>
      <w:r w:rsidR="00E06D7A">
        <w:rPr>
          <w:rtl/>
        </w:rPr>
        <w:t xml:space="preserve"> </w:t>
      </w:r>
      <w:r w:rsidRPr="002F7726">
        <w:rPr>
          <w:rtl/>
        </w:rPr>
        <w:t>عادة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حسب</w:t>
      </w:r>
      <w:r w:rsidR="00E06D7A">
        <w:rPr>
          <w:rtl/>
        </w:rPr>
        <w:t xml:space="preserve"> </w:t>
      </w:r>
      <w:r w:rsidRPr="002F7726">
        <w:rPr>
          <w:rtl/>
        </w:rPr>
        <w:t>الحاجة</w:t>
      </w:r>
      <w:r w:rsidR="00E06D7A">
        <w:rPr>
          <w:rtl/>
        </w:rPr>
        <w:t xml:space="preserve"> </w:t>
      </w:r>
      <w:r w:rsidRPr="002F7726">
        <w:rPr>
          <w:rtl/>
        </w:rPr>
        <w:t>منذ</w:t>
      </w:r>
      <w:r w:rsidR="00E06D7A">
        <w:rPr>
          <w:rtl/>
        </w:rPr>
        <w:t xml:space="preserve"> </w:t>
      </w:r>
      <w:r w:rsidRPr="002F7726">
        <w:rPr>
          <w:rtl/>
        </w:rPr>
        <w:t>لحظة</w:t>
      </w:r>
      <w:r w:rsidR="00E06D7A">
        <w:rPr>
          <w:rtl/>
        </w:rPr>
        <w:t xml:space="preserve"> </w:t>
      </w:r>
      <w:r w:rsidRPr="002F7726">
        <w:rPr>
          <w:rtl/>
        </w:rPr>
        <w:t>توجيه</w:t>
      </w:r>
      <w:r w:rsidR="00E06D7A">
        <w:rPr>
          <w:rtl/>
        </w:rPr>
        <w:t xml:space="preserve"> </w:t>
      </w:r>
      <w:r w:rsidRPr="002F7726">
        <w:rPr>
          <w:rtl/>
        </w:rPr>
        <w:t>التهم</w:t>
      </w:r>
      <w:r w:rsidR="00E06D7A">
        <w:rPr>
          <w:rtl/>
        </w:rPr>
        <w:t xml:space="preserve"> </w:t>
      </w:r>
      <w:r w:rsidRPr="002F7726">
        <w:rPr>
          <w:rtl/>
        </w:rPr>
        <w:t>وخلال</w:t>
      </w:r>
      <w:r w:rsidR="00E06D7A">
        <w:rPr>
          <w:rtl/>
        </w:rPr>
        <w:t xml:space="preserve"> </w:t>
      </w:r>
      <w:r w:rsidRPr="002F7726">
        <w:rPr>
          <w:rtl/>
        </w:rPr>
        <w:t>جميع</w:t>
      </w:r>
      <w:r w:rsidR="00E06D7A">
        <w:rPr>
          <w:rtl/>
        </w:rPr>
        <w:t xml:space="preserve"> </w:t>
      </w:r>
      <w:r w:rsidRPr="002F7726">
        <w:rPr>
          <w:rtl/>
        </w:rPr>
        <w:t>فترات</w:t>
      </w:r>
      <w:r w:rsidR="00E06D7A">
        <w:rPr>
          <w:rtl/>
        </w:rPr>
        <w:t xml:space="preserve"> </w:t>
      </w:r>
      <w:r w:rsidRPr="002F7726">
        <w:rPr>
          <w:rtl/>
        </w:rPr>
        <w:t>التقاضي.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و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مواجهة</w:t>
      </w:r>
      <w:r w:rsidR="00E06D7A">
        <w:rPr>
          <w:rtl/>
        </w:rPr>
        <w:t xml:space="preserve"> </w:t>
      </w:r>
      <w:r w:rsidRPr="002F7726">
        <w:rPr>
          <w:rtl/>
        </w:rPr>
        <w:t>الشهود</w:t>
      </w:r>
      <w:r w:rsidR="00E06D7A">
        <w:rPr>
          <w:rtl/>
        </w:rPr>
        <w:t xml:space="preserve"> </w:t>
      </w:r>
      <w:r w:rsidRPr="002F7726">
        <w:rPr>
          <w:rtl/>
        </w:rPr>
        <w:t>وسؤالهم،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لهم</w:t>
      </w:r>
      <w:r w:rsidR="00E06D7A">
        <w:rPr>
          <w:rtl/>
        </w:rPr>
        <w:t xml:space="preserve"> </w:t>
      </w:r>
      <w:r w:rsidRPr="002F7726">
        <w:rPr>
          <w:rtl/>
        </w:rPr>
        <w:t>تقديم</w:t>
      </w:r>
      <w:r w:rsidR="00E06D7A">
        <w:rPr>
          <w:rtl/>
        </w:rPr>
        <w:t xml:space="preserve"> </w:t>
      </w:r>
      <w:r w:rsidRPr="002F7726">
        <w:rPr>
          <w:rtl/>
        </w:rPr>
        <w:t>شهودهم</w:t>
      </w:r>
      <w:r w:rsidR="00E06D7A">
        <w:rPr>
          <w:rtl/>
        </w:rPr>
        <w:t xml:space="preserve"> </w:t>
      </w:r>
      <w:r w:rsidRPr="002F7726">
        <w:rPr>
          <w:rtl/>
        </w:rPr>
        <w:t>وأدلة</w:t>
      </w:r>
      <w:r w:rsidR="00E06D7A">
        <w:rPr>
          <w:rtl/>
        </w:rPr>
        <w:t xml:space="preserve"> </w:t>
      </w:r>
      <w:r w:rsidRPr="002F7726">
        <w:rPr>
          <w:rtl/>
        </w:rPr>
        <w:t>براءتهم</w:t>
      </w:r>
      <w:r w:rsidR="00E06D7A">
        <w:rPr>
          <w:rtl/>
        </w:rPr>
        <w:t xml:space="preserve"> </w:t>
      </w:r>
      <w:r w:rsidRPr="002F7726">
        <w:rPr>
          <w:rtl/>
        </w:rPr>
        <w:t>بنفسهم.</w:t>
      </w:r>
      <w:r w:rsidR="00E06D7A">
        <w:rPr>
          <w:rtl/>
        </w:rPr>
        <w:t xml:space="preserve"> </w:t>
      </w:r>
      <w:r w:rsidRPr="002F7726">
        <w:rPr>
          <w:rtl/>
        </w:rPr>
        <w:t>ويحق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ال</w:t>
      </w:r>
      <w:r w:rsidRPr="002F7726">
        <w:rPr>
          <w:rFonts w:hint="eastAsia"/>
          <w:rtl/>
        </w:rPr>
        <w:t>ا</w:t>
      </w:r>
      <w:r w:rsidRPr="002F7726">
        <w:rPr>
          <w:rtl/>
        </w:rPr>
        <w:t>طلاع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الأدلة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بحوزة</w:t>
      </w:r>
      <w:r w:rsidR="00E06D7A">
        <w:rPr>
          <w:rtl/>
        </w:rPr>
        <w:t xml:space="preserve"> </w:t>
      </w:r>
      <w:r w:rsidRPr="002F7726">
        <w:rPr>
          <w:rtl/>
        </w:rPr>
        <w:t>الحكومة</w:t>
      </w:r>
      <w:r w:rsidR="00E06D7A">
        <w:rPr>
          <w:rtl/>
        </w:rPr>
        <w:t xml:space="preserve"> </w:t>
      </w:r>
      <w:r w:rsidRPr="002F7726">
        <w:rPr>
          <w:rtl/>
        </w:rPr>
        <w:t>ولهم</w:t>
      </w:r>
      <w:r w:rsidR="00E06D7A">
        <w:rPr>
          <w:rtl/>
        </w:rPr>
        <w:t xml:space="preserve"> </w:t>
      </w:r>
      <w:r w:rsidRPr="002F7726">
        <w:rPr>
          <w:rtl/>
        </w:rPr>
        <w:t>الحق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مواجهة</w:t>
      </w:r>
      <w:r w:rsidR="00E06D7A">
        <w:rPr>
          <w:rtl/>
        </w:rPr>
        <w:t xml:space="preserve"> </w:t>
      </w:r>
      <w:r w:rsidRPr="002F7726">
        <w:rPr>
          <w:rtl/>
        </w:rPr>
        <w:t>شهود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الادعاء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الشاكي</w:t>
      </w:r>
      <w:r w:rsidR="00E06D7A">
        <w:rPr>
          <w:rtl/>
        </w:rPr>
        <w:t xml:space="preserve"> </w:t>
      </w:r>
      <w:r w:rsidRPr="002F7726">
        <w:rPr>
          <w:rtl/>
        </w:rPr>
        <w:t>وتقديم</w:t>
      </w:r>
      <w:r w:rsidR="00E06D7A">
        <w:rPr>
          <w:rtl/>
        </w:rPr>
        <w:t xml:space="preserve"> </w:t>
      </w:r>
      <w:r w:rsidRPr="002F7726">
        <w:rPr>
          <w:rtl/>
        </w:rPr>
        <w:t>شهودهم</w:t>
      </w:r>
      <w:r w:rsidR="00E06D7A">
        <w:rPr>
          <w:rtl/>
        </w:rPr>
        <w:t xml:space="preserve"> </w:t>
      </w:r>
      <w:r w:rsidRPr="002F7726">
        <w:rPr>
          <w:rtl/>
        </w:rPr>
        <w:t>و</w:t>
      </w:r>
      <w:r w:rsidRPr="002F7726">
        <w:rPr>
          <w:rFonts w:hint="eastAsia"/>
          <w:rtl/>
        </w:rPr>
        <w:t>أ</w:t>
      </w:r>
      <w:r w:rsidRPr="002F7726">
        <w:rPr>
          <w:rtl/>
        </w:rPr>
        <w:t>دلتهم.</w:t>
      </w:r>
      <w:r w:rsidR="00E06D7A">
        <w:rPr>
          <w:rtl/>
        </w:rPr>
        <w:t xml:space="preserve"> </w:t>
      </w:r>
      <w:r w:rsidRPr="002F7726">
        <w:rPr>
          <w:rtl/>
        </w:rPr>
        <w:t>وتتاح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الفرصة</w:t>
      </w:r>
      <w:r w:rsidR="00E06D7A">
        <w:rPr>
          <w:rtl/>
        </w:rPr>
        <w:t xml:space="preserve"> </w:t>
      </w:r>
      <w:r w:rsidRPr="002F7726">
        <w:rPr>
          <w:rtl/>
        </w:rPr>
        <w:t>لتقديم</w:t>
      </w:r>
      <w:r w:rsidR="00E06D7A">
        <w:rPr>
          <w:rtl/>
        </w:rPr>
        <w:t xml:space="preserve"> </w:t>
      </w:r>
      <w:r w:rsidRPr="002F7726">
        <w:rPr>
          <w:rtl/>
        </w:rPr>
        <w:t>مذكرة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نهاية</w:t>
      </w:r>
      <w:r w:rsidR="00E06D7A">
        <w:rPr>
          <w:rtl/>
        </w:rPr>
        <w:t xml:space="preserve"> </w:t>
      </w:r>
      <w:r w:rsidRPr="002F7726">
        <w:rPr>
          <w:rtl/>
        </w:rPr>
        <w:t>المحاكمة.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للمدعى</w:t>
      </w:r>
      <w:r w:rsidR="00E06D7A">
        <w:rPr>
          <w:rtl/>
        </w:rPr>
        <w:t xml:space="preserve"> </w:t>
      </w:r>
      <w:r w:rsidRPr="002F7726">
        <w:rPr>
          <w:rtl/>
        </w:rPr>
        <w:t>عليهم</w:t>
      </w:r>
      <w:r w:rsidR="00E06D7A">
        <w:rPr>
          <w:rtl/>
        </w:rPr>
        <w:t xml:space="preserve"> </w:t>
      </w:r>
      <w:r w:rsidRPr="002F7726">
        <w:rPr>
          <w:rtl/>
        </w:rPr>
        <w:t>الاستئناف</w:t>
      </w:r>
      <w:r w:rsidR="00E06D7A">
        <w:rPr>
          <w:rtl/>
        </w:rPr>
        <w:t xml:space="preserve"> </w:t>
      </w:r>
      <w:r w:rsidRPr="002F7726">
        <w:rPr>
          <w:rtl/>
        </w:rPr>
        <w:t>إذا</w:t>
      </w:r>
      <w:r w:rsidR="00E06D7A">
        <w:rPr>
          <w:rtl/>
        </w:rPr>
        <w:t xml:space="preserve"> </w:t>
      </w:r>
      <w:r w:rsidRPr="002F7726">
        <w:rPr>
          <w:rtl/>
        </w:rPr>
        <w:t>صدر</w:t>
      </w:r>
      <w:r w:rsidR="00E06D7A">
        <w:rPr>
          <w:rtl/>
        </w:rPr>
        <w:t xml:space="preserve"> </w:t>
      </w:r>
      <w:r w:rsidRPr="002F7726">
        <w:rPr>
          <w:rtl/>
        </w:rPr>
        <w:t>حكم</w:t>
      </w:r>
      <w:r w:rsidR="00E06D7A">
        <w:rPr>
          <w:rtl/>
        </w:rPr>
        <w:t xml:space="preserve"> </w:t>
      </w:r>
      <w:r w:rsidRPr="002F7726">
        <w:rPr>
          <w:rtl/>
        </w:rPr>
        <w:t>أول</w:t>
      </w:r>
      <w:r w:rsidR="00E06D7A">
        <w:rPr>
          <w:rtl/>
        </w:rPr>
        <w:t xml:space="preserve"> </w:t>
      </w:r>
      <w:r w:rsidRPr="002F7726">
        <w:rPr>
          <w:rtl/>
        </w:rPr>
        <w:t>درجة</w:t>
      </w:r>
      <w:r w:rsidR="00E06D7A">
        <w:rPr>
          <w:rtl/>
        </w:rPr>
        <w:t xml:space="preserve"> </w:t>
      </w:r>
      <w:r w:rsidRPr="002F7726">
        <w:rPr>
          <w:rtl/>
        </w:rPr>
        <w:t>ضدهم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لهم</w:t>
      </w:r>
      <w:r w:rsidR="00E06D7A">
        <w:rPr>
          <w:rtl/>
        </w:rPr>
        <w:t xml:space="preserve"> </w:t>
      </w:r>
      <w:r w:rsidRPr="002F7726">
        <w:rPr>
          <w:rtl/>
        </w:rPr>
        <w:t>التمييز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الحكم</w:t>
      </w:r>
      <w:r w:rsidR="00E06D7A">
        <w:rPr>
          <w:rtl/>
        </w:rPr>
        <w:t xml:space="preserve"> </w:t>
      </w:r>
      <w:r w:rsidRPr="002F7726">
        <w:rPr>
          <w:rtl/>
        </w:rPr>
        <w:t>الاستئنافي.</w:t>
      </w:r>
    </w:p>
    <w:p w:rsidR="00E11ED3" w:rsidRPr="002F7726" w:rsidRDefault="00E11ED3" w:rsidP="00E11ED3">
      <w:pPr>
        <w:pStyle w:val="SingleTxtGA"/>
      </w:pPr>
      <w:r w:rsidRPr="002F7726">
        <w:rPr>
          <w:rtl/>
        </w:rPr>
        <w:t>24-</w:t>
      </w:r>
      <w:r w:rsidRPr="002F7726">
        <w:rPr>
          <w:rtl/>
        </w:rPr>
        <w:tab/>
        <w:t>وتهدف</w:t>
      </w:r>
      <w:r w:rsidR="00E06D7A">
        <w:rPr>
          <w:rtl/>
        </w:rPr>
        <w:t xml:space="preserve"> </w:t>
      </w:r>
      <w:r w:rsidRPr="002F7726">
        <w:rPr>
          <w:rtl/>
        </w:rPr>
        <w:t>الحكومة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إنشاء</w:t>
      </w:r>
      <w:r w:rsidR="00E06D7A">
        <w:rPr>
          <w:rtl/>
        </w:rPr>
        <w:t xml:space="preserve"> </w:t>
      </w:r>
      <w:r w:rsidRPr="002F7726">
        <w:rPr>
          <w:rtl/>
        </w:rPr>
        <w:t>هذه</w:t>
      </w:r>
      <w:r w:rsidR="00E06D7A">
        <w:rPr>
          <w:rtl/>
        </w:rPr>
        <w:t xml:space="preserve"> </w:t>
      </w:r>
      <w:r w:rsidRPr="002F7726">
        <w:rPr>
          <w:rtl/>
        </w:rPr>
        <w:t>اللجان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تحقيق</w:t>
      </w:r>
      <w:r w:rsidR="00E06D7A">
        <w:rPr>
          <w:rtl/>
        </w:rPr>
        <w:t xml:space="preserve"> </w:t>
      </w:r>
      <w:r w:rsidRPr="002F7726">
        <w:rPr>
          <w:rtl/>
        </w:rPr>
        <w:t>سبل</w:t>
      </w:r>
      <w:r w:rsidR="00E06D7A">
        <w:rPr>
          <w:rtl/>
        </w:rPr>
        <w:t xml:space="preserve"> </w:t>
      </w:r>
      <w:r w:rsidRPr="002F7726">
        <w:rPr>
          <w:rtl/>
        </w:rPr>
        <w:t>انتصاف</w:t>
      </w:r>
      <w:r w:rsidR="00E06D7A">
        <w:rPr>
          <w:rtl/>
        </w:rPr>
        <w:t xml:space="preserve"> </w:t>
      </w:r>
      <w:r w:rsidRPr="002F7726">
        <w:rPr>
          <w:rtl/>
        </w:rPr>
        <w:t>وعدالة</w:t>
      </w:r>
      <w:r w:rsidR="00E06D7A">
        <w:rPr>
          <w:rtl/>
        </w:rPr>
        <w:t xml:space="preserve"> </w:t>
      </w:r>
      <w:r w:rsidRPr="002F7726">
        <w:rPr>
          <w:rtl/>
        </w:rPr>
        <w:t>للعمالة</w:t>
      </w:r>
      <w:r w:rsidR="00E06D7A">
        <w:rPr>
          <w:rtl/>
        </w:rPr>
        <w:t xml:space="preserve"> </w:t>
      </w:r>
      <w:r w:rsidRPr="002F7726">
        <w:rPr>
          <w:rtl/>
        </w:rPr>
        <w:t>الوافدة</w:t>
      </w:r>
      <w:r w:rsidR="00E06D7A">
        <w:rPr>
          <w:rtl/>
        </w:rPr>
        <w:t xml:space="preserve"> </w:t>
      </w:r>
      <w:r w:rsidRPr="002F7726">
        <w:rPr>
          <w:rtl/>
        </w:rPr>
        <w:t>للفصل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الناشئة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تطبيق</w:t>
      </w:r>
      <w:r w:rsidR="00E06D7A">
        <w:rPr>
          <w:rtl/>
        </w:rPr>
        <w:t xml:space="preserve"> </w:t>
      </w:r>
      <w:r w:rsidRPr="002F7726">
        <w:rPr>
          <w:rtl/>
        </w:rPr>
        <w:t>أحكام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المشار</w:t>
      </w:r>
      <w:r w:rsidR="00E06D7A">
        <w:rPr>
          <w:rtl/>
        </w:rPr>
        <w:t xml:space="preserve"> </w:t>
      </w:r>
      <w:r w:rsidRPr="002F7726">
        <w:rPr>
          <w:rtl/>
        </w:rPr>
        <w:t>إليه،</w:t>
      </w:r>
      <w:r w:rsidR="00E06D7A">
        <w:rPr>
          <w:rtl/>
        </w:rPr>
        <w:t xml:space="preserve"> </w:t>
      </w:r>
      <w:r w:rsidRPr="002F7726">
        <w:rPr>
          <w:rtl/>
        </w:rPr>
        <w:t>وكذلك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الناشئة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عقد</w:t>
      </w:r>
      <w:r w:rsidR="00E06D7A">
        <w:rPr>
          <w:rtl/>
        </w:rPr>
        <w:t xml:space="preserve"> </w:t>
      </w:r>
      <w:r w:rsidRPr="002F7726">
        <w:rPr>
          <w:rtl/>
        </w:rPr>
        <w:t>العمل،</w:t>
      </w:r>
      <w:r w:rsidR="00E06D7A">
        <w:rPr>
          <w:rtl/>
        </w:rPr>
        <w:t xml:space="preserve"> </w:t>
      </w:r>
      <w:r w:rsidRPr="002F7726">
        <w:rPr>
          <w:rtl/>
        </w:rPr>
        <w:t>وذلك</w:t>
      </w:r>
      <w:r w:rsidR="00E06D7A">
        <w:rPr>
          <w:rtl/>
        </w:rPr>
        <w:t xml:space="preserve"> </w:t>
      </w:r>
      <w:r w:rsidRPr="002F7726">
        <w:rPr>
          <w:rtl/>
        </w:rPr>
        <w:t>لتجنيب</w:t>
      </w:r>
      <w:r w:rsidR="00E06D7A">
        <w:rPr>
          <w:rtl/>
        </w:rPr>
        <w:t xml:space="preserve"> </w:t>
      </w:r>
      <w:r w:rsidRPr="002F7726">
        <w:rPr>
          <w:rtl/>
        </w:rPr>
        <w:t>العمالة</w:t>
      </w:r>
      <w:r w:rsidR="00E06D7A">
        <w:rPr>
          <w:rtl/>
        </w:rPr>
        <w:t xml:space="preserve"> </w:t>
      </w:r>
      <w:r w:rsidRPr="002F7726">
        <w:rPr>
          <w:rtl/>
        </w:rPr>
        <w:t>الوافدة</w:t>
      </w:r>
      <w:r w:rsidR="00E06D7A">
        <w:rPr>
          <w:rtl/>
        </w:rPr>
        <w:t xml:space="preserve"> </w:t>
      </w:r>
      <w:r w:rsidRPr="002F7726">
        <w:rPr>
          <w:rtl/>
        </w:rPr>
        <w:t>تعقيدات</w:t>
      </w:r>
      <w:r w:rsidR="00E06D7A">
        <w:rPr>
          <w:rtl/>
        </w:rPr>
        <w:t xml:space="preserve"> </w:t>
      </w:r>
      <w:r w:rsidRPr="002F7726">
        <w:rPr>
          <w:rtl/>
        </w:rPr>
        <w:t>إجراءات</w:t>
      </w:r>
      <w:r w:rsidR="00E06D7A">
        <w:rPr>
          <w:rtl/>
        </w:rPr>
        <w:t xml:space="preserve"> </w:t>
      </w:r>
      <w:r w:rsidRPr="002F7726">
        <w:rPr>
          <w:rtl/>
        </w:rPr>
        <w:t>التقاضي</w:t>
      </w:r>
      <w:r w:rsidR="00E06D7A">
        <w:rPr>
          <w:rtl/>
        </w:rPr>
        <w:t xml:space="preserve"> </w:t>
      </w:r>
      <w:r w:rsidRPr="002F7726">
        <w:rPr>
          <w:rtl/>
        </w:rPr>
        <w:t>وطول</w:t>
      </w:r>
      <w:r w:rsidR="00E06D7A">
        <w:rPr>
          <w:rtl/>
        </w:rPr>
        <w:t xml:space="preserve"> </w:t>
      </w:r>
      <w:r w:rsidRPr="002F7726">
        <w:rPr>
          <w:rtl/>
        </w:rPr>
        <w:t>مدتها،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تنسق</w:t>
      </w:r>
      <w:r w:rsidR="00E06D7A">
        <w:rPr>
          <w:rtl/>
        </w:rPr>
        <w:t xml:space="preserve"> </w:t>
      </w:r>
      <w:r w:rsidRPr="002F7726">
        <w:rPr>
          <w:rtl/>
        </w:rPr>
        <w:t>وزارة</w:t>
      </w:r>
      <w:r w:rsidR="00E06D7A">
        <w:rPr>
          <w:rtl/>
        </w:rPr>
        <w:t xml:space="preserve"> </w:t>
      </w:r>
      <w:r w:rsidRPr="002F7726">
        <w:rPr>
          <w:rtl/>
        </w:rPr>
        <w:t>التنمية</w:t>
      </w:r>
      <w:r w:rsidR="00E06D7A">
        <w:rPr>
          <w:rtl/>
        </w:rPr>
        <w:t xml:space="preserve"> </w:t>
      </w:r>
      <w:r w:rsidRPr="002F7726">
        <w:rPr>
          <w:rtl/>
        </w:rPr>
        <w:t>الإدارية</w:t>
      </w:r>
      <w:r w:rsidR="00E06D7A">
        <w:rPr>
          <w:rtl/>
        </w:rPr>
        <w:t xml:space="preserve"> </w:t>
      </w:r>
      <w:r w:rsidRPr="002F7726">
        <w:rPr>
          <w:rtl/>
        </w:rPr>
        <w:t>والعمل</w:t>
      </w:r>
      <w:r w:rsidR="00E06D7A">
        <w:rPr>
          <w:rtl/>
        </w:rPr>
        <w:t xml:space="preserve"> </w:t>
      </w:r>
      <w:r w:rsidRPr="002F7726">
        <w:rPr>
          <w:rtl/>
        </w:rPr>
        <w:t>والشؤون</w:t>
      </w:r>
      <w:r w:rsidR="00E06D7A">
        <w:rPr>
          <w:rtl/>
        </w:rPr>
        <w:t xml:space="preserve"> </w:t>
      </w:r>
      <w:r w:rsidRPr="002F7726">
        <w:rPr>
          <w:rtl/>
        </w:rPr>
        <w:t>الاجتماعية</w:t>
      </w:r>
      <w:r w:rsidR="00E06D7A">
        <w:rPr>
          <w:rtl/>
        </w:rPr>
        <w:t xml:space="preserve"> </w:t>
      </w:r>
      <w:r w:rsidRPr="002F7726">
        <w:rPr>
          <w:rtl/>
        </w:rPr>
        <w:t>مع</w:t>
      </w:r>
      <w:r w:rsidR="00E06D7A">
        <w:rPr>
          <w:rtl/>
        </w:rPr>
        <w:t xml:space="preserve"> </w:t>
      </w:r>
      <w:r w:rsidRPr="002F7726">
        <w:rPr>
          <w:rtl/>
        </w:rPr>
        <w:t>الممثلين</w:t>
      </w:r>
      <w:r w:rsidR="00E06D7A">
        <w:rPr>
          <w:rtl/>
        </w:rPr>
        <w:t xml:space="preserve"> </w:t>
      </w:r>
      <w:r w:rsidRPr="002F7726">
        <w:rPr>
          <w:rtl/>
        </w:rPr>
        <w:t>العماليين</w:t>
      </w:r>
      <w:r w:rsidR="00E06D7A">
        <w:rPr>
          <w:rtl/>
        </w:rPr>
        <w:t xml:space="preserve"> </w:t>
      </w:r>
      <w:r w:rsidRPr="002F7726">
        <w:rPr>
          <w:rtl/>
        </w:rPr>
        <w:t>للسفارات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متابعة</w:t>
      </w:r>
      <w:r w:rsidR="00E06D7A">
        <w:rPr>
          <w:rtl/>
        </w:rPr>
        <w:t xml:space="preserve"> </w:t>
      </w:r>
      <w:r w:rsidRPr="002F7726">
        <w:rPr>
          <w:rtl/>
        </w:rPr>
        <w:t>المنازعات</w:t>
      </w:r>
      <w:r w:rsidR="00E06D7A">
        <w:rPr>
          <w:rtl/>
        </w:rPr>
        <w:t xml:space="preserve"> </w:t>
      </w:r>
      <w:r w:rsidRPr="002F7726">
        <w:rPr>
          <w:rtl/>
        </w:rPr>
        <w:t>الخاصة</w:t>
      </w:r>
      <w:r w:rsidR="00E06D7A">
        <w:rPr>
          <w:rtl/>
        </w:rPr>
        <w:t xml:space="preserve"> </w:t>
      </w:r>
      <w:r w:rsidRPr="002F7726">
        <w:rPr>
          <w:rtl/>
        </w:rPr>
        <w:t>بمواطنيهم</w:t>
      </w:r>
      <w:r w:rsidR="00E06D7A">
        <w:rPr>
          <w:rtl/>
        </w:rPr>
        <w:t xml:space="preserve"> </w:t>
      </w:r>
      <w:r w:rsidRPr="002F7726">
        <w:rPr>
          <w:rtl/>
        </w:rPr>
        <w:t>والمعروضة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اللجنة،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للعامل</w:t>
      </w:r>
      <w:r w:rsidR="00E06D7A">
        <w:rPr>
          <w:rtl/>
        </w:rPr>
        <w:t xml:space="preserve"> </w:t>
      </w:r>
      <w:r w:rsidRPr="002F7726">
        <w:rPr>
          <w:rtl/>
        </w:rPr>
        <w:t>توكيل</w:t>
      </w:r>
      <w:r w:rsidR="00E06D7A">
        <w:rPr>
          <w:rtl/>
        </w:rPr>
        <w:t xml:space="preserve"> </w:t>
      </w:r>
      <w:r w:rsidRPr="002F7726">
        <w:rPr>
          <w:rtl/>
        </w:rPr>
        <w:t>السفارة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يراه</w:t>
      </w:r>
      <w:r w:rsidR="00E06D7A">
        <w:rPr>
          <w:rtl/>
        </w:rPr>
        <w:t xml:space="preserve"> </w:t>
      </w:r>
      <w:r w:rsidRPr="002F7726">
        <w:rPr>
          <w:rtl/>
        </w:rPr>
        <w:t>مناسباَ</w:t>
      </w:r>
      <w:r w:rsidR="00E06D7A">
        <w:rPr>
          <w:rtl/>
        </w:rPr>
        <w:t xml:space="preserve"> </w:t>
      </w:r>
      <w:r w:rsidRPr="002F7726">
        <w:rPr>
          <w:rtl/>
        </w:rPr>
        <w:t>أمام</w:t>
      </w:r>
      <w:r w:rsidR="00E06D7A">
        <w:rPr>
          <w:rtl/>
        </w:rPr>
        <w:t xml:space="preserve"> </w:t>
      </w:r>
      <w:r w:rsidRPr="002F7726">
        <w:rPr>
          <w:rtl/>
        </w:rPr>
        <w:t>تلك</w:t>
      </w:r>
      <w:r w:rsidR="00E06D7A">
        <w:rPr>
          <w:rtl/>
        </w:rPr>
        <w:t xml:space="preserve"> </w:t>
      </w:r>
      <w:r w:rsidRPr="002F7726">
        <w:rPr>
          <w:rtl/>
        </w:rPr>
        <w:t>اللجان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حالة</w:t>
      </w:r>
      <w:r w:rsidR="00E06D7A">
        <w:rPr>
          <w:rtl/>
        </w:rPr>
        <w:t xml:space="preserve"> </w:t>
      </w:r>
      <w:r w:rsidRPr="002F7726">
        <w:rPr>
          <w:rtl/>
        </w:rPr>
        <w:t>مغادرته</w:t>
      </w:r>
      <w:r w:rsidR="00E06D7A">
        <w:rPr>
          <w:rtl/>
        </w:rPr>
        <w:t xml:space="preserve"> </w:t>
      </w:r>
      <w:r w:rsidRPr="002F7726">
        <w:rPr>
          <w:rtl/>
        </w:rPr>
        <w:t>للبلاد.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25-</w:t>
      </w:r>
      <w:r w:rsidRPr="002F7726">
        <w:rPr>
          <w:rtl/>
        </w:rPr>
        <w:tab/>
        <w:t>وفي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السياق</w:t>
      </w:r>
      <w:r w:rsidR="00E06D7A">
        <w:rPr>
          <w:rtl/>
        </w:rPr>
        <w:t xml:space="preserve"> </w:t>
      </w:r>
      <w:r w:rsidRPr="002F7726">
        <w:rPr>
          <w:rtl/>
        </w:rPr>
        <w:t>وبالإضافة</w:t>
      </w:r>
      <w:r w:rsidR="00E06D7A">
        <w:rPr>
          <w:rtl/>
        </w:rPr>
        <w:t xml:space="preserve"> </w:t>
      </w:r>
      <w:r w:rsidRPr="002F7726">
        <w:rPr>
          <w:rtl/>
        </w:rPr>
        <w:t>لما</w:t>
      </w:r>
      <w:r w:rsidR="00E06D7A">
        <w:rPr>
          <w:rFonts w:hint="cs"/>
          <w:rtl/>
        </w:rPr>
        <w:t xml:space="preserve"> </w:t>
      </w:r>
      <w:r w:rsidRPr="002F7726">
        <w:rPr>
          <w:rFonts w:hint="eastAsia"/>
          <w:rtl/>
        </w:rPr>
        <w:t>ورد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الفقرة</w:t>
      </w:r>
      <w:r w:rsidR="00E06D7A">
        <w:rPr>
          <w:rtl/>
        </w:rPr>
        <w:t xml:space="preserve"> </w:t>
      </w:r>
      <w:r w:rsidRPr="002F7726">
        <w:rPr>
          <w:rtl/>
        </w:rPr>
        <w:t>19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من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التقرير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بشأن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اختصاصات</w:t>
      </w:r>
      <w:r w:rsidR="00E06D7A">
        <w:rPr>
          <w:rtl/>
        </w:rPr>
        <w:t xml:space="preserve"> </w:t>
      </w:r>
      <w:r w:rsidRPr="002F7726">
        <w:rPr>
          <w:rtl/>
        </w:rPr>
        <w:t>إدارة</w:t>
      </w:r>
      <w:r w:rsidR="00E06D7A">
        <w:rPr>
          <w:rtl/>
        </w:rPr>
        <w:t xml:space="preserve"> </w:t>
      </w:r>
      <w:r w:rsidRPr="002F7726">
        <w:rPr>
          <w:rtl/>
        </w:rPr>
        <w:t>حقوق</w:t>
      </w:r>
      <w:r w:rsidR="00E06D7A">
        <w:rPr>
          <w:rtl/>
        </w:rPr>
        <w:t xml:space="preserve"> </w:t>
      </w:r>
      <w:r w:rsidRPr="002F7726">
        <w:rPr>
          <w:rtl/>
        </w:rPr>
        <w:t>الإنسان</w:t>
      </w:r>
      <w:r w:rsidR="00E06D7A">
        <w:rPr>
          <w:rtl/>
        </w:rPr>
        <w:t xml:space="preserve"> </w:t>
      </w:r>
      <w:r w:rsidRPr="002F7726">
        <w:rPr>
          <w:rtl/>
        </w:rPr>
        <w:t>بوزارة</w:t>
      </w:r>
      <w:r w:rsidR="00E06D7A">
        <w:rPr>
          <w:rtl/>
        </w:rPr>
        <w:t xml:space="preserve"> </w:t>
      </w:r>
      <w:r w:rsidRPr="002F7726">
        <w:rPr>
          <w:rtl/>
        </w:rPr>
        <w:t>الداخلية</w:t>
      </w:r>
      <w:r w:rsidRPr="002F7726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فإن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اختصاصات</w:t>
      </w:r>
      <w:r w:rsidR="00E06D7A">
        <w:rPr>
          <w:rtl/>
        </w:rPr>
        <w:t xml:space="preserve"> </w:t>
      </w:r>
      <w:r w:rsidRPr="002F7726">
        <w:rPr>
          <w:rtl/>
        </w:rPr>
        <w:t>الإدارة</w:t>
      </w:r>
      <w:r w:rsidR="00E06D7A">
        <w:rPr>
          <w:rtl/>
        </w:rPr>
        <w:t xml:space="preserve"> </w:t>
      </w:r>
      <w:r w:rsidRPr="002F7726">
        <w:rPr>
          <w:rtl/>
        </w:rPr>
        <w:t>تتضمن</w:t>
      </w:r>
      <w:r w:rsidR="00E06D7A">
        <w:rPr>
          <w:rtl/>
        </w:rPr>
        <w:t xml:space="preserve"> </w:t>
      </w:r>
      <w:r w:rsidRPr="002F7726">
        <w:rPr>
          <w:rtl/>
        </w:rPr>
        <w:t>دراسة</w:t>
      </w:r>
      <w:r w:rsidR="00E06D7A">
        <w:rPr>
          <w:rtl/>
        </w:rPr>
        <w:t xml:space="preserve"> </w:t>
      </w:r>
      <w:r w:rsidRPr="002F7726">
        <w:rPr>
          <w:rtl/>
        </w:rPr>
        <w:t>الشكاوى</w:t>
      </w:r>
      <w:r w:rsidR="00E06D7A">
        <w:rPr>
          <w:rtl/>
        </w:rPr>
        <w:t xml:space="preserve"> </w:t>
      </w:r>
      <w:r w:rsidRPr="002F7726">
        <w:rPr>
          <w:rtl/>
        </w:rPr>
        <w:t>الواردة</w:t>
      </w:r>
      <w:r w:rsidR="00E06D7A">
        <w:rPr>
          <w:rtl/>
        </w:rPr>
        <w:t xml:space="preserve"> </w:t>
      </w:r>
      <w:r w:rsidRPr="002F7726">
        <w:rPr>
          <w:rtl/>
        </w:rPr>
        <w:t>إليها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العمال</w:t>
      </w:r>
      <w:r w:rsidR="00E06D7A">
        <w:rPr>
          <w:rtl/>
        </w:rPr>
        <w:t xml:space="preserve"> </w:t>
      </w:r>
      <w:r w:rsidRPr="002F7726">
        <w:rPr>
          <w:rtl/>
        </w:rPr>
        <w:t>الوافدين</w:t>
      </w:r>
      <w:r w:rsidR="00E06D7A">
        <w:rPr>
          <w:rtl/>
        </w:rPr>
        <w:t xml:space="preserve"> </w:t>
      </w:r>
      <w:r w:rsidRPr="002F7726">
        <w:rPr>
          <w:rtl/>
        </w:rPr>
        <w:t>للوقوف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أسبابها</w:t>
      </w:r>
      <w:r w:rsidR="00E06D7A">
        <w:rPr>
          <w:rtl/>
        </w:rPr>
        <w:t xml:space="preserve"> </w:t>
      </w:r>
      <w:r w:rsidRPr="002F7726">
        <w:rPr>
          <w:rtl/>
        </w:rPr>
        <w:t>والعمل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حلها</w:t>
      </w:r>
      <w:r w:rsidR="00E06D7A">
        <w:rPr>
          <w:rtl/>
        </w:rPr>
        <w:t xml:space="preserve"> </w:t>
      </w:r>
      <w:r w:rsidRPr="002F7726">
        <w:rPr>
          <w:rtl/>
        </w:rPr>
        <w:t>وفي</w:t>
      </w:r>
      <w:r w:rsidR="00E06D7A">
        <w:rPr>
          <w:rtl/>
        </w:rPr>
        <w:t xml:space="preserve"> </w:t>
      </w:r>
      <w:r w:rsidRPr="002F7726">
        <w:rPr>
          <w:rtl/>
        </w:rPr>
        <w:t>حال</w:t>
      </w:r>
      <w:r w:rsidR="00E06D7A">
        <w:rPr>
          <w:rtl/>
        </w:rPr>
        <w:t xml:space="preserve"> </w:t>
      </w:r>
      <w:r w:rsidRPr="002F7726">
        <w:rPr>
          <w:rtl/>
        </w:rPr>
        <w:t>ثبت</w:t>
      </w:r>
      <w:r w:rsidR="00E06D7A">
        <w:rPr>
          <w:rtl/>
        </w:rPr>
        <w:t xml:space="preserve"> </w:t>
      </w:r>
      <w:r w:rsidRPr="002F7726">
        <w:rPr>
          <w:rtl/>
        </w:rPr>
        <w:t>تعسف</w:t>
      </w:r>
      <w:r w:rsidR="00E06D7A">
        <w:rPr>
          <w:rtl/>
        </w:rPr>
        <w:t xml:space="preserve"> </w:t>
      </w:r>
      <w:r w:rsidRPr="002F7726">
        <w:rPr>
          <w:rtl/>
        </w:rPr>
        <w:t>صاحب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يتم</w:t>
      </w:r>
      <w:r w:rsidR="00E06D7A">
        <w:rPr>
          <w:rtl/>
        </w:rPr>
        <w:t xml:space="preserve"> </w:t>
      </w:r>
      <w:r w:rsidRPr="002F7726">
        <w:rPr>
          <w:rtl/>
        </w:rPr>
        <w:t>اتخاذ</w:t>
      </w:r>
      <w:r w:rsidR="00E06D7A">
        <w:rPr>
          <w:rtl/>
        </w:rPr>
        <w:t xml:space="preserve"> </w:t>
      </w:r>
      <w:r w:rsidRPr="002F7726">
        <w:rPr>
          <w:rtl/>
        </w:rPr>
        <w:t>الإجراءات</w:t>
      </w:r>
      <w:r w:rsidR="00E06D7A">
        <w:rPr>
          <w:rtl/>
        </w:rPr>
        <w:t xml:space="preserve"> </w:t>
      </w:r>
      <w:r w:rsidRPr="002F7726">
        <w:rPr>
          <w:rtl/>
        </w:rPr>
        <w:t>اللازمة</w:t>
      </w:r>
      <w:r w:rsidR="00E06D7A">
        <w:rPr>
          <w:rtl/>
        </w:rPr>
        <w:t xml:space="preserve"> </w:t>
      </w:r>
      <w:r w:rsidRPr="002F7726">
        <w:rPr>
          <w:rtl/>
        </w:rPr>
        <w:t>وتغيير</w:t>
      </w:r>
      <w:r w:rsidR="00E06D7A">
        <w:rPr>
          <w:rtl/>
        </w:rPr>
        <w:t xml:space="preserve"> </w:t>
      </w:r>
      <w:r w:rsidRPr="002F7726">
        <w:rPr>
          <w:rtl/>
        </w:rPr>
        <w:t>جهة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دون</w:t>
      </w:r>
      <w:r w:rsidR="00E06D7A">
        <w:rPr>
          <w:rtl/>
        </w:rPr>
        <w:t xml:space="preserve"> </w:t>
      </w:r>
      <w:r w:rsidRPr="002F7726">
        <w:rPr>
          <w:rtl/>
        </w:rPr>
        <w:t>موافقة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صاحب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وذلك</w:t>
      </w:r>
      <w:r w:rsidR="00E06D7A">
        <w:rPr>
          <w:rtl/>
        </w:rPr>
        <w:t xml:space="preserve"> </w:t>
      </w:r>
      <w:r w:rsidRPr="002F7726">
        <w:rPr>
          <w:rtl/>
        </w:rPr>
        <w:t>استناداً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إ</w:t>
      </w:r>
      <w:r w:rsidRPr="002F7726">
        <w:rPr>
          <w:rtl/>
        </w:rPr>
        <w:t>لى</w:t>
      </w:r>
      <w:r w:rsidR="00E06D7A">
        <w:rPr>
          <w:rtl/>
        </w:rPr>
        <w:t xml:space="preserve"> </w:t>
      </w:r>
      <w:r w:rsidRPr="002F7726">
        <w:rPr>
          <w:rtl/>
        </w:rPr>
        <w:t>نص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22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تنظيم</w:t>
      </w:r>
      <w:r w:rsidR="00E06D7A">
        <w:rPr>
          <w:rtl/>
        </w:rPr>
        <w:t xml:space="preserve"> </w:t>
      </w:r>
      <w:r w:rsidRPr="002F7726">
        <w:rPr>
          <w:rtl/>
        </w:rPr>
        <w:t>دخول</w:t>
      </w:r>
      <w:r w:rsidR="00E06D7A">
        <w:rPr>
          <w:rtl/>
        </w:rPr>
        <w:t xml:space="preserve"> </w:t>
      </w:r>
      <w:r w:rsidRPr="002F7726">
        <w:rPr>
          <w:rtl/>
        </w:rPr>
        <w:t>وخروج</w:t>
      </w:r>
      <w:r w:rsidR="00E06D7A">
        <w:rPr>
          <w:rtl/>
        </w:rPr>
        <w:t xml:space="preserve"> </w:t>
      </w:r>
      <w:r w:rsidRPr="002F7726">
        <w:rPr>
          <w:rtl/>
        </w:rPr>
        <w:t>الوافدين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(21)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2015.</w:t>
      </w:r>
      <w:r w:rsidR="00E06D7A">
        <w:rPr>
          <w:rtl/>
        </w:rPr>
        <w:t xml:space="preserve"> </w:t>
      </w:r>
      <w:r w:rsidRPr="002F7726">
        <w:rPr>
          <w:rtl/>
        </w:rPr>
        <w:t>وتعتبر</w:t>
      </w:r>
      <w:r w:rsidR="00E06D7A">
        <w:rPr>
          <w:rtl/>
        </w:rPr>
        <w:t xml:space="preserve"> </w:t>
      </w:r>
      <w:r w:rsidRPr="002F7726">
        <w:rPr>
          <w:rtl/>
        </w:rPr>
        <w:t>مرجعية</w:t>
      </w:r>
      <w:r w:rsidR="00E06D7A">
        <w:rPr>
          <w:rtl/>
        </w:rPr>
        <w:t xml:space="preserve"> </w:t>
      </w:r>
      <w:r w:rsidRPr="002F7726">
        <w:rPr>
          <w:rtl/>
        </w:rPr>
        <w:t>الإدارة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التعامل</w:t>
      </w:r>
      <w:r w:rsidR="00E06D7A">
        <w:rPr>
          <w:rtl/>
        </w:rPr>
        <w:t xml:space="preserve"> </w:t>
      </w:r>
      <w:r w:rsidRPr="002F7726">
        <w:rPr>
          <w:rtl/>
        </w:rPr>
        <w:t>مع</w:t>
      </w:r>
      <w:r w:rsidR="00E06D7A">
        <w:rPr>
          <w:rtl/>
        </w:rPr>
        <w:t xml:space="preserve"> </w:t>
      </w:r>
      <w:r w:rsidRPr="002F7726">
        <w:rPr>
          <w:rtl/>
        </w:rPr>
        <w:t>الشكاوى</w:t>
      </w:r>
      <w:r w:rsidR="00E06D7A">
        <w:rPr>
          <w:rtl/>
        </w:rPr>
        <w:t xml:space="preserve"> </w:t>
      </w:r>
      <w:r w:rsidRPr="002F7726">
        <w:rPr>
          <w:rtl/>
        </w:rPr>
        <w:t>إنما</w:t>
      </w:r>
      <w:r w:rsidR="00E06D7A">
        <w:rPr>
          <w:rtl/>
        </w:rPr>
        <w:t xml:space="preserve"> </w:t>
      </w:r>
      <w:r w:rsidRPr="002F7726">
        <w:rPr>
          <w:rtl/>
        </w:rPr>
        <w:t>تتمثل</w:t>
      </w:r>
      <w:r w:rsidR="00E06D7A">
        <w:rPr>
          <w:rtl/>
        </w:rPr>
        <w:t xml:space="preserve"> </w:t>
      </w:r>
      <w:r w:rsidRPr="002F7726">
        <w:rPr>
          <w:rtl/>
        </w:rPr>
        <w:t>بقانون</w:t>
      </w:r>
      <w:r w:rsidR="00E06D7A">
        <w:rPr>
          <w:rtl/>
        </w:rPr>
        <w:t xml:space="preserve"> </w:t>
      </w:r>
      <w:r w:rsidRPr="002F7726">
        <w:rPr>
          <w:rtl/>
        </w:rPr>
        <w:t>تنظيم</w:t>
      </w:r>
      <w:r w:rsidR="00E06D7A">
        <w:rPr>
          <w:rtl/>
        </w:rPr>
        <w:t xml:space="preserve"> </w:t>
      </w:r>
      <w:r w:rsidRPr="002F7726">
        <w:rPr>
          <w:rtl/>
        </w:rPr>
        <w:t>دخـول</w:t>
      </w:r>
      <w:r w:rsidR="00E06D7A">
        <w:rPr>
          <w:rtl/>
        </w:rPr>
        <w:t xml:space="preserve"> </w:t>
      </w:r>
      <w:r w:rsidRPr="002F7726">
        <w:rPr>
          <w:rtl/>
        </w:rPr>
        <w:t>وخـروج</w:t>
      </w:r>
      <w:r w:rsidR="00E06D7A">
        <w:rPr>
          <w:rtl/>
        </w:rPr>
        <w:t xml:space="preserve"> </w:t>
      </w:r>
      <w:r w:rsidRPr="002F7726">
        <w:rPr>
          <w:rtl/>
        </w:rPr>
        <w:t>الوافدين</w:t>
      </w:r>
      <w:r w:rsidR="00E06D7A">
        <w:rPr>
          <w:rtl/>
        </w:rPr>
        <w:t xml:space="preserve"> </w:t>
      </w:r>
      <w:r w:rsidRPr="002F7726">
        <w:rPr>
          <w:rtl/>
        </w:rPr>
        <w:t>وإقـــامتهم</w:t>
      </w:r>
      <w:r w:rsidR="00E06D7A">
        <w:rPr>
          <w:rtl/>
        </w:rPr>
        <w:t xml:space="preserve"> </w:t>
      </w:r>
      <w:r w:rsidRPr="002F7726">
        <w:rPr>
          <w:rtl/>
        </w:rPr>
        <w:t>وقانون</w:t>
      </w:r>
      <w:r w:rsidR="00E06D7A">
        <w:rPr>
          <w:rtl/>
        </w:rPr>
        <w:t xml:space="preserve"> </w:t>
      </w:r>
      <w:r w:rsidRPr="002F7726">
        <w:rPr>
          <w:rtl/>
        </w:rPr>
        <w:t>العمل</w:t>
      </w:r>
      <w:r w:rsidR="00E06D7A">
        <w:rPr>
          <w:rtl/>
        </w:rPr>
        <w:t xml:space="preserve"> </w:t>
      </w:r>
      <w:r w:rsidRPr="002F7726">
        <w:rPr>
          <w:rtl/>
        </w:rPr>
        <w:t>والقوانين</w:t>
      </w:r>
      <w:r w:rsidR="00E06D7A">
        <w:rPr>
          <w:rtl/>
        </w:rPr>
        <w:t xml:space="preserve"> </w:t>
      </w:r>
      <w:r w:rsidRPr="002F7726">
        <w:rPr>
          <w:rtl/>
        </w:rPr>
        <w:t>الأخرى</w:t>
      </w:r>
      <w:r w:rsidR="00E06D7A">
        <w:rPr>
          <w:rtl/>
        </w:rPr>
        <w:t xml:space="preserve"> </w:t>
      </w:r>
      <w:r w:rsidRPr="002F7726">
        <w:rPr>
          <w:rtl/>
        </w:rPr>
        <w:t>ذات</w:t>
      </w:r>
      <w:r w:rsidR="00E06D7A">
        <w:rPr>
          <w:rtl/>
        </w:rPr>
        <w:t xml:space="preserve"> </w:t>
      </w:r>
      <w:r w:rsidRPr="002F7726">
        <w:rPr>
          <w:rtl/>
        </w:rPr>
        <w:t>الصلة</w:t>
      </w:r>
      <w:r w:rsidR="00E06D7A">
        <w:rPr>
          <w:rtl/>
        </w:rPr>
        <w:t xml:space="preserve"> </w:t>
      </w:r>
      <w:r w:rsidRPr="002F7726">
        <w:rPr>
          <w:rtl/>
        </w:rPr>
        <w:t>وهي</w:t>
      </w:r>
      <w:r w:rsidR="00E06D7A">
        <w:rPr>
          <w:rtl/>
        </w:rPr>
        <w:t xml:space="preserve"> </w:t>
      </w:r>
      <w:r w:rsidRPr="002F7726">
        <w:rPr>
          <w:rtl/>
        </w:rPr>
        <w:t>محكومة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ذلك</w:t>
      </w:r>
      <w:r w:rsidR="00E06D7A">
        <w:rPr>
          <w:rtl/>
        </w:rPr>
        <w:t xml:space="preserve"> </w:t>
      </w:r>
      <w:r w:rsidRPr="002F7726">
        <w:rPr>
          <w:rtl/>
        </w:rPr>
        <w:t>بمبادئ</w:t>
      </w:r>
      <w:r w:rsidR="00E06D7A">
        <w:rPr>
          <w:rtl/>
        </w:rPr>
        <w:t xml:space="preserve"> </w:t>
      </w:r>
      <w:r w:rsidRPr="002F7726">
        <w:rPr>
          <w:rtl/>
        </w:rPr>
        <w:t>المساواة،</w:t>
      </w:r>
      <w:r w:rsidR="00E06D7A">
        <w:rPr>
          <w:rtl/>
        </w:rPr>
        <w:t xml:space="preserve"> </w:t>
      </w:r>
      <w:r w:rsidRPr="002F7726">
        <w:rPr>
          <w:rtl/>
        </w:rPr>
        <w:t>وعدم</w:t>
      </w:r>
      <w:r w:rsidR="00E06D7A">
        <w:rPr>
          <w:rtl/>
        </w:rPr>
        <w:t xml:space="preserve"> </w:t>
      </w:r>
      <w:r w:rsidRPr="002F7726">
        <w:rPr>
          <w:rtl/>
        </w:rPr>
        <w:t>التمييز،</w:t>
      </w:r>
      <w:r w:rsidR="00E06D7A">
        <w:rPr>
          <w:rtl/>
        </w:rPr>
        <w:t xml:space="preserve"> </w:t>
      </w:r>
      <w:r w:rsidRPr="002F7726">
        <w:rPr>
          <w:rtl/>
        </w:rPr>
        <w:t>والحي</w:t>
      </w:r>
      <w:r w:rsidRPr="002F7726">
        <w:rPr>
          <w:rFonts w:hint="eastAsia"/>
          <w:rtl/>
        </w:rPr>
        <w:t>اد</w:t>
      </w:r>
      <w:r w:rsidRPr="002F7726">
        <w:rPr>
          <w:rtl/>
        </w:rPr>
        <w:t>،</w:t>
      </w:r>
      <w:r w:rsidR="00E06D7A">
        <w:rPr>
          <w:rtl/>
        </w:rPr>
        <w:t xml:space="preserve"> </w:t>
      </w:r>
      <w:r w:rsidRPr="002F7726">
        <w:rPr>
          <w:rtl/>
        </w:rPr>
        <w:t>والعدل،</w:t>
      </w:r>
      <w:r w:rsidR="00E06D7A">
        <w:rPr>
          <w:rtl/>
        </w:rPr>
        <w:t xml:space="preserve"> </w:t>
      </w:r>
      <w:r w:rsidRPr="002F7726">
        <w:rPr>
          <w:rtl/>
        </w:rPr>
        <w:t>وتبسيط</w:t>
      </w:r>
      <w:r w:rsidR="00E06D7A">
        <w:rPr>
          <w:rtl/>
        </w:rPr>
        <w:t xml:space="preserve"> </w:t>
      </w:r>
      <w:r w:rsidRPr="002F7726">
        <w:rPr>
          <w:rtl/>
        </w:rPr>
        <w:t>الإجراءات،</w:t>
      </w:r>
      <w:r w:rsidR="00E06D7A">
        <w:rPr>
          <w:rtl/>
        </w:rPr>
        <w:t xml:space="preserve"> </w:t>
      </w:r>
      <w:r w:rsidRPr="002F7726">
        <w:rPr>
          <w:rtl/>
        </w:rPr>
        <w:t>واحترام</w:t>
      </w:r>
      <w:r w:rsidR="00E06D7A">
        <w:rPr>
          <w:rtl/>
        </w:rPr>
        <w:t xml:space="preserve"> </w:t>
      </w:r>
      <w:r w:rsidRPr="002F7726">
        <w:rPr>
          <w:rtl/>
        </w:rPr>
        <w:t>وقت</w:t>
      </w:r>
      <w:r w:rsidR="00E06D7A">
        <w:rPr>
          <w:rtl/>
        </w:rPr>
        <w:t xml:space="preserve"> </w:t>
      </w:r>
      <w:r w:rsidRPr="002F7726">
        <w:rPr>
          <w:rtl/>
        </w:rPr>
        <w:t>أصحاب</w:t>
      </w:r>
      <w:r w:rsidR="00E06D7A">
        <w:rPr>
          <w:rtl/>
        </w:rPr>
        <w:t xml:space="preserve"> </w:t>
      </w:r>
      <w:r w:rsidRPr="002F7726">
        <w:rPr>
          <w:rtl/>
        </w:rPr>
        <w:t>الشكاوى.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26-</w:t>
      </w:r>
      <w:r w:rsidRPr="002F7726">
        <w:rPr>
          <w:rtl/>
        </w:rPr>
        <w:tab/>
        <w:t>مع</w:t>
      </w:r>
      <w:r w:rsidR="00E06D7A">
        <w:rPr>
          <w:rtl/>
        </w:rPr>
        <w:t xml:space="preserve"> </w:t>
      </w:r>
      <w:r w:rsidRPr="002F7726">
        <w:rPr>
          <w:rtl/>
        </w:rPr>
        <w:t>العلم</w:t>
      </w:r>
      <w:r w:rsidR="00E06D7A">
        <w:rPr>
          <w:rtl/>
        </w:rPr>
        <w:t xml:space="preserve"> </w:t>
      </w:r>
      <w:r w:rsidRPr="002F7726">
        <w:rPr>
          <w:rtl/>
        </w:rPr>
        <w:t>بأن</w:t>
      </w:r>
      <w:r w:rsidR="00E06D7A">
        <w:rPr>
          <w:rtl/>
        </w:rPr>
        <w:t xml:space="preserve"> </w:t>
      </w:r>
      <w:r w:rsidRPr="002F7726">
        <w:rPr>
          <w:rtl/>
        </w:rPr>
        <w:t>عدد</w:t>
      </w:r>
      <w:r w:rsidR="00E06D7A">
        <w:rPr>
          <w:rtl/>
        </w:rPr>
        <w:t xml:space="preserve"> </w:t>
      </w:r>
      <w:r w:rsidRPr="002F7726">
        <w:rPr>
          <w:rtl/>
        </w:rPr>
        <w:t>الشكاوى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تعاملت</w:t>
      </w:r>
      <w:r w:rsidR="00E06D7A">
        <w:rPr>
          <w:rtl/>
        </w:rPr>
        <w:t xml:space="preserve"> </w:t>
      </w:r>
      <w:r w:rsidRPr="002F7726">
        <w:rPr>
          <w:rtl/>
        </w:rPr>
        <w:t>معها</w:t>
      </w:r>
      <w:r w:rsidR="00E06D7A">
        <w:rPr>
          <w:rtl/>
        </w:rPr>
        <w:t xml:space="preserve"> </w:t>
      </w:r>
      <w:r w:rsidRPr="002F7726">
        <w:rPr>
          <w:rtl/>
        </w:rPr>
        <w:t>الإدارة</w:t>
      </w:r>
      <w:r w:rsidR="00E06D7A">
        <w:rPr>
          <w:rtl/>
        </w:rPr>
        <w:t xml:space="preserve"> </w:t>
      </w:r>
      <w:r w:rsidRPr="002F7726">
        <w:rPr>
          <w:rtl/>
        </w:rPr>
        <w:t>خلال</w:t>
      </w:r>
      <w:r w:rsidR="00E06D7A">
        <w:rPr>
          <w:rtl/>
        </w:rPr>
        <w:t xml:space="preserve"> </w:t>
      </w:r>
      <w:r w:rsidRPr="002F7726">
        <w:rPr>
          <w:rtl/>
        </w:rPr>
        <w:t>عامي</w:t>
      </w:r>
      <w:r w:rsidR="00E06D7A">
        <w:rPr>
          <w:rtl/>
        </w:rPr>
        <w:t xml:space="preserve"> </w:t>
      </w:r>
      <w:r w:rsidRPr="002F7726">
        <w:rPr>
          <w:rtl/>
        </w:rPr>
        <w:t>2017،</w:t>
      </w:r>
      <w:r w:rsidR="00E06D7A">
        <w:rPr>
          <w:rtl/>
        </w:rPr>
        <w:t xml:space="preserve"> </w:t>
      </w:r>
      <w:r w:rsidRPr="002F7726">
        <w:rPr>
          <w:rtl/>
        </w:rPr>
        <w:t>2018</w:t>
      </w:r>
      <w:r w:rsidR="00E06D7A">
        <w:rPr>
          <w:rtl/>
        </w:rPr>
        <w:t xml:space="preserve"> </w:t>
      </w:r>
      <w:r w:rsidRPr="005B44C2">
        <w:rPr>
          <w:spacing w:val="-4"/>
          <w:rtl/>
        </w:rPr>
        <w:t>كان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بواقع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(3043)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شكوى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في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حين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بلغ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عدد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حالات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تغيير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جهة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العمل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بنحو</w:t>
      </w:r>
      <w:r w:rsidR="00E06D7A" w:rsidRPr="005B44C2">
        <w:rPr>
          <w:spacing w:val="-4"/>
          <w:rtl/>
        </w:rPr>
        <w:t xml:space="preserve"> </w:t>
      </w:r>
      <w:r w:rsidRPr="005B44C2">
        <w:rPr>
          <w:spacing w:val="-4"/>
          <w:rtl/>
        </w:rPr>
        <w:t>مؤقت</w:t>
      </w:r>
      <w:r w:rsidR="00B17B6B" w:rsidRPr="005B44C2">
        <w:rPr>
          <w:rFonts w:hint="eastAsia"/>
          <w:spacing w:val="-4"/>
          <w:rtl/>
        </w:rPr>
        <w:t> </w:t>
      </w:r>
      <w:r w:rsidRPr="005B44C2">
        <w:rPr>
          <w:spacing w:val="-4"/>
          <w:rtl/>
        </w:rPr>
        <w:t>(1878)</w:t>
      </w:r>
      <w:r w:rsidR="00E06D7A">
        <w:rPr>
          <w:rtl/>
        </w:rPr>
        <w:t xml:space="preserve"> </w:t>
      </w:r>
      <w:r w:rsidRPr="002F7726">
        <w:rPr>
          <w:rtl/>
        </w:rPr>
        <w:t>حالة</w:t>
      </w:r>
      <w:r w:rsidR="00E06D7A">
        <w:rPr>
          <w:rtl/>
        </w:rPr>
        <w:t xml:space="preserve"> </w:t>
      </w:r>
      <w:r w:rsidRPr="002F7726">
        <w:rPr>
          <w:rtl/>
        </w:rPr>
        <w:t>وبشكل</w:t>
      </w:r>
      <w:r w:rsidR="00E06D7A">
        <w:rPr>
          <w:rtl/>
        </w:rPr>
        <w:t xml:space="preserve"> </w:t>
      </w:r>
      <w:r w:rsidRPr="002F7726">
        <w:rPr>
          <w:rtl/>
        </w:rPr>
        <w:t>دائم</w:t>
      </w:r>
      <w:r w:rsidR="00E06D7A">
        <w:rPr>
          <w:rtl/>
        </w:rPr>
        <w:t xml:space="preserve"> </w:t>
      </w:r>
      <w:r w:rsidRPr="002F7726">
        <w:rPr>
          <w:rtl/>
        </w:rPr>
        <w:t>(3914)</w:t>
      </w:r>
      <w:r w:rsidR="00E06D7A">
        <w:rPr>
          <w:rtl/>
        </w:rPr>
        <w:t xml:space="preserve"> </w:t>
      </w:r>
      <w:r w:rsidRPr="002F7726">
        <w:rPr>
          <w:rtl/>
        </w:rPr>
        <w:t>حالة.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27-</w:t>
      </w:r>
      <w:r w:rsidRPr="002F7726">
        <w:rPr>
          <w:rtl/>
        </w:rPr>
        <w:tab/>
        <w:t>كما</w:t>
      </w:r>
      <w:r w:rsidR="00E06D7A">
        <w:rPr>
          <w:rtl/>
        </w:rPr>
        <w:t xml:space="preserve"> </w:t>
      </w:r>
      <w:r w:rsidRPr="002F7726">
        <w:rPr>
          <w:rtl/>
        </w:rPr>
        <w:t>منح</w:t>
      </w:r>
      <w:r w:rsidR="00E06D7A">
        <w:rPr>
          <w:rtl/>
        </w:rPr>
        <w:t xml:space="preserve"> </w:t>
      </w:r>
      <w:r w:rsidRPr="002F7726">
        <w:rPr>
          <w:rtl/>
        </w:rPr>
        <w:t>المرسوم</w:t>
      </w:r>
      <w:r w:rsidR="00E06D7A">
        <w:rPr>
          <w:rtl/>
        </w:rPr>
        <w:t xml:space="preserve"> </w:t>
      </w:r>
      <w:r w:rsidRPr="002F7726">
        <w:rPr>
          <w:rtl/>
        </w:rPr>
        <w:t>بقانون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(38)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2002،</w:t>
      </w:r>
      <w:r w:rsidR="00E06D7A">
        <w:rPr>
          <w:rtl/>
        </w:rPr>
        <w:t xml:space="preserve"> </w:t>
      </w:r>
      <w:r w:rsidRPr="002F7726">
        <w:rPr>
          <w:rtl/>
        </w:rPr>
        <w:t>بإنشاء</w:t>
      </w:r>
      <w:r w:rsidR="00E06D7A">
        <w:rPr>
          <w:rtl/>
        </w:rPr>
        <w:t xml:space="preserve"> </w:t>
      </w:r>
      <w:r w:rsidRPr="002F7726">
        <w:rPr>
          <w:rtl/>
        </w:rPr>
        <w:t>اللجنة</w:t>
      </w:r>
      <w:r w:rsidR="00E06D7A">
        <w:rPr>
          <w:rtl/>
        </w:rPr>
        <w:t xml:space="preserve"> </w:t>
      </w:r>
      <w:r w:rsidRPr="002F7726">
        <w:rPr>
          <w:rtl/>
        </w:rPr>
        <w:t>الوطنية</w:t>
      </w:r>
      <w:r w:rsidR="00E06D7A">
        <w:rPr>
          <w:rtl/>
        </w:rPr>
        <w:t xml:space="preserve"> </w:t>
      </w:r>
      <w:r w:rsidRPr="002F7726">
        <w:rPr>
          <w:rtl/>
        </w:rPr>
        <w:t>لحقوق</w:t>
      </w:r>
      <w:r w:rsidR="00E06D7A">
        <w:rPr>
          <w:rtl/>
        </w:rPr>
        <w:t xml:space="preserve"> </w:t>
      </w:r>
      <w:r w:rsidRPr="002F7726">
        <w:rPr>
          <w:rtl/>
        </w:rPr>
        <w:t>الإنسان،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[2(3)]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اختصاصه</w:t>
      </w:r>
      <w:r w:rsidR="00E06D7A">
        <w:rPr>
          <w:rtl/>
        </w:rPr>
        <w:t xml:space="preserve"> </w:t>
      </w:r>
      <w:r w:rsidRPr="002F7726">
        <w:rPr>
          <w:rtl/>
        </w:rPr>
        <w:t>النظر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التجاوزات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حقوق</w:t>
      </w:r>
      <w:r w:rsidR="00E06D7A">
        <w:rPr>
          <w:rtl/>
        </w:rPr>
        <w:t xml:space="preserve"> </w:t>
      </w:r>
      <w:r w:rsidRPr="002F7726">
        <w:rPr>
          <w:rtl/>
        </w:rPr>
        <w:t>الإنسان،</w:t>
      </w:r>
      <w:r w:rsidR="00E06D7A">
        <w:rPr>
          <w:rtl/>
        </w:rPr>
        <w:t xml:space="preserve"> </w:t>
      </w:r>
      <w:r w:rsidRPr="002F7726">
        <w:rPr>
          <w:rtl/>
        </w:rPr>
        <w:t>واقتراح</w:t>
      </w:r>
      <w:r w:rsidR="00E06D7A">
        <w:rPr>
          <w:rtl/>
        </w:rPr>
        <w:t xml:space="preserve"> </w:t>
      </w:r>
      <w:r w:rsidRPr="002F7726">
        <w:rPr>
          <w:rtl/>
        </w:rPr>
        <w:t>السبل</w:t>
      </w:r>
      <w:r w:rsidR="00E06D7A">
        <w:rPr>
          <w:rtl/>
        </w:rPr>
        <w:t xml:space="preserve"> </w:t>
      </w:r>
      <w:r w:rsidRPr="002F7726">
        <w:rPr>
          <w:rtl/>
        </w:rPr>
        <w:t>الكفيلة</w:t>
      </w:r>
      <w:r w:rsidR="00E06D7A">
        <w:rPr>
          <w:rtl/>
        </w:rPr>
        <w:t xml:space="preserve"> </w:t>
      </w:r>
      <w:r w:rsidRPr="002F7726">
        <w:rPr>
          <w:rtl/>
        </w:rPr>
        <w:t>لمعالجتها</w:t>
      </w:r>
      <w:r w:rsidR="00E06D7A">
        <w:rPr>
          <w:rtl/>
        </w:rPr>
        <w:t xml:space="preserve"> </w:t>
      </w:r>
      <w:r w:rsidRPr="002F7726">
        <w:rPr>
          <w:rtl/>
        </w:rPr>
        <w:t>وتفادي</w:t>
      </w:r>
      <w:r w:rsidR="00E06D7A">
        <w:rPr>
          <w:rtl/>
        </w:rPr>
        <w:t xml:space="preserve"> </w:t>
      </w:r>
      <w:r w:rsidRPr="002F7726">
        <w:rPr>
          <w:rtl/>
        </w:rPr>
        <w:t>وقوعها.</w:t>
      </w:r>
      <w:r w:rsidR="00E06D7A">
        <w:rPr>
          <w:rtl/>
        </w:rPr>
        <w:t xml:space="preserve"> </w:t>
      </w:r>
      <w:r w:rsidRPr="002F7726">
        <w:rPr>
          <w:rtl/>
        </w:rPr>
        <w:t>حيث</w:t>
      </w:r>
      <w:r w:rsidR="00E06D7A">
        <w:rPr>
          <w:rtl/>
        </w:rPr>
        <w:t xml:space="preserve"> </w:t>
      </w:r>
      <w:r w:rsidRPr="002F7726">
        <w:rPr>
          <w:rtl/>
        </w:rPr>
        <w:t>نصت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3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"تهدف</w:t>
      </w:r>
      <w:r w:rsidR="00E06D7A">
        <w:rPr>
          <w:rtl/>
        </w:rPr>
        <w:t xml:space="preserve"> </w:t>
      </w:r>
      <w:r w:rsidRPr="002F7726">
        <w:rPr>
          <w:rtl/>
        </w:rPr>
        <w:t>اللجنة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تعزيز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lastRenderedPageBreak/>
        <w:t>وحماية</w:t>
      </w:r>
      <w:r w:rsidR="00E06D7A">
        <w:rPr>
          <w:rtl/>
        </w:rPr>
        <w:t xml:space="preserve"> </w:t>
      </w:r>
      <w:r w:rsidRPr="002F7726">
        <w:rPr>
          <w:rtl/>
        </w:rPr>
        <w:t>حقوق</w:t>
      </w:r>
      <w:r w:rsidR="00E06D7A">
        <w:rPr>
          <w:rtl/>
        </w:rPr>
        <w:t xml:space="preserve"> </w:t>
      </w:r>
      <w:r w:rsidRPr="002F7726">
        <w:rPr>
          <w:rtl/>
        </w:rPr>
        <w:t>الإنسان</w:t>
      </w:r>
      <w:r w:rsidR="00E06D7A">
        <w:rPr>
          <w:rtl/>
        </w:rPr>
        <w:t xml:space="preserve"> </w:t>
      </w:r>
      <w:r w:rsidRPr="002F7726">
        <w:rPr>
          <w:rtl/>
        </w:rPr>
        <w:t>وحرياته،</w:t>
      </w:r>
      <w:r w:rsidR="00E06D7A">
        <w:rPr>
          <w:rtl/>
        </w:rPr>
        <w:t xml:space="preserve"> </w:t>
      </w:r>
      <w:r w:rsidRPr="002F7726">
        <w:rPr>
          <w:rtl/>
        </w:rPr>
        <w:t>ولها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سبيل</w:t>
      </w:r>
      <w:r w:rsidR="00E06D7A">
        <w:rPr>
          <w:rtl/>
        </w:rPr>
        <w:t xml:space="preserve"> </w:t>
      </w:r>
      <w:r w:rsidRPr="002F7726">
        <w:rPr>
          <w:rtl/>
        </w:rPr>
        <w:t>ذلك</w:t>
      </w:r>
      <w:r w:rsidR="00E06D7A">
        <w:rPr>
          <w:rtl/>
        </w:rPr>
        <w:t xml:space="preserve"> </w:t>
      </w:r>
      <w:r w:rsidRPr="002F7726">
        <w:rPr>
          <w:rtl/>
        </w:rPr>
        <w:t>ممارسة</w:t>
      </w:r>
      <w:r w:rsidR="00E06D7A">
        <w:rPr>
          <w:rtl/>
        </w:rPr>
        <w:t xml:space="preserve"> </w:t>
      </w:r>
      <w:r w:rsidRPr="002F7726">
        <w:rPr>
          <w:rtl/>
        </w:rPr>
        <w:t>الاختصاصات</w:t>
      </w:r>
      <w:r w:rsidR="00E06D7A">
        <w:rPr>
          <w:rtl/>
        </w:rPr>
        <w:t xml:space="preserve"> </w:t>
      </w:r>
      <w:r w:rsidRPr="002F7726">
        <w:rPr>
          <w:rtl/>
        </w:rPr>
        <w:t>والمهام</w:t>
      </w:r>
      <w:r w:rsidR="00E06D7A">
        <w:rPr>
          <w:rtl/>
        </w:rPr>
        <w:t xml:space="preserve"> </w:t>
      </w:r>
      <w:r w:rsidRPr="002F7726">
        <w:rPr>
          <w:rtl/>
        </w:rPr>
        <w:t>التالية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...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3-</w:t>
      </w:r>
      <w:r w:rsidR="00E06D7A">
        <w:rPr>
          <w:rtl/>
        </w:rPr>
        <w:t xml:space="preserve"> </w:t>
      </w:r>
      <w:r w:rsidRPr="002F7726">
        <w:rPr>
          <w:rtl/>
        </w:rPr>
        <w:t>النظر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أي</w:t>
      </w:r>
      <w:r w:rsidR="00E06D7A">
        <w:rPr>
          <w:rtl/>
        </w:rPr>
        <w:t xml:space="preserve"> </w:t>
      </w:r>
      <w:r w:rsidRPr="002F7726">
        <w:rPr>
          <w:rtl/>
        </w:rPr>
        <w:t>تجاوزات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انتهاكات</w:t>
      </w:r>
      <w:r w:rsidR="00E06D7A">
        <w:rPr>
          <w:rtl/>
        </w:rPr>
        <w:t xml:space="preserve"> </w:t>
      </w:r>
      <w:r w:rsidRPr="002F7726">
        <w:rPr>
          <w:rtl/>
        </w:rPr>
        <w:t>لحقوق</w:t>
      </w:r>
      <w:r w:rsidR="00E06D7A">
        <w:rPr>
          <w:rtl/>
        </w:rPr>
        <w:t xml:space="preserve"> </w:t>
      </w:r>
      <w:r w:rsidRPr="002F7726">
        <w:rPr>
          <w:rtl/>
        </w:rPr>
        <w:t>الإنسان،</w:t>
      </w:r>
      <w:r w:rsidR="00E06D7A">
        <w:rPr>
          <w:rtl/>
        </w:rPr>
        <w:t xml:space="preserve"> </w:t>
      </w:r>
      <w:r w:rsidRPr="002F7726">
        <w:rPr>
          <w:rtl/>
        </w:rPr>
        <w:t>والعمل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تسوية</w:t>
      </w:r>
      <w:r w:rsidR="00E06D7A">
        <w:rPr>
          <w:rtl/>
        </w:rPr>
        <w:t xml:space="preserve"> </w:t>
      </w:r>
      <w:r w:rsidRPr="002F7726">
        <w:rPr>
          <w:rtl/>
        </w:rPr>
        <w:t>ما</w:t>
      </w:r>
      <w:r w:rsidR="00E06D7A">
        <w:rPr>
          <w:rtl/>
        </w:rPr>
        <w:t xml:space="preserve"> </w:t>
      </w:r>
      <w:r w:rsidRPr="002F7726">
        <w:rPr>
          <w:rtl/>
        </w:rPr>
        <w:t>تتلقاه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بلاغات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شكاو</w:t>
      </w:r>
      <w:r w:rsidRPr="002F7726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2F7726">
        <w:rPr>
          <w:rtl/>
        </w:rPr>
        <w:t>بشأنها،</w:t>
      </w:r>
      <w:r w:rsidR="00E06D7A">
        <w:rPr>
          <w:rtl/>
        </w:rPr>
        <w:t xml:space="preserve"> </w:t>
      </w:r>
      <w:r w:rsidRPr="002F7726">
        <w:rPr>
          <w:rtl/>
        </w:rPr>
        <w:t>والتنسيق</w:t>
      </w:r>
      <w:r w:rsidR="00E06D7A">
        <w:rPr>
          <w:rtl/>
        </w:rPr>
        <w:t xml:space="preserve"> </w:t>
      </w:r>
      <w:r w:rsidRPr="002F7726">
        <w:rPr>
          <w:rtl/>
        </w:rPr>
        <w:t>مع</w:t>
      </w:r>
      <w:r w:rsidR="00E06D7A">
        <w:rPr>
          <w:rtl/>
        </w:rPr>
        <w:t xml:space="preserve"> </w:t>
      </w:r>
      <w:r w:rsidRPr="002F7726">
        <w:rPr>
          <w:rtl/>
        </w:rPr>
        <w:t>الجهات</w:t>
      </w:r>
      <w:r w:rsidR="00E06D7A">
        <w:rPr>
          <w:rtl/>
        </w:rPr>
        <w:t xml:space="preserve"> </w:t>
      </w:r>
      <w:r w:rsidRPr="002F7726">
        <w:rPr>
          <w:rtl/>
        </w:rPr>
        <w:t>المختصة</w:t>
      </w:r>
      <w:r w:rsidR="00E06D7A">
        <w:rPr>
          <w:rtl/>
        </w:rPr>
        <w:t xml:space="preserve"> </w:t>
      </w:r>
      <w:r w:rsidRPr="002F7726">
        <w:rPr>
          <w:rtl/>
        </w:rPr>
        <w:t>لاتخاذ</w:t>
      </w:r>
      <w:r w:rsidR="00E06D7A">
        <w:rPr>
          <w:rtl/>
        </w:rPr>
        <w:t xml:space="preserve"> </w:t>
      </w:r>
      <w:r w:rsidRPr="002F7726">
        <w:rPr>
          <w:rtl/>
        </w:rPr>
        <w:t>اللازم</w:t>
      </w:r>
      <w:r w:rsidR="00E06D7A">
        <w:rPr>
          <w:rtl/>
        </w:rPr>
        <w:t xml:space="preserve"> </w:t>
      </w:r>
      <w:r w:rsidRPr="002F7726">
        <w:rPr>
          <w:rtl/>
        </w:rPr>
        <w:t>بشأنها،</w:t>
      </w:r>
      <w:r w:rsidR="00E06D7A">
        <w:rPr>
          <w:rtl/>
        </w:rPr>
        <w:t xml:space="preserve"> </w:t>
      </w:r>
      <w:r w:rsidRPr="002F7726">
        <w:rPr>
          <w:rtl/>
        </w:rPr>
        <w:t>واقتراح</w:t>
      </w:r>
      <w:r w:rsidR="00E06D7A">
        <w:rPr>
          <w:rtl/>
        </w:rPr>
        <w:t xml:space="preserve"> </w:t>
      </w:r>
      <w:r w:rsidRPr="002F7726">
        <w:rPr>
          <w:rtl/>
        </w:rPr>
        <w:t>السبل</w:t>
      </w:r>
      <w:r w:rsidR="00E06D7A">
        <w:rPr>
          <w:rtl/>
        </w:rPr>
        <w:t xml:space="preserve"> </w:t>
      </w:r>
      <w:r w:rsidRPr="002F7726">
        <w:rPr>
          <w:rtl/>
        </w:rPr>
        <w:t>الكفيلة</w:t>
      </w:r>
      <w:r w:rsidR="00E06D7A">
        <w:rPr>
          <w:rtl/>
        </w:rPr>
        <w:t xml:space="preserve"> </w:t>
      </w:r>
      <w:r w:rsidRPr="002F7726">
        <w:rPr>
          <w:rtl/>
        </w:rPr>
        <w:t>بمعالجتها</w:t>
      </w:r>
      <w:r w:rsidR="00E06D7A">
        <w:rPr>
          <w:rtl/>
        </w:rPr>
        <w:t xml:space="preserve"> </w:t>
      </w:r>
      <w:r w:rsidRPr="002F7726">
        <w:rPr>
          <w:rtl/>
        </w:rPr>
        <w:t>ومنع</w:t>
      </w:r>
      <w:r w:rsidR="00E06D7A">
        <w:rPr>
          <w:rtl/>
        </w:rPr>
        <w:t xml:space="preserve"> </w:t>
      </w:r>
      <w:r w:rsidRPr="002F7726">
        <w:rPr>
          <w:rtl/>
        </w:rPr>
        <w:t>وقوعها."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28-</w:t>
      </w:r>
      <w:r w:rsidRPr="002F7726">
        <w:rPr>
          <w:rtl/>
        </w:rPr>
        <w:tab/>
        <w:t>نص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الإجراءات</w:t>
      </w:r>
      <w:r w:rsidR="00E06D7A">
        <w:rPr>
          <w:rtl/>
        </w:rPr>
        <w:t xml:space="preserve"> </w:t>
      </w:r>
      <w:r w:rsidRPr="002F7726">
        <w:rPr>
          <w:rtl/>
        </w:rPr>
        <w:t>الجنائية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بالقانون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(23)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2004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B17B6B">
        <w:rPr>
          <w:rFonts w:hint="eastAsia"/>
          <w:rtl/>
        </w:rPr>
        <w:t> </w:t>
      </w:r>
      <w:r w:rsidRPr="002F7726">
        <w:rPr>
          <w:rtl/>
        </w:rPr>
        <w:t>395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"لأعضاء</w:t>
      </w:r>
      <w:r w:rsidR="00E06D7A">
        <w:rPr>
          <w:rtl/>
        </w:rPr>
        <w:t xml:space="preserve"> </w:t>
      </w:r>
      <w:r w:rsidRPr="002F7726">
        <w:rPr>
          <w:rtl/>
        </w:rPr>
        <w:t>النيابة</w:t>
      </w:r>
      <w:r w:rsidR="00E06D7A">
        <w:rPr>
          <w:rtl/>
        </w:rPr>
        <w:t xml:space="preserve"> </w:t>
      </w:r>
      <w:r w:rsidRPr="002F7726">
        <w:rPr>
          <w:rtl/>
        </w:rPr>
        <w:t>العامة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دخول</w:t>
      </w:r>
      <w:r w:rsidR="00E06D7A">
        <w:rPr>
          <w:rtl/>
        </w:rPr>
        <w:t xml:space="preserve"> </w:t>
      </w:r>
      <w:r w:rsidRPr="002F7726">
        <w:rPr>
          <w:rtl/>
        </w:rPr>
        <w:t>الأماكن</w:t>
      </w:r>
      <w:r w:rsidR="00E06D7A">
        <w:rPr>
          <w:rtl/>
        </w:rPr>
        <w:t xml:space="preserve"> </w:t>
      </w:r>
      <w:r w:rsidRPr="002F7726">
        <w:rPr>
          <w:rtl/>
        </w:rPr>
        <w:t>المخصصة</w:t>
      </w:r>
      <w:r w:rsidR="00E06D7A">
        <w:rPr>
          <w:rtl/>
        </w:rPr>
        <w:t xml:space="preserve"> </w:t>
      </w:r>
      <w:r w:rsidRPr="002F7726">
        <w:rPr>
          <w:rtl/>
        </w:rPr>
        <w:t>للحبس</w:t>
      </w:r>
      <w:r w:rsidR="00E06D7A">
        <w:rPr>
          <w:rtl/>
        </w:rPr>
        <w:t xml:space="preserve"> </w:t>
      </w:r>
      <w:r w:rsidRPr="002F7726">
        <w:rPr>
          <w:rtl/>
        </w:rPr>
        <w:t>الكائنة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دوائر</w:t>
      </w:r>
      <w:r w:rsidR="00E06D7A">
        <w:rPr>
          <w:rtl/>
        </w:rPr>
        <w:t xml:space="preserve"> </w:t>
      </w:r>
      <w:r w:rsidRPr="002F7726">
        <w:rPr>
          <w:rtl/>
        </w:rPr>
        <w:t>اختصاصهم،</w:t>
      </w:r>
      <w:r w:rsidR="00E06D7A">
        <w:rPr>
          <w:rtl/>
        </w:rPr>
        <w:t xml:space="preserve"> </w:t>
      </w:r>
      <w:r w:rsidRPr="002F7726">
        <w:rPr>
          <w:rtl/>
        </w:rPr>
        <w:t>وذلك</w:t>
      </w:r>
      <w:r w:rsidR="00E06D7A">
        <w:rPr>
          <w:rtl/>
        </w:rPr>
        <w:t xml:space="preserve"> </w:t>
      </w:r>
      <w:r w:rsidRPr="002F7726">
        <w:rPr>
          <w:rtl/>
        </w:rPr>
        <w:t>للتأكد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عدم</w:t>
      </w:r>
      <w:r w:rsidR="00E06D7A">
        <w:rPr>
          <w:rtl/>
        </w:rPr>
        <w:t xml:space="preserve"> </w:t>
      </w:r>
      <w:r w:rsidRPr="002F7726">
        <w:rPr>
          <w:rtl/>
        </w:rPr>
        <w:t>وجود</w:t>
      </w:r>
      <w:r w:rsidR="00E06D7A">
        <w:rPr>
          <w:rtl/>
        </w:rPr>
        <w:t xml:space="preserve"> </w:t>
      </w:r>
      <w:r w:rsidRPr="002F7726">
        <w:rPr>
          <w:rtl/>
        </w:rPr>
        <w:t>محبوس</w:t>
      </w:r>
      <w:r w:rsidR="00E06D7A">
        <w:rPr>
          <w:rtl/>
        </w:rPr>
        <w:t xml:space="preserve"> </w:t>
      </w:r>
      <w:r w:rsidRPr="002F7726">
        <w:rPr>
          <w:rtl/>
        </w:rPr>
        <w:t>بصفة</w:t>
      </w:r>
      <w:r w:rsidR="00E06D7A">
        <w:rPr>
          <w:rtl/>
        </w:rPr>
        <w:t xml:space="preserve"> </w:t>
      </w:r>
      <w:r w:rsidRPr="002F7726">
        <w:rPr>
          <w:rtl/>
        </w:rPr>
        <w:t>غير</w:t>
      </w:r>
      <w:r w:rsidR="00E06D7A">
        <w:rPr>
          <w:rtl/>
        </w:rPr>
        <w:t xml:space="preserve"> </w:t>
      </w:r>
      <w:r w:rsidRPr="002F7726">
        <w:rPr>
          <w:rtl/>
        </w:rPr>
        <w:t>قانونية،</w:t>
      </w:r>
      <w:r w:rsidR="00E06D7A">
        <w:rPr>
          <w:rtl/>
        </w:rPr>
        <w:t xml:space="preserve"> </w:t>
      </w:r>
      <w:r w:rsidRPr="002F7726">
        <w:rPr>
          <w:rtl/>
        </w:rPr>
        <w:t>ولهم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يطلعوا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السجلات</w:t>
      </w:r>
      <w:r w:rsidR="00E06D7A">
        <w:rPr>
          <w:rtl/>
        </w:rPr>
        <w:t xml:space="preserve"> </w:t>
      </w:r>
      <w:r w:rsidRPr="002F7726">
        <w:rPr>
          <w:rtl/>
        </w:rPr>
        <w:t>وعلى</w:t>
      </w:r>
      <w:r w:rsidR="00E06D7A">
        <w:rPr>
          <w:rtl/>
        </w:rPr>
        <w:t xml:space="preserve"> </w:t>
      </w:r>
      <w:r w:rsidRPr="002F7726">
        <w:rPr>
          <w:rtl/>
        </w:rPr>
        <w:t>أوامر</w:t>
      </w:r>
      <w:r w:rsidR="00E06D7A">
        <w:rPr>
          <w:rtl/>
        </w:rPr>
        <w:t xml:space="preserve"> </w:t>
      </w:r>
      <w:r w:rsidRPr="002F7726">
        <w:rPr>
          <w:rtl/>
        </w:rPr>
        <w:t>القبض</w:t>
      </w:r>
      <w:r w:rsidR="00E06D7A">
        <w:rPr>
          <w:rtl/>
        </w:rPr>
        <w:t xml:space="preserve"> </w:t>
      </w:r>
      <w:r w:rsidRPr="002F7726">
        <w:rPr>
          <w:rtl/>
        </w:rPr>
        <w:t>والحبس</w:t>
      </w:r>
      <w:r w:rsidR="00E06D7A">
        <w:rPr>
          <w:rtl/>
        </w:rPr>
        <w:t xml:space="preserve"> </w:t>
      </w:r>
      <w:r w:rsidRPr="002F7726">
        <w:rPr>
          <w:rtl/>
        </w:rPr>
        <w:t>وأن</w:t>
      </w:r>
      <w:r w:rsidR="00E06D7A">
        <w:rPr>
          <w:rtl/>
        </w:rPr>
        <w:t xml:space="preserve"> </w:t>
      </w:r>
      <w:r w:rsidRPr="002F7726">
        <w:rPr>
          <w:rtl/>
        </w:rPr>
        <w:t>يأخذوا</w:t>
      </w:r>
      <w:r w:rsidR="00E06D7A">
        <w:rPr>
          <w:rtl/>
        </w:rPr>
        <w:t xml:space="preserve"> </w:t>
      </w:r>
      <w:r w:rsidRPr="002F7726">
        <w:rPr>
          <w:rtl/>
        </w:rPr>
        <w:t>صوراً</w:t>
      </w:r>
      <w:r w:rsidR="00E06D7A">
        <w:rPr>
          <w:rtl/>
        </w:rPr>
        <w:t xml:space="preserve"> </w:t>
      </w:r>
      <w:r w:rsidRPr="002F7726">
        <w:rPr>
          <w:rtl/>
        </w:rPr>
        <w:t>منها،</w:t>
      </w:r>
      <w:r w:rsidR="00E06D7A">
        <w:rPr>
          <w:rtl/>
        </w:rPr>
        <w:t xml:space="preserve"> </w:t>
      </w:r>
      <w:r w:rsidRPr="002F7726">
        <w:rPr>
          <w:rtl/>
        </w:rPr>
        <w:t>وأن</w:t>
      </w:r>
      <w:r w:rsidR="00E06D7A">
        <w:rPr>
          <w:rtl/>
        </w:rPr>
        <w:t xml:space="preserve"> </w:t>
      </w:r>
      <w:r w:rsidRPr="002F7726">
        <w:rPr>
          <w:rtl/>
        </w:rPr>
        <w:t>يتصلوا</w:t>
      </w:r>
      <w:r w:rsidR="00E06D7A">
        <w:rPr>
          <w:rtl/>
        </w:rPr>
        <w:t xml:space="preserve"> </w:t>
      </w:r>
      <w:r w:rsidRPr="002F7726">
        <w:rPr>
          <w:rtl/>
        </w:rPr>
        <w:t>بأي</w:t>
      </w:r>
      <w:r w:rsidR="00E06D7A">
        <w:rPr>
          <w:rtl/>
        </w:rPr>
        <w:t xml:space="preserve"> </w:t>
      </w:r>
      <w:r w:rsidRPr="002F7726">
        <w:rPr>
          <w:rtl/>
        </w:rPr>
        <w:t>محبوس</w:t>
      </w:r>
      <w:r w:rsidR="00E06D7A">
        <w:rPr>
          <w:rtl/>
        </w:rPr>
        <w:t xml:space="preserve"> </w:t>
      </w:r>
      <w:r w:rsidRPr="002F7726">
        <w:rPr>
          <w:rtl/>
        </w:rPr>
        <w:t>ويسمعوا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أي</w:t>
      </w:r>
      <w:r w:rsidR="00E06D7A">
        <w:rPr>
          <w:rtl/>
        </w:rPr>
        <w:t xml:space="preserve"> </w:t>
      </w:r>
      <w:r w:rsidRPr="002F7726">
        <w:rPr>
          <w:rtl/>
        </w:rPr>
        <w:t>شكوى</w:t>
      </w:r>
      <w:r w:rsidR="00E06D7A">
        <w:rPr>
          <w:rtl/>
        </w:rPr>
        <w:t xml:space="preserve"> </w:t>
      </w:r>
      <w:r w:rsidRPr="002F7726">
        <w:rPr>
          <w:rtl/>
        </w:rPr>
        <w:t>يريد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يبديها</w:t>
      </w:r>
      <w:r w:rsidR="00E06D7A">
        <w:rPr>
          <w:rtl/>
        </w:rPr>
        <w:t xml:space="preserve"> </w:t>
      </w:r>
      <w:r w:rsidRPr="002F7726">
        <w:rPr>
          <w:rtl/>
        </w:rPr>
        <w:t>لهم.</w:t>
      </w:r>
      <w:r w:rsidR="00E06D7A">
        <w:rPr>
          <w:rtl/>
        </w:rPr>
        <w:t xml:space="preserve"> </w:t>
      </w:r>
      <w:r w:rsidRPr="002F7726">
        <w:rPr>
          <w:rtl/>
        </w:rPr>
        <w:t>ويجب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تقدم</w:t>
      </w:r>
      <w:r w:rsidR="00E06D7A">
        <w:rPr>
          <w:rtl/>
        </w:rPr>
        <w:t xml:space="preserve"> </w:t>
      </w:r>
      <w:r w:rsidRPr="002F7726">
        <w:rPr>
          <w:rtl/>
        </w:rPr>
        <w:t>لهم</w:t>
      </w:r>
      <w:r w:rsidR="00E06D7A">
        <w:rPr>
          <w:rtl/>
        </w:rPr>
        <w:t xml:space="preserve"> </w:t>
      </w:r>
      <w:r w:rsidRPr="002F7726">
        <w:rPr>
          <w:rtl/>
        </w:rPr>
        <w:t>كل</w:t>
      </w:r>
      <w:r w:rsidR="00E06D7A">
        <w:rPr>
          <w:rtl/>
        </w:rPr>
        <w:t xml:space="preserve"> </w:t>
      </w:r>
      <w:r w:rsidRPr="002F7726">
        <w:rPr>
          <w:rtl/>
        </w:rPr>
        <w:t>مساعدة</w:t>
      </w:r>
      <w:r w:rsidR="00E06D7A">
        <w:rPr>
          <w:rtl/>
        </w:rPr>
        <w:t xml:space="preserve"> </w:t>
      </w:r>
      <w:r w:rsidRPr="002F7726">
        <w:rPr>
          <w:rtl/>
        </w:rPr>
        <w:t>لحصولهم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المعلومات</w:t>
      </w:r>
      <w:r w:rsidR="00E06D7A">
        <w:rPr>
          <w:rtl/>
        </w:rPr>
        <w:t xml:space="preserve"> </w:t>
      </w:r>
      <w:r w:rsidRPr="002F7726">
        <w:rPr>
          <w:rtl/>
        </w:rPr>
        <w:t>التي</w:t>
      </w:r>
      <w:r w:rsidR="00E06D7A">
        <w:rPr>
          <w:rtl/>
        </w:rPr>
        <w:t xml:space="preserve"> </w:t>
      </w:r>
      <w:r w:rsidRPr="002F7726">
        <w:rPr>
          <w:rtl/>
        </w:rPr>
        <w:t>يطلبونها".</w:t>
      </w:r>
      <w:r w:rsidR="00E06D7A">
        <w:rPr>
          <w:rtl/>
        </w:rPr>
        <w:t xml:space="preserve"> </w:t>
      </w:r>
      <w:r w:rsidRPr="002F7726">
        <w:rPr>
          <w:rtl/>
        </w:rPr>
        <w:t>ونصت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396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"لكل</w:t>
      </w:r>
      <w:r w:rsidR="00E06D7A">
        <w:rPr>
          <w:rtl/>
        </w:rPr>
        <w:t xml:space="preserve"> </w:t>
      </w:r>
      <w:r w:rsidRPr="002F7726">
        <w:rPr>
          <w:rtl/>
        </w:rPr>
        <w:t>محبوس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أحد</w:t>
      </w:r>
      <w:r w:rsidR="00E06D7A">
        <w:rPr>
          <w:rtl/>
        </w:rPr>
        <w:t xml:space="preserve"> </w:t>
      </w:r>
      <w:r w:rsidRPr="002F7726">
        <w:rPr>
          <w:rtl/>
        </w:rPr>
        <w:t>الأماكن</w:t>
      </w:r>
      <w:r w:rsidR="00E06D7A">
        <w:rPr>
          <w:rtl/>
        </w:rPr>
        <w:t xml:space="preserve"> </w:t>
      </w:r>
      <w:r w:rsidRPr="002F7726">
        <w:rPr>
          <w:rtl/>
        </w:rPr>
        <w:t>المخصصة</w:t>
      </w:r>
      <w:r w:rsidR="00E06D7A">
        <w:rPr>
          <w:rtl/>
        </w:rPr>
        <w:t xml:space="preserve"> </w:t>
      </w:r>
      <w:r w:rsidRPr="002F7726">
        <w:rPr>
          <w:rtl/>
        </w:rPr>
        <w:t>للحبس،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يقدم،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أي</w:t>
      </w:r>
      <w:r w:rsidR="00E06D7A">
        <w:rPr>
          <w:rtl/>
        </w:rPr>
        <w:t xml:space="preserve"> </w:t>
      </w:r>
      <w:r w:rsidRPr="002F7726">
        <w:rPr>
          <w:rtl/>
        </w:rPr>
        <w:t>وقت،</w:t>
      </w:r>
      <w:r w:rsidR="00E06D7A">
        <w:rPr>
          <w:rtl/>
        </w:rPr>
        <w:t xml:space="preserve"> </w:t>
      </w:r>
      <w:r w:rsidRPr="002F7726">
        <w:rPr>
          <w:rtl/>
        </w:rPr>
        <w:t>للقائم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إدارتها</w:t>
      </w:r>
      <w:r w:rsidR="00E06D7A">
        <w:rPr>
          <w:rtl/>
        </w:rPr>
        <w:t xml:space="preserve"> </w:t>
      </w:r>
      <w:r w:rsidRPr="002F7726">
        <w:rPr>
          <w:rtl/>
        </w:rPr>
        <w:t>شكوى</w:t>
      </w:r>
      <w:r w:rsidR="00E06D7A">
        <w:rPr>
          <w:rtl/>
        </w:rPr>
        <w:t xml:space="preserve"> </w:t>
      </w:r>
      <w:r w:rsidRPr="002F7726">
        <w:rPr>
          <w:rtl/>
        </w:rPr>
        <w:t>كتابية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شفهية،</w:t>
      </w:r>
      <w:r w:rsidR="00E06D7A">
        <w:rPr>
          <w:rtl/>
        </w:rPr>
        <w:t xml:space="preserve"> </w:t>
      </w:r>
      <w:r w:rsidRPr="002F7726">
        <w:rPr>
          <w:rtl/>
        </w:rPr>
        <w:t>ويطلب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تبليغها</w:t>
      </w:r>
      <w:r w:rsidR="00E06D7A">
        <w:rPr>
          <w:rtl/>
        </w:rPr>
        <w:t xml:space="preserve"> </w:t>
      </w:r>
      <w:r w:rsidRPr="002F7726">
        <w:rPr>
          <w:rtl/>
        </w:rPr>
        <w:t>للنيابة</w:t>
      </w:r>
      <w:r w:rsidR="00E06D7A">
        <w:rPr>
          <w:rtl/>
        </w:rPr>
        <w:t xml:space="preserve"> </w:t>
      </w:r>
      <w:r w:rsidRPr="002F7726">
        <w:rPr>
          <w:rtl/>
        </w:rPr>
        <w:t>العامة</w:t>
      </w:r>
      <w:r w:rsidR="00E06D7A">
        <w:rPr>
          <w:rtl/>
        </w:rPr>
        <w:t xml:space="preserve"> </w:t>
      </w:r>
      <w:r w:rsidRPr="002F7726">
        <w:rPr>
          <w:rtl/>
        </w:rPr>
        <w:t>بعد</w:t>
      </w:r>
      <w:r w:rsidR="00E06D7A">
        <w:rPr>
          <w:rtl/>
        </w:rPr>
        <w:t xml:space="preserve"> </w:t>
      </w:r>
      <w:r w:rsidRPr="002F7726">
        <w:rPr>
          <w:rtl/>
        </w:rPr>
        <w:t>إثباتها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سجل</w:t>
      </w:r>
      <w:r w:rsidR="00E06D7A">
        <w:rPr>
          <w:rtl/>
        </w:rPr>
        <w:t xml:space="preserve"> </w:t>
      </w:r>
      <w:r w:rsidRPr="002F7726">
        <w:rPr>
          <w:rtl/>
        </w:rPr>
        <w:t>يعد</w:t>
      </w:r>
      <w:r w:rsidR="00E06D7A">
        <w:rPr>
          <w:rtl/>
        </w:rPr>
        <w:t xml:space="preserve"> </w:t>
      </w:r>
      <w:r w:rsidRPr="002F7726">
        <w:rPr>
          <w:rtl/>
        </w:rPr>
        <w:t>لذلك،</w:t>
      </w:r>
      <w:r w:rsidR="00E06D7A">
        <w:rPr>
          <w:rtl/>
        </w:rPr>
        <w:t xml:space="preserve"> </w:t>
      </w:r>
      <w:r w:rsidRPr="002F7726">
        <w:rPr>
          <w:rtl/>
        </w:rPr>
        <w:t>وعلى</w:t>
      </w:r>
      <w:r w:rsidR="00E06D7A">
        <w:rPr>
          <w:rtl/>
        </w:rPr>
        <w:t xml:space="preserve"> </w:t>
      </w:r>
      <w:r w:rsidRPr="002F7726">
        <w:rPr>
          <w:rtl/>
        </w:rPr>
        <w:t>القائم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إدارة</w:t>
      </w:r>
      <w:r w:rsidR="00E06D7A">
        <w:rPr>
          <w:rtl/>
        </w:rPr>
        <w:t xml:space="preserve"> </w:t>
      </w:r>
      <w:r w:rsidRPr="002F7726">
        <w:rPr>
          <w:rtl/>
        </w:rPr>
        <w:t>المكان</w:t>
      </w:r>
      <w:r w:rsidR="00E06D7A">
        <w:rPr>
          <w:rtl/>
        </w:rPr>
        <w:t xml:space="preserve"> </w:t>
      </w:r>
      <w:r w:rsidRPr="002F7726">
        <w:rPr>
          <w:rtl/>
        </w:rPr>
        <w:t>قبولها</w:t>
      </w:r>
      <w:r w:rsidR="00E06D7A">
        <w:rPr>
          <w:rtl/>
        </w:rPr>
        <w:t xml:space="preserve"> </w:t>
      </w:r>
      <w:r w:rsidRPr="002F7726">
        <w:rPr>
          <w:rtl/>
        </w:rPr>
        <w:t>وتبليغها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الحال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النيابة</w:t>
      </w:r>
      <w:r w:rsidR="00E06D7A">
        <w:rPr>
          <w:rtl/>
        </w:rPr>
        <w:t xml:space="preserve"> </w:t>
      </w:r>
      <w:r w:rsidRPr="002F7726">
        <w:rPr>
          <w:rtl/>
        </w:rPr>
        <w:t>العامة.</w:t>
      </w:r>
      <w:r w:rsidR="00E06D7A">
        <w:rPr>
          <w:rtl/>
        </w:rPr>
        <w:t xml:space="preserve"> </w:t>
      </w:r>
      <w:r w:rsidRPr="002F7726">
        <w:rPr>
          <w:rtl/>
        </w:rPr>
        <w:t>ولكل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علم</w:t>
      </w:r>
      <w:r w:rsidR="00E06D7A">
        <w:rPr>
          <w:rtl/>
        </w:rPr>
        <w:t xml:space="preserve"> </w:t>
      </w:r>
      <w:r w:rsidRPr="002F7726">
        <w:rPr>
          <w:rtl/>
        </w:rPr>
        <w:t>بوجود</w:t>
      </w:r>
      <w:r w:rsidR="00E06D7A">
        <w:rPr>
          <w:rtl/>
        </w:rPr>
        <w:t xml:space="preserve"> </w:t>
      </w:r>
      <w:r w:rsidRPr="002F7726">
        <w:rPr>
          <w:rtl/>
        </w:rPr>
        <w:t>محبوس</w:t>
      </w:r>
      <w:r w:rsidR="00E06D7A">
        <w:rPr>
          <w:rtl/>
        </w:rPr>
        <w:t xml:space="preserve"> </w:t>
      </w:r>
      <w:r w:rsidRPr="002F7726">
        <w:rPr>
          <w:rtl/>
        </w:rPr>
        <w:t>بصفة</w:t>
      </w:r>
      <w:r w:rsidR="00E06D7A">
        <w:rPr>
          <w:rtl/>
        </w:rPr>
        <w:t xml:space="preserve"> </w:t>
      </w:r>
      <w:r w:rsidRPr="002F7726">
        <w:rPr>
          <w:rtl/>
        </w:rPr>
        <w:t>غير</w:t>
      </w:r>
      <w:r w:rsidR="00E06D7A">
        <w:rPr>
          <w:rtl/>
        </w:rPr>
        <w:t xml:space="preserve"> </w:t>
      </w:r>
      <w:r w:rsidRPr="002F7726">
        <w:rPr>
          <w:rtl/>
        </w:rPr>
        <w:t>قانونية،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مكان</w:t>
      </w:r>
      <w:r w:rsidR="00E06D7A">
        <w:rPr>
          <w:rtl/>
        </w:rPr>
        <w:t xml:space="preserve"> </w:t>
      </w:r>
      <w:r w:rsidRPr="002F7726">
        <w:rPr>
          <w:rtl/>
        </w:rPr>
        <w:t>غير</w:t>
      </w:r>
      <w:r w:rsidR="00E06D7A">
        <w:rPr>
          <w:rtl/>
        </w:rPr>
        <w:t xml:space="preserve"> </w:t>
      </w:r>
      <w:r w:rsidRPr="002F7726">
        <w:rPr>
          <w:rtl/>
        </w:rPr>
        <w:t>مخصص</w:t>
      </w:r>
      <w:r w:rsidR="00E06D7A">
        <w:rPr>
          <w:rtl/>
        </w:rPr>
        <w:t xml:space="preserve"> </w:t>
      </w:r>
      <w:r w:rsidRPr="002F7726">
        <w:rPr>
          <w:rtl/>
        </w:rPr>
        <w:t>للحبس،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يخطر</w:t>
      </w:r>
      <w:r w:rsidR="00E06D7A">
        <w:rPr>
          <w:rtl/>
        </w:rPr>
        <w:t xml:space="preserve"> </w:t>
      </w:r>
      <w:r w:rsidRPr="002F7726">
        <w:rPr>
          <w:rtl/>
        </w:rPr>
        <w:t>أحد</w:t>
      </w:r>
      <w:r w:rsidR="00E06D7A">
        <w:rPr>
          <w:rtl/>
        </w:rPr>
        <w:t xml:space="preserve"> </w:t>
      </w:r>
      <w:r w:rsidRPr="002F7726">
        <w:rPr>
          <w:rtl/>
        </w:rPr>
        <w:t>أعضاء</w:t>
      </w:r>
      <w:r w:rsidR="00E06D7A">
        <w:rPr>
          <w:rtl/>
        </w:rPr>
        <w:t xml:space="preserve"> </w:t>
      </w:r>
      <w:r w:rsidRPr="002F7726">
        <w:rPr>
          <w:rtl/>
        </w:rPr>
        <w:t>النيابة</w:t>
      </w:r>
      <w:r w:rsidR="00E06D7A">
        <w:rPr>
          <w:rtl/>
        </w:rPr>
        <w:t xml:space="preserve"> </w:t>
      </w:r>
      <w:r w:rsidRPr="002F7726">
        <w:rPr>
          <w:rtl/>
        </w:rPr>
        <w:t>العامة،</w:t>
      </w:r>
      <w:r w:rsidR="00E06D7A">
        <w:rPr>
          <w:rtl/>
        </w:rPr>
        <w:t xml:space="preserve"> </w:t>
      </w:r>
      <w:r w:rsidRPr="002F7726">
        <w:rPr>
          <w:rtl/>
        </w:rPr>
        <w:t>وعليه</w:t>
      </w:r>
      <w:r w:rsidR="00E06D7A">
        <w:rPr>
          <w:rtl/>
        </w:rPr>
        <w:t xml:space="preserve"> </w:t>
      </w:r>
      <w:r w:rsidRPr="002F7726">
        <w:rPr>
          <w:rtl/>
        </w:rPr>
        <w:t>بمجرد</w:t>
      </w:r>
      <w:r w:rsidR="00E06D7A">
        <w:rPr>
          <w:rtl/>
        </w:rPr>
        <w:t xml:space="preserve"> </w:t>
      </w:r>
      <w:r w:rsidRPr="002F7726">
        <w:rPr>
          <w:rtl/>
        </w:rPr>
        <w:t>علمه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ينتقل</w:t>
      </w:r>
      <w:r w:rsidR="00E06D7A">
        <w:rPr>
          <w:rtl/>
        </w:rPr>
        <w:t xml:space="preserve"> </w:t>
      </w:r>
      <w:r w:rsidRPr="002F7726">
        <w:rPr>
          <w:rtl/>
        </w:rPr>
        <w:t>فوراً</w:t>
      </w:r>
      <w:r w:rsidR="00E06D7A">
        <w:rPr>
          <w:rtl/>
        </w:rPr>
        <w:t xml:space="preserve"> </w:t>
      </w:r>
      <w:r w:rsidRPr="002F7726">
        <w:rPr>
          <w:rtl/>
        </w:rPr>
        <w:t>إلى</w:t>
      </w:r>
      <w:r w:rsidR="00E06D7A">
        <w:rPr>
          <w:rtl/>
        </w:rPr>
        <w:t xml:space="preserve"> </w:t>
      </w:r>
      <w:r w:rsidRPr="002F7726">
        <w:rPr>
          <w:rtl/>
        </w:rPr>
        <w:t>المكان</w:t>
      </w:r>
      <w:r w:rsidR="00E06D7A">
        <w:rPr>
          <w:rtl/>
        </w:rPr>
        <w:t xml:space="preserve"> </w:t>
      </w:r>
      <w:r w:rsidRPr="002F7726">
        <w:rPr>
          <w:rtl/>
        </w:rPr>
        <w:t>الموجود</w:t>
      </w:r>
      <w:r w:rsidR="00E06D7A">
        <w:rPr>
          <w:rtl/>
        </w:rPr>
        <w:t xml:space="preserve"> </w:t>
      </w:r>
      <w:r w:rsidRPr="002F7726">
        <w:rPr>
          <w:rtl/>
        </w:rPr>
        <w:t>به</w:t>
      </w:r>
      <w:r w:rsidR="00E06D7A">
        <w:rPr>
          <w:rtl/>
        </w:rPr>
        <w:t xml:space="preserve"> </w:t>
      </w:r>
      <w:r w:rsidRPr="002F7726">
        <w:rPr>
          <w:rtl/>
        </w:rPr>
        <w:t>المحبوس</w:t>
      </w:r>
      <w:r w:rsidR="00E06D7A">
        <w:rPr>
          <w:rtl/>
        </w:rPr>
        <w:t xml:space="preserve"> </w:t>
      </w:r>
      <w:r w:rsidRPr="002F7726">
        <w:rPr>
          <w:rtl/>
        </w:rPr>
        <w:t>ويقوم</w:t>
      </w:r>
      <w:r w:rsidR="00E06D7A">
        <w:rPr>
          <w:rtl/>
        </w:rPr>
        <w:t xml:space="preserve"> </w:t>
      </w:r>
      <w:r w:rsidRPr="002F7726">
        <w:rPr>
          <w:rtl/>
        </w:rPr>
        <w:t>بإجراء</w:t>
      </w:r>
      <w:r w:rsidR="00E06D7A">
        <w:rPr>
          <w:rtl/>
        </w:rPr>
        <w:t xml:space="preserve"> </w:t>
      </w:r>
      <w:r w:rsidRPr="002F7726">
        <w:rPr>
          <w:rtl/>
        </w:rPr>
        <w:t>التحقيق</w:t>
      </w:r>
      <w:r w:rsidR="00E06D7A">
        <w:rPr>
          <w:rtl/>
        </w:rPr>
        <w:t xml:space="preserve"> </w:t>
      </w:r>
      <w:r w:rsidRPr="002F7726">
        <w:rPr>
          <w:rtl/>
        </w:rPr>
        <w:t>ويأمر</w:t>
      </w:r>
      <w:r w:rsidR="00E06D7A">
        <w:rPr>
          <w:rtl/>
        </w:rPr>
        <w:t xml:space="preserve"> </w:t>
      </w:r>
      <w:r w:rsidRPr="002F7726">
        <w:rPr>
          <w:rtl/>
        </w:rPr>
        <w:t>بالإفراج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المحبوس</w:t>
      </w:r>
      <w:r w:rsidR="00E06D7A">
        <w:rPr>
          <w:rtl/>
        </w:rPr>
        <w:t xml:space="preserve"> </w:t>
      </w:r>
      <w:r w:rsidRPr="002F7726">
        <w:rPr>
          <w:rtl/>
        </w:rPr>
        <w:t>بصفة</w:t>
      </w:r>
      <w:r w:rsidR="00E06D7A">
        <w:rPr>
          <w:rtl/>
        </w:rPr>
        <w:t xml:space="preserve"> </w:t>
      </w:r>
      <w:r w:rsidRPr="002F7726">
        <w:rPr>
          <w:rtl/>
        </w:rPr>
        <w:t>غير</w:t>
      </w:r>
      <w:r w:rsidR="00E06D7A">
        <w:rPr>
          <w:rtl/>
        </w:rPr>
        <w:t xml:space="preserve"> </w:t>
      </w:r>
      <w:r w:rsidRPr="002F7726">
        <w:rPr>
          <w:rtl/>
        </w:rPr>
        <w:t>قانونية</w:t>
      </w:r>
      <w:r w:rsidR="00E06D7A">
        <w:rPr>
          <w:rtl/>
        </w:rPr>
        <w:t xml:space="preserve"> </w:t>
      </w:r>
      <w:r w:rsidRPr="002F7726">
        <w:rPr>
          <w:rtl/>
        </w:rPr>
        <w:t>ويحرر</w:t>
      </w:r>
      <w:r w:rsidR="00E06D7A">
        <w:rPr>
          <w:rtl/>
        </w:rPr>
        <w:t xml:space="preserve"> </w:t>
      </w:r>
      <w:r w:rsidRPr="002F7726">
        <w:rPr>
          <w:rtl/>
        </w:rPr>
        <w:t>محضراً</w:t>
      </w:r>
      <w:r w:rsidR="00E06D7A">
        <w:rPr>
          <w:rtl/>
        </w:rPr>
        <w:t xml:space="preserve"> </w:t>
      </w:r>
      <w:r w:rsidRPr="002F7726">
        <w:rPr>
          <w:rtl/>
        </w:rPr>
        <w:t>بذلك".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29-</w:t>
      </w:r>
      <w:r w:rsidRPr="002F7726">
        <w:rPr>
          <w:rtl/>
        </w:rPr>
        <w:tab/>
        <w:t>نصت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369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العقوبات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"لا</w:t>
      </w:r>
      <w:r w:rsidR="00E06D7A">
        <w:rPr>
          <w:rtl/>
        </w:rPr>
        <w:t xml:space="preserve"> </w:t>
      </w:r>
      <w:r w:rsidRPr="002F7726">
        <w:rPr>
          <w:rtl/>
        </w:rPr>
        <w:t>تجوز</w:t>
      </w:r>
      <w:r w:rsidR="00E06D7A">
        <w:rPr>
          <w:rtl/>
        </w:rPr>
        <w:t xml:space="preserve"> </w:t>
      </w:r>
      <w:r w:rsidRPr="002F7726">
        <w:rPr>
          <w:rtl/>
        </w:rPr>
        <w:t>محاكمة</w:t>
      </w:r>
      <w:r w:rsidR="00E06D7A">
        <w:rPr>
          <w:rtl/>
        </w:rPr>
        <w:t xml:space="preserve"> </w:t>
      </w:r>
      <w:r w:rsidRPr="002F7726">
        <w:rPr>
          <w:rtl/>
        </w:rPr>
        <w:t>كل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يرتكب</w:t>
      </w:r>
      <w:r w:rsidR="00E06D7A">
        <w:rPr>
          <w:rtl/>
        </w:rPr>
        <w:t xml:space="preserve"> </w:t>
      </w:r>
      <w:r w:rsidRPr="002F7726">
        <w:rPr>
          <w:rtl/>
        </w:rPr>
        <w:t>أياً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الجرائم</w:t>
      </w:r>
      <w:r w:rsidR="00E06D7A">
        <w:rPr>
          <w:rtl/>
        </w:rPr>
        <w:t xml:space="preserve"> </w:t>
      </w:r>
      <w:r w:rsidRPr="002F7726">
        <w:rPr>
          <w:rtl/>
        </w:rPr>
        <w:t>المنصوص</w:t>
      </w:r>
      <w:r w:rsidR="00E06D7A">
        <w:rPr>
          <w:rtl/>
        </w:rPr>
        <w:t xml:space="preserve"> </w:t>
      </w:r>
      <w:r w:rsidRPr="002F7726">
        <w:rPr>
          <w:rtl/>
        </w:rPr>
        <w:t>عليها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الفصل</w:t>
      </w:r>
      <w:r w:rsidR="00E06D7A">
        <w:rPr>
          <w:rtl/>
        </w:rPr>
        <w:t xml:space="preserve"> </w:t>
      </w:r>
      <w:r w:rsidRPr="002F7726">
        <w:rPr>
          <w:rtl/>
        </w:rPr>
        <w:t>والفصول</w:t>
      </w:r>
      <w:r w:rsidR="00E06D7A">
        <w:rPr>
          <w:rtl/>
        </w:rPr>
        <w:t xml:space="preserve"> </w:t>
      </w:r>
      <w:r w:rsidRPr="002F7726">
        <w:rPr>
          <w:rtl/>
        </w:rPr>
        <w:t>الثلاثة</w:t>
      </w:r>
      <w:r w:rsidR="00E06D7A">
        <w:rPr>
          <w:rtl/>
        </w:rPr>
        <w:t xml:space="preserve"> </w:t>
      </w:r>
      <w:r w:rsidRPr="002F7726">
        <w:rPr>
          <w:rtl/>
        </w:rPr>
        <w:t>السابقة،</w:t>
      </w:r>
      <w:r w:rsidR="00E06D7A">
        <w:rPr>
          <w:rtl/>
        </w:rPr>
        <w:t xml:space="preserve"> </w:t>
      </w:r>
      <w:r w:rsidRPr="002F7726">
        <w:rPr>
          <w:rtl/>
        </w:rPr>
        <w:t>إضراراً</w:t>
      </w:r>
      <w:r w:rsidR="00E06D7A">
        <w:rPr>
          <w:rtl/>
        </w:rPr>
        <w:t xml:space="preserve"> </w:t>
      </w:r>
      <w:r w:rsidRPr="002F7726">
        <w:rPr>
          <w:rtl/>
        </w:rPr>
        <w:t>بزوجه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أصوله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B17B6B">
        <w:rPr>
          <w:rFonts w:hint="cs"/>
          <w:rtl/>
        </w:rPr>
        <w:t> </w:t>
      </w:r>
      <w:r w:rsidRPr="002F7726">
        <w:rPr>
          <w:rtl/>
        </w:rPr>
        <w:t>فروعه،</w:t>
      </w:r>
      <w:r w:rsidR="00E06D7A">
        <w:rPr>
          <w:rtl/>
        </w:rPr>
        <w:t xml:space="preserve"> </w:t>
      </w:r>
      <w:r w:rsidRPr="002F7726">
        <w:rPr>
          <w:rtl/>
        </w:rPr>
        <w:t>إلا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بناءً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شكوى</w:t>
      </w:r>
      <w:r w:rsidR="00E06D7A">
        <w:rPr>
          <w:rtl/>
        </w:rPr>
        <w:t xml:space="preserve"> </w:t>
      </w:r>
      <w:r w:rsidRPr="002F7726">
        <w:rPr>
          <w:rtl/>
        </w:rPr>
        <w:t>المجني</w:t>
      </w:r>
      <w:r w:rsidR="00E06D7A">
        <w:rPr>
          <w:rtl/>
        </w:rPr>
        <w:t xml:space="preserve"> </w:t>
      </w:r>
      <w:r w:rsidRPr="002F7726">
        <w:rPr>
          <w:rtl/>
        </w:rPr>
        <w:t>عليه.</w:t>
      </w:r>
      <w:r w:rsidR="00E06D7A">
        <w:rPr>
          <w:rtl/>
        </w:rPr>
        <w:t xml:space="preserve"> </w:t>
      </w:r>
      <w:r w:rsidRPr="002F7726">
        <w:rPr>
          <w:rtl/>
        </w:rPr>
        <w:t>وللمجني</w:t>
      </w:r>
      <w:r w:rsidR="00E06D7A">
        <w:rPr>
          <w:rtl/>
        </w:rPr>
        <w:t xml:space="preserve"> </w:t>
      </w:r>
      <w:r w:rsidRPr="002F7726">
        <w:rPr>
          <w:rtl/>
        </w:rPr>
        <w:t>عليه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يتنازل</w:t>
      </w:r>
      <w:r w:rsidR="00E06D7A">
        <w:rPr>
          <w:rtl/>
        </w:rPr>
        <w:t xml:space="preserve"> </w:t>
      </w:r>
      <w:r w:rsidRPr="002F7726">
        <w:rPr>
          <w:rtl/>
        </w:rPr>
        <w:t>عن</w:t>
      </w:r>
      <w:r w:rsidR="00E06D7A">
        <w:rPr>
          <w:rtl/>
        </w:rPr>
        <w:t xml:space="preserve"> </w:t>
      </w:r>
      <w:r w:rsidRPr="002F7726">
        <w:rPr>
          <w:rtl/>
        </w:rPr>
        <w:t>شكواه</w:t>
      </w:r>
      <w:r w:rsidR="00E06D7A">
        <w:rPr>
          <w:rtl/>
        </w:rPr>
        <w:t xml:space="preserve"> </w:t>
      </w:r>
      <w:r w:rsidRPr="002F7726">
        <w:rPr>
          <w:rtl/>
        </w:rPr>
        <w:t>بذلك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أي</w:t>
      </w:r>
      <w:r w:rsidR="00B17B6B">
        <w:rPr>
          <w:rFonts w:hint="eastAsia"/>
          <w:rtl/>
        </w:rPr>
        <w:t> </w:t>
      </w:r>
      <w:r w:rsidRPr="002F7726">
        <w:rPr>
          <w:rtl/>
        </w:rPr>
        <w:t>حالة</w:t>
      </w:r>
      <w:r w:rsidR="00E06D7A">
        <w:rPr>
          <w:rtl/>
        </w:rPr>
        <w:t xml:space="preserve"> </w:t>
      </w:r>
      <w:r w:rsidRPr="002F7726">
        <w:rPr>
          <w:rtl/>
        </w:rPr>
        <w:t>كانت</w:t>
      </w:r>
      <w:r w:rsidR="00E06D7A">
        <w:rPr>
          <w:rtl/>
        </w:rPr>
        <w:t xml:space="preserve"> </w:t>
      </w:r>
      <w:r w:rsidRPr="002F7726">
        <w:rPr>
          <w:rtl/>
        </w:rPr>
        <w:t>عليها</w:t>
      </w:r>
      <w:r w:rsidR="00E06D7A">
        <w:rPr>
          <w:rtl/>
        </w:rPr>
        <w:t xml:space="preserve"> </w:t>
      </w:r>
      <w:r w:rsidRPr="002F7726">
        <w:rPr>
          <w:rtl/>
        </w:rPr>
        <w:t>الدعوى.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Fonts w:hint="cs"/>
          <w:rtl/>
        </w:rPr>
        <w:t xml:space="preserve"> </w:t>
      </w:r>
      <w:r w:rsidRPr="002F7726">
        <w:rPr>
          <w:rtl/>
        </w:rPr>
        <w:t>له</w:t>
      </w:r>
      <w:r w:rsidR="00E06D7A">
        <w:rPr>
          <w:rtl/>
        </w:rPr>
        <w:t xml:space="preserve"> </w:t>
      </w:r>
      <w:r w:rsidRPr="002F7726">
        <w:rPr>
          <w:rtl/>
        </w:rPr>
        <w:t>أن</w:t>
      </w:r>
      <w:r w:rsidR="00E06D7A">
        <w:rPr>
          <w:rtl/>
        </w:rPr>
        <w:t xml:space="preserve"> </w:t>
      </w:r>
      <w:r w:rsidRPr="002F7726">
        <w:rPr>
          <w:rtl/>
        </w:rPr>
        <w:t>يوقف</w:t>
      </w:r>
      <w:r w:rsidR="00E06D7A">
        <w:rPr>
          <w:rtl/>
        </w:rPr>
        <w:t xml:space="preserve"> </w:t>
      </w:r>
      <w:r w:rsidRPr="002F7726">
        <w:rPr>
          <w:rtl/>
        </w:rPr>
        <w:t>تنفيذ</w:t>
      </w:r>
      <w:r w:rsidR="00E06D7A">
        <w:rPr>
          <w:rtl/>
        </w:rPr>
        <w:t xml:space="preserve"> </w:t>
      </w:r>
      <w:r w:rsidRPr="002F7726">
        <w:rPr>
          <w:rtl/>
        </w:rPr>
        <w:t>الحكم</w:t>
      </w:r>
      <w:r w:rsidR="00E06D7A">
        <w:rPr>
          <w:rtl/>
        </w:rPr>
        <w:t xml:space="preserve"> </w:t>
      </w:r>
      <w:r w:rsidRPr="002F7726">
        <w:rPr>
          <w:rtl/>
        </w:rPr>
        <w:t>النهائي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الجاني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أي</w:t>
      </w:r>
      <w:r w:rsidR="00E06D7A">
        <w:rPr>
          <w:rtl/>
        </w:rPr>
        <w:t xml:space="preserve"> </w:t>
      </w:r>
      <w:r w:rsidRPr="002F7726">
        <w:rPr>
          <w:rtl/>
        </w:rPr>
        <w:t>وقت</w:t>
      </w:r>
      <w:r w:rsidR="00B17B6B">
        <w:rPr>
          <w:rFonts w:hint="eastAsia"/>
          <w:rtl/>
        </w:rPr>
        <w:t> </w:t>
      </w:r>
      <w:r w:rsidRPr="002F7726">
        <w:rPr>
          <w:rtl/>
        </w:rPr>
        <w:t>يشاء".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30-</w:t>
      </w:r>
      <w:r w:rsidRPr="002F7726">
        <w:rPr>
          <w:rtl/>
        </w:rPr>
        <w:tab/>
        <w:t>أفرد</w:t>
      </w:r>
      <w:r w:rsidR="00E06D7A">
        <w:rPr>
          <w:rtl/>
        </w:rPr>
        <w:t xml:space="preserve"> </w:t>
      </w:r>
      <w:r w:rsidRPr="002F7726">
        <w:rPr>
          <w:rtl/>
        </w:rPr>
        <w:t>قانون</w:t>
      </w:r>
      <w:r w:rsidR="00E06D7A">
        <w:rPr>
          <w:rtl/>
        </w:rPr>
        <w:t xml:space="preserve"> </w:t>
      </w:r>
      <w:r w:rsidRPr="002F7726">
        <w:rPr>
          <w:rtl/>
        </w:rPr>
        <w:t>الخدمة</w:t>
      </w:r>
      <w:r w:rsidR="00E06D7A">
        <w:rPr>
          <w:rtl/>
        </w:rPr>
        <w:t xml:space="preserve"> </w:t>
      </w:r>
      <w:r w:rsidRPr="002F7726">
        <w:rPr>
          <w:rtl/>
        </w:rPr>
        <w:t>العسكرية</w:t>
      </w:r>
      <w:r w:rsidR="00E06D7A">
        <w:rPr>
          <w:rtl/>
        </w:rPr>
        <w:t xml:space="preserve"> </w:t>
      </w:r>
      <w:r w:rsidRPr="002F7726">
        <w:rPr>
          <w:rtl/>
        </w:rPr>
        <w:t>الصادر</w:t>
      </w:r>
      <w:r w:rsidR="00E06D7A">
        <w:rPr>
          <w:rtl/>
        </w:rPr>
        <w:t xml:space="preserve"> </w:t>
      </w:r>
      <w:r w:rsidRPr="002F7726">
        <w:rPr>
          <w:rtl/>
        </w:rPr>
        <w:t>بالمرسوم</w:t>
      </w:r>
      <w:r w:rsidR="00E06D7A">
        <w:rPr>
          <w:rtl/>
        </w:rPr>
        <w:t xml:space="preserve"> </w:t>
      </w:r>
      <w:r w:rsidRPr="002F7726">
        <w:rPr>
          <w:rtl/>
        </w:rPr>
        <w:t>بقانون</w:t>
      </w:r>
      <w:r w:rsidR="00E06D7A">
        <w:rPr>
          <w:rtl/>
        </w:rPr>
        <w:t xml:space="preserve"> </w:t>
      </w:r>
      <w:r w:rsidRPr="002F7726">
        <w:rPr>
          <w:rtl/>
        </w:rPr>
        <w:t>رقم</w:t>
      </w:r>
      <w:r w:rsidR="00E06D7A">
        <w:rPr>
          <w:rtl/>
        </w:rPr>
        <w:t xml:space="preserve"> </w:t>
      </w:r>
      <w:r w:rsidRPr="002F7726">
        <w:rPr>
          <w:rtl/>
        </w:rPr>
        <w:t>(31)</w:t>
      </w:r>
      <w:r w:rsidR="00E06D7A">
        <w:rPr>
          <w:rtl/>
        </w:rPr>
        <w:t xml:space="preserve"> </w:t>
      </w:r>
      <w:r w:rsidRPr="002F7726">
        <w:rPr>
          <w:rtl/>
        </w:rPr>
        <w:t>لسنة</w:t>
      </w:r>
      <w:r w:rsidR="00E06D7A">
        <w:rPr>
          <w:rtl/>
        </w:rPr>
        <w:t xml:space="preserve"> </w:t>
      </w:r>
      <w:r w:rsidRPr="002F7726">
        <w:rPr>
          <w:rtl/>
        </w:rPr>
        <w:t>2006</w:t>
      </w:r>
      <w:r w:rsidR="00E06D7A">
        <w:rPr>
          <w:rtl/>
        </w:rPr>
        <w:t xml:space="preserve"> </w:t>
      </w:r>
      <w:r w:rsidRPr="002F7726">
        <w:rPr>
          <w:rtl/>
        </w:rPr>
        <w:t>بعض</w:t>
      </w:r>
      <w:r w:rsidR="00E06D7A">
        <w:rPr>
          <w:rtl/>
        </w:rPr>
        <w:t xml:space="preserve"> </w:t>
      </w:r>
      <w:r w:rsidRPr="002F7726">
        <w:rPr>
          <w:rtl/>
        </w:rPr>
        <w:t>المواد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سبيل</w:t>
      </w:r>
      <w:r w:rsidR="00E06D7A">
        <w:rPr>
          <w:rtl/>
        </w:rPr>
        <w:t xml:space="preserve"> </w:t>
      </w:r>
      <w:r w:rsidRPr="002F7726">
        <w:rPr>
          <w:rtl/>
        </w:rPr>
        <w:t>المثال</w:t>
      </w:r>
      <w:r w:rsidR="00E06D7A">
        <w:rPr>
          <w:rtl/>
        </w:rPr>
        <w:t xml:space="preserve"> </w:t>
      </w:r>
      <w:r w:rsidRPr="002F7726">
        <w:rPr>
          <w:rtl/>
        </w:rPr>
        <w:t>لا</w:t>
      </w:r>
      <w:r w:rsidR="00E06D7A">
        <w:rPr>
          <w:rtl/>
        </w:rPr>
        <w:t xml:space="preserve"> </w:t>
      </w:r>
      <w:r w:rsidRPr="002F7726">
        <w:rPr>
          <w:rtl/>
        </w:rPr>
        <w:t>الحصر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(71/11-3)</w:t>
      </w:r>
      <w:r w:rsidR="00E06D7A">
        <w:rPr>
          <w:rtl/>
        </w:rPr>
        <w:t xml:space="preserve"> </w:t>
      </w:r>
      <w:r w:rsidRPr="002F7726">
        <w:rPr>
          <w:rtl/>
        </w:rPr>
        <w:t>والتي</w:t>
      </w:r>
      <w:r w:rsidR="00E06D7A">
        <w:rPr>
          <w:rtl/>
        </w:rPr>
        <w:t xml:space="preserve"> </w:t>
      </w:r>
      <w:r w:rsidRPr="002F7726">
        <w:rPr>
          <w:rtl/>
        </w:rPr>
        <w:t>نصت</w:t>
      </w:r>
      <w:r w:rsidR="00E06D7A">
        <w:rPr>
          <w:rtl/>
        </w:rPr>
        <w:t xml:space="preserve"> </w:t>
      </w:r>
      <w:r w:rsidRPr="002F7726">
        <w:rPr>
          <w:rtl/>
        </w:rPr>
        <w:t>بأنه</w:t>
      </w:r>
      <w:r w:rsidR="00E06D7A">
        <w:rPr>
          <w:rtl/>
        </w:rPr>
        <w:t xml:space="preserve"> </w:t>
      </w:r>
      <w:r w:rsidRPr="002F7726">
        <w:rPr>
          <w:rtl/>
        </w:rPr>
        <w:t>يجب</w:t>
      </w:r>
      <w:r w:rsidR="00E06D7A">
        <w:rPr>
          <w:rtl/>
        </w:rPr>
        <w:t xml:space="preserve"> </w:t>
      </w:r>
      <w:r w:rsidRPr="002F7726">
        <w:rPr>
          <w:rtl/>
        </w:rPr>
        <w:t>على</w:t>
      </w:r>
      <w:r w:rsidR="00E06D7A">
        <w:rPr>
          <w:rtl/>
        </w:rPr>
        <w:t xml:space="preserve"> </w:t>
      </w:r>
      <w:r w:rsidRPr="002F7726">
        <w:rPr>
          <w:rtl/>
        </w:rPr>
        <w:t>العسكري</w:t>
      </w:r>
      <w:r w:rsidR="00E06D7A">
        <w:rPr>
          <w:rtl/>
        </w:rPr>
        <w:t xml:space="preserve"> </w:t>
      </w:r>
      <w:r w:rsidRPr="002F7726">
        <w:rPr>
          <w:rtl/>
        </w:rPr>
        <w:t>مراعاة</w:t>
      </w:r>
      <w:r w:rsidR="00E06D7A">
        <w:rPr>
          <w:rtl/>
        </w:rPr>
        <w:t xml:space="preserve"> </w:t>
      </w:r>
      <w:r w:rsidRPr="002F7726">
        <w:rPr>
          <w:rtl/>
        </w:rPr>
        <w:t>القوانين</w:t>
      </w:r>
      <w:r w:rsidR="00E06D7A">
        <w:rPr>
          <w:rtl/>
        </w:rPr>
        <w:t xml:space="preserve"> </w:t>
      </w:r>
      <w:r w:rsidRPr="002F7726">
        <w:rPr>
          <w:rtl/>
        </w:rPr>
        <w:t>واللوائح</w:t>
      </w:r>
      <w:r w:rsidR="00E06D7A">
        <w:rPr>
          <w:rtl/>
        </w:rPr>
        <w:t xml:space="preserve"> </w:t>
      </w:r>
      <w:r w:rsidRPr="002F7726">
        <w:rPr>
          <w:rtl/>
        </w:rPr>
        <w:t>والنظم</w:t>
      </w:r>
      <w:r w:rsidR="00E06D7A">
        <w:rPr>
          <w:rtl/>
        </w:rPr>
        <w:t xml:space="preserve"> </w:t>
      </w:r>
      <w:r w:rsidRPr="002F7726">
        <w:rPr>
          <w:rtl/>
        </w:rPr>
        <w:t>المعمول</w:t>
      </w:r>
      <w:r w:rsidR="00E06D7A">
        <w:rPr>
          <w:rtl/>
        </w:rPr>
        <w:t xml:space="preserve"> </w:t>
      </w:r>
      <w:r w:rsidRPr="002F7726">
        <w:rPr>
          <w:rtl/>
        </w:rPr>
        <w:t>بها،</w:t>
      </w:r>
      <w:r w:rsidR="00E06D7A">
        <w:rPr>
          <w:rtl/>
        </w:rPr>
        <w:t xml:space="preserve"> </w:t>
      </w:r>
      <w:r w:rsidRPr="002F7726">
        <w:rPr>
          <w:rtl/>
        </w:rPr>
        <w:t>وكذلك</w:t>
      </w:r>
      <w:r w:rsidR="00E06D7A">
        <w:rPr>
          <w:rtl/>
        </w:rPr>
        <w:t xml:space="preserve"> </w:t>
      </w:r>
      <w:r w:rsidRPr="002F7726">
        <w:rPr>
          <w:rtl/>
        </w:rPr>
        <w:t>معاملة</w:t>
      </w:r>
      <w:r w:rsidR="00E06D7A">
        <w:rPr>
          <w:rtl/>
        </w:rPr>
        <w:t xml:space="preserve"> </w:t>
      </w:r>
      <w:r w:rsidRPr="002F7726">
        <w:rPr>
          <w:rtl/>
        </w:rPr>
        <w:t>الجمهور</w:t>
      </w:r>
      <w:r w:rsidR="00E06D7A">
        <w:rPr>
          <w:rtl/>
        </w:rPr>
        <w:t xml:space="preserve"> </w:t>
      </w:r>
      <w:r w:rsidRPr="002F7726">
        <w:rPr>
          <w:rtl/>
        </w:rPr>
        <w:t>معاملة</w:t>
      </w:r>
      <w:r w:rsidR="00E06D7A">
        <w:rPr>
          <w:rtl/>
        </w:rPr>
        <w:t xml:space="preserve"> </w:t>
      </w:r>
      <w:r w:rsidRPr="002F7726">
        <w:rPr>
          <w:rtl/>
        </w:rPr>
        <w:t>حسنة،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حظرت</w:t>
      </w:r>
      <w:r w:rsidR="00E06D7A">
        <w:rPr>
          <w:rtl/>
        </w:rPr>
        <w:t xml:space="preserve"> </w:t>
      </w:r>
      <w:r w:rsidRPr="002F7726">
        <w:rPr>
          <w:rtl/>
        </w:rPr>
        <w:t>عليه</w:t>
      </w:r>
      <w:r w:rsidR="00E06D7A">
        <w:rPr>
          <w:rtl/>
        </w:rPr>
        <w:t xml:space="preserve"> </w:t>
      </w:r>
      <w:r w:rsidRPr="002F7726">
        <w:rPr>
          <w:rtl/>
        </w:rPr>
        <w:t>وفقا</w:t>
      </w:r>
      <w:r w:rsidRPr="002F7726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2F7726">
        <w:rPr>
          <w:rtl/>
        </w:rPr>
        <w:t>لنص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(72/21-16)</w:t>
      </w:r>
      <w:r w:rsidR="00E06D7A">
        <w:rPr>
          <w:rtl/>
        </w:rPr>
        <w:t xml:space="preserve"> </w:t>
      </w:r>
      <w:r w:rsidRPr="002F7726">
        <w:rPr>
          <w:rtl/>
        </w:rPr>
        <w:t>إساءة</w:t>
      </w:r>
      <w:r w:rsidR="00E06D7A">
        <w:rPr>
          <w:rtl/>
        </w:rPr>
        <w:t xml:space="preserve"> </w:t>
      </w:r>
      <w:r w:rsidRPr="002F7726">
        <w:rPr>
          <w:rtl/>
        </w:rPr>
        <w:t>استعمال</w:t>
      </w:r>
      <w:r w:rsidR="00E06D7A">
        <w:rPr>
          <w:rtl/>
        </w:rPr>
        <w:t xml:space="preserve"> </w:t>
      </w:r>
      <w:r w:rsidRPr="002F7726">
        <w:rPr>
          <w:rtl/>
        </w:rPr>
        <w:t>الصلاحيات</w:t>
      </w:r>
      <w:r w:rsidR="00E06D7A">
        <w:rPr>
          <w:rtl/>
        </w:rPr>
        <w:t xml:space="preserve"> </w:t>
      </w:r>
      <w:r w:rsidRPr="002F7726">
        <w:rPr>
          <w:rtl/>
        </w:rPr>
        <w:t>والسلطات</w:t>
      </w:r>
      <w:r w:rsidR="00E06D7A">
        <w:rPr>
          <w:rtl/>
        </w:rPr>
        <w:t xml:space="preserve"> </w:t>
      </w:r>
      <w:r w:rsidRPr="002F7726">
        <w:rPr>
          <w:rtl/>
        </w:rPr>
        <w:t>المخولة</w:t>
      </w:r>
      <w:r w:rsidR="00E06D7A">
        <w:rPr>
          <w:rtl/>
        </w:rPr>
        <w:t xml:space="preserve"> </w:t>
      </w:r>
      <w:r w:rsidRPr="002F7726">
        <w:rPr>
          <w:rtl/>
        </w:rPr>
        <w:t>له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B17B6B">
        <w:rPr>
          <w:rFonts w:hint="cs"/>
          <w:rtl/>
        </w:rPr>
        <w:t> </w:t>
      </w:r>
      <w:r w:rsidRPr="002F7726">
        <w:rPr>
          <w:rtl/>
        </w:rPr>
        <w:t>تجاوز</w:t>
      </w:r>
      <w:r w:rsidR="00E06D7A">
        <w:rPr>
          <w:rtl/>
        </w:rPr>
        <w:t xml:space="preserve"> </w:t>
      </w:r>
      <w:r w:rsidRPr="002F7726">
        <w:rPr>
          <w:rtl/>
        </w:rPr>
        <w:t>حدود</w:t>
      </w:r>
      <w:r w:rsidR="00E06D7A">
        <w:rPr>
          <w:rtl/>
        </w:rPr>
        <w:t xml:space="preserve"> </w:t>
      </w:r>
      <w:r w:rsidRPr="002F7726">
        <w:rPr>
          <w:rtl/>
        </w:rPr>
        <w:t>واجباته</w:t>
      </w:r>
      <w:r w:rsidR="00E06D7A">
        <w:rPr>
          <w:rtl/>
        </w:rPr>
        <w:t xml:space="preserve"> </w:t>
      </w:r>
      <w:r w:rsidRPr="002F7726">
        <w:rPr>
          <w:rtl/>
        </w:rPr>
        <w:t>الوظيفية،</w:t>
      </w:r>
      <w:r w:rsidR="00E06D7A">
        <w:rPr>
          <w:rtl/>
        </w:rPr>
        <w:t xml:space="preserve"> </w:t>
      </w:r>
      <w:r w:rsidRPr="002F7726">
        <w:rPr>
          <w:rtl/>
        </w:rPr>
        <w:t>وكذلك</w:t>
      </w:r>
      <w:r w:rsidR="00E06D7A">
        <w:rPr>
          <w:rtl/>
        </w:rPr>
        <w:t xml:space="preserve"> </w:t>
      </w:r>
      <w:r w:rsidRPr="002F7726">
        <w:rPr>
          <w:rtl/>
        </w:rPr>
        <w:t>إساءة</w:t>
      </w:r>
      <w:r w:rsidR="00E06D7A">
        <w:rPr>
          <w:rtl/>
        </w:rPr>
        <w:t xml:space="preserve"> </w:t>
      </w:r>
      <w:r w:rsidRPr="002F7726">
        <w:rPr>
          <w:rtl/>
        </w:rPr>
        <w:t>معاملة</w:t>
      </w:r>
      <w:r w:rsidR="00E06D7A">
        <w:rPr>
          <w:rtl/>
        </w:rPr>
        <w:t xml:space="preserve"> </w:t>
      </w:r>
      <w:r w:rsidRPr="002F7726">
        <w:rPr>
          <w:rtl/>
        </w:rPr>
        <w:t>الرتبة</w:t>
      </w:r>
      <w:r w:rsidR="00E06D7A">
        <w:rPr>
          <w:rtl/>
        </w:rPr>
        <w:t xml:space="preserve"> </w:t>
      </w:r>
      <w:r w:rsidRPr="002F7726">
        <w:rPr>
          <w:rtl/>
        </w:rPr>
        <w:t>الأدنى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تهديدها.</w:t>
      </w:r>
      <w:r w:rsidR="00E06D7A">
        <w:rPr>
          <w:rtl/>
        </w:rPr>
        <w:t xml:space="preserve"> </w:t>
      </w:r>
      <w:r w:rsidRPr="002F7726">
        <w:rPr>
          <w:rtl/>
        </w:rPr>
        <w:t>وقد</w:t>
      </w:r>
      <w:r w:rsidR="00E06D7A">
        <w:rPr>
          <w:rtl/>
        </w:rPr>
        <w:t xml:space="preserve"> </w:t>
      </w:r>
      <w:r w:rsidRPr="002F7726">
        <w:rPr>
          <w:rtl/>
        </w:rPr>
        <w:t>أوردت</w:t>
      </w:r>
      <w:r w:rsidR="00E06D7A">
        <w:rPr>
          <w:rtl/>
        </w:rPr>
        <w:t xml:space="preserve"> </w:t>
      </w:r>
      <w:r w:rsidRPr="002F7726">
        <w:rPr>
          <w:rtl/>
        </w:rPr>
        <w:t>لها</w:t>
      </w:r>
      <w:r w:rsidR="00E06D7A">
        <w:rPr>
          <w:rtl/>
        </w:rPr>
        <w:t xml:space="preserve"> </w:t>
      </w:r>
      <w:r w:rsidRPr="002F7726">
        <w:rPr>
          <w:rtl/>
        </w:rPr>
        <w:t>العقوبات</w:t>
      </w:r>
      <w:r w:rsidR="00E06D7A">
        <w:rPr>
          <w:rtl/>
        </w:rPr>
        <w:t xml:space="preserve"> </w:t>
      </w:r>
      <w:r w:rsidRPr="002F7726">
        <w:rPr>
          <w:rtl/>
        </w:rPr>
        <w:t>المناسبة</w:t>
      </w:r>
      <w:r w:rsidR="00E06D7A">
        <w:rPr>
          <w:rtl/>
        </w:rPr>
        <w:t xml:space="preserve"> </w:t>
      </w:r>
      <w:r w:rsidRPr="002F7726">
        <w:rPr>
          <w:rtl/>
        </w:rPr>
        <w:t>وفقا</w:t>
      </w:r>
      <w:r w:rsidR="00E06D7A">
        <w:rPr>
          <w:rtl/>
        </w:rPr>
        <w:t xml:space="preserve"> </w:t>
      </w:r>
      <w:r w:rsidRPr="002F7726">
        <w:rPr>
          <w:rtl/>
        </w:rPr>
        <w:t>لنص</w:t>
      </w:r>
      <w:r w:rsidR="00E06D7A">
        <w:rPr>
          <w:rtl/>
        </w:rPr>
        <w:t xml:space="preserve"> </w:t>
      </w:r>
      <w:r w:rsidRPr="002F7726">
        <w:rPr>
          <w:rtl/>
        </w:rPr>
        <w:t>الم</w:t>
      </w:r>
      <w:r w:rsidRPr="002F7726">
        <w:rPr>
          <w:rFonts w:hint="eastAsia"/>
          <w:rtl/>
        </w:rPr>
        <w:t>واد</w:t>
      </w:r>
      <w:r w:rsidR="00E06D7A">
        <w:rPr>
          <w:rtl/>
        </w:rPr>
        <w:t xml:space="preserve"> </w:t>
      </w:r>
      <w:r w:rsidRPr="002F7726">
        <w:rPr>
          <w:rtl/>
        </w:rPr>
        <w:t>85</w:t>
      </w:r>
      <w:r w:rsidR="00E06D7A">
        <w:rPr>
          <w:rtl/>
        </w:rPr>
        <w:t xml:space="preserve"> </w:t>
      </w:r>
      <w:r w:rsidRPr="002F7726">
        <w:rPr>
          <w:rtl/>
        </w:rPr>
        <w:t>و86</w:t>
      </w:r>
      <w:r w:rsidR="00E06D7A">
        <w:rPr>
          <w:rtl/>
        </w:rPr>
        <w:t xml:space="preserve"> </w:t>
      </w:r>
      <w:r w:rsidRPr="002F7726">
        <w:rPr>
          <w:rtl/>
        </w:rPr>
        <w:t>منه.</w:t>
      </w:r>
    </w:p>
    <w:p w:rsidR="00E11ED3" w:rsidRPr="002F7726" w:rsidRDefault="00E11ED3" w:rsidP="00E11ED3">
      <w:pPr>
        <w:pStyle w:val="SingleTxtGA"/>
        <w:rPr>
          <w:rtl/>
        </w:rPr>
      </w:pPr>
      <w:r w:rsidRPr="002F7726">
        <w:rPr>
          <w:rtl/>
        </w:rPr>
        <w:t>31-</w:t>
      </w:r>
      <w:r w:rsidRPr="002F7726">
        <w:rPr>
          <w:rtl/>
        </w:rPr>
        <w:tab/>
        <w:t>في</w:t>
      </w:r>
      <w:r w:rsidR="00E06D7A">
        <w:rPr>
          <w:rtl/>
        </w:rPr>
        <w:t xml:space="preserve"> </w:t>
      </w:r>
      <w:r w:rsidRPr="002F7726">
        <w:rPr>
          <w:rtl/>
        </w:rPr>
        <w:t>حين</w:t>
      </w:r>
      <w:r w:rsidR="00E06D7A">
        <w:rPr>
          <w:rtl/>
        </w:rPr>
        <w:t xml:space="preserve"> </w:t>
      </w:r>
      <w:r w:rsidRPr="002F7726">
        <w:rPr>
          <w:rtl/>
        </w:rPr>
        <w:t>أفردت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73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القانون</w:t>
      </w:r>
      <w:r w:rsidR="00E06D7A">
        <w:rPr>
          <w:rtl/>
        </w:rPr>
        <w:t xml:space="preserve"> </w:t>
      </w:r>
      <w:r w:rsidRPr="002F7726">
        <w:rPr>
          <w:rtl/>
        </w:rPr>
        <w:t>ذاته</w:t>
      </w:r>
      <w:r w:rsidR="00E06D7A">
        <w:rPr>
          <w:rtl/>
        </w:rPr>
        <w:t xml:space="preserve"> </w:t>
      </w:r>
      <w:r w:rsidRPr="002F7726">
        <w:rPr>
          <w:rtl/>
        </w:rPr>
        <w:t>المساءلة</w:t>
      </w:r>
      <w:r w:rsidR="00E06D7A">
        <w:rPr>
          <w:rtl/>
        </w:rPr>
        <w:t xml:space="preserve"> </w:t>
      </w:r>
      <w:r w:rsidRPr="002F7726">
        <w:rPr>
          <w:rtl/>
        </w:rPr>
        <w:t>التأديبية</w:t>
      </w:r>
      <w:r w:rsidR="00E06D7A">
        <w:rPr>
          <w:rtl/>
        </w:rPr>
        <w:t xml:space="preserve"> </w:t>
      </w:r>
      <w:r w:rsidRPr="002F7726">
        <w:rPr>
          <w:rtl/>
        </w:rPr>
        <w:t>لكل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يخالف</w:t>
      </w:r>
      <w:r w:rsidR="00E06D7A">
        <w:rPr>
          <w:rtl/>
        </w:rPr>
        <w:t xml:space="preserve"> </w:t>
      </w:r>
      <w:r w:rsidRPr="002F7726">
        <w:rPr>
          <w:rtl/>
        </w:rPr>
        <w:t>أو</w:t>
      </w:r>
      <w:r w:rsidR="00E06D7A">
        <w:rPr>
          <w:rtl/>
        </w:rPr>
        <w:t xml:space="preserve"> </w:t>
      </w:r>
      <w:r w:rsidRPr="002F7726">
        <w:rPr>
          <w:rtl/>
        </w:rPr>
        <w:t>يرتكب</w:t>
      </w:r>
      <w:r w:rsidR="00E06D7A">
        <w:rPr>
          <w:rtl/>
        </w:rPr>
        <w:t xml:space="preserve"> </w:t>
      </w:r>
      <w:r w:rsidRPr="002F7726">
        <w:rPr>
          <w:rtl/>
        </w:rPr>
        <w:t>أحد</w:t>
      </w:r>
      <w:r w:rsidR="00E06D7A">
        <w:rPr>
          <w:rtl/>
        </w:rPr>
        <w:t xml:space="preserve"> </w:t>
      </w:r>
      <w:r w:rsidRPr="002F7726">
        <w:rPr>
          <w:rtl/>
        </w:rPr>
        <w:t>المحظورات</w:t>
      </w:r>
      <w:r w:rsidR="00E06D7A">
        <w:rPr>
          <w:rtl/>
        </w:rPr>
        <w:t xml:space="preserve"> </w:t>
      </w:r>
      <w:r w:rsidRPr="002F7726">
        <w:rPr>
          <w:rtl/>
        </w:rPr>
        <w:t>المنصوص</w:t>
      </w:r>
      <w:r w:rsidR="00E06D7A">
        <w:rPr>
          <w:rtl/>
        </w:rPr>
        <w:t xml:space="preserve"> </w:t>
      </w:r>
      <w:r w:rsidRPr="002F7726">
        <w:rPr>
          <w:rtl/>
        </w:rPr>
        <w:t>عليها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هذا</w:t>
      </w:r>
      <w:r w:rsidR="00E06D7A">
        <w:rPr>
          <w:rtl/>
        </w:rPr>
        <w:t xml:space="preserve"> </w:t>
      </w:r>
      <w:r w:rsidRPr="002F7726">
        <w:rPr>
          <w:rtl/>
        </w:rPr>
        <w:t>القانون.</w:t>
      </w:r>
      <w:r w:rsidR="00E06D7A">
        <w:rPr>
          <w:rtl/>
        </w:rPr>
        <w:t xml:space="preserve"> </w:t>
      </w:r>
      <w:r w:rsidRPr="002F7726">
        <w:rPr>
          <w:rtl/>
        </w:rPr>
        <w:t>كما</w:t>
      </w:r>
      <w:r w:rsidR="00E06D7A">
        <w:rPr>
          <w:rtl/>
        </w:rPr>
        <w:t xml:space="preserve"> </w:t>
      </w:r>
      <w:r w:rsidRPr="002F7726">
        <w:rPr>
          <w:rtl/>
        </w:rPr>
        <w:t>نصت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84</w:t>
      </w:r>
      <w:r w:rsidR="00E06D7A">
        <w:rPr>
          <w:rtl/>
        </w:rPr>
        <w:t xml:space="preserve"> </w:t>
      </w:r>
      <w:r w:rsidRPr="002F7726">
        <w:rPr>
          <w:rtl/>
        </w:rPr>
        <w:t>منه</w:t>
      </w:r>
      <w:r w:rsidR="00E06D7A">
        <w:rPr>
          <w:rtl/>
        </w:rPr>
        <w:t xml:space="preserve"> </w:t>
      </w:r>
      <w:r w:rsidRPr="002F7726">
        <w:rPr>
          <w:rtl/>
        </w:rPr>
        <w:t>بأنه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حق</w:t>
      </w:r>
      <w:r w:rsidR="00E06D7A">
        <w:rPr>
          <w:rtl/>
        </w:rPr>
        <w:t xml:space="preserve"> </w:t>
      </w:r>
      <w:r w:rsidRPr="002F7726">
        <w:rPr>
          <w:rtl/>
        </w:rPr>
        <w:t>الموظف</w:t>
      </w:r>
      <w:r w:rsidR="00E06D7A">
        <w:rPr>
          <w:rtl/>
        </w:rPr>
        <w:t xml:space="preserve"> </w:t>
      </w:r>
      <w:r w:rsidRPr="002F7726">
        <w:rPr>
          <w:rtl/>
        </w:rPr>
        <w:t>توكيل</w:t>
      </w:r>
      <w:r w:rsidR="00E06D7A">
        <w:rPr>
          <w:rtl/>
        </w:rPr>
        <w:t xml:space="preserve"> </w:t>
      </w:r>
      <w:r w:rsidRPr="002F7726">
        <w:rPr>
          <w:rtl/>
        </w:rPr>
        <w:t>أحد</w:t>
      </w:r>
      <w:r w:rsidR="00E06D7A">
        <w:rPr>
          <w:rtl/>
        </w:rPr>
        <w:t xml:space="preserve"> </w:t>
      </w:r>
      <w:r w:rsidRPr="002F7726">
        <w:rPr>
          <w:rtl/>
        </w:rPr>
        <w:t>الضباط</w:t>
      </w:r>
      <w:r w:rsidR="00E06D7A">
        <w:rPr>
          <w:rtl/>
        </w:rPr>
        <w:t xml:space="preserve"> </w:t>
      </w:r>
      <w:r w:rsidRPr="002F7726">
        <w:rPr>
          <w:rtl/>
        </w:rPr>
        <w:t>المجازين</w:t>
      </w:r>
      <w:r w:rsidR="00E06D7A">
        <w:rPr>
          <w:rtl/>
        </w:rPr>
        <w:t xml:space="preserve"> </w:t>
      </w:r>
      <w:r w:rsidRPr="002F7726">
        <w:rPr>
          <w:rtl/>
        </w:rPr>
        <w:t>في</w:t>
      </w:r>
      <w:r w:rsidR="00E06D7A">
        <w:rPr>
          <w:rtl/>
        </w:rPr>
        <w:t xml:space="preserve"> </w:t>
      </w:r>
      <w:r w:rsidRPr="002F7726">
        <w:rPr>
          <w:rtl/>
        </w:rPr>
        <w:t>الحقوق</w:t>
      </w:r>
      <w:r w:rsidR="00E06D7A">
        <w:rPr>
          <w:rtl/>
        </w:rPr>
        <w:t xml:space="preserve"> </w:t>
      </w:r>
      <w:r w:rsidRPr="002F7726">
        <w:rPr>
          <w:rtl/>
        </w:rPr>
        <w:t>للدفاع</w:t>
      </w:r>
      <w:r w:rsidR="00E06D7A">
        <w:rPr>
          <w:rtl/>
        </w:rPr>
        <w:t xml:space="preserve"> </w:t>
      </w:r>
      <w:r w:rsidRPr="002F7726">
        <w:rPr>
          <w:rtl/>
        </w:rPr>
        <w:t>عنه</w:t>
      </w:r>
      <w:r w:rsidR="00E06D7A">
        <w:rPr>
          <w:rtl/>
        </w:rPr>
        <w:t xml:space="preserve"> </w:t>
      </w:r>
      <w:r w:rsidRPr="002F7726">
        <w:rPr>
          <w:rFonts w:hint="eastAsia"/>
          <w:rtl/>
        </w:rPr>
        <w:t>أ</w:t>
      </w:r>
      <w:r w:rsidRPr="002F7726">
        <w:rPr>
          <w:rtl/>
        </w:rPr>
        <w:t>مام</w:t>
      </w:r>
      <w:r w:rsidR="00E06D7A">
        <w:rPr>
          <w:rtl/>
        </w:rPr>
        <w:t xml:space="preserve"> </w:t>
      </w:r>
      <w:r w:rsidRPr="002F7726">
        <w:rPr>
          <w:rtl/>
        </w:rPr>
        <w:t>مجلس</w:t>
      </w:r>
      <w:r w:rsidR="00E06D7A">
        <w:rPr>
          <w:rtl/>
        </w:rPr>
        <w:t xml:space="preserve"> </w:t>
      </w:r>
      <w:r w:rsidRPr="002F7726">
        <w:rPr>
          <w:rtl/>
        </w:rPr>
        <w:t>التأديب،</w:t>
      </w:r>
      <w:r w:rsidR="00E06D7A">
        <w:rPr>
          <w:rtl/>
        </w:rPr>
        <w:t xml:space="preserve"> </w:t>
      </w:r>
      <w:r w:rsidRPr="002F7726">
        <w:rPr>
          <w:rtl/>
        </w:rPr>
        <w:t>وكذلك</w:t>
      </w:r>
      <w:r w:rsidR="00E06D7A">
        <w:rPr>
          <w:rtl/>
        </w:rPr>
        <w:t xml:space="preserve"> </w:t>
      </w:r>
      <w:r w:rsidRPr="002F7726">
        <w:rPr>
          <w:rtl/>
        </w:rPr>
        <w:t>يحق</w:t>
      </w:r>
      <w:r w:rsidR="00E06D7A">
        <w:rPr>
          <w:rtl/>
        </w:rPr>
        <w:t xml:space="preserve"> </w:t>
      </w:r>
      <w:r w:rsidRPr="002F7726">
        <w:rPr>
          <w:rtl/>
        </w:rPr>
        <w:t>لمن</w:t>
      </w:r>
      <w:r w:rsidR="00E06D7A">
        <w:rPr>
          <w:rtl/>
        </w:rPr>
        <w:t xml:space="preserve"> </w:t>
      </w:r>
      <w:r w:rsidRPr="002F7726">
        <w:rPr>
          <w:rtl/>
        </w:rPr>
        <w:t>أدين</w:t>
      </w:r>
      <w:r w:rsidR="00E06D7A">
        <w:rPr>
          <w:rtl/>
        </w:rPr>
        <w:t xml:space="preserve"> </w:t>
      </w:r>
      <w:r w:rsidRPr="002F7726">
        <w:rPr>
          <w:rtl/>
        </w:rPr>
        <w:t>الاستئناف</w:t>
      </w:r>
      <w:r w:rsidR="00E06D7A">
        <w:rPr>
          <w:rtl/>
        </w:rPr>
        <w:t xml:space="preserve"> </w:t>
      </w:r>
      <w:r w:rsidRPr="002F7726">
        <w:rPr>
          <w:rtl/>
        </w:rPr>
        <w:t>وفقاً</w:t>
      </w:r>
      <w:r w:rsidR="00E06D7A">
        <w:rPr>
          <w:rtl/>
        </w:rPr>
        <w:t xml:space="preserve"> </w:t>
      </w:r>
      <w:r w:rsidRPr="002F7726">
        <w:rPr>
          <w:rtl/>
        </w:rPr>
        <w:t>لنص</w:t>
      </w:r>
      <w:r w:rsidR="00E06D7A">
        <w:rPr>
          <w:rtl/>
        </w:rPr>
        <w:t xml:space="preserve"> </w:t>
      </w:r>
      <w:r w:rsidRPr="002F7726">
        <w:rPr>
          <w:rtl/>
        </w:rPr>
        <w:t>المادة</w:t>
      </w:r>
      <w:r w:rsidR="00E06D7A">
        <w:rPr>
          <w:rtl/>
        </w:rPr>
        <w:t xml:space="preserve"> </w:t>
      </w:r>
      <w:r w:rsidRPr="002F7726">
        <w:rPr>
          <w:rtl/>
        </w:rPr>
        <w:t>87</w:t>
      </w:r>
      <w:r w:rsidR="00E06D7A">
        <w:rPr>
          <w:rtl/>
        </w:rPr>
        <w:t xml:space="preserve"> </w:t>
      </w:r>
      <w:r w:rsidRPr="002F7726">
        <w:rPr>
          <w:rtl/>
        </w:rPr>
        <w:t>من</w:t>
      </w:r>
      <w:r w:rsidR="00E06D7A">
        <w:rPr>
          <w:rtl/>
        </w:rPr>
        <w:t xml:space="preserve"> </w:t>
      </w:r>
      <w:r w:rsidRPr="002F7726">
        <w:rPr>
          <w:rtl/>
        </w:rPr>
        <w:t>ذات</w:t>
      </w:r>
      <w:r w:rsidR="00E06D7A">
        <w:rPr>
          <w:rtl/>
        </w:rPr>
        <w:t xml:space="preserve"> </w:t>
      </w:r>
      <w:r w:rsidRPr="002F7726">
        <w:rPr>
          <w:rtl/>
        </w:rPr>
        <w:t>القانون.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lastRenderedPageBreak/>
        <w:tab/>
      </w:r>
      <w:r w:rsidRPr="00D1043D">
        <w:rPr>
          <w:rtl/>
        </w:rPr>
        <w:tab/>
      </w:r>
      <w:bookmarkStart w:id="9" w:name="_Toc21679320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tl/>
        </w:rPr>
        <w:t>والمرأة</w:t>
      </w:r>
      <w:bookmarkEnd w:id="9"/>
    </w:p>
    <w:p w:rsidR="00E11ED3" w:rsidRPr="00E06D7A" w:rsidRDefault="00E11ED3" w:rsidP="00E11ED3">
      <w:pPr>
        <w:pStyle w:val="SingleTxtGA"/>
      </w:pPr>
      <w:r w:rsidRPr="00D1043D">
        <w:rPr>
          <w:rtl/>
        </w:rPr>
        <w:t>32-</w:t>
      </w:r>
      <w:r w:rsidRPr="00D1043D">
        <w:rPr>
          <w:rtl/>
        </w:rPr>
        <w:tab/>
      </w:r>
      <w:r w:rsidRPr="00E06D7A">
        <w:rPr>
          <w:rtl/>
        </w:rPr>
        <w:t>أكد</w:t>
      </w:r>
      <w:r w:rsidR="00E06D7A">
        <w:rPr>
          <w:rtl/>
        </w:rPr>
        <w:t xml:space="preserve"> </w:t>
      </w:r>
      <w:r w:rsidRPr="00E06D7A">
        <w:rPr>
          <w:rtl/>
        </w:rPr>
        <w:t>الدستـور</w:t>
      </w:r>
      <w:r w:rsidR="00E06D7A">
        <w:rPr>
          <w:rtl/>
        </w:rPr>
        <w:t xml:space="preserve"> </w:t>
      </w:r>
      <w:r w:rsidRPr="00E06D7A">
        <w:rPr>
          <w:rtl/>
        </w:rPr>
        <w:t>القطري</w:t>
      </w:r>
      <w:r w:rsidR="00E06D7A">
        <w:rPr>
          <w:rtl/>
        </w:rPr>
        <w:t xml:space="preserve"> </w:t>
      </w:r>
      <w:r w:rsidRPr="00E06D7A">
        <w:rPr>
          <w:rtl/>
        </w:rPr>
        <w:t>على</w:t>
      </w:r>
      <w:r w:rsidR="00E06D7A">
        <w:rPr>
          <w:rtl/>
        </w:rPr>
        <w:t xml:space="preserve"> </w:t>
      </w:r>
      <w:r w:rsidRPr="00E06D7A">
        <w:rPr>
          <w:rtl/>
        </w:rPr>
        <w:t>مبدأ</w:t>
      </w:r>
      <w:r w:rsidR="00E06D7A">
        <w:rPr>
          <w:rtl/>
        </w:rPr>
        <w:t xml:space="preserve"> </w:t>
      </w:r>
      <w:r w:rsidRPr="00E06D7A">
        <w:rPr>
          <w:rtl/>
        </w:rPr>
        <w:t>المساواة</w:t>
      </w:r>
      <w:r w:rsidR="00E06D7A">
        <w:rPr>
          <w:rtl/>
        </w:rPr>
        <w:t xml:space="preserve"> </w:t>
      </w:r>
      <w:r w:rsidRPr="00E06D7A">
        <w:rPr>
          <w:rtl/>
        </w:rPr>
        <w:t>أمام</w:t>
      </w:r>
      <w:r w:rsidR="00E06D7A">
        <w:rPr>
          <w:rtl/>
        </w:rPr>
        <w:t xml:space="preserve"> </w:t>
      </w:r>
      <w:r w:rsidRPr="00E06D7A">
        <w:rPr>
          <w:rtl/>
        </w:rPr>
        <w:t>القانون</w:t>
      </w:r>
      <w:r w:rsidR="00E06D7A">
        <w:rPr>
          <w:rtl/>
        </w:rPr>
        <w:t xml:space="preserve"> </w:t>
      </w:r>
      <w:r w:rsidRPr="00E06D7A">
        <w:rPr>
          <w:rtl/>
        </w:rPr>
        <w:t>بين</w:t>
      </w:r>
      <w:r w:rsidR="00E06D7A">
        <w:rPr>
          <w:rtl/>
        </w:rPr>
        <w:t xml:space="preserve"> </w:t>
      </w:r>
      <w:r w:rsidRPr="00E06D7A">
        <w:rPr>
          <w:rtl/>
        </w:rPr>
        <w:t>جميع</w:t>
      </w:r>
      <w:r w:rsidR="00E06D7A">
        <w:rPr>
          <w:rtl/>
        </w:rPr>
        <w:t xml:space="preserve"> </w:t>
      </w:r>
      <w:r w:rsidRPr="00E06D7A">
        <w:rPr>
          <w:rtl/>
        </w:rPr>
        <w:t>المواطنين</w:t>
      </w:r>
      <w:r w:rsidR="00E06D7A">
        <w:rPr>
          <w:rtl/>
        </w:rPr>
        <w:t xml:space="preserve"> </w:t>
      </w:r>
      <w:r w:rsidRPr="00E06D7A">
        <w:rPr>
          <w:rtl/>
        </w:rPr>
        <w:t>في</w:t>
      </w:r>
      <w:r w:rsidR="00E06D7A">
        <w:rPr>
          <w:rtl/>
        </w:rPr>
        <w:t xml:space="preserve"> </w:t>
      </w:r>
      <w:r w:rsidRPr="00E06D7A">
        <w:rPr>
          <w:rtl/>
        </w:rPr>
        <w:t>الحقوق</w:t>
      </w:r>
      <w:r w:rsidR="00E06D7A">
        <w:rPr>
          <w:rtl/>
        </w:rPr>
        <w:t xml:space="preserve"> </w:t>
      </w:r>
      <w:r w:rsidRPr="00E06D7A">
        <w:rPr>
          <w:rtl/>
        </w:rPr>
        <w:t>والواجبات</w:t>
      </w:r>
      <w:r w:rsidR="00E06D7A">
        <w:rPr>
          <w:rtl/>
        </w:rPr>
        <w:t xml:space="preserve"> </w:t>
      </w:r>
      <w:r w:rsidRPr="00E06D7A">
        <w:rPr>
          <w:rtl/>
        </w:rPr>
        <w:t>وبغض</w:t>
      </w:r>
      <w:r w:rsidR="00E06D7A">
        <w:rPr>
          <w:rtl/>
        </w:rPr>
        <w:t xml:space="preserve"> </w:t>
      </w:r>
      <w:r w:rsidRPr="00E06D7A">
        <w:rPr>
          <w:rtl/>
        </w:rPr>
        <w:t>النظر</w:t>
      </w:r>
      <w:r w:rsidR="00E06D7A">
        <w:rPr>
          <w:rtl/>
        </w:rPr>
        <w:t xml:space="preserve"> </w:t>
      </w:r>
      <w:r w:rsidRPr="00E06D7A">
        <w:rPr>
          <w:rtl/>
        </w:rPr>
        <w:t>عن</w:t>
      </w:r>
      <w:r w:rsidR="00E06D7A">
        <w:rPr>
          <w:rtl/>
        </w:rPr>
        <w:t xml:space="preserve"> </w:t>
      </w:r>
      <w:r w:rsidRPr="00E06D7A">
        <w:rPr>
          <w:rtl/>
        </w:rPr>
        <w:t>الجنس</w:t>
      </w:r>
      <w:r w:rsidR="00E06D7A">
        <w:rPr>
          <w:rtl/>
        </w:rPr>
        <w:t xml:space="preserve"> </w:t>
      </w:r>
      <w:r w:rsidRPr="00E06D7A">
        <w:rPr>
          <w:rtl/>
        </w:rPr>
        <w:t>بما</w:t>
      </w:r>
      <w:r w:rsidR="00E06D7A">
        <w:rPr>
          <w:rtl/>
        </w:rPr>
        <w:t xml:space="preserve"> </w:t>
      </w:r>
      <w:r w:rsidRPr="00E06D7A">
        <w:rPr>
          <w:rtl/>
        </w:rPr>
        <w:t>يضمن</w:t>
      </w:r>
      <w:r w:rsidR="00E06D7A">
        <w:rPr>
          <w:rtl/>
        </w:rPr>
        <w:t xml:space="preserve"> </w:t>
      </w:r>
      <w:r w:rsidRPr="00E06D7A">
        <w:rPr>
          <w:rtl/>
        </w:rPr>
        <w:t>حماية</w:t>
      </w:r>
      <w:r w:rsidR="00E06D7A">
        <w:rPr>
          <w:rtl/>
        </w:rPr>
        <w:t xml:space="preserve"> </w:t>
      </w:r>
      <w:r w:rsidRPr="00E06D7A">
        <w:rPr>
          <w:rtl/>
        </w:rPr>
        <w:t>المرأة</w:t>
      </w:r>
      <w:r w:rsidR="00E06D7A">
        <w:rPr>
          <w:rtl/>
        </w:rPr>
        <w:t xml:space="preserve"> </w:t>
      </w:r>
      <w:r w:rsidRPr="00E06D7A">
        <w:rPr>
          <w:rtl/>
        </w:rPr>
        <w:t>من</w:t>
      </w:r>
      <w:r w:rsidR="00E06D7A">
        <w:rPr>
          <w:rtl/>
        </w:rPr>
        <w:t xml:space="preserve"> </w:t>
      </w:r>
      <w:r w:rsidRPr="00E06D7A">
        <w:rPr>
          <w:rtl/>
        </w:rPr>
        <w:t>كافة</w:t>
      </w:r>
      <w:r w:rsidR="00E06D7A">
        <w:rPr>
          <w:rtl/>
        </w:rPr>
        <w:t xml:space="preserve"> </w:t>
      </w:r>
      <w:r w:rsidRPr="00E06D7A">
        <w:rPr>
          <w:rtl/>
        </w:rPr>
        <w:t>أشكال</w:t>
      </w:r>
      <w:r w:rsidR="00E06D7A">
        <w:rPr>
          <w:rtl/>
        </w:rPr>
        <w:t xml:space="preserve"> </w:t>
      </w:r>
      <w:r w:rsidRPr="00E06D7A">
        <w:rPr>
          <w:rtl/>
        </w:rPr>
        <w:t>التمييز</w:t>
      </w:r>
      <w:r w:rsidR="00E06D7A">
        <w:rPr>
          <w:rtl/>
        </w:rPr>
        <w:t xml:space="preserve"> </w:t>
      </w:r>
      <w:r w:rsidRPr="00E06D7A">
        <w:rPr>
          <w:rFonts w:hint="eastAsia"/>
          <w:rtl/>
        </w:rPr>
        <w:t>و</w:t>
      </w:r>
      <w:r w:rsidRPr="00E06D7A">
        <w:rPr>
          <w:rtl/>
        </w:rPr>
        <w:t>بحيث</w:t>
      </w:r>
      <w:r w:rsidR="00E06D7A">
        <w:rPr>
          <w:rtl/>
        </w:rPr>
        <w:t xml:space="preserve"> </w:t>
      </w:r>
      <w:r w:rsidRPr="00E06D7A">
        <w:rPr>
          <w:rtl/>
        </w:rPr>
        <w:t>يتيح</w:t>
      </w:r>
      <w:r w:rsidR="00E06D7A">
        <w:rPr>
          <w:rtl/>
        </w:rPr>
        <w:t xml:space="preserve"> </w:t>
      </w:r>
      <w:r w:rsidRPr="00E06D7A">
        <w:rPr>
          <w:rtl/>
        </w:rPr>
        <w:t>لها</w:t>
      </w:r>
      <w:r w:rsidR="00E06D7A">
        <w:rPr>
          <w:rtl/>
        </w:rPr>
        <w:t xml:space="preserve"> </w:t>
      </w:r>
      <w:r w:rsidRPr="00E06D7A">
        <w:rPr>
          <w:rtl/>
        </w:rPr>
        <w:t>فرصاً</w:t>
      </w:r>
      <w:r w:rsidR="00E06D7A">
        <w:rPr>
          <w:rtl/>
        </w:rPr>
        <w:t xml:space="preserve"> </w:t>
      </w:r>
      <w:r w:rsidRPr="00E06D7A">
        <w:rPr>
          <w:rtl/>
        </w:rPr>
        <w:t>متكافئة</w:t>
      </w:r>
      <w:r w:rsidR="00E06D7A">
        <w:rPr>
          <w:rtl/>
        </w:rPr>
        <w:t xml:space="preserve"> </w:t>
      </w:r>
      <w:r w:rsidRPr="00E06D7A">
        <w:rPr>
          <w:rtl/>
        </w:rPr>
        <w:t>تمكنها</w:t>
      </w:r>
      <w:r w:rsidR="00E06D7A">
        <w:rPr>
          <w:rtl/>
        </w:rPr>
        <w:t xml:space="preserve"> </w:t>
      </w:r>
      <w:r w:rsidRPr="00E06D7A">
        <w:rPr>
          <w:rtl/>
        </w:rPr>
        <w:t>من</w:t>
      </w:r>
      <w:r w:rsidR="00E06D7A">
        <w:rPr>
          <w:rtl/>
        </w:rPr>
        <w:t xml:space="preserve"> </w:t>
      </w:r>
      <w:r w:rsidRPr="00E06D7A">
        <w:rPr>
          <w:rtl/>
        </w:rPr>
        <w:t>بناء</w:t>
      </w:r>
      <w:r w:rsidR="00E06D7A">
        <w:rPr>
          <w:rtl/>
        </w:rPr>
        <w:t xml:space="preserve"> </w:t>
      </w:r>
      <w:r w:rsidRPr="00E06D7A">
        <w:rPr>
          <w:rtl/>
        </w:rPr>
        <w:t>قدراتها</w:t>
      </w:r>
      <w:r w:rsidR="00E06D7A">
        <w:rPr>
          <w:rtl/>
        </w:rPr>
        <w:t xml:space="preserve"> </w:t>
      </w:r>
      <w:r w:rsidRPr="00E06D7A">
        <w:rPr>
          <w:rtl/>
        </w:rPr>
        <w:t>وحماية</w:t>
      </w:r>
      <w:r w:rsidR="00E06D7A">
        <w:rPr>
          <w:rtl/>
        </w:rPr>
        <w:t xml:space="preserve"> </w:t>
      </w:r>
      <w:r w:rsidRPr="00E06D7A">
        <w:rPr>
          <w:rtl/>
        </w:rPr>
        <w:t>وتعزيز</w:t>
      </w:r>
      <w:r w:rsidR="00E06D7A">
        <w:rPr>
          <w:rtl/>
        </w:rPr>
        <w:t xml:space="preserve"> </w:t>
      </w:r>
      <w:r w:rsidRPr="00E06D7A">
        <w:rPr>
          <w:rtl/>
        </w:rPr>
        <w:t>حقوقها</w:t>
      </w:r>
      <w:r w:rsidR="00E06D7A">
        <w:rPr>
          <w:rtl/>
        </w:rPr>
        <w:t xml:space="preserve"> </w:t>
      </w:r>
      <w:r w:rsidRPr="00E06D7A">
        <w:rPr>
          <w:rtl/>
        </w:rPr>
        <w:t>والمشاركة</w:t>
      </w:r>
      <w:r w:rsidR="00E06D7A">
        <w:rPr>
          <w:rtl/>
        </w:rPr>
        <w:t xml:space="preserve"> </w:t>
      </w:r>
      <w:r w:rsidRPr="00E06D7A">
        <w:rPr>
          <w:rtl/>
        </w:rPr>
        <w:t>بشكل</w:t>
      </w:r>
      <w:r w:rsidR="00E06D7A">
        <w:rPr>
          <w:rtl/>
        </w:rPr>
        <w:t xml:space="preserve"> </w:t>
      </w:r>
      <w:r w:rsidRPr="00E06D7A">
        <w:rPr>
          <w:rtl/>
        </w:rPr>
        <w:t>إيجابي</w:t>
      </w:r>
      <w:r w:rsidR="00E06D7A">
        <w:rPr>
          <w:rtl/>
        </w:rPr>
        <w:t xml:space="preserve"> </w:t>
      </w:r>
      <w:r w:rsidRPr="00E06D7A">
        <w:rPr>
          <w:rtl/>
        </w:rPr>
        <w:t>في</w:t>
      </w:r>
      <w:r w:rsidR="00E06D7A">
        <w:rPr>
          <w:rtl/>
        </w:rPr>
        <w:t xml:space="preserve"> </w:t>
      </w:r>
      <w:r w:rsidRPr="00E06D7A">
        <w:rPr>
          <w:rtl/>
        </w:rPr>
        <w:t>تنمية</w:t>
      </w:r>
      <w:r w:rsidR="00E06D7A">
        <w:rPr>
          <w:rtl/>
        </w:rPr>
        <w:t xml:space="preserve"> </w:t>
      </w:r>
      <w:r w:rsidRPr="00E06D7A">
        <w:rPr>
          <w:rtl/>
        </w:rPr>
        <w:t>المجتمع.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33-</w:t>
      </w:r>
      <w:r w:rsidRPr="00D1043D">
        <w:rPr>
          <w:rtl/>
        </w:rPr>
        <w:tab/>
      </w:r>
      <w:r w:rsidRPr="0075697D">
        <w:rPr>
          <w:rFonts w:hint="eastAsia"/>
          <w:rtl/>
        </w:rPr>
        <w:t>اهتمت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السنوات</w:t>
      </w:r>
      <w:r w:rsidR="00E06D7A">
        <w:rPr>
          <w:rtl/>
        </w:rPr>
        <w:t xml:space="preserve"> </w:t>
      </w:r>
      <w:r w:rsidRPr="0075697D">
        <w:rPr>
          <w:rtl/>
        </w:rPr>
        <w:t>الأخيرة،</w:t>
      </w:r>
      <w:r w:rsidR="00E06D7A">
        <w:rPr>
          <w:rtl/>
        </w:rPr>
        <w:t xml:space="preserve"> </w:t>
      </w:r>
      <w:r w:rsidRPr="0075697D">
        <w:rPr>
          <w:rtl/>
        </w:rPr>
        <w:t>بتعزيز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وإزالة</w:t>
      </w:r>
      <w:r w:rsidR="00E06D7A">
        <w:rPr>
          <w:rtl/>
        </w:rPr>
        <w:t xml:space="preserve"> </w:t>
      </w:r>
      <w:r w:rsidRPr="0075697D">
        <w:rPr>
          <w:rtl/>
        </w:rPr>
        <w:t>أوجه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بينها</w:t>
      </w:r>
      <w:r w:rsidR="00E06D7A">
        <w:rPr>
          <w:rtl/>
        </w:rPr>
        <w:t xml:space="preserve"> </w:t>
      </w:r>
      <w:r w:rsidRPr="0075697D">
        <w:rPr>
          <w:rtl/>
        </w:rPr>
        <w:t>وبين</w:t>
      </w:r>
      <w:r w:rsidR="00E06D7A">
        <w:rPr>
          <w:rtl/>
        </w:rPr>
        <w:t xml:space="preserve"> </w:t>
      </w:r>
      <w:r w:rsidRPr="0075697D">
        <w:rPr>
          <w:rtl/>
        </w:rPr>
        <w:t>الرجل،</w:t>
      </w:r>
      <w:r w:rsidR="00E06D7A">
        <w:rPr>
          <w:rtl/>
        </w:rPr>
        <w:t xml:space="preserve"> </w:t>
      </w:r>
      <w:r w:rsidRPr="0075697D">
        <w:rPr>
          <w:rtl/>
        </w:rPr>
        <w:t>وإرساء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بينهما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شتى</w:t>
      </w:r>
      <w:r w:rsidR="00E06D7A">
        <w:rPr>
          <w:rtl/>
        </w:rPr>
        <w:t xml:space="preserve"> </w:t>
      </w:r>
      <w:r w:rsidRPr="0075697D">
        <w:rPr>
          <w:rtl/>
        </w:rPr>
        <w:t>المجالات.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استعملت</w:t>
      </w:r>
      <w:r w:rsidR="00E06D7A">
        <w:rPr>
          <w:rtl/>
        </w:rPr>
        <w:t xml:space="preserve"> </w:t>
      </w:r>
      <w:r w:rsidRPr="0075697D">
        <w:rPr>
          <w:rtl/>
        </w:rPr>
        <w:t>نصوص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صيغة</w:t>
      </w:r>
      <w:r w:rsidR="00E06D7A">
        <w:rPr>
          <w:rtl/>
        </w:rPr>
        <w:t xml:space="preserve"> </w:t>
      </w:r>
      <w:r w:rsidRPr="0075697D">
        <w:rPr>
          <w:rtl/>
        </w:rPr>
        <w:t>العموم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الملقاة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عاتق</w:t>
      </w:r>
      <w:r w:rsidR="00E06D7A">
        <w:rPr>
          <w:rtl/>
        </w:rPr>
        <w:t xml:space="preserve"> </w:t>
      </w:r>
      <w:r w:rsidRPr="0075697D">
        <w:rPr>
          <w:rtl/>
        </w:rPr>
        <w:t>المخاطبين</w:t>
      </w:r>
      <w:r w:rsidR="00E06D7A">
        <w:rPr>
          <w:rtl/>
        </w:rPr>
        <w:t xml:space="preserve"> </w:t>
      </w:r>
      <w:r w:rsidRPr="0075697D">
        <w:rPr>
          <w:rtl/>
        </w:rPr>
        <w:t>بأحكامها،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يحتمل</w:t>
      </w:r>
      <w:r w:rsidR="00E06D7A">
        <w:rPr>
          <w:rtl/>
        </w:rPr>
        <w:t xml:space="preserve"> </w:t>
      </w:r>
      <w:r w:rsidRPr="0075697D">
        <w:rPr>
          <w:rtl/>
        </w:rPr>
        <w:t>تفرقة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tl/>
        </w:rPr>
        <w:t>والمرأة.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34-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عملت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الجنسين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المجالات،</w:t>
      </w:r>
      <w:r w:rsidR="00E06D7A">
        <w:rPr>
          <w:rtl/>
        </w:rPr>
        <w:t xml:space="preserve"> </w:t>
      </w:r>
      <w:r w:rsidRPr="0075697D">
        <w:rPr>
          <w:rtl/>
        </w:rPr>
        <w:t>ومنها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B17B6B">
        <w:rPr>
          <w:rFonts w:hint="cs"/>
          <w:rtl/>
        </w:rPr>
        <w:t> </w:t>
      </w:r>
      <w:r w:rsidRPr="0075697D">
        <w:rPr>
          <w:rtl/>
        </w:rPr>
        <w:t>2001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الإلزامي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الانتفاع</w:t>
      </w:r>
      <w:r w:rsidR="00E06D7A">
        <w:rPr>
          <w:rtl/>
        </w:rPr>
        <w:t xml:space="preserve"> </w:t>
      </w:r>
      <w:r w:rsidRPr="0075697D">
        <w:rPr>
          <w:rtl/>
        </w:rPr>
        <w:t>بالخدمات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وحصول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الانتفاع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الإسكان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2007،</w:t>
      </w:r>
      <w:r w:rsidR="00E06D7A">
        <w:rPr>
          <w:rtl/>
        </w:rPr>
        <w:t xml:space="preserve"> </w:t>
      </w:r>
      <w:r w:rsidRPr="0075697D">
        <w:rPr>
          <w:rtl/>
        </w:rPr>
        <w:t>والمساواة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الترشح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نتخاب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للمجالس</w:t>
      </w:r>
      <w:r w:rsidR="00E06D7A">
        <w:rPr>
          <w:rtl/>
        </w:rPr>
        <w:t xml:space="preserve"> </w:t>
      </w:r>
      <w:r w:rsidRPr="0075697D">
        <w:rPr>
          <w:rtl/>
        </w:rPr>
        <w:t>البلدية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لى</w:t>
      </w:r>
      <w:r w:rsidR="00E06D7A">
        <w:rPr>
          <w:rtl/>
        </w:rPr>
        <w:t xml:space="preserve"> </w:t>
      </w:r>
      <w:r w:rsidRPr="0075697D">
        <w:rPr>
          <w:rtl/>
        </w:rPr>
        <w:t>تقلدها</w:t>
      </w:r>
      <w:r w:rsidR="00E06D7A">
        <w:rPr>
          <w:rtl/>
        </w:rPr>
        <w:t xml:space="preserve"> </w:t>
      </w:r>
      <w:r w:rsidRPr="0075697D">
        <w:rPr>
          <w:rtl/>
        </w:rPr>
        <w:t>مناصب</w:t>
      </w:r>
      <w:r w:rsidR="00E06D7A">
        <w:rPr>
          <w:rtl/>
        </w:rPr>
        <w:t xml:space="preserve"> </w:t>
      </w:r>
      <w:r w:rsidRPr="0075697D">
        <w:rPr>
          <w:rtl/>
        </w:rPr>
        <w:t>سياسية</w:t>
      </w:r>
      <w:r w:rsidR="00E06D7A">
        <w:rPr>
          <w:rtl/>
        </w:rPr>
        <w:t xml:space="preserve"> </w:t>
      </w:r>
      <w:r w:rsidRPr="0075697D">
        <w:rPr>
          <w:rtl/>
        </w:rPr>
        <w:t>هامة،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تقلد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والانتفاع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35-</w:t>
      </w:r>
      <w:r w:rsidRPr="00D1043D">
        <w:rPr>
          <w:rtl/>
        </w:rPr>
        <w:tab/>
      </w:r>
      <w:r w:rsidRPr="0075697D">
        <w:rPr>
          <w:rFonts w:hint="eastAsia"/>
          <w:rtl/>
        </w:rPr>
        <w:t>وكما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التطرق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مسبقاً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التقرير،</w:t>
      </w:r>
      <w:r w:rsidR="00E06D7A">
        <w:rPr>
          <w:rtl/>
        </w:rPr>
        <w:t xml:space="preserve"> </w:t>
      </w:r>
      <w:r w:rsidRPr="0075697D">
        <w:rPr>
          <w:rtl/>
        </w:rPr>
        <w:t>وحرصاً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جهة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وطنية</w:t>
      </w:r>
      <w:r w:rsidR="00E06D7A">
        <w:rPr>
          <w:rtl/>
        </w:rPr>
        <w:t xml:space="preserve"> </w:t>
      </w:r>
      <w:r w:rsidRPr="0075697D">
        <w:rPr>
          <w:rtl/>
        </w:rPr>
        <w:t>عليا</w:t>
      </w:r>
      <w:r w:rsidR="00E06D7A">
        <w:rPr>
          <w:rtl/>
        </w:rPr>
        <w:t xml:space="preserve"> </w:t>
      </w:r>
      <w:r w:rsidRPr="0075697D">
        <w:rPr>
          <w:rtl/>
        </w:rPr>
        <w:t>تعنى</w:t>
      </w:r>
      <w:r w:rsidR="00E06D7A">
        <w:rPr>
          <w:rtl/>
        </w:rPr>
        <w:t xml:space="preserve"> </w:t>
      </w:r>
      <w:r w:rsidRPr="0075697D">
        <w:rPr>
          <w:rtl/>
        </w:rPr>
        <w:t>بالأسرة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الخصوص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واحتياجاتها</w:t>
      </w:r>
      <w:r w:rsidR="00E06D7A">
        <w:rPr>
          <w:rtl/>
        </w:rPr>
        <w:t xml:space="preserve"> </w:t>
      </w:r>
      <w:r w:rsidRPr="0075697D">
        <w:rPr>
          <w:rtl/>
        </w:rPr>
        <w:t>وتطلعاتها</w:t>
      </w:r>
      <w:r w:rsidR="00E06D7A">
        <w:rPr>
          <w:rtl/>
        </w:rPr>
        <w:t xml:space="preserve"> </w:t>
      </w:r>
      <w:r w:rsidRPr="0075697D">
        <w:rPr>
          <w:rtl/>
        </w:rPr>
        <w:t>المستقبلية،</w:t>
      </w:r>
      <w:r w:rsidR="00E06D7A">
        <w:rPr>
          <w:rtl/>
        </w:rPr>
        <w:t xml:space="preserve"> </w:t>
      </w:r>
      <w:r w:rsidRPr="0075697D">
        <w:rPr>
          <w:rtl/>
        </w:rPr>
        <w:t>وبما</w:t>
      </w:r>
      <w:r w:rsidR="00E06D7A">
        <w:rPr>
          <w:rtl/>
        </w:rPr>
        <w:t xml:space="preserve"> </w:t>
      </w:r>
      <w:r w:rsidRPr="0075697D">
        <w:rPr>
          <w:rtl/>
        </w:rPr>
        <w:t>ينسجم</w:t>
      </w:r>
      <w:r w:rsidR="00E06D7A">
        <w:rPr>
          <w:rtl/>
        </w:rPr>
        <w:t xml:space="preserve"> </w:t>
      </w:r>
      <w:r w:rsidRPr="0075697D">
        <w:rPr>
          <w:rtl/>
        </w:rPr>
        <w:t>والرؤية</w:t>
      </w:r>
      <w:r w:rsidR="00E06D7A">
        <w:rPr>
          <w:rtl/>
        </w:rPr>
        <w:t xml:space="preserve"> </w:t>
      </w:r>
      <w:r w:rsidRPr="0075697D">
        <w:rPr>
          <w:rtl/>
        </w:rPr>
        <w:t>الشاملة</w:t>
      </w:r>
      <w:r w:rsidR="00E06D7A">
        <w:rPr>
          <w:rtl/>
        </w:rPr>
        <w:t xml:space="preserve"> </w:t>
      </w:r>
      <w:r w:rsidRPr="0075697D">
        <w:rPr>
          <w:rtl/>
        </w:rPr>
        <w:t>للتنمية</w:t>
      </w:r>
      <w:r w:rsidR="00E06D7A">
        <w:rPr>
          <w:rtl/>
        </w:rPr>
        <w:t xml:space="preserve"> </w:t>
      </w:r>
      <w:r w:rsidRPr="0075697D">
        <w:rPr>
          <w:rtl/>
        </w:rPr>
        <w:t>"رؤية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2030"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مكانة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ودورها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المجتمع،</w:t>
      </w:r>
      <w:r w:rsidR="00E06D7A">
        <w:rPr>
          <w:rtl/>
        </w:rPr>
        <w:t xml:space="preserve"> </w:t>
      </w:r>
      <w:r w:rsidRPr="0075697D">
        <w:rPr>
          <w:rtl/>
        </w:rPr>
        <w:t>والنهوض</w:t>
      </w:r>
      <w:r w:rsidR="00E06D7A">
        <w:rPr>
          <w:rtl/>
        </w:rPr>
        <w:t xml:space="preserve"> </w:t>
      </w:r>
      <w:r w:rsidRPr="0075697D">
        <w:rPr>
          <w:rtl/>
        </w:rPr>
        <w:t>بها،</w:t>
      </w:r>
      <w:r w:rsidR="00E06D7A">
        <w:rPr>
          <w:rtl/>
        </w:rPr>
        <w:t xml:space="preserve"> </w:t>
      </w:r>
      <w:r w:rsidRPr="0075697D">
        <w:rPr>
          <w:rtl/>
        </w:rPr>
        <w:t>والمحافظة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أسرة</w:t>
      </w:r>
      <w:r w:rsidR="00E06D7A">
        <w:rPr>
          <w:rtl/>
        </w:rPr>
        <w:t xml:space="preserve"> </w:t>
      </w:r>
      <w:r w:rsidRPr="0075697D">
        <w:rPr>
          <w:rtl/>
        </w:rPr>
        <w:t>قوية</w:t>
      </w:r>
      <w:r w:rsidR="00E06D7A">
        <w:rPr>
          <w:rtl/>
        </w:rPr>
        <w:t xml:space="preserve"> </w:t>
      </w:r>
      <w:r w:rsidRPr="0075697D">
        <w:rPr>
          <w:rtl/>
        </w:rPr>
        <w:t>متماسكة</w:t>
      </w:r>
      <w:r w:rsidR="00E06D7A">
        <w:rPr>
          <w:rtl/>
        </w:rPr>
        <w:t xml:space="preserve"> </w:t>
      </w:r>
      <w:r w:rsidRPr="0075697D">
        <w:rPr>
          <w:rtl/>
        </w:rPr>
        <w:t>ترعى</w:t>
      </w:r>
      <w:r w:rsidR="00E06D7A">
        <w:rPr>
          <w:rtl/>
        </w:rPr>
        <w:t xml:space="preserve"> </w:t>
      </w:r>
      <w:r w:rsidRPr="0075697D">
        <w:rPr>
          <w:rtl/>
        </w:rPr>
        <w:t>أبنا</w:t>
      </w:r>
      <w:r w:rsidRPr="0075697D">
        <w:rPr>
          <w:rFonts w:hint="eastAsia"/>
          <w:rtl/>
        </w:rPr>
        <w:t>ء</w:t>
      </w:r>
      <w:r w:rsidRPr="0075697D">
        <w:rPr>
          <w:rtl/>
        </w:rPr>
        <w:t>ها</w:t>
      </w:r>
      <w:r w:rsidR="00E06D7A">
        <w:rPr>
          <w:rtl/>
        </w:rPr>
        <w:t xml:space="preserve"> </w:t>
      </w:r>
      <w:r w:rsidRPr="0075697D">
        <w:rPr>
          <w:rtl/>
        </w:rPr>
        <w:t>وتلتزم</w:t>
      </w:r>
      <w:r w:rsidR="00E06D7A">
        <w:rPr>
          <w:rtl/>
        </w:rPr>
        <w:t xml:space="preserve"> </w:t>
      </w:r>
      <w:r w:rsidRPr="0075697D">
        <w:rPr>
          <w:rtl/>
        </w:rPr>
        <w:t>بالقيم</w:t>
      </w:r>
      <w:r w:rsidR="00E06D7A">
        <w:rPr>
          <w:rtl/>
        </w:rPr>
        <w:t xml:space="preserve"> </w:t>
      </w:r>
      <w:r w:rsidRPr="0075697D">
        <w:rPr>
          <w:rtl/>
        </w:rPr>
        <w:t>الأخلاقية</w:t>
      </w:r>
      <w:r w:rsidR="00E06D7A">
        <w:rPr>
          <w:rtl/>
        </w:rPr>
        <w:t xml:space="preserve"> </w:t>
      </w:r>
      <w:r w:rsidRPr="0075697D">
        <w:rPr>
          <w:rtl/>
        </w:rPr>
        <w:t>والدينية</w:t>
      </w:r>
      <w:r w:rsidR="00E06D7A">
        <w:rPr>
          <w:rtl/>
        </w:rPr>
        <w:t xml:space="preserve"> </w:t>
      </w:r>
      <w:r w:rsidRPr="0075697D">
        <w:rPr>
          <w:rtl/>
        </w:rPr>
        <w:t>والمثل</w:t>
      </w:r>
      <w:r w:rsidR="00E06D7A">
        <w:rPr>
          <w:rtl/>
        </w:rPr>
        <w:t xml:space="preserve"> </w:t>
      </w:r>
      <w:r w:rsidRPr="0075697D">
        <w:rPr>
          <w:rtl/>
        </w:rPr>
        <w:t>العليا،</w:t>
      </w:r>
      <w:r w:rsidR="00E06D7A">
        <w:rPr>
          <w:rtl/>
        </w:rPr>
        <w:t xml:space="preserve"> </w:t>
      </w:r>
      <w:r w:rsidRPr="0075697D">
        <w:rPr>
          <w:rtl/>
        </w:rPr>
        <w:t>وتسهم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الاستراتيجيات</w:t>
      </w:r>
      <w:r w:rsidR="00E06D7A">
        <w:rPr>
          <w:rtl/>
        </w:rPr>
        <w:t xml:space="preserve"> </w:t>
      </w:r>
      <w:r w:rsidRPr="0075697D">
        <w:rPr>
          <w:rtl/>
        </w:rPr>
        <w:t>والخطط</w:t>
      </w:r>
      <w:r w:rsidR="00E06D7A">
        <w:rPr>
          <w:rtl/>
        </w:rPr>
        <w:t xml:space="preserve"> </w:t>
      </w:r>
      <w:r w:rsidRPr="0075697D">
        <w:rPr>
          <w:rtl/>
        </w:rPr>
        <w:t>والسياسات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بالمرأة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وتختص</w:t>
      </w:r>
      <w:r w:rsidR="00E06D7A">
        <w:rPr>
          <w:rtl/>
        </w:rPr>
        <w:t xml:space="preserve"> </w:t>
      </w:r>
      <w:r w:rsidRPr="0075697D">
        <w:rPr>
          <w:rtl/>
        </w:rPr>
        <w:t>بتوفير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تنفيذها،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ولها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سبيل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الصلاحيات</w:t>
      </w:r>
      <w:r w:rsidR="00E06D7A">
        <w:rPr>
          <w:rtl/>
        </w:rPr>
        <w:t xml:space="preserve"> </w:t>
      </w:r>
      <w:r w:rsidRPr="0075697D">
        <w:rPr>
          <w:rtl/>
        </w:rPr>
        <w:t>والاختصاصات</w:t>
      </w:r>
      <w:r w:rsidR="00E06D7A">
        <w:rPr>
          <w:rtl/>
        </w:rPr>
        <w:t xml:space="preserve"> </w:t>
      </w:r>
      <w:r w:rsidRPr="0075697D">
        <w:rPr>
          <w:rtl/>
        </w:rPr>
        <w:t>اللازمة،</w:t>
      </w:r>
      <w:r w:rsidR="00E06D7A">
        <w:rPr>
          <w:rtl/>
        </w:rPr>
        <w:t xml:space="preserve"> </w:t>
      </w:r>
      <w:r w:rsidRPr="0075697D">
        <w:rPr>
          <w:rtl/>
        </w:rPr>
        <w:t>ومنها: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الاستراتيجيات</w:t>
      </w:r>
      <w:r w:rsidR="00E06D7A">
        <w:rPr>
          <w:rtl/>
        </w:rPr>
        <w:t xml:space="preserve"> </w:t>
      </w:r>
      <w:r w:rsidRPr="0075697D">
        <w:rPr>
          <w:rtl/>
        </w:rPr>
        <w:t>والسياسات</w:t>
      </w:r>
      <w:r w:rsidR="00E06D7A">
        <w:rPr>
          <w:rtl/>
        </w:rPr>
        <w:t xml:space="preserve"> </w:t>
      </w:r>
      <w:r w:rsidRPr="0075697D">
        <w:rPr>
          <w:rtl/>
        </w:rPr>
        <w:t>والبرامج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وتحقيق</w:t>
      </w:r>
      <w:r w:rsidR="00E06D7A">
        <w:rPr>
          <w:rtl/>
        </w:rPr>
        <w:t xml:space="preserve"> </w:t>
      </w:r>
      <w:r w:rsidRPr="0075697D">
        <w:rPr>
          <w:rtl/>
        </w:rPr>
        <w:t>مصالحها،</w:t>
      </w:r>
      <w:r w:rsidR="00E06D7A">
        <w:rPr>
          <w:rtl/>
        </w:rPr>
        <w:t xml:space="preserve"> </w:t>
      </w:r>
      <w:r w:rsidRPr="0075697D">
        <w:rPr>
          <w:rtl/>
        </w:rPr>
        <w:t>وضمان</w:t>
      </w:r>
      <w:r w:rsidR="00E06D7A">
        <w:rPr>
          <w:rtl/>
        </w:rPr>
        <w:t xml:space="preserve"> </w:t>
      </w:r>
      <w:r w:rsidRPr="0075697D">
        <w:rPr>
          <w:rtl/>
        </w:rPr>
        <w:t>أمنها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واستقرارها،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الأهداف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تعنى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متابعة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الجهود</w:t>
      </w:r>
      <w:r w:rsidR="00E06D7A">
        <w:rPr>
          <w:rtl/>
        </w:rPr>
        <w:t xml:space="preserve"> </w:t>
      </w:r>
      <w:r w:rsidRPr="0075697D">
        <w:rPr>
          <w:rtl/>
        </w:rPr>
        <w:t>الرامية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وحقوقها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أصبحت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طرفاً</w:t>
      </w:r>
      <w:r w:rsidR="00E06D7A">
        <w:rPr>
          <w:rtl/>
        </w:rPr>
        <w:t xml:space="preserve"> </w:t>
      </w:r>
      <w:r w:rsidRPr="0075697D">
        <w:rPr>
          <w:rtl/>
        </w:rPr>
        <w:t>فيها.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إبداء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مشروعات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تبرم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قدرات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وتمكينها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والسياسية،</w:t>
      </w:r>
      <w:r w:rsidR="00E06D7A">
        <w:rPr>
          <w:rtl/>
        </w:rPr>
        <w:t xml:space="preserve"> </w:t>
      </w:r>
      <w:r w:rsidRPr="0075697D">
        <w:rPr>
          <w:rtl/>
        </w:rPr>
        <w:t>وخاصة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بصنع</w:t>
      </w:r>
      <w:r w:rsidR="00E06D7A">
        <w:rPr>
          <w:rtl/>
        </w:rPr>
        <w:t xml:space="preserve"> </w:t>
      </w:r>
      <w:r w:rsidRPr="0075697D">
        <w:rPr>
          <w:rtl/>
        </w:rPr>
        <w:t>القرار،</w:t>
      </w:r>
      <w:r w:rsidR="00E06D7A">
        <w:rPr>
          <w:rtl/>
        </w:rPr>
        <w:t xml:space="preserve"> </w:t>
      </w:r>
      <w:r w:rsidRPr="0075697D">
        <w:rPr>
          <w:rtl/>
        </w:rPr>
        <w:t>وزيادة</w:t>
      </w:r>
      <w:r w:rsidR="00E06D7A">
        <w:rPr>
          <w:rtl/>
        </w:rPr>
        <w:t xml:space="preserve"> </w:t>
      </w:r>
      <w:r w:rsidRPr="0075697D">
        <w:rPr>
          <w:rtl/>
        </w:rPr>
        <w:t>فرص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ودعمها</w:t>
      </w:r>
      <w:r w:rsidR="00E06D7A">
        <w:rPr>
          <w:rtl/>
        </w:rPr>
        <w:t xml:space="preserve"> </w:t>
      </w:r>
      <w:r w:rsidRPr="0075697D">
        <w:rPr>
          <w:rtl/>
        </w:rPr>
        <w:t>مهنياً.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lastRenderedPageBreak/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مشروعات</w:t>
      </w:r>
      <w:r w:rsidR="00E06D7A">
        <w:rPr>
          <w:rtl/>
        </w:rPr>
        <w:t xml:space="preserve"> </w:t>
      </w:r>
      <w:r w:rsidRPr="0075697D">
        <w:rPr>
          <w:rtl/>
        </w:rPr>
        <w:t>الأدوات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الهيئات</w:t>
      </w:r>
      <w:r w:rsidR="00E06D7A">
        <w:rPr>
          <w:rtl/>
        </w:rPr>
        <w:t xml:space="preserve"> </w:t>
      </w:r>
      <w:r w:rsidRPr="0075697D">
        <w:rPr>
          <w:rtl/>
        </w:rPr>
        <w:t>والمنظمات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والإقليمية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تمثيل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المؤتمرات</w:t>
      </w:r>
      <w:r w:rsidR="00E06D7A">
        <w:rPr>
          <w:rtl/>
        </w:rPr>
        <w:t xml:space="preserve"> </w:t>
      </w:r>
      <w:r w:rsidRPr="0075697D">
        <w:rPr>
          <w:rtl/>
        </w:rPr>
        <w:t>واللجان</w:t>
      </w:r>
      <w:r w:rsidR="00E06D7A">
        <w:rPr>
          <w:rtl/>
        </w:rPr>
        <w:t xml:space="preserve"> </w:t>
      </w:r>
      <w:r w:rsidRPr="0075697D">
        <w:rPr>
          <w:rtl/>
        </w:rPr>
        <w:t>الإقليمية</w:t>
      </w:r>
      <w:r w:rsidR="00E06D7A">
        <w:rPr>
          <w:rtl/>
        </w:rPr>
        <w:t xml:space="preserve"> </w:t>
      </w:r>
      <w:r w:rsidRPr="0075697D">
        <w:rPr>
          <w:rtl/>
        </w:rPr>
        <w:t>والدولية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والمرأة،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المؤتمرات</w:t>
      </w:r>
      <w:r w:rsidR="00E06D7A">
        <w:rPr>
          <w:rtl/>
        </w:rPr>
        <w:t xml:space="preserve"> </w:t>
      </w:r>
      <w:r w:rsidRPr="0075697D">
        <w:rPr>
          <w:rtl/>
        </w:rPr>
        <w:t>والندوات</w:t>
      </w:r>
      <w:r w:rsidR="00E06D7A">
        <w:rPr>
          <w:rtl/>
        </w:rPr>
        <w:t xml:space="preserve"> </w:t>
      </w:r>
      <w:r w:rsidRPr="0075697D">
        <w:rPr>
          <w:rtl/>
        </w:rPr>
        <w:t>وحلقات</w:t>
      </w:r>
      <w:r w:rsidR="00E06D7A">
        <w:rPr>
          <w:rtl/>
        </w:rPr>
        <w:t xml:space="preserve"> </w:t>
      </w:r>
      <w:r w:rsidRPr="0075697D">
        <w:rPr>
          <w:rtl/>
        </w:rPr>
        <w:t>النقاش،</w:t>
      </w:r>
      <w:r w:rsidR="00E06D7A">
        <w:rPr>
          <w:rtl/>
        </w:rPr>
        <w:t xml:space="preserve"> </w:t>
      </w:r>
      <w:r w:rsidRPr="0075697D">
        <w:rPr>
          <w:rtl/>
        </w:rPr>
        <w:t>وإجراء</w:t>
      </w:r>
      <w:r w:rsidR="00E06D7A">
        <w:rPr>
          <w:rtl/>
        </w:rPr>
        <w:t xml:space="preserve"> </w:t>
      </w:r>
      <w:r w:rsidRPr="0075697D">
        <w:rPr>
          <w:rtl/>
        </w:rPr>
        <w:t>أبحاث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الموضوعات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تخص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تنفيذها،</w:t>
      </w:r>
      <w:r w:rsidR="00E06D7A">
        <w:rPr>
          <w:rtl/>
        </w:rPr>
        <w:t xml:space="preserve"> </w:t>
      </w:r>
      <w:r w:rsidRPr="0075697D">
        <w:rPr>
          <w:rtl/>
        </w:rPr>
        <w:t>والإشراف</w:t>
      </w:r>
      <w:r w:rsidR="00E06D7A">
        <w:rPr>
          <w:rtl/>
        </w:rPr>
        <w:t xml:space="preserve"> </w:t>
      </w:r>
      <w:r w:rsidRPr="0075697D">
        <w:rPr>
          <w:rtl/>
        </w:rPr>
        <w:t>والترخيص</w:t>
      </w:r>
      <w:r w:rsidR="00E06D7A">
        <w:rPr>
          <w:rtl/>
        </w:rPr>
        <w:t xml:space="preserve"> </w:t>
      </w:r>
      <w:r w:rsidRPr="0075697D">
        <w:rPr>
          <w:rtl/>
        </w:rPr>
        <w:t>لدور</w:t>
      </w:r>
      <w:r w:rsidR="00E06D7A">
        <w:rPr>
          <w:rtl/>
        </w:rPr>
        <w:t xml:space="preserve"> </w:t>
      </w:r>
      <w:r w:rsidRPr="0075697D">
        <w:rPr>
          <w:rtl/>
        </w:rPr>
        <w:t>الحضانة،</w:t>
      </w:r>
      <w:r w:rsidR="00E06D7A">
        <w:rPr>
          <w:rtl/>
        </w:rPr>
        <w:t xml:space="preserve"> </w:t>
      </w:r>
      <w:r w:rsidRPr="0075697D">
        <w:rPr>
          <w:rtl/>
        </w:rPr>
        <w:t>وتحديد</w:t>
      </w:r>
      <w:r w:rsidR="00E06D7A">
        <w:rPr>
          <w:rtl/>
        </w:rPr>
        <w:t xml:space="preserve"> </w:t>
      </w:r>
      <w:r w:rsidRPr="0075697D">
        <w:rPr>
          <w:rtl/>
        </w:rPr>
        <w:t>أعمار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الملتحقين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واعتماد</w:t>
      </w:r>
      <w:r w:rsidR="00E06D7A">
        <w:rPr>
          <w:rtl/>
        </w:rPr>
        <w:t xml:space="preserve"> </w:t>
      </w:r>
      <w:r w:rsidRPr="0075697D">
        <w:rPr>
          <w:rtl/>
        </w:rPr>
        <w:t>المناهج</w:t>
      </w:r>
      <w:r w:rsidR="00E06D7A">
        <w:rPr>
          <w:rtl/>
        </w:rPr>
        <w:t xml:space="preserve"> </w:t>
      </w:r>
      <w:r w:rsidRPr="0075697D">
        <w:rPr>
          <w:rtl/>
        </w:rPr>
        <w:t>التربوية</w:t>
      </w:r>
      <w:r w:rsidR="00E06D7A">
        <w:rPr>
          <w:rtl/>
        </w:rPr>
        <w:t xml:space="preserve"> </w:t>
      </w:r>
      <w:r w:rsidRPr="0075697D">
        <w:rPr>
          <w:rtl/>
        </w:rPr>
        <w:t>والتعليمية.</w:t>
      </w:r>
    </w:p>
    <w:p w:rsidR="00E11ED3" w:rsidRPr="00AC322E" w:rsidRDefault="00E11ED3" w:rsidP="00E11ED3">
      <w:pPr>
        <w:pStyle w:val="SingleTxtGA"/>
        <w:rPr>
          <w:spacing w:val="-2"/>
          <w:rtl/>
        </w:rPr>
      </w:pPr>
      <w:r w:rsidRPr="00AC322E">
        <w:rPr>
          <w:spacing w:val="-2"/>
          <w:rtl/>
        </w:rPr>
        <w:t>36-</w:t>
      </w:r>
      <w:r w:rsidRPr="00AC322E">
        <w:rPr>
          <w:spacing w:val="-2"/>
          <w:rtl/>
        </w:rPr>
        <w:tab/>
        <w:t>وقد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قامت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إدارة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شؤون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الأسرة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بجهود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متعددة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مجال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النهوض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بالمرأة،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نذكر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منها</w:t>
      </w:r>
      <w:r w:rsidR="00E06D7A">
        <w:rPr>
          <w:spacing w:val="-2"/>
          <w:rtl/>
        </w:rPr>
        <w:t xml:space="preserve"> </w:t>
      </w:r>
      <w:r w:rsidRPr="00AC322E">
        <w:rPr>
          <w:spacing w:val="-2"/>
          <w:rtl/>
        </w:rPr>
        <w:t>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إنجاز</w:t>
      </w:r>
      <w:r w:rsidR="00E06D7A">
        <w:rPr>
          <w:rtl/>
        </w:rPr>
        <w:t xml:space="preserve"> </w:t>
      </w:r>
      <w:r w:rsidRPr="0075697D">
        <w:rPr>
          <w:rtl/>
        </w:rPr>
        <w:t>ورش</w:t>
      </w:r>
      <w:r w:rsidR="00E06D7A">
        <w:rPr>
          <w:rtl/>
        </w:rPr>
        <w:t xml:space="preserve"> </w:t>
      </w:r>
      <w:r w:rsidRPr="0075697D">
        <w:rPr>
          <w:rtl/>
        </w:rPr>
        <w:t>وبرامج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للأسر</w:t>
      </w:r>
      <w:r w:rsidR="00E06D7A">
        <w:rPr>
          <w:rtl/>
        </w:rPr>
        <w:t xml:space="preserve"> </w:t>
      </w:r>
      <w:r w:rsidRPr="0075697D">
        <w:rPr>
          <w:rtl/>
        </w:rPr>
        <w:t>المنتجة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9"/>
      </w:r>
      <w:r w:rsidRPr="00D1043D">
        <w:rPr>
          <w:vertAlign w:val="superscript"/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المشاريع</w:t>
      </w:r>
      <w:r w:rsidR="00E06D7A">
        <w:rPr>
          <w:rtl/>
        </w:rPr>
        <w:t xml:space="preserve"> </w:t>
      </w:r>
      <w:r w:rsidRPr="0075697D">
        <w:rPr>
          <w:rtl/>
        </w:rPr>
        <w:t>المنزلية.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المعارض</w:t>
      </w:r>
      <w:r w:rsidR="00E06D7A">
        <w:rPr>
          <w:rtl/>
        </w:rPr>
        <w:t xml:space="preserve"> </w:t>
      </w:r>
      <w:r w:rsidRPr="0075697D">
        <w:rPr>
          <w:rtl/>
        </w:rPr>
        <w:t>المحلية</w:t>
      </w:r>
      <w:r w:rsidR="00E06D7A">
        <w:rPr>
          <w:rtl/>
        </w:rPr>
        <w:t xml:space="preserve"> </w:t>
      </w:r>
      <w:r w:rsidRPr="0075697D">
        <w:rPr>
          <w:rtl/>
        </w:rPr>
        <w:t>للأسر</w:t>
      </w:r>
      <w:r w:rsidR="00E06D7A">
        <w:rPr>
          <w:rtl/>
        </w:rPr>
        <w:t xml:space="preserve"> </w:t>
      </w:r>
      <w:r w:rsidRPr="0075697D">
        <w:rPr>
          <w:rtl/>
        </w:rPr>
        <w:t>المنتجة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الاحتفالات</w:t>
      </w:r>
      <w:r w:rsidR="00E06D7A">
        <w:rPr>
          <w:rtl/>
        </w:rPr>
        <w:t xml:space="preserve"> </w:t>
      </w:r>
      <w:r w:rsidRPr="0075697D">
        <w:rPr>
          <w:rtl/>
        </w:rPr>
        <w:t>التراثية</w:t>
      </w:r>
      <w:r w:rsidR="00E06D7A">
        <w:rPr>
          <w:rtl/>
        </w:rPr>
        <w:t xml:space="preserve"> </w:t>
      </w:r>
      <w:r w:rsidRPr="0075697D">
        <w:rPr>
          <w:rtl/>
        </w:rPr>
        <w:t>والوطنية.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مجموعة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منافذ</w:t>
      </w:r>
      <w:r w:rsidR="00E06D7A">
        <w:rPr>
          <w:rtl/>
        </w:rPr>
        <w:t xml:space="preserve"> </w:t>
      </w:r>
      <w:r w:rsidRPr="0075697D">
        <w:rPr>
          <w:rtl/>
        </w:rPr>
        <w:t>البيع</w:t>
      </w:r>
      <w:r w:rsidR="00E06D7A">
        <w:rPr>
          <w:rtl/>
        </w:rPr>
        <w:t xml:space="preserve"> </w:t>
      </w:r>
      <w:r w:rsidRPr="0075697D">
        <w:rPr>
          <w:rtl/>
        </w:rPr>
        <w:t>للأسر</w:t>
      </w:r>
      <w:r w:rsidR="00E06D7A">
        <w:rPr>
          <w:rtl/>
        </w:rPr>
        <w:t xml:space="preserve"> </w:t>
      </w:r>
      <w:r w:rsidRPr="0075697D">
        <w:rPr>
          <w:rtl/>
        </w:rPr>
        <w:t>المنتجة</w:t>
      </w:r>
      <w:r w:rsidR="00E06D7A">
        <w:rPr>
          <w:rtl/>
        </w:rPr>
        <w:t xml:space="preserve"> </w:t>
      </w:r>
      <w:r w:rsidRPr="0075697D">
        <w:rPr>
          <w:rtl/>
        </w:rPr>
        <w:t>الممنوحة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الداعمة.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الفعاليات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بتمكين</w:t>
      </w:r>
      <w:r w:rsidR="00E06D7A">
        <w:rPr>
          <w:rtl/>
        </w:rPr>
        <w:t xml:space="preserve"> </w:t>
      </w:r>
      <w:r w:rsidRPr="0075697D">
        <w:rPr>
          <w:rtl/>
        </w:rPr>
        <w:t>الأسر</w:t>
      </w:r>
      <w:r w:rsidR="00E06D7A">
        <w:rPr>
          <w:rtl/>
        </w:rPr>
        <w:t xml:space="preserve"> </w:t>
      </w:r>
      <w:r w:rsidRPr="0075697D">
        <w:rPr>
          <w:rtl/>
        </w:rPr>
        <w:t>المنتجة.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الجائزة</w:t>
      </w:r>
      <w:r w:rsidR="00E06D7A">
        <w:rPr>
          <w:rtl/>
        </w:rPr>
        <w:t xml:space="preserve"> </w:t>
      </w:r>
      <w:r w:rsidRPr="0075697D">
        <w:rPr>
          <w:rtl/>
        </w:rPr>
        <w:t>التشجيعية</w:t>
      </w:r>
      <w:r w:rsidR="00E06D7A">
        <w:rPr>
          <w:rtl/>
        </w:rPr>
        <w:t xml:space="preserve"> </w:t>
      </w:r>
      <w:r w:rsidRPr="0075697D">
        <w:rPr>
          <w:rtl/>
        </w:rPr>
        <w:t>للأسر</w:t>
      </w:r>
      <w:r w:rsidR="00E06D7A">
        <w:rPr>
          <w:rtl/>
        </w:rPr>
        <w:t xml:space="preserve"> </w:t>
      </w:r>
      <w:r w:rsidRPr="0075697D">
        <w:rPr>
          <w:rtl/>
        </w:rPr>
        <w:t>المنتجة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والمعرض</w:t>
      </w:r>
      <w:r w:rsidR="00E06D7A">
        <w:rPr>
          <w:rtl/>
        </w:rPr>
        <w:t xml:space="preserve"> </w:t>
      </w:r>
      <w:r w:rsidRPr="0075697D">
        <w:rPr>
          <w:rtl/>
        </w:rPr>
        <w:t>المصاحب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(أسواق</w:t>
      </w:r>
      <w:r w:rsidR="00E06D7A">
        <w:rPr>
          <w:rtl/>
        </w:rPr>
        <w:t xml:space="preserve"> </w:t>
      </w:r>
      <w:r w:rsidRPr="0075697D">
        <w:rPr>
          <w:rtl/>
        </w:rPr>
        <w:t>قطرية).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التماسك</w:t>
      </w:r>
      <w:r w:rsidR="00E06D7A">
        <w:rPr>
          <w:rtl/>
        </w:rPr>
        <w:t xml:space="preserve"> </w:t>
      </w:r>
      <w:r w:rsidRPr="0075697D">
        <w:rPr>
          <w:rtl/>
        </w:rPr>
        <w:t>الأسري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التوعية</w:t>
      </w:r>
      <w:r w:rsidR="00E06D7A">
        <w:rPr>
          <w:rtl/>
        </w:rPr>
        <w:t xml:space="preserve"> </w:t>
      </w:r>
      <w:r w:rsidRPr="0075697D">
        <w:rPr>
          <w:rtl/>
        </w:rPr>
        <w:t>بالدور</w:t>
      </w:r>
      <w:r w:rsidR="00E06D7A">
        <w:rPr>
          <w:rtl/>
        </w:rPr>
        <w:t xml:space="preserve"> </w:t>
      </w:r>
      <w:r w:rsidRPr="0075697D">
        <w:rPr>
          <w:rtl/>
        </w:rPr>
        <w:t>القيم</w:t>
      </w:r>
      <w:r w:rsidR="00E06D7A">
        <w:rPr>
          <w:rtl/>
        </w:rPr>
        <w:t xml:space="preserve"> </w:t>
      </w:r>
      <w:r w:rsidRPr="0075697D">
        <w:rPr>
          <w:rtl/>
        </w:rPr>
        <w:t>للأسرة.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37-</w:t>
      </w:r>
      <w:r w:rsidRPr="00D1043D">
        <w:rPr>
          <w:rtl/>
        </w:rPr>
        <w:tab/>
      </w:r>
      <w:r w:rsidRPr="0075697D">
        <w:rPr>
          <w:rFonts w:hint="eastAsia"/>
          <w:rtl/>
        </w:rPr>
        <w:t>كما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نحو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وطنية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معنية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والطفل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وكبار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السن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والأشخاص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ذوي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الإعاقة،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وافق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على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مشروع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اجتماعه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العادي</w:t>
      </w:r>
      <w:r w:rsidR="00E06D7A">
        <w:rPr>
          <w:rtl/>
        </w:rPr>
        <w:t xml:space="preserve"> </w:t>
      </w:r>
      <w:r w:rsidRPr="0075697D">
        <w:rPr>
          <w:rtl/>
        </w:rPr>
        <w:t>(18)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بجلسته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المنعقدة</w:t>
      </w:r>
      <w:r w:rsidR="00E06D7A">
        <w:rPr>
          <w:rtl/>
        </w:rPr>
        <w:t xml:space="preserve"> </w:t>
      </w:r>
      <w:r w:rsidRPr="0075697D">
        <w:rPr>
          <w:rtl/>
        </w:rPr>
        <w:t>15/5/2019.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" w:name="_Toc21679321"/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2030</w:t>
      </w:r>
      <w:bookmarkEnd w:id="10"/>
    </w:p>
    <w:p w:rsidR="00E11ED3" w:rsidRPr="0075697D" w:rsidRDefault="00E11ED3" w:rsidP="00E11ED3">
      <w:pPr>
        <w:pStyle w:val="SingleTxtGA"/>
      </w:pPr>
      <w:r w:rsidRPr="00D1043D">
        <w:rPr>
          <w:rtl/>
        </w:rPr>
        <w:t>38-</w:t>
      </w:r>
      <w:r w:rsidRPr="00D1043D">
        <w:rPr>
          <w:rtl/>
        </w:rPr>
        <w:tab/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مجتمع</w:t>
      </w:r>
      <w:r w:rsidR="00E06D7A">
        <w:rPr>
          <w:rtl/>
        </w:rPr>
        <w:t xml:space="preserve"> </w:t>
      </w:r>
      <w:r w:rsidRPr="0075697D">
        <w:rPr>
          <w:rtl/>
        </w:rPr>
        <w:t>يعزز</w:t>
      </w:r>
      <w:r w:rsidR="00E06D7A">
        <w:rPr>
          <w:rtl/>
        </w:rPr>
        <w:t xml:space="preserve"> </w:t>
      </w:r>
      <w:r w:rsidRPr="0075697D">
        <w:rPr>
          <w:rtl/>
        </w:rPr>
        <w:t>العدالة</w:t>
      </w:r>
      <w:r w:rsidR="00E06D7A">
        <w:rPr>
          <w:rtl/>
        </w:rPr>
        <w:t xml:space="preserve"> </w:t>
      </w:r>
      <w:r w:rsidRPr="0075697D">
        <w:rPr>
          <w:rtl/>
        </w:rPr>
        <w:t>والمساواة،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تجسيد</w:t>
      </w:r>
      <w:r w:rsidR="00E06D7A">
        <w:rPr>
          <w:rtl/>
        </w:rPr>
        <w:t xml:space="preserve"> </w:t>
      </w:r>
      <w:r w:rsidRPr="0075697D">
        <w:rPr>
          <w:rtl/>
        </w:rPr>
        <w:t>لمبادئ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يحمي</w:t>
      </w:r>
      <w:r w:rsidR="00E06D7A">
        <w:rPr>
          <w:rtl/>
        </w:rPr>
        <w:t xml:space="preserve"> </w:t>
      </w:r>
      <w:r w:rsidRPr="0075697D">
        <w:rPr>
          <w:rtl/>
        </w:rPr>
        <w:t>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والخاصة</w:t>
      </w:r>
      <w:r w:rsidR="00E06D7A">
        <w:rPr>
          <w:rtl/>
        </w:rPr>
        <w:t xml:space="preserve"> </w:t>
      </w:r>
      <w:r w:rsidRPr="0075697D">
        <w:rPr>
          <w:rtl/>
        </w:rPr>
        <w:t>ويعزز</w:t>
      </w:r>
      <w:r w:rsidR="00E06D7A">
        <w:rPr>
          <w:rtl/>
        </w:rPr>
        <w:t xml:space="preserve"> </w:t>
      </w:r>
      <w:r w:rsidRPr="0075697D">
        <w:rPr>
          <w:rtl/>
        </w:rPr>
        <w:t>القيم</w:t>
      </w:r>
      <w:r w:rsidR="00E06D7A">
        <w:rPr>
          <w:rtl/>
        </w:rPr>
        <w:t xml:space="preserve"> </w:t>
      </w:r>
      <w:r w:rsidRPr="0075697D">
        <w:rPr>
          <w:rtl/>
        </w:rPr>
        <w:t>الأخلاقية</w:t>
      </w:r>
      <w:r w:rsidR="00E06D7A">
        <w:rPr>
          <w:rtl/>
        </w:rPr>
        <w:t xml:space="preserve"> </w:t>
      </w:r>
      <w:r w:rsidRPr="0075697D">
        <w:rPr>
          <w:rtl/>
        </w:rPr>
        <w:t>والدينية،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يعزز</w:t>
      </w:r>
      <w:r w:rsidR="00E06D7A">
        <w:rPr>
          <w:rtl/>
        </w:rPr>
        <w:t xml:space="preserve"> </w:t>
      </w:r>
      <w:r w:rsidRPr="0075697D">
        <w:rPr>
          <w:rtl/>
        </w:rPr>
        <w:t>العادات</w:t>
      </w:r>
      <w:r w:rsidR="00E06D7A">
        <w:rPr>
          <w:rtl/>
        </w:rPr>
        <w:t xml:space="preserve"> </w:t>
      </w:r>
      <w:r w:rsidRPr="0075697D">
        <w:rPr>
          <w:rtl/>
        </w:rPr>
        <w:t>والتقاليد</w:t>
      </w:r>
      <w:r w:rsidR="00E06D7A">
        <w:rPr>
          <w:rtl/>
        </w:rPr>
        <w:t xml:space="preserve"> </w:t>
      </w:r>
      <w:r w:rsidRPr="0075697D">
        <w:rPr>
          <w:rtl/>
        </w:rPr>
        <w:t>والهوية</w:t>
      </w:r>
      <w:r w:rsidR="00E06D7A">
        <w:rPr>
          <w:rtl/>
        </w:rPr>
        <w:t xml:space="preserve"> </w:t>
      </w:r>
      <w:r w:rsidRPr="0075697D">
        <w:rPr>
          <w:rtl/>
        </w:rPr>
        <w:t>الثقافية،</w:t>
      </w:r>
      <w:r w:rsidR="00E06D7A">
        <w:rPr>
          <w:rtl/>
        </w:rPr>
        <w:t xml:space="preserve"> </w:t>
      </w:r>
      <w:r w:rsidRPr="0075697D">
        <w:rPr>
          <w:rtl/>
        </w:rPr>
        <w:t>ويضمن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والاستقرار</w:t>
      </w:r>
      <w:r w:rsidR="00E06D7A">
        <w:rPr>
          <w:rtl/>
        </w:rPr>
        <w:t xml:space="preserve"> </w:t>
      </w:r>
      <w:r w:rsidRPr="0075697D">
        <w:rPr>
          <w:rtl/>
        </w:rPr>
        <w:t>وتكافؤ</w:t>
      </w:r>
      <w:r w:rsidR="00E06D7A">
        <w:rPr>
          <w:rtl/>
        </w:rPr>
        <w:t xml:space="preserve"> </w:t>
      </w:r>
      <w:r w:rsidRPr="0075697D">
        <w:rPr>
          <w:rtl/>
        </w:rPr>
        <w:t>الفرص.</w:t>
      </w:r>
      <w:r w:rsidR="00E06D7A">
        <w:rPr>
          <w:rtl/>
        </w:rPr>
        <w:t xml:space="preserve"> </w:t>
      </w:r>
      <w:r w:rsidRPr="0075697D">
        <w:rPr>
          <w:rtl/>
        </w:rPr>
        <w:t>وتضع</w:t>
      </w:r>
      <w:r w:rsidR="00E06D7A">
        <w:rPr>
          <w:rtl/>
        </w:rPr>
        <w:t xml:space="preserve"> </w:t>
      </w:r>
      <w:r w:rsidRPr="0075697D">
        <w:rPr>
          <w:rtl/>
        </w:rPr>
        <w:t>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</w:t>
      </w:r>
      <w:r w:rsidR="00E06D7A">
        <w:rPr>
          <w:rtl/>
        </w:rPr>
        <w:t xml:space="preserve"> </w:t>
      </w:r>
      <w:r w:rsidRPr="0075697D">
        <w:rPr>
          <w:rtl/>
        </w:rPr>
        <w:t>عدة</w:t>
      </w:r>
      <w:r w:rsidR="00E06D7A">
        <w:rPr>
          <w:rtl/>
        </w:rPr>
        <w:t xml:space="preserve"> </w:t>
      </w:r>
      <w:r w:rsidRPr="0075697D">
        <w:rPr>
          <w:rtl/>
        </w:rPr>
        <w:t>أهداف</w:t>
      </w:r>
      <w:r w:rsidR="00E06D7A">
        <w:rPr>
          <w:rtl/>
        </w:rPr>
        <w:t xml:space="preserve"> </w:t>
      </w:r>
      <w:r w:rsidRPr="0075697D">
        <w:rPr>
          <w:rtl/>
        </w:rPr>
        <w:t>للتماسك</w:t>
      </w:r>
      <w:r w:rsidR="00E06D7A">
        <w:rPr>
          <w:rtl/>
        </w:rPr>
        <w:t xml:space="preserve"> </w:t>
      </w:r>
      <w:r w:rsidRPr="0075697D">
        <w:rPr>
          <w:rtl/>
        </w:rPr>
        <w:t>الأسري</w:t>
      </w:r>
      <w:r w:rsidR="00E06D7A">
        <w:rPr>
          <w:rtl/>
        </w:rPr>
        <w:t xml:space="preserve"> </w:t>
      </w:r>
      <w:r w:rsidRPr="0075697D">
        <w:rPr>
          <w:rtl/>
        </w:rPr>
        <w:t>وتمكين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وهي: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الأسر</w:t>
      </w:r>
      <w:r w:rsidR="00E06D7A">
        <w:rPr>
          <w:rtl/>
        </w:rPr>
        <w:t xml:space="preserve"> </w:t>
      </w:r>
      <w:r w:rsidRPr="0075697D">
        <w:rPr>
          <w:rtl/>
        </w:rPr>
        <w:t>القوية</w:t>
      </w:r>
      <w:r w:rsidR="00E06D7A">
        <w:rPr>
          <w:rtl/>
        </w:rPr>
        <w:t xml:space="preserve"> </w:t>
      </w:r>
      <w:r w:rsidRPr="0075697D">
        <w:rPr>
          <w:rtl/>
        </w:rPr>
        <w:t>المتماسكة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تهتم</w:t>
      </w:r>
      <w:r w:rsidR="00E06D7A">
        <w:rPr>
          <w:rtl/>
        </w:rPr>
        <w:t xml:space="preserve"> </w:t>
      </w:r>
      <w:r w:rsidRPr="0075697D">
        <w:rPr>
          <w:rtl/>
        </w:rPr>
        <w:t>بأفرادها،</w:t>
      </w:r>
      <w:r w:rsidR="00E06D7A">
        <w:rPr>
          <w:rtl/>
        </w:rPr>
        <w:t xml:space="preserve"> </w:t>
      </w:r>
      <w:r w:rsidRPr="0075697D">
        <w:rPr>
          <w:rtl/>
        </w:rPr>
        <w:t>وتحافظ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القيم</w:t>
      </w:r>
      <w:r w:rsidR="00E06D7A">
        <w:rPr>
          <w:rtl/>
        </w:rPr>
        <w:t xml:space="preserve"> </w:t>
      </w:r>
      <w:r w:rsidRPr="0075697D">
        <w:rPr>
          <w:rtl/>
        </w:rPr>
        <w:t>الدينية</w:t>
      </w:r>
      <w:r w:rsidR="00E06D7A">
        <w:rPr>
          <w:rtl/>
        </w:rPr>
        <w:t xml:space="preserve"> </w:t>
      </w:r>
      <w:r w:rsidRPr="0075697D">
        <w:rPr>
          <w:rtl/>
        </w:rPr>
        <w:t>والأخلاقية</w:t>
      </w:r>
      <w:r w:rsidR="00E06D7A">
        <w:rPr>
          <w:rtl/>
        </w:rPr>
        <w:t xml:space="preserve"> </w:t>
      </w:r>
      <w:r w:rsidRPr="0075697D">
        <w:rPr>
          <w:rtl/>
        </w:rPr>
        <w:t>والمثل</w:t>
      </w:r>
      <w:r w:rsidR="00E06D7A">
        <w:rPr>
          <w:rtl/>
        </w:rPr>
        <w:t xml:space="preserve"> </w:t>
      </w:r>
      <w:r w:rsidRPr="0075697D">
        <w:rPr>
          <w:rtl/>
        </w:rPr>
        <w:t>الإنسانية</w:t>
      </w:r>
      <w:r w:rsidR="00E06D7A">
        <w:rPr>
          <w:rtl/>
        </w:rPr>
        <w:t xml:space="preserve"> </w:t>
      </w:r>
      <w:r w:rsidRPr="0075697D">
        <w:rPr>
          <w:rtl/>
        </w:rPr>
        <w:t>العليا.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بنية</w:t>
      </w:r>
      <w:r w:rsidR="00E06D7A">
        <w:rPr>
          <w:rtl/>
        </w:rPr>
        <w:t xml:space="preserve"> </w:t>
      </w:r>
      <w:r w:rsidRPr="0075697D">
        <w:rPr>
          <w:rtl/>
        </w:rPr>
        <w:t>اجتماعية</w:t>
      </w:r>
      <w:r w:rsidR="00E06D7A">
        <w:rPr>
          <w:rtl/>
        </w:rPr>
        <w:t xml:space="preserve"> </w:t>
      </w:r>
      <w:r w:rsidRPr="0075697D">
        <w:rPr>
          <w:rtl/>
        </w:rPr>
        <w:t>سليمة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مؤسسات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فعالة</w:t>
      </w:r>
      <w:r w:rsidR="00E06D7A">
        <w:rPr>
          <w:rtl/>
        </w:rPr>
        <w:t xml:space="preserve"> </w:t>
      </w:r>
      <w:r w:rsidRPr="0075697D">
        <w:rPr>
          <w:rtl/>
        </w:rPr>
        <w:t>ومنظمات</w:t>
      </w:r>
      <w:r w:rsidR="00E06D7A">
        <w:rPr>
          <w:rtl/>
        </w:rPr>
        <w:t xml:space="preserve"> </w:t>
      </w:r>
      <w:r w:rsidRPr="0075697D">
        <w:rPr>
          <w:rtl/>
        </w:rPr>
        <w:t>مجتمع</w:t>
      </w:r>
      <w:r w:rsidR="00E06D7A">
        <w:rPr>
          <w:rtl/>
        </w:rPr>
        <w:t xml:space="preserve"> </w:t>
      </w:r>
      <w:r w:rsidRPr="0075697D">
        <w:rPr>
          <w:rtl/>
        </w:rPr>
        <w:t>مدني</w:t>
      </w:r>
      <w:r w:rsidR="00E06D7A">
        <w:rPr>
          <w:rtl/>
        </w:rPr>
        <w:t xml:space="preserve"> </w:t>
      </w:r>
      <w:r w:rsidRPr="0075697D">
        <w:rPr>
          <w:rtl/>
        </w:rPr>
        <w:t>نشطة</w:t>
      </w:r>
      <w:r w:rsidR="00E06D7A">
        <w:rPr>
          <w:rtl/>
        </w:rPr>
        <w:t xml:space="preserve"> </w:t>
      </w:r>
      <w:r w:rsidRPr="0075697D">
        <w:rPr>
          <w:rtl/>
        </w:rPr>
        <w:t>وقوية.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فعال</w:t>
      </w:r>
      <w:r w:rsidR="00E06D7A">
        <w:rPr>
          <w:rtl/>
        </w:rPr>
        <w:t xml:space="preserve"> </w:t>
      </w:r>
      <w:r w:rsidRPr="0075697D">
        <w:rPr>
          <w:rtl/>
        </w:rPr>
        <w:t>للحماية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لجميع</w:t>
      </w:r>
      <w:r w:rsidR="00E06D7A">
        <w:rPr>
          <w:rtl/>
        </w:rPr>
        <w:t xml:space="preserve"> </w:t>
      </w:r>
      <w:r w:rsidRPr="0075697D">
        <w:rPr>
          <w:rtl/>
        </w:rPr>
        <w:t>القطريين،</w:t>
      </w:r>
      <w:r w:rsidR="00E06D7A">
        <w:rPr>
          <w:rtl/>
        </w:rPr>
        <w:t xml:space="preserve"> </w:t>
      </w:r>
      <w:r w:rsidRPr="0075697D">
        <w:rPr>
          <w:rtl/>
        </w:rPr>
        <w:t>يرعى</w:t>
      </w:r>
      <w:r w:rsidR="00E06D7A">
        <w:rPr>
          <w:rtl/>
        </w:rPr>
        <w:t xml:space="preserve"> </w:t>
      </w:r>
      <w:r w:rsidRPr="0075697D">
        <w:rPr>
          <w:rtl/>
        </w:rPr>
        <w:t>حقوقهم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ويثمّن</w:t>
      </w:r>
      <w:r w:rsidR="00E06D7A">
        <w:rPr>
          <w:rtl/>
        </w:rPr>
        <w:t xml:space="preserve"> </w:t>
      </w:r>
      <w:r w:rsidRPr="0075697D">
        <w:rPr>
          <w:rtl/>
        </w:rPr>
        <w:t>مشاركتهم</w:t>
      </w:r>
      <w:r w:rsidR="00E06D7A">
        <w:rPr>
          <w:rtl/>
        </w:rPr>
        <w:t xml:space="preserve"> </w:t>
      </w:r>
      <w:r w:rsidRPr="0075697D">
        <w:rPr>
          <w:rtl/>
        </w:rPr>
        <w:t>الفعالة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ويؤمن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tl/>
        </w:rPr>
        <w:t>دخلاً</w:t>
      </w:r>
      <w:r w:rsidR="00E06D7A">
        <w:rPr>
          <w:rtl/>
        </w:rPr>
        <w:t xml:space="preserve"> </w:t>
      </w:r>
      <w:r w:rsidRPr="0075697D">
        <w:rPr>
          <w:rtl/>
        </w:rPr>
        <w:t>كافياً</w:t>
      </w:r>
      <w:r w:rsidR="00E06D7A">
        <w:rPr>
          <w:rtl/>
        </w:rPr>
        <w:t xml:space="preserve"> </w:t>
      </w:r>
      <w:r w:rsidRPr="0075697D">
        <w:rPr>
          <w:rtl/>
        </w:rPr>
        <w:t>للمحافظة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الكرامة</w:t>
      </w:r>
      <w:r w:rsidR="00E06D7A">
        <w:rPr>
          <w:rtl/>
        </w:rPr>
        <w:t xml:space="preserve"> </w:t>
      </w:r>
      <w:r w:rsidRPr="0075697D">
        <w:rPr>
          <w:rtl/>
        </w:rPr>
        <w:t>والصحة.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قدرات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وتمكينها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والسياسية،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بصناعة</w:t>
      </w:r>
      <w:r w:rsidR="00E06D7A">
        <w:rPr>
          <w:rtl/>
        </w:rPr>
        <w:t xml:space="preserve"> </w:t>
      </w:r>
      <w:r w:rsidRPr="0075697D">
        <w:rPr>
          <w:rtl/>
        </w:rPr>
        <w:t>القرار.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دورات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وورش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تمكين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</w:p>
    <w:p w:rsidR="00E11ED3" w:rsidRPr="0075697D" w:rsidRDefault="00E11ED3" w:rsidP="00E11ED3">
      <w:pPr>
        <w:pStyle w:val="SingleTxtGA"/>
        <w:rPr>
          <w:spacing w:val="-2"/>
          <w:rtl/>
        </w:rPr>
      </w:pPr>
      <w:r w:rsidRPr="00D1043D">
        <w:rPr>
          <w:spacing w:val="-2"/>
          <w:rtl/>
        </w:rPr>
        <w:t>39-</w:t>
      </w:r>
      <w:r w:rsidRPr="00D1043D">
        <w:rPr>
          <w:spacing w:val="-2"/>
          <w:rtl/>
        </w:rPr>
        <w:tab/>
      </w:r>
      <w:r w:rsidRPr="0075697D">
        <w:rPr>
          <w:spacing w:val="-2"/>
          <w:rtl/>
        </w:rPr>
        <w:t>كما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حددت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استراتيجية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قطاع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التماسك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وتمكين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المرأة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الاستراتيجية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الأولى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(2011-2016)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ثماني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نتائج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تنموية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رئيسية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منشودة،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ضمن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ثلاثة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محاور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تشمل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التماسك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الأسري،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والرعاية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الاجتماعية،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وتمكين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المرأة،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كوسيلة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لتفعيل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أهداف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رؤية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قطر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الوطنية</w:t>
      </w:r>
      <w:r w:rsidR="00E06D7A">
        <w:rPr>
          <w:rFonts w:hint="cs"/>
          <w:spacing w:val="-2"/>
          <w:rtl/>
        </w:rPr>
        <w:t xml:space="preserve"> </w:t>
      </w:r>
      <w:r w:rsidRPr="0075697D">
        <w:rPr>
          <w:spacing w:val="-2"/>
          <w:rtl/>
        </w:rPr>
        <w:t>2030.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ويتم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العمل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تحقيق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النتائج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المرجوة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خلال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اثني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عشر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مشروعا</w:t>
      </w:r>
      <w:r w:rsidRPr="0075697D">
        <w:rPr>
          <w:rFonts w:hint="eastAsia"/>
          <w:spacing w:val="-2"/>
          <w:rtl/>
        </w:rPr>
        <w:t>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مترابطا</w:t>
      </w:r>
      <w:r w:rsidRPr="0075697D">
        <w:rPr>
          <w:rFonts w:hint="eastAsia"/>
          <w:spacing w:val="-2"/>
          <w:rtl/>
        </w:rPr>
        <w:t>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تتمثل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أهدافها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في: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تعزيز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دور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القطرية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كركيزة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المجتمع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الأساسية،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زيادة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مسؤولية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الوالدين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والتقليل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الاعتماد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عاملات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المنازل،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خفض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معدلات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العنف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وإنشاء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نظام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حماية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ودعم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للضحايا،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تقديم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أنظمة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دعم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للأسر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ذات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الأوضاع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الخاصة،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كأسر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المعاقين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والأحداث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المنحرفين،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</w:t>
      </w:r>
      <w:r w:rsidRPr="0075697D">
        <w:rPr>
          <w:spacing w:val="-2"/>
          <w:rtl/>
        </w:rPr>
        <w:t>خفض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درجة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تعرض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القطرية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للمخاطر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الاقتصادية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والاجتماعية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وتحسين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عملية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إدارة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شؤونها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المالية،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</w:t>
      </w:r>
      <w:r w:rsidRPr="0075697D">
        <w:rPr>
          <w:spacing w:val="-2"/>
          <w:rtl/>
        </w:rPr>
        <w:t>صحة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ورفاهة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الأطفال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وحمايتهم،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</w:t>
      </w:r>
      <w:r w:rsidRPr="0075697D">
        <w:rPr>
          <w:spacing w:val="-2"/>
          <w:rtl/>
        </w:rPr>
        <w:t>زيادة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الدعم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للأسر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العاملة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وخصوصا</w:t>
      </w:r>
      <w:r w:rsidRPr="0075697D">
        <w:rPr>
          <w:rFonts w:hint="eastAsia"/>
          <w:spacing w:val="-2"/>
          <w:rtl/>
        </w:rPr>
        <w:t>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للنساء،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</w:t>
      </w:r>
      <w:r w:rsidRPr="0075697D">
        <w:rPr>
          <w:spacing w:val="-2"/>
          <w:rtl/>
        </w:rPr>
        <w:t>زيادة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عدد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النساء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المناصب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القيادية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ومراكز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صنع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القرارات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السياسية،</w:t>
      </w:r>
      <w:r w:rsidR="00E06D7A">
        <w:rPr>
          <w:spacing w:val="-2"/>
          <w:rtl/>
        </w:rPr>
        <w:t xml:space="preserve"> </w:t>
      </w:r>
      <w:r w:rsidRPr="0075697D">
        <w:rPr>
          <w:rFonts w:hint="eastAsia"/>
          <w:spacing w:val="-2"/>
          <w:rtl/>
        </w:rPr>
        <w:t>و</w:t>
      </w:r>
      <w:r w:rsidRPr="0075697D">
        <w:rPr>
          <w:spacing w:val="-2"/>
          <w:rtl/>
        </w:rPr>
        <w:t>التقليل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الصورة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النمطية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السائدة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أدوار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المرأة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ومسؤولياتها.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توزيع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مشاريع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مجال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التماسك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ثلاث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نتائج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قطاعية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رئيسية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منها: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تخفيض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العنف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المنزلي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وتوفير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الحماية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والدعم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للأسر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المتأثرة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به.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1" w:name="_Toc21679322"/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والرجل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مباشرة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السياسية</w:t>
      </w:r>
      <w:bookmarkEnd w:id="11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40-</w:t>
      </w:r>
      <w:r w:rsidRPr="00D1043D">
        <w:rPr>
          <w:rtl/>
        </w:rPr>
        <w:tab/>
      </w:r>
      <w:r w:rsidRPr="0075697D">
        <w:rPr>
          <w:rtl/>
        </w:rPr>
        <w:t>تدعم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لتولي</w:t>
      </w:r>
      <w:r w:rsidR="00E06D7A">
        <w:rPr>
          <w:rtl/>
        </w:rPr>
        <w:t xml:space="preserve"> </w:t>
      </w:r>
      <w:r w:rsidRPr="0075697D">
        <w:rPr>
          <w:rtl/>
        </w:rPr>
        <w:t>المناصب</w:t>
      </w:r>
      <w:r w:rsidR="00E06D7A">
        <w:rPr>
          <w:rtl/>
        </w:rPr>
        <w:t xml:space="preserve"> </w:t>
      </w:r>
      <w:r w:rsidRPr="0075697D">
        <w:rPr>
          <w:rtl/>
        </w:rPr>
        <w:t>القيادية</w:t>
      </w:r>
      <w:r w:rsidR="00E06D7A">
        <w:rPr>
          <w:rtl/>
        </w:rPr>
        <w:t xml:space="preserve"> </w:t>
      </w:r>
      <w:r w:rsidRPr="0075697D">
        <w:rPr>
          <w:rtl/>
        </w:rPr>
        <w:t>والمشاركة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للدولة،</w:t>
      </w:r>
      <w:r w:rsidR="00E06D7A">
        <w:rPr>
          <w:rtl/>
        </w:rPr>
        <w:t xml:space="preserve"> </w:t>
      </w:r>
      <w:r w:rsidRPr="0075697D">
        <w:rPr>
          <w:rtl/>
        </w:rPr>
        <w:t>ويتضمن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مباشرة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السياسية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الانتخاب</w:t>
      </w:r>
      <w:r w:rsidR="00E06D7A">
        <w:rPr>
          <w:rtl/>
        </w:rPr>
        <w:t xml:space="preserve"> </w:t>
      </w:r>
      <w:r w:rsidRPr="0075697D">
        <w:rPr>
          <w:rtl/>
        </w:rPr>
        <w:t>والترشح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البلدي،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المعايير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الأخص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صادقت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رأسها</w:t>
      </w:r>
      <w:r w:rsidR="00E06D7A">
        <w:rPr>
          <w:rtl/>
        </w:rPr>
        <w:t xml:space="preserve"> </w:t>
      </w: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41-</w:t>
      </w:r>
      <w:r w:rsidRPr="00D1043D">
        <w:rPr>
          <w:rtl/>
        </w:rPr>
        <w:tab/>
      </w:r>
      <w:r w:rsidRPr="0075697D">
        <w:rPr>
          <w:rtl/>
        </w:rPr>
        <w:t>ت</w:t>
      </w:r>
      <w:r w:rsidRPr="0075697D">
        <w:rPr>
          <w:rFonts w:hint="eastAsia"/>
          <w:rtl/>
        </w:rPr>
        <w:t>سلمت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منصبا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وزاريا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لأول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2003،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ومنذ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ذلك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الوقت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تولت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حقائب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وزارية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هامة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شملت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لتربية</w:t>
      </w:r>
      <w:r w:rsidR="00E06D7A">
        <w:rPr>
          <w:rtl/>
        </w:rPr>
        <w:t xml:space="preserve"> </w:t>
      </w:r>
      <w:r w:rsidRPr="0075697D">
        <w:rPr>
          <w:rtl/>
        </w:rPr>
        <w:t>والتعليم،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لصحة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لاتصالات</w:t>
      </w:r>
      <w:r w:rsidR="00E06D7A">
        <w:rPr>
          <w:rtl/>
        </w:rPr>
        <w:t xml:space="preserve"> </w:t>
      </w:r>
      <w:r w:rsidRPr="0075697D">
        <w:rPr>
          <w:rtl/>
        </w:rPr>
        <w:t>وتكنولوجيا</w:t>
      </w:r>
      <w:r w:rsidR="00E06D7A">
        <w:rPr>
          <w:rtl/>
        </w:rPr>
        <w:t xml:space="preserve"> </w:t>
      </w:r>
      <w:r w:rsidRPr="0075697D">
        <w:rPr>
          <w:rtl/>
        </w:rPr>
        <w:t>المعلومات،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آخر</w:t>
      </w:r>
      <w:r w:rsidR="00E06D7A">
        <w:rPr>
          <w:rtl/>
        </w:rPr>
        <w:t xml:space="preserve"> </w:t>
      </w:r>
      <w:r w:rsidRPr="0075697D">
        <w:rPr>
          <w:rtl/>
        </w:rPr>
        <w:t>تشكيل</w:t>
      </w:r>
      <w:r w:rsidR="00E06D7A">
        <w:rPr>
          <w:rtl/>
        </w:rPr>
        <w:t xml:space="preserve"> </w:t>
      </w:r>
      <w:r w:rsidRPr="0075697D">
        <w:rPr>
          <w:rtl/>
        </w:rPr>
        <w:t>وزاري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شغلت</w:t>
      </w:r>
      <w:r w:rsidR="00E06D7A">
        <w:rPr>
          <w:rtl/>
        </w:rPr>
        <w:t xml:space="preserve"> </w:t>
      </w:r>
      <w:r w:rsidRPr="0075697D">
        <w:rPr>
          <w:rtl/>
        </w:rPr>
        <w:t>امرأة</w:t>
      </w:r>
      <w:r w:rsidR="00E06D7A">
        <w:rPr>
          <w:rtl/>
        </w:rPr>
        <w:t xml:space="preserve"> </w:t>
      </w:r>
      <w:r w:rsidRPr="0075697D">
        <w:rPr>
          <w:rtl/>
        </w:rPr>
        <w:t>منصب</w:t>
      </w:r>
      <w:r w:rsidR="00E06D7A">
        <w:rPr>
          <w:rtl/>
        </w:rPr>
        <w:t xml:space="preserve"> </w:t>
      </w:r>
      <w:r w:rsidRPr="0075697D">
        <w:rPr>
          <w:rtl/>
        </w:rPr>
        <w:t>وزيرة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ع</w:t>
      </w:r>
      <w:r w:rsidRPr="0075697D">
        <w:rPr>
          <w:rFonts w:hint="eastAsia"/>
          <w:rtl/>
        </w:rPr>
        <w:t>ُ</w:t>
      </w:r>
      <w:r w:rsidRPr="0075697D">
        <w:rPr>
          <w:rtl/>
        </w:rPr>
        <w:t>ينت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مناصب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قيادية</w:t>
      </w:r>
      <w:r w:rsidR="00E06D7A">
        <w:rPr>
          <w:rtl/>
        </w:rPr>
        <w:t xml:space="preserve"> </w:t>
      </w:r>
      <w:r w:rsidRPr="0075697D">
        <w:rPr>
          <w:rtl/>
        </w:rPr>
        <w:t>بالقطاعين</w:t>
      </w:r>
      <w:r w:rsidR="00E06D7A">
        <w:rPr>
          <w:rtl/>
        </w:rPr>
        <w:t xml:space="preserve"> </w:t>
      </w:r>
      <w:r w:rsidRPr="0075697D">
        <w:rPr>
          <w:rtl/>
        </w:rPr>
        <w:t>الحكومي</w:t>
      </w:r>
      <w:r w:rsidR="00E06D7A">
        <w:rPr>
          <w:rtl/>
        </w:rPr>
        <w:t xml:space="preserve"> </w:t>
      </w:r>
      <w:r w:rsidRPr="0075697D">
        <w:rPr>
          <w:rtl/>
        </w:rPr>
        <w:t>والخاص</w:t>
      </w:r>
      <w:r w:rsidR="00E06D7A">
        <w:rPr>
          <w:rtl/>
        </w:rPr>
        <w:t xml:space="preserve"> </w:t>
      </w:r>
      <w:r w:rsidRPr="0075697D">
        <w:rPr>
          <w:rtl/>
        </w:rPr>
        <w:t>ومنظمات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Pr="0075697D">
        <w:rPr>
          <w:rFonts w:hint="eastAsia"/>
          <w:rtl/>
        </w:rPr>
        <w:t>اصب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قضائية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هامة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ك</w:t>
      </w:r>
      <w:r w:rsidRPr="0075697D">
        <w:rPr>
          <w:rtl/>
        </w:rPr>
        <w:t>قاضية</w:t>
      </w:r>
      <w:r w:rsidR="00E06D7A">
        <w:rPr>
          <w:rtl/>
        </w:rPr>
        <w:t xml:space="preserve"> </w:t>
      </w:r>
      <w:r w:rsidRPr="0075697D">
        <w:rPr>
          <w:rtl/>
        </w:rPr>
        <w:t>ووكيلة</w:t>
      </w:r>
      <w:r w:rsidR="00E06D7A">
        <w:rPr>
          <w:rtl/>
        </w:rPr>
        <w:t xml:space="preserve"> </w:t>
      </w:r>
      <w:r w:rsidRPr="0075697D">
        <w:rPr>
          <w:rtl/>
        </w:rPr>
        <w:t>نيابة.</w:t>
      </w:r>
      <w:r w:rsidR="00E06D7A">
        <w:rPr>
          <w:rtl/>
        </w:rPr>
        <w:t xml:space="preserve"> </w:t>
      </w:r>
      <w:r w:rsidRPr="0075697D">
        <w:rPr>
          <w:rtl/>
        </w:rPr>
        <w:t>شهد</w:t>
      </w:r>
      <w:r w:rsidR="00E06D7A">
        <w:rPr>
          <w:rtl/>
        </w:rPr>
        <w:t xml:space="preserve"> </w:t>
      </w:r>
      <w:r w:rsidRPr="0075697D">
        <w:rPr>
          <w:rtl/>
        </w:rPr>
        <w:t>شهر</w:t>
      </w:r>
      <w:r w:rsidR="00E06D7A">
        <w:rPr>
          <w:rtl/>
        </w:rPr>
        <w:t xml:space="preserve"> </w:t>
      </w:r>
      <w:r w:rsidRPr="0075697D">
        <w:rPr>
          <w:rtl/>
        </w:rPr>
        <w:t>نوفمبر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الشورى</w:t>
      </w:r>
      <w:r w:rsidR="00E06D7A">
        <w:rPr>
          <w:rtl/>
        </w:rPr>
        <w:t xml:space="preserve"> </w:t>
      </w:r>
      <w:r w:rsidRPr="0075697D">
        <w:rPr>
          <w:rtl/>
        </w:rPr>
        <w:t>للمرة</w:t>
      </w:r>
      <w:r w:rsidR="00E06D7A">
        <w:rPr>
          <w:rtl/>
        </w:rPr>
        <w:t xml:space="preserve"> </w:t>
      </w:r>
      <w:r w:rsidRPr="0075697D">
        <w:rPr>
          <w:rtl/>
        </w:rPr>
        <w:t>الأولى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يشغل</w:t>
      </w:r>
      <w:r w:rsidR="00E06D7A">
        <w:rPr>
          <w:rtl/>
        </w:rPr>
        <w:t xml:space="preserve"> </w:t>
      </w:r>
      <w:r w:rsidRPr="0075697D">
        <w:rPr>
          <w:rtl/>
        </w:rPr>
        <w:t>منصب</w:t>
      </w:r>
      <w:r w:rsidR="00E06D7A">
        <w:rPr>
          <w:rtl/>
        </w:rPr>
        <w:t xml:space="preserve"> </w:t>
      </w:r>
      <w:r w:rsidRPr="0075697D">
        <w:rPr>
          <w:rtl/>
        </w:rPr>
        <w:t>البرلمان</w:t>
      </w:r>
      <w:r w:rsidR="00E06D7A">
        <w:rPr>
          <w:rtl/>
        </w:rPr>
        <w:t xml:space="preserve"> </w:t>
      </w:r>
      <w:r w:rsidRPr="0075697D">
        <w:rPr>
          <w:rtl/>
        </w:rPr>
        <w:t>الوطني،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أميري</w:t>
      </w:r>
      <w:r w:rsidR="00E06D7A">
        <w:rPr>
          <w:rtl/>
        </w:rPr>
        <w:t xml:space="preserve"> </w:t>
      </w:r>
      <w:r w:rsidRPr="0075697D">
        <w:rPr>
          <w:rtl/>
        </w:rPr>
        <w:t>بتعيين</w:t>
      </w:r>
      <w:r w:rsidR="00E06D7A">
        <w:rPr>
          <w:rtl/>
        </w:rPr>
        <w:t xml:space="preserve"> </w:t>
      </w:r>
      <w:r w:rsidRPr="0075697D">
        <w:rPr>
          <w:rtl/>
        </w:rPr>
        <w:t>28</w:t>
      </w:r>
      <w:r w:rsidR="00E06D7A">
        <w:rPr>
          <w:rtl/>
        </w:rPr>
        <w:t xml:space="preserve"> </w:t>
      </w:r>
      <w:r w:rsidRPr="0075697D">
        <w:rPr>
          <w:rtl/>
        </w:rPr>
        <w:t>عضواً</w:t>
      </w:r>
      <w:r w:rsidR="00E06D7A">
        <w:rPr>
          <w:rtl/>
        </w:rPr>
        <w:t xml:space="preserve"> </w:t>
      </w:r>
      <w:r w:rsidRPr="0075697D">
        <w:rPr>
          <w:rtl/>
        </w:rPr>
        <w:t>جديداً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سيدات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تأكيدا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إيمان</w:t>
      </w:r>
      <w:r w:rsidR="00E06D7A">
        <w:rPr>
          <w:rtl/>
        </w:rPr>
        <w:t xml:space="preserve"> </w:t>
      </w:r>
      <w:r w:rsidRPr="0075697D">
        <w:rPr>
          <w:rtl/>
        </w:rPr>
        <w:t>القيادة</w:t>
      </w:r>
      <w:r w:rsidR="00E06D7A">
        <w:rPr>
          <w:rtl/>
        </w:rPr>
        <w:t xml:space="preserve"> </w:t>
      </w:r>
      <w:r w:rsidRPr="0075697D">
        <w:rPr>
          <w:rtl/>
        </w:rPr>
        <w:t>الحكيمة</w:t>
      </w:r>
      <w:r w:rsidR="00E06D7A">
        <w:rPr>
          <w:rtl/>
        </w:rPr>
        <w:t xml:space="preserve"> </w:t>
      </w:r>
      <w:r w:rsidRPr="0075697D">
        <w:rPr>
          <w:rtl/>
        </w:rPr>
        <w:t>بأهمية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مواقع</w:t>
      </w:r>
      <w:r w:rsidR="00E06D7A">
        <w:rPr>
          <w:rtl/>
        </w:rPr>
        <w:t xml:space="preserve"> </w:t>
      </w:r>
      <w:r w:rsidRPr="0075697D">
        <w:rPr>
          <w:rtl/>
        </w:rPr>
        <w:t>صنع</w:t>
      </w:r>
      <w:r w:rsidR="00E06D7A">
        <w:rPr>
          <w:rtl/>
        </w:rPr>
        <w:t xml:space="preserve"> </w:t>
      </w:r>
      <w:r w:rsidRPr="0075697D">
        <w:rPr>
          <w:rtl/>
        </w:rPr>
        <w:t>القرار.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42-</w:t>
      </w:r>
      <w:r w:rsidRPr="00D1043D">
        <w:rPr>
          <w:rtl/>
        </w:rPr>
        <w:tab/>
      </w:r>
      <w:r w:rsidRPr="0075697D">
        <w:rPr>
          <w:rtl/>
        </w:rPr>
        <w:t>لوحظ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السنوات</w:t>
      </w:r>
      <w:r w:rsidR="00E06D7A">
        <w:rPr>
          <w:rtl/>
        </w:rPr>
        <w:t xml:space="preserve"> </w:t>
      </w:r>
      <w:r w:rsidRPr="0075697D">
        <w:rPr>
          <w:rtl/>
        </w:rPr>
        <w:t>الأخيرة</w:t>
      </w:r>
      <w:r w:rsidR="00E06D7A">
        <w:rPr>
          <w:rtl/>
        </w:rPr>
        <w:t xml:space="preserve"> </w:t>
      </w:r>
      <w:r w:rsidRPr="0075697D">
        <w:rPr>
          <w:rtl/>
        </w:rPr>
        <w:t>ازدياد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العاملات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السلك</w:t>
      </w:r>
      <w:r w:rsidR="00E06D7A">
        <w:rPr>
          <w:rtl/>
        </w:rPr>
        <w:t xml:space="preserve"> </w:t>
      </w:r>
      <w:r w:rsidRPr="0075697D">
        <w:rPr>
          <w:rtl/>
        </w:rPr>
        <w:t>الدبلوماسي،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بلغت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الملتحقات</w:t>
      </w:r>
      <w:r w:rsidR="00E06D7A">
        <w:rPr>
          <w:rtl/>
        </w:rPr>
        <w:t xml:space="preserve"> </w:t>
      </w:r>
      <w:r w:rsidRPr="0075697D">
        <w:rPr>
          <w:rtl/>
        </w:rPr>
        <w:t>بالسلك</w:t>
      </w:r>
      <w:r w:rsidR="00E06D7A">
        <w:rPr>
          <w:rtl/>
        </w:rPr>
        <w:t xml:space="preserve"> </w:t>
      </w:r>
      <w:r w:rsidRPr="0075697D">
        <w:rPr>
          <w:rtl/>
        </w:rPr>
        <w:t>الدبلوماسي</w:t>
      </w:r>
      <w:r w:rsidR="00E06D7A">
        <w:rPr>
          <w:rtl/>
        </w:rPr>
        <w:t xml:space="preserve"> </w:t>
      </w:r>
      <w:r w:rsidRPr="0075697D">
        <w:rPr>
          <w:rtl/>
        </w:rPr>
        <w:t>بالدولة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الفترة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1996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يقارب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دبلوماسية.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حين</w:t>
      </w:r>
      <w:r w:rsidR="00E06D7A">
        <w:rPr>
          <w:rtl/>
        </w:rPr>
        <w:t xml:space="preserve"> </w:t>
      </w:r>
      <w:r w:rsidRPr="0075697D">
        <w:rPr>
          <w:rtl/>
        </w:rPr>
        <w:t>ارتفعت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النسبة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38</w:t>
      </w:r>
      <w:r w:rsidR="00E06D7A">
        <w:rPr>
          <w:rtl/>
        </w:rPr>
        <w:t xml:space="preserve"> </w:t>
      </w:r>
      <w:r w:rsidRPr="0075697D">
        <w:rPr>
          <w:rtl/>
        </w:rPr>
        <w:t>دبلوماسية</w:t>
      </w:r>
      <w:r w:rsidR="00E06D7A">
        <w:rPr>
          <w:rtl/>
        </w:rPr>
        <w:t xml:space="preserve"> </w:t>
      </w:r>
      <w:r w:rsidRPr="0075697D">
        <w:rPr>
          <w:rtl/>
        </w:rPr>
        <w:t>بحلول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2010.</w:t>
      </w:r>
      <w:r w:rsidR="00E06D7A">
        <w:rPr>
          <w:rtl/>
        </w:rPr>
        <w:t xml:space="preserve"> </w:t>
      </w:r>
      <w:r w:rsidRPr="0075697D">
        <w:rPr>
          <w:rtl/>
        </w:rPr>
        <w:t>وتضاعف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الملتحقات</w:t>
      </w:r>
      <w:r w:rsidR="00E06D7A">
        <w:rPr>
          <w:rtl/>
        </w:rPr>
        <w:t xml:space="preserve"> </w:t>
      </w:r>
      <w:r w:rsidRPr="0075697D">
        <w:rPr>
          <w:rtl/>
        </w:rPr>
        <w:t>بالسلك</w:t>
      </w:r>
      <w:r w:rsidR="00E06D7A">
        <w:rPr>
          <w:rtl/>
        </w:rPr>
        <w:t xml:space="preserve"> </w:t>
      </w:r>
      <w:r w:rsidRPr="0075697D">
        <w:rPr>
          <w:rtl/>
        </w:rPr>
        <w:t>الدبلوماسي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2019</w:t>
      </w:r>
      <w:r w:rsidR="00E06D7A">
        <w:rPr>
          <w:rtl/>
        </w:rPr>
        <w:t xml:space="preserve"> </w:t>
      </w:r>
      <w:r w:rsidRPr="0075697D">
        <w:rPr>
          <w:rtl/>
        </w:rPr>
        <w:t>ليصل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167موظفة</w:t>
      </w:r>
      <w:r w:rsidR="00E06D7A">
        <w:rPr>
          <w:rtl/>
        </w:rPr>
        <w:t xml:space="preserve"> </w:t>
      </w:r>
      <w:r w:rsidRPr="0075697D">
        <w:rPr>
          <w:rtl/>
        </w:rPr>
        <w:t>دبلوماسية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بينهن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أربعة</w:t>
      </w:r>
      <w:r w:rsidR="00E06D7A">
        <w:rPr>
          <w:rtl/>
        </w:rPr>
        <w:t xml:space="preserve"> </w:t>
      </w:r>
      <w:r w:rsidRPr="0075697D">
        <w:rPr>
          <w:rtl/>
        </w:rPr>
        <w:t>دبلوماسيات</w:t>
      </w:r>
      <w:r w:rsidR="00E06D7A">
        <w:rPr>
          <w:rtl/>
        </w:rPr>
        <w:t xml:space="preserve"> </w:t>
      </w:r>
      <w:r w:rsidRPr="0075697D">
        <w:rPr>
          <w:rtl/>
        </w:rPr>
        <w:t>بدرجة</w:t>
      </w:r>
      <w:r w:rsidR="00E06D7A">
        <w:rPr>
          <w:rtl/>
        </w:rPr>
        <w:t xml:space="preserve"> </w:t>
      </w:r>
      <w:r w:rsidRPr="0075697D">
        <w:rPr>
          <w:rtl/>
        </w:rPr>
        <w:t>سفير.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B17B6B">
        <w:rPr>
          <w:rFonts w:hint="cs"/>
          <w:rtl/>
        </w:rPr>
        <w:t> 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أول</w:t>
      </w:r>
      <w:r w:rsidR="00E06D7A">
        <w:rPr>
          <w:rtl/>
        </w:rPr>
        <w:t xml:space="preserve"> </w:t>
      </w:r>
      <w:r w:rsidRPr="0075697D">
        <w:rPr>
          <w:rtl/>
        </w:rPr>
        <w:t>متحدثة</w:t>
      </w:r>
      <w:r w:rsidR="00E06D7A">
        <w:rPr>
          <w:rtl/>
        </w:rPr>
        <w:t xml:space="preserve"> </w:t>
      </w:r>
      <w:r w:rsidRPr="0075697D">
        <w:rPr>
          <w:rtl/>
        </w:rPr>
        <w:t>رسمية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نوفمبر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2017م،</w:t>
      </w:r>
      <w:r w:rsidR="00E06D7A">
        <w:rPr>
          <w:rtl/>
        </w:rPr>
        <w:t xml:space="preserve"> </w:t>
      </w:r>
      <w:r w:rsidRPr="0075697D">
        <w:rPr>
          <w:rtl/>
        </w:rPr>
        <w:t>لتكون</w:t>
      </w:r>
      <w:r w:rsidR="00E06D7A">
        <w:rPr>
          <w:rtl/>
        </w:rPr>
        <w:t xml:space="preserve"> </w:t>
      </w:r>
      <w:r w:rsidRPr="0075697D">
        <w:rPr>
          <w:rtl/>
        </w:rPr>
        <w:t>بذلك،</w:t>
      </w:r>
      <w:r w:rsidR="00E06D7A">
        <w:rPr>
          <w:rtl/>
        </w:rPr>
        <w:t xml:space="preserve"> </w:t>
      </w:r>
      <w:r w:rsidRPr="0075697D">
        <w:rPr>
          <w:rtl/>
        </w:rPr>
        <w:t>أول</w:t>
      </w:r>
      <w:r w:rsidR="00E06D7A">
        <w:rPr>
          <w:rtl/>
        </w:rPr>
        <w:t xml:space="preserve"> </w:t>
      </w:r>
      <w:hyperlink r:id="rId9" w:history="1">
        <w:r w:rsidRPr="0075697D">
          <w:rPr>
            <w:rtl/>
          </w:rPr>
          <w:t>امرأة</w:t>
        </w:r>
        <w:r w:rsidR="00E06D7A">
          <w:rPr>
            <w:rtl/>
          </w:rPr>
          <w:t xml:space="preserve"> </w:t>
        </w:r>
        <w:r w:rsidRPr="0075697D">
          <w:rPr>
            <w:rtl/>
          </w:rPr>
          <w:t>قطرية</w:t>
        </w:r>
      </w:hyperlink>
      <w:r w:rsidR="00E06D7A">
        <w:rPr>
          <w:rtl/>
        </w:rPr>
        <w:t xml:space="preserve"> </w:t>
      </w:r>
      <w:r w:rsidRPr="0075697D">
        <w:rPr>
          <w:rtl/>
        </w:rPr>
        <w:t>تعين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المنصب،</w:t>
      </w:r>
      <w:r w:rsidR="00E06D7A">
        <w:rPr>
          <w:rtl/>
        </w:rPr>
        <w:t xml:space="preserve"> </w:t>
      </w:r>
      <w:r w:rsidRPr="0075697D">
        <w:rPr>
          <w:rtl/>
        </w:rPr>
        <w:t>وبهذا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تنضم</w:t>
      </w:r>
      <w:r w:rsidR="00E06D7A">
        <w:rPr>
          <w:rtl/>
        </w:rPr>
        <w:t xml:space="preserve"> </w:t>
      </w:r>
      <w:r w:rsidRPr="0075697D">
        <w:rPr>
          <w:rtl/>
        </w:rPr>
        <w:t>المتحدثة</w:t>
      </w:r>
      <w:r w:rsidR="00E06D7A">
        <w:rPr>
          <w:rtl/>
        </w:rPr>
        <w:t xml:space="preserve"> </w:t>
      </w:r>
      <w:r w:rsidRPr="0075697D">
        <w:rPr>
          <w:rtl/>
        </w:rPr>
        <w:t>الرسمية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بإسم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كوكبة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اللواتي</w:t>
      </w:r>
      <w:r w:rsidR="00E06D7A">
        <w:rPr>
          <w:rtl/>
        </w:rPr>
        <w:t xml:space="preserve"> </w:t>
      </w:r>
      <w:r w:rsidRPr="0075697D">
        <w:rPr>
          <w:rtl/>
        </w:rPr>
        <w:t>تبوأن</w:t>
      </w:r>
      <w:r w:rsidR="00E06D7A">
        <w:rPr>
          <w:rtl/>
        </w:rPr>
        <w:t xml:space="preserve"> </w:t>
      </w:r>
      <w:r w:rsidRPr="0075697D">
        <w:rPr>
          <w:rtl/>
        </w:rPr>
        <w:t>مناصب</w:t>
      </w:r>
      <w:r w:rsidR="00E06D7A">
        <w:rPr>
          <w:rtl/>
        </w:rPr>
        <w:t xml:space="preserve"> </w:t>
      </w:r>
      <w:r w:rsidRPr="0075697D">
        <w:rPr>
          <w:rtl/>
        </w:rPr>
        <w:t>عليا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الدبلوماسي</w:t>
      </w:r>
      <w:r w:rsidR="00E06D7A">
        <w:rPr>
          <w:rtl/>
        </w:rPr>
        <w:t xml:space="preserve"> </w:t>
      </w:r>
      <w:r w:rsidRPr="0075697D">
        <w:rPr>
          <w:rtl/>
        </w:rPr>
        <w:t>والسياسي.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43-</w:t>
      </w:r>
      <w:r w:rsidRPr="00D1043D">
        <w:rPr>
          <w:rtl/>
        </w:rPr>
        <w:tab/>
      </w:r>
      <w:r w:rsidRPr="0075697D">
        <w:rPr>
          <w:rtl/>
        </w:rPr>
        <w:t>يكفل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للمرأة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التسجيل</w:t>
      </w:r>
      <w:r w:rsidR="00E06D7A">
        <w:rPr>
          <w:rtl/>
        </w:rPr>
        <w:t xml:space="preserve"> </w:t>
      </w:r>
      <w:r w:rsidRPr="0075697D">
        <w:rPr>
          <w:rtl/>
        </w:rPr>
        <w:t>والتصويت</w:t>
      </w:r>
      <w:r w:rsidR="00E06D7A">
        <w:rPr>
          <w:rtl/>
        </w:rPr>
        <w:t xml:space="preserve"> </w:t>
      </w:r>
      <w:r w:rsidRPr="0075697D">
        <w:rPr>
          <w:rtl/>
        </w:rPr>
        <w:t>والترشيح،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مثلت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الانتخابات</w:t>
      </w:r>
      <w:r w:rsidR="00E06D7A">
        <w:rPr>
          <w:rtl/>
        </w:rPr>
        <w:t xml:space="preserve"> </w:t>
      </w:r>
      <w:r w:rsidRPr="0075697D">
        <w:rPr>
          <w:rtl/>
        </w:rPr>
        <w:t>الأخيرة</w:t>
      </w:r>
      <w:r w:rsidR="00E06D7A">
        <w:rPr>
          <w:rtl/>
        </w:rPr>
        <w:t xml:space="preserve"> </w:t>
      </w:r>
      <w:r w:rsidRPr="0075697D">
        <w:rPr>
          <w:rtl/>
        </w:rPr>
        <w:t>48٪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الناخبين</w:t>
      </w:r>
      <w:r w:rsidR="00E06D7A">
        <w:rPr>
          <w:rtl/>
        </w:rPr>
        <w:t xml:space="preserve"> </w:t>
      </w:r>
      <w:r w:rsidRPr="0075697D">
        <w:rPr>
          <w:rtl/>
        </w:rPr>
        <w:t>المسجلين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المجالس</w:t>
      </w:r>
      <w:r w:rsidR="00E06D7A">
        <w:rPr>
          <w:rtl/>
        </w:rPr>
        <w:t xml:space="preserve"> </w:t>
      </w:r>
      <w:r w:rsidRPr="0075697D">
        <w:rPr>
          <w:rtl/>
        </w:rPr>
        <w:t>البلدية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2019.</w:t>
      </w:r>
      <w:r w:rsidR="00E06D7A">
        <w:rPr>
          <w:rtl/>
        </w:rPr>
        <w:t xml:space="preserve"> </w:t>
      </w:r>
      <w:r w:rsidRPr="0075697D">
        <w:rPr>
          <w:rtl/>
        </w:rPr>
        <w:t>ويوضح</w:t>
      </w:r>
      <w:r w:rsidR="00E06D7A">
        <w:rPr>
          <w:rtl/>
        </w:rPr>
        <w:t xml:space="preserve"> </w:t>
      </w:r>
      <w:r w:rsidRPr="0075697D">
        <w:rPr>
          <w:rtl/>
        </w:rPr>
        <w:t>الجدول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انتخابات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البلدي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الدورات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الأولى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الخامسة</w:t>
      </w:r>
      <w:r w:rsidR="00E06D7A">
        <w:rPr>
          <w:rtl/>
        </w:rPr>
        <w:t xml:space="preserve"> </w:t>
      </w:r>
      <w:r w:rsidRPr="0075697D">
        <w:rPr>
          <w:rtl/>
        </w:rPr>
        <w:t>(1999-2015).</w:t>
      </w:r>
    </w:p>
    <w:p w:rsidR="00E11ED3" w:rsidRPr="0075697D" w:rsidRDefault="00E11ED3" w:rsidP="00E11ED3">
      <w:pPr>
        <w:pStyle w:val="SingleTxtGA"/>
        <w:rPr>
          <w:b/>
        </w:rPr>
      </w:pPr>
      <w:r w:rsidRPr="0075697D">
        <w:rPr>
          <w:rtl/>
        </w:rPr>
        <w:t>جدول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المشاركة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السياسية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للمرأة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انتخابات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المجلس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البلدي،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1999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إلى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2015</w:t>
      </w:r>
    </w:p>
    <w:tbl>
      <w:tblPr>
        <w:tblStyle w:val="TableGrid"/>
        <w:bidiVisual/>
        <w:tblW w:w="96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1038"/>
        <w:gridCol w:w="1428"/>
        <w:gridCol w:w="1077"/>
        <w:gridCol w:w="952"/>
        <w:gridCol w:w="1036"/>
        <w:gridCol w:w="1428"/>
        <w:gridCol w:w="980"/>
        <w:gridCol w:w="952"/>
      </w:tblGrid>
      <w:tr w:rsidR="00E11ED3" w:rsidRPr="00D1043D" w:rsidTr="00784408">
        <w:trPr>
          <w:trHeight w:val="468"/>
          <w:tblHeader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sz w:val="18"/>
              </w:rPr>
            </w:pPr>
          </w:p>
        </w:tc>
        <w:tc>
          <w:tcPr>
            <w:tcW w:w="449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jc w:val="center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النساء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  <w:rtl/>
              </w:rPr>
              <w:t>(عدد)</w:t>
            </w:r>
          </w:p>
        </w:tc>
        <w:tc>
          <w:tcPr>
            <w:tcW w:w="439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jc w:val="center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نسبة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  <w:rtl/>
              </w:rPr>
              <w:t>النساء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  <w:rtl/>
              </w:rPr>
              <w:t>من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  <w:rtl/>
              </w:rPr>
              <w:t>الإجمالي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</w:rPr>
              <w:t>%</w:t>
            </w:r>
          </w:p>
        </w:tc>
      </w:tr>
      <w:tr w:rsidR="00E11ED3" w:rsidRPr="00D1043D" w:rsidTr="00784408">
        <w:trPr>
          <w:trHeight w:val="546"/>
          <w:jc w:val="center"/>
        </w:trPr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</w:p>
        </w:tc>
        <w:tc>
          <w:tcPr>
            <w:tcW w:w="1038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المسجلات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المصوتات</w:t>
            </w:r>
            <w:r w:rsidR="00E06D7A" w:rsidRPr="008E38BE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8E38BE">
              <w:rPr>
                <w:i/>
                <w:iCs/>
                <w:sz w:val="18"/>
                <w:szCs w:val="26"/>
                <w:rtl/>
              </w:rPr>
              <w:t>بالفعل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المرشحات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المنتخبات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المسجلات</w:t>
            </w:r>
          </w:p>
        </w:tc>
        <w:tc>
          <w:tcPr>
            <w:tcW w:w="1428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المصوتات</w:t>
            </w:r>
            <w:r w:rsidR="00E06D7A" w:rsidRPr="008E38BE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8E38BE">
              <w:rPr>
                <w:i/>
                <w:iCs/>
                <w:sz w:val="18"/>
                <w:szCs w:val="26"/>
                <w:rtl/>
              </w:rPr>
              <w:t>بالفعل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المرشحات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8E38BE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i/>
                <w:iCs/>
                <w:sz w:val="18"/>
                <w:szCs w:val="26"/>
                <w:rtl/>
              </w:rPr>
            </w:pPr>
            <w:r w:rsidRPr="008E38BE">
              <w:rPr>
                <w:i/>
                <w:iCs/>
                <w:sz w:val="18"/>
                <w:szCs w:val="26"/>
                <w:rtl/>
              </w:rPr>
              <w:t>المنتخبات</w:t>
            </w:r>
          </w:p>
        </w:tc>
      </w:tr>
      <w:tr w:rsidR="00E11ED3" w:rsidRPr="00D1043D" w:rsidTr="00784408">
        <w:trPr>
          <w:trHeight w:val="241"/>
          <w:jc w:val="center"/>
        </w:trPr>
        <w:tc>
          <w:tcPr>
            <w:tcW w:w="740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1999</w:t>
            </w:r>
          </w:p>
        </w:tc>
        <w:tc>
          <w:tcPr>
            <w:tcW w:w="1038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9665</w:t>
            </w:r>
          </w:p>
        </w:tc>
        <w:tc>
          <w:tcPr>
            <w:tcW w:w="1428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7484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6</w:t>
            </w:r>
          </w:p>
        </w:tc>
        <w:tc>
          <w:tcPr>
            <w:tcW w:w="952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0</w:t>
            </w:r>
          </w:p>
        </w:tc>
        <w:tc>
          <w:tcPr>
            <w:tcW w:w="1036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44</w:t>
            </w:r>
          </w:p>
        </w:tc>
        <w:tc>
          <w:tcPr>
            <w:tcW w:w="1428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43</w:t>
            </w:r>
          </w:p>
        </w:tc>
        <w:tc>
          <w:tcPr>
            <w:tcW w:w="980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  <w:tc>
          <w:tcPr>
            <w:tcW w:w="952" w:type="dxa"/>
            <w:tcBorders>
              <w:top w:val="single" w:sz="12" w:space="0" w:color="auto"/>
            </w:tcBorders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0</w:t>
            </w:r>
          </w:p>
        </w:tc>
      </w:tr>
      <w:tr w:rsidR="00E11ED3" w:rsidRPr="00D1043D" w:rsidTr="00784408">
        <w:trPr>
          <w:trHeight w:val="226"/>
          <w:jc w:val="center"/>
        </w:trPr>
        <w:tc>
          <w:tcPr>
            <w:tcW w:w="74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</w:rPr>
              <w:t>2003</w:t>
            </w:r>
          </w:p>
        </w:tc>
        <w:tc>
          <w:tcPr>
            <w:tcW w:w="103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11055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2985</w:t>
            </w:r>
          </w:p>
        </w:tc>
        <w:tc>
          <w:tcPr>
            <w:tcW w:w="1077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</w:t>
            </w:r>
          </w:p>
        </w:tc>
        <w:tc>
          <w:tcPr>
            <w:tcW w:w="1036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48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39</w:t>
            </w:r>
          </w:p>
        </w:tc>
        <w:tc>
          <w:tcPr>
            <w:tcW w:w="98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</w:tr>
      <w:tr w:rsidR="00E11ED3" w:rsidRPr="00D1043D" w:rsidTr="00784408">
        <w:trPr>
          <w:trHeight w:val="241"/>
          <w:jc w:val="center"/>
        </w:trPr>
        <w:tc>
          <w:tcPr>
            <w:tcW w:w="74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</w:rPr>
              <w:t>2007</w:t>
            </w:r>
          </w:p>
        </w:tc>
        <w:tc>
          <w:tcPr>
            <w:tcW w:w="103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13608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7054</w:t>
            </w:r>
          </w:p>
        </w:tc>
        <w:tc>
          <w:tcPr>
            <w:tcW w:w="1077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</w:t>
            </w:r>
          </w:p>
        </w:tc>
        <w:tc>
          <w:tcPr>
            <w:tcW w:w="1036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48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51</w:t>
            </w:r>
          </w:p>
        </w:tc>
        <w:tc>
          <w:tcPr>
            <w:tcW w:w="98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</w:tr>
      <w:tr w:rsidR="00E11ED3" w:rsidRPr="00D1043D" w:rsidTr="00784408">
        <w:trPr>
          <w:trHeight w:val="241"/>
          <w:jc w:val="center"/>
        </w:trPr>
        <w:tc>
          <w:tcPr>
            <w:tcW w:w="74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2011</w:t>
            </w:r>
          </w:p>
        </w:tc>
        <w:tc>
          <w:tcPr>
            <w:tcW w:w="103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16221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6120</w:t>
            </w:r>
          </w:p>
        </w:tc>
        <w:tc>
          <w:tcPr>
            <w:tcW w:w="1077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1</w:t>
            </w:r>
          </w:p>
        </w:tc>
        <w:tc>
          <w:tcPr>
            <w:tcW w:w="1036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50</w:t>
            </w:r>
          </w:p>
        </w:tc>
        <w:tc>
          <w:tcPr>
            <w:tcW w:w="1428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45</w:t>
            </w:r>
          </w:p>
        </w:tc>
        <w:tc>
          <w:tcPr>
            <w:tcW w:w="980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</w:t>
            </w:r>
          </w:p>
        </w:tc>
        <w:tc>
          <w:tcPr>
            <w:tcW w:w="952" w:type="dxa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3</w:t>
            </w:r>
          </w:p>
        </w:tc>
      </w:tr>
      <w:tr w:rsidR="00E11ED3" w:rsidRPr="00D1043D" w:rsidTr="00784408">
        <w:trPr>
          <w:trHeight w:val="141"/>
          <w:jc w:val="center"/>
        </w:trPr>
        <w:tc>
          <w:tcPr>
            <w:tcW w:w="740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2015</w:t>
            </w:r>
          </w:p>
        </w:tc>
        <w:tc>
          <w:tcPr>
            <w:tcW w:w="1038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9704</w:t>
            </w:r>
          </w:p>
        </w:tc>
        <w:tc>
          <w:tcPr>
            <w:tcW w:w="1428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6826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5</w:t>
            </w: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2</w:t>
            </w:r>
          </w:p>
        </w:tc>
        <w:tc>
          <w:tcPr>
            <w:tcW w:w="1036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45</w:t>
            </w:r>
          </w:p>
        </w:tc>
        <w:tc>
          <w:tcPr>
            <w:tcW w:w="1428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47</w:t>
            </w:r>
          </w:p>
        </w:tc>
        <w:tc>
          <w:tcPr>
            <w:tcW w:w="980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4</w:t>
            </w:r>
          </w:p>
        </w:tc>
        <w:tc>
          <w:tcPr>
            <w:tcW w:w="952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FB001C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0" w:right="113"/>
              <w:rPr>
                <w:sz w:val="18"/>
              </w:rPr>
            </w:pPr>
            <w:r w:rsidRPr="0075697D">
              <w:rPr>
                <w:sz w:val="18"/>
              </w:rPr>
              <w:t>7</w:t>
            </w:r>
          </w:p>
        </w:tc>
      </w:tr>
    </w:tbl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i/>
          <w:iCs/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(إحصائيات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انتخابات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المجلس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البلدي)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وزارة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الداخلية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-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دولة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قطر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2" w:name="_Toc21679323"/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الجنسين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اكتساب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bookmarkEnd w:id="12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44-</w:t>
      </w:r>
      <w:r w:rsidRPr="00D1043D">
        <w:rPr>
          <w:rtl/>
        </w:rPr>
        <w:tab/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41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وأحكامها</w:t>
      </w:r>
      <w:r w:rsidR="00E06D7A">
        <w:rPr>
          <w:rtl/>
        </w:rPr>
        <w:t xml:space="preserve"> </w:t>
      </w:r>
      <w:r w:rsidRPr="0075697D">
        <w:rPr>
          <w:rtl/>
        </w:rPr>
        <w:t>يحددها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لتلك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صفة</w:t>
      </w:r>
      <w:r w:rsidR="00E06D7A">
        <w:rPr>
          <w:rtl/>
        </w:rPr>
        <w:t xml:space="preserve"> </w:t>
      </w:r>
      <w:r w:rsidRPr="0075697D">
        <w:rPr>
          <w:rtl/>
        </w:rPr>
        <w:t>دستورية".</w:t>
      </w:r>
      <w:r w:rsidR="00E06D7A">
        <w:rPr>
          <w:rtl/>
        </w:rPr>
        <w:t xml:space="preserve"> </w:t>
      </w:r>
      <w:r w:rsidRPr="0075697D">
        <w:rPr>
          <w:rtl/>
        </w:rPr>
        <w:t>ونظم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38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2005</w:t>
      </w:r>
      <w:r w:rsidR="00E06D7A">
        <w:rPr>
          <w:rtl/>
        </w:rPr>
        <w:t xml:space="preserve"> </w:t>
      </w:r>
      <w:r w:rsidRPr="0075697D">
        <w:rPr>
          <w:rtl/>
        </w:rPr>
        <w:t>كيفية</w:t>
      </w:r>
      <w:r w:rsidR="00E06D7A">
        <w:rPr>
          <w:rtl/>
        </w:rPr>
        <w:t xml:space="preserve"> </w:t>
      </w:r>
      <w:r w:rsidRPr="0075697D">
        <w:rPr>
          <w:rtl/>
        </w:rPr>
        <w:t>اكتساب</w:t>
      </w:r>
      <w:r w:rsidR="00E06D7A">
        <w:rPr>
          <w:rtl/>
        </w:rPr>
        <w:t xml:space="preserve"> </w:t>
      </w:r>
      <w:r w:rsidRPr="0075697D">
        <w:rPr>
          <w:rtl/>
        </w:rPr>
        <w:t>ومنح</w:t>
      </w:r>
      <w:r w:rsidR="00E06D7A">
        <w:rPr>
          <w:rtl/>
        </w:rPr>
        <w:t xml:space="preserve"> </w:t>
      </w:r>
      <w:r w:rsidRPr="0075697D">
        <w:rPr>
          <w:rtl/>
        </w:rPr>
        <w:t>وسحب</w:t>
      </w:r>
      <w:r w:rsidR="00E06D7A">
        <w:rPr>
          <w:rtl/>
        </w:rPr>
        <w:t xml:space="preserve"> </w:t>
      </w:r>
      <w:r w:rsidRPr="0075697D">
        <w:rPr>
          <w:rtl/>
        </w:rPr>
        <w:t>واسترداد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والرجل،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عدا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زواج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قطري،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تمنح</w:t>
      </w:r>
      <w:r w:rsidR="00E06D7A">
        <w:rPr>
          <w:rtl/>
        </w:rPr>
        <w:t xml:space="preserve"> </w:t>
      </w:r>
      <w:r w:rsidRPr="0075697D">
        <w:rPr>
          <w:rtl/>
        </w:rPr>
        <w:t>لزوج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وأبنائها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اعتبار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رابطة</w:t>
      </w:r>
      <w:r w:rsidR="00E06D7A">
        <w:rPr>
          <w:rtl/>
        </w:rPr>
        <w:t xml:space="preserve"> </w:t>
      </w:r>
      <w:r w:rsidRPr="0075697D">
        <w:rPr>
          <w:rtl/>
        </w:rPr>
        <w:t>الدم</w:t>
      </w:r>
      <w:r w:rsidR="00E06D7A">
        <w:rPr>
          <w:rtl/>
        </w:rPr>
        <w:t xml:space="preserve"> </w:t>
      </w:r>
      <w:r w:rsidRPr="0075697D">
        <w:rPr>
          <w:rtl/>
        </w:rPr>
        <w:t>بمعنى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الابن</w:t>
      </w:r>
      <w:r w:rsidR="00E06D7A">
        <w:rPr>
          <w:rtl/>
        </w:rPr>
        <w:t xml:space="preserve"> </w:t>
      </w:r>
      <w:r w:rsidRPr="0075697D">
        <w:rPr>
          <w:rtl/>
        </w:rPr>
        <w:t>يتبع</w:t>
      </w:r>
      <w:r w:rsidR="00E06D7A">
        <w:rPr>
          <w:rtl/>
        </w:rPr>
        <w:t xml:space="preserve"> </w:t>
      </w:r>
      <w:r w:rsidRPr="0075697D">
        <w:rPr>
          <w:rtl/>
        </w:rPr>
        <w:t>جنسية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ب،</w:t>
      </w:r>
      <w:r w:rsidR="00E06D7A">
        <w:rPr>
          <w:rtl/>
        </w:rPr>
        <w:t xml:space="preserve"> </w:t>
      </w:r>
      <w:r w:rsidRPr="0075697D">
        <w:rPr>
          <w:rtl/>
        </w:rPr>
        <w:t>لاعتبارات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بازدواجية</w:t>
      </w:r>
      <w:r w:rsidR="00E06D7A">
        <w:rPr>
          <w:rtl/>
        </w:rPr>
        <w:t xml:space="preserve"> </w:t>
      </w:r>
      <w:r w:rsidRPr="0075697D">
        <w:rPr>
          <w:rtl/>
        </w:rPr>
        <w:t>الجنسية،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مسائل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بمنح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تندرج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التقديرية</w:t>
      </w:r>
      <w:r w:rsidR="00E06D7A">
        <w:rPr>
          <w:rtl/>
        </w:rPr>
        <w:t xml:space="preserve"> </w:t>
      </w:r>
      <w:r w:rsidRPr="0075697D">
        <w:rPr>
          <w:rtl/>
        </w:rPr>
        <w:t>للدولة</w:t>
      </w:r>
      <w:r w:rsidR="00E06D7A">
        <w:rPr>
          <w:rtl/>
        </w:rPr>
        <w:t xml:space="preserve"> </w:t>
      </w:r>
      <w:r w:rsidRPr="0075697D">
        <w:rPr>
          <w:rtl/>
        </w:rPr>
        <w:t>القائمة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معيار</w:t>
      </w:r>
      <w:r w:rsidR="00E06D7A">
        <w:rPr>
          <w:rtl/>
        </w:rPr>
        <w:t xml:space="preserve"> </w:t>
      </w:r>
      <w:r w:rsidRPr="0075697D">
        <w:rPr>
          <w:rtl/>
        </w:rPr>
        <w:t>السيادة.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45-</w:t>
      </w:r>
      <w:r w:rsidRPr="00D1043D">
        <w:rPr>
          <w:rtl/>
        </w:rPr>
        <w:tab/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العلم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يراعى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إعطاء</w:t>
      </w:r>
      <w:r w:rsidR="00E06D7A">
        <w:rPr>
          <w:rtl/>
        </w:rPr>
        <w:t xml:space="preserve"> </w:t>
      </w:r>
      <w:r w:rsidRPr="0075697D">
        <w:rPr>
          <w:rtl/>
        </w:rPr>
        <w:t>أولوية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أمه</w:t>
      </w:r>
      <w:r w:rsidR="00BC677A">
        <w:rPr>
          <w:rFonts w:hint="cs"/>
          <w:rtl/>
        </w:rPr>
        <w:t> </w:t>
      </w:r>
      <w:r w:rsidRPr="0075697D">
        <w:rPr>
          <w:rtl/>
        </w:rPr>
        <w:t>قطرية.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تفقد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جنسيتها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زواجها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قطري،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ثبت</w:t>
      </w:r>
      <w:r w:rsidR="00E06D7A">
        <w:rPr>
          <w:rtl/>
        </w:rPr>
        <w:t xml:space="preserve"> </w:t>
      </w:r>
      <w:r w:rsidRPr="0075697D">
        <w:rPr>
          <w:rtl/>
        </w:rPr>
        <w:t>اكتسابها</w:t>
      </w:r>
      <w:r w:rsidR="00E06D7A">
        <w:rPr>
          <w:rtl/>
        </w:rPr>
        <w:t xml:space="preserve"> </w:t>
      </w:r>
      <w:r w:rsidRPr="0075697D">
        <w:rPr>
          <w:rtl/>
        </w:rPr>
        <w:t>جنسية</w:t>
      </w:r>
      <w:r w:rsidR="00E06D7A">
        <w:rPr>
          <w:rtl/>
        </w:rPr>
        <w:t xml:space="preserve"> </w:t>
      </w:r>
      <w:r w:rsidRPr="0075697D">
        <w:rPr>
          <w:rtl/>
        </w:rPr>
        <w:t>زوجها،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الحالة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تسترد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تنازلت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الأخرى.</w:t>
      </w:r>
    </w:p>
    <w:p w:rsidR="00E11ED3" w:rsidRPr="0075697D" w:rsidRDefault="00E11ED3" w:rsidP="00E11ED3">
      <w:pPr>
        <w:pStyle w:val="H23GA"/>
        <w:rPr>
          <w:rFonts w:hint="cs"/>
          <w:b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3" w:name="_Toc21679324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الجنائي</w:t>
      </w:r>
      <w:bookmarkEnd w:id="13"/>
    </w:p>
    <w:p w:rsidR="00E11ED3" w:rsidRPr="0075697D" w:rsidRDefault="00E11ED3" w:rsidP="00E11ED3">
      <w:pPr>
        <w:pStyle w:val="SingleTxtGA"/>
      </w:pPr>
      <w:r w:rsidRPr="00D1043D">
        <w:rPr>
          <w:rtl/>
        </w:rPr>
        <w:t>46-</w:t>
      </w:r>
      <w:r w:rsidRPr="00D1043D">
        <w:rPr>
          <w:rtl/>
        </w:rPr>
        <w:tab/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توجد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تمييزية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المرأة.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صوره</w:t>
      </w:r>
      <w:r w:rsidR="00E06D7A">
        <w:rPr>
          <w:rtl/>
        </w:rPr>
        <w:t xml:space="preserve"> </w:t>
      </w:r>
      <w:r w:rsidRPr="0075697D">
        <w:rPr>
          <w:rtl/>
        </w:rPr>
        <w:t>وأشكاله</w:t>
      </w:r>
      <w:r w:rsidR="00E06D7A">
        <w:rPr>
          <w:rtl/>
        </w:rPr>
        <w:t xml:space="preserve"> </w:t>
      </w:r>
      <w:r w:rsidRPr="0075697D">
        <w:rPr>
          <w:rtl/>
        </w:rPr>
        <w:t>وفرض</w:t>
      </w:r>
      <w:r w:rsidR="00E06D7A">
        <w:rPr>
          <w:rtl/>
        </w:rPr>
        <w:t xml:space="preserve"> </w:t>
      </w:r>
      <w:r w:rsidRPr="0075697D">
        <w:rPr>
          <w:rtl/>
        </w:rPr>
        <w:t>عقوبات</w:t>
      </w:r>
      <w:r w:rsidR="00E06D7A">
        <w:rPr>
          <w:rtl/>
        </w:rPr>
        <w:t xml:space="preserve"> </w:t>
      </w:r>
      <w:r w:rsidRPr="0075697D">
        <w:rPr>
          <w:rtl/>
        </w:rPr>
        <w:t>رادعة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الصدد،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الكثير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أوجه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للإنسان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وللمرأة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خاصة،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تجريم</w:t>
      </w:r>
      <w:r w:rsidR="00E06D7A">
        <w:rPr>
          <w:rtl/>
        </w:rPr>
        <w:t xml:space="preserve"> </w:t>
      </w:r>
      <w:r w:rsidRPr="0075697D">
        <w:rPr>
          <w:rtl/>
        </w:rPr>
        <w:t>كثير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العنيفة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توجه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استنادا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لكونها</w:t>
      </w:r>
      <w:r w:rsidR="00E06D7A">
        <w:rPr>
          <w:rtl/>
        </w:rPr>
        <w:t xml:space="preserve"> </w:t>
      </w:r>
      <w:r w:rsidRPr="0075697D">
        <w:rPr>
          <w:rtl/>
        </w:rPr>
        <w:t>امرأة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يعرف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النوعي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الاغتصاب</w:t>
      </w:r>
      <w:r w:rsidR="00E06D7A">
        <w:rPr>
          <w:rtl/>
        </w:rPr>
        <w:t xml:space="preserve"> </w:t>
      </w:r>
      <w:r w:rsidRPr="0075697D">
        <w:rPr>
          <w:rtl/>
        </w:rPr>
        <w:t>وهتك</w:t>
      </w:r>
      <w:r w:rsidR="00E06D7A">
        <w:rPr>
          <w:rtl/>
        </w:rPr>
        <w:t xml:space="preserve"> </w:t>
      </w:r>
      <w:r w:rsidRPr="0075697D">
        <w:rPr>
          <w:rtl/>
        </w:rPr>
        <w:t>العرض</w:t>
      </w:r>
      <w:r w:rsidR="00E06D7A">
        <w:rPr>
          <w:rtl/>
        </w:rPr>
        <w:t xml:space="preserve"> </w:t>
      </w:r>
      <w:r w:rsidRPr="0075697D">
        <w:rPr>
          <w:rtl/>
        </w:rPr>
        <w:t>والاستغلال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الدعارة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جهاض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تجريم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العنيفة</w:t>
      </w:r>
      <w:r w:rsidR="00E06D7A">
        <w:rPr>
          <w:rtl/>
        </w:rPr>
        <w:t xml:space="preserve"> </w:t>
      </w:r>
      <w:r w:rsidRPr="0075697D">
        <w:rPr>
          <w:rtl/>
        </w:rPr>
        <w:t>الموجه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عامة.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المواد،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279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تطرقت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الاغتصاب</w:t>
      </w:r>
      <w:r w:rsidR="00E06D7A">
        <w:rPr>
          <w:rtl/>
        </w:rPr>
        <w:t xml:space="preserve"> </w:t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تتراوح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المؤبد</w:t>
      </w:r>
      <w:r w:rsidR="00E06D7A">
        <w:rPr>
          <w:rtl/>
        </w:rPr>
        <w:t xml:space="preserve"> </w:t>
      </w:r>
      <w:r w:rsidRPr="0075697D">
        <w:rPr>
          <w:rtl/>
        </w:rPr>
        <w:t>والإعدام،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أصول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الإعدام،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286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هتك</w:t>
      </w:r>
      <w:r w:rsidR="00E06D7A">
        <w:rPr>
          <w:rtl/>
        </w:rPr>
        <w:t xml:space="preserve"> </w:t>
      </w:r>
      <w:r w:rsidRPr="0075697D">
        <w:rPr>
          <w:rtl/>
        </w:rPr>
        <w:t>عرض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رضاه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بالإكراه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بالتهديد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بالحيلة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288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اعتبرت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صغر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يعتبر</w:t>
      </w:r>
      <w:r w:rsidR="00E06D7A">
        <w:rPr>
          <w:rtl/>
        </w:rPr>
        <w:t xml:space="preserve"> </w:t>
      </w:r>
      <w:r w:rsidRPr="0075697D">
        <w:rPr>
          <w:rtl/>
        </w:rPr>
        <w:t>قرينة</w:t>
      </w:r>
      <w:r w:rsidR="00E06D7A">
        <w:rPr>
          <w:rtl/>
        </w:rPr>
        <w:t xml:space="preserve"> </w:t>
      </w:r>
      <w:r w:rsidRPr="0075697D">
        <w:rPr>
          <w:rtl/>
        </w:rPr>
        <w:t>قانونية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الرضا</w:t>
      </w:r>
      <w:r w:rsidR="00E06D7A">
        <w:rPr>
          <w:rtl/>
        </w:rPr>
        <w:t xml:space="preserve"> </w:t>
      </w:r>
      <w:r w:rsidRPr="0075697D">
        <w:rPr>
          <w:rtl/>
        </w:rPr>
        <w:t>وهذه</w:t>
      </w:r>
      <w:r w:rsidR="00E06D7A">
        <w:rPr>
          <w:rtl/>
        </w:rPr>
        <w:t xml:space="preserve"> </w:t>
      </w:r>
      <w:r w:rsidRPr="0075697D">
        <w:rPr>
          <w:rtl/>
        </w:rPr>
        <w:t>القرينة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تقبل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ثبات</w:t>
      </w:r>
      <w:r w:rsidR="00E06D7A">
        <w:rPr>
          <w:rtl/>
        </w:rPr>
        <w:t xml:space="preserve"> </w:t>
      </w:r>
      <w:r w:rsidRPr="0075697D">
        <w:rPr>
          <w:rtl/>
        </w:rPr>
        <w:t>العكس.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47-</w:t>
      </w:r>
      <w:r w:rsidRPr="00D1043D">
        <w:rPr>
          <w:rtl/>
        </w:rPr>
        <w:tab/>
      </w:r>
      <w:r w:rsidRPr="0075697D">
        <w:rPr>
          <w:rFonts w:hint="eastAsia"/>
          <w:rtl/>
        </w:rPr>
        <w:t>وفي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السياق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ذاته،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تطرق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النفسي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AC4E5C">
        <w:rPr>
          <w:rFonts w:hint="cs"/>
          <w:rtl/>
        </w:rPr>
        <w:t> </w:t>
      </w:r>
      <w:r w:rsidRPr="0075697D">
        <w:rPr>
          <w:rtl/>
        </w:rPr>
        <w:t>جرمت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291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خدش</w:t>
      </w:r>
      <w:r w:rsidR="00E06D7A">
        <w:rPr>
          <w:rtl/>
        </w:rPr>
        <w:t xml:space="preserve"> </w:t>
      </w:r>
      <w:r w:rsidRPr="0075697D">
        <w:rPr>
          <w:rtl/>
        </w:rPr>
        <w:t>حياء</w:t>
      </w:r>
      <w:r w:rsidR="00E06D7A">
        <w:rPr>
          <w:rtl/>
        </w:rPr>
        <w:t xml:space="preserve"> </w:t>
      </w:r>
      <w:r w:rsidRPr="0075697D">
        <w:rPr>
          <w:rtl/>
        </w:rPr>
        <w:t>الأنثى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صورة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الصور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القول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الإيماء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الحركات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4" w:name="_Toc21679325"/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الجنسين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bookmarkEnd w:id="14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48-</w:t>
      </w:r>
      <w:r w:rsidRPr="00D1043D">
        <w:rPr>
          <w:rtl/>
        </w:rPr>
        <w:tab/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تعنى</w:t>
      </w:r>
      <w:r w:rsidR="00E06D7A">
        <w:rPr>
          <w:rtl/>
        </w:rPr>
        <w:t xml:space="preserve"> </w:t>
      </w:r>
      <w:r w:rsidRPr="0075697D">
        <w:rPr>
          <w:rtl/>
        </w:rPr>
        <w:t>"بالصحة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وتوفر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الوقاية</w:t>
      </w:r>
      <w:r w:rsidR="00E06D7A">
        <w:rPr>
          <w:rtl/>
        </w:rPr>
        <w:t xml:space="preserve"> </w:t>
      </w:r>
      <w:r w:rsidRPr="0075697D">
        <w:rPr>
          <w:rtl/>
        </w:rPr>
        <w:t>والعلاج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الأمراض</w:t>
      </w:r>
      <w:r w:rsidR="00E06D7A">
        <w:rPr>
          <w:rtl/>
        </w:rPr>
        <w:t xml:space="preserve"> </w:t>
      </w:r>
      <w:r w:rsidRPr="0075697D">
        <w:rPr>
          <w:rtl/>
        </w:rPr>
        <w:t>والأوبئة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للقانون".</w:t>
      </w:r>
      <w:r w:rsidR="00E06D7A">
        <w:rPr>
          <w:rtl/>
        </w:rPr>
        <w:t xml:space="preserve"> </w:t>
      </w:r>
      <w:r w:rsidRPr="0075697D">
        <w:rPr>
          <w:rtl/>
        </w:rPr>
        <w:t>وينظم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العلاج</w:t>
      </w:r>
      <w:r w:rsidR="00E06D7A">
        <w:rPr>
          <w:rtl/>
        </w:rPr>
        <w:t xml:space="preserve"> </w:t>
      </w:r>
      <w:r w:rsidRPr="0075697D">
        <w:rPr>
          <w:rtl/>
        </w:rPr>
        <w:t>الطبي</w:t>
      </w:r>
      <w:r w:rsidR="00E06D7A">
        <w:rPr>
          <w:rtl/>
        </w:rPr>
        <w:t xml:space="preserve"> </w:t>
      </w:r>
      <w:r w:rsidRPr="0075697D">
        <w:rPr>
          <w:rtl/>
        </w:rPr>
        <w:t>بالداخل</w:t>
      </w:r>
      <w:r w:rsidR="00E06D7A">
        <w:rPr>
          <w:rtl/>
        </w:rPr>
        <w:t xml:space="preserve"> </w:t>
      </w:r>
      <w:r w:rsidRPr="0075697D">
        <w:rPr>
          <w:rtl/>
        </w:rPr>
        <w:t>مسائل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المناسبة</w:t>
      </w:r>
      <w:r w:rsidR="00E06D7A">
        <w:rPr>
          <w:rtl/>
        </w:rPr>
        <w:t xml:space="preserve"> </w:t>
      </w:r>
      <w:r w:rsidRPr="0075697D">
        <w:rPr>
          <w:rtl/>
        </w:rPr>
        <w:t>للقضاء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ميدان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وبخاصة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ضمنت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تحصيل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رسوم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341C7D">
        <w:rPr>
          <w:rFonts w:hint="cs"/>
          <w:rtl/>
        </w:rPr>
        <w:t> </w:t>
      </w:r>
      <w:r w:rsidRPr="0075697D">
        <w:rPr>
          <w:rtl/>
        </w:rPr>
        <w:t>أجور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خدمات</w:t>
      </w:r>
      <w:r w:rsidR="00E06D7A">
        <w:rPr>
          <w:rtl/>
        </w:rPr>
        <w:t xml:space="preserve"> </w:t>
      </w:r>
      <w:r w:rsidRPr="0075697D">
        <w:rPr>
          <w:rtl/>
        </w:rPr>
        <w:t>الطوارئ،</w:t>
      </w:r>
      <w:r w:rsidR="00E06D7A">
        <w:rPr>
          <w:rtl/>
        </w:rPr>
        <w:t xml:space="preserve"> </w:t>
      </w:r>
      <w:r w:rsidRPr="0075697D">
        <w:rPr>
          <w:rtl/>
        </w:rPr>
        <w:t>والحوادث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تستدعي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المريض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المستشفى،</w:t>
      </w:r>
      <w:r w:rsidR="00E06D7A">
        <w:rPr>
          <w:rtl/>
        </w:rPr>
        <w:t xml:space="preserve"> </w:t>
      </w:r>
      <w:r w:rsidRPr="0075697D">
        <w:rPr>
          <w:rtl/>
        </w:rPr>
        <w:t>والخدمات</w:t>
      </w:r>
      <w:r w:rsidR="00E06D7A">
        <w:rPr>
          <w:rtl/>
        </w:rPr>
        <w:t xml:space="preserve"> </w:t>
      </w:r>
      <w:r w:rsidRPr="0075697D">
        <w:rPr>
          <w:rtl/>
        </w:rPr>
        <w:t>الوقائية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الأمومة</w:t>
      </w:r>
      <w:r w:rsidR="00E06D7A">
        <w:rPr>
          <w:rtl/>
        </w:rPr>
        <w:t xml:space="preserve"> </w:t>
      </w:r>
      <w:r w:rsidRPr="0075697D">
        <w:rPr>
          <w:rtl/>
        </w:rPr>
        <w:t>والطفولة،</w:t>
      </w:r>
      <w:r w:rsidR="00E06D7A">
        <w:rPr>
          <w:rtl/>
        </w:rPr>
        <w:t xml:space="preserve"> </w:t>
      </w:r>
      <w:r w:rsidRPr="0075697D">
        <w:rPr>
          <w:rtl/>
        </w:rPr>
        <w:t>والخدمات</w:t>
      </w:r>
      <w:r w:rsidR="00E06D7A">
        <w:rPr>
          <w:rtl/>
        </w:rPr>
        <w:t xml:space="preserve"> </w:t>
      </w:r>
      <w:r w:rsidRPr="0075697D">
        <w:rPr>
          <w:rtl/>
        </w:rPr>
        <w:t>الوقائية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المدرسية</w:t>
      </w:r>
      <w:r w:rsidR="00E06D7A">
        <w:rPr>
          <w:rtl/>
        </w:rPr>
        <w:t xml:space="preserve"> </w:t>
      </w:r>
      <w:r w:rsidRPr="0075697D">
        <w:rPr>
          <w:rtl/>
        </w:rPr>
        <w:t>للطلبة،</w:t>
      </w:r>
      <w:r w:rsidR="00E06D7A">
        <w:rPr>
          <w:rtl/>
        </w:rPr>
        <w:t xml:space="preserve"> </w:t>
      </w:r>
      <w:r w:rsidRPr="0075697D">
        <w:rPr>
          <w:rtl/>
        </w:rPr>
        <w:t>وخدمات</w:t>
      </w:r>
      <w:r w:rsidR="00E06D7A">
        <w:rPr>
          <w:rtl/>
        </w:rPr>
        <w:t xml:space="preserve"> </w:t>
      </w:r>
      <w:r w:rsidRPr="0075697D">
        <w:rPr>
          <w:rtl/>
        </w:rPr>
        <w:t>الأمراض</w:t>
      </w:r>
      <w:r w:rsidR="00E06D7A">
        <w:rPr>
          <w:rtl/>
        </w:rPr>
        <w:t xml:space="preserve"> </w:t>
      </w:r>
      <w:r w:rsidRPr="0075697D">
        <w:rPr>
          <w:rtl/>
        </w:rPr>
        <w:t>المعدية</w:t>
      </w:r>
      <w:r w:rsidR="00E06D7A">
        <w:rPr>
          <w:rtl/>
        </w:rPr>
        <w:t xml:space="preserve"> </w:t>
      </w:r>
      <w:r w:rsidRPr="0075697D">
        <w:rPr>
          <w:rtl/>
        </w:rPr>
        <w:t>والتطعيم.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49-</w:t>
      </w:r>
      <w:r w:rsidRPr="00D1043D">
        <w:rPr>
          <w:rtl/>
        </w:rPr>
        <w:tab/>
      </w:r>
      <w:r w:rsidRPr="0075697D">
        <w:rPr>
          <w:rtl/>
        </w:rPr>
        <w:t>تأتي</w:t>
      </w:r>
      <w:r w:rsidR="00E06D7A">
        <w:rPr>
          <w:rtl/>
        </w:rPr>
        <w:t xml:space="preserve"> </w:t>
      </w:r>
      <w:r w:rsidRPr="0075697D">
        <w:rPr>
          <w:rtl/>
        </w:rPr>
        <w:t>الاستراتيجية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للصحة</w:t>
      </w:r>
      <w:r w:rsidR="00E06D7A">
        <w:rPr>
          <w:rtl/>
        </w:rPr>
        <w:t xml:space="preserve"> </w:t>
      </w:r>
      <w:r w:rsidRPr="0075697D">
        <w:rPr>
          <w:rtl/>
        </w:rPr>
        <w:t>2018-2022</w:t>
      </w:r>
      <w:r w:rsidR="00E06D7A">
        <w:rPr>
          <w:rtl/>
        </w:rPr>
        <w:t xml:space="preserve"> </w:t>
      </w:r>
      <w:r w:rsidRPr="0075697D">
        <w:rPr>
          <w:rtl/>
        </w:rPr>
        <w:t>طبقاً</w:t>
      </w:r>
      <w:r w:rsidR="00E06D7A">
        <w:rPr>
          <w:rtl/>
        </w:rPr>
        <w:t xml:space="preserve"> </w:t>
      </w:r>
      <w:r w:rsidRPr="0075697D">
        <w:rPr>
          <w:rtl/>
        </w:rPr>
        <w:t>لمبادئ</w:t>
      </w:r>
      <w:r w:rsidR="00E06D7A">
        <w:rPr>
          <w:rtl/>
        </w:rPr>
        <w:t xml:space="preserve"> </w:t>
      </w:r>
      <w:r w:rsidRPr="0075697D">
        <w:rPr>
          <w:rtl/>
        </w:rPr>
        <w:t>الرؤية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2030</w:t>
      </w:r>
      <w:r w:rsidR="00E06D7A">
        <w:rPr>
          <w:rtl/>
        </w:rPr>
        <w:t xml:space="preserve"> </w:t>
      </w:r>
      <w:r w:rsidRPr="0075697D">
        <w:rPr>
          <w:rtl/>
        </w:rPr>
        <w:t>والاستراتيجية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للصحة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للأعوام</w:t>
      </w:r>
      <w:r w:rsidR="00E06D7A">
        <w:rPr>
          <w:rtl/>
        </w:rPr>
        <w:t xml:space="preserve"> </w:t>
      </w:r>
      <w:r w:rsidRPr="0075697D">
        <w:rPr>
          <w:rtl/>
        </w:rPr>
        <w:t>2011-2016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نهج</w:t>
      </w:r>
      <w:r w:rsidR="00E06D7A">
        <w:rPr>
          <w:rtl/>
        </w:rPr>
        <w:t xml:space="preserve"> </w:t>
      </w:r>
      <w:r w:rsidRPr="0075697D">
        <w:rPr>
          <w:rtl/>
        </w:rPr>
        <w:t>جديد</w:t>
      </w:r>
      <w:r w:rsidR="00E06D7A">
        <w:rPr>
          <w:rtl/>
        </w:rPr>
        <w:t xml:space="preserve"> </w:t>
      </w:r>
      <w:r w:rsidRPr="0075697D">
        <w:rPr>
          <w:rtl/>
        </w:rPr>
        <w:t>لمواجهة</w:t>
      </w:r>
      <w:r w:rsidR="00E06D7A">
        <w:rPr>
          <w:rtl/>
        </w:rPr>
        <w:t xml:space="preserve"> </w:t>
      </w:r>
      <w:r w:rsidRPr="0075697D">
        <w:rPr>
          <w:rtl/>
        </w:rPr>
        <w:t>التحديات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يعكس</w:t>
      </w:r>
      <w:r w:rsidR="00E06D7A">
        <w:rPr>
          <w:rtl/>
        </w:rPr>
        <w:t xml:space="preserve"> </w:t>
      </w:r>
      <w:r w:rsidRPr="0075697D">
        <w:rPr>
          <w:rtl/>
        </w:rPr>
        <w:t>تحولاً</w:t>
      </w:r>
      <w:r w:rsidR="00E06D7A">
        <w:rPr>
          <w:rtl/>
        </w:rPr>
        <w:t xml:space="preserve"> </w:t>
      </w:r>
      <w:r w:rsidRPr="0075697D">
        <w:rPr>
          <w:rtl/>
        </w:rPr>
        <w:t>شاملاً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التفكير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التركيز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صحة</w:t>
      </w:r>
      <w:r w:rsidR="00E06D7A">
        <w:rPr>
          <w:rtl/>
        </w:rPr>
        <w:t xml:space="preserve"> </w:t>
      </w:r>
      <w:r w:rsidRPr="0075697D">
        <w:rPr>
          <w:rtl/>
        </w:rPr>
        <w:t>السكان</w:t>
      </w:r>
      <w:r w:rsidR="00E06D7A">
        <w:rPr>
          <w:rtl/>
        </w:rPr>
        <w:t xml:space="preserve"> </w:t>
      </w:r>
      <w:r w:rsidRPr="0075697D">
        <w:rPr>
          <w:rtl/>
        </w:rPr>
        <w:t>والرعاية</w:t>
      </w:r>
      <w:r w:rsidR="00E06D7A">
        <w:rPr>
          <w:rtl/>
        </w:rPr>
        <w:t xml:space="preserve"> </w:t>
      </w:r>
      <w:r w:rsidRPr="0075697D">
        <w:rPr>
          <w:rtl/>
        </w:rPr>
        <w:t>المتكاملة</w:t>
      </w:r>
      <w:r w:rsidR="00E06D7A">
        <w:rPr>
          <w:rtl/>
        </w:rPr>
        <w:t xml:space="preserve"> </w:t>
      </w:r>
      <w:r w:rsidRPr="0075697D">
        <w:rPr>
          <w:rtl/>
        </w:rPr>
        <w:t>وتحسين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والوقاية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مراض،</w:t>
      </w:r>
      <w:r w:rsidR="00E06D7A">
        <w:rPr>
          <w:rtl/>
        </w:rPr>
        <w:t xml:space="preserve"> </w:t>
      </w:r>
      <w:r w:rsidRPr="0075697D">
        <w:rPr>
          <w:rtl/>
        </w:rPr>
        <w:t>وتقديم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أفضل</w:t>
      </w:r>
      <w:r w:rsidR="00E06D7A">
        <w:rPr>
          <w:rtl/>
        </w:rPr>
        <w:t xml:space="preserve"> </w:t>
      </w:r>
      <w:r w:rsidRPr="0075697D">
        <w:rPr>
          <w:rtl/>
        </w:rPr>
        <w:t>وقيمة</w:t>
      </w:r>
      <w:r w:rsidR="00E06D7A">
        <w:rPr>
          <w:rtl/>
        </w:rPr>
        <w:t xml:space="preserve"> </w:t>
      </w:r>
      <w:r w:rsidRPr="0075697D">
        <w:rPr>
          <w:rtl/>
        </w:rPr>
        <w:t>أفضل</w:t>
      </w:r>
      <w:r w:rsidR="00E06D7A">
        <w:rPr>
          <w:rtl/>
        </w:rPr>
        <w:t xml:space="preserve"> </w:t>
      </w:r>
      <w:r w:rsidRPr="0075697D">
        <w:rPr>
          <w:rtl/>
        </w:rPr>
        <w:t>للجميع،</w:t>
      </w:r>
      <w:r w:rsidR="00E06D7A">
        <w:rPr>
          <w:rtl/>
        </w:rPr>
        <w:t xml:space="preserve"> </w:t>
      </w:r>
      <w:r w:rsidRPr="0075697D">
        <w:rPr>
          <w:rtl/>
        </w:rPr>
        <w:t>وتشمل</w:t>
      </w:r>
      <w:r w:rsidR="00E06D7A">
        <w:rPr>
          <w:rtl/>
        </w:rPr>
        <w:t xml:space="preserve"> </w:t>
      </w:r>
      <w:r w:rsidRPr="0075697D">
        <w:rPr>
          <w:rtl/>
        </w:rPr>
        <w:t>الرؤية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السياق</w:t>
      </w:r>
      <w:r w:rsidR="00E06D7A">
        <w:rPr>
          <w:rtl/>
        </w:rPr>
        <w:t xml:space="preserve"> </w:t>
      </w:r>
      <w:r w:rsidRPr="0075697D">
        <w:rPr>
          <w:rtl/>
        </w:rPr>
        <w:t>الاستراتيجي</w:t>
      </w:r>
      <w:r w:rsidR="00E06D7A">
        <w:rPr>
          <w:rtl/>
        </w:rPr>
        <w:t xml:space="preserve"> </w:t>
      </w:r>
      <w:r w:rsidRPr="0075697D">
        <w:rPr>
          <w:rtl/>
        </w:rPr>
        <w:t>لنظام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شامل</w:t>
      </w:r>
      <w:r w:rsidR="00E06D7A">
        <w:rPr>
          <w:rtl/>
        </w:rPr>
        <w:t xml:space="preserve"> </w:t>
      </w:r>
      <w:r w:rsidRPr="0075697D">
        <w:rPr>
          <w:rtl/>
        </w:rPr>
        <w:t>عالمي</w:t>
      </w:r>
      <w:r w:rsidR="00E06D7A">
        <w:rPr>
          <w:rtl/>
        </w:rPr>
        <w:t xml:space="preserve"> </w:t>
      </w:r>
      <w:r w:rsidRPr="0075697D">
        <w:rPr>
          <w:rtl/>
        </w:rPr>
        <w:t>المستوي</w:t>
      </w:r>
      <w:r w:rsidR="00E06D7A">
        <w:rPr>
          <w:rtl/>
        </w:rPr>
        <w:t xml:space="preserve"> </w:t>
      </w:r>
      <w:r w:rsidRPr="0075697D">
        <w:rPr>
          <w:rtl/>
        </w:rPr>
        <w:t>للمجتمع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وتلبية</w:t>
      </w:r>
      <w:r w:rsidR="00E06D7A">
        <w:rPr>
          <w:rtl/>
        </w:rPr>
        <w:t xml:space="preserve"> </w:t>
      </w:r>
      <w:r w:rsidRPr="0075697D">
        <w:rPr>
          <w:rtl/>
        </w:rPr>
        <w:t>احتياجات</w:t>
      </w:r>
      <w:r w:rsidR="00E06D7A">
        <w:rPr>
          <w:rtl/>
        </w:rPr>
        <w:t xml:space="preserve"> </w:t>
      </w:r>
      <w:r w:rsidRPr="0075697D">
        <w:rPr>
          <w:rtl/>
        </w:rPr>
        <w:t>الجيل</w:t>
      </w:r>
      <w:r w:rsidR="00E06D7A">
        <w:rPr>
          <w:rtl/>
        </w:rPr>
        <w:t xml:space="preserve"> </w:t>
      </w:r>
      <w:r w:rsidRPr="0075697D">
        <w:rPr>
          <w:rtl/>
        </w:rPr>
        <w:t>الحالي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جيال</w:t>
      </w:r>
      <w:r w:rsidR="00E06D7A">
        <w:rPr>
          <w:rtl/>
        </w:rPr>
        <w:t xml:space="preserve"> </w:t>
      </w:r>
      <w:r w:rsidRPr="0075697D">
        <w:rPr>
          <w:rtl/>
        </w:rPr>
        <w:t>القادمة،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متكامل</w:t>
      </w:r>
      <w:r w:rsidR="00E06D7A">
        <w:rPr>
          <w:rtl/>
        </w:rPr>
        <w:t xml:space="preserve"> </w:t>
      </w:r>
      <w:r w:rsidRPr="0075697D">
        <w:rPr>
          <w:rtl/>
        </w:rPr>
        <w:t>للرعاية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الوقائية،</w:t>
      </w:r>
      <w:r w:rsidR="00E06D7A">
        <w:rPr>
          <w:rtl/>
        </w:rPr>
        <w:t xml:space="preserve"> </w:t>
      </w:r>
      <w:r w:rsidRPr="0075697D">
        <w:rPr>
          <w:rtl/>
        </w:rPr>
        <w:t>متبعة</w:t>
      </w:r>
      <w:r w:rsidR="00E06D7A">
        <w:rPr>
          <w:rtl/>
        </w:rPr>
        <w:t xml:space="preserve"> </w:t>
      </w:r>
      <w:r w:rsidRPr="0075697D">
        <w:rPr>
          <w:rtl/>
        </w:rPr>
        <w:t>سياسية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وطنية،</w:t>
      </w:r>
      <w:r w:rsidR="00E06D7A">
        <w:rPr>
          <w:rtl/>
        </w:rPr>
        <w:t xml:space="preserve"> </w:t>
      </w:r>
      <w:r w:rsidRPr="0075697D">
        <w:rPr>
          <w:rtl/>
        </w:rPr>
        <w:t>وخدمة</w:t>
      </w:r>
      <w:r w:rsidR="00E06D7A">
        <w:rPr>
          <w:rtl/>
        </w:rPr>
        <w:t xml:space="preserve"> </w:t>
      </w:r>
      <w:r w:rsidRPr="0075697D">
        <w:rPr>
          <w:rtl/>
        </w:rPr>
        <w:t>فعالة</w:t>
      </w:r>
      <w:r w:rsidR="00E06D7A">
        <w:rPr>
          <w:rtl/>
        </w:rPr>
        <w:t xml:space="preserve"> </w:t>
      </w:r>
      <w:r w:rsidRPr="0075697D">
        <w:rPr>
          <w:rtl/>
        </w:rPr>
        <w:t>ميسورة</w:t>
      </w:r>
      <w:r w:rsidR="00E06D7A">
        <w:rPr>
          <w:rtl/>
        </w:rPr>
        <w:t xml:space="preserve"> </w:t>
      </w:r>
      <w:r w:rsidRPr="0075697D">
        <w:rPr>
          <w:rtl/>
        </w:rPr>
        <w:t>التكاليف</w:t>
      </w:r>
      <w:r w:rsidR="00E06D7A">
        <w:rPr>
          <w:rtl/>
        </w:rPr>
        <w:t xml:space="preserve"> </w:t>
      </w:r>
      <w:r w:rsidRPr="0075697D">
        <w:rPr>
          <w:rtl/>
        </w:rPr>
        <w:t>وبحوث</w:t>
      </w:r>
      <w:r w:rsidR="00E06D7A">
        <w:rPr>
          <w:rtl/>
        </w:rPr>
        <w:t xml:space="preserve"> </w:t>
      </w:r>
      <w:r w:rsidRPr="0075697D">
        <w:rPr>
          <w:rtl/>
        </w:rPr>
        <w:t>عالية</w:t>
      </w:r>
      <w:r w:rsidR="00E06D7A">
        <w:rPr>
          <w:rtl/>
        </w:rPr>
        <w:t xml:space="preserve"> </w:t>
      </w:r>
      <w:r w:rsidRPr="0075697D">
        <w:rPr>
          <w:rtl/>
        </w:rPr>
        <w:t>الجودة،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دمج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السياسات.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50-</w:t>
      </w:r>
      <w:r w:rsidRPr="00D1043D">
        <w:rPr>
          <w:rtl/>
        </w:rPr>
        <w:tab/>
      </w:r>
      <w:r w:rsidRPr="0075697D">
        <w:rPr>
          <w:rtl/>
        </w:rPr>
        <w:t>أصدرت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ميثاق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مسؤوليات</w:t>
      </w:r>
      <w:r w:rsidR="00E06D7A">
        <w:rPr>
          <w:rtl/>
        </w:rPr>
        <w:t xml:space="preserve"> </w:t>
      </w:r>
      <w:r w:rsidRPr="0075697D">
        <w:rPr>
          <w:rtl/>
        </w:rPr>
        <w:t>المريض</w:t>
      </w:r>
      <w:r w:rsidR="00E06D7A">
        <w:rPr>
          <w:rtl/>
        </w:rPr>
        <w:t xml:space="preserve"> </w:t>
      </w:r>
      <w:r w:rsidRPr="0075697D">
        <w:rPr>
          <w:rtl/>
        </w:rPr>
        <w:t>وأسرته</w:t>
      </w:r>
      <w:r w:rsidR="00E06D7A">
        <w:rPr>
          <w:rtl/>
        </w:rPr>
        <w:t xml:space="preserve"> </w:t>
      </w:r>
      <w:r w:rsidRPr="0075697D">
        <w:rPr>
          <w:rtl/>
        </w:rPr>
        <w:t>وتعمل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طباعته</w:t>
      </w:r>
      <w:r w:rsidR="00E06D7A">
        <w:rPr>
          <w:rtl/>
        </w:rPr>
        <w:t xml:space="preserve"> </w:t>
      </w:r>
      <w:r w:rsidRPr="0075697D">
        <w:rPr>
          <w:rtl/>
        </w:rPr>
        <w:t>ونشره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أروقة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المبادئ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بكفالة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الصحة،</w:t>
      </w:r>
      <w:r w:rsidR="00E06D7A">
        <w:rPr>
          <w:rtl/>
        </w:rPr>
        <w:t xml:space="preserve"> </w:t>
      </w:r>
      <w:r w:rsidRPr="0075697D">
        <w:rPr>
          <w:rtl/>
        </w:rPr>
        <w:t>متضمناً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خدمات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الأولية</w:t>
      </w:r>
      <w:r w:rsidR="00E06D7A">
        <w:rPr>
          <w:rtl/>
        </w:rPr>
        <w:t xml:space="preserve"> </w:t>
      </w:r>
      <w:r w:rsidRPr="0075697D">
        <w:rPr>
          <w:rtl/>
        </w:rPr>
        <w:t>بغض</w:t>
      </w:r>
      <w:r w:rsidR="00E06D7A">
        <w:rPr>
          <w:rtl/>
        </w:rPr>
        <w:t xml:space="preserve"> </w:t>
      </w:r>
      <w:r w:rsidRPr="0075697D">
        <w:rPr>
          <w:rtl/>
        </w:rPr>
        <w:t>النظر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العِرق،</w:t>
      </w:r>
      <w:r w:rsidR="00E06D7A">
        <w:rPr>
          <w:rtl/>
        </w:rPr>
        <w:t xml:space="preserve"> </w:t>
      </w:r>
      <w:r w:rsidRPr="0075697D">
        <w:rPr>
          <w:rtl/>
        </w:rPr>
        <w:t>الدين،</w:t>
      </w:r>
      <w:r w:rsidR="00E06D7A">
        <w:rPr>
          <w:rtl/>
        </w:rPr>
        <w:t xml:space="preserve"> </w:t>
      </w:r>
      <w:r w:rsidRPr="0075697D">
        <w:rPr>
          <w:rtl/>
        </w:rPr>
        <w:t>الموطن</w:t>
      </w:r>
      <w:r w:rsidR="00E06D7A">
        <w:rPr>
          <w:rtl/>
        </w:rPr>
        <w:t xml:space="preserve"> </w:t>
      </w:r>
      <w:r w:rsidRPr="0075697D">
        <w:rPr>
          <w:rtl/>
        </w:rPr>
        <w:t>الأصلي،</w:t>
      </w:r>
      <w:r w:rsidR="00E06D7A">
        <w:rPr>
          <w:rtl/>
        </w:rPr>
        <w:t xml:space="preserve"> </w:t>
      </w:r>
      <w:r w:rsidRPr="0075697D">
        <w:rPr>
          <w:rtl/>
        </w:rPr>
        <w:t>المعتقدات،</w:t>
      </w:r>
      <w:r w:rsidR="00E06D7A">
        <w:rPr>
          <w:rtl/>
        </w:rPr>
        <w:t xml:space="preserve"> </w:t>
      </w:r>
      <w:r w:rsidRPr="0075697D">
        <w:rPr>
          <w:rtl/>
        </w:rPr>
        <w:t>القيم،</w:t>
      </w:r>
      <w:r w:rsidR="00E06D7A">
        <w:rPr>
          <w:rtl/>
        </w:rPr>
        <w:t xml:space="preserve"> </w:t>
      </w:r>
      <w:r w:rsidRPr="0075697D">
        <w:rPr>
          <w:rtl/>
        </w:rPr>
        <w:t>اللغة،</w:t>
      </w:r>
      <w:r w:rsidR="00E06D7A">
        <w:rPr>
          <w:rtl/>
        </w:rPr>
        <w:t xml:space="preserve"> </w:t>
      </w:r>
      <w:r w:rsidRPr="0075697D">
        <w:rPr>
          <w:rtl/>
        </w:rPr>
        <w:t>العمر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الإعاقة،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والخدمات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تأخير</w:t>
      </w:r>
      <w:r w:rsidR="00E06D7A">
        <w:rPr>
          <w:rtl/>
        </w:rPr>
        <w:t xml:space="preserve"> </w:t>
      </w:r>
      <w:r w:rsidRPr="0075697D">
        <w:rPr>
          <w:rtl/>
        </w:rPr>
        <w:t>مبرر،</w:t>
      </w:r>
      <w:r w:rsidR="00E06D7A">
        <w:rPr>
          <w:rtl/>
        </w:rPr>
        <w:t xml:space="preserve"> </w:t>
      </w:r>
      <w:r w:rsidRPr="0075697D">
        <w:rPr>
          <w:rtl/>
        </w:rPr>
        <w:t>والعناية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لائقة</w:t>
      </w:r>
      <w:r w:rsidR="00E06D7A">
        <w:rPr>
          <w:rtl/>
        </w:rPr>
        <w:t xml:space="preserve"> </w:t>
      </w:r>
      <w:r w:rsidRPr="0075697D">
        <w:rPr>
          <w:rtl/>
        </w:rPr>
        <w:t>ومحترمة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الأوقات،</w:t>
      </w:r>
      <w:r w:rsidR="00E06D7A">
        <w:rPr>
          <w:rtl/>
        </w:rPr>
        <w:t xml:space="preserve"> </w:t>
      </w:r>
      <w:r w:rsidRPr="0075697D">
        <w:rPr>
          <w:rtl/>
        </w:rPr>
        <w:t>والحفاظ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كرامة</w:t>
      </w:r>
      <w:r w:rsidR="00E06D7A">
        <w:rPr>
          <w:rtl/>
        </w:rPr>
        <w:t xml:space="preserve"> </w:t>
      </w:r>
      <w:r w:rsidRPr="0075697D">
        <w:rPr>
          <w:rtl/>
        </w:rPr>
        <w:t>المريض،</w:t>
      </w:r>
      <w:r w:rsidR="00E06D7A">
        <w:rPr>
          <w:rtl/>
        </w:rPr>
        <w:t xml:space="preserve"> </w:t>
      </w:r>
      <w:r w:rsidRPr="0075697D">
        <w:rPr>
          <w:rtl/>
        </w:rPr>
        <w:t>وحق</w:t>
      </w:r>
      <w:r w:rsidR="00E06D7A">
        <w:rPr>
          <w:rtl/>
        </w:rPr>
        <w:t xml:space="preserve"> </w:t>
      </w:r>
      <w:r w:rsidRPr="0075697D">
        <w:rPr>
          <w:rtl/>
        </w:rPr>
        <w:t>المريض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تلقي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دعم</w:t>
      </w:r>
      <w:r w:rsidR="00E06D7A">
        <w:rPr>
          <w:rtl/>
        </w:rPr>
        <w:t xml:space="preserve"> </w:t>
      </w:r>
      <w:r w:rsidRPr="0075697D">
        <w:rPr>
          <w:rtl/>
        </w:rPr>
        <w:t>مناسبة</w:t>
      </w:r>
      <w:r w:rsidR="00E06D7A">
        <w:rPr>
          <w:rtl/>
        </w:rPr>
        <w:t xml:space="preserve"> </w:t>
      </w:r>
      <w:r w:rsidRPr="0075697D">
        <w:rPr>
          <w:rtl/>
        </w:rPr>
        <w:t>وفعالة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تظلم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شكوى،</w:t>
      </w:r>
      <w:r w:rsidR="00E06D7A">
        <w:rPr>
          <w:rtl/>
        </w:rPr>
        <w:t xml:space="preserve"> </w:t>
      </w:r>
      <w:r w:rsidRPr="0075697D">
        <w:rPr>
          <w:rtl/>
        </w:rPr>
        <w:t>والحق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الخصوصية</w:t>
      </w:r>
      <w:r w:rsidR="00E06D7A">
        <w:rPr>
          <w:rtl/>
        </w:rPr>
        <w:t xml:space="preserve"> </w:t>
      </w:r>
      <w:r w:rsidRPr="0075697D">
        <w:rPr>
          <w:rtl/>
        </w:rPr>
        <w:t>والسرية.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5" w:name="_Toc21679326"/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وسوق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bookmarkEnd w:id="15"/>
    </w:p>
    <w:p w:rsidR="00E11ED3" w:rsidRPr="0075697D" w:rsidRDefault="00E11ED3" w:rsidP="00E11ED3">
      <w:pPr>
        <w:pStyle w:val="SingleTxtGA"/>
      </w:pPr>
      <w:r w:rsidRPr="00D1043D">
        <w:rPr>
          <w:rtl/>
        </w:rPr>
        <w:t>51-</w:t>
      </w:r>
      <w:r w:rsidRPr="00D1043D">
        <w:rPr>
          <w:rtl/>
        </w:rPr>
        <w:tab/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54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"الوظائف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خدمة</w:t>
      </w:r>
      <w:r w:rsidR="00E06D7A">
        <w:rPr>
          <w:rtl/>
        </w:rPr>
        <w:t xml:space="preserve"> </w:t>
      </w:r>
      <w:r w:rsidRPr="0075697D">
        <w:rPr>
          <w:rtl/>
        </w:rPr>
        <w:t>وطنية،</w:t>
      </w:r>
      <w:r w:rsidR="00E06D7A">
        <w:rPr>
          <w:rtl/>
        </w:rPr>
        <w:t xml:space="preserve"> </w:t>
      </w:r>
      <w:r w:rsidRPr="0075697D">
        <w:rPr>
          <w:rtl/>
        </w:rPr>
        <w:t>ويستهدف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أداء</w:t>
      </w:r>
      <w:r w:rsidR="00E06D7A">
        <w:rPr>
          <w:rtl/>
        </w:rPr>
        <w:t xml:space="preserve"> </w:t>
      </w:r>
      <w:r w:rsidRPr="0075697D">
        <w:rPr>
          <w:rtl/>
        </w:rPr>
        <w:t>واجبات</w:t>
      </w:r>
      <w:r w:rsidR="00E06D7A">
        <w:rPr>
          <w:rtl/>
        </w:rPr>
        <w:t xml:space="preserve"> </w:t>
      </w:r>
      <w:r w:rsidRPr="0075697D">
        <w:rPr>
          <w:rtl/>
        </w:rPr>
        <w:t>وظيفته</w:t>
      </w:r>
      <w:r w:rsidR="00E06D7A">
        <w:rPr>
          <w:rtl/>
        </w:rPr>
        <w:t xml:space="preserve"> </w:t>
      </w:r>
      <w:r w:rsidRPr="0075697D">
        <w:rPr>
          <w:rtl/>
        </w:rPr>
        <w:t>المصلحة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وحدها"،</w:t>
      </w:r>
      <w:r w:rsidR="00E06D7A">
        <w:rPr>
          <w:rtl/>
        </w:rPr>
        <w:t xml:space="preserve"> </w:t>
      </w:r>
      <w:r w:rsidRPr="0075697D">
        <w:rPr>
          <w:rtl/>
        </w:rPr>
        <w:t>وبذلك</w:t>
      </w:r>
      <w:r w:rsidR="00E06D7A">
        <w:rPr>
          <w:rtl/>
        </w:rPr>
        <w:t xml:space="preserve"> </w:t>
      </w:r>
      <w:r w:rsidRPr="0075697D">
        <w:rPr>
          <w:rtl/>
        </w:rPr>
        <w:t>فهو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يميز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والرجل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خطابه</w:t>
      </w:r>
      <w:r w:rsidR="00E06D7A">
        <w:rPr>
          <w:rtl/>
        </w:rPr>
        <w:t xml:space="preserve"> </w:t>
      </w:r>
      <w:r w:rsidRPr="0075697D">
        <w:rPr>
          <w:rtl/>
        </w:rPr>
        <w:t>هذا.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52-</w:t>
      </w:r>
      <w:r w:rsidRPr="00D1043D">
        <w:rPr>
          <w:rtl/>
        </w:rPr>
        <w:tab/>
      </w:r>
      <w:r w:rsidRPr="0075697D">
        <w:rPr>
          <w:rtl/>
        </w:rPr>
        <w:t>تبنت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المنظمة</w:t>
      </w:r>
      <w:r w:rsidR="00E06D7A">
        <w:rPr>
          <w:rtl/>
        </w:rPr>
        <w:t xml:space="preserve"> </w:t>
      </w:r>
      <w:r w:rsidRPr="0075697D">
        <w:rPr>
          <w:rtl/>
        </w:rPr>
        <w:t>لسوق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نهج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الدائم،</w:t>
      </w:r>
      <w:r w:rsidR="00E06D7A">
        <w:rPr>
          <w:rtl/>
        </w:rPr>
        <w:t xml:space="preserve"> </w:t>
      </w:r>
      <w:r w:rsidRPr="0075697D">
        <w:rPr>
          <w:rtl/>
        </w:rPr>
        <w:t>ولم</w:t>
      </w:r>
      <w:r w:rsidR="00341C7D">
        <w:rPr>
          <w:rFonts w:hint="cs"/>
          <w:rtl/>
        </w:rPr>
        <w:t> </w:t>
      </w:r>
      <w:r w:rsidRPr="0075697D">
        <w:rPr>
          <w:rtl/>
        </w:rPr>
        <w:t>تتضمن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سلبي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ولم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تفرقة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tl/>
        </w:rPr>
        <w:t>والمرأة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الرواتب</w:t>
      </w:r>
      <w:r w:rsidR="00E06D7A">
        <w:rPr>
          <w:rtl/>
        </w:rPr>
        <w:t xml:space="preserve"> </w:t>
      </w:r>
      <w:r w:rsidRPr="0075697D">
        <w:rPr>
          <w:rtl/>
        </w:rPr>
        <w:t>والمميزات</w:t>
      </w:r>
      <w:r w:rsidR="00E06D7A">
        <w:rPr>
          <w:rtl/>
        </w:rPr>
        <w:t xml:space="preserve"> </w:t>
      </w:r>
      <w:r w:rsidRPr="0075697D">
        <w:rPr>
          <w:rtl/>
        </w:rPr>
        <w:t>الوظيفية،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العكس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جاء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إيجابياً،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341C7D">
        <w:rPr>
          <w:rFonts w:hint="cs"/>
          <w:rtl/>
        </w:rPr>
        <w:t> 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ولائحته</w:t>
      </w:r>
      <w:r w:rsidR="00E06D7A">
        <w:rPr>
          <w:rtl/>
        </w:rPr>
        <w:t xml:space="preserve"> </w:t>
      </w:r>
      <w:r w:rsidRPr="0075697D">
        <w:rPr>
          <w:rtl/>
        </w:rPr>
        <w:t>التنفيذية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2016،</w:t>
      </w:r>
      <w:r w:rsidR="00E06D7A">
        <w:rPr>
          <w:rtl/>
        </w:rPr>
        <w:t xml:space="preserve"> </w:t>
      </w:r>
      <w:r w:rsidRPr="0075697D">
        <w:rPr>
          <w:rtl/>
        </w:rPr>
        <w:t>والمنظم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الوظيفة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ناحية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2004،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التزم</w:t>
      </w:r>
      <w:r w:rsidR="00E06D7A">
        <w:rPr>
          <w:rtl/>
        </w:rPr>
        <w:t xml:space="preserve"> </w:t>
      </w:r>
      <w:r w:rsidRPr="0075697D">
        <w:rPr>
          <w:rtl/>
        </w:rPr>
        <w:t>جادة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341C7D">
        <w:rPr>
          <w:rFonts w:hint="cs"/>
          <w:rtl/>
        </w:rPr>
        <w:t> </w:t>
      </w:r>
      <w:r w:rsidRPr="0075697D">
        <w:rPr>
          <w:rtl/>
        </w:rPr>
        <w:t>35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الدستور،</w:t>
      </w:r>
      <w:r w:rsidR="00E06D7A">
        <w:rPr>
          <w:rtl/>
        </w:rPr>
        <w:t xml:space="preserve"> </w:t>
      </w:r>
      <w:r w:rsidRPr="0075697D">
        <w:rPr>
          <w:rtl/>
        </w:rPr>
        <w:t>فلم</w:t>
      </w:r>
      <w:r w:rsidR="00E06D7A">
        <w:rPr>
          <w:rtl/>
        </w:rPr>
        <w:t xml:space="preserve"> </w:t>
      </w:r>
      <w:r w:rsidRPr="0075697D">
        <w:rPr>
          <w:rtl/>
        </w:rPr>
        <w:t>تتضمن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سلبي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أجراً</w:t>
      </w:r>
      <w:r w:rsidR="00E06D7A">
        <w:rPr>
          <w:rtl/>
        </w:rPr>
        <w:t xml:space="preserve"> </w:t>
      </w:r>
      <w:r w:rsidRPr="0075697D">
        <w:rPr>
          <w:rtl/>
        </w:rPr>
        <w:t>مساوياً</w:t>
      </w:r>
      <w:r w:rsidR="00E06D7A">
        <w:rPr>
          <w:rtl/>
        </w:rPr>
        <w:t xml:space="preserve"> </w:t>
      </w:r>
      <w:r w:rsidRPr="0075697D">
        <w:rPr>
          <w:rtl/>
        </w:rPr>
        <w:t>لأجر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قيامها</w:t>
      </w:r>
      <w:r w:rsidR="00E06D7A">
        <w:rPr>
          <w:rtl/>
        </w:rPr>
        <w:t xml:space="preserve"> </w:t>
      </w:r>
      <w:r w:rsidRPr="0075697D">
        <w:rPr>
          <w:rtl/>
        </w:rPr>
        <w:t>بذات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وأتاح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فرص</w:t>
      </w:r>
      <w:r w:rsidR="00E06D7A">
        <w:rPr>
          <w:rtl/>
        </w:rPr>
        <w:t xml:space="preserve"> </w:t>
      </w:r>
      <w:r w:rsidRPr="0075697D">
        <w:rPr>
          <w:rtl/>
        </w:rPr>
        <w:t>التدريب</w:t>
      </w:r>
      <w:r w:rsidR="00E06D7A">
        <w:rPr>
          <w:rtl/>
        </w:rPr>
        <w:t xml:space="preserve"> </w:t>
      </w:r>
      <w:r w:rsidRPr="0075697D">
        <w:rPr>
          <w:rtl/>
        </w:rPr>
        <w:t>والترقي.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53-</w:t>
      </w:r>
      <w:r w:rsidRPr="00D1043D">
        <w:rPr>
          <w:rtl/>
        </w:rPr>
        <w:tab/>
      </w:r>
      <w:r w:rsidRPr="0075697D">
        <w:rPr>
          <w:rtl/>
        </w:rPr>
        <w:t>بلغت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سوق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حوالي</w:t>
      </w:r>
      <w:r w:rsidR="00E06D7A">
        <w:rPr>
          <w:rtl/>
        </w:rPr>
        <w:t xml:space="preserve"> </w:t>
      </w:r>
      <w:r w:rsidRPr="0075697D">
        <w:rPr>
          <w:rtl/>
        </w:rPr>
        <w:t>37٪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للفئة</w:t>
      </w:r>
      <w:r w:rsidR="00E06D7A">
        <w:rPr>
          <w:rtl/>
        </w:rPr>
        <w:t xml:space="preserve"> </w:t>
      </w:r>
      <w:r w:rsidRPr="0075697D">
        <w:rPr>
          <w:rtl/>
        </w:rPr>
        <w:t>العمرية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25</w:t>
      </w:r>
      <w:r w:rsidR="00E06D7A">
        <w:rPr>
          <w:rtl/>
        </w:rPr>
        <w:t xml:space="preserve"> </w:t>
      </w:r>
      <w:r w:rsidRPr="0075697D">
        <w:rPr>
          <w:rtl/>
        </w:rPr>
        <w:t>و29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Pr="0075697D">
        <w:rPr>
          <w:rFonts w:hint="eastAsia"/>
          <w:rtl/>
        </w:rPr>
        <w:t>اً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وتقترب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49٪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للفئة</w:t>
      </w:r>
      <w:r w:rsidR="00E06D7A">
        <w:rPr>
          <w:rtl/>
        </w:rPr>
        <w:t xml:space="preserve"> </w:t>
      </w:r>
      <w:r w:rsidRPr="0075697D">
        <w:rPr>
          <w:rtl/>
        </w:rPr>
        <w:t>العمرية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30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34،</w:t>
      </w:r>
      <w:r w:rsidR="00E06D7A">
        <w:rPr>
          <w:rtl/>
        </w:rPr>
        <w:t xml:space="preserve"> </w:t>
      </w:r>
      <w:r w:rsidRPr="0075697D">
        <w:rPr>
          <w:rtl/>
        </w:rPr>
        <w:t>و30٪</w:t>
      </w:r>
      <w:r w:rsidR="00E06D7A">
        <w:rPr>
          <w:rtl/>
        </w:rPr>
        <w:t xml:space="preserve"> </w:t>
      </w:r>
      <w:r w:rsidRPr="0075697D">
        <w:rPr>
          <w:rtl/>
        </w:rPr>
        <w:t>للنساء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مناصب</w:t>
      </w:r>
      <w:r w:rsidR="00E06D7A">
        <w:rPr>
          <w:rtl/>
        </w:rPr>
        <w:t xml:space="preserve"> </w:t>
      </w:r>
      <w:r w:rsidRPr="0075697D">
        <w:rPr>
          <w:rtl/>
        </w:rPr>
        <w:t>صنع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والشركات،</w:t>
      </w:r>
      <w:r w:rsidR="00E06D7A">
        <w:rPr>
          <w:rtl/>
        </w:rPr>
        <w:t xml:space="preserve"> </w:t>
      </w:r>
      <w:r w:rsidRPr="0075697D">
        <w:rPr>
          <w:rtl/>
        </w:rPr>
        <w:t>حسب</w:t>
      </w:r>
      <w:r w:rsidR="00E06D7A">
        <w:rPr>
          <w:rtl/>
        </w:rPr>
        <w:t xml:space="preserve"> </w:t>
      </w:r>
      <w:r w:rsidRPr="0075697D">
        <w:rPr>
          <w:rtl/>
        </w:rPr>
        <w:t>الإحصاءات</w:t>
      </w:r>
      <w:r w:rsidR="00E06D7A">
        <w:rPr>
          <w:rtl/>
        </w:rPr>
        <w:t xml:space="preserve"> </w:t>
      </w:r>
      <w:r w:rsidRPr="0075697D">
        <w:rPr>
          <w:rtl/>
        </w:rPr>
        <w:t>الرسمية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54-</w:t>
      </w:r>
      <w:r w:rsidRPr="00D1043D">
        <w:rPr>
          <w:rtl/>
        </w:rPr>
        <w:tab/>
      </w:r>
      <w:r w:rsidRPr="0075697D">
        <w:rPr>
          <w:rtl/>
        </w:rPr>
        <w:t>شهدت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القوى</w:t>
      </w:r>
      <w:r w:rsidR="00E06D7A">
        <w:rPr>
          <w:rtl/>
        </w:rPr>
        <w:t xml:space="preserve"> </w:t>
      </w:r>
      <w:r w:rsidRPr="0075697D">
        <w:rPr>
          <w:rtl/>
        </w:rPr>
        <w:t>العاملة</w:t>
      </w:r>
      <w:r w:rsidR="00E06D7A">
        <w:rPr>
          <w:rtl/>
        </w:rPr>
        <w:t xml:space="preserve"> </w:t>
      </w:r>
      <w:r w:rsidRPr="0075697D">
        <w:rPr>
          <w:rtl/>
        </w:rPr>
        <w:t>النسائية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زيادة</w:t>
      </w:r>
      <w:r w:rsidR="00E06D7A">
        <w:rPr>
          <w:rtl/>
        </w:rPr>
        <w:t xml:space="preserve"> </w:t>
      </w:r>
      <w:r w:rsidRPr="0075697D">
        <w:rPr>
          <w:rtl/>
        </w:rPr>
        <w:t>كبيرة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عامي</w:t>
      </w:r>
      <w:r w:rsidR="00341C7D">
        <w:rPr>
          <w:rFonts w:hint="cs"/>
          <w:rtl/>
        </w:rPr>
        <w:t> </w:t>
      </w:r>
      <w:r w:rsidRPr="0075697D">
        <w:rPr>
          <w:rtl/>
        </w:rPr>
        <w:t>2001</w:t>
      </w:r>
      <w:r w:rsidR="00E06D7A">
        <w:rPr>
          <w:rtl/>
        </w:rPr>
        <w:t xml:space="preserve"> </w:t>
      </w:r>
      <w:r w:rsidRPr="0075697D">
        <w:rPr>
          <w:rtl/>
        </w:rPr>
        <w:t>و2010</w:t>
      </w:r>
      <w:r w:rsidR="00E06D7A">
        <w:rPr>
          <w:rtl/>
        </w:rPr>
        <w:t xml:space="preserve"> </w:t>
      </w:r>
      <w:r w:rsidRPr="0075697D">
        <w:rPr>
          <w:rtl/>
        </w:rPr>
        <w:t>و2017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العمرية،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أنها</w:t>
      </w:r>
      <w:r w:rsidR="00E06D7A">
        <w:rPr>
          <w:rtl/>
        </w:rPr>
        <w:t xml:space="preserve"> </w:t>
      </w:r>
      <w:r w:rsidRPr="0075697D">
        <w:rPr>
          <w:rtl/>
        </w:rPr>
        <w:t>مازالت</w:t>
      </w:r>
      <w:r w:rsidR="00E06D7A">
        <w:rPr>
          <w:rtl/>
        </w:rPr>
        <w:t xml:space="preserve"> </w:t>
      </w:r>
      <w:r w:rsidRPr="0075697D">
        <w:rPr>
          <w:rtl/>
        </w:rPr>
        <w:t>منخفضة</w:t>
      </w:r>
      <w:r w:rsidR="00E06D7A">
        <w:rPr>
          <w:rtl/>
        </w:rPr>
        <w:t xml:space="preserve"> </w:t>
      </w:r>
      <w:r w:rsidRPr="0075697D">
        <w:rPr>
          <w:rtl/>
        </w:rPr>
        <w:t>مقارنة</w:t>
      </w:r>
      <w:r w:rsidR="00E06D7A">
        <w:rPr>
          <w:rtl/>
        </w:rPr>
        <w:t xml:space="preserve"> </w:t>
      </w:r>
      <w:r w:rsidRPr="0075697D">
        <w:rPr>
          <w:rtl/>
        </w:rPr>
        <w:t>بمعدلات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المختارة</w:t>
      </w:r>
      <w:r w:rsidR="00E06D7A">
        <w:rPr>
          <w:rtl/>
        </w:rPr>
        <w:t xml:space="preserve"> </w:t>
      </w:r>
      <w:r w:rsidRPr="0075697D">
        <w:rPr>
          <w:rtl/>
        </w:rPr>
        <w:t>(الشكل</w:t>
      </w:r>
      <w:r w:rsidR="00E06D7A">
        <w:rPr>
          <w:rtl/>
        </w:rPr>
        <w:t xml:space="preserve"> </w:t>
      </w:r>
      <w:r w:rsidRPr="0075697D">
        <w:rPr>
          <w:rtl/>
        </w:rPr>
        <w:t>1).</w:t>
      </w:r>
    </w:p>
    <w:p w:rsidR="00E11ED3" w:rsidRPr="0075697D" w:rsidRDefault="00E11ED3" w:rsidP="00E11ED3">
      <w:pPr>
        <w:pStyle w:val="SingleTxtGA"/>
        <w:keepNext/>
        <w:rPr>
          <w:b/>
          <w:bCs/>
          <w:rtl/>
        </w:rPr>
      </w:pPr>
      <w:r w:rsidRPr="0075697D">
        <w:rPr>
          <w:rtl/>
        </w:rPr>
        <w:t>الشكل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معدلات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مشاركة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النساء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القوى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العاملة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القطرية</w:t>
      </w:r>
    </w:p>
    <w:p w:rsidR="001D2FDA" w:rsidRDefault="00E11ED3" w:rsidP="001D2FDA">
      <w:pPr>
        <w:pStyle w:val="SingleTxtGA"/>
        <w:spacing w:line="240" w:lineRule="auto"/>
        <w:ind w:left="0" w:right="0"/>
        <w:jc w:val="center"/>
        <w:rPr>
          <w:i/>
          <w:iCs/>
          <w:sz w:val="18"/>
          <w:szCs w:val="26"/>
          <w:rtl/>
        </w:rPr>
      </w:pPr>
      <w:r w:rsidRPr="00A67409">
        <w:rPr>
          <w:rFonts w:ascii="Traditional Arabic" w:hAnsi="Traditional Arabic"/>
          <w:noProof/>
          <w:sz w:val="22"/>
          <w:szCs w:val="32"/>
          <w:lang w:val="en-GB" w:eastAsia="en-GB"/>
        </w:rPr>
        <w:drawing>
          <wp:inline distT="0" distB="0" distL="0" distR="0" wp14:anchorId="095505F2" wp14:editId="1DD1D31B">
            <wp:extent cx="6112042" cy="2981960"/>
            <wp:effectExtent l="0" t="0" r="3175" b="889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11ED3" w:rsidRPr="0075697D" w:rsidRDefault="00E11ED3" w:rsidP="002C14B0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i/>
          <w:iCs/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وزارة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التنموي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والإحصاء؛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ومنظمة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العمل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الدولية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2014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2543D2">
      <w:pPr>
        <w:pStyle w:val="SingleTxtGA"/>
        <w:spacing w:before="240"/>
        <w:rPr>
          <w:rtl/>
        </w:rPr>
      </w:pPr>
      <w:r w:rsidRPr="00D1043D">
        <w:rPr>
          <w:rtl/>
        </w:rPr>
        <w:t>55-</w:t>
      </w:r>
      <w:r w:rsidRPr="00D1043D">
        <w:rPr>
          <w:rtl/>
        </w:rPr>
        <w:tab/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قارنا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بمشاركة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الذكور،</w:t>
      </w:r>
      <w:r w:rsidR="00E06D7A">
        <w:rPr>
          <w:rtl/>
        </w:rPr>
        <w:t xml:space="preserve"> </w:t>
      </w:r>
      <w:r w:rsidRPr="0075697D">
        <w:rPr>
          <w:rtl/>
        </w:rPr>
        <w:t>نجد</w:t>
      </w:r>
      <w:r w:rsidR="00E06D7A">
        <w:rPr>
          <w:rtl/>
        </w:rPr>
        <w:t xml:space="preserve"> </w:t>
      </w:r>
      <w:r w:rsidRPr="0075697D">
        <w:rPr>
          <w:rtl/>
        </w:rPr>
        <w:t>أنها</w:t>
      </w:r>
      <w:r w:rsidR="00E06D7A">
        <w:rPr>
          <w:rtl/>
        </w:rPr>
        <w:t xml:space="preserve"> </w:t>
      </w:r>
      <w:r w:rsidRPr="0075697D">
        <w:rPr>
          <w:rtl/>
        </w:rPr>
        <w:t>أقل</w:t>
      </w:r>
      <w:r w:rsidR="00E06D7A">
        <w:rPr>
          <w:rtl/>
        </w:rPr>
        <w:t xml:space="preserve"> </w:t>
      </w:r>
      <w:r w:rsidRPr="0075697D">
        <w:rPr>
          <w:rtl/>
        </w:rPr>
        <w:t>بشكل</w:t>
      </w:r>
      <w:r w:rsidR="00E06D7A">
        <w:rPr>
          <w:rtl/>
        </w:rPr>
        <w:t xml:space="preserve"> </w:t>
      </w:r>
      <w:r w:rsidRPr="0075697D">
        <w:rPr>
          <w:rtl/>
        </w:rPr>
        <w:t>ملحوظ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المستوى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وبالنظر</w:t>
      </w:r>
      <w:r w:rsidR="00E06D7A">
        <w:rPr>
          <w:rtl/>
        </w:rPr>
        <w:t xml:space="preserve"> </w:t>
      </w:r>
      <w:r w:rsidRPr="0075697D">
        <w:rPr>
          <w:rtl/>
        </w:rPr>
        <w:t>لمعدلات</w:t>
      </w:r>
      <w:r w:rsidR="00E06D7A">
        <w:rPr>
          <w:rtl/>
        </w:rPr>
        <w:t xml:space="preserve"> </w:t>
      </w:r>
      <w:r w:rsidRPr="0075697D">
        <w:rPr>
          <w:rtl/>
        </w:rPr>
        <w:t>مشاركات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العمرية</w:t>
      </w:r>
      <w:r w:rsidR="00E06D7A">
        <w:rPr>
          <w:rtl/>
        </w:rPr>
        <w:t xml:space="preserve"> </w:t>
      </w:r>
      <w:r w:rsidRPr="0075697D">
        <w:rPr>
          <w:rtl/>
        </w:rPr>
        <w:t>(25-34)</w:t>
      </w:r>
      <w:r w:rsidR="00E06D7A">
        <w:rPr>
          <w:rtl/>
        </w:rPr>
        <w:t xml:space="preserve"> </w:t>
      </w:r>
      <w:r w:rsidRPr="0075697D">
        <w:rPr>
          <w:rtl/>
        </w:rPr>
        <w:t>و(35-44)</w:t>
      </w:r>
      <w:r w:rsidR="00E06D7A">
        <w:rPr>
          <w:rtl/>
        </w:rPr>
        <w:t xml:space="preserve"> </w:t>
      </w:r>
      <w:r w:rsidRPr="0075697D">
        <w:rPr>
          <w:rtl/>
        </w:rPr>
        <w:t>نجد</w:t>
      </w:r>
      <w:r w:rsidR="00E06D7A">
        <w:rPr>
          <w:rtl/>
        </w:rPr>
        <w:t xml:space="preserve"> </w:t>
      </w:r>
      <w:r w:rsidRPr="0075697D">
        <w:rPr>
          <w:rtl/>
        </w:rPr>
        <w:t>أنها</w:t>
      </w:r>
      <w:r w:rsidR="00E06D7A">
        <w:rPr>
          <w:rtl/>
        </w:rPr>
        <w:t xml:space="preserve"> </w:t>
      </w:r>
      <w:r w:rsidRPr="0075697D">
        <w:rPr>
          <w:rtl/>
        </w:rPr>
        <w:t>ترتفع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حد</w:t>
      </w:r>
      <w:r w:rsidR="00E06D7A">
        <w:rPr>
          <w:rtl/>
        </w:rPr>
        <w:t xml:space="preserve"> </w:t>
      </w:r>
      <w:r w:rsidRPr="0075697D">
        <w:rPr>
          <w:rtl/>
        </w:rPr>
        <w:t>كبير</w:t>
      </w:r>
      <w:r w:rsidR="00E06D7A">
        <w:rPr>
          <w:rtl/>
        </w:rPr>
        <w:t xml:space="preserve"> </w:t>
      </w:r>
      <w:r w:rsidRPr="0075697D">
        <w:rPr>
          <w:rtl/>
        </w:rPr>
        <w:t>لتصل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63%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وتتبع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النمط</w:t>
      </w:r>
      <w:r w:rsidR="00E06D7A">
        <w:rPr>
          <w:rtl/>
        </w:rPr>
        <w:t xml:space="preserve"> </w:t>
      </w:r>
      <w:r w:rsidRPr="0075697D">
        <w:rPr>
          <w:rtl/>
        </w:rPr>
        <w:t>نفسه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</w:t>
      </w:r>
      <w:r w:rsidR="00E06D7A">
        <w:rPr>
          <w:rtl/>
        </w:rPr>
        <w:t xml:space="preserve"> </w:t>
      </w:r>
      <w:r w:rsidRPr="0075697D">
        <w:rPr>
          <w:rtl/>
        </w:rPr>
        <w:t>الخليج</w:t>
      </w:r>
      <w:r w:rsidR="00E06D7A">
        <w:rPr>
          <w:rtl/>
        </w:rPr>
        <w:t xml:space="preserve"> </w:t>
      </w:r>
      <w:r w:rsidRPr="0075697D">
        <w:rPr>
          <w:rtl/>
        </w:rPr>
        <w:t>الأخرى</w:t>
      </w:r>
      <w:r w:rsidR="00E06D7A">
        <w:rPr>
          <w:rtl/>
        </w:rPr>
        <w:t xml:space="preserve"> </w:t>
      </w:r>
      <w:r w:rsidRPr="0075697D">
        <w:rPr>
          <w:rtl/>
        </w:rPr>
        <w:t>(الجدول</w:t>
      </w:r>
      <w:r w:rsidR="00E06D7A">
        <w:rPr>
          <w:rtl/>
        </w:rPr>
        <w:t xml:space="preserve"> </w:t>
      </w:r>
      <w:r w:rsidRPr="0075697D">
        <w:rPr>
          <w:rtl/>
        </w:rPr>
        <w:t>2).</w:t>
      </w:r>
    </w:p>
    <w:p w:rsidR="00E11ED3" w:rsidRPr="0075697D" w:rsidRDefault="00E11ED3" w:rsidP="00E11ED3">
      <w:pPr>
        <w:pStyle w:val="SingleTxtGA"/>
        <w:rPr>
          <w:b/>
        </w:rPr>
      </w:pPr>
      <w:r w:rsidRPr="0075697D">
        <w:rPr>
          <w:rtl/>
        </w:rPr>
        <w:t>الجدول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معدل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مشاركة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النساء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من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عمر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15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سنة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فما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فوق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قوة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العمل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دول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الخليج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الأخرى</w:t>
      </w:r>
    </w:p>
    <w:tbl>
      <w:tblPr>
        <w:tblStyle w:val="TableGrid"/>
        <w:bidiVisual/>
        <w:tblW w:w="96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5"/>
        <w:gridCol w:w="3172"/>
        <w:gridCol w:w="2810"/>
      </w:tblGrid>
      <w:tr w:rsidR="00E11ED3" w:rsidRPr="00D1043D" w:rsidTr="002543D2">
        <w:trPr>
          <w:trHeight w:val="264"/>
          <w:tblHeader/>
          <w:jc w:val="center"/>
        </w:trPr>
        <w:tc>
          <w:tcPr>
            <w:tcW w:w="36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الدولة</w:t>
            </w:r>
          </w:p>
        </w:tc>
        <w:tc>
          <w:tcPr>
            <w:tcW w:w="31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الذكور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</w:rPr>
              <w:t>(%)</w:t>
            </w:r>
          </w:p>
        </w:tc>
        <w:tc>
          <w:tcPr>
            <w:tcW w:w="2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الإناث</w:t>
            </w:r>
            <w:r w:rsidR="00E06D7A">
              <w:rPr>
                <w:i/>
                <w:sz w:val="18"/>
                <w:rtl/>
              </w:rPr>
              <w:t xml:space="preserve"> </w:t>
            </w:r>
            <w:r w:rsidRPr="0075697D">
              <w:rPr>
                <w:i/>
                <w:sz w:val="18"/>
              </w:rPr>
              <w:t>(%)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tcBorders>
              <w:top w:val="single" w:sz="12" w:space="0" w:color="auto"/>
            </w:tcBorders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قطر</w:t>
            </w:r>
          </w:p>
        </w:tc>
        <w:tc>
          <w:tcPr>
            <w:tcW w:w="3150" w:type="dxa"/>
            <w:tcBorders>
              <w:top w:val="single" w:sz="12" w:space="0" w:color="auto"/>
            </w:tcBorders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96.1</w:t>
            </w:r>
          </w:p>
        </w:tc>
        <w:tc>
          <w:tcPr>
            <w:tcW w:w="2790" w:type="dxa"/>
            <w:tcBorders>
              <w:top w:val="single" w:sz="12" w:space="0" w:color="auto"/>
            </w:tcBorders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58.5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  <w:szCs w:val="26"/>
                <w:rtl/>
              </w:rPr>
              <w:t>القطريون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68.2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36.7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  <w:szCs w:val="26"/>
                <w:rtl/>
              </w:rPr>
              <w:t>غير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القطريين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97.6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64.5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البحرين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86.9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43.5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الكويت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87.9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49.9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عمان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87.8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29.8</w:t>
            </w:r>
          </w:p>
        </w:tc>
      </w:tr>
      <w:tr w:rsidR="00E11ED3" w:rsidRPr="00D1043D" w:rsidTr="002543D2">
        <w:trPr>
          <w:trHeight w:val="264"/>
          <w:jc w:val="center"/>
        </w:trPr>
        <w:tc>
          <w:tcPr>
            <w:tcW w:w="363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السعودية</w:t>
            </w:r>
          </w:p>
        </w:tc>
        <w:tc>
          <w:tcPr>
            <w:tcW w:w="315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78.4</w:t>
            </w:r>
          </w:p>
        </w:tc>
        <w:tc>
          <w:tcPr>
            <w:tcW w:w="2790" w:type="dxa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</w:rPr>
              <w:t>20.1</w:t>
            </w:r>
          </w:p>
        </w:tc>
      </w:tr>
      <w:tr w:rsidR="00E11ED3" w:rsidRPr="00D1043D" w:rsidTr="002543D2">
        <w:trPr>
          <w:trHeight w:val="249"/>
          <w:jc w:val="center"/>
        </w:trPr>
        <w:tc>
          <w:tcPr>
            <w:tcW w:w="3630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الإمارات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العربية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المتحدة</w:t>
            </w:r>
          </w:p>
        </w:tc>
        <w:tc>
          <w:tcPr>
            <w:tcW w:w="3150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92.8</w:t>
            </w:r>
          </w:p>
        </w:tc>
        <w:tc>
          <w:tcPr>
            <w:tcW w:w="2790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52.6</w:t>
            </w:r>
          </w:p>
        </w:tc>
      </w:tr>
    </w:tbl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جهاز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2017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SingleTxtGA"/>
        <w:keepNext/>
        <w:rPr>
          <w:b/>
          <w:bCs/>
          <w:rtl/>
        </w:rPr>
      </w:pPr>
      <w:r w:rsidRPr="0075697D">
        <w:rPr>
          <w:rtl/>
        </w:rPr>
        <w:t>الجدول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معدل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المشاركة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الاقتصادية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حسب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الجنسية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والنوع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والفئات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العمر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(2017)</w:t>
      </w:r>
    </w:p>
    <w:tbl>
      <w:tblPr>
        <w:tblStyle w:val="TableGrid"/>
        <w:tblW w:w="96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775"/>
        <w:gridCol w:w="8"/>
        <w:gridCol w:w="786"/>
        <w:gridCol w:w="1064"/>
        <w:gridCol w:w="1013"/>
        <w:gridCol w:w="1013"/>
        <w:gridCol w:w="1016"/>
        <w:gridCol w:w="1013"/>
        <w:gridCol w:w="10"/>
        <w:gridCol w:w="814"/>
        <w:gridCol w:w="1133"/>
      </w:tblGrid>
      <w:tr w:rsidR="00E11ED3" w:rsidRPr="00D1043D" w:rsidTr="00FA4AB6">
        <w:trPr>
          <w:trHeight w:val="315"/>
          <w:tblHeader/>
          <w:jc w:val="center"/>
        </w:trPr>
        <w:tc>
          <w:tcPr>
            <w:tcW w:w="256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1ED3" w:rsidRPr="0075697D" w:rsidRDefault="00E11ED3" w:rsidP="00E11ED3">
            <w:pPr>
              <w:pStyle w:val="SingleTxtGA"/>
              <w:keepNext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jc w:val="center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المجموع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1ED3" w:rsidRPr="0075697D" w:rsidRDefault="00E11ED3" w:rsidP="00E11ED3">
            <w:pPr>
              <w:pStyle w:val="SingleTxtGA"/>
              <w:keepNext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jc w:val="center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غير</w:t>
            </w:r>
            <w:r w:rsidR="00E06D7A">
              <w:rPr>
                <w:i/>
                <w:iCs/>
                <w:sz w:val="18"/>
                <w:szCs w:val="26"/>
                <w:rtl/>
              </w:rPr>
              <w:t xml:space="preserve"> </w:t>
            </w:r>
            <w:r w:rsidRPr="0075697D">
              <w:rPr>
                <w:i/>
                <w:iCs/>
                <w:sz w:val="18"/>
                <w:szCs w:val="26"/>
                <w:rtl/>
              </w:rPr>
              <w:t>قطريين</w:t>
            </w:r>
          </w:p>
        </w:tc>
        <w:tc>
          <w:tcPr>
            <w:tcW w:w="285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E11ED3" w:rsidRPr="0075697D" w:rsidRDefault="00E11ED3" w:rsidP="00E11ED3">
            <w:pPr>
              <w:pStyle w:val="SingleTxtGA"/>
              <w:keepNext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jc w:val="center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قطريون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11ED3" w:rsidRPr="0075697D" w:rsidRDefault="00E11ED3" w:rsidP="00E11ED3">
            <w:pPr>
              <w:pStyle w:val="SingleTxtGA"/>
              <w:keepNext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</w:p>
        </w:tc>
      </w:tr>
      <w:tr w:rsidR="00E11ED3" w:rsidRPr="00D1043D" w:rsidTr="00FA4AB6">
        <w:trPr>
          <w:trHeight w:val="315"/>
          <w:tblHeader/>
          <w:jc w:val="center"/>
        </w:trPr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المجموع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إناث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ذكور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المجموع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إناث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ذكور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المجموع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إناث</w:t>
            </w:r>
          </w:p>
        </w:tc>
        <w:tc>
          <w:tcPr>
            <w:tcW w:w="814" w:type="dxa"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iCs/>
                <w:sz w:val="18"/>
                <w:szCs w:val="26"/>
                <w:rtl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ذكور</w:t>
            </w:r>
          </w:p>
        </w:tc>
        <w:tc>
          <w:tcPr>
            <w:tcW w:w="1133" w:type="dxa"/>
            <w:vMerge/>
            <w:tcBorders>
              <w:top w:val="single" w:sz="4" w:space="0" w:color="auto"/>
              <w:bottom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</w:p>
        </w:tc>
      </w:tr>
      <w:tr w:rsidR="00E11ED3" w:rsidRPr="00D1043D" w:rsidTr="00FA4AB6">
        <w:trPr>
          <w:trHeight w:val="300"/>
          <w:jc w:val="center"/>
        </w:trPr>
        <w:tc>
          <w:tcPr>
            <w:tcW w:w="992" w:type="dxa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68.1</w:t>
            </w:r>
          </w:p>
        </w:tc>
        <w:tc>
          <w:tcPr>
            <w:tcW w:w="775" w:type="dxa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41.5</w:t>
            </w:r>
          </w:p>
        </w:tc>
        <w:tc>
          <w:tcPr>
            <w:tcW w:w="794" w:type="dxa"/>
            <w:gridSpan w:val="2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78.5</w:t>
            </w:r>
          </w:p>
        </w:tc>
        <w:tc>
          <w:tcPr>
            <w:tcW w:w="1064" w:type="dxa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76.7</w:t>
            </w:r>
          </w:p>
        </w:tc>
        <w:tc>
          <w:tcPr>
            <w:tcW w:w="1013" w:type="dxa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53.1</w:t>
            </w:r>
          </w:p>
        </w:tc>
        <w:tc>
          <w:tcPr>
            <w:tcW w:w="1013" w:type="dxa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83.8</w:t>
            </w:r>
          </w:p>
        </w:tc>
        <w:tc>
          <w:tcPr>
            <w:tcW w:w="1016" w:type="dxa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30.1</w:t>
            </w:r>
          </w:p>
        </w:tc>
        <w:tc>
          <w:tcPr>
            <w:tcW w:w="1013" w:type="dxa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17.6</w:t>
            </w:r>
          </w:p>
        </w:tc>
        <w:tc>
          <w:tcPr>
            <w:tcW w:w="824" w:type="dxa"/>
            <w:gridSpan w:val="2"/>
            <w:tcBorders>
              <w:top w:val="single" w:sz="12" w:space="0" w:color="auto"/>
            </w:tcBorders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42.4</w:t>
            </w:r>
          </w:p>
        </w:tc>
        <w:tc>
          <w:tcPr>
            <w:tcW w:w="1133" w:type="dxa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15-24</w:t>
            </w:r>
          </w:p>
        </w:tc>
      </w:tr>
      <w:tr w:rsidR="00E11ED3" w:rsidRPr="00D1043D" w:rsidTr="00FA4AB6">
        <w:trPr>
          <w:trHeight w:val="300"/>
          <w:jc w:val="center"/>
        </w:trPr>
        <w:tc>
          <w:tcPr>
            <w:tcW w:w="992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94.5</w:t>
            </w:r>
          </w:p>
        </w:tc>
        <w:tc>
          <w:tcPr>
            <w:tcW w:w="775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72.1</w:t>
            </w:r>
          </w:p>
        </w:tc>
        <w:tc>
          <w:tcPr>
            <w:tcW w:w="79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99.5</w:t>
            </w:r>
          </w:p>
        </w:tc>
        <w:tc>
          <w:tcPr>
            <w:tcW w:w="1064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95.4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73.8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99.6</w:t>
            </w:r>
          </w:p>
        </w:tc>
        <w:tc>
          <w:tcPr>
            <w:tcW w:w="1016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78.7</w:t>
            </w:r>
          </w:p>
        </w:tc>
        <w:tc>
          <w:tcPr>
            <w:tcW w:w="101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63.3</w:t>
            </w:r>
          </w:p>
        </w:tc>
        <w:tc>
          <w:tcPr>
            <w:tcW w:w="82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96.2</w:t>
            </w:r>
          </w:p>
        </w:tc>
        <w:tc>
          <w:tcPr>
            <w:tcW w:w="113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25-34</w:t>
            </w:r>
          </w:p>
        </w:tc>
      </w:tr>
      <w:tr w:rsidR="00E11ED3" w:rsidRPr="00D1043D" w:rsidTr="00FA4AB6">
        <w:trPr>
          <w:trHeight w:val="300"/>
          <w:jc w:val="center"/>
        </w:trPr>
        <w:tc>
          <w:tcPr>
            <w:tcW w:w="992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93.7</w:t>
            </w:r>
          </w:p>
        </w:tc>
        <w:tc>
          <w:tcPr>
            <w:tcW w:w="775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69.5</w:t>
            </w:r>
          </w:p>
        </w:tc>
        <w:tc>
          <w:tcPr>
            <w:tcW w:w="79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99.8</w:t>
            </w:r>
          </w:p>
        </w:tc>
        <w:tc>
          <w:tcPr>
            <w:tcW w:w="1064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94.4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70.4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99.9</w:t>
            </w:r>
          </w:p>
        </w:tc>
        <w:tc>
          <w:tcPr>
            <w:tcW w:w="1016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80.4</w:t>
            </w:r>
          </w:p>
        </w:tc>
        <w:tc>
          <w:tcPr>
            <w:tcW w:w="101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63.0</w:t>
            </w:r>
          </w:p>
        </w:tc>
        <w:tc>
          <w:tcPr>
            <w:tcW w:w="82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97.5</w:t>
            </w:r>
          </w:p>
        </w:tc>
        <w:tc>
          <w:tcPr>
            <w:tcW w:w="113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35-44</w:t>
            </w:r>
          </w:p>
        </w:tc>
      </w:tr>
      <w:tr w:rsidR="00E11ED3" w:rsidRPr="00D1043D" w:rsidTr="00FA4AB6">
        <w:trPr>
          <w:trHeight w:val="300"/>
          <w:jc w:val="center"/>
        </w:trPr>
        <w:tc>
          <w:tcPr>
            <w:tcW w:w="992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90.0</w:t>
            </w:r>
          </w:p>
        </w:tc>
        <w:tc>
          <w:tcPr>
            <w:tcW w:w="775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43.5</w:t>
            </w:r>
          </w:p>
        </w:tc>
        <w:tc>
          <w:tcPr>
            <w:tcW w:w="79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99.2</w:t>
            </w:r>
          </w:p>
        </w:tc>
        <w:tc>
          <w:tcPr>
            <w:tcW w:w="1064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92.7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46.4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99.9</w:t>
            </w:r>
          </w:p>
        </w:tc>
        <w:tc>
          <w:tcPr>
            <w:tcW w:w="1016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62.5</w:t>
            </w:r>
          </w:p>
        </w:tc>
        <w:tc>
          <w:tcPr>
            <w:tcW w:w="101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35.2</w:t>
            </w:r>
          </w:p>
        </w:tc>
        <w:tc>
          <w:tcPr>
            <w:tcW w:w="82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88.2</w:t>
            </w:r>
          </w:p>
        </w:tc>
        <w:tc>
          <w:tcPr>
            <w:tcW w:w="113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45-54</w:t>
            </w:r>
          </w:p>
        </w:tc>
      </w:tr>
      <w:tr w:rsidR="00E11ED3" w:rsidRPr="00D1043D" w:rsidTr="00FA4AB6">
        <w:trPr>
          <w:trHeight w:val="300"/>
          <w:jc w:val="center"/>
        </w:trPr>
        <w:tc>
          <w:tcPr>
            <w:tcW w:w="992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71.1</w:t>
            </w:r>
          </w:p>
        </w:tc>
        <w:tc>
          <w:tcPr>
            <w:tcW w:w="775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20.5</w:t>
            </w:r>
          </w:p>
        </w:tc>
        <w:tc>
          <w:tcPr>
            <w:tcW w:w="79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87.3</w:t>
            </w:r>
          </w:p>
        </w:tc>
        <w:tc>
          <w:tcPr>
            <w:tcW w:w="1064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86.7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33.9</w:t>
            </w:r>
          </w:p>
        </w:tc>
        <w:tc>
          <w:tcPr>
            <w:tcW w:w="1013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96.8</w:t>
            </w:r>
          </w:p>
        </w:tc>
        <w:tc>
          <w:tcPr>
            <w:tcW w:w="1016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15.9</w:t>
            </w:r>
          </w:p>
        </w:tc>
        <w:tc>
          <w:tcPr>
            <w:tcW w:w="101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6.1</w:t>
            </w:r>
          </w:p>
        </w:tc>
        <w:tc>
          <w:tcPr>
            <w:tcW w:w="824" w:type="dxa"/>
            <w:gridSpan w:val="2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27.0</w:t>
            </w:r>
          </w:p>
        </w:tc>
        <w:tc>
          <w:tcPr>
            <w:tcW w:w="1133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+55</w:t>
            </w:r>
          </w:p>
        </w:tc>
      </w:tr>
      <w:tr w:rsidR="00E11ED3" w:rsidRPr="00D1043D" w:rsidTr="00FA4AB6">
        <w:trPr>
          <w:trHeight w:val="463"/>
          <w:jc w:val="center"/>
        </w:trPr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88.4</w:t>
            </w:r>
          </w:p>
        </w:tc>
        <w:tc>
          <w:tcPr>
            <w:tcW w:w="775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58.5</w:t>
            </w:r>
          </w:p>
        </w:tc>
        <w:tc>
          <w:tcPr>
            <w:tcW w:w="794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96.1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91.8</w:t>
            </w:r>
          </w:p>
        </w:tc>
        <w:tc>
          <w:tcPr>
            <w:tcW w:w="1013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64.5</w:t>
            </w:r>
          </w:p>
        </w:tc>
        <w:tc>
          <w:tcPr>
            <w:tcW w:w="1013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97.6</w:t>
            </w:r>
          </w:p>
        </w:tc>
        <w:tc>
          <w:tcPr>
            <w:tcW w:w="1016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rtl/>
              </w:rPr>
            </w:pPr>
            <w:r w:rsidRPr="0075697D">
              <w:rPr>
                <w:sz w:val="18"/>
              </w:rPr>
              <w:t>52.2</w:t>
            </w:r>
          </w:p>
        </w:tc>
        <w:tc>
          <w:tcPr>
            <w:tcW w:w="1013" w:type="dxa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36.7</w:t>
            </w:r>
          </w:p>
        </w:tc>
        <w:tc>
          <w:tcPr>
            <w:tcW w:w="824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68.2</w:t>
            </w:r>
          </w:p>
        </w:tc>
        <w:tc>
          <w:tcPr>
            <w:tcW w:w="1133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المجموع</w:t>
            </w:r>
          </w:p>
        </w:tc>
      </w:tr>
    </w:tbl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i/>
          <w:iCs/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مسح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القوى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العاملة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بالعينة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السنوي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2017،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وزارة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التنموي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56-</w:t>
      </w:r>
      <w:r w:rsidRPr="00D1043D">
        <w:rPr>
          <w:rtl/>
        </w:rPr>
        <w:tab/>
      </w:r>
      <w:r w:rsidRPr="0075697D">
        <w:rPr>
          <w:rtl/>
        </w:rPr>
        <w:t>وارتفعت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الإناث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المناصب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(المشرّعات</w:t>
      </w:r>
      <w:r w:rsidR="00E06D7A">
        <w:rPr>
          <w:rtl/>
        </w:rPr>
        <w:t xml:space="preserve"> </w:t>
      </w:r>
      <w:r w:rsidRPr="0075697D">
        <w:rPr>
          <w:rtl/>
        </w:rPr>
        <w:t>وكبار</w:t>
      </w:r>
      <w:r w:rsidR="00E06D7A">
        <w:rPr>
          <w:rtl/>
        </w:rPr>
        <w:t xml:space="preserve"> </w:t>
      </w:r>
      <w:r w:rsidRPr="0075697D">
        <w:rPr>
          <w:rtl/>
        </w:rPr>
        <w:t>المسؤولين</w:t>
      </w:r>
      <w:r w:rsidR="00E06D7A">
        <w:rPr>
          <w:rtl/>
        </w:rPr>
        <w:t xml:space="preserve"> </w:t>
      </w:r>
      <w:r w:rsidRPr="0075697D">
        <w:rPr>
          <w:rtl/>
        </w:rPr>
        <w:t>والمديرين)</w:t>
      </w:r>
      <w:r w:rsidR="00E06D7A">
        <w:rPr>
          <w:rtl/>
        </w:rPr>
        <w:t xml:space="preserve"> </w:t>
      </w:r>
      <w:r w:rsidRPr="0075697D">
        <w:rPr>
          <w:rtl/>
        </w:rPr>
        <w:t>بسرعة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الفترة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2012،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استقرت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6%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الأعوام</w:t>
      </w:r>
      <w:r w:rsidR="00E06D7A">
        <w:rPr>
          <w:rtl/>
        </w:rPr>
        <w:t xml:space="preserve"> </w:t>
      </w:r>
      <w:r w:rsidRPr="0075697D">
        <w:rPr>
          <w:rtl/>
        </w:rPr>
        <w:t>2013-2017</w:t>
      </w:r>
      <w:r w:rsidR="00E06D7A">
        <w:rPr>
          <w:rtl/>
        </w:rPr>
        <w:t xml:space="preserve"> </w:t>
      </w:r>
      <w:r w:rsidRPr="0075697D">
        <w:rPr>
          <w:rtl/>
        </w:rPr>
        <w:t>(الشكل</w:t>
      </w:r>
      <w:r w:rsidR="00E06D7A">
        <w:rPr>
          <w:rtl/>
        </w:rPr>
        <w:t xml:space="preserve"> </w:t>
      </w:r>
      <w:r w:rsidRPr="0075697D">
        <w:rPr>
          <w:rtl/>
        </w:rPr>
        <w:t>2)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لكن</w:t>
      </w:r>
      <w:r w:rsidR="00E06D7A">
        <w:rPr>
          <w:rtl/>
        </w:rPr>
        <w:t xml:space="preserve"> </w:t>
      </w:r>
      <w:r w:rsidRPr="0075697D">
        <w:rPr>
          <w:rtl/>
        </w:rPr>
        <w:t>تبقى</w:t>
      </w:r>
      <w:r w:rsidR="00E06D7A">
        <w:rPr>
          <w:rtl/>
        </w:rPr>
        <w:t xml:space="preserve"> </w:t>
      </w:r>
      <w:r w:rsidRPr="0075697D">
        <w:rPr>
          <w:rtl/>
        </w:rPr>
        <w:t>حصة</w:t>
      </w:r>
      <w:r w:rsidR="00E06D7A">
        <w:rPr>
          <w:rtl/>
        </w:rPr>
        <w:t xml:space="preserve"> </w:t>
      </w:r>
      <w:r w:rsidRPr="0075697D">
        <w:rPr>
          <w:rtl/>
        </w:rPr>
        <w:t>شغل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لمهن</w:t>
      </w:r>
      <w:r w:rsidR="00E06D7A">
        <w:rPr>
          <w:rtl/>
        </w:rPr>
        <w:t xml:space="preserve"> </w:t>
      </w:r>
      <w:r w:rsidRPr="0075697D">
        <w:rPr>
          <w:rtl/>
        </w:rPr>
        <w:t>احترافية،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والمهن</w:t>
      </w:r>
      <w:r w:rsidR="00E06D7A">
        <w:rPr>
          <w:rtl/>
        </w:rPr>
        <w:t xml:space="preserve"> </w:t>
      </w:r>
      <w:r w:rsidRPr="0075697D">
        <w:rPr>
          <w:rtl/>
        </w:rPr>
        <w:t>الصحية،</w:t>
      </w:r>
      <w:r w:rsidR="00E06D7A">
        <w:rPr>
          <w:rtl/>
        </w:rPr>
        <w:t xml:space="preserve"> </w:t>
      </w:r>
      <w:r w:rsidRPr="0075697D">
        <w:rPr>
          <w:rtl/>
        </w:rPr>
        <w:t>أعلى</w:t>
      </w:r>
      <w:r w:rsidR="00E06D7A">
        <w:rPr>
          <w:rtl/>
        </w:rPr>
        <w:t xml:space="preserve"> </w:t>
      </w:r>
      <w:r w:rsidRPr="0075697D">
        <w:rPr>
          <w:rtl/>
        </w:rPr>
        <w:t>بكثير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حصة</w:t>
      </w:r>
      <w:r w:rsidR="00E06D7A">
        <w:rPr>
          <w:rtl/>
        </w:rPr>
        <w:t xml:space="preserve"> </w:t>
      </w:r>
      <w:r w:rsidRPr="0075697D">
        <w:rPr>
          <w:rtl/>
        </w:rPr>
        <w:t>الذكور.</w:t>
      </w:r>
    </w:p>
    <w:p w:rsidR="00E11ED3" w:rsidRPr="0075697D" w:rsidRDefault="00E11ED3" w:rsidP="00E11ED3">
      <w:pPr>
        <w:pStyle w:val="SingleTxtGA"/>
        <w:rPr>
          <w:b/>
          <w:bCs/>
          <w:rtl/>
        </w:rPr>
      </w:pPr>
      <w:r w:rsidRPr="0075697D">
        <w:rPr>
          <w:rtl/>
        </w:rPr>
        <w:t>الشكل</w:t>
      </w:r>
      <w:r w:rsidR="00E06D7A">
        <w:rPr>
          <w:rtl/>
        </w:rPr>
        <w:t xml:space="preserve"> </w:t>
      </w:r>
      <w:r w:rsidRPr="0075697D">
        <w:rPr>
          <w:rtl/>
        </w:rPr>
        <w:t>(2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حصة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الإناث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القطريات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العاملات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اللائي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يشغلن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مناصب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إدارية</w:t>
      </w:r>
    </w:p>
    <w:p w:rsidR="00E11ED3" w:rsidRPr="00D1043D" w:rsidRDefault="00FA4AB6" w:rsidP="00E11ED3">
      <w:pPr>
        <w:pStyle w:val="SingleTxtGA"/>
        <w:spacing w:line="240" w:lineRule="auto"/>
        <w:ind w:left="0" w:right="0"/>
      </w:pPr>
      <w:r w:rsidRPr="00FA4AB6">
        <w:rPr>
          <w:rFonts w:eastAsiaTheme="minorEastAsia"/>
          <w:noProof/>
          <w:lang w:val="en-GB" w:eastAsia="en-GB"/>
        </w:rPr>
        <mc:AlternateContent>
          <mc:Choice Requires="wps">
            <w:drawing>
              <wp:inline distT="0" distB="0" distL="0" distR="0" wp14:anchorId="206B7391" wp14:editId="553D39CC">
                <wp:extent cx="5715000" cy="2924175"/>
                <wp:effectExtent l="0" t="0" r="0" b="952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24175"/>
                        </a:xfrm>
                        <a:prstGeom prst="rect">
                          <a:avLst/>
                        </a:prstGeom>
                        <a:solidFill>
                          <a:srgbClr val="EEEEEE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4C2" w:rsidRDefault="005B44C2" w:rsidP="00FA4AB6">
                            <w:pPr>
                              <w:rPr>
                                <w:rtl/>
                              </w:rPr>
                            </w:pPr>
                            <w:r w:rsidRPr="004C5D9D">
                              <w:rPr>
                                <w:noProof/>
                              </w:rPr>
                              <w:t xml:space="preserve"> </w:t>
                            </w:r>
                            <w:r w:rsidRPr="00FD4D11">
                              <w:rPr>
                                <w:noProof/>
                                <w:sz w:val="18"/>
                                <w:szCs w:val="28"/>
                                <w:lang w:val="en-GB" w:eastAsia="en-GB"/>
                              </w:rPr>
                              <w:drawing>
                                <wp:inline distT="0" distB="0" distL="0" distR="0" wp14:anchorId="53038D6A" wp14:editId="4A55024F">
                                  <wp:extent cx="2862490" cy="2961651"/>
                                  <wp:effectExtent l="0" t="0" r="0" b="0"/>
                                  <wp:docPr id="14" name="Chart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1"/>
                                    </a:graphicData>
                                  </a:graphic>
                                </wp:inline>
                              </w:drawing>
                            </w:r>
                            <w:r w:rsidRPr="004C5D9D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A4672A2" wp14:editId="3BA873D7">
                                  <wp:extent cx="2560320" cy="2961651"/>
                                  <wp:effectExtent l="0" t="0" r="0" b="0"/>
                                  <wp:docPr id="15" name="Chart 15"/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06B73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50pt;height:23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" fillcolor="#eee" stroked="f">
                <v:textbox>
                  <w:txbxContent>
                    <w:p w:rsidR="005B44C2" w:rsidRDefault="005B44C2" w:rsidP="00FA4AB6">
                      <w:pPr>
                        <w:rPr>
                          <w:rtl/>
                        </w:rPr>
                      </w:pPr>
                      <w:r w:rsidRPr="004C5D9D">
                        <w:rPr>
                          <w:noProof/>
                        </w:rPr>
                        <w:t xml:space="preserve"> </w:t>
                      </w:r>
                      <w:r w:rsidRPr="00FD4D11">
                        <w:rPr>
                          <w:noProof/>
                          <w:sz w:val="18"/>
                          <w:szCs w:val="28"/>
                          <w:lang w:val="en-GB" w:eastAsia="en-GB"/>
                        </w:rPr>
                        <w:drawing>
                          <wp:inline distT="0" distB="0" distL="0" distR="0" wp14:anchorId="53038D6A" wp14:editId="4A55024F">
                            <wp:extent cx="2862490" cy="2961651"/>
                            <wp:effectExtent l="0" t="0" r="0" b="0"/>
                            <wp:docPr id="14" name="Chart 14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1"/>
                              </a:graphicData>
                            </a:graphic>
                          </wp:inline>
                        </w:drawing>
                      </w:r>
                      <w:r w:rsidRPr="004C5D9D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A4672A2" wp14:editId="3BA873D7">
                            <wp:extent cx="2560320" cy="2961651"/>
                            <wp:effectExtent l="0" t="0" r="0" b="0"/>
                            <wp:docPr id="15" name="Chart 15"/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مسح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القوى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العاملة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لسنوات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مختلفة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ومصادر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أخرى،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وزارة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التنموي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57-</w:t>
      </w:r>
      <w:r w:rsidRPr="00D1043D">
        <w:rPr>
          <w:rtl/>
        </w:rPr>
        <w:tab/>
      </w:r>
      <w:r w:rsidRPr="0075697D">
        <w:rPr>
          <w:rtl/>
        </w:rPr>
        <w:t>ارتفعت</w:t>
      </w:r>
      <w:r w:rsidR="00E06D7A">
        <w:rPr>
          <w:rtl/>
        </w:rPr>
        <w:t xml:space="preserve"> </w:t>
      </w:r>
      <w:r w:rsidRPr="0075697D">
        <w:rPr>
          <w:rtl/>
        </w:rPr>
        <w:t>حصة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العاملات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القطاع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(بما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القطاع</w:t>
      </w:r>
      <w:r w:rsidR="00E06D7A">
        <w:rPr>
          <w:rtl/>
        </w:rPr>
        <w:t xml:space="preserve"> </w:t>
      </w:r>
      <w:r w:rsidRPr="0075697D">
        <w:rPr>
          <w:rtl/>
        </w:rPr>
        <w:t>المختلط)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16٪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2012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20٪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2017.</w:t>
      </w:r>
      <w:r w:rsidR="00E06D7A">
        <w:rPr>
          <w:rtl/>
        </w:rPr>
        <w:t xml:space="preserve"> </w:t>
      </w:r>
      <w:r w:rsidRPr="0075697D">
        <w:rPr>
          <w:rtl/>
        </w:rPr>
        <w:t>وتجاوزت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العاملات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القطاع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الرجال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يمكن</w:t>
      </w:r>
      <w:r w:rsidR="00E06D7A">
        <w:rPr>
          <w:rtl/>
        </w:rPr>
        <w:t xml:space="preserve"> </w:t>
      </w:r>
      <w:r w:rsidRPr="0075697D">
        <w:rPr>
          <w:rtl/>
        </w:rPr>
        <w:t>تفسير</w:t>
      </w:r>
      <w:r w:rsidR="00E06D7A">
        <w:rPr>
          <w:rtl/>
        </w:rPr>
        <w:t xml:space="preserve"> </w:t>
      </w:r>
      <w:r w:rsidRPr="0075697D">
        <w:rPr>
          <w:rtl/>
        </w:rPr>
        <w:t>الزيادة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العاملات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القطاع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بأنها</w:t>
      </w:r>
      <w:r w:rsidR="00E06D7A">
        <w:rPr>
          <w:rtl/>
        </w:rPr>
        <w:t xml:space="preserve"> </w:t>
      </w:r>
      <w:r w:rsidRPr="0075697D">
        <w:rPr>
          <w:rtl/>
        </w:rPr>
        <w:t>تعود</w:t>
      </w:r>
      <w:r w:rsidR="00E06D7A">
        <w:rPr>
          <w:rtl/>
        </w:rPr>
        <w:t xml:space="preserve"> </w:t>
      </w:r>
      <w:r w:rsidRPr="0075697D">
        <w:rPr>
          <w:rtl/>
        </w:rPr>
        <w:t>جزئيا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لسياسة</w:t>
      </w:r>
      <w:r w:rsidR="00E06D7A">
        <w:rPr>
          <w:rtl/>
        </w:rPr>
        <w:t xml:space="preserve"> </w:t>
      </w:r>
      <w:r w:rsidRPr="0075697D">
        <w:rPr>
          <w:rtl/>
        </w:rPr>
        <w:t>التقطير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تتبعها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زيادة</w:t>
      </w:r>
      <w:r w:rsidR="00E06D7A">
        <w:rPr>
          <w:rtl/>
        </w:rPr>
        <w:t xml:space="preserve"> </w:t>
      </w:r>
      <w:r w:rsidRPr="0075697D">
        <w:rPr>
          <w:rtl/>
        </w:rPr>
        <w:t>حصة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المؤسسات،</w:t>
      </w:r>
      <w:r w:rsidR="00E06D7A">
        <w:rPr>
          <w:rtl/>
        </w:rPr>
        <w:t xml:space="preserve"> </w:t>
      </w:r>
      <w:r w:rsidRPr="0075697D">
        <w:rPr>
          <w:rtl/>
        </w:rPr>
        <w:t>وخاصة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المناصب</w:t>
      </w:r>
      <w:r w:rsidR="00E06D7A">
        <w:rPr>
          <w:rtl/>
        </w:rPr>
        <w:t xml:space="preserve"> </w:t>
      </w:r>
      <w:r w:rsidRPr="0075697D">
        <w:rPr>
          <w:rtl/>
        </w:rPr>
        <w:t>العليا.</w:t>
      </w:r>
    </w:p>
    <w:p w:rsidR="00E11ED3" w:rsidRPr="0075697D" w:rsidRDefault="00E11ED3" w:rsidP="00E11ED3">
      <w:pPr>
        <w:pStyle w:val="SingleTxtGA"/>
        <w:rPr>
          <w:b/>
          <w:bCs/>
          <w:rtl/>
        </w:rPr>
      </w:pPr>
      <w:r w:rsidRPr="0075697D">
        <w:rPr>
          <w:rtl/>
        </w:rPr>
        <w:t>جدول</w:t>
      </w:r>
      <w:r w:rsidR="00E06D7A">
        <w:rPr>
          <w:rtl/>
        </w:rPr>
        <w:t xml:space="preserve"> </w:t>
      </w:r>
      <w:r w:rsidRPr="0075697D">
        <w:rPr>
          <w:rtl/>
        </w:rPr>
        <w:t>(4):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نسبة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القطريات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في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قوة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العمل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بالقطاعين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الحكومي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وغير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الحكومي</w:t>
      </w:r>
    </w:p>
    <w:tbl>
      <w:tblPr>
        <w:tblStyle w:val="TableGrid"/>
        <w:bidiVisual/>
        <w:tblW w:w="8390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3"/>
        <w:gridCol w:w="1828"/>
        <w:gridCol w:w="1829"/>
      </w:tblGrid>
      <w:tr w:rsidR="00E11ED3" w:rsidRPr="00D1043D" w:rsidTr="00E11ED3">
        <w:trPr>
          <w:trHeight w:val="314"/>
          <w:tblHeader/>
        </w:trPr>
        <w:tc>
          <w:tcPr>
            <w:tcW w:w="52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iCs/>
                <w:sz w:val="18"/>
                <w:szCs w:val="26"/>
                <w:rtl/>
              </w:rPr>
              <w:t>القطاع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sz w:val="18"/>
              </w:rPr>
              <w:t>2012</w:t>
            </w:r>
            <w:r w:rsidR="00E06D7A">
              <w:rPr>
                <w:i/>
                <w:sz w:val="18"/>
              </w:rPr>
              <w:t xml:space="preserve"> </w:t>
            </w:r>
            <w:r w:rsidRPr="0075697D">
              <w:rPr>
                <w:i/>
                <w:sz w:val="18"/>
              </w:rPr>
              <w:t>(%)</w:t>
            </w:r>
          </w:p>
        </w:tc>
        <w:tc>
          <w:tcPr>
            <w:tcW w:w="20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i/>
                <w:sz w:val="18"/>
              </w:rPr>
            </w:pPr>
            <w:r w:rsidRPr="0075697D">
              <w:rPr>
                <w:i/>
                <w:sz w:val="18"/>
              </w:rPr>
              <w:t>2017</w:t>
            </w:r>
            <w:r w:rsidR="00E06D7A">
              <w:rPr>
                <w:i/>
                <w:sz w:val="18"/>
              </w:rPr>
              <w:t xml:space="preserve"> </w:t>
            </w:r>
            <w:r w:rsidRPr="0075697D">
              <w:rPr>
                <w:i/>
                <w:sz w:val="18"/>
              </w:rPr>
              <w:t>(%)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</w:p>
        </w:tc>
        <w:tc>
          <w:tcPr>
            <w:tcW w:w="4021" w:type="dxa"/>
            <w:gridSpan w:val="2"/>
            <w:tcBorders>
              <w:top w:val="single" w:sz="12" w:space="0" w:color="auto"/>
            </w:tcBorders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الإناث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noWrap/>
            <w:hideMark/>
          </w:tcPr>
          <w:p w:rsidR="00E11ED3" w:rsidRPr="00087866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الحكومي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(بما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في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ذلك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الشركات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الحكومية)</w:t>
            </w:r>
          </w:p>
        </w:tc>
        <w:tc>
          <w:tcPr>
            <w:tcW w:w="2010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84</w:t>
            </w:r>
          </w:p>
        </w:tc>
        <w:tc>
          <w:tcPr>
            <w:tcW w:w="2011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80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noWrap/>
            <w:hideMark/>
          </w:tcPr>
          <w:p w:rsidR="00E11ED3" w:rsidRPr="00087866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الخاص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(بما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في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ذلك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القطاع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المختلط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والدبلوماسي)</w:t>
            </w:r>
          </w:p>
        </w:tc>
        <w:tc>
          <w:tcPr>
            <w:tcW w:w="2010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16</w:t>
            </w:r>
          </w:p>
        </w:tc>
        <w:tc>
          <w:tcPr>
            <w:tcW w:w="2011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20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المجموع</w:t>
            </w:r>
          </w:p>
        </w:tc>
        <w:tc>
          <w:tcPr>
            <w:tcW w:w="2010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100</w:t>
            </w:r>
          </w:p>
        </w:tc>
        <w:tc>
          <w:tcPr>
            <w:tcW w:w="2011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100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(العدد)</w:t>
            </w:r>
          </w:p>
        </w:tc>
        <w:tc>
          <w:tcPr>
            <w:tcW w:w="2010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27,072</w:t>
            </w:r>
          </w:p>
        </w:tc>
        <w:tc>
          <w:tcPr>
            <w:tcW w:w="2011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37,057</w:t>
            </w:r>
          </w:p>
        </w:tc>
      </w:tr>
      <w:tr w:rsidR="00E11ED3" w:rsidRPr="00D1043D" w:rsidTr="00E11ED3">
        <w:trPr>
          <w:trHeight w:val="314"/>
        </w:trPr>
        <w:tc>
          <w:tcPr>
            <w:tcW w:w="5249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</w:p>
        </w:tc>
        <w:tc>
          <w:tcPr>
            <w:tcW w:w="4021" w:type="dxa"/>
            <w:gridSpan w:val="2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الذكور</w:t>
            </w:r>
          </w:p>
        </w:tc>
      </w:tr>
      <w:tr w:rsidR="00E11ED3" w:rsidRPr="00D1043D" w:rsidTr="00E11ED3">
        <w:trPr>
          <w:trHeight w:val="85"/>
        </w:trPr>
        <w:tc>
          <w:tcPr>
            <w:tcW w:w="5249" w:type="dxa"/>
            <w:noWrap/>
            <w:hideMark/>
          </w:tcPr>
          <w:p w:rsidR="00E11ED3" w:rsidRPr="00087866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الحكومي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(بما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في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ذلك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الشركات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الحكومية)</w:t>
            </w:r>
          </w:p>
        </w:tc>
        <w:tc>
          <w:tcPr>
            <w:tcW w:w="2010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84</w:t>
            </w:r>
          </w:p>
        </w:tc>
        <w:tc>
          <w:tcPr>
            <w:tcW w:w="2011" w:type="dxa"/>
            <w:noWrap/>
            <w:hideMark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82</w:t>
            </w:r>
          </w:p>
        </w:tc>
      </w:tr>
      <w:tr w:rsidR="00E11ED3" w:rsidRPr="00D1043D" w:rsidTr="00E11ED3">
        <w:trPr>
          <w:trHeight w:val="85"/>
        </w:trPr>
        <w:tc>
          <w:tcPr>
            <w:tcW w:w="5249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  <w:szCs w:val="26"/>
                <w:rtl/>
              </w:rPr>
            </w:pPr>
            <w:r w:rsidRPr="0075697D">
              <w:rPr>
                <w:sz w:val="18"/>
                <w:szCs w:val="26"/>
                <w:rtl/>
              </w:rPr>
              <w:t>الخاص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(بما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في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ذلك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القطاع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المختلط</w:t>
            </w:r>
            <w:r w:rsidR="00E06D7A">
              <w:rPr>
                <w:sz w:val="18"/>
                <w:szCs w:val="26"/>
                <w:rtl/>
              </w:rPr>
              <w:t xml:space="preserve"> </w:t>
            </w:r>
            <w:r w:rsidRPr="0075697D">
              <w:rPr>
                <w:sz w:val="18"/>
                <w:szCs w:val="26"/>
                <w:rtl/>
              </w:rPr>
              <w:t>والدبلوماسي)</w:t>
            </w:r>
          </w:p>
        </w:tc>
        <w:tc>
          <w:tcPr>
            <w:tcW w:w="2010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16</w:t>
            </w:r>
          </w:p>
        </w:tc>
        <w:tc>
          <w:tcPr>
            <w:tcW w:w="2011" w:type="dxa"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18</w:t>
            </w:r>
          </w:p>
        </w:tc>
      </w:tr>
      <w:tr w:rsidR="00E11ED3" w:rsidRPr="00D1043D" w:rsidTr="00E11ED3">
        <w:trPr>
          <w:trHeight w:val="85"/>
        </w:trPr>
        <w:tc>
          <w:tcPr>
            <w:tcW w:w="5249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المجموع</w:t>
            </w:r>
          </w:p>
        </w:tc>
        <w:tc>
          <w:tcPr>
            <w:tcW w:w="2010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100</w:t>
            </w:r>
          </w:p>
        </w:tc>
        <w:tc>
          <w:tcPr>
            <w:tcW w:w="2011" w:type="dxa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100</w:t>
            </w:r>
          </w:p>
        </w:tc>
      </w:tr>
      <w:tr w:rsidR="00E11ED3" w:rsidRPr="00D1043D" w:rsidTr="00E11ED3">
        <w:trPr>
          <w:trHeight w:val="85"/>
        </w:trPr>
        <w:tc>
          <w:tcPr>
            <w:tcW w:w="5249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  <w:szCs w:val="26"/>
                <w:rtl/>
              </w:rPr>
              <w:t>(العدد)</w:t>
            </w:r>
          </w:p>
        </w:tc>
        <w:tc>
          <w:tcPr>
            <w:tcW w:w="201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55,741</w:t>
            </w:r>
          </w:p>
        </w:tc>
        <w:tc>
          <w:tcPr>
            <w:tcW w:w="2011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E11ED3" w:rsidRPr="0075697D" w:rsidRDefault="00E11ED3" w:rsidP="00E11ED3">
            <w:pPr>
              <w:pStyle w:val="SingleTxtGA"/>
              <w:tabs>
                <w:tab w:val="clear" w:pos="1928"/>
                <w:tab w:val="clear" w:pos="2608"/>
                <w:tab w:val="clear" w:pos="3289"/>
                <w:tab w:val="clear" w:pos="3969"/>
                <w:tab w:val="clear" w:pos="4649"/>
                <w:tab w:val="clear" w:pos="5330"/>
              </w:tabs>
              <w:spacing w:before="40" w:after="40" w:line="300" w:lineRule="exact"/>
              <w:ind w:left="113" w:right="113"/>
              <w:rPr>
                <w:sz w:val="18"/>
              </w:rPr>
            </w:pPr>
            <w:r w:rsidRPr="0075697D">
              <w:rPr>
                <w:sz w:val="18"/>
              </w:rPr>
              <w:t>66,887</w:t>
            </w:r>
          </w:p>
        </w:tc>
      </w:tr>
    </w:tbl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i/>
          <w:iCs/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وزارة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التنموي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58-</w:t>
      </w:r>
      <w:r w:rsidRPr="00D1043D">
        <w:rPr>
          <w:rtl/>
        </w:rPr>
        <w:tab/>
      </w:r>
      <w:r w:rsidRPr="0075697D">
        <w:rPr>
          <w:rtl/>
        </w:rPr>
        <w:t>وتجاوز</w:t>
      </w:r>
      <w:r w:rsidR="00E06D7A">
        <w:rPr>
          <w:rtl/>
        </w:rPr>
        <w:t xml:space="preserve"> </w:t>
      </w:r>
      <w:r w:rsidRPr="0075697D">
        <w:rPr>
          <w:rtl/>
        </w:rPr>
        <w:t>معدل</w:t>
      </w:r>
      <w:r w:rsidR="00E06D7A">
        <w:rPr>
          <w:rtl/>
        </w:rPr>
        <w:t xml:space="preserve"> </w:t>
      </w:r>
      <w:r w:rsidRPr="0075697D">
        <w:rPr>
          <w:rtl/>
        </w:rPr>
        <w:t>التحاق</w:t>
      </w:r>
      <w:r w:rsidR="00E06D7A">
        <w:rPr>
          <w:rtl/>
        </w:rPr>
        <w:t xml:space="preserve"> </w:t>
      </w:r>
      <w:r w:rsidRPr="0075697D">
        <w:rPr>
          <w:rtl/>
        </w:rPr>
        <w:t>الإناث</w:t>
      </w:r>
      <w:r w:rsidR="00E06D7A">
        <w:rPr>
          <w:rtl/>
        </w:rPr>
        <w:t xml:space="preserve"> </w:t>
      </w:r>
      <w:r w:rsidRPr="0075697D">
        <w:rPr>
          <w:rtl/>
        </w:rPr>
        <w:t>القطريات</w:t>
      </w:r>
      <w:r w:rsidR="00E06D7A">
        <w:rPr>
          <w:rtl/>
        </w:rPr>
        <w:t xml:space="preserve"> </w:t>
      </w:r>
      <w:r w:rsidRPr="0075697D">
        <w:rPr>
          <w:rtl/>
        </w:rPr>
        <w:t>بالجامعة</w:t>
      </w:r>
      <w:r w:rsidR="00E06D7A">
        <w:rPr>
          <w:rtl/>
        </w:rPr>
        <w:t xml:space="preserve"> </w:t>
      </w:r>
      <w:r w:rsidRPr="0075697D">
        <w:rPr>
          <w:rtl/>
        </w:rPr>
        <w:t>باستمرار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الذكور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مر</w:t>
      </w:r>
      <w:r w:rsidR="00E06D7A">
        <w:rPr>
          <w:rtl/>
        </w:rPr>
        <w:t xml:space="preserve"> </w:t>
      </w:r>
      <w:r w:rsidRPr="0075697D">
        <w:rPr>
          <w:rtl/>
        </w:rPr>
        <w:t>السنين</w:t>
      </w:r>
      <w:r w:rsidR="00E06D7A">
        <w:rPr>
          <w:rtl/>
        </w:rPr>
        <w:t xml:space="preserve"> </w:t>
      </w:r>
      <w:r w:rsidRPr="0075697D">
        <w:rPr>
          <w:rtl/>
        </w:rPr>
        <w:t>(الشكل</w:t>
      </w:r>
      <w:r w:rsidR="00E06D7A">
        <w:rPr>
          <w:rtl/>
        </w:rPr>
        <w:t xml:space="preserve"> </w:t>
      </w:r>
      <w:r w:rsidRPr="0075697D">
        <w:rPr>
          <w:rtl/>
        </w:rPr>
        <w:t>3).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التحاق</w:t>
      </w:r>
      <w:r w:rsidR="00E06D7A">
        <w:rPr>
          <w:rtl/>
        </w:rPr>
        <w:t xml:space="preserve"> </w:t>
      </w:r>
      <w:r w:rsidRPr="0075697D">
        <w:rPr>
          <w:rtl/>
        </w:rPr>
        <w:t>الإناث</w:t>
      </w:r>
      <w:r w:rsidR="00E06D7A">
        <w:rPr>
          <w:rtl/>
        </w:rPr>
        <w:t xml:space="preserve"> </w:t>
      </w:r>
      <w:r w:rsidRPr="0075697D">
        <w:rPr>
          <w:rtl/>
        </w:rPr>
        <w:t>بالتعليم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بأكثر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الضعف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الذكور،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تعزى</w:t>
      </w:r>
      <w:r w:rsidR="00E06D7A">
        <w:rPr>
          <w:rtl/>
        </w:rPr>
        <w:t xml:space="preserve"> </w:t>
      </w:r>
      <w:r w:rsidRPr="0075697D">
        <w:rPr>
          <w:rtl/>
        </w:rPr>
        <w:t>الفجوة</w:t>
      </w:r>
      <w:r w:rsidR="00E06D7A">
        <w:rPr>
          <w:rtl/>
        </w:rPr>
        <w:t xml:space="preserve"> </w:t>
      </w:r>
      <w:r w:rsidRPr="0075697D">
        <w:rPr>
          <w:rtl/>
        </w:rPr>
        <w:t>المتزايدة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الالتحاق</w:t>
      </w:r>
      <w:r w:rsidR="00E06D7A">
        <w:rPr>
          <w:rtl/>
        </w:rPr>
        <w:t xml:space="preserve"> </w:t>
      </w:r>
      <w:r w:rsidRPr="0075697D">
        <w:rPr>
          <w:rtl/>
        </w:rPr>
        <w:t>بالتعليم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الإناث</w:t>
      </w:r>
      <w:r w:rsidR="00E06D7A">
        <w:rPr>
          <w:rtl/>
        </w:rPr>
        <w:t xml:space="preserve"> </w:t>
      </w:r>
      <w:r w:rsidRPr="0075697D">
        <w:rPr>
          <w:rtl/>
        </w:rPr>
        <w:t>والذكور</w:t>
      </w:r>
      <w:r w:rsidR="00E06D7A">
        <w:rPr>
          <w:rtl/>
        </w:rPr>
        <w:t xml:space="preserve"> </w:t>
      </w:r>
      <w:r w:rsidRPr="0075697D">
        <w:rPr>
          <w:rtl/>
        </w:rPr>
        <w:t>بشكل</w:t>
      </w:r>
      <w:r w:rsidR="00E06D7A">
        <w:rPr>
          <w:rtl/>
        </w:rPr>
        <w:t xml:space="preserve"> </w:t>
      </w:r>
      <w:r w:rsidRPr="0075697D">
        <w:rPr>
          <w:rtl/>
        </w:rPr>
        <w:t>رئيسي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اتجاه</w:t>
      </w:r>
      <w:r w:rsidR="00E06D7A">
        <w:rPr>
          <w:rtl/>
        </w:rPr>
        <w:t xml:space="preserve"> </w:t>
      </w:r>
      <w:r w:rsidRPr="0075697D">
        <w:rPr>
          <w:rtl/>
        </w:rPr>
        <w:t>الذكور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للالتحاق</w:t>
      </w:r>
      <w:r w:rsidR="00E06D7A">
        <w:rPr>
          <w:rtl/>
        </w:rPr>
        <w:t xml:space="preserve"> </w:t>
      </w:r>
      <w:r w:rsidRPr="0075697D">
        <w:rPr>
          <w:rtl/>
        </w:rPr>
        <w:t>بسوق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مبكرة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سيما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للوظائف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Pr="0075697D">
        <w:rPr>
          <w:rFonts w:hint="eastAsia"/>
          <w:rtl/>
        </w:rPr>
        <w:t>ي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والجيش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يفسر</w:t>
      </w:r>
      <w:r w:rsidR="00E06D7A">
        <w:rPr>
          <w:rtl/>
        </w:rPr>
        <w:t xml:space="preserve"> </w:t>
      </w:r>
      <w:r w:rsidRPr="0075697D">
        <w:rPr>
          <w:rtl/>
        </w:rPr>
        <w:t>ارتفاع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الذكور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العمرية</w:t>
      </w:r>
      <w:r w:rsidR="00E06D7A">
        <w:rPr>
          <w:rtl/>
        </w:rPr>
        <w:t xml:space="preserve"> </w:t>
      </w:r>
      <w:r w:rsidRPr="0075697D">
        <w:rPr>
          <w:rtl/>
        </w:rPr>
        <w:t>الأصغر</w:t>
      </w:r>
      <w:r w:rsidR="00E06D7A">
        <w:rPr>
          <w:rtl/>
        </w:rPr>
        <w:t xml:space="preserve"> </w:t>
      </w:r>
      <w:r w:rsidRPr="0075697D">
        <w:rPr>
          <w:rtl/>
        </w:rPr>
        <w:t>(15-24)</w:t>
      </w:r>
      <w:r w:rsidR="00E06D7A">
        <w:rPr>
          <w:rtl/>
        </w:rPr>
        <w:t xml:space="preserve"> </w:t>
      </w:r>
      <w:r w:rsidRPr="0075697D">
        <w:rPr>
          <w:rtl/>
        </w:rPr>
        <w:t>سنة.</w:t>
      </w:r>
    </w:p>
    <w:p w:rsidR="00E11ED3" w:rsidRPr="0075697D" w:rsidRDefault="00E11ED3" w:rsidP="00E11ED3">
      <w:pPr>
        <w:pStyle w:val="SingleTxtGA"/>
        <w:keepNext/>
        <w:rPr>
          <w:b/>
          <w:bCs/>
          <w:rtl/>
        </w:rPr>
      </w:pPr>
      <w:r w:rsidRPr="0075697D">
        <w:rPr>
          <w:rtl/>
        </w:rPr>
        <w:t>شكل</w:t>
      </w:r>
      <w:r w:rsidR="00E06D7A">
        <w:rPr>
          <w:rtl/>
        </w:rPr>
        <w:t xml:space="preserve"> </w:t>
      </w:r>
      <w:r w:rsidRPr="0075697D">
        <w:rPr>
          <w:rtl/>
        </w:rPr>
        <w:t>(3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b/>
          <w:bCs/>
          <w:rtl/>
        </w:rPr>
        <w:t>معدل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الالتحاق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بالتعليم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العالي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للطالبات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القطريات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مقارنة</w:t>
      </w:r>
      <w:r w:rsidR="00E06D7A">
        <w:rPr>
          <w:b/>
          <w:bCs/>
          <w:rtl/>
        </w:rPr>
        <w:t xml:space="preserve"> </w:t>
      </w:r>
      <w:r w:rsidRPr="0075697D">
        <w:rPr>
          <w:b/>
          <w:bCs/>
          <w:rtl/>
        </w:rPr>
        <w:t>بالقطريين</w:t>
      </w:r>
    </w:p>
    <w:p w:rsidR="00E11ED3" w:rsidRPr="00D1043D" w:rsidRDefault="00E11ED3" w:rsidP="001B4323">
      <w:pPr>
        <w:pStyle w:val="SingleTxtGA"/>
        <w:spacing w:line="240" w:lineRule="auto"/>
        <w:ind w:left="0"/>
        <w:rPr>
          <w:rtl/>
        </w:rPr>
      </w:pPr>
      <w:r w:rsidRPr="00D1043D">
        <w:rPr>
          <w:noProof/>
          <w:lang w:val="en-GB" w:eastAsia="en-GB"/>
        </w:rPr>
        <w:drawing>
          <wp:inline distT="0" distB="0" distL="0" distR="0" wp14:anchorId="01E1128E" wp14:editId="3291721B">
            <wp:extent cx="5646420" cy="3040380"/>
            <wp:effectExtent l="0" t="0" r="0" b="762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11ED3" w:rsidRPr="0075697D" w:rsidRDefault="00E11ED3" w:rsidP="00E11ED3">
      <w:pPr>
        <w:pStyle w:val="SingleTxtGA"/>
        <w:rPr>
          <w:sz w:val="18"/>
          <w:szCs w:val="26"/>
          <w:rtl/>
        </w:rPr>
      </w:pPr>
      <w:r w:rsidRPr="0075697D">
        <w:rPr>
          <w:i/>
          <w:iCs/>
          <w:sz w:val="18"/>
          <w:szCs w:val="26"/>
          <w:rtl/>
        </w:rPr>
        <w:t>المصدر:</w:t>
      </w:r>
      <w:r w:rsidRPr="00D1043D">
        <w:rPr>
          <w:i/>
          <w:iCs/>
          <w:sz w:val="18"/>
          <w:szCs w:val="26"/>
          <w:rtl/>
        </w:rPr>
        <w:tab/>
      </w:r>
      <w:r w:rsidRPr="0075697D">
        <w:rPr>
          <w:sz w:val="18"/>
          <w:szCs w:val="26"/>
          <w:rtl/>
        </w:rPr>
        <w:t>بيانات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إحصائية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لسنوات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مختلفة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-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جهاز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التخطيط</w:t>
      </w:r>
      <w:r w:rsidR="00E06D7A">
        <w:rPr>
          <w:sz w:val="18"/>
          <w:szCs w:val="26"/>
          <w:rtl/>
        </w:rPr>
        <w:t xml:space="preserve"> </w:t>
      </w:r>
      <w:r w:rsidRPr="0075697D">
        <w:rPr>
          <w:sz w:val="18"/>
          <w:szCs w:val="26"/>
          <w:rtl/>
        </w:rPr>
        <w:t>والإحصاء</w:t>
      </w:r>
      <w:r w:rsidRPr="00D1043D">
        <w:rPr>
          <w:rFonts w:hint="cs"/>
          <w:sz w:val="18"/>
          <w:szCs w:val="26"/>
          <w:rtl/>
        </w:rPr>
        <w:t>.</w:t>
      </w:r>
    </w:p>
    <w:p w:rsidR="00E11ED3" w:rsidRPr="0075697D" w:rsidRDefault="00E11ED3" w:rsidP="00E11ED3">
      <w:pPr>
        <w:pStyle w:val="SingleTxtGA"/>
        <w:spacing w:before="240"/>
      </w:pPr>
      <w:r w:rsidRPr="00D1043D">
        <w:rPr>
          <w:rtl/>
        </w:rPr>
        <w:t>59-</w:t>
      </w:r>
      <w:r w:rsidRPr="00D1043D">
        <w:rPr>
          <w:rtl/>
        </w:rPr>
        <w:tab/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خولت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انخراط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حقها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الأنشطة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الشركات،</w:t>
      </w:r>
      <w:r w:rsidR="00E06D7A">
        <w:rPr>
          <w:rtl/>
        </w:rPr>
        <w:t xml:space="preserve"> </w:t>
      </w:r>
      <w:r w:rsidRPr="0075697D">
        <w:rPr>
          <w:rtl/>
        </w:rPr>
        <w:t>وتعزيزا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لمساهمة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تنمية</w:t>
      </w:r>
      <w:r w:rsidR="00E06D7A">
        <w:rPr>
          <w:rtl/>
        </w:rPr>
        <w:t xml:space="preserve"> </w:t>
      </w:r>
      <w:r w:rsidRPr="0075697D">
        <w:rPr>
          <w:rtl/>
        </w:rPr>
        <w:t>الاقتصاد</w:t>
      </w:r>
      <w:r w:rsidRPr="0075697D">
        <w:rPr>
          <w:rFonts w:hint="eastAsia"/>
          <w:rtl/>
        </w:rPr>
        <w:t>ية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جمعية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للوعي</w:t>
      </w:r>
      <w:r w:rsidR="00E06D7A">
        <w:rPr>
          <w:rtl/>
        </w:rPr>
        <w:t xml:space="preserve"> </w:t>
      </w:r>
      <w:r w:rsidRPr="0075697D">
        <w:rPr>
          <w:rtl/>
        </w:rPr>
        <w:t>الاقتصادي</w:t>
      </w:r>
      <w:r w:rsidR="00E06D7A">
        <w:rPr>
          <w:rtl/>
        </w:rPr>
        <w:t xml:space="preserve"> </w:t>
      </w:r>
      <w:r w:rsidRPr="0075697D">
        <w:rPr>
          <w:rtl/>
        </w:rPr>
        <w:t>والاستثماري،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تسعى</w:t>
      </w:r>
      <w:r w:rsidR="00E06D7A">
        <w:rPr>
          <w:rtl/>
        </w:rPr>
        <w:t xml:space="preserve"> </w:t>
      </w:r>
      <w:r w:rsidRPr="0075697D">
        <w:rPr>
          <w:rtl/>
        </w:rPr>
        <w:t>للتوعية</w:t>
      </w:r>
      <w:r w:rsidR="00E06D7A">
        <w:rPr>
          <w:rtl/>
        </w:rPr>
        <w:t xml:space="preserve"> </w:t>
      </w:r>
      <w:r w:rsidRPr="0075697D">
        <w:rPr>
          <w:rtl/>
        </w:rPr>
        <w:t>بالمنتج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="00E06D7A">
        <w:rPr>
          <w:rtl/>
        </w:rPr>
        <w:t xml:space="preserve"> </w:t>
      </w:r>
      <w:r w:rsidRPr="0075697D">
        <w:rPr>
          <w:rtl/>
        </w:rPr>
        <w:t>للمرأة</w:t>
      </w:r>
      <w:r w:rsidR="00E06D7A">
        <w:rPr>
          <w:rtl/>
        </w:rPr>
        <w:t xml:space="preserve"> </w:t>
      </w:r>
      <w:r w:rsidRPr="0075697D">
        <w:rPr>
          <w:rtl/>
        </w:rPr>
        <w:t>القطرية،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القرارات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وإعداد</w:t>
      </w:r>
      <w:r w:rsidR="00E06D7A">
        <w:rPr>
          <w:rtl/>
        </w:rPr>
        <w:t xml:space="preserve"> </w:t>
      </w:r>
      <w:r w:rsidRPr="0075697D">
        <w:rPr>
          <w:rtl/>
        </w:rPr>
        <w:t>وتدريب</w:t>
      </w:r>
      <w:r w:rsidR="00E06D7A">
        <w:rPr>
          <w:rtl/>
        </w:rPr>
        <w:t xml:space="preserve"> </w:t>
      </w:r>
      <w:r w:rsidRPr="0075697D">
        <w:rPr>
          <w:rtl/>
        </w:rPr>
        <w:t>الفتيات</w:t>
      </w:r>
      <w:r w:rsidR="00E06D7A">
        <w:rPr>
          <w:rtl/>
        </w:rPr>
        <w:t xml:space="preserve"> </w:t>
      </w:r>
      <w:r w:rsidRPr="0075697D">
        <w:rPr>
          <w:rtl/>
        </w:rPr>
        <w:t>والسيدات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الأعمال،</w:t>
      </w:r>
      <w:r w:rsidR="00E06D7A">
        <w:rPr>
          <w:rtl/>
        </w:rPr>
        <w:t xml:space="preserve"> </w:t>
      </w:r>
      <w:r w:rsidRPr="0075697D">
        <w:rPr>
          <w:rtl/>
        </w:rPr>
        <w:t>وتوعية</w:t>
      </w:r>
      <w:r w:rsidR="00E06D7A">
        <w:rPr>
          <w:rtl/>
        </w:rPr>
        <w:t xml:space="preserve"> </w:t>
      </w:r>
      <w:r w:rsidRPr="0075697D">
        <w:rPr>
          <w:rtl/>
        </w:rPr>
        <w:t>وتثقيف</w:t>
      </w:r>
      <w:r w:rsidR="00E06D7A">
        <w:rPr>
          <w:rtl/>
        </w:rPr>
        <w:t xml:space="preserve"> </w:t>
      </w:r>
      <w:r w:rsidRPr="0075697D">
        <w:rPr>
          <w:rtl/>
        </w:rPr>
        <w:t>السيدات</w:t>
      </w:r>
      <w:r w:rsidR="00E06D7A">
        <w:rPr>
          <w:rtl/>
        </w:rPr>
        <w:t xml:space="preserve"> </w:t>
      </w:r>
      <w:r w:rsidRPr="0075697D">
        <w:rPr>
          <w:rtl/>
        </w:rPr>
        <w:t>والفتيات</w:t>
      </w:r>
      <w:r w:rsidR="00E06D7A">
        <w:rPr>
          <w:rtl/>
        </w:rPr>
        <w:t xml:space="preserve"> </w:t>
      </w:r>
      <w:r w:rsidRPr="0075697D">
        <w:rPr>
          <w:rtl/>
        </w:rPr>
        <w:t>بأهم</w:t>
      </w:r>
      <w:r w:rsidR="00E06D7A">
        <w:rPr>
          <w:rtl/>
        </w:rPr>
        <w:t xml:space="preserve"> </w:t>
      </w:r>
      <w:r w:rsidRPr="0075697D">
        <w:rPr>
          <w:rtl/>
        </w:rPr>
        <w:t>المخاطر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المشاريع</w:t>
      </w:r>
      <w:r w:rsidR="00E06D7A">
        <w:rPr>
          <w:rtl/>
        </w:rPr>
        <w:t xml:space="preserve"> </w:t>
      </w:r>
      <w:r w:rsidRPr="0075697D">
        <w:rPr>
          <w:rtl/>
        </w:rPr>
        <w:t>وكيفية</w:t>
      </w:r>
      <w:r w:rsidR="00E06D7A">
        <w:rPr>
          <w:rtl/>
        </w:rPr>
        <w:t xml:space="preserve"> </w:t>
      </w:r>
      <w:r w:rsidRPr="0075697D">
        <w:rPr>
          <w:rtl/>
        </w:rPr>
        <w:t>تلافيها،</w:t>
      </w:r>
      <w:r w:rsidR="00E06D7A">
        <w:rPr>
          <w:rtl/>
        </w:rPr>
        <w:t xml:space="preserve"> </w:t>
      </w:r>
      <w:r w:rsidRPr="0075697D">
        <w:rPr>
          <w:rtl/>
        </w:rPr>
        <w:t>وضمان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للأنشطة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B01E56">
        <w:rPr>
          <w:rFonts w:hint="cs"/>
          <w:rtl/>
        </w:rPr>
        <w:t> 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النفع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سبل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للأنشطة</w:t>
      </w:r>
      <w:r w:rsidR="00E06D7A">
        <w:rPr>
          <w:rtl/>
        </w:rPr>
        <w:t xml:space="preserve"> </w:t>
      </w:r>
      <w:r w:rsidRPr="0075697D">
        <w:rPr>
          <w:rtl/>
        </w:rPr>
        <w:t>الرياضية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إحداث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رياضة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المراكز</w:t>
      </w:r>
      <w:r w:rsidR="00E06D7A">
        <w:rPr>
          <w:rtl/>
        </w:rPr>
        <w:t xml:space="preserve"> </w:t>
      </w:r>
      <w:r w:rsidRPr="0075697D">
        <w:rPr>
          <w:rtl/>
        </w:rPr>
        <w:t>الشبابية</w:t>
      </w:r>
      <w:r w:rsidR="00E06D7A">
        <w:rPr>
          <w:rtl/>
        </w:rPr>
        <w:t xml:space="preserve"> </w:t>
      </w:r>
      <w:r w:rsidRPr="00D1043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بالفتيات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1984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الأندية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يعزز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للمرأة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هواي</w:t>
      </w:r>
      <w:r w:rsidRPr="0075697D">
        <w:rPr>
          <w:rFonts w:hint="eastAsia"/>
          <w:rtl/>
        </w:rPr>
        <w:t>ا</w:t>
      </w:r>
      <w:r w:rsidRPr="0075697D">
        <w:rPr>
          <w:rtl/>
        </w:rPr>
        <w:t>تها</w:t>
      </w:r>
      <w:r w:rsidR="00E06D7A">
        <w:rPr>
          <w:rtl/>
        </w:rPr>
        <w:t xml:space="preserve"> </w:t>
      </w:r>
      <w:r w:rsidRPr="0075697D">
        <w:rPr>
          <w:rtl/>
        </w:rPr>
        <w:t>والمساهمة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الإنتاج</w:t>
      </w:r>
      <w:r w:rsidR="00E06D7A">
        <w:rPr>
          <w:rtl/>
        </w:rPr>
        <w:t xml:space="preserve"> </w:t>
      </w:r>
      <w:r w:rsidRPr="0075697D">
        <w:rPr>
          <w:rtl/>
        </w:rPr>
        <w:t>الفكري</w:t>
      </w:r>
      <w:r w:rsidR="00E06D7A">
        <w:rPr>
          <w:rtl/>
        </w:rPr>
        <w:t xml:space="preserve"> </w:t>
      </w:r>
      <w:r w:rsidRPr="0075697D">
        <w:rPr>
          <w:rtl/>
        </w:rPr>
        <w:t>والإبداعي،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بلغت</w:t>
      </w:r>
      <w:r w:rsidR="00E06D7A">
        <w:rPr>
          <w:rtl/>
        </w:rPr>
        <w:t xml:space="preserve"> </w:t>
      </w:r>
      <w:r w:rsidRPr="0075697D">
        <w:rPr>
          <w:rtl/>
        </w:rPr>
        <w:t>المراكز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للفتيات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مراكز،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ملتقيات</w:t>
      </w:r>
      <w:r w:rsidR="00E06D7A">
        <w:rPr>
          <w:rtl/>
        </w:rPr>
        <w:t xml:space="preserve"> </w:t>
      </w:r>
      <w:r w:rsidRPr="0075697D">
        <w:rPr>
          <w:rtl/>
        </w:rPr>
        <w:t>الفتيات</w:t>
      </w:r>
      <w:r w:rsidR="00E06D7A">
        <w:rPr>
          <w:rtl/>
        </w:rPr>
        <w:t xml:space="preserve"> </w:t>
      </w:r>
      <w:r w:rsidRPr="0075697D">
        <w:rPr>
          <w:rtl/>
        </w:rPr>
        <w:t>التابعة</w:t>
      </w:r>
      <w:r w:rsidR="00E06D7A">
        <w:rPr>
          <w:rtl/>
        </w:rPr>
        <w:t xml:space="preserve"> </w:t>
      </w:r>
      <w:r w:rsidRPr="0075697D">
        <w:rPr>
          <w:rtl/>
        </w:rPr>
        <w:t>للمراكز</w:t>
      </w:r>
      <w:r w:rsidR="00E06D7A">
        <w:rPr>
          <w:rtl/>
        </w:rPr>
        <w:t xml:space="preserve"> </w:t>
      </w:r>
      <w:r w:rsidRPr="0075697D">
        <w:rPr>
          <w:rtl/>
        </w:rPr>
        <w:t>الشبابية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Pr="0075697D">
        <w:t>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6" w:name="_Toc21679327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ضوابط</w:t>
      </w:r>
      <w:r w:rsidR="00E06D7A">
        <w:rPr>
          <w:rtl/>
        </w:rPr>
        <w:t xml:space="preserve"> </w:t>
      </w:r>
      <w:r w:rsidRPr="0075697D">
        <w:rPr>
          <w:rtl/>
        </w:rPr>
        <w:t>التحلل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المترتبة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bookmarkEnd w:id="16"/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7" w:name="_Toc21679328"/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الطوارئ</w:t>
      </w:r>
      <w:bookmarkEnd w:id="17"/>
    </w:p>
    <w:p w:rsidR="00E11ED3" w:rsidRPr="0075697D" w:rsidRDefault="00E11ED3" w:rsidP="00E11ED3">
      <w:pPr>
        <w:pStyle w:val="SingleTxtGA"/>
      </w:pPr>
      <w:r w:rsidRPr="00D1043D">
        <w:rPr>
          <w:rtl/>
        </w:rPr>
        <w:t>60-</w:t>
      </w:r>
      <w:r w:rsidRPr="00D1043D">
        <w:rPr>
          <w:rtl/>
        </w:rPr>
        <w:tab/>
      </w:r>
      <w:r w:rsidRPr="0075697D">
        <w:rPr>
          <w:rtl/>
        </w:rPr>
        <w:t>كفلت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(69)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للأمير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يعلن</w:t>
      </w:r>
      <w:r w:rsidR="00E06D7A">
        <w:rPr>
          <w:rtl/>
        </w:rPr>
        <w:t xml:space="preserve"> </w:t>
      </w:r>
      <w:r w:rsidRPr="0075697D">
        <w:rPr>
          <w:rtl/>
        </w:rPr>
        <w:t>بمرسوم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العرفية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البلاد،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حوال</w:t>
      </w:r>
      <w:r w:rsidR="00E06D7A">
        <w:rPr>
          <w:rtl/>
        </w:rPr>
        <w:t xml:space="preserve"> </w:t>
      </w:r>
      <w:r w:rsidRPr="0075697D">
        <w:rPr>
          <w:rtl/>
        </w:rPr>
        <w:t>الاستثنائية</w:t>
      </w:r>
      <w:r w:rsidR="00E06D7A">
        <w:rPr>
          <w:rtl/>
        </w:rPr>
        <w:t xml:space="preserve"> </w:t>
      </w:r>
      <w:r w:rsidRPr="0075697D">
        <w:rPr>
          <w:rtl/>
        </w:rPr>
        <w:t>وسبل</w:t>
      </w:r>
      <w:r w:rsidR="00E06D7A">
        <w:rPr>
          <w:rtl/>
        </w:rPr>
        <w:t xml:space="preserve"> </w:t>
      </w:r>
      <w:r w:rsidRPr="0075697D">
        <w:rPr>
          <w:rtl/>
        </w:rPr>
        <w:t>مواجهتها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وقصرتها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خطار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تهدد</w:t>
      </w:r>
      <w:r w:rsidR="00E06D7A">
        <w:rPr>
          <w:rtl/>
        </w:rPr>
        <w:t xml:space="preserve"> </w:t>
      </w:r>
      <w:r w:rsidRPr="0075697D">
        <w:rPr>
          <w:rtl/>
        </w:rPr>
        <w:t>سلامة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وحدة</w:t>
      </w:r>
      <w:r w:rsidR="00E06D7A">
        <w:rPr>
          <w:rtl/>
        </w:rPr>
        <w:t xml:space="preserve"> </w:t>
      </w:r>
      <w:r w:rsidRPr="0075697D">
        <w:rPr>
          <w:rtl/>
        </w:rPr>
        <w:t>إقليمها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شعبها</w:t>
      </w:r>
      <w:r w:rsidR="00E06D7A">
        <w:rPr>
          <w:rtl/>
        </w:rPr>
        <w:t xml:space="preserve"> </w:t>
      </w:r>
      <w:r w:rsidRPr="0075697D">
        <w:rPr>
          <w:rtl/>
        </w:rPr>
        <w:t>ومصالحه،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تعوق</w:t>
      </w:r>
      <w:r w:rsidR="00E06D7A">
        <w:rPr>
          <w:rtl/>
        </w:rPr>
        <w:t xml:space="preserve"> </w:t>
      </w:r>
      <w:r w:rsidRPr="0075697D">
        <w:rPr>
          <w:rtl/>
        </w:rPr>
        <w:t>مؤسسات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أداء</w:t>
      </w:r>
      <w:r w:rsidR="00E06D7A">
        <w:rPr>
          <w:rtl/>
        </w:rPr>
        <w:t xml:space="preserve"> </w:t>
      </w:r>
      <w:r w:rsidRPr="0075697D">
        <w:rPr>
          <w:rtl/>
        </w:rPr>
        <w:t>مهامها.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هنالك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أساسية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تعليقها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إعلان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حكام</w:t>
      </w:r>
      <w:r w:rsidR="00E06D7A">
        <w:rPr>
          <w:rtl/>
        </w:rPr>
        <w:t xml:space="preserve"> </w:t>
      </w:r>
      <w:r w:rsidRPr="0075697D">
        <w:rPr>
          <w:rtl/>
        </w:rPr>
        <w:t>العرفية،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حوال</w:t>
      </w:r>
      <w:r w:rsidR="00E06D7A">
        <w:rPr>
          <w:rtl/>
        </w:rPr>
        <w:t xml:space="preserve"> </w:t>
      </w:r>
      <w:r w:rsidRPr="0075697D">
        <w:rPr>
          <w:rtl/>
        </w:rPr>
        <w:t>الاستثنائية</w:t>
      </w:r>
      <w:r w:rsidR="00E06D7A">
        <w:rPr>
          <w:rtl/>
        </w:rPr>
        <w:t xml:space="preserve"> </w:t>
      </w:r>
      <w:r w:rsidRPr="0075697D">
        <w:rPr>
          <w:rtl/>
        </w:rPr>
        <w:t>لابد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تحدد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ويصدر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يحدد</w:t>
      </w:r>
      <w:r w:rsidR="00E06D7A">
        <w:rPr>
          <w:rtl/>
        </w:rPr>
        <w:t xml:space="preserve"> </w:t>
      </w:r>
      <w:r w:rsidRPr="0075697D">
        <w:rPr>
          <w:rtl/>
        </w:rPr>
        <w:t>طبيعتها</w:t>
      </w:r>
      <w:r w:rsidR="00E06D7A">
        <w:rPr>
          <w:rtl/>
        </w:rPr>
        <w:t xml:space="preserve"> </w:t>
      </w:r>
      <w:r w:rsidRPr="0075697D">
        <w:rPr>
          <w:rtl/>
        </w:rPr>
        <w:t>وبيان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المتخذة</w:t>
      </w:r>
      <w:r w:rsidR="00E06D7A">
        <w:rPr>
          <w:rtl/>
        </w:rPr>
        <w:t xml:space="preserve"> </w:t>
      </w:r>
      <w:r w:rsidRPr="0075697D">
        <w:rPr>
          <w:rtl/>
        </w:rPr>
        <w:t>لمواجهتها</w:t>
      </w:r>
      <w:r w:rsidR="00E06D7A">
        <w:rPr>
          <w:rtl/>
        </w:rPr>
        <w:t xml:space="preserve"> </w:t>
      </w:r>
      <w:r w:rsidRPr="0075697D">
        <w:rPr>
          <w:rtl/>
        </w:rPr>
        <w:t>ويتم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خطار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الشورى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يوما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صدوره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غياب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سبب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الأسباب</w:t>
      </w:r>
      <w:r w:rsidR="00E06D7A">
        <w:rPr>
          <w:rtl/>
        </w:rPr>
        <w:t xml:space="preserve"> </w:t>
      </w:r>
      <w:r w:rsidRPr="0075697D">
        <w:rPr>
          <w:rtl/>
        </w:rPr>
        <w:t>يخطر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بالمرسوم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أول</w:t>
      </w:r>
      <w:r w:rsidR="00E06D7A">
        <w:rPr>
          <w:rtl/>
        </w:rPr>
        <w:t xml:space="preserve"> </w:t>
      </w:r>
      <w:r w:rsidRPr="0075697D">
        <w:rPr>
          <w:rtl/>
        </w:rPr>
        <w:t>اجتماع</w:t>
      </w:r>
      <w:r w:rsidR="00E06D7A">
        <w:rPr>
          <w:rtl/>
        </w:rPr>
        <w:t xml:space="preserve"> </w:t>
      </w:r>
      <w:r w:rsidRPr="0075697D">
        <w:rPr>
          <w:rtl/>
        </w:rPr>
        <w:t>له.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إعلان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العرفية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محدودة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تمديدها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بموافقة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الشورى.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الدفاع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وقوع</w:t>
      </w:r>
      <w:r w:rsidR="00E06D7A">
        <w:rPr>
          <w:rtl/>
        </w:rPr>
        <w:t xml:space="preserve"> </w:t>
      </w:r>
      <w:r w:rsidRPr="0075697D">
        <w:rPr>
          <w:rtl/>
        </w:rPr>
        <w:t>كارثة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توافر</w:t>
      </w:r>
      <w:r w:rsidR="00E06D7A">
        <w:rPr>
          <w:rtl/>
        </w:rPr>
        <w:t xml:space="preserve"> </w:t>
      </w:r>
      <w:r w:rsidRPr="0075697D">
        <w:rPr>
          <w:rtl/>
        </w:rPr>
        <w:t>الظروف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تُرجح</w:t>
      </w:r>
      <w:r w:rsidR="00E06D7A">
        <w:rPr>
          <w:rtl/>
        </w:rPr>
        <w:t xml:space="preserve"> </w:t>
      </w:r>
      <w:r w:rsidRPr="0075697D">
        <w:rPr>
          <w:rtl/>
        </w:rPr>
        <w:t>وقوعها،</w:t>
      </w:r>
      <w:r w:rsidR="00E06D7A">
        <w:rPr>
          <w:rtl/>
        </w:rPr>
        <w:t xml:space="preserve"> </w:t>
      </w:r>
      <w:r w:rsidRPr="0075697D">
        <w:rPr>
          <w:rtl/>
        </w:rPr>
        <w:t>يعلن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الطوارئ،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يُعلن</w:t>
      </w:r>
      <w:r w:rsidR="00E06D7A">
        <w:rPr>
          <w:rtl/>
        </w:rPr>
        <w:t xml:space="preserve"> </w:t>
      </w:r>
      <w:r w:rsidRPr="0075697D">
        <w:rPr>
          <w:rtl/>
        </w:rPr>
        <w:t>انتهاء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الحالة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زوال</w:t>
      </w:r>
      <w:r w:rsidR="00E06D7A">
        <w:rPr>
          <w:rtl/>
        </w:rPr>
        <w:t xml:space="preserve"> </w:t>
      </w:r>
      <w:r w:rsidRPr="0075697D">
        <w:rPr>
          <w:rtl/>
        </w:rPr>
        <w:t>مقتضياتها".</w:t>
      </w:r>
      <w:r w:rsidR="00E06D7A">
        <w:rPr>
          <w:rtl/>
        </w:rPr>
        <w:t xml:space="preserve"> </w:t>
      </w:r>
      <w:r w:rsidRPr="0075697D">
        <w:rPr>
          <w:rtl/>
        </w:rPr>
        <w:t>الجدير</w:t>
      </w:r>
      <w:r w:rsidR="00E06D7A">
        <w:rPr>
          <w:rtl/>
        </w:rPr>
        <w:t xml:space="preserve"> </w:t>
      </w:r>
      <w:r w:rsidRPr="0075697D">
        <w:rPr>
          <w:rtl/>
        </w:rPr>
        <w:t>بالذكر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ومنذ</w:t>
      </w:r>
      <w:r w:rsidR="00E06D7A">
        <w:rPr>
          <w:rtl/>
        </w:rPr>
        <w:t xml:space="preserve"> </w:t>
      </w:r>
      <w:r w:rsidRPr="0075697D">
        <w:rPr>
          <w:rtl/>
        </w:rPr>
        <w:t>اعتماد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علان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طوارئ</w:t>
      </w:r>
      <w:r w:rsidR="00E06D7A">
        <w:rPr>
          <w:rtl/>
        </w:rPr>
        <w:t xml:space="preserve"> </w:t>
      </w:r>
      <w:r w:rsidRPr="0075697D">
        <w:rPr>
          <w:rtl/>
        </w:rPr>
        <w:t>بالدولة.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8" w:name="_Toc21679329"/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bookmarkEnd w:id="1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61-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والتدابير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نذكر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A7A6D">
        <w:rPr>
          <w:rFonts w:hint="cs"/>
          <w:rtl/>
        </w:rPr>
        <w:t> </w:t>
      </w:r>
      <w:r w:rsidRPr="0075697D">
        <w:rPr>
          <w:rtl/>
        </w:rPr>
        <w:t>2007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بوضع</w:t>
      </w:r>
      <w:r w:rsidR="00E06D7A">
        <w:rPr>
          <w:rtl/>
        </w:rPr>
        <w:t xml:space="preserve"> </w:t>
      </w:r>
      <w:r w:rsidRPr="0075697D">
        <w:rPr>
          <w:rtl/>
        </w:rPr>
        <w:t>السياسات</w:t>
      </w:r>
      <w:r w:rsidR="00E06D7A">
        <w:rPr>
          <w:rtl/>
        </w:rPr>
        <w:t xml:space="preserve"> </w:t>
      </w:r>
      <w:r w:rsidRPr="0075697D">
        <w:rPr>
          <w:rtl/>
        </w:rPr>
        <w:t>والخطط</w:t>
      </w:r>
      <w:r w:rsidR="00E06D7A">
        <w:rPr>
          <w:rtl/>
        </w:rPr>
        <w:t xml:space="preserve"> </w:t>
      </w:r>
      <w:r w:rsidRPr="0075697D">
        <w:rPr>
          <w:rtl/>
        </w:rPr>
        <w:t>والبرامج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وتنسيق</w:t>
      </w:r>
      <w:r w:rsidR="00E06D7A">
        <w:rPr>
          <w:rtl/>
        </w:rPr>
        <w:t xml:space="preserve"> </w:t>
      </w:r>
      <w:r w:rsidRPr="0075697D">
        <w:rPr>
          <w:rtl/>
        </w:rPr>
        <w:t>الجهود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الدولة؛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قرارات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الدولي،</w:t>
      </w:r>
      <w:r w:rsidR="00E06D7A">
        <w:rPr>
          <w:rtl/>
        </w:rPr>
        <w:t xml:space="preserve"> </w:t>
      </w:r>
      <w:r w:rsidRPr="0075697D">
        <w:rPr>
          <w:rtl/>
        </w:rPr>
        <w:t>وقرارات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الأهداف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انضمت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صادقت</w:t>
      </w:r>
      <w:r w:rsidR="00E06D7A">
        <w:rPr>
          <w:rtl/>
        </w:rPr>
        <w:t xml:space="preserve"> </w:t>
      </w:r>
      <w:r w:rsidRPr="0075697D">
        <w:rPr>
          <w:rtl/>
        </w:rPr>
        <w:t>عليها،</w:t>
      </w:r>
      <w:r w:rsidR="00E06D7A">
        <w:rPr>
          <w:rtl/>
        </w:rPr>
        <w:t xml:space="preserve"> </w:t>
      </w:r>
      <w:r w:rsidRPr="0075697D">
        <w:rPr>
          <w:rtl/>
        </w:rPr>
        <w:t>والتوعية</w:t>
      </w:r>
      <w:r w:rsidR="00E06D7A">
        <w:rPr>
          <w:rtl/>
        </w:rPr>
        <w:t xml:space="preserve"> </w:t>
      </w:r>
      <w:r w:rsidRPr="0075697D">
        <w:rPr>
          <w:rtl/>
        </w:rPr>
        <w:t>بمخاطر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مساهمة</w:t>
      </w:r>
      <w:r w:rsidR="00E06D7A">
        <w:rPr>
          <w:rtl/>
        </w:rPr>
        <w:t xml:space="preserve"> </w:t>
      </w:r>
      <w:r w:rsidRPr="0075697D">
        <w:rPr>
          <w:rtl/>
        </w:rPr>
        <w:t>المواطن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التصدي</w:t>
      </w:r>
      <w:r w:rsidR="00E06D7A">
        <w:rPr>
          <w:rtl/>
        </w:rPr>
        <w:t xml:space="preserve"> </w:t>
      </w:r>
      <w:r w:rsidRPr="0075697D">
        <w:rPr>
          <w:rtl/>
        </w:rPr>
        <w:t>له،</w:t>
      </w:r>
      <w:r w:rsidR="00E06D7A">
        <w:rPr>
          <w:rtl/>
        </w:rPr>
        <w:t xml:space="preserve"> </w:t>
      </w:r>
      <w:r w:rsidRPr="0075697D">
        <w:rPr>
          <w:rtl/>
        </w:rPr>
        <w:t>والاشتراك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الوفود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تمثل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المؤتمرات،</w:t>
      </w:r>
      <w:r w:rsidR="00E06D7A">
        <w:rPr>
          <w:rtl/>
        </w:rPr>
        <w:t xml:space="preserve"> </w:t>
      </w:r>
      <w:r w:rsidRPr="0075697D">
        <w:rPr>
          <w:rtl/>
        </w:rPr>
        <w:t>ولجان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المتحدة،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بالإرهاب.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bookmarkStart w:id="19" w:name="_Hlk10926254"/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bookmarkEnd w:id="19"/>
      <w:r w:rsidRPr="0075697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2010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سبيل</w:t>
      </w:r>
      <w:r w:rsidR="00E06D7A">
        <w:rPr>
          <w:rtl/>
        </w:rPr>
        <w:t xml:space="preserve"> </w:t>
      </w:r>
      <w:r w:rsidRPr="0075697D">
        <w:rPr>
          <w:rtl/>
        </w:rPr>
        <w:t>المثال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الحصر</w:t>
      </w:r>
      <w:r w:rsidR="00E06D7A">
        <w:rPr>
          <w:rtl/>
        </w:rPr>
        <w:t xml:space="preserve"> </w:t>
      </w:r>
      <w:r w:rsidRPr="0075697D">
        <w:rPr>
          <w:rtl/>
        </w:rPr>
        <w:t>بوضع</w:t>
      </w:r>
      <w:r w:rsidR="00E06D7A">
        <w:rPr>
          <w:rtl/>
        </w:rPr>
        <w:t xml:space="preserve"> </w:t>
      </w:r>
      <w:r w:rsidRPr="0075697D">
        <w:rPr>
          <w:rtl/>
        </w:rPr>
        <w:t>استراتيجية</w:t>
      </w:r>
      <w:r w:rsidR="00E06D7A">
        <w:rPr>
          <w:rtl/>
        </w:rPr>
        <w:t xml:space="preserve"> </w:t>
      </w:r>
      <w:r w:rsidRPr="0075697D">
        <w:rPr>
          <w:rtl/>
        </w:rPr>
        <w:t>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وتسهيل</w:t>
      </w:r>
      <w:r w:rsidR="00E06D7A">
        <w:rPr>
          <w:rtl/>
        </w:rPr>
        <w:t xml:space="preserve"> </w:t>
      </w:r>
      <w:r w:rsidRPr="0075697D">
        <w:rPr>
          <w:rtl/>
        </w:rPr>
        <w:t>التنسيق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الوزارات</w:t>
      </w:r>
      <w:r w:rsidR="00E06D7A">
        <w:rPr>
          <w:rtl/>
        </w:rPr>
        <w:t xml:space="preserve"> </w:t>
      </w:r>
      <w:r w:rsidRPr="0075697D">
        <w:rPr>
          <w:rtl/>
        </w:rPr>
        <w:t>والجهات</w:t>
      </w:r>
      <w:r w:rsidR="00E06D7A">
        <w:rPr>
          <w:rtl/>
        </w:rPr>
        <w:t xml:space="preserve"> </w:t>
      </w:r>
      <w:r w:rsidRPr="0075697D">
        <w:rPr>
          <w:rtl/>
        </w:rPr>
        <w:t>الممثلة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اللجنة،</w:t>
      </w:r>
      <w:r w:rsidR="00E06D7A">
        <w:rPr>
          <w:rtl/>
        </w:rPr>
        <w:t xml:space="preserve"> </w:t>
      </w:r>
      <w:r w:rsidRPr="0075697D">
        <w:rPr>
          <w:rtl/>
        </w:rPr>
        <w:t>ودراسة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التطورات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وتقديم</w:t>
      </w:r>
      <w:r w:rsidR="00E06D7A">
        <w:rPr>
          <w:rtl/>
        </w:rPr>
        <w:t xml:space="preserve"> </w:t>
      </w:r>
      <w:r w:rsidRPr="0075697D">
        <w:rPr>
          <w:rtl/>
        </w:rPr>
        <w:t>التوصيات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التعليمات</w:t>
      </w:r>
      <w:r w:rsidR="00E06D7A">
        <w:rPr>
          <w:rtl/>
        </w:rPr>
        <w:t xml:space="preserve"> </w:t>
      </w:r>
      <w:r w:rsidRPr="0075697D">
        <w:rPr>
          <w:rtl/>
        </w:rPr>
        <w:t>والضوابط</w:t>
      </w:r>
      <w:r w:rsidR="00E06D7A">
        <w:rPr>
          <w:rtl/>
        </w:rPr>
        <w:t xml:space="preserve"> </w:t>
      </w:r>
      <w:r w:rsidRPr="0075697D">
        <w:rPr>
          <w:rtl/>
        </w:rPr>
        <w:t>التنظيمية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الرقابية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واقتراح</w:t>
      </w:r>
      <w:r w:rsidR="00E06D7A">
        <w:rPr>
          <w:rtl/>
        </w:rPr>
        <w:t xml:space="preserve"> </w:t>
      </w:r>
      <w:r w:rsidRPr="0075697D">
        <w:rPr>
          <w:rtl/>
        </w:rPr>
        <w:t>التعديلات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يتلاءم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التطورات،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متابعة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لسياسات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والمؤسسي،</w:t>
      </w:r>
      <w:r w:rsidR="00E06D7A">
        <w:rPr>
          <w:rtl/>
        </w:rPr>
        <w:t xml:space="preserve"> </w:t>
      </w:r>
      <w:r w:rsidRPr="0075697D">
        <w:rPr>
          <w:rtl/>
        </w:rPr>
        <w:t>وتنسيق</w:t>
      </w:r>
      <w:r w:rsidR="00E06D7A">
        <w:rPr>
          <w:rtl/>
        </w:rPr>
        <w:t xml:space="preserve"> </w:t>
      </w:r>
      <w:r w:rsidRPr="0075697D">
        <w:rPr>
          <w:rtl/>
        </w:rPr>
        <w:t>واستضافة</w:t>
      </w:r>
      <w:r w:rsidR="00E06D7A">
        <w:rPr>
          <w:rtl/>
        </w:rPr>
        <w:t xml:space="preserve"> </w:t>
      </w:r>
      <w:r w:rsidRPr="0075697D">
        <w:rPr>
          <w:rtl/>
        </w:rPr>
        <w:t>البرامج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الرامية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والمؤتمرات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العدل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(230)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2010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ضوابط</w:t>
      </w:r>
      <w:r w:rsidR="00E06D7A">
        <w:rPr>
          <w:rtl/>
        </w:rPr>
        <w:t xml:space="preserve"> </w:t>
      </w:r>
      <w:r w:rsidRPr="0075697D">
        <w:rPr>
          <w:rtl/>
        </w:rPr>
        <w:t>وإجراءات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المحامين،</w:t>
      </w:r>
      <w:r w:rsidR="00E06D7A">
        <w:rPr>
          <w:rtl/>
        </w:rPr>
        <w:t xml:space="preserve"> </w:t>
      </w:r>
      <w:r w:rsidRPr="0075697D">
        <w:rPr>
          <w:rtl/>
        </w:rPr>
        <w:t>ومكاتب</w:t>
      </w:r>
      <w:r w:rsidR="00E06D7A">
        <w:rPr>
          <w:rtl/>
        </w:rPr>
        <w:t xml:space="preserve"> </w:t>
      </w:r>
      <w:r w:rsidRPr="0075697D">
        <w:rPr>
          <w:rtl/>
        </w:rPr>
        <w:t>وشركات</w:t>
      </w:r>
      <w:r w:rsidR="00E06D7A">
        <w:rPr>
          <w:rtl/>
        </w:rPr>
        <w:t xml:space="preserve"> </w:t>
      </w:r>
      <w:r w:rsidRPr="0075697D">
        <w:rPr>
          <w:rtl/>
        </w:rPr>
        <w:t>المحاماة،</w:t>
      </w:r>
      <w:r w:rsidR="00E06D7A">
        <w:rPr>
          <w:rtl/>
        </w:rPr>
        <w:t xml:space="preserve"> </w:t>
      </w:r>
      <w:r w:rsidRPr="0075697D">
        <w:rPr>
          <w:rtl/>
        </w:rPr>
        <w:t>ومكاتب</w:t>
      </w:r>
      <w:r w:rsidR="00E06D7A">
        <w:rPr>
          <w:rtl/>
        </w:rPr>
        <w:t xml:space="preserve"> </w:t>
      </w:r>
      <w:r w:rsidRPr="0075697D">
        <w:rPr>
          <w:rtl/>
        </w:rPr>
        <w:t>المحاماة</w:t>
      </w:r>
      <w:r w:rsidR="00E06D7A">
        <w:rPr>
          <w:rtl/>
        </w:rPr>
        <w:t xml:space="preserve"> </w:t>
      </w:r>
      <w:r w:rsidRPr="0075697D">
        <w:rPr>
          <w:rtl/>
        </w:rPr>
        <w:t>العالمية</w:t>
      </w:r>
      <w:r w:rsidR="00E06D7A">
        <w:rPr>
          <w:rtl/>
        </w:rPr>
        <w:t xml:space="preserve"> </w:t>
      </w:r>
      <w:r w:rsidRPr="0075697D">
        <w:rPr>
          <w:rtl/>
        </w:rPr>
        <w:t>المرخص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بالعمل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الالتزام</w:t>
      </w:r>
      <w:r w:rsidR="00E06D7A">
        <w:rPr>
          <w:rtl/>
        </w:rPr>
        <w:t xml:space="preserve"> </w:t>
      </w:r>
      <w:r w:rsidRPr="0075697D">
        <w:rPr>
          <w:rtl/>
        </w:rPr>
        <w:t>بالتعليمات</w:t>
      </w:r>
      <w:r w:rsidR="00E06D7A">
        <w:rPr>
          <w:rtl/>
        </w:rPr>
        <w:t xml:space="preserve"> </w:t>
      </w:r>
      <w:r w:rsidRPr="0075697D">
        <w:rPr>
          <w:rtl/>
        </w:rPr>
        <w:t>المرفقة"</w:t>
      </w:r>
      <w:r w:rsidR="00E06D7A">
        <w:rPr>
          <w:rtl/>
        </w:rPr>
        <w:t xml:space="preserve"> </w:t>
      </w:r>
      <w:r w:rsidRPr="0075697D">
        <w:rPr>
          <w:rtl/>
        </w:rPr>
        <w:t>وتضمنت</w:t>
      </w:r>
      <w:r w:rsidR="00E06D7A">
        <w:rPr>
          <w:rtl/>
        </w:rPr>
        <w:t xml:space="preserve"> </w:t>
      </w:r>
      <w:r w:rsidRPr="0075697D">
        <w:rPr>
          <w:rtl/>
        </w:rPr>
        <w:t>التعليمات</w:t>
      </w:r>
      <w:r w:rsidR="00E06D7A">
        <w:rPr>
          <w:rtl/>
        </w:rPr>
        <w:t xml:space="preserve"> </w:t>
      </w:r>
      <w:r w:rsidRPr="0075697D">
        <w:rPr>
          <w:rtl/>
        </w:rPr>
        <w:t>إلزام</w:t>
      </w:r>
      <w:r w:rsidR="00E06D7A">
        <w:rPr>
          <w:rtl/>
        </w:rPr>
        <w:t xml:space="preserve"> </w:t>
      </w:r>
      <w:r w:rsidRPr="0075697D">
        <w:rPr>
          <w:rtl/>
        </w:rPr>
        <w:t>المعنيين</w:t>
      </w:r>
      <w:r w:rsidR="00E06D7A">
        <w:rPr>
          <w:rtl/>
        </w:rPr>
        <w:t xml:space="preserve"> </w:t>
      </w:r>
      <w:r w:rsidRPr="0075697D">
        <w:rPr>
          <w:rtl/>
        </w:rPr>
        <w:t>بالإبلاغ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المعاملات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المشتبه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علاقتها</w:t>
      </w:r>
      <w:r w:rsidR="00E06D7A">
        <w:rPr>
          <w:rtl/>
        </w:rPr>
        <w:t xml:space="preserve"> </w:t>
      </w:r>
      <w:r w:rsidRPr="0075697D">
        <w:rPr>
          <w:rtl/>
        </w:rPr>
        <w:t>بجريمتي</w:t>
      </w:r>
      <w:r w:rsidR="00E06D7A">
        <w:rPr>
          <w:rtl/>
        </w:rPr>
        <w:t xml:space="preserve"> </w:t>
      </w:r>
      <w:r w:rsidRPr="0075697D">
        <w:rPr>
          <w:rtl/>
        </w:rPr>
        <w:t>غسل</w:t>
      </w:r>
      <w:r w:rsidR="00E06D7A">
        <w:rPr>
          <w:rtl/>
        </w:rPr>
        <w:t xml:space="preserve"> </w:t>
      </w:r>
      <w:r w:rsidRPr="0075697D">
        <w:rPr>
          <w:rtl/>
        </w:rPr>
        <w:t>الأموال</w:t>
      </w:r>
      <w:r w:rsidR="00E06D7A">
        <w:rPr>
          <w:rtl/>
        </w:rPr>
        <w:t xml:space="preserve"> </w:t>
      </w:r>
      <w:r w:rsidRPr="0075697D">
        <w:rPr>
          <w:rtl/>
        </w:rPr>
        <w:t>وتمويل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الانضمام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bookmarkStart w:id="20" w:name="_Hlk10929165"/>
      <w:r w:rsidRPr="0075697D">
        <w:rPr>
          <w:rtl/>
        </w:rPr>
        <w:t>الاتفاقية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لقمع</w:t>
      </w:r>
      <w:r w:rsidR="00E06D7A">
        <w:rPr>
          <w:rtl/>
        </w:rPr>
        <w:t xml:space="preserve"> </w:t>
      </w:r>
      <w:r w:rsidRPr="0075697D">
        <w:rPr>
          <w:rtl/>
        </w:rPr>
        <w:t>الهجمات</w:t>
      </w:r>
      <w:r w:rsidR="00E06D7A">
        <w:rPr>
          <w:rtl/>
        </w:rPr>
        <w:t xml:space="preserve"> </w:t>
      </w:r>
      <w:r w:rsidRPr="0075697D">
        <w:rPr>
          <w:rtl/>
        </w:rPr>
        <w:t>الإرهابية</w:t>
      </w:r>
      <w:r w:rsidR="00E06D7A">
        <w:rPr>
          <w:rtl/>
        </w:rPr>
        <w:t xml:space="preserve"> </w:t>
      </w:r>
      <w:r w:rsidRPr="0075697D">
        <w:rPr>
          <w:rtl/>
        </w:rPr>
        <w:t>بالقنابل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1997</w:t>
      </w:r>
      <w:bookmarkEnd w:id="20"/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الانضمام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bookmarkStart w:id="21" w:name="_Hlk10929185"/>
      <w:r w:rsidRPr="0075697D">
        <w:rPr>
          <w:rtl/>
        </w:rPr>
        <w:t>الاتفاقية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لقمع</w:t>
      </w:r>
      <w:r w:rsidR="00E06D7A">
        <w:rPr>
          <w:rtl/>
        </w:rPr>
        <w:t xml:space="preserve"> </w:t>
      </w:r>
      <w:r w:rsidRPr="0075697D">
        <w:rPr>
          <w:rtl/>
        </w:rPr>
        <w:t>تمويل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1999</w:t>
      </w:r>
      <w:bookmarkEnd w:id="21"/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التصديق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bookmarkStart w:id="22" w:name="_Hlk10931882"/>
      <w:r w:rsidR="00E06D7A">
        <w:rPr>
          <w:rtl/>
        </w:rPr>
        <w:t xml:space="preserve"> </w:t>
      </w:r>
      <w:r w:rsidRPr="0075697D">
        <w:rPr>
          <w:rtl/>
        </w:rPr>
        <w:t>الاتفاقية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لقمع</w:t>
      </w:r>
      <w:r w:rsidR="00E06D7A">
        <w:rPr>
          <w:rtl/>
        </w:rPr>
        <w:t xml:space="preserve"> </w:t>
      </w:r>
      <w:r w:rsidRPr="0075697D">
        <w:rPr>
          <w:rtl/>
        </w:rPr>
        <w:t>أعمال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النووي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2005</w:t>
      </w:r>
      <w:bookmarkEnd w:id="22"/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التصديق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bookmarkStart w:id="23" w:name="_Hlk10931897"/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دول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لدول</w:t>
      </w:r>
      <w:r w:rsidR="00E06D7A">
        <w:rPr>
          <w:rtl/>
        </w:rPr>
        <w:t xml:space="preserve"> </w:t>
      </w:r>
      <w:r w:rsidRPr="0075697D">
        <w:rPr>
          <w:rtl/>
        </w:rPr>
        <w:t>الخليج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bookmarkEnd w:id="23"/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2008.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الانضمام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bookmarkStart w:id="24" w:name="_Hlk10931919"/>
      <w:r w:rsidR="00E06D7A">
        <w:rPr>
          <w:rtl/>
        </w:rPr>
        <w:t xml:space="preserve"> </w:t>
      </w:r>
      <w:r w:rsidRPr="0075697D">
        <w:rPr>
          <w:rtl/>
        </w:rPr>
        <w:t>معاهدة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المؤتمر</w:t>
      </w:r>
      <w:r w:rsidR="00E06D7A">
        <w:rPr>
          <w:rtl/>
        </w:rPr>
        <w:t xml:space="preserve"> </w:t>
      </w:r>
      <w:r w:rsidRPr="0075697D">
        <w:rPr>
          <w:rtl/>
        </w:rPr>
        <w:t>الإسلامي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bookmarkEnd w:id="24"/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(16)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62-</w:t>
      </w:r>
      <w:r w:rsidRPr="00D1043D">
        <w:rPr>
          <w:rtl/>
        </w:rPr>
        <w:tab/>
      </w:r>
      <w:r w:rsidRPr="0075697D">
        <w:rPr>
          <w:rtl/>
        </w:rPr>
        <w:t>تعتبر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المحلية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متوافقة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يكفلها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كفالة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وأكد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التضييق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الانتقاص</w:t>
      </w:r>
      <w:r w:rsidR="00E06D7A">
        <w:rPr>
          <w:rtl/>
        </w:rPr>
        <w:t xml:space="preserve"> </w:t>
      </w:r>
      <w:r w:rsidRPr="0075697D">
        <w:rPr>
          <w:rtl/>
        </w:rPr>
        <w:t>منها،</w:t>
      </w:r>
      <w:r w:rsidR="00E06D7A">
        <w:rPr>
          <w:rtl/>
        </w:rPr>
        <w:t xml:space="preserve"> </w:t>
      </w:r>
      <w:r w:rsidRPr="0075697D">
        <w:rPr>
          <w:rtl/>
        </w:rPr>
        <w:t>بحجة</w:t>
      </w:r>
      <w:r w:rsidR="00E06D7A">
        <w:rPr>
          <w:rtl/>
        </w:rPr>
        <w:t xml:space="preserve"> </w:t>
      </w:r>
      <w:r w:rsidRPr="0075697D">
        <w:rPr>
          <w:rtl/>
        </w:rPr>
        <w:t>تنظيمها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تعديلها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1"/>
      </w:r>
      <w:r w:rsidRPr="00D1043D">
        <w:rPr>
          <w:vertAlign w:val="superscript"/>
          <w:rtl/>
        </w:rPr>
        <w:t>)</w:t>
      </w:r>
      <w:r w:rsidRPr="00D1043D">
        <w:rPr>
          <w:rFonts w:hint="cs"/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63-</w:t>
      </w:r>
      <w:r w:rsidRPr="00D1043D">
        <w:rPr>
          <w:rtl/>
        </w:rPr>
        <w:tab/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bookmarkStart w:id="25" w:name="_Hlk10344272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bookmarkEnd w:id="25"/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تعريف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للإرهاب،</w:t>
      </w:r>
      <w:r w:rsidR="00E06D7A">
        <w:rPr>
          <w:rtl/>
        </w:rPr>
        <w:t xml:space="preserve"> </w:t>
      </w:r>
      <w:r w:rsidRPr="0075697D">
        <w:rPr>
          <w:rtl/>
        </w:rPr>
        <w:t>وإنما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مادته</w:t>
      </w:r>
      <w:r w:rsidR="00E06D7A">
        <w:rPr>
          <w:rtl/>
        </w:rPr>
        <w:t xml:space="preserve"> </w:t>
      </w:r>
      <w:r w:rsidRPr="0075697D">
        <w:rPr>
          <w:rtl/>
        </w:rPr>
        <w:t>الأولى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تعريف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الإرهابية،</w:t>
      </w:r>
      <w:r w:rsidR="00E06D7A">
        <w:rPr>
          <w:rtl/>
        </w:rPr>
        <w:t xml:space="preserve"> </w:t>
      </w:r>
      <w:r w:rsidRPr="0075697D">
        <w:rPr>
          <w:rtl/>
        </w:rPr>
        <w:t>وتضمن</w:t>
      </w:r>
      <w:r w:rsidR="00E06D7A">
        <w:rPr>
          <w:rtl/>
        </w:rPr>
        <w:t xml:space="preserve"> </w:t>
      </w:r>
      <w:r w:rsidRPr="0075697D">
        <w:rPr>
          <w:rtl/>
        </w:rPr>
        <w:t>النص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يلي:</w:t>
      </w:r>
      <w:r w:rsidR="00E06D7A">
        <w:rPr>
          <w:rtl/>
        </w:rPr>
        <w:t xml:space="preserve"> </w:t>
      </w:r>
      <w:r w:rsidRPr="0075697D">
        <w:rPr>
          <w:rtl/>
        </w:rPr>
        <w:t>"تعتبر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إرهابية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الجنايات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آخر،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الغرض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ارتكابها</w:t>
      </w:r>
      <w:r w:rsidR="00E06D7A">
        <w:rPr>
          <w:rtl/>
        </w:rPr>
        <w:t xml:space="preserve"> </w:t>
      </w:r>
      <w:r w:rsidRPr="0075697D">
        <w:rPr>
          <w:rtl/>
        </w:rPr>
        <w:t>إرهابيا</w:t>
      </w:r>
      <w:r w:rsidRPr="0075697D">
        <w:rPr>
          <w:rFonts w:hint="eastAsia"/>
          <w:rtl/>
        </w:rPr>
        <w:t>ً</w:t>
      </w:r>
      <w:r w:rsidRPr="0075697D">
        <w:t>."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64-</w:t>
      </w:r>
      <w:r w:rsidRPr="00D1043D">
        <w:rPr>
          <w:rtl/>
        </w:rPr>
        <w:tab/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الغرض</w:t>
      </w:r>
      <w:r w:rsidR="00E06D7A">
        <w:rPr>
          <w:rtl/>
        </w:rPr>
        <w:t xml:space="preserve"> </w:t>
      </w:r>
      <w:r w:rsidRPr="0075697D">
        <w:rPr>
          <w:rtl/>
        </w:rPr>
        <w:t>إرهابياً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الدافع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A52889">
        <w:rPr>
          <w:rFonts w:hint="cs"/>
          <w:rtl/>
        </w:rPr>
        <w:t> </w:t>
      </w:r>
      <w:r w:rsidRPr="0075697D">
        <w:rPr>
          <w:rtl/>
        </w:rPr>
        <w:t>الترويع،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تعطيل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الأساسي</w:t>
      </w:r>
      <w:r w:rsidR="00E06D7A">
        <w:rPr>
          <w:rtl/>
        </w:rPr>
        <w:t xml:space="preserve"> </w:t>
      </w:r>
      <w:r w:rsidRPr="0075697D">
        <w:rPr>
          <w:rtl/>
        </w:rPr>
        <w:t>المؤقت</w:t>
      </w:r>
      <w:r w:rsidR="00E06D7A">
        <w:rPr>
          <w:rtl/>
        </w:rPr>
        <w:t xml:space="preserve"> </w:t>
      </w:r>
      <w:r w:rsidRPr="0075697D">
        <w:rPr>
          <w:rtl/>
        </w:rPr>
        <w:t>المعدل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الإخلال</w:t>
      </w:r>
      <w:r w:rsidR="00E06D7A">
        <w:rPr>
          <w:rtl/>
        </w:rPr>
        <w:t xml:space="preserve"> </w:t>
      </w:r>
      <w:r w:rsidRPr="0075697D">
        <w:rPr>
          <w:rtl/>
        </w:rPr>
        <w:t>بالنظام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تعر</w:t>
      </w:r>
      <w:r w:rsidRPr="0075697D">
        <w:rPr>
          <w:rFonts w:hint="eastAsia"/>
          <w:rtl/>
        </w:rPr>
        <w:t>ي</w:t>
      </w:r>
      <w:r w:rsidRPr="0075697D">
        <w:rPr>
          <w:rtl/>
        </w:rPr>
        <w:t>ض</w:t>
      </w:r>
      <w:r w:rsidR="00E06D7A">
        <w:rPr>
          <w:rtl/>
        </w:rPr>
        <w:t xml:space="preserve"> </w:t>
      </w:r>
      <w:r w:rsidRPr="0075697D">
        <w:rPr>
          <w:rtl/>
        </w:rPr>
        <w:t>سلامة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وأمنه</w:t>
      </w:r>
      <w:r w:rsidR="00E06D7A">
        <w:rPr>
          <w:rtl/>
        </w:rPr>
        <w:t xml:space="preserve"> </w:t>
      </w:r>
      <w:r w:rsidRPr="0075697D">
        <w:rPr>
          <w:rtl/>
        </w:rPr>
        <w:t>للخطر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الإضرار</w:t>
      </w:r>
      <w:r w:rsidR="00E06D7A">
        <w:rPr>
          <w:rtl/>
        </w:rPr>
        <w:t xml:space="preserve"> </w:t>
      </w:r>
      <w:r w:rsidRPr="0075697D">
        <w:rPr>
          <w:rtl/>
        </w:rPr>
        <w:t>بالوحدة</w:t>
      </w:r>
      <w:r w:rsidR="00E06D7A">
        <w:rPr>
          <w:rtl/>
        </w:rPr>
        <w:t xml:space="preserve"> </w:t>
      </w:r>
      <w:r w:rsidRPr="0075697D">
        <w:rPr>
          <w:rtl/>
        </w:rPr>
        <w:t>الوطنية،</w:t>
      </w:r>
      <w:r w:rsidR="00E06D7A">
        <w:rPr>
          <w:rtl/>
        </w:rPr>
        <w:t xml:space="preserve"> </w:t>
      </w:r>
      <w:r w:rsidRPr="0075697D">
        <w:rPr>
          <w:rtl/>
        </w:rPr>
        <w:t>وأدى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يؤدي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إيذاء</w:t>
      </w:r>
      <w:r w:rsidR="00E06D7A">
        <w:rPr>
          <w:rtl/>
        </w:rPr>
        <w:t xml:space="preserve"> </w:t>
      </w:r>
      <w:r w:rsidRPr="0075697D">
        <w:rPr>
          <w:rtl/>
        </w:rPr>
        <w:t>الناس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تسبيب</w:t>
      </w:r>
      <w:r w:rsidR="00E06D7A">
        <w:rPr>
          <w:rtl/>
        </w:rPr>
        <w:t xml:space="preserve"> </w:t>
      </w:r>
      <w:r w:rsidRPr="0075697D">
        <w:rPr>
          <w:rtl/>
        </w:rPr>
        <w:t>الرعب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تعريض</w:t>
      </w:r>
      <w:r w:rsidR="00E06D7A">
        <w:rPr>
          <w:rtl/>
        </w:rPr>
        <w:t xml:space="preserve"> </w:t>
      </w:r>
      <w:r w:rsidRPr="0075697D">
        <w:rPr>
          <w:rtl/>
        </w:rPr>
        <w:t>حياتهم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حرياتهم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أمنهم</w:t>
      </w:r>
      <w:r w:rsidR="00E06D7A">
        <w:rPr>
          <w:rtl/>
        </w:rPr>
        <w:t xml:space="preserve"> </w:t>
      </w:r>
      <w:r w:rsidRPr="0075697D">
        <w:rPr>
          <w:rtl/>
        </w:rPr>
        <w:t>للخطر،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إلحاق</w:t>
      </w:r>
      <w:r w:rsidR="00E06D7A">
        <w:rPr>
          <w:rtl/>
        </w:rPr>
        <w:t xml:space="preserve"> </w:t>
      </w:r>
      <w:r w:rsidRPr="0075697D">
        <w:rPr>
          <w:rtl/>
        </w:rPr>
        <w:t>الضرر</w:t>
      </w:r>
      <w:r w:rsidR="00E06D7A">
        <w:rPr>
          <w:rtl/>
        </w:rPr>
        <w:t xml:space="preserve"> </w:t>
      </w:r>
      <w:r w:rsidRPr="0075697D">
        <w:rPr>
          <w:rtl/>
        </w:rPr>
        <w:t>بالبيئة،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الاقتصاد</w:t>
      </w:r>
      <w:r w:rsidR="00E06D7A">
        <w:rPr>
          <w:rtl/>
        </w:rPr>
        <w:t xml:space="preserve"> </w:t>
      </w:r>
      <w:r w:rsidRPr="0075697D">
        <w:rPr>
          <w:rtl/>
        </w:rPr>
        <w:t>الوطني،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المرافق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المنش</w:t>
      </w:r>
      <w:r w:rsidRPr="0075697D">
        <w:rPr>
          <w:rFonts w:hint="eastAsia"/>
          <w:rtl/>
        </w:rPr>
        <w:t>آت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الممتلكات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الاستيلاء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عرقلة</w:t>
      </w:r>
      <w:r w:rsidR="00E06D7A">
        <w:rPr>
          <w:rtl/>
        </w:rPr>
        <w:t xml:space="preserve"> </w:t>
      </w:r>
      <w:r w:rsidRPr="0075697D">
        <w:rPr>
          <w:rtl/>
        </w:rPr>
        <w:t>أدائها</w:t>
      </w:r>
      <w:r w:rsidR="00E06D7A">
        <w:rPr>
          <w:rtl/>
        </w:rPr>
        <w:t xml:space="preserve"> </w:t>
      </w:r>
      <w:r w:rsidRPr="0075697D">
        <w:rPr>
          <w:rtl/>
        </w:rPr>
        <w:t>لأعمالها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عرقلة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أعمالها</w:t>
      </w:r>
      <w:r w:rsidR="00E06D7A">
        <w:rPr>
          <w:rtl/>
        </w:rPr>
        <w:t xml:space="preserve"> </w:t>
      </w:r>
      <w:r w:rsidRPr="0075697D">
        <w:t>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65-</w:t>
      </w:r>
      <w:r w:rsidRPr="00D1043D">
        <w:rPr>
          <w:rtl/>
        </w:rPr>
        <w:tab/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بالقضايا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اعتمدت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المستوى</w:t>
      </w:r>
      <w:r w:rsidR="00E06D7A">
        <w:rPr>
          <w:rtl/>
        </w:rPr>
        <w:t xml:space="preserve"> </w:t>
      </w:r>
      <w:r w:rsidRPr="0075697D">
        <w:rPr>
          <w:rtl/>
        </w:rPr>
        <w:t>الوطني،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للمواطنين</w:t>
      </w:r>
      <w:r w:rsidR="00E06D7A">
        <w:rPr>
          <w:rtl/>
        </w:rPr>
        <w:t xml:space="preserve"> </w:t>
      </w:r>
      <w:r w:rsidRPr="0075697D">
        <w:rPr>
          <w:rtl/>
        </w:rPr>
        <w:t>المدرجين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</w:t>
      </w:r>
      <w:r w:rsidRPr="0075697D">
        <w:rPr>
          <w:rtl/>
        </w:rPr>
        <w:t>لقائمة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للإرهابيين</w:t>
      </w:r>
      <w:r w:rsidR="00E06D7A">
        <w:rPr>
          <w:rtl/>
        </w:rPr>
        <w:t xml:space="preserve"> </w:t>
      </w:r>
      <w:r w:rsidRPr="0075697D">
        <w:rPr>
          <w:rtl/>
        </w:rPr>
        <w:t>والكيانات</w:t>
      </w:r>
      <w:r w:rsidR="00E06D7A">
        <w:rPr>
          <w:rtl/>
        </w:rPr>
        <w:t xml:space="preserve"> </w:t>
      </w:r>
      <w:r w:rsidRPr="0075697D">
        <w:rPr>
          <w:rtl/>
        </w:rPr>
        <w:t>الإرهابية</w:t>
      </w:r>
      <w:r w:rsidR="00E06D7A">
        <w:rPr>
          <w:rtl/>
        </w:rPr>
        <w:t xml:space="preserve"> </w:t>
      </w:r>
      <w:r w:rsidRPr="0075697D">
        <w:rPr>
          <w:rtl/>
        </w:rPr>
        <w:t>ووفقا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۲۰۱۷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الإرهاب،</w:t>
      </w:r>
      <w:r w:rsidR="00E06D7A">
        <w:rPr>
          <w:rtl/>
        </w:rPr>
        <w:t xml:space="preserve"> </w:t>
      </w:r>
      <w:r w:rsidRPr="0075697D">
        <w:rPr>
          <w:rtl/>
        </w:rPr>
        <w:t>وبخاصة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(۲۱</w:t>
      </w:r>
      <w:r w:rsidR="00E06D7A">
        <w:rPr>
          <w:rtl/>
        </w:rPr>
        <w:t xml:space="preserve"> </w:t>
      </w:r>
      <w:r w:rsidRPr="0075697D">
        <w:rPr>
          <w:rtl/>
        </w:rPr>
        <w:t>مكرر/۳)</w:t>
      </w:r>
      <w:r w:rsidR="00E06D7A">
        <w:rPr>
          <w:rtl/>
        </w:rPr>
        <w:t xml:space="preserve"> </w:t>
      </w:r>
      <w:r w:rsidRPr="0075697D">
        <w:rPr>
          <w:rtl/>
        </w:rPr>
        <w:t>يحق</w:t>
      </w:r>
      <w:r w:rsidR="00E06D7A">
        <w:rPr>
          <w:rtl/>
        </w:rPr>
        <w:t xml:space="preserve"> </w:t>
      </w:r>
      <w:r w:rsidRPr="0075697D">
        <w:rPr>
          <w:rtl/>
        </w:rPr>
        <w:t>لذوي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الطعن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الإدراج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قائمتي</w:t>
      </w:r>
      <w:r w:rsidR="00E06D7A">
        <w:rPr>
          <w:rtl/>
        </w:rPr>
        <w:t xml:space="preserve"> </w:t>
      </w:r>
      <w:r w:rsidRPr="0075697D">
        <w:rPr>
          <w:rtl/>
        </w:rPr>
        <w:t>(الإرهابيين،</w:t>
      </w:r>
      <w:r w:rsidR="00E06D7A">
        <w:rPr>
          <w:rtl/>
        </w:rPr>
        <w:t xml:space="preserve"> </w:t>
      </w:r>
      <w:r w:rsidRPr="0075697D">
        <w:rPr>
          <w:rtl/>
        </w:rPr>
        <w:t>الكيانات</w:t>
      </w:r>
      <w:r w:rsidR="00E06D7A">
        <w:rPr>
          <w:rtl/>
        </w:rPr>
        <w:t xml:space="preserve"> </w:t>
      </w:r>
      <w:r w:rsidRPr="0075697D">
        <w:rPr>
          <w:rtl/>
        </w:rPr>
        <w:t>الإرهابية)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مد</w:t>
      </w:r>
      <w:r w:rsidR="00E06D7A">
        <w:rPr>
          <w:rtl/>
        </w:rPr>
        <w:t xml:space="preserve"> </w:t>
      </w:r>
      <w:r w:rsidRPr="0075697D">
        <w:rPr>
          <w:rtl/>
        </w:rPr>
        <w:t>مدته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رفع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سم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الدائرة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بمحكمة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ستين</w:t>
      </w:r>
      <w:r w:rsidR="00E06D7A">
        <w:rPr>
          <w:rtl/>
        </w:rPr>
        <w:t xml:space="preserve"> </w:t>
      </w:r>
      <w:r w:rsidRPr="0075697D">
        <w:rPr>
          <w:rtl/>
        </w:rPr>
        <w:t>يوما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الإعلان،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للإجراءات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للطعن</w:t>
      </w:r>
      <w:r w:rsidR="00E06D7A">
        <w:rPr>
          <w:rtl/>
        </w:rPr>
        <w:t xml:space="preserve"> </w:t>
      </w:r>
      <w:r w:rsidRPr="0075697D">
        <w:rPr>
          <w:rtl/>
        </w:rPr>
        <w:t>أمامها،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تقدم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المدرجين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القائمة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بطعن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الإدراج</w:t>
      </w:r>
      <w:r w:rsidR="00E06D7A">
        <w:rPr>
          <w:rtl/>
        </w:rPr>
        <w:t xml:space="preserve"> </w:t>
      </w:r>
      <w:r w:rsidRPr="0075697D">
        <w:rPr>
          <w:rtl/>
        </w:rPr>
        <w:t>وحصلوا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نهائية</w:t>
      </w:r>
      <w:r w:rsidR="00E06D7A">
        <w:rPr>
          <w:rtl/>
        </w:rPr>
        <w:t xml:space="preserve"> </w:t>
      </w:r>
      <w:r w:rsidRPr="0075697D">
        <w:rPr>
          <w:rtl/>
        </w:rPr>
        <w:t>بالبراءة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لغاء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دراج</w:t>
      </w:r>
      <w:r w:rsidRPr="0075697D">
        <w:t>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26" w:name="_Toc21679330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(5)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تقييد</w:t>
      </w:r>
      <w:r w:rsidR="00E06D7A">
        <w:rPr>
          <w:rtl/>
        </w:rPr>
        <w:t xml:space="preserve"> </w:t>
      </w:r>
      <w:r w:rsidRPr="0075697D">
        <w:rPr>
          <w:rtl/>
        </w:rPr>
        <w:t>نطاق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bookmarkEnd w:id="26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66-</w:t>
      </w:r>
      <w:r w:rsidRPr="00D1043D">
        <w:rPr>
          <w:rtl/>
        </w:rPr>
        <w:tab/>
      </w:r>
      <w:r w:rsidRPr="0075697D">
        <w:rPr>
          <w:rtl/>
        </w:rPr>
        <w:t>تحرص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صلب</w:t>
      </w:r>
      <w:r w:rsidR="00E06D7A">
        <w:rPr>
          <w:rtl/>
        </w:rPr>
        <w:t xml:space="preserve"> </w:t>
      </w:r>
      <w:r w:rsidRPr="0075697D">
        <w:rPr>
          <w:rtl/>
        </w:rPr>
        <w:t>الإصلاح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والسياسي</w:t>
      </w:r>
      <w:r w:rsidR="00E06D7A">
        <w:rPr>
          <w:rtl/>
        </w:rPr>
        <w:t xml:space="preserve"> </w:t>
      </w:r>
      <w:r w:rsidRPr="0075697D">
        <w:rPr>
          <w:rtl/>
        </w:rPr>
        <w:t>والاقتصادي</w:t>
      </w:r>
      <w:r w:rsidR="00E06D7A">
        <w:rPr>
          <w:rtl/>
        </w:rPr>
        <w:t xml:space="preserve"> </w:t>
      </w:r>
      <w:r w:rsidRPr="0075697D">
        <w:rPr>
          <w:rtl/>
        </w:rPr>
        <w:t>والاجتماعي</w:t>
      </w:r>
      <w:r w:rsidR="00E06D7A">
        <w:rPr>
          <w:rtl/>
        </w:rPr>
        <w:t xml:space="preserve"> </w:t>
      </w:r>
      <w:r w:rsidRPr="0075697D">
        <w:rPr>
          <w:rtl/>
        </w:rPr>
        <w:t>والثقافي،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انعكس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الاهتمام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وتقوية</w:t>
      </w:r>
      <w:r w:rsidR="00E06D7A">
        <w:rPr>
          <w:rtl/>
        </w:rPr>
        <w:t xml:space="preserve"> </w:t>
      </w:r>
      <w:r w:rsidRPr="0075697D">
        <w:rPr>
          <w:rtl/>
        </w:rPr>
        <w:t>البنية</w:t>
      </w:r>
      <w:r w:rsidR="00E06D7A">
        <w:rPr>
          <w:rtl/>
        </w:rPr>
        <w:t xml:space="preserve"> </w:t>
      </w:r>
      <w:r w:rsidRPr="0075697D">
        <w:rPr>
          <w:rtl/>
        </w:rPr>
        <w:t>التحتية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مستوياتها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والمؤسسية.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أفرد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بابه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(المواد</w:t>
      </w:r>
      <w:r w:rsidR="00E06D7A">
        <w:rPr>
          <w:rtl/>
        </w:rPr>
        <w:t xml:space="preserve"> </w:t>
      </w:r>
      <w:r w:rsidRPr="0075697D">
        <w:rPr>
          <w:rtl/>
        </w:rPr>
        <w:t>34-58)</w:t>
      </w:r>
      <w:r w:rsidR="00E06D7A">
        <w:rPr>
          <w:rtl/>
        </w:rPr>
        <w:t xml:space="preserve"> </w:t>
      </w:r>
      <w:r w:rsidRPr="0075697D">
        <w:rPr>
          <w:rtl/>
        </w:rPr>
        <w:t>للحقوق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الأساسية،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تبنى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التكاملية</w:t>
      </w:r>
      <w:r w:rsidR="00E06D7A">
        <w:rPr>
          <w:rtl/>
        </w:rPr>
        <w:t xml:space="preserve"> </w:t>
      </w:r>
      <w:r w:rsidRPr="0075697D">
        <w:rPr>
          <w:rtl/>
        </w:rPr>
        <w:t>والتداخل</w:t>
      </w:r>
      <w:r w:rsidR="00E06D7A">
        <w:rPr>
          <w:rtl/>
        </w:rPr>
        <w:t xml:space="preserve"> </w:t>
      </w:r>
      <w:r w:rsidRPr="0075697D">
        <w:rPr>
          <w:rtl/>
        </w:rPr>
        <w:t>والترابط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التجزئة</w:t>
      </w:r>
      <w:r w:rsidR="00E06D7A">
        <w:rPr>
          <w:rtl/>
        </w:rPr>
        <w:t xml:space="preserve"> </w:t>
      </w:r>
      <w:r w:rsidRPr="0075697D">
        <w:rPr>
          <w:rtl/>
        </w:rPr>
        <w:t>للحقوق،</w:t>
      </w:r>
      <w:r w:rsidR="00E06D7A">
        <w:rPr>
          <w:rtl/>
        </w:rPr>
        <w:t xml:space="preserve"> </w:t>
      </w:r>
      <w:r w:rsidRPr="0075697D">
        <w:rPr>
          <w:rtl/>
        </w:rPr>
        <w:t>فكفل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والمدنية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حد</w:t>
      </w:r>
      <w:r w:rsidR="00E06D7A">
        <w:rPr>
          <w:rtl/>
        </w:rPr>
        <w:t xml:space="preserve"> </w:t>
      </w:r>
      <w:r w:rsidRPr="0075697D">
        <w:rPr>
          <w:rtl/>
        </w:rPr>
        <w:t>سواء.</w:t>
      </w:r>
      <w:r w:rsidR="00E06D7A">
        <w:rPr>
          <w:rtl/>
        </w:rPr>
        <w:t xml:space="preserve"> </w:t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(68)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للاتفاقية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التضييق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الانتقاص</w:t>
      </w:r>
      <w:r w:rsidR="00E06D7A">
        <w:rPr>
          <w:rtl/>
        </w:rPr>
        <w:t xml:space="preserve"> </w:t>
      </w:r>
      <w:r w:rsidRPr="0075697D">
        <w:rPr>
          <w:rtl/>
        </w:rPr>
        <w:t>منها،</w:t>
      </w:r>
      <w:r w:rsidR="00E06D7A">
        <w:rPr>
          <w:rtl/>
        </w:rPr>
        <w:t xml:space="preserve"> </w:t>
      </w:r>
      <w:r w:rsidRPr="0075697D">
        <w:rPr>
          <w:rtl/>
        </w:rPr>
        <w:t>بحجة</w:t>
      </w:r>
      <w:r w:rsidR="00E06D7A">
        <w:rPr>
          <w:rtl/>
        </w:rPr>
        <w:t xml:space="preserve"> </w:t>
      </w:r>
      <w:r w:rsidRPr="0075697D">
        <w:rPr>
          <w:rtl/>
        </w:rPr>
        <w:t>تنظيمها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A52889">
        <w:rPr>
          <w:rFonts w:hint="cs"/>
          <w:rtl/>
        </w:rPr>
        <w:t> </w:t>
      </w:r>
      <w:r w:rsidRPr="0075697D">
        <w:rPr>
          <w:rtl/>
        </w:rPr>
        <w:t>تعديلها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146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تعديل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الغرض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المزيد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لصالح</w:t>
      </w:r>
      <w:r w:rsidR="00E06D7A">
        <w:rPr>
          <w:rtl/>
        </w:rPr>
        <w:t xml:space="preserve"> </w:t>
      </w:r>
      <w:r w:rsidRPr="0075697D">
        <w:rPr>
          <w:rtl/>
        </w:rPr>
        <w:t>المواطن.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27" w:name="_Toc21679331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r w:rsidRPr="00D1043D">
        <w:rPr>
          <w:rtl/>
        </w:rPr>
        <w:t>6)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bookmarkEnd w:id="27"/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28" w:name="_Toc21679332"/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bookmarkEnd w:id="2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67-</w:t>
      </w:r>
      <w:r w:rsidRPr="00D1043D">
        <w:rPr>
          <w:rtl/>
        </w:rPr>
        <w:tab/>
      </w:r>
      <w:r w:rsidRPr="0075697D">
        <w:rPr>
          <w:rtl/>
        </w:rPr>
        <w:t>تعتبر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مقدس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الاعتداء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المساس</w:t>
      </w:r>
      <w:r w:rsidR="00E06D7A">
        <w:rPr>
          <w:rtl/>
        </w:rPr>
        <w:t xml:space="preserve"> </w:t>
      </w:r>
      <w:r w:rsidRPr="0075697D">
        <w:rPr>
          <w:rtl/>
        </w:rPr>
        <w:t>بحياة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بالقتل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لحاق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ي</w:t>
      </w:r>
      <w:r w:rsidR="00E06D7A">
        <w:rPr>
          <w:rtl/>
        </w:rPr>
        <w:t xml:space="preserve"> </w:t>
      </w:r>
      <w:r w:rsidRPr="0075697D">
        <w:rPr>
          <w:rtl/>
        </w:rPr>
        <w:t>أذى</w:t>
      </w:r>
      <w:r w:rsidR="00E06D7A">
        <w:rPr>
          <w:rtl/>
        </w:rPr>
        <w:t xml:space="preserve"> </w:t>
      </w:r>
      <w:r w:rsidRPr="0075697D">
        <w:rPr>
          <w:rtl/>
        </w:rPr>
        <w:t>بجسم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68-</w:t>
      </w:r>
      <w:r w:rsidRPr="00D1043D">
        <w:rPr>
          <w:rtl/>
        </w:rPr>
        <w:tab/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للجرائم</w:t>
      </w:r>
      <w:r w:rsidR="00E06D7A">
        <w:rPr>
          <w:rtl/>
        </w:rPr>
        <w:t xml:space="preserve"> </w:t>
      </w:r>
      <w:r w:rsidRPr="0075697D">
        <w:rPr>
          <w:rtl/>
        </w:rPr>
        <w:t>الشديدة</w:t>
      </w:r>
      <w:r w:rsidR="00E06D7A">
        <w:rPr>
          <w:rtl/>
        </w:rPr>
        <w:t xml:space="preserve"> </w:t>
      </w:r>
      <w:r w:rsidRPr="0075697D">
        <w:rPr>
          <w:rtl/>
        </w:rPr>
        <w:t>الخطورة</w:t>
      </w:r>
      <w:r w:rsidR="00E06D7A">
        <w:rPr>
          <w:rtl/>
        </w:rPr>
        <w:t xml:space="preserve"> </w:t>
      </w:r>
      <w:r w:rsidRPr="0075697D">
        <w:rPr>
          <w:rtl/>
        </w:rPr>
        <w:t>فعلاً،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الخارجي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(98-103)،</w:t>
      </w:r>
      <w:r w:rsidR="00E06D7A">
        <w:rPr>
          <w:rtl/>
        </w:rPr>
        <w:t xml:space="preserve"> </w:t>
      </w:r>
      <w:r w:rsidRPr="0075697D">
        <w:rPr>
          <w:rtl/>
        </w:rPr>
        <w:t>والجرائم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الداخلي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(130-131)</w:t>
      </w:r>
      <w:r w:rsidR="00E06D7A">
        <w:rPr>
          <w:rtl/>
        </w:rPr>
        <w:t xml:space="preserve"> </w:t>
      </w:r>
      <w:r w:rsidRPr="0075697D">
        <w:rPr>
          <w:rtl/>
        </w:rPr>
        <w:t>و(135)</w:t>
      </w:r>
      <w:r w:rsidR="00E06D7A">
        <w:rPr>
          <w:rtl/>
        </w:rPr>
        <w:t xml:space="preserve"> </w:t>
      </w:r>
      <w:r w:rsidRPr="0075697D">
        <w:rPr>
          <w:rtl/>
        </w:rPr>
        <w:t>وجرائم</w:t>
      </w:r>
      <w:r w:rsidR="00E06D7A">
        <w:rPr>
          <w:rtl/>
        </w:rPr>
        <w:t xml:space="preserve"> </w:t>
      </w:r>
      <w:r w:rsidRPr="0075697D">
        <w:rPr>
          <w:rtl/>
        </w:rPr>
        <w:t>القتل</w:t>
      </w:r>
      <w:r w:rsidR="00E06D7A">
        <w:rPr>
          <w:rtl/>
        </w:rPr>
        <w:t xml:space="preserve"> </w:t>
      </w:r>
      <w:r w:rsidRPr="0075697D">
        <w:rPr>
          <w:rtl/>
        </w:rPr>
        <w:t>المقترنة</w:t>
      </w:r>
      <w:r w:rsidR="00E06D7A">
        <w:rPr>
          <w:rtl/>
        </w:rPr>
        <w:t xml:space="preserve"> </w:t>
      </w:r>
      <w:r w:rsidRPr="0075697D">
        <w:rPr>
          <w:rtl/>
        </w:rPr>
        <w:t>بظروف</w:t>
      </w:r>
      <w:r w:rsidR="00E06D7A">
        <w:rPr>
          <w:rtl/>
        </w:rPr>
        <w:t xml:space="preserve"> </w:t>
      </w:r>
      <w:r w:rsidRPr="0075697D">
        <w:rPr>
          <w:rtl/>
        </w:rPr>
        <w:t>مشددة</w:t>
      </w:r>
      <w:r w:rsidR="00E06D7A">
        <w:rPr>
          <w:rtl/>
        </w:rPr>
        <w:t xml:space="preserve"> </w:t>
      </w:r>
      <w:r w:rsidRPr="0075697D">
        <w:rPr>
          <w:rtl/>
        </w:rPr>
        <w:t>(سبق</w:t>
      </w:r>
      <w:r w:rsidR="00E06D7A">
        <w:rPr>
          <w:rtl/>
        </w:rPr>
        <w:t xml:space="preserve"> </w:t>
      </w:r>
      <w:r w:rsidRPr="0075697D">
        <w:rPr>
          <w:rtl/>
        </w:rPr>
        <w:t>الإصرار</w:t>
      </w:r>
      <w:r w:rsidR="00E06D7A">
        <w:rPr>
          <w:rtl/>
        </w:rPr>
        <w:t xml:space="preserve"> </w:t>
      </w:r>
      <w:r w:rsidRPr="0075697D">
        <w:rPr>
          <w:rtl/>
        </w:rPr>
        <w:t>والترصد)</w:t>
      </w:r>
      <w:r w:rsidR="00E06D7A">
        <w:rPr>
          <w:rtl/>
        </w:rPr>
        <w:t xml:space="preserve"> </w:t>
      </w:r>
      <w:r w:rsidRPr="0075697D">
        <w:rPr>
          <w:rtl/>
        </w:rPr>
        <w:t>واستعمال</w:t>
      </w:r>
      <w:r w:rsidR="00E06D7A">
        <w:rPr>
          <w:rtl/>
        </w:rPr>
        <w:t xml:space="preserve"> </w:t>
      </w: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سامة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متفجرة،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="00E06D7A">
        <w:rPr>
          <w:rtl/>
        </w:rPr>
        <w:t xml:space="preserve"> </w:t>
      </w:r>
      <w:r w:rsidRPr="0075697D">
        <w:rPr>
          <w:rtl/>
        </w:rPr>
        <w:t>القتل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أصول</w:t>
      </w:r>
      <w:r w:rsidR="00E06D7A">
        <w:rPr>
          <w:rtl/>
        </w:rPr>
        <w:t xml:space="preserve"> </w:t>
      </w:r>
      <w:r w:rsidRPr="0075697D">
        <w:rPr>
          <w:rtl/>
        </w:rPr>
        <w:t>الجاني..</w:t>
      </w:r>
      <w:r w:rsidR="00E06D7A">
        <w:rPr>
          <w:rtl/>
        </w:rPr>
        <w:t xml:space="preserve"> </w:t>
      </w:r>
      <w:r w:rsidRPr="0075697D">
        <w:rPr>
          <w:rtl/>
        </w:rPr>
        <w:t>الخ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(300).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69-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300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قضت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قتل</w:t>
      </w:r>
      <w:r w:rsidR="00E06D7A">
        <w:rPr>
          <w:rtl/>
        </w:rPr>
        <w:t xml:space="preserve"> </w:t>
      </w:r>
      <w:r w:rsidRPr="0075697D">
        <w:rPr>
          <w:rtl/>
        </w:rPr>
        <w:t>نفساً</w:t>
      </w:r>
      <w:r w:rsidR="00E06D7A">
        <w:rPr>
          <w:rtl/>
        </w:rPr>
        <w:t xml:space="preserve"> </w:t>
      </w:r>
      <w:r w:rsidRPr="0075697D">
        <w:rPr>
          <w:rtl/>
        </w:rPr>
        <w:t>عمداً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ظروف</w:t>
      </w:r>
      <w:r w:rsidR="00E06D7A">
        <w:rPr>
          <w:rtl/>
        </w:rPr>
        <w:t xml:space="preserve"> </w:t>
      </w:r>
      <w:r w:rsidRPr="0075697D">
        <w:rPr>
          <w:rtl/>
        </w:rPr>
        <w:t>مشددة،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بالقول:</w:t>
      </w:r>
      <w:r w:rsidR="00E06D7A">
        <w:rPr>
          <w:rtl/>
        </w:rPr>
        <w:t xml:space="preserve"> </w:t>
      </w:r>
      <w:r w:rsidRPr="0075697D">
        <w:rPr>
          <w:rtl/>
        </w:rPr>
        <w:t>"وتستبدل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الإعدام،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عفا</w:t>
      </w:r>
      <w:r w:rsidR="00E06D7A">
        <w:rPr>
          <w:rtl/>
        </w:rPr>
        <w:t xml:space="preserve"> </w:t>
      </w:r>
      <w:r w:rsidRPr="0075697D">
        <w:rPr>
          <w:rtl/>
        </w:rPr>
        <w:t>ولي</w:t>
      </w:r>
      <w:r w:rsidR="00E06D7A">
        <w:rPr>
          <w:rtl/>
        </w:rPr>
        <w:t xml:space="preserve"> </w:t>
      </w:r>
      <w:r w:rsidRPr="0075697D">
        <w:rPr>
          <w:rtl/>
        </w:rPr>
        <w:t>الدم،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الدية".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70-</w:t>
      </w:r>
      <w:r w:rsidRPr="00D1043D">
        <w:rPr>
          <w:rtl/>
        </w:rPr>
        <w:tab/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ضوء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سبق</w:t>
      </w:r>
      <w:r w:rsidR="00E06D7A">
        <w:rPr>
          <w:rtl/>
        </w:rPr>
        <w:t xml:space="preserve"> </w:t>
      </w:r>
      <w:r w:rsidRPr="0075697D">
        <w:rPr>
          <w:rtl/>
        </w:rPr>
        <w:t>يمكن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نخلص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والفلسفة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تحكم</w:t>
      </w:r>
      <w:r w:rsidR="00E06D7A">
        <w:rPr>
          <w:rtl/>
        </w:rPr>
        <w:t xml:space="preserve"> </w:t>
      </w:r>
      <w:r w:rsidRPr="0075697D">
        <w:rPr>
          <w:rtl/>
        </w:rPr>
        <w:t>تطبيقها،</w:t>
      </w:r>
      <w:r w:rsidR="00E06D7A">
        <w:rPr>
          <w:rtl/>
        </w:rPr>
        <w:t xml:space="preserve"> </w:t>
      </w:r>
      <w:r w:rsidRPr="0075697D">
        <w:rPr>
          <w:rtl/>
        </w:rPr>
        <w:t>إنما</w:t>
      </w:r>
      <w:r w:rsidR="00E06D7A">
        <w:rPr>
          <w:rtl/>
        </w:rPr>
        <w:t xml:space="preserve"> </w:t>
      </w:r>
      <w:r w:rsidRPr="0075697D">
        <w:rPr>
          <w:rtl/>
        </w:rPr>
        <w:t>تعد</w:t>
      </w:r>
      <w:r w:rsidR="00E06D7A">
        <w:rPr>
          <w:rtl/>
        </w:rPr>
        <w:t xml:space="preserve"> </w:t>
      </w:r>
      <w:r w:rsidRPr="0075697D">
        <w:rPr>
          <w:rtl/>
        </w:rPr>
        <w:t>جزءاً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71-</w:t>
      </w:r>
      <w:r w:rsidRPr="00D1043D">
        <w:rPr>
          <w:rtl/>
        </w:rPr>
        <w:tab/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صعيد</w:t>
      </w:r>
      <w:r w:rsidR="00E06D7A">
        <w:rPr>
          <w:rtl/>
        </w:rPr>
        <w:t xml:space="preserve"> </w:t>
      </w:r>
      <w:r w:rsidRPr="0075697D">
        <w:rPr>
          <w:rtl/>
        </w:rPr>
        <w:t>الممارسة</w:t>
      </w:r>
      <w:r w:rsidR="00E06D7A">
        <w:rPr>
          <w:rtl/>
        </w:rPr>
        <w:t xml:space="preserve"> </w:t>
      </w:r>
      <w:r w:rsidRPr="0075697D">
        <w:rPr>
          <w:rtl/>
        </w:rPr>
        <w:t>العملية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تطبق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منذ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2005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لمرة</w:t>
      </w:r>
      <w:r w:rsidR="00E06D7A">
        <w:rPr>
          <w:rtl/>
        </w:rPr>
        <w:t xml:space="preserve"> </w:t>
      </w:r>
      <w:r w:rsidRPr="0075697D">
        <w:rPr>
          <w:rtl/>
        </w:rPr>
        <w:t>واحدة</w:t>
      </w:r>
      <w:r w:rsidR="00E06D7A">
        <w:rPr>
          <w:rtl/>
        </w:rPr>
        <w:t xml:space="preserve"> </w:t>
      </w:r>
      <w:r w:rsidRPr="0075697D">
        <w:rPr>
          <w:rtl/>
        </w:rPr>
        <w:t>نتيجة</w:t>
      </w:r>
      <w:r w:rsidR="00E06D7A">
        <w:rPr>
          <w:rtl/>
        </w:rPr>
        <w:t xml:space="preserve"> </w:t>
      </w:r>
      <w:r w:rsidRPr="0075697D">
        <w:rPr>
          <w:rtl/>
        </w:rPr>
        <w:t>لبشاعة</w:t>
      </w:r>
      <w:r w:rsidR="00E06D7A">
        <w:rPr>
          <w:rtl/>
        </w:rPr>
        <w:t xml:space="preserve"> </w:t>
      </w:r>
      <w:r w:rsidRPr="0075697D">
        <w:rPr>
          <w:rtl/>
        </w:rPr>
        <w:t>وجسامة</w:t>
      </w:r>
      <w:r w:rsidR="00E06D7A">
        <w:rPr>
          <w:rtl/>
        </w:rPr>
        <w:t xml:space="preserve"> </w:t>
      </w:r>
      <w:r w:rsidRPr="0075697D">
        <w:rPr>
          <w:rtl/>
        </w:rPr>
        <w:t>الجرم</w:t>
      </w:r>
      <w:r w:rsidR="00E06D7A">
        <w:rPr>
          <w:rtl/>
        </w:rPr>
        <w:t xml:space="preserve"> </w:t>
      </w:r>
      <w:r w:rsidRPr="0075697D">
        <w:rPr>
          <w:rtl/>
        </w:rPr>
        <w:t>المرتكب.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72-</w:t>
      </w:r>
      <w:r w:rsidRPr="00D1043D">
        <w:rPr>
          <w:rtl/>
        </w:rPr>
        <w:tab/>
      </w:r>
      <w:r w:rsidRPr="0075697D">
        <w:rPr>
          <w:rtl/>
        </w:rPr>
        <w:t>تعتبر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الإعدا</w:t>
      </w:r>
      <w:r w:rsidRPr="0075697D">
        <w:rPr>
          <w:rFonts w:hint="eastAsia"/>
          <w:rtl/>
        </w:rPr>
        <w:t>م</w:t>
      </w:r>
      <w:r w:rsidR="00E06D7A">
        <w:rPr>
          <w:rtl/>
        </w:rPr>
        <w:t xml:space="preserve"> </w:t>
      </w:r>
      <w:r w:rsidRPr="0075697D">
        <w:rPr>
          <w:rtl/>
        </w:rPr>
        <w:t>كإجراء</w:t>
      </w:r>
      <w:r w:rsidR="00E06D7A">
        <w:rPr>
          <w:rtl/>
        </w:rPr>
        <w:t xml:space="preserve"> </w:t>
      </w:r>
      <w:r w:rsidRPr="0075697D">
        <w:rPr>
          <w:rtl/>
        </w:rPr>
        <w:t>وقائي،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ردع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الخطرة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يرتدع</w:t>
      </w:r>
      <w:r w:rsidR="00E06D7A">
        <w:rPr>
          <w:rtl/>
        </w:rPr>
        <w:t xml:space="preserve"> </w:t>
      </w:r>
      <w:r w:rsidRPr="0075697D">
        <w:rPr>
          <w:rtl/>
        </w:rPr>
        <w:t>مرتكبيها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بعلمهم</w:t>
      </w:r>
      <w:r w:rsidR="00E06D7A">
        <w:rPr>
          <w:rtl/>
        </w:rPr>
        <w:t xml:space="preserve"> </w:t>
      </w:r>
      <w:r w:rsidRPr="0075697D">
        <w:rPr>
          <w:rtl/>
        </w:rPr>
        <w:t>بوجود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ولذا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لحياة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وحقنا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لدمائهم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فهي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وقائي</w:t>
      </w:r>
      <w:r w:rsidR="00E06D7A">
        <w:rPr>
          <w:rtl/>
        </w:rPr>
        <w:t xml:space="preserve"> </w:t>
      </w:r>
      <w:r w:rsidRPr="0075697D">
        <w:rPr>
          <w:rtl/>
        </w:rPr>
        <w:t>مانع</w:t>
      </w:r>
      <w:r w:rsidR="00E06D7A">
        <w:rPr>
          <w:rtl/>
        </w:rPr>
        <w:t xml:space="preserve"> </w:t>
      </w:r>
      <w:r w:rsidRPr="0075697D">
        <w:rPr>
          <w:rtl/>
        </w:rPr>
        <w:t>لارتكاب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خوفاً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وبالتالي</w:t>
      </w:r>
      <w:r w:rsidR="00E06D7A">
        <w:rPr>
          <w:rtl/>
        </w:rPr>
        <w:t xml:space="preserve"> </w:t>
      </w:r>
      <w:r w:rsidRPr="0075697D">
        <w:rPr>
          <w:rtl/>
        </w:rPr>
        <w:t>ففي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حفاظ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الحياة.</w:t>
      </w:r>
      <w:r w:rsidR="00E06D7A">
        <w:rPr>
          <w:rtl/>
        </w:rPr>
        <w:t xml:space="preserve"> </w:t>
      </w:r>
      <w:r w:rsidRPr="0075697D">
        <w:rPr>
          <w:rtl/>
        </w:rPr>
        <w:t>وحصر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أشد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خطورة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تهدد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أفراده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القتل</w:t>
      </w:r>
      <w:r w:rsidR="00E06D7A">
        <w:rPr>
          <w:rtl/>
        </w:rPr>
        <w:t xml:space="preserve"> </w:t>
      </w:r>
      <w:r w:rsidRPr="0075697D">
        <w:rPr>
          <w:rtl/>
        </w:rPr>
        <w:t>العمد</w:t>
      </w:r>
      <w:r w:rsidR="00E06D7A">
        <w:rPr>
          <w:rtl/>
        </w:rPr>
        <w:t xml:space="preserve"> </w:t>
      </w:r>
      <w:r w:rsidRPr="0075697D">
        <w:rPr>
          <w:rtl/>
        </w:rPr>
        <w:t>والخيانة</w:t>
      </w:r>
      <w:r w:rsidR="00E06D7A">
        <w:rPr>
          <w:rtl/>
        </w:rPr>
        <w:t xml:space="preserve"> </w:t>
      </w:r>
      <w:r w:rsidRPr="0075697D">
        <w:rPr>
          <w:rtl/>
        </w:rPr>
        <w:t>العظمى،</w:t>
      </w:r>
      <w:r w:rsidR="00E06D7A">
        <w:rPr>
          <w:rtl/>
        </w:rPr>
        <w:t xml:space="preserve"> </w:t>
      </w:r>
      <w:r w:rsidRPr="0075697D">
        <w:rPr>
          <w:rtl/>
        </w:rPr>
        <w:t>وتم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ضوابط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لعدم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وتقييدها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أبعد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يتوافق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حكام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(6)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وهذه</w:t>
      </w:r>
      <w:r w:rsidR="00E06D7A">
        <w:rPr>
          <w:rtl/>
        </w:rPr>
        <w:t xml:space="preserve"> </w:t>
      </w:r>
      <w:r w:rsidRPr="0075697D">
        <w:rPr>
          <w:rtl/>
        </w:rPr>
        <w:t>الضوابط</w:t>
      </w:r>
      <w:r w:rsidR="00E06D7A">
        <w:rPr>
          <w:rtl/>
        </w:rPr>
        <w:t xml:space="preserve"> </w:t>
      </w:r>
      <w:r w:rsidRPr="0075697D">
        <w:rPr>
          <w:rtl/>
        </w:rPr>
        <w:t>تتمثل</w:t>
      </w:r>
      <w:r w:rsidR="00E06D7A">
        <w:rPr>
          <w:rtl/>
        </w:rPr>
        <w:t xml:space="preserve"> </w:t>
      </w:r>
      <w:r w:rsidRPr="0075697D">
        <w:rPr>
          <w:rtl/>
        </w:rPr>
        <w:t>في: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(أ)</w:t>
      </w:r>
      <w:r w:rsidRPr="00D1043D">
        <w:rPr>
          <w:rFonts w:hint="cs"/>
          <w:rtl/>
        </w:rPr>
        <w:tab/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(ب)</w:t>
      </w:r>
      <w:r w:rsidRPr="00D1043D">
        <w:rPr>
          <w:rtl/>
        </w:rPr>
        <w:tab/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خطورة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تجوز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رأفة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تخفيف؛</w:t>
      </w:r>
      <w:r w:rsidR="00E06D7A">
        <w:rPr>
          <w:rtl/>
        </w:rPr>
        <w:t xml:space="preserve"> </w:t>
      </w:r>
      <w:r w:rsidRPr="0075697D">
        <w:rPr>
          <w:rtl/>
        </w:rPr>
        <w:t>لخطورتها</w:t>
      </w:r>
      <w:r w:rsidR="00E06D7A">
        <w:rPr>
          <w:rtl/>
        </w:rPr>
        <w:t xml:space="preserve"> </w:t>
      </w:r>
      <w:r w:rsidRPr="0075697D">
        <w:rPr>
          <w:rtl/>
        </w:rPr>
        <w:t>وبشاعتها.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(ت)</w:t>
      </w:r>
      <w:r w:rsidRPr="00D1043D">
        <w:rPr>
          <w:rtl/>
        </w:rPr>
        <w:tab/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بالإعدام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مصادقة</w:t>
      </w:r>
      <w:r w:rsidR="00E06D7A">
        <w:rPr>
          <w:rtl/>
        </w:rPr>
        <w:t xml:space="preserve"> </w:t>
      </w:r>
      <w:r w:rsidRPr="0075697D">
        <w:rPr>
          <w:rtl/>
        </w:rPr>
        <w:t>الأمير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2"/>
      </w:r>
      <w:r w:rsidRPr="00D1043D">
        <w:rPr>
          <w:vertAlign w:val="superscript"/>
          <w:rtl/>
        </w:rPr>
        <w:t>)</w:t>
      </w:r>
      <w:r w:rsidRPr="00D1043D">
        <w:rPr>
          <w:rFonts w:hint="cs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67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للأمير</w:t>
      </w:r>
      <w:r w:rsidR="00E06D7A">
        <w:rPr>
          <w:rtl/>
        </w:rPr>
        <w:t xml:space="preserve"> </w:t>
      </w:r>
      <w:r w:rsidRPr="0075697D">
        <w:rPr>
          <w:rtl/>
        </w:rPr>
        <w:t>سلطة</w:t>
      </w:r>
      <w:r w:rsidR="00E06D7A">
        <w:rPr>
          <w:rtl/>
        </w:rPr>
        <w:t xml:space="preserve"> </w:t>
      </w:r>
      <w:r w:rsidRPr="0075697D">
        <w:rPr>
          <w:rtl/>
        </w:rPr>
        <w:t>العفو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التخفيف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(ث)</w:t>
      </w:r>
      <w:r w:rsidRPr="00D1043D">
        <w:rPr>
          <w:rtl/>
        </w:rPr>
        <w:tab/>
      </w:r>
      <w:r w:rsidRPr="0075697D">
        <w:rPr>
          <w:rtl/>
        </w:rPr>
        <w:t>يوقف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الحامل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تضع</w:t>
      </w:r>
      <w:r w:rsidR="00E06D7A">
        <w:rPr>
          <w:rtl/>
        </w:rPr>
        <w:t xml:space="preserve"> </w:t>
      </w:r>
      <w:r w:rsidRPr="0075697D">
        <w:rPr>
          <w:rtl/>
        </w:rPr>
        <w:t>مولودها،</w:t>
      </w:r>
      <w:r w:rsidR="00E06D7A">
        <w:rPr>
          <w:rtl/>
        </w:rPr>
        <w:t xml:space="preserve"> </w:t>
      </w:r>
      <w:r w:rsidRPr="0075697D">
        <w:rPr>
          <w:rtl/>
        </w:rPr>
        <w:t>فإذا</w:t>
      </w:r>
      <w:r w:rsidR="00E06D7A">
        <w:rPr>
          <w:rtl/>
        </w:rPr>
        <w:t xml:space="preserve"> </w:t>
      </w:r>
      <w:r w:rsidRPr="0075697D">
        <w:rPr>
          <w:rtl/>
        </w:rPr>
        <w:t>وضعته</w:t>
      </w:r>
      <w:r w:rsidR="00E06D7A">
        <w:rPr>
          <w:rtl/>
        </w:rPr>
        <w:t xml:space="preserve"> </w:t>
      </w:r>
      <w:r w:rsidRPr="0075697D">
        <w:rPr>
          <w:rtl/>
        </w:rPr>
        <w:t>حياً</w:t>
      </w:r>
      <w:r w:rsidR="00E06D7A">
        <w:rPr>
          <w:rtl/>
        </w:rPr>
        <w:t xml:space="preserve"> </w:t>
      </w:r>
      <w:r w:rsidRPr="0075697D">
        <w:rPr>
          <w:rtl/>
        </w:rPr>
        <w:t>يؤجل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سنتين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وضعها،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يستبدل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المؤبد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(ج)</w:t>
      </w:r>
      <w:r w:rsidRPr="00D1043D">
        <w:rPr>
          <w:rtl/>
        </w:rPr>
        <w:tab/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تُطبق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يبلغوا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عمرهم،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ارتكابه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بالإعدام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تنفيذه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4"/>
      </w:r>
      <w:r w:rsidRPr="00D1043D">
        <w:rPr>
          <w:vertAlign w:val="superscript"/>
          <w:rtl/>
        </w:rPr>
        <w:t>)</w:t>
      </w:r>
      <w:r w:rsidRPr="00D1043D">
        <w:rPr>
          <w:rFonts w:hint="cs"/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(ح)</w:t>
      </w:r>
      <w:r w:rsidRPr="00D1043D">
        <w:rPr>
          <w:rtl/>
        </w:rPr>
        <w:tab/>
      </w:r>
      <w:r w:rsidRPr="0075697D">
        <w:rPr>
          <w:rtl/>
        </w:rPr>
        <w:t>تُستبدل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الإعدام،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عفا</w:t>
      </w:r>
      <w:r w:rsidR="00E06D7A">
        <w:rPr>
          <w:rtl/>
        </w:rPr>
        <w:t xml:space="preserve"> </w:t>
      </w:r>
      <w:r w:rsidRPr="0075697D">
        <w:rPr>
          <w:rtl/>
        </w:rPr>
        <w:t>ولي</w:t>
      </w:r>
      <w:r w:rsidR="00E06D7A">
        <w:rPr>
          <w:rtl/>
        </w:rPr>
        <w:t xml:space="preserve"> </w:t>
      </w:r>
      <w:r w:rsidRPr="0075697D">
        <w:rPr>
          <w:rtl/>
        </w:rPr>
        <w:t>الدم،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قَبل</w:t>
      </w:r>
      <w:r w:rsidR="00E06D7A">
        <w:rPr>
          <w:rtl/>
        </w:rPr>
        <w:t xml:space="preserve"> </w:t>
      </w:r>
      <w:r w:rsidRPr="0075697D">
        <w:rPr>
          <w:rtl/>
        </w:rPr>
        <w:t>الدية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(خ)</w:t>
      </w:r>
      <w:r w:rsidRPr="00D1043D">
        <w:rPr>
          <w:rtl/>
        </w:rPr>
        <w:tab/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بالإعدام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بإجماع</w:t>
      </w:r>
      <w:r w:rsidR="00E06D7A">
        <w:rPr>
          <w:rtl/>
        </w:rPr>
        <w:t xml:space="preserve"> </w:t>
      </w:r>
      <w:r w:rsidRPr="0075697D">
        <w:rPr>
          <w:rtl/>
        </w:rPr>
        <w:t>آراء</w:t>
      </w:r>
      <w:r w:rsidR="00E06D7A">
        <w:rPr>
          <w:rtl/>
        </w:rPr>
        <w:t xml:space="preserve"> </w:t>
      </w:r>
      <w:r w:rsidRPr="0075697D">
        <w:rPr>
          <w:rtl/>
        </w:rPr>
        <w:t>المحكمة،</w:t>
      </w:r>
      <w:r w:rsidR="00E06D7A">
        <w:rPr>
          <w:rtl/>
        </w:rPr>
        <w:t xml:space="preserve"> </w:t>
      </w:r>
      <w:r w:rsidRPr="0075697D">
        <w:rPr>
          <w:rtl/>
        </w:rPr>
        <w:t>وعند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تحققه</w:t>
      </w:r>
      <w:r w:rsidR="00E06D7A">
        <w:rPr>
          <w:rtl/>
        </w:rPr>
        <w:t xml:space="preserve"> </w:t>
      </w:r>
      <w:r w:rsidRPr="0075697D">
        <w:rPr>
          <w:rtl/>
        </w:rPr>
        <w:t>تستبدل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المؤبد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29" w:name="_Toc21679333"/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الممارسات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تنتهك</w:t>
      </w:r>
      <w:r w:rsidR="00E06D7A">
        <w:rPr>
          <w:rtl/>
        </w:rPr>
        <w:t xml:space="preserve"> </w:t>
      </w:r>
      <w:r w:rsidRPr="0075697D">
        <w:rPr>
          <w:rtl/>
        </w:rPr>
        <w:t>حقهم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bookmarkEnd w:id="2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73-</w:t>
      </w:r>
      <w:r w:rsidRPr="00D1043D">
        <w:rPr>
          <w:rtl/>
        </w:rPr>
        <w:tab/>
      </w:r>
      <w:r w:rsidRPr="0075697D">
        <w:rPr>
          <w:rFonts w:hint="eastAsia"/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الوارد</w:t>
      </w:r>
      <w:r w:rsidR="00E06D7A">
        <w:rPr>
          <w:rtl/>
        </w:rPr>
        <w:t xml:space="preserve"> </w:t>
      </w:r>
      <w:r w:rsidRPr="0075697D">
        <w:rPr>
          <w:rtl/>
        </w:rPr>
        <w:t>ذكرها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الرد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</w:t>
      </w:r>
      <w:r w:rsidRPr="0075697D">
        <w:rPr>
          <w:rtl/>
        </w:rPr>
        <w:t>تكف</w:t>
      </w:r>
      <w:r w:rsidRPr="0075697D">
        <w:rPr>
          <w:rFonts w:hint="eastAsia"/>
          <w:rtl/>
        </w:rPr>
        <w:t>ُ</w:t>
      </w:r>
      <w:r w:rsidRPr="0075697D">
        <w:rPr>
          <w:rtl/>
        </w:rPr>
        <w:t>ل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العناية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الكاملة</w:t>
      </w:r>
      <w:r w:rsidR="00E06D7A">
        <w:rPr>
          <w:rtl/>
        </w:rPr>
        <w:t xml:space="preserve"> </w:t>
      </w:r>
      <w:r w:rsidRPr="0075697D">
        <w:rPr>
          <w:rtl/>
        </w:rPr>
        <w:t>للنساء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الولادة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بفحوصات</w:t>
      </w:r>
      <w:r w:rsidR="00E06D7A">
        <w:rPr>
          <w:rtl/>
        </w:rPr>
        <w:t xml:space="preserve"> </w:t>
      </w:r>
      <w:r w:rsidRPr="0075697D">
        <w:rPr>
          <w:rtl/>
        </w:rPr>
        <w:t>الأم</w:t>
      </w:r>
      <w:r w:rsidR="00E06D7A">
        <w:rPr>
          <w:rtl/>
        </w:rPr>
        <w:t xml:space="preserve"> </w:t>
      </w:r>
      <w:r w:rsidRPr="0075697D">
        <w:rPr>
          <w:rtl/>
        </w:rPr>
        <w:t>والجنين.</w:t>
      </w:r>
      <w:r w:rsidR="00E06D7A">
        <w:rPr>
          <w:rtl/>
        </w:rPr>
        <w:t xml:space="preserve"> </w:t>
      </w:r>
      <w:r w:rsidRPr="0075697D">
        <w:rPr>
          <w:rtl/>
        </w:rPr>
        <w:t>وتتميز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الولادة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تشمل</w:t>
      </w:r>
      <w:r w:rsidR="00E06D7A">
        <w:rPr>
          <w:rtl/>
        </w:rPr>
        <w:t xml:space="preserve"> </w:t>
      </w:r>
      <w:r w:rsidRPr="0075697D">
        <w:rPr>
          <w:rtl/>
        </w:rPr>
        <w:t>المواطنات</w:t>
      </w:r>
      <w:r w:rsidR="00E06D7A">
        <w:rPr>
          <w:rtl/>
        </w:rPr>
        <w:t xml:space="preserve"> </w:t>
      </w:r>
      <w:r w:rsidRPr="0075697D">
        <w:rPr>
          <w:rtl/>
        </w:rPr>
        <w:t>والمقيمات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حد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بانتظامها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سيما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الأشهر</w:t>
      </w:r>
      <w:r w:rsidR="00E06D7A">
        <w:rPr>
          <w:rtl/>
        </w:rPr>
        <w:t xml:space="preserve"> </w:t>
      </w:r>
      <w:r w:rsidRPr="0075697D">
        <w:rPr>
          <w:rtl/>
        </w:rPr>
        <w:t>الأخيرة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تسبق</w:t>
      </w:r>
      <w:r w:rsidR="00E06D7A">
        <w:rPr>
          <w:rtl/>
        </w:rPr>
        <w:t xml:space="preserve"> </w:t>
      </w:r>
      <w:r w:rsidRPr="0075697D">
        <w:rPr>
          <w:rtl/>
        </w:rPr>
        <w:t>الولادة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ينتج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تردد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الحوامل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مصحات</w:t>
      </w:r>
      <w:r w:rsidR="00E06D7A">
        <w:rPr>
          <w:rtl/>
        </w:rPr>
        <w:t xml:space="preserve"> </w:t>
      </w:r>
      <w:r w:rsidRPr="0075697D">
        <w:rPr>
          <w:rtl/>
        </w:rPr>
        <w:t>الولادة.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74-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أدت</w:t>
      </w:r>
      <w:r w:rsidR="00E06D7A">
        <w:rPr>
          <w:rtl/>
        </w:rPr>
        <w:t xml:space="preserve"> </w:t>
      </w:r>
      <w:r w:rsidRPr="0075697D">
        <w:rPr>
          <w:rtl/>
        </w:rPr>
        <w:t>جهود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الاهتمام</w:t>
      </w:r>
      <w:r w:rsidR="00E06D7A">
        <w:rPr>
          <w:rtl/>
        </w:rPr>
        <w:t xml:space="preserve"> </w:t>
      </w:r>
      <w:r w:rsidRPr="0075697D">
        <w:rPr>
          <w:rtl/>
        </w:rPr>
        <w:t>بصحة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الحامل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انخفاض</w:t>
      </w:r>
      <w:r w:rsidR="00E06D7A">
        <w:rPr>
          <w:rtl/>
        </w:rPr>
        <w:t xml:space="preserve"> </w:t>
      </w:r>
      <w:r w:rsidRPr="0075697D">
        <w:rPr>
          <w:rtl/>
        </w:rPr>
        <w:t>معدلات</w:t>
      </w:r>
      <w:r w:rsidR="00E06D7A">
        <w:rPr>
          <w:rtl/>
        </w:rPr>
        <w:t xml:space="preserve"> </w:t>
      </w:r>
      <w:r w:rsidRPr="0075697D">
        <w:rPr>
          <w:rtl/>
        </w:rPr>
        <w:t>وفيات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المرتبطة</w:t>
      </w:r>
      <w:r w:rsidR="00E06D7A">
        <w:rPr>
          <w:rtl/>
        </w:rPr>
        <w:t xml:space="preserve"> </w:t>
      </w:r>
      <w:r w:rsidRPr="0075697D">
        <w:rPr>
          <w:rtl/>
        </w:rPr>
        <w:t>بالحمل</w:t>
      </w:r>
      <w:r w:rsidR="00E06D7A">
        <w:rPr>
          <w:rtl/>
        </w:rPr>
        <w:t xml:space="preserve"> </w:t>
      </w:r>
      <w:r w:rsidRPr="0075697D">
        <w:rPr>
          <w:rtl/>
        </w:rPr>
        <w:t>والولادة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الولادة،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للتقارير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ثلاث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عوام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وحتى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3.8%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وفاة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(100,000)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مولود</w:t>
      </w:r>
      <w:r w:rsidR="00E06D7A">
        <w:rPr>
          <w:rtl/>
        </w:rPr>
        <w:t xml:space="preserve"> </w:t>
      </w:r>
      <w:r w:rsidRPr="0075697D">
        <w:rPr>
          <w:rtl/>
        </w:rPr>
        <w:t>حي.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75-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اتخذت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المساعدة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منع</w:t>
      </w:r>
      <w:r w:rsidR="00E06D7A">
        <w:rPr>
          <w:rtl/>
        </w:rPr>
        <w:t xml:space="preserve"> </w:t>
      </w:r>
      <w:r w:rsidRPr="0075697D">
        <w:rPr>
          <w:rtl/>
        </w:rPr>
        <w:t>الحمل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المرغوب</w:t>
      </w:r>
      <w:r w:rsidR="00E06D7A">
        <w:rPr>
          <w:rtl/>
        </w:rPr>
        <w:t xml:space="preserve"> </w:t>
      </w:r>
      <w:r w:rsidRPr="0075697D">
        <w:rPr>
          <w:rtl/>
        </w:rPr>
        <w:t>فيه،</w:t>
      </w:r>
      <w:r w:rsidR="00E06D7A">
        <w:rPr>
          <w:rtl/>
        </w:rPr>
        <w:t xml:space="preserve"> </w:t>
      </w:r>
      <w:r w:rsidRPr="0075697D">
        <w:rPr>
          <w:rtl/>
        </w:rPr>
        <w:t>وضمان</w:t>
      </w:r>
      <w:r w:rsidR="00E06D7A">
        <w:rPr>
          <w:rtl/>
        </w:rPr>
        <w:t xml:space="preserve"> </w:t>
      </w:r>
      <w:r w:rsidRPr="0075697D">
        <w:rPr>
          <w:rtl/>
        </w:rPr>
        <w:t>أنها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تضطر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الخضوع</w:t>
      </w:r>
      <w:r w:rsidR="00E06D7A">
        <w:rPr>
          <w:rtl/>
        </w:rPr>
        <w:t xml:space="preserve"> </w:t>
      </w:r>
      <w:r w:rsidRPr="0075697D">
        <w:rPr>
          <w:rtl/>
        </w:rPr>
        <w:t>لعمليات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جهاض</w:t>
      </w:r>
      <w:r w:rsidR="00E06D7A">
        <w:rPr>
          <w:rtl/>
        </w:rPr>
        <w:t xml:space="preserve"> </w:t>
      </w:r>
      <w:r w:rsidRPr="0075697D">
        <w:rPr>
          <w:rtl/>
        </w:rPr>
        <w:t>السرية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تهدد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ي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الإجهاض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1983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مزاولة</w:t>
      </w:r>
      <w:r w:rsidR="00E06D7A">
        <w:rPr>
          <w:rtl/>
        </w:rPr>
        <w:t xml:space="preserve"> </w:t>
      </w:r>
      <w:r w:rsidRPr="0075697D">
        <w:rPr>
          <w:rtl/>
        </w:rPr>
        <w:t>مهنتي</w:t>
      </w:r>
      <w:r w:rsidR="00E06D7A">
        <w:rPr>
          <w:rtl/>
        </w:rPr>
        <w:t xml:space="preserve"> </w:t>
      </w:r>
      <w:r w:rsidRPr="0075697D">
        <w:rPr>
          <w:rtl/>
        </w:rPr>
        <w:t>الطب</w:t>
      </w:r>
      <w:r w:rsidR="00E06D7A">
        <w:rPr>
          <w:rtl/>
        </w:rPr>
        <w:t xml:space="preserve"> </w:t>
      </w:r>
      <w:r w:rsidRPr="0075697D">
        <w:rPr>
          <w:rtl/>
        </w:rPr>
        <w:t>البشري</w:t>
      </w:r>
      <w:r w:rsidR="00E06D7A">
        <w:rPr>
          <w:rtl/>
        </w:rPr>
        <w:t xml:space="preserve"> </w:t>
      </w:r>
      <w:r w:rsidRPr="0075697D">
        <w:rPr>
          <w:rtl/>
        </w:rPr>
        <w:t>وطب</w:t>
      </w:r>
      <w:r w:rsidR="00E06D7A">
        <w:rPr>
          <w:rtl/>
        </w:rPr>
        <w:t xml:space="preserve"> </w:t>
      </w:r>
      <w:r w:rsidRPr="0075697D">
        <w:rPr>
          <w:rtl/>
        </w:rPr>
        <w:t>وجراحة</w:t>
      </w:r>
      <w:r w:rsidR="00E06D7A">
        <w:rPr>
          <w:rtl/>
        </w:rPr>
        <w:t xml:space="preserve"> </w:t>
      </w:r>
      <w:r w:rsidRPr="0075697D">
        <w:rPr>
          <w:rtl/>
        </w:rPr>
        <w:t>الأسنان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17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"يحظر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الطبيب</w:t>
      </w:r>
      <w:r w:rsidR="00E06D7A">
        <w:rPr>
          <w:rtl/>
        </w:rPr>
        <w:t xml:space="preserve"> </w:t>
      </w:r>
      <w:r w:rsidRPr="0075697D">
        <w:rPr>
          <w:rtl/>
        </w:rPr>
        <w:t>إجهاض</w:t>
      </w:r>
      <w:r w:rsidR="00E06D7A">
        <w:rPr>
          <w:rtl/>
        </w:rPr>
        <w:t xml:space="preserve"> </w:t>
      </w:r>
      <w:r w:rsidRPr="0075697D">
        <w:rPr>
          <w:rtl/>
        </w:rPr>
        <w:t>امرأة</w:t>
      </w:r>
      <w:r w:rsidR="00E06D7A">
        <w:rPr>
          <w:rtl/>
        </w:rPr>
        <w:t xml:space="preserve"> </w:t>
      </w:r>
      <w:r w:rsidRPr="0075697D">
        <w:rPr>
          <w:rtl/>
        </w:rPr>
        <w:t>حامل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لإنقاذ</w:t>
      </w:r>
      <w:r w:rsidR="00E06D7A">
        <w:rPr>
          <w:rtl/>
        </w:rPr>
        <w:t xml:space="preserve"> </w:t>
      </w:r>
      <w:r w:rsidRPr="0075697D">
        <w:rPr>
          <w:rtl/>
        </w:rPr>
        <w:t>حياتها.</w:t>
      </w:r>
      <w:r w:rsidR="00E06D7A">
        <w:rPr>
          <w:rtl/>
        </w:rPr>
        <w:t xml:space="preserve"> </w:t>
      </w:r>
      <w:r w:rsidRPr="0075697D">
        <w:rPr>
          <w:rtl/>
        </w:rPr>
        <w:t>ومع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الحمل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أتم</w:t>
      </w:r>
      <w:r w:rsidR="00E06D7A">
        <w:rPr>
          <w:rtl/>
        </w:rPr>
        <w:t xml:space="preserve"> </w:t>
      </w:r>
      <w:r w:rsidRPr="0075697D">
        <w:rPr>
          <w:rtl/>
        </w:rPr>
        <w:t>أربعة</w:t>
      </w:r>
      <w:r w:rsidR="00E06D7A">
        <w:rPr>
          <w:rtl/>
        </w:rPr>
        <w:t xml:space="preserve"> </w:t>
      </w:r>
      <w:r w:rsidRPr="0075697D">
        <w:rPr>
          <w:rtl/>
        </w:rPr>
        <w:t>أشهر،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الإجهاض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الحالتين</w:t>
      </w:r>
      <w:r w:rsidR="00E06D7A">
        <w:rPr>
          <w:rtl/>
        </w:rPr>
        <w:t xml:space="preserve"> </w:t>
      </w:r>
      <w:r w:rsidRPr="0075697D">
        <w:rPr>
          <w:rtl/>
        </w:rPr>
        <w:t>الآتيتين: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أ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بقاء</w:t>
      </w:r>
      <w:r w:rsidR="00E06D7A">
        <w:rPr>
          <w:rtl/>
        </w:rPr>
        <w:t xml:space="preserve"> </w:t>
      </w:r>
      <w:r w:rsidRPr="0075697D">
        <w:rPr>
          <w:rtl/>
        </w:rPr>
        <w:t>الحمل</w:t>
      </w:r>
      <w:r w:rsidR="00E06D7A">
        <w:rPr>
          <w:rtl/>
        </w:rPr>
        <w:t xml:space="preserve"> </w:t>
      </w:r>
      <w:r w:rsidRPr="0075697D">
        <w:rPr>
          <w:rtl/>
        </w:rPr>
        <w:t>يضر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أكيدة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بصحة</w:t>
      </w:r>
      <w:r w:rsidR="00E06D7A">
        <w:rPr>
          <w:rtl/>
        </w:rPr>
        <w:t xml:space="preserve"> </w:t>
      </w:r>
      <w:r w:rsidRPr="0075697D">
        <w:rPr>
          <w:rtl/>
        </w:rPr>
        <w:t>الأم</w:t>
      </w:r>
      <w:r w:rsidR="00E06D7A">
        <w:rPr>
          <w:rtl/>
        </w:rPr>
        <w:t xml:space="preserve"> </w:t>
      </w:r>
      <w:r w:rsidRPr="0075697D">
        <w:rPr>
          <w:rtl/>
        </w:rPr>
        <w:t>ضرراً</w:t>
      </w:r>
      <w:r w:rsidR="00E06D7A">
        <w:rPr>
          <w:rtl/>
        </w:rPr>
        <w:t xml:space="preserve"> </w:t>
      </w:r>
      <w:r w:rsidRPr="0075697D">
        <w:rPr>
          <w:rtl/>
        </w:rPr>
        <w:t>جسيماً.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ب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ثبت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الجنين</w:t>
      </w:r>
      <w:r w:rsidR="00E06D7A">
        <w:rPr>
          <w:rtl/>
        </w:rPr>
        <w:t xml:space="preserve"> </w:t>
      </w:r>
      <w:r w:rsidRPr="0075697D">
        <w:rPr>
          <w:rtl/>
        </w:rPr>
        <w:t>سيولد</w:t>
      </w:r>
      <w:r w:rsidR="00E06D7A">
        <w:rPr>
          <w:rtl/>
        </w:rPr>
        <w:t xml:space="preserve"> </w:t>
      </w:r>
      <w:r w:rsidRPr="0075697D">
        <w:rPr>
          <w:rtl/>
        </w:rPr>
        <w:t>مصاباً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جسيم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بتشوه</w:t>
      </w:r>
      <w:r w:rsidR="00E06D7A">
        <w:rPr>
          <w:rtl/>
        </w:rPr>
        <w:t xml:space="preserve"> </w:t>
      </w:r>
      <w:r w:rsidRPr="0075697D">
        <w:rPr>
          <w:rtl/>
        </w:rPr>
        <w:t>بدني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قصور</w:t>
      </w:r>
      <w:r w:rsidR="00E06D7A">
        <w:rPr>
          <w:rtl/>
        </w:rPr>
        <w:t xml:space="preserve"> </w:t>
      </w:r>
      <w:r w:rsidRPr="0075697D">
        <w:rPr>
          <w:rtl/>
        </w:rPr>
        <w:t>عقلي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يرجى</w:t>
      </w:r>
      <w:r w:rsidR="00E06D7A">
        <w:rPr>
          <w:rtl/>
        </w:rPr>
        <w:t xml:space="preserve"> </w:t>
      </w:r>
      <w:r w:rsidRPr="0075697D">
        <w:rPr>
          <w:rtl/>
        </w:rPr>
        <w:t>البرء</w:t>
      </w:r>
      <w:r w:rsidR="00E06D7A">
        <w:rPr>
          <w:rtl/>
        </w:rPr>
        <w:t xml:space="preserve"> </w:t>
      </w:r>
      <w:r w:rsidRPr="0075697D">
        <w:rPr>
          <w:rtl/>
        </w:rPr>
        <w:t>منه،</w:t>
      </w:r>
      <w:r w:rsidR="00E06D7A">
        <w:rPr>
          <w:rtl/>
        </w:rPr>
        <w:t xml:space="preserve"> </w:t>
      </w:r>
      <w:r w:rsidRPr="0075697D">
        <w:rPr>
          <w:rtl/>
        </w:rPr>
        <w:t>وبشرط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يوافق</w:t>
      </w:r>
      <w:r w:rsidR="00E06D7A">
        <w:rPr>
          <w:rtl/>
        </w:rPr>
        <w:t xml:space="preserve"> </w:t>
      </w:r>
      <w:r w:rsidRPr="0075697D">
        <w:rPr>
          <w:rtl/>
        </w:rPr>
        <w:t>الزوجان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الإجهاض".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76-</w:t>
      </w:r>
      <w:r w:rsidRPr="00D1043D">
        <w:rPr>
          <w:rtl/>
        </w:rPr>
        <w:tab/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تجرى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الإجهاض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مستشفى</w:t>
      </w:r>
      <w:r w:rsidR="00E06D7A">
        <w:rPr>
          <w:rtl/>
        </w:rPr>
        <w:t xml:space="preserve"> </w:t>
      </w:r>
      <w:r w:rsidRPr="0075697D">
        <w:rPr>
          <w:rtl/>
        </w:rPr>
        <w:t>حكومي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طبية</w:t>
      </w:r>
      <w:r w:rsidR="00E06D7A">
        <w:rPr>
          <w:rtl/>
        </w:rPr>
        <w:t xml:space="preserve"> </w:t>
      </w:r>
      <w:r w:rsidRPr="0075697D">
        <w:rPr>
          <w:rtl/>
        </w:rPr>
        <w:t>مشكلة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أطباء</w:t>
      </w:r>
      <w:r w:rsidR="00E06D7A">
        <w:rPr>
          <w:rtl/>
        </w:rPr>
        <w:t xml:space="preserve"> </w:t>
      </w:r>
      <w:r w:rsidRPr="0075697D">
        <w:rPr>
          <w:rtl/>
        </w:rPr>
        <w:t>أخصائيين</w:t>
      </w:r>
      <w:r w:rsidR="00E06D7A">
        <w:rPr>
          <w:rtl/>
        </w:rPr>
        <w:t xml:space="preserve"> </w:t>
      </w:r>
      <w:r w:rsidRPr="0075697D">
        <w:rPr>
          <w:rtl/>
        </w:rPr>
        <w:t>أحدهم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الأقل</w:t>
      </w:r>
      <w:r w:rsidR="00E06D7A">
        <w:rPr>
          <w:rtl/>
        </w:rPr>
        <w:t xml:space="preserve"> </w:t>
      </w:r>
      <w:r w:rsidRPr="0075697D">
        <w:rPr>
          <w:rtl/>
        </w:rPr>
        <w:t>متخصص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أمراض</w:t>
      </w:r>
      <w:r w:rsidR="00E06D7A">
        <w:rPr>
          <w:rtl/>
        </w:rPr>
        <w:t xml:space="preserve"> </w:t>
      </w:r>
      <w:r w:rsidRPr="0075697D">
        <w:rPr>
          <w:rtl/>
        </w:rPr>
        <w:t>النساء</w:t>
      </w:r>
      <w:r w:rsidR="00E06D7A">
        <w:rPr>
          <w:rtl/>
        </w:rPr>
        <w:t xml:space="preserve"> </w:t>
      </w:r>
      <w:r w:rsidRPr="0075697D">
        <w:rPr>
          <w:rtl/>
        </w:rPr>
        <w:t>والتوليد.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77-</w:t>
      </w:r>
      <w:r w:rsidRPr="00D1043D">
        <w:rPr>
          <w:rtl/>
        </w:rPr>
        <w:tab/>
      </w:r>
      <w:r w:rsidRPr="0075697D">
        <w:rPr>
          <w:rtl/>
        </w:rPr>
        <w:t>ويصدر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بالشروط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توافرها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والإجراءات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اتخاذها</w:t>
      </w:r>
      <w:r w:rsidR="00E06D7A">
        <w:rPr>
          <w:rtl/>
        </w:rPr>
        <w:t xml:space="preserve"> </w:t>
      </w:r>
      <w:r w:rsidRPr="0075697D">
        <w:rPr>
          <w:rtl/>
        </w:rPr>
        <w:t>لإجراء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العملية.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0" w:name="_Toc21679334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(7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والمعاملة</w:t>
      </w:r>
      <w:r w:rsidR="00E06D7A">
        <w:rPr>
          <w:rtl/>
        </w:rPr>
        <w:t xml:space="preserve"> </w:t>
      </w:r>
      <w:r w:rsidRPr="0075697D">
        <w:rPr>
          <w:rtl/>
        </w:rPr>
        <w:t>القاسية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اللاإنسانية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المهينة</w:t>
      </w:r>
      <w:bookmarkEnd w:id="30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78-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وقانون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اعتبرا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(36)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"الحرية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مكفولة،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A7A6D">
        <w:rPr>
          <w:rFonts w:hint="cs"/>
          <w:rtl/>
        </w:rPr>
        <w:t> 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تفتيشه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تقييد</w:t>
      </w:r>
      <w:r w:rsidR="00E06D7A">
        <w:rPr>
          <w:rtl/>
        </w:rPr>
        <w:t xml:space="preserve"> </w:t>
      </w:r>
      <w:r w:rsidRPr="0075697D">
        <w:rPr>
          <w:rtl/>
        </w:rPr>
        <w:t>حريته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الإقامة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يعرض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للتعذيب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للمعاملة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الحاطة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بالكرامة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ويعتبر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A7A6D">
        <w:rPr>
          <w:rFonts w:hint="cs"/>
          <w:rtl/>
        </w:rPr>
        <w:t> 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انضمت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لمناهضة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وغيره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ضروب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القاسية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اللاإنسانية</w:t>
      </w:r>
      <w:r w:rsidR="00E06D7A">
        <w:rPr>
          <w:rtl/>
        </w:rPr>
        <w:t xml:space="preserve"> </w:t>
      </w:r>
      <w:r w:rsidRPr="0075697D">
        <w:rPr>
          <w:rtl/>
        </w:rPr>
        <w:t>المهينة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A7A6D">
        <w:rPr>
          <w:rFonts w:hint="cs"/>
          <w:rtl/>
        </w:rPr>
        <w:t> </w:t>
      </w:r>
      <w:r w:rsidRPr="0075697D">
        <w:rPr>
          <w:rtl/>
        </w:rPr>
        <w:t>(27)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2001.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79-</w:t>
      </w:r>
      <w:r w:rsidRPr="00D1043D">
        <w:rPr>
          <w:rtl/>
        </w:rPr>
        <w:tab/>
      </w:r>
      <w:r w:rsidRPr="0075697D">
        <w:rPr>
          <w:rtl/>
        </w:rPr>
        <w:t>وتناول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بالعقاب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159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استعمل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D7188E">
        <w:rPr>
          <w:rFonts w:hint="cs"/>
          <w:rtl/>
        </w:rPr>
        <w:t> 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شاهد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خبير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لحمله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الاعتراف</w:t>
      </w:r>
      <w:r w:rsidR="00E06D7A">
        <w:rPr>
          <w:rtl/>
        </w:rPr>
        <w:t xml:space="preserve"> </w:t>
      </w:r>
      <w:r w:rsidRPr="0075697D">
        <w:rPr>
          <w:rtl/>
        </w:rPr>
        <w:t>بجريمة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الإدلاء</w:t>
      </w:r>
      <w:r w:rsidR="00E06D7A">
        <w:rPr>
          <w:rtl/>
        </w:rPr>
        <w:t xml:space="preserve"> </w:t>
      </w:r>
      <w:r w:rsidRPr="0075697D">
        <w:rPr>
          <w:rtl/>
        </w:rPr>
        <w:t>بأقوال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بشأنها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لكتمان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الأمور.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فعل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إصابة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بعاهة</w:t>
      </w:r>
      <w:r w:rsidR="00E06D7A">
        <w:rPr>
          <w:rtl/>
        </w:rPr>
        <w:t xml:space="preserve"> </w:t>
      </w:r>
      <w:r w:rsidRPr="0075697D">
        <w:rPr>
          <w:rtl/>
        </w:rPr>
        <w:t>مستديمة،</w:t>
      </w:r>
      <w:r w:rsidR="00E06D7A">
        <w:rPr>
          <w:rtl/>
        </w:rPr>
        <w:t xml:space="preserve"> </w:t>
      </w:r>
      <w:r w:rsidRPr="0075697D">
        <w:rPr>
          <w:rtl/>
        </w:rPr>
        <w:t>عوقب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سنوات.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الفعل</w:t>
      </w:r>
      <w:r w:rsidR="00E06D7A">
        <w:rPr>
          <w:rtl/>
        </w:rPr>
        <w:t xml:space="preserve"> </w:t>
      </w:r>
      <w:r w:rsidRPr="0075697D">
        <w:rPr>
          <w:rtl/>
        </w:rPr>
        <w:t>وفاة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عوقب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بالإعدام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المؤبد".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80-</w:t>
      </w:r>
      <w:r w:rsidRPr="00D1043D">
        <w:rPr>
          <w:rtl/>
        </w:rPr>
        <w:tab/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159</w:t>
      </w:r>
      <w:r w:rsidR="00E06D7A">
        <w:rPr>
          <w:rtl/>
        </w:rPr>
        <w:t xml:space="preserve"> </w:t>
      </w:r>
      <w:r w:rsidRPr="0075697D">
        <w:rPr>
          <w:rtl/>
        </w:rPr>
        <w:t>مكرر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عام،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يتصرف</w:t>
      </w:r>
      <w:r w:rsidR="00E06D7A">
        <w:rPr>
          <w:rtl/>
        </w:rPr>
        <w:t xml:space="preserve"> </w:t>
      </w:r>
      <w:r w:rsidRPr="0075697D">
        <w:rPr>
          <w:rtl/>
        </w:rPr>
        <w:t>بصفته</w:t>
      </w:r>
      <w:r w:rsidR="00E06D7A">
        <w:rPr>
          <w:rtl/>
        </w:rPr>
        <w:t xml:space="preserve"> </w:t>
      </w:r>
      <w:r w:rsidRPr="0075697D">
        <w:rPr>
          <w:rtl/>
        </w:rPr>
        <w:t>الرسمية،</w:t>
      </w:r>
      <w:r w:rsidR="00E06D7A">
        <w:rPr>
          <w:rtl/>
        </w:rPr>
        <w:t xml:space="preserve"> </w:t>
      </w:r>
      <w:r w:rsidRPr="0075697D">
        <w:rPr>
          <w:rtl/>
        </w:rPr>
        <w:t>استعمل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حرض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وافق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سكت</w:t>
      </w:r>
      <w:r w:rsidR="00E06D7A">
        <w:rPr>
          <w:rtl/>
        </w:rPr>
        <w:t xml:space="preserve"> </w:t>
      </w:r>
      <w:r w:rsidRPr="0075697D">
        <w:rPr>
          <w:rtl/>
        </w:rPr>
        <w:t>عنه،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ما.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إصابة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بعاهة</w:t>
      </w:r>
      <w:r w:rsidR="00E06D7A">
        <w:rPr>
          <w:rtl/>
        </w:rPr>
        <w:t xml:space="preserve"> </w:t>
      </w:r>
      <w:r w:rsidRPr="0075697D">
        <w:rPr>
          <w:rtl/>
        </w:rPr>
        <w:t>مستديمة،</w:t>
      </w:r>
      <w:r w:rsidR="00E06D7A">
        <w:rPr>
          <w:rtl/>
        </w:rPr>
        <w:t xml:space="preserve"> </w:t>
      </w:r>
      <w:r w:rsidRPr="0075697D">
        <w:rPr>
          <w:rtl/>
        </w:rPr>
        <w:t>عوقب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سنوات.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المؤبد،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وفاة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81-</w:t>
      </w:r>
      <w:r w:rsidRPr="00D1043D">
        <w:rPr>
          <w:rtl/>
        </w:rPr>
        <w:tab/>
      </w:r>
      <w:r w:rsidRPr="0075697D">
        <w:rPr>
          <w:rtl/>
        </w:rPr>
        <w:t>ويعد</w:t>
      </w:r>
      <w:r w:rsidR="00E06D7A">
        <w:rPr>
          <w:rtl/>
        </w:rPr>
        <w:t xml:space="preserve"> </w:t>
      </w:r>
      <w:r w:rsidRPr="0075697D">
        <w:rPr>
          <w:rtl/>
        </w:rPr>
        <w:t>تعذيباً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159</w:t>
      </w:r>
      <w:r w:rsidR="00E06D7A">
        <w:rPr>
          <w:rtl/>
        </w:rPr>
        <w:t xml:space="preserve"> </w:t>
      </w:r>
      <w:r w:rsidRPr="0075697D">
        <w:rPr>
          <w:rtl/>
        </w:rPr>
        <w:t>مكرر</w:t>
      </w:r>
      <w:r w:rsidR="00E06D7A">
        <w:rPr>
          <w:rtl/>
        </w:rPr>
        <w:t xml:space="preserve"> </w:t>
      </w:r>
      <w:r w:rsidRPr="0075697D">
        <w:rPr>
          <w:rtl/>
        </w:rPr>
        <w:t>"أي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ينتج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ألم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معاناة</w:t>
      </w:r>
      <w:r w:rsidR="00E06D7A">
        <w:rPr>
          <w:rtl/>
        </w:rPr>
        <w:t xml:space="preserve"> </w:t>
      </w:r>
      <w:r w:rsidRPr="0075697D">
        <w:rPr>
          <w:rtl/>
        </w:rPr>
        <w:t>شديدين،</w:t>
      </w:r>
      <w:r w:rsidR="00E06D7A">
        <w:rPr>
          <w:rtl/>
        </w:rPr>
        <w:t xml:space="preserve"> </w:t>
      </w:r>
      <w:r w:rsidRPr="0075697D">
        <w:rPr>
          <w:rtl/>
        </w:rPr>
        <w:t>جسدياً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أم</w:t>
      </w:r>
      <w:r w:rsidR="00E06D7A">
        <w:rPr>
          <w:rtl/>
        </w:rPr>
        <w:t xml:space="preserve"> </w:t>
      </w:r>
      <w:r w:rsidRPr="0075697D">
        <w:rPr>
          <w:rtl/>
        </w:rPr>
        <w:t>معنوياً،</w:t>
      </w:r>
      <w:r w:rsidR="00E06D7A">
        <w:rPr>
          <w:rtl/>
        </w:rPr>
        <w:t xml:space="preserve"> </w:t>
      </w:r>
      <w:r w:rsidRPr="0075697D">
        <w:rPr>
          <w:rtl/>
        </w:rPr>
        <w:t>يلحق</w:t>
      </w:r>
      <w:r w:rsidR="00E06D7A">
        <w:rPr>
          <w:rtl/>
        </w:rPr>
        <w:t xml:space="preserve"> </w:t>
      </w:r>
      <w:r w:rsidRPr="0075697D">
        <w:rPr>
          <w:rtl/>
        </w:rPr>
        <w:t>عمداً</w:t>
      </w:r>
      <w:r w:rsidR="00E06D7A">
        <w:rPr>
          <w:rtl/>
        </w:rPr>
        <w:t xml:space="preserve"> </w:t>
      </w:r>
      <w:r w:rsidRPr="0075697D">
        <w:rPr>
          <w:rtl/>
        </w:rPr>
        <w:t>بشخص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لأغراض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منه،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غيره،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اعتراف،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معاقبته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ارتكبه،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يشتبه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ارتكبه،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آخر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تخويفه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إرغامه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آ</w:t>
      </w:r>
      <w:r w:rsidRPr="0075697D">
        <w:rPr>
          <w:rtl/>
        </w:rPr>
        <w:t>خر،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عندما</w:t>
      </w:r>
      <w:r w:rsidR="00E06D7A">
        <w:rPr>
          <w:rtl/>
        </w:rPr>
        <w:t xml:space="preserve"> </w:t>
      </w:r>
      <w:r w:rsidRPr="0075697D">
        <w:rPr>
          <w:rtl/>
        </w:rPr>
        <w:t>يلحق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الألم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العذاب</w:t>
      </w:r>
      <w:r w:rsidR="00E06D7A">
        <w:rPr>
          <w:rtl/>
        </w:rPr>
        <w:t xml:space="preserve"> </w:t>
      </w:r>
      <w:r w:rsidRPr="0075697D">
        <w:rPr>
          <w:rtl/>
        </w:rPr>
        <w:t>لسبب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نوعه.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يشمل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الألم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المعاناة</w:t>
      </w:r>
      <w:r w:rsidR="00E06D7A">
        <w:rPr>
          <w:rtl/>
        </w:rPr>
        <w:t xml:space="preserve"> </w:t>
      </w:r>
      <w:r w:rsidRPr="0075697D">
        <w:rPr>
          <w:rtl/>
        </w:rPr>
        <w:t>الناشئ</w:t>
      </w:r>
      <w:r w:rsidR="00E06D7A">
        <w:rPr>
          <w:rtl/>
        </w:rPr>
        <w:t xml:space="preserve"> </w:t>
      </w:r>
      <w:r w:rsidRPr="0075697D">
        <w:rPr>
          <w:rtl/>
        </w:rPr>
        <w:t>فقط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عقوبات</w:t>
      </w:r>
      <w:r w:rsidR="00E06D7A">
        <w:rPr>
          <w:rtl/>
        </w:rPr>
        <w:t xml:space="preserve"> </w:t>
      </w:r>
      <w:r w:rsidRPr="0075697D">
        <w:rPr>
          <w:rtl/>
        </w:rPr>
        <w:t>قانونية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الملازم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الذ</w:t>
      </w:r>
      <w:r w:rsidRPr="0075697D">
        <w:rPr>
          <w:rFonts w:hint="eastAsia"/>
          <w:rtl/>
        </w:rPr>
        <w:t>ي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نتيجة</w:t>
      </w:r>
      <w:r w:rsidR="00E06D7A">
        <w:rPr>
          <w:rtl/>
        </w:rPr>
        <w:t xml:space="preserve"> </w:t>
      </w:r>
      <w:r w:rsidRPr="0075697D">
        <w:rPr>
          <w:rtl/>
        </w:rPr>
        <w:t>عرضية</w:t>
      </w:r>
      <w:r w:rsidR="00E06D7A">
        <w:rPr>
          <w:rtl/>
        </w:rPr>
        <w:t xml:space="preserve"> </w:t>
      </w:r>
      <w:r w:rsidRPr="0075697D">
        <w:rPr>
          <w:rtl/>
        </w:rPr>
        <w:t>لها".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82-</w:t>
      </w:r>
      <w:r w:rsidRPr="00D1043D">
        <w:rPr>
          <w:rtl/>
        </w:rPr>
        <w:tab/>
      </w:r>
      <w:r w:rsidRPr="0075697D">
        <w:rPr>
          <w:rtl/>
        </w:rPr>
        <w:t>والنص</w:t>
      </w:r>
      <w:r w:rsidRPr="0075697D">
        <w:rPr>
          <w:rFonts w:hint="eastAsia"/>
          <w:rtl/>
        </w:rPr>
        <w:t>ا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سالف</w:t>
      </w:r>
      <w:r w:rsidRPr="0075697D">
        <w:rPr>
          <w:rFonts w:hint="eastAsia"/>
          <w:rtl/>
        </w:rPr>
        <w:t>ا</w:t>
      </w:r>
      <w:r w:rsidR="00E06D7A">
        <w:rPr>
          <w:rtl/>
        </w:rPr>
        <w:t xml:space="preserve"> </w:t>
      </w:r>
      <w:r w:rsidRPr="0075697D">
        <w:rPr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استبدالهما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2010،</w:t>
      </w:r>
      <w:r w:rsidR="00E06D7A">
        <w:rPr>
          <w:rtl/>
        </w:rPr>
        <w:t xml:space="preserve"> </w:t>
      </w:r>
      <w:r w:rsidRPr="0075697D">
        <w:rPr>
          <w:rtl/>
        </w:rPr>
        <w:t>وهذا</w:t>
      </w:r>
      <w:r w:rsidR="00E06D7A">
        <w:rPr>
          <w:rtl/>
        </w:rPr>
        <w:t xml:space="preserve"> </w:t>
      </w:r>
      <w:r w:rsidRPr="0075697D">
        <w:rPr>
          <w:rtl/>
        </w:rPr>
        <w:t>التعديل</w:t>
      </w:r>
      <w:r w:rsidR="00E06D7A">
        <w:rPr>
          <w:rtl/>
        </w:rPr>
        <w:t xml:space="preserve"> </w:t>
      </w:r>
      <w:r w:rsidRPr="0075697D">
        <w:rPr>
          <w:rtl/>
        </w:rPr>
        <w:t>يستخلص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حرص</w:t>
      </w:r>
      <w:r w:rsidR="00E06D7A">
        <w:rPr>
          <w:rtl/>
        </w:rPr>
        <w:t xml:space="preserve"> </w:t>
      </w:r>
      <w:r w:rsidRPr="0075697D">
        <w:rPr>
          <w:rtl/>
        </w:rPr>
        <w:t>المشرَّع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الانسجام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التشريع</w:t>
      </w:r>
      <w:r w:rsidR="00E06D7A">
        <w:rPr>
          <w:rtl/>
        </w:rPr>
        <w:t xml:space="preserve"> </w:t>
      </w:r>
      <w:r w:rsidRPr="0075697D">
        <w:rPr>
          <w:rtl/>
        </w:rPr>
        <w:t>الداخلي</w:t>
      </w:r>
      <w:r w:rsidR="00E06D7A">
        <w:rPr>
          <w:rtl/>
        </w:rPr>
        <w:t xml:space="preserve"> </w:t>
      </w:r>
      <w:r w:rsidRPr="0075697D">
        <w:rPr>
          <w:rtl/>
        </w:rPr>
        <w:t>والاتفاقيات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طرفاً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والامتثال</w:t>
      </w:r>
      <w:r w:rsidR="00E06D7A">
        <w:rPr>
          <w:rtl/>
        </w:rPr>
        <w:t xml:space="preserve"> </w:t>
      </w:r>
      <w:r w:rsidRPr="0075697D">
        <w:rPr>
          <w:rtl/>
        </w:rPr>
        <w:t>لتوصيا</w:t>
      </w:r>
      <w:r w:rsidRPr="0075697D">
        <w:rPr>
          <w:rFonts w:hint="eastAsia"/>
          <w:rtl/>
        </w:rPr>
        <w:t>ت</w:t>
      </w:r>
      <w:r w:rsidR="00E06D7A">
        <w:rPr>
          <w:rtl/>
        </w:rPr>
        <w:t xml:space="preserve"> </w:t>
      </w:r>
      <w:r w:rsidRPr="0075697D">
        <w:rPr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الرصد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توسع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"الموظف</w:t>
      </w:r>
      <w:r w:rsidR="00E06D7A">
        <w:rPr>
          <w:rtl/>
        </w:rPr>
        <w:t xml:space="preserve"> </w:t>
      </w:r>
      <w:r w:rsidRPr="0075697D">
        <w:rPr>
          <w:rtl/>
        </w:rPr>
        <w:t>العام"</w:t>
      </w:r>
      <w:r w:rsidR="00E06D7A">
        <w:rPr>
          <w:rtl/>
        </w:rPr>
        <w:t xml:space="preserve"> </w:t>
      </w:r>
      <w:r w:rsidRPr="0075697D">
        <w:rPr>
          <w:rtl/>
        </w:rPr>
        <w:t>لأغراض</w:t>
      </w:r>
      <w:r w:rsidR="00E06D7A">
        <w:rPr>
          <w:rtl/>
        </w:rPr>
        <w:t xml:space="preserve"> </w:t>
      </w:r>
      <w:r w:rsidRPr="0075697D">
        <w:rPr>
          <w:rtl/>
        </w:rPr>
        <w:t>المسؤولية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والعقوبة،</w:t>
      </w:r>
      <w:r w:rsidR="00E06D7A">
        <w:rPr>
          <w:rtl/>
        </w:rPr>
        <w:t xml:space="preserve"> </w:t>
      </w:r>
      <w:r w:rsidRPr="0075697D">
        <w:rPr>
          <w:rtl/>
        </w:rPr>
        <w:t>وأخذ</w:t>
      </w:r>
      <w:r w:rsidR="00E06D7A">
        <w:rPr>
          <w:rtl/>
        </w:rPr>
        <w:t xml:space="preserve"> </w:t>
      </w:r>
      <w:r w:rsidRPr="0075697D">
        <w:rPr>
          <w:rtl/>
        </w:rPr>
        <w:t>بمفهوم</w:t>
      </w:r>
      <w:r w:rsidR="00E06D7A">
        <w:rPr>
          <w:rtl/>
        </w:rPr>
        <w:t xml:space="preserve"> </w:t>
      </w:r>
      <w:r w:rsidRPr="0075697D">
        <w:rPr>
          <w:rtl/>
        </w:rPr>
        <w:t>"المكلف</w:t>
      </w:r>
      <w:r w:rsidR="00E06D7A">
        <w:rPr>
          <w:rtl/>
        </w:rPr>
        <w:t xml:space="preserve"> </w:t>
      </w:r>
      <w:r w:rsidRPr="0075697D">
        <w:rPr>
          <w:rtl/>
        </w:rPr>
        <w:t>بخدمة</w:t>
      </w:r>
      <w:r w:rsidR="00E06D7A">
        <w:rPr>
          <w:rtl/>
        </w:rPr>
        <w:t xml:space="preserve"> </w:t>
      </w:r>
      <w:r w:rsidRPr="0075697D">
        <w:rPr>
          <w:rtl/>
        </w:rPr>
        <w:t>عامة"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يشترط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(159</w:t>
      </w:r>
      <w:r w:rsidR="00E06D7A">
        <w:rPr>
          <w:rtl/>
        </w:rPr>
        <w:t xml:space="preserve"> </w:t>
      </w:r>
      <w:r w:rsidRPr="0075697D">
        <w:rPr>
          <w:rtl/>
        </w:rPr>
        <w:t>مكرر)</w:t>
      </w:r>
      <w:r w:rsidR="00E06D7A">
        <w:rPr>
          <w:rtl/>
        </w:rPr>
        <w:t xml:space="preserve"> </w:t>
      </w:r>
      <w:r w:rsidRPr="0075697D">
        <w:rPr>
          <w:rtl/>
        </w:rPr>
        <w:t>المضافة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موظفاً</w:t>
      </w:r>
      <w:r w:rsidR="00E06D7A">
        <w:rPr>
          <w:rtl/>
        </w:rPr>
        <w:t xml:space="preserve"> </w:t>
      </w:r>
      <w:r w:rsidRPr="0075697D">
        <w:rPr>
          <w:rtl/>
        </w:rPr>
        <w:t>بالمعنى</w:t>
      </w:r>
      <w:r w:rsidR="00E06D7A">
        <w:rPr>
          <w:rtl/>
        </w:rPr>
        <w:t xml:space="preserve"> </w:t>
      </w:r>
      <w:r w:rsidRPr="0075697D">
        <w:rPr>
          <w:rtl/>
        </w:rPr>
        <w:t>المحدد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قوانين</w:t>
      </w:r>
      <w:r w:rsidR="00E06D7A">
        <w:rPr>
          <w:rtl/>
        </w:rPr>
        <w:t xml:space="preserve"> </w:t>
      </w:r>
      <w:r w:rsidRPr="0075697D">
        <w:rPr>
          <w:rtl/>
        </w:rPr>
        <w:t>الوظيفة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كقانون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يشمل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يتصرف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رسمية</w:t>
      </w:r>
      <w:r w:rsidR="00E06D7A">
        <w:rPr>
          <w:rtl/>
        </w:rPr>
        <w:t xml:space="preserve"> </w:t>
      </w:r>
      <w:r w:rsidRPr="0075697D">
        <w:rPr>
          <w:rtl/>
        </w:rPr>
        <w:t>حين</w:t>
      </w:r>
      <w:r w:rsidR="00E06D7A">
        <w:rPr>
          <w:rtl/>
        </w:rPr>
        <w:t xml:space="preserve"> </w:t>
      </w:r>
      <w:r w:rsidRPr="0075697D">
        <w:rPr>
          <w:rtl/>
        </w:rPr>
        <w:t>ارتكابه</w:t>
      </w:r>
      <w:r w:rsidR="00E06D7A">
        <w:rPr>
          <w:rtl/>
        </w:rPr>
        <w:t xml:space="preserve"> </w:t>
      </w:r>
      <w:r w:rsidRPr="0075697D">
        <w:rPr>
          <w:rtl/>
        </w:rPr>
        <w:t>فعل</w:t>
      </w:r>
      <w:r w:rsidR="00E06D7A">
        <w:rPr>
          <w:rtl/>
        </w:rPr>
        <w:t xml:space="preserve"> </w:t>
      </w:r>
      <w:r w:rsidRPr="0075697D">
        <w:rPr>
          <w:rtl/>
        </w:rPr>
        <w:t>التعذيب،</w:t>
      </w:r>
      <w:r w:rsidR="00E06D7A">
        <w:rPr>
          <w:rtl/>
        </w:rPr>
        <w:t xml:space="preserve"> </w:t>
      </w:r>
      <w:r w:rsidRPr="0075697D">
        <w:rPr>
          <w:rtl/>
        </w:rPr>
        <w:t>وتوسع</w:t>
      </w:r>
      <w:r w:rsidR="00E06D7A">
        <w:rPr>
          <w:rtl/>
        </w:rPr>
        <w:t xml:space="preserve"> </w:t>
      </w:r>
      <w:r w:rsidRPr="0075697D">
        <w:rPr>
          <w:rtl/>
        </w:rPr>
        <w:t>المشرَّع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يضاً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يشمل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أكبر</w:t>
      </w:r>
      <w:r w:rsidR="00E06D7A">
        <w:rPr>
          <w:rtl/>
        </w:rPr>
        <w:t xml:space="preserve"> </w:t>
      </w:r>
      <w:r w:rsidRPr="0075697D">
        <w:rPr>
          <w:rtl/>
        </w:rPr>
        <w:t>للمجني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وردعاً</w:t>
      </w:r>
      <w:r w:rsidR="00E06D7A">
        <w:rPr>
          <w:rtl/>
        </w:rPr>
        <w:t xml:space="preserve"> </w:t>
      </w:r>
      <w:r w:rsidRPr="0075697D">
        <w:rPr>
          <w:rtl/>
        </w:rPr>
        <w:t>أكبر</w:t>
      </w:r>
      <w:r w:rsidR="00E06D7A">
        <w:rPr>
          <w:rtl/>
        </w:rPr>
        <w:t xml:space="preserve"> </w:t>
      </w:r>
      <w:r w:rsidRPr="0075697D">
        <w:rPr>
          <w:rtl/>
        </w:rPr>
        <w:t>للجاني،</w:t>
      </w:r>
      <w:r w:rsidR="00E06D7A">
        <w:rPr>
          <w:rtl/>
        </w:rPr>
        <w:t xml:space="preserve"> </w:t>
      </w:r>
      <w:r w:rsidRPr="0075697D">
        <w:rPr>
          <w:rtl/>
        </w:rPr>
        <w:t>واعتبر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الألم</w:t>
      </w:r>
      <w:r w:rsidR="00E06D7A">
        <w:rPr>
          <w:rtl/>
        </w:rPr>
        <w:t xml:space="preserve"> </w:t>
      </w:r>
      <w:r w:rsidRPr="0075697D">
        <w:rPr>
          <w:rtl/>
        </w:rPr>
        <w:t>الناتج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نوعه</w:t>
      </w:r>
      <w:r w:rsidR="00E06D7A">
        <w:rPr>
          <w:rtl/>
        </w:rPr>
        <w:t xml:space="preserve"> </w:t>
      </w:r>
      <w:r w:rsidRPr="0075697D">
        <w:rPr>
          <w:rtl/>
        </w:rPr>
        <w:t>بمثابة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انسجام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الوارد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الاتفاقية.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83-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شدد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فجعلها</w:t>
      </w:r>
      <w:r w:rsidR="00E06D7A">
        <w:rPr>
          <w:rtl/>
        </w:rPr>
        <w:t xml:space="preserve"> </w:t>
      </w:r>
      <w:r w:rsidRPr="0075697D">
        <w:rPr>
          <w:rtl/>
        </w:rPr>
        <w:t>تبلغ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وفاة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إصابة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بعاهة</w:t>
      </w:r>
      <w:r w:rsidR="00E06D7A">
        <w:rPr>
          <w:rtl/>
        </w:rPr>
        <w:t xml:space="preserve"> </w:t>
      </w:r>
      <w:r w:rsidRPr="0075697D">
        <w:rPr>
          <w:rtl/>
        </w:rPr>
        <w:t>مستديمة،</w:t>
      </w:r>
      <w:r w:rsidR="00E06D7A">
        <w:rPr>
          <w:rtl/>
        </w:rPr>
        <w:t xml:space="preserve"> </w:t>
      </w:r>
      <w:r w:rsidRPr="0075697D">
        <w:rPr>
          <w:rtl/>
        </w:rPr>
        <w:t>عوقب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سنوات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يبلغ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الحد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جسامة</w:t>
      </w:r>
      <w:r w:rsidR="00E06D7A">
        <w:rPr>
          <w:rtl/>
        </w:rPr>
        <w:t xml:space="preserve"> </w:t>
      </w:r>
      <w:r w:rsidRPr="0075697D">
        <w:rPr>
          <w:rtl/>
        </w:rPr>
        <w:t>النتيجة</w:t>
      </w:r>
      <w:r w:rsidR="00E06D7A">
        <w:rPr>
          <w:rtl/>
        </w:rPr>
        <w:t xml:space="preserve"> </w:t>
      </w:r>
      <w:r w:rsidRPr="0075697D">
        <w:rPr>
          <w:rtl/>
        </w:rPr>
        <w:t>المترتبة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مغلظة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الخمس</w:t>
      </w:r>
      <w:r w:rsidR="00E06D7A">
        <w:rPr>
          <w:rtl/>
        </w:rPr>
        <w:t xml:space="preserve"> </w:t>
      </w:r>
      <w:r w:rsidRPr="0075697D">
        <w:rPr>
          <w:rtl/>
        </w:rPr>
        <w:t>سنوات.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84-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فعل</w:t>
      </w:r>
      <w:r w:rsidR="00E06D7A">
        <w:rPr>
          <w:rtl/>
        </w:rPr>
        <w:t xml:space="preserve"> </w:t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r w:rsidRPr="0075697D">
        <w:rPr>
          <w:rtl/>
        </w:rPr>
        <w:t>سوء</w:t>
      </w:r>
      <w:r w:rsidR="00E06D7A">
        <w:rPr>
          <w:rtl/>
        </w:rPr>
        <w:t xml:space="preserve"> </w:t>
      </w:r>
      <w:r w:rsidRPr="0075697D">
        <w:rPr>
          <w:rtl/>
        </w:rPr>
        <w:t>معاملة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شكل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الأشكال،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لحمل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الاعتراف</w:t>
      </w:r>
      <w:r w:rsidR="00E06D7A">
        <w:rPr>
          <w:rtl/>
        </w:rPr>
        <w:t xml:space="preserve"> </w:t>
      </w:r>
      <w:r w:rsidRPr="0075697D">
        <w:rPr>
          <w:rtl/>
        </w:rPr>
        <w:t>بجريمة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الإدلاء</w:t>
      </w:r>
      <w:r w:rsidR="00E06D7A">
        <w:rPr>
          <w:rtl/>
        </w:rPr>
        <w:t xml:space="preserve"> </w:t>
      </w:r>
      <w:r w:rsidRPr="0075697D">
        <w:rPr>
          <w:rtl/>
        </w:rPr>
        <w:t>بأقوال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معلومات</w:t>
      </w:r>
      <w:r w:rsidR="00E06D7A">
        <w:rPr>
          <w:rtl/>
        </w:rPr>
        <w:t xml:space="preserve"> </w:t>
      </w:r>
      <w:r w:rsidRPr="0075697D">
        <w:rPr>
          <w:rtl/>
        </w:rPr>
        <w:t>بشأنها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لكتمان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الأمور.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85-</w:t>
      </w:r>
      <w:r w:rsidRPr="00D1043D">
        <w:rPr>
          <w:rtl/>
        </w:rPr>
        <w:tab/>
      </w:r>
      <w:r w:rsidRPr="0075697D">
        <w:rPr>
          <w:rFonts w:hint="eastAsia"/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القسوة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تأدية</w:t>
      </w:r>
      <w:r w:rsidR="00E06D7A">
        <w:rPr>
          <w:rtl/>
        </w:rPr>
        <w:t xml:space="preserve"> </w:t>
      </w:r>
      <w:r w:rsidRPr="0075697D">
        <w:rPr>
          <w:rtl/>
        </w:rPr>
        <w:t>وظيفته،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أوجب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عملاً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يجيز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161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ثلاث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ريـال،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استعمل</w:t>
      </w:r>
      <w:r w:rsidR="00E06D7A">
        <w:rPr>
          <w:rtl/>
        </w:rPr>
        <w:t xml:space="preserve"> </w:t>
      </w:r>
      <w:r w:rsidRPr="0075697D">
        <w:rPr>
          <w:rtl/>
        </w:rPr>
        <w:t>القسوة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تأدية</w:t>
      </w:r>
      <w:r w:rsidR="00E06D7A">
        <w:rPr>
          <w:rtl/>
        </w:rPr>
        <w:t xml:space="preserve"> </w:t>
      </w:r>
      <w:r w:rsidRPr="0075697D">
        <w:rPr>
          <w:rtl/>
        </w:rPr>
        <w:t>وظيفته،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أوجب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عملاً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يجيز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ذلك.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أيضاً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حجزه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المبينة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المقرر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163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حجزه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المبينة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بعقاب</w:t>
      </w:r>
      <w:r w:rsidR="00E06D7A">
        <w:rPr>
          <w:rtl/>
        </w:rPr>
        <w:t xml:space="preserve"> </w:t>
      </w:r>
      <w:r w:rsidRPr="0075697D">
        <w:rPr>
          <w:rtl/>
        </w:rPr>
        <w:t>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أشد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قانوناً،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يُحكم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عليه".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86-</w:t>
      </w:r>
      <w:r w:rsidRPr="00D1043D">
        <w:rPr>
          <w:rtl/>
        </w:rPr>
        <w:tab/>
      </w:r>
      <w:r w:rsidRPr="0075697D">
        <w:rPr>
          <w:rtl/>
        </w:rPr>
        <w:t>وتجدر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ساوى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التحريض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tl/>
        </w:rPr>
        <w:t>وبين</w:t>
      </w:r>
      <w:r w:rsidR="00E06D7A">
        <w:rPr>
          <w:rtl/>
        </w:rPr>
        <w:t xml:space="preserve"> </w:t>
      </w:r>
      <w:r w:rsidRPr="0075697D">
        <w:rPr>
          <w:rtl/>
        </w:rPr>
        <w:t>الموافق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الساكت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آ</w:t>
      </w:r>
      <w:r w:rsidRPr="0075697D">
        <w:rPr>
          <w:rtl/>
        </w:rPr>
        <w:t>خر،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فوفقاً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سلف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جعل</w:t>
      </w:r>
      <w:r w:rsidR="00E06D7A">
        <w:rPr>
          <w:rtl/>
        </w:rPr>
        <w:t xml:space="preserve"> </w:t>
      </w:r>
      <w:r w:rsidRPr="0075697D">
        <w:rPr>
          <w:rtl/>
        </w:rPr>
        <w:t>مجرد</w:t>
      </w:r>
      <w:r w:rsidR="00E06D7A">
        <w:rPr>
          <w:rtl/>
        </w:rPr>
        <w:t xml:space="preserve"> </w:t>
      </w:r>
      <w:r w:rsidRPr="0075697D">
        <w:rPr>
          <w:rtl/>
        </w:rPr>
        <w:t>السكوت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التعذيب،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مجرد</w:t>
      </w:r>
      <w:r w:rsidR="00E06D7A">
        <w:rPr>
          <w:rtl/>
        </w:rPr>
        <w:t xml:space="preserve"> </w:t>
      </w:r>
      <w:r w:rsidRPr="0075697D">
        <w:rPr>
          <w:rtl/>
        </w:rPr>
        <w:t>العلم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إجراء،</w:t>
      </w:r>
      <w:r w:rsidR="00E06D7A">
        <w:rPr>
          <w:rtl/>
        </w:rPr>
        <w:t xml:space="preserve"> </w:t>
      </w:r>
      <w:r w:rsidRPr="0075697D">
        <w:rPr>
          <w:rtl/>
        </w:rPr>
        <w:t>مساوياً</w:t>
      </w:r>
      <w:r w:rsidR="00E06D7A">
        <w:rPr>
          <w:rtl/>
        </w:rPr>
        <w:t xml:space="preserve"> </w:t>
      </w:r>
      <w:r w:rsidRPr="0075697D">
        <w:rPr>
          <w:rtl/>
        </w:rPr>
        <w:t>لفعل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ذاته،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ساو</w:t>
      </w:r>
      <w:r w:rsidRPr="0075697D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بينهما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العقوبة،</w:t>
      </w:r>
      <w:r w:rsidR="00E06D7A">
        <w:rPr>
          <w:rtl/>
        </w:rPr>
        <w:t xml:space="preserve"> </w:t>
      </w:r>
      <w:r w:rsidRPr="0075697D">
        <w:rPr>
          <w:rtl/>
        </w:rPr>
        <w:t>بحيث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تبلغ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سكت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وترتب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الوفا</w:t>
      </w:r>
      <w:r w:rsidRPr="0075697D">
        <w:rPr>
          <w:rFonts w:hint="eastAsia"/>
          <w:rtl/>
        </w:rPr>
        <w:t>ة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مثله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قام</w:t>
      </w:r>
      <w:r w:rsidR="00E06D7A">
        <w:rPr>
          <w:rtl/>
        </w:rPr>
        <w:t xml:space="preserve"> </w:t>
      </w:r>
      <w:r w:rsidRPr="0075697D">
        <w:rPr>
          <w:rtl/>
        </w:rPr>
        <w:t>بالأفعال</w:t>
      </w:r>
      <w:r w:rsidR="00E06D7A">
        <w:rPr>
          <w:rtl/>
        </w:rPr>
        <w:t xml:space="preserve"> </w:t>
      </w:r>
      <w:r w:rsidRPr="0075697D">
        <w:rPr>
          <w:rtl/>
        </w:rPr>
        <w:t>المادية</w:t>
      </w:r>
      <w:r w:rsidR="00E06D7A">
        <w:rPr>
          <w:rtl/>
        </w:rPr>
        <w:t xml:space="preserve"> </w:t>
      </w:r>
      <w:r w:rsidRPr="0075697D">
        <w:rPr>
          <w:rtl/>
        </w:rPr>
        <w:t>للتعذيب،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تشديد</w:t>
      </w:r>
      <w:r w:rsidR="00E06D7A">
        <w:rPr>
          <w:rtl/>
        </w:rPr>
        <w:t xml:space="preserve"> </w:t>
      </w:r>
      <w:r w:rsidRPr="0075697D">
        <w:rPr>
          <w:rtl/>
        </w:rPr>
        <w:t>محمود</w:t>
      </w:r>
      <w:r w:rsidR="00E06D7A">
        <w:rPr>
          <w:rtl/>
        </w:rPr>
        <w:t xml:space="preserve"> </w:t>
      </w:r>
      <w:r w:rsidRPr="0075697D">
        <w:rPr>
          <w:rtl/>
        </w:rPr>
        <w:t>لإجبار</w:t>
      </w:r>
      <w:r w:rsidR="00E06D7A">
        <w:rPr>
          <w:rtl/>
        </w:rPr>
        <w:t xml:space="preserve"> </w:t>
      </w:r>
      <w:r w:rsidRPr="0075697D">
        <w:rPr>
          <w:rtl/>
        </w:rPr>
        <w:t>الناس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الإبلاغ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والتصدي</w:t>
      </w:r>
      <w:r w:rsidR="00E06D7A">
        <w:rPr>
          <w:rtl/>
        </w:rPr>
        <w:t xml:space="preserve"> </w:t>
      </w:r>
      <w:r w:rsidRPr="0075697D">
        <w:rPr>
          <w:rtl/>
        </w:rPr>
        <w:t>لمرتكبيها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الوجوه.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87-</w:t>
      </w:r>
      <w:r w:rsidRPr="00D1043D">
        <w:rPr>
          <w:rtl/>
        </w:rPr>
        <w:tab/>
      </w:r>
      <w:r w:rsidRPr="0075697D">
        <w:rPr>
          <w:rtl/>
        </w:rPr>
        <w:t>جعل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وسوء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طريقة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مستوجبة</w:t>
      </w:r>
      <w:r w:rsidR="00E06D7A">
        <w:rPr>
          <w:rtl/>
        </w:rPr>
        <w:t xml:space="preserve"> </w:t>
      </w:r>
      <w:r w:rsidRPr="0075697D">
        <w:rPr>
          <w:rtl/>
        </w:rPr>
        <w:t>للعقاب</w:t>
      </w:r>
      <w:r w:rsidR="00E06D7A">
        <w:rPr>
          <w:rtl/>
        </w:rPr>
        <w:t xml:space="preserve"> </w:t>
      </w:r>
      <w:r w:rsidRPr="0075697D">
        <w:rPr>
          <w:rtl/>
        </w:rPr>
        <w:t>بعقوبات</w:t>
      </w:r>
      <w:r w:rsidR="00E06D7A">
        <w:rPr>
          <w:rtl/>
        </w:rPr>
        <w:t xml:space="preserve"> </w:t>
      </w:r>
      <w:r w:rsidRPr="0075697D">
        <w:rPr>
          <w:rtl/>
        </w:rPr>
        <w:t>مناسبة</w:t>
      </w:r>
      <w:r w:rsidR="00E06D7A">
        <w:rPr>
          <w:rtl/>
        </w:rPr>
        <w:t xml:space="preserve"> </w:t>
      </w:r>
      <w:r w:rsidRPr="0075697D">
        <w:rPr>
          <w:rtl/>
        </w:rPr>
        <w:t>تأخذ</w:t>
      </w:r>
      <w:r w:rsidR="00E06D7A">
        <w:rPr>
          <w:rtl/>
        </w:rPr>
        <w:t xml:space="preserve"> </w:t>
      </w:r>
      <w:r w:rsidRPr="0075697D">
        <w:rPr>
          <w:rtl/>
        </w:rPr>
        <w:t>بعين</w:t>
      </w:r>
      <w:r w:rsidR="00E06D7A">
        <w:rPr>
          <w:rtl/>
        </w:rPr>
        <w:t xml:space="preserve"> </w:t>
      </w:r>
      <w:r w:rsidRPr="0075697D">
        <w:rPr>
          <w:rtl/>
        </w:rPr>
        <w:t>الاعتبار</w:t>
      </w:r>
      <w:r w:rsidR="00E06D7A">
        <w:rPr>
          <w:rtl/>
        </w:rPr>
        <w:t xml:space="preserve"> </w:t>
      </w:r>
      <w:r w:rsidRPr="0075697D">
        <w:rPr>
          <w:rtl/>
        </w:rPr>
        <w:t>طبيعتها</w:t>
      </w:r>
      <w:r w:rsidR="00E06D7A">
        <w:rPr>
          <w:rtl/>
        </w:rPr>
        <w:t xml:space="preserve"> </w:t>
      </w:r>
      <w:r w:rsidRPr="0075697D">
        <w:rPr>
          <w:rtl/>
        </w:rPr>
        <w:t>الخطيرة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النحو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(2)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الاتفاقية.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88-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بالمهن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2012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تشريح</w:t>
      </w:r>
      <w:r w:rsidR="00E06D7A">
        <w:rPr>
          <w:rtl/>
        </w:rPr>
        <w:t xml:space="preserve"> </w:t>
      </w:r>
      <w:r w:rsidRPr="0075697D">
        <w:rPr>
          <w:rtl/>
        </w:rPr>
        <w:t>الجثث</w:t>
      </w:r>
      <w:r w:rsidR="00E06D7A">
        <w:rPr>
          <w:rtl/>
        </w:rPr>
        <w:t xml:space="preserve"> </w:t>
      </w:r>
      <w:r w:rsidRPr="0075697D">
        <w:rPr>
          <w:rtl/>
        </w:rPr>
        <w:t>الآدمية،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2011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الضوابط</w:t>
      </w:r>
      <w:r w:rsidR="00E06D7A">
        <w:rPr>
          <w:rtl/>
        </w:rPr>
        <w:t xml:space="preserve"> </w:t>
      </w:r>
      <w:r w:rsidRPr="0075697D">
        <w:rPr>
          <w:rtl/>
        </w:rPr>
        <w:t>العلمية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خلاقية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جسم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حالتي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والوفاة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أهمها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خذ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عينة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رضائه</w:t>
      </w:r>
      <w:r w:rsidR="00E06D7A">
        <w:rPr>
          <w:rtl/>
        </w:rPr>
        <w:t xml:space="preserve"> </w:t>
      </w:r>
      <w:r w:rsidRPr="0075697D">
        <w:rPr>
          <w:rtl/>
        </w:rPr>
        <w:t>الحر</w:t>
      </w:r>
      <w:r w:rsidR="00E06D7A">
        <w:rPr>
          <w:rtl/>
        </w:rPr>
        <w:t xml:space="preserve"> </w:t>
      </w:r>
      <w:r w:rsidRPr="0075697D">
        <w:rPr>
          <w:rtl/>
        </w:rPr>
        <w:t>ولأغراض</w:t>
      </w:r>
      <w:r w:rsidR="00E06D7A">
        <w:rPr>
          <w:rtl/>
        </w:rPr>
        <w:t xml:space="preserve"> </w:t>
      </w:r>
      <w:r w:rsidRPr="0075697D">
        <w:rPr>
          <w:rtl/>
        </w:rPr>
        <w:t>طبية</w:t>
      </w:r>
      <w:r w:rsidR="00E06D7A">
        <w:rPr>
          <w:rtl/>
        </w:rPr>
        <w:t xml:space="preserve"> </w:t>
      </w:r>
      <w:r w:rsidRPr="0075697D">
        <w:rPr>
          <w:rtl/>
        </w:rPr>
        <w:t>تتطلب</w:t>
      </w:r>
      <w:r w:rsidR="00E06D7A">
        <w:rPr>
          <w:rtl/>
        </w:rPr>
        <w:t xml:space="preserve"> </w:t>
      </w:r>
      <w:r w:rsidRPr="0075697D">
        <w:rPr>
          <w:rtl/>
        </w:rPr>
        <w:t>ذلك،</w:t>
      </w:r>
      <w:r w:rsidR="00E06D7A">
        <w:rPr>
          <w:rtl/>
        </w:rPr>
        <w:t xml:space="preserve"> </w:t>
      </w:r>
      <w:r w:rsidRPr="0075697D">
        <w:rPr>
          <w:rtl/>
        </w:rPr>
        <w:t>والترخيص</w:t>
      </w:r>
      <w:r w:rsidR="00E06D7A">
        <w:rPr>
          <w:rtl/>
        </w:rPr>
        <w:t xml:space="preserve"> </w:t>
      </w:r>
      <w:r w:rsidRPr="0075697D">
        <w:rPr>
          <w:rtl/>
        </w:rPr>
        <w:t>بمزاولة</w:t>
      </w:r>
      <w:r w:rsidR="00E06D7A">
        <w:rPr>
          <w:rtl/>
        </w:rPr>
        <w:t xml:space="preserve"> </w:t>
      </w:r>
      <w:r w:rsidRPr="0075697D">
        <w:rPr>
          <w:rtl/>
        </w:rPr>
        <w:t>المهنة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جسم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وحظر</w:t>
      </w:r>
      <w:r w:rsidR="00E06D7A">
        <w:rPr>
          <w:rtl/>
        </w:rPr>
        <w:t xml:space="preserve"> </w:t>
      </w:r>
      <w:r w:rsidRPr="0075697D">
        <w:rPr>
          <w:rtl/>
        </w:rPr>
        <w:t>تشريح</w:t>
      </w:r>
      <w:r w:rsidR="00E06D7A">
        <w:rPr>
          <w:rtl/>
        </w:rPr>
        <w:t xml:space="preserve"> </w:t>
      </w:r>
      <w:r w:rsidRPr="0075697D">
        <w:rPr>
          <w:rtl/>
        </w:rPr>
        <w:t>الجثث</w:t>
      </w:r>
      <w:r w:rsidR="00E06D7A">
        <w:rPr>
          <w:rtl/>
        </w:rPr>
        <w:t xml:space="preserve"> </w:t>
      </w:r>
      <w:r w:rsidRPr="0075697D">
        <w:rPr>
          <w:rtl/>
        </w:rPr>
        <w:t>الآدمية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لأسباب</w:t>
      </w:r>
      <w:r w:rsidR="00E06D7A">
        <w:rPr>
          <w:rtl/>
        </w:rPr>
        <w:t xml:space="preserve"> </w:t>
      </w:r>
      <w:r w:rsidRPr="0075697D">
        <w:rPr>
          <w:rtl/>
        </w:rPr>
        <w:t>جنائية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مرضية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لأغراض</w:t>
      </w:r>
      <w:r w:rsidR="00E06D7A">
        <w:rPr>
          <w:rtl/>
        </w:rPr>
        <w:t xml:space="preserve"> </w:t>
      </w:r>
      <w:r w:rsidRPr="0075697D">
        <w:rPr>
          <w:rtl/>
        </w:rPr>
        <w:t>تعليمية،</w:t>
      </w:r>
      <w:r w:rsidR="00E06D7A">
        <w:rPr>
          <w:rtl/>
        </w:rPr>
        <w:t xml:space="preserve"> </w:t>
      </w:r>
      <w:r w:rsidRPr="0075697D">
        <w:rPr>
          <w:rtl/>
        </w:rPr>
        <w:t>وبعد</w:t>
      </w:r>
      <w:r w:rsidR="00E06D7A">
        <w:rPr>
          <w:rtl/>
        </w:rPr>
        <w:t xml:space="preserve"> </w:t>
      </w:r>
      <w:r w:rsidRPr="0075697D">
        <w:rPr>
          <w:rtl/>
        </w:rPr>
        <w:t>التأكد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تحقق</w:t>
      </w:r>
      <w:r w:rsidR="00E06D7A">
        <w:rPr>
          <w:rtl/>
        </w:rPr>
        <w:t xml:space="preserve"> </w:t>
      </w:r>
      <w:r w:rsidRPr="0075697D">
        <w:rPr>
          <w:rtl/>
        </w:rPr>
        <w:t>الوفاة،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للأحكام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واستخدام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المشروعة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استئصال</w:t>
      </w:r>
      <w:r w:rsidR="00E06D7A">
        <w:rPr>
          <w:rtl/>
        </w:rPr>
        <w:t xml:space="preserve"> </w:t>
      </w:r>
      <w:r w:rsidRPr="0075697D">
        <w:rPr>
          <w:rtl/>
        </w:rPr>
        <w:t>الأعضاء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الأنسجة</w:t>
      </w:r>
      <w:r w:rsidR="00E06D7A">
        <w:rPr>
          <w:rtl/>
        </w:rPr>
        <w:t xml:space="preserve"> </w:t>
      </w:r>
      <w:r w:rsidRPr="0075697D">
        <w:rPr>
          <w:rtl/>
        </w:rPr>
        <w:t>البشرية،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جزء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يشكل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89-</w:t>
      </w:r>
      <w:r w:rsidRPr="00D1043D">
        <w:rPr>
          <w:rtl/>
        </w:rPr>
        <w:tab/>
      </w:r>
      <w:r w:rsidRPr="0075697D">
        <w:rPr>
          <w:rtl/>
        </w:rPr>
        <w:t>والتزاماً</w:t>
      </w:r>
      <w:r w:rsidR="00E06D7A">
        <w:rPr>
          <w:rtl/>
        </w:rPr>
        <w:t xml:space="preserve"> </w:t>
      </w:r>
      <w:r w:rsidRPr="0075697D">
        <w:rPr>
          <w:rtl/>
        </w:rPr>
        <w:t>بالقواعد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الراسخة</w:t>
      </w:r>
      <w:r w:rsidR="00E06D7A">
        <w:rPr>
          <w:rtl/>
        </w:rPr>
        <w:t xml:space="preserve"> </w:t>
      </w:r>
      <w:r w:rsidRPr="0075697D">
        <w:rPr>
          <w:rtl/>
        </w:rPr>
        <w:t>سالفة</w:t>
      </w:r>
      <w:r w:rsidR="00E06D7A">
        <w:rPr>
          <w:rtl/>
        </w:rPr>
        <w:t xml:space="preserve"> </w:t>
      </w:r>
      <w:r w:rsidRPr="0075697D">
        <w:rPr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40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قانوناً،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معاملته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يحفظ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كرامة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D7188E">
        <w:rPr>
          <w:rFonts w:hint="cs"/>
          <w:rtl/>
        </w:rPr>
        <w:t> 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ايذاؤه</w:t>
      </w:r>
      <w:r w:rsidR="00E06D7A">
        <w:rPr>
          <w:rtl/>
        </w:rPr>
        <w:t xml:space="preserve"> </w:t>
      </w:r>
      <w:r w:rsidRPr="0075697D">
        <w:rPr>
          <w:rtl/>
        </w:rPr>
        <w:t>بدنياً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معنوياً.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ينبه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الصمت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يرى".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90-</w:t>
      </w:r>
      <w:r w:rsidRPr="00D1043D">
        <w:rPr>
          <w:rtl/>
        </w:rPr>
        <w:tab/>
      </w:r>
      <w:r w:rsidRPr="0075697D">
        <w:rPr>
          <w:rtl/>
        </w:rPr>
        <w:t>يتبين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سبق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يتعين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يمك</w:t>
      </w:r>
      <w:r w:rsidRPr="0075697D">
        <w:rPr>
          <w:rFonts w:hint="eastAsia"/>
          <w:rtl/>
        </w:rPr>
        <w:t>ِ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ضبطه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سالفة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بينها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التزام</w:t>
      </w:r>
      <w:r w:rsidR="00E06D7A">
        <w:rPr>
          <w:rtl/>
        </w:rPr>
        <w:t xml:space="preserve"> </w:t>
      </w:r>
      <w:r w:rsidRPr="0075697D">
        <w:rPr>
          <w:rtl/>
        </w:rPr>
        <w:t>الصمت</w:t>
      </w:r>
      <w:r w:rsidR="00E06D7A">
        <w:rPr>
          <w:rtl/>
        </w:rPr>
        <w:t xml:space="preserve"> </w:t>
      </w:r>
      <w:r w:rsidRPr="0075697D">
        <w:rPr>
          <w:rtl/>
        </w:rPr>
        <w:t>وحقه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يرى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الاستعانة</w:t>
      </w:r>
      <w:r w:rsidR="00E06D7A">
        <w:rPr>
          <w:rtl/>
        </w:rPr>
        <w:t xml:space="preserve"> </w:t>
      </w:r>
      <w:r w:rsidRPr="0075697D">
        <w:rPr>
          <w:rtl/>
        </w:rPr>
        <w:t>بمحامي،</w:t>
      </w:r>
      <w:r w:rsidR="00E06D7A">
        <w:rPr>
          <w:rtl/>
        </w:rPr>
        <w:t xml:space="preserve"> </w:t>
      </w:r>
      <w:r w:rsidRPr="0075697D">
        <w:rPr>
          <w:rtl/>
        </w:rPr>
        <w:t>علماً</w:t>
      </w:r>
      <w:r w:rsidR="00E06D7A">
        <w:rPr>
          <w:rtl/>
        </w:rPr>
        <w:t xml:space="preserve"> </w:t>
      </w:r>
      <w:r w:rsidRPr="0075697D">
        <w:rPr>
          <w:rtl/>
        </w:rPr>
        <w:t>بأنه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المقرر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لقانون</w:t>
      </w:r>
      <w:r w:rsidR="00E06D7A">
        <w:rPr>
          <w:rtl/>
        </w:rPr>
        <w:t xml:space="preserve"> </w:t>
      </w:r>
      <w:r w:rsidRPr="0075697D">
        <w:rPr>
          <w:rtl/>
        </w:rPr>
        <w:t>المحاماة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D7188E">
        <w:rPr>
          <w:rFonts w:hint="cs"/>
          <w:rtl/>
        </w:rPr>
        <w:t> </w:t>
      </w:r>
      <w:r w:rsidRPr="0075697D">
        <w:rPr>
          <w:rtl/>
        </w:rPr>
        <w:t>(23)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يتعين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يزاول</w:t>
      </w:r>
      <w:r w:rsidR="00E06D7A">
        <w:rPr>
          <w:rtl/>
        </w:rPr>
        <w:t xml:space="preserve"> </w:t>
      </w:r>
      <w:r w:rsidRPr="0075697D">
        <w:rPr>
          <w:rtl/>
        </w:rPr>
        <w:t>المحامي</w:t>
      </w:r>
      <w:r w:rsidR="00E06D7A">
        <w:rPr>
          <w:rtl/>
        </w:rPr>
        <w:t xml:space="preserve"> </w:t>
      </w:r>
      <w:r w:rsidRPr="0075697D">
        <w:rPr>
          <w:rtl/>
        </w:rPr>
        <w:t>مهنته</w:t>
      </w:r>
      <w:r w:rsidR="00E06D7A">
        <w:rPr>
          <w:rtl/>
        </w:rPr>
        <w:t xml:space="preserve"> </w:t>
      </w:r>
      <w:r w:rsidRPr="0075697D">
        <w:rPr>
          <w:rtl/>
        </w:rPr>
        <w:t>أمامها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تقدم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التسهيلات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يقتضيها</w:t>
      </w:r>
      <w:r w:rsidR="00E06D7A">
        <w:rPr>
          <w:rtl/>
        </w:rPr>
        <w:t xml:space="preserve"> </w:t>
      </w:r>
      <w:r w:rsidRPr="0075697D">
        <w:rPr>
          <w:rtl/>
        </w:rPr>
        <w:t>حسن</w:t>
      </w:r>
      <w:r w:rsidR="00E06D7A">
        <w:rPr>
          <w:rtl/>
        </w:rPr>
        <w:t xml:space="preserve"> </w:t>
      </w:r>
      <w:r w:rsidRPr="0075697D">
        <w:rPr>
          <w:rtl/>
        </w:rPr>
        <w:t>القيام</w:t>
      </w:r>
      <w:r w:rsidR="00E06D7A">
        <w:rPr>
          <w:rtl/>
        </w:rPr>
        <w:t xml:space="preserve"> </w:t>
      </w:r>
      <w:r w:rsidRPr="0075697D">
        <w:rPr>
          <w:rtl/>
        </w:rPr>
        <w:t>بواجبه</w:t>
      </w:r>
      <w:r w:rsidR="00E06D7A">
        <w:rPr>
          <w:rtl/>
        </w:rPr>
        <w:t xml:space="preserve"> </w:t>
      </w:r>
      <w:r w:rsidRPr="0075697D">
        <w:rPr>
          <w:rtl/>
        </w:rPr>
        <w:t>وعليها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تسمح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بالحضور.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91-</w:t>
      </w:r>
      <w:r w:rsidRPr="00D1043D">
        <w:rPr>
          <w:rtl/>
        </w:rPr>
        <w:tab/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أجل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التزام</w:t>
      </w:r>
      <w:r w:rsidR="00E06D7A">
        <w:rPr>
          <w:rtl/>
        </w:rPr>
        <w:t xml:space="preserve"> </w:t>
      </w:r>
      <w:r w:rsidRPr="0075697D">
        <w:rPr>
          <w:rtl/>
        </w:rPr>
        <w:t>مأموري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بتلك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D7188E">
        <w:rPr>
          <w:rFonts w:hint="eastAsia"/>
          <w:rtl/>
        </w:rPr>
        <w:t> </w:t>
      </w:r>
      <w:r w:rsidRPr="0075697D">
        <w:rPr>
          <w:rtl/>
        </w:rPr>
        <w:t>28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D1043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تابعين</w:t>
      </w:r>
      <w:r w:rsidR="00E06D7A">
        <w:rPr>
          <w:rtl/>
        </w:rPr>
        <w:t xml:space="preserve"> </w:t>
      </w:r>
      <w:r w:rsidRPr="0075697D">
        <w:rPr>
          <w:rtl/>
        </w:rPr>
        <w:t>للنائب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وخاضعين</w:t>
      </w:r>
      <w:r w:rsidR="00E06D7A">
        <w:rPr>
          <w:rtl/>
        </w:rPr>
        <w:t xml:space="preserve"> </w:t>
      </w:r>
      <w:r w:rsidRPr="0075697D">
        <w:rPr>
          <w:rtl/>
        </w:rPr>
        <w:t>لإشرافه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بأعمال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القضائي،</w:t>
      </w:r>
      <w:r w:rsidR="00E06D7A">
        <w:rPr>
          <w:rtl/>
        </w:rPr>
        <w:t xml:space="preserve"> </w:t>
      </w:r>
      <w:r w:rsidRPr="0075697D">
        <w:rPr>
          <w:rtl/>
        </w:rPr>
        <w:t>وللنائب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يطلب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يتبعها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النظر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أمره،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Pr="0075697D">
        <w:rPr>
          <w:rFonts w:hint="eastAsia"/>
          <w:rtl/>
        </w:rPr>
        <w:t>ت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مخالف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لواجباته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تقصير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عمله،</w:t>
      </w:r>
      <w:r w:rsidR="00E06D7A">
        <w:rPr>
          <w:rtl/>
        </w:rPr>
        <w:t xml:space="preserve"> </w:t>
      </w:r>
      <w:r w:rsidRPr="0075697D">
        <w:rPr>
          <w:rtl/>
        </w:rPr>
        <w:t>وله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يطلب</w:t>
      </w:r>
      <w:r w:rsidR="00E06D7A">
        <w:rPr>
          <w:rtl/>
        </w:rPr>
        <w:t xml:space="preserve"> </w:t>
      </w:r>
      <w:r w:rsidRPr="0075697D">
        <w:rPr>
          <w:rtl/>
        </w:rPr>
        <w:t>رفع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التأديبية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لذلك</w:t>
      </w:r>
      <w:r w:rsidR="00E06D7A">
        <w:rPr>
          <w:rtl/>
        </w:rPr>
        <w:t xml:space="preserve"> </w:t>
      </w:r>
      <w:r w:rsidRPr="0075697D">
        <w:rPr>
          <w:rtl/>
        </w:rPr>
        <w:t>أثر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الجنائية.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92-</w:t>
      </w:r>
      <w:r w:rsidRPr="00D1043D">
        <w:rPr>
          <w:rtl/>
        </w:rPr>
        <w:tab/>
      </w:r>
      <w:r w:rsidRPr="0075697D">
        <w:rPr>
          <w:rtl/>
        </w:rPr>
        <w:t>علماً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تتلقى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المحاضر</w:t>
      </w:r>
      <w:r w:rsidR="00E06D7A">
        <w:rPr>
          <w:rtl/>
        </w:rPr>
        <w:t xml:space="preserve"> </w:t>
      </w:r>
      <w:r w:rsidRPr="0075697D">
        <w:rPr>
          <w:rtl/>
        </w:rPr>
        <w:t>والتبليغات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قوه</w:t>
      </w:r>
      <w:r w:rsidR="00E06D7A">
        <w:rPr>
          <w:rtl/>
        </w:rPr>
        <w:t xml:space="preserve"> </w:t>
      </w:r>
      <w:r w:rsidRPr="0075697D">
        <w:rPr>
          <w:rtl/>
        </w:rPr>
        <w:t>الشرطة،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أوجب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دلائل</w:t>
      </w:r>
      <w:r w:rsidR="00E06D7A">
        <w:rPr>
          <w:rtl/>
        </w:rPr>
        <w:t xml:space="preserve"> </w:t>
      </w:r>
      <w:r w:rsidRPr="0075697D">
        <w:rPr>
          <w:rtl/>
        </w:rPr>
        <w:t>كافي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الاتهام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يعرض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المقبوض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وعشرين</w:t>
      </w:r>
      <w:r w:rsidR="00E06D7A">
        <w:rPr>
          <w:rtl/>
        </w:rPr>
        <w:t xml:space="preserve"> </w:t>
      </w:r>
      <w:r w:rsidRPr="0075697D">
        <w:rPr>
          <w:rtl/>
        </w:rPr>
        <w:t>ساعة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المختصة.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93-</w:t>
      </w:r>
      <w:r w:rsidRPr="00D1043D">
        <w:rPr>
          <w:rtl/>
        </w:rPr>
        <w:tab/>
      </w:r>
      <w:r w:rsidRPr="0075697D">
        <w:rPr>
          <w:rtl/>
        </w:rPr>
        <w:t>استناداً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تراقب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التزام</w:t>
      </w:r>
      <w:r w:rsidR="00E06D7A">
        <w:rPr>
          <w:rtl/>
        </w:rPr>
        <w:t xml:space="preserve"> </w:t>
      </w:r>
      <w:r w:rsidRPr="0075697D">
        <w:rPr>
          <w:rtl/>
        </w:rPr>
        <w:t>مأموري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بتوفير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سالفة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يطلب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يتبعها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النظر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أمره،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لواجباته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تقصير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عمله،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وله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يطلب</w:t>
      </w:r>
      <w:r w:rsidR="00E06D7A">
        <w:rPr>
          <w:rtl/>
        </w:rPr>
        <w:t xml:space="preserve"> </w:t>
      </w:r>
      <w:r w:rsidRPr="0075697D">
        <w:rPr>
          <w:rtl/>
        </w:rPr>
        <w:t>رفع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التأديبية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التزام</w:t>
      </w:r>
      <w:r w:rsidR="00E06D7A">
        <w:rPr>
          <w:rtl/>
        </w:rPr>
        <w:t xml:space="preserve"> </w:t>
      </w:r>
      <w:r w:rsidRPr="0075697D">
        <w:rPr>
          <w:rtl/>
        </w:rPr>
        <w:t>مأموري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بعرض</w:t>
      </w:r>
      <w:r w:rsidR="00E06D7A">
        <w:rPr>
          <w:rtl/>
        </w:rPr>
        <w:t xml:space="preserve"> </w:t>
      </w:r>
      <w:r w:rsidRPr="0075697D">
        <w:rPr>
          <w:rtl/>
        </w:rPr>
        <w:t>كاف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المحتجزين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24</w:t>
      </w:r>
      <w:r w:rsidR="00E06D7A">
        <w:rPr>
          <w:rtl/>
        </w:rPr>
        <w:t xml:space="preserve"> </w:t>
      </w:r>
      <w:r w:rsidRPr="0075697D">
        <w:rPr>
          <w:rtl/>
        </w:rPr>
        <w:t>ساعة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  <w:r w:rsidR="00E06D7A">
        <w:rPr>
          <w:rtl/>
        </w:rPr>
        <w:t xml:space="preserve"> </w:t>
      </w:r>
      <w:r w:rsidRPr="0075697D">
        <w:rPr>
          <w:rtl/>
        </w:rPr>
        <w:t>تستطيع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تباشر</w:t>
      </w:r>
      <w:r w:rsidR="00E06D7A">
        <w:rPr>
          <w:rtl/>
        </w:rPr>
        <w:t xml:space="preserve"> </w:t>
      </w:r>
      <w:r w:rsidRPr="0075697D">
        <w:rPr>
          <w:rtl/>
        </w:rPr>
        <w:t>دورها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تلقي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المتهمين</w:t>
      </w:r>
      <w:r w:rsidR="00E06D7A">
        <w:rPr>
          <w:rtl/>
        </w:rPr>
        <w:t xml:space="preserve"> </w:t>
      </w:r>
      <w:r w:rsidRPr="0075697D">
        <w:rPr>
          <w:rtl/>
        </w:rPr>
        <w:t>سالفي</w:t>
      </w:r>
      <w:r w:rsidR="00E06D7A">
        <w:rPr>
          <w:rtl/>
        </w:rPr>
        <w:t xml:space="preserve"> </w:t>
      </w:r>
      <w:r w:rsidRPr="0075697D">
        <w:rPr>
          <w:rtl/>
        </w:rPr>
        <w:t>الذكر،</w:t>
      </w:r>
      <w:r w:rsidR="00E06D7A">
        <w:rPr>
          <w:rtl/>
        </w:rPr>
        <w:t xml:space="preserve"> </w:t>
      </w:r>
      <w:r w:rsidRPr="0075697D">
        <w:rPr>
          <w:rtl/>
        </w:rPr>
        <w:t>كذلك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الشكوى</w:t>
      </w:r>
      <w:r w:rsidR="00E06D7A">
        <w:rPr>
          <w:rtl/>
        </w:rPr>
        <w:t xml:space="preserve"> </w:t>
      </w:r>
      <w:r w:rsidRPr="0075697D">
        <w:rPr>
          <w:rtl/>
        </w:rPr>
        <w:t>مكفول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متهم</w:t>
      </w:r>
      <w:r w:rsidR="00E06D7A">
        <w:rPr>
          <w:rtl/>
        </w:rPr>
        <w:t xml:space="preserve"> </w:t>
      </w:r>
      <w:r w:rsidRPr="0075697D">
        <w:rPr>
          <w:rtl/>
        </w:rPr>
        <w:t>يتعرض</w:t>
      </w:r>
      <w:r w:rsidR="00E06D7A">
        <w:rPr>
          <w:rtl/>
        </w:rPr>
        <w:t xml:space="preserve"> </w:t>
      </w:r>
      <w:r w:rsidRPr="0075697D">
        <w:rPr>
          <w:rtl/>
        </w:rPr>
        <w:t>للانتقاص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كفلها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D7188E">
        <w:rPr>
          <w:rFonts w:hint="cs"/>
          <w:rtl/>
        </w:rPr>
        <w:t> </w:t>
      </w:r>
      <w:proofErr w:type="spellStart"/>
      <w:r w:rsidRPr="0075697D">
        <w:rPr>
          <w:rtl/>
        </w:rPr>
        <w:t>تأل</w:t>
      </w:r>
      <w:r w:rsidRPr="0075697D">
        <w:rPr>
          <w:rFonts w:hint="eastAsia"/>
          <w:rtl/>
        </w:rPr>
        <w:t>و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جهداً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الاستعانة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التقنية</w:t>
      </w:r>
      <w:r w:rsidR="00E06D7A">
        <w:rPr>
          <w:rtl/>
        </w:rPr>
        <w:t xml:space="preserve"> </w:t>
      </w:r>
      <w:r w:rsidRPr="0075697D">
        <w:rPr>
          <w:rtl/>
        </w:rPr>
        <w:t>الحديثة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يضاح</w:t>
      </w:r>
      <w:r w:rsidR="00E06D7A">
        <w:rPr>
          <w:rtl/>
        </w:rPr>
        <w:t xml:space="preserve"> </w:t>
      </w:r>
      <w:r w:rsidRPr="0075697D">
        <w:rPr>
          <w:rtl/>
        </w:rPr>
        <w:t>وإثبات</w:t>
      </w:r>
      <w:r w:rsidR="00E06D7A">
        <w:rPr>
          <w:rtl/>
        </w:rPr>
        <w:t xml:space="preserve"> </w:t>
      </w:r>
      <w:r w:rsidRPr="0075697D">
        <w:rPr>
          <w:rtl/>
        </w:rPr>
        <w:t>وبيان</w:t>
      </w:r>
      <w:r w:rsidR="00E06D7A">
        <w:rPr>
          <w:rtl/>
        </w:rPr>
        <w:t xml:space="preserve"> </w:t>
      </w:r>
      <w:r w:rsidRPr="0075697D">
        <w:rPr>
          <w:rtl/>
        </w:rPr>
        <w:t>حقيقة</w:t>
      </w:r>
      <w:r w:rsidR="00E06D7A">
        <w:rPr>
          <w:rtl/>
        </w:rPr>
        <w:t xml:space="preserve"> </w:t>
      </w:r>
      <w:r w:rsidRPr="0075697D">
        <w:rPr>
          <w:rtl/>
        </w:rPr>
        <w:t>الواقعة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تباشر</w:t>
      </w:r>
      <w:r w:rsidR="00E06D7A">
        <w:rPr>
          <w:rtl/>
        </w:rPr>
        <w:t xml:space="preserve"> </w:t>
      </w:r>
      <w:r w:rsidRPr="0075697D">
        <w:rPr>
          <w:rtl/>
        </w:rPr>
        <w:t>بشأنها</w:t>
      </w:r>
      <w:r w:rsidR="00E06D7A">
        <w:rPr>
          <w:rtl/>
        </w:rPr>
        <w:t xml:space="preserve"> </w:t>
      </w:r>
      <w:r w:rsidRPr="0075697D">
        <w:rPr>
          <w:rtl/>
        </w:rPr>
        <w:t>التحقيق،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المعاينة</w:t>
      </w:r>
      <w:r w:rsidR="00E06D7A">
        <w:rPr>
          <w:rtl/>
        </w:rPr>
        <w:t xml:space="preserve"> </w:t>
      </w:r>
      <w:r w:rsidRPr="0075697D">
        <w:rPr>
          <w:rtl/>
        </w:rPr>
        <w:t>التصويرية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الحوادث</w:t>
      </w:r>
      <w:r w:rsidR="00E06D7A">
        <w:rPr>
          <w:rtl/>
        </w:rPr>
        <w:t xml:space="preserve"> </w:t>
      </w:r>
      <w:r w:rsidRPr="0075697D">
        <w:rPr>
          <w:rtl/>
        </w:rPr>
        <w:t>الهامة،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تستعين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بإدارة</w:t>
      </w:r>
      <w:r w:rsidR="00E06D7A">
        <w:rPr>
          <w:rtl/>
        </w:rPr>
        <w:t xml:space="preserve"> </w:t>
      </w:r>
      <w:r w:rsidRPr="0075697D">
        <w:rPr>
          <w:rtl/>
        </w:rPr>
        <w:t>المساعدات</w:t>
      </w:r>
      <w:r w:rsidR="00E06D7A">
        <w:rPr>
          <w:rtl/>
        </w:rPr>
        <w:t xml:space="preserve"> </w:t>
      </w:r>
      <w:r w:rsidRPr="0075697D">
        <w:rPr>
          <w:rtl/>
        </w:rPr>
        <w:t>الفنية،</w:t>
      </w:r>
      <w:r w:rsidR="00E06D7A">
        <w:rPr>
          <w:rtl/>
        </w:rPr>
        <w:t xml:space="preserve"> </w:t>
      </w:r>
      <w:r w:rsidRPr="0075697D">
        <w:rPr>
          <w:rtl/>
        </w:rPr>
        <w:t>وتقوم</w:t>
      </w:r>
      <w:r w:rsidR="00E06D7A">
        <w:rPr>
          <w:rtl/>
        </w:rPr>
        <w:t xml:space="preserve"> </w:t>
      </w:r>
      <w:r w:rsidRPr="0075697D">
        <w:rPr>
          <w:rtl/>
        </w:rPr>
        <w:t>بإجراء</w:t>
      </w:r>
      <w:r w:rsidR="00E06D7A">
        <w:rPr>
          <w:rtl/>
        </w:rPr>
        <w:t xml:space="preserve"> </w:t>
      </w:r>
      <w:r w:rsidRPr="0075697D">
        <w:rPr>
          <w:rtl/>
        </w:rPr>
        <w:t>معاين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لمسرح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حضور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ومحاميه</w:t>
      </w:r>
      <w:r w:rsidR="00E06D7A">
        <w:rPr>
          <w:rtl/>
        </w:rPr>
        <w:t xml:space="preserve"> </w:t>
      </w:r>
      <w:r w:rsidRPr="0075697D">
        <w:rPr>
          <w:rtl/>
        </w:rPr>
        <w:t>فإذا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مُقراً</w:t>
      </w:r>
      <w:r w:rsidR="00E06D7A">
        <w:rPr>
          <w:rtl/>
        </w:rPr>
        <w:t xml:space="preserve"> </w:t>
      </w:r>
      <w:r w:rsidRPr="0075697D">
        <w:rPr>
          <w:rtl/>
        </w:rPr>
        <w:t>بجريمته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بشرح</w:t>
      </w:r>
      <w:r w:rsidR="00E06D7A">
        <w:rPr>
          <w:rtl/>
        </w:rPr>
        <w:t xml:space="preserve"> </w:t>
      </w:r>
      <w:r w:rsidRPr="0075697D">
        <w:rPr>
          <w:rtl/>
        </w:rPr>
        <w:t>وتمثيل</w:t>
      </w:r>
      <w:r w:rsidR="00E06D7A">
        <w:rPr>
          <w:rtl/>
        </w:rPr>
        <w:t xml:space="preserve"> </w:t>
      </w:r>
      <w:r w:rsidRPr="0075697D">
        <w:rPr>
          <w:rtl/>
        </w:rPr>
        <w:t>جريمته،</w:t>
      </w:r>
      <w:r w:rsidR="00E06D7A">
        <w:rPr>
          <w:rtl/>
        </w:rPr>
        <w:t xml:space="preserve"> </w:t>
      </w:r>
      <w:r w:rsidRPr="0075697D">
        <w:rPr>
          <w:rtl/>
        </w:rPr>
        <w:t>ويتم</w:t>
      </w:r>
      <w:r w:rsidR="00E06D7A">
        <w:rPr>
          <w:rtl/>
        </w:rPr>
        <w:t xml:space="preserve"> </w:t>
      </w:r>
      <w:r w:rsidRPr="0075697D">
        <w:rPr>
          <w:rtl/>
        </w:rPr>
        <w:t>تسجيل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المعاينة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صوتاً</w:t>
      </w:r>
      <w:r w:rsidR="00E06D7A">
        <w:rPr>
          <w:rtl/>
        </w:rPr>
        <w:t xml:space="preserve"> </w:t>
      </w:r>
      <w:r w:rsidRPr="0075697D">
        <w:rPr>
          <w:rtl/>
        </w:rPr>
        <w:t>وصورة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الفيديو،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تستند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كقرينة</w:t>
      </w:r>
      <w:r w:rsidR="00E06D7A">
        <w:rPr>
          <w:rtl/>
        </w:rPr>
        <w:t xml:space="preserve"> </w:t>
      </w:r>
      <w:r w:rsidRPr="0075697D">
        <w:rPr>
          <w:rtl/>
        </w:rPr>
        <w:t>تدعم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باقي</w:t>
      </w:r>
      <w:r w:rsidR="00E06D7A">
        <w:rPr>
          <w:rtl/>
        </w:rPr>
        <w:t xml:space="preserve"> </w:t>
      </w:r>
      <w:r w:rsidRPr="0075697D">
        <w:rPr>
          <w:rtl/>
        </w:rPr>
        <w:t>الأدلة</w:t>
      </w:r>
      <w:r w:rsidR="00E06D7A">
        <w:rPr>
          <w:rtl/>
        </w:rPr>
        <w:t xml:space="preserve"> </w:t>
      </w:r>
      <w:r w:rsidRPr="0075697D">
        <w:rPr>
          <w:rtl/>
        </w:rPr>
        <w:t>المتوافرة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الدعوى.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المناطق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بأماكن</w:t>
      </w:r>
      <w:r w:rsidR="00E06D7A">
        <w:rPr>
          <w:rtl/>
        </w:rPr>
        <w:t xml:space="preserve"> </w:t>
      </w:r>
      <w:r w:rsidRPr="0075697D">
        <w:rPr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السجون</w:t>
      </w:r>
      <w:r w:rsidR="00E06D7A">
        <w:rPr>
          <w:rtl/>
        </w:rPr>
        <w:t xml:space="preserve"> </w:t>
      </w:r>
      <w:r w:rsidRPr="0075697D">
        <w:rPr>
          <w:rtl/>
        </w:rPr>
        <w:t>والإدارات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r w:rsidR="00E06D7A">
        <w:rPr>
          <w:rtl/>
        </w:rPr>
        <w:t xml:space="preserve"> </w:t>
      </w:r>
      <w:r w:rsidRPr="0075697D">
        <w:rPr>
          <w:rtl/>
        </w:rPr>
        <w:t>والأقسام</w:t>
      </w:r>
      <w:r w:rsidR="00E06D7A">
        <w:rPr>
          <w:rtl/>
        </w:rPr>
        <w:t xml:space="preserve"> </w:t>
      </w:r>
      <w:r w:rsidRPr="0075697D">
        <w:rPr>
          <w:rtl/>
        </w:rPr>
        <w:t>مراقبة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الكاميرات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لتسجيل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يدور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للرجوع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الاقتضاء.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94-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الخدمة</w:t>
      </w:r>
      <w:r w:rsidR="00E06D7A">
        <w:rPr>
          <w:rtl/>
        </w:rPr>
        <w:t xml:space="preserve"> </w:t>
      </w:r>
      <w:r w:rsidRPr="0075697D">
        <w:rPr>
          <w:rtl/>
        </w:rPr>
        <w:t>العسكرية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"حظر</w:t>
      </w:r>
      <w:r w:rsidR="00E06D7A">
        <w:rPr>
          <w:rtl/>
        </w:rPr>
        <w:t xml:space="preserve"> </w:t>
      </w:r>
      <w:r w:rsidRPr="0075697D">
        <w:rPr>
          <w:rtl/>
        </w:rPr>
        <w:t>العسكري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الصلاحيات</w:t>
      </w:r>
      <w:r w:rsidR="00E06D7A">
        <w:rPr>
          <w:rtl/>
        </w:rPr>
        <w:t xml:space="preserve"> </w:t>
      </w:r>
      <w:r w:rsidRPr="0075697D">
        <w:rPr>
          <w:rtl/>
        </w:rPr>
        <w:t>والسلطات</w:t>
      </w:r>
      <w:r w:rsidR="00E06D7A">
        <w:rPr>
          <w:rtl/>
        </w:rPr>
        <w:t xml:space="preserve"> </w:t>
      </w:r>
      <w:r w:rsidRPr="0075697D">
        <w:rPr>
          <w:rtl/>
        </w:rPr>
        <w:t>المخولة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حدود</w:t>
      </w:r>
      <w:r w:rsidR="00E06D7A">
        <w:rPr>
          <w:rtl/>
        </w:rPr>
        <w:t xml:space="preserve"> </w:t>
      </w:r>
      <w:r w:rsidRPr="0075697D">
        <w:rPr>
          <w:rtl/>
        </w:rPr>
        <w:t>واجباته</w:t>
      </w:r>
      <w:r w:rsidR="00E06D7A">
        <w:rPr>
          <w:rtl/>
        </w:rPr>
        <w:t xml:space="preserve"> </w:t>
      </w:r>
      <w:r w:rsidRPr="0075697D">
        <w:rPr>
          <w:rtl/>
        </w:rPr>
        <w:t>الوظيفية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إهانة</w:t>
      </w:r>
      <w:r w:rsidR="00E06D7A">
        <w:rPr>
          <w:rtl/>
        </w:rPr>
        <w:t xml:space="preserve"> </w:t>
      </w:r>
      <w:r w:rsidRPr="0075697D">
        <w:rPr>
          <w:rtl/>
        </w:rPr>
        <w:t>الرتبة</w:t>
      </w:r>
      <w:r w:rsidR="00E06D7A">
        <w:rPr>
          <w:rtl/>
        </w:rPr>
        <w:t xml:space="preserve"> </w:t>
      </w:r>
      <w:r w:rsidRPr="0075697D">
        <w:rPr>
          <w:rtl/>
        </w:rPr>
        <w:t>الأعلى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تهديدها.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معاملة</w:t>
      </w:r>
      <w:r w:rsidR="00E06D7A">
        <w:rPr>
          <w:rtl/>
        </w:rPr>
        <w:t xml:space="preserve"> </w:t>
      </w:r>
      <w:r w:rsidRPr="0075697D">
        <w:rPr>
          <w:rtl/>
        </w:rPr>
        <w:t>الرتبة</w:t>
      </w:r>
      <w:r w:rsidR="00E06D7A">
        <w:rPr>
          <w:rtl/>
        </w:rPr>
        <w:t xml:space="preserve"> </w:t>
      </w:r>
      <w:r w:rsidRPr="0075697D">
        <w:rPr>
          <w:rtl/>
        </w:rPr>
        <w:t>الأدنى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تهديدها....".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95-</w:t>
      </w:r>
      <w:r w:rsidRPr="00D1043D">
        <w:rPr>
          <w:rtl/>
        </w:rPr>
        <w:tab/>
      </w:r>
      <w:r w:rsidRPr="0075697D">
        <w:rPr>
          <w:rtl/>
        </w:rPr>
        <w:t>وثمة</w:t>
      </w:r>
      <w:r w:rsidR="00E06D7A">
        <w:rPr>
          <w:rtl/>
        </w:rPr>
        <w:t xml:space="preserve"> </w:t>
      </w:r>
      <w:r w:rsidRPr="0075697D">
        <w:rPr>
          <w:rtl/>
        </w:rPr>
        <w:t>آليات</w:t>
      </w:r>
      <w:r w:rsidR="00E06D7A">
        <w:rPr>
          <w:rtl/>
        </w:rPr>
        <w:t xml:space="preserve"> </w:t>
      </w:r>
      <w:r w:rsidRPr="0075697D">
        <w:rPr>
          <w:rtl/>
        </w:rPr>
        <w:t>رقابية</w:t>
      </w:r>
      <w:r w:rsidR="00E06D7A">
        <w:rPr>
          <w:rtl/>
        </w:rPr>
        <w:t xml:space="preserve"> </w:t>
      </w:r>
      <w:r w:rsidRPr="0075697D">
        <w:rPr>
          <w:rtl/>
        </w:rPr>
        <w:t>(قضائية</w:t>
      </w:r>
      <w:r w:rsidR="00E06D7A">
        <w:rPr>
          <w:rtl/>
        </w:rPr>
        <w:t xml:space="preserve"> </w:t>
      </w:r>
      <w:r w:rsidRPr="0075697D">
        <w:rPr>
          <w:rtl/>
        </w:rPr>
        <w:t>ومستقلة</w:t>
      </w:r>
      <w:r w:rsidR="00E06D7A">
        <w:rPr>
          <w:rtl/>
        </w:rPr>
        <w:t xml:space="preserve"> </w:t>
      </w:r>
      <w:r w:rsidRPr="0075697D">
        <w:rPr>
          <w:rtl/>
        </w:rPr>
        <w:t>وحكومية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وقائية)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أوضاع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للمحبوسين</w:t>
      </w:r>
      <w:r w:rsidR="00E06D7A">
        <w:rPr>
          <w:rtl/>
        </w:rPr>
        <w:t xml:space="preserve"> </w:t>
      </w:r>
      <w:r w:rsidRPr="0075697D">
        <w:rPr>
          <w:rtl/>
        </w:rPr>
        <w:t>تنهض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  <w:r w:rsidR="00E06D7A">
        <w:rPr>
          <w:rtl/>
        </w:rPr>
        <w:t xml:space="preserve"> </w:t>
      </w:r>
      <w:r w:rsidRPr="0075697D">
        <w:rPr>
          <w:rtl/>
        </w:rPr>
        <w:t>وتكفل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المقبوض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المحتجزين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يتعرضون</w:t>
      </w:r>
      <w:r w:rsidR="00E06D7A">
        <w:rPr>
          <w:rtl/>
        </w:rPr>
        <w:t xml:space="preserve"> </w:t>
      </w:r>
      <w:r w:rsidRPr="0075697D">
        <w:rPr>
          <w:rtl/>
        </w:rPr>
        <w:t>للتعذيب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سوء</w:t>
      </w:r>
      <w:r w:rsidR="00E06D7A">
        <w:rPr>
          <w:rtl/>
        </w:rPr>
        <w:t xml:space="preserve"> </w:t>
      </w:r>
      <w:r w:rsidRPr="0075697D">
        <w:rPr>
          <w:rtl/>
        </w:rPr>
        <w:t>المعاملة.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96-</w:t>
      </w:r>
      <w:r w:rsidRPr="00D1043D">
        <w:rPr>
          <w:rtl/>
        </w:rPr>
        <w:tab/>
      </w:r>
      <w:r w:rsidRPr="0075697D">
        <w:rPr>
          <w:rtl/>
        </w:rPr>
        <w:t>وفيما</w:t>
      </w:r>
      <w:r w:rsidR="00E06D7A">
        <w:rPr>
          <w:rtl/>
        </w:rPr>
        <w:t xml:space="preserve"> </w:t>
      </w:r>
      <w:r w:rsidRPr="0075697D">
        <w:rPr>
          <w:rtl/>
        </w:rPr>
        <w:t>يخص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المسألة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نطاق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فإنها</w:t>
      </w:r>
      <w:r w:rsidR="00E06D7A">
        <w:rPr>
          <w:rtl/>
        </w:rPr>
        <w:t xml:space="preserve"> </w:t>
      </w:r>
      <w:r w:rsidRPr="0075697D">
        <w:rPr>
          <w:rtl/>
        </w:rPr>
        <w:t>تتمثل</w:t>
      </w:r>
      <w:r w:rsidR="00E06D7A">
        <w:rPr>
          <w:rtl/>
        </w:rPr>
        <w:t xml:space="preserve"> </w:t>
      </w:r>
      <w:r w:rsidRPr="0075697D">
        <w:rPr>
          <w:rtl/>
        </w:rPr>
        <w:t>بآلية</w:t>
      </w:r>
      <w:r w:rsidR="00E06D7A">
        <w:rPr>
          <w:rtl/>
        </w:rPr>
        <w:t xml:space="preserve"> </w:t>
      </w:r>
      <w:r w:rsidRPr="0075697D">
        <w:rPr>
          <w:rtl/>
        </w:rPr>
        <w:t>رصد</w:t>
      </w:r>
      <w:r w:rsidR="00E06D7A">
        <w:rPr>
          <w:rtl/>
        </w:rPr>
        <w:t xml:space="preserve"> </w:t>
      </w:r>
      <w:r w:rsidRPr="0075697D">
        <w:rPr>
          <w:rtl/>
        </w:rPr>
        <w:t>وتقويم</w:t>
      </w:r>
      <w:r w:rsidR="00E06D7A">
        <w:rPr>
          <w:rtl/>
        </w:rPr>
        <w:t xml:space="preserve"> </w:t>
      </w:r>
      <w:r w:rsidRPr="0075697D">
        <w:rPr>
          <w:rtl/>
        </w:rPr>
        <w:t>أوضاع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للمحبوسين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جرى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منذ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2007</w:t>
      </w:r>
      <w:r w:rsidR="00E06D7A">
        <w:rPr>
          <w:rtl/>
        </w:rPr>
        <w:t xml:space="preserve"> </w:t>
      </w:r>
      <w:r w:rsidRPr="0075697D">
        <w:rPr>
          <w:rtl/>
        </w:rPr>
        <w:t>وتم</w:t>
      </w:r>
      <w:r w:rsidR="00E06D7A">
        <w:rPr>
          <w:rtl/>
        </w:rPr>
        <w:t xml:space="preserve"> </w:t>
      </w:r>
      <w:r w:rsidRPr="0075697D">
        <w:rPr>
          <w:rtl/>
        </w:rPr>
        <w:t>تطويرها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2014،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لازال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سارياً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الآن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طار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تضطلع</w:t>
      </w:r>
      <w:r w:rsidR="00E06D7A">
        <w:rPr>
          <w:rtl/>
        </w:rPr>
        <w:t xml:space="preserve"> </w:t>
      </w:r>
      <w:r w:rsidRPr="0075697D">
        <w:rPr>
          <w:rtl/>
        </w:rPr>
        <w:t>فرق</w:t>
      </w:r>
      <w:r w:rsidR="00E06D7A">
        <w:rPr>
          <w:rtl/>
        </w:rPr>
        <w:t xml:space="preserve"> </w:t>
      </w:r>
      <w:r w:rsidRPr="0075697D">
        <w:rPr>
          <w:rtl/>
        </w:rPr>
        <w:t>تفتيش</w:t>
      </w:r>
      <w:r w:rsidR="00E06D7A">
        <w:rPr>
          <w:rtl/>
        </w:rPr>
        <w:t xml:space="preserve"> </w:t>
      </w:r>
      <w:r w:rsidRPr="0075697D">
        <w:rPr>
          <w:rtl/>
        </w:rPr>
        <w:t>مختصة</w:t>
      </w:r>
      <w:r w:rsidR="00E06D7A">
        <w:rPr>
          <w:rtl/>
        </w:rPr>
        <w:t xml:space="preserve"> </w:t>
      </w:r>
      <w:r w:rsidRPr="0075697D">
        <w:rPr>
          <w:rtl/>
        </w:rPr>
        <w:t>بزيارات</w:t>
      </w:r>
      <w:r w:rsidR="00E06D7A">
        <w:rPr>
          <w:rtl/>
        </w:rPr>
        <w:t xml:space="preserve"> </w:t>
      </w:r>
      <w:r w:rsidRPr="0075697D">
        <w:rPr>
          <w:rtl/>
        </w:rPr>
        <w:t>مفاجئة</w:t>
      </w:r>
      <w:r w:rsidR="00E06D7A">
        <w:rPr>
          <w:rtl/>
        </w:rPr>
        <w:t xml:space="preserve"> </w:t>
      </w:r>
      <w:r w:rsidRPr="0075697D">
        <w:rPr>
          <w:rtl/>
        </w:rPr>
        <w:t>للمؤسسات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صلاحية،</w:t>
      </w:r>
      <w:r w:rsidR="00E06D7A">
        <w:rPr>
          <w:rtl/>
        </w:rPr>
        <w:t xml:space="preserve"> </w:t>
      </w:r>
      <w:r w:rsidRPr="0075697D">
        <w:rPr>
          <w:rtl/>
        </w:rPr>
        <w:t>وأماكن</w:t>
      </w:r>
      <w:r w:rsidR="00E06D7A">
        <w:rPr>
          <w:rtl/>
        </w:rPr>
        <w:t xml:space="preserve"> </w:t>
      </w:r>
      <w:r w:rsidRPr="0075697D">
        <w:rPr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الأمنية،</w:t>
      </w:r>
      <w:r w:rsidR="00E06D7A">
        <w:rPr>
          <w:rtl/>
        </w:rPr>
        <w:t xml:space="preserve"> </w:t>
      </w:r>
      <w:r w:rsidRPr="0075697D">
        <w:rPr>
          <w:rtl/>
        </w:rPr>
        <w:t>وحجز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بعاد</w:t>
      </w:r>
      <w:r w:rsidR="00E06D7A">
        <w:rPr>
          <w:rtl/>
        </w:rPr>
        <w:t xml:space="preserve"> </w:t>
      </w:r>
      <w:r w:rsidRPr="0075697D">
        <w:rPr>
          <w:rtl/>
        </w:rPr>
        <w:t>للوقوف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أوضاع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للمسجونين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استبانات</w:t>
      </w:r>
      <w:r w:rsidR="00E06D7A">
        <w:rPr>
          <w:rtl/>
        </w:rPr>
        <w:t xml:space="preserve"> </w:t>
      </w:r>
      <w:r w:rsidRPr="0075697D">
        <w:rPr>
          <w:rtl/>
        </w:rPr>
        <w:t>تنطوي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سئلة</w:t>
      </w:r>
      <w:r w:rsidR="00E06D7A">
        <w:rPr>
          <w:rtl/>
        </w:rPr>
        <w:t xml:space="preserve"> </w:t>
      </w:r>
      <w:r w:rsidRPr="0075697D">
        <w:rPr>
          <w:rtl/>
        </w:rPr>
        <w:t>شاملة</w:t>
      </w:r>
      <w:r w:rsidR="00E06D7A">
        <w:rPr>
          <w:rtl/>
        </w:rPr>
        <w:t xml:space="preserve"> </w:t>
      </w:r>
      <w:r w:rsidRPr="0075697D">
        <w:rPr>
          <w:rtl/>
        </w:rPr>
        <w:t>تفصح</w:t>
      </w:r>
      <w:r w:rsidR="00E06D7A">
        <w:rPr>
          <w:rtl/>
        </w:rPr>
        <w:t xml:space="preserve"> </w:t>
      </w:r>
      <w:r w:rsidRPr="0075697D">
        <w:rPr>
          <w:rtl/>
        </w:rPr>
        <w:t>الإجابة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المعنيين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والأماكن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عمال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للمعايير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والدولية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الزيارات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نما</w:t>
      </w:r>
      <w:r w:rsidR="00E06D7A">
        <w:rPr>
          <w:rtl/>
        </w:rPr>
        <w:t xml:space="preserve"> </w:t>
      </w:r>
      <w:r w:rsidRPr="0075697D">
        <w:rPr>
          <w:rtl/>
        </w:rPr>
        <w:t>ت</w:t>
      </w:r>
      <w:r w:rsidRPr="0075697D">
        <w:rPr>
          <w:rFonts w:hint="eastAsia"/>
          <w:rtl/>
        </w:rPr>
        <w:t>ُ</w:t>
      </w:r>
      <w:r w:rsidRPr="0075697D">
        <w:rPr>
          <w:rtl/>
        </w:rPr>
        <w:t>شكل</w:t>
      </w:r>
      <w:r w:rsidR="00E06D7A">
        <w:rPr>
          <w:rtl/>
        </w:rPr>
        <w:t xml:space="preserve"> </w:t>
      </w:r>
      <w:r w:rsidRPr="0075697D">
        <w:rPr>
          <w:rtl/>
        </w:rPr>
        <w:t>فرصة</w:t>
      </w:r>
      <w:r w:rsidR="00E06D7A">
        <w:rPr>
          <w:rtl/>
        </w:rPr>
        <w:t xml:space="preserve"> </w:t>
      </w:r>
      <w:r w:rsidRPr="0075697D">
        <w:rPr>
          <w:rtl/>
        </w:rPr>
        <w:t>لرصد</w:t>
      </w:r>
      <w:r w:rsidR="00E06D7A">
        <w:rPr>
          <w:rtl/>
        </w:rPr>
        <w:t xml:space="preserve"> </w:t>
      </w:r>
      <w:r w:rsidRPr="0075697D">
        <w:rPr>
          <w:rtl/>
        </w:rPr>
        <w:t>الانتهاكات</w:t>
      </w:r>
      <w:r w:rsidR="00E06D7A">
        <w:rPr>
          <w:rtl/>
        </w:rPr>
        <w:t xml:space="preserve"> </w:t>
      </w:r>
      <w:r w:rsidRPr="0075697D">
        <w:rPr>
          <w:rtl/>
        </w:rPr>
        <w:t>وسماع</w:t>
      </w:r>
      <w:r w:rsidR="00E06D7A">
        <w:rPr>
          <w:rtl/>
        </w:rPr>
        <w:t xml:space="preserve"> </w:t>
      </w:r>
      <w:r w:rsidRPr="0075697D">
        <w:rPr>
          <w:rtl/>
        </w:rPr>
        <w:t>شكاوى</w:t>
      </w:r>
      <w:r w:rsidR="00E06D7A">
        <w:rPr>
          <w:rtl/>
        </w:rPr>
        <w:t xml:space="preserve"> </w:t>
      </w:r>
      <w:r w:rsidRPr="0075697D">
        <w:rPr>
          <w:rtl/>
        </w:rPr>
        <w:t>المسجونين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وجودها،</w:t>
      </w:r>
      <w:r w:rsidR="00E06D7A">
        <w:rPr>
          <w:rtl/>
        </w:rPr>
        <w:t xml:space="preserve"> </w:t>
      </w:r>
      <w:r w:rsidRPr="0075697D">
        <w:rPr>
          <w:rtl/>
        </w:rPr>
        <w:t>ليتاح</w:t>
      </w:r>
      <w:r w:rsidR="00E06D7A">
        <w:rPr>
          <w:rtl/>
        </w:rPr>
        <w:t xml:space="preserve"> </w:t>
      </w:r>
      <w:r w:rsidRPr="0075697D">
        <w:rPr>
          <w:rtl/>
        </w:rPr>
        <w:t>لإدارة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رفع</w:t>
      </w:r>
      <w:r w:rsidR="00E06D7A">
        <w:rPr>
          <w:rtl/>
        </w:rPr>
        <w:t xml:space="preserve"> </w:t>
      </w:r>
      <w:r w:rsidRPr="0075697D">
        <w:rPr>
          <w:rtl/>
        </w:rPr>
        <w:t>التوصيات</w:t>
      </w:r>
      <w:r w:rsidR="00E06D7A">
        <w:rPr>
          <w:rtl/>
        </w:rPr>
        <w:t xml:space="preserve"> </w:t>
      </w:r>
      <w:r w:rsidRPr="0075697D">
        <w:rPr>
          <w:rtl/>
        </w:rPr>
        <w:t>بشأنها</w:t>
      </w:r>
      <w:r w:rsidR="00E06D7A">
        <w:rPr>
          <w:rtl/>
        </w:rPr>
        <w:t xml:space="preserve"> </w:t>
      </w:r>
      <w:r w:rsidRPr="0075697D">
        <w:rPr>
          <w:rtl/>
        </w:rPr>
        <w:t>لسلطة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لاتخاذ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جراءات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المقصرين.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97-</w:t>
      </w:r>
      <w:r w:rsidRPr="00D1043D">
        <w:rPr>
          <w:rtl/>
        </w:rPr>
        <w:tab/>
      </w:r>
      <w:r w:rsidRPr="0075697D">
        <w:rPr>
          <w:rtl/>
        </w:rPr>
        <w:t>علماً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الزيارات</w:t>
      </w:r>
      <w:r w:rsidR="00E06D7A">
        <w:rPr>
          <w:rtl/>
        </w:rPr>
        <w:t xml:space="preserve"> </w:t>
      </w:r>
      <w:r w:rsidRPr="0075697D">
        <w:rPr>
          <w:rtl/>
        </w:rPr>
        <w:t>التفتيشية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نفذتها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سياق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الرقابة</w:t>
      </w:r>
      <w:r w:rsidR="00E06D7A">
        <w:rPr>
          <w:rtl/>
        </w:rPr>
        <w:t xml:space="preserve"> </w:t>
      </w:r>
      <w:r w:rsidRPr="0075697D">
        <w:rPr>
          <w:rtl/>
        </w:rPr>
        <w:t>والرصد</w:t>
      </w:r>
      <w:r w:rsidR="00E06D7A">
        <w:rPr>
          <w:rtl/>
        </w:rPr>
        <w:t xml:space="preserve"> </w:t>
      </w:r>
      <w:r w:rsidRPr="0075697D">
        <w:rPr>
          <w:rtl/>
        </w:rPr>
        <w:t>بلغ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يزيد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(100)</w:t>
      </w:r>
      <w:r w:rsidR="00E06D7A">
        <w:rPr>
          <w:rtl/>
        </w:rPr>
        <w:t xml:space="preserve"> </w:t>
      </w:r>
      <w:r w:rsidRPr="0075697D">
        <w:rPr>
          <w:rtl/>
        </w:rPr>
        <w:t>زيارة</w:t>
      </w:r>
      <w:r w:rsidR="00E06D7A">
        <w:rPr>
          <w:rtl/>
        </w:rPr>
        <w:t xml:space="preserve"> </w:t>
      </w:r>
      <w:r w:rsidRPr="0075697D">
        <w:rPr>
          <w:rtl/>
        </w:rPr>
        <w:t>منذ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2012</w:t>
      </w:r>
      <w:r w:rsidR="00E06D7A">
        <w:rPr>
          <w:rtl/>
        </w:rPr>
        <w:t xml:space="preserve"> </w:t>
      </w:r>
      <w:r w:rsidRPr="0075697D">
        <w:rPr>
          <w:rtl/>
        </w:rPr>
        <w:t>وإلى</w:t>
      </w:r>
      <w:r w:rsidR="00E06D7A">
        <w:rPr>
          <w:rtl/>
        </w:rPr>
        <w:t xml:space="preserve"> </w:t>
      </w:r>
      <w:r w:rsidRPr="0075697D">
        <w:rPr>
          <w:rtl/>
        </w:rPr>
        <w:t>نهاية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2018.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98-</w:t>
      </w:r>
      <w:r w:rsidRPr="00D1043D">
        <w:rPr>
          <w:rtl/>
        </w:rPr>
        <w:tab/>
      </w:r>
      <w:r w:rsidRPr="0075697D">
        <w:rPr>
          <w:rtl/>
        </w:rPr>
        <w:t>وتجدر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ليس</w:t>
      </w:r>
      <w:r w:rsidR="00E06D7A">
        <w:rPr>
          <w:rtl/>
        </w:rPr>
        <w:t xml:space="preserve"> </w:t>
      </w:r>
      <w:r w:rsidRPr="0075697D">
        <w:rPr>
          <w:rtl/>
        </w:rPr>
        <w:t>ثمة</w:t>
      </w:r>
      <w:r w:rsidR="00E06D7A">
        <w:rPr>
          <w:rtl/>
        </w:rPr>
        <w:t xml:space="preserve"> </w:t>
      </w:r>
      <w:r w:rsidRPr="0075697D">
        <w:rPr>
          <w:rtl/>
        </w:rPr>
        <w:t>شكاوى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بالتعذيب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السيئة</w:t>
      </w:r>
      <w:r w:rsidR="00E06D7A">
        <w:rPr>
          <w:rtl/>
        </w:rPr>
        <w:t xml:space="preserve"> </w:t>
      </w:r>
      <w:r w:rsidRPr="0075697D">
        <w:rPr>
          <w:rtl/>
        </w:rPr>
        <w:t>سبق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جرى</w:t>
      </w:r>
      <w:r w:rsidR="00E06D7A">
        <w:rPr>
          <w:rtl/>
        </w:rPr>
        <w:t xml:space="preserve"> </w:t>
      </w:r>
      <w:r w:rsidRPr="0075697D">
        <w:rPr>
          <w:rtl/>
        </w:rPr>
        <w:t>رصدها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زيارات</w:t>
      </w:r>
      <w:r w:rsidR="00E06D7A">
        <w:rPr>
          <w:rtl/>
        </w:rPr>
        <w:t xml:space="preserve"> </w:t>
      </w:r>
      <w:r w:rsidRPr="0075697D">
        <w:rPr>
          <w:rtl/>
        </w:rPr>
        <w:t>للمؤسسات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أماكن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حجز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بعاد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أجرتها</w:t>
      </w:r>
      <w:r w:rsidR="00E06D7A">
        <w:rPr>
          <w:rtl/>
        </w:rPr>
        <w:t xml:space="preserve"> </w:t>
      </w:r>
      <w:r w:rsidRPr="0075697D">
        <w:rPr>
          <w:rtl/>
        </w:rPr>
        <w:t>إدار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الأعوام</w:t>
      </w:r>
      <w:r w:rsidR="00E06D7A">
        <w:rPr>
          <w:rtl/>
        </w:rPr>
        <w:t xml:space="preserve"> </w:t>
      </w:r>
      <w:r w:rsidRPr="0075697D">
        <w:rPr>
          <w:rtl/>
        </w:rPr>
        <w:t>السابقة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سياق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لآلية</w:t>
      </w:r>
      <w:r w:rsidR="00E06D7A">
        <w:rPr>
          <w:rtl/>
        </w:rPr>
        <w:t xml:space="preserve"> </w:t>
      </w:r>
      <w:r w:rsidRPr="0075697D">
        <w:rPr>
          <w:rtl/>
        </w:rPr>
        <w:t>الرصد</w:t>
      </w:r>
      <w:r w:rsidR="00E06D7A">
        <w:rPr>
          <w:rtl/>
        </w:rPr>
        <w:t xml:space="preserve"> </w:t>
      </w:r>
      <w:r w:rsidRPr="0075697D">
        <w:rPr>
          <w:rtl/>
        </w:rPr>
        <w:t>والتقويم</w:t>
      </w:r>
      <w:r w:rsidR="00E06D7A">
        <w:rPr>
          <w:rtl/>
        </w:rPr>
        <w:t xml:space="preserve"> </w:t>
      </w:r>
      <w:r w:rsidRPr="0075697D">
        <w:rPr>
          <w:rtl/>
        </w:rPr>
        <w:t>آنفة</w:t>
      </w:r>
      <w:r w:rsidR="00E06D7A">
        <w:rPr>
          <w:rtl/>
        </w:rPr>
        <w:t xml:space="preserve"> </w:t>
      </w:r>
      <w:r w:rsidRPr="0075697D">
        <w:rPr>
          <w:rtl/>
        </w:rPr>
        <w:t>الذكر،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تتلق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أية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منتسبي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أية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لاستعمال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يندرج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مفهومها.</w:t>
      </w:r>
    </w:p>
    <w:p w:rsidR="00E11ED3" w:rsidRPr="0075697D" w:rsidRDefault="00E11ED3" w:rsidP="00E11ED3">
      <w:pPr>
        <w:pStyle w:val="H23GA"/>
        <w:rPr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1" w:name="_Toc21679335"/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الوعي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الأوساط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bookmarkEnd w:id="31"/>
    </w:p>
    <w:p w:rsidR="00E11ED3" w:rsidRPr="0075697D" w:rsidRDefault="00E11ED3" w:rsidP="00E11ED3">
      <w:pPr>
        <w:pStyle w:val="SingleTxtGA"/>
      </w:pPr>
      <w:r w:rsidRPr="00D1043D">
        <w:rPr>
          <w:rtl/>
        </w:rPr>
        <w:t>99-</w:t>
      </w:r>
      <w:r w:rsidRPr="00D1043D">
        <w:rPr>
          <w:rtl/>
        </w:rPr>
        <w:tab/>
      </w:r>
      <w:r w:rsidRPr="0075697D">
        <w:rPr>
          <w:rtl/>
        </w:rPr>
        <w:t>تشغل</w:t>
      </w:r>
      <w:r w:rsidR="00E06D7A">
        <w:rPr>
          <w:rtl/>
        </w:rPr>
        <w:t xml:space="preserve"> </w:t>
      </w:r>
      <w:r w:rsidRPr="0075697D">
        <w:rPr>
          <w:rtl/>
        </w:rPr>
        <w:t>مسألة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ثقافة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الأوساط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متضمنة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مناهضة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والمعاملة</w:t>
      </w:r>
      <w:r w:rsidR="00E06D7A">
        <w:rPr>
          <w:rtl/>
        </w:rPr>
        <w:t xml:space="preserve"> </w:t>
      </w:r>
      <w:r w:rsidRPr="0075697D">
        <w:rPr>
          <w:rtl/>
        </w:rPr>
        <w:t>السيئة</w:t>
      </w:r>
      <w:r w:rsidR="00E06D7A">
        <w:rPr>
          <w:rtl/>
        </w:rPr>
        <w:t xml:space="preserve"> </w:t>
      </w:r>
      <w:r w:rsidRPr="0075697D">
        <w:rPr>
          <w:rtl/>
        </w:rPr>
        <w:t>حيزاً</w:t>
      </w:r>
      <w:r w:rsidR="00E06D7A">
        <w:rPr>
          <w:rtl/>
        </w:rPr>
        <w:t xml:space="preserve"> </w:t>
      </w:r>
      <w:r w:rsidRPr="0075697D">
        <w:rPr>
          <w:rtl/>
        </w:rPr>
        <w:t>مهماً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اتجاه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وغير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روعي</w:t>
      </w:r>
      <w:r w:rsidR="00E06D7A">
        <w:rPr>
          <w:rtl/>
        </w:rPr>
        <w:t xml:space="preserve"> </w:t>
      </w:r>
      <w:r w:rsidRPr="0075697D">
        <w:rPr>
          <w:rtl/>
        </w:rPr>
        <w:t>التأكيد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المسألة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عموم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اضطلعت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ا</w:t>
      </w:r>
      <w:r w:rsidRPr="0075697D">
        <w:rPr>
          <w:rFonts w:hint="eastAsia"/>
          <w:rtl/>
        </w:rPr>
        <w:t>لمؤسسات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محاضرات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ورش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إصدارات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الأمني</w:t>
      </w:r>
      <w:r w:rsidR="00E06D7A">
        <w:rPr>
          <w:rtl/>
        </w:rPr>
        <w:t xml:space="preserve"> </w:t>
      </w:r>
      <w:r w:rsidRPr="0075697D">
        <w:rPr>
          <w:rtl/>
        </w:rPr>
        <w:t>وبخاصة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التحري</w:t>
      </w:r>
      <w:r w:rsidR="00E06D7A">
        <w:rPr>
          <w:rtl/>
        </w:rPr>
        <w:t xml:space="preserve"> </w:t>
      </w:r>
      <w:r w:rsidRPr="0075697D">
        <w:rPr>
          <w:rtl/>
        </w:rPr>
        <w:t>والاستدلال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المرتكبة،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أهمها: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الورشة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أقامتها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للضباط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المفوضية</w:t>
      </w:r>
      <w:r w:rsidR="00E06D7A">
        <w:rPr>
          <w:rtl/>
        </w:rPr>
        <w:t xml:space="preserve"> </w:t>
      </w:r>
      <w:r w:rsidRPr="0075697D">
        <w:rPr>
          <w:rtl/>
        </w:rPr>
        <w:t>السامية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الإنسان/مكتب</w:t>
      </w:r>
      <w:r w:rsidR="00E06D7A">
        <w:rPr>
          <w:rtl/>
        </w:rPr>
        <w:t xml:space="preserve"> </w:t>
      </w:r>
      <w:r w:rsidRPr="0075697D">
        <w:rPr>
          <w:rtl/>
        </w:rPr>
        <w:t>بيروت،</w:t>
      </w:r>
      <w:r w:rsidR="00E06D7A">
        <w:rPr>
          <w:rtl/>
        </w:rPr>
        <w:t xml:space="preserve"> </w:t>
      </w:r>
      <w:r w:rsidRPr="0075697D">
        <w:rPr>
          <w:rtl/>
        </w:rPr>
        <w:t>وإدارة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مناهضة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القانونين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والداخلي</w:t>
      </w:r>
      <w:r w:rsidR="00E06D7A">
        <w:rPr>
          <w:rtl/>
        </w:rPr>
        <w:t xml:space="preserve"> </w:t>
      </w:r>
      <w:r w:rsidRPr="0075697D">
        <w:rPr>
          <w:rtl/>
        </w:rPr>
        <w:t>(أبريل2010).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الورشة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أقامتها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للضباط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للتدريب</w:t>
      </w:r>
      <w:r w:rsidR="00E06D7A">
        <w:rPr>
          <w:rtl/>
        </w:rPr>
        <w:t xml:space="preserve"> </w:t>
      </w:r>
      <w:r w:rsidRPr="0075697D">
        <w:rPr>
          <w:rtl/>
        </w:rPr>
        <w:t>والتوثيق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للشرطة،</w:t>
      </w:r>
      <w:r w:rsidR="00E06D7A">
        <w:rPr>
          <w:rtl/>
        </w:rPr>
        <w:t xml:space="preserve"> </w:t>
      </w:r>
      <w:r w:rsidRPr="0075697D">
        <w:rPr>
          <w:rtl/>
        </w:rPr>
        <w:t>ديسمبر</w:t>
      </w:r>
      <w:r w:rsidR="00E06D7A">
        <w:rPr>
          <w:rtl/>
        </w:rPr>
        <w:t xml:space="preserve"> </w:t>
      </w:r>
      <w:r w:rsidRPr="0075697D">
        <w:rPr>
          <w:rtl/>
        </w:rPr>
        <w:t>2012.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الورشة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أقامتها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للضباط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للصليب</w:t>
      </w:r>
      <w:r w:rsidR="00E06D7A">
        <w:rPr>
          <w:rtl/>
        </w:rPr>
        <w:t xml:space="preserve"> </w:t>
      </w:r>
      <w:r w:rsidRPr="0075697D">
        <w:rPr>
          <w:rtl/>
        </w:rPr>
        <w:t>الأحمر/البعثة</w:t>
      </w:r>
      <w:r w:rsidR="00E06D7A">
        <w:rPr>
          <w:rtl/>
        </w:rPr>
        <w:t xml:space="preserve"> </w:t>
      </w:r>
      <w:r w:rsidRPr="0075697D">
        <w:rPr>
          <w:rtl/>
        </w:rPr>
        <w:t>الإقليمية،</w:t>
      </w:r>
      <w:r w:rsidR="00E06D7A">
        <w:rPr>
          <w:rtl/>
        </w:rPr>
        <w:t xml:space="preserve"> </w:t>
      </w:r>
      <w:r w:rsidRPr="0075697D">
        <w:rPr>
          <w:rtl/>
        </w:rPr>
        <w:t>الكويت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(الثقافة</w:t>
      </w:r>
      <w:r w:rsidR="00E06D7A">
        <w:rPr>
          <w:rtl/>
        </w:rPr>
        <w:t xml:space="preserve"> </w:t>
      </w:r>
      <w:r w:rsidRPr="0075697D">
        <w:rPr>
          <w:rtl/>
        </w:rPr>
        <w:t>الإنسانية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المسجونين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والمحتجزين)</w:t>
      </w:r>
      <w:r w:rsidR="00E06D7A">
        <w:rPr>
          <w:rtl/>
        </w:rPr>
        <w:t xml:space="preserve"> </w:t>
      </w:r>
      <w:r w:rsidRPr="0075697D">
        <w:rPr>
          <w:rtl/>
        </w:rPr>
        <w:t>(2013).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الورشة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أقامتها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للضباط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(مناهضة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الممارسة..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المنع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الوقاية)</w:t>
      </w:r>
      <w:r w:rsidR="00E06D7A">
        <w:rPr>
          <w:rtl/>
        </w:rPr>
        <w:t xml:space="preserve"> </w:t>
      </w:r>
      <w:r w:rsidRPr="0075697D">
        <w:rPr>
          <w:rtl/>
        </w:rPr>
        <w:t>نوفمبر</w:t>
      </w:r>
      <w:r w:rsidR="00E06D7A">
        <w:rPr>
          <w:rtl/>
        </w:rPr>
        <w:t xml:space="preserve"> </w:t>
      </w:r>
      <w:r w:rsidRPr="0075697D">
        <w:rPr>
          <w:rtl/>
        </w:rPr>
        <w:t>2018.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ورشة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التزامات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انضمامها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العهدين</w:t>
      </w:r>
      <w:r w:rsidR="00E06D7A">
        <w:rPr>
          <w:rtl/>
        </w:rPr>
        <w:t xml:space="preserve"> </w:t>
      </w:r>
      <w:r w:rsidRPr="0075697D">
        <w:rPr>
          <w:rtl/>
        </w:rPr>
        <w:t>الدوليين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أقامتها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الانسان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بالتعاون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للتدريب</w:t>
      </w:r>
      <w:r w:rsidR="00E06D7A">
        <w:rPr>
          <w:rtl/>
        </w:rPr>
        <w:t xml:space="preserve"> </w:t>
      </w:r>
      <w:r w:rsidRPr="0075697D">
        <w:rPr>
          <w:rtl/>
        </w:rPr>
        <w:t>والتوثيق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الانسان</w:t>
      </w:r>
      <w:r w:rsidR="00E06D7A">
        <w:rPr>
          <w:rtl/>
        </w:rPr>
        <w:t xml:space="preserve"> </w:t>
      </w:r>
      <w:r w:rsidRPr="0075697D">
        <w:rPr>
          <w:rtl/>
        </w:rPr>
        <w:t>لجنوب</w:t>
      </w:r>
      <w:r w:rsidR="00E06D7A">
        <w:rPr>
          <w:rtl/>
        </w:rPr>
        <w:t xml:space="preserve"> </w:t>
      </w:r>
      <w:r w:rsidRPr="0075697D">
        <w:rPr>
          <w:rtl/>
        </w:rPr>
        <w:t>غرب</w:t>
      </w:r>
      <w:r w:rsidR="00E06D7A">
        <w:rPr>
          <w:rtl/>
        </w:rPr>
        <w:t xml:space="preserve"> </w:t>
      </w:r>
      <w:r w:rsidRPr="0075697D">
        <w:rPr>
          <w:rtl/>
        </w:rPr>
        <w:t>آسيا</w:t>
      </w:r>
      <w:r w:rsidR="00E06D7A">
        <w:rPr>
          <w:rtl/>
        </w:rPr>
        <w:t xml:space="preserve"> </w:t>
      </w:r>
      <w:r w:rsidRPr="0075697D">
        <w:rPr>
          <w:rtl/>
        </w:rPr>
        <w:t>والمنطقة</w:t>
      </w:r>
      <w:r w:rsidR="00E06D7A">
        <w:rPr>
          <w:rtl/>
        </w:rPr>
        <w:t xml:space="preserve"> </w:t>
      </w:r>
      <w:r w:rsidRPr="0075697D">
        <w:rPr>
          <w:rtl/>
        </w:rPr>
        <w:t>العربية.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محاضرة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(الكرامة</w:t>
      </w:r>
      <w:r w:rsidR="00E06D7A">
        <w:rPr>
          <w:rtl/>
        </w:rPr>
        <w:t xml:space="preserve"> </w:t>
      </w:r>
      <w:r w:rsidRPr="0075697D">
        <w:rPr>
          <w:rtl/>
        </w:rPr>
        <w:t>الإنسانية</w:t>
      </w:r>
      <w:r w:rsidR="00E06D7A">
        <w:rPr>
          <w:rtl/>
        </w:rPr>
        <w:t xml:space="preserve"> </w:t>
      </w:r>
      <w:r w:rsidRPr="0075697D">
        <w:rPr>
          <w:rtl/>
        </w:rPr>
        <w:t>للجميع)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كلية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بمناسبة</w:t>
      </w:r>
      <w:r w:rsidR="00E06D7A">
        <w:rPr>
          <w:rtl/>
        </w:rPr>
        <w:t xml:space="preserve"> </w:t>
      </w:r>
      <w:r w:rsidRPr="0075697D">
        <w:rPr>
          <w:rtl/>
        </w:rPr>
        <w:t>اليوم</w:t>
      </w:r>
      <w:r w:rsidR="00E06D7A">
        <w:rPr>
          <w:rtl/>
        </w:rPr>
        <w:t xml:space="preserve"> </w:t>
      </w:r>
      <w:r w:rsidRPr="0075697D">
        <w:rPr>
          <w:rtl/>
        </w:rPr>
        <w:t>العربي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الانسان</w:t>
      </w:r>
      <w:r w:rsidR="00E06D7A">
        <w:rPr>
          <w:rtl/>
        </w:rPr>
        <w:t xml:space="preserve"> </w:t>
      </w:r>
      <w:r w:rsidRPr="0075697D">
        <w:rPr>
          <w:rtl/>
        </w:rPr>
        <w:t>وبتنظيم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  <w:r w:rsidR="00E06D7A">
        <w:rPr>
          <w:rtl/>
        </w:rPr>
        <w:t xml:space="preserve"> </w:t>
      </w:r>
      <w:r w:rsidRPr="0075697D">
        <w:rPr>
          <w:rtl/>
        </w:rPr>
        <w:t>مارس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ورشة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(حقوق</w:t>
      </w:r>
      <w:r w:rsidR="00E06D7A">
        <w:rPr>
          <w:rtl/>
        </w:rPr>
        <w:t xml:space="preserve"> </w:t>
      </w:r>
      <w:r w:rsidRPr="0075697D">
        <w:rPr>
          <w:rtl/>
        </w:rPr>
        <w:t>الانسان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الشرطي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منظور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والتشريعات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الوطنية)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  <w:r w:rsidR="00E06D7A">
        <w:rPr>
          <w:rtl/>
        </w:rPr>
        <w:t xml:space="preserve"> </w:t>
      </w:r>
      <w:r w:rsidRPr="0075697D">
        <w:rPr>
          <w:rtl/>
        </w:rPr>
        <w:t>أبريل</w:t>
      </w:r>
      <w:r w:rsidR="00D7188E">
        <w:rPr>
          <w:rFonts w:hint="cs"/>
          <w:rtl/>
        </w:rPr>
        <w:t> </w:t>
      </w:r>
      <w:r w:rsidRPr="0075697D">
        <w:rPr>
          <w:rtl/>
        </w:rPr>
        <w:t>2018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100-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الدورات</w:t>
      </w:r>
      <w:r w:rsidR="00E06D7A">
        <w:rPr>
          <w:rtl/>
        </w:rPr>
        <w:t xml:space="preserve"> </w:t>
      </w:r>
      <w:r w:rsidRPr="0075697D">
        <w:rPr>
          <w:rtl/>
        </w:rPr>
        <w:t>والمحاضرات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الشؤون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واجبات</w:t>
      </w:r>
      <w:r w:rsidR="00E06D7A">
        <w:rPr>
          <w:rtl/>
        </w:rPr>
        <w:t xml:space="preserve"> </w:t>
      </w:r>
      <w:r w:rsidRPr="0075697D">
        <w:rPr>
          <w:rtl/>
        </w:rPr>
        <w:t>ومحظورات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الخدمة</w:t>
      </w:r>
      <w:r w:rsidR="00E06D7A">
        <w:rPr>
          <w:rtl/>
        </w:rPr>
        <w:t xml:space="preserve"> </w:t>
      </w:r>
      <w:r w:rsidRPr="0075697D">
        <w:rPr>
          <w:rtl/>
        </w:rPr>
        <w:t>العسكرية،</w:t>
      </w:r>
      <w:r w:rsidR="00E06D7A">
        <w:rPr>
          <w:rtl/>
        </w:rPr>
        <w:t xml:space="preserve"> </w:t>
      </w:r>
      <w:r w:rsidRPr="0075697D">
        <w:rPr>
          <w:rtl/>
        </w:rPr>
        <w:t>ودورة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ثقافة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السلاح</w:t>
      </w:r>
      <w:r w:rsidR="00E06D7A">
        <w:rPr>
          <w:rtl/>
        </w:rPr>
        <w:t xml:space="preserve"> </w:t>
      </w:r>
      <w:r w:rsidRPr="0075697D">
        <w:rPr>
          <w:rtl/>
        </w:rPr>
        <w:t>الناري</w:t>
      </w:r>
      <w:r w:rsidR="00E06D7A">
        <w:rPr>
          <w:rtl/>
        </w:rPr>
        <w:t xml:space="preserve"> </w:t>
      </w:r>
      <w:r w:rsidRPr="0075697D">
        <w:rPr>
          <w:rtl/>
        </w:rPr>
        <w:t>والذخائر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لرجال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ومحاضرة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لرجال</w:t>
      </w:r>
      <w:r w:rsidR="00E06D7A">
        <w:rPr>
          <w:rtl/>
        </w:rPr>
        <w:t xml:space="preserve"> </w:t>
      </w:r>
      <w:r w:rsidRPr="0075697D">
        <w:rPr>
          <w:rtl/>
        </w:rPr>
        <w:t>الشرطة.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101-</w:t>
      </w:r>
      <w:r w:rsidRPr="00D1043D">
        <w:rPr>
          <w:rtl/>
        </w:rPr>
        <w:tab/>
      </w:r>
      <w:r w:rsidRPr="0075697D">
        <w:rPr>
          <w:rtl/>
        </w:rPr>
        <w:t>ونظم</w:t>
      </w:r>
      <w:r w:rsidR="00E06D7A">
        <w:rPr>
          <w:rtl/>
        </w:rPr>
        <w:t xml:space="preserve"> </w:t>
      </w:r>
      <w:r w:rsidRPr="0075697D">
        <w:rPr>
          <w:rtl/>
        </w:rPr>
        <w:t>معهد</w:t>
      </w:r>
      <w:r w:rsidR="00E06D7A">
        <w:rPr>
          <w:rtl/>
        </w:rPr>
        <w:t xml:space="preserve"> </w:t>
      </w:r>
      <w:r w:rsidRPr="0075697D">
        <w:rPr>
          <w:rtl/>
        </w:rPr>
        <w:t>تدريب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الدورات</w:t>
      </w:r>
      <w:r w:rsidR="00E06D7A">
        <w:rPr>
          <w:rtl/>
        </w:rPr>
        <w:t xml:space="preserve"> </w:t>
      </w:r>
      <w:r w:rsidRPr="0075697D">
        <w:rPr>
          <w:rtl/>
        </w:rPr>
        <w:t>والمحاضرات،</w:t>
      </w:r>
      <w:r w:rsidR="00E06D7A">
        <w:rPr>
          <w:rtl/>
        </w:rPr>
        <w:t xml:space="preserve"> </w:t>
      </w:r>
      <w:r w:rsidRPr="0075697D">
        <w:rPr>
          <w:rtl/>
        </w:rPr>
        <w:t>كالتالي: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محاضرات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دورة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الجنائي</w:t>
      </w:r>
      <w:r w:rsidR="00E06D7A">
        <w:rPr>
          <w:rtl/>
        </w:rPr>
        <w:t xml:space="preserve"> </w:t>
      </w:r>
      <w:r w:rsidRPr="0075697D">
        <w:rPr>
          <w:rtl/>
        </w:rPr>
        <w:t>بالإدارات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r w:rsidR="00E06D7A">
        <w:rPr>
          <w:rtl/>
        </w:rPr>
        <w:t xml:space="preserve"> </w:t>
      </w:r>
      <w:r w:rsidRPr="0075697D">
        <w:rPr>
          <w:rtl/>
        </w:rPr>
        <w:t>المختلفة.</w:t>
      </w:r>
      <w:r w:rsidR="00E06D7A">
        <w:rPr>
          <w:rtl/>
        </w:rPr>
        <w:t xml:space="preserve"> </w:t>
      </w:r>
      <w:r w:rsidRPr="0075697D">
        <w:rPr>
          <w:rtl/>
        </w:rPr>
        <w:t>(عدد</w:t>
      </w:r>
      <w:r w:rsidR="00E06D7A">
        <w:rPr>
          <w:rtl/>
        </w:rPr>
        <w:t xml:space="preserve"> </w:t>
      </w:r>
      <w:r w:rsidRPr="0075697D">
        <w:rPr>
          <w:rtl/>
        </w:rPr>
        <w:t>المشاركين80).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أساسية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والاستيقاف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برنامج</w:t>
      </w:r>
      <w:r w:rsidR="00E06D7A">
        <w:rPr>
          <w:rtl/>
        </w:rPr>
        <w:t xml:space="preserve"> </w:t>
      </w:r>
      <w:r w:rsidRPr="0075697D">
        <w:rPr>
          <w:rtl/>
        </w:rPr>
        <w:t>الدورة</w:t>
      </w:r>
      <w:r w:rsidR="00E06D7A">
        <w:rPr>
          <w:rtl/>
        </w:rPr>
        <w:t xml:space="preserve"> </w:t>
      </w:r>
      <w:r w:rsidRPr="0075697D">
        <w:rPr>
          <w:rtl/>
        </w:rPr>
        <w:t>التأهيلية</w:t>
      </w:r>
      <w:r w:rsidR="00E06D7A">
        <w:rPr>
          <w:rtl/>
        </w:rPr>
        <w:t xml:space="preserve"> </w:t>
      </w:r>
      <w:r w:rsidRPr="0075697D">
        <w:rPr>
          <w:rtl/>
        </w:rPr>
        <w:t>لرتبة</w:t>
      </w:r>
      <w:r w:rsidR="00E06D7A">
        <w:rPr>
          <w:rtl/>
        </w:rPr>
        <w:t xml:space="preserve"> </w:t>
      </w:r>
      <w:r w:rsidRPr="0075697D">
        <w:rPr>
          <w:rtl/>
        </w:rPr>
        <w:t>وكيل</w:t>
      </w:r>
      <w:r w:rsidR="00E06D7A">
        <w:rPr>
          <w:rtl/>
        </w:rPr>
        <w:t xml:space="preserve"> </w:t>
      </w:r>
      <w:r w:rsidRPr="0075697D">
        <w:rPr>
          <w:rtl/>
        </w:rPr>
        <w:t>ضابط</w:t>
      </w:r>
      <w:r w:rsidR="00E06D7A">
        <w:rPr>
          <w:rtl/>
        </w:rPr>
        <w:t xml:space="preserve"> </w:t>
      </w:r>
      <w:r w:rsidRPr="0075697D">
        <w:rPr>
          <w:rtl/>
        </w:rPr>
        <w:t>ثاني</w:t>
      </w:r>
      <w:r w:rsidR="00E06D7A">
        <w:rPr>
          <w:rtl/>
        </w:rPr>
        <w:t xml:space="preserve"> </w:t>
      </w:r>
      <w:r w:rsidRPr="0075697D">
        <w:rPr>
          <w:rtl/>
        </w:rPr>
        <w:t>(عدد</w:t>
      </w:r>
      <w:r w:rsidR="00E06D7A">
        <w:rPr>
          <w:rtl/>
        </w:rPr>
        <w:t xml:space="preserve"> </w:t>
      </w:r>
      <w:r w:rsidRPr="0075697D">
        <w:rPr>
          <w:rtl/>
        </w:rPr>
        <w:t>المشاركين:</w:t>
      </w:r>
      <w:r w:rsidR="00E06D7A">
        <w:rPr>
          <w:rtl/>
        </w:rPr>
        <w:t xml:space="preserve"> </w:t>
      </w:r>
      <w:r w:rsidRPr="0075697D">
        <w:rPr>
          <w:rtl/>
        </w:rPr>
        <w:t>126</w:t>
      </w:r>
      <w:r w:rsidR="00E06D7A">
        <w:rPr>
          <w:rtl/>
        </w:rPr>
        <w:t xml:space="preserve"> </w:t>
      </w:r>
      <w:r w:rsidRPr="0075697D">
        <w:rPr>
          <w:rtl/>
        </w:rPr>
        <w:t>رجال،</w:t>
      </w:r>
      <w:r w:rsidR="00E06D7A">
        <w:rPr>
          <w:rtl/>
        </w:rPr>
        <w:t xml:space="preserve"> </w:t>
      </w:r>
      <w:r w:rsidRPr="0075697D">
        <w:rPr>
          <w:rtl/>
        </w:rPr>
        <w:t>25</w:t>
      </w:r>
      <w:r w:rsidR="00E06D7A">
        <w:rPr>
          <w:rtl/>
        </w:rPr>
        <w:t xml:space="preserve"> </w:t>
      </w:r>
      <w:r w:rsidRPr="0075697D">
        <w:rPr>
          <w:rtl/>
        </w:rPr>
        <w:t>نساء).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مقرر</w:t>
      </w:r>
      <w:r w:rsidR="00E06D7A">
        <w:rPr>
          <w:rtl/>
        </w:rPr>
        <w:t xml:space="preserve"> </w:t>
      </w:r>
      <w:r w:rsidRPr="0075697D">
        <w:rPr>
          <w:rtl/>
        </w:rPr>
        <w:t>المساءلة</w:t>
      </w:r>
      <w:r w:rsidR="00E06D7A">
        <w:rPr>
          <w:rtl/>
        </w:rPr>
        <w:t xml:space="preserve"> </w:t>
      </w:r>
      <w:r w:rsidRPr="0075697D">
        <w:rPr>
          <w:rtl/>
        </w:rPr>
        <w:t>التأديبية</w:t>
      </w:r>
      <w:r w:rsidR="00E06D7A">
        <w:rPr>
          <w:rtl/>
        </w:rPr>
        <w:t xml:space="preserve"> </w:t>
      </w:r>
      <w:r w:rsidRPr="0075697D">
        <w:rPr>
          <w:rtl/>
        </w:rPr>
        <w:t>لمواجهة</w:t>
      </w:r>
      <w:r w:rsidR="00E06D7A">
        <w:rPr>
          <w:rtl/>
        </w:rPr>
        <w:t xml:space="preserve"> </w:t>
      </w:r>
      <w:r w:rsidRPr="0075697D">
        <w:rPr>
          <w:rtl/>
        </w:rPr>
        <w:t>تجاوزات</w:t>
      </w:r>
      <w:r w:rsidR="00E06D7A">
        <w:rPr>
          <w:rtl/>
        </w:rPr>
        <w:t xml:space="preserve"> </w:t>
      </w:r>
      <w:r w:rsidRPr="0075697D">
        <w:rPr>
          <w:rtl/>
        </w:rPr>
        <w:t>المحافظة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والتعامل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برنامج</w:t>
      </w:r>
      <w:r w:rsidR="00E06D7A">
        <w:rPr>
          <w:rtl/>
        </w:rPr>
        <w:t xml:space="preserve"> </w:t>
      </w:r>
      <w:r w:rsidRPr="0075697D">
        <w:rPr>
          <w:rtl/>
        </w:rPr>
        <w:t>الدورة</w:t>
      </w:r>
      <w:r w:rsidR="00E06D7A">
        <w:rPr>
          <w:rtl/>
        </w:rPr>
        <w:t xml:space="preserve"> </w:t>
      </w:r>
      <w:r w:rsidRPr="0075697D">
        <w:rPr>
          <w:rtl/>
        </w:rPr>
        <w:t>التأسيسية</w:t>
      </w:r>
      <w:r w:rsidR="00E06D7A">
        <w:rPr>
          <w:rtl/>
        </w:rPr>
        <w:t xml:space="preserve"> </w:t>
      </w:r>
      <w:r w:rsidRPr="0075697D">
        <w:rPr>
          <w:rtl/>
        </w:rPr>
        <w:t>للضباط.</w:t>
      </w:r>
      <w:r w:rsidR="00E06D7A">
        <w:rPr>
          <w:rtl/>
        </w:rPr>
        <w:t xml:space="preserve"> </w:t>
      </w:r>
      <w:r w:rsidRPr="0075697D">
        <w:rPr>
          <w:rtl/>
        </w:rPr>
        <w:t>(عدد</w:t>
      </w:r>
      <w:r w:rsidR="00E06D7A">
        <w:rPr>
          <w:rtl/>
        </w:rPr>
        <w:t xml:space="preserve"> </w:t>
      </w:r>
      <w:r w:rsidRPr="0075697D">
        <w:rPr>
          <w:rtl/>
        </w:rPr>
        <w:t>المشاركين:</w:t>
      </w:r>
      <w:r w:rsidR="00E06D7A">
        <w:rPr>
          <w:rtl/>
        </w:rPr>
        <w:t xml:space="preserve"> </w:t>
      </w:r>
      <w:r w:rsidRPr="0075697D">
        <w:rPr>
          <w:rtl/>
        </w:rPr>
        <w:t>117</w:t>
      </w:r>
      <w:r w:rsidR="00E06D7A">
        <w:rPr>
          <w:rtl/>
        </w:rPr>
        <w:t xml:space="preserve"> </w:t>
      </w:r>
      <w:r w:rsidRPr="0075697D">
        <w:rPr>
          <w:rtl/>
        </w:rPr>
        <w:t>رجال،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نساء).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2" w:name="_Toc21679336"/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الإعادة</w:t>
      </w:r>
      <w:r w:rsidR="00E06D7A">
        <w:rPr>
          <w:rtl/>
        </w:rPr>
        <w:t xml:space="preserve"> </w:t>
      </w:r>
      <w:r w:rsidRPr="0075697D">
        <w:rPr>
          <w:rtl/>
        </w:rPr>
        <w:t>القسرية</w:t>
      </w:r>
      <w:bookmarkEnd w:id="32"/>
    </w:p>
    <w:p w:rsidR="00E11ED3" w:rsidRPr="0075697D" w:rsidRDefault="00E11ED3" w:rsidP="00E11ED3">
      <w:pPr>
        <w:pStyle w:val="SingleTxtGA"/>
      </w:pPr>
      <w:r w:rsidRPr="00D1043D">
        <w:rPr>
          <w:rtl/>
        </w:rPr>
        <w:t>102-</w:t>
      </w:r>
      <w:r w:rsidRPr="00D1043D">
        <w:rPr>
          <w:rtl/>
        </w:rPr>
        <w:tab/>
      </w:r>
      <w:r w:rsidRPr="0075697D">
        <w:rPr>
          <w:rtl/>
        </w:rPr>
        <w:t>تبنى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الإعادة</w:t>
      </w:r>
      <w:r w:rsidR="00E06D7A">
        <w:rPr>
          <w:rtl/>
        </w:rPr>
        <w:t xml:space="preserve"> </w:t>
      </w:r>
      <w:r w:rsidRPr="0075697D">
        <w:rPr>
          <w:rtl/>
        </w:rPr>
        <w:t>القسرية</w:t>
      </w:r>
      <w:r w:rsidR="00E06D7A">
        <w:rPr>
          <w:rtl/>
        </w:rPr>
        <w:t xml:space="preserve"> </w:t>
      </w:r>
      <w:r w:rsidRPr="0075697D">
        <w:rPr>
          <w:rtl/>
        </w:rPr>
        <w:t>للأشخاص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تتوافر</w:t>
      </w:r>
      <w:r w:rsidR="00E06D7A">
        <w:rPr>
          <w:rtl/>
        </w:rPr>
        <w:t xml:space="preserve"> </w:t>
      </w:r>
      <w:r w:rsidRPr="0075697D">
        <w:rPr>
          <w:rtl/>
        </w:rPr>
        <w:t>بشأنهم</w:t>
      </w:r>
      <w:r w:rsidR="00E06D7A">
        <w:rPr>
          <w:rtl/>
        </w:rPr>
        <w:t xml:space="preserve"> </w:t>
      </w:r>
      <w:r w:rsidRPr="0075697D">
        <w:rPr>
          <w:rtl/>
        </w:rPr>
        <w:t>أسباب</w:t>
      </w:r>
      <w:r w:rsidR="00E06D7A">
        <w:rPr>
          <w:rtl/>
        </w:rPr>
        <w:t xml:space="preserve"> </w:t>
      </w:r>
      <w:r w:rsidRPr="0075697D">
        <w:rPr>
          <w:rtl/>
        </w:rPr>
        <w:t>جوهرية</w:t>
      </w:r>
      <w:r w:rsidR="00E06D7A">
        <w:rPr>
          <w:rtl/>
        </w:rPr>
        <w:t xml:space="preserve"> </w:t>
      </w:r>
      <w:r w:rsidRPr="0075697D">
        <w:rPr>
          <w:rtl/>
        </w:rPr>
        <w:t>للاعتقاد</w:t>
      </w:r>
      <w:r w:rsidR="00E06D7A">
        <w:rPr>
          <w:rtl/>
        </w:rPr>
        <w:t xml:space="preserve"> </w:t>
      </w:r>
      <w:r w:rsidRPr="0075697D">
        <w:rPr>
          <w:rtl/>
        </w:rPr>
        <w:t>بتعرضهم</w:t>
      </w:r>
      <w:r w:rsidR="00E06D7A">
        <w:rPr>
          <w:rtl/>
        </w:rPr>
        <w:t xml:space="preserve"> </w:t>
      </w:r>
      <w:r w:rsidRPr="0075697D">
        <w:rPr>
          <w:rtl/>
        </w:rPr>
        <w:t>لخطر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ضرر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يمكن</w:t>
      </w:r>
      <w:r w:rsidR="00E06D7A">
        <w:rPr>
          <w:rtl/>
        </w:rPr>
        <w:t xml:space="preserve"> </w:t>
      </w:r>
      <w:r w:rsidRPr="0075697D">
        <w:rPr>
          <w:rtl/>
        </w:rPr>
        <w:t>إصلاحه،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58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تسليم</w:t>
      </w:r>
      <w:r w:rsidR="00E06D7A">
        <w:rPr>
          <w:rtl/>
        </w:rPr>
        <w:t xml:space="preserve"> </w:t>
      </w:r>
      <w:r w:rsidRPr="0075697D">
        <w:rPr>
          <w:rtl/>
        </w:rPr>
        <w:t>اللاجئ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وتحديد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بقانون،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410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بعدم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التسليم</w:t>
      </w:r>
      <w:r w:rsidR="00E06D7A">
        <w:rPr>
          <w:rtl/>
        </w:rPr>
        <w:t xml:space="preserve"> </w:t>
      </w:r>
      <w:r w:rsidRPr="0075697D">
        <w:rPr>
          <w:rtl/>
        </w:rPr>
        <w:t>وذلك: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D1043D">
        <w:rPr>
          <w:rtl/>
        </w:rPr>
        <w:t>1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المطلوب</w:t>
      </w:r>
      <w:r w:rsidR="00E06D7A">
        <w:rPr>
          <w:rtl/>
        </w:rPr>
        <w:t xml:space="preserve"> </w:t>
      </w:r>
      <w:r w:rsidRPr="0075697D">
        <w:rPr>
          <w:rtl/>
        </w:rPr>
        <w:t>التسليم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أجلها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سياسية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مرتبطة</w:t>
      </w:r>
      <w:r w:rsidR="00E06D7A">
        <w:rPr>
          <w:rtl/>
        </w:rPr>
        <w:t xml:space="preserve"> </w:t>
      </w:r>
      <w:r w:rsidRPr="0075697D">
        <w:rPr>
          <w:rtl/>
        </w:rPr>
        <w:t>بجريمة</w:t>
      </w:r>
      <w:r w:rsidR="00E06D7A">
        <w:rPr>
          <w:rtl/>
        </w:rPr>
        <w:t xml:space="preserve"> </w:t>
      </w:r>
      <w:r w:rsidRPr="0075697D">
        <w:rPr>
          <w:rtl/>
        </w:rPr>
        <w:t>سياسية،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المطلوب</w:t>
      </w:r>
      <w:r w:rsidR="00E06D7A">
        <w:rPr>
          <w:rtl/>
        </w:rPr>
        <w:t xml:space="preserve"> </w:t>
      </w:r>
      <w:r w:rsidRPr="0075697D">
        <w:rPr>
          <w:rtl/>
        </w:rPr>
        <w:t>تسليمه</w:t>
      </w:r>
      <w:r w:rsidR="00E06D7A">
        <w:rPr>
          <w:rtl/>
        </w:rPr>
        <w:t xml:space="preserve"> </w:t>
      </w:r>
      <w:r w:rsidRPr="0075697D">
        <w:rPr>
          <w:rtl/>
        </w:rPr>
        <w:t>لاجئاً</w:t>
      </w:r>
      <w:r w:rsidR="00E06D7A">
        <w:rPr>
          <w:rtl/>
        </w:rPr>
        <w:t xml:space="preserve"> </w:t>
      </w:r>
      <w:r w:rsidRPr="0075697D">
        <w:rPr>
          <w:rtl/>
        </w:rPr>
        <w:t>سياسياً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طلب</w:t>
      </w:r>
      <w:r w:rsidR="00E06D7A">
        <w:rPr>
          <w:rtl/>
        </w:rPr>
        <w:t xml:space="preserve"> </w:t>
      </w:r>
      <w:r w:rsidRPr="0075697D">
        <w:rPr>
          <w:rtl/>
        </w:rPr>
        <w:t>التسليم،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D1043D">
        <w:rPr>
          <w:rtl/>
        </w:rPr>
        <w:t>2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أسباب</w:t>
      </w:r>
      <w:r w:rsidR="00E06D7A">
        <w:rPr>
          <w:rtl/>
        </w:rPr>
        <w:t xml:space="preserve"> </w:t>
      </w:r>
      <w:r w:rsidRPr="0075697D">
        <w:rPr>
          <w:rtl/>
        </w:rPr>
        <w:t>جدية</w:t>
      </w:r>
      <w:r w:rsidR="00E06D7A">
        <w:rPr>
          <w:rtl/>
        </w:rPr>
        <w:t xml:space="preserve"> </w:t>
      </w:r>
      <w:r w:rsidRPr="0075697D">
        <w:rPr>
          <w:rtl/>
        </w:rPr>
        <w:t>للاعتقاد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طلب</w:t>
      </w:r>
      <w:r w:rsidR="00E06D7A">
        <w:rPr>
          <w:rtl/>
        </w:rPr>
        <w:t xml:space="preserve"> </w:t>
      </w:r>
      <w:r w:rsidRPr="0075697D">
        <w:rPr>
          <w:rtl/>
        </w:rPr>
        <w:t>التسليم</w:t>
      </w:r>
      <w:r w:rsidR="00E06D7A">
        <w:rPr>
          <w:rtl/>
        </w:rPr>
        <w:t xml:space="preserve"> </w:t>
      </w:r>
      <w:r w:rsidRPr="0075697D">
        <w:rPr>
          <w:rtl/>
        </w:rPr>
        <w:t>قُدم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D7188E">
        <w:rPr>
          <w:rFonts w:hint="cs"/>
          <w:rtl/>
        </w:rPr>
        <w:t> </w:t>
      </w:r>
      <w:r w:rsidRPr="0075697D">
        <w:rPr>
          <w:rtl/>
        </w:rPr>
        <w:t>معاقبة</w:t>
      </w:r>
      <w:r w:rsidR="00E06D7A">
        <w:rPr>
          <w:rtl/>
        </w:rPr>
        <w:t xml:space="preserve"> </w:t>
      </w:r>
      <w:r w:rsidRPr="0075697D">
        <w:rPr>
          <w:rtl/>
        </w:rPr>
        <w:t>الشخص</w:t>
      </w:r>
      <w:r w:rsidR="00E06D7A">
        <w:rPr>
          <w:rtl/>
        </w:rPr>
        <w:t xml:space="preserve"> </w:t>
      </w:r>
      <w:r w:rsidRPr="0075697D">
        <w:rPr>
          <w:rtl/>
        </w:rPr>
        <w:t>لاعتبارات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بالعنصر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السياسي،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الاعتبارات</w:t>
      </w:r>
      <w:r w:rsidR="00E06D7A">
        <w:rPr>
          <w:rtl/>
        </w:rPr>
        <w:t xml:space="preserve"> </w:t>
      </w:r>
      <w:r w:rsidRPr="0075697D">
        <w:rPr>
          <w:rtl/>
        </w:rPr>
        <w:t>تسوئ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الشخص</w:t>
      </w:r>
      <w:r w:rsidR="00E06D7A">
        <w:rPr>
          <w:rtl/>
        </w:rPr>
        <w:t xml:space="preserve"> </w:t>
      </w:r>
      <w:r w:rsidRPr="0075697D">
        <w:rPr>
          <w:rtl/>
        </w:rPr>
        <w:t>المطلوب</w:t>
      </w:r>
      <w:r w:rsidR="00E06D7A">
        <w:rPr>
          <w:rtl/>
        </w:rPr>
        <w:t xml:space="preserve"> </w:t>
      </w:r>
      <w:r w:rsidRPr="0075697D">
        <w:rPr>
          <w:rtl/>
        </w:rPr>
        <w:t>تسليمه.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103-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"يحظر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صورة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الصور</w:t>
      </w:r>
      <w:r w:rsidR="00E06D7A">
        <w:rPr>
          <w:rtl/>
        </w:rPr>
        <w:t xml:space="preserve"> </w:t>
      </w:r>
      <w:r w:rsidRPr="0075697D">
        <w:rPr>
          <w:rtl/>
        </w:rPr>
        <w:t>إعادة</w:t>
      </w:r>
      <w:r w:rsidR="00E06D7A">
        <w:rPr>
          <w:rtl/>
        </w:rPr>
        <w:t xml:space="preserve"> </w:t>
      </w:r>
      <w:r w:rsidRPr="0075697D">
        <w:rPr>
          <w:rtl/>
        </w:rPr>
        <w:t>اللاجئ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تسليمه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دولته،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يخشى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تعرضه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للخطر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الاضطهاد".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104-</w:t>
      </w:r>
      <w:r w:rsidRPr="00D1043D">
        <w:rPr>
          <w:rtl/>
        </w:rPr>
        <w:tab/>
      </w:r>
      <w:r w:rsidRPr="0075697D">
        <w:rPr>
          <w:rtl/>
        </w:rPr>
        <w:t>اتخذت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والمتمثلة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التوقيع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اتفاقيات</w:t>
      </w:r>
      <w:r w:rsidR="00E06D7A">
        <w:rPr>
          <w:rtl/>
        </w:rPr>
        <w:t xml:space="preserve"> </w:t>
      </w:r>
      <w:r w:rsidRPr="0075697D">
        <w:rPr>
          <w:rtl/>
        </w:rPr>
        <w:t>تسليم</w:t>
      </w:r>
      <w:r w:rsidR="00E06D7A">
        <w:rPr>
          <w:rtl/>
        </w:rPr>
        <w:t xml:space="preserve"> </w:t>
      </w:r>
      <w:r w:rsidRPr="0075697D">
        <w:rPr>
          <w:rtl/>
        </w:rPr>
        <w:t>المجرمين</w:t>
      </w:r>
      <w:r w:rsidR="00E06D7A">
        <w:rPr>
          <w:rtl/>
        </w:rPr>
        <w:t xml:space="preserve"> </w:t>
      </w:r>
      <w:r w:rsidRPr="0075697D">
        <w:rPr>
          <w:rtl/>
        </w:rPr>
        <w:t>الثنائية</w:t>
      </w:r>
      <w:r w:rsidR="00E06D7A">
        <w:rPr>
          <w:rtl/>
        </w:rPr>
        <w:t xml:space="preserve"> </w:t>
      </w:r>
      <w:r w:rsidRPr="0075697D">
        <w:rPr>
          <w:rtl/>
        </w:rPr>
        <w:t>ومتعددة</w:t>
      </w:r>
      <w:r w:rsidR="00E06D7A">
        <w:rPr>
          <w:rtl/>
        </w:rPr>
        <w:t xml:space="preserve"> </w:t>
      </w:r>
      <w:r w:rsidRPr="0075697D">
        <w:rPr>
          <w:rtl/>
        </w:rPr>
        <w:t>الأطراف.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تأكيد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قسم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للشرطة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والدولية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ملتزم</w:t>
      </w:r>
      <w:r w:rsidR="00E06D7A">
        <w:rPr>
          <w:rtl/>
        </w:rPr>
        <w:t xml:space="preserve"> </w:t>
      </w:r>
      <w:r w:rsidRPr="0075697D">
        <w:rPr>
          <w:rtl/>
        </w:rPr>
        <w:t>بمراعاة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الإعادة</w:t>
      </w:r>
      <w:r w:rsidR="00E06D7A">
        <w:rPr>
          <w:rtl/>
        </w:rPr>
        <w:t xml:space="preserve"> </w:t>
      </w:r>
      <w:r w:rsidRPr="0075697D">
        <w:rPr>
          <w:rtl/>
        </w:rPr>
        <w:t>القسرية</w:t>
      </w:r>
      <w:r w:rsidR="00E06D7A">
        <w:rPr>
          <w:rtl/>
        </w:rPr>
        <w:t xml:space="preserve"> </w:t>
      </w:r>
      <w:r w:rsidRPr="0075697D">
        <w:rPr>
          <w:rtl/>
        </w:rPr>
        <w:t>المكفول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الصعيدين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سياق</w:t>
      </w:r>
      <w:r w:rsidR="00E06D7A">
        <w:rPr>
          <w:rtl/>
        </w:rPr>
        <w:t xml:space="preserve"> </w:t>
      </w:r>
      <w:r w:rsidRPr="0075697D">
        <w:rPr>
          <w:rtl/>
        </w:rPr>
        <w:t>إجراءاته</w:t>
      </w:r>
      <w:r w:rsidR="00E06D7A">
        <w:rPr>
          <w:rtl/>
        </w:rPr>
        <w:t xml:space="preserve"> </w:t>
      </w:r>
      <w:r w:rsidRPr="0075697D">
        <w:rPr>
          <w:rtl/>
        </w:rPr>
        <w:t>بتنفيذ</w:t>
      </w:r>
      <w:r w:rsidR="00E06D7A">
        <w:rPr>
          <w:rtl/>
        </w:rPr>
        <w:t xml:space="preserve"> </w:t>
      </w:r>
      <w:r w:rsidRPr="0075697D">
        <w:rPr>
          <w:rtl/>
        </w:rPr>
        <w:t>اتفاقيات</w:t>
      </w:r>
      <w:r w:rsidR="00E06D7A">
        <w:rPr>
          <w:rtl/>
        </w:rPr>
        <w:t xml:space="preserve"> </w:t>
      </w:r>
      <w:r w:rsidRPr="0075697D">
        <w:rPr>
          <w:rtl/>
        </w:rPr>
        <w:t>تسليم</w:t>
      </w:r>
      <w:r w:rsidR="00E06D7A">
        <w:rPr>
          <w:rtl/>
        </w:rPr>
        <w:t xml:space="preserve"> </w:t>
      </w:r>
      <w:r w:rsidRPr="0075697D">
        <w:rPr>
          <w:rtl/>
        </w:rPr>
        <w:t>المجرمين</w:t>
      </w:r>
      <w:r w:rsidR="00E06D7A">
        <w:rPr>
          <w:rtl/>
        </w:rPr>
        <w:t xml:space="preserve"> </w:t>
      </w:r>
      <w:r w:rsidRPr="0075697D">
        <w:rPr>
          <w:rtl/>
        </w:rPr>
        <w:t>المنوه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آنفاً.</w:t>
      </w:r>
      <w:r w:rsidR="00E06D7A">
        <w:rPr>
          <w:rtl/>
        </w:rPr>
        <w:t xml:space="preserve"> </w:t>
      </w:r>
      <w:r w:rsidRPr="0075697D">
        <w:rPr>
          <w:rtl/>
        </w:rPr>
        <w:t>علماً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جراءات</w:t>
      </w:r>
      <w:r w:rsidR="00E06D7A">
        <w:rPr>
          <w:rtl/>
        </w:rPr>
        <w:t xml:space="preserve"> </w:t>
      </w:r>
      <w:r w:rsidRPr="0075697D">
        <w:rPr>
          <w:rtl/>
        </w:rPr>
        <w:t>المتبعة</w:t>
      </w:r>
      <w:r w:rsidR="00E06D7A">
        <w:rPr>
          <w:rtl/>
        </w:rPr>
        <w:t xml:space="preserve"> </w:t>
      </w:r>
      <w:r w:rsidRPr="0075697D">
        <w:rPr>
          <w:rtl/>
        </w:rPr>
        <w:t>لحالات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بعاد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الترحيل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الشخص</w:t>
      </w:r>
      <w:r w:rsidR="00E06D7A">
        <w:rPr>
          <w:rtl/>
        </w:rPr>
        <w:t xml:space="preserve"> </w:t>
      </w:r>
      <w:r w:rsidRPr="0075697D">
        <w:rPr>
          <w:rtl/>
        </w:rPr>
        <w:t>المبعد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يرغب</w:t>
      </w:r>
      <w:r w:rsidR="00E06D7A">
        <w:rPr>
          <w:rtl/>
        </w:rPr>
        <w:t xml:space="preserve"> </w:t>
      </w:r>
      <w:r w:rsidRPr="0075697D">
        <w:rPr>
          <w:rtl/>
        </w:rPr>
        <w:t>بالسفر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ليها،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مختلفة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جنسيته.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3" w:name="_Toc21679337"/>
      <w:r w:rsidRPr="0075697D">
        <w:rPr>
          <w:rtl/>
        </w:rPr>
        <w:t>العقاب</w:t>
      </w:r>
      <w:r w:rsidR="00E06D7A">
        <w:rPr>
          <w:rtl/>
        </w:rPr>
        <w:t xml:space="preserve"> </w:t>
      </w:r>
      <w:r w:rsidRPr="0075697D">
        <w:rPr>
          <w:rtl/>
        </w:rPr>
        <w:t>البدني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التعليمية</w:t>
      </w:r>
      <w:bookmarkEnd w:id="33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105-</w:t>
      </w:r>
      <w:r w:rsidRPr="00D1043D">
        <w:rPr>
          <w:rtl/>
        </w:rPr>
        <w:tab/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انفكت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تعليمية</w:t>
      </w:r>
      <w:r w:rsidR="00E06D7A">
        <w:rPr>
          <w:rtl/>
        </w:rPr>
        <w:t xml:space="preserve"> </w:t>
      </w:r>
      <w:r w:rsidRPr="0075697D">
        <w:rPr>
          <w:rtl/>
        </w:rPr>
        <w:t>آمنة</w:t>
      </w:r>
      <w:r w:rsidR="00E06D7A">
        <w:rPr>
          <w:rtl/>
        </w:rPr>
        <w:t xml:space="preserve"> </w:t>
      </w:r>
      <w:r w:rsidRPr="0075697D">
        <w:rPr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tl/>
        </w:rPr>
        <w:t>خالية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العقاب</w:t>
      </w:r>
      <w:r w:rsidR="00E06D7A">
        <w:rPr>
          <w:rtl/>
        </w:rPr>
        <w:t xml:space="preserve"> </w:t>
      </w:r>
      <w:r w:rsidRPr="0075697D">
        <w:rPr>
          <w:rtl/>
        </w:rPr>
        <w:t>البدني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المدرسين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الطلبة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وضعت</w:t>
      </w:r>
      <w:r w:rsidR="00E06D7A">
        <w:rPr>
          <w:rtl/>
        </w:rPr>
        <w:t xml:space="preserve"> </w:t>
      </w:r>
      <w:r w:rsidRPr="0075697D">
        <w:rPr>
          <w:rtl/>
        </w:rPr>
        <w:t>لذلك</w:t>
      </w:r>
      <w:r w:rsidR="00E06D7A">
        <w:rPr>
          <w:rtl/>
        </w:rPr>
        <w:t xml:space="preserve"> </w:t>
      </w:r>
      <w:r w:rsidRPr="0075697D">
        <w:rPr>
          <w:rtl/>
        </w:rPr>
        <w:t>لوائح</w:t>
      </w:r>
      <w:r w:rsidR="00E06D7A">
        <w:rPr>
          <w:rtl/>
        </w:rPr>
        <w:t xml:space="preserve"> </w:t>
      </w:r>
      <w:r w:rsidRPr="0075697D">
        <w:rPr>
          <w:rtl/>
        </w:rPr>
        <w:t>وتعليمات</w:t>
      </w:r>
      <w:r w:rsidR="00E06D7A">
        <w:rPr>
          <w:rtl/>
        </w:rPr>
        <w:t xml:space="preserve"> </w:t>
      </w:r>
      <w:r w:rsidRPr="0075697D">
        <w:rPr>
          <w:rtl/>
        </w:rPr>
        <w:t>مشددة</w:t>
      </w:r>
      <w:r w:rsidR="00E06D7A">
        <w:rPr>
          <w:rtl/>
        </w:rPr>
        <w:t xml:space="preserve"> </w:t>
      </w:r>
      <w:r w:rsidRPr="0075697D">
        <w:rPr>
          <w:rtl/>
        </w:rPr>
        <w:t>تمنع</w:t>
      </w:r>
      <w:r w:rsidR="00E06D7A">
        <w:rPr>
          <w:rtl/>
        </w:rPr>
        <w:t xml:space="preserve"> </w:t>
      </w:r>
      <w:r w:rsidRPr="0075697D">
        <w:rPr>
          <w:rtl/>
        </w:rPr>
        <w:t>ضرب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الطلبة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المدارس</w:t>
      </w:r>
      <w:r w:rsidR="00E06D7A">
        <w:rPr>
          <w:rtl/>
        </w:rPr>
        <w:t xml:space="preserve"> </w:t>
      </w:r>
      <w:r w:rsidRPr="0075697D">
        <w:rPr>
          <w:rtl/>
        </w:rPr>
        <w:t>ورياض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وإن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يكرس</w:t>
      </w:r>
      <w:r w:rsidR="00E06D7A">
        <w:rPr>
          <w:rtl/>
        </w:rPr>
        <w:t xml:space="preserve"> </w:t>
      </w:r>
      <w:r w:rsidRPr="0075697D">
        <w:rPr>
          <w:rtl/>
        </w:rPr>
        <w:t>أحكاما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بتجريم</w:t>
      </w:r>
      <w:r w:rsidR="00E06D7A">
        <w:rPr>
          <w:rtl/>
        </w:rPr>
        <w:t xml:space="preserve"> </w:t>
      </w:r>
      <w:r w:rsidRPr="0075697D">
        <w:rPr>
          <w:rtl/>
        </w:rPr>
        <w:t>العقاب</w:t>
      </w:r>
      <w:r w:rsidR="00E06D7A">
        <w:rPr>
          <w:rtl/>
        </w:rPr>
        <w:t xml:space="preserve"> </w:t>
      </w:r>
      <w:r w:rsidRPr="0075697D">
        <w:rPr>
          <w:rtl/>
        </w:rPr>
        <w:t>البدني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بنحو</w:t>
      </w:r>
      <w:r w:rsidR="00E06D7A">
        <w:rPr>
          <w:rtl/>
        </w:rPr>
        <w:t xml:space="preserve"> </w:t>
      </w:r>
      <w:r w:rsidRPr="0075697D">
        <w:rPr>
          <w:rtl/>
        </w:rPr>
        <w:t>صريح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أحكاما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تعاقب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الجرمية</w:t>
      </w:r>
      <w:r w:rsidR="00E06D7A">
        <w:rPr>
          <w:rtl/>
        </w:rPr>
        <w:t xml:space="preserve"> </w:t>
      </w:r>
      <w:r w:rsidRPr="0075697D">
        <w:rPr>
          <w:rtl/>
        </w:rPr>
        <w:t>تستهدف</w:t>
      </w:r>
      <w:r w:rsidR="00E06D7A">
        <w:rPr>
          <w:rtl/>
        </w:rPr>
        <w:t xml:space="preserve"> </w:t>
      </w:r>
      <w:r w:rsidRPr="0075697D">
        <w:rPr>
          <w:rtl/>
        </w:rPr>
        <w:t>السلامة</w:t>
      </w:r>
      <w:r w:rsidR="00E06D7A">
        <w:rPr>
          <w:rtl/>
        </w:rPr>
        <w:t xml:space="preserve"> </w:t>
      </w:r>
      <w:r w:rsidRPr="0075697D">
        <w:rPr>
          <w:rtl/>
        </w:rPr>
        <w:t>الجسدية</w:t>
      </w:r>
      <w:r w:rsidR="00E06D7A">
        <w:rPr>
          <w:rtl/>
        </w:rPr>
        <w:t xml:space="preserve"> </w:t>
      </w:r>
      <w:r w:rsidRPr="0075697D">
        <w:rPr>
          <w:rtl/>
        </w:rPr>
        <w:t>للأشخاص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تستوعب</w:t>
      </w:r>
      <w:r w:rsidR="00E06D7A">
        <w:rPr>
          <w:rtl/>
        </w:rPr>
        <w:t xml:space="preserve"> </w:t>
      </w:r>
      <w:r w:rsidRPr="0075697D">
        <w:rPr>
          <w:rtl/>
        </w:rPr>
        <w:t>منطوق</w:t>
      </w:r>
      <w:r w:rsidR="00E06D7A">
        <w:rPr>
          <w:rtl/>
        </w:rPr>
        <w:t xml:space="preserve"> </w:t>
      </w:r>
      <w:r w:rsidRPr="0075697D">
        <w:rPr>
          <w:rtl/>
        </w:rPr>
        <w:t>العقاب</w:t>
      </w:r>
      <w:r w:rsidR="00E06D7A">
        <w:rPr>
          <w:rtl/>
        </w:rPr>
        <w:t xml:space="preserve"> </w:t>
      </w:r>
      <w:r w:rsidRPr="0075697D">
        <w:rPr>
          <w:rtl/>
        </w:rPr>
        <w:t>البدني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عندما</w:t>
      </w:r>
      <w:r w:rsidR="00E06D7A">
        <w:rPr>
          <w:rtl/>
        </w:rPr>
        <w:t xml:space="preserve"> </w:t>
      </w:r>
      <w:r w:rsidRPr="0075697D">
        <w:rPr>
          <w:rtl/>
        </w:rPr>
        <w:t>يرقى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خطورته</w:t>
      </w:r>
      <w:r w:rsidR="00E06D7A">
        <w:rPr>
          <w:rtl/>
        </w:rPr>
        <w:t xml:space="preserve"> </w:t>
      </w:r>
      <w:r w:rsidRPr="0075697D">
        <w:rPr>
          <w:rtl/>
        </w:rPr>
        <w:t>لمستو</w:t>
      </w:r>
      <w:r w:rsidRPr="0075697D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الجرمية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بدلالة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(206-210)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تنظم</w:t>
      </w:r>
      <w:r w:rsidR="00E06D7A">
        <w:rPr>
          <w:rtl/>
        </w:rPr>
        <w:t xml:space="preserve"> </w:t>
      </w:r>
      <w:r w:rsidRPr="0075697D">
        <w:rPr>
          <w:rtl/>
        </w:rPr>
        <w:t>المعاقبة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الإيذاء.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106-</w:t>
      </w:r>
      <w:r w:rsidRPr="00D1043D">
        <w:rPr>
          <w:rtl/>
        </w:rPr>
        <w:tab/>
      </w:r>
      <w:r w:rsidRPr="0075697D">
        <w:rPr>
          <w:rtl/>
        </w:rPr>
        <w:t>ونشير</w:t>
      </w:r>
      <w:r w:rsidR="00E06D7A">
        <w:rPr>
          <w:rtl/>
        </w:rPr>
        <w:t xml:space="preserve"> </w:t>
      </w:r>
      <w:r w:rsidRPr="0075697D">
        <w:rPr>
          <w:rtl/>
        </w:rPr>
        <w:t>هنا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سياسة</w:t>
      </w:r>
      <w:r w:rsidR="00E06D7A">
        <w:rPr>
          <w:rtl/>
        </w:rPr>
        <w:t xml:space="preserve"> </w:t>
      </w:r>
      <w:r w:rsidRPr="0075697D">
        <w:rPr>
          <w:rtl/>
        </w:rPr>
        <w:t>التقويم</w:t>
      </w:r>
      <w:r w:rsidR="00E06D7A">
        <w:rPr>
          <w:rtl/>
        </w:rPr>
        <w:t xml:space="preserve"> </w:t>
      </w:r>
      <w:r w:rsidRPr="0075697D">
        <w:rPr>
          <w:rtl/>
        </w:rPr>
        <w:t>السلوكي</w:t>
      </w:r>
      <w:r w:rsidR="00E06D7A">
        <w:rPr>
          <w:rtl/>
        </w:rPr>
        <w:t xml:space="preserve"> </w:t>
      </w:r>
      <w:r w:rsidRPr="0075697D">
        <w:rPr>
          <w:rtl/>
        </w:rPr>
        <w:t>المعتمدة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وتطبيقها</w:t>
      </w:r>
      <w:r w:rsidR="00E06D7A">
        <w:rPr>
          <w:rtl/>
        </w:rPr>
        <w:t xml:space="preserve"> </w:t>
      </w:r>
      <w:r w:rsidRPr="0075697D">
        <w:rPr>
          <w:rtl/>
        </w:rPr>
        <w:t>عبر</w:t>
      </w:r>
      <w:r w:rsidR="00E06D7A">
        <w:rPr>
          <w:rtl/>
        </w:rPr>
        <w:t xml:space="preserve"> </w:t>
      </w:r>
      <w:r w:rsidRPr="0075697D">
        <w:rPr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السلوكي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المدارس،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الوزاري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363670">
        <w:rPr>
          <w:rFonts w:hint="eastAsia"/>
          <w:rtl/>
        </w:rPr>
        <w:t> </w:t>
      </w:r>
      <w:r w:rsidRPr="0075697D">
        <w:rPr>
          <w:rtl/>
        </w:rPr>
        <w:t>2013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الإرشاد</w:t>
      </w:r>
      <w:r w:rsidR="00E06D7A">
        <w:rPr>
          <w:rtl/>
        </w:rPr>
        <w:t xml:space="preserve"> </w:t>
      </w:r>
      <w:r w:rsidRPr="0075697D">
        <w:rPr>
          <w:rtl/>
        </w:rPr>
        <w:t>الطلابي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يشمل</w:t>
      </w:r>
      <w:r w:rsidR="00E06D7A">
        <w:rPr>
          <w:rtl/>
        </w:rPr>
        <w:t xml:space="preserve"> </w:t>
      </w:r>
      <w:r w:rsidRPr="0075697D">
        <w:rPr>
          <w:rtl/>
        </w:rPr>
        <w:t>مهام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تنفيذها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ضوء</w:t>
      </w:r>
      <w:r w:rsidR="00E06D7A">
        <w:rPr>
          <w:rtl/>
        </w:rPr>
        <w:t xml:space="preserve"> </w:t>
      </w:r>
      <w:r w:rsidRPr="0075697D">
        <w:rPr>
          <w:rtl/>
        </w:rPr>
        <w:t>سياسة</w:t>
      </w:r>
      <w:r w:rsidR="00E06D7A">
        <w:rPr>
          <w:rtl/>
        </w:rPr>
        <w:t xml:space="preserve"> </w:t>
      </w:r>
      <w:r w:rsidRPr="0075697D">
        <w:rPr>
          <w:rtl/>
        </w:rPr>
        <w:t>التقويم</w:t>
      </w:r>
      <w:r w:rsidR="00E06D7A">
        <w:rPr>
          <w:rtl/>
        </w:rPr>
        <w:t xml:space="preserve"> </w:t>
      </w:r>
      <w:r w:rsidRPr="0075697D">
        <w:rPr>
          <w:rtl/>
        </w:rPr>
        <w:t>السلوكي.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4" w:name="_Toc21679338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منع</w:t>
      </w:r>
      <w:r w:rsidR="00E06D7A">
        <w:rPr>
          <w:rtl/>
        </w:rPr>
        <w:t xml:space="preserve"> </w:t>
      </w:r>
      <w:r w:rsidRPr="0075697D">
        <w:rPr>
          <w:rtl/>
        </w:rPr>
        <w:t>ومكافحة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الرق</w:t>
      </w:r>
      <w:r w:rsidR="00E06D7A">
        <w:rPr>
          <w:rtl/>
        </w:rPr>
        <w:t xml:space="preserve"> </w:t>
      </w:r>
      <w:r w:rsidRPr="0075697D">
        <w:rPr>
          <w:rtl/>
        </w:rPr>
        <w:t>المعاصرة</w:t>
      </w:r>
      <w:bookmarkEnd w:id="34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107-</w:t>
      </w:r>
      <w:r w:rsidRPr="00D1043D">
        <w:rPr>
          <w:rtl/>
        </w:rPr>
        <w:tab/>
      </w:r>
      <w:r w:rsidRPr="0075697D">
        <w:rPr>
          <w:rtl/>
        </w:rPr>
        <w:t>تحظر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تشريعاتها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الرق</w:t>
      </w:r>
      <w:r w:rsidR="00E06D7A">
        <w:rPr>
          <w:rtl/>
        </w:rPr>
        <w:t xml:space="preserve"> </w:t>
      </w:r>
      <w:r w:rsidRPr="0075697D">
        <w:rPr>
          <w:rtl/>
        </w:rPr>
        <w:t>ومظاهره،</w:t>
      </w:r>
      <w:r w:rsidR="00E06D7A">
        <w:rPr>
          <w:rtl/>
        </w:rPr>
        <w:t xml:space="preserve"> </w:t>
      </w:r>
      <w:r w:rsidRPr="0075697D">
        <w:rPr>
          <w:rtl/>
        </w:rPr>
        <w:t>وجعلت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بغرض</w:t>
      </w:r>
      <w:r w:rsidR="00E06D7A">
        <w:rPr>
          <w:rtl/>
        </w:rPr>
        <w:t xml:space="preserve"> </w:t>
      </w:r>
      <w:r w:rsidRPr="0075697D">
        <w:rPr>
          <w:rtl/>
        </w:rPr>
        <w:t>السخرة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الخدمة</w:t>
      </w:r>
      <w:r w:rsidR="00E06D7A">
        <w:rPr>
          <w:rtl/>
        </w:rPr>
        <w:t xml:space="preserve"> </w:t>
      </w:r>
      <w:r w:rsidRPr="0075697D">
        <w:rPr>
          <w:rtl/>
        </w:rPr>
        <w:t>قسراً،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الاسترقاق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الممارسات</w:t>
      </w:r>
      <w:r w:rsidR="00E06D7A">
        <w:rPr>
          <w:rtl/>
        </w:rPr>
        <w:t xml:space="preserve"> </w:t>
      </w:r>
      <w:r w:rsidRPr="0075697D">
        <w:rPr>
          <w:rtl/>
        </w:rPr>
        <w:t>الشبيهة</w:t>
      </w:r>
      <w:r w:rsidR="00E06D7A">
        <w:rPr>
          <w:rtl/>
        </w:rPr>
        <w:t xml:space="preserve"> </w:t>
      </w:r>
      <w:r w:rsidRPr="0075697D">
        <w:rPr>
          <w:rtl/>
        </w:rPr>
        <w:t>بالرق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الاستعباد،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2011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108-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حرص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يتسق</w:t>
      </w:r>
      <w:r w:rsidR="00E06D7A">
        <w:rPr>
          <w:rtl/>
        </w:rPr>
        <w:t xml:space="preserve"> </w:t>
      </w:r>
      <w:r w:rsidRPr="0075697D">
        <w:rPr>
          <w:rtl/>
        </w:rPr>
        <w:t>والأطر</w:t>
      </w:r>
      <w:r w:rsidR="00E06D7A">
        <w:rPr>
          <w:rtl/>
        </w:rPr>
        <w:t xml:space="preserve"> </w:t>
      </w:r>
      <w:r w:rsidRPr="0075697D">
        <w:rPr>
          <w:rtl/>
        </w:rPr>
        <w:t>العالمية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صادقت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كالتالي: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(29)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بالعمل</w:t>
      </w:r>
      <w:r w:rsidR="00E06D7A">
        <w:rPr>
          <w:rtl/>
        </w:rPr>
        <w:t xml:space="preserve"> </w:t>
      </w:r>
      <w:r w:rsidRPr="0075697D">
        <w:rPr>
          <w:rtl/>
        </w:rPr>
        <w:t>الجبري.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(81)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بتفتيش</w:t>
      </w:r>
      <w:r w:rsidR="00E06D7A">
        <w:rPr>
          <w:rtl/>
        </w:rPr>
        <w:t xml:space="preserve"> </w:t>
      </w:r>
      <w:r w:rsidRPr="0075697D">
        <w:rPr>
          <w:rtl/>
        </w:rPr>
        <w:t>العمل.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(105)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إلغاء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الجبري.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(111)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الاستخدام</w:t>
      </w:r>
      <w:r w:rsidR="00E06D7A">
        <w:rPr>
          <w:rtl/>
        </w:rPr>
        <w:t xml:space="preserve"> </w:t>
      </w:r>
      <w:r w:rsidRPr="0075697D">
        <w:rPr>
          <w:rtl/>
        </w:rPr>
        <w:t>والمهنة.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(182)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أسوأ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والإجراءات</w:t>
      </w:r>
      <w:r w:rsidR="00E06D7A">
        <w:rPr>
          <w:rtl/>
        </w:rPr>
        <w:t xml:space="preserve"> </w:t>
      </w:r>
      <w:r w:rsidRPr="0075697D">
        <w:rPr>
          <w:rtl/>
        </w:rPr>
        <w:t>الفورية</w:t>
      </w:r>
      <w:r w:rsidR="00E06D7A">
        <w:rPr>
          <w:rtl/>
        </w:rPr>
        <w:t xml:space="preserve"> </w:t>
      </w:r>
      <w:r w:rsidRPr="0075697D">
        <w:rPr>
          <w:rtl/>
        </w:rPr>
        <w:t>للقضاء</w:t>
      </w:r>
      <w:r w:rsidR="00E06D7A">
        <w:rPr>
          <w:rtl/>
        </w:rPr>
        <w:t xml:space="preserve"> </w:t>
      </w:r>
      <w:r w:rsidRPr="0075697D">
        <w:rPr>
          <w:rtl/>
        </w:rPr>
        <w:t>عليها.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منظمة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(138)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الحد</w:t>
      </w:r>
      <w:r w:rsidR="00E06D7A">
        <w:rPr>
          <w:rtl/>
        </w:rPr>
        <w:t xml:space="preserve"> </w:t>
      </w:r>
      <w:r w:rsidRPr="0075697D">
        <w:rPr>
          <w:rtl/>
        </w:rPr>
        <w:t>الأدنى</w:t>
      </w:r>
      <w:r w:rsidR="00E06D7A">
        <w:rPr>
          <w:rtl/>
        </w:rPr>
        <w:t xml:space="preserve"> </w:t>
      </w:r>
      <w:r w:rsidRPr="0075697D">
        <w:rPr>
          <w:rtl/>
        </w:rPr>
        <w:t>لسن</w:t>
      </w:r>
      <w:r w:rsidR="00E06D7A">
        <w:rPr>
          <w:rtl/>
        </w:rPr>
        <w:t xml:space="preserve"> </w:t>
      </w:r>
      <w:r w:rsidRPr="0075697D">
        <w:rPr>
          <w:rtl/>
        </w:rPr>
        <w:t>الاستخدام.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109-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2011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"يُعد</w:t>
      </w:r>
      <w:r w:rsidR="00E06D7A">
        <w:rPr>
          <w:rtl/>
        </w:rPr>
        <w:t xml:space="preserve"> </w:t>
      </w:r>
      <w:r w:rsidRPr="0075697D">
        <w:rPr>
          <w:rtl/>
        </w:rPr>
        <w:t>مرتكباً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استخدم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صورة</w:t>
      </w:r>
      <w:r w:rsidR="00E06D7A">
        <w:rPr>
          <w:rtl/>
        </w:rPr>
        <w:t xml:space="preserve"> </w:t>
      </w:r>
      <w:r w:rsidRPr="0075697D">
        <w:rPr>
          <w:rtl/>
        </w:rPr>
        <w:t>شخصاً</w:t>
      </w:r>
      <w:r w:rsidR="00E06D7A">
        <w:rPr>
          <w:rtl/>
        </w:rPr>
        <w:t xml:space="preserve"> </w:t>
      </w:r>
      <w:r w:rsidRPr="0075697D">
        <w:rPr>
          <w:rtl/>
        </w:rPr>
        <w:t>طبيعياً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ينقله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يسلمه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يأويه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يستقبله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يستلمه،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أم</w:t>
      </w:r>
      <w:r w:rsidR="00E06D7A">
        <w:rPr>
          <w:rtl/>
        </w:rPr>
        <w:t xml:space="preserve"> </w:t>
      </w:r>
      <w:r w:rsidRPr="0075697D">
        <w:rPr>
          <w:rtl/>
        </w:rPr>
        <w:t>عبر</w:t>
      </w:r>
      <w:r w:rsidR="00E06D7A">
        <w:rPr>
          <w:rtl/>
        </w:rPr>
        <w:t xml:space="preserve"> </w:t>
      </w:r>
      <w:r w:rsidRPr="0075697D">
        <w:rPr>
          <w:rtl/>
        </w:rPr>
        <w:t>حدودها</w:t>
      </w:r>
      <w:r w:rsidR="00E06D7A">
        <w:rPr>
          <w:rtl/>
        </w:rPr>
        <w:t xml:space="preserve"> </w:t>
      </w:r>
      <w:r w:rsidRPr="0075697D">
        <w:rPr>
          <w:rtl/>
        </w:rPr>
        <w:t>الوطنية،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تمّ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بواسطة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بهما،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بواسطة</w:t>
      </w:r>
      <w:r w:rsidR="00E06D7A">
        <w:rPr>
          <w:rtl/>
        </w:rPr>
        <w:t xml:space="preserve"> </w:t>
      </w:r>
      <w:r w:rsidRPr="0075697D">
        <w:rPr>
          <w:rtl/>
        </w:rPr>
        <w:t>الاختطاف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الاحتيال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الخداع،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استغلال</w:t>
      </w:r>
      <w:r w:rsidR="00E06D7A">
        <w:rPr>
          <w:rtl/>
        </w:rPr>
        <w:t xml:space="preserve"> </w:t>
      </w:r>
      <w:r w:rsidRPr="0075697D">
        <w:rPr>
          <w:rtl/>
        </w:rPr>
        <w:t>السلطة،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استغلال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الضعف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الحاجة،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الوعد</w:t>
      </w:r>
      <w:r w:rsidR="00E06D7A">
        <w:rPr>
          <w:rtl/>
        </w:rPr>
        <w:t xml:space="preserve"> </w:t>
      </w:r>
      <w:r w:rsidRPr="0075697D">
        <w:rPr>
          <w:rtl/>
        </w:rPr>
        <w:t>بإعطاء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تلقي</w:t>
      </w:r>
      <w:r w:rsidR="00E06D7A">
        <w:rPr>
          <w:rtl/>
        </w:rPr>
        <w:t xml:space="preserve"> </w:t>
      </w:r>
      <w:r w:rsidRPr="0075697D">
        <w:rPr>
          <w:rtl/>
        </w:rPr>
        <w:t>مبالغ</w:t>
      </w:r>
      <w:r w:rsidR="00E06D7A">
        <w:rPr>
          <w:rtl/>
        </w:rPr>
        <w:t xml:space="preserve"> </w:t>
      </w:r>
      <w:r w:rsidRPr="0075697D">
        <w:rPr>
          <w:rtl/>
        </w:rPr>
        <w:t>مالية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مزايا</w:t>
      </w:r>
      <w:r w:rsidR="00E06D7A">
        <w:rPr>
          <w:rtl/>
        </w:rPr>
        <w:t xml:space="preserve"> </w:t>
      </w:r>
      <w:r w:rsidRPr="0075697D">
        <w:rPr>
          <w:rtl/>
        </w:rPr>
        <w:t>مقابل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بشخص</w:t>
      </w:r>
      <w:r w:rsidR="00E06D7A">
        <w:rPr>
          <w:rtl/>
        </w:rPr>
        <w:t xml:space="preserve"> </w:t>
      </w:r>
      <w:r w:rsidRPr="0075697D">
        <w:rPr>
          <w:rtl/>
        </w:rPr>
        <w:t>آخر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سيطرة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كله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بقصد</w:t>
      </w:r>
      <w:r w:rsidR="00E06D7A">
        <w:rPr>
          <w:rtl/>
        </w:rPr>
        <w:t xml:space="preserve"> </w:t>
      </w:r>
      <w:r w:rsidRPr="0075697D">
        <w:rPr>
          <w:rtl/>
        </w:rPr>
        <w:t>الاستغلال</w:t>
      </w:r>
      <w:r w:rsidR="00E06D7A">
        <w:rPr>
          <w:rtl/>
        </w:rPr>
        <w:t xml:space="preserve"> </w:t>
      </w:r>
      <w:r w:rsidRPr="0075697D">
        <w:rPr>
          <w:rtl/>
        </w:rPr>
        <w:t>أيا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صوره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الاستغلال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أعمال</w:t>
      </w:r>
      <w:r w:rsidR="00E06D7A">
        <w:rPr>
          <w:rtl/>
        </w:rPr>
        <w:t xml:space="preserve"> </w:t>
      </w:r>
      <w:r w:rsidRPr="0075697D">
        <w:rPr>
          <w:rtl/>
        </w:rPr>
        <w:t>الدعارة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غيرها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الاستغلال</w:t>
      </w:r>
      <w:r w:rsidR="00E06D7A">
        <w:rPr>
          <w:rtl/>
        </w:rPr>
        <w:t xml:space="preserve"> </w:t>
      </w:r>
      <w:r w:rsidRPr="0075697D">
        <w:rPr>
          <w:rtl/>
        </w:rPr>
        <w:t>الجنسي</w:t>
      </w:r>
      <w:r w:rsidR="00E06D7A">
        <w:rPr>
          <w:rtl/>
        </w:rPr>
        <w:t xml:space="preserve"> </w:t>
      </w:r>
      <w:r w:rsidRPr="0075697D">
        <w:rPr>
          <w:rtl/>
        </w:rPr>
        <w:t>واستغلال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الإباحية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التسول،</w:t>
      </w:r>
      <w:r w:rsidR="00E06D7A">
        <w:rPr>
          <w:rtl/>
        </w:rPr>
        <w:t xml:space="preserve"> </w:t>
      </w:r>
      <w:r w:rsidRPr="0075697D">
        <w:rPr>
          <w:rtl/>
        </w:rPr>
        <w:t>والسخرة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الخدمة</w:t>
      </w:r>
      <w:r w:rsidR="00E06D7A">
        <w:rPr>
          <w:rtl/>
        </w:rPr>
        <w:t xml:space="preserve"> </w:t>
      </w:r>
      <w:r w:rsidRPr="0075697D">
        <w:rPr>
          <w:rtl/>
        </w:rPr>
        <w:t>قسرا</w:t>
      </w:r>
      <w:r w:rsidRPr="0075697D">
        <w:rPr>
          <w:rFonts w:hint="eastAsia"/>
          <w:rtl/>
        </w:rPr>
        <w:t>ً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الاسترقاق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الممارسات</w:t>
      </w:r>
      <w:r w:rsidR="00E06D7A">
        <w:rPr>
          <w:rtl/>
        </w:rPr>
        <w:t xml:space="preserve"> </w:t>
      </w:r>
      <w:r w:rsidRPr="0075697D">
        <w:rPr>
          <w:rtl/>
        </w:rPr>
        <w:t>الشبيهة</w:t>
      </w:r>
      <w:r w:rsidR="00E06D7A">
        <w:rPr>
          <w:rtl/>
        </w:rPr>
        <w:t xml:space="preserve"> </w:t>
      </w:r>
      <w:r w:rsidRPr="0075697D">
        <w:rPr>
          <w:rtl/>
        </w:rPr>
        <w:t>بالرق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الاستعباد،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استئصال</w:t>
      </w:r>
      <w:r w:rsidR="00E06D7A">
        <w:rPr>
          <w:rtl/>
        </w:rPr>
        <w:t xml:space="preserve"> </w:t>
      </w:r>
      <w:r w:rsidRPr="0075697D">
        <w:rPr>
          <w:rtl/>
        </w:rPr>
        <w:t>الأعضاء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الأنسجة</w:t>
      </w:r>
      <w:r w:rsidR="00E06D7A">
        <w:rPr>
          <w:rtl/>
        </w:rPr>
        <w:t xml:space="preserve"> </w:t>
      </w:r>
      <w:r w:rsidRPr="0075697D">
        <w:rPr>
          <w:rtl/>
        </w:rPr>
        <w:t>البشرية،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جزء</w:t>
      </w:r>
      <w:r w:rsidR="00E06D7A">
        <w:rPr>
          <w:rtl/>
        </w:rPr>
        <w:t xml:space="preserve"> </w:t>
      </w:r>
      <w:r w:rsidRPr="0075697D">
        <w:rPr>
          <w:rtl/>
        </w:rPr>
        <w:t>منها."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110-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نشاء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شهر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يونيو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ولتنسيق</w:t>
      </w:r>
      <w:r w:rsidR="00E06D7A">
        <w:rPr>
          <w:rtl/>
        </w:rPr>
        <w:t xml:space="preserve"> </w:t>
      </w:r>
      <w:r w:rsidRPr="0075697D">
        <w:rPr>
          <w:rtl/>
        </w:rPr>
        <w:t>الجهود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ونشر</w:t>
      </w:r>
      <w:r w:rsidR="00E06D7A">
        <w:rPr>
          <w:rtl/>
        </w:rPr>
        <w:t xml:space="preserve"> </w:t>
      </w:r>
      <w:r w:rsidRPr="0075697D">
        <w:rPr>
          <w:rtl/>
        </w:rPr>
        <w:t>الوعي</w:t>
      </w:r>
      <w:r w:rsidR="00E06D7A">
        <w:rPr>
          <w:rtl/>
        </w:rPr>
        <w:t xml:space="preserve"> </w:t>
      </w:r>
      <w:r w:rsidRPr="0075697D">
        <w:rPr>
          <w:rtl/>
        </w:rPr>
        <w:t>بالوسائل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وتبادل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والخبرات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المنظمات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والدولية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اعتمدت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الخطة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2017-2022،</w:t>
      </w:r>
      <w:r w:rsidR="00E06D7A">
        <w:rPr>
          <w:rtl/>
        </w:rPr>
        <w:t xml:space="preserve"> </w:t>
      </w:r>
      <w:r w:rsidRPr="0075697D">
        <w:rPr>
          <w:rtl/>
        </w:rPr>
        <w:t>لتكون</w:t>
      </w:r>
      <w:r w:rsidR="00E06D7A">
        <w:rPr>
          <w:rtl/>
        </w:rPr>
        <w:t xml:space="preserve"> </w:t>
      </w:r>
      <w:r w:rsidRPr="0075697D">
        <w:rPr>
          <w:rtl/>
        </w:rPr>
        <w:t>نبراساً</w:t>
      </w:r>
      <w:r w:rsidR="00E06D7A">
        <w:rPr>
          <w:rtl/>
        </w:rPr>
        <w:t xml:space="preserve"> </w:t>
      </w:r>
      <w:r w:rsidRPr="0075697D">
        <w:rPr>
          <w:rtl/>
        </w:rPr>
        <w:t>ودستوراً</w:t>
      </w:r>
      <w:r w:rsidR="00E06D7A">
        <w:rPr>
          <w:rtl/>
        </w:rPr>
        <w:t xml:space="preserve"> </w:t>
      </w:r>
      <w:r w:rsidRPr="0075697D">
        <w:rPr>
          <w:rtl/>
        </w:rPr>
        <w:t>للجنة</w:t>
      </w:r>
      <w:r w:rsidR="00E06D7A">
        <w:rPr>
          <w:rtl/>
        </w:rPr>
        <w:t xml:space="preserve"> </w:t>
      </w:r>
      <w:r w:rsidRPr="0075697D">
        <w:rPr>
          <w:rtl/>
        </w:rPr>
        <w:t>وللجهات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منع</w:t>
      </w:r>
      <w:r w:rsidR="00E06D7A">
        <w:rPr>
          <w:rtl/>
        </w:rPr>
        <w:t xml:space="preserve"> </w:t>
      </w:r>
      <w:r w:rsidRPr="0075697D">
        <w:rPr>
          <w:rtl/>
        </w:rPr>
        <w:t>ورصد</w:t>
      </w:r>
      <w:r w:rsidR="00E06D7A">
        <w:rPr>
          <w:rtl/>
        </w:rPr>
        <w:t xml:space="preserve"> </w:t>
      </w:r>
      <w:r w:rsidRPr="0075697D">
        <w:rPr>
          <w:rtl/>
        </w:rPr>
        <w:t>ومكافحة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111-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توقيع</w:t>
      </w:r>
      <w:r w:rsidR="00E06D7A">
        <w:rPr>
          <w:rtl/>
        </w:rPr>
        <w:t xml:space="preserve"> </w:t>
      </w:r>
      <w:r w:rsidRPr="0075697D">
        <w:rPr>
          <w:rtl/>
        </w:rPr>
        <w:t>مذكرة</w:t>
      </w:r>
      <w:r w:rsidR="00E06D7A">
        <w:rPr>
          <w:rtl/>
        </w:rPr>
        <w:t xml:space="preserve"> </w:t>
      </w:r>
      <w:r w:rsidRPr="0075697D">
        <w:rPr>
          <w:rtl/>
        </w:rPr>
        <w:t>تفاهم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حكومة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وتمثلها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4D7F90">
        <w:rPr>
          <w:spacing w:val="-2"/>
          <w:rtl/>
        </w:rPr>
        <w:t>الإتجار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بالبشر،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وبين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الولايات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المتحدة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الأمريكية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وتمثلها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وزارة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الخارجية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الأمريكية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في</w:t>
      </w:r>
      <w:r w:rsidR="00E06D7A" w:rsidRPr="004D7F90">
        <w:rPr>
          <w:spacing w:val="-2"/>
          <w:rtl/>
        </w:rPr>
        <w:t xml:space="preserve"> </w:t>
      </w:r>
      <w:r w:rsidRPr="004D7F90">
        <w:rPr>
          <w:spacing w:val="-2"/>
          <w:rtl/>
        </w:rPr>
        <w:t>يناير</w:t>
      </w:r>
      <w:r w:rsidR="00E06D7A" w:rsidRPr="004D7F90">
        <w:rPr>
          <w:rFonts w:hint="cs"/>
          <w:spacing w:val="-2"/>
          <w:rtl/>
        </w:rPr>
        <w:t xml:space="preserve"> </w:t>
      </w:r>
      <w:r w:rsidRPr="004D7F90">
        <w:rPr>
          <w:spacing w:val="-2"/>
          <w:rtl/>
        </w:rPr>
        <w:t>2018،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انعقاد</w:t>
      </w:r>
      <w:r w:rsidR="00E06D7A">
        <w:rPr>
          <w:rtl/>
        </w:rPr>
        <w:t xml:space="preserve"> </w:t>
      </w:r>
      <w:r w:rsidRPr="0075697D">
        <w:rPr>
          <w:rtl/>
        </w:rPr>
        <w:t>جلسات</w:t>
      </w:r>
      <w:r w:rsidR="00E06D7A">
        <w:rPr>
          <w:rtl/>
        </w:rPr>
        <w:t xml:space="preserve"> </w:t>
      </w:r>
      <w:r w:rsidRPr="0075697D">
        <w:rPr>
          <w:rtl/>
        </w:rPr>
        <w:t>الحوار</w:t>
      </w:r>
      <w:r w:rsidR="00E06D7A">
        <w:rPr>
          <w:rtl/>
        </w:rPr>
        <w:t xml:space="preserve"> </w:t>
      </w:r>
      <w:r w:rsidRPr="0075697D">
        <w:rPr>
          <w:rtl/>
        </w:rPr>
        <w:t>الاستراتيجي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والولايات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الأمريكية،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اتفق</w:t>
      </w:r>
      <w:r w:rsidR="00E06D7A">
        <w:rPr>
          <w:rtl/>
        </w:rPr>
        <w:t xml:space="preserve"> </w:t>
      </w:r>
      <w:r w:rsidRPr="0075697D">
        <w:rPr>
          <w:rtl/>
        </w:rPr>
        <w:t>الطرفان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المجالات</w:t>
      </w:r>
      <w:r w:rsidR="00E06D7A">
        <w:rPr>
          <w:rtl/>
        </w:rPr>
        <w:t xml:space="preserve"> </w:t>
      </w:r>
      <w:r w:rsidRPr="0075697D">
        <w:rPr>
          <w:rtl/>
        </w:rPr>
        <w:t>كتنمية</w:t>
      </w:r>
      <w:r w:rsidR="00E06D7A">
        <w:rPr>
          <w:rtl/>
        </w:rPr>
        <w:t xml:space="preserve"> </w:t>
      </w:r>
      <w:r w:rsidRPr="0075697D">
        <w:rPr>
          <w:rtl/>
        </w:rPr>
        <w:t>مجالات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البلدين</w:t>
      </w:r>
      <w:r w:rsidR="00E06D7A">
        <w:rPr>
          <w:rtl/>
        </w:rPr>
        <w:t xml:space="preserve"> </w:t>
      </w:r>
      <w:r w:rsidRPr="0075697D">
        <w:rPr>
          <w:rtl/>
        </w:rPr>
        <w:t>ورفع</w:t>
      </w:r>
      <w:r w:rsidR="00E06D7A">
        <w:rPr>
          <w:rtl/>
        </w:rPr>
        <w:t xml:space="preserve"> </w:t>
      </w:r>
      <w:r w:rsidRPr="0075697D">
        <w:rPr>
          <w:rtl/>
        </w:rPr>
        <w:t>قدراتهما،</w:t>
      </w:r>
      <w:r w:rsidR="00E06D7A">
        <w:rPr>
          <w:rtl/>
        </w:rPr>
        <w:t xml:space="preserve"> </w:t>
      </w:r>
      <w:r w:rsidRPr="0075697D">
        <w:rPr>
          <w:rtl/>
        </w:rPr>
        <w:t>وتبادل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والتعليمات</w:t>
      </w:r>
      <w:r w:rsidR="00E06D7A">
        <w:rPr>
          <w:rtl/>
        </w:rPr>
        <w:t xml:space="preserve"> </w:t>
      </w:r>
      <w:r w:rsidRPr="0075697D">
        <w:rPr>
          <w:rtl/>
        </w:rPr>
        <w:t>المنظمة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الاسترشاد</w:t>
      </w:r>
      <w:r w:rsidR="00E06D7A">
        <w:rPr>
          <w:rtl/>
        </w:rPr>
        <w:t xml:space="preserve"> </w:t>
      </w:r>
      <w:r w:rsidRPr="0075697D">
        <w:rPr>
          <w:rtl/>
        </w:rPr>
        <w:t>بها.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5" w:name="_Toc21679339"/>
      <w:r w:rsidRPr="0075697D">
        <w:rPr>
          <w:rtl/>
        </w:rPr>
        <w:t>التطورات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bookmarkEnd w:id="35"/>
    </w:p>
    <w:p w:rsidR="00E11ED3" w:rsidRPr="0075697D" w:rsidRDefault="00E11ED3" w:rsidP="00E11ED3">
      <w:pPr>
        <w:pStyle w:val="SingleTxtGA"/>
      </w:pPr>
      <w:r w:rsidRPr="00D1043D">
        <w:rPr>
          <w:rtl/>
        </w:rPr>
        <w:t>112-</w:t>
      </w:r>
      <w:r w:rsidRPr="00D1043D">
        <w:rPr>
          <w:rtl/>
        </w:rPr>
        <w:tab/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للبدء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"نظام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الأجور</w:t>
      </w:r>
      <w:r w:rsidR="00E06D7A">
        <w:rPr>
          <w:rtl/>
        </w:rPr>
        <w:t xml:space="preserve"> </w:t>
      </w:r>
      <w:r w:rsidRPr="0075697D">
        <w:rPr>
          <w:rtl/>
        </w:rPr>
        <w:t>للعاملين</w:t>
      </w:r>
      <w:r w:rsidR="00E06D7A">
        <w:rPr>
          <w:rtl/>
        </w:rPr>
        <w:t xml:space="preserve"> </w:t>
      </w:r>
      <w:r w:rsidRPr="0075697D">
        <w:rPr>
          <w:rtl/>
        </w:rPr>
        <w:t>الخاضعين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العمل"،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يقضي</w:t>
      </w:r>
      <w:r w:rsidR="00E06D7A">
        <w:rPr>
          <w:rtl/>
        </w:rPr>
        <w:t xml:space="preserve"> </w:t>
      </w:r>
      <w:r w:rsidRPr="0075697D">
        <w:rPr>
          <w:rtl/>
        </w:rPr>
        <w:t>بوجوب</w:t>
      </w:r>
      <w:r w:rsidR="00E06D7A">
        <w:rPr>
          <w:rtl/>
        </w:rPr>
        <w:t xml:space="preserve"> </w:t>
      </w:r>
      <w:r w:rsidRPr="0075697D">
        <w:rPr>
          <w:rtl/>
        </w:rPr>
        <w:t>تحويل</w:t>
      </w:r>
      <w:r w:rsidR="00E06D7A">
        <w:rPr>
          <w:rtl/>
        </w:rPr>
        <w:t xml:space="preserve"> </w:t>
      </w:r>
      <w:r w:rsidRPr="0075697D">
        <w:rPr>
          <w:rtl/>
        </w:rPr>
        <w:t>الأجر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حساب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بالدولة،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يضع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لضبط</w:t>
      </w:r>
      <w:r w:rsidR="00E06D7A">
        <w:rPr>
          <w:rtl/>
        </w:rPr>
        <w:t xml:space="preserve"> </w:t>
      </w:r>
      <w:r w:rsidRPr="0075697D">
        <w:rPr>
          <w:rtl/>
        </w:rPr>
        <w:t>المخالفين</w:t>
      </w:r>
      <w:r w:rsidR="00E06D7A">
        <w:rPr>
          <w:rtl/>
        </w:rPr>
        <w:t xml:space="preserve"> </w:t>
      </w:r>
      <w:r w:rsidRPr="0075697D">
        <w:rPr>
          <w:rtl/>
        </w:rPr>
        <w:t>تتمثل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التدقيق</w:t>
      </w:r>
      <w:r w:rsidR="00E06D7A">
        <w:rPr>
          <w:rtl/>
        </w:rPr>
        <w:t xml:space="preserve"> </w:t>
      </w:r>
      <w:r w:rsidRPr="0075697D">
        <w:rPr>
          <w:rtl/>
        </w:rPr>
        <w:t>الإلكتروني</w:t>
      </w:r>
      <w:r w:rsidR="00E06D7A">
        <w:rPr>
          <w:rtl/>
        </w:rPr>
        <w:t xml:space="preserve"> </w:t>
      </w:r>
      <w:r w:rsidRPr="0075697D">
        <w:rPr>
          <w:rtl/>
        </w:rPr>
        <w:t>وتوقيع</w:t>
      </w:r>
      <w:r w:rsidR="00E06D7A">
        <w:rPr>
          <w:rtl/>
        </w:rPr>
        <w:t xml:space="preserve"> </w:t>
      </w:r>
      <w:r w:rsidRPr="0075697D">
        <w:rPr>
          <w:rtl/>
        </w:rPr>
        <w:t>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المنشآت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تتأخر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دفع</w:t>
      </w:r>
      <w:r w:rsidR="00E06D7A">
        <w:rPr>
          <w:rtl/>
        </w:rPr>
        <w:t xml:space="preserve"> </w:t>
      </w:r>
      <w:r w:rsidRPr="0075697D">
        <w:rPr>
          <w:rtl/>
        </w:rPr>
        <w:t>الأجور.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113-</w:t>
      </w:r>
      <w:r w:rsidRPr="00D1043D">
        <w:rPr>
          <w:rtl/>
        </w:rPr>
        <w:tab/>
      </w:r>
      <w:r w:rsidRPr="0075697D">
        <w:rPr>
          <w:rtl/>
        </w:rPr>
        <w:t>ونفاذاً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الوزاري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بضوابط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أجور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الخاضعين</w:t>
      </w:r>
      <w:r w:rsidR="00E06D7A">
        <w:rPr>
          <w:rtl/>
        </w:rPr>
        <w:t xml:space="preserve"> </w:t>
      </w:r>
      <w:r w:rsidRPr="0075697D">
        <w:rPr>
          <w:rtl/>
        </w:rPr>
        <w:t>لقانون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يلزم</w:t>
      </w:r>
      <w:r w:rsidR="00E06D7A">
        <w:rPr>
          <w:rtl/>
        </w:rPr>
        <w:t xml:space="preserve"> </w:t>
      </w:r>
      <w:r w:rsidRPr="0075697D">
        <w:rPr>
          <w:rtl/>
        </w:rPr>
        <w:t>أصحاب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بتحويل</w:t>
      </w:r>
      <w:r w:rsidR="00E06D7A">
        <w:rPr>
          <w:rtl/>
        </w:rPr>
        <w:t xml:space="preserve"> </w:t>
      </w:r>
      <w:r w:rsidRPr="0075697D">
        <w:rPr>
          <w:rtl/>
        </w:rPr>
        <w:t>أجور</w:t>
      </w:r>
      <w:r w:rsidR="00E06D7A">
        <w:rPr>
          <w:rtl/>
        </w:rPr>
        <w:t xml:space="preserve"> </w:t>
      </w:r>
      <w:r w:rsidRPr="0075697D">
        <w:rPr>
          <w:rtl/>
        </w:rPr>
        <w:t>ومستحقات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سبعة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استحقاقها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المالية،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حدوث</w:t>
      </w:r>
      <w:r w:rsidR="00E06D7A">
        <w:rPr>
          <w:rtl/>
        </w:rPr>
        <w:t xml:space="preserve"> </w:t>
      </w:r>
      <w:r w:rsidRPr="0075697D">
        <w:rPr>
          <w:rtl/>
        </w:rPr>
        <w:t>مخالفات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للوزير</w:t>
      </w:r>
      <w:r w:rsidR="00E06D7A">
        <w:rPr>
          <w:rtl/>
        </w:rPr>
        <w:t xml:space="preserve"> </w:t>
      </w:r>
      <w:r w:rsidRPr="0075697D">
        <w:rPr>
          <w:rtl/>
        </w:rPr>
        <w:t>وقف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تصاريح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جديدة،</w:t>
      </w:r>
      <w:r w:rsidR="00E06D7A">
        <w:rPr>
          <w:rtl/>
        </w:rPr>
        <w:t xml:space="preserve"> </w:t>
      </w:r>
      <w:r w:rsidRPr="0075697D">
        <w:rPr>
          <w:rtl/>
        </w:rPr>
        <w:t>ووقف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معاملات</w:t>
      </w:r>
      <w:r w:rsidR="00E06D7A">
        <w:rPr>
          <w:rtl/>
        </w:rPr>
        <w:t xml:space="preserve"> </w:t>
      </w:r>
      <w:r w:rsidRPr="0075697D">
        <w:rPr>
          <w:rtl/>
        </w:rPr>
        <w:t>صاحب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المخالف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القرار.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114-</w:t>
      </w:r>
      <w:r w:rsidRPr="00D1043D">
        <w:rPr>
          <w:rtl/>
        </w:rPr>
        <w:tab/>
      </w:r>
      <w:r w:rsidRPr="0075697D">
        <w:rPr>
          <w:rtl/>
        </w:rPr>
        <w:t>جاء</w:t>
      </w:r>
      <w:r w:rsidR="00E06D7A">
        <w:rPr>
          <w:rtl/>
        </w:rPr>
        <w:t xml:space="preserve"> </w:t>
      </w: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2015،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ينظم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وإقامتهم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جولات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متعددة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المشاورات</w:t>
      </w:r>
      <w:r w:rsidR="00E06D7A">
        <w:rPr>
          <w:rtl/>
        </w:rPr>
        <w:t xml:space="preserve"> </w:t>
      </w:r>
      <w:r w:rsidRPr="0075697D">
        <w:rPr>
          <w:rtl/>
        </w:rPr>
        <w:t>المجتمعية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</w:t>
      </w:r>
      <w:r w:rsidR="00E06D7A">
        <w:rPr>
          <w:rtl/>
        </w:rPr>
        <w:t xml:space="preserve"> </w:t>
      </w:r>
      <w:r w:rsidRPr="0075697D">
        <w:rPr>
          <w:rtl/>
        </w:rPr>
        <w:t>جذب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الشركاء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الاجتماعيين</w:t>
      </w:r>
      <w:r w:rsidR="00E06D7A">
        <w:rPr>
          <w:rtl/>
        </w:rPr>
        <w:t xml:space="preserve"> </w:t>
      </w:r>
      <w:r w:rsidRPr="0075697D">
        <w:rPr>
          <w:rtl/>
        </w:rPr>
        <w:t>وأصحاب</w:t>
      </w:r>
      <w:r w:rsidR="00E06D7A">
        <w:rPr>
          <w:rtl/>
        </w:rPr>
        <w:t xml:space="preserve"> </w:t>
      </w:r>
      <w:r w:rsidRPr="0075697D">
        <w:rPr>
          <w:rtl/>
        </w:rPr>
        <w:t>المصلحة،</w:t>
      </w:r>
      <w:r w:rsidR="00E06D7A">
        <w:rPr>
          <w:rtl/>
        </w:rPr>
        <w:t xml:space="preserve"> </w:t>
      </w:r>
      <w:r w:rsidRPr="0075697D">
        <w:rPr>
          <w:rtl/>
        </w:rPr>
        <w:t>بالنظر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أهمية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والتزاماً</w:t>
      </w:r>
      <w:r w:rsidR="00E06D7A">
        <w:rPr>
          <w:rtl/>
        </w:rPr>
        <w:t xml:space="preserve"> </w:t>
      </w:r>
      <w:r w:rsidRPr="0075697D">
        <w:rPr>
          <w:rtl/>
        </w:rPr>
        <w:t>بدعم</w:t>
      </w:r>
      <w:r w:rsidR="00E06D7A">
        <w:rPr>
          <w:rtl/>
        </w:rPr>
        <w:t xml:space="preserve"> </w:t>
      </w:r>
      <w:r w:rsidRPr="0075697D">
        <w:rPr>
          <w:rtl/>
        </w:rPr>
        <w:t>وتحقيق</w:t>
      </w:r>
      <w:r w:rsidR="00E06D7A">
        <w:rPr>
          <w:rtl/>
        </w:rPr>
        <w:t xml:space="preserve"> </w:t>
      </w:r>
      <w:r w:rsidRPr="0075697D">
        <w:rPr>
          <w:rtl/>
        </w:rPr>
        <w:t>أهداف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المستدامة</w:t>
      </w:r>
      <w:r w:rsidR="00E06D7A">
        <w:rPr>
          <w:rtl/>
        </w:rPr>
        <w:t xml:space="preserve"> </w:t>
      </w:r>
      <w:r w:rsidRPr="0075697D">
        <w:rPr>
          <w:rtl/>
        </w:rPr>
        <w:t>2030.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6" w:name="_Toc21679340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(إلغاء</w:t>
      </w:r>
      <w:r w:rsidR="00E06D7A">
        <w:rPr>
          <w:rtl/>
        </w:rPr>
        <w:t xml:space="preserve"> </w:t>
      </w:r>
      <w:r w:rsidRPr="0075697D">
        <w:rPr>
          <w:rtl/>
        </w:rPr>
        <w:t>مأذونية</w:t>
      </w:r>
      <w:r w:rsidR="00E06D7A">
        <w:rPr>
          <w:rtl/>
        </w:rPr>
        <w:t xml:space="preserve"> </w:t>
      </w:r>
      <w:r w:rsidRPr="0075697D">
        <w:rPr>
          <w:rtl/>
        </w:rPr>
        <w:t>الخروج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الدولة)</w:t>
      </w:r>
      <w:bookmarkEnd w:id="36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115-</w:t>
      </w:r>
      <w:r w:rsidRPr="00D1043D">
        <w:rPr>
          <w:rtl/>
        </w:rPr>
        <w:tab/>
      </w:r>
      <w:r w:rsidRPr="00D7188E">
        <w:rPr>
          <w:rtl/>
        </w:rPr>
        <w:t>صدر</w:t>
      </w:r>
      <w:r w:rsidR="00E06D7A" w:rsidRPr="00D7188E">
        <w:rPr>
          <w:rtl/>
        </w:rPr>
        <w:t xml:space="preserve"> </w:t>
      </w:r>
      <w:r w:rsidRPr="00D7188E">
        <w:rPr>
          <w:rtl/>
        </w:rPr>
        <w:t>القانون</w:t>
      </w:r>
      <w:r w:rsidR="00E06D7A" w:rsidRPr="00D7188E">
        <w:rPr>
          <w:rtl/>
        </w:rPr>
        <w:t xml:space="preserve"> </w:t>
      </w:r>
      <w:r w:rsidRPr="00D7188E">
        <w:rPr>
          <w:rtl/>
        </w:rPr>
        <w:t>رقم</w:t>
      </w:r>
      <w:r w:rsidR="00E06D7A" w:rsidRPr="00D7188E">
        <w:rPr>
          <w:rtl/>
        </w:rPr>
        <w:t xml:space="preserve"> </w:t>
      </w:r>
      <w:r w:rsidRPr="00D7188E">
        <w:rPr>
          <w:rtl/>
        </w:rPr>
        <w:t>(13)</w:t>
      </w:r>
      <w:r w:rsidR="00E06D7A" w:rsidRPr="00D7188E">
        <w:rPr>
          <w:rtl/>
        </w:rPr>
        <w:t xml:space="preserve"> </w:t>
      </w:r>
      <w:r w:rsidRPr="00D7188E">
        <w:rPr>
          <w:rtl/>
        </w:rPr>
        <w:t>لسنة</w:t>
      </w:r>
      <w:r w:rsidR="00E06D7A" w:rsidRPr="00D7188E">
        <w:rPr>
          <w:rtl/>
        </w:rPr>
        <w:t xml:space="preserve"> </w:t>
      </w:r>
      <w:r w:rsidRPr="00D7188E">
        <w:rPr>
          <w:rtl/>
        </w:rPr>
        <w:t>2018</w:t>
      </w:r>
      <w:r w:rsidR="00E06D7A" w:rsidRPr="00D7188E">
        <w:rPr>
          <w:rtl/>
        </w:rPr>
        <w:t xml:space="preserve"> </w:t>
      </w:r>
      <w:r w:rsidRPr="00D7188E">
        <w:rPr>
          <w:rtl/>
        </w:rPr>
        <w:t>بتعديل</w:t>
      </w:r>
      <w:r w:rsidR="00E06D7A" w:rsidRPr="00D7188E">
        <w:rPr>
          <w:rtl/>
        </w:rPr>
        <w:t xml:space="preserve"> </w:t>
      </w:r>
      <w:r w:rsidRPr="00D7188E">
        <w:rPr>
          <w:rtl/>
        </w:rPr>
        <w:t>بعض</w:t>
      </w:r>
      <w:r w:rsidR="00E06D7A" w:rsidRPr="00D7188E">
        <w:rPr>
          <w:rtl/>
        </w:rPr>
        <w:t xml:space="preserve"> </w:t>
      </w:r>
      <w:r w:rsidRPr="00D7188E">
        <w:rPr>
          <w:rtl/>
        </w:rPr>
        <w:t>أحكام</w:t>
      </w:r>
      <w:r w:rsidR="00E06D7A" w:rsidRPr="00D7188E">
        <w:rPr>
          <w:rtl/>
        </w:rPr>
        <w:t xml:space="preserve"> </w:t>
      </w:r>
      <w:r w:rsidRPr="00D7188E">
        <w:rPr>
          <w:rtl/>
        </w:rPr>
        <w:t>القانون</w:t>
      </w:r>
      <w:r w:rsidR="00E06D7A" w:rsidRPr="00D7188E">
        <w:rPr>
          <w:rtl/>
        </w:rPr>
        <w:t xml:space="preserve"> </w:t>
      </w:r>
      <w:r w:rsidRPr="00D7188E">
        <w:rPr>
          <w:rtl/>
        </w:rPr>
        <w:t>رقم</w:t>
      </w:r>
      <w:r w:rsidR="00E06D7A" w:rsidRPr="00D7188E">
        <w:rPr>
          <w:rtl/>
        </w:rPr>
        <w:t xml:space="preserve"> </w:t>
      </w:r>
      <w:r w:rsidRPr="00D7188E">
        <w:rPr>
          <w:rtl/>
        </w:rPr>
        <w:t>(21)</w:t>
      </w:r>
      <w:r w:rsidR="00E06D7A" w:rsidRPr="00D7188E">
        <w:rPr>
          <w:rtl/>
        </w:rPr>
        <w:t xml:space="preserve"> </w:t>
      </w:r>
      <w:r w:rsidRPr="00D7188E">
        <w:rPr>
          <w:rtl/>
        </w:rPr>
        <w:t>لسنة</w:t>
      </w:r>
      <w:r w:rsidR="00D7188E" w:rsidRPr="00D7188E">
        <w:rPr>
          <w:rFonts w:hint="eastAsia"/>
          <w:rtl/>
        </w:rPr>
        <w:t> </w:t>
      </w:r>
      <w:r w:rsidRPr="00D7188E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الوافدين،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التعديل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للوافد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الخاضع</w:t>
      </w:r>
      <w:r w:rsidR="00E06D7A">
        <w:rPr>
          <w:rtl/>
        </w:rPr>
        <w:t xml:space="preserve"> </w:t>
      </w:r>
      <w:r w:rsidRPr="0075697D">
        <w:rPr>
          <w:rtl/>
        </w:rPr>
        <w:t>لقانون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الخروج</w:t>
      </w:r>
      <w:r w:rsidR="00E06D7A">
        <w:rPr>
          <w:rtl/>
        </w:rPr>
        <w:t xml:space="preserve"> </w:t>
      </w:r>
      <w:r w:rsidRPr="0075697D">
        <w:rPr>
          <w:rtl/>
        </w:rPr>
        <w:t>المؤقت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المغادرة</w:t>
      </w:r>
      <w:r w:rsidR="00E06D7A">
        <w:rPr>
          <w:rtl/>
        </w:rPr>
        <w:t xml:space="preserve"> </w:t>
      </w:r>
      <w:r w:rsidRPr="0075697D">
        <w:rPr>
          <w:rtl/>
        </w:rPr>
        <w:t>النهائية</w:t>
      </w:r>
      <w:r w:rsidR="00E06D7A">
        <w:rPr>
          <w:rtl/>
        </w:rPr>
        <w:t xml:space="preserve"> </w:t>
      </w:r>
      <w:r w:rsidRPr="0075697D">
        <w:rPr>
          <w:rtl/>
        </w:rPr>
        <w:t>للبلاد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سريان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العمل.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116-</w:t>
      </w:r>
      <w:r w:rsidRPr="00D1043D">
        <w:rPr>
          <w:rtl/>
        </w:rPr>
        <w:tab/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بتعديل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C10FC0">
        <w:rPr>
          <w:rFonts w:hint="cs"/>
          <w:rtl/>
        </w:rPr>
        <w:t> 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والقانون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1990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المرافعات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والتجارية</w:t>
      </w:r>
      <w:r w:rsidR="00E06D7A">
        <w:rPr>
          <w:rtl/>
        </w:rPr>
        <w:t xml:space="preserve"> </w:t>
      </w:r>
      <w:r w:rsidRPr="0075697D">
        <w:rPr>
          <w:rtl/>
        </w:rPr>
        <w:t>وإنشاء</w:t>
      </w:r>
      <w:r w:rsidR="00E06D7A">
        <w:rPr>
          <w:rtl/>
        </w:rPr>
        <w:t xml:space="preserve"> </w:t>
      </w:r>
      <w:r w:rsidRPr="0075697D">
        <w:rPr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العمالية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انتصاف</w:t>
      </w:r>
      <w:r w:rsidR="00E06D7A">
        <w:rPr>
          <w:rtl/>
        </w:rPr>
        <w:t xml:space="preserve"> </w:t>
      </w:r>
      <w:r w:rsidRPr="0075697D">
        <w:rPr>
          <w:rtl/>
        </w:rPr>
        <w:t>سريعة</w:t>
      </w:r>
      <w:r w:rsidR="00E06D7A">
        <w:rPr>
          <w:rtl/>
        </w:rPr>
        <w:t xml:space="preserve"> </w:t>
      </w:r>
      <w:r w:rsidRPr="0075697D">
        <w:rPr>
          <w:rtl/>
        </w:rPr>
        <w:t>وفعالة</w:t>
      </w:r>
      <w:r w:rsidR="00E06D7A">
        <w:rPr>
          <w:rtl/>
        </w:rPr>
        <w:t xml:space="preserve"> </w:t>
      </w:r>
      <w:r w:rsidRPr="0075697D">
        <w:rPr>
          <w:rtl/>
        </w:rPr>
        <w:t>للفصل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تنشأ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وصاحب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بدلاً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انتظار</w:t>
      </w:r>
      <w:r w:rsidR="00E06D7A">
        <w:rPr>
          <w:rtl/>
        </w:rPr>
        <w:t xml:space="preserve"> </w:t>
      </w:r>
      <w:r w:rsidRPr="0075697D">
        <w:rPr>
          <w:rtl/>
        </w:rPr>
        <w:t>فصل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يتقيد</w:t>
      </w:r>
      <w:r w:rsidR="00E06D7A">
        <w:rPr>
          <w:rtl/>
        </w:rPr>
        <w:t xml:space="preserve"> </w:t>
      </w:r>
      <w:r w:rsidRPr="0075697D">
        <w:rPr>
          <w:rtl/>
        </w:rPr>
        <w:t>بالإجراءات</w:t>
      </w:r>
      <w:r w:rsidR="00E06D7A">
        <w:rPr>
          <w:rtl/>
        </w:rPr>
        <w:t xml:space="preserve"> </w:t>
      </w:r>
      <w:r w:rsidRPr="0075697D">
        <w:rPr>
          <w:rtl/>
        </w:rPr>
        <w:t>والمواعيد</w:t>
      </w:r>
      <w:r w:rsidR="00E06D7A">
        <w:rPr>
          <w:rtl/>
        </w:rPr>
        <w:t xml:space="preserve"> </w:t>
      </w:r>
      <w:r w:rsidRPr="0075697D">
        <w:rPr>
          <w:rtl/>
        </w:rPr>
        <w:t>القضائية،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يترتب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أحيان</w:t>
      </w:r>
      <w:r w:rsidR="00E06D7A">
        <w:rPr>
          <w:rtl/>
        </w:rPr>
        <w:t xml:space="preserve"> </w:t>
      </w:r>
      <w:r w:rsidRPr="0075697D">
        <w:rPr>
          <w:rtl/>
        </w:rPr>
        <w:t>كثيرة</w:t>
      </w:r>
      <w:r w:rsidR="00E06D7A">
        <w:rPr>
          <w:rtl/>
        </w:rPr>
        <w:t xml:space="preserve"> </w:t>
      </w:r>
      <w:r w:rsidRPr="0075697D">
        <w:rPr>
          <w:rtl/>
        </w:rPr>
        <w:t>عودة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بلده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اقتضاء</w:t>
      </w:r>
      <w:r w:rsidR="00E06D7A">
        <w:rPr>
          <w:rtl/>
        </w:rPr>
        <w:t xml:space="preserve"> </w:t>
      </w:r>
      <w:r w:rsidRPr="0075697D">
        <w:rPr>
          <w:rtl/>
        </w:rPr>
        <w:t>حقوقه.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7" w:name="_Toc21679341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المستخدمين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المنازل</w:t>
      </w:r>
      <w:bookmarkEnd w:id="37"/>
    </w:p>
    <w:p w:rsidR="00E11ED3" w:rsidRPr="0075697D" w:rsidRDefault="00E11ED3" w:rsidP="00E11ED3">
      <w:pPr>
        <w:pStyle w:val="SingleTxtGA"/>
      </w:pPr>
      <w:r w:rsidRPr="00D1043D">
        <w:rPr>
          <w:rtl/>
        </w:rPr>
        <w:t>117-</w:t>
      </w:r>
      <w:r w:rsidRPr="00D1043D">
        <w:rPr>
          <w:rtl/>
        </w:rPr>
        <w:tab/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المستخدمين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المنازل،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أدخل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الفئة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مظلة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</w:t>
      </w:r>
      <w:r w:rsidRPr="0075697D">
        <w:rPr>
          <w:rtl/>
        </w:rPr>
        <w:t>قانونية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وحظر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أصحاب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تشغيل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مُستَخدم،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تحرير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معه</w:t>
      </w:r>
      <w:r w:rsidR="00E06D7A">
        <w:rPr>
          <w:rtl/>
        </w:rPr>
        <w:t xml:space="preserve"> </w:t>
      </w:r>
      <w:r w:rsidRPr="0075697D">
        <w:rPr>
          <w:rtl/>
        </w:rPr>
        <w:t>والحصول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تَصديق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الإدارة،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استقدام</w:t>
      </w:r>
      <w:r w:rsidR="00E06D7A">
        <w:rPr>
          <w:rtl/>
        </w:rPr>
        <w:t xml:space="preserve"> </w:t>
      </w:r>
      <w:r w:rsidRPr="0075697D">
        <w:rPr>
          <w:rtl/>
        </w:rPr>
        <w:t>وتشغيل</w:t>
      </w:r>
      <w:r w:rsidR="00E06D7A">
        <w:rPr>
          <w:rtl/>
        </w:rPr>
        <w:t xml:space="preserve"> </w:t>
      </w:r>
      <w:r w:rsidRPr="0075697D">
        <w:rPr>
          <w:rtl/>
        </w:rPr>
        <w:t>المستخدمين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الجنسين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تقل</w:t>
      </w:r>
      <w:r w:rsidR="00E06D7A">
        <w:rPr>
          <w:rtl/>
        </w:rPr>
        <w:t xml:space="preserve"> </w:t>
      </w:r>
      <w:r w:rsidRPr="0075697D">
        <w:rPr>
          <w:rtl/>
        </w:rPr>
        <w:t>أعمارهم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ثماني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ستين</w:t>
      </w:r>
      <w:r w:rsidR="00E06D7A">
        <w:rPr>
          <w:rtl/>
        </w:rPr>
        <w:t xml:space="preserve"> </w:t>
      </w:r>
      <w:r w:rsidRPr="0075697D">
        <w:rPr>
          <w:rtl/>
        </w:rPr>
        <w:t>سنة.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118-</w:t>
      </w:r>
      <w:r w:rsidRPr="00D1043D">
        <w:rPr>
          <w:rtl/>
        </w:rPr>
        <w:tab/>
      </w:r>
      <w:r w:rsidRPr="0075697D">
        <w:rPr>
          <w:rFonts w:hint="eastAsia"/>
          <w:rtl/>
        </w:rPr>
        <w:t>حدد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المذكور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أعلاه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سبل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الانتصاف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المنزلي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على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النحو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التالي</w:t>
      </w:r>
      <w:r w:rsidRPr="0075697D">
        <w:rPr>
          <w:rtl/>
        </w:rPr>
        <w:t>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صاحب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للمطالبة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المستمدة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المستخدمين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المنازل،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الإقامة،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مباشرة.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تتولى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بحث</w:t>
      </w:r>
      <w:r w:rsidR="00E06D7A">
        <w:rPr>
          <w:rtl/>
        </w:rPr>
        <w:t xml:space="preserve"> </w:t>
      </w:r>
      <w:r w:rsidRPr="0075697D">
        <w:rPr>
          <w:rtl/>
        </w:rPr>
        <w:t>الشكوى</w:t>
      </w:r>
      <w:r w:rsidR="00E06D7A">
        <w:rPr>
          <w:rtl/>
        </w:rPr>
        <w:t xml:space="preserve"> </w:t>
      </w:r>
      <w:r w:rsidRPr="0075697D">
        <w:rPr>
          <w:rtl/>
        </w:rPr>
        <w:t>ومحاولة</w:t>
      </w:r>
      <w:r w:rsidR="00E06D7A">
        <w:rPr>
          <w:rtl/>
        </w:rPr>
        <w:t xml:space="preserve"> </w:t>
      </w:r>
      <w:r w:rsidRPr="0075697D">
        <w:rPr>
          <w:rtl/>
        </w:rPr>
        <w:t>تسوية</w:t>
      </w:r>
      <w:r w:rsidR="00E06D7A">
        <w:rPr>
          <w:rtl/>
        </w:rPr>
        <w:t xml:space="preserve"> </w:t>
      </w:r>
      <w:r w:rsidRPr="0075697D">
        <w:rPr>
          <w:rtl/>
        </w:rPr>
        <w:t>النزاع</w:t>
      </w:r>
      <w:r w:rsidR="00E06D7A">
        <w:rPr>
          <w:rtl/>
        </w:rPr>
        <w:t xml:space="preserve"> </w:t>
      </w:r>
      <w:r w:rsidRPr="0075697D">
        <w:rPr>
          <w:rtl/>
        </w:rPr>
        <w:t>ودي</w:t>
      </w:r>
      <w:r w:rsidRPr="0075697D">
        <w:rPr>
          <w:rFonts w:hint="eastAsia"/>
          <w:rtl/>
        </w:rPr>
        <w:t>اً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وافق</w:t>
      </w:r>
      <w:r w:rsidR="00E06D7A">
        <w:rPr>
          <w:rtl/>
        </w:rPr>
        <w:t xml:space="preserve"> </w:t>
      </w:r>
      <w:r w:rsidRPr="0075697D">
        <w:rPr>
          <w:rtl/>
        </w:rPr>
        <w:t>الطرفان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وساطة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محضر</w:t>
      </w:r>
      <w:r w:rsidR="00E06D7A">
        <w:rPr>
          <w:rtl/>
        </w:rPr>
        <w:t xml:space="preserve"> </w:t>
      </w:r>
      <w:r w:rsidRPr="0075697D">
        <w:rPr>
          <w:rtl/>
        </w:rPr>
        <w:t>تسوية،</w:t>
      </w:r>
      <w:r w:rsidR="00E06D7A">
        <w:rPr>
          <w:rtl/>
        </w:rPr>
        <w:t xml:space="preserve"> </w:t>
      </w:r>
      <w:r w:rsidRPr="0075697D">
        <w:rPr>
          <w:rtl/>
        </w:rPr>
        <w:t>يوقع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قبلهما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ممثل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ويتم</w:t>
      </w:r>
      <w:r w:rsidR="00E06D7A">
        <w:rPr>
          <w:rtl/>
        </w:rPr>
        <w:t xml:space="preserve"> </w:t>
      </w:r>
      <w:r w:rsidRPr="0075697D">
        <w:rPr>
          <w:rtl/>
        </w:rPr>
        <w:t>تنفيذه</w:t>
      </w:r>
      <w:r w:rsidR="00E06D7A">
        <w:rPr>
          <w:rtl/>
        </w:rPr>
        <w:t xml:space="preserve"> </w:t>
      </w:r>
      <w:r w:rsidRPr="0075697D">
        <w:rPr>
          <w:rtl/>
        </w:rPr>
        <w:t>تلقائية.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فشل</w:t>
      </w:r>
      <w:r w:rsidR="00E06D7A">
        <w:rPr>
          <w:rtl/>
        </w:rPr>
        <w:t xml:space="preserve"> </w:t>
      </w:r>
      <w:r w:rsidRPr="0075697D">
        <w:rPr>
          <w:rtl/>
        </w:rPr>
        <w:t>الوساطة</w:t>
      </w:r>
      <w:r w:rsidR="00E06D7A">
        <w:rPr>
          <w:rtl/>
        </w:rPr>
        <w:t xml:space="preserve"> </w:t>
      </w:r>
      <w:r w:rsidRPr="0075697D">
        <w:rPr>
          <w:rtl/>
        </w:rPr>
        <w:t>الودية</w:t>
      </w:r>
      <w:r w:rsidR="00E06D7A">
        <w:rPr>
          <w:rtl/>
        </w:rPr>
        <w:t xml:space="preserve"> </w:t>
      </w:r>
      <w:r w:rsidRPr="0075697D">
        <w:rPr>
          <w:rtl/>
        </w:rPr>
        <w:t>للإدارة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تقوم</w:t>
      </w:r>
      <w:r w:rsidR="00E06D7A">
        <w:rPr>
          <w:rtl/>
        </w:rPr>
        <w:t xml:space="preserve"> </w:t>
      </w:r>
      <w:r w:rsidRPr="0075697D">
        <w:rPr>
          <w:rtl/>
        </w:rPr>
        <w:t>بإحالة</w:t>
      </w:r>
      <w:r w:rsidR="00E06D7A">
        <w:rPr>
          <w:rtl/>
        </w:rPr>
        <w:t xml:space="preserve"> </w:t>
      </w:r>
      <w:r w:rsidRPr="0075697D">
        <w:rPr>
          <w:rtl/>
        </w:rPr>
        <w:t>النزاع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العمالية،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تفصل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السرعة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أسابيع.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النزاع</w:t>
      </w:r>
      <w:r w:rsidR="00E06D7A">
        <w:rPr>
          <w:rtl/>
        </w:rPr>
        <w:t xml:space="preserve"> </w:t>
      </w:r>
      <w:r w:rsidRPr="0075697D">
        <w:rPr>
          <w:rtl/>
        </w:rPr>
        <w:t>نهائي</w:t>
      </w:r>
      <w:r w:rsidR="00E06D7A">
        <w:rPr>
          <w:rtl/>
        </w:rPr>
        <w:t xml:space="preserve"> </w:t>
      </w:r>
      <w:r w:rsidRPr="0075697D">
        <w:rPr>
          <w:rtl/>
        </w:rPr>
        <w:t>واجب</w:t>
      </w:r>
      <w:r w:rsidR="00E06D7A">
        <w:rPr>
          <w:rtl/>
        </w:rPr>
        <w:t xml:space="preserve"> </w:t>
      </w:r>
      <w:r w:rsidRPr="0075697D">
        <w:rPr>
          <w:rtl/>
        </w:rPr>
        <w:t>النفاذ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الطعن</w:t>
      </w:r>
      <w:r w:rsidR="00E06D7A">
        <w:rPr>
          <w:rtl/>
        </w:rPr>
        <w:t xml:space="preserve"> </w:t>
      </w:r>
      <w:r w:rsidRPr="0075697D">
        <w:rPr>
          <w:rtl/>
        </w:rPr>
        <w:t>فيه.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أجاز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لذوي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أيضا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الطعن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القرارات</w:t>
      </w:r>
      <w:r w:rsidR="00E06D7A">
        <w:rPr>
          <w:rtl/>
        </w:rPr>
        <w:t xml:space="preserve"> </w:t>
      </w:r>
      <w:r w:rsidRPr="0075697D">
        <w:rPr>
          <w:rtl/>
        </w:rPr>
        <w:t>النهائية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تصدرها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استئنافية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تسمى</w:t>
      </w:r>
      <w:r w:rsidR="00E06D7A">
        <w:rPr>
          <w:rtl/>
        </w:rPr>
        <w:t xml:space="preserve"> </w:t>
      </w:r>
      <w:r w:rsidRPr="0075697D">
        <w:rPr>
          <w:rtl/>
        </w:rPr>
        <w:t>"لجن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العمالية</w:t>
      </w:r>
      <w:r w:rsidR="00E06D7A">
        <w:rPr>
          <w:rtl/>
        </w:rPr>
        <w:t xml:space="preserve"> </w:t>
      </w:r>
      <w:r w:rsidRPr="0075697D">
        <w:rPr>
          <w:rtl/>
        </w:rPr>
        <w:t>الاستئنافية".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119-</w:t>
      </w:r>
      <w:r w:rsidRPr="00D1043D">
        <w:rPr>
          <w:rtl/>
        </w:rPr>
        <w:tab/>
      </w:r>
      <w:r w:rsidRPr="009E0E8A">
        <w:rPr>
          <w:rFonts w:hint="eastAsia"/>
          <w:spacing w:val="-2"/>
          <w:rtl/>
        </w:rPr>
        <w:t>بلغ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عدد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الشكاوى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المقدمة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من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فئة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المستخدمين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في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المنازل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خلال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العام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2018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وفقاً</w:t>
      </w:r>
      <w:r w:rsidR="00D7188E" w:rsidRPr="009E0E8A">
        <w:rPr>
          <w:rFonts w:hint="cs"/>
          <w:spacing w:val="-2"/>
          <w:rtl/>
        </w:rPr>
        <w:t> </w:t>
      </w:r>
      <w:r w:rsidRPr="009E0E8A">
        <w:rPr>
          <w:rFonts w:hint="eastAsia"/>
          <w:spacing w:val="-2"/>
          <w:rtl/>
        </w:rPr>
        <w:t>ل</w:t>
      </w:r>
      <w:r w:rsidRPr="009E0E8A">
        <w:rPr>
          <w:spacing w:val="-2"/>
          <w:rtl/>
        </w:rPr>
        <w:t>وزارة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التنمية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الإدارية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والعمل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والشؤون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الاجتماعية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318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شكوى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وقد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تم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العمل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على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تسوية</w:t>
      </w:r>
      <w:r w:rsidR="00D7188E" w:rsidRPr="009E0E8A">
        <w:rPr>
          <w:rFonts w:hint="cs"/>
          <w:spacing w:val="-2"/>
          <w:rtl/>
        </w:rPr>
        <w:t> </w:t>
      </w:r>
      <w:r w:rsidRPr="009E0E8A">
        <w:rPr>
          <w:spacing w:val="-2"/>
          <w:rtl/>
        </w:rPr>
        <w:t>285</w:t>
      </w:r>
      <w:r w:rsidR="00E06D7A" w:rsidRPr="009E0E8A">
        <w:rPr>
          <w:spacing w:val="-2"/>
          <w:rtl/>
        </w:rPr>
        <w:t xml:space="preserve"> </w:t>
      </w:r>
      <w:r w:rsidRPr="009E0E8A">
        <w:rPr>
          <w:rFonts w:hint="eastAsia"/>
          <w:spacing w:val="-2"/>
          <w:rtl/>
        </w:rPr>
        <w:t>منها</w:t>
      </w:r>
      <w:r w:rsidRPr="009E0E8A">
        <w:rPr>
          <w:spacing w:val="-2"/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8" w:name="_Toc21679342"/>
      <w:r w:rsidRPr="0075697D">
        <w:rPr>
          <w:rtl/>
        </w:rPr>
        <w:t>صندوق</w:t>
      </w:r>
      <w:r w:rsidR="00E06D7A">
        <w:rPr>
          <w:rtl/>
        </w:rPr>
        <w:t xml:space="preserve"> </w:t>
      </w:r>
      <w:r w:rsidRPr="0075697D">
        <w:rPr>
          <w:rtl/>
        </w:rPr>
        <w:t>دعم</w:t>
      </w:r>
      <w:r w:rsidR="00E06D7A">
        <w:rPr>
          <w:rtl/>
        </w:rPr>
        <w:t xml:space="preserve"> </w:t>
      </w:r>
      <w:r w:rsidRPr="0075697D">
        <w:rPr>
          <w:rtl/>
        </w:rPr>
        <w:t>وتأمين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bookmarkEnd w:id="38"/>
    </w:p>
    <w:p w:rsidR="00E11ED3" w:rsidRPr="0075697D" w:rsidRDefault="00E11ED3" w:rsidP="00E11ED3">
      <w:pPr>
        <w:pStyle w:val="SingleTxtGA"/>
      </w:pPr>
      <w:r w:rsidRPr="00D1043D">
        <w:rPr>
          <w:rtl/>
        </w:rPr>
        <w:t>120-</w:t>
      </w:r>
      <w:r w:rsidRPr="009E0E8A">
        <w:rPr>
          <w:spacing w:val="-2"/>
          <w:rtl/>
        </w:rPr>
        <w:tab/>
        <w:t>صدر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القانون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رقم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(17)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لسنة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2018بشأن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إنشاء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صندوق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دعم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وتأمين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العمالة</w:t>
      </w:r>
      <w:r w:rsidR="00E06D7A" w:rsidRPr="009E0E8A">
        <w:rPr>
          <w:spacing w:val="-2"/>
          <w:rtl/>
        </w:rPr>
        <w:t xml:space="preserve"> </w:t>
      </w:r>
      <w:r w:rsidRPr="009E0E8A">
        <w:rPr>
          <w:spacing w:val="-2"/>
          <w:rtl/>
        </w:rPr>
        <w:t>الوافدة</w:t>
      </w:r>
      <w:r w:rsidRPr="009E0E8A">
        <w:rPr>
          <w:rFonts w:hint="eastAsia"/>
          <w:spacing w:val="-2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آلية</w:t>
      </w:r>
      <w:r w:rsidR="00E06D7A">
        <w:rPr>
          <w:rtl/>
        </w:rPr>
        <w:t xml:space="preserve"> </w:t>
      </w:r>
      <w:r w:rsidRPr="0075697D">
        <w:rPr>
          <w:rtl/>
        </w:rPr>
        <w:t>لاقتضاء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لحقوقهم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المقضي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المنازعات</w:t>
      </w:r>
      <w:r w:rsidR="00E06D7A">
        <w:rPr>
          <w:rtl/>
        </w:rPr>
        <w:t xml:space="preserve"> </w:t>
      </w:r>
      <w:r w:rsidRPr="0075697D">
        <w:rPr>
          <w:rtl/>
        </w:rPr>
        <w:t>العمالية.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39" w:name="_Toc21679343"/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والممارسات</w:t>
      </w:r>
      <w:r w:rsidR="00E06D7A">
        <w:rPr>
          <w:rtl/>
        </w:rPr>
        <w:t xml:space="preserve"> </w:t>
      </w:r>
      <w:r w:rsidRPr="0075697D">
        <w:rPr>
          <w:rtl/>
        </w:rPr>
        <w:t>والجهود</w:t>
      </w:r>
      <w:r w:rsidR="00E06D7A">
        <w:rPr>
          <w:rtl/>
        </w:rPr>
        <w:t xml:space="preserve"> </w:t>
      </w:r>
      <w:r w:rsidRPr="0075697D">
        <w:rPr>
          <w:rtl/>
        </w:rPr>
        <w:t>المبذولة</w:t>
      </w:r>
      <w:r w:rsidR="00E06D7A">
        <w:rPr>
          <w:rtl/>
        </w:rPr>
        <w:t xml:space="preserve"> </w:t>
      </w:r>
      <w:r w:rsidRPr="0075697D">
        <w:rPr>
          <w:rtl/>
        </w:rPr>
        <w:t>لتعزيز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</w:t>
      </w:r>
      <w:bookmarkEnd w:id="3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121-</w:t>
      </w:r>
      <w:r w:rsidRPr="00D1043D">
        <w:rPr>
          <w:rtl/>
        </w:rPr>
        <w:tab/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المتخذة</w:t>
      </w:r>
      <w:r w:rsidR="00E06D7A">
        <w:rPr>
          <w:rtl/>
        </w:rPr>
        <w:t xml:space="preserve"> </w:t>
      </w:r>
      <w:r w:rsidRPr="0075697D">
        <w:rPr>
          <w:rtl/>
        </w:rPr>
        <w:t>لحماية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الاستقدام: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وقعت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(36)</w:t>
      </w:r>
      <w:r w:rsidR="00E06D7A">
        <w:rPr>
          <w:rtl/>
        </w:rPr>
        <w:t xml:space="preserve"> </w:t>
      </w: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ثنائية</w:t>
      </w:r>
      <w:r w:rsidR="00E06D7A">
        <w:rPr>
          <w:rtl/>
        </w:rPr>
        <w:t xml:space="preserve"> </w:t>
      </w:r>
      <w:r w:rsidRPr="0075697D">
        <w:rPr>
          <w:rtl/>
        </w:rPr>
        <w:t>و(13)</w:t>
      </w:r>
      <w:r w:rsidR="00E06D7A">
        <w:rPr>
          <w:rtl/>
        </w:rPr>
        <w:t xml:space="preserve"> </w:t>
      </w:r>
      <w:r w:rsidRPr="0075697D">
        <w:rPr>
          <w:rtl/>
        </w:rPr>
        <w:t>مذكرات</w:t>
      </w:r>
      <w:r w:rsidR="00E06D7A">
        <w:rPr>
          <w:rtl/>
        </w:rPr>
        <w:t xml:space="preserve"> </w:t>
      </w:r>
      <w:r w:rsidRPr="0075697D">
        <w:rPr>
          <w:rtl/>
        </w:rPr>
        <w:t>تفاهم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المرسلة</w:t>
      </w:r>
      <w:r w:rsidR="00E06D7A">
        <w:rPr>
          <w:rtl/>
        </w:rPr>
        <w:t xml:space="preserve"> </w:t>
      </w:r>
      <w:r w:rsidRPr="0075697D">
        <w:rPr>
          <w:rtl/>
        </w:rPr>
        <w:t>للعمالة؛</w:t>
      </w:r>
      <w:r w:rsidR="00E06D7A">
        <w:rPr>
          <w:rtl/>
        </w:rPr>
        <w:t xml:space="preserve"> </w:t>
      </w:r>
      <w:r w:rsidRPr="0075697D">
        <w:rPr>
          <w:rtl/>
        </w:rPr>
        <w:t>لتوفير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قانونية</w:t>
      </w:r>
      <w:r w:rsidR="00E06D7A">
        <w:rPr>
          <w:rtl/>
        </w:rPr>
        <w:t xml:space="preserve"> </w:t>
      </w:r>
      <w:r w:rsidRPr="0075697D">
        <w:rPr>
          <w:rtl/>
        </w:rPr>
        <w:t>للعمالة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استقدامهم</w:t>
      </w:r>
      <w:r w:rsidRPr="0075697D"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ألزمت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أصحاب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والشركات</w:t>
      </w:r>
      <w:r w:rsidR="00E06D7A">
        <w:rPr>
          <w:rtl/>
        </w:rPr>
        <w:t xml:space="preserve"> </w:t>
      </w:r>
      <w:r w:rsidRPr="0075697D">
        <w:rPr>
          <w:rtl/>
        </w:rPr>
        <w:t>باستخدام</w:t>
      </w:r>
      <w:r w:rsidR="00E06D7A">
        <w:rPr>
          <w:rtl/>
        </w:rPr>
        <w:t xml:space="preserve"> </w:t>
      </w:r>
      <w:r w:rsidRPr="0075697D">
        <w:rPr>
          <w:rtl/>
        </w:rPr>
        <w:t>مكاتب</w:t>
      </w:r>
      <w:r w:rsidR="00E06D7A">
        <w:rPr>
          <w:rtl/>
        </w:rPr>
        <w:t xml:space="preserve"> </w:t>
      </w:r>
      <w:r w:rsidRPr="0075697D">
        <w:rPr>
          <w:rtl/>
        </w:rPr>
        <w:t>جلب</w:t>
      </w:r>
      <w:r w:rsidR="00E06D7A">
        <w:rPr>
          <w:rtl/>
        </w:rPr>
        <w:t xml:space="preserve"> </w:t>
      </w:r>
      <w:r w:rsidRPr="0075697D">
        <w:rPr>
          <w:rtl/>
        </w:rPr>
        <w:t>الأيدي</w:t>
      </w:r>
      <w:r w:rsidR="00E06D7A">
        <w:rPr>
          <w:rtl/>
        </w:rPr>
        <w:t xml:space="preserve"> </w:t>
      </w:r>
      <w:r w:rsidRPr="0075697D">
        <w:rPr>
          <w:rtl/>
        </w:rPr>
        <w:t>العاملة</w:t>
      </w:r>
      <w:r w:rsidR="00E06D7A">
        <w:rPr>
          <w:rtl/>
        </w:rPr>
        <w:t xml:space="preserve"> </w:t>
      </w:r>
      <w:r w:rsidRPr="0075697D">
        <w:rPr>
          <w:rtl/>
        </w:rPr>
        <w:t>المعتمدة</w:t>
      </w:r>
      <w:r w:rsidR="00E06D7A">
        <w:rPr>
          <w:rtl/>
        </w:rPr>
        <w:t xml:space="preserve"> </w:t>
      </w:r>
      <w:r w:rsidRPr="0075697D">
        <w:rPr>
          <w:rtl/>
        </w:rPr>
        <w:t>بالدولة</w:t>
      </w:r>
      <w:r w:rsidR="00E06D7A">
        <w:rPr>
          <w:rtl/>
        </w:rPr>
        <w:t xml:space="preserve"> </w:t>
      </w:r>
      <w:r w:rsidRPr="0075697D">
        <w:rPr>
          <w:rtl/>
        </w:rPr>
        <w:t>والتنسيق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المرسلة</w:t>
      </w:r>
      <w:r w:rsidR="00E06D7A">
        <w:rPr>
          <w:rtl/>
        </w:rPr>
        <w:t xml:space="preserve"> </w:t>
      </w:r>
      <w:r w:rsidRPr="0075697D">
        <w:rPr>
          <w:rtl/>
        </w:rPr>
        <w:t>بموافاتنا</w:t>
      </w:r>
      <w:r w:rsidR="00E06D7A">
        <w:rPr>
          <w:rtl/>
        </w:rPr>
        <w:t xml:space="preserve"> </w:t>
      </w:r>
      <w:r w:rsidRPr="0075697D">
        <w:rPr>
          <w:rtl/>
        </w:rPr>
        <w:t>بالمكاتب</w:t>
      </w:r>
      <w:r w:rsidR="00E06D7A">
        <w:rPr>
          <w:rtl/>
        </w:rPr>
        <w:t xml:space="preserve"> </w:t>
      </w:r>
      <w:r w:rsidRPr="0075697D">
        <w:rPr>
          <w:rtl/>
        </w:rPr>
        <w:t>المعتمدة</w:t>
      </w:r>
      <w:r w:rsidR="00E06D7A">
        <w:rPr>
          <w:rtl/>
        </w:rPr>
        <w:t xml:space="preserve"> </w:t>
      </w:r>
      <w:r w:rsidRPr="0075697D">
        <w:rPr>
          <w:rtl/>
        </w:rPr>
        <w:t>لديهم،</w:t>
      </w:r>
      <w:r w:rsidR="00E06D7A">
        <w:rPr>
          <w:rtl/>
        </w:rPr>
        <w:t xml:space="preserve"> </w:t>
      </w:r>
      <w:r w:rsidRPr="0075697D">
        <w:rPr>
          <w:rtl/>
        </w:rPr>
        <w:t>وتزويدهم</w:t>
      </w:r>
      <w:r w:rsidR="00E06D7A">
        <w:rPr>
          <w:rtl/>
        </w:rPr>
        <w:t xml:space="preserve"> </w:t>
      </w:r>
      <w:r w:rsidRPr="0075697D">
        <w:rPr>
          <w:rtl/>
        </w:rPr>
        <w:t>بقائمة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المكاتب</w:t>
      </w:r>
      <w:r w:rsidR="00E06D7A">
        <w:rPr>
          <w:rtl/>
        </w:rPr>
        <w:t xml:space="preserve"> </w:t>
      </w:r>
      <w:r w:rsidRPr="0075697D">
        <w:rPr>
          <w:rtl/>
        </w:rPr>
        <w:t>المعتمدة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سلامة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استقدام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بالشكل</w:t>
      </w:r>
      <w:r w:rsidR="00E06D7A">
        <w:rPr>
          <w:rtl/>
        </w:rPr>
        <w:t xml:space="preserve"> </w:t>
      </w:r>
      <w:r w:rsidRPr="0075697D">
        <w:rPr>
          <w:rtl/>
        </w:rPr>
        <w:t>الصحيح</w:t>
      </w:r>
      <w:r w:rsidR="00E06D7A">
        <w:rPr>
          <w:rtl/>
        </w:rPr>
        <w:t xml:space="preserve"> </w:t>
      </w:r>
      <w:r w:rsidRPr="0075697D">
        <w:rPr>
          <w:rtl/>
        </w:rPr>
        <w:t>واتخاذ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المكاتب</w:t>
      </w:r>
      <w:r w:rsidR="00E06D7A">
        <w:rPr>
          <w:rtl/>
        </w:rPr>
        <w:t xml:space="preserve"> </w:t>
      </w:r>
      <w:r w:rsidRPr="0075697D">
        <w:rPr>
          <w:rtl/>
        </w:rPr>
        <w:t>المخالفة.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0" w:name="_Toc21679344"/>
      <w:r w:rsidRPr="0075697D">
        <w:rPr>
          <w:rtl/>
        </w:rPr>
        <w:t>تيسير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تغيير</w:t>
      </w:r>
      <w:r w:rsidR="00E06D7A">
        <w:rPr>
          <w:rtl/>
        </w:rPr>
        <w:t xml:space="preserve"> </w:t>
      </w:r>
      <w:r w:rsidRPr="0075697D">
        <w:rPr>
          <w:rtl/>
        </w:rPr>
        <w:t>صاحب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لانتهاء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التعاقد</w:t>
      </w:r>
      <w:bookmarkEnd w:id="40"/>
    </w:p>
    <w:p w:rsidR="00E11ED3" w:rsidRPr="0075697D" w:rsidRDefault="00E11ED3" w:rsidP="00E11ED3">
      <w:pPr>
        <w:pStyle w:val="SingleTxtGA"/>
      </w:pPr>
      <w:r w:rsidRPr="00D1043D">
        <w:rPr>
          <w:rtl/>
        </w:rPr>
        <w:t>122-</w:t>
      </w:r>
      <w:r w:rsidRPr="00D1043D">
        <w:rPr>
          <w:rtl/>
        </w:rPr>
        <w:tab/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بتدشين</w:t>
      </w:r>
      <w:r w:rsidR="00E06D7A">
        <w:rPr>
          <w:rtl/>
        </w:rPr>
        <w:t xml:space="preserve"> </w:t>
      </w:r>
      <w:r w:rsidRPr="0075697D">
        <w:rPr>
          <w:rtl/>
        </w:rPr>
        <w:t>خدمة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خطارات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بتقديمها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الانتقال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جهة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رغبته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المغادرة</w:t>
      </w:r>
      <w:r w:rsidR="00E06D7A">
        <w:rPr>
          <w:rtl/>
        </w:rPr>
        <w:t xml:space="preserve"> </w:t>
      </w:r>
      <w:r w:rsidRPr="0075697D">
        <w:rPr>
          <w:rtl/>
        </w:rPr>
        <w:t>النهائية</w:t>
      </w:r>
      <w:r w:rsidR="00E06D7A">
        <w:rPr>
          <w:rtl/>
        </w:rPr>
        <w:t xml:space="preserve"> </w:t>
      </w:r>
      <w:r w:rsidRPr="0075697D">
        <w:rPr>
          <w:rtl/>
        </w:rPr>
        <w:t>للبلاد.</w:t>
      </w:r>
      <w:r w:rsidR="00E06D7A">
        <w:rPr>
          <w:rtl/>
        </w:rPr>
        <w:t xml:space="preserve"> </w:t>
      </w:r>
      <w:r w:rsidRPr="0075697D">
        <w:rPr>
          <w:rtl/>
        </w:rPr>
        <w:t>وتتولى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البت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الطلب</w:t>
      </w:r>
      <w:r w:rsidR="00E06D7A">
        <w:rPr>
          <w:rtl/>
        </w:rPr>
        <w:t xml:space="preserve"> </w:t>
      </w:r>
      <w:r w:rsidRPr="0075697D">
        <w:rPr>
          <w:rtl/>
        </w:rPr>
        <w:t>المقدم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العامل.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البدء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توزيع</w:t>
      </w:r>
      <w:r w:rsidR="00E06D7A">
        <w:rPr>
          <w:rtl/>
        </w:rPr>
        <w:t xml:space="preserve"> </w:t>
      </w:r>
      <w:r w:rsidRPr="0075697D">
        <w:rPr>
          <w:rtl/>
        </w:rPr>
        <w:t>صيغة</w:t>
      </w:r>
      <w:r w:rsidR="00E06D7A">
        <w:rPr>
          <w:rtl/>
        </w:rPr>
        <w:t xml:space="preserve"> </w:t>
      </w:r>
      <w:r w:rsidRPr="0075697D">
        <w:rPr>
          <w:rtl/>
        </w:rPr>
        <w:t>الإخطارات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سيقوم</w:t>
      </w:r>
      <w:r w:rsidR="00E06D7A">
        <w:rPr>
          <w:rtl/>
        </w:rPr>
        <w:t xml:space="preserve"> </w:t>
      </w:r>
      <w:r w:rsidRPr="0075697D">
        <w:rPr>
          <w:rtl/>
        </w:rPr>
        <w:t>العامل</w:t>
      </w:r>
      <w:r w:rsidR="00E06D7A">
        <w:rPr>
          <w:rtl/>
        </w:rPr>
        <w:t xml:space="preserve"> </w:t>
      </w:r>
      <w:r w:rsidRPr="0075697D">
        <w:rPr>
          <w:rtl/>
        </w:rPr>
        <w:t>بتوجيهها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صاحب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لإنهاء</w:t>
      </w:r>
      <w:r w:rsidR="00E06D7A">
        <w:rPr>
          <w:rtl/>
        </w:rPr>
        <w:t xml:space="preserve"> </w:t>
      </w:r>
      <w:r w:rsidRPr="0075697D">
        <w:rPr>
          <w:rtl/>
        </w:rPr>
        <w:t>العلاقة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الطرفين</w:t>
      </w:r>
      <w:r w:rsidR="00E06D7A">
        <w:rPr>
          <w:rtl/>
        </w:rPr>
        <w:t xml:space="preserve"> </w:t>
      </w:r>
      <w:r w:rsidRPr="0075697D">
        <w:rPr>
          <w:rtl/>
        </w:rPr>
        <w:t>بالتراضي.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1" w:name="_Toc21679345"/>
      <w:r w:rsidRPr="0075697D">
        <w:rPr>
          <w:rtl/>
        </w:rPr>
        <w:t>سكن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bookmarkEnd w:id="41"/>
    </w:p>
    <w:p w:rsidR="00E11ED3" w:rsidRPr="0075697D" w:rsidRDefault="00E11ED3" w:rsidP="00E11ED3">
      <w:pPr>
        <w:pStyle w:val="SingleTxtGA"/>
      </w:pPr>
      <w:r w:rsidRPr="00D1043D">
        <w:rPr>
          <w:rtl/>
        </w:rPr>
        <w:t>123-</w:t>
      </w:r>
      <w:r w:rsidRPr="00D1043D">
        <w:rPr>
          <w:rtl/>
        </w:rPr>
        <w:tab/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غضون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افتتاح</w:t>
      </w:r>
      <w:r w:rsidR="00E06D7A">
        <w:rPr>
          <w:rtl/>
        </w:rPr>
        <w:t xml:space="preserve"> </w:t>
      </w:r>
      <w:r w:rsidRPr="0075697D">
        <w:rPr>
          <w:rtl/>
        </w:rPr>
        <w:t>وتشغيل</w:t>
      </w:r>
      <w:r w:rsidR="00E06D7A">
        <w:rPr>
          <w:rtl/>
        </w:rPr>
        <w:t xml:space="preserve"> </w:t>
      </w:r>
      <w:r w:rsidRPr="0075697D">
        <w:rPr>
          <w:rtl/>
        </w:rPr>
        <w:t>المدينة</w:t>
      </w:r>
      <w:r w:rsidR="00E06D7A">
        <w:rPr>
          <w:rtl/>
        </w:rPr>
        <w:t xml:space="preserve"> </w:t>
      </w:r>
      <w:r w:rsidRPr="0075697D">
        <w:rPr>
          <w:rtl/>
        </w:rPr>
        <w:t>العمالية</w:t>
      </w:r>
      <w:r w:rsidR="00E06D7A">
        <w:rPr>
          <w:rtl/>
        </w:rPr>
        <w:t xml:space="preserve"> </w:t>
      </w:r>
      <w:r w:rsidRPr="0075697D">
        <w:rPr>
          <w:rtl/>
        </w:rPr>
        <w:t>"مدينة</w:t>
      </w:r>
      <w:r w:rsidR="00E06D7A">
        <w:rPr>
          <w:rtl/>
        </w:rPr>
        <w:t xml:space="preserve"> </w:t>
      </w:r>
      <w:r w:rsidRPr="0075697D">
        <w:rPr>
          <w:rtl/>
        </w:rPr>
        <w:t>بروة</w:t>
      </w:r>
      <w:r w:rsidR="00E06D7A">
        <w:rPr>
          <w:rtl/>
        </w:rPr>
        <w:t xml:space="preserve"> </w:t>
      </w:r>
      <w:r w:rsidRPr="0075697D">
        <w:rPr>
          <w:rtl/>
        </w:rPr>
        <w:t>الراحة"،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تأتي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لإقامة</w:t>
      </w:r>
      <w:r w:rsidR="00E06D7A">
        <w:rPr>
          <w:rtl/>
        </w:rPr>
        <w:t xml:space="preserve"> </w:t>
      </w:r>
      <w:r w:rsidRPr="0075697D">
        <w:rPr>
          <w:rtl/>
        </w:rPr>
        <w:t>مشاريع</w:t>
      </w:r>
      <w:r w:rsidR="00E06D7A">
        <w:rPr>
          <w:rtl/>
        </w:rPr>
        <w:t xml:space="preserve"> </w:t>
      </w:r>
      <w:r w:rsidRPr="0075697D">
        <w:rPr>
          <w:rtl/>
        </w:rPr>
        <w:t>تنموية</w:t>
      </w:r>
      <w:r w:rsidR="00E06D7A">
        <w:rPr>
          <w:rtl/>
        </w:rPr>
        <w:t xml:space="preserve"> </w:t>
      </w:r>
      <w:r w:rsidRPr="0075697D">
        <w:rPr>
          <w:rtl/>
        </w:rPr>
        <w:t>تخدم</w:t>
      </w:r>
      <w:r w:rsidR="00E06D7A">
        <w:rPr>
          <w:rtl/>
        </w:rPr>
        <w:t xml:space="preserve"> </w:t>
      </w:r>
      <w:r w:rsidRPr="0075697D">
        <w:rPr>
          <w:rtl/>
        </w:rPr>
        <w:t>احتياجات</w:t>
      </w:r>
      <w:r w:rsidR="00E06D7A">
        <w:rPr>
          <w:rtl/>
        </w:rPr>
        <w:t xml:space="preserve"> </w:t>
      </w:r>
      <w:r w:rsidRPr="0075697D">
        <w:rPr>
          <w:rtl/>
        </w:rPr>
        <w:t>واقعية</w:t>
      </w:r>
      <w:r w:rsidR="00E06D7A">
        <w:rPr>
          <w:rtl/>
        </w:rPr>
        <w:t xml:space="preserve"> </w:t>
      </w:r>
      <w:r w:rsidRPr="0075697D">
        <w:rPr>
          <w:rtl/>
        </w:rPr>
        <w:t>لفئة</w:t>
      </w:r>
      <w:r w:rsidR="00E06D7A">
        <w:rPr>
          <w:rtl/>
        </w:rPr>
        <w:t xml:space="preserve"> </w:t>
      </w:r>
      <w:r w:rsidRPr="0075697D">
        <w:rPr>
          <w:rtl/>
        </w:rPr>
        <w:t>الأيدي</w:t>
      </w:r>
      <w:r w:rsidR="00E06D7A">
        <w:rPr>
          <w:rtl/>
        </w:rPr>
        <w:t xml:space="preserve"> </w:t>
      </w:r>
      <w:r w:rsidRPr="0075697D">
        <w:rPr>
          <w:rtl/>
        </w:rPr>
        <w:t>العاملة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9E0E8A">
        <w:rPr>
          <w:rFonts w:hint="cs"/>
          <w:rtl/>
        </w:rPr>
        <w:t> </w:t>
      </w:r>
      <w:r w:rsidRPr="0075697D">
        <w:rPr>
          <w:rtl/>
        </w:rPr>
        <w:t>قطر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لرفع</w:t>
      </w:r>
      <w:r w:rsidR="00E06D7A">
        <w:rPr>
          <w:rtl/>
        </w:rPr>
        <w:t xml:space="preserve"> </w:t>
      </w:r>
      <w:r w:rsidRPr="0075697D">
        <w:rPr>
          <w:rtl/>
        </w:rPr>
        <w:t>مستوياتهم</w:t>
      </w:r>
      <w:r w:rsidR="00E06D7A">
        <w:rPr>
          <w:rtl/>
        </w:rPr>
        <w:t xml:space="preserve"> </w:t>
      </w:r>
      <w:r w:rsidRPr="0075697D">
        <w:rPr>
          <w:rtl/>
        </w:rPr>
        <w:t>المعيشية،</w:t>
      </w:r>
      <w:r w:rsidR="00E06D7A">
        <w:rPr>
          <w:rtl/>
        </w:rPr>
        <w:t xml:space="preserve"> </w:t>
      </w:r>
      <w:r w:rsidRPr="0075697D">
        <w:rPr>
          <w:rtl/>
        </w:rPr>
        <w:t>ويمتد</w:t>
      </w:r>
      <w:r w:rsidR="00E06D7A">
        <w:rPr>
          <w:rtl/>
        </w:rPr>
        <w:t xml:space="preserve"> </w:t>
      </w:r>
      <w:r w:rsidRPr="0075697D">
        <w:rPr>
          <w:rtl/>
        </w:rPr>
        <w:t>المشروع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مساحة</w:t>
      </w:r>
      <w:r w:rsidR="00E06D7A">
        <w:rPr>
          <w:rtl/>
        </w:rPr>
        <w:t xml:space="preserve"> </w:t>
      </w:r>
      <w:r w:rsidRPr="0075697D">
        <w:rPr>
          <w:rtl/>
        </w:rPr>
        <w:t>1.8</w:t>
      </w:r>
      <w:r w:rsidR="00E06D7A">
        <w:rPr>
          <w:rtl/>
        </w:rPr>
        <w:t xml:space="preserve"> </w:t>
      </w:r>
      <w:r w:rsidRPr="0075697D">
        <w:rPr>
          <w:rtl/>
        </w:rPr>
        <w:t>مليون</w:t>
      </w:r>
      <w:r w:rsidR="00E06D7A">
        <w:rPr>
          <w:rtl/>
        </w:rPr>
        <w:t xml:space="preserve"> </w:t>
      </w:r>
      <w:r w:rsidRPr="0075697D">
        <w:rPr>
          <w:rtl/>
        </w:rPr>
        <w:t>متر</w:t>
      </w:r>
      <w:r w:rsidR="00E06D7A">
        <w:rPr>
          <w:rtl/>
        </w:rPr>
        <w:t xml:space="preserve"> </w:t>
      </w:r>
      <w:r w:rsidRPr="0075697D">
        <w:rPr>
          <w:rtl/>
        </w:rPr>
        <w:t>مربع،</w:t>
      </w:r>
      <w:r w:rsidR="00E06D7A">
        <w:rPr>
          <w:rtl/>
        </w:rPr>
        <w:t xml:space="preserve"> </w:t>
      </w:r>
      <w:r w:rsidRPr="0075697D">
        <w:rPr>
          <w:rtl/>
        </w:rPr>
        <w:t>لتطرح</w:t>
      </w:r>
      <w:r w:rsidR="00E06D7A">
        <w:rPr>
          <w:rtl/>
        </w:rPr>
        <w:t xml:space="preserve"> </w:t>
      </w:r>
      <w:r w:rsidRPr="0075697D">
        <w:rPr>
          <w:rtl/>
        </w:rPr>
        <w:t>إجمالي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9.872</w:t>
      </w:r>
      <w:r w:rsidR="00E06D7A">
        <w:rPr>
          <w:rtl/>
        </w:rPr>
        <w:t xml:space="preserve"> </w:t>
      </w:r>
      <w:r w:rsidRPr="0075697D">
        <w:rPr>
          <w:rtl/>
        </w:rPr>
        <w:t>غرفة</w:t>
      </w:r>
      <w:r w:rsidR="00E06D7A">
        <w:rPr>
          <w:rtl/>
        </w:rPr>
        <w:t xml:space="preserve"> </w:t>
      </w:r>
      <w:r w:rsidRPr="0075697D">
        <w:rPr>
          <w:rtl/>
        </w:rPr>
        <w:t>لإقامة</w:t>
      </w:r>
      <w:r w:rsidR="00E06D7A">
        <w:rPr>
          <w:rtl/>
        </w:rPr>
        <w:t xml:space="preserve"> </w:t>
      </w:r>
      <w:r w:rsidRPr="0075697D">
        <w:rPr>
          <w:rtl/>
        </w:rPr>
        <w:t>53000</w:t>
      </w:r>
      <w:r w:rsidR="00E06D7A">
        <w:rPr>
          <w:rtl/>
        </w:rPr>
        <w:t xml:space="preserve"> </w:t>
      </w:r>
      <w:r w:rsidRPr="0075697D">
        <w:rPr>
          <w:rtl/>
        </w:rPr>
        <w:t>عامل</w:t>
      </w:r>
      <w:r w:rsidR="00E06D7A">
        <w:rPr>
          <w:rtl/>
        </w:rPr>
        <w:t xml:space="preserve"> </w:t>
      </w:r>
      <w:r w:rsidRPr="0075697D">
        <w:rPr>
          <w:rtl/>
        </w:rPr>
        <w:t>ومهني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تطويرها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مرحلتين.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افتتحت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حمد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التابعة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بيت</w:t>
      </w:r>
      <w:r w:rsidR="00E06D7A">
        <w:rPr>
          <w:rtl/>
        </w:rPr>
        <w:t xml:space="preserve"> </w:t>
      </w:r>
      <w:r w:rsidRPr="0075697D">
        <w:rPr>
          <w:rtl/>
        </w:rPr>
        <w:t>أمان</w:t>
      </w:r>
      <w:r w:rsidR="00E06D7A">
        <w:rPr>
          <w:rtl/>
        </w:rPr>
        <w:t xml:space="preserve"> </w:t>
      </w:r>
      <w:r w:rsidRPr="0075697D">
        <w:rPr>
          <w:rtl/>
        </w:rPr>
        <w:t>لرعاية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الوافدين.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2" w:name="_Toc21679346"/>
      <w:r w:rsidRPr="0075697D">
        <w:rPr>
          <w:rtl/>
        </w:rPr>
        <w:t>الملاحقة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bookmarkEnd w:id="42"/>
    </w:p>
    <w:p w:rsidR="00E11ED3" w:rsidRPr="0075697D" w:rsidRDefault="00E11ED3" w:rsidP="00E11ED3">
      <w:pPr>
        <w:pStyle w:val="SingleTxtGA"/>
      </w:pPr>
      <w:r w:rsidRPr="00D1043D">
        <w:rPr>
          <w:rtl/>
        </w:rPr>
        <w:t>124-</w:t>
      </w:r>
      <w:r w:rsidRPr="00D1043D">
        <w:rPr>
          <w:rtl/>
        </w:rPr>
        <w:tab/>
      </w:r>
      <w:r w:rsidRPr="0075697D">
        <w:rPr>
          <w:rtl/>
        </w:rPr>
        <w:t>بدأت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شمل</w:t>
      </w:r>
      <w:r w:rsidR="00E06D7A">
        <w:rPr>
          <w:rtl/>
        </w:rPr>
        <w:t xml:space="preserve"> </w:t>
      </w:r>
      <w:r w:rsidRPr="0075697D">
        <w:rPr>
          <w:rtl/>
        </w:rPr>
        <w:t>109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القسري،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28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متصلة</w:t>
      </w:r>
      <w:r w:rsidR="00E06D7A">
        <w:rPr>
          <w:rtl/>
        </w:rPr>
        <w:t xml:space="preserve"> </w:t>
      </w:r>
      <w:r w:rsidRPr="0075697D">
        <w:rPr>
          <w:rtl/>
        </w:rPr>
        <w:t>بالإتجار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تسهيل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البغاء</w:t>
      </w:r>
      <w:r w:rsidR="00E06D7A">
        <w:rPr>
          <w:rtl/>
        </w:rPr>
        <w:t xml:space="preserve"> </w:t>
      </w:r>
      <w:r w:rsidRPr="0075697D">
        <w:rPr>
          <w:rtl/>
        </w:rPr>
        <w:t>وممارسات</w:t>
      </w:r>
      <w:r w:rsidR="00E06D7A">
        <w:rPr>
          <w:rtl/>
        </w:rPr>
        <w:t xml:space="preserve"> </w:t>
      </w:r>
      <w:r w:rsidRPr="0075697D">
        <w:rPr>
          <w:rtl/>
        </w:rPr>
        <w:t>توظيف</w:t>
      </w:r>
      <w:r w:rsidR="00E06D7A">
        <w:rPr>
          <w:rtl/>
        </w:rPr>
        <w:t xml:space="preserve"> </w:t>
      </w:r>
      <w:r w:rsidRPr="0075697D">
        <w:rPr>
          <w:rtl/>
        </w:rPr>
        <w:t>مسيئة.</w:t>
      </w:r>
      <w:r w:rsidR="00E06D7A">
        <w:rPr>
          <w:rtl/>
        </w:rPr>
        <w:t xml:space="preserve"> </w:t>
      </w:r>
      <w:r w:rsidRPr="0075697D">
        <w:rPr>
          <w:rtl/>
        </w:rPr>
        <w:t>وبموجب</w:t>
      </w:r>
      <w:r w:rsidR="00E06D7A">
        <w:rPr>
          <w:rtl/>
        </w:rPr>
        <w:t xml:space="preserve"> </w:t>
      </w:r>
      <w:r w:rsidRPr="0075697D">
        <w:rPr>
          <w:rtl/>
        </w:rPr>
        <w:t>مواد</w:t>
      </w:r>
      <w:r w:rsidR="00E06D7A">
        <w:rPr>
          <w:rtl/>
        </w:rPr>
        <w:t xml:space="preserve"> </w:t>
      </w:r>
      <w:r w:rsidRPr="0075697D">
        <w:rPr>
          <w:rtl/>
        </w:rPr>
        <w:t>مختلفة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مكتب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شركة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الامتثال</w:t>
      </w:r>
      <w:r w:rsidR="00E06D7A">
        <w:rPr>
          <w:rtl/>
        </w:rPr>
        <w:t xml:space="preserve"> </w:t>
      </w:r>
      <w:r w:rsidRPr="0075697D">
        <w:rPr>
          <w:rtl/>
        </w:rPr>
        <w:t>لقيود</w:t>
      </w:r>
      <w:r w:rsidR="00E06D7A">
        <w:rPr>
          <w:rtl/>
        </w:rPr>
        <w:t xml:space="preserve"> </w:t>
      </w:r>
      <w:r w:rsidRPr="0075697D">
        <w:rPr>
          <w:rtl/>
        </w:rPr>
        <w:t>ساعات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يوم</w:t>
      </w:r>
      <w:r w:rsidR="00E06D7A">
        <w:rPr>
          <w:rtl/>
        </w:rPr>
        <w:t xml:space="preserve"> </w:t>
      </w:r>
      <w:r w:rsidRPr="0075697D">
        <w:rPr>
          <w:rtl/>
        </w:rPr>
        <w:t>راحة</w:t>
      </w:r>
      <w:r w:rsidR="00E06D7A">
        <w:rPr>
          <w:rtl/>
        </w:rPr>
        <w:t xml:space="preserve"> </w:t>
      </w:r>
      <w:r w:rsidRPr="0075697D">
        <w:rPr>
          <w:rtl/>
        </w:rPr>
        <w:t>إلزامي،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دفع</w:t>
      </w:r>
      <w:r w:rsidR="00E06D7A">
        <w:rPr>
          <w:rtl/>
        </w:rPr>
        <w:t xml:space="preserve"> </w:t>
      </w:r>
      <w:r w:rsidRPr="0075697D">
        <w:rPr>
          <w:rtl/>
        </w:rPr>
        <w:t>أجر</w:t>
      </w:r>
      <w:r w:rsidR="00E06D7A">
        <w:rPr>
          <w:rtl/>
        </w:rPr>
        <w:t xml:space="preserve"> </w:t>
      </w:r>
      <w:r w:rsidRPr="0075697D">
        <w:rPr>
          <w:rtl/>
        </w:rPr>
        <w:t>إضافي.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125-</w:t>
      </w:r>
      <w:r w:rsidRPr="00D1043D">
        <w:rPr>
          <w:rtl/>
        </w:rPr>
        <w:tab/>
      </w:r>
      <w:r w:rsidRPr="0075697D">
        <w:rPr>
          <w:rtl/>
        </w:rPr>
        <w:t>واصلت</w:t>
      </w:r>
      <w:r w:rsidR="00E06D7A">
        <w:rPr>
          <w:rtl/>
        </w:rPr>
        <w:t xml:space="preserve"> </w:t>
      </w:r>
      <w:r w:rsidRPr="0075697D">
        <w:rPr>
          <w:rtl/>
        </w:rPr>
        <w:t>الحكومة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تطبيقها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يحظر</w:t>
      </w:r>
      <w:r w:rsidR="00E06D7A">
        <w:rPr>
          <w:rtl/>
        </w:rPr>
        <w:t xml:space="preserve"> </w:t>
      </w:r>
      <w:r w:rsidRPr="0075697D">
        <w:rPr>
          <w:rtl/>
        </w:rPr>
        <w:t>حجز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361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وإحالة</w:t>
      </w:r>
      <w:r w:rsidR="00E06D7A">
        <w:rPr>
          <w:rtl/>
        </w:rPr>
        <w:t xml:space="preserve"> </w:t>
      </w:r>
      <w:r w:rsidRPr="0075697D">
        <w:rPr>
          <w:rtl/>
        </w:rPr>
        <w:t>53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مكتب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العام؛</w:t>
      </w:r>
      <w:r w:rsidR="00E06D7A">
        <w:rPr>
          <w:rtl/>
        </w:rPr>
        <w:t xml:space="preserve"> </w:t>
      </w:r>
      <w:r w:rsidRPr="0075697D">
        <w:rPr>
          <w:rtl/>
        </w:rPr>
        <w:t>وقامت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بمقاضاة</w:t>
      </w:r>
      <w:r w:rsidR="00E06D7A">
        <w:rPr>
          <w:rtl/>
        </w:rPr>
        <w:t xml:space="preserve"> </w:t>
      </w:r>
      <w:r w:rsidRPr="0075697D">
        <w:rPr>
          <w:rtl/>
        </w:rPr>
        <w:t>48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وإلزامهم</w:t>
      </w:r>
      <w:r w:rsidR="00E06D7A">
        <w:rPr>
          <w:rtl/>
        </w:rPr>
        <w:t xml:space="preserve"> </w:t>
      </w:r>
      <w:r w:rsidRPr="0075697D">
        <w:rPr>
          <w:rtl/>
        </w:rPr>
        <w:t>بسداد</w:t>
      </w:r>
      <w:r w:rsidR="00E06D7A">
        <w:rPr>
          <w:rtl/>
        </w:rPr>
        <w:t xml:space="preserve"> </w:t>
      </w:r>
      <w:r w:rsidRPr="0075697D">
        <w:rPr>
          <w:rtl/>
        </w:rPr>
        <w:t>غرامات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2017.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126-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أقامت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محاضرات</w:t>
      </w:r>
      <w:r w:rsidR="00E06D7A">
        <w:rPr>
          <w:rtl/>
        </w:rPr>
        <w:t xml:space="preserve"> </w:t>
      </w:r>
      <w:r w:rsidRPr="0075697D">
        <w:rPr>
          <w:rtl/>
        </w:rPr>
        <w:t>واجتماعات</w:t>
      </w:r>
      <w:r w:rsidR="00E06D7A">
        <w:rPr>
          <w:rtl/>
        </w:rPr>
        <w:t xml:space="preserve"> </w:t>
      </w:r>
      <w:r w:rsidRPr="0075697D">
        <w:rPr>
          <w:rtl/>
        </w:rPr>
        <w:t>محلية،</w:t>
      </w:r>
      <w:r w:rsidR="00E06D7A">
        <w:rPr>
          <w:rtl/>
        </w:rPr>
        <w:t xml:space="preserve"> </w:t>
      </w:r>
      <w:r w:rsidRPr="0075697D">
        <w:rPr>
          <w:rtl/>
        </w:rPr>
        <w:t>ودعمت</w:t>
      </w:r>
      <w:r w:rsidR="00E06D7A">
        <w:rPr>
          <w:rtl/>
        </w:rPr>
        <w:t xml:space="preserve"> </w:t>
      </w:r>
      <w:r w:rsidRPr="0075697D">
        <w:rPr>
          <w:rtl/>
        </w:rPr>
        <w:t>المطبوعات</w:t>
      </w:r>
      <w:r w:rsidR="00E06D7A">
        <w:rPr>
          <w:rtl/>
        </w:rPr>
        <w:t xml:space="preserve"> </w:t>
      </w:r>
      <w:r w:rsidRPr="0075697D">
        <w:rPr>
          <w:rtl/>
        </w:rPr>
        <w:t>الإعلامية،</w:t>
      </w:r>
      <w:r w:rsidR="00E06D7A">
        <w:rPr>
          <w:rtl/>
        </w:rPr>
        <w:t xml:space="preserve"> </w:t>
      </w:r>
      <w:r w:rsidRPr="0075697D">
        <w:rPr>
          <w:rtl/>
        </w:rPr>
        <w:t>لشرح</w:t>
      </w:r>
      <w:r w:rsidR="00E06D7A">
        <w:rPr>
          <w:rtl/>
        </w:rPr>
        <w:t xml:space="preserve"> </w:t>
      </w:r>
      <w:r w:rsidRPr="0075697D">
        <w:rPr>
          <w:rtl/>
        </w:rPr>
        <w:t>إصلاحات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وطلب</w:t>
      </w:r>
      <w:r w:rsidR="00E06D7A">
        <w:rPr>
          <w:rtl/>
        </w:rPr>
        <w:t xml:space="preserve"> </w:t>
      </w:r>
      <w:r w:rsidRPr="0075697D">
        <w:rPr>
          <w:rtl/>
        </w:rPr>
        <w:t>تعليقات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ممثلي</w:t>
      </w:r>
      <w:r w:rsidR="00E06D7A">
        <w:rPr>
          <w:rtl/>
        </w:rPr>
        <w:t xml:space="preserve"> </w:t>
      </w:r>
      <w:r w:rsidRPr="0075697D">
        <w:rPr>
          <w:rtl/>
        </w:rPr>
        <w:t>البلدان</w:t>
      </w:r>
      <w:r w:rsidR="00E06D7A">
        <w:rPr>
          <w:rtl/>
        </w:rPr>
        <w:t xml:space="preserve"> </w:t>
      </w:r>
      <w:r w:rsidRPr="0075697D">
        <w:rPr>
          <w:rtl/>
        </w:rPr>
        <w:t>المرسلة</w:t>
      </w:r>
      <w:r w:rsidR="00E06D7A">
        <w:rPr>
          <w:rtl/>
        </w:rPr>
        <w:t xml:space="preserve"> </w:t>
      </w:r>
      <w:r w:rsidRPr="0075697D">
        <w:rPr>
          <w:rtl/>
        </w:rPr>
        <w:t>للعمالة؛</w:t>
      </w:r>
      <w:r w:rsidR="00E06D7A">
        <w:rPr>
          <w:rtl/>
        </w:rPr>
        <w:t xml:space="preserve"> </w:t>
      </w:r>
      <w:r w:rsidRPr="0075697D">
        <w:rPr>
          <w:rtl/>
        </w:rPr>
        <w:t>استهدفت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الأنشطة</w:t>
      </w:r>
      <w:r w:rsidR="00E06D7A">
        <w:rPr>
          <w:rtl/>
        </w:rPr>
        <w:t xml:space="preserve"> </w:t>
      </w:r>
      <w:r w:rsidRPr="0075697D">
        <w:rPr>
          <w:rtl/>
        </w:rPr>
        <w:t>الشركات</w:t>
      </w:r>
      <w:r w:rsidR="00E06D7A">
        <w:rPr>
          <w:rtl/>
        </w:rPr>
        <w:t xml:space="preserve"> </w:t>
      </w:r>
      <w:r w:rsidRPr="0075697D">
        <w:rPr>
          <w:rtl/>
        </w:rPr>
        <w:t>والكيانات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والسفارات</w:t>
      </w:r>
      <w:r w:rsidR="00E06D7A">
        <w:rPr>
          <w:rtl/>
        </w:rPr>
        <w:t xml:space="preserve"> </w:t>
      </w:r>
      <w:r w:rsidRPr="0075697D">
        <w:rPr>
          <w:rtl/>
        </w:rPr>
        <w:t>الأجنبية</w:t>
      </w:r>
      <w:r w:rsidR="00E06D7A">
        <w:rPr>
          <w:rtl/>
        </w:rPr>
        <w:t xml:space="preserve"> </w:t>
      </w:r>
      <w:r w:rsidRPr="0075697D">
        <w:rPr>
          <w:rtl/>
        </w:rPr>
        <w:t>والصحافة</w:t>
      </w:r>
      <w:r w:rsidR="00E06D7A">
        <w:rPr>
          <w:rtl/>
        </w:rPr>
        <w:t xml:space="preserve"> </w:t>
      </w:r>
      <w:r w:rsidRPr="0075697D">
        <w:rPr>
          <w:rtl/>
        </w:rPr>
        <w:t>ومجتمعات</w:t>
      </w:r>
      <w:r w:rsidR="00E06D7A">
        <w:rPr>
          <w:rtl/>
        </w:rPr>
        <w:t xml:space="preserve"> </w:t>
      </w:r>
      <w:r w:rsidRPr="0075697D">
        <w:rPr>
          <w:rtl/>
        </w:rPr>
        <w:t>العاملين</w:t>
      </w:r>
      <w:r w:rsidR="00E06D7A">
        <w:rPr>
          <w:rtl/>
        </w:rPr>
        <w:t xml:space="preserve"> </w:t>
      </w:r>
      <w:r w:rsidRPr="0075697D">
        <w:rPr>
          <w:rtl/>
        </w:rPr>
        <w:t>الوافدين.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127-</w:t>
      </w:r>
      <w:r w:rsidRPr="00D1043D">
        <w:rPr>
          <w:rtl/>
        </w:rPr>
        <w:tab/>
      </w:r>
      <w:r w:rsidRPr="0075697D">
        <w:rPr>
          <w:rtl/>
        </w:rPr>
        <w:t>استمرت</w:t>
      </w:r>
      <w:r w:rsidR="00E06D7A">
        <w:rPr>
          <w:rtl/>
        </w:rPr>
        <w:t xml:space="preserve"> </w:t>
      </w:r>
      <w:r w:rsidRPr="0075697D">
        <w:rPr>
          <w:rtl/>
        </w:rPr>
        <w:t>الحكومة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وتوزيع</w:t>
      </w:r>
      <w:r w:rsidR="00E06D7A">
        <w:rPr>
          <w:rtl/>
        </w:rPr>
        <w:t xml:space="preserve"> </w:t>
      </w:r>
      <w:r w:rsidRPr="0075697D">
        <w:rPr>
          <w:rtl/>
        </w:rPr>
        <w:t>أدلة</w:t>
      </w:r>
      <w:r w:rsidR="00E06D7A">
        <w:rPr>
          <w:rtl/>
        </w:rPr>
        <w:t xml:space="preserve"> </w:t>
      </w:r>
      <w:r w:rsidRPr="0075697D">
        <w:rPr>
          <w:rtl/>
        </w:rPr>
        <w:t>للوافدين</w:t>
      </w:r>
      <w:r w:rsidR="00E06D7A">
        <w:rPr>
          <w:rtl/>
        </w:rPr>
        <w:t xml:space="preserve"> </w:t>
      </w:r>
      <w:r w:rsidRPr="0075697D">
        <w:rPr>
          <w:rtl/>
        </w:rPr>
        <w:t>باللغات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والإنجليزية</w:t>
      </w:r>
      <w:r w:rsidR="00E06D7A">
        <w:rPr>
          <w:rtl/>
        </w:rPr>
        <w:t xml:space="preserve"> </w:t>
      </w:r>
      <w:r w:rsidRPr="0075697D">
        <w:rPr>
          <w:rtl/>
        </w:rPr>
        <w:t>والعديد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لغات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المصدرة</w:t>
      </w:r>
      <w:r w:rsidR="00E06D7A">
        <w:rPr>
          <w:rtl/>
        </w:rPr>
        <w:t xml:space="preserve"> </w:t>
      </w:r>
      <w:r w:rsidRPr="0075697D">
        <w:rPr>
          <w:rtl/>
        </w:rPr>
        <w:t>للعمالة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هوية</w:t>
      </w:r>
      <w:r w:rsidR="00E06D7A">
        <w:rPr>
          <w:rtl/>
        </w:rPr>
        <w:t xml:space="preserve"> </w:t>
      </w:r>
      <w:r w:rsidRPr="0075697D">
        <w:rPr>
          <w:rtl/>
        </w:rPr>
        <w:t>الضحية</w:t>
      </w:r>
      <w:r w:rsidR="00E06D7A">
        <w:rPr>
          <w:rtl/>
        </w:rPr>
        <w:t xml:space="preserve"> </w:t>
      </w:r>
      <w:r w:rsidRPr="0075697D">
        <w:rPr>
          <w:rtl/>
        </w:rPr>
        <w:t>الاستباقية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المنزليين</w:t>
      </w:r>
      <w:r w:rsidR="00E06D7A">
        <w:rPr>
          <w:rtl/>
        </w:rPr>
        <w:t xml:space="preserve"> </w:t>
      </w:r>
      <w:r w:rsidRPr="0075697D">
        <w:rPr>
          <w:rtl/>
        </w:rPr>
        <w:t>وسبل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قطر.</w:t>
      </w:r>
      <w:r w:rsidR="00E06D7A">
        <w:rPr>
          <w:rtl/>
        </w:rPr>
        <w:t xml:space="preserve"> </w:t>
      </w:r>
      <w:r w:rsidRPr="0075697D">
        <w:rPr>
          <w:rtl/>
        </w:rPr>
        <w:t>وواصلت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كتيبات</w:t>
      </w:r>
      <w:r w:rsidR="00E06D7A">
        <w:rPr>
          <w:rtl/>
        </w:rPr>
        <w:t xml:space="preserve"> </w:t>
      </w:r>
      <w:r w:rsidRPr="0075697D">
        <w:rPr>
          <w:rtl/>
        </w:rPr>
        <w:t>"حقوق</w:t>
      </w:r>
      <w:r w:rsidR="00E06D7A">
        <w:rPr>
          <w:rtl/>
        </w:rPr>
        <w:t xml:space="preserve"> </w:t>
      </w:r>
      <w:r w:rsidRPr="0075697D">
        <w:rPr>
          <w:rtl/>
        </w:rPr>
        <w:t>العمال"</w:t>
      </w:r>
      <w:r w:rsidR="00E06D7A">
        <w:rPr>
          <w:rtl/>
        </w:rPr>
        <w:t xml:space="preserve"> </w:t>
      </w:r>
      <w:r w:rsidRPr="0075697D">
        <w:rPr>
          <w:rtl/>
        </w:rPr>
        <w:t>باللغة</w:t>
      </w:r>
      <w:r w:rsidR="00E06D7A">
        <w:rPr>
          <w:rtl/>
        </w:rPr>
        <w:t xml:space="preserve"> </w:t>
      </w:r>
      <w:r w:rsidRPr="0075697D">
        <w:rPr>
          <w:rtl/>
        </w:rPr>
        <w:t>الإنجليزية</w:t>
      </w:r>
      <w:r w:rsidR="00E06D7A">
        <w:rPr>
          <w:rtl/>
        </w:rPr>
        <w:t xml:space="preserve"> </w:t>
      </w:r>
      <w:r w:rsidRPr="0075697D">
        <w:rPr>
          <w:rtl/>
        </w:rPr>
        <w:t>والعربية</w:t>
      </w:r>
      <w:r w:rsidR="00E06D7A">
        <w:rPr>
          <w:rtl/>
        </w:rPr>
        <w:t xml:space="preserve"> </w:t>
      </w:r>
      <w:r w:rsidRPr="0075697D">
        <w:rPr>
          <w:rtl/>
        </w:rPr>
        <w:t>والهندية</w:t>
      </w:r>
      <w:r w:rsidR="00E06D7A">
        <w:rPr>
          <w:rtl/>
        </w:rPr>
        <w:t xml:space="preserve"> </w:t>
      </w:r>
      <w:r w:rsidRPr="0075697D">
        <w:rPr>
          <w:rtl/>
        </w:rPr>
        <w:t>والبنغالية</w:t>
      </w:r>
      <w:r w:rsidR="00E06D7A">
        <w:rPr>
          <w:rtl/>
        </w:rPr>
        <w:t xml:space="preserve"> </w:t>
      </w:r>
      <w:r w:rsidRPr="0075697D">
        <w:rPr>
          <w:rtl/>
        </w:rPr>
        <w:t>والنيبالية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والتاجالوجية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تحتوي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مواد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صلة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</w:t>
      </w:r>
      <w:r w:rsidRPr="0075697D">
        <w:rPr>
          <w:rtl/>
        </w:rPr>
        <w:t>قوانين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ورعايتها.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128-</w:t>
      </w:r>
      <w:r w:rsidRPr="00D1043D">
        <w:rPr>
          <w:rtl/>
        </w:rPr>
        <w:tab/>
      </w:r>
      <w:r w:rsidRPr="0075697D">
        <w:rPr>
          <w:rtl/>
        </w:rPr>
        <w:t>استكملت</w:t>
      </w:r>
      <w:r w:rsidR="00E06D7A">
        <w:rPr>
          <w:rtl/>
        </w:rPr>
        <w:t xml:space="preserve"> </w:t>
      </w:r>
      <w:r w:rsidRPr="0075697D">
        <w:rPr>
          <w:rtl/>
        </w:rPr>
        <w:t>الحكومة</w:t>
      </w:r>
      <w:r w:rsidR="00E06D7A">
        <w:rPr>
          <w:rtl/>
        </w:rPr>
        <w:t xml:space="preserve"> </w:t>
      </w:r>
      <w:r w:rsidRPr="0075697D">
        <w:rPr>
          <w:rtl/>
        </w:rPr>
        <w:t>واستمرت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الإحالة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="00E06D7A">
        <w:rPr>
          <w:rtl/>
        </w:rPr>
        <w:t xml:space="preserve"> </w:t>
      </w:r>
      <w:r w:rsidRPr="0075697D">
        <w:rPr>
          <w:rtl/>
        </w:rPr>
        <w:t>للضحايا</w:t>
      </w:r>
      <w:r w:rsidR="00E06D7A">
        <w:rPr>
          <w:rtl/>
        </w:rPr>
        <w:t xml:space="preserve"> </w:t>
      </w:r>
      <w:r w:rsidRPr="0075697D">
        <w:rPr>
          <w:rtl/>
        </w:rPr>
        <w:t>لتنسيق</w:t>
      </w:r>
      <w:r w:rsidR="00E06D7A">
        <w:rPr>
          <w:rtl/>
        </w:rPr>
        <w:t xml:space="preserve"> </w:t>
      </w:r>
      <w:r w:rsidRPr="0075697D">
        <w:rPr>
          <w:rtl/>
        </w:rPr>
        <w:t>جهود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هوية</w:t>
      </w:r>
      <w:r w:rsidR="00E06D7A">
        <w:rPr>
          <w:rtl/>
        </w:rPr>
        <w:t xml:space="preserve"> </w:t>
      </w:r>
      <w:r w:rsidRPr="0075697D">
        <w:rPr>
          <w:rtl/>
        </w:rPr>
        <w:t>الضحايا</w:t>
      </w:r>
      <w:r w:rsidR="00E06D7A">
        <w:rPr>
          <w:rtl/>
        </w:rPr>
        <w:t xml:space="preserve"> </w:t>
      </w:r>
      <w:r w:rsidRPr="0075697D">
        <w:rPr>
          <w:rtl/>
        </w:rPr>
        <w:t>والإحالة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والمنظمات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شمل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الإحالة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المأوى</w:t>
      </w:r>
      <w:r w:rsidR="00E06D7A">
        <w:rPr>
          <w:rtl/>
        </w:rPr>
        <w:t xml:space="preserve"> </w:t>
      </w:r>
      <w:r w:rsidRPr="0075697D">
        <w:rPr>
          <w:rtl/>
        </w:rPr>
        <w:t>والرعاية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والمساعدة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لضحايا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129-</w:t>
      </w:r>
      <w:r w:rsidRPr="00D1043D">
        <w:rPr>
          <w:rtl/>
        </w:rPr>
        <w:tab/>
      </w:r>
      <w:r w:rsidRPr="0075697D">
        <w:rPr>
          <w:rtl/>
        </w:rPr>
        <w:t>دشنت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(دار</w:t>
      </w:r>
      <w:r w:rsidR="00E06D7A">
        <w:rPr>
          <w:rtl/>
        </w:rPr>
        <w:t xml:space="preserve"> </w:t>
      </w:r>
      <w:r w:rsidRPr="0075697D">
        <w:rPr>
          <w:rtl/>
        </w:rPr>
        <w:t>الأمان</w:t>
      </w:r>
      <w:r w:rsidR="00E06D7A">
        <w:rPr>
          <w:rtl/>
        </w:rPr>
        <w:t xml:space="preserve"> </w:t>
      </w:r>
      <w:r w:rsidRPr="0075697D">
        <w:rPr>
          <w:rtl/>
        </w:rPr>
        <w:t>الشامل)</w:t>
      </w:r>
      <w:r w:rsidR="00E06D7A">
        <w:rPr>
          <w:rtl/>
        </w:rPr>
        <w:t xml:space="preserve"> </w:t>
      </w:r>
      <w:r w:rsidRPr="0075697D">
        <w:rPr>
          <w:rtl/>
        </w:rPr>
        <w:t>التابع</w:t>
      </w:r>
      <w:r w:rsidR="00E06D7A">
        <w:rPr>
          <w:rtl/>
        </w:rPr>
        <w:t xml:space="preserve"> </w:t>
      </w:r>
      <w:r w:rsidRPr="0075697D">
        <w:rPr>
          <w:rtl/>
        </w:rPr>
        <w:t>لمركز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(أمان)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المراكز</w:t>
      </w:r>
      <w:r w:rsidR="00E06D7A">
        <w:rPr>
          <w:rtl/>
        </w:rPr>
        <w:t xml:space="preserve"> </w:t>
      </w:r>
      <w:r w:rsidRPr="0075697D">
        <w:rPr>
          <w:rtl/>
        </w:rPr>
        <w:t>المنضوية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مظلة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تمثل</w:t>
      </w:r>
      <w:r w:rsidR="00E06D7A">
        <w:rPr>
          <w:rtl/>
        </w:rPr>
        <w:t xml:space="preserve"> </w:t>
      </w:r>
      <w:r w:rsidRPr="0075697D">
        <w:rPr>
          <w:rtl/>
        </w:rPr>
        <w:t>إيواء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متكامل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وبيئة</w:t>
      </w:r>
      <w:r w:rsidR="00E06D7A">
        <w:rPr>
          <w:rtl/>
        </w:rPr>
        <w:t xml:space="preserve"> </w:t>
      </w:r>
      <w:r w:rsidRPr="0075697D">
        <w:rPr>
          <w:rtl/>
        </w:rPr>
        <w:t>اجتماعية</w:t>
      </w:r>
      <w:r w:rsidR="00E06D7A">
        <w:rPr>
          <w:rtl/>
        </w:rPr>
        <w:t xml:space="preserve"> </w:t>
      </w:r>
      <w:r w:rsidRPr="0075697D">
        <w:rPr>
          <w:rtl/>
        </w:rPr>
        <w:t>وصحية</w:t>
      </w:r>
      <w:r w:rsidR="00E06D7A">
        <w:rPr>
          <w:rtl/>
        </w:rPr>
        <w:t xml:space="preserve"> </w:t>
      </w:r>
      <w:r w:rsidRPr="0075697D">
        <w:rPr>
          <w:rtl/>
        </w:rPr>
        <w:t>شاملة</w:t>
      </w:r>
      <w:r w:rsidR="00E06D7A">
        <w:rPr>
          <w:rtl/>
        </w:rPr>
        <w:t xml:space="preserve"> </w:t>
      </w:r>
      <w:r w:rsidRPr="0075697D">
        <w:rPr>
          <w:rtl/>
        </w:rPr>
        <w:t>لخدمات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المستهدفة.</w:t>
      </w:r>
      <w:r w:rsidR="00E06D7A">
        <w:rPr>
          <w:rtl/>
        </w:rPr>
        <w:t xml:space="preserve"> </w:t>
      </w:r>
      <w:r w:rsidRPr="0075697D">
        <w:rPr>
          <w:rtl/>
        </w:rPr>
        <w:t>والدار</w:t>
      </w:r>
      <w:r w:rsidR="00E06D7A">
        <w:rPr>
          <w:rtl/>
        </w:rPr>
        <w:t xml:space="preserve"> </w:t>
      </w:r>
      <w:r w:rsidRPr="0075697D">
        <w:rPr>
          <w:rtl/>
        </w:rPr>
        <w:t>عبارة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مجمع</w:t>
      </w:r>
      <w:r w:rsidR="00E06D7A">
        <w:rPr>
          <w:rtl/>
        </w:rPr>
        <w:t xml:space="preserve"> </w:t>
      </w:r>
      <w:r w:rsidRPr="0075697D">
        <w:rPr>
          <w:rtl/>
        </w:rPr>
        <w:t>متكامل</w:t>
      </w:r>
      <w:r w:rsidR="00E06D7A">
        <w:rPr>
          <w:rtl/>
        </w:rPr>
        <w:t xml:space="preserve"> </w:t>
      </w:r>
      <w:r w:rsidRPr="0075697D">
        <w:rPr>
          <w:rtl/>
        </w:rPr>
        <w:t>مكون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30</w:t>
      </w:r>
      <w:r w:rsidR="00E06D7A">
        <w:rPr>
          <w:rtl/>
        </w:rPr>
        <w:t xml:space="preserve"> </w:t>
      </w:r>
      <w:r w:rsidRPr="0075697D">
        <w:rPr>
          <w:rtl/>
        </w:rPr>
        <w:t>وحدة</w:t>
      </w:r>
      <w:r w:rsidR="00E06D7A">
        <w:rPr>
          <w:rtl/>
        </w:rPr>
        <w:t xml:space="preserve"> </w:t>
      </w:r>
      <w:r w:rsidRPr="0075697D">
        <w:rPr>
          <w:rtl/>
        </w:rPr>
        <w:t>عقارية</w:t>
      </w:r>
      <w:r w:rsidR="00E06D7A">
        <w:rPr>
          <w:rtl/>
        </w:rPr>
        <w:t xml:space="preserve"> </w:t>
      </w:r>
      <w:r w:rsidRPr="0075697D">
        <w:rPr>
          <w:rtl/>
        </w:rPr>
        <w:t>مخصصة</w:t>
      </w:r>
      <w:r w:rsidR="00E06D7A">
        <w:rPr>
          <w:rtl/>
        </w:rPr>
        <w:t xml:space="preserve"> </w:t>
      </w:r>
      <w:r w:rsidRPr="0075697D">
        <w:rPr>
          <w:rtl/>
        </w:rPr>
        <w:t>ومجهزة</w:t>
      </w:r>
      <w:r w:rsidR="00E06D7A">
        <w:rPr>
          <w:rtl/>
        </w:rPr>
        <w:t xml:space="preserve"> </w:t>
      </w:r>
      <w:r w:rsidRPr="0075697D">
        <w:rPr>
          <w:rtl/>
        </w:rPr>
        <w:t>بخدمات</w:t>
      </w:r>
      <w:r w:rsidR="00E06D7A">
        <w:rPr>
          <w:rtl/>
        </w:rPr>
        <w:t xml:space="preserve"> </w:t>
      </w:r>
      <w:r w:rsidRPr="0075697D">
        <w:rPr>
          <w:rtl/>
        </w:rPr>
        <w:t>الإيواء</w:t>
      </w:r>
      <w:r w:rsidR="00E06D7A">
        <w:rPr>
          <w:rtl/>
        </w:rPr>
        <w:t xml:space="preserve"> </w:t>
      </w:r>
      <w:r w:rsidRPr="0075697D">
        <w:rPr>
          <w:rtl/>
        </w:rPr>
        <w:t>الشامل،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لنزلائها</w:t>
      </w:r>
      <w:r w:rsidR="00E06D7A">
        <w:rPr>
          <w:rtl/>
        </w:rPr>
        <w:t xml:space="preserve"> </w:t>
      </w:r>
      <w:r w:rsidRPr="0075697D">
        <w:rPr>
          <w:rtl/>
        </w:rPr>
        <w:t>خدمة</w:t>
      </w:r>
      <w:r w:rsidR="00E06D7A">
        <w:rPr>
          <w:rtl/>
        </w:rPr>
        <w:t xml:space="preserve"> </w:t>
      </w:r>
      <w:r w:rsidRPr="0075697D">
        <w:rPr>
          <w:rtl/>
        </w:rPr>
        <w:t>الإيواء</w:t>
      </w:r>
      <w:r w:rsidR="00E06D7A">
        <w:rPr>
          <w:rtl/>
        </w:rPr>
        <w:t xml:space="preserve"> </w:t>
      </w:r>
      <w:r w:rsidRPr="0075697D">
        <w:rPr>
          <w:rtl/>
        </w:rPr>
        <w:t>المؤقت</w:t>
      </w:r>
      <w:r w:rsidR="00E06D7A">
        <w:rPr>
          <w:rtl/>
        </w:rPr>
        <w:t xml:space="preserve"> </w:t>
      </w:r>
      <w:r w:rsidRPr="0075697D">
        <w:rPr>
          <w:rtl/>
        </w:rPr>
        <w:t>المصاحب</w:t>
      </w:r>
      <w:r w:rsidR="00E06D7A">
        <w:rPr>
          <w:rtl/>
        </w:rPr>
        <w:t xml:space="preserve"> </w:t>
      </w:r>
      <w:r w:rsidRPr="0075697D">
        <w:rPr>
          <w:rtl/>
        </w:rPr>
        <w:t>لخطة</w:t>
      </w:r>
      <w:r w:rsidR="00E06D7A">
        <w:rPr>
          <w:rtl/>
        </w:rPr>
        <w:t xml:space="preserve"> </w:t>
      </w:r>
      <w:r w:rsidRPr="0075697D">
        <w:rPr>
          <w:rtl/>
        </w:rPr>
        <w:t>تأهيلية</w:t>
      </w:r>
      <w:r w:rsidR="00E06D7A">
        <w:rPr>
          <w:rtl/>
        </w:rPr>
        <w:t xml:space="preserve"> </w:t>
      </w:r>
      <w:r w:rsidRPr="0075697D">
        <w:rPr>
          <w:rtl/>
        </w:rPr>
        <w:t>مدروسة.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130-</w:t>
      </w:r>
      <w:r w:rsidRPr="00D1043D">
        <w:rPr>
          <w:rtl/>
        </w:rPr>
        <w:tab/>
      </w:r>
      <w:r w:rsidRPr="0075697D">
        <w:rPr>
          <w:rtl/>
        </w:rPr>
        <w:t>وتبدأ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الإيواء</w:t>
      </w:r>
      <w:r w:rsidR="00E06D7A">
        <w:rPr>
          <w:rtl/>
        </w:rPr>
        <w:t xml:space="preserve"> </w:t>
      </w:r>
      <w:r w:rsidRPr="0075697D">
        <w:rPr>
          <w:rtl/>
        </w:rPr>
        <w:t>بأربع</w:t>
      </w:r>
      <w:r w:rsidR="00E06D7A">
        <w:rPr>
          <w:rtl/>
        </w:rPr>
        <w:t xml:space="preserve"> </w:t>
      </w:r>
      <w:r w:rsidRPr="0075697D">
        <w:rPr>
          <w:rtl/>
        </w:rPr>
        <w:t>مراحل</w:t>
      </w:r>
      <w:r w:rsidR="00E06D7A">
        <w:rPr>
          <w:rtl/>
        </w:rPr>
        <w:t xml:space="preserve"> </w:t>
      </w:r>
      <w:r w:rsidRPr="0075697D">
        <w:rPr>
          <w:rtl/>
        </w:rPr>
        <w:t>أساسية</w:t>
      </w:r>
      <w:r w:rsidR="00E06D7A">
        <w:rPr>
          <w:rtl/>
        </w:rPr>
        <w:t xml:space="preserve"> </w:t>
      </w:r>
      <w:r w:rsidRPr="0075697D">
        <w:rPr>
          <w:rtl/>
        </w:rPr>
        <w:t>تبدأ</w:t>
      </w:r>
      <w:r w:rsidR="00E06D7A">
        <w:rPr>
          <w:rtl/>
        </w:rPr>
        <w:t xml:space="preserve"> </w:t>
      </w:r>
      <w:r w:rsidRPr="0075697D">
        <w:rPr>
          <w:rtl/>
        </w:rPr>
        <w:t>بمرحلة</w:t>
      </w:r>
      <w:r w:rsidR="00E06D7A">
        <w:rPr>
          <w:rtl/>
        </w:rPr>
        <w:t xml:space="preserve"> </w:t>
      </w:r>
      <w:r w:rsidRPr="0075697D">
        <w:rPr>
          <w:rtl/>
        </w:rPr>
        <w:t>الاستقبال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تعنى</w:t>
      </w:r>
      <w:r w:rsidR="00E06D7A">
        <w:rPr>
          <w:rtl/>
        </w:rPr>
        <w:t xml:space="preserve"> </w:t>
      </w:r>
      <w:r w:rsidRPr="0075697D">
        <w:rPr>
          <w:rtl/>
        </w:rPr>
        <w:t>بالتقييم</w:t>
      </w:r>
      <w:r w:rsidR="00E06D7A">
        <w:rPr>
          <w:rtl/>
        </w:rPr>
        <w:t xml:space="preserve"> </w:t>
      </w:r>
      <w:r w:rsidRPr="0075697D">
        <w:rPr>
          <w:rtl/>
        </w:rPr>
        <w:t>المبدئي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وتحديد</w:t>
      </w:r>
      <w:r w:rsidR="00E06D7A">
        <w:rPr>
          <w:rtl/>
        </w:rPr>
        <w:t xml:space="preserve"> </w:t>
      </w:r>
      <w:r w:rsidRPr="0075697D">
        <w:rPr>
          <w:rtl/>
        </w:rPr>
        <w:t>حاجتها</w:t>
      </w:r>
      <w:r w:rsidR="00E06D7A">
        <w:rPr>
          <w:rtl/>
        </w:rPr>
        <w:t xml:space="preserve"> </w:t>
      </w:r>
      <w:r w:rsidRPr="0075697D">
        <w:rPr>
          <w:rtl/>
        </w:rPr>
        <w:t>للإيواء،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الدخول</w:t>
      </w:r>
      <w:r w:rsidR="00E06D7A">
        <w:rPr>
          <w:rtl/>
        </w:rPr>
        <w:t xml:space="preserve"> </w:t>
      </w:r>
      <w:r w:rsidRPr="0075697D">
        <w:rPr>
          <w:rtl/>
        </w:rPr>
        <w:t>وتحدد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</w:t>
      </w:r>
      <w:r w:rsidR="00E06D7A">
        <w:rPr>
          <w:rtl/>
        </w:rPr>
        <w:t xml:space="preserve"> </w:t>
      </w:r>
      <w:r w:rsidRPr="0075697D">
        <w:rPr>
          <w:rtl/>
        </w:rPr>
        <w:t>والاشتراطات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لإيواء</w:t>
      </w:r>
      <w:r w:rsidR="00E06D7A">
        <w:rPr>
          <w:rtl/>
        </w:rPr>
        <w:t xml:space="preserve"> </w:t>
      </w:r>
      <w:r w:rsidRPr="0075697D">
        <w:rPr>
          <w:rtl/>
        </w:rPr>
        <w:t>الضيف،</w:t>
      </w:r>
      <w:r w:rsidR="00E06D7A">
        <w:rPr>
          <w:rtl/>
        </w:rPr>
        <w:t xml:space="preserve"> </w:t>
      </w:r>
      <w:r w:rsidRPr="0075697D">
        <w:rPr>
          <w:rtl/>
        </w:rPr>
        <w:t>ومرحلة</w:t>
      </w:r>
      <w:r w:rsidR="00E06D7A">
        <w:rPr>
          <w:rtl/>
        </w:rPr>
        <w:t xml:space="preserve"> </w:t>
      </w:r>
      <w:r w:rsidRPr="0075697D">
        <w:rPr>
          <w:rtl/>
        </w:rPr>
        <w:t>الخطة</w:t>
      </w:r>
      <w:r w:rsidR="00E06D7A">
        <w:rPr>
          <w:rtl/>
        </w:rPr>
        <w:t xml:space="preserve"> </w:t>
      </w:r>
      <w:r w:rsidRPr="0075697D">
        <w:rPr>
          <w:rtl/>
        </w:rPr>
        <w:t>التأهيلية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تضع</w:t>
      </w:r>
      <w:r w:rsidR="00E06D7A">
        <w:rPr>
          <w:rtl/>
        </w:rPr>
        <w:t xml:space="preserve"> </w:t>
      </w:r>
      <w:r w:rsidRPr="0075697D">
        <w:rPr>
          <w:rtl/>
        </w:rPr>
        <w:t>الإطار</w:t>
      </w:r>
      <w:r w:rsidR="00E06D7A">
        <w:rPr>
          <w:rtl/>
        </w:rPr>
        <w:t xml:space="preserve"> </w:t>
      </w:r>
      <w:r w:rsidRPr="0075697D">
        <w:rPr>
          <w:rtl/>
        </w:rPr>
        <w:t>التفصيلي</w:t>
      </w:r>
      <w:r w:rsidR="00E06D7A">
        <w:rPr>
          <w:rtl/>
        </w:rPr>
        <w:t xml:space="preserve"> </w:t>
      </w:r>
      <w:r w:rsidRPr="0075697D">
        <w:rPr>
          <w:rtl/>
        </w:rPr>
        <w:t>لمرحلة</w:t>
      </w:r>
      <w:r w:rsidR="00E06D7A">
        <w:rPr>
          <w:rtl/>
        </w:rPr>
        <w:t xml:space="preserve"> </w:t>
      </w:r>
      <w:r w:rsidRPr="0075697D">
        <w:rPr>
          <w:rtl/>
        </w:rPr>
        <w:t>التأهيل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الدار،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الدمج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وتتمثل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إعادة</w:t>
      </w:r>
      <w:r w:rsidR="00E06D7A">
        <w:rPr>
          <w:rtl/>
        </w:rPr>
        <w:t xml:space="preserve"> </w:t>
      </w:r>
      <w:r w:rsidRPr="0075697D">
        <w:rPr>
          <w:rtl/>
        </w:rPr>
        <w:t>الزائر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بيئته</w:t>
      </w:r>
      <w:r w:rsidR="00E06D7A">
        <w:rPr>
          <w:rtl/>
        </w:rPr>
        <w:t xml:space="preserve"> </w:t>
      </w:r>
      <w:r w:rsidRPr="0075697D">
        <w:rPr>
          <w:rtl/>
        </w:rPr>
        <w:t>الطبيعية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أسرته</w:t>
      </w:r>
      <w:r w:rsidR="00E06D7A">
        <w:rPr>
          <w:rtl/>
        </w:rPr>
        <w:t xml:space="preserve"> </w:t>
      </w:r>
      <w:r w:rsidRPr="0075697D">
        <w:rPr>
          <w:rtl/>
        </w:rPr>
        <w:t>ومجتمعه.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131-</w:t>
      </w:r>
      <w:r w:rsidRPr="00D1043D">
        <w:rPr>
          <w:rtl/>
        </w:rPr>
        <w:tab/>
      </w:r>
      <w:r w:rsidRPr="0075697D">
        <w:rPr>
          <w:rtl/>
        </w:rPr>
        <w:t>وفرت</w:t>
      </w:r>
      <w:r w:rsidR="00E06D7A">
        <w:rPr>
          <w:rtl/>
        </w:rPr>
        <w:t xml:space="preserve"> </w:t>
      </w:r>
      <w:r w:rsidRPr="0075697D">
        <w:rPr>
          <w:rtl/>
        </w:rPr>
        <w:t>الحكومة</w:t>
      </w:r>
      <w:r w:rsidR="00E06D7A">
        <w:rPr>
          <w:rtl/>
        </w:rPr>
        <w:t xml:space="preserve"> </w:t>
      </w:r>
      <w:r w:rsidRPr="0075697D">
        <w:rPr>
          <w:rtl/>
        </w:rPr>
        <w:t>المساعدة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لضحايا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سلطات</w:t>
      </w:r>
      <w:r w:rsidR="00E06D7A">
        <w:rPr>
          <w:rtl/>
        </w:rPr>
        <w:t xml:space="preserve"> </w:t>
      </w:r>
      <w:r w:rsidRPr="0075697D">
        <w:rPr>
          <w:rtl/>
        </w:rPr>
        <w:t>إنفاذ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2011</w:t>
      </w:r>
      <w:r w:rsidR="00E06D7A">
        <w:rPr>
          <w:rtl/>
        </w:rPr>
        <w:t xml:space="preserve"> </w:t>
      </w:r>
      <w:r w:rsidRPr="0075697D">
        <w:rPr>
          <w:rtl/>
        </w:rPr>
        <w:t>ألزم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ب</w:t>
      </w:r>
      <w:r w:rsidRPr="0075697D">
        <w:rPr>
          <w:rFonts w:hint="eastAsia"/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المساعدة</w:t>
      </w:r>
      <w:r w:rsidR="00E06D7A">
        <w:rPr>
          <w:rtl/>
        </w:rPr>
        <w:t xml:space="preserve"> </w:t>
      </w:r>
      <w:r w:rsidRPr="0075697D">
        <w:rPr>
          <w:rtl/>
        </w:rPr>
        <w:t>القانونية،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ساعدت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الضحايا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تعويضات</w:t>
      </w:r>
      <w:r w:rsidR="00E06D7A">
        <w:rPr>
          <w:rtl/>
        </w:rPr>
        <w:t xml:space="preserve"> </w:t>
      </w:r>
      <w:r w:rsidRPr="0075697D">
        <w:rPr>
          <w:rtl/>
        </w:rPr>
        <w:t>جابرة</w:t>
      </w:r>
      <w:r w:rsidR="00E06D7A">
        <w:rPr>
          <w:rtl/>
        </w:rPr>
        <w:t xml:space="preserve"> </w:t>
      </w:r>
      <w:r w:rsidRPr="0075697D">
        <w:rPr>
          <w:rtl/>
        </w:rPr>
        <w:t>للأضرار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أصابته</w:t>
      </w:r>
      <w:r w:rsidRPr="0075697D">
        <w:rPr>
          <w:rFonts w:hint="eastAsia"/>
          <w:rtl/>
        </w:rPr>
        <w:t>م</w:t>
      </w:r>
      <w:r w:rsidRPr="0075697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132-</w:t>
      </w:r>
      <w:r w:rsidRPr="00D1043D">
        <w:rPr>
          <w:rtl/>
        </w:rPr>
        <w:tab/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ديسمبر</w:t>
      </w:r>
      <w:r w:rsidR="00E06D7A">
        <w:rPr>
          <w:rtl/>
        </w:rPr>
        <w:t xml:space="preserve"> </w:t>
      </w:r>
      <w:r w:rsidRPr="0075697D">
        <w:rPr>
          <w:rtl/>
        </w:rPr>
        <w:t>2017،</w:t>
      </w:r>
      <w:r w:rsidR="00E06D7A">
        <w:rPr>
          <w:rtl/>
        </w:rPr>
        <w:t xml:space="preserve"> </w:t>
      </w:r>
      <w:r w:rsidRPr="0075697D">
        <w:rPr>
          <w:rtl/>
        </w:rPr>
        <w:t>وبالتعاون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المنظمة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للشرطة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"الإنتربول"</w:t>
      </w:r>
      <w:r w:rsidR="00E06D7A">
        <w:rPr>
          <w:rtl/>
        </w:rPr>
        <w:t xml:space="preserve"> </w:t>
      </w:r>
      <w:r w:rsidRPr="0075697D">
        <w:rPr>
          <w:rtl/>
        </w:rPr>
        <w:t>ووزارة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واللجنة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استضافت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فعاليات</w:t>
      </w:r>
      <w:r w:rsidR="00E06D7A">
        <w:rPr>
          <w:rtl/>
        </w:rPr>
        <w:t xml:space="preserve"> </w:t>
      </w:r>
      <w:r w:rsidRPr="0075697D">
        <w:rPr>
          <w:rtl/>
        </w:rPr>
        <w:t>النسخة</w:t>
      </w:r>
      <w:r w:rsidR="00E06D7A">
        <w:rPr>
          <w:rtl/>
        </w:rPr>
        <w:t xml:space="preserve"> </w:t>
      </w:r>
      <w:r w:rsidRPr="0075697D">
        <w:rPr>
          <w:rtl/>
        </w:rPr>
        <w:t>الخامسة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مؤتمر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نتربول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وتهريب</w:t>
      </w:r>
      <w:r w:rsidR="00E06D7A">
        <w:rPr>
          <w:rtl/>
        </w:rPr>
        <w:t xml:space="preserve"> </w:t>
      </w:r>
      <w:r w:rsidRPr="0075697D">
        <w:rPr>
          <w:rtl/>
        </w:rPr>
        <w:t>المهاجرين.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133-</w:t>
      </w:r>
      <w:r w:rsidRPr="00D1043D">
        <w:rPr>
          <w:rtl/>
        </w:rPr>
        <w:tab/>
      </w:r>
      <w:r w:rsidRPr="0075697D">
        <w:rPr>
          <w:rtl/>
        </w:rPr>
        <w:t>تبنت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ودعمت</w:t>
      </w:r>
      <w:r w:rsidR="00E06D7A">
        <w:rPr>
          <w:rtl/>
        </w:rPr>
        <w:t xml:space="preserve"> </w:t>
      </w:r>
      <w:r w:rsidRPr="0075697D">
        <w:rPr>
          <w:rtl/>
        </w:rPr>
        <w:t>المبادرة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لبناء</w:t>
      </w:r>
      <w:r w:rsidR="00E06D7A">
        <w:rPr>
          <w:rtl/>
        </w:rPr>
        <w:t xml:space="preserve"> </w:t>
      </w:r>
      <w:r w:rsidRPr="0075697D">
        <w:rPr>
          <w:rtl/>
        </w:rPr>
        <w:t>القدرات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بالبشر،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تنفيذها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شراكة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والمكتب</w:t>
      </w:r>
      <w:r w:rsidR="00E06D7A">
        <w:rPr>
          <w:rtl/>
        </w:rPr>
        <w:t xml:space="preserve"> </w:t>
      </w:r>
      <w:r w:rsidRPr="0075697D">
        <w:rPr>
          <w:rtl/>
        </w:rPr>
        <w:t>المعني</w:t>
      </w:r>
      <w:r w:rsidR="00E06D7A">
        <w:rPr>
          <w:rtl/>
        </w:rPr>
        <w:t xml:space="preserve"> </w:t>
      </w:r>
      <w:r w:rsidRPr="0075697D">
        <w:rPr>
          <w:rtl/>
        </w:rPr>
        <w:t>بالمخدرات</w:t>
      </w:r>
      <w:r w:rsidR="00E06D7A">
        <w:rPr>
          <w:rtl/>
        </w:rPr>
        <w:t xml:space="preserve"> </w:t>
      </w:r>
      <w:r w:rsidRPr="0075697D">
        <w:rPr>
          <w:rtl/>
        </w:rPr>
        <w:t>والجريمة</w:t>
      </w:r>
      <w:r w:rsidR="00E06D7A">
        <w:rPr>
          <w:rtl/>
        </w:rPr>
        <w:t xml:space="preserve"> </w:t>
      </w:r>
      <w:r w:rsidRPr="0075697D">
        <w:rPr>
          <w:rtl/>
        </w:rPr>
        <w:t>التابع</w:t>
      </w:r>
      <w:r w:rsidR="00E06D7A">
        <w:rPr>
          <w:rtl/>
        </w:rPr>
        <w:t xml:space="preserve"> </w:t>
      </w:r>
      <w:r w:rsidRPr="0075697D">
        <w:rPr>
          <w:rtl/>
        </w:rPr>
        <w:t>للأمم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وجامعة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وتهدف</w:t>
      </w:r>
      <w:r w:rsidR="00E06D7A">
        <w:rPr>
          <w:rtl/>
        </w:rPr>
        <w:t xml:space="preserve"> </w:t>
      </w:r>
      <w:r w:rsidRPr="0075697D">
        <w:rPr>
          <w:rtl/>
        </w:rPr>
        <w:t>المبادرة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المنظومة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الإتجار</w:t>
      </w:r>
      <w:r w:rsidR="00E06D7A">
        <w:rPr>
          <w:rtl/>
        </w:rPr>
        <w:t xml:space="preserve"> </w:t>
      </w:r>
      <w:r w:rsidRPr="0075697D">
        <w:rPr>
          <w:rtl/>
        </w:rPr>
        <w:t>بالأشخاص،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القدرات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الظاهرة.</w:t>
      </w:r>
    </w:p>
    <w:p w:rsidR="00E11ED3" w:rsidRPr="0075697D" w:rsidRDefault="00E11ED3" w:rsidP="00E11ED3">
      <w:pPr>
        <w:pStyle w:val="SingleTxtGA"/>
        <w:rPr>
          <w:rtl/>
        </w:rPr>
      </w:pPr>
      <w:r w:rsidRPr="00A43509">
        <w:rPr>
          <w:spacing w:val="-2"/>
          <w:rtl/>
        </w:rPr>
        <w:t>134-</w:t>
      </w:r>
      <w:r w:rsidRPr="00A43509">
        <w:rPr>
          <w:spacing w:val="-2"/>
          <w:rtl/>
        </w:rPr>
        <w:tab/>
      </w:r>
      <w:r w:rsidRPr="00A43509">
        <w:rPr>
          <w:rFonts w:hint="eastAsia"/>
          <w:spacing w:val="-2"/>
          <w:rtl/>
        </w:rPr>
        <w:t>تحرص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وزارة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الداخلية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على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دمج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منتسبيها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في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الورش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التدريبية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التي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أُقيمت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في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إطار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المبادرة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العربية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لبناء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القدرات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في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مجال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مكافحة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الاتجار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بالبشر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خلال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الأعوام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من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2012</w:t>
      </w:r>
      <w:r w:rsidR="00E06D7A" w:rsidRPr="00A43509">
        <w:rPr>
          <w:spacing w:val="-2"/>
          <w:rtl/>
        </w:rPr>
        <w:t xml:space="preserve"> </w:t>
      </w:r>
      <w:r w:rsidRPr="00A43509">
        <w:rPr>
          <w:spacing w:val="-2"/>
          <w:rtl/>
        </w:rPr>
        <w:t>وما</w:t>
      </w:r>
      <w:r w:rsidR="00A43509" w:rsidRPr="00A43509">
        <w:rPr>
          <w:rFonts w:hint="cs"/>
          <w:spacing w:val="-2"/>
          <w:rtl/>
        </w:rPr>
        <w:t> </w:t>
      </w:r>
      <w:r w:rsidRPr="00A43509">
        <w:rPr>
          <w:spacing w:val="-2"/>
          <w:rtl/>
        </w:rPr>
        <w:t>يليها،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A43509">
        <w:rPr>
          <w:rFonts w:hint="cs"/>
          <w:rtl/>
        </w:rPr>
        <w:t> </w:t>
      </w:r>
      <w:r w:rsidRPr="0075697D">
        <w:rPr>
          <w:rtl/>
        </w:rPr>
        <w:t>الورش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قامتها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لمكافحة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المجال.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ضمَّن</w:t>
      </w:r>
      <w:r w:rsidR="00E06D7A">
        <w:rPr>
          <w:rtl/>
        </w:rPr>
        <w:t xml:space="preserve"> </w:t>
      </w:r>
      <w:r w:rsidRPr="0075697D">
        <w:rPr>
          <w:rtl/>
        </w:rPr>
        <w:t>معهد</w:t>
      </w:r>
      <w:r w:rsidR="00E06D7A">
        <w:rPr>
          <w:rtl/>
        </w:rPr>
        <w:t xml:space="preserve"> </w:t>
      </w:r>
      <w:r w:rsidRPr="0075697D">
        <w:rPr>
          <w:rtl/>
        </w:rPr>
        <w:t>تدريب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خطته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السنوية</w:t>
      </w:r>
      <w:r w:rsidR="00E06D7A">
        <w:rPr>
          <w:rtl/>
        </w:rPr>
        <w:t xml:space="preserve"> </w:t>
      </w:r>
      <w:r w:rsidRPr="0075697D">
        <w:rPr>
          <w:rtl/>
        </w:rPr>
        <w:t>التأهيلية</w:t>
      </w:r>
      <w:r w:rsidR="00E06D7A">
        <w:rPr>
          <w:rtl/>
        </w:rPr>
        <w:t xml:space="preserve"> </w:t>
      </w:r>
      <w:r w:rsidRPr="0075697D">
        <w:rPr>
          <w:rtl/>
        </w:rPr>
        <w:t>للأعوام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2017و2018</w:t>
      </w:r>
      <w:r w:rsidR="00E06D7A">
        <w:rPr>
          <w:rtl/>
        </w:rPr>
        <w:t xml:space="preserve"> </w:t>
      </w:r>
      <w:r w:rsidRPr="0075697D">
        <w:rPr>
          <w:rtl/>
        </w:rPr>
        <w:t>ورش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معنية</w:t>
      </w:r>
      <w:r w:rsidR="00E06D7A">
        <w:rPr>
          <w:rtl/>
        </w:rPr>
        <w:t xml:space="preserve"> </w:t>
      </w:r>
      <w:r w:rsidRPr="0075697D">
        <w:rPr>
          <w:rtl/>
        </w:rPr>
        <w:t>بالتوعية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المواضيع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3" w:name="_Toc21679347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(9)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والسلامة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bookmarkEnd w:id="43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135-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القواعد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مراعاتها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حالتي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الاتهام</w:t>
      </w:r>
      <w:r w:rsidR="00E06D7A">
        <w:rPr>
          <w:rtl/>
        </w:rPr>
        <w:t xml:space="preserve"> </w:t>
      </w:r>
      <w:r w:rsidRPr="0075697D">
        <w:rPr>
          <w:rtl/>
        </w:rPr>
        <w:t>والإدانة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36/1من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"الحرية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مكفولة.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تفتيشه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تقييد</w:t>
      </w:r>
      <w:r w:rsidR="00E06D7A">
        <w:rPr>
          <w:rtl/>
        </w:rPr>
        <w:t xml:space="preserve"> </w:t>
      </w:r>
      <w:r w:rsidRPr="0075697D">
        <w:rPr>
          <w:rtl/>
        </w:rPr>
        <w:t>حريته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الإقامة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A43509">
        <w:rPr>
          <w:rFonts w:hint="cs"/>
          <w:rtl/>
        </w:rPr>
        <w:t> 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القانون"،</w:t>
      </w:r>
      <w:r w:rsidR="00E06D7A">
        <w:rPr>
          <w:rtl/>
        </w:rPr>
        <w:t xml:space="preserve"> </w:t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"المتهم</w:t>
      </w:r>
      <w:r w:rsidR="00E06D7A">
        <w:rPr>
          <w:rtl/>
        </w:rPr>
        <w:t xml:space="preserve"> </w:t>
      </w:r>
      <w:r w:rsidRPr="0075697D">
        <w:rPr>
          <w:rtl/>
        </w:rPr>
        <w:t>بريء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تثبت</w:t>
      </w:r>
      <w:r w:rsidR="00E06D7A">
        <w:rPr>
          <w:rtl/>
        </w:rPr>
        <w:t xml:space="preserve"> </w:t>
      </w:r>
      <w:r w:rsidRPr="0075697D">
        <w:rPr>
          <w:rtl/>
        </w:rPr>
        <w:t>إدانته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الضرورية</w:t>
      </w:r>
      <w:r w:rsidR="00E06D7A">
        <w:rPr>
          <w:rtl/>
        </w:rPr>
        <w:t xml:space="preserve"> </w:t>
      </w:r>
      <w:r w:rsidRPr="0075697D">
        <w:rPr>
          <w:rtl/>
        </w:rPr>
        <w:t>لممارسة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الدفاع".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تفعيل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المبادئ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بالتقاضي</w:t>
      </w:r>
      <w:r w:rsidR="00E06D7A">
        <w:rPr>
          <w:rtl/>
        </w:rPr>
        <w:t xml:space="preserve"> </w:t>
      </w:r>
      <w:r w:rsidRPr="0075697D">
        <w:rPr>
          <w:rtl/>
        </w:rPr>
        <w:t>والقوانين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جرائية</w:t>
      </w:r>
      <w:r w:rsidR="00E06D7A">
        <w:rPr>
          <w:rtl/>
        </w:rPr>
        <w:t xml:space="preserve"> </w:t>
      </w:r>
      <w:r w:rsidRPr="0075697D">
        <w:rPr>
          <w:rtl/>
        </w:rPr>
        <w:t>والمتعلقة</w:t>
      </w:r>
      <w:r w:rsidR="00E06D7A">
        <w:rPr>
          <w:rtl/>
        </w:rPr>
        <w:t xml:space="preserve"> </w:t>
      </w:r>
      <w:r w:rsidRPr="0075697D">
        <w:rPr>
          <w:rtl/>
        </w:rPr>
        <w:t>بالمؤسسات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صلاحية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إيماناً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المشرِّع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الأمان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شخصه</w:t>
      </w:r>
      <w:r w:rsidR="00E06D7A">
        <w:rPr>
          <w:rtl/>
        </w:rPr>
        <w:t xml:space="preserve"> </w:t>
      </w:r>
      <w:r w:rsidRPr="0075697D">
        <w:rPr>
          <w:rtl/>
        </w:rPr>
        <w:t>مـن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الجوهرية،</w:t>
      </w:r>
      <w:r w:rsidR="00E06D7A">
        <w:rPr>
          <w:rtl/>
        </w:rPr>
        <w:t xml:space="preserve"> </w:t>
      </w:r>
      <w:r w:rsidRPr="0075697D">
        <w:rPr>
          <w:rtl/>
        </w:rPr>
        <w:t>وأنَّ</w:t>
      </w:r>
      <w:r w:rsidR="00E06D7A">
        <w:rPr>
          <w:rtl/>
        </w:rPr>
        <w:t xml:space="preserve"> </w:t>
      </w:r>
      <w:r w:rsidRPr="0075697D">
        <w:rPr>
          <w:rtl/>
        </w:rPr>
        <w:t>انتهاكه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ينجم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انتهاكات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أخـرى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سـيما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العقابي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تعد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أخطر</w:t>
      </w:r>
      <w:r w:rsidR="00E06D7A">
        <w:rPr>
          <w:rtl/>
        </w:rPr>
        <w:t xml:space="preserve"> </w:t>
      </w:r>
      <w:r w:rsidRPr="0075697D">
        <w:rPr>
          <w:rtl/>
        </w:rPr>
        <w:t>مراحل</w:t>
      </w:r>
      <w:r w:rsidR="00E06D7A">
        <w:rPr>
          <w:rtl/>
        </w:rPr>
        <w:t xml:space="preserve"> </w:t>
      </w:r>
      <w:r w:rsidRPr="0075697D">
        <w:rPr>
          <w:rtl/>
        </w:rPr>
        <w:t>الدعاوي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الأساس</w:t>
      </w:r>
      <w:r w:rsidR="00E06D7A">
        <w:rPr>
          <w:rtl/>
        </w:rPr>
        <w:t xml:space="preserve"> </w:t>
      </w:r>
      <w:r w:rsidRPr="0075697D">
        <w:rPr>
          <w:rtl/>
        </w:rPr>
        <w:t>القوي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الإصلاح</w:t>
      </w:r>
      <w:r w:rsidR="00E06D7A">
        <w:rPr>
          <w:rtl/>
        </w:rPr>
        <w:t xml:space="preserve"> </w:t>
      </w:r>
      <w:r w:rsidRPr="0075697D">
        <w:rPr>
          <w:rtl/>
        </w:rPr>
        <w:t>العقابي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تتعرض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وإنسانية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لأنواع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التعسف</w:t>
      </w:r>
      <w:r w:rsidR="00E06D7A">
        <w:rPr>
          <w:rtl/>
        </w:rPr>
        <w:t xml:space="preserve"> </w:t>
      </w:r>
      <w:r w:rsidRPr="0075697D">
        <w:rPr>
          <w:rtl/>
        </w:rPr>
        <w:t>والاعتداء،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المنطلق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أهداف</w:t>
      </w:r>
      <w:r w:rsidR="00E06D7A">
        <w:rPr>
          <w:rtl/>
        </w:rPr>
        <w:t xml:space="preserve"> </w:t>
      </w:r>
      <w:r w:rsidRPr="0075697D">
        <w:rPr>
          <w:rtl/>
        </w:rPr>
        <w:t>وواجبات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للسجون</w:t>
      </w:r>
      <w:r w:rsidR="00E06D7A">
        <w:rPr>
          <w:rtl/>
        </w:rPr>
        <w:t xml:space="preserve"> </w:t>
      </w:r>
      <w:r w:rsidRPr="0075697D">
        <w:rPr>
          <w:rtl/>
        </w:rPr>
        <w:t>والإصلاح</w:t>
      </w:r>
      <w:r w:rsidR="00E06D7A">
        <w:rPr>
          <w:rtl/>
        </w:rPr>
        <w:t xml:space="preserve"> </w:t>
      </w:r>
      <w:r w:rsidRPr="0075697D">
        <w:rPr>
          <w:rtl/>
        </w:rPr>
        <w:t>وتنظيم</w:t>
      </w:r>
      <w:r w:rsidR="00E06D7A">
        <w:rPr>
          <w:rtl/>
        </w:rPr>
        <w:t xml:space="preserve"> </w:t>
      </w:r>
      <w:r w:rsidRPr="0075697D">
        <w:rPr>
          <w:rtl/>
        </w:rPr>
        <w:t>عملها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جاءت</w:t>
      </w:r>
      <w:r w:rsidR="00E06D7A">
        <w:rPr>
          <w:rtl/>
        </w:rPr>
        <w:t xml:space="preserve"> </w:t>
      </w:r>
      <w:r w:rsidRPr="0075697D">
        <w:rPr>
          <w:rtl/>
        </w:rPr>
        <w:t>مواكبة</w:t>
      </w:r>
      <w:r w:rsidR="00E06D7A">
        <w:rPr>
          <w:rtl/>
        </w:rPr>
        <w:t xml:space="preserve"> </w:t>
      </w:r>
      <w:r w:rsidRPr="0075697D">
        <w:rPr>
          <w:rtl/>
        </w:rPr>
        <w:t>لأحدث</w:t>
      </w:r>
      <w:r w:rsidR="00E06D7A">
        <w:rPr>
          <w:rtl/>
        </w:rPr>
        <w:t xml:space="preserve"> </w:t>
      </w:r>
      <w:r w:rsidRPr="0075697D">
        <w:rPr>
          <w:rtl/>
        </w:rPr>
        <w:t>الأساليب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معاملة</w:t>
      </w:r>
      <w:r w:rsidR="00E06D7A">
        <w:rPr>
          <w:rtl/>
        </w:rPr>
        <w:t xml:space="preserve"> </w:t>
      </w:r>
      <w:r w:rsidRPr="0075697D">
        <w:rPr>
          <w:rtl/>
        </w:rPr>
        <w:t>المسجونين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لمبـادئ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</w:t>
      </w:r>
      <w:r w:rsidR="00E06D7A">
        <w:rPr>
          <w:rtl/>
        </w:rPr>
        <w:t xml:space="preserve"> </w:t>
      </w:r>
      <w:r w:rsidRPr="0075697D">
        <w:rPr>
          <w:rtl/>
        </w:rPr>
        <w:t>والمواثيق</w:t>
      </w:r>
      <w:r w:rsidR="00E06D7A">
        <w:rPr>
          <w:rtl/>
        </w:rPr>
        <w:t xml:space="preserve"> </w:t>
      </w:r>
      <w:r w:rsidRPr="0075697D">
        <w:rPr>
          <w:rtl/>
        </w:rPr>
        <w:t>والمعاهدات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136-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النصوص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</w:t>
      </w:r>
      <w:r w:rsidRPr="0075697D">
        <w:rPr>
          <w:rFonts w:hint="eastAsia"/>
          <w:rtl/>
        </w:rPr>
        <w:t>ظ</w:t>
      </w:r>
      <w:r w:rsidRPr="0075697D">
        <w:rPr>
          <w:rtl/>
        </w:rPr>
        <w:t>ر</w:t>
      </w:r>
      <w:r w:rsidR="00E06D7A">
        <w:rPr>
          <w:rtl/>
        </w:rPr>
        <w:t xml:space="preserve"> </w:t>
      </w:r>
      <w:r w:rsidRPr="0075697D">
        <w:rPr>
          <w:rtl/>
        </w:rPr>
        <w:t>وتحمي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الاحتجاز،</w:t>
      </w:r>
      <w:r w:rsidR="00E06D7A">
        <w:rPr>
          <w:rtl/>
        </w:rPr>
        <w:t xml:space="preserve"> </w:t>
      </w:r>
      <w:r w:rsidRPr="0075697D">
        <w:rPr>
          <w:rtl/>
        </w:rPr>
        <w:t>نذكر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خطف</w:t>
      </w:r>
      <w:r w:rsidR="00E06D7A">
        <w:rPr>
          <w:rtl/>
        </w:rPr>
        <w:t xml:space="preserve"> </w:t>
      </w:r>
      <w:r w:rsidRPr="0075697D">
        <w:rPr>
          <w:rtl/>
        </w:rPr>
        <w:t>شخصاً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قَبَض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حَجَزه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حَرَمه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حريته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وسيلة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خلاف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سبع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أدخل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أخرج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إنساناً</w:t>
      </w:r>
      <w:r w:rsidR="00E06D7A">
        <w:rPr>
          <w:rtl/>
        </w:rPr>
        <w:t xml:space="preserve"> </w:t>
      </w:r>
      <w:r w:rsidRPr="0075697D">
        <w:rPr>
          <w:rtl/>
        </w:rPr>
        <w:t>بقصد</w:t>
      </w:r>
      <w:r w:rsidR="00E06D7A">
        <w:rPr>
          <w:rtl/>
        </w:rPr>
        <w:t xml:space="preserve"> </w:t>
      </w:r>
      <w:r w:rsidRPr="0075697D">
        <w:rPr>
          <w:rtl/>
        </w:rPr>
        <w:t>التصرف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كرقيق،</w:t>
      </w:r>
      <w:r w:rsidR="00E06D7A">
        <w:rPr>
          <w:rtl/>
        </w:rPr>
        <w:t xml:space="preserve"> </w:t>
      </w:r>
      <w:r w:rsidRPr="0075697D">
        <w:rPr>
          <w:rtl/>
        </w:rPr>
        <w:t>وكل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اشترى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عرض</w:t>
      </w:r>
      <w:r w:rsidR="00E06D7A">
        <w:rPr>
          <w:rtl/>
        </w:rPr>
        <w:t xml:space="preserve"> </w:t>
      </w:r>
      <w:r w:rsidRPr="0075697D">
        <w:rPr>
          <w:rtl/>
        </w:rPr>
        <w:t>للبيع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أهدى</w:t>
      </w:r>
      <w:r w:rsidR="00E06D7A">
        <w:rPr>
          <w:rtl/>
        </w:rPr>
        <w:t xml:space="preserve"> </w:t>
      </w:r>
      <w:r w:rsidRPr="0075697D">
        <w:rPr>
          <w:rtl/>
        </w:rPr>
        <w:t>إنساناً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تصرف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وجه،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اعتبار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رقيق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بذلك،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قانوناً،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تجب</w:t>
      </w:r>
      <w:r w:rsidR="00E06D7A">
        <w:rPr>
          <w:rtl/>
        </w:rPr>
        <w:t xml:space="preserve"> </w:t>
      </w:r>
      <w:r w:rsidRPr="0075697D">
        <w:rPr>
          <w:rtl/>
        </w:rPr>
        <w:t>معاملته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يحفظ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كرامة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إيذاؤه</w:t>
      </w:r>
      <w:r w:rsidR="00E06D7A">
        <w:rPr>
          <w:rtl/>
        </w:rPr>
        <w:t xml:space="preserve"> </w:t>
      </w:r>
      <w:r w:rsidRPr="0075697D">
        <w:rPr>
          <w:rtl/>
        </w:rPr>
        <w:t>بدنياً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معنوياً،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ينبه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الصمت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يرى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19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لمأمور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أحوال</w:t>
      </w:r>
      <w:r w:rsidR="00E06D7A">
        <w:rPr>
          <w:rtl/>
        </w:rPr>
        <w:t xml:space="preserve"> </w:t>
      </w:r>
      <w:r w:rsidRPr="0075697D">
        <w:rPr>
          <w:rtl/>
        </w:rPr>
        <w:t>التلبس</w:t>
      </w:r>
      <w:r w:rsidR="00E06D7A">
        <w:rPr>
          <w:rtl/>
        </w:rPr>
        <w:t xml:space="preserve"> </w:t>
      </w:r>
      <w:r w:rsidRPr="0075697D">
        <w:rPr>
          <w:rtl/>
        </w:rPr>
        <w:t>بالجنايات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بالجنح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ستة</w:t>
      </w:r>
      <w:r w:rsidR="00E06D7A">
        <w:rPr>
          <w:rtl/>
        </w:rPr>
        <w:t xml:space="preserve"> </w:t>
      </w:r>
      <w:r w:rsidRPr="0075697D">
        <w:rPr>
          <w:rtl/>
        </w:rPr>
        <w:t>أشهر،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يأمر</w:t>
      </w:r>
      <w:r w:rsidR="00E06D7A">
        <w:rPr>
          <w:rtl/>
        </w:rPr>
        <w:t xml:space="preserve"> </w:t>
      </w:r>
      <w:r w:rsidRPr="0075697D">
        <w:rPr>
          <w:rtl/>
        </w:rPr>
        <w:t>بالقبض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الحاضر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توجد</w:t>
      </w:r>
      <w:r w:rsidR="00E06D7A">
        <w:rPr>
          <w:rtl/>
        </w:rPr>
        <w:t xml:space="preserve"> </w:t>
      </w:r>
      <w:r w:rsidRPr="0075697D">
        <w:rPr>
          <w:rtl/>
        </w:rPr>
        <w:t>دلائل</w:t>
      </w:r>
      <w:r w:rsidR="00E06D7A">
        <w:rPr>
          <w:rtl/>
        </w:rPr>
        <w:t xml:space="preserve"> </w:t>
      </w:r>
      <w:r w:rsidRPr="0075697D">
        <w:rPr>
          <w:rtl/>
        </w:rPr>
        <w:t>كافية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اتهامه.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حاضراً،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المبينة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السابقة،</w:t>
      </w:r>
      <w:r w:rsidR="00E06D7A">
        <w:rPr>
          <w:rtl/>
        </w:rPr>
        <w:t xml:space="preserve"> </w:t>
      </w:r>
      <w:r w:rsidRPr="0075697D">
        <w:rPr>
          <w:rtl/>
        </w:rPr>
        <w:t>جاز</w:t>
      </w:r>
      <w:r w:rsidR="00E06D7A">
        <w:rPr>
          <w:rtl/>
        </w:rPr>
        <w:t xml:space="preserve"> </w:t>
      </w:r>
      <w:r w:rsidRPr="0075697D">
        <w:rPr>
          <w:rtl/>
        </w:rPr>
        <w:t>لمأمور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أمراً</w:t>
      </w:r>
      <w:r w:rsidR="00E06D7A">
        <w:rPr>
          <w:rtl/>
        </w:rPr>
        <w:t xml:space="preserve"> </w:t>
      </w:r>
      <w:r w:rsidRPr="0075697D">
        <w:rPr>
          <w:rtl/>
        </w:rPr>
        <w:t>بضبطه</w:t>
      </w:r>
      <w:r w:rsidR="00E06D7A">
        <w:rPr>
          <w:rtl/>
        </w:rPr>
        <w:t xml:space="preserve"> </w:t>
      </w:r>
      <w:r w:rsidRPr="0075697D">
        <w:rPr>
          <w:rtl/>
        </w:rPr>
        <w:t>وإحضاره</w:t>
      </w:r>
      <w:r w:rsidR="00E06D7A">
        <w:rPr>
          <w:rtl/>
        </w:rPr>
        <w:t xml:space="preserve"> </w:t>
      </w:r>
      <w:r w:rsidRPr="0075697D">
        <w:rPr>
          <w:rtl/>
        </w:rPr>
        <w:t>ويثبت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المحضر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مأمور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يسمع</w:t>
      </w:r>
      <w:r w:rsidR="00E06D7A">
        <w:rPr>
          <w:rtl/>
        </w:rPr>
        <w:t xml:space="preserve"> </w:t>
      </w:r>
      <w:r w:rsidRPr="0075697D">
        <w:rPr>
          <w:rtl/>
        </w:rPr>
        <w:t>أقوال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فور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دلائل</w:t>
      </w:r>
      <w:r w:rsidR="00E06D7A">
        <w:rPr>
          <w:rtl/>
        </w:rPr>
        <w:t xml:space="preserve"> </w:t>
      </w:r>
      <w:r w:rsidRPr="0075697D">
        <w:rPr>
          <w:rtl/>
        </w:rPr>
        <w:t>كافية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الاتهام</w:t>
      </w:r>
      <w:r w:rsidR="00E06D7A">
        <w:rPr>
          <w:rtl/>
        </w:rPr>
        <w:t xml:space="preserve"> </w:t>
      </w:r>
      <w:r w:rsidRPr="0075697D">
        <w:rPr>
          <w:rtl/>
        </w:rPr>
        <w:t>يعرضه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وعشرين</w:t>
      </w:r>
      <w:r w:rsidR="00E06D7A">
        <w:rPr>
          <w:rtl/>
        </w:rPr>
        <w:t xml:space="preserve"> </w:t>
      </w:r>
      <w:r w:rsidRPr="0075697D">
        <w:rPr>
          <w:rtl/>
        </w:rPr>
        <w:t>ساعة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1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يحضر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تكليفه</w:t>
      </w:r>
      <w:r w:rsidR="00E06D7A">
        <w:rPr>
          <w:rtl/>
        </w:rPr>
        <w:t xml:space="preserve"> </w:t>
      </w:r>
      <w:r w:rsidRPr="0075697D">
        <w:rPr>
          <w:rtl/>
        </w:rPr>
        <w:t>بالحضور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عذر</w:t>
      </w:r>
      <w:r w:rsidR="00E06D7A">
        <w:rPr>
          <w:rtl/>
        </w:rPr>
        <w:t xml:space="preserve"> </w:t>
      </w:r>
      <w:r w:rsidRPr="0075697D">
        <w:rPr>
          <w:rtl/>
        </w:rPr>
        <w:t>مقبول،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خيف</w:t>
      </w:r>
      <w:r w:rsidR="00E06D7A">
        <w:rPr>
          <w:rtl/>
        </w:rPr>
        <w:t xml:space="preserve"> </w:t>
      </w:r>
      <w:r w:rsidRPr="0075697D">
        <w:rPr>
          <w:rtl/>
        </w:rPr>
        <w:t>هربه،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معروف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تلبس،</w:t>
      </w:r>
      <w:r w:rsidR="00E06D7A">
        <w:rPr>
          <w:rtl/>
        </w:rPr>
        <w:t xml:space="preserve"> </w:t>
      </w:r>
      <w:r w:rsidRPr="0075697D">
        <w:rPr>
          <w:rtl/>
        </w:rPr>
        <w:t>جاز</w:t>
      </w:r>
      <w:r w:rsidR="00E06D7A">
        <w:rPr>
          <w:rtl/>
        </w:rPr>
        <w:t xml:space="preserve"> </w:t>
      </w:r>
      <w:r w:rsidRPr="0075697D">
        <w:rPr>
          <w:rtl/>
        </w:rPr>
        <w:t>لعضو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أمراً</w:t>
      </w:r>
      <w:r w:rsidR="00E06D7A">
        <w:rPr>
          <w:rtl/>
        </w:rPr>
        <w:t xml:space="preserve"> </w:t>
      </w:r>
      <w:r w:rsidRPr="0075697D">
        <w:rPr>
          <w:rtl/>
        </w:rPr>
        <w:t>بالقبض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وإحضاره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حبس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2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يستجوب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المقبوض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فوراً،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تعذر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يودع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الأماكن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حين</w:t>
      </w:r>
      <w:r w:rsidR="00E06D7A">
        <w:rPr>
          <w:rtl/>
        </w:rPr>
        <w:t xml:space="preserve"> </w:t>
      </w:r>
      <w:r w:rsidRPr="0075697D">
        <w:rPr>
          <w:rtl/>
        </w:rPr>
        <w:t>استجوابه،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ألا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إيداعه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وعشرين</w:t>
      </w:r>
      <w:r w:rsidR="00E06D7A">
        <w:rPr>
          <w:rtl/>
        </w:rPr>
        <w:t xml:space="preserve"> </w:t>
      </w:r>
      <w:r w:rsidRPr="0075697D">
        <w:rPr>
          <w:rtl/>
        </w:rPr>
        <w:t>ساعة،</w:t>
      </w:r>
      <w:r w:rsidR="00E06D7A">
        <w:rPr>
          <w:rtl/>
        </w:rPr>
        <w:t xml:space="preserve"> </w:t>
      </w:r>
      <w:r w:rsidRPr="0075697D">
        <w:rPr>
          <w:rtl/>
        </w:rPr>
        <w:t>فإذا</w:t>
      </w:r>
      <w:r w:rsidR="00E06D7A">
        <w:rPr>
          <w:rtl/>
        </w:rPr>
        <w:t xml:space="preserve"> </w:t>
      </w:r>
      <w:r w:rsidRPr="0075697D">
        <w:rPr>
          <w:rtl/>
        </w:rPr>
        <w:t>مضت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وجب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المكان</w:t>
      </w:r>
      <w:r w:rsidR="00E06D7A">
        <w:rPr>
          <w:rtl/>
        </w:rPr>
        <w:t xml:space="preserve"> </w:t>
      </w:r>
      <w:r w:rsidRPr="0075697D">
        <w:rPr>
          <w:rtl/>
        </w:rPr>
        <w:t>إرساله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وعليها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تستجوبه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وعشرين</w:t>
      </w:r>
      <w:r w:rsidR="00E06D7A">
        <w:rPr>
          <w:rtl/>
        </w:rPr>
        <w:t xml:space="preserve"> </w:t>
      </w:r>
      <w:r w:rsidRPr="0075697D">
        <w:rPr>
          <w:rtl/>
        </w:rPr>
        <w:t>ساعة</w:t>
      </w:r>
      <w:r w:rsidR="00E06D7A">
        <w:rPr>
          <w:rtl/>
        </w:rPr>
        <w:t xml:space="preserve"> </w:t>
      </w:r>
      <w:r w:rsidRPr="0075697D">
        <w:rPr>
          <w:rtl/>
        </w:rPr>
        <w:t>وإلا</w:t>
      </w:r>
      <w:r w:rsidR="00E06D7A">
        <w:rPr>
          <w:rtl/>
        </w:rPr>
        <w:t xml:space="preserve"> </w:t>
      </w:r>
      <w:r w:rsidRPr="0075697D">
        <w:rPr>
          <w:rtl/>
        </w:rPr>
        <w:t>أمرت</w:t>
      </w:r>
      <w:r w:rsidR="00E06D7A">
        <w:rPr>
          <w:rtl/>
        </w:rPr>
        <w:t xml:space="preserve"> </w:t>
      </w:r>
      <w:r w:rsidRPr="0075697D">
        <w:rPr>
          <w:rtl/>
        </w:rPr>
        <w:t>بإخلاء</w:t>
      </w:r>
      <w:r w:rsidR="00E06D7A">
        <w:rPr>
          <w:rtl/>
        </w:rPr>
        <w:t xml:space="preserve"> </w:t>
      </w:r>
      <w:r w:rsidRPr="0075697D">
        <w:rPr>
          <w:rtl/>
        </w:rPr>
        <w:t>سبيله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تبين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استجواب</w:t>
      </w:r>
      <w:r w:rsidR="00E06D7A">
        <w:rPr>
          <w:rtl/>
        </w:rPr>
        <w:t xml:space="preserve"> </w:t>
      </w:r>
      <w:r w:rsidRPr="0075697D">
        <w:rPr>
          <w:rtl/>
        </w:rPr>
        <w:t>المتهم،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هربه،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الدلائل</w:t>
      </w:r>
      <w:r w:rsidR="00E06D7A">
        <w:rPr>
          <w:rtl/>
        </w:rPr>
        <w:t xml:space="preserve"> </w:t>
      </w:r>
      <w:r w:rsidRPr="0075697D">
        <w:rPr>
          <w:rtl/>
        </w:rPr>
        <w:t>كافية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وكانت</w:t>
      </w:r>
      <w:r w:rsidR="00E06D7A">
        <w:rPr>
          <w:rtl/>
        </w:rPr>
        <w:t xml:space="preserve"> </w:t>
      </w:r>
      <w:r w:rsidRPr="0075697D">
        <w:rPr>
          <w:rtl/>
        </w:rPr>
        <w:t>الواقعة</w:t>
      </w:r>
      <w:r w:rsidR="00E06D7A">
        <w:rPr>
          <w:rtl/>
        </w:rPr>
        <w:t xml:space="preserve"> </w:t>
      </w:r>
      <w:r w:rsidRPr="0075697D">
        <w:rPr>
          <w:rtl/>
        </w:rPr>
        <w:t>جناية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جنحة</w:t>
      </w:r>
      <w:r w:rsidR="00E06D7A">
        <w:rPr>
          <w:rtl/>
        </w:rPr>
        <w:t xml:space="preserve"> </w:t>
      </w:r>
      <w:r w:rsidRPr="0075697D">
        <w:rPr>
          <w:rtl/>
        </w:rPr>
        <w:t>معاقباً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ستة</w:t>
      </w:r>
      <w:r w:rsidR="00E06D7A">
        <w:rPr>
          <w:rtl/>
        </w:rPr>
        <w:t xml:space="preserve"> </w:t>
      </w:r>
      <w:r w:rsidRPr="0075697D">
        <w:rPr>
          <w:rtl/>
        </w:rPr>
        <w:t>أشهر،</w:t>
      </w:r>
      <w:r w:rsidR="00E06D7A">
        <w:rPr>
          <w:rtl/>
        </w:rPr>
        <w:t xml:space="preserve"> </w:t>
      </w:r>
      <w:r w:rsidRPr="0075697D">
        <w:rPr>
          <w:rtl/>
        </w:rPr>
        <w:t>جاز</w:t>
      </w:r>
      <w:r w:rsidR="00E06D7A">
        <w:rPr>
          <w:rtl/>
        </w:rPr>
        <w:t xml:space="preserve"> </w:t>
      </w:r>
      <w:r w:rsidRPr="0075697D">
        <w:rPr>
          <w:rtl/>
        </w:rPr>
        <w:t>لعضو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أمراً</w:t>
      </w:r>
      <w:r w:rsidR="00E06D7A">
        <w:rPr>
          <w:rtl/>
        </w:rPr>
        <w:t xml:space="preserve"> </w:t>
      </w:r>
      <w:r w:rsidRPr="0075697D">
        <w:rPr>
          <w:rtl/>
        </w:rPr>
        <w:t>بحبس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يبلغ</w:t>
      </w:r>
      <w:r w:rsidR="00E06D7A">
        <w:rPr>
          <w:rtl/>
        </w:rPr>
        <w:t xml:space="preserve"> </w:t>
      </w:r>
      <w:r w:rsidRPr="0075697D">
        <w:rPr>
          <w:rtl/>
        </w:rPr>
        <w:t>فوراً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يحبس</w:t>
      </w:r>
      <w:r w:rsidR="00E06D7A">
        <w:rPr>
          <w:rtl/>
        </w:rPr>
        <w:t xml:space="preserve"> </w:t>
      </w:r>
      <w:r w:rsidRPr="0075697D">
        <w:rPr>
          <w:rtl/>
        </w:rPr>
        <w:t>احتياطياً،</w:t>
      </w:r>
      <w:r w:rsidR="00E06D7A">
        <w:rPr>
          <w:rtl/>
        </w:rPr>
        <w:t xml:space="preserve"> </w:t>
      </w:r>
      <w:r w:rsidRPr="0075697D">
        <w:rPr>
          <w:rtl/>
        </w:rPr>
        <w:t>بأسباب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والتهمه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يرى</w:t>
      </w:r>
      <w:r w:rsidR="00E06D7A">
        <w:rPr>
          <w:rtl/>
        </w:rPr>
        <w:t xml:space="preserve"> </w:t>
      </w:r>
      <w:r w:rsidRPr="0075697D">
        <w:rPr>
          <w:rtl/>
        </w:rPr>
        <w:t>والاستعانة</w:t>
      </w:r>
      <w:r w:rsidR="00E06D7A">
        <w:rPr>
          <w:rtl/>
        </w:rPr>
        <w:t xml:space="preserve"> </w:t>
      </w:r>
      <w:r w:rsidRPr="0075697D">
        <w:rPr>
          <w:rtl/>
        </w:rPr>
        <w:t>بمحام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استجواب</w:t>
      </w:r>
      <w:r w:rsidR="00E06D7A">
        <w:rPr>
          <w:rtl/>
        </w:rPr>
        <w:t xml:space="preserve"> </w:t>
      </w:r>
      <w:r w:rsidRPr="0075697D">
        <w:rPr>
          <w:rtl/>
        </w:rPr>
        <w:t>المتهم،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أربعة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مدها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مماثلة.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ثمانية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مدها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مماثلة،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الفصلين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والثاني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الكتاب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متى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شأنها</w:t>
      </w:r>
      <w:r w:rsidR="00E06D7A">
        <w:rPr>
          <w:rtl/>
        </w:rPr>
        <w:t xml:space="preserve"> </w:t>
      </w:r>
      <w:r w:rsidRPr="0075697D">
        <w:rPr>
          <w:rtl/>
        </w:rPr>
        <w:t>الإضرار</w:t>
      </w:r>
      <w:r w:rsidR="00E06D7A">
        <w:rPr>
          <w:rtl/>
        </w:rPr>
        <w:t xml:space="preserve"> </w:t>
      </w:r>
      <w:r w:rsidRPr="0075697D">
        <w:rPr>
          <w:rtl/>
        </w:rPr>
        <w:t>بالاقتصاد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الإخلال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أشد</w:t>
      </w:r>
      <w:r w:rsidR="00E06D7A">
        <w:rPr>
          <w:rtl/>
        </w:rPr>
        <w:t xml:space="preserve"> </w:t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A43509">
        <w:rPr>
          <w:rFonts w:hint="cs"/>
          <w:rtl/>
        </w:rPr>
        <w:t> 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سنتين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أخل</w:t>
      </w:r>
      <w:r w:rsidR="00E06D7A">
        <w:rPr>
          <w:rtl/>
        </w:rPr>
        <w:t xml:space="preserve"> </w:t>
      </w:r>
      <w:r w:rsidRPr="0075697D">
        <w:rPr>
          <w:rtl/>
        </w:rPr>
        <w:t>عمداً</w:t>
      </w:r>
      <w:r w:rsidR="00E06D7A">
        <w:rPr>
          <w:rtl/>
        </w:rPr>
        <w:t xml:space="preserve"> </w:t>
      </w:r>
      <w:r w:rsidRPr="0075697D">
        <w:rPr>
          <w:rtl/>
        </w:rPr>
        <w:t>بتنفيذ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الإدراج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قوائم</w:t>
      </w:r>
      <w:r w:rsidR="00E06D7A">
        <w:rPr>
          <w:rtl/>
        </w:rPr>
        <w:t xml:space="preserve"> </w:t>
      </w:r>
      <w:r w:rsidRPr="0075697D">
        <w:rPr>
          <w:rtl/>
        </w:rPr>
        <w:t>المنع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المغادرة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986F95">
        <w:rPr>
          <w:rFonts w:hint="cs"/>
          <w:rtl/>
        </w:rPr>
        <w:t> </w:t>
      </w:r>
      <w:r w:rsidRPr="0075697D">
        <w:rPr>
          <w:rtl/>
        </w:rPr>
        <w:t>ترقب</w:t>
      </w:r>
      <w:r w:rsidR="00E06D7A">
        <w:rPr>
          <w:rtl/>
        </w:rPr>
        <w:t xml:space="preserve"> </w:t>
      </w:r>
      <w:r w:rsidRPr="0075697D">
        <w:rPr>
          <w:rtl/>
        </w:rPr>
        <w:t>الوصول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سهل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لغيره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يفرج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يشتمل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بالإحالة،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استمرار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الجنايات</w:t>
      </w:r>
      <w:r w:rsidR="00E06D7A">
        <w:rPr>
          <w:rtl/>
        </w:rPr>
        <w:t xml:space="preserve"> </w:t>
      </w:r>
      <w:r w:rsidRPr="0075697D">
        <w:rPr>
          <w:rtl/>
        </w:rPr>
        <w:t>والجنح،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تستأنف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القاضي</w:t>
      </w:r>
      <w:r w:rsidR="00E06D7A">
        <w:rPr>
          <w:rtl/>
        </w:rPr>
        <w:t xml:space="preserve"> </w:t>
      </w:r>
      <w:r w:rsidRPr="0075697D">
        <w:rPr>
          <w:rtl/>
        </w:rPr>
        <w:t>بالإفراج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احتياطياً.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بالإفراج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انقضاء</w:t>
      </w:r>
      <w:r w:rsidR="00E06D7A">
        <w:rPr>
          <w:rtl/>
        </w:rPr>
        <w:t xml:space="preserve"> </w:t>
      </w:r>
      <w:r w:rsidRPr="0075697D">
        <w:rPr>
          <w:rtl/>
        </w:rPr>
        <w:t>ميعاد</w:t>
      </w:r>
      <w:r w:rsidR="00E06D7A">
        <w:rPr>
          <w:rtl/>
        </w:rPr>
        <w:t xml:space="preserve"> </w:t>
      </w:r>
      <w:r w:rsidRPr="0075697D">
        <w:rPr>
          <w:rtl/>
        </w:rPr>
        <w:t>الاستئناف.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للمتهم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ينوب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استئناف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بحبسه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29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تنظر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الاستئناف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طلبات</w:t>
      </w:r>
      <w:r w:rsidR="00E06D7A">
        <w:rPr>
          <w:rtl/>
        </w:rPr>
        <w:t xml:space="preserve"> </w:t>
      </w:r>
      <w:r w:rsidRPr="0075697D">
        <w:rPr>
          <w:rtl/>
        </w:rPr>
        <w:t>استئناف</w:t>
      </w:r>
      <w:r w:rsidR="00E06D7A">
        <w:rPr>
          <w:rtl/>
        </w:rPr>
        <w:t xml:space="preserve"> </w:t>
      </w:r>
      <w:r w:rsidRPr="0075697D">
        <w:rPr>
          <w:rtl/>
        </w:rPr>
        <w:t>أوامر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والإفراج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علانية</w:t>
      </w:r>
      <w:r w:rsidR="00E06D7A">
        <w:rPr>
          <w:rtl/>
        </w:rPr>
        <w:t xml:space="preserve"> </w:t>
      </w:r>
      <w:r w:rsidRPr="0075697D">
        <w:rPr>
          <w:rtl/>
        </w:rPr>
        <w:t>وبحضور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والمتهم</w:t>
      </w:r>
      <w:r w:rsidR="00E06D7A">
        <w:rPr>
          <w:rtl/>
        </w:rPr>
        <w:t xml:space="preserve"> </w:t>
      </w:r>
      <w:r w:rsidRPr="0075697D">
        <w:rPr>
          <w:rtl/>
        </w:rPr>
        <w:t>وللمحكمة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تنظرها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الأيام</w:t>
      </w:r>
      <w:r w:rsidR="00E06D7A">
        <w:rPr>
          <w:rtl/>
        </w:rPr>
        <w:t xml:space="preserve"> </w:t>
      </w:r>
      <w:r w:rsidRPr="0075697D">
        <w:rPr>
          <w:rtl/>
        </w:rPr>
        <w:t>المعينة</w:t>
      </w:r>
      <w:r w:rsidR="00E06D7A">
        <w:rPr>
          <w:rtl/>
        </w:rPr>
        <w:t xml:space="preserve"> </w:t>
      </w:r>
      <w:r w:rsidRPr="0075697D">
        <w:rPr>
          <w:rtl/>
        </w:rPr>
        <w:t>لانعقادها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مقر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كلما</w:t>
      </w:r>
      <w:r w:rsidR="00E06D7A">
        <w:rPr>
          <w:rtl/>
        </w:rPr>
        <w:t xml:space="preserve"> </w:t>
      </w:r>
      <w:r w:rsidRPr="0075697D">
        <w:rPr>
          <w:rtl/>
        </w:rPr>
        <w:t>اقتضى</w:t>
      </w:r>
      <w:r w:rsidR="00E06D7A">
        <w:rPr>
          <w:rtl/>
        </w:rPr>
        <w:t xml:space="preserve"> </w:t>
      </w:r>
      <w:r w:rsidRPr="0075697D">
        <w:rPr>
          <w:rtl/>
        </w:rPr>
        <w:t>الحال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لمحكمة</w:t>
      </w:r>
      <w:r w:rsidR="00E06D7A">
        <w:rPr>
          <w:rtl/>
        </w:rPr>
        <w:t xml:space="preserve"> </w:t>
      </w:r>
      <w:r w:rsidRPr="0075697D">
        <w:rPr>
          <w:rtl/>
        </w:rPr>
        <w:t>الاستئناف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نظر</w:t>
      </w:r>
      <w:r w:rsidR="00E06D7A">
        <w:rPr>
          <w:rtl/>
        </w:rPr>
        <w:t xml:space="preserve"> </w:t>
      </w:r>
      <w:r w:rsidRPr="0075697D">
        <w:rPr>
          <w:rtl/>
        </w:rPr>
        <w:t>الاستئناف</w:t>
      </w:r>
      <w:r w:rsidR="00E06D7A">
        <w:rPr>
          <w:rtl/>
        </w:rPr>
        <w:t xml:space="preserve"> </w:t>
      </w:r>
      <w:r w:rsidRPr="0075697D">
        <w:rPr>
          <w:rtl/>
        </w:rPr>
        <w:t>المرفوع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بالإفراج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احتياطياً،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تأمر</w:t>
      </w:r>
      <w:r w:rsidR="00E06D7A">
        <w:rPr>
          <w:rtl/>
        </w:rPr>
        <w:t xml:space="preserve"> </w:t>
      </w:r>
      <w:r w:rsidRPr="0075697D">
        <w:rPr>
          <w:rtl/>
        </w:rPr>
        <w:t>بمد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الاستئناف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الجلسة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لنظره</w:t>
      </w:r>
      <w:r w:rsidR="00E06D7A">
        <w:rPr>
          <w:rtl/>
        </w:rPr>
        <w:t xml:space="preserve"> </w:t>
      </w:r>
      <w:r w:rsidRPr="0075697D">
        <w:rPr>
          <w:rtl/>
        </w:rPr>
        <w:t>وجب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بالإفراج</w:t>
      </w:r>
      <w:r w:rsidR="00E06D7A">
        <w:rPr>
          <w:rtl/>
        </w:rPr>
        <w:t xml:space="preserve"> </w:t>
      </w:r>
      <w:r w:rsidRPr="0075697D">
        <w:rPr>
          <w:rtl/>
        </w:rPr>
        <w:t>فوراً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1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لمحكمة</w:t>
      </w:r>
      <w:r w:rsidR="00E06D7A">
        <w:rPr>
          <w:rtl/>
        </w:rPr>
        <w:t xml:space="preserve"> </w:t>
      </w:r>
      <w:r w:rsidRPr="0075697D">
        <w:rPr>
          <w:rtl/>
        </w:rPr>
        <w:t>الجنايات،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الأحوال،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تأمر</w:t>
      </w:r>
      <w:r w:rsidR="00E06D7A">
        <w:rPr>
          <w:rtl/>
        </w:rPr>
        <w:t xml:space="preserve"> </w:t>
      </w:r>
      <w:r w:rsidRPr="0075697D">
        <w:rPr>
          <w:rtl/>
        </w:rPr>
        <w:t>بضبط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وإحضاره،</w:t>
      </w:r>
      <w:r w:rsidR="00E06D7A">
        <w:rPr>
          <w:rtl/>
        </w:rPr>
        <w:t xml:space="preserve"> </w:t>
      </w:r>
      <w:r w:rsidRPr="0075697D">
        <w:rPr>
          <w:rtl/>
        </w:rPr>
        <w:t>ولها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تأمر</w:t>
      </w:r>
      <w:r w:rsidR="00E06D7A">
        <w:rPr>
          <w:rtl/>
        </w:rPr>
        <w:t xml:space="preserve"> </w:t>
      </w:r>
      <w:r w:rsidRPr="0075697D">
        <w:rPr>
          <w:rtl/>
        </w:rPr>
        <w:t>بحبسه</w:t>
      </w:r>
      <w:r w:rsidR="00E06D7A">
        <w:rPr>
          <w:rtl/>
        </w:rPr>
        <w:t xml:space="preserve"> </w:t>
      </w:r>
      <w:r w:rsidRPr="0075697D">
        <w:rPr>
          <w:rtl/>
        </w:rPr>
        <w:t>احتياطياً،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تفرج،</w:t>
      </w:r>
      <w:r w:rsidR="00E06D7A">
        <w:rPr>
          <w:rtl/>
        </w:rPr>
        <w:t xml:space="preserve"> </w:t>
      </w:r>
      <w:r w:rsidRPr="0075697D">
        <w:rPr>
          <w:rtl/>
        </w:rPr>
        <w:t>بكفالة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كفالة،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احتياطياً.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دعت</w:t>
      </w:r>
      <w:r w:rsidR="00E06D7A">
        <w:rPr>
          <w:rtl/>
        </w:rPr>
        <w:t xml:space="preserve"> </w:t>
      </w:r>
      <w:r w:rsidRPr="0075697D">
        <w:rPr>
          <w:rtl/>
        </w:rPr>
        <w:t>أسباب</w:t>
      </w:r>
      <w:r w:rsidR="00E06D7A">
        <w:rPr>
          <w:rtl/>
        </w:rPr>
        <w:t xml:space="preserve"> </w:t>
      </w:r>
      <w:r w:rsidRPr="0075697D">
        <w:rPr>
          <w:rtl/>
        </w:rPr>
        <w:t>جدية</w:t>
      </w:r>
      <w:r w:rsidR="00E06D7A">
        <w:rPr>
          <w:rtl/>
        </w:rPr>
        <w:t xml:space="preserve"> </w:t>
      </w:r>
      <w:r w:rsidRPr="0075697D">
        <w:rPr>
          <w:rtl/>
        </w:rPr>
        <w:t>لتأجيل</w:t>
      </w:r>
      <w:r w:rsidR="00E06D7A">
        <w:rPr>
          <w:rtl/>
        </w:rPr>
        <w:t xml:space="preserve"> </w:t>
      </w:r>
      <w:r w:rsidRPr="0075697D">
        <w:rPr>
          <w:rtl/>
        </w:rPr>
        <w:t>نظر</w:t>
      </w:r>
      <w:r w:rsidR="00E06D7A">
        <w:rPr>
          <w:rtl/>
        </w:rPr>
        <w:t xml:space="preserve"> </w:t>
      </w:r>
      <w:r w:rsidRPr="0075697D">
        <w:rPr>
          <w:rtl/>
        </w:rPr>
        <w:t>القضية</w:t>
      </w:r>
      <w:r w:rsidR="00E06D7A">
        <w:rPr>
          <w:rtl/>
        </w:rPr>
        <w:t xml:space="preserve"> </w:t>
      </w:r>
      <w:r w:rsidRPr="0075697D">
        <w:rPr>
          <w:rtl/>
        </w:rPr>
        <w:t>فيجب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التأجيل</w:t>
      </w:r>
      <w:r w:rsidR="00E06D7A">
        <w:rPr>
          <w:rtl/>
        </w:rPr>
        <w:t xml:space="preserve"> </w:t>
      </w:r>
      <w:r w:rsidRPr="0075697D">
        <w:rPr>
          <w:rtl/>
        </w:rPr>
        <w:t>ليوم</w:t>
      </w:r>
      <w:r w:rsidR="00E06D7A">
        <w:rPr>
          <w:rtl/>
        </w:rPr>
        <w:t xml:space="preserve"> </w:t>
      </w:r>
      <w:r w:rsidRPr="0075697D">
        <w:rPr>
          <w:rtl/>
        </w:rPr>
        <w:t>معين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2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جلسة</w:t>
      </w:r>
      <w:r w:rsidR="00E06D7A">
        <w:rPr>
          <w:rtl/>
        </w:rPr>
        <w:t xml:space="preserve"> </w:t>
      </w:r>
      <w:r w:rsidRPr="0075697D">
        <w:rPr>
          <w:rtl/>
        </w:rPr>
        <w:t>علنية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نُظرت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جلسة</w:t>
      </w:r>
      <w:r w:rsidR="00E06D7A">
        <w:rPr>
          <w:rtl/>
        </w:rPr>
        <w:t xml:space="preserve"> </w:t>
      </w:r>
      <w:r w:rsidRPr="0075697D">
        <w:rPr>
          <w:rtl/>
        </w:rPr>
        <w:t>سرية،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إثباته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محضر</w:t>
      </w:r>
      <w:r w:rsidR="00E06D7A">
        <w:rPr>
          <w:rtl/>
        </w:rPr>
        <w:t xml:space="preserve"> </w:t>
      </w:r>
      <w:r w:rsidRPr="0075697D">
        <w:rPr>
          <w:rtl/>
        </w:rPr>
        <w:t>الجلسة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يوقعه</w:t>
      </w:r>
      <w:r w:rsidR="00E06D7A">
        <w:rPr>
          <w:rtl/>
        </w:rPr>
        <w:t xml:space="preserve"> </w:t>
      </w:r>
      <w:r w:rsidRPr="0075697D">
        <w:rPr>
          <w:rtl/>
        </w:rPr>
        <w:t>رئيس</w:t>
      </w:r>
      <w:r w:rsidR="00E06D7A">
        <w:rPr>
          <w:rtl/>
        </w:rPr>
        <w:t xml:space="preserve"> </w:t>
      </w:r>
      <w:r w:rsidRPr="0075697D">
        <w:rPr>
          <w:rtl/>
        </w:rPr>
        <w:t>الجلسة</w:t>
      </w:r>
      <w:r w:rsidR="00E06D7A">
        <w:rPr>
          <w:rtl/>
        </w:rPr>
        <w:t xml:space="preserve"> </w:t>
      </w:r>
      <w:r w:rsidRPr="0075697D">
        <w:rPr>
          <w:rtl/>
        </w:rPr>
        <w:t>والكاتب.</w:t>
      </w:r>
      <w:r w:rsidR="00E06D7A">
        <w:rPr>
          <w:rtl/>
        </w:rPr>
        <w:t xml:space="preserve"> </w:t>
      </w:r>
      <w:r w:rsidRPr="0075697D">
        <w:rPr>
          <w:rtl/>
        </w:rPr>
        <w:t>وللمحكمة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تأمر</w:t>
      </w:r>
      <w:r w:rsidR="00E06D7A">
        <w:rPr>
          <w:rtl/>
        </w:rPr>
        <w:t xml:space="preserve"> </w:t>
      </w:r>
      <w:r w:rsidRPr="0075697D">
        <w:rPr>
          <w:rtl/>
        </w:rPr>
        <w:t>باتخاذ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لمنع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مغادرة</w:t>
      </w:r>
      <w:r w:rsidR="00E06D7A">
        <w:rPr>
          <w:rtl/>
        </w:rPr>
        <w:t xml:space="preserve"> </w:t>
      </w:r>
      <w:r w:rsidRPr="0075697D">
        <w:rPr>
          <w:rtl/>
        </w:rPr>
        <w:t>قاعة</w:t>
      </w:r>
      <w:r w:rsidR="00E06D7A">
        <w:rPr>
          <w:rtl/>
        </w:rPr>
        <w:t xml:space="preserve"> </w:t>
      </w:r>
      <w:r w:rsidRPr="0075697D">
        <w:rPr>
          <w:rtl/>
        </w:rPr>
        <w:t>الجلسة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النطق</w:t>
      </w:r>
      <w:r w:rsidR="00E06D7A">
        <w:rPr>
          <w:rtl/>
        </w:rPr>
        <w:t xml:space="preserve"> </w:t>
      </w:r>
      <w:r w:rsidRPr="0075697D">
        <w:rPr>
          <w:rtl/>
        </w:rPr>
        <w:t>بالحكم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حضوره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الجلسة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يؤجل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الحكم،</w:t>
      </w:r>
      <w:r w:rsidR="00E06D7A">
        <w:rPr>
          <w:rtl/>
        </w:rPr>
        <w:t xml:space="preserve"> </w:t>
      </w:r>
      <w:r w:rsidRPr="0075697D">
        <w:rPr>
          <w:rtl/>
        </w:rPr>
        <w:t>ولها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سبيل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بحبسه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الواقعة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للمحكمة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غيابياً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شهر</w:t>
      </w:r>
      <w:r w:rsidR="00E06D7A">
        <w:rPr>
          <w:rtl/>
        </w:rPr>
        <w:t xml:space="preserve"> </w:t>
      </w:r>
      <w:r w:rsidRPr="0075697D">
        <w:rPr>
          <w:rtl/>
        </w:rPr>
        <w:t>فأكثر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تأمر،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طلب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بالقبض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وحبسه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معين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صادراً</w:t>
      </w:r>
      <w:r w:rsidR="00E06D7A">
        <w:rPr>
          <w:rtl/>
        </w:rPr>
        <w:t xml:space="preserve"> </w:t>
      </w:r>
      <w:r w:rsidRPr="0075697D">
        <w:rPr>
          <w:rtl/>
        </w:rPr>
        <w:t>ضده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الاحتياطي.</w:t>
      </w:r>
      <w:r w:rsidR="00E06D7A">
        <w:rPr>
          <w:rtl/>
        </w:rPr>
        <w:t xml:space="preserve"> </w:t>
      </w:r>
      <w:r w:rsidRPr="0075697D">
        <w:rPr>
          <w:rtl/>
        </w:rPr>
        <w:t>ويحبس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يحكم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المعارضة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يرفعها،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ينقضي</w:t>
      </w:r>
      <w:r w:rsidR="00E06D7A">
        <w:rPr>
          <w:rtl/>
        </w:rPr>
        <w:t xml:space="preserve"> </w:t>
      </w:r>
      <w:r w:rsidRPr="0075697D">
        <w:rPr>
          <w:rtl/>
        </w:rPr>
        <w:t>الميعاد</w:t>
      </w:r>
      <w:r w:rsidR="00E06D7A">
        <w:rPr>
          <w:rtl/>
        </w:rPr>
        <w:t xml:space="preserve"> </w:t>
      </w:r>
      <w:r w:rsidRPr="0075697D">
        <w:rPr>
          <w:rtl/>
        </w:rPr>
        <w:t>المقرر</w:t>
      </w:r>
      <w:r w:rsidR="00E06D7A">
        <w:rPr>
          <w:rtl/>
        </w:rPr>
        <w:t xml:space="preserve"> </w:t>
      </w:r>
      <w:r w:rsidRPr="0075697D">
        <w:rPr>
          <w:rtl/>
        </w:rPr>
        <w:t>لها،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يجوز،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حال،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يبقى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بها،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كله،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تر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المرفوعة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المعارضة</w:t>
      </w:r>
      <w:r w:rsidR="00E06D7A">
        <w:rPr>
          <w:rtl/>
        </w:rPr>
        <w:t xml:space="preserve"> </w:t>
      </w:r>
      <w:r w:rsidRPr="0075697D">
        <w:rPr>
          <w:rtl/>
        </w:rPr>
        <w:t>الإفراج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تبدأ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المقيدة</w:t>
      </w:r>
      <w:r w:rsidR="00E06D7A">
        <w:rPr>
          <w:rtl/>
        </w:rPr>
        <w:t xml:space="preserve"> </w:t>
      </w:r>
      <w:r w:rsidRPr="0075697D">
        <w:rPr>
          <w:rtl/>
        </w:rPr>
        <w:t>للحرية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يوم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التنفيذ،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مراعاة</w:t>
      </w:r>
      <w:r w:rsidR="00E06D7A">
        <w:rPr>
          <w:rtl/>
        </w:rPr>
        <w:t xml:space="preserve"> </w:t>
      </w:r>
      <w:r w:rsidRPr="0075697D">
        <w:rPr>
          <w:rtl/>
        </w:rPr>
        <w:t>إنقاصها</w:t>
      </w:r>
      <w:r w:rsidR="00E06D7A">
        <w:rPr>
          <w:rtl/>
        </w:rPr>
        <w:t xml:space="preserve"> </w:t>
      </w:r>
      <w:r w:rsidRPr="0075697D">
        <w:rPr>
          <w:rtl/>
        </w:rPr>
        <w:t>بمقدار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ومدة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ببراءة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حبس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أجلها،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بألا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لإقامة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فيها،</w:t>
      </w:r>
      <w:r w:rsidR="00E06D7A">
        <w:rPr>
          <w:rtl/>
        </w:rPr>
        <w:t xml:space="preserve"> </w:t>
      </w:r>
      <w:r w:rsidRPr="0075697D">
        <w:rPr>
          <w:rtl/>
        </w:rPr>
        <w:t>تخصم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ارتكبها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ببراءته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تعدد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المقيدة</w:t>
      </w:r>
      <w:r w:rsidR="00E06D7A">
        <w:rPr>
          <w:rtl/>
        </w:rPr>
        <w:t xml:space="preserve"> </w:t>
      </w:r>
      <w:r w:rsidRPr="0075697D">
        <w:rPr>
          <w:rtl/>
        </w:rPr>
        <w:t>للحرية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المتهم،</w:t>
      </w:r>
      <w:r w:rsidR="00E06D7A">
        <w:rPr>
          <w:rtl/>
        </w:rPr>
        <w:t xml:space="preserve"> </w:t>
      </w:r>
      <w:r w:rsidRPr="0075697D">
        <w:rPr>
          <w:rtl/>
        </w:rPr>
        <w:t>تُستنزل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ومدة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الأخف</w:t>
      </w:r>
      <w:r w:rsidR="00E06D7A">
        <w:rPr>
          <w:rtl/>
        </w:rPr>
        <w:t xml:space="preserve"> </w:t>
      </w:r>
      <w:r w:rsidRPr="0075697D">
        <w:rPr>
          <w:rtl/>
        </w:rPr>
        <w:t>أولاً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بطريق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إعلان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وبعد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أمضى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مدد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المقيدة</w:t>
      </w:r>
      <w:r w:rsidR="00E06D7A">
        <w:rPr>
          <w:rtl/>
        </w:rPr>
        <w:t xml:space="preserve"> </w:t>
      </w:r>
      <w:r w:rsidRPr="0075697D">
        <w:rPr>
          <w:rtl/>
        </w:rPr>
        <w:t>للحرية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ينتهي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بطريق</w:t>
      </w:r>
      <w:r w:rsidR="00E06D7A">
        <w:rPr>
          <w:rtl/>
        </w:rPr>
        <w:t xml:space="preserve"> </w:t>
      </w:r>
      <w:r w:rsidRPr="0075697D">
        <w:rPr>
          <w:rtl/>
        </w:rPr>
        <w:t>الحبس،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صار</w:t>
      </w:r>
      <w:r w:rsidR="00E06D7A">
        <w:rPr>
          <w:rtl/>
        </w:rPr>
        <w:t xml:space="preserve"> </w:t>
      </w:r>
      <w:r w:rsidRPr="0075697D">
        <w:rPr>
          <w:rtl/>
        </w:rPr>
        <w:t>المبلغ</w:t>
      </w:r>
      <w:r w:rsidR="00E06D7A">
        <w:rPr>
          <w:rtl/>
        </w:rPr>
        <w:t xml:space="preserve"> </w:t>
      </w:r>
      <w:r w:rsidRPr="0075697D">
        <w:rPr>
          <w:rtl/>
        </w:rPr>
        <w:t>الموازي</w:t>
      </w:r>
      <w:r w:rsidR="00E06D7A">
        <w:rPr>
          <w:rtl/>
        </w:rPr>
        <w:t xml:space="preserve"> </w:t>
      </w:r>
      <w:r w:rsidRPr="0075697D">
        <w:rPr>
          <w:rtl/>
        </w:rPr>
        <w:t>للمدة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قضاها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الإكراه</w:t>
      </w:r>
      <w:r w:rsidR="00E06D7A">
        <w:rPr>
          <w:rtl/>
        </w:rPr>
        <w:t xml:space="preserve"> </w:t>
      </w:r>
      <w:r w:rsidRPr="0075697D">
        <w:rPr>
          <w:rtl/>
        </w:rPr>
        <w:t>محسوباً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مقتضى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السابقة</w:t>
      </w:r>
      <w:r w:rsidR="00E06D7A">
        <w:rPr>
          <w:rtl/>
        </w:rPr>
        <w:t xml:space="preserve"> </w:t>
      </w:r>
      <w:r w:rsidRPr="0075697D">
        <w:rPr>
          <w:rtl/>
        </w:rPr>
        <w:t>مساوياً</w:t>
      </w:r>
      <w:r w:rsidR="00E06D7A">
        <w:rPr>
          <w:rtl/>
        </w:rPr>
        <w:t xml:space="preserve"> </w:t>
      </w:r>
      <w:r w:rsidRPr="0075697D">
        <w:rPr>
          <w:rtl/>
        </w:rPr>
        <w:t>للمبلغ</w:t>
      </w:r>
      <w:r w:rsidR="00E06D7A">
        <w:rPr>
          <w:rtl/>
        </w:rPr>
        <w:t xml:space="preserve"> </w:t>
      </w:r>
      <w:r w:rsidRPr="0075697D">
        <w:rPr>
          <w:rtl/>
        </w:rPr>
        <w:t>المطلوب</w:t>
      </w:r>
      <w:r w:rsidR="00E06D7A">
        <w:rPr>
          <w:rtl/>
        </w:rPr>
        <w:t xml:space="preserve"> </w:t>
      </w:r>
      <w:r w:rsidRPr="0075697D">
        <w:rPr>
          <w:rtl/>
        </w:rPr>
        <w:t>أصلاً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خصم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دفعه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تحصل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بالتنفيذ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ممتلكاته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39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تبرأ</w:t>
      </w:r>
      <w:r w:rsidR="00E06D7A">
        <w:rPr>
          <w:rtl/>
        </w:rPr>
        <w:t xml:space="preserve"> </w:t>
      </w:r>
      <w:r w:rsidRPr="0075697D">
        <w:rPr>
          <w:rtl/>
        </w:rPr>
        <w:t>ذمة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الغرامة</w:t>
      </w:r>
      <w:r w:rsidR="00E06D7A">
        <w:rPr>
          <w:rtl/>
        </w:rPr>
        <w:t xml:space="preserve"> </w:t>
      </w:r>
      <w:r w:rsidRPr="0075697D">
        <w:rPr>
          <w:rtl/>
        </w:rPr>
        <w:t>والعقوبات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الأخرى</w:t>
      </w:r>
      <w:r w:rsidR="00E06D7A">
        <w:rPr>
          <w:rtl/>
        </w:rPr>
        <w:t xml:space="preserve"> </w:t>
      </w:r>
      <w:r w:rsidRPr="0075697D">
        <w:rPr>
          <w:rtl/>
        </w:rPr>
        <w:t>والمصاريف</w:t>
      </w:r>
      <w:r w:rsidR="00E06D7A">
        <w:rPr>
          <w:rtl/>
        </w:rPr>
        <w:t xml:space="preserve"> </w:t>
      </w:r>
      <w:r w:rsidRPr="0075697D">
        <w:rPr>
          <w:rtl/>
        </w:rPr>
        <w:t>بالتنفيذ</w:t>
      </w:r>
      <w:r w:rsidR="00E06D7A">
        <w:rPr>
          <w:rtl/>
        </w:rPr>
        <w:t xml:space="preserve"> </w:t>
      </w:r>
      <w:r w:rsidRPr="0075697D">
        <w:rPr>
          <w:rtl/>
        </w:rPr>
        <w:t>بطريق</w:t>
      </w:r>
      <w:r w:rsidR="00E06D7A">
        <w:rPr>
          <w:rtl/>
        </w:rPr>
        <w:t xml:space="preserve"> </w:t>
      </w:r>
      <w:r w:rsidRPr="0075697D">
        <w:rPr>
          <w:rtl/>
        </w:rPr>
        <w:t>الحبس،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باعتبار</w:t>
      </w:r>
      <w:r w:rsidR="00E06D7A">
        <w:rPr>
          <w:rtl/>
        </w:rPr>
        <w:t xml:space="preserve"> </w:t>
      </w:r>
      <w:r w:rsidRPr="0075697D">
        <w:rPr>
          <w:rtl/>
        </w:rPr>
        <w:t>مائة</w:t>
      </w:r>
      <w:r w:rsidR="00E06D7A">
        <w:rPr>
          <w:rtl/>
        </w:rPr>
        <w:t xml:space="preserve"> </w:t>
      </w:r>
      <w:r w:rsidRPr="0075697D">
        <w:rPr>
          <w:rtl/>
        </w:rPr>
        <w:t>ريال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يوم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بطريق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وقف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1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والسلامة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والإصلاحية،</w:t>
      </w:r>
      <w:r w:rsidR="00E06D7A">
        <w:rPr>
          <w:rtl/>
        </w:rPr>
        <w:t xml:space="preserve"> </w:t>
      </w:r>
      <w:r w:rsidRPr="0075697D">
        <w:rPr>
          <w:rtl/>
        </w:rPr>
        <w:t>نذكر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إيداع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كتابي</w:t>
      </w:r>
      <w:r w:rsidR="00E06D7A">
        <w:rPr>
          <w:rtl/>
        </w:rPr>
        <w:t xml:space="preserve"> </w:t>
      </w:r>
      <w:r w:rsidRPr="0075697D">
        <w:rPr>
          <w:rtl/>
        </w:rPr>
        <w:t>صادر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بالإيداع،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النموذج</w:t>
      </w:r>
      <w:r w:rsidR="00E06D7A">
        <w:rPr>
          <w:rtl/>
        </w:rPr>
        <w:t xml:space="preserve"> </w:t>
      </w:r>
      <w:r w:rsidRPr="0075697D">
        <w:rPr>
          <w:rtl/>
        </w:rPr>
        <w:t>المعد</w:t>
      </w:r>
      <w:r w:rsidR="00E06D7A">
        <w:rPr>
          <w:rtl/>
        </w:rPr>
        <w:t xml:space="preserve"> </w:t>
      </w:r>
      <w:r w:rsidRPr="0075697D">
        <w:rPr>
          <w:rtl/>
        </w:rPr>
        <w:t>لذلك،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يبقى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2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يحرر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الإيداع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السابقة،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أصل</w:t>
      </w:r>
      <w:r w:rsidR="00E06D7A">
        <w:rPr>
          <w:rtl/>
        </w:rPr>
        <w:t xml:space="preserve"> </w:t>
      </w:r>
      <w:r w:rsidRPr="0075697D">
        <w:rPr>
          <w:rtl/>
        </w:rPr>
        <w:t>وصورتين</w:t>
      </w:r>
      <w:r w:rsidR="00E06D7A">
        <w:rPr>
          <w:rtl/>
        </w:rPr>
        <w:t xml:space="preserve"> </w:t>
      </w:r>
      <w:r w:rsidRPr="0075697D">
        <w:rPr>
          <w:rtl/>
        </w:rPr>
        <w:t>موقعاً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أصدره،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الضابط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ينوب</w:t>
      </w:r>
      <w:r w:rsidR="00E06D7A">
        <w:rPr>
          <w:rtl/>
        </w:rPr>
        <w:t xml:space="preserve"> </w:t>
      </w:r>
      <w:r w:rsidRPr="0075697D">
        <w:rPr>
          <w:rtl/>
        </w:rPr>
        <w:t>عنه،</w:t>
      </w:r>
      <w:r w:rsidR="00E06D7A">
        <w:rPr>
          <w:rtl/>
        </w:rPr>
        <w:t xml:space="preserve"> </w:t>
      </w:r>
      <w:r w:rsidRPr="0075697D">
        <w:rPr>
          <w:rtl/>
        </w:rPr>
        <w:t>التوقيع</w:t>
      </w:r>
      <w:r w:rsidR="00E06D7A">
        <w:rPr>
          <w:rtl/>
        </w:rPr>
        <w:t xml:space="preserve"> </w:t>
      </w:r>
      <w:r w:rsidRPr="0075697D">
        <w:rPr>
          <w:rtl/>
        </w:rPr>
        <w:t>بالاستلام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الصورة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تُرد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أحضر</w:t>
      </w:r>
      <w:r w:rsidR="00E06D7A">
        <w:rPr>
          <w:rtl/>
        </w:rPr>
        <w:t xml:space="preserve"> </w:t>
      </w:r>
      <w:r w:rsidRPr="0075697D">
        <w:rPr>
          <w:rtl/>
        </w:rPr>
        <w:t>المحبوس،</w:t>
      </w:r>
      <w:r w:rsidR="00E06D7A">
        <w:rPr>
          <w:rtl/>
        </w:rPr>
        <w:t xml:space="preserve"> </w:t>
      </w:r>
      <w:r w:rsidRPr="0075697D">
        <w:rPr>
          <w:rtl/>
        </w:rPr>
        <w:t>ويحتفظ</w:t>
      </w:r>
      <w:r w:rsidR="00E06D7A">
        <w:rPr>
          <w:rtl/>
        </w:rPr>
        <w:t xml:space="preserve"> </w:t>
      </w:r>
      <w:r w:rsidRPr="0075697D">
        <w:rPr>
          <w:rtl/>
        </w:rPr>
        <w:t>بالأصل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المؤسسة،</w:t>
      </w:r>
      <w:r w:rsidR="00E06D7A">
        <w:rPr>
          <w:rtl/>
        </w:rPr>
        <w:t xml:space="preserve"> </w:t>
      </w:r>
      <w:r w:rsidRPr="0075697D">
        <w:rPr>
          <w:rtl/>
        </w:rPr>
        <w:t>وترسل</w:t>
      </w:r>
      <w:r w:rsidR="00E06D7A">
        <w:rPr>
          <w:rtl/>
        </w:rPr>
        <w:t xml:space="preserve"> </w:t>
      </w:r>
      <w:r w:rsidRPr="0075697D">
        <w:rPr>
          <w:rtl/>
        </w:rPr>
        <w:t>الصورة</w:t>
      </w:r>
      <w:r w:rsidR="00E06D7A">
        <w:rPr>
          <w:rtl/>
        </w:rPr>
        <w:t xml:space="preserve"> </w:t>
      </w:r>
      <w:r w:rsidRPr="0075697D">
        <w:rPr>
          <w:rtl/>
        </w:rPr>
        <w:t>الأخرى</w:t>
      </w:r>
      <w:r w:rsidR="00E06D7A">
        <w:rPr>
          <w:rtl/>
        </w:rPr>
        <w:t xml:space="preserve"> </w:t>
      </w:r>
      <w:r w:rsidRPr="0075697D">
        <w:rPr>
          <w:rtl/>
        </w:rPr>
        <w:t>لحفظها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ملف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بالإدارة.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يقيد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الكتابي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بالإيداع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السجل</w:t>
      </w:r>
      <w:r w:rsidR="00E06D7A">
        <w:rPr>
          <w:rtl/>
        </w:rPr>
        <w:t xml:space="preserve"> </w:t>
      </w:r>
      <w:r w:rsidRPr="0075697D">
        <w:rPr>
          <w:rtl/>
        </w:rPr>
        <w:t>المعد</w:t>
      </w:r>
      <w:r w:rsidR="00E06D7A">
        <w:rPr>
          <w:rtl/>
        </w:rPr>
        <w:t xml:space="preserve"> </w:t>
      </w:r>
      <w:r w:rsidRPr="0075697D">
        <w:rPr>
          <w:rtl/>
        </w:rPr>
        <w:t>لذلك،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القيد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حضور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أحضر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يوقع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أخرى،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ترسل</w:t>
      </w:r>
      <w:r w:rsidR="00E06D7A">
        <w:rPr>
          <w:rtl/>
        </w:rPr>
        <w:t xml:space="preserve"> </w:t>
      </w:r>
      <w:r w:rsidRPr="0075697D">
        <w:rPr>
          <w:rtl/>
        </w:rPr>
        <w:t>معه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المنقول</w:t>
      </w:r>
      <w:r w:rsidR="00E06D7A">
        <w:rPr>
          <w:rtl/>
        </w:rPr>
        <w:t xml:space="preserve"> </w:t>
      </w:r>
      <w:r w:rsidRPr="0075697D">
        <w:rPr>
          <w:rtl/>
        </w:rPr>
        <w:t>إليها،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الأوراق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وصورة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إيداعه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4" w:name="_Toc21679348"/>
      <w:r w:rsidRPr="0075697D">
        <w:rPr>
          <w:rtl/>
        </w:rPr>
        <w:t>الشكاوى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بالتوقيف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الاعتقال</w:t>
      </w:r>
      <w:r w:rsidR="00E06D7A">
        <w:rPr>
          <w:rtl/>
        </w:rPr>
        <w:t xml:space="preserve"> </w:t>
      </w:r>
      <w:r w:rsidRPr="0075697D">
        <w:rPr>
          <w:rtl/>
        </w:rPr>
        <w:t>التعسفي</w:t>
      </w:r>
      <w:bookmarkEnd w:id="44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137-</w:t>
      </w:r>
      <w:r w:rsidRPr="00D1043D">
        <w:rPr>
          <w:rtl/>
        </w:rPr>
        <w:tab/>
      </w:r>
      <w:r w:rsidRPr="0075697D">
        <w:rPr>
          <w:rtl/>
        </w:rPr>
        <w:t>وردت</w:t>
      </w:r>
      <w:r w:rsidR="00E06D7A">
        <w:rPr>
          <w:rtl/>
        </w:rPr>
        <w:t xml:space="preserve"> </w:t>
      </w:r>
      <w:r w:rsidRPr="0075697D">
        <w:rPr>
          <w:rtl/>
        </w:rPr>
        <w:t>لإدارة</w:t>
      </w:r>
      <w:r w:rsidR="00E06D7A">
        <w:rPr>
          <w:rtl/>
        </w:rPr>
        <w:t xml:space="preserve"> </w:t>
      </w:r>
      <w:r w:rsidRPr="0075697D">
        <w:rPr>
          <w:rtl/>
        </w:rPr>
        <w:t>الشؤون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احصائيات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المحالين</w:t>
      </w:r>
      <w:r w:rsidR="00E06D7A">
        <w:rPr>
          <w:rtl/>
        </w:rPr>
        <w:t xml:space="preserve"> </w:t>
      </w:r>
      <w:r w:rsidRPr="0075697D">
        <w:rPr>
          <w:rtl/>
        </w:rPr>
        <w:t>للمساءلة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"سوء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السلطة".</w:t>
      </w:r>
      <w:r w:rsidR="00E06D7A">
        <w:rPr>
          <w:rtl/>
        </w:rPr>
        <w:t xml:space="preserve"> </w:t>
      </w:r>
      <w:r w:rsidRPr="0075697D">
        <w:rPr>
          <w:rtl/>
        </w:rPr>
        <w:t>وفيما</w:t>
      </w:r>
      <w:r w:rsidR="00E06D7A">
        <w:rPr>
          <w:rtl/>
        </w:rPr>
        <w:t xml:space="preserve"> </w:t>
      </w:r>
      <w:r w:rsidRPr="0075697D">
        <w:rPr>
          <w:rtl/>
        </w:rPr>
        <w:t>يلي</w:t>
      </w:r>
      <w:r w:rsidR="00E06D7A">
        <w:rPr>
          <w:rtl/>
        </w:rPr>
        <w:t xml:space="preserve"> </w:t>
      </w:r>
      <w:r w:rsidRPr="0075697D">
        <w:rPr>
          <w:rtl/>
        </w:rPr>
        <w:t>نماذج</w:t>
      </w:r>
      <w:r w:rsidR="00E06D7A">
        <w:rPr>
          <w:rtl/>
        </w:rPr>
        <w:t xml:space="preserve"> </w:t>
      </w:r>
      <w:r w:rsidRPr="0075697D">
        <w:rPr>
          <w:rtl/>
        </w:rPr>
        <w:t>لبعض</w:t>
      </w:r>
      <w:r w:rsidR="00E06D7A">
        <w:rPr>
          <w:rtl/>
        </w:rPr>
        <w:t xml:space="preserve"> </w:t>
      </w:r>
      <w:r w:rsidRPr="0075697D">
        <w:rPr>
          <w:rtl/>
        </w:rPr>
        <w:t>التحقيقات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أفراد</w:t>
      </w:r>
      <w:r w:rsidR="00E06D7A">
        <w:rPr>
          <w:rtl/>
        </w:rPr>
        <w:t xml:space="preserve"> </w:t>
      </w:r>
      <w:r w:rsidRPr="0075697D">
        <w:rPr>
          <w:rtl/>
        </w:rPr>
        <w:t>لإساءتهم</w:t>
      </w:r>
      <w:r w:rsidR="00E06D7A">
        <w:rPr>
          <w:rtl/>
        </w:rPr>
        <w:t xml:space="preserve"> </w:t>
      </w:r>
      <w:r w:rsidRPr="0075697D">
        <w:rPr>
          <w:rtl/>
        </w:rPr>
        <w:t>استعمال</w:t>
      </w:r>
      <w:r w:rsidR="00E06D7A">
        <w:rPr>
          <w:rtl/>
        </w:rPr>
        <w:t xml:space="preserve"> </w:t>
      </w:r>
      <w:r w:rsidRPr="0075697D">
        <w:rPr>
          <w:rtl/>
        </w:rPr>
        <w:t>السلطة: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D1043D">
        <w:rPr>
          <w:rtl/>
        </w:rPr>
        <w:t>1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دعوى</w:t>
      </w:r>
      <w:r w:rsidR="00E06D7A">
        <w:rPr>
          <w:rtl/>
        </w:rPr>
        <w:t xml:space="preserve"> </w:t>
      </w:r>
      <w:r w:rsidRPr="0075697D">
        <w:rPr>
          <w:rtl/>
        </w:rPr>
        <w:t>تأديبيه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(226/2018)،</w:t>
      </w:r>
      <w:r w:rsidR="00E06D7A">
        <w:rPr>
          <w:rtl/>
        </w:rPr>
        <w:t xml:space="preserve"> </w:t>
      </w:r>
      <w:r w:rsidRPr="0075697D">
        <w:rPr>
          <w:rtl/>
        </w:rPr>
        <w:t>محلها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الوظيفة</w:t>
      </w:r>
      <w:r w:rsidR="00E06D7A">
        <w:rPr>
          <w:rtl/>
        </w:rPr>
        <w:t xml:space="preserve"> </w:t>
      </w:r>
      <w:r w:rsidRPr="0075697D">
        <w:rPr>
          <w:rtl/>
        </w:rPr>
        <w:t>للتهديد</w:t>
      </w:r>
      <w:r w:rsidR="00E06D7A">
        <w:rPr>
          <w:rtl/>
        </w:rPr>
        <w:t xml:space="preserve"> </w:t>
      </w:r>
      <w:r w:rsidRPr="0075697D">
        <w:rPr>
          <w:rtl/>
        </w:rPr>
        <w:t>والضغط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الغير،</w:t>
      </w:r>
      <w:r w:rsidR="00E06D7A">
        <w:rPr>
          <w:rtl/>
        </w:rPr>
        <w:t xml:space="preserve"> </w:t>
      </w:r>
      <w:r w:rsidRPr="0075697D">
        <w:rPr>
          <w:rtl/>
        </w:rPr>
        <w:t>وتمت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تأديبياً.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D1043D">
        <w:rPr>
          <w:rtl/>
        </w:rPr>
        <w:t>2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دعوى</w:t>
      </w:r>
      <w:r w:rsidR="00E06D7A">
        <w:rPr>
          <w:rtl/>
        </w:rPr>
        <w:t xml:space="preserve"> </w:t>
      </w:r>
      <w:r w:rsidRPr="0075697D">
        <w:rPr>
          <w:rtl/>
        </w:rPr>
        <w:t>تأديبية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(146/2019)،</w:t>
      </w:r>
      <w:r w:rsidR="00E06D7A">
        <w:rPr>
          <w:rtl/>
        </w:rPr>
        <w:t xml:space="preserve"> </w:t>
      </w:r>
      <w:r w:rsidRPr="0075697D">
        <w:rPr>
          <w:rtl/>
        </w:rPr>
        <w:t>محلها</w:t>
      </w:r>
      <w:r w:rsidR="00E06D7A">
        <w:rPr>
          <w:rtl/>
        </w:rPr>
        <w:t xml:space="preserve"> </w:t>
      </w:r>
      <w:r w:rsidRPr="0075697D">
        <w:rPr>
          <w:rtl/>
        </w:rPr>
        <w:t>اعتداء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العسكري</w:t>
      </w:r>
      <w:r w:rsidR="00E06D7A">
        <w:rPr>
          <w:rtl/>
        </w:rPr>
        <w:t xml:space="preserve"> </w:t>
      </w:r>
      <w:r w:rsidRPr="0075697D">
        <w:rPr>
          <w:rtl/>
        </w:rPr>
        <w:t>بالضرب</w:t>
      </w:r>
      <w:r w:rsidR="00E06D7A">
        <w:rPr>
          <w:rtl/>
        </w:rPr>
        <w:t xml:space="preserve"> </w:t>
      </w:r>
      <w:r w:rsidRPr="0075697D">
        <w:rPr>
          <w:rtl/>
        </w:rPr>
        <w:t>لعدد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الأشخاص،</w:t>
      </w:r>
      <w:r w:rsidR="00E06D7A">
        <w:rPr>
          <w:rtl/>
        </w:rPr>
        <w:t xml:space="preserve"> </w:t>
      </w:r>
      <w:r w:rsidRPr="0075697D">
        <w:rPr>
          <w:rtl/>
        </w:rPr>
        <w:t>وتمت</w:t>
      </w:r>
      <w:r w:rsidR="00E06D7A">
        <w:rPr>
          <w:rtl/>
        </w:rPr>
        <w:t xml:space="preserve"> </w:t>
      </w:r>
      <w:r w:rsidRPr="0075697D">
        <w:rPr>
          <w:rtl/>
        </w:rPr>
        <w:t>إحالته</w:t>
      </w:r>
      <w:r w:rsidR="00E06D7A">
        <w:rPr>
          <w:rtl/>
        </w:rPr>
        <w:t xml:space="preserve"> </w:t>
      </w:r>
      <w:r w:rsidRPr="0075697D">
        <w:rPr>
          <w:rtl/>
        </w:rPr>
        <w:t>للمحاكمة</w:t>
      </w:r>
      <w:r w:rsidR="00E06D7A">
        <w:rPr>
          <w:rtl/>
        </w:rPr>
        <w:t xml:space="preserve"> </w:t>
      </w:r>
      <w:r w:rsidRPr="0075697D">
        <w:rPr>
          <w:rtl/>
        </w:rPr>
        <w:t>التأديبية.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5" w:name="_Toc21679349"/>
      <w:r w:rsidRPr="0075697D">
        <w:rPr>
          <w:rtl/>
        </w:rPr>
        <w:t>الإحاطة</w:t>
      </w:r>
      <w:r w:rsidR="00E06D7A">
        <w:rPr>
          <w:rtl/>
        </w:rPr>
        <w:t xml:space="preserve"> </w:t>
      </w:r>
      <w:r w:rsidRPr="0075697D">
        <w:rPr>
          <w:rtl/>
        </w:rPr>
        <w:t>بالتهمة</w:t>
      </w:r>
      <w:r w:rsidR="00E06D7A">
        <w:rPr>
          <w:rtl/>
        </w:rPr>
        <w:t xml:space="preserve"> </w:t>
      </w:r>
      <w:r w:rsidRPr="0075697D">
        <w:rPr>
          <w:rtl/>
        </w:rPr>
        <w:t>سبب</w:t>
      </w:r>
      <w:r w:rsidR="00E06D7A">
        <w:rPr>
          <w:rtl/>
        </w:rPr>
        <w:t xml:space="preserve"> </w:t>
      </w:r>
      <w:r w:rsidRPr="0075697D">
        <w:rPr>
          <w:rtl/>
        </w:rPr>
        <w:t>التوقيف</w:t>
      </w:r>
      <w:r w:rsidR="00E06D7A">
        <w:rPr>
          <w:rtl/>
        </w:rPr>
        <w:t xml:space="preserve"> </w:t>
      </w:r>
      <w:r w:rsidRPr="0075697D">
        <w:rPr>
          <w:rtl/>
        </w:rPr>
        <w:t>وإجراءات</w:t>
      </w:r>
      <w:r w:rsidR="00E06D7A">
        <w:rPr>
          <w:rtl/>
        </w:rPr>
        <w:t xml:space="preserve"> </w:t>
      </w:r>
      <w:r w:rsidRPr="0075697D">
        <w:rPr>
          <w:rtl/>
        </w:rPr>
        <w:t>التوقيف</w:t>
      </w:r>
      <w:r w:rsidR="00E06D7A">
        <w:rPr>
          <w:rtl/>
        </w:rPr>
        <w:t xml:space="preserve"> </w:t>
      </w:r>
      <w:r w:rsidRPr="0075697D">
        <w:rPr>
          <w:rtl/>
        </w:rPr>
        <w:t>والاحتجاز</w:t>
      </w:r>
      <w:r w:rsidR="00E06D7A">
        <w:rPr>
          <w:rtl/>
        </w:rPr>
        <w:t xml:space="preserve"> </w:t>
      </w:r>
      <w:r w:rsidRPr="0075697D">
        <w:rPr>
          <w:rtl/>
        </w:rPr>
        <w:t>والتقديم</w:t>
      </w:r>
      <w:r w:rsidR="00E06D7A">
        <w:rPr>
          <w:rtl/>
        </w:rPr>
        <w:t xml:space="preserve"> </w:t>
      </w:r>
      <w:r w:rsidRPr="0075697D">
        <w:rPr>
          <w:rtl/>
        </w:rPr>
        <w:t>للمحاكم</w:t>
      </w:r>
      <w:bookmarkEnd w:id="45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138-</w:t>
      </w:r>
      <w:r w:rsidRPr="00D1043D">
        <w:rPr>
          <w:rtl/>
        </w:rPr>
        <w:tab/>
      </w:r>
      <w:r w:rsidRPr="0075697D">
        <w:rPr>
          <w:rtl/>
        </w:rPr>
        <w:t>كفلت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311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عليهم،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"يبلغ</w:t>
      </w:r>
      <w:r w:rsidR="00E06D7A">
        <w:rPr>
          <w:rtl/>
        </w:rPr>
        <w:t xml:space="preserve"> </w:t>
      </w:r>
      <w:r w:rsidRPr="0075697D">
        <w:rPr>
          <w:rtl/>
        </w:rPr>
        <w:t>فوراً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يحبس</w:t>
      </w:r>
      <w:r w:rsidR="00E06D7A">
        <w:rPr>
          <w:rtl/>
        </w:rPr>
        <w:t xml:space="preserve"> </w:t>
      </w:r>
      <w:r w:rsidRPr="0075697D">
        <w:rPr>
          <w:rtl/>
        </w:rPr>
        <w:t>احتياطياً،</w:t>
      </w:r>
      <w:r w:rsidR="00E06D7A">
        <w:rPr>
          <w:rtl/>
        </w:rPr>
        <w:t xml:space="preserve"> </w:t>
      </w:r>
      <w:r w:rsidRPr="0075697D">
        <w:rPr>
          <w:rtl/>
        </w:rPr>
        <w:t>بأسباب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والتهمة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الاتصال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يرى</w:t>
      </w:r>
      <w:r w:rsidR="00E06D7A">
        <w:rPr>
          <w:rtl/>
        </w:rPr>
        <w:t xml:space="preserve"> </w:t>
      </w:r>
      <w:r w:rsidRPr="0075697D">
        <w:rPr>
          <w:rtl/>
        </w:rPr>
        <w:t>والاستعانة</w:t>
      </w:r>
      <w:r w:rsidR="00E06D7A">
        <w:rPr>
          <w:rtl/>
        </w:rPr>
        <w:t xml:space="preserve"> </w:t>
      </w:r>
      <w:r w:rsidRPr="0075697D">
        <w:rPr>
          <w:rtl/>
        </w:rPr>
        <w:t>بمحام".</w:t>
      </w:r>
      <w:r w:rsidR="00E06D7A">
        <w:rPr>
          <w:rtl/>
        </w:rPr>
        <w:t xml:space="preserve"> </w:t>
      </w:r>
      <w:r w:rsidRPr="0075697D">
        <w:rPr>
          <w:rtl/>
        </w:rPr>
        <w:t>وتنقسم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الإجرائي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حالتين</w:t>
      </w:r>
      <w:r w:rsidR="00E06D7A">
        <w:rPr>
          <w:rtl/>
        </w:rPr>
        <w:t xml:space="preserve"> </w:t>
      </w:r>
      <w:r w:rsidRPr="0075697D">
        <w:rPr>
          <w:rtl/>
        </w:rPr>
        <w:t>الأولى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يحبس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لأمر</w:t>
      </w:r>
      <w:r w:rsidR="00E06D7A">
        <w:rPr>
          <w:rtl/>
        </w:rPr>
        <w:t xml:space="preserve"> </w:t>
      </w:r>
      <w:r w:rsidRPr="0075697D">
        <w:rPr>
          <w:rtl/>
        </w:rPr>
        <w:t>صادر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بالإيداع</w:t>
      </w:r>
      <w:r w:rsidR="00E06D7A">
        <w:rPr>
          <w:rtl/>
        </w:rPr>
        <w:t xml:space="preserve"> </w:t>
      </w:r>
      <w:r w:rsidRPr="0075697D">
        <w:rPr>
          <w:rtl/>
        </w:rPr>
        <w:t>والثانية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لحكم</w:t>
      </w:r>
      <w:r w:rsidR="00E06D7A">
        <w:rPr>
          <w:rtl/>
        </w:rPr>
        <w:t xml:space="preserve"> </w:t>
      </w:r>
      <w:r w:rsidRPr="0075697D">
        <w:rPr>
          <w:rtl/>
        </w:rPr>
        <w:t>قضائي</w:t>
      </w:r>
      <w:r w:rsidR="00E06D7A">
        <w:rPr>
          <w:rtl/>
        </w:rPr>
        <w:t xml:space="preserve"> </w:t>
      </w:r>
      <w:r w:rsidRPr="0075697D">
        <w:rPr>
          <w:rtl/>
        </w:rPr>
        <w:t>واجب</w:t>
      </w:r>
      <w:r w:rsidR="00E06D7A">
        <w:rPr>
          <w:rtl/>
        </w:rPr>
        <w:t xml:space="preserve"> </w:t>
      </w:r>
      <w:r w:rsidRPr="0075697D">
        <w:rPr>
          <w:rtl/>
        </w:rPr>
        <w:t>النفاذ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الحالتين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تسجيل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واحدة،</w:t>
      </w:r>
      <w:r w:rsidR="00E06D7A">
        <w:rPr>
          <w:rtl/>
        </w:rPr>
        <w:t xml:space="preserve"> </w:t>
      </w:r>
      <w:r w:rsidRPr="0075697D">
        <w:rPr>
          <w:rtl/>
        </w:rPr>
        <w:t>ونستعرضها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986F95">
        <w:rPr>
          <w:rFonts w:hint="cs"/>
          <w:rtl/>
        </w:rPr>
        <w:t> </w:t>
      </w:r>
      <w:r w:rsidRPr="0075697D">
        <w:rPr>
          <w:rtl/>
        </w:rPr>
        <w:t>يلي: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139-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تبين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استجواب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الدلائل</w:t>
      </w:r>
      <w:r w:rsidR="00E06D7A">
        <w:rPr>
          <w:rtl/>
        </w:rPr>
        <w:t xml:space="preserve"> </w:t>
      </w:r>
      <w:r w:rsidRPr="0075697D">
        <w:rPr>
          <w:rtl/>
        </w:rPr>
        <w:t>كافي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نسبة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وكانت</w:t>
      </w:r>
      <w:r w:rsidR="00E06D7A">
        <w:rPr>
          <w:rtl/>
        </w:rPr>
        <w:t xml:space="preserve"> </w:t>
      </w:r>
      <w:r w:rsidRPr="0075697D">
        <w:rPr>
          <w:rtl/>
        </w:rPr>
        <w:t>الواقعة</w:t>
      </w:r>
      <w:r w:rsidR="00E06D7A">
        <w:rPr>
          <w:rtl/>
        </w:rPr>
        <w:t xml:space="preserve"> </w:t>
      </w:r>
      <w:r w:rsidRPr="0075697D">
        <w:rPr>
          <w:rtl/>
        </w:rPr>
        <w:t>جناية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جنح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معاقباً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ستة</w:t>
      </w:r>
      <w:r w:rsidR="00E06D7A">
        <w:rPr>
          <w:rtl/>
        </w:rPr>
        <w:t xml:space="preserve"> </w:t>
      </w:r>
      <w:r w:rsidRPr="0075697D">
        <w:rPr>
          <w:rtl/>
        </w:rPr>
        <w:t>أشهر</w:t>
      </w:r>
      <w:r w:rsidR="00E06D7A">
        <w:rPr>
          <w:rtl/>
        </w:rPr>
        <w:t xml:space="preserve"> </w:t>
      </w:r>
      <w:r w:rsidRPr="0075697D">
        <w:rPr>
          <w:rtl/>
        </w:rPr>
        <w:t>جاز</w:t>
      </w:r>
      <w:r w:rsidR="00E06D7A">
        <w:rPr>
          <w:rtl/>
        </w:rPr>
        <w:t xml:space="preserve"> </w:t>
      </w:r>
      <w:r w:rsidRPr="0075697D">
        <w:rPr>
          <w:rtl/>
        </w:rPr>
        <w:t>لعضو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بحبس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احتياطياً،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حبس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ثابت</w:t>
      </w:r>
      <w:r w:rsidR="00E06D7A">
        <w:rPr>
          <w:rtl/>
        </w:rPr>
        <w:t xml:space="preserve"> </w:t>
      </w:r>
      <w:r w:rsidRPr="0075697D">
        <w:rPr>
          <w:rtl/>
        </w:rPr>
        <w:t>ومعروف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وكانت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جنحة</w:t>
      </w:r>
      <w:r w:rsidR="00E06D7A">
        <w:rPr>
          <w:rtl/>
        </w:rPr>
        <w:t xml:space="preserve"> </w:t>
      </w:r>
      <w:r w:rsidRPr="0075697D">
        <w:rPr>
          <w:rtl/>
        </w:rPr>
        <w:t>معاقباً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بالحبس.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يشتمل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اسم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ولقبه</w:t>
      </w:r>
      <w:r w:rsidR="00E06D7A">
        <w:rPr>
          <w:rtl/>
        </w:rPr>
        <w:t xml:space="preserve"> </w:t>
      </w:r>
      <w:r w:rsidRPr="0075697D">
        <w:rPr>
          <w:rtl/>
        </w:rPr>
        <w:t>ومهنته</w:t>
      </w:r>
      <w:r w:rsidR="00E06D7A">
        <w:rPr>
          <w:rtl/>
        </w:rPr>
        <w:t xml:space="preserve"> </w:t>
      </w:r>
      <w:r w:rsidRPr="0075697D">
        <w:rPr>
          <w:rtl/>
        </w:rPr>
        <w:t>ومحل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والتهمة</w:t>
      </w:r>
      <w:r w:rsidR="00E06D7A">
        <w:rPr>
          <w:rtl/>
        </w:rPr>
        <w:t xml:space="preserve"> </w:t>
      </w:r>
      <w:r w:rsidRPr="0075697D">
        <w:rPr>
          <w:rtl/>
        </w:rPr>
        <w:t>المنسوبة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وتاريخ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واسم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وتوقيعه</w:t>
      </w:r>
      <w:r w:rsidR="00E06D7A">
        <w:rPr>
          <w:rtl/>
        </w:rPr>
        <w:t xml:space="preserve"> </w:t>
      </w:r>
      <w:r w:rsidRPr="0075697D">
        <w:rPr>
          <w:rtl/>
        </w:rPr>
        <w:t>والختم</w:t>
      </w:r>
      <w:r w:rsidR="00E06D7A">
        <w:rPr>
          <w:rtl/>
        </w:rPr>
        <w:t xml:space="preserve"> </w:t>
      </w:r>
      <w:r w:rsidRPr="0075697D">
        <w:rPr>
          <w:rtl/>
        </w:rPr>
        <w:t>الرسمي</w:t>
      </w:r>
      <w:r w:rsidR="00E06D7A">
        <w:rPr>
          <w:rtl/>
        </w:rPr>
        <w:t xml:space="preserve"> </w:t>
      </w:r>
      <w:r w:rsidRPr="0075697D">
        <w:rPr>
          <w:rtl/>
        </w:rPr>
        <w:t>للنيابة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يعمل</w:t>
      </w:r>
      <w:r w:rsidR="00E06D7A">
        <w:rPr>
          <w:rtl/>
        </w:rPr>
        <w:t xml:space="preserve"> </w:t>
      </w:r>
      <w:r w:rsidRPr="0075697D">
        <w:rPr>
          <w:rtl/>
        </w:rPr>
        <w:t>بها.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140-</w:t>
      </w:r>
      <w:r w:rsidRPr="00D1043D">
        <w:rPr>
          <w:rtl/>
        </w:rPr>
        <w:tab/>
      </w:r>
      <w:r w:rsidRPr="0075697D">
        <w:rPr>
          <w:rtl/>
        </w:rPr>
        <w:t>وكما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التطرق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ليه</w:t>
      </w:r>
      <w:r w:rsidR="00E06D7A">
        <w:rPr>
          <w:rtl/>
        </w:rPr>
        <w:t xml:space="preserve"> </w:t>
      </w:r>
      <w:r w:rsidRPr="0075697D">
        <w:rPr>
          <w:rtl/>
        </w:rPr>
        <w:t>مسبقاً،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يشتمل</w:t>
      </w:r>
      <w:r w:rsidR="00E06D7A">
        <w:rPr>
          <w:rtl/>
        </w:rPr>
        <w:t xml:space="preserve"> </w:t>
      </w:r>
      <w:r w:rsidRPr="0075697D">
        <w:rPr>
          <w:rtl/>
        </w:rPr>
        <w:t>كذلك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المنطبقة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الواقعة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تكليف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المكان</w:t>
      </w:r>
      <w:r w:rsidR="00E06D7A">
        <w:rPr>
          <w:rtl/>
        </w:rPr>
        <w:t xml:space="preserve"> </w:t>
      </w:r>
      <w:r w:rsidRPr="0075697D">
        <w:rPr>
          <w:rtl/>
        </w:rPr>
        <w:t>المخصص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بقبول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ووضعه</w:t>
      </w:r>
      <w:r w:rsidR="00E06D7A">
        <w:rPr>
          <w:rtl/>
        </w:rPr>
        <w:t xml:space="preserve"> </w:t>
      </w:r>
      <w:r w:rsidRPr="0075697D">
        <w:rPr>
          <w:rtl/>
        </w:rPr>
        <w:t>فيه.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إيداع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المكان</w:t>
      </w:r>
      <w:r w:rsidR="00E06D7A">
        <w:rPr>
          <w:rtl/>
        </w:rPr>
        <w:t xml:space="preserve"> </w:t>
      </w:r>
      <w:r w:rsidRPr="0075697D">
        <w:rPr>
          <w:rtl/>
        </w:rPr>
        <w:t>المخصص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تسلم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إدارته</w:t>
      </w:r>
      <w:r w:rsidR="00E06D7A">
        <w:rPr>
          <w:rtl/>
        </w:rPr>
        <w:t xml:space="preserve"> </w:t>
      </w:r>
      <w:r w:rsidRPr="0075697D">
        <w:rPr>
          <w:rtl/>
        </w:rPr>
        <w:t>صور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الاحتياطي،</w:t>
      </w:r>
      <w:r w:rsidR="00E06D7A">
        <w:rPr>
          <w:rtl/>
        </w:rPr>
        <w:t xml:space="preserve"> </w:t>
      </w:r>
      <w:r w:rsidRPr="0075697D">
        <w:rPr>
          <w:rtl/>
        </w:rPr>
        <w:t>مبينا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انتهائه،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توقيعه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الأصل</w:t>
      </w:r>
      <w:r w:rsidR="00E06D7A">
        <w:rPr>
          <w:rtl/>
        </w:rPr>
        <w:t xml:space="preserve"> </w:t>
      </w:r>
      <w:r w:rsidRPr="0075697D">
        <w:rPr>
          <w:rtl/>
        </w:rPr>
        <w:t>بالاستلام.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141-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الحالين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تنفيذاً</w:t>
      </w:r>
      <w:r w:rsidR="00E06D7A">
        <w:rPr>
          <w:rtl/>
        </w:rPr>
        <w:t xml:space="preserve"> </w:t>
      </w:r>
      <w:r w:rsidRPr="0075697D">
        <w:rPr>
          <w:rtl/>
        </w:rPr>
        <w:t>لحكم</w:t>
      </w:r>
      <w:r w:rsidR="00E06D7A">
        <w:rPr>
          <w:rtl/>
        </w:rPr>
        <w:t xml:space="preserve"> </w:t>
      </w:r>
      <w:r w:rsidRPr="0075697D">
        <w:rPr>
          <w:rtl/>
        </w:rPr>
        <w:t>قضائي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ايداع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كتابي</w:t>
      </w:r>
      <w:r w:rsidR="00E06D7A">
        <w:rPr>
          <w:rtl/>
        </w:rPr>
        <w:t xml:space="preserve"> </w:t>
      </w:r>
      <w:r w:rsidRPr="0075697D">
        <w:rPr>
          <w:rtl/>
        </w:rPr>
        <w:t>صادر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بالإيداع،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النموذج</w:t>
      </w:r>
      <w:r w:rsidR="00E06D7A">
        <w:rPr>
          <w:rtl/>
        </w:rPr>
        <w:t xml:space="preserve"> </w:t>
      </w:r>
      <w:r w:rsidRPr="0075697D">
        <w:rPr>
          <w:rtl/>
        </w:rPr>
        <w:t>المعد</w:t>
      </w:r>
      <w:r w:rsidR="00E06D7A">
        <w:rPr>
          <w:rtl/>
        </w:rPr>
        <w:t xml:space="preserve"> </w:t>
      </w:r>
      <w:r w:rsidRPr="0075697D">
        <w:rPr>
          <w:rtl/>
        </w:rPr>
        <w:t>لذلك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يبقى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142-</w:t>
      </w:r>
      <w:r w:rsidRPr="00D1043D">
        <w:rPr>
          <w:rtl/>
        </w:rPr>
        <w:tab/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وإثبات</w:t>
      </w:r>
      <w:r w:rsidR="00E06D7A">
        <w:rPr>
          <w:rtl/>
        </w:rPr>
        <w:t xml:space="preserve"> </w:t>
      </w:r>
      <w:r w:rsidRPr="0075697D">
        <w:rPr>
          <w:rtl/>
        </w:rPr>
        <w:t>الوضع</w:t>
      </w:r>
      <w:r w:rsidR="00E06D7A">
        <w:rPr>
          <w:rtl/>
        </w:rPr>
        <w:t xml:space="preserve"> </w:t>
      </w:r>
      <w:r w:rsidRPr="0075697D">
        <w:rPr>
          <w:rtl/>
        </w:rPr>
        <w:t>الصحي</w:t>
      </w:r>
      <w:r w:rsidR="00E06D7A">
        <w:rPr>
          <w:rtl/>
        </w:rPr>
        <w:t xml:space="preserve"> </w:t>
      </w:r>
      <w:r w:rsidRPr="0075697D">
        <w:rPr>
          <w:rtl/>
        </w:rPr>
        <w:t>للمحتجزين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دخولهم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وحدة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يرأسها</w:t>
      </w:r>
      <w:r w:rsidR="00E06D7A">
        <w:rPr>
          <w:rtl/>
        </w:rPr>
        <w:t xml:space="preserve"> </w:t>
      </w:r>
      <w:r w:rsidRPr="0075697D">
        <w:rPr>
          <w:rtl/>
        </w:rPr>
        <w:t>طبيب</w:t>
      </w:r>
      <w:r w:rsidR="00E06D7A">
        <w:rPr>
          <w:rtl/>
        </w:rPr>
        <w:t xml:space="preserve"> </w:t>
      </w:r>
      <w:r w:rsidRPr="0075697D">
        <w:rPr>
          <w:rtl/>
        </w:rPr>
        <w:t>يناط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صحة</w:t>
      </w:r>
      <w:r w:rsidR="00E06D7A">
        <w:rPr>
          <w:rtl/>
        </w:rPr>
        <w:t xml:space="preserve"> </w:t>
      </w:r>
      <w:r w:rsidRPr="0075697D">
        <w:rPr>
          <w:rtl/>
        </w:rPr>
        <w:t>وعلاج</w:t>
      </w:r>
      <w:r w:rsidR="00E06D7A">
        <w:rPr>
          <w:rtl/>
        </w:rPr>
        <w:t xml:space="preserve"> </w:t>
      </w:r>
      <w:r w:rsidRPr="0075697D">
        <w:rPr>
          <w:rtl/>
        </w:rPr>
        <w:t>وغذاء</w:t>
      </w:r>
      <w:r w:rsidR="00E06D7A">
        <w:rPr>
          <w:rtl/>
        </w:rPr>
        <w:t xml:space="preserve"> </w:t>
      </w:r>
      <w:r w:rsidRPr="0075697D">
        <w:rPr>
          <w:rtl/>
        </w:rPr>
        <w:t>للمحبوسين،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يتمتع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بالرعاية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المجانية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المؤسسة.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143-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أعطى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لأعضاء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الأماكن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الكائنة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دوائر</w:t>
      </w:r>
      <w:r w:rsidR="00E06D7A">
        <w:rPr>
          <w:rtl/>
        </w:rPr>
        <w:t xml:space="preserve"> </w:t>
      </w:r>
      <w:r w:rsidRPr="0075697D">
        <w:rPr>
          <w:rtl/>
        </w:rPr>
        <w:t>اختصاصهم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محبوس</w:t>
      </w:r>
      <w:r w:rsidR="00E06D7A">
        <w:rPr>
          <w:rtl/>
        </w:rPr>
        <w:t xml:space="preserve"> </w:t>
      </w:r>
      <w:r w:rsidRPr="0075697D">
        <w:rPr>
          <w:rtl/>
        </w:rPr>
        <w:t>بصف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قانونية،</w:t>
      </w:r>
      <w:r w:rsidR="00E06D7A">
        <w:rPr>
          <w:rtl/>
        </w:rPr>
        <w:t xml:space="preserve"> </w:t>
      </w:r>
      <w:r w:rsidRPr="0075697D">
        <w:rPr>
          <w:rtl/>
        </w:rPr>
        <w:t>ولهم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يطلعوا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السجلات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أوامر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والحبس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يأخذوا</w:t>
      </w:r>
      <w:r w:rsidR="00E06D7A">
        <w:rPr>
          <w:rtl/>
        </w:rPr>
        <w:t xml:space="preserve"> </w:t>
      </w:r>
      <w:r w:rsidRPr="0075697D">
        <w:rPr>
          <w:rtl/>
        </w:rPr>
        <w:t>صوراً</w:t>
      </w:r>
      <w:r w:rsidR="00E06D7A">
        <w:rPr>
          <w:rtl/>
        </w:rPr>
        <w:t xml:space="preserve"> </w:t>
      </w:r>
      <w:r w:rsidRPr="0075697D">
        <w:rPr>
          <w:rtl/>
        </w:rPr>
        <w:t>منها،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يتصلوا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محبوس</w:t>
      </w:r>
      <w:r w:rsidR="00E06D7A">
        <w:rPr>
          <w:rtl/>
        </w:rPr>
        <w:t xml:space="preserve"> </w:t>
      </w:r>
      <w:r w:rsidRPr="0075697D">
        <w:rPr>
          <w:rtl/>
        </w:rPr>
        <w:t>ويسمعوا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يريد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يبديها</w:t>
      </w:r>
      <w:r w:rsidR="00E06D7A">
        <w:rPr>
          <w:rtl/>
        </w:rPr>
        <w:t xml:space="preserve"> </w:t>
      </w:r>
      <w:r w:rsidRPr="0075697D">
        <w:rPr>
          <w:rtl/>
        </w:rPr>
        <w:t>لهم.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تقدم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مساعدة</w:t>
      </w:r>
      <w:r w:rsidR="00E06D7A">
        <w:rPr>
          <w:rtl/>
        </w:rPr>
        <w:t xml:space="preserve"> </w:t>
      </w:r>
      <w:r w:rsidRPr="0075697D">
        <w:rPr>
          <w:rtl/>
        </w:rPr>
        <w:t>لحصولهم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يطلبونها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144-</w:t>
      </w:r>
      <w:r w:rsidRPr="00D1043D">
        <w:rPr>
          <w:rtl/>
        </w:rPr>
        <w:tab/>
      </w:r>
      <w:r w:rsidRPr="0075697D">
        <w:rPr>
          <w:rtl/>
        </w:rPr>
        <w:t>ولكل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علم</w:t>
      </w:r>
      <w:r w:rsidR="00E06D7A">
        <w:rPr>
          <w:rtl/>
        </w:rPr>
        <w:t xml:space="preserve"> </w:t>
      </w:r>
      <w:r w:rsidRPr="0075697D">
        <w:rPr>
          <w:rtl/>
        </w:rPr>
        <w:t>بوجود</w:t>
      </w:r>
      <w:r w:rsidR="00E06D7A">
        <w:rPr>
          <w:rtl/>
        </w:rPr>
        <w:t xml:space="preserve"> </w:t>
      </w:r>
      <w:r w:rsidRPr="0075697D">
        <w:rPr>
          <w:rtl/>
        </w:rPr>
        <w:t>محبوس</w:t>
      </w:r>
      <w:r w:rsidR="00E06D7A">
        <w:rPr>
          <w:rtl/>
        </w:rPr>
        <w:t xml:space="preserve"> </w:t>
      </w:r>
      <w:r w:rsidRPr="0075697D">
        <w:rPr>
          <w:rtl/>
        </w:rPr>
        <w:t>بصف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قانونية،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مكان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مخصص</w:t>
      </w:r>
      <w:r w:rsidR="00E06D7A">
        <w:rPr>
          <w:rtl/>
        </w:rPr>
        <w:t xml:space="preserve"> </w:t>
      </w:r>
      <w:r w:rsidRPr="0075697D">
        <w:rPr>
          <w:rtl/>
        </w:rPr>
        <w:t>للحبس،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يخطر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وعليه</w:t>
      </w:r>
      <w:r w:rsidR="00E06D7A">
        <w:rPr>
          <w:rtl/>
        </w:rPr>
        <w:t xml:space="preserve"> </w:t>
      </w:r>
      <w:r w:rsidRPr="0075697D">
        <w:rPr>
          <w:rtl/>
        </w:rPr>
        <w:t>بمجرد</w:t>
      </w:r>
      <w:r w:rsidR="00E06D7A">
        <w:rPr>
          <w:rtl/>
        </w:rPr>
        <w:t xml:space="preserve"> </w:t>
      </w:r>
      <w:r w:rsidRPr="0075697D">
        <w:rPr>
          <w:rtl/>
        </w:rPr>
        <w:t>علمه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ينتقل</w:t>
      </w:r>
      <w:r w:rsidR="00E06D7A">
        <w:rPr>
          <w:rtl/>
        </w:rPr>
        <w:t xml:space="preserve"> </w:t>
      </w:r>
      <w:r w:rsidRPr="0075697D">
        <w:rPr>
          <w:rtl/>
        </w:rPr>
        <w:t>فوراً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المكان</w:t>
      </w:r>
      <w:r w:rsidR="00E06D7A">
        <w:rPr>
          <w:rtl/>
        </w:rPr>
        <w:t xml:space="preserve"> </w:t>
      </w:r>
      <w:r w:rsidRPr="0075697D">
        <w:rPr>
          <w:rtl/>
        </w:rPr>
        <w:t>الموجود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ويقوم</w:t>
      </w:r>
      <w:r w:rsidR="00E06D7A">
        <w:rPr>
          <w:rtl/>
        </w:rPr>
        <w:t xml:space="preserve"> </w:t>
      </w:r>
      <w:r w:rsidRPr="0075697D">
        <w:rPr>
          <w:rtl/>
        </w:rPr>
        <w:t>بإجراء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ويأمر</w:t>
      </w:r>
      <w:r w:rsidR="00E06D7A">
        <w:rPr>
          <w:rtl/>
        </w:rPr>
        <w:t xml:space="preserve"> </w:t>
      </w:r>
      <w:r w:rsidRPr="0075697D">
        <w:rPr>
          <w:rtl/>
        </w:rPr>
        <w:t>بالإفراج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بصف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قانونية.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145-</w:t>
      </w:r>
      <w:r w:rsidRPr="00D1043D">
        <w:rPr>
          <w:rtl/>
        </w:rPr>
        <w:tab/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محبوس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الأماكن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يقدم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وقت،</w:t>
      </w:r>
      <w:r w:rsidR="00E06D7A">
        <w:rPr>
          <w:rtl/>
        </w:rPr>
        <w:t xml:space="preserve"> </w:t>
      </w:r>
      <w:r w:rsidRPr="0075697D">
        <w:rPr>
          <w:rtl/>
        </w:rPr>
        <w:t>للقائم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إدارتها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كتابي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شفهية،</w:t>
      </w:r>
      <w:r w:rsidR="00E06D7A">
        <w:rPr>
          <w:rtl/>
        </w:rPr>
        <w:t xml:space="preserve"> </w:t>
      </w:r>
      <w:r w:rsidRPr="0075697D">
        <w:rPr>
          <w:rtl/>
        </w:rPr>
        <w:t>ويطلب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تبليغها</w:t>
      </w:r>
      <w:r w:rsidR="00E06D7A">
        <w:rPr>
          <w:rtl/>
        </w:rPr>
        <w:t xml:space="preserve"> </w:t>
      </w:r>
      <w:r w:rsidRPr="0075697D">
        <w:rPr>
          <w:rtl/>
        </w:rPr>
        <w:t>للنيابة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إثباتها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سجل</w:t>
      </w:r>
      <w:r w:rsidR="00E06D7A">
        <w:rPr>
          <w:rtl/>
        </w:rPr>
        <w:t xml:space="preserve"> </w:t>
      </w:r>
      <w:r w:rsidRPr="0075697D">
        <w:rPr>
          <w:rtl/>
        </w:rPr>
        <w:t>معد</w:t>
      </w:r>
      <w:r w:rsidR="00E06D7A">
        <w:rPr>
          <w:rtl/>
        </w:rPr>
        <w:t xml:space="preserve"> </w:t>
      </w:r>
      <w:r w:rsidRPr="0075697D">
        <w:rPr>
          <w:rtl/>
        </w:rPr>
        <w:t>لذلك،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المكان</w:t>
      </w:r>
      <w:r w:rsidR="00E06D7A">
        <w:rPr>
          <w:rtl/>
        </w:rPr>
        <w:t xml:space="preserve"> </w:t>
      </w:r>
      <w:r w:rsidRPr="0075697D">
        <w:rPr>
          <w:rtl/>
        </w:rPr>
        <w:t>قبولها</w:t>
      </w:r>
      <w:r w:rsidR="00E06D7A">
        <w:rPr>
          <w:rtl/>
        </w:rPr>
        <w:t xml:space="preserve"> </w:t>
      </w:r>
      <w:r w:rsidRPr="0075697D">
        <w:rPr>
          <w:rtl/>
        </w:rPr>
        <w:t>وتبليغها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الحال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146-</w:t>
      </w:r>
      <w:r w:rsidRPr="00D1043D">
        <w:rPr>
          <w:rtl/>
        </w:rPr>
        <w:tab/>
      </w:r>
      <w:r w:rsidRPr="0075697D">
        <w:rPr>
          <w:rtl/>
        </w:rPr>
        <w:t>تضمنت</w:t>
      </w:r>
      <w:r w:rsidR="00E06D7A">
        <w:rPr>
          <w:rtl/>
        </w:rPr>
        <w:t xml:space="preserve"> </w:t>
      </w:r>
      <w:r w:rsidRPr="0075697D">
        <w:rPr>
          <w:rtl/>
        </w:rPr>
        <w:t>تعليمات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تكليف</w:t>
      </w:r>
      <w:r w:rsidR="00E06D7A">
        <w:rPr>
          <w:rtl/>
        </w:rPr>
        <w:t xml:space="preserve"> </w:t>
      </w:r>
      <w:r w:rsidRPr="0075697D">
        <w:rPr>
          <w:rtl/>
        </w:rPr>
        <w:t>أقدم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دائرة</w:t>
      </w:r>
      <w:r w:rsidR="00E06D7A">
        <w:rPr>
          <w:rtl/>
        </w:rPr>
        <w:t xml:space="preserve"> </w:t>
      </w:r>
      <w:r w:rsidRPr="0075697D">
        <w:rPr>
          <w:rtl/>
        </w:rPr>
        <w:t>اختصاصه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الانتقال</w:t>
      </w:r>
      <w:r w:rsidR="00E06D7A">
        <w:rPr>
          <w:rtl/>
        </w:rPr>
        <w:t xml:space="preserve"> </w:t>
      </w:r>
      <w:r w:rsidRPr="0075697D">
        <w:rPr>
          <w:rtl/>
        </w:rPr>
        <w:t>للأماكن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للحبس</w:t>
      </w:r>
      <w:r w:rsidR="00E06D7A">
        <w:rPr>
          <w:rtl/>
        </w:rPr>
        <w:t xml:space="preserve"> </w:t>
      </w:r>
      <w:r w:rsidRPr="0075697D">
        <w:rPr>
          <w:rtl/>
        </w:rPr>
        <w:t>وإجراء</w:t>
      </w:r>
      <w:r w:rsidR="00E06D7A">
        <w:rPr>
          <w:rtl/>
        </w:rPr>
        <w:t xml:space="preserve"> </w:t>
      </w:r>
      <w:r w:rsidRPr="0075697D">
        <w:rPr>
          <w:rtl/>
        </w:rPr>
        <w:t>التفتيش</w:t>
      </w:r>
      <w:r w:rsidR="00E06D7A">
        <w:rPr>
          <w:rtl/>
        </w:rPr>
        <w:t xml:space="preserve"> </w:t>
      </w:r>
      <w:r w:rsidRPr="0075697D">
        <w:rPr>
          <w:rtl/>
        </w:rPr>
        <w:t>اللازم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بالاطلاع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السجلات</w:t>
      </w:r>
      <w:r w:rsidR="00E06D7A">
        <w:rPr>
          <w:rtl/>
        </w:rPr>
        <w:t xml:space="preserve"> </w:t>
      </w:r>
      <w:r w:rsidRPr="0075697D">
        <w:rPr>
          <w:rtl/>
        </w:rPr>
        <w:t>وأوامر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والحبس</w:t>
      </w:r>
      <w:r w:rsidR="00E06D7A">
        <w:rPr>
          <w:rtl/>
        </w:rPr>
        <w:t xml:space="preserve"> </w:t>
      </w:r>
      <w:r w:rsidRPr="0075697D">
        <w:rPr>
          <w:rtl/>
        </w:rPr>
        <w:t>للتأكد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محبوس</w:t>
      </w:r>
      <w:r w:rsidR="00E06D7A">
        <w:rPr>
          <w:rtl/>
        </w:rPr>
        <w:t xml:space="preserve"> </w:t>
      </w:r>
      <w:r w:rsidRPr="0075697D">
        <w:rPr>
          <w:rtl/>
        </w:rPr>
        <w:t>بصف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قانونية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سماع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محبوس،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دورية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يحرر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يعرض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147-</w:t>
      </w:r>
      <w:r w:rsidRPr="00D1043D">
        <w:rPr>
          <w:rtl/>
        </w:rPr>
        <w:tab/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العضو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بالتفتيش</w:t>
      </w:r>
      <w:r w:rsidR="00E06D7A">
        <w:rPr>
          <w:rtl/>
        </w:rPr>
        <w:t xml:space="preserve"> </w:t>
      </w:r>
      <w:r w:rsidRPr="0075697D">
        <w:rPr>
          <w:rtl/>
        </w:rPr>
        <w:t>التثبت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تصنيف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قضائياً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فئات</w:t>
      </w:r>
      <w:r w:rsidR="00E06D7A">
        <w:rPr>
          <w:rtl/>
        </w:rPr>
        <w:t xml:space="preserve"> </w:t>
      </w:r>
      <w:r w:rsidRPr="0075697D">
        <w:rPr>
          <w:rtl/>
        </w:rPr>
        <w:t>وتقسيم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فئة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درجات</w:t>
      </w:r>
      <w:r w:rsidR="00E06D7A">
        <w:rPr>
          <w:rtl/>
        </w:rPr>
        <w:t xml:space="preserve"> </w:t>
      </w:r>
      <w:r w:rsidRPr="0075697D">
        <w:rPr>
          <w:rtl/>
        </w:rPr>
        <w:t>حسب</w:t>
      </w:r>
      <w:r w:rsidR="00E06D7A">
        <w:rPr>
          <w:rtl/>
        </w:rPr>
        <w:t xml:space="preserve"> </w:t>
      </w:r>
      <w:r w:rsidRPr="0075697D">
        <w:rPr>
          <w:rtl/>
        </w:rPr>
        <w:t>أعمارهم</w:t>
      </w:r>
      <w:r w:rsidR="00E06D7A">
        <w:rPr>
          <w:rtl/>
        </w:rPr>
        <w:t xml:space="preserve"> </w:t>
      </w:r>
      <w:r w:rsidRPr="0075697D">
        <w:rPr>
          <w:rtl/>
        </w:rPr>
        <w:t>ونوع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أجلها</w:t>
      </w:r>
      <w:r w:rsidR="00E06D7A">
        <w:rPr>
          <w:rtl/>
        </w:rPr>
        <w:t xml:space="preserve"> </w:t>
      </w:r>
      <w:r w:rsidRPr="0075697D">
        <w:rPr>
          <w:rtl/>
        </w:rPr>
        <w:t>وخطورتهم</w:t>
      </w:r>
      <w:r w:rsidR="00E06D7A">
        <w:rPr>
          <w:rtl/>
        </w:rPr>
        <w:t xml:space="preserve"> </w:t>
      </w:r>
      <w:r w:rsidRPr="0075697D">
        <w:rPr>
          <w:rtl/>
        </w:rPr>
        <w:t>وتكرار</w:t>
      </w:r>
      <w:r w:rsidR="00E06D7A">
        <w:rPr>
          <w:rtl/>
        </w:rPr>
        <w:t xml:space="preserve"> </w:t>
      </w:r>
      <w:r w:rsidRPr="0075697D">
        <w:rPr>
          <w:rtl/>
        </w:rPr>
        <w:t>ارتكابهم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ومدة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المقضي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عليهم،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عزل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لأول</w:t>
      </w:r>
      <w:r w:rsidR="00E06D7A">
        <w:rPr>
          <w:rtl/>
        </w:rPr>
        <w:t xml:space="preserve"> </w:t>
      </w:r>
      <w:r w:rsidRPr="0075697D">
        <w:rPr>
          <w:rtl/>
        </w:rPr>
        <w:t>مرة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السوابق،</w:t>
      </w:r>
      <w:r w:rsidR="00E06D7A">
        <w:rPr>
          <w:rtl/>
        </w:rPr>
        <w:t xml:space="preserve"> </w:t>
      </w:r>
      <w:r w:rsidRPr="0075697D">
        <w:rPr>
          <w:rtl/>
        </w:rPr>
        <w:t>وإيداع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الأماكن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لهم،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يداع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بأماكن</w:t>
      </w:r>
      <w:r w:rsidR="00E06D7A">
        <w:rPr>
          <w:rtl/>
        </w:rPr>
        <w:t xml:space="preserve"> </w:t>
      </w:r>
      <w:r w:rsidRPr="0075697D">
        <w:rPr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كتابي</w:t>
      </w:r>
      <w:r w:rsidR="00E06D7A">
        <w:rPr>
          <w:rtl/>
        </w:rPr>
        <w:t xml:space="preserve"> </w:t>
      </w:r>
      <w:r w:rsidRPr="0075697D">
        <w:rPr>
          <w:rtl/>
        </w:rPr>
        <w:t>صادر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بالإيداع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النموذج</w:t>
      </w:r>
      <w:r w:rsidR="00E06D7A">
        <w:rPr>
          <w:rtl/>
        </w:rPr>
        <w:t xml:space="preserve"> </w:t>
      </w:r>
      <w:r w:rsidRPr="0075697D">
        <w:rPr>
          <w:rtl/>
        </w:rPr>
        <w:t>المعد</w:t>
      </w:r>
      <w:r w:rsidR="00E06D7A">
        <w:rPr>
          <w:rtl/>
        </w:rPr>
        <w:t xml:space="preserve"> </w:t>
      </w:r>
      <w:r w:rsidRPr="0075697D">
        <w:rPr>
          <w:rtl/>
        </w:rPr>
        <w:t>لذلك.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بقاء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بتلك</w:t>
      </w:r>
      <w:r w:rsidR="00E06D7A">
        <w:rPr>
          <w:rtl/>
        </w:rPr>
        <w:t xml:space="preserve"> </w:t>
      </w:r>
      <w:r w:rsidRPr="0075697D">
        <w:rPr>
          <w:rtl/>
        </w:rPr>
        <w:t>الأماكن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المدة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بأمر</w:t>
      </w:r>
      <w:r w:rsidR="00E06D7A">
        <w:rPr>
          <w:rtl/>
        </w:rPr>
        <w:t xml:space="preserve"> </w:t>
      </w:r>
      <w:r w:rsidRPr="0075697D">
        <w:rPr>
          <w:rtl/>
        </w:rPr>
        <w:t>التنفيذ.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6" w:name="_Toc21679350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معاملة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المحرومين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حريتهم</w:t>
      </w:r>
      <w:bookmarkEnd w:id="46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148-</w:t>
      </w:r>
      <w:r w:rsidRPr="00D1043D">
        <w:rPr>
          <w:rtl/>
        </w:rPr>
        <w:tab/>
      </w:r>
      <w:r w:rsidRPr="0075697D">
        <w:rPr>
          <w:rFonts w:hint="eastAsia"/>
          <w:rtl/>
        </w:rPr>
        <w:t>إ</w:t>
      </w:r>
      <w:r w:rsidRPr="0075697D">
        <w:rPr>
          <w:rtl/>
        </w:rPr>
        <w:t>يماناً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التقويم</w:t>
      </w:r>
      <w:r w:rsidR="00E06D7A">
        <w:rPr>
          <w:rtl/>
        </w:rPr>
        <w:t xml:space="preserve"> </w:t>
      </w:r>
      <w:r w:rsidRPr="0075697D">
        <w:rPr>
          <w:rtl/>
        </w:rPr>
        <w:t>والتهذيب</w:t>
      </w:r>
      <w:r w:rsidR="00E06D7A">
        <w:rPr>
          <w:rtl/>
        </w:rPr>
        <w:t xml:space="preserve"> </w:t>
      </w:r>
      <w:r w:rsidRPr="0075697D">
        <w:rPr>
          <w:rtl/>
        </w:rPr>
        <w:t>والردع</w:t>
      </w:r>
      <w:r w:rsidR="00E06D7A">
        <w:rPr>
          <w:rtl/>
        </w:rPr>
        <w:t xml:space="preserve"> </w:t>
      </w:r>
      <w:r w:rsidRPr="0075697D">
        <w:rPr>
          <w:rtl/>
        </w:rPr>
        <w:t>والزجر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الانتقام</w:t>
      </w:r>
      <w:r w:rsidR="00E06D7A">
        <w:rPr>
          <w:rtl/>
        </w:rPr>
        <w:t xml:space="preserve"> </w:t>
      </w:r>
      <w:r w:rsidRPr="0075697D">
        <w:rPr>
          <w:rtl/>
        </w:rPr>
        <w:t>والتسلط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والإصلاحية،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تغييرات</w:t>
      </w:r>
      <w:r w:rsidR="00E06D7A">
        <w:rPr>
          <w:rtl/>
        </w:rPr>
        <w:t xml:space="preserve"> </w:t>
      </w:r>
      <w:r w:rsidRPr="0075697D">
        <w:rPr>
          <w:rtl/>
        </w:rPr>
        <w:t>جذرية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نزلاء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المؤسسات،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أهم</w:t>
      </w:r>
      <w:r w:rsidR="00E06D7A">
        <w:rPr>
          <w:rtl/>
        </w:rPr>
        <w:t xml:space="preserve"> </w:t>
      </w:r>
      <w:r w:rsidRPr="0075697D">
        <w:rPr>
          <w:rtl/>
        </w:rPr>
        <w:t>مظاهره</w:t>
      </w:r>
      <w:r w:rsidR="00E06D7A">
        <w:rPr>
          <w:rtl/>
        </w:rPr>
        <w:t xml:space="preserve"> </w:t>
      </w:r>
      <w:r w:rsidRPr="0075697D">
        <w:rPr>
          <w:rtl/>
        </w:rPr>
        <w:t>إلغاء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الجلد</w:t>
      </w:r>
      <w:r w:rsidR="00E06D7A">
        <w:rPr>
          <w:rtl/>
        </w:rPr>
        <w:t xml:space="preserve"> </w:t>
      </w:r>
      <w:r w:rsidRPr="0075697D">
        <w:rPr>
          <w:rtl/>
        </w:rPr>
        <w:t>كعقوبة</w:t>
      </w:r>
      <w:r w:rsidR="00E06D7A">
        <w:rPr>
          <w:rtl/>
        </w:rPr>
        <w:t xml:space="preserve"> </w:t>
      </w:r>
      <w:r w:rsidRPr="0075697D">
        <w:rPr>
          <w:rtl/>
        </w:rPr>
        <w:t>تأديبية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سياسة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فنص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"تهدف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إصلاح</w:t>
      </w:r>
      <w:r w:rsidR="00E06D7A">
        <w:rPr>
          <w:rtl/>
        </w:rPr>
        <w:t xml:space="preserve"> </w:t>
      </w:r>
      <w:r w:rsidRPr="0075697D">
        <w:rPr>
          <w:rtl/>
        </w:rPr>
        <w:t>وتقويم</w:t>
      </w:r>
      <w:r w:rsidR="00E06D7A">
        <w:rPr>
          <w:rtl/>
        </w:rPr>
        <w:t xml:space="preserve"> </w:t>
      </w:r>
      <w:r w:rsidRPr="0075697D">
        <w:rPr>
          <w:rtl/>
        </w:rPr>
        <w:t>وتأهيل</w:t>
      </w:r>
      <w:r w:rsidR="00E06D7A">
        <w:rPr>
          <w:rtl/>
        </w:rPr>
        <w:t xml:space="preserve"> </w:t>
      </w:r>
      <w:r w:rsidRPr="0075697D">
        <w:rPr>
          <w:rtl/>
        </w:rPr>
        <w:t>المحبوسين،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والمؤثرات</w:t>
      </w:r>
      <w:r w:rsidR="00E06D7A">
        <w:rPr>
          <w:rtl/>
        </w:rPr>
        <w:t xml:space="preserve"> </w:t>
      </w:r>
      <w:r w:rsidRPr="0075697D">
        <w:rPr>
          <w:rtl/>
        </w:rPr>
        <w:t>التربوية</w:t>
      </w:r>
      <w:r w:rsidR="00E06D7A">
        <w:rPr>
          <w:rtl/>
        </w:rPr>
        <w:t xml:space="preserve"> </w:t>
      </w:r>
      <w:r w:rsidRPr="0075697D">
        <w:rPr>
          <w:rtl/>
        </w:rPr>
        <w:t>والتعليمية</w:t>
      </w:r>
      <w:r w:rsidR="00E06D7A">
        <w:rPr>
          <w:rtl/>
        </w:rPr>
        <w:t xml:space="preserve"> </w:t>
      </w:r>
      <w:r w:rsidRPr="0075697D">
        <w:rPr>
          <w:rtl/>
        </w:rPr>
        <w:t>والطبية،</w:t>
      </w:r>
      <w:r w:rsidR="00E06D7A">
        <w:rPr>
          <w:rtl/>
        </w:rPr>
        <w:t xml:space="preserve"> </w:t>
      </w:r>
      <w:r w:rsidRPr="0075697D">
        <w:rPr>
          <w:rtl/>
        </w:rPr>
        <w:t>والتدريب</w:t>
      </w:r>
      <w:r w:rsidR="00E06D7A">
        <w:rPr>
          <w:rtl/>
        </w:rPr>
        <w:t xml:space="preserve"> </w:t>
      </w:r>
      <w:r w:rsidRPr="0075697D">
        <w:rPr>
          <w:rtl/>
        </w:rPr>
        <w:t>المهني</w:t>
      </w:r>
      <w:r w:rsidR="00E06D7A">
        <w:rPr>
          <w:rtl/>
        </w:rPr>
        <w:t xml:space="preserve"> </w:t>
      </w:r>
      <w:r w:rsidRPr="0075697D">
        <w:rPr>
          <w:rtl/>
        </w:rPr>
        <w:t>والخدمة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والأنشطة</w:t>
      </w:r>
      <w:r w:rsidR="00E06D7A">
        <w:rPr>
          <w:rtl/>
        </w:rPr>
        <w:t xml:space="preserve"> </w:t>
      </w:r>
      <w:r w:rsidRPr="0075697D">
        <w:rPr>
          <w:rtl/>
        </w:rPr>
        <w:t>الرياضية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والترفيهية،</w:t>
      </w:r>
      <w:r w:rsidR="00E06D7A">
        <w:rPr>
          <w:rtl/>
        </w:rPr>
        <w:t xml:space="preserve"> </w:t>
      </w:r>
      <w:r w:rsidRPr="0075697D">
        <w:rPr>
          <w:rtl/>
        </w:rPr>
        <w:t>لخلق</w:t>
      </w:r>
      <w:r w:rsidR="00E06D7A">
        <w:rPr>
          <w:rtl/>
        </w:rPr>
        <w:t xml:space="preserve"> </w:t>
      </w:r>
      <w:r w:rsidRPr="0075697D">
        <w:rPr>
          <w:rtl/>
        </w:rPr>
        <w:t>الرغبة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الشريفة</w:t>
      </w:r>
      <w:r w:rsidR="00E06D7A">
        <w:rPr>
          <w:rtl/>
        </w:rPr>
        <w:t xml:space="preserve"> </w:t>
      </w:r>
      <w:r w:rsidRPr="0075697D">
        <w:rPr>
          <w:rtl/>
        </w:rPr>
        <w:t>والمواطنة</w:t>
      </w:r>
      <w:r w:rsidR="00E06D7A">
        <w:rPr>
          <w:rtl/>
        </w:rPr>
        <w:t xml:space="preserve"> </w:t>
      </w:r>
      <w:r w:rsidRPr="0075697D">
        <w:rPr>
          <w:rtl/>
        </w:rPr>
        <w:t>الصالحة".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149-</w:t>
      </w:r>
      <w:r w:rsidRPr="00D1043D">
        <w:rPr>
          <w:rtl/>
        </w:rPr>
        <w:tab/>
      </w:r>
      <w:r w:rsidRPr="0075697D">
        <w:rPr>
          <w:rtl/>
        </w:rPr>
        <w:t>ولضمان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والثقافة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D1043D">
        <w:rPr>
          <w:rtl/>
        </w:rPr>
        <w:t>29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ذاته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رغب</w:t>
      </w:r>
      <w:r w:rsidR="00E06D7A">
        <w:rPr>
          <w:rtl/>
        </w:rPr>
        <w:t xml:space="preserve"> </w:t>
      </w:r>
      <w:r w:rsidRPr="0075697D">
        <w:rPr>
          <w:rtl/>
        </w:rPr>
        <w:t>المحبوس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الدراسة</w:t>
      </w:r>
      <w:r w:rsidR="00E06D7A">
        <w:rPr>
          <w:rtl/>
        </w:rPr>
        <w:t xml:space="preserve"> </w:t>
      </w:r>
      <w:r w:rsidRPr="0075697D">
        <w:rPr>
          <w:rtl/>
        </w:rPr>
        <w:t>وجب</w:t>
      </w:r>
      <w:r w:rsidR="00E06D7A">
        <w:rPr>
          <w:rtl/>
        </w:rPr>
        <w:t xml:space="preserve"> </w:t>
      </w:r>
      <w:r w:rsidRPr="0075697D">
        <w:rPr>
          <w:rtl/>
        </w:rPr>
        <w:t>إمداده</w:t>
      </w:r>
      <w:r w:rsidR="00E06D7A">
        <w:rPr>
          <w:rtl/>
        </w:rPr>
        <w:t xml:space="preserve"> </w:t>
      </w:r>
      <w:r w:rsidRPr="0075697D">
        <w:rPr>
          <w:rtl/>
        </w:rPr>
        <w:t>بالكتب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يحتاج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وتيسير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استذكاره</w:t>
      </w:r>
      <w:r w:rsidR="00E06D7A">
        <w:rPr>
          <w:rtl/>
        </w:rPr>
        <w:t xml:space="preserve"> </w:t>
      </w:r>
      <w:r w:rsidRPr="0075697D">
        <w:rPr>
          <w:rtl/>
        </w:rPr>
        <w:t>والسماح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بأداء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الامتحانات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عليه.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D1043D">
        <w:rPr>
          <w:rtl/>
        </w:rPr>
        <w:t>30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يتعين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تمكين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الاستفادة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الإعلام</w:t>
      </w:r>
      <w:r w:rsidR="00E06D7A">
        <w:rPr>
          <w:rtl/>
        </w:rPr>
        <w:t xml:space="preserve"> </w:t>
      </w:r>
      <w:r w:rsidRPr="0075697D">
        <w:rPr>
          <w:rtl/>
        </w:rPr>
        <w:t>المختلفة،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بالندوات</w:t>
      </w:r>
      <w:r w:rsidR="00E06D7A">
        <w:rPr>
          <w:rtl/>
        </w:rPr>
        <w:t xml:space="preserve"> </w:t>
      </w:r>
      <w:r w:rsidRPr="0075697D">
        <w:rPr>
          <w:rtl/>
        </w:rPr>
        <w:t>والمحاضرات</w:t>
      </w:r>
      <w:r w:rsidR="00E06D7A">
        <w:rPr>
          <w:rtl/>
        </w:rPr>
        <w:t xml:space="preserve"> </w:t>
      </w:r>
      <w:r w:rsidRPr="0075697D">
        <w:rPr>
          <w:rtl/>
        </w:rPr>
        <w:t>التثقيفية</w:t>
      </w:r>
      <w:r w:rsidR="00E06D7A">
        <w:rPr>
          <w:rtl/>
        </w:rPr>
        <w:t xml:space="preserve"> </w:t>
      </w:r>
      <w:r w:rsidRPr="0075697D">
        <w:rPr>
          <w:rtl/>
        </w:rPr>
        <w:t>وغيرها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البرامج</w:t>
      </w:r>
      <w:r w:rsidR="00E06D7A">
        <w:rPr>
          <w:rtl/>
        </w:rPr>
        <w:t xml:space="preserve"> </w:t>
      </w:r>
      <w:r w:rsidRPr="0075697D">
        <w:rPr>
          <w:rtl/>
        </w:rPr>
        <w:t>الترفيهية،</w:t>
      </w:r>
      <w:r w:rsidR="00E06D7A">
        <w:rPr>
          <w:rtl/>
        </w:rPr>
        <w:t xml:space="preserve"> </w:t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D1043D">
        <w:rPr>
          <w:rtl/>
        </w:rPr>
        <w:t>33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مرشد</w:t>
      </w:r>
      <w:r w:rsidR="00E06D7A">
        <w:rPr>
          <w:rtl/>
        </w:rPr>
        <w:t xml:space="preserve"> </w:t>
      </w:r>
      <w:r w:rsidRPr="0075697D">
        <w:rPr>
          <w:rtl/>
        </w:rPr>
        <w:t>ديني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الدعاة</w:t>
      </w:r>
      <w:r w:rsidR="00E06D7A">
        <w:rPr>
          <w:rtl/>
        </w:rPr>
        <w:t xml:space="preserve"> </w:t>
      </w:r>
      <w:r w:rsidRPr="0075697D">
        <w:rPr>
          <w:rtl/>
        </w:rPr>
        <w:t>المختصين،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أخصائي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العلوم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والنفسية.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150-</w:t>
      </w:r>
      <w:r w:rsidRPr="00D1043D">
        <w:rPr>
          <w:rtl/>
        </w:rPr>
        <w:tab/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للمحبوسين</w:t>
      </w:r>
      <w:r w:rsidR="00E06D7A">
        <w:rPr>
          <w:rtl/>
        </w:rPr>
        <w:t xml:space="preserve"> </w:t>
      </w:r>
      <w:r w:rsidRPr="0075697D">
        <w:rPr>
          <w:rtl/>
        </w:rPr>
        <w:t>ف</w:t>
      </w:r>
      <w:r w:rsidRPr="0075697D">
        <w:rPr>
          <w:rFonts w:hint="eastAsia"/>
          <w:rtl/>
        </w:rPr>
        <w:t>ا</w:t>
      </w:r>
      <w:r w:rsidRPr="0075697D">
        <w:rPr>
          <w:rtl/>
        </w:rPr>
        <w:t>نظر</w:t>
      </w:r>
      <w:r w:rsidR="00E06D7A">
        <w:rPr>
          <w:rtl/>
        </w:rPr>
        <w:t xml:space="preserve"> </w:t>
      </w:r>
      <w:r w:rsidRPr="0075697D">
        <w:rPr>
          <w:rtl/>
        </w:rPr>
        <w:t>الرد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(9)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التقرير.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151-</w:t>
      </w:r>
      <w:r w:rsidRPr="00D1043D">
        <w:rPr>
          <w:rtl/>
        </w:rPr>
        <w:tab/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دائمة</w:t>
      </w:r>
      <w:r w:rsidR="00E06D7A">
        <w:rPr>
          <w:rtl/>
        </w:rPr>
        <w:t xml:space="preserve"> </w:t>
      </w:r>
      <w:r w:rsidRPr="0075697D">
        <w:rPr>
          <w:rtl/>
        </w:rPr>
        <w:t>للمؤسسات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الداخلية،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بوضع</w:t>
      </w:r>
      <w:r w:rsidR="00E06D7A">
        <w:rPr>
          <w:rtl/>
        </w:rPr>
        <w:t xml:space="preserve"> </w:t>
      </w:r>
      <w:r w:rsidRPr="0075697D">
        <w:rPr>
          <w:rtl/>
        </w:rPr>
        <w:t>السياسة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لتطوير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وأساليب</w:t>
      </w:r>
      <w:r w:rsidR="00E06D7A">
        <w:rPr>
          <w:rtl/>
        </w:rPr>
        <w:t xml:space="preserve"> </w:t>
      </w:r>
      <w:r w:rsidRPr="0075697D">
        <w:rPr>
          <w:rtl/>
        </w:rPr>
        <w:t>التأهيل</w:t>
      </w:r>
      <w:r w:rsidR="00E06D7A">
        <w:rPr>
          <w:rtl/>
        </w:rPr>
        <w:t xml:space="preserve"> </w:t>
      </w:r>
      <w:r w:rsidRPr="0075697D">
        <w:rPr>
          <w:rtl/>
        </w:rPr>
        <w:t>والإصلاح</w:t>
      </w:r>
      <w:r w:rsidR="00E06D7A">
        <w:rPr>
          <w:rtl/>
        </w:rPr>
        <w:t xml:space="preserve"> </w:t>
      </w:r>
      <w:r w:rsidRPr="0075697D">
        <w:rPr>
          <w:rtl/>
        </w:rPr>
        <w:t>بها،</w:t>
      </w:r>
      <w:r w:rsidR="00E06D7A">
        <w:rPr>
          <w:rtl/>
        </w:rPr>
        <w:t xml:space="preserve"> </w:t>
      </w:r>
      <w:r w:rsidRPr="0075697D">
        <w:rPr>
          <w:rtl/>
        </w:rPr>
        <w:t>والتوصية</w:t>
      </w:r>
      <w:r w:rsidR="00E06D7A">
        <w:rPr>
          <w:rtl/>
        </w:rPr>
        <w:t xml:space="preserve"> </w:t>
      </w:r>
      <w:r w:rsidRPr="0075697D">
        <w:rPr>
          <w:rtl/>
        </w:rPr>
        <w:t>بالرعاية</w:t>
      </w:r>
      <w:r w:rsidR="00E06D7A">
        <w:rPr>
          <w:rtl/>
        </w:rPr>
        <w:t xml:space="preserve"> </w:t>
      </w:r>
      <w:r w:rsidRPr="0075697D">
        <w:rPr>
          <w:rtl/>
        </w:rPr>
        <w:t>اللاحقة</w:t>
      </w:r>
      <w:r w:rsidR="00E06D7A">
        <w:rPr>
          <w:rtl/>
        </w:rPr>
        <w:t xml:space="preserve"> </w:t>
      </w:r>
      <w:r w:rsidRPr="0075697D">
        <w:rPr>
          <w:rtl/>
        </w:rPr>
        <w:t>للمفرج</w:t>
      </w:r>
      <w:r w:rsidR="00E06D7A">
        <w:rPr>
          <w:rtl/>
        </w:rPr>
        <w:t xml:space="preserve"> </w:t>
      </w:r>
      <w:r w:rsidRPr="0075697D">
        <w:rPr>
          <w:rtl/>
        </w:rPr>
        <w:t>عنهم،</w:t>
      </w:r>
      <w:r w:rsidR="00E06D7A">
        <w:rPr>
          <w:rtl/>
        </w:rPr>
        <w:t xml:space="preserve"> </w:t>
      </w:r>
      <w:r w:rsidRPr="0075697D">
        <w:rPr>
          <w:rtl/>
        </w:rPr>
        <w:t>ويصدر</w:t>
      </w:r>
      <w:r w:rsidR="00E06D7A">
        <w:rPr>
          <w:rtl/>
        </w:rPr>
        <w:t xml:space="preserve"> </w:t>
      </w:r>
      <w:r w:rsidRPr="0075697D">
        <w:rPr>
          <w:rtl/>
        </w:rPr>
        <w:t>بتشكيل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وتحديد</w:t>
      </w:r>
      <w:r w:rsidR="00E06D7A">
        <w:rPr>
          <w:rtl/>
        </w:rPr>
        <w:t xml:space="preserve"> </w:t>
      </w:r>
      <w:r w:rsidRPr="0075697D">
        <w:rPr>
          <w:rtl/>
        </w:rPr>
        <w:t>اختصاصاتها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الوزراء،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الوزير.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7" w:name="_Toc21679351"/>
      <w:r w:rsidRPr="0075697D">
        <w:rPr>
          <w:rtl/>
        </w:rPr>
        <w:t>الأحداث</w:t>
      </w:r>
      <w:r w:rsidRPr="00D1043D">
        <w:rPr>
          <w:b w:val="0"/>
          <w:bCs w:val="0"/>
          <w:vertAlign w:val="superscript"/>
          <w:rtl/>
        </w:rPr>
        <w:t>(</w:t>
      </w:r>
      <w:r w:rsidR="00297A6E" w:rsidRPr="00297A6E">
        <w:rPr>
          <w:b w:val="0"/>
          <w:vertAlign w:val="superscript"/>
          <w:rtl/>
        </w:rPr>
        <w:footnoteReference w:id="48"/>
      </w:r>
      <w:r w:rsidRPr="00D1043D">
        <w:rPr>
          <w:b w:val="0"/>
          <w:bCs w:val="0"/>
          <w:vertAlign w:val="superscript"/>
          <w:rtl/>
        </w:rPr>
        <w:t>)</w:t>
      </w:r>
      <w:bookmarkEnd w:id="47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152-</w:t>
      </w:r>
      <w:r w:rsidRPr="00D1043D">
        <w:rPr>
          <w:rtl/>
        </w:rPr>
        <w:tab/>
      </w:r>
      <w:r w:rsidRPr="0075697D">
        <w:rPr>
          <w:rtl/>
        </w:rPr>
        <w:t>أوكلت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مهمة</w:t>
      </w:r>
      <w:r w:rsidR="00E06D7A">
        <w:rPr>
          <w:rtl/>
        </w:rPr>
        <w:t xml:space="preserve"> </w:t>
      </w:r>
      <w:r w:rsidRPr="0075697D">
        <w:rPr>
          <w:rtl/>
        </w:rPr>
        <w:t>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لإيواء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استلام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قانوني</w:t>
      </w:r>
      <w:r w:rsidR="00E06D7A">
        <w:rPr>
          <w:rtl/>
        </w:rPr>
        <w:t xml:space="preserve"> </w:t>
      </w:r>
      <w:r w:rsidRPr="0075697D">
        <w:rPr>
          <w:rtl/>
        </w:rPr>
        <w:t>بحقه،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تستقبل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المحولة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الأحداث،</w:t>
      </w:r>
      <w:r w:rsidR="00E06D7A">
        <w:rPr>
          <w:rtl/>
        </w:rPr>
        <w:t xml:space="preserve"> </w:t>
      </w:r>
      <w:r w:rsidRPr="0075697D">
        <w:rPr>
          <w:rtl/>
        </w:rPr>
        <w:t>ويتم</w:t>
      </w:r>
      <w:r w:rsidR="00E06D7A">
        <w:rPr>
          <w:rtl/>
        </w:rPr>
        <w:t xml:space="preserve"> </w:t>
      </w:r>
      <w:r w:rsidRPr="0075697D">
        <w:rPr>
          <w:rtl/>
        </w:rPr>
        <w:t>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حسبما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1994،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تُقدم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tl/>
        </w:rPr>
        <w:t>حزمة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البرامج</w:t>
      </w:r>
      <w:r w:rsidR="00E06D7A">
        <w:rPr>
          <w:rtl/>
        </w:rPr>
        <w:t xml:space="preserve"> </w:t>
      </w:r>
      <w:r w:rsidRPr="0075697D">
        <w:rPr>
          <w:rtl/>
        </w:rPr>
        <w:t>الإصلاحية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بينها</w:t>
      </w:r>
      <w:r w:rsidR="00E06D7A">
        <w:rPr>
          <w:rtl/>
        </w:rPr>
        <w:t xml:space="preserve"> </w:t>
      </w:r>
      <w:r w:rsidRPr="0075697D">
        <w:rPr>
          <w:rtl/>
        </w:rPr>
        <w:t>الأنشطة</w:t>
      </w:r>
      <w:r w:rsidR="00E06D7A">
        <w:rPr>
          <w:rtl/>
        </w:rPr>
        <w:t xml:space="preserve"> </w:t>
      </w:r>
      <w:r w:rsidRPr="0075697D">
        <w:rPr>
          <w:rtl/>
        </w:rPr>
        <w:t>الدينية</w:t>
      </w:r>
      <w:r w:rsidR="00E06D7A">
        <w:rPr>
          <w:rtl/>
        </w:rPr>
        <w:t xml:space="preserve"> </w:t>
      </w:r>
      <w:r w:rsidRPr="0075697D">
        <w:rPr>
          <w:rtl/>
        </w:rPr>
        <w:t>والثقافية،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المحاضرات</w:t>
      </w:r>
      <w:r w:rsidR="00E06D7A">
        <w:rPr>
          <w:rtl/>
        </w:rPr>
        <w:t xml:space="preserve"> </w:t>
      </w:r>
      <w:r w:rsidRPr="0075697D">
        <w:rPr>
          <w:rtl/>
        </w:rPr>
        <w:t>التثقيفية</w:t>
      </w:r>
      <w:r w:rsidR="00E06D7A">
        <w:rPr>
          <w:rtl/>
        </w:rPr>
        <w:t xml:space="preserve"> </w:t>
      </w:r>
      <w:r w:rsidRPr="0075697D">
        <w:rPr>
          <w:rtl/>
        </w:rPr>
        <w:t>والدينية</w:t>
      </w:r>
      <w:r w:rsidR="00E06D7A">
        <w:rPr>
          <w:rtl/>
        </w:rPr>
        <w:t xml:space="preserve"> </w:t>
      </w:r>
      <w:r w:rsidRPr="0075697D">
        <w:rPr>
          <w:rtl/>
        </w:rPr>
        <w:t>والإرشادية</w:t>
      </w:r>
      <w:r w:rsidR="00E06D7A">
        <w:rPr>
          <w:rtl/>
        </w:rPr>
        <w:t xml:space="preserve"> </w:t>
      </w:r>
      <w:r w:rsidRPr="0075697D">
        <w:rPr>
          <w:rtl/>
        </w:rPr>
        <w:t>التوجيهية،</w:t>
      </w:r>
      <w:r w:rsidR="00E06D7A">
        <w:rPr>
          <w:rtl/>
        </w:rPr>
        <w:t xml:space="preserve"> </w:t>
      </w:r>
      <w:r w:rsidRPr="0075697D">
        <w:rPr>
          <w:rtl/>
        </w:rPr>
        <w:t>لتحقيق</w:t>
      </w:r>
      <w:r w:rsidR="00E06D7A">
        <w:rPr>
          <w:rtl/>
        </w:rPr>
        <w:t xml:space="preserve"> </w:t>
      </w:r>
      <w:r w:rsidRPr="0075697D">
        <w:rPr>
          <w:rtl/>
        </w:rPr>
        <w:t>الأهداف</w:t>
      </w:r>
      <w:r w:rsidR="00E06D7A">
        <w:rPr>
          <w:rtl/>
        </w:rPr>
        <w:t xml:space="preserve"> </w:t>
      </w:r>
      <w:r w:rsidRPr="0075697D">
        <w:rPr>
          <w:rtl/>
        </w:rPr>
        <w:t>المتمثلة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ووقاية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الانحراف</w:t>
      </w:r>
      <w:r w:rsidR="00E06D7A">
        <w:rPr>
          <w:rtl/>
        </w:rPr>
        <w:t xml:space="preserve"> </w:t>
      </w:r>
      <w:r w:rsidRPr="0075697D">
        <w:rPr>
          <w:rtl/>
        </w:rPr>
        <w:t>والتعرض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مستقبلاً،</w:t>
      </w:r>
      <w:r w:rsidR="00E06D7A">
        <w:rPr>
          <w:rtl/>
        </w:rPr>
        <w:t xml:space="preserve"> </w:t>
      </w:r>
      <w:r w:rsidRPr="0075697D">
        <w:rPr>
          <w:rtl/>
        </w:rPr>
        <w:t>ومعالجة</w:t>
      </w:r>
      <w:r w:rsidR="00E06D7A">
        <w:rPr>
          <w:rtl/>
        </w:rPr>
        <w:t xml:space="preserve"> </w:t>
      </w:r>
      <w:r w:rsidRPr="0075697D">
        <w:rPr>
          <w:rtl/>
        </w:rPr>
        <w:t>المنحرفين.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تتضمن</w:t>
      </w:r>
      <w:r w:rsidR="00E06D7A">
        <w:rPr>
          <w:rtl/>
        </w:rPr>
        <w:t xml:space="preserve"> </w:t>
      </w:r>
      <w:r w:rsidRPr="0075697D">
        <w:rPr>
          <w:rtl/>
        </w:rPr>
        <w:t>اختصاصات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وإيواء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والإشراف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لإيواء</w:t>
      </w:r>
      <w:r w:rsidR="00E06D7A">
        <w:rPr>
          <w:rtl/>
        </w:rPr>
        <w:t xml:space="preserve"> </w:t>
      </w:r>
      <w:r w:rsidRPr="0075697D">
        <w:rPr>
          <w:rtl/>
        </w:rPr>
        <w:t>ورعاية</w:t>
      </w:r>
      <w:r w:rsidR="00E06D7A">
        <w:rPr>
          <w:rtl/>
        </w:rPr>
        <w:t xml:space="preserve"> </w:t>
      </w:r>
      <w:r w:rsidRPr="0075697D">
        <w:rPr>
          <w:rtl/>
        </w:rPr>
        <w:t>وتقويم</w:t>
      </w:r>
      <w:r w:rsidR="00E06D7A">
        <w:rPr>
          <w:rtl/>
        </w:rPr>
        <w:t xml:space="preserve"> </w:t>
      </w:r>
      <w:r w:rsidRPr="0075697D">
        <w:rPr>
          <w:rtl/>
        </w:rPr>
        <w:t>وتأهيل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بالاختبار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والواجبات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يلزم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الحدث،</w:t>
      </w:r>
      <w:r w:rsidR="00E06D7A">
        <w:rPr>
          <w:rtl/>
        </w:rPr>
        <w:t xml:space="preserve"> </w:t>
      </w:r>
      <w:r w:rsidRPr="0075697D">
        <w:rPr>
          <w:rtl/>
        </w:rPr>
        <w:t>وتأمين</w:t>
      </w:r>
      <w:r w:rsidR="00E06D7A">
        <w:rPr>
          <w:rtl/>
        </w:rPr>
        <w:t xml:space="preserve"> </w:t>
      </w:r>
      <w:r w:rsidRPr="0075697D">
        <w:rPr>
          <w:rtl/>
        </w:rPr>
        <w:t>احتياجات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نزلاء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الاجتماعية.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تزويد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بالمعارف</w:t>
      </w:r>
      <w:r w:rsidR="00E06D7A">
        <w:rPr>
          <w:rtl/>
        </w:rPr>
        <w:t xml:space="preserve"> </w:t>
      </w:r>
      <w:r w:rsidRPr="0075697D">
        <w:rPr>
          <w:rtl/>
        </w:rPr>
        <w:t>والخبرات</w:t>
      </w:r>
      <w:r w:rsidR="00E06D7A">
        <w:rPr>
          <w:rtl/>
        </w:rPr>
        <w:t xml:space="preserve"> </w:t>
      </w:r>
      <w:r w:rsidRPr="0075697D">
        <w:rPr>
          <w:rtl/>
        </w:rPr>
        <w:t>النظرية</w:t>
      </w:r>
      <w:r w:rsidR="00E06D7A">
        <w:rPr>
          <w:rtl/>
        </w:rPr>
        <w:t xml:space="preserve"> </w:t>
      </w:r>
      <w:r w:rsidRPr="0075697D">
        <w:rPr>
          <w:rtl/>
        </w:rPr>
        <w:t>والمهنية،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الدراسات</w:t>
      </w:r>
      <w:r w:rsidR="00E06D7A">
        <w:rPr>
          <w:rtl/>
        </w:rPr>
        <w:t xml:space="preserve"> </w:t>
      </w:r>
      <w:r w:rsidRPr="0075697D">
        <w:rPr>
          <w:rtl/>
        </w:rPr>
        <w:t>والبحوث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لتحديد</w:t>
      </w:r>
      <w:r w:rsidR="00E06D7A">
        <w:rPr>
          <w:rtl/>
        </w:rPr>
        <w:t xml:space="preserve"> </w:t>
      </w:r>
      <w:r w:rsidRPr="0075697D">
        <w:rPr>
          <w:rtl/>
        </w:rPr>
        <w:t>أسباب</w:t>
      </w:r>
      <w:r w:rsidR="00E06D7A">
        <w:rPr>
          <w:rtl/>
        </w:rPr>
        <w:t xml:space="preserve"> </w:t>
      </w:r>
      <w:r w:rsidRPr="0075697D">
        <w:rPr>
          <w:rtl/>
        </w:rPr>
        <w:t>انحراف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واقتراح</w:t>
      </w:r>
      <w:r w:rsidR="00E06D7A">
        <w:rPr>
          <w:rtl/>
        </w:rPr>
        <w:t xml:space="preserve"> </w:t>
      </w:r>
      <w:r w:rsidRPr="0075697D">
        <w:rPr>
          <w:rtl/>
        </w:rPr>
        <w:t>التوصيات</w:t>
      </w:r>
      <w:r w:rsidR="00E06D7A">
        <w:rPr>
          <w:rtl/>
        </w:rPr>
        <w:t xml:space="preserve"> </w:t>
      </w:r>
      <w:r w:rsidRPr="0075697D">
        <w:rPr>
          <w:rtl/>
        </w:rPr>
        <w:t>لتلافيها.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التوعية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وتربية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وظاهرة</w:t>
      </w:r>
      <w:r w:rsidR="00E06D7A">
        <w:rPr>
          <w:rtl/>
        </w:rPr>
        <w:t xml:space="preserve"> </w:t>
      </w:r>
      <w:r w:rsidRPr="0075697D">
        <w:rPr>
          <w:rtl/>
        </w:rPr>
        <w:t>انحراف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وطرق</w:t>
      </w:r>
      <w:r w:rsidR="00E06D7A">
        <w:rPr>
          <w:rtl/>
        </w:rPr>
        <w:t xml:space="preserve"> </w:t>
      </w:r>
      <w:r w:rsidRPr="0075697D">
        <w:rPr>
          <w:rtl/>
        </w:rPr>
        <w:t>الوقاية</w:t>
      </w:r>
      <w:r w:rsidR="00E06D7A">
        <w:rPr>
          <w:rtl/>
        </w:rPr>
        <w:t xml:space="preserve"> </w:t>
      </w:r>
      <w:r w:rsidRPr="0075697D">
        <w:rPr>
          <w:rtl/>
        </w:rPr>
        <w:t>والعلاج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مجالاتها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الندوات</w:t>
      </w:r>
      <w:r w:rsidR="00E06D7A">
        <w:rPr>
          <w:rtl/>
        </w:rPr>
        <w:t xml:space="preserve"> </w:t>
      </w:r>
      <w:r w:rsidRPr="0075697D">
        <w:rPr>
          <w:rtl/>
        </w:rPr>
        <w:t>والمؤتمرات</w:t>
      </w:r>
      <w:r w:rsidR="00E06D7A">
        <w:rPr>
          <w:rtl/>
        </w:rPr>
        <w:t xml:space="preserve"> </w:t>
      </w:r>
      <w:r w:rsidRPr="0075697D">
        <w:rPr>
          <w:rtl/>
        </w:rPr>
        <w:t>والمحاضرات</w:t>
      </w:r>
      <w:r w:rsidR="00E06D7A">
        <w:rPr>
          <w:rtl/>
        </w:rPr>
        <w:t xml:space="preserve"> </w:t>
      </w:r>
      <w:r w:rsidRPr="0075697D">
        <w:rPr>
          <w:rtl/>
        </w:rPr>
        <w:t>وغيرها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المناسبة،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تواصل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القيام</w:t>
      </w:r>
      <w:r w:rsidR="00E06D7A">
        <w:rPr>
          <w:rtl/>
        </w:rPr>
        <w:t xml:space="preserve"> </w:t>
      </w:r>
      <w:r w:rsidRPr="0075697D">
        <w:rPr>
          <w:rtl/>
        </w:rPr>
        <w:t>بمتابعة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توقيع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الإلزام</w:t>
      </w:r>
      <w:r w:rsidR="00E06D7A">
        <w:rPr>
          <w:rtl/>
        </w:rPr>
        <w:t xml:space="preserve"> </w:t>
      </w:r>
      <w:r w:rsidRPr="0075697D">
        <w:rPr>
          <w:rtl/>
        </w:rPr>
        <w:t>بواجبات</w:t>
      </w:r>
      <w:r w:rsidR="00E06D7A">
        <w:rPr>
          <w:rtl/>
        </w:rPr>
        <w:t xml:space="preserve"> </w:t>
      </w:r>
      <w:r w:rsidRPr="0075697D">
        <w:rPr>
          <w:rtl/>
        </w:rPr>
        <w:t>معينة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قاضي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تمتد</w:t>
      </w:r>
      <w:r w:rsidR="00E06D7A">
        <w:rPr>
          <w:rtl/>
        </w:rPr>
        <w:t xml:space="preserve"> </w:t>
      </w:r>
      <w:r w:rsidRPr="0075697D">
        <w:rPr>
          <w:rtl/>
        </w:rPr>
        <w:t>المتابعة</w:t>
      </w:r>
      <w:r w:rsidR="00E06D7A">
        <w:rPr>
          <w:rtl/>
        </w:rPr>
        <w:t xml:space="preserve"> </w:t>
      </w:r>
      <w:r w:rsidRPr="0075697D">
        <w:rPr>
          <w:rtl/>
        </w:rPr>
        <w:t>اللاحقة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لبضعة</w:t>
      </w:r>
      <w:r w:rsidR="00E06D7A">
        <w:rPr>
          <w:rtl/>
        </w:rPr>
        <w:t xml:space="preserve"> </w:t>
      </w:r>
      <w:r w:rsidRPr="0075697D">
        <w:rPr>
          <w:rtl/>
        </w:rPr>
        <w:t>أشهر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الوقوف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تسوية</w:t>
      </w:r>
      <w:r w:rsidR="00E06D7A">
        <w:rPr>
          <w:rtl/>
        </w:rPr>
        <w:t xml:space="preserve"> </w:t>
      </w:r>
      <w:r w:rsidRPr="0075697D">
        <w:rPr>
          <w:rtl/>
        </w:rPr>
        <w:t>سلوك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بالتعاون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الأخرى،</w:t>
      </w:r>
      <w:r w:rsidR="00E06D7A">
        <w:rPr>
          <w:rtl/>
        </w:rPr>
        <w:t xml:space="preserve"> </w:t>
      </w:r>
      <w:r w:rsidRPr="0075697D">
        <w:rPr>
          <w:rtl/>
        </w:rPr>
        <w:t>وتوفر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والحماية</w:t>
      </w:r>
      <w:r w:rsidR="00E06D7A">
        <w:rPr>
          <w:rtl/>
        </w:rPr>
        <w:t xml:space="preserve"> </w:t>
      </w:r>
      <w:r w:rsidRPr="0075697D">
        <w:rPr>
          <w:rtl/>
        </w:rPr>
        <w:t>للأطفال</w:t>
      </w:r>
      <w:r w:rsidR="00E06D7A">
        <w:rPr>
          <w:rtl/>
        </w:rPr>
        <w:t xml:space="preserve"> </w:t>
      </w:r>
      <w:r w:rsidRPr="0075697D">
        <w:rPr>
          <w:rtl/>
        </w:rPr>
        <w:t>(الأحداث)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الأخصائيين</w:t>
      </w:r>
      <w:r w:rsidR="00E06D7A">
        <w:rPr>
          <w:rtl/>
        </w:rPr>
        <w:t xml:space="preserve"> </w:t>
      </w:r>
      <w:r w:rsidRPr="0075697D">
        <w:rPr>
          <w:rtl/>
        </w:rPr>
        <w:t>الاجتماعيين</w:t>
      </w:r>
      <w:r w:rsidR="00E06D7A">
        <w:rPr>
          <w:rtl/>
        </w:rPr>
        <w:t xml:space="preserve"> </w:t>
      </w:r>
      <w:r w:rsidRPr="0075697D">
        <w:rPr>
          <w:rtl/>
        </w:rPr>
        <w:t>والنفسيين،</w:t>
      </w:r>
      <w:r w:rsidR="00E06D7A">
        <w:rPr>
          <w:rtl/>
        </w:rPr>
        <w:t xml:space="preserve"> </w:t>
      </w:r>
      <w:r w:rsidRPr="0075697D">
        <w:rPr>
          <w:rtl/>
        </w:rPr>
        <w:t>وتقديم</w:t>
      </w:r>
      <w:r w:rsidR="00E06D7A">
        <w:rPr>
          <w:rtl/>
        </w:rPr>
        <w:t xml:space="preserve"> </w:t>
      </w:r>
      <w:r w:rsidRPr="0075697D">
        <w:rPr>
          <w:rtl/>
        </w:rPr>
        <w:t>خدماتها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الملاحظة</w:t>
      </w:r>
      <w:r w:rsidR="00E06D7A">
        <w:rPr>
          <w:rtl/>
        </w:rPr>
        <w:t xml:space="preserve"> </w:t>
      </w:r>
      <w:r w:rsidRPr="0075697D">
        <w:rPr>
          <w:rtl/>
        </w:rPr>
        <w:t>الاجتماعية: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تكلف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سلطة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برعاية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المنحرفين</w:t>
      </w:r>
      <w:r w:rsidR="00E06D7A">
        <w:rPr>
          <w:rtl/>
        </w:rPr>
        <w:t xml:space="preserve"> </w:t>
      </w:r>
      <w:r w:rsidRPr="0075697D">
        <w:rPr>
          <w:rtl/>
        </w:rPr>
        <w:t>لحين</w:t>
      </w:r>
      <w:r w:rsidR="00E06D7A">
        <w:rPr>
          <w:rtl/>
        </w:rPr>
        <w:t xml:space="preserve"> </w:t>
      </w:r>
      <w:r w:rsidRPr="0075697D">
        <w:rPr>
          <w:rtl/>
        </w:rPr>
        <w:t>تقديمهم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الأحداث.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التوجيه</w:t>
      </w:r>
      <w:r w:rsidR="00E06D7A">
        <w:rPr>
          <w:rtl/>
        </w:rPr>
        <w:t xml:space="preserve"> </w:t>
      </w:r>
      <w:r w:rsidRPr="0075697D">
        <w:rPr>
          <w:rtl/>
        </w:rPr>
        <w:t>الاجتماعي: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بإيواء</w:t>
      </w:r>
      <w:r w:rsidR="00E06D7A">
        <w:rPr>
          <w:rtl/>
        </w:rPr>
        <w:t xml:space="preserve"> </w:t>
      </w:r>
      <w:r w:rsidRPr="0075697D">
        <w:rPr>
          <w:rtl/>
        </w:rPr>
        <w:t>ورعاية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المعرضين</w:t>
      </w:r>
      <w:r w:rsidR="00E06D7A">
        <w:rPr>
          <w:rtl/>
        </w:rPr>
        <w:t xml:space="preserve"> </w:t>
      </w:r>
      <w:r w:rsidRPr="0075697D">
        <w:rPr>
          <w:rtl/>
        </w:rPr>
        <w:t>للانحراف.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الإعداد</w:t>
      </w:r>
      <w:r w:rsidR="00E06D7A">
        <w:rPr>
          <w:rtl/>
        </w:rPr>
        <w:t xml:space="preserve"> </w:t>
      </w:r>
      <w:r w:rsidRPr="0075697D">
        <w:rPr>
          <w:rtl/>
        </w:rPr>
        <w:t>الاجتماعي: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دار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بإيواء</w:t>
      </w:r>
      <w:r w:rsidR="00E06D7A">
        <w:rPr>
          <w:rtl/>
        </w:rPr>
        <w:t xml:space="preserve"> </w:t>
      </w:r>
      <w:r w:rsidRPr="0075697D">
        <w:rPr>
          <w:rtl/>
        </w:rPr>
        <w:t>ورعاية</w:t>
      </w:r>
      <w:r w:rsidR="00E06D7A">
        <w:rPr>
          <w:rtl/>
        </w:rPr>
        <w:t xml:space="preserve"> </w:t>
      </w:r>
      <w:r w:rsidRPr="0075697D">
        <w:rPr>
          <w:rtl/>
        </w:rPr>
        <w:t>وتقويم</w:t>
      </w:r>
      <w:r w:rsidR="00E06D7A">
        <w:rPr>
          <w:rtl/>
        </w:rPr>
        <w:t xml:space="preserve"> </w:t>
      </w:r>
      <w:r w:rsidRPr="0075697D">
        <w:rPr>
          <w:rtl/>
        </w:rPr>
        <w:t>وتأهيل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المنحرفين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تأمر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بحبسهم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بإيداعهم</w:t>
      </w:r>
      <w:r w:rsidR="00E06D7A">
        <w:rPr>
          <w:rtl/>
        </w:rPr>
        <w:t xml:space="preserve"> </w:t>
      </w:r>
      <w:r w:rsidRPr="0075697D">
        <w:rPr>
          <w:rtl/>
        </w:rPr>
        <w:t>بها.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153-</w:t>
      </w:r>
      <w:r w:rsidRPr="00D1043D">
        <w:rPr>
          <w:rtl/>
        </w:rPr>
        <w:tab/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بالرعاية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للأحداث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"يلحق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المتخصصة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بإيداعه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صحية،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تبين</w:t>
      </w:r>
      <w:r w:rsidR="00E06D7A">
        <w:rPr>
          <w:rtl/>
        </w:rPr>
        <w:t xml:space="preserve"> </w:t>
      </w:r>
      <w:r w:rsidRPr="0075697D">
        <w:rPr>
          <w:rtl/>
        </w:rPr>
        <w:t>للمحكمة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حالته</w:t>
      </w:r>
      <w:r w:rsidR="00E06D7A">
        <w:rPr>
          <w:rtl/>
        </w:rPr>
        <w:t xml:space="preserve"> </w:t>
      </w:r>
      <w:r w:rsidRPr="0075697D">
        <w:rPr>
          <w:rtl/>
        </w:rPr>
        <w:t>تستدعي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العلاج</w:t>
      </w:r>
      <w:r w:rsidR="00E06D7A">
        <w:rPr>
          <w:rtl/>
        </w:rPr>
        <w:t xml:space="preserve"> </w:t>
      </w:r>
      <w:r w:rsidRPr="0075697D">
        <w:rPr>
          <w:rtl/>
        </w:rPr>
        <w:t>الطبي،</w:t>
      </w:r>
      <w:r w:rsidR="00E06D7A">
        <w:rPr>
          <w:rtl/>
        </w:rPr>
        <w:t xml:space="preserve"> </w:t>
      </w:r>
      <w:r w:rsidRPr="0075697D">
        <w:rPr>
          <w:rtl/>
        </w:rPr>
        <w:t>وتتولى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الرقابة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بقائه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العلاج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فترات</w:t>
      </w:r>
      <w:r w:rsidR="00E06D7A">
        <w:rPr>
          <w:rtl/>
        </w:rPr>
        <w:t xml:space="preserve"> </w:t>
      </w:r>
      <w:r w:rsidRPr="0075697D">
        <w:rPr>
          <w:rtl/>
        </w:rPr>
        <w:t>دورية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فترة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تعرض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خلالها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الأطباء،</w:t>
      </w:r>
      <w:r w:rsidR="00E06D7A">
        <w:rPr>
          <w:rtl/>
        </w:rPr>
        <w:t xml:space="preserve"> </w:t>
      </w:r>
      <w:r w:rsidRPr="0075697D">
        <w:rPr>
          <w:rtl/>
        </w:rPr>
        <w:t>وتقرر</w:t>
      </w:r>
      <w:r w:rsidR="00E06D7A">
        <w:rPr>
          <w:rtl/>
        </w:rPr>
        <w:t xml:space="preserve"> </w:t>
      </w:r>
      <w:r w:rsidRPr="0075697D">
        <w:rPr>
          <w:rtl/>
        </w:rPr>
        <w:t>إخلاء</w:t>
      </w:r>
      <w:r w:rsidR="00E06D7A">
        <w:rPr>
          <w:rtl/>
        </w:rPr>
        <w:t xml:space="preserve"> </w:t>
      </w:r>
      <w:r w:rsidRPr="0075697D">
        <w:rPr>
          <w:rtl/>
        </w:rPr>
        <w:t>سبيله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تبين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حالته</w:t>
      </w:r>
      <w:r w:rsidR="00E06D7A">
        <w:rPr>
          <w:rtl/>
        </w:rPr>
        <w:t xml:space="preserve"> </w:t>
      </w:r>
      <w:r w:rsidRPr="0075697D">
        <w:rPr>
          <w:rtl/>
        </w:rPr>
        <w:t>تسمح</w:t>
      </w:r>
      <w:r w:rsidR="00E06D7A">
        <w:rPr>
          <w:rtl/>
        </w:rPr>
        <w:t xml:space="preserve"> </w:t>
      </w:r>
      <w:r w:rsidRPr="0075697D">
        <w:rPr>
          <w:rtl/>
        </w:rPr>
        <w:t>بذلك.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بلغ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وكانت</w:t>
      </w:r>
      <w:r w:rsidR="00E06D7A">
        <w:rPr>
          <w:rtl/>
        </w:rPr>
        <w:t xml:space="preserve"> </w:t>
      </w:r>
      <w:r w:rsidRPr="0075697D">
        <w:rPr>
          <w:rtl/>
        </w:rPr>
        <w:t>حالته</w:t>
      </w:r>
      <w:r w:rsidR="00E06D7A">
        <w:rPr>
          <w:rtl/>
        </w:rPr>
        <w:t xml:space="preserve"> </w:t>
      </w:r>
      <w:r w:rsidRPr="0075697D">
        <w:rPr>
          <w:rtl/>
        </w:rPr>
        <w:t>تستدعي</w:t>
      </w:r>
      <w:r w:rsidR="00E06D7A">
        <w:rPr>
          <w:rtl/>
        </w:rPr>
        <w:t xml:space="preserve"> </w:t>
      </w:r>
      <w:r w:rsidRPr="0075697D">
        <w:rPr>
          <w:rtl/>
        </w:rPr>
        <w:t>استمرار</w:t>
      </w:r>
      <w:r w:rsidR="00E06D7A">
        <w:rPr>
          <w:rtl/>
        </w:rPr>
        <w:t xml:space="preserve"> </w:t>
      </w:r>
      <w:r w:rsidRPr="0075697D">
        <w:rPr>
          <w:rtl/>
        </w:rPr>
        <w:t>علاجه،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القسم</w:t>
      </w:r>
      <w:r w:rsidR="00E06D7A">
        <w:rPr>
          <w:rtl/>
        </w:rPr>
        <w:t xml:space="preserve"> </w:t>
      </w:r>
      <w:r w:rsidRPr="0075697D">
        <w:rPr>
          <w:rtl/>
        </w:rPr>
        <w:t>المختص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الصحية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لعلاج</w:t>
      </w:r>
      <w:r w:rsidR="00E06D7A">
        <w:rPr>
          <w:rtl/>
        </w:rPr>
        <w:t xml:space="preserve"> </w:t>
      </w:r>
      <w:r w:rsidRPr="0075697D">
        <w:rPr>
          <w:rtl/>
        </w:rPr>
        <w:t>الكبار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أخرى".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154-</w:t>
      </w:r>
      <w:r w:rsidRPr="00D1043D">
        <w:rPr>
          <w:rtl/>
        </w:rPr>
        <w:tab/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الدور</w:t>
      </w:r>
      <w:r w:rsidR="00E06D7A">
        <w:rPr>
          <w:rtl/>
        </w:rPr>
        <w:t xml:space="preserve"> </w:t>
      </w:r>
      <w:r w:rsidRPr="0075697D">
        <w:rPr>
          <w:rtl/>
        </w:rPr>
        <w:t>المودعين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تعد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ثقافية</w:t>
      </w:r>
      <w:r w:rsidR="00E06D7A">
        <w:rPr>
          <w:rtl/>
        </w:rPr>
        <w:t xml:space="preserve"> </w:t>
      </w:r>
      <w:r w:rsidRPr="0075697D">
        <w:rPr>
          <w:rtl/>
        </w:rPr>
        <w:t>وتعليمية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تيسير</w:t>
      </w:r>
      <w:r w:rsidR="00E06D7A">
        <w:rPr>
          <w:rtl/>
        </w:rPr>
        <w:t xml:space="preserve"> </w:t>
      </w:r>
      <w:r w:rsidRPr="0075697D">
        <w:rPr>
          <w:rtl/>
        </w:rPr>
        <w:t>انخراط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المهن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يرغب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ممارستها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يتيسر</w:t>
      </w:r>
      <w:r w:rsidR="00E06D7A">
        <w:rPr>
          <w:rtl/>
        </w:rPr>
        <w:t xml:space="preserve"> </w:t>
      </w:r>
      <w:r w:rsidRPr="0075697D">
        <w:rPr>
          <w:rtl/>
        </w:rPr>
        <w:t>لدور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هذه،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يحكم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الإعدام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بالسجن</w:t>
      </w:r>
      <w:r w:rsidR="00E06D7A">
        <w:rPr>
          <w:rtl/>
        </w:rPr>
        <w:t xml:space="preserve"> </w:t>
      </w:r>
      <w:r w:rsidRPr="0075697D">
        <w:rPr>
          <w:rtl/>
        </w:rPr>
        <w:t>يبقى</w:t>
      </w:r>
      <w:r w:rsidR="00E06D7A">
        <w:rPr>
          <w:rtl/>
        </w:rPr>
        <w:t xml:space="preserve"> </w:t>
      </w:r>
      <w:r w:rsidRPr="0075697D">
        <w:rPr>
          <w:rtl/>
        </w:rPr>
        <w:t>خاضعاً</w:t>
      </w:r>
      <w:r w:rsidR="00E06D7A">
        <w:rPr>
          <w:rtl/>
        </w:rPr>
        <w:t xml:space="preserve"> </w:t>
      </w:r>
      <w:r w:rsidRPr="0075697D">
        <w:rPr>
          <w:rtl/>
        </w:rPr>
        <w:t>للإفراج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أقصر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يسفر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مراقبة</w:t>
      </w:r>
      <w:r w:rsidR="00E06D7A">
        <w:rPr>
          <w:rtl/>
        </w:rPr>
        <w:t xml:space="preserve"> </w:t>
      </w:r>
      <w:r w:rsidRPr="0075697D">
        <w:rPr>
          <w:rtl/>
        </w:rPr>
        <w:t>سلوكه،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الأصل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بالتدابير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القابلة</w:t>
      </w:r>
      <w:r w:rsidR="00E06D7A">
        <w:rPr>
          <w:rtl/>
        </w:rPr>
        <w:t xml:space="preserve"> </w:t>
      </w:r>
      <w:r w:rsidRPr="0075697D">
        <w:rPr>
          <w:rtl/>
        </w:rPr>
        <w:t>للتعديل</w:t>
      </w:r>
      <w:r w:rsidR="00E06D7A">
        <w:rPr>
          <w:rtl/>
        </w:rPr>
        <w:t xml:space="preserve"> </w:t>
      </w:r>
      <w:r w:rsidRPr="0075697D">
        <w:rPr>
          <w:rtl/>
        </w:rPr>
        <w:t>والتغيير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تلجأ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للعقوبة</w:t>
      </w:r>
      <w:r w:rsidR="00E06D7A">
        <w:rPr>
          <w:rtl/>
        </w:rPr>
        <w:t xml:space="preserve"> </w:t>
      </w:r>
      <w:r w:rsidRPr="0075697D">
        <w:rPr>
          <w:rtl/>
        </w:rPr>
        <w:t>المقيدة</w:t>
      </w:r>
      <w:r w:rsidR="00E06D7A">
        <w:rPr>
          <w:rtl/>
        </w:rPr>
        <w:t xml:space="preserve"> </w:t>
      </w:r>
      <w:r w:rsidRPr="0075697D">
        <w:rPr>
          <w:rtl/>
        </w:rPr>
        <w:t>للحرية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أضيق</w:t>
      </w:r>
      <w:r w:rsidR="00E06D7A">
        <w:rPr>
          <w:rtl/>
        </w:rPr>
        <w:t xml:space="preserve"> </w:t>
      </w:r>
      <w:r w:rsidRPr="0075697D">
        <w:rPr>
          <w:rtl/>
        </w:rPr>
        <w:t>نطاقها،</w:t>
      </w:r>
      <w:r w:rsidR="00E06D7A">
        <w:rPr>
          <w:rtl/>
        </w:rPr>
        <w:t xml:space="preserve"> </w:t>
      </w:r>
      <w:r w:rsidRPr="0075697D">
        <w:rPr>
          <w:rtl/>
        </w:rPr>
        <w:t>وعند</w:t>
      </w:r>
      <w:r w:rsidR="00E06D7A">
        <w:rPr>
          <w:rtl/>
        </w:rPr>
        <w:t xml:space="preserve"> </w:t>
      </w:r>
      <w:r w:rsidRPr="008C2177">
        <w:rPr>
          <w:spacing w:val="-2"/>
          <w:rtl/>
        </w:rPr>
        <w:t>التنفيذ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يراعى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أن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يكون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داخل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أو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قريباً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من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وسطه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العائلي.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كما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تضمن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القانون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رقم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3</w:t>
      </w:r>
      <w:r w:rsidR="00E06D7A" w:rsidRPr="008C2177">
        <w:rPr>
          <w:spacing w:val="-2"/>
          <w:rtl/>
        </w:rPr>
        <w:t xml:space="preserve"> </w:t>
      </w:r>
      <w:r w:rsidRPr="008C2177">
        <w:rPr>
          <w:spacing w:val="-2"/>
          <w:rtl/>
        </w:rPr>
        <w:t>لسنة</w:t>
      </w:r>
      <w:r w:rsidR="00E06D7A" w:rsidRPr="008C2177">
        <w:rPr>
          <w:rFonts w:hint="cs"/>
          <w:spacing w:val="-2"/>
          <w:rtl/>
        </w:rPr>
        <w:t xml:space="preserve"> </w:t>
      </w:r>
      <w:r w:rsidRPr="008C2177">
        <w:rPr>
          <w:spacing w:val="-2"/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="00E06D7A">
        <w:rPr>
          <w:rtl/>
        </w:rPr>
        <w:t xml:space="preserve"> </w:t>
      </w:r>
      <w:r w:rsidRPr="0075697D">
        <w:rPr>
          <w:rtl/>
        </w:rPr>
        <w:t>وجوب</w:t>
      </w:r>
      <w:r w:rsidR="00E06D7A">
        <w:rPr>
          <w:rtl/>
        </w:rPr>
        <w:t xml:space="preserve"> </w:t>
      </w:r>
      <w:r w:rsidRPr="0075697D">
        <w:rPr>
          <w:rtl/>
        </w:rPr>
        <w:t>عزل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تتجاوز</w:t>
      </w:r>
      <w:r w:rsidR="00E06D7A">
        <w:rPr>
          <w:rtl/>
        </w:rPr>
        <w:t xml:space="preserve"> </w:t>
      </w:r>
      <w:r w:rsidRPr="0075697D">
        <w:rPr>
          <w:rtl/>
        </w:rPr>
        <w:t>أعمارهم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عاماً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غيرهم،</w:t>
      </w:r>
      <w:r w:rsidR="00E06D7A">
        <w:rPr>
          <w:rtl/>
        </w:rPr>
        <w:t xml:space="preserve"> </w:t>
      </w:r>
      <w:r w:rsidRPr="0075697D">
        <w:rPr>
          <w:rtl/>
        </w:rPr>
        <w:t>وتخصيص</w:t>
      </w:r>
      <w:r w:rsidR="00E06D7A">
        <w:rPr>
          <w:rtl/>
        </w:rPr>
        <w:t xml:space="preserve"> </w:t>
      </w:r>
      <w:r w:rsidRPr="0075697D">
        <w:rPr>
          <w:rtl/>
        </w:rPr>
        <w:t>أماكن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بهم</w:t>
      </w:r>
      <w:r w:rsidR="00E06D7A">
        <w:rPr>
          <w:rtl/>
        </w:rPr>
        <w:t xml:space="preserve"> </w:t>
      </w:r>
      <w:r w:rsidRPr="0075697D">
        <w:rPr>
          <w:rtl/>
        </w:rPr>
        <w:t>بالمؤسسات</w:t>
      </w:r>
      <w:r w:rsidR="00E06D7A">
        <w:rPr>
          <w:rtl/>
        </w:rPr>
        <w:t xml:space="preserve"> </w:t>
      </w:r>
      <w:r w:rsidRPr="0075697D">
        <w:rPr>
          <w:rtl/>
        </w:rPr>
        <w:t>العقابية</w:t>
      </w:r>
      <w:r w:rsidR="00E06D7A">
        <w:rPr>
          <w:rtl/>
        </w:rPr>
        <w:t xml:space="preserve"> </w:t>
      </w:r>
      <w:r w:rsidRPr="0075697D">
        <w:rPr>
          <w:rtl/>
        </w:rPr>
        <w:t>والإصلاحية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عزل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تتجاوز</w:t>
      </w:r>
      <w:r w:rsidR="00E06D7A">
        <w:rPr>
          <w:rtl/>
        </w:rPr>
        <w:t xml:space="preserve"> </w:t>
      </w:r>
      <w:r w:rsidRPr="0075697D">
        <w:rPr>
          <w:rtl/>
        </w:rPr>
        <w:t>أعمارهم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غيرهم،</w:t>
      </w:r>
      <w:r w:rsidR="00E06D7A">
        <w:rPr>
          <w:rtl/>
        </w:rPr>
        <w:t xml:space="preserve"> </w:t>
      </w:r>
      <w:r w:rsidRPr="0075697D">
        <w:rPr>
          <w:rtl/>
        </w:rPr>
        <w:t>بينما</w:t>
      </w:r>
      <w:r w:rsidR="00E06D7A">
        <w:rPr>
          <w:rtl/>
        </w:rPr>
        <w:t xml:space="preserve"> </w:t>
      </w:r>
      <w:r w:rsidRPr="0075697D">
        <w:rPr>
          <w:rtl/>
        </w:rPr>
        <w:t>صنفت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24</w:t>
      </w:r>
      <w:r w:rsidR="00E06D7A">
        <w:rPr>
          <w:rtl/>
        </w:rPr>
        <w:t xml:space="preserve"> </w:t>
      </w:r>
      <w:r w:rsidRPr="0075697D">
        <w:rPr>
          <w:rtl/>
        </w:rPr>
        <w:t>المحبوسين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فئات</w:t>
      </w:r>
      <w:r w:rsidR="00E06D7A">
        <w:rPr>
          <w:rtl/>
        </w:rPr>
        <w:t xml:space="preserve"> </w:t>
      </w:r>
      <w:r w:rsidRPr="0075697D">
        <w:rPr>
          <w:rtl/>
        </w:rPr>
        <w:t>وقسمت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فئة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درجات</w:t>
      </w:r>
      <w:r w:rsidR="00E06D7A">
        <w:rPr>
          <w:rtl/>
        </w:rPr>
        <w:t xml:space="preserve"> </w:t>
      </w:r>
      <w:r w:rsidRPr="0075697D">
        <w:rPr>
          <w:rtl/>
        </w:rPr>
        <w:t>حسب</w:t>
      </w:r>
      <w:r w:rsidR="00E06D7A">
        <w:rPr>
          <w:rtl/>
        </w:rPr>
        <w:t xml:space="preserve"> </w:t>
      </w:r>
      <w:r w:rsidRPr="0075697D">
        <w:rPr>
          <w:rtl/>
        </w:rPr>
        <w:t>أعمارهم،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تهيئة</w:t>
      </w:r>
      <w:r w:rsidR="00E06D7A">
        <w:rPr>
          <w:rtl/>
        </w:rPr>
        <w:t xml:space="preserve"> </w:t>
      </w:r>
      <w:r w:rsidRPr="0075697D">
        <w:rPr>
          <w:rtl/>
        </w:rPr>
        <w:t>الظروف</w:t>
      </w:r>
      <w:r w:rsidR="00E06D7A">
        <w:rPr>
          <w:rtl/>
        </w:rPr>
        <w:t xml:space="preserve"> </w:t>
      </w:r>
      <w:r w:rsidRPr="0075697D">
        <w:rPr>
          <w:rtl/>
        </w:rPr>
        <w:t>المناسبة</w:t>
      </w:r>
      <w:r w:rsidR="00E06D7A">
        <w:rPr>
          <w:rtl/>
        </w:rPr>
        <w:t xml:space="preserve"> </w:t>
      </w:r>
      <w:r w:rsidRPr="0075697D">
        <w:rPr>
          <w:rtl/>
        </w:rPr>
        <w:t>لإعادة</w:t>
      </w:r>
      <w:r w:rsidR="00E06D7A">
        <w:rPr>
          <w:rtl/>
        </w:rPr>
        <w:t xml:space="preserve"> </w:t>
      </w:r>
      <w:r w:rsidRPr="0075697D">
        <w:rPr>
          <w:rtl/>
        </w:rPr>
        <w:t>تأهيلهم</w:t>
      </w:r>
      <w:r w:rsidR="00E06D7A">
        <w:rPr>
          <w:rtl/>
        </w:rPr>
        <w:t xml:space="preserve"> </w:t>
      </w:r>
      <w:r w:rsidRPr="0075697D">
        <w:rPr>
          <w:rtl/>
        </w:rPr>
        <w:t>ودمجهم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بطريقة</w:t>
      </w:r>
      <w:r w:rsidR="00E06D7A">
        <w:rPr>
          <w:rtl/>
        </w:rPr>
        <w:t xml:space="preserve"> </w:t>
      </w:r>
      <w:r w:rsidRPr="0075697D">
        <w:rPr>
          <w:rtl/>
        </w:rPr>
        <w:t>تراعي</w:t>
      </w:r>
      <w:r w:rsidR="00E06D7A">
        <w:rPr>
          <w:rtl/>
        </w:rPr>
        <w:t xml:space="preserve"> </w:t>
      </w:r>
      <w:r w:rsidRPr="0075697D">
        <w:rPr>
          <w:rtl/>
        </w:rPr>
        <w:t>احتياجاتهم</w:t>
      </w:r>
      <w:r w:rsidR="00E06D7A">
        <w:rPr>
          <w:rtl/>
        </w:rPr>
        <w:t xml:space="preserve"> </w:t>
      </w:r>
      <w:r w:rsidRPr="0075697D">
        <w:rPr>
          <w:rtl/>
        </w:rPr>
        <w:t>وكرامتهم</w:t>
      </w:r>
      <w:r w:rsidR="00E06D7A">
        <w:rPr>
          <w:rtl/>
        </w:rPr>
        <w:t xml:space="preserve"> </w:t>
      </w:r>
      <w:r w:rsidRPr="0075697D">
        <w:rPr>
          <w:rtl/>
        </w:rPr>
        <w:t>الإنسانية</w:t>
      </w:r>
      <w:r w:rsidR="00E06D7A">
        <w:rPr>
          <w:rtl/>
        </w:rPr>
        <w:t xml:space="preserve"> </w:t>
      </w:r>
      <w:r w:rsidRPr="0075697D">
        <w:rPr>
          <w:rtl/>
        </w:rPr>
        <w:t>وسنهم</w:t>
      </w:r>
      <w:r w:rsidR="00E06D7A">
        <w:rPr>
          <w:rtl/>
        </w:rPr>
        <w:t xml:space="preserve"> </w:t>
      </w:r>
      <w:r w:rsidRPr="0075697D">
        <w:rPr>
          <w:rtl/>
        </w:rPr>
        <w:t>وجنسهم.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8" w:name="_Toc21679352"/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الوعي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المسجونين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</w:t>
      </w:r>
      <w:bookmarkEnd w:id="4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155-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المنشورات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فاقدي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توزيعها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الشؤون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(اللائحة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الاسترشادية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الانضباط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مقر</w:t>
      </w:r>
      <w:r w:rsidR="00E06D7A">
        <w:rPr>
          <w:rtl/>
        </w:rPr>
        <w:t xml:space="preserve"> </w:t>
      </w:r>
      <w:r w:rsidRPr="0075697D">
        <w:rPr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المحتجز)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توزيعها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الإدارات</w:t>
      </w:r>
      <w:r w:rsidR="00E06D7A">
        <w:rPr>
          <w:rtl/>
        </w:rPr>
        <w:t xml:space="preserve"> </w:t>
      </w:r>
      <w:r w:rsidRPr="0075697D">
        <w:rPr>
          <w:rtl/>
        </w:rPr>
        <w:t>الأمنية</w:t>
      </w:r>
      <w:r w:rsidR="00E06D7A">
        <w:rPr>
          <w:rtl/>
        </w:rPr>
        <w:t xml:space="preserve"> </w:t>
      </w:r>
      <w:r w:rsidRPr="0075697D">
        <w:rPr>
          <w:rtl/>
        </w:rPr>
        <w:t>لتوفيرها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أماكـــن</w:t>
      </w:r>
      <w:r w:rsidR="00E06D7A">
        <w:rPr>
          <w:rtl/>
        </w:rPr>
        <w:t xml:space="preserve"> </w:t>
      </w:r>
      <w:r w:rsidRPr="0075697D">
        <w:rPr>
          <w:rtl/>
        </w:rPr>
        <w:t>ظاهرة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مقار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الاحتجاز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متضمنة</w:t>
      </w:r>
      <w:r w:rsidR="00E06D7A">
        <w:rPr>
          <w:rtl/>
        </w:rPr>
        <w:t xml:space="preserve"> </w:t>
      </w:r>
      <w:r w:rsidRPr="0075697D">
        <w:rPr>
          <w:rtl/>
        </w:rPr>
        <w:t>أماكن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الاحتياطي،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صدارين</w:t>
      </w:r>
      <w:r w:rsidR="00E06D7A">
        <w:rPr>
          <w:rtl/>
        </w:rPr>
        <w:t xml:space="preserve"> </w:t>
      </w:r>
      <w:r w:rsidRPr="0075697D">
        <w:rPr>
          <w:rtl/>
        </w:rPr>
        <w:t>الخاصين</w:t>
      </w:r>
      <w:r w:rsidR="00E06D7A">
        <w:rPr>
          <w:rtl/>
        </w:rPr>
        <w:t xml:space="preserve"> </w:t>
      </w:r>
      <w:r w:rsidRPr="0075697D">
        <w:rPr>
          <w:rtl/>
        </w:rPr>
        <w:t>بالمعايير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والوطنية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المسجونين</w:t>
      </w:r>
      <w:r w:rsidR="00E06D7A">
        <w:rPr>
          <w:rtl/>
        </w:rPr>
        <w:t xml:space="preserve"> </w:t>
      </w:r>
      <w:r w:rsidRPr="0075697D">
        <w:rPr>
          <w:rtl/>
        </w:rPr>
        <w:t>والمحتجزين.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49" w:name="_Toc21679353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(11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سجن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لمجرد</w:t>
      </w:r>
      <w:r w:rsidR="00E06D7A">
        <w:rPr>
          <w:rtl/>
        </w:rPr>
        <w:t xml:space="preserve"> </w:t>
      </w:r>
      <w:r w:rsidRPr="0075697D">
        <w:rPr>
          <w:rtl/>
        </w:rPr>
        <w:t>عجزه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الوفاء</w:t>
      </w:r>
      <w:r w:rsidR="00E06D7A">
        <w:rPr>
          <w:rtl/>
        </w:rPr>
        <w:t xml:space="preserve"> </w:t>
      </w:r>
      <w:r w:rsidRPr="0075697D">
        <w:rPr>
          <w:rtl/>
        </w:rPr>
        <w:t>بالتزام</w:t>
      </w:r>
      <w:r w:rsidR="00E06D7A">
        <w:rPr>
          <w:rtl/>
        </w:rPr>
        <w:t xml:space="preserve"> </w:t>
      </w:r>
      <w:r w:rsidRPr="0075697D">
        <w:rPr>
          <w:rtl/>
        </w:rPr>
        <w:t>تعاقدي</w:t>
      </w:r>
      <w:bookmarkEnd w:id="4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156-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المرافعات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والتجارية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13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1990</w:t>
      </w:r>
      <w:r w:rsidR="00E06D7A">
        <w:rPr>
          <w:rtl/>
        </w:rPr>
        <w:t xml:space="preserve"> </w:t>
      </w:r>
      <w:r w:rsidRPr="0075697D">
        <w:rPr>
          <w:rtl/>
        </w:rPr>
        <w:t>وتعديلاته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سجن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لمجرد</w:t>
      </w:r>
      <w:r w:rsidR="00E06D7A">
        <w:rPr>
          <w:rtl/>
        </w:rPr>
        <w:t xml:space="preserve"> </w:t>
      </w:r>
      <w:r w:rsidRPr="0075697D">
        <w:rPr>
          <w:rtl/>
        </w:rPr>
        <w:t>عجزه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الوفاء</w:t>
      </w:r>
      <w:r w:rsidR="00E06D7A">
        <w:rPr>
          <w:rtl/>
        </w:rPr>
        <w:t xml:space="preserve"> </w:t>
      </w:r>
      <w:r w:rsidRPr="0075697D">
        <w:rPr>
          <w:rtl/>
        </w:rPr>
        <w:t>بالتزام</w:t>
      </w:r>
      <w:r w:rsidR="00E06D7A">
        <w:rPr>
          <w:rtl/>
        </w:rPr>
        <w:t xml:space="preserve"> </w:t>
      </w:r>
      <w:r w:rsidRPr="0075697D">
        <w:rPr>
          <w:rtl/>
        </w:rPr>
        <w:t>تعاقدي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(514-518).</w:t>
      </w:r>
      <w:r w:rsidR="00E06D7A">
        <w:rPr>
          <w:rtl/>
        </w:rPr>
        <w:t xml:space="preserve"> </w:t>
      </w:r>
      <w:r w:rsidRPr="0075697D">
        <w:rPr>
          <w:rtl/>
        </w:rPr>
        <w:t>وبالنظر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مجموع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بحبس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نجد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سلك</w:t>
      </w:r>
      <w:r w:rsidR="00E06D7A">
        <w:rPr>
          <w:rtl/>
        </w:rPr>
        <w:t xml:space="preserve"> </w:t>
      </w:r>
      <w:r w:rsidRPr="0075697D">
        <w:rPr>
          <w:rtl/>
        </w:rPr>
        <w:t>منهجاً</w:t>
      </w:r>
      <w:r w:rsidR="00E06D7A">
        <w:rPr>
          <w:rtl/>
        </w:rPr>
        <w:t xml:space="preserve"> </w:t>
      </w:r>
      <w:r w:rsidRPr="0075697D">
        <w:rPr>
          <w:rtl/>
        </w:rPr>
        <w:t>وسطاً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حفاظاً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tl/>
        </w:rPr>
        <w:t>ومراعاة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</w:t>
      </w:r>
      <w:r w:rsidR="00E06D7A">
        <w:rPr>
          <w:rtl/>
        </w:rPr>
        <w:t xml:space="preserve"> </w:t>
      </w:r>
      <w:r w:rsidRPr="0075697D">
        <w:rPr>
          <w:rtl/>
        </w:rPr>
        <w:t>والالتزامات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tl/>
        </w:rPr>
        <w:t>آخر.</w:t>
      </w:r>
      <w:r w:rsidR="00E06D7A">
        <w:rPr>
          <w:rtl/>
        </w:rPr>
        <w:t xml:space="preserve"> </w:t>
      </w:r>
      <w:r w:rsidRPr="0075697D">
        <w:rPr>
          <w:rtl/>
        </w:rPr>
        <w:t>وعليه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استثنائية</w:t>
      </w:r>
      <w:r w:rsidR="00E06D7A">
        <w:rPr>
          <w:rtl/>
        </w:rPr>
        <w:t xml:space="preserve"> </w:t>
      </w:r>
      <w:r w:rsidRPr="0075697D">
        <w:rPr>
          <w:rtl/>
        </w:rPr>
        <w:t>ضيقة</w:t>
      </w:r>
      <w:r w:rsidR="00E06D7A">
        <w:rPr>
          <w:rtl/>
        </w:rPr>
        <w:t xml:space="preserve"> </w:t>
      </w:r>
      <w:r w:rsidRPr="0075697D">
        <w:rPr>
          <w:rtl/>
        </w:rPr>
        <w:t>تتجلى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للمحكمة</w:t>
      </w:r>
      <w:r w:rsidR="00E06D7A">
        <w:rPr>
          <w:rtl/>
        </w:rPr>
        <w:t xml:space="preserve"> </w:t>
      </w:r>
      <w:r w:rsidRPr="0075697D">
        <w:rPr>
          <w:rtl/>
        </w:rPr>
        <w:t>التعسف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ونية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ضرار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للدائن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بصدور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نهائي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ومطالبة</w:t>
      </w:r>
      <w:r w:rsidR="00E06D7A">
        <w:rPr>
          <w:rtl/>
        </w:rPr>
        <w:t xml:space="preserve"> </w:t>
      </w:r>
      <w:r w:rsidRPr="0075697D">
        <w:rPr>
          <w:rtl/>
        </w:rPr>
        <w:t>الدائن</w:t>
      </w:r>
      <w:r w:rsidR="00E06D7A">
        <w:rPr>
          <w:rtl/>
        </w:rPr>
        <w:t xml:space="preserve"> </w:t>
      </w:r>
      <w:r w:rsidRPr="0075697D">
        <w:rPr>
          <w:rtl/>
        </w:rPr>
        <w:t>للمدين</w:t>
      </w:r>
      <w:r w:rsidR="00E06D7A">
        <w:rPr>
          <w:rtl/>
        </w:rPr>
        <w:t xml:space="preserve"> </w:t>
      </w:r>
      <w:r w:rsidRPr="0075697D">
        <w:rPr>
          <w:rtl/>
        </w:rPr>
        <w:t>بالوفاء</w:t>
      </w:r>
      <w:r w:rsidR="00E06D7A">
        <w:rPr>
          <w:rtl/>
        </w:rPr>
        <w:t xml:space="preserve"> </w:t>
      </w:r>
      <w:r w:rsidRPr="0075697D">
        <w:rPr>
          <w:rtl/>
        </w:rPr>
        <w:t>وامتناعه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الوفاء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القدرة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ذلك.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التعنت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جاز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لقاضي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يأمر</w:t>
      </w:r>
      <w:r w:rsidR="00E06D7A">
        <w:rPr>
          <w:rtl/>
        </w:rPr>
        <w:t xml:space="preserve"> </w:t>
      </w:r>
      <w:r w:rsidRPr="0075697D">
        <w:rPr>
          <w:rtl/>
        </w:rPr>
        <w:t>بحبسه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أشهر.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157-</w:t>
      </w:r>
      <w:r w:rsidRPr="00D1043D">
        <w:rPr>
          <w:rtl/>
        </w:rPr>
        <w:tab/>
      </w:r>
      <w:r w:rsidRPr="0075697D">
        <w:rPr>
          <w:rtl/>
        </w:rPr>
        <w:t>وحدد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بحبس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(516/1)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المرافعات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بحبس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الآتية:</w:t>
      </w:r>
      <w:r w:rsidR="00E06D7A">
        <w:rPr>
          <w:rtl/>
        </w:rPr>
        <w:t xml:space="preserve"> </w:t>
      </w:r>
      <w:r w:rsidRPr="0075697D">
        <w:rPr>
          <w:rtl/>
        </w:rPr>
        <w:t>1-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يبلغ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السبعين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عمره.</w:t>
      </w:r>
      <w:r w:rsidR="00E06D7A">
        <w:rPr>
          <w:rtl/>
        </w:rPr>
        <w:t xml:space="preserve"> 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زوجاً</w:t>
      </w:r>
      <w:r w:rsidR="00E06D7A">
        <w:rPr>
          <w:rtl/>
        </w:rPr>
        <w:t xml:space="preserve"> </w:t>
      </w:r>
      <w:r w:rsidRPr="0075697D">
        <w:rPr>
          <w:rtl/>
        </w:rPr>
        <w:t>للدائن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أصوله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فروعه،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نفقة</w:t>
      </w:r>
      <w:r w:rsidR="00E06D7A">
        <w:rPr>
          <w:rtl/>
        </w:rPr>
        <w:t xml:space="preserve"> </w:t>
      </w:r>
      <w:r w:rsidRPr="0075697D">
        <w:rPr>
          <w:rtl/>
        </w:rPr>
        <w:t>مقررة.</w:t>
      </w:r>
      <w:r w:rsidR="00E06D7A">
        <w:rPr>
          <w:rtl/>
        </w:rPr>
        <w:t xml:space="preserve"> </w:t>
      </w:r>
      <w:r w:rsidRPr="0075697D">
        <w:rPr>
          <w:rtl/>
        </w:rPr>
        <w:t>3-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قدم</w:t>
      </w:r>
      <w:r w:rsidR="00E06D7A">
        <w:rPr>
          <w:rtl/>
        </w:rPr>
        <w:t xml:space="preserve"> </w:t>
      </w:r>
      <w:r w:rsidRPr="0075697D">
        <w:rPr>
          <w:rtl/>
        </w:rPr>
        <w:t>كفالة</w:t>
      </w:r>
      <w:r w:rsidR="00E06D7A">
        <w:rPr>
          <w:rtl/>
        </w:rPr>
        <w:t xml:space="preserve"> </w:t>
      </w:r>
      <w:r w:rsidRPr="0075697D">
        <w:rPr>
          <w:rtl/>
        </w:rPr>
        <w:t>مصرفية،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كفيلاً</w:t>
      </w:r>
      <w:r w:rsidR="00E06D7A">
        <w:rPr>
          <w:rtl/>
        </w:rPr>
        <w:t xml:space="preserve"> </w:t>
      </w:r>
      <w:r w:rsidRPr="0075697D">
        <w:rPr>
          <w:rtl/>
        </w:rPr>
        <w:t>مقتدراً</w:t>
      </w:r>
      <w:r w:rsidR="00E06D7A">
        <w:rPr>
          <w:rtl/>
        </w:rPr>
        <w:t xml:space="preserve"> </w:t>
      </w:r>
      <w:r w:rsidRPr="0075697D">
        <w:rPr>
          <w:rtl/>
        </w:rPr>
        <w:t>يقبله</w:t>
      </w:r>
      <w:r w:rsidR="00E06D7A">
        <w:rPr>
          <w:rtl/>
        </w:rPr>
        <w:t xml:space="preserve"> </w:t>
      </w:r>
      <w:r w:rsidRPr="0075697D">
        <w:rPr>
          <w:rtl/>
        </w:rPr>
        <w:t>قاضي</w:t>
      </w:r>
      <w:r w:rsidR="00E06D7A">
        <w:rPr>
          <w:rtl/>
        </w:rPr>
        <w:t xml:space="preserve"> </w:t>
      </w:r>
      <w:r w:rsidRPr="0075697D">
        <w:rPr>
          <w:rtl/>
        </w:rPr>
        <w:t>التنفيذ،</w:t>
      </w:r>
      <w:r w:rsidR="00E06D7A">
        <w:rPr>
          <w:rtl/>
        </w:rPr>
        <w:t xml:space="preserve"> </w:t>
      </w:r>
      <w:r w:rsidRPr="0075697D">
        <w:rPr>
          <w:rtl/>
        </w:rPr>
        <w:t>للوفاء</w:t>
      </w:r>
      <w:r w:rsidR="00E06D7A">
        <w:rPr>
          <w:rtl/>
        </w:rPr>
        <w:t xml:space="preserve"> </w:t>
      </w:r>
      <w:r w:rsidRPr="0075697D">
        <w:rPr>
          <w:rtl/>
        </w:rPr>
        <w:t>بالدين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المواعيد</w:t>
      </w:r>
      <w:r w:rsidR="00E06D7A">
        <w:rPr>
          <w:rtl/>
        </w:rPr>
        <w:t xml:space="preserve"> </w:t>
      </w:r>
      <w:r w:rsidRPr="0075697D">
        <w:rPr>
          <w:rtl/>
        </w:rPr>
        <w:t>المحددة،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أرشد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أموال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الدولة؛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عليها،</w:t>
      </w:r>
      <w:r w:rsidR="00E06D7A">
        <w:rPr>
          <w:rtl/>
        </w:rPr>
        <w:t xml:space="preserve"> </w:t>
      </w:r>
      <w:r w:rsidRPr="0075697D">
        <w:rPr>
          <w:rtl/>
        </w:rPr>
        <w:t>وتكفي</w:t>
      </w:r>
      <w:r w:rsidR="00E06D7A">
        <w:rPr>
          <w:rtl/>
        </w:rPr>
        <w:t xml:space="preserve"> </w:t>
      </w:r>
      <w:r w:rsidRPr="0075697D">
        <w:rPr>
          <w:rtl/>
        </w:rPr>
        <w:t>للوفاء</w:t>
      </w:r>
      <w:r w:rsidR="00E06D7A">
        <w:rPr>
          <w:rtl/>
        </w:rPr>
        <w:t xml:space="preserve"> </w:t>
      </w:r>
      <w:r w:rsidRPr="0075697D">
        <w:rPr>
          <w:rtl/>
        </w:rPr>
        <w:t>بالدين.</w:t>
      </w:r>
      <w:r w:rsidR="00E06D7A">
        <w:rPr>
          <w:rtl/>
        </w:rPr>
        <w:t xml:space="preserve"> </w:t>
      </w:r>
      <w:r w:rsidRPr="0075697D">
        <w:rPr>
          <w:rtl/>
        </w:rPr>
        <w:t>4-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ثبت</w:t>
      </w:r>
      <w:r w:rsidR="00E06D7A">
        <w:rPr>
          <w:rtl/>
        </w:rPr>
        <w:t xml:space="preserve"> </w:t>
      </w:r>
      <w:r w:rsidRPr="0075697D">
        <w:rPr>
          <w:rtl/>
        </w:rPr>
        <w:t>بتقرير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الجهـة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مريض</w:t>
      </w:r>
      <w:r w:rsidR="00E06D7A">
        <w:rPr>
          <w:rtl/>
        </w:rPr>
        <w:t xml:space="preserve"> </w:t>
      </w:r>
      <w:r w:rsidRPr="0075697D">
        <w:rPr>
          <w:rtl/>
        </w:rPr>
        <w:t>مرضاً</w:t>
      </w:r>
      <w:r w:rsidR="00E06D7A">
        <w:rPr>
          <w:rtl/>
        </w:rPr>
        <w:t xml:space="preserve"> </w:t>
      </w:r>
      <w:r w:rsidRPr="0075697D">
        <w:rPr>
          <w:rtl/>
        </w:rPr>
        <w:t>مزمناً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يرجى</w:t>
      </w:r>
      <w:r w:rsidR="00E06D7A">
        <w:rPr>
          <w:rtl/>
        </w:rPr>
        <w:t xml:space="preserve"> </w:t>
      </w:r>
      <w:r w:rsidRPr="0075697D">
        <w:rPr>
          <w:rtl/>
        </w:rPr>
        <w:t>شفاؤه،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يتحمل</w:t>
      </w:r>
      <w:r w:rsidR="00E06D7A">
        <w:rPr>
          <w:rtl/>
        </w:rPr>
        <w:t xml:space="preserve"> </w:t>
      </w:r>
      <w:r w:rsidRPr="0075697D">
        <w:rPr>
          <w:rtl/>
        </w:rPr>
        <w:t>معه</w:t>
      </w:r>
      <w:r w:rsidR="00E06D7A">
        <w:rPr>
          <w:rtl/>
        </w:rPr>
        <w:t xml:space="preserve"> </w:t>
      </w:r>
      <w:r w:rsidRPr="0075697D">
        <w:rPr>
          <w:rtl/>
        </w:rPr>
        <w:t>السجن.</w:t>
      </w:r>
      <w:r w:rsidR="00E06D7A">
        <w:rPr>
          <w:rtl/>
        </w:rPr>
        <w:t xml:space="preserve"> </w:t>
      </w:r>
      <w:r w:rsidRPr="0075697D">
        <w:rPr>
          <w:rtl/>
        </w:rPr>
        <w:t>5-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المنفذ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يقل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غرامة</w:t>
      </w:r>
      <w:r w:rsidR="00E06D7A">
        <w:rPr>
          <w:rtl/>
        </w:rPr>
        <w:t xml:space="preserve"> </w:t>
      </w:r>
      <w:r w:rsidRPr="0075697D">
        <w:rPr>
          <w:rtl/>
        </w:rPr>
        <w:t>مالية،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نفقة</w:t>
      </w:r>
      <w:r w:rsidR="00E06D7A">
        <w:rPr>
          <w:rtl/>
        </w:rPr>
        <w:t xml:space="preserve"> </w:t>
      </w:r>
      <w:r w:rsidRPr="0075697D">
        <w:rPr>
          <w:rtl/>
        </w:rPr>
        <w:t>مقررة".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158-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أجاز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تأجيل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الحرجة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(516/2)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المرافعات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"كما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لقاضي</w:t>
      </w:r>
      <w:r w:rsidR="00E06D7A">
        <w:rPr>
          <w:rtl/>
        </w:rPr>
        <w:t xml:space="preserve"> </w:t>
      </w:r>
      <w:r w:rsidRPr="0075697D">
        <w:rPr>
          <w:rtl/>
        </w:rPr>
        <w:t>التنفيذ</w:t>
      </w:r>
      <w:r w:rsidR="00E06D7A">
        <w:rPr>
          <w:rtl/>
        </w:rPr>
        <w:t xml:space="preserve"> </w:t>
      </w:r>
      <w:r w:rsidRPr="0075697D">
        <w:rPr>
          <w:rtl/>
        </w:rPr>
        <w:t>تأجيل</w:t>
      </w:r>
      <w:r w:rsidR="00E06D7A">
        <w:rPr>
          <w:rtl/>
        </w:rPr>
        <w:t xml:space="preserve"> </w:t>
      </w:r>
      <w:r w:rsidRPr="0075697D">
        <w:rPr>
          <w:rtl/>
        </w:rPr>
        <w:t>حبس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الحالتين</w:t>
      </w:r>
      <w:r w:rsidR="00E06D7A">
        <w:rPr>
          <w:rtl/>
        </w:rPr>
        <w:t xml:space="preserve"> </w:t>
      </w:r>
      <w:r w:rsidRPr="0075697D">
        <w:rPr>
          <w:rtl/>
        </w:rPr>
        <w:t>الآتيتين:</w:t>
      </w:r>
      <w:r w:rsidR="00E06D7A">
        <w:rPr>
          <w:rtl/>
        </w:rPr>
        <w:t xml:space="preserve"> </w:t>
      </w:r>
      <w:r w:rsidRPr="0075697D">
        <w:rPr>
          <w:rtl/>
        </w:rPr>
        <w:t>أ-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ثبت</w:t>
      </w:r>
      <w:r w:rsidR="00E06D7A">
        <w:rPr>
          <w:rtl/>
        </w:rPr>
        <w:t xml:space="preserve"> </w:t>
      </w:r>
      <w:r w:rsidRPr="0075697D">
        <w:rPr>
          <w:rtl/>
        </w:rPr>
        <w:t>بتقرير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الطبية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tl/>
        </w:rPr>
        <w:t>مريض</w:t>
      </w:r>
      <w:r w:rsidR="00E06D7A">
        <w:rPr>
          <w:rtl/>
        </w:rPr>
        <w:t xml:space="preserve"> </w:t>
      </w:r>
      <w:r w:rsidRPr="0075697D">
        <w:rPr>
          <w:rtl/>
        </w:rPr>
        <w:t>مرضاً</w:t>
      </w:r>
      <w:r w:rsidR="00E06D7A">
        <w:rPr>
          <w:rtl/>
        </w:rPr>
        <w:t xml:space="preserve"> </w:t>
      </w:r>
      <w:r w:rsidRPr="0075697D">
        <w:rPr>
          <w:rtl/>
        </w:rPr>
        <w:t>مؤقتاً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يتحمل</w:t>
      </w:r>
      <w:r w:rsidR="00E06D7A">
        <w:rPr>
          <w:rtl/>
        </w:rPr>
        <w:t xml:space="preserve"> </w:t>
      </w:r>
      <w:r w:rsidRPr="0075697D">
        <w:rPr>
          <w:rtl/>
        </w:rPr>
        <w:t>معه</w:t>
      </w:r>
      <w:r w:rsidR="00E06D7A">
        <w:rPr>
          <w:rtl/>
        </w:rPr>
        <w:t xml:space="preserve"> </w:t>
      </w:r>
      <w:r w:rsidRPr="0075697D">
        <w:rPr>
          <w:rtl/>
        </w:rPr>
        <w:t>السجن،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التأجيل</w:t>
      </w:r>
      <w:r w:rsidR="00E06D7A">
        <w:rPr>
          <w:rtl/>
        </w:rPr>
        <w:t xml:space="preserve"> </w:t>
      </w:r>
      <w:r w:rsidRPr="0075697D">
        <w:rPr>
          <w:rtl/>
        </w:rPr>
        <w:t>لحين</w:t>
      </w:r>
      <w:r w:rsidR="00E06D7A">
        <w:rPr>
          <w:rtl/>
        </w:rPr>
        <w:t xml:space="preserve"> </w:t>
      </w:r>
      <w:r w:rsidRPr="0075697D">
        <w:rPr>
          <w:rtl/>
        </w:rPr>
        <w:t>شفائه.</w:t>
      </w:r>
      <w:r w:rsidR="00E06D7A">
        <w:rPr>
          <w:rtl/>
        </w:rPr>
        <w:t xml:space="preserve"> </w:t>
      </w:r>
      <w:r w:rsidRPr="0075697D">
        <w:rPr>
          <w:rtl/>
        </w:rPr>
        <w:t>ب-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المدين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اِمرأة</w:t>
      </w:r>
      <w:r w:rsidR="00E06D7A">
        <w:rPr>
          <w:rtl/>
        </w:rPr>
        <w:t xml:space="preserve"> </w:t>
      </w:r>
      <w:r w:rsidRPr="0075697D">
        <w:rPr>
          <w:rtl/>
        </w:rPr>
        <w:t>حاملاً.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التأجيل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مضي</w:t>
      </w:r>
      <w:r w:rsidR="00E06D7A">
        <w:rPr>
          <w:rtl/>
        </w:rPr>
        <w:t xml:space="preserve"> </w:t>
      </w:r>
      <w:r w:rsidRPr="0075697D">
        <w:rPr>
          <w:rtl/>
        </w:rPr>
        <w:t>سنتين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الحمل،</w:t>
      </w:r>
      <w:r w:rsidR="00E06D7A">
        <w:rPr>
          <w:rtl/>
        </w:rPr>
        <w:t xml:space="preserve"> </w:t>
      </w:r>
      <w:r w:rsidRPr="0075697D">
        <w:rPr>
          <w:rtl/>
        </w:rPr>
        <w:t>لرعاية</w:t>
      </w:r>
      <w:r w:rsidR="00E06D7A">
        <w:rPr>
          <w:rtl/>
        </w:rPr>
        <w:t xml:space="preserve"> </w:t>
      </w:r>
      <w:r w:rsidRPr="0075697D">
        <w:rPr>
          <w:rtl/>
        </w:rPr>
        <w:t>الرضيع".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50" w:name="_Toc21679354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(12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tl/>
        </w:rPr>
        <w:t>والإقامة</w:t>
      </w:r>
      <w:bookmarkEnd w:id="50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159-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والخروج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واختيار</w:t>
      </w:r>
      <w:r w:rsidR="00E06D7A">
        <w:rPr>
          <w:rtl/>
        </w:rPr>
        <w:t xml:space="preserve"> </w:t>
      </w:r>
      <w:r w:rsidRPr="0075697D">
        <w:rPr>
          <w:rtl/>
        </w:rPr>
        <w:t>مكان</w:t>
      </w:r>
      <w:r w:rsidR="00E06D7A">
        <w:rPr>
          <w:rtl/>
        </w:rPr>
        <w:t xml:space="preserve"> </w:t>
      </w:r>
      <w:r w:rsidRPr="0075697D">
        <w:rPr>
          <w:rtl/>
        </w:rPr>
        <w:t>الإقامة</w:t>
      </w:r>
      <w:r w:rsidR="00E06D7A">
        <w:rPr>
          <w:rtl/>
        </w:rPr>
        <w:t xml:space="preserve"> </w:t>
      </w:r>
      <w:r w:rsidRPr="0075697D">
        <w:rPr>
          <w:rtl/>
        </w:rPr>
        <w:t>والعودة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العناصر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تركز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الحريات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مواطن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مصادرته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مسوغ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تقي</w:t>
      </w:r>
      <w:r w:rsidRPr="0075697D">
        <w:rPr>
          <w:rFonts w:hint="eastAsia"/>
          <w:rtl/>
        </w:rPr>
        <w:t>ي</w:t>
      </w:r>
      <w:r w:rsidRPr="0075697D">
        <w:rPr>
          <w:rtl/>
        </w:rPr>
        <w:t>ده</w:t>
      </w:r>
      <w:r w:rsidR="00E06D7A">
        <w:rPr>
          <w:rtl/>
        </w:rPr>
        <w:t xml:space="preserve"> </w:t>
      </w:r>
      <w:r w:rsidRPr="0075697D">
        <w:rPr>
          <w:rtl/>
        </w:rPr>
        <w:t>بلا</w:t>
      </w:r>
      <w:r w:rsidR="00E06D7A">
        <w:rPr>
          <w:rtl/>
        </w:rPr>
        <w:t xml:space="preserve"> </w:t>
      </w:r>
      <w:r w:rsidRPr="0075697D">
        <w:rPr>
          <w:rtl/>
        </w:rPr>
        <w:t>مقتضى.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"الحرية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مكفولة.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تفتيشه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تقييد</w:t>
      </w:r>
      <w:r w:rsidR="00E06D7A">
        <w:rPr>
          <w:rtl/>
        </w:rPr>
        <w:t xml:space="preserve"> </w:t>
      </w:r>
      <w:r w:rsidRPr="0075697D">
        <w:rPr>
          <w:rtl/>
        </w:rPr>
        <w:t>حريته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الإقامة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التنقل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يعرض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للتعذيب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للمعاملة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الحاطة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بالكرامة،</w:t>
      </w:r>
      <w:r w:rsidR="00E06D7A">
        <w:rPr>
          <w:rtl/>
        </w:rPr>
        <w:t xml:space="preserve"> </w:t>
      </w:r>
      <w:r w:rsidRPr="0075697D">
        <w:rPr>
          <w:rtl/>
        </w:rPr>
        <w:t>ويعتبر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القانون"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Fonts w:hint="cs"/>
          <w:rtl/>
        </w:rPr>
        <w:t xml:space="preserve"> </w:t>
      </w:r>
      <w:r w:rsidRPr="0075697D">
        <w:rPr>
          <w:rFonts w:hint="eastAsia"/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38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إبعاد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مواطن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البلاد،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منعه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العودة</w:t>
      </w:r>
      <w:r w:rsidR="00E06D7A">
        <w:rPr>
          <w:rtl/>
        </w:rPr>
        <w:t xml:space="preserve"> </w:t>
      </w:r>
      <w:r w:rsidRPr="0075697D">
        <w:rPr>
          <w:rtl/>
        </w:rPr>
        <w:t>إليها".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160-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وإقامتهم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حكام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قامة</w:t>
      </w:r>
      <w:r w:rsidR="00E06D7A">
        <w:rPr>
          <w:rtl/>
        </w:rPr>
        <w:t xml:space="preserve"> </w:t>
      </w:r>
      <w:r w:rsidRPr="0075697D">
        <w:rPr>
          <w:rtl/>
        </w:rPr>
        <w:t>شرعية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ولأسرهم</w:t>
      </w:r>
      <w:r w:rsidR="00E06D7A">
        <w:rPr>
          <w:rtl/>
        </w:rPr>
        <w:t xml:space="preserve"> </w:t>
      </w:r>
      <w:r w:rsidRPr="0075697D">
        <w:rPr>
          <w:rtl/>
        </w:rPr>
        <w:t>ولم</w:t>
      </w:r>
      <w:r w:rsidR="00E06D7A">
        <w:rPr>
          <w:rtl/>
        </w:rPr>
        <w:t xml:space="preserve"> </w:t>
      </w:r>
      <w:r w:rsidRPr="0075697D">
        <w:rPr>
          <w:rtl/>
        </w:rPr>
        <w:t>يمنع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يفرض</w:t>
      </w:r>
      <w:r w:rsidR="00E06D7A">
        <w:rPr>
          <w:rtl/>
        </w:rPr>
        <w:t xml:space="preserve"> </w:t>
      </w:r>
      <w:r w:rsidRPr="0075697D">
        <w:rPr>
          <w:rtl/>
        </w:rPr>
        <w:t>قيودا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الدخول</w:t>
      </w:r>
      <w:r w:rsidR="00E06D7A">
        <w:rPr>
          <w:rtl/>
        </w:rPr>
        <w:t xml:space="preserve"> </w:t>
      </w:r>
      <w:r w:rsidRPr="0075697D">
        <w:rPr>
          <w:rtl/>
        </w:rPr>
        <w:t>والخروج</w:t>
      </w:r>
      <w:r w:rsidR="00E06D7A">
        <w:rPr>
          <w:rtl/>
        </w:rPr>
        <w:t xml:space="preserve"> </w:t>
      </w:r>
      <w:r w:rsidRPr="0075697D">
        <w:rPr>
          <w:rtl/>
        </w:rPr>
        <w:t>بشرط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البقاء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مستمرة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ستة</w:t>
      </w:r>
      <w:r w:rsidR="00E06D7A">
        <w:rPr>
          <w:rtl/>
        </w:rPr>
        <w:t xml:space="preserve"> </w:t>
      </w:r>
      <w:r w:rsidRPr="0075697D">
        <w:rPr>
          <w:rtl/>
        </w:rPr>
        <w:t>أشهر،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يحصل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سفره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مضي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خروجه،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إذن</w:t>
      </w:r>
      <w:r w:rsidR="00E06D7A">
        <w:rPr>
          <w:rtl/>
        </w:rPr>
        <w:t xml:space="preserve"> </w:t>
      </w:r>
      <w:r w:rsidRPr="0075697D">
        <w:rPr>
          <w:rtl/>
        </w:rPr>
        <w:t>بالعودة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أداء</w:t>
      </w:r>
      <w:r w:rsidR="00E06D7A">
        <w:rPr>
          <w:rtl/>
        </w:rPr>
        <w:t xml:space="preserve"> </w:t>
      </w:r>
      <w:r w:rsidRPr="0075697D">
        <w:rPr>
          <w:rtl/>
        </w:rPr>
        <w:t>الرسوم</w:t>
      </w:r>
      <w:r w:rsidR="00E06D7A">
        <w:rPr>
          <w:rtl/>
        </w:rPr>
        <w:t xml:space="preserve"> </w:t>
      </w:r>
      <w:r w:rsidRPr="0075697D">
        <w:rPr>
          <w:rtl/>
        </w:rPr>
        <w:t>المقررة،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ألا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مضى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انتهاء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ستين</w:t>
      </w:r>
      <w:r w:rsidR="00E06D7A">
        <w:rPr>
          <w:rtl/>
        </w:rPr>
        <w:t xml:space="preserve"> </w:t>
      </w:r>
      <w:r w:rsidRPr="0075697D">
        <w:rPr>
          <w:rtl/>
        </w:rPr>
        <w:t>يوماً.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لوزير</w:t>
      </w:r>
      <w:r w:rsidR="00E06D7A">
        <w:rPr>
          <w:rtl/>
        </w:rPr>
        <w:t xml:space="preserve"> </w:t>
      </w:r>
      <w:r w:rsidRPr="0075697D">
        <w:rPr>
          <w:rtl/>
        </w:rPr>
        <w:t>الداخلية،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ينيبه،</w:t>
      </w:r>
      <w:r w:rsidR="00E06D7A">
        <w:rPr>
          <w:rtl/>
        </w:rPr>
        <w:t xml:space="preserve"> </w:t>
      </w:r>
      <w:r w:rsidRPr="0075697D">
        <w:rPr>
          <w:rtl/>
        </w:rPr>
        <w:t>التجاوز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المدد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السابقة.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161-</w:t>
      </w:r>
      <w:r w:rsidRPr="00D1043D">
        <w:rPr>
          <w:rtl/>
        </w:rPr>
        <w:tab/>
      </w:r>
      <w:r w:rsidRPr="00F66A74">
        <w:rPr>
          <w:spacing w:val="-6"/>
          <w:rtl/>
        </w:rPr>
        <w:t>صدر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القانون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رقم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(13)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لسنة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2018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بتعديل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بعض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أحكام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القانون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رقم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(21)</w:t>
      </w:r>
      <w:r w:rsidR="00E06D7A" w:rsidRPr="00F66A74">
        <w:rPr>
          <w:spacing w:val="-6"/>
          <w:rtl/>
        </w:rPr>
        <w:t xml:space="preserve"> </w:t>
      </w:r>
      <w:r w:rsidRPr="00F66A74">
        <w:rPr>
          <w:spacing w:val="-6"/>
          <w:rtl/>
        </w:rPr>
        <w:t>لسنة</w:t>
      </w:r>
      <w:r w:rsidR="00E06D7A" w:rsidRPr="00F66A74">
        <w:rPr>
          <w:rFonts w:hint="cs"/>
          <w:spacing w:val="-6"/>
          <w:rtl/>
        </w:rPr>
        <w:t xml:space="preserve"> </w:t>
      </w:r>
      <w:r w:rsidRPr="00F66A74">
        <w:rPr>
          <w:spacing w:val="-6"/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الوافدين،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التعديل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للوافد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الخاضع</w:t>
      </w:r>
      <w:r w:rsidR="00E06D7A">
        <w:rPr>
          <w:rtl/>
        </w:rPr>
        <w:t xml:space="preserve"> </w:t>
      </w:r>
      <w:r w:rsidRPr="0075697D">
        <w:rPr>
          <w:rtl/>
        </w:rPr>
        <w:t>لقانون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الخروج</w:t>
      </w:r>
      <w:r w:rsidR="00E06D7A">
        <w:rPr>
          <w:rtl/>
        </w:rPr>
        <w:t xml:space="preserve"> </w:t>
      </w:r>
      <w:r w:rsidRPr="0075697D">
        <w:rPr>
          <w:rtl/>
        </w:rPr>
        <w:t>المؤقت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المغادرة</w:t>
      </w:r>
      <w:r w:rsidR="00E06D7A">
        <w:rPr>
          <w:rtl/>
        </w:rPr>
        <w:t xml:space="preserve"> </w:t>
      </w:r>
      <w:r w:rsidRPr="0075697D">
        <w:rPr>
          <w:rtl/>
        </w:rPr>
        <w:t>النهائية</w:t>
      </w:r>
      <w:r w:rsidR="00E06D7A">
        <w:rPr>
          <w:rtl/>
        </w:rPr>
        <w:t xml:space="preserve"> </w:t>
      </w:r>
      <w:r w:rsidRPr="0075697D">
        <w:rPr>
          <w:rtl/>
        </w:rPr>
        <w:t>للبلاد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سريان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للمستقدم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يقدم</w:t>
      </w:r>
      <w:r w:rsidR="00E06D7A">
        <w:rPr>
          <w:rtl/>
        </w:rPr>
        <w:t xml:space="preserve"> </w:t>
      </w:r>
      <w:r w:rsidRPr="0075697D">
        <w:rPr>
          <w:rtl/>
        </w:rPr>
        <w:t>طلبا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مسببا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ومسبقا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48340A">
        <w:rPr>
          <w:spacing w:val="-3"/>
          <w:rtl/>
        </w:rPr>
        <w:t>بأسماء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من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يرى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ضرورة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موافقته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المسبقة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على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مغادرتهم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للبلاد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بسبب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طبيعة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عملهم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بما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لا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يجاوز</w:t>
      </w:r>
      <w:r w:rsidR="00E06D7A" w:rsidRPr="0048340A">
        <w:rPr>
          <w:spacing w:val="-3"/>
          <w:rtl/>
        </w:rPr>
        <w:t xml:space="preserve"> </w:t>
      </w:r>
      <w:r w:rsidRPr="0048340A">
        <w:rPr>
          <w:spacing w:val="-3"/>
          <w:rtl/>
        </w:rPr>
        <w:t>(5%)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العاملين</w:t>
      </w:r>
      <w:r w:rsidR="00E06D7A">
        <w:rPr>
          <w:rtl/>
        </w:rPr>
        <w:t xml:space="preserve"> </w:t>
      </w:r>
      <w:r w:rsidRPr="0075697D">
        <w:rPr>
          <w:rtl/>
        </w:rPr>
        <w:t>لديه،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الطلب</w:t>
      </w:r>
      <w:r w:rsidR="00E06D7A">
        <w:rPr>
          <w:rtl/>
        </w:rPr>
        <w:t xml:space="preserve"> </w:t>
      </w:r>
      <w:r w:rsidRPr="0075697D">
        <w:rPr>
          <w:rtl/>
        </w:rPr>
        <w:t>تُخطر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وللوافد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تمكينه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مغادرة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سبب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الأسباب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تظلمات</w:t>
      </w:r>
      <w:r w:rsidR="00E06D7A">
        <w:rPr>
          <w:rtl/>
        </w:rPr>
        <w:t xml:space="preserve"> </w:t>
      </w:r>
      <w:r w:rsidRPr="0075697D">
        <w:rPr>
          <w:rtl/>
        </w:rPr>
        <w:t>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بتشكيلها</w:t>
      </w:r>
      <w:r w:rsidR="00E06D7A">
        <w:rPr>
          <w:rtl/>
        </w:rPr>
        <w:t xml:space="preserve"> </w:t>
      </w:r>
      <w:r w:rsidRPr="0075697D">
        <w:rPr>
          <w:rtl/>
        </w:rPr>
        <w:t>ويحدد</w:t>
      </w:r>
      <w:r w:rsidR="00E06D7A">
        <w:rPr>
          <w:rtl/>
        </w:rPr>
        <w:t xml:space="preserve"> </w:t>
      </w:r>
      <w:r w:rsidRPr="0075697D">
        <w:rPr>
          <w:rtl/>
        </w:rPr>
        <w:t>اختصاصاتها</w:t>
      </w:r>
      <w:r w:rsidR="00E06D7A">
        <w:rPr>
          <w:rtl/>
        </w:rPr>
        <w:t xml:space="preserve"> </w:t>
      </w:r>
      <w:r w:rsidRPr="0075697D">
        <w:rPr>
          <w:rtl/>
        </w:rPr>
        <w:t>والإجراءات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تتبع</w:t>
      </w:r>
      <w:r w:rsidR="00E06D7A">
        <w:rPr>
          <w:rtl/>
        </w:rPr>
        <w:t xml:space="preserve"> </w:t>
      </w:r>
      <w:r w:rsidRPr="0075697D">
        <w:rPr>
          <w:rtl/>
        </w:rPr>
        <w:t>أمامها</w:t>
      </w:r>
      <w:r w:rsidR="00E06D7A">
        <w:rPr>
          <w:rtl/>
        </w:rPr>
        <w:t xml:space="preserve"> </w:t>
      </w:r>
      <w:r w:rsidRPr="0075697D">
        <w:rPr>
          <w:rtl/>
        </w:rPr>
        <w:t>ونظام</w:t>
      </w:r>
      <w:r w:rsidR="00E06D7A">
        <w:rPr>
          <w:rtl/>
        </w:rPr>
        <w:t xml:space="preserve"> </w:t>
      </w:r>
      <w:r w:rsidRPr="0075697D">
        <w:rPr>
          <w:rtl/>
        </w:rPr>
        <w:t>عملها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الوزير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تبت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التظلم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Pr="0075697D"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162-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حجز</w:t>
      </w:r>
      <w:r w:rsidR="00E06D7A">
        <w:rPr>
          <w:rtl/>
        </w:rPr>
        <w:t xml:space="preserve"> </w:t>
      </w:r>
      <w:r w:rsidRPr="0075697D">
        <w:rPr>
          <w:rtl/>
        </w:rPr>
        <w:t>الجوازات</w:t>
      </w:r>
      <w:r w:rsidR="00E06D7A">
        <w:rPr>
          <w:rtl/>
        </w:rPr>
        <w:t xml:space="preserve"> </w:t>
      </w:r>
      <w:r w:rsidRPr="0075697D">
        <w:rPr>
          <w:rtl/>
        </w:rPr>
        <w:t>ويشتمل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عقوبات</w:t>
      </w:r>
      <w:r w:rsidR="00E06D7A">
        <w:rPr>
          <w:rtl/>
        </w:rPr>
        <w:t xml:space="preserve"> </w:t>
      </w:r>
      <w:r w:rsidRPr="0075697D">
        <w:rPr>
          <w:rtl/>
        </w:rPr>
        <w:t>جنائية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الممارسة،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غلظ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حجز</w:t>
      </w:r>
      <w:r w:rsidR="00E06D7A">
        <w:rPr>
          <w:rtl/>
        </w:rPr>
        <w:t xml:space="preserve"> </w:t>
      </w:r>
      <w:r w:rsidRPr="0075697D">
        <w:rPr>
          <w:rtl/>
        </w:rPr>
        <w:t>الجوازات</w:t>
      </w:r>
      <w:r w:rsidR="00E06D7A">
        <w:rPr>
          <w:rtl/>
        </w:rPr>
        <w:t xml:space="preserve"> </w:t>
      </w:r>
      <w:r w:rsidRPr="0075697D">
        <w:rPr>
          <w:rtl/>
        </w:rPr>
        <w:t>بغرامة</w:t>
      </w:r>
      <w:r w:rsidR="00E06D7A">
        <w:rPr>
          <w:rtl/>
        </w:rPr>
        <w:t xml:space="preserve"> </w:t>
      </w:r>
      <w:r w:rsidRPr="0075697D">
        <w:rPr>
          <w:rtl/>
        </w:rPr>
        <w:t>بلغت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وعشرون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الوزاري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بتحديد</w:t>
      </w:r>
      <w:r w:rsidR="00E06D7A">
        <w:rPr>
          <w:rtl/>
        </w:rPr>
        <w:t xml:space="preserve"> </w:t>
      </w:r>
      <w:r w:rsidRPr="0075697D">
        <w:rPr>
          <w:rtl/>
        </w:rPr>
        <w:t>اشتراطات</w:t>
      </w:r>
      <w:r w:rsidR="00E06D7A">
        <w:rPr>
          <w:rtl/>
        </w:rPr>
        <w:t xml:space="preserve"> </w:t>
      </w:r>
      <w:r w:rsidRPr="0075697D">
        <w:rPr>
          <w:rtl/>
        </w:rPr>
        <w:t>ومواصفات</w:t>
      </w:r>
      <w:r w:rsidR="00E06D7A">
        <w:rPr>
          <w:rtl/>
        </w:rPr>
        <w:t xml:space="preserve"> </w:t>
      </w:r>
      <w:r w:rsidRPr="0075697D">
        <w:rPr>
          <w:rtl/>
        </w:rPr>
        <w:t>السكن</w:t>
      </w:r>
      <w:r w:rsidR="00E06D7A">
        <w:rPr>
          <w:rtl/>
        </w:rPr>
        <w:t xml:space="preserve"> </w:t>
      </w:r>
      <w:r w:rsidRPr="0075697D">
        <w:rPr>
          <w:rtl/>
        </w:rPr>
        <w:t>المناسب</w:t>
      </w:r>
      <w:r w:rsidR="00E06D7A">
        <w:rPr>
          <w:rtl/>
        </w:rPr>
        <w:t xml:space="preserve"> </w:t>
      </w:r>
      <w:r w:rsidRPr="0075697D">
        <w:rPr>
          <w:rtl/>
        </w:rPr>
        <w:t>للعمال</w:t>
      </w:r>
      <w:r w:rsidR="00E06D7A">
        <w:rPr>
          <w:rtl/>
        </w:rPr>
        <w:t xml:space="preserve"> </w:t>
      </w:r>
      <w:r w:rsidRPr="0075697D">
        <w:rPr>
          <w:rtl/>
        </w:rPr>
        <w:t>الوافدين،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تخصيص</w:t>
      </w:r>
      <w:r w:rsidR="00E06D7A">
        <w:rPr>
          <w:rtl/>
        </w:rPr>
        <w:t xml:space="preserve"> </w:t>
      </w:r>
      <w:r w:rsidRPr="0075697D">
        <w:rPr>
          <w:rtl/>
        </w:rPr>
        <w:t>أماكن</w:t>
      </w:r>
      <w:r w:rsidR="00E06D7A">
        <w:rPr>
          <w:rtl/>
        </w:rPr>
        <w:t xml:space="preserve"> </w:t>
      </w:r>
      <w:r w:rsidRPr="0075697D">
        <w:rPr>
          <w:rtl/>
        </w:rPr>
        <w:t>آمنة</w:t>
      </w:r>
      <w:r w:rsidR="00E06D7A">
        <w:rPr>
          <w:rtl/>
        </w:rPr>
        <w:t xml:space="preserve"> </w:t>
      </w:r>
      <w:r w:rsidRPr="0075697D">
        <w:rPr>
          <w:rtl/>
        </w:rPr>
        <w:t>يتوافر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مخازن</w:t>
      </w:r>
      <w:r w:rsidR="00E06D7A">
        <w:rPr>
          <w:rtl/>
        </w:rPr>
        <w:t xml:space="preserve"> </w:t>
      </w:r>
      <w:r w:rsidRPr="0075697D">
        <w:rPr>
          <w:rtl/>
        </w:rPr>
        <w:t>قابلة</w:t>
      </w:r>
      <w:r w:rsidR="00E06D7A">
        <w:rPr>
          <w:rtl/>
        </w:rPr>
        <w:t xml:space="preserve"> </w:t>
      </w:r>
      <w:r w:rsidRPr="0075697D">
        <w:rPr>
          <w:rtl/>
        </w:rPr>
        <w:t>للقفل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بحيث</w:t>
      </w:r>
      <w:r w:rsidR="00E06D7A">
        <w:rPr>
          <w:rtl/>
        </w:rPr>
        <w:t xml:space="preserve"> </w:t>
      </w:r>
      <w:r w:rsidRPr="0075697D">
        <w:rPr>
          <w:rtl/>
        </w:rPr>
        <w:t>يستطيع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الوصول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بحرية،</w:t>
      </w:r>
      <w:r w:rsidR="00E06D7A">
        <w:rPr>
          <w:rtl/>
        </w:rPr>
        <w:t xml:space="preserve"> </w:t>
      </w:r>
      <w:r w:rsidRPr="0075697D">
        <w:rPr>
          <w:rtl/>
        </w:rPr>
        <w:t>وحفظ</w:t>
      </w:r>
      <w:r w:rsidR="00E06D7A">
        <w:rPr>
          <w:rtl/>
        </w:rPr>
        <w:t xml:space="preserve"> </w:t>
      </w:r>
      <w:r w:rsidRPr="0075697D">
        <w:rPr>
          <w:rtl/>
        </w:rPr>
        <w:t>وثائقهم</w:t>
      </w:r>
      <w:r w:rsidR="00E06D7A">
        <w:rPr>
          <w:rtl/>
        </w:rPr>
        <w:t xml:space="preserve"> </w:t>
      </w:r>
      <w:r w:rsidRPr="0075697D">
        <w:rPr>
          <w:rtl/>
        </w:rPr>
        <w:t>وممتلكاتهم</w:t>
      </w:r>
      <w:r w:rsidR="00E06D7A">
        <w:rPr>
          <w:rtl/>
        </w:rPr>
        <w:t xml:space="preserve"> </w:t>
      </w:r>
      <w:r w:rsidRPr="0075697D">
        <w:rPr>
          <w:rtl/>
        </w:rPr>
        <w:t>الشخصية،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سفر</w:t>
      </w:r>
      <w:r w:rsidRPr="0075697D">
        <w:rPr>
          <w:rFonts w:hint="eastAsia"/>
          <w:rtl/>
        </w:rPr>
        <w:t>هم</w:t>
      </w:r>
      <w:r w:rsidRPr="0075697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163-</w:t>
      </w:r>
      <w:r w:rsidRPr="00D1043D">
        <w:rPr>
          <w:rtl/>
        </w:rPr>
        <w:tab/>
      </w:r>
      <w:r w:rsidRPr="0075697D">
        <w:rPr>
          <w:rtl/>
        </w:rPr>
        <w:t>أشارت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bookmarkStart w:id="51" w:name="_Hlk9706535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bookmarkEnd w:id="51"/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اللاجئ</w:t>
      </w:r>
      <w:r w:rsidR="00E06D7A">
        <w:rPr>
          <w:rtl/>
        </w:rPr>
        <w:t xml:space="preserve"> </w:t>
      </w:r>
      <w:r w:rsidRPr="0075697D">
        <w:rPr>
          <w:rtl/>
        </w:rPr>
        <w:t>السياسي،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للحفاظ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سلامته.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للاجئ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تغيير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164-</w:t>
      </w:r>
      <w:r w:rsidRPr="00D1043D">
        <w:rPr>
          <w:rtl/>
        </w:rPr>
        <w:tab/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لغير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فلا</w:t>
      </w:r>
      <w:r w:rsidR="00E06D7A">
        <w:rPr>
          <w:rtl/>
        </w:rPr>
        <w:t xml:space="preserve"> </w:t>
      </w:r>
      <w:r w:rsidRPr="0075697D">
        <w:rPr>
          <w:rtl/>
        </w:rPr>
        <w:t>توجد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قيود</w:t>
      </w:r>
      <w:r w:rsidR="00E06D7A">
        <w:rPr>
          <w:rtl/>
        </w:rPr>
        <w:t xml:space="preserve"> </w:t>
      </w:r>
      <w:r w:rsidRPr="0075697D">
        <w:rPr>
          <w:rtl/>
        </w:rPr>
        <w:t>تتعلق</w:t>
      </w:r>
      <w:r w:rsidR="00E06D7A">
        <w:rPr>
          <w:rtl/>
        </w:rPr>
        <w:t xml:space="preserve"> </w:t>
      </w:r>
      <w:r w:rsidRPr="0075697D">
        <w:rPr>
          <w:rtl/>
        </w:rPr>
        <w:t>بحركتهم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bookmarkStart w:id="52" w:name="_Hlk10327734"/>
      <w:r w:rsidRPr="00D1043D">
        <w:rPr>
          <w:rtl/>
        </w:rPr>
        <w:tab/>
      </w:r>
      <w:r w:rsidRPr="00D1043D">
        <w:rPr>
          <w:rtl/>
        </w:rPr>
        <w:tab/>
      </w:r>
      <w:bookmarkStart w:id="53" w:name="_Toc21679355"/>
      <w:r w:rsidRPr="0075697D">
        <w:rPr>
          <w:rtl/>
        </w:rPr>
        <w:t>وثائق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bookmarkEnd w:id="53"/>
    </w:p>
    <w:p w:rsidR="00E11ED3" w:rsidRPr="0075697D" w:rsidRDefault="00E11ED3" w:rsidP="00E11ED3">
      <w:pPr>
        <w:pStyle w:val="SingleTxtGA"/>
      </w:pPr>
      <w:r w:rsidRPr="00D1043D">
        <w:rPr>
          <w:rtl/>
        </w:rPr>
        <w:t>165-</w:t>
      </w:r>
      <w:r w:rsidRPr="00D1043D">
        <w:rPr>
          <w:rtl/>
        </w:rPr>
        <w:tab/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إ</w:t>
      </w:r>
      <w:r w:rsidRPr="0075697D">
        <w:rPr>
          <w:rtl/>
        </w:rPr>
        <w:t>عادة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العادية</w:t>
      </w:r>
      <w:r w:rsidR="00E06D7A">
        <w:rPr>
          <w:rtl/>
        </w:rPr>
        <w:t xml:space="preserve"> </w:t>
      </w:r>
      <w:r w:rsidRPr="0075697D">
        <w:rPr>
          <w:rtl/>
        </w:rPr>
        <w:t>ووثائق</w:t>
      </w:r>
      <w:r w:rsidR="00E06D7A">
        <w:rPr>
          <w:rtl/>
        </w:rPr>
        <w:t xml:space="preserve"> </w:t>
      </w:r>
      <w:r w:rsidRPr="0075697D">
        <w:rPr>
          <w:rtl/>
        </w:rPr>
        <w:t>السفر.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استنادا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  <w:lang w:bidi="fa-IR"/>
        </w:rPr>
        <w:t>۱۰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  <w:lang w:bidi="fa-IR"/>
        </w:rPr>
        <w:t>۱۹۹۳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والقوانين</w:t>
      </w:r>
      <w:r w:rsidR="00E06D7A">
        <w:rPr>
          <w:rtl/>
        </w:rPr>
        <w:t xml:space="preserve"> </w:t>
      </w:r>
      <w:r w:rsidRPr="0075697D">
        <w:rPr>
          <w:rtl/>
        </w:rPr>
        <w:t>المعدلة</w:t>
      </w:r>
      <w:r w:rsidR="00E06D7A">
        <w:rPr>
          <w:rtl/>
        </w:rPr>
        <w:t xml:space="preserve"> </w:t>
      </w:r>
      <w:r w:rsidRPr="0075697D">
        <w:rPr>
          <w:rtl/>
        </w:rPr>
        <w:t>له.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أولاً</w:t>
      </w:r>
      <w:r w:rsidRPr="00D1043D">
        <w:rPr>
          <w:rFonts w:hint="cs"/>
          <w:rtl/>
        </w:rPr>
        <w:t>-</w:t>
      </w:r>
      <w:r w:rsidRPr="00D1043D">
        <w:rPr>
          <w:rtl/>
        </w:rPr>
        <w:tab/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166-</w:t>
      </w:r>
      <w:r w:rsidRPr="00D1043D">
        <w:rPr>
          <w:rtl/>
        </w:rPr>
        <w:tab/>
      </w:r>
      <w:r w:rsidRPr="0075697D">
        <w:rPr>
          <w:rtl/>
        </w:rPr>
        <w:t>الشرط</w:t>
      </w:r>
      <w:r w:rsidR="00E06D7A">
        <w:rPr>
          <w:rtl/>
        </w:rPr>
        <w:t xml:space="preserve"> </w:t>
      </w:r>
      <w:r w:rsidRPr="0075697D">
        <w:rPr>
          <w:rtl/>
        </w:rPr>
        <w:t>الأساسي</w:t>
      </w:r>
      <w:r w:rsidR="00E06D7A">
        <w:rPr>
          <w:rtl/>
        </w:rPr>
        <w:t xml:space="preserve"> </w:t>
      </w:r>
      <w:r w:rsidRPr="0075697D">
        <w:rPr>
          <w:rtl/>
        </w:rPr>
        <w:t>والملزم</w:t>
      </w:r>
      <w:r w:rsidR="00E06D7A">
        <w:rPr>
          <w:rtl/>
        </w:rPr>
        <w:t xml:space="preserve"> </w:t>
      </w:r>
      <w:r w:rsidRPr="0075697D">
        <w:rPr>
          <w:rtl/>
        </w:rPr>
        <w:t>لإصدار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سفر</w:t>
      </w:r>
      <w:r w:rsidR="00E06D7A">
        <w:rPr>
          <w:rtl/>
        </w:rPr>
        <w:t xml:space="preserve"> </w:t>
      </w:r>
      <w:r w:rsidRPr="0075697D">
        <w:rPr>
          <w:rtl/>
        </w:rPr>
        <w:t>قطري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المعني</w:t>
      </w:r>
      <w:r w:rsidR="00E06D7A">
        <w:rPr>
          <w:rtl/>
        </w:rPr>
        <w:t xml:space="preserve"> </w:t>
      </w:r>
      <w:r w:rsidRPr="0075697D">
        <w:rPr>
          <w:rtl/>
        </w:rPr>
        <w:t>بالصرف</w:t>
      </w:r>
      <w:r w:rsidR="00E06D7A">
        <w:rPr>
          <w:rtl/>
        </w:rPr>
        <w:t xml:space="preserve"> </w:t>
      </w:r>
      <w:r w:rsidRPr="0075697D">
        <w:rPr>
          <w:rtl/>
        </w:rPr>
        <w:t>قطري</w:t>
      </w:r>
      <w:r w:rsidR="00E06D7A">
        <w:rPr>
          <w:rtl/>
        </w:rPr>
        <w:t xml:space="preserve"> </w:t>
      </w:r>
      <w:r w:rsidRPr="0075697D">
        <w:rPr>
          <w:rtl/>
        </w:rPr>
        <w:t>الجنسية،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جاء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علاه</w:t>
      </w:r>
      <w:r w:rsidR="00E06D7A">
        <w:rPr>
          <w:rtl/>
        </w:rPr>
        <w:t xml:space="preserve"> </w:t>
      </w:r>
      <w:r w:rsidRPr="0075697D">
        <w:rPr>
          <w:rtl/>
        </w:rPr>
        <w:t>وتم</w:t>
      </w:r>
      <w:r w:rsidR="00E06D7A">
        <w:rPr>
          <w:rtl/>
        </w:rPr>
        <w:t xml:space="preserve"> </w:t>
      </w:r>
      <w:r w:rsidRPr="0075697D">
        <w:rPr>
          <w:rtl/>
        </w:rPr>
        <w:t>تق</w:t>
      </w:r>
      <w:r w:rsidRPr="0075697D">
        <w:rPr>
          <w:rFonts w:hint="eastAsia"/>
          <w:rtl/>
        </w:rPr>
        <w:t>ي</w:t>
      </w:r>
      <w:r w:rsidRPr="0075697D">
        <w:rPr>
          <w:rtl/>
        </w:rPr>
        <w:t>يد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صدار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  <w:lang w:bidi="fa-IR"/>
        </w:rPr>
        <w:t>۱۹۹۳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المعدلة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(5)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  <w:lang w:bidi="fa-IR"/>
        </w:rPr>
        <w:t>۲۰۰۷</w:t>
      </w:r>
      <w:r w:rsidR="00E06D7A">
        <w:rPr>
          <w:rtl/>
        </w:rPr>
        <w:t xml:space="preserve"> </w:t>
      </w:r>
      <w:r w:rsidRPr="0075697D">
        <w:rPr>
          <w:rtl/>
        </w:rPr>
        <w:t>ف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الأبناء</w:t>
      </w:r>
      <w:r w:rsidR="00E06D7A">
        <w:rPr>
          <w:rtl/>
        </w:rPr>
        <w:t xml:space="preserve"> </w:t>
      </w:r>
      <w:r w:rsidRPr="0075697D">
        <w:rPr>
          <w:rtl/>
        </w:rPr>
        <w:t>القصر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ناقصي</w:t>
      </w:r>
      <w:r w:rsidR="00E06D7A">
        <w:rPr>
          <w:rtl/>
        </w:rPr>
        <w:t xml:space="preserve"> </w:t>
      </w:r>
      <w:r w:rsidRPr="0075697D">
        <w:rPr>
          <w:rtl/>
        </w:rPr>
        <w:t>الأهلية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فاقديها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سفر</w:t>
      </w:r>
      <w:r w:rsidR="00E06D7A">
        <w:rPr>
          <w:rtl/>
        </w:rPr>
        <w:t xml:space="preserve"> </w:t>
      </w:r>
      <w:r w:rsidRPr="0075697D">
        <w:rPr>
          <w:rtl/>
        </w:rPr>
        <w:t>مستقلة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بموافقة</w:t>
      </w:r>
      <w:r w:rsidR="00E06D7A">
        <w:rPr>
          <w:rtl/>
        </w:rPr>
        <w:t xml:space="preserve"> </w:t>
      </w:r>
      <w:r w:rsidRPr="0075697D">
        <w:rPr>
          <w:rtl/>
        </w:rPr>
        <w:t>ولي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ممثل</w:t>
      </w:r>
      <w:r w:rsidRPr="0075697D">
        <w:rPr>
          <w:rFonts w:hint="eastAsia"/>
          <w:rtl/>
        </w:rPr>
        <w:t>ه</w:t>
      </w:r>
      <w:r w:rsidR="00E06D7A">
        <w:rPr>
          <w:rtl/>
        </w:rPr>
        <w:t xml:space="preserve"> </w:t>
      </w:r>
      <w:r w:rsidRPr="0075697D">
        <w:rPr>
          <w:rtl/>
        </w:rPr>
        <w:t>القانوني.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D1043D">
        <w:rPr>
          <w:rFonts w:hint="cs"/>
          <w:rtl/>
        </w:rPr>
        <w:t>ثانياً-</w:t>
      </w:r>
      <w:r w:rsidRPr="00D1043D">
        <w:rPr>
          <w:rtl/>
        </w:rPr>
        <w:tab/>
      </w:r>
      <w:r w:rsidRPr="0075697D">
        <w:rPr>
          <w:rtl/>
        </w:rPr>
        <w:t>وثيقة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167-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وثيقة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استثنائية</w:t>
      </w:r>
      <w:r w:rsidR="00E06D7A">
        <w:rPr>
          <w:rtl/>
        </w:rPr>
        <w:t xml:space="preserve"> </w:t>
      </w:r>
      <w:r w:rsidRPr="0075697D">
        <w:rPr>
          <w:rtl/>
        </w:rPr>
        <w:t>ولأهداف</w:t>
      </w:r>
      <w:r w:rsidR="00E06D7A">
        <w:rPr>
          <w:rtl/>
        </w:rPr>
        <w:t xml:space="preserve"> </w:t>
      </w:r>
      <w:r w:rsidRPr="0075697D">
        <w:rPr>
          <w:rtl/>
        </w:rPr>
        <w:t>محددة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أنها</w:t>
      </w:r>
      <w:r w:rsidR="00E06D7A">
        <w:rPr>
          <w:rtl/>
        </w:rPr>
        <w:t xml:space="preserve"> </w:t>
      </w:r>
      <w:r w:rsidRPr="0075697D">
        <w:rPr>
          <w:rtl/>
        </w:rPr>
        <w:t>تمنح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الغالب</w:t>
      </w:r>
      <w:r w:rsidR="00E06D7A">
        <w:rPr>
          <w:rtl/>
        </w:rPr>
        <w:t xml:space="preserve"> </w:t>
      </w:r>
      <w:r w:rsidRPr="0075697D">
        <w:rPr>
          <w:rtl/>
        </w:rPr>
        <w:t>للمقيمين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الضرورة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الشخص</w:t>
      </w:r>
      <w:r w:rsidR="00E06D7A">
        <w:rPr>
          <w:rtl/>
        </w:rPr>
        <w:t xml:space="preserve"> </w:t>
      </w:r>
      <w:r w:rsidRPr="0075697D">
        <w:rPr>
          <w:rtl/>
        </w:rPr>
        <w:t>حاملاً</w:t>
      </w:r>
      <w:r w:rsidR="00E06D7A">
        <w:rPr>
          <w:rtl/>
        </w:rPr>
        <w:t xml:space="preserve"> </w:t>
      </w:r>
      <w:r w:rsidRPr="0075697D">
        <w:rPr>
          <w:rtl/>
        </w:rPr>
        <w:t>لجواز</w:t>
      </w:r>
      <w:r w:rsidR="00E06D7A">
        <w:rPr>
          <w:rtl/>
        </w:rPr>
        <w:t xml:space="preserve"> </w:t>
      </w:r>
      <w:r w:rsidRPr="0075697D">
        <w:rPr>
          <w:rtl/>
        </w:rPr>
        <w:t>سفر.</w:t>
      </w:r>
      <w:bookmarkEnd w:id="52"/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54" w:name="_Toc21679356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(13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إبعاد</w:t>
      </w:r>
      <w:r w:rsidR="00E06D7A">
        <w:rPr>
          <w:rtl/>
        </w:rPr>
        <w:t xml:space="preserve"> </w:t>
      </w:r>
      <w:r w:rsidRPr="0075697D">
        <w:rPr>
          <w:rtl/>
        </w:rPr>
        <w:t>الأجنبي</w:t>
      </w:r>
      <w:bookmarkEnd w:id="54"/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55" w:name="_Toc21679357"/>
      <w:r w:rsidRPr="0075697D">
        <w:rPr>
          <w:rtl/>
        </w:rPr>
        <w:t>الإبعاد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bookmarkEnd w:id="55"/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6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اختصاص</w:t>
      </w:r>
      <w:r w:rsidR="00E06D7A">
        <w:rPr>
          <w:rtl/>
        </w:rPr>
        <w:t xml:space="preserve"> </w:t>
      </w:r>
      <w:r w:rsidRPr="0075697D">
        <w:rPr>
          <w:rtl/>
        </w:rPr>
        <w:t>سمو</w:t>
      </w:r>
      <w:r w:rsidR="00E06D7A">
        <w:rPr>
          <w:rtl/>
        </w:rPr>
        <w:t xml:space="preserve"> </w:t>
      </w:r>
      <w:r w:rsidRPr="0075697D">
        <w:rPr>
          <w:rtl/>
        </w:rPr>
        <w:t>الأمير</w:t>
      </w:r>
      <w:r w:rsidR="00E06D7A">
        <w:rPr>
          <w:rtl/>
        </w:rPr>
        <w:t xml:space="preserve"> </w:t>
      </w:r>
      <w:r w:rsidRPr="0075697D">
        <w:rPr>
          <w:rtl/>
        </w:rPr>
        <w:t>"العفو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تخفيفها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للقانون".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وحيث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إبعاد</w:t>
      </w:r>
      <w:r w:rsidR="00E06D7A">
        <w:rPr>
          <w:rtl/>
        </w:rPr>
        <w:t xml:space="preserve"> </w:t>
      </w:r>
      <w:r w:rsidRPr="0075697D">
        <w:rPr>
          <w:rtl/>
        </w:rPr>
        <w:t>الأجنبي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التبعية</w:t>
      </w:r>
      <w:r w:rsidR="00E06D7A">
        <w:rPr>
          <w:rtl/>
        </w:rPr>
        <w:t xml:space="preserve"> </w:t>
      </w:r>
      <w:r w:rsidRPr="0075697D">
        <w:rPr>
          <w:rtl/>
        </w:rPr>
        <w:t>والتكميلية</w:t>
      </w:r>
      <w:r w:rsidR="00E06D7A">
        <w:rPr>
          <w:rtl/>
        </w:rPr>
        <w:t xml:space="preserve"> </w:t>
      </w:r>
      <w:r w:rsidRPr="0075697D">
        <w:rPr>
          <w:rtl/>
        </w:rPr>
        <w:t>وفقًا</w:t>
      </w:r>
      <w:r w:rsidR="00E06D7A">
        <w:rPr>
          <w:rtl/>
        </w:rPr>
        <w:t xml:space="preserve"> </w:t>
      </w:r>
      <w:r w:rsidRPr="0075697D">
        <w:rPr>
          <w:rtl/>
        </w:rPr>
        <w:t>للبند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سالفة</w:t>
      </w:r>
      <w:r w:rsidR="00E06D7A">
        <w:rPr>
          <w:rtl/>
        </w:rPr>
        <w:t xml:space="preserve"> </w:t>
      </w:r>
      <w:r w:rsidRPr="0075697D">
        <w:rPr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لسمو</w:t>
      </w:r>
      <w:r w:rsidR="00E06D7A">
        <w:rPr>
          <w:rtl/>
        </w:rPr>
        <w:t xml:space="preserve"> </w:t>
      </w:r>
      <w:r w:rsidRPr="0075697D">
        <w:rPr>
          <w:rtl/>
        </w:rPr>
        <w:t>الأمير</w:t>
      </w:r>
      <w:r w:rsidR="00E06D7A">
        <w:rPr>
          <w:rtl/>
        </w:rPr>
        <w:t xml:space="preserve"> </w:t>
      </w:r>
      <w:r w:rsidRPr="0075697D">
        <w:rPr>
          <w:rtl/>
        </w:rPr>
        <w:t>اختصاص</w:t>
      </w:r>
      <w:r w:rsidR="00E06D7A">
        <w:rPr>
          <w:rtl/>
        </w:rPr>
        <w:t xml:space="preserve"> </w:t>
      </w:r>
      <w:r w:rsidRPr="0075697D">
        <w:rPr>
          <w:rtl/>
        </w:rPr>
        <w:t>العفو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الإبعاد.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الإخلال</w:t>
      </w:r>
      <w:r w:rsidR="00E06D7A">
        <w:rPr>
          <w:rtl/>
        </w:rPr>
        <w:t xml:space="preserve"> </w:t>
      </w:r>
      <w:r w:rsidRPr="0075697D">
        <w:rPr>
          <w:rtl/>
        </w:rPr>
        <w:t>بحق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إبعاد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أجنبي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للقانون،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للمحكمة،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حكمت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الأجنبي</w:t>
      </w:r>
      <w:r w:rsidR="00E06D7A">
        <w:rPr>
          <w:rtl/>
        </w:rPr>
        <w:t xml:space="preserve"> </w:t>
      </w:r>
      <w:r w:rsidRPr="0075697D">
        <w:rPr>
          <w:rtl/>
        </w:rPr>
        <w:t>بعقوبة</w:t>
      </w:r>
      <w:r w:rsidR="00E06D7A">
        <w:rPr>
          <w:rtl/>
        </w:rPr>
        <w:t xml:space="preserve"> </w:t>
      </w:r>
      <w:r w:rsidRPr="0075697D">
        <w:rPr>
          <w:rtl/>
        </w:rPr>
        <w:t>مقيدة</w:t>
      </w:r>
      <w:r w:rsidR="00E06D7A">
        <w:rPr>
          <w:rtl/>
        </w:rPr>
        <w:t xml:space="preserve"> </w:t>
      </w:r>
      <w:r w:rsidRPr="0075697D">
        <w:rPr>
          <w:rtl/>
        </w:rPr>
        <w:t>للحرية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جناية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جنحة،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تحكم</w:t>
      </w:r>
      <w:r w:rsidR="00E06D7A">
        <w:rPr>
          <w:rtl/>
        </w:rPr>
        <w:t xml:space="preserve"> </w:t>
      </w:r>
      <w:r w:rsidRPr="0075697D">
        <w:rPr>
          <w:rtl/>
        </w:rPr>
        <w:t>بإبعاده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الانتهاء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العقوبة.</w:t>
      </w:r>
      <w:r w:rsidR="00E06D7A">
        <w:rPr>
          <w:rtl/>
        </w:rPr>
        <w:t xml:space="preserve"> </w:t>
      </w:r>
      <w:r w:rsidRPr="0075697D">
        <w:rPr>
          <w:rtl/>
        </w:rPr>
        <w:t>فإذا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بالعقوبة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الوجه</w:t>
      </w:r>
      <w:r w:rsidR="00E06D7A">
        <w:rPr>
          <w:rtl/>
        </w:rPr>
        <w:t xml:space="preserve"> </w:t>
      </w:r>
      <w:r w:rsidRPr="0075697D">
        <w:rPr>
          <w:rtl/>
        </w:rPr>
        <w:t>المبين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الفقرة</w:t>
      </w:r>
      <w:r w:rsidR="00E06D7A">
        <w:rPr>
          <w:rtl/>
        </w:rPr>
        <w:t xml:space="preserve"> </w:t>
      </w:r>
      <w:r w:rsidRPr="0075697D">
        <w:rPr>
          <w:rtl/>
        </w:rPr>
        <w:t>السابقة</w:t>
      </w:r>
      <w:r w:rsidR="00E06D7A">
        <w:rPr>
          <w:rtl/>
        </w:rPr>
        <w:t xml:space="preserve"> </w:t>
      </w:r>
      <w:r w:rsidRPr="0075697D">
        <w:rPr>
          <w:rtl/>
        </w:rPr>
        <w:t>صادرة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مخلة</w:t>
      </w:r>
      <w:r w:rsidR="00E06D7A">
        <w:rPr>
          <w:rtl/>
        </w:rPr>
        <w:t xml:space="preserve"> </w:t>
      </w:r>
      <w:r w:rsidRPr="0075697D">
        <w:rPr>
          <w:rtl/>
        </w:rPr>
        <w:t>بالشرف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الأمانة،</w:t>
      </w:r>
      <w:r w:rsidR="00E06D7A">
        <w:rPr>
          <w:rtl/>
        </w:rPr>
        <w:t xml:space="preserve"> </w:t>
      </w:r>
      <w:r w:rsidRPr="0075697D">
        <w:rPr>
          <w:rtl/>
        </w:rPr>
        <w:t>وجب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تحكم</w:t>
      </w:r>
      <w:r w:rsidR="00E06D7A">
        <w:rPr>
          <w:rtl/>
        </w:rPr>
        <w:t xml:space="preserve"> </w:t>
      </w:r>
      <w:r w:rsidRPr="0075697D">
        <w:rPr>
          <w:rtl/>
        </w:rPr>
        <w:t>بإبعاد</w:t>
      </w:r>
      <w:r w:rsidR="00E06D7A">
        <w:rPr>
          <w:rtl/>
        </w:rPr>
        <w:t xml:space="preserve"> </w:t>
      </w:r>
      <w:r w:rsidRPr="0075697D">
        <w:rPr>
          <w:rtl/>
        </w:rPr>
        <w:t>الأجنبي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الإنتهاء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سقوطها.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المذكور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"يجوز</w:t>
      </w:r>
      <w:r w:rsidR="00E06D7A">
        <w:rPr>
          <w:rtl/>
        </w:rPr>
        <w:t xml:space="preserve"> </w:t>
      </w:r>
      <w:r w:rsidRPr="0075697D">
        <w:rPr>
          <w:rtl/>
        </w:rPr>
        <w:t>للمحكمة،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مواد</w:t>
      </w:r>
      <w:r w:rsidR="00E06D7A">
        <w:rPr>
          <w:rtl/>
        </w:rPr>
        <w:t xml:space="preserve"> </w:t>
      </w:r>
      <w:r w:rsidRPr="0075697D">
        <w:rPr>
          <w:rtl/>
        </w:rPr>
        <w:t>الجنح،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تحكم</w:t>
      </w:r>
      <w:r w:rsidR="00E06D7A">
        <w:rPr>
          <w:rtl/>
        </w:rPr>
        <w:t xml:space="preserve"> </w:t>
      </w:r>
      <w:r w:rsidRPr="0075697D">
        <w:rPr>
          <w:rtl/>
        </w:rPr>
        <w:t>بإبعاد</w:t>
      </w:r>
      <w:r w:rsidR="00E06D7A">
        <w:rPr>
          <w:rtl/>
        </w:rPr>
        <w:t xml:space="preserve"> </w:t>
      </w:r>
      <w:r w:rsidRPr="0075697D">
        <w:rPr>
          <w:rtl/>
        </w:rPr>
        <w:t>الأجنبي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بدلاً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بالعقوبة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للمحكمة".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56" w:name="_Toc21679358"/>
      <w:r w:rsidRPr="0075697D">
        <w:rPr>
          <w:rtl/>
        </w:rPr>
        <w:t>الإبعاد</w:t>
      </w:r>
      <w:r w:rsidR="00E06D7A">
        <w:rPr>
          <w:rtl/>
        </w:rPr>
        <w:t xml:space="preserve"> </w:t>
      </w:r>
      <w:r w:rsidRPr="0075697D">
        <w:rPr>
          <w:rtl/>
        </w:rPr>
        <w:t>الإداري</w:t>
      </w:r>
      <w:bookmarkEnd w:id="56"/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للوزير،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استطلاع</w:t>
      </w:r>
      <w:r w:rsidR="00E06D7A">
        <w:rPr>
          <w:rtl/>
        </w:rPr>
        <w:t xml:space="preserve"> </w:t>
      </w:r>
      <w:r w:rsidRPr="0075697D">
        <w:rPr>
          <w:rtl/>
        </w:rPr>
        <w:t>رأي</w:t>
      </w:r>
      <w:r w:rsidR="00E06D7A">
        <w:rPr>
          <w:rtl/>
        </w:rPr>
        <w:t xml:space="preserve"> </w:t>
      </w:r>
      <w:r w:rsidRPr="0075697D">
        <w:rPr>
          <w:rtl/>
        </w:rPr>
        <w:t>اللجنة،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قراراً</w:t>
      </w:r>
      <w:r w:rsidR="00E06D7A">
        <w:rPr>
          <w:rtl/>
        </w:rPr>
        <w:t xml:space="preserve"> </w:t>
      </w:r>
      <w:r w:rsidRPr="0075697D">
        <w:rPr>
          <w:rtl/>
        </w:rPr>
        <w:t>بإبعاد</w:t>
      </w:r>
      <w:r w:rsidR="00E06D7A">
        <w:rPr>
          <w:rtl/>
        </w:rPr>
        <w:t xml:space="preserve"> </w:t>
      </w:r>
      <w:r w:rsidRPr="0075697D">
        <w:rPr>
          <w:rtl/>
        </w:rPr>
        <w:t>اللاجئ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الآتية:</w:t>
      </w:r>
    </w:p>
    <w:p w:rsidR="00E11ED3" w:rsidRPr="0075697D" w:rsidRDefault="00E11ED3" w:rsidP="00E11ED3">
      <w:pPr>
        <w:pStyle w:val="SingleTxtGA"/>
        <w:ind w:left="3289" w:hanging="794"/>
        <w:rPr>
          <w:rtl/>
        </w:rPr>
      </w:pPr>
      <w:r w:rsidRPr="00D1043D">
        <w:rPr>
          <w:rFonts w:hint="cs"/>
          <w:rtl/>
        </w:rPr>
        <w:t>(1)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ثبت</w:t>
      </w:r>
      <w:r w:rsidR="00E06D7A">
        <w:rPr>
          <w:rtl/>
        </w:rPr>
        <w:t xml:space="preserve"> </w:t>
      </w:r>
      <w:r w:rsidRPr="0075697D">
        <w:rPr>
          <w:rtl/>
        </w:rPr>
        <w:t>ارتكابه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تقديمه</w:t>
      </w:r>
      <w:r w:rsidR="00E06D7A">
        <w:rPr>
          <w:rtl/>
        </w:rPr>
        <w:t xml:space="preserve"> </w:t>
      </w:r>
      <w:r w:rsidRPr="0075697D">
        <w:rPr>
          <w:rtl/>
        </w:rPr>
        <w:t>طلب</w:t>
      </w:r>
      <w:r w:rsidR="00E06D7A">
        <w:rPr>
          <w:rtl/>
        </w:rPr>
        <w:t xml:space="preserve"> </w:t>
      </w:r>
      <w:r w:rsidRPr="0075697D">
        <w:rPr>
          <w:rtl/>
        </w:rPr>
        <w:t>اللجوء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اكتسابه</w:t>
      </w:r>
      <w:r w:rsidR="00E06D7A">
        <w:rPr>
          <w:rtl/>
        </w:rPr>
        <w:t xml:space="preserve"> </w:t>
      </w:r>
      <w:r w:rsidRPr="0075697D">
        <w:rPr>
          <w:rtl/>
        </w:rPr>
        <w:t>صفة</w:t>
      </w:r>
      <w:r w:rsidR="00E06D7A">
        <w:rPr>
          <w:rtl/>
        </w:rPr>
        <w:t xml:space="preserve"> </w:t>
      </w:r>
      <w:r w:rsidRPr="0075697D">
        <w:rPr>
          <w:rtl/>
        </w:rPr>
        <w:t>لاجئ</w:t>
      </w:r>
      <w:r w:rsidR="00E06D7A">
        <w:rPr>
          <w:rtl/>
        </w:rPr>
        <w:t xml:space="preserve"> </w:t>
      </w:r>
      <w:r w:rsidRPr="0075697D">
        <w:rPr>
          <w:rtl/>
        </w:rPr>
        <w:t>سياسي.</w:t>
      </w:r>
    </w:p>
    <w:p w:rsidR="00E11ED3" w:rsidRPr="0075697D" w:rsidRDefault="00E11ED3" w:rsidP="00E11ED3">
      <w:pPr>
        <w:pStyle w:val="SingleTxtGA"/>
        <w:ind w:left="3289" w:hanging="794"/>
        <w:rPr>
          <w:rtl/>
        </w:rPr>
      </w:pPr>
      <w:r w:rsidRPr="00D1043D">
        <w:rPr>
          <w:rFonts w:hint="cs"/>
          <w:rtl/>
        </w:rPr>
        <w:t>(</w:t>
      </w:r>
      <w:r w:rsidRPr="00D1043D">
        <w:rPr>
          <w:rtl/>
        </w:rPr>
        <w:t>2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مارس</w:t>
      </w:r>
      <w:r w:rsidR="00E06D7A">
        <w:rPr>
          <w:rtl/>
        </w:rPr>
        <w:t xml:space="preserve"> </w:t>
      </w:r>
      <w:r w:rsidRPr="0075697D">
        <w:rPr>
          <w:rtl/>
        </w:rPr>
        <w:t>نشاطاً</w:t>
      </w:r>
      <w:r w:rsidR="00E06D7A">
        <w:rPr>
          <w:rtl/>
        </w:rPr>
        <w:t xml:space="preserve"> </w:t>
      </w:r>
      <w:r w:rsidRPr="0075697D">
        <w:rPr>
          <w:rtl/>
        </w:rPr>
        <w:t>سياسياً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إقامته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  <w:ind w:left="3289" w:hanging="794"/>
      </w:pPr>
      <w:r w:rsidRPr="00D1043D">
        <w:rPr>
          <w:rFonts w:hint="cs"/>
          <w:rtl/>
        </w:rPr>
        <w:t>(</w:t>
      </w:r>
      <w:r w:rsidRPr="00D1043D">
        <w:rPr>
          <w:rtl/>
        </w:rPr>
        <w:t>3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وجوده</w:t>
      </w:r>
      <w:r w:rsidR="00E06D7A">
        <w:rPr>
          <w:rtl/>
        </w:rPr>
        <w:t xml:space="preserve"> </w:t>
      </w:r>
      <w:r w:rsidRPr="0075697D">
        <w:rPr>
          <w:rtl/>
        </w:rPr>
        <w:t>يشكل</w:t>
      </w:r>
      <w:r w:rsidR="00E06D7A">
        <w:rPr>
          <w:rtl/>
        </w:rPr>
        <w:t xml:space="preserve"> </w:t>
      </w:r>
      <w:r w:rsidRPr="0075697D">
        <w:rPr>
          <w:rtl/>
        </w:rPr>
        <w:t>خطراً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2015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دخول</w:t>
      </w:r>
      <w:r w:rsidR="00E06D7A">
        <w:rPr>
          <w:rtl/>
        </w:rPr>
        <w:t xml:space="preserve"> </w:t>
      </w:r>
      <w:r w:rsidRPr="0075697D">
        <w:rPr>
          <w:rtl/>
        </w:rPr>
        <w:t>وخروج</w:t>
      </w:r>
      <w:r w:rsidR="00E06D7A">
        <w:rPr>
          <w:rtl/>
        </w:rPr>
        <w:t xml:space="preserve"> </w:t>
      </w:r>
      <w:r w:rsidRPr="0075697D">
        <w:rPr>
          <w:rtl/>
        </w:rPr>
        <w:t>الوافدين</w:t>
      </w:r>
      <w:r w:rsidR="00E06D7A">
        <w:rPr>
          <w:rtl/>
        </w:rPr>
        <w:t xml:space="preserve"> </w:t>
      </w:r>
      <w:r w:rsidRPr="0075697D">
        <w:rPr>
          <w:rtl/>
        </w:rPr>
        <w:t>وإقامتهم</w:t>
      </w:r>
      <w:r w:rsidR="00E06D7A">
        <w:rPr>
          <w:rtl/>
        </w:rPr>
        <w:t xml:space="preserve"> </w:t>
      </w:r>
      <w:r w:rsidRPr="0075697D">
        <w:rPr>
          <w:rtl/>
        </w:rPr>
        <w:t>المعدل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"استثناء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آخر،</w:t>
      </w:r>
      <w:r w:rsidR="00E06D7A">
        <w:rPr>
          <w:rtl/>
        </w:rPr>
        <w:t xml:space="preserve"> </w:t>
      </w:r>
      <w:r w:rsidRPr="0075697D">
        <w:rPr>
          <w:rtl/>
        </w:rPr>
        <w:t>للوزير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أمراً</w:t>
      </w:r>
      <w:r w:rsidR="00E06D7A">
        <w:rPr>
          <w:rtl/>
        </w:rPr>
        <w:t xml:space="preserve"> </w:t>
      </w:r>
      <w:r w:rsidRPr="0075697D">
        <w:rPr>
          <w:rtl/>
        </w:rPr>
        <w:t>بترحيل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وافد</w:t>
      </w:r>
      <w:r w:rsidR="00E06D7A">
        <w:rPr>
          <w:rtl/>
        </w:rPr>
        <w:t xml:space="preserve"> </w:t>
      </w:r>
      <w:r w:rsidRPr="0075697D">
        <w:rPr>
          <w:rtl/>
        </w:rPr>
        <w:t>يثبت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وجوده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يهدد</w:t>
      </w:r>
      <w:r w:rsidR="00E06D7A">
        <w:rPr>
          <w:rtl/>
        </w:rPr>
        <w:t xml:space="preserve"> </w:t>
      </w:r>
      <w:r w:rsidRPr="0075697D">
        <w:rPr>
          <w:rtl/>
        </w:rPr>
        <w:t>أمنها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سلامتها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الداخل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الخارج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يضر</w:t>
      </w:r>
      <w:r w:rsidR="00E06D7A">
        <w:rPr>
          <w:rtl/>
        </w:rPr>
        <w:t xml:space="preserve"> </w:t>
      </w:r>
      <w:r w:rsidRPr="0075697D">
        <w:rPr>
          <w:rtl/>
        </w:rPr>
        <w:t>بالاقتصاد</w:t>
      </w:r>
      <w:r w:rsidR="00E06D7A">
        <w:rPr>
          <w:rtl/>
        </w:rPr>
        <w:t xml:space="preserve"> </w:t>
      </w:r>
      <w:r w:rsidRPr="0075697D">
        <w:rPr>
          <w:rtl/>
        </w:rPr>
        <w:t>الوطني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الآداب</w:t>
      </w:r>
      <w:r w:rsidR="00E06D7A">
        <w:rPr>
          <w:rtl/>
        </w:rPr>
        <w:t xml:space="preserve"> </w:t>
      </w:r>
      <w:r w:rsidRPr="0075697D">
        <w:rPr>
          <w:rtl/>
        </w:rPr>
        <w:t>العامة".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للوافد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قضائي</w:t>
      </w:r>
      <w:r w:rsidR="00E06D7A">
        <w:rPr>
          <w:rtl/>
        </w:rPr>
        <w:t xml:space="preserve"> </w:t>
      </w:r>
      <w:r w:rsidRPr="0075697D">
        <w:rPr>
          <w:rtl/>
        </w:rPr>
        <w:t>بإبعاده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ترحيله،</w:t>
      </w:r>
      <w:r w:rsidR="00E06D7A">
        <w:rPr>
          <w:rtl/>
        </w:rPr>
        <w:t xml:space="preserve"> </w:t>
      </w:r>
      <w:r w:rsidRPr="0075697D">
        <w:rPr>
          <w:rtl/>
        </w:rPr>
        <w:t>العودة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الوزير</w:t>
      </w:r>
      <w:r w:rsidRPr="0075697D">
        <w:t>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المذكور</w:t>
      </w:r>
      <w:r w:rsidR="00E06D7A">
        <w:rPr>
          <w:rtl/>
        </w:rPr>
        <w:t xml:space="preserve"> </w:t>
      </w:r>
      <w:r w:rsidRPr="0075697D">
        <w:rPr>
          <w:rtl/>
        </w:rPr>
        <w:t>"يجوز</w:t>
      </w:r>
      <w:r w:rsidR="00E06D7A">
        <w:rPr>
          <w:rtl/>
        </w:rPr>
        <w:t xml:space="preserve"> </w:t>
      </w:r>
      <w:r w:rsidRPr="0075697D">
        <w:rPr>
          <w:rtl/>
        </w:rPr>
        <w:t>للوزير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ينيبه،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يمنح</w:t>
      </w:r>
      <w:r w:rsidR="00E06D7A">
        <w:rPr>
          <w:rtl/>
        </w:rPr>
        <w:t xml:space="preserve"> </w:t>
      </w:r>
      <w:r w:rsidRPr="0075697D">
        <w:rPr>
          <w:rtl/>
        </w:rPr>
        <w:t>الوافد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بترحيله،</w:t>
      </w:r>
      <w:r w:rsidR="00E06D7A">
        <w:rPr>
          <w:rtl/>
        </w:rPr>
        <w:t xml:space="preserve"> </w:t>
      </w:r>
      <w:r w:rsidRPr="0075697D">
        <w:rPr>
          <w:rtl/>
        </w:rPr>
        <w:t>وله</w:t>
      </w:r>
      <w:r w:rsidR="00E06D7A">
        <w:rPr>
          <w:rtl/>
        </w:rPr>
        <w:t xml:space="preserve"> </w:t>
      </w:r>
      <w:r w:rsidRPr="0075697D">
        <w:rPr>
          <w:rtl/>
        </w:rPr>
        <w:t>مصالح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تقتضي</w:t>
      </w:r>
      <w:r w:rsidR="00E06D7A">
        <w:rPr>
          <w:rtl/>
        </w:rPr>
        <w:t xml:space="preserve"> </w:t>
      </w:r>
      <w:r w:rsidRPr="0075697D">
        <w:rPr>
          <w:rtl/>
        </w:rPr>
        <w:t>وقتاً</w:t>
      </w:r>
      <w:r w:rsidR="00E06D7A">
        <w:rPr>
          <w:rtl/>
        </w:rPr>
        <w:t xml:space="preserve"> </w:t>
      </w:r>
      <w:r w:rsidRPr="0075697D">
        <w:rPr>
          <w:rtl/>
        </w:rPr>
        <w:t>لتصفيتها،</w:t>
      </w:r>
      <w:r w:rsidR="00E06D7A">
        <w:rPr>
          <w:rtl/>
        </w:rPr>
        <w:t xml:space="preserve"> </w:t>
      </w:r>
      <w:r w:rsidRPr="0075697D">
        <w:rPr>
          <w:rtl/>
        </w:rPr>
        <w:t>مهلة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تسعين</w:t>
      </w:r>
      <w:r w:rsidR="00E06D7A">
        <w:rPr>
          <w:rtl/>
        </w:rPr>
        <w:t xml:space="preserve"> </w:t>
      </w:r>
      <w:r w:rsidRPr="0075697D">
        <w:rPr>
          <w:rtl/>
        </w:rPr>
        <w:t>يوماً</w:t>
      </w:r>
      <w:r w:rsidR="00E06D7A">
        <w:rPr>
          <w:rtl/>
        </w:rPr>
        <w:t xml:space="preserve"> </w:t>
      </w:r>
      <w:r w:rsidRPr="0075697D">
        <w:rPr>
          <w:rtl/>
        </w:rPr>
        <w:t>قابلة</w:t>
      </w:r>
      <w:r w:rsidR="00E06D7A">
        <w:rPr>
          <w:rtl/>
        </w:rPr>
        <w:t xml:space="preserve"> </w:t>
      </w:r>
      <w:r w:rsidRPr="0075697D">
        <w:rPr>
          <w:rtl/>
        </w:rPr>
        <w:t>للتجديد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مدد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مماثلة،</w:t>
      </w:r>
      <w:r w:rsidR="00E06D7A">
        <w:rPr>
          <w:rtl/>
        </w:rPr>
        <w:t xml:space="preserve"> </w:t>
      </w:r>
      <w:r w:rsidRPr="0075697D">
        <w:rPr>
          <w:rtl/>
        </w:rPr>
        <w:t>بشرط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يقدم</w:t>
      </w:r>
      <w:r w:rsidR="00E06D7A">
        <w:rPr>
          <w:rtl/>
        </w:rPr>
        <w:t xml:space="preserve"> </w:t>
      </w:r>
      <w:r w:rsidRPr="0075697D">
        <w:rPr>
          <w:rtl/>
        </w:rPr>
        <w:t>ضماناً</w:t>
      </w:r>
      <w:r w:rsidR="00E06D7A">
        <w:rPr>
          <w:rtl/>
        </w:rPr>
        <w:t xml:space="preserve"> </w:t>
      </w:r>
      <w:r w:rsidRPr="0075697D">
        <w:rPr>
          <w:rtl/>
        </w:rPr>
        <w:t>مقبولاً</w:t>
      </w:r>
      <w:r w:rsidR="00E06D7A">
        <w:rPr>
          <w:rtl/>
        </w:rPr>
        <w:t xml:space="preserve"> </w:t>
      </w:r>
      <w:r w:rsidRPr="0075697D">
        <w:rPr>
          <w:rtl/>
        </w:rPr>
        <w:t>وبذلك</w:t>
      </w:r>
      <w:r w:rsidR="00E06D7A">
        <w:rPr>
          <w:rtl/>
        </w:rPr>
        <w:t xml:space="preserve"> </w:t>
      </w:r>
      <w:r w:rsidRPr="0075697D">
        <w:rPr>
          <w:rtl/>
        </w:rPr>
        <w:t>تبين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السابقة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حدد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الإبعاد</w:t>
      </w:r>
      <w:r w:rsidR="00E06D7A">
        <w:rPr>
          <w:rtl/>
        </w:rPr>
        <w:t xml:space="preserve"> </w:t>
      </w:r>
      <w:r w:rsidRPr="0075697D">
        <w:rPr>
          <w:rtl/>
        </w:rPr>
        <w:t>الإداري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الإبعاد</w:t>
      </w:r>
      <w:r w:rsidR="00E06D7A">
        <w:rPr>
          <w:rtl/>
        </w:rPr>
        <w:t xml:space="preserve"> </w:t>
      </w:r>
      <w:r w:rsidRPr="0075697D">
        <w:rPr>
          <w:rtl/>
        </w:rPr>
        <w:t>القضائي.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57" w:name="_Toc21679359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(14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والحق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عادلة</w:t>
      </w:r>
      <w:bookmarkEnd w:id="57"/>
    </w:p>
    <w:p w:rsidR="00E11ED3" w:rsidRPr="0075697D" w:rsidRDefault="00E11ED3" w:rsidP="00C10FC0">
      <w:pPr>
        <w:pStyle w:val="SingleTxtGA"/>
        <w:spacing w:line="370" w:lineRule="exact"/>
        <w:rPr>
          <w:rtl/>
        </w:rPr>
      </w:pPr>
      <w:r w:rsidRPr="00D1043D">
        <w:rPr>
          <w:rtl/>
        </w:rPr>
        <w:t>168-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35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"الناس</w:t>
      </w:r>
      <w:r w:rsidR="00E06D7A">
        <w:rPr>
          <w:rtl/>
        </w:rPr>
        <w:t xml:space="preserve"> </w:t>
      </w:r>
      <w:r w:rsidRPr="0075697D">
        <w:rPr>
          <w:rtl/>
        </w:rPr>
        <w:t>متساوون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الأصل،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اللغة،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الدين."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برئ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تثبت</w:t>
      </w:r>
      <w:r w:rsidR="00E06D7A">
        <w:rPr>
          <w:rtl/>
        </w:rPr>
        <w:t xml:space="preserve"> </w:t>
      </w:r>
      <w:r w:rsidRPr="0075697D">
        <w:rPr>
          <w:rtl/>
        </w:rPr>
        <w:t>إدانته</w:t>
      </w:r>
      <w:r w:rsidR="00E06D7A">
        <w:rPr>
          <w:rtl/>
        </w:rPr>
        <w:t xml:space="preserve"> </w:t>
      </w:r>
      <w:r w:rsidRPr="0075697D">
        <w:rPr>
          <w:rtl/>
        </w:rPr>
        <w:t>وكفل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عادلة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"المتهم</w:t>
      </w:r>
      <w:r w:rsidR="00E06D7A">
        <w:rPr>
          <w:rtl/>
        </w:rPr>
        <w:t xml:space="preserve"> </w:t>
      </w:r>
      <w:r w:rsidRPr="0075697D">
        <w:rPr>
          <w:rtl/>
        </w:rPr>
        <w:t>بريء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تثبت</w:t>
      </w:r>
      <w:r w:rsidR="00E06D7A">
        <w:rPr>
          <w:rtl/>
        </w:rPr>
        <w:t xml:space="preserve"> </w:t>
      </w:r>
      <w:r w:rsidRPr="0075697D">
        <w:rPr>
          <w:rtl/>
        </w:rPr>
        <w:t>إدانته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الضرورية</w:t>
      </w:r>
      <w:r w:rsidR="00E06D7A">
        <w:rPr>
          <w:rtl/>
        </w:rPr>
        <w:t xml:space="preserve"> </w:t>
      </w:r>
      <w:r w:rsidRPr="0075697D">
        <w:rPr>
          <w:rtl/>
        </w:rPr>
        <w:t>لممارسة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الدفاع".</w:t>
      </w:r>
    </w:p>
    <w:p w:rsidR="00E11ED3" w:rsidRPr="0075697D" w:rsidRDefault="00E11ED3" w:rsidP="00C10FC0">
      <w:pPr>
        <w:pStyle w:val="SingleTxtGA"/>
        <w:spacing w:line="370" w:lineRule="exact"/>
        <w:rPr>
          <w:rtl/>
        </w:rPr>
      </w:pPr>
      <w:r w:rsidRPr="00D1043D">
        <w:rPr>
          <w:rtl/>
        </w:rPr>
        <w:t>169-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اجراءات</w:t>
      </w:r>
      <w:r w:rsidR="00E06D7A">
        <w:rPr>
          <w:rtl/>
        </w:rPr>
        <w:t xml:space="preserve"> </w:t>
      </w:r>
      <w:r w:rsidRPr="0075697D">
        <w:rPr>
          <w:rtl/>
        </w:rPr>
        <w:t>التقاضي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1990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المرافعات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والتجارية</w:t>
      </w:r>
      <w:r w:rsidR="00E06D7A">
        <w:rPr>
          <w:rtl/>
        </w:rPr>
        <w:t xml:space="preserve"> </w:t>
      </w:r>
      <w:r w:rsidRPr="0075697D">
        <w:rPr>
          <w:rtl/>
        </w:rPr>
        <w:t>وتعديلاته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الجنائية،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2003</w:t>
      </w:r>
      <w:r w:rsidR="00E06D7A">
        <w:rPr>
          <w:rtl/>
        </w:rPr>
        <w:t xml:space="preserve"> </w:t>
      </w:r>
      <w:r w:rsidRPr="0075697D">
        <w:rPr>
          <w:rtl/>
        </w:rPr>
        <w:t>وتعديلاته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آ</w:t>
      </w:r>
      <w:r w:rsidRPr="0075697D">
        <w:rPr>
          <w:rtl/>
        </w:rPr>
        <w:t>خرها،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2019.</w:t>
      </w:r>
    </w:p>
    <w:p w:rsidR="00E11ED3" w:rsidRPr="0075697D" w:rsidRDefault="00E11ED3" w:rsidP="00C10FC0">
      <w:pPr>
        <w:pStyle w:val="SingleTxtGA"/>
        <w:spacing w:line="370" w:lineRule="exact"/>
      </w:pPr>
      <w:r w:rsidRPr="00D1043D">
        <w:rPr>
          <w:rtl/>
        </w:rPr>
        <w:t>170-</w:t>
      </w:r>
      <w:r w:rsidRPr="00D1043D">
        <w:rPr>
          <w:rtl/>
        </w:rPr>
        <w:tab/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المذكورة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تكفل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قامة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عادلة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متضمنة</w:t>
      </w:r>
      <w:r w:rsidR="00E06D7A">
        <w:rPr>
          <w:rtl/>
        </w:rPr>
        <w:t xml:space="preserve"> </w:t>
      </w:r>
      <w:r w:rsidRPr="0075697D">
        <w:rPr>
          <w:rtl/>
        </w:rPr>
        <w:t>استقلالية</w:t>
      </w:r>
      <w:r w:rsidR="00E06D7A">
        <w:rPr>
          <w:rtl/>
        </w:rPr>
        <w:t xml:space="preserve"> </w:t>
      </w:r>
      <w:r w:rsidRPr="0075697D">
        <w:rPr>
          <w:rtl/>
        </w:rPr>
        <w:t>وحيادية</w:t>
      </w:r>
      <w:r w:rsidR="00E06D7A">
        <w:rPr>
          <w:rtl/>
        </w:rPr>
        <w:t xml:space="preserve"> </w:t>
      </w:r>
      <w:r w:rsidRPr="0075697D">
        <w:rPr>
          <w:rtl/>
        </w:rPr>
        <w:t>مرفق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والضمانات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بالمتهم</w:t>
      </w:r>
      <w:r w:rsidR="00E06D7A">
        <w:rPr>
          <w:rtl/>
        </w:rPr>
        <w:t xml:space="preserve"> </w:t>
      </w:r>
      <w:r w:rsidRPr="0075697D">
        <w:rPr>
          <w:rtl/>
        </w:rPr>
        <w:t>وتمكينه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الوصول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والبت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بالسرعة</w:t>
      </w:r>
      <w:r w:rsidR="00E06D7A">
        <w:rPr>
          <w:rtl/>
        </w:rPr>
        <w:t xml:space="preserve"> </w:t>
      </w:r>
      <w:r w:rsidRPr="0075697D">
        <w:rPr>
          <w:rtl/>
        </w:rPr>
        <w:t>الممكنة</w:t>
      </w:r>
      <w:r w:rsidR="00E06D7A">
        <w:rPr>
          <w:rtl/>
        </w:rPr>
        <w:t xml:space="preserve"> </w:t>
      </w:r>
      <w:r w:rsidRPr="0075697D">
        <w:rPr>
          <w:rtl/>
        </w:rPr>
        <w:t>وممارسة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الدفاع</w:t>
      </w:r>
      <w:r w:rsidR="00E06D7A">
        <w:rPr>
          <w:rtl/>
        </w:rPr>
        <w:t xml:space="preserve"> </w:t>
      </w:r>
      <w:r w:rsidRPr="0075697D">
        <w:rPr>
          <w:rtl/>
        </w:rPr>
        <w:t>والوصول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وتنفيذ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حكام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والحق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والقضاء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إخضاع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إكراه</w:t>
      </w:r>
      <w:r w:rsidR="00E06D7A">
        <w:rPr>
          <w:rtl/>
        </w:rPr>
        <w:t xml:space="preserve"> </w:t>
      </w:r>
      <w:r w:rsidRPr="0075697D">
        <w:rPr>
          <w:rtl/>
        </w:rPr>
        <w:t>مادي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معنوي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إخضاع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ضرب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ضروب</w:t>
      </w:r>
      <w:r w:rsidR="00E06D7A">
        <w:rPr>
          <w:rtl/>
        </w:rPr>
        <w:t xml:space="preserve"> </w:t>
      </w:r>
      <w:r w:rsidRPr="0075697D">
        <w:rPr>
          <w:rtl/>
        </w:rPr>
        <w:t>التعذيب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القاسية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المهينة</w:t>
      </w:r>
      <w:r w:rsidR="00E06D7A">
        <w:rPr>
          <w:rtl/>
        </w:rPr>
        <w:t xml:space="preserve"> </w:t>
      </w:r>
      <w:r w:rsidRPr="0075697D">
        <w:rPr>
          <w:rtl/>
        </w:rPr>
        <w:t>وافتراض</w:t>
      </w:r>
      <w:r w:rsidR="00E06D7A">
        <w:rPr>
          <w:rtl/>
        </w:rPr>
        <w:t xml:space="preserve"> </w:t>
      </w:r>
      <w:r w:rsidRPr="0075697D">
        <w:rPr>
          <w:rtl/>
        </w:rPr>
        <w:t>براءة</w:t>
      </w:r>
      <w:r w:rsidR="00E06D7A">
        <w:rPr>
          <w:rtl/>
        </w:rPr>
        <w:t xml:space="preserve"> </w:t>
      </w:r>
      <w:r w:rsidRPr="0075697D">
        <w:rPr>
          <w:rtl/>
        </w:rPr>
        <w:t>المتهم،</w:t>
      </w:r>
      <w:r w:rsidR="00E06D7A">
        <w:rPr>
          <w:rtl/>
        </w:rPr>
        <w:t xml:space="preserve"> </w:t>
      </w:r>
      <w:r w:rsidRPr="0075697D">
        <w:rPr>
          <w:rtl/>
        </w:rPr>
        <w:t>والمحاكمة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مختصة</w:t>
      </w:r>
      <w:r w:rsidR="00E06D7A">
        <w:rPr>
          <w:rtl/>
        </w:rPr>
        <w:t xml:space="preserve"> </w:t>
      </w:r>
      <w:r w:rsidRPr="0075697D">
        <w:rPr>
          <w:rtl/>
        </w:rPr>
        <w:t>مستقلة</w:t>
      </w:r>
      <w:r w:rsidR="00E06D7A">
        <w:rPr>
          <w:rtl/>
        </w:rPr>
        <w:t xml:space="preserve"> </w:t>
      </w:r>
      <w:r w:rsidRPr="0075697D">
        <w:rPr>
          <w:rtl/>
        </w:rPr>
        <w:t>ونزيهة</w:t>
      </w:r>
      <w:r w:rsidR="00E06D7A">
        <w:rPr>
          <w:rtl/>
        </w:rPr>
        <w:t xml:space="preserve"> </w:t>
      </w:r>
      <w:r w:rsidRPr="0075697D">
        <w:rPr>
          <w:rtl/>
        </w:rPr>
        <w:t>وتؤمن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فيهـا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الضرورية</w:t>
      </w:r>
      <w:r w:rsidR="00E06D7A">
        <w:rPr>
          <w:rtl/>
        </w:rPr>
        <w:t xml:space="preserve"> </w:t>
      </w:r>
      <w:r w:rsidRPr="0075697D">
        <w:rPr>
          <w:rtl/>
        </w:rPr>
        <w:t>لممارسـة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الدفـاع</w:t>
      </w:r>
      <w:r w:rsidR="00E06D7A">
        <w:rPr>
          <w:rtl/>
        </w:rPr>
        <w:t xml:space="preserve"> </w:t>
      </w:r>
      <w:r w:rsidRPr="0075697D">
        <w:rPr>
          <w:rtl/>
        </w:rPr>
        <w:t>وحق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يحاكم</w:t>
      </w:r>
      <w:r w:rsidR="00E06D7A">
        <w:rPr>
          <w:rtl/>
        </w:rPr>
        <w:t xml:space="preserve"> </w:t>
      </w:r>
      <w:r w:rsidRPr="0075697D">
        <w:rPr>
          <w:rtl/>
        </w:rPr>
        <w:t>علنيا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وحق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استدعاء</w:t>
      </w:r>
      <w:r w:rsidR="00E06D7A">
        <w:rPr>
          <w:rtl/>
        </w:rPr>
        <w:t xml:space="preserve"> </w:t>
      </w:r>
      <w:r w:rsidRPr="0075697D">
        <w:rPr>
          <w:rtl/>
        </w:rPr>
        <w:t>الشهود</w:t>
      </w:r>
      <w:r w:rsidR="00E06D7A">
        <w:rPr>
          <w:rtl/>
        </w:rPr>
        <w:t xml:space="preserve"> </w:t>
      </w:r>
      <w:r w:rsidRPr="0075697D">
        <w:rPr>
          <w:rtl/>
        </w:rPr>
        <w:t>والحق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الاستئناف</w:t>
      </w:r>
      <w:r w:rsidR="00E06D7A">
        <w:rPr>
          <w:rtl/>
        </w:rPr>
        <w:t xml:space="preserve"> </w:t>
      </w:r>
      <w:r w:rsidRPr="0075697D">
        <w:rPr>
          <w:rtl/>
        </w:rPr>
        <w:t>والتمييز.</w:t>
      </w:r>
    </w:p>
    <w:p w:rsidR="00E11ED3" w:rsidRPr="0075697D" w:rsidRDefault="00E11ED3" w:rsidP="00C10FC0">
      <w:pPr>
        <w:pStyle w:val="SingleTxtGA"/>
        <w:spacing w:line="370" w:lineRule="exact"/>
        <w:rPr>
          <w:rtl/>
        </w:rPr>
      </w:pPr>
      <w:r w:rsidRPr="00D1043D">
        <w:rPr>
          <w:rtl/>
        </w:rPr>
        <w:t>171-</w:t>
      </w:r>
      <w:r w:rsidRPr="00D1043D">
        <w:rPr>
          <w:rtl/>
        </w:rPr>
        <w:tab/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شعبة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شعب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تدعم</w:t>
      </w:r>
      <w:r w:rsidR="00E06D7A">
        <w:rPr>
          <w:rtl/>
        </w:rPr>
        <w:t xml:space="preserve"> </w:t>
      </w:r>
      <w:r w:rsidRPr="0075697D">
        <w:rPr>
          <w:rtl/>
        </w:rPr>
        <w:t>استقلاليتها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بينها: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bookmarkStart w:id="58" w:name="_Toc21679360"/>
      <w:r w:rsidRPr="00D1043D">
        <w:rPr>
          <w:rtl/>
        </w:rPr>
        <w:t>1-</w:t>
      </w:r>
      <w:r w:rsidRPr="00D1043D">
        <w:rPr>
          <w:rtl/>
        </w:rPr>
        <w:tab/>
      </w:r>
      <w:r w:rsidRPr="0075697D">
        <w:rPr>
          <w:rtl/>
        </w:rPr>
        <w:t>ضمانات</w:t>
      </w:r>
      <w:r w:rsidR="00E06D7A">
        <w:rPr>
          <w:rtl/>
        </w:rPr>
        <w:t xml:space="preserve"> </w:t>
      </w:r>
      <w:r w:rsidRPr="0075697D">
        <w:rPr>
          <w:rtl/>
        </w:rPr>
        <w:t>دستورية</w:t>
      </w:r>
      <w:r w:rsidR="00E06D7A">
        <w:rPr>
          <w:rtl/>
        </w:rPr>
        <w:t xml:space="preserve"> </w:t>
      </w:r>
      <w:r w:rsidRPr="0075697D">
        <w:rPr>
          <w:rtl/>
        </w:rPr>
        <w:t>وقانونية</w:t>
      </w:r>
      <w:bookmarkEnd w:id="58"/>
    </w:p>
    <w:p w:rsidR="00E11ED3" w:rsidRPr="0075697D" w:rsidRDefault="00E11ED3" w:rsidP="00C10FC0">
      <w:pPr>
        <w:pStyle w:val="SingleTxtGA"/>
        <w:spacing w:line="370" w:lineRule="exact"/>
        <w:rPr>
          <w:rtl/>
        </w:rPr>
      </w:pPr>
      <w:r w:rsidRPr="00D1043D">
        <w:rPr>
          <w:rtl/>
        </w:rPr>
        <w:t>172-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والقانونية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استقلال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والنيابة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  <w:r w:rsidR="00E06D7A">
        <w:rPr>
          <w:rtl/>
        </w:rPr>
        <w:t xml:space="preserve"> </w:t>
      </w:r>
      <w:r w:rsidRPr="0075697D">
        <w:rPr>
          <w:rtl/>
        </w:rPr>
        <w:t>فالمقومات</w:t>
      </w:r>
      <w:r w:rsidR="00E06D7A">
        <w:rPr>
          <w:rtl/>
        </w:rPr>
        <w:t xml:space="preserve"> </w:t>
      </w:r>
      <w:r w:rsidRPr="0075697D">
        <w:rPr>
          <w:rtl/>
        </w:rPr>
        <w:t>الأساسية</w:t>
      </w:r>
      <w:r w:rsidR="00E06D7A">
        <w:rPr>
          <w:rtl/>
        </w:rPr>
        <w:t xml:space="preserve"> </w:t>
      </w:r>
      <w:r w:rsidRPr="0075697D">
        <w:rPr>
          <w:rtl/>
        </w:rPr>
        <w:t>للمجتمع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عددها</w:t>
      </w:r>
      <w:r w:rsidR="00E06D7A">
        <w:rPr>
          <w:rtl/>
        </w:rPr>
        <w:t xml:space="preserve"> </w:t>
      </w:r>
      <w:r w:rsidRPr="0075697D">
        <w:rPr>
          <w:rtl/>
        </w:rPr>
        <w:t>الدستور،</w:t>
      </w:r>
      <w:r w:rsidR="00E06D7A">
        <w:rPr>
          <w:rtl/>
        </w:rPr>
        <w:t xml:space="preserve"> </w:t>
      </w:r>
      <w:r w:rsidRPr="0075697D">
        <w:rPr>
          <w:rtl/>
        </w:rPr>
        <w:t>أولاً</w:t>
      </w:r>
      <w:r w:rsidR="00E06D7A">
        <w:rPr>
          <w:rtl/>
        </w:rPr>
        <w:t xml:space="preserve"> </w:t>
      </w:r>
      <w:r w:rsidRPr="0075697D">
        <w:rPr>
          <w:rtl/>
        </w:rPr>
        <w:t>العدل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49"/>
      </w:r>
      <w:r w:rsidRPr="00D1043D">
        <w:rPr>
          <w:vertAlign w:val="superscript"/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والمساواة،</w:t>
      </w:r>
      <w:r w:rsidR="00E06D7A">
        <w:rPr>
          <w:rtl/>
        </w:rPr>
        <w:t xml:space="preserve"> </w:t>
      </w:r>
      <w:r w:rsidRPr="0075697D">
        <w:rPr>
          <w:rtl/>
        </w:rPr>
        <w:t>وتلتزم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دستورياً</w:t>
      </w:r>
      <w:r w:rsidR="00E06D7A">
        <w:rPr>
          <w:rtl/>
        </w:rPr>
        <w:t xml:space="preserve"> </w:t>
      </w:r>
      <w:r w:rsidRPr="0075697D">
        <w:rPr>
          <w:rtl/>
        </w:rPr>
        <w:t>بصيانه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المقومات</w:t>
      </w:r>
      <w:r w:rsidR="00E06D7A">
        <w:rPr>
          <w:rtl/>
        </w:rPr>
        <w:t xml:space="preserve"> </w:t>
      </w:r>
      <w:r w:rsidRPr="0075697D">
        <w:rPr>
          <w:rtl/>
        </w:rPr>
        <w:t>والدعامات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توالت</w:t>
      </w:r>
      <w:r w:rsidR="00E06D7A">
        <w:rPr>
          <w:rtl/>
        </w:rPr>
        <w:t xml:space="preserve"> </w:t>
      </w:r>
      <w:r w:rsidRPr="0075697D">
        <w:rPr>
          <w:rtl/>
        </w:rPr>
        <w:t>النصوص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الناس</w:t>
      </w:r>
      <w:r w:rsidR="00E06D7A">
        <w:rPr>
          <w:rtl/>
        </w:rPr>
        <w:t xml:space="preserve"> </w:t>
      </w:r>
      <w:r w:rsidRPr="0075697D">
        <w:rPr>
          <w:rtl/>
        </w:rPr>
        <w:t>متساوون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1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مكفولة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2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لخصوصية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حرمتها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المتهم</w:t>
      </w:r>
      <w:r w:rsidR="00E06D7A">
        <w:rPr>
          <w:rtl/>
        </w:rPr>
        <w:t xml:space="preserve"> </w:t>
      </w:r>
      <w:r w:rsidRPr="0075697D">
        <w:rPr>
          <w:rtl/>
        </w:rPr>
        <w:t>بريء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تثبت</w:t>
      </w:r>
      <w:r w:rsidR="00E06D7A">
        <w:rPr>
          <w:rtl/>
        </w:rPr>
        <w:t xml:space="preserve"> </w:t>
      </w:r>
      <w:r w:rsidRPr="0075697D">
        <w:rPr>
          <w:rtl/>
        </w:rPr>
        <w:t>إدانته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الضرورية</w:t>
      </w:r>
      <w:r w:rsidR="00E06D7A">
        <w:rPr>
          <w:rtl/>
        </w:rPr>
        <w:t xml:space="preserve"> </w:t>
      </w:r>
      <w:r w:rsidRPr="0075697D">
        <w:rPr>
          <w:rtl/>
        </w:rPr>
        <w:t>لممارسة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الدفاع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173-</w:t>
      </w:r>
      <w:r w:rsidRPr="00D1043D">
        <w:rPr>
          <w:rtl/>
        </w:rPr>
        <w:tab/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أفرد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باباً</w:t>
      </w:r>
      <w:r w:rsidR="00E06D7A">
        <w:rPr>
          <w:rtl/>
        </w:rPr>
        <w:t xml:space="preserve"> </w:t>
      </w:r>
      <w:r w:rsidRPr="0075697D">
        <w:rPr>
          <w:rtl/>
        </w:rPr>
        <w:t>كاملاً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الرابع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وأكد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أساس</w:t>
      </w:r>
      <w:r w:rsidR="00E06D7A">
        <w:rPr>
          <w:rtl/>
        </w:rPr>
        <w:t xml:space="preserve"> </w:t>
      </w:r>
      <w:r w:rsidRPr="0075697D">
        <w:rPr>
          <w:rtl/>
        </w:rPr>
        <w:t>فصل</w:t>
      </w:r>
      <w:r w:rsidR="00E06D7A">
        <w:rPr>
          <w:rtl/>
        </w:rPr>
        <w:t xml:space="preserve"> </w:t>
      </w:r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تعاونها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الوجه</w:t>
      </w:r>
      <w:r w:rsidR="00E06D7A">
        <w:rPr>
          <w:rtl/>
        </w:rPr>
        <w:t xml:space="preserve"> </w:t>
      </w:r>
      <w:r w:rsidRPr="0075697D">
        <w:rPr>
          <w:rtl/>
        </w:rPr>
        <w:t>المبين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تتولاها</w:t>
      </w:r>
      <w:r w:rsidR="00E06D7A">
        <w:rPr>
          <w:rtl/>
        </w:rPr>
        <w:t xml:space="preserve"> </w:t>
      </w:r>
      <w:r w:rsidRPr="0075697D">
        <w:rPr>
          <w:rtl/>
        </w:rPr>
        <w:t>المحاكم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الوجه</w:t>
      </w:r>
      <w:r w:rsidR="00E06D7A">
        <w:rPr>
          <w:rtl/>
        </w:rPr>
        <w:t xml:space="preserve"> </w:t>
      </w:r>
      <w:r w:rsidRPr="0075697D">
        <w:rPr>
          <w:rtl/>
        </w:rPr>
        <w:t>المبين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174-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الخامس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الرابع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التأكيد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استقلال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وسيادة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القضاة</w:t>
      </w:r>
      <w:r w:rsidR="00E06D7A">
        <w:rPr>
          <w:rtl/>
        </w:rPr>
        <w:t xml:space="preserve"> </w:t>
      </w:r>
      <w:r w:rsidRPr="0075697D">
        <w:rPr>
          <w:rtl/>
        </w:rPr>
        <w:t>مستقلون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سلطان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قضائهم</w:t>
      </w:r>
      <w:r w:rsidR="00E06D7A">
        <w:rPr>
          <w:rtl/>
        </w:rPr>
        <w:t xml:space="preserve"> </w:t>
      </w:r>
      <w:r w:rsidRPr="0075697D">
        <w:rPr>
          <w:rtl/>
        </w:rPr>
        <w:t>لغير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جهة</w:t>
      </w:r>
      <w:r w:rsidR="00E06D7A">
        <w:rPr>
          <w:rtl/>
        </w:rPr>
        <w:t xml:space="preserve"> </w:t>
      </w:r>
      <w:r w:rsidRPr="0075697D">
        <w:rPr>
          <w:rtl/>
        </w:rPr>
        <w:t>التدخل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القضايا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سير</w:t>
      </w:r>
      <w:r w:rsidR="00E06D7A">
        <w:rPr>
          <w:rtl/>
        </w:rPr>
        <w:t xml:space="preserve"> </w:t>
      </w:r>
      <w:r w:rsidRPr="0075697D">
        <w:rPr>
          <w:rtl/>
        </w:rPr>
        <w:t>العدالة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التقاضي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مصون</w:t>
      </w:r>
      <w:r w:rsidR="00E06D7A">
        <w:rPr>
          <w:rtl/>
        </w:rPr>
        <w:t xml:space="preserve"> </w:t>
      </w:r>
      <w:r w:rsidRPr="0075697D">
        <w:rPr>
          <w:rtl/>
        </w:rPr>
        <w:t>ومكفول</w:t>
      </w:r>
      <w:r w:rsidR="00E06D7A">
        <w:rPr>
          <w:rtl/>
        </w:rPr>
        <w:t xml:space="preserve"> </w:t>
      </w:r>
      <w:r w:rsidRPr="0075697D">
        <w:rPr>
          <w:rtl/>
        </w:rPr>
        <w:t>للكافة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59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175-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المتعلق</w:t>
      </w:r>
      <w:r w:rsidR="00E06D7A">
        <w:rPr>
          <w:rtl/>
        </w:rPr>
        <w:t xml:space="preserve"> </w:t>
      </w:r>
      <w:r w:rsidRPr="0075697D">
        <w:rPr>
          <w:rtl/>
        </w:rPr>
        <w:t>بالسلطة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136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"تتولى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العمومية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ب</w:t>
      </w:r>
      <w:r w:rsidRPr="0075697D">
        <w:rPr>
          <w:rFonts w:hint="eastAsia"/>
          <w:rtl/>
        </w:rPr>
        <w:t>إ</w:t>
      </w:r>
      <w:r w:rsidRPr="0075697D">
        <w:rPr>
          <w:rtl/>
        </w:rPr>
        <w:t>سم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المجتمع،</w:t>
      </w:r>
      <w:r w:rsidR="00E06D7A">
        <w:rPr>
          <w:rtl/>
        </w:rPr>
        <w:t xml:space="preserve"> </w:t>
      </w:r>
      <w:r w:rsidRPr="0075697D">
        <w:rPr>
          <w:rtl/>
        </w:rPr>
        <w:t>وتشرف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وتسهر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الجنائية،</w:t>
      </w:r>
      <w:r w:rsidR="00E06D7A">
        <w:rPr>
          <w:rtl/>
        </w:rPr>
        <w:t xml:space="preserve"> </w:t>
      </w:r>
      <w:r w:rsidRPr="0075697D">
        <w:rPr>
          <w:rtl/>
        </w:rPr>
        <w:t>ويرتب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الهيئة</w:t>
      </w:r>
      <w:r w:rsidR="00E06D7A">
        <w:rPr>
          <w:rtl/>
        </w:rPr>
        <w:t xml:space="preserve"> </w:t>
      </w:r>
      <w:r w:rsidRPr="0075697D">
        <w:rPr>
          <w:rtl/>
        </w:rPr>
        <w:t>وينظم</w:t>
      </w:r>
      <w:r w:rsidR="00E06D7A">
        <w:rPr>
          <w:rtl/>
        </w:rPr>
        <w:t xml:space="preserve"> </w:t>
      </w:r>
      <w:r w:rsidRPr="0075697D">
        <w:rPr>
          <w:rtl/>
        </w:rPr>
        <w:t>اختصاصاتها،</w:t>
      </w:r>
      <w:r w:rsidR="00E06D7A">
        <w:rPr>
          <w:rtl/>
        </w:rPr>
        <w:t xml:space="preserve"> </w:t>
      </w:r>
      <w:r w:rsidRPr="0075697D">
        <w:rPr>
          <w:rtl/>
        </w:rPr>
        <w:t>ويبين</w:t>
      </w:r>
      <w:r w:rsidR="00E06D7A">
        <w:rPr>
          <w:rtl/>
        </w:rPr>
        <w:t xml:space="preserve"> </w:t>
      </w:r>
      <w:r w:rsidRPr="0075697D">
        <w:rPr>
          <w:rtl/>
        </w:rPr>
        <w:t>الشروط</w:t>
      </w:r>
      <w:r w:rsidR="00E06D7A">
        <w:rPr>
          <w:rtl/>
        </w:rPr>
        <w:t xml:space="preserve"> </w:t>
      </w:r>
      <w:r w:rsidRPr="0075697D">
        <w:rPr>
          <w:rtl/>
        </w:rPr>
        <w:t>والضمانات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يولون</w:t>
      </w:r>
      <w:r w:rsidR="00E06D7A">
        <w:rPr>
          <w:rtl/>
        </w:rPr>
        <w:t xml:space="preserve"> </w:t>
      </w:r>
      <w:r w:rsidRPr="0075697D">
        <w:rPr>
          <w:rtl/>
        </w:rPr>
        <w:t>وظائفها".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176-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بنص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أكدت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هيئة</w:t>
      </w:r>
      <w:r w:rsidR="00E06D7A">
        <w:rPr>
          <w:rtl/>
        </w:rPr>
        <w:t xml:space="preserve"> </w:t>
      </w:r>
      <w:r w:rsidRPr="0075697D">
        <w:rPr>
          <w:rtl/>
        </w:rPr>
        <w:t>قضائية</w:t>
      </w:r>
      <w:r w:rsidR="00E06D7A">
        <w:rPr>
          <w:rtl/>
        </w:rPr>
        <w:t xml:space="preserve"> </w:t>
      </w:r>
      <w:r w:rsidRPr="0075697D">
        <w:rPr>
          <w:rtl/>
        </w:rPr>
        <w:t>مستقلة،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تتألف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نائب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رئيساً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ويعاونه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كافٍ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النيابة،</w:t>
      </w:r>
      <w:r w:rsidR="00E06D7A">
        <w:rPr>
          <w:rtl/>
        </w:rPr>
        <w:t xml:space="preserve"> </w:t>
      </w:r>
      <w:r w:rsidRPr="0075697D">
        <w:rPr>
          <w:rtl/>
        </w:rPr>
        <w:t>وأنه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مساءلة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نتائج</w:t>
      </w:r>
      <w:r w:rsidR="00E06D7A">
        <w:rPr>
          <w:rtl/>
        </w:rPr>
        <w:t xml:space="preserve"> </w:t>
      </w:r>
      <w:r w:rsidRPr="0075697D">
        <w:rPr>
          <w:rtl/>
        </w:rPr>
        <w:t>أعمالها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تصرفاتها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ممارستها</w:t>
      </w:r>
      <w:r w:rsidR="00E06D7A">
        <w:rPr>
          <w:rtl/>
        </w:rPr>
        <w:t xml:space="preserve"> </w:t>
      </w:r>
      <w:r w:rsidRPr="0075697D">
        <w:rPr>
          <w:rtl/>
        </w:rPr>
        <w:t>لوظائفها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bookmarkStart w:id="59" w:name="_Toc21679361"/>
      <w:r w:rsidRPr="00D1043D">
        <w:rPr>
          <w:rtl/>
        </w:rPr>
        <w:t>2-</w:t>
      </w:r>
      <w:r w:rsidRPr="00D1043D">
        <w:rPr>
          <w:rtl/>
        </w:rPr>
        <w:tab/>
      </w:r>
      <w:r w:rsidRPr="0075697D">
        <w:rPr>
          <w:rtl/>
        </w:rPr>
        <w:t>استقلالية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المؤسسية</w:t>
      </w:r>
      <w:bookmarkEnd w:id="5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177-</w:t>
      </w:r>
      <w:r w:rsidRPr="00D1043D">
        <w:rPr>
          <w:rtl/>
        </w:rPr>
        <w:tab/>
      </w:r>
      <w:r w:rsidRPr="0075697D">
        <w:rPr>
          <w:rtl/>
        </w:rPr>
        <w:t>هنالك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الممنوحة</w:t>
      </w:r>
      <w:r w:rsidR="00E06D7A">
        <w:rPr>
          <w:rtl/>
        </w:rPr>
        <w:t xml:space="preserve"> </w:t>
      </w:r>
      <w:r w:rsidRPr="0075697D">
        <w:rPr>
          <w:rtl/>
        </w:rPr>
        <w:t>للنيابة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استقلاليتها</w:t>
      </w:r>
      <w:r w:rsidR="00E06D7A">
        <w:rPr>
          <w:rtl/>
        </w:rPr>
        <w:t xml:space="preserve"> </w:t>
      </w:r>
      <w:r w:rsidRPr="0075697D">
        <w:rPr>
          <w:rtl/>
        </w:rPr>
        <w:t>المؤسسية،</w:t>
      </w:r>
      <w:r w:rsidR="00E06D7A">
        <w:rPr>
          <w:rtl/>
        </w:rPr>
        <w:t xml:space="preserve"> </w:t>
      </w:r>
      <w:r w:rsidRPr="0075697D">
        <w:rPr>
          <w:rtl/>
        </w:rPr>
        <w:t>منها: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(أ)</w:t>
      </w:r>
      <w:r w:rsidRPr="00D1043D">
        <w:rPr>
          <w:rtl/>
        </w:rPr>
        <w:tab/>
      </w:r>
      <w:r w:rsidRPr="0075697D">
        <w:rPr>
          <w:rtl/>
        </w:rPr>
        <w:t>الاستقلالية</w:t>
      </w:r>
      <w:r w:rsidR="00E06D7A">
        <w:rPr>
          <w:rtl/>
        </w:rPr>
        <w:t xml:space="preserve"> </w:t>
      </w:r>
      <w:r w:rsidRPr="0075697D">
        <w:rPr>
          <w:rtl/>
        </w:rPr>
        <w:t>المالية:</w:t>
      </w:r>
      <w:r w:rsidR="00E06D7A">
        <w:rPr>
          <w:rtl/>
        </w:rPr>
        <w:t xml:space="preserve"> </w:t>
      </w:r>
      <w:r w:rsidRPr="0075697D">
        <w:rPr>
          <w:rtl/>
        </w:rPr>
        <w:t>(موازنة</w:t>
      </w:r>
      <w:r w:rsidR="00E06D7A">
        <w:rPr>
          <w:rtl/>
        </w:rPr>
        <w:t xml:space="preserve"> </w:t>
      </w:r>
      <w:r w:rsidRPr="0075697D">
        <w:rPr>
          <w:rtl/>
        </w:rPr>
        <w:t>مستقلة</w:t>
      </w:r>
      <w:r w:rsidR="00E06D7A">
        <w:rPr>
          <w:rtl/>
        </w:rPr>
        <w:t xml:space="preserve"> </w:t>
      </w:r>
      <w:r w:rsidRPr="0075697D">
        <w:rPr>
          <w:rtl/>
        </w:rPr>
        <w:t>وموارد</w:t>
      </w:r>
      <w:r w:rsidR="00E06D7A">
        <w:rPr>
          <w:rtl/>
        </w:rPr>
        <w:t xml:space="preserve"> </w:t>
      </w:r>
      <w:r w:rsidRPr="0075697D">
        <w:rPr>
          <w:rtl/>
        </w:rPr>
        <w:t>مناسبة)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178-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موازنة</w:t>
      </w:r>
      <w:r w:rsidR="00E06D7A">
        <w:rPr>
          <w:rtl/>
        </w:rPr>
        <w:t xml:space="preserve"> </w:t>
      </w:r>
      <w:r w:rsidRPr="0075697D">
        <w:rPr>
          <w:rtl/>
        </w:rPr>
        <w:t>تلحق</w:t>
      </w:r>
      <w:r w:rsidR="00E06D7A">
        <w:rPr>
          <w:rtl/>
        </w:rPr>
        <w:t xml:space="preserve"> </w:t>
      </w:r>
      <w:r w:rsidRPr="0075697D">
        <w:rPr>
          <w:rtl/>
        </w:rPr>
        <w:t>بالموازنة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للدولة.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(ب)</w:t>
      </w:r>
      <w:r w:rsidRPr="00D1043D">
        <w:rPr>
          <w:rtl/>
        </w:rPr>
        <w:tab/>
      </w:r>
      <w:r w:rsidRPr="0075697D">
        <w:rPr>
          <w:rtl/>
        </w:rPr>
        <w:t>الاستقلالية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179-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كافٍ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الموظفين</w:t>
      </w:r>
      <w:r w:rsidR="00E06D7A">
        <w:rPr>
          <w:rtl/>
        </w:rPr>
        <w:t xml:space="preserve"> </w:t>
      </w:r>
      <w:r w:rsidRPr="0075697D">
        <w:rPr>
          <w:rtl/>
        </w:rPr>
        <w:t>الإداريين</w:t>
      </w:r>
      <w:r w:rsidR="00E06D7A">
        <w:rPr>
          <w:rtl/>
        </w:rPr>
        <w:t xml:space="preserve"> </w:t>
      </w:r>
      <w:r w:rsidRPr="0075697D">
        <w:rPr>
          <w:rtl/>
        </w:rPr>
        <w:t>وغيرهم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ويسري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شأنهم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لائحة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الموظفين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يخضع</w:t>
      </w:r>
      <w:r w:rsidR="00E06D7A">
        <w:rPr>
          <w:rtl/>
        </w:rPr>
        <w:t xml:space="preserve"> </w:t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الموظفين</w:t>
      </w:r>
      <w:r w:rsidR="00E06D7A">
        <w:rPr>
          <w:rtl/>
        </w:rPr>
        <w:t xml:space="preserve"> </w:t>
      </w:r>
      <w:r w:rsidRPr="0075697D">
        <w:rPr>
          <w:rtl/>
        </w:rPr>
        <w:t>الإداريين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للقواعد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2009.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bookmarkStart w:id="60" w:name="_Toc21679362"/>
      <w:r w:rsidRPr="00D1043D">
        <w:rPr>
          <w:rtl/>
        </w:rPr>
        <w:t>3-</w:t>
      </w:r>
      <w:r w:rsidRPr="00D1043D">
        <w:rPr>
          <w:rtl/>
        </w:rPr>
        <w:tab/>
      </w:r>
      <w:r w:rsidRPr="0075697D">
        <w:rPr>
          <w:rtl/>
        </w:rPr>
        <w:t>استقلالية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(الضمانات</w:t>
      </w:r>
      <w:r w:rsidR="00E06D7A">
        <w:rPr>
          <w:rtl/>
        </w:rPr>
        <w:t xml:space="preserve"> </w:t>
      </w:r>
      <w:r w:rsidRPr="0075697D">
        <w:rPr>
          <w:rtl/>
        </w:rPr>
        <w:t>الشخصية)</w:t>
      </w:r>
      <w:bookmarkEnd w:id="60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180-</w:t>
      </w:r>
      <w:r w:rsidRPr="00D1043D">
        <w:rPr>
          <w:rtl/>
        </w:rPr>
        <w:tab/>
      </w:r>
      <w:r w:rsidRPr="0075697D">
        <w:rPr>
          <w:rtl/>
        </w:rPr>
        <w:t>هنالك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الضمانات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استقلال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بينها: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(أ)</w:t>
      </w:r>
      <w:r w:rsidRPr="00D1043D">
        <w:rPr>
          <w:rtl/>
        </w:rPr>
        <w:tab/>
      </w:r>
      <w:r w:rsidRPr="0075697D">
        <w:rPr>
          <w:rtl/>
        </w:rPr>
        <w:t>ضمانات</w:t>
      </w:r>
      <w:r w:rsidR="00E06D7A">
        <w:rPr>
          <w:rtl/>
        </w:rPr>
        <w:t xml:space="preserve"> </w:t>
      </w:r>
      <w:r w:rsidRPr="0075697D">
        <w:rPr>
          <w:rtl/>
        </w:rPr>
        <w:t>لحماية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الشخصي</w:t>
      </w:r>
      <w:r w:rsidR="00E06D7A">
        <w:rPr>
          <w:rtl/>
        </w:rPr>
        <w:t xml:space="preserve"> </w:t>
      </w:r>
      <w:r w:rsidRPr="0075697D">
        <w:rPr>
          <w:rtl/>
        </w:rPr>
        <w:t>والاقتصادي</w:t>
      </w:r>
      <w:r w:rsidR="00E06D7A">
        <w:rPr>
          <w:rtl/>
        </w:rPr>
        <w:t xml:space="preserve"> </w:t>
      </w:r>
      <w:r w:rsidRPr="0075697D">
        <w:rPr>
          <w:rtl/>
        </w:rPr>
        <w:t>لأعضاء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181-</w:t>
      </w:r>
      <w:r w:rsidRPr="00D1043D">
        <w:rPr>
          <w:rtl/>
        </w:rPr>
        <w:tab/>
      </w:r>
      <w:r w:rsidRPr="0075697D">
        <w:rPr>
          <w:rtl/>
        </w:rPr>
        <w:t>تتمثل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قابلية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للعزل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23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قابلين</w:t>
      </w:r>
      <w:r w:rsidR="00E06D7A">
        <w:rPr>
          <w:rtl/>
        </w:rPr>
        <w:t xml:space="preserve"> </w:t>
      </w:r>
      <w:r w:rsidRPr="0075697D">
        <w:rPr>
          <w:rtl/>
        </w:rPr>
        <w:t>للعزل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بحكم</w:t>
      </w:r>
      <w:r w:rsidR="00E06D7A">
        <w:rPr>
          <w:rtl/>
        </w:rPr>
        <w:t xml:space="preserve"> </w:t>
      </w:r>
      <w:r w:rsidRPr="0075697D">
        <w:rPr>
          <w:rtl/>
        </w:rPr>
        <w:t>تأديبي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القانون"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لا</w:t>
      </w:r>
      <w:r w:rsidR="00E06D7A">
        <w:rPr>
          <w:rFonts w:hint="eastAsia"/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مساءلة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نتائج</w:t>
      </w:r>
      <w:r w:rsidR="00E06D7A">
        <w:rPr>
          <w:rtl/>
        </w:rPr>
        <w:t xml:space="preserve"> </w:t>
      </w:r>
      <w:r w:rsidRPr="0075697D">
        <w:rPr>
          <w:rtl/>
        </w:rPr>
        <w:t>أعمالها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تصرفاتها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ممارستها</w:t>
      </w:r>
      <w:r w:rsidR="00E06D7A">
        <w:rPr>
          <w:rtl/>
        </w:rPr>
        <w:t xml:space="preserve"> </w:t>
      </w:r>
      <w:r w:rsidRPr="0075697D">
        <w:rPr>
          <w:rtl/>
        </w:rPr>
        <w:t>لوظائفها.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182-</w:t>
      </w:r>
      <w:r w:rsidRPr="00D1043D">
        <w:rPr>
          <w:rtl/>
        </w:rPr>
        <w:tab/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40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"1-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التلبس</w:t>
      </w:r>
      <w:r w:rsidR="00E06D7A">
        <w:rPr>
          <w:rtl/>
        </w:rPr>
        <w:t xml:space="preserve"> </w:t>
      </w:r>
      <w:r w:rsidRPr="0075697D">
        <w:rPr>
          <w:rtl/>
        </w:rPr>
        <w:t>بجريمة،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ضده،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إذن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تجديد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  <w:r w:rsidR="00E06D7A">
        <w:rPr>
          <w:rtl/>
        </w:rPr>
        <w:t xml:space="preserve"> 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التلبس،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إبلاغ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فور</w:t>
      </w:r>
      <w:r w:rsidR="00E06D7A">
        <w:rPr>
          <w:rtl/>
        </w:rPr>
        <w:t xml:space="preserve"> </w:t>
      </w:r>
      <w:r w:rsidRPr="0075697D">
        <w:rPr>
          <w:rtl/>
        </w:rPr>
        <w:t>القبض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ويقرر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إما</w:t>
      </w:r>
      <w:r w:rsidR="00E06D7A">
        <w:rPr>
          <w:rtl/>
        </w:rPr>
        <w:t xml:space="preserve"> </w:t>
      </w:r>
      <w:r w:rsidRPr="0075697D">
        <w:rPr>
          <w:rtl/>
        </w:rPr>
        <w:t>حبسه</w:t>
      </w:r>
      <w:r w:rsidR="00E06D7A">
        <w:rPr>
          <w:rtl/>
        </w:rPr>
        <w:t xml:space="preserve"> </w:t>
      </w:r>
      <w:r w:rsidRPr="0075697D">
        <w:rPr>
          <w:rtl/>
        </w:rPr>
        <w:t>احتياطياً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الإفراج</w:t>
      </w:r>
      <w:r w:rsidR="00E06D7A">
        <w:rPr>
          <w:rtl/>
        </w:rPr>
        <w:t xml:space="preserve"> </w:t>
      </w:r>
      <w:r w:rsidRPr="0075697D">
        <w:rPr>
          <w:rtl/>
        </w:rPr>
        <w:t>عنه.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تحريك</w:t>
      </w:r>
      <w:r w:rsidR="00E06D7A">
        <w:rPr>
          <w:rtl/>
        </w:rPr>
        <w:t xml:space="preserve"> </w:t>
      </w:r>
      <w:r w:rsidRPr="0075697D">
        <w:rPr>
          <w:rtl/>
        </w:rPr>
        <w:t>الدعوى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العام".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(ب)</w:t>
      </w:r>
      <w:r w:rsidRPr="0075697D">
        <w:rPr>
          <w:rtl/>
        </w:rPr>
        <w:tab/>
        <w:t>تجريم</w:t>
      </w:r>
      <w:r w:rsidR="00E06D7A">
        <w:rPr>
          <w:rtl/>
        </w:rPr>
        <w:t xml:space="preserve"> </w:t>
      </w:r>
      <w:r w:rsidRPr="0075697D">
        <w:rPr>
          <w:rtl/>
        </w:rPr>
        <w:t>التدخل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محاولة</w:t>
      </w:r>
      <w:r w:rsidR="00E06D7A">
        <w:rPr>
          <w:rtl/>
        </w:rPr>
        <w:t xml:space="preserve"> </w:t>
      </w:r>
      <w:r w:rsidRPr="0075697D">
        <w:rPr>
          <w:rtl/>
        </w:rPr>
        <w:t>التأثير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قرارات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183-</w:t>
      </w:r>
      <w:r w:rsidRPr="00D1043D">
        <w:rPr>
          <w:rtl/>
        </w:rPr>
        <w:tab/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201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سنتين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ريـال،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أخلَّ،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طرق</w:t>
      </w:r>
      <w:r w:rsidR="00E06D7A">
        <w:rPr>
          <w:rtl/>
        </w:rPr>
        <w:t xml:space="preserve"> </w:t>
      </w:r>
      <w:r w:rsidRPr="0075697D">
        <w:rPr>
          <w:rtl/>
        </w:rPr>
        <w:t>العلانية،</w:t>
      </w:r>
      <w:r w:rsidR="00E06D7A">
        <w:rPr>
          <w:rtl/>
        </w:rPr>
        <w:t xml:space="preserve"> </w:t>
      </w:r>
      <w:r w:rsidRPr="0075697D">
        <w:rPr>
          <w:rtl/>
        </w:rPr>
        <w:t>بالاحترام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لقاض</w:t>
      </w:r>
      <w:r w:rsidRPr="0075697D">
        <w:rPr>
          <w:rFonts w:hint="eastAsia"/>
          <w:rtl/>
        </w:rPr>
        <w:t>ٍ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دعوى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بمناسبتها".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184-</w:t>
      </w:r>
      <w:r w:rsidRPr="00D1043D">
        <w:rPr>
          <w:rtl/>
        </w:rPr>
        <w:tab/>
      </w:r>
      <w:r w:rsidRPr="0075697D">
        <w:rPr>
          <w:rtl/>
        </w:rPr>
        <w:t>واستناداً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202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ثلاث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ريـال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حاول</w:t>
      </w:r>
      <w:r w:rsidR="00E06D7A">
        <w:rPr>
          <w:rtl/>
        </w:rPr>
        <w:t xml:space="preserve"> </w:t>
      </w:r>
      <w:r w:rsidRPr="0075697D">
        <w:rPr>
          <w:rtl/>
        </w:rPr>
        <w:t>بسوء</w:t>
      </w:r>
      <w:r w:rsidR="00E06D7A">
        <w:rPr>
          <w:rtl/>
        </w:rPr>
        <w:t xml:space="preserve"> </w:t>
      </w:r>
      <w:r w:rsidRPr="0075697D">
        <w:rPr>
          <w:rtl/>
        </w:rPr>
        <w:t>قصد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الأمر،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الطلب،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التهديد،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الرجاء،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التوصية،</w:t>
      </w:r>
      <w:r w:rsidR="00E06D7A">
        <w:rPr>
          <w:rtl/>
        </w:rPr>
        <w:t xml:space="preserve"> </w:t>
      </w:r>
      <w:r w:rsidRPr="0075697D">
        <w:rPr>
          <w:rtl/>
        </w:rPr>
        <w:t>حَمل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ذي</w:t>
      </w:r>
      <w:r w:rsidR="00E06D7A">
        <w:rPr>
          <w:rtl/>
        </w:rPr>
        <w:t xml:space="preserve"> </w:t>
      </w:r>
      <w:r w:rsidRPr="0075697D">
        <w:rPr>
          <w:rtl/>
        </w:rPr>
        <w:t>اختصاص</w:t>
      </w:r>
      <w:r w:rsidR="00E06D7A">
        <w:rPr>
          <w:rtl/>
        </w:rPr>
        <w:t xml:space="preserve"> </w:t>
      </w:r>
      <w:r w:rsidRPr="0075697D">
        <w:rPr>
          <w:rtl/>
        </w:rPr>
        <w:t>قضائي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للقانون،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الامتناع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اتخاذ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يوجب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اتخاذها".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(ج)</w:t>
      </w:r>
      <w:r w:rsidRPr="00D1043D">
        <w:rPr>
          <w:rtl/>
        </w:rPr>
        <w:tab/>
      </w:r>
      <w:r w:rsidRPr="0075697D">
        <w:rPr>
          <w:rtl/>
        </w:rPr>
        <w:t>رواتب</w:t>
      </w:r>
      <w:r w:rsidR="00E06D7A">
        <w:rPr>
          <w:rtl/>
        </w:rPr>
        <w:t xml:space="preserve"> </w:t>
      </w:r>
      <w:r w:rsidRPr="0075697D">
        <w:rPr>
          <w:rtl/>
        </w:rPr>
        <w:t>مناسبة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185-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"تحدد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أميري،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مرتبات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وبدلاتهم</w:t>
      </w:r>
      <w:r w:rsidR="00E06D7A">
        <w:rPr>
          <w:rtl/>
        </w:rPr>
        <w:t xml:space="preserve"> </w:t>
      </w:r>
      <w:r w:rsidRPr="0075697D">
        <w:rPr>
          <w:rtl/>
        </w:rPr>
        <w:t>وعلاواتهم.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يقرر</w:t>
      </w:r>
      <w:r w:rsidR="00E06D7A">
        <w:rPr>
          <w:rtl/>
        </w:rPr>
        <w:t xml:space="preserve"> </w:t>
      </w:r>
      <w:r w:rsidRPr="0075697D">
        <w:rPr>
          <w:rtl/>
        </w:rPr>
        <w:t>لأحدهم</w:t>
      </w:r>
      <w:r w:rsidR="00E06D7A">
        <w:rPr>
          <w:rtl/>
        </w:rPr>
        <w:t xml:space="preserve"> </w:t>
      </w:r>
      <w:r w:rsidRPr="0075697D">
        <w:rPr>
          <w:rtl/>
        </w:rPr>
        <w:t>مرتب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شخصية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يعامل</w:t>
      </w:r>
      <w:r w:rsidR="00E06D7A">
        <w:rPr>
          <w:rtl/>
        </w:rPr>
        <w:t xml:space="preserve"> </w:t>
      </w:r>
      <w:r w:rsidRPr="0075697D">
        <w:rPr>
          <w:rtl/>
        </w:rPr>
        <w:t>معاملة</w:t>
      </w:r>
      <w:r w:rsidR="00E06D7A">
        <w:rPr>
          <w:rtl/>
        </w:rPr>
        <w:t xml:space="preserve"> </w:t>
      </w:r>
      <w:r w:rsidRPr="0075697D">
        <w:rPr>
          <w:rtl/>
        </w:rPr>
        <w:t>استثنائية</w:t>
      </w:r>
      <w:r w:rsidR="00E06D7A">
        <w:rPr>
          <w:rtl/>
        </w:rPr>
        <w:t xml:space="preserve"> </w:t>
      </w:r>
      <w:r w:rsidRPr="0075697D">
        <w:rPr>
          <w:rtl/>
        </w:rPr>
        <w:t>بأية</w:t>
      </w:r>
      <w:r w:rsidR="00E06D7A">
        <w:rPr>
          <w:rtl/>
        </w:rPr>
        <w:t xml:space="preserve"> </w:t>
      </w:r>
      <w:r w:rsidRPr="0075697D">
        <w:rPr>
          <w:rtl/>
        </w:rPr>
        <w:t>صورة</w:t>
      </w:r>
      <w:r w:rsidR="00E06D7A">
        <w:rPr>
          <w:rtl/>
        </w:rPr>
        <w:t xml:space="preserve"> </w:t>
      </w:r>
      <w:r w:rsidRPr="0075697D">
        <w:rPr>
          <w:rtl/>
        </w:rPr>
        <w:t>كانت".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bookmarkStart w:id="61" w:name="_Toc21679363"/>
      <w:r w:rsidRPr="00D1043D">
        <w:rPr>
          <w:rtl/>
        </w:rPr>
        <w:t>4-</w:t>
      </w:r>
      <w:r w:rsidRPr="00D1043D">
        <w:rPr>
          <w:rtl/>
        </w:rPr>
        <w:tab/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الاستقرار</w:t>
      </w:r>
      <w:r w:rsidR="00E06D7A">
        <w:rPr>
          <w:rtl/>
        </w:rPr>
        <w:t xml:space="preserve"> </w:t>
      </w:r>
      <w:r w:rsidRPr="0075697D">
        <w:rPr>
          <w:rtl/>
        </w:rPr>
        <w:t>الوظيفي</w:t>
      </w:r>
      <w:bookmarkEnd w:id="61"/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(أ)</w:t>
      </w:r>
      <w:r w:rsidRPr="00D1043D">
        <w:rPr>
          <w:rtl/>
        </w:rPr>
        <w:tab/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التقاعد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186-</w:t>
      </w:r>
      <w:r w:rsidRPr="00D1043D">
        <w:rPr>
          <w:rtl/>
        </w:rPr>
        <w:tab/>
      </w:r>
      <w:r w:rsidRPr="0075697D">
        <w:rPr>
          <w:rtl/>
        </w:rPr>
        <w:t>تنتهي</w:t>
      </w:r>
      <w:r w:rsidR="00E06D7A">
        <w:rPr>
          <w:rtl/>
        </w:rPr>
        <w:t xml:space="preserve"> </w:t>
      </w:r>
      <w:r w:rsidRPr="0075697D">
        <w:rPr>
          <w:rtl/>
        </w:rPr>
        <w:t>ولاية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ببلوغ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التقاعد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سبعين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ويحق</w:t>
      </w:r>
      <w:r w:rsidR="00E06D7A">
        <w:rPr>
          <w:rtl/>
        </w:rPr>
        <w:t xml:space="preserve"> </w:t>
      </w:r>
      <w:r w:rsidRPr="0075697D">
        <w:rPr>
          <w:rtl/>
        </w:rPr>
        <w:t>لعضو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بلغ</w:t>
      </w:r>
      <w:r w:rsidR="00E06D7A">
        <w:rPr>
          <w:rtl/>
        </w:rPr>
        <w:t xml:space="preserve"> </w:t>
      </w:r>
      <w:r w:rsidRPr="0075697D">
        <w:rPr>
          <w:rtl/>
        </w:rPr>
        <w:t>ستين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يطلب</w:t>
      </w:r>
      <w:r w:rsidR="00E06D7A">
        <w:rPr>
          <w:rtl/>
        </w:rPr>
        <w:t xml:space="preserve"> </w:t>
      </w:r>
      <w:r w:rsidRPr="0075697D">
        <w:rPr>
          <w:rtl/>
        </w:rPr>
        <w:t>إحالته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التقاعد.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  <w:t>(</w:t>
      </w:r>
      <w:r w:rsidRPr="00D1043D">
        <w:rPr>
          <w:rFonts w:hint="cs"/>
          <w:rtl/>
        </w:rPr>
        <w:t>ب)</w:t>
      </w:r>
      <w:r w:rsidRPr="00D1043D">
        <w:rPr>
          <w:rtl/>
        </w:rPr>
        <w:tab/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الترقية</w:t>
      </w:r>
    </w:p>
    <w:p w:rsidR="00E11ED3" w:rsidRPr="0075697D" w:rsidRDefault="00E11ED3" w:rsidP="00E11ED3">
      <w:pPr>
        <w:pStyle w:val="SingleTxtGA"/>
        <w:rPr>
          <w:rtl/>
        </w:rPr>
      </w:pPr>
      <w:bookmarkStart w:id="62" w:name="Article_71660"/>
      <w:r w:rsidRPr="00D1043D">
        <w:rPr>
          <w:rtl/>
        </w:rPr>
        <w:t>187-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</w:t>
      </w:r>
      <w:bookmarkEnd w:id="62"/>
      <w:r w:rsidRPr="0075697D">
        <w:rPr>
          <w:rtl/>
        </w:rPr>
        <w:t>تنشأ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للتفتيش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أعمال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تلحق</w:t>
      </w:r>
      <w:r w:rsidR="00E06D7A">
        <w:rPr>
          <w:rtl/>
        </w:rPr>
        <w:t xml:space="preserve"> </w:t>
      </w:r>
      <w:r w:rsidRPr="0075697D">
        <w:rPr>
          <w:rtl/>
        </w:rPr>
        <w:t>بمكتب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وتشكل</w:t>
      </w:r>
      <w:r w:rsidR="00E06D7A">
        <w:rPr>
          <w:rtl/>
        </w:rPr>
        <w:t xml:space="preserve"> </w:t>
      </w:r>
      <w:r w:rsidRPr="0075697D">
        <w:rPr>
          <w:rtl/>
        </w:rPr>
        <w:t>برئاسة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المحامين</w:t>
      </w:r>
      <w:r w:rsidR="00E06D7A">
        <w:rPr>
          <w:rtl/>
        </w:rPr>
        <w:t xml:space="preserve"> </w:t>
      </w:r>
      <w:r w:rsidRPr="0075697D">
        <w:rPr>
          <w:rtl/>
        </w:rPr>
        <w:t>العامين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ويعاونه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كافٍ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المحامين</w:t>
      </w:r>
      <w:r w:rsidR="00E06D7A">
        <w:rPr>
          <w:rtl/>
        </w:rPr>
        <w:t xml:space="preserve"> </w:t>
      </w:r>
      <w:r w:rsidRPr="0075697D">
        <w:rPr>
          <w:rtl/>
        </w:rPr>
        <w:t>العامين</w:t>
      </w:r>
      <w:r w:rsidR="00E06D7A">
        <w:rPr>
          <w:rtl/>
        </w:rPr>
        <w:t xml:space="preserve"> </w:t>
      </w:r>
      <w:r w:rsidRPr="0075697D">
        <w:rPr>
          <w:rtl/>
        </w:rPr>
        <w:t>ورؤساء</w:t>
      </w:r>
      <w:r w:rsidR="00E06D7A">
        <w:rPr>
          <w:rtl/>
        </w:rPr>
        <w:t xml:space="preserve"> </w:t>
      </w:r>
      <w:r w:rsidRPr="0075697D">
        <w:rPr>
          <w:rtl/>
        </w:rPr>
        <w:t>النيابة.</w:t>
      </w:r>
      <w:r w:rsidR="00E06D7A">
        <w:rPr>
          <w:rtl/>
        </w:rPr>
        <w:t xml:space="preserve"> </w:t>
      </w:r>
      <w:r w:rsidRPr="0075697D">
        <w:rPr>
          <w:rtl/>
        </w:rPr>
        <w:t>وتختص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المذكورة</w:t>
      </w:r>
      <w:r w:rsidR="00E06D7A">
        <w:rPr>
          <w:rtl/>
        </w:rPr>
        <w:t xml:space="preserve"> </w:t>
      </w:r>
      <w:r w:rsidRPr="0075697D">
        <w:rPr>
          <w:rtl/>
        </w:rPr>
        <w:t>بالتفتيش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أعمال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عدا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والمحامين</w:t>
      </w:r>
      <w:r w:rsidR="00E06D7A">
        <w:rPr>
          <w:rtl/>
        </w:rPr>
        <w:t xml:space="preserve"> </w:t>
      </w:r>
      <w:r w:rsidRPr="0075697D">
        <w:rPr>
          <w:rtl/>
        </w:rPr>
        <w:t>العامين</w:t>
      </w:r>
      <w:r w:rsidR="00E06D7A">
        <w:rPr>
          <w:rtl/>
        </w:rPr>
        <w:t xml:space="preserve"> </w:t>
      </w:r>
      <w:r w:rsidRPr="0075697D">
        <w:rPr>
          <w:rtl/>
        </w:rPr>
        <w:t>الأول.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بفحص</w:t>
      </w:r>
      <w:r w:rsidR="00E06D7A">
        <w:rPr>
          <w:rtl/>
        </w:rPr>
        <w:t xml:space="preserve"> </w:t>
      </w:r>
      <w:r w:rsidRPr="0075697D">
        <w:rPr>
          <w:rtl/>
        </w:rPr>
        <w:t>وتحقيق</w:t>
      </w:r>
      <w:r w:rsidR="00E06D7A">
        <w:rPr>
          <w:rtl/>
        </w:rPr>
        <w:t xml:space="preserve"> </w:t>
      </w:r>
      <w:r w:rsidRPr="0075697D">
        <w:rPr>
          <w:rtl/>
        </w:rPr>
        <w:t>الشكاوى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تقدم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متعلقة</w:t>
      </w:r>
      <w:r w:rsidR="00E06D7A">
        <w:rPr>
          <w:rtl/>
        </w:rPr>
        <w:t xml:space="preserve"> </w:t>
      </w:r>
      <w:r w:rsidRPr="0075697D">
        <w:rPr>
          <w:rtl/>
        </w:rPr>
        <w:t>بأعمال</w:t>
      </w:r>
      <w:r w:rsidR="00E06D7A">
        <w:rPr>
          <w:rtl/>
        </w:rPr>
        <w:t xml:space="preserve"> </w:t>
      </w:r>
      <w:r w:rsidRPr="0075697D">
        <w:rPr>
          <w:rtl/>
        </w:rPr>
        <w:t>وظائفهم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بأمور</w:t>
      </w:r>
      <w:r w:rsidR="00E06D7A">
        <w:rPr>
          <w:rtl/>
        </w:rPr>
        <w:t xml:space="preserve"> </w:t>
      </w:r>
      <w:r w:rsidRPr="0075697D">
        <w:rPr>
          <w:rtl/>
        </w:rPr>
        <w:t>مسلكية.</w:t>
      </w:r>
      <w:r w:rsidR="00E06D7A">
        <w:rPr>
          <w:rtl/>
        </w:rPr>
        <w:t xml:space="preserve"> </w:t>
      </w:r>
      <w:r w:rsidRPr="0075697D">
        <w:rPr>
          <w:rtl/>
        </w:rPr>
        <w:t>ويصدر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بندب</w:t>
      </w:r>
      <w:r w:rsidR="00E06D7A">
        <w:rPr>
          <w:rtl/>
        </w:rPr>
        <w:t xml:space="preserve"> </w:t>
      </w:r>
      <w:r w:rsidRPr="0075697D">
        <w:rPr>
          <w:rtl/>
        </w:rPr>
        <w:t>مدير</w:t>
      </w:r>
      <w:r w:rsidR="00E06D7A">
        <w:rPr>
          <w:rtl/>
        </w:rPr>
        <w:t xml:space="preserve"> </w:t>
      </w:r>
      <w:r w:rsidRPr="0075697D">
        <w:rPr>
          <w:rtl/>
        </w:rPr>
        <w:t>وأعضاء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سنتين</w:t>
      </w:r>
      <w:r w:rsidR="00E06D7A">
        <w:rPr>
          <w:rtl/>
        </w:rPr>
        <w:t xml:space="preserve"> </w:t>
      </w:r>
      <w:r w:rsidRPr="0075697D">
        <w:rPr>
          <w:rtl/>
        </w:rPr>
        <w:t>قابلة</w:t>
      </w:r>
      <w:r w:rsidR="00E06D7A">
        <w:rPr>
          <w:rtl/>
        </w:rPr>
        <w:t xml:space="preserve"> </w:t>
      </w:r>
      <w:r w:rsidRPr="0075697D">
        <w:rPr>
          <w:rtl/>
        </w:rPr>
        <w:t>للتجديد".</w:t>
      </w:r>
      <w:bookmarkStart w:id="63" w:name="Article_71661"/>
    </w:p>
    <w:p w:rsidR="00E11ED3" w:rsidRPr="0075697D" w:rsidRDefault="00E11ED3" w:rsidP="00E11ED3">
      <w:pPr>
        <w:pStyle w:val="SingleTxtGA"/>
      </w:pPr>
      <w:r w:rsidRPr="00D1043D">
        <w:rPr>
          <w:rtl/>
        </w:rPr>
        <w:t>188-</w:t>
      </w:r>
      <w:r w:rsidRPr="00D1043D">
        <w:rPr>
          <w:rtl/>
        </w:rPr>
        <w:tab/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"</w:t>
      </w:r>
      <w:bookmarkEnd w:id="63"/>
      <w:r w:rsidRPr="0075697D">
        <w:rPr>
          <w:rtl/>
        </w:rPr>
        <w:t>يجري</w:t>
      </w:r>
      <w:r w:rsidR="00E06D7A">
        <w:rPr>
          <w:rtl/>
        </w:rPr>
        <w:t xml:space="preserve"> </w:t>
      </w:r>
      <w:r w:rsidRPr="0075697D">
        <w:rPr>
          <w:rtl/>
        </w:rPr>
        <w:t>التفتيش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أعمال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مرة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الأقل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سنتين.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تقدير</w:t>
      </w:r>
      <w:r w:rsidR="00E06D7A">
        <w:rPr>
          <w:rtl/>
        </w:rPr>
        <w:t xml:space="preserve"> </w:t>
      </w:r>
      <w:r w:rsidRPr="0075697D">
        <w:rPr>
          <w:rtl/>
        </w:rPr>
        <w:t>الكفاية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المراتب</w:t>
      </w:r>
      <w:r w:rsidR="00E06D7A">
        <w:rPr>
          <w:rtl/>
        </w:rPr>
        <w:t xml:space="preserve"> </w:t>
      </w:r>
      <w:r w:rsidRPr="0075697D">
        <w:rPr>
          <w:rtl/>
        </w:rPr>
        <w:t>الآتية:</w:t>
      </w:r>
      <w:r w:rsidR="00E06D7A">
        <w:rPr>
          <w:rtl/>
        </w:rPr>
        <w:t xml:space="preserve"> </w:t>
      </w:r>
      <w:r w:rsidRPr="0075697D">
        <w:rPr>
          <w:rtl/>
        </w:rPr>
        <w:t>(كفء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فوق</w:t>
      </w:r>
      <w:r w:rsidR="00E06D7A">
        <w:rPr>
          <w:rtl/>
        </w:rPr>
        <w:t xml:space="preserve"> </w:t>
      </w:r>
      <w:r w:rsidRPr="0075697D">
        <w:rPr>
          <w:rtl/>
        </w:rPr>
        <w:t>المتوسط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متوسط</w:t>
      </w:r>
      <w:r w:rsidR="00E06D7A">
        <w:rPr>
          <w:rtl/>
        </w:rPr>
        <w:t xml:space="preserve"> </w:t>
      </w:r>
      <w:r w:rsidRPr="0075697D">
        <w:rPr>
          <w:rtl/>
        </w:rPr>
        <w:t>-</w:t>
      </w:r>
      <w:r w:rsidR="00E06D7A">
        <w:rPr>
          <w:rtl/>
        </w:rPr>
        <w:t xml:space="preserve"> </w:t>
      </w:r>
      <w:r w:rsidRPr="0075697D">
        <w:rPr>
          <w:rtl/>
        </w:rPr>
        <w:t>أقل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المتوسط)".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  <w:t>(ج)</w:t>
      </w:r>
      <w:r w:rsidRPr="00D1043D">
        <w:rPr>
          <w:rtl/>
        </w:rPr>
        <w:tab/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موضوعية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189-</w:t>
      </w:r>
      <w:r w:rsidRPr="00D1043D">
        <w:rPr>
          <w:rtl/>
        </w:rPr>
        <w:tab/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أميري</w:t>
      </w:r>
      <w:r w:rsidR="00E06D7A">
        <w:rPr>
          <w:rtl/>
        </w:rPr>
        <w:t xml:space="preserve"> </w:t>
      </w:r>
      <w:r w:rsidRPr="0075697D">
        <w:rPr>
          <w:rtl/>
        </w:rPr>
        <w:t>بدرجة</w:t>
      </w:r>
      <w:r w:rsidR="00E06D7A">
        <w:rPr>
          <w:rtl/>
        </w:rPr>
        <w:t xml:space="preserve"> </w:t>
      </w:r>
      <w:r w:rsidRPr="0075697D">
        <w:rPr>
          <w:rtl/>
        </w:rPr>
        <w:t>وزير،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المخصصات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الممنوحة</w:t>
      </w:r>
      <w:r w:rsidR="00E06D7A">
        <w:rPr>
          <w:rtl/>
        </w:rPr>
        <w:t xml:space="preserve"> </w:t>
      </w:r>
      <w:r w:rsidRPr="0075697D">
        <w:rPr>
          <w:rtl/>
        </w:rPr>
        <w:t>للوزراء.</w:t>
      </w:r>
      <w:r w:rsidR="00E06D7A">
        <w:rPr>
          <w:rtl/>
        </w:rPr>
        <w:t xml:space="preserve"> </w:t>
      </w:r>
      <w:r w:rsidRPr="0075697D">
        <w:rPr>
          <w:rtl/>
        </w:rPr>
        <w:t>وبالرغم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يتمتع</w:t>
      </w:r>
      <w:r w:rsidR="00E06D7A">
        <w:rPr>
          <w:rtl/>
        </w:rPr>
        <w:t xml:space="preserve"> </w:t>
      </w:r>
      <w:r w:rsidRPr="0075697D">
        <w:rPr>
          <w:rtl/>
        </w:rPr>
        <w:t>باستقلالية</w:t>
      </w:r>
      <w:r w:rsidR="00E06D7A">
        <w:rPr>
          <w:rtl/>
        </w:rPr>
        <w:t xml:space="preserve"> </w:t>
      </w:r>
      <w:r w:rsidRPr="0075697D">
        <w:rPr>
          <w:rtl/>
        </w:rPr>
        <w:t>تامة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التنفيذية.</w:t>
      </w:r>
      <w:r w:rsidR="00E06D7A">
        <w:rPr>
          <w:rtl/>
        </w:rPr>
        <w:t xml:space="preserve"> </w:t>
      </w:r>
      <w:r w:rsidRPr="0075697D">
        <w:rPr>
          <w:rtl/>
        </w:rPr>
        <w:t>ويتم</w:t>
      </w:r>
      <w:r w:rsidR="00E06D7A">
        <w:rPr>
          <w:rtl/>
        </w:rPr>
        <w:t xml:space="preserve"> </w:t>
      </w:r>
      <w:r w:rsidRPr="0075697D">
        <w:rPr>
          <w:rtl/>
        </w:rPr>
        <w:t>تعيين</w:t>
      </w:r>
      <w:r w:rsidR="00E06D7A">
        <w:rPr>
          <w:rtl/>
        </w:rPr>
        <w:t xml:space="preserve"> </w:t>
      </w:r>
      <w:r w:rsidRPr="0075697D">
        <w:rPr>
          <w:rtl/>
        </w:rPr>
        <w:t>باقي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أميري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  <w:r w:rsidR="00E06D7A">
        <w:rPr>
          <w:rtl/>
        </w:rPr>
        <w:t xml:space="preserve"> </w:t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مساعدي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فيتم</w:t>
      </w:r>
      <w:r w:rsidR="00E06D7A">
        <w:rPr>
          <w:rtl/>
        </w:rPr>
        <w:t xml:space="preserve"> </w:t>
      </w:r>
      <w:r w:rsidRPr="0075697D">
        <w:rPr>
          <w:rtl/>
        </w:rPr>
        <w:t>تعيينهم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نهاء</w:t>
      </w:r>
      <w:r w:rsidR="00E06D7A">
        <w:rPr>
          <w:rtl/>
        </w:rPr>
        <w:t xml:space="preserve"> </w:t>
      </w:r>
      <w:r w:rsidRPr="0075697D">
        <w:rPr>
          <w:rtl/>
        </w:rPr>
        <w:t>خدمتهم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نقلهم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وظائف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رئيس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(د)</w:t>
      </w:r>
      <w:r w:rsidRPr="00D1043D">
        <w:rPr>
          <w:rtl/>
        </w:rPr>
        <w:tab/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النقل</w:t>
      </w:r>
    </w:p>
    <w:p w:rsidR="00E11ED3" w:rsidRPr="0075697D" w:rsidRDefault="00E11ED3" w:rsidP="00E11ED3">
      <w:pPr>
        <w:pStyle w:val="SingleTxtGA"/>
        <w:rPr>
          <w:rtl/>
        </w:rPr>
      </w:pPr>
      <w:bookmarkStart w:id="64" w:name="Article_71642"/>
      <w:r w:rsidRPr="00D1043D">
        <w:rPr>
          <w:rtl/>
        </w:rPr>
        <w:t>190-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23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</w:t>
      </w:r>
      <w:bookmarkEnd w:id="64"/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قابلين</w:t>
      </w:r>
      <w:r w:rsidR="00E06D7A">
        <w:rPr>
          <w:rtl/>
        </w:rPr>
        <w:t xml:space="preserve"> </w:t>
      </w:r>
      <w:r w:rsidRPr="0075697D">
        <w:rPr>
          <w:rtl/>
        </w:rPr>
        <w:t>للعزل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بحكم</w:t>
      </w:r>
      <w:r w:rsidR="00E06D7A">
        <w:rPr>
          <w:rtl/>
        </w:rPr>
        <w:t xml:space="preserve"> </w:t>
      </w:r>
      <w:r w:rsidRPr="0075697D">
        <w:rPr>
          <w:rtl/>
        </w:rPr>
        <w:t>تأديبي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</w:p>
    <w:p w:rsidR="00E11ED3" w:rsidRPr="0075697D" w:rsidRDefault="00E11ED3" w:rsidP="00E11ED3">
      <w:pPr>
        <w:pStyle w:val="SingleTxtGA"/>
      </w:pPr>
      <w:bookmarkStart w:id="65" w:name="Article_71643"/>
      <w:r w:rsidRPr="00D1043D">
        <w:rPr>
          <w:rtl/>
        </w:rPr>
        <w:t>191-</w:t>
      </w:r>
      <w:r w:rsidRPr="00D1043D">
        <w:rPr>
          <w:rtl/>
        </w:rPr>
        <w:tab/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24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</w:t>
      </w:r>
      <w:bookmarkEnd w:id="65"/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بموافقته،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وظيفة</w:t>
      </w:r>
      <w:r w:rsidR="00E06D7A">
        <w:rPr>
          <w:rtl/>
        </w:rPr>
        <w:t xml:space="preserve"> </w:t>
      </w:r>
      <w:r w:rsidRPr="0075697D">
        <w:rPr>
          <w:rtl/>
        </w:rPr>
        <w:t>أخرى،</w:t>
      </w:r>
      <w:r w:rsidR="00E06D7A">
        <w:rPr>
          <w:rtl/>
        </w:rPr>
        <w:t xml:space="preserve"> </w:t>
      </w:r>
      <w:r w:rsidRPr="0075697D">
        <w:rPr>
          <w:rtl/>
        </w:rPr>
        <w:t>فيراعى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النقل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درجة</w:t>
      </w:r>
      <w:r w:rsidR="00E06D7A">
        <w:rPr>
          <w:rtl/>
        </w:rPr>
        <w:t xml:space="preserve"> </w:t>
      </w:r>
      <w:r w:rsidRPr="0075697D">
        <w:rPr>
          <w:rtl/>
        </w:rPr>
        <w:t>معادلة</w:t>
      </w:r>
      <w:r w:rsidR="00E06D7A">
        <w:rPr>
          <w:rtl/>
        </w:rPr>
        <w:t xml:space="preserve"> </w:t>
      </w:r>
      <w:r w:rsidRPr="0075697D">
        <w:rPr>
          <w:rtl/>
        </w:rPr>
        <w:t>لوظيفته</w:t>
      </w:r>
      <w:r w:rsidR="00E06D7A">
        <w:rPr>
          <w:rtl/>
        </w:rPr>
        <w:t xml:space="preserve"> </w:t>
      </w:r>
      <w:r w:rsidRPr="0075697D">
        <w:rPr>
          <w:rtl/>
        </w:rPr>
        <w:t>السابقة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يدخل</w:t>
      </w:r>
      <w:r w:rsidR="00E06D7A">
        <w:rPr>
          <w:rtl/>
        </w:rPr>
        <w:t xml:space="preserve"> </w:t>
      </w:r>
      <w:r w:rsidRPr="0075697D">
        <w:rPr>
          <w:rtl/>
        </w:rPr>
        <w:t>مرتبه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حدود</w:t>
      </w:r>
      <w:r w:rsidR="00E06D7A">
        <w:rPr>
          <w:rtl/>
        </w:rPr>
        <w:t xml:space="preserve"> </w:t>
      </w:r>
      <w:r w:rsidRPr="0075697D">
        <w:rPr>
          <w:rtl/>
        </w:rPr>
        <w:t>ربطها،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مرتبه</w:t>
      </w:r>
      <w:r w:rsidR="00E06D7A">
        <w:rPr>
          <w:rtl/>
        </w:rPr>
        <w:t xml:space="preserve"> </w:t>
      </w:r>
      <w:r w:rsidRPr="0075697D">
        <w:rPr>
          <w:rtl/>
        </w:rPr>
        <w:t>وملحقاته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النقل</w:t>
      </w:r>
      <w:r w:rsidR="00E06D7A">
        <w:rPr>
          <w:rtl/>
        </w:rPr>
        <w:t xml:space="preserve"> </w:t>
      </w:r>
      <w:r w:rsidRPr="0075697D">
        <w:rPr>
          <w:rtl/>
        </w:rPr>
        <w:t>يجاوز</w:t>
      </w:r>
      <w:r w:rsidR="00E06D7A">
        <w:rPr>
          <w:rtl/>
        </w:rPr>
        <w:t xml:space="preserve"> </w:t>
      </w:r>
      <w:r w:rsidRPr="0075697D">
        <w:rPr>
          <w:rtl/>
        </w:rPr>
        <w:t>نهاية</w:t>
      </w:r>
      <w:r w:rsidR="00E06D7A">
        <w:rPr>
          <w:rtl/>
        </w:rPr>
        <w:t xml:space="preserve"> </w:t>
      </w:r>
      <w:r w:rsidRPr="0075697D">
        <w:rPr>
          <w:rtl/>
        </w:rPr>
        <w:t>مربوط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الدرجة،</w:t>
      </w:r>
      <w:r w:rsidR="00E06D7A">
        <w:rPr>
          <w:rtl/>
        </w:rPr>
        <w:t xml:space="preserve"> </w:t>
      </w:r>
      <w:r w:rsidRPr="0075697D">
        <w:rPr>
          <w:rtl/>
        </w:rPr>
        <w:t>احتفظ</w:t>
      </w:r>
      <w:r w:rsidR="00E06D7A">
        <w:rPr>
          <w:rtl/>
        </w:rPr>
        <w:t xml:space="preserve"> </w:t>
      </w:r>
      <w:r w:rsidRPr="0075697D">
        <w:rPr>
          <w:rtl/>
        </w:rPr>
        <w:t>العضو</w:t>
      </w:r>
      <w:r w:rsidR="00E06D7A">
        <w:rPr>
          <w:rtl/>
        </w:rPr>
        <w:t xml:space="preserve"> </w:t>
      </w:r>
      <w:r w:rsidRPr="0075697D">
        <w:rPr>
          <w:rtl/>
        </w:rPr>
        <w:t>المنقول</w:t>
      </w:r>
      <w:r w:rsidR="00E06D7A">
        <w:rPr>
          <w:rtl/>
        </w:rPr>
        <w:t xml:space="preserve"> </w:t>
      </w:r>
      <w:r w:rsidRPr="0075697D">
        <w:rPr>
          <w:rtl/>
        </w:rPr>
        <w:t>بمرتبه</w:t>
      </w:r>
      <w:r w:rsidR="00E06D7A">
        <w:rPr>
          <w:rtl/>
        </w:rPr>
        <w:t xml:space="preserve"> </w:t>
      </w:r>
      <w:r w:rsidRPr="0075697D">
        <w:rPr>
          <w:rtl/>
        </w:rPr>
        <w:t>وملحقاته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شخصية".</w:t>
      </w:r>
    </w:p>
    <w:p w:rsidR="00E11ED3" w:rsidRPr="0075697D" w:rsidRDefault="00E11ED3" w:rsidP="00E11ED3">
      <w:pPr>
        <w:pStyle w:val="H4GA"/>
      </w:pPr>
      <w:r w:rsidRPr="00D1043D">
        <w:rPr>
          <w:rtl/>
        </w:rPr>
        <w:tab/>
      </w:r>
      <w:r w:rsidRPr="0075697D">
        <w:rPr>
          <w:rtl/>
        </w:rPr>
        <w:t>(ه)</w:t>
      </w:r>
      <w:r w:rsidRPr="00D1043D">
        <w:rPr>
          <w:rtl/>
        </w:rPr>
        <w:tab/>
      </w:r>
      <w:r w:rsidRPr="0075697D">
        <w:rPr>
          <w:rtl/>
        </w:rPr>
        <w:t>منع</w:t>
      </w:r>
      <w:r w:rsidR="00E06D7A">
        <w:rPr>
          <w:rtl/>
        </w:rPr>
        <w:t xml:space="preserve"> </w:t>
      </w:r>
      <w:r w:rsidRPr="0075697D">
        <w:rPr>
          <w:rtl/>
        </w:rPr>
        <w:t>انتداب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لمهمات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</w:p>
    <w:p w:rsidR="00E11ED3" w:rsidRPr="0075697D" w:rsidRDefault="00E11ED3" w:rsidP="00E11ED3">
      <w:pPr>
        <w:pStyle w:val="SingleTxtGA"/>
        <w:rPr>
          <w:rtl/>
        </w:rPr>
      </w:pPr>
      <w:bookmarkStart w:id="66" w:name="Article_71636"/>
      <w:r w:rsidRPr="00D1043D">
        <w:rPr>
          <w:rtl/>
        </w:rPr>
        <w:t>192-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</w:t>
      </w:r>
      <w:bookmarkEnd w:id="66"/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ندب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للقيام</w:t>
      </w:r>
      <w:r w:rsidR="00E06D7A">
        <w:rPr>
          <w:rtl/>
        </w:rPr>
        <w:t xml:space="preserve"> </w:t>
      </w:r>
      <w:r w:rsidRPr="0075697D">
        <w:rPr>
          <w:rtl/>
        </w:rPr>
        <w:t>بأعمال</w:t>
      </w:r>
      <w:r w:rsidR="00E06D7A">
        <w:rPr>
          <w:rtl/>
        </w:rPr>
        <w:t xml:space="preserve"> </w:t>
      </w:r>
      <w:r w:rsidRPr="0075697D">
        <w:rPr>
          <w:rtl/>
        </w:rPr>
        <w:t>نظيرة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القضائي.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الندب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لمدة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قابلة</w:t>
      </w:r>
      <w:r w:rsidR="00E06D7A">
        <w:rPr>
          <w:rtl/>
        </w:rPr>
        <w:t xml:space="preserve"> </w:t>
      </w:r>
      <w:r w:rsidRPr="0075697D">
        <w:rPr>
          <w:rtl/>
        </w:rPr>
        <w:t>للتجديد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الندب</w:t>
      </w:r>
      <w:r w:rsidR="00E06D7A">
        <w:rPr>
          <w:rtl/>
        </w:rPr>
        <w:t xml:space="preserve"> </w:t>
      </w:r>
      <w:r w:rsidRPr="0075697D">
        <w:rPr>
          <w:rtl/>
        </w:rPr>
        <w:t>لبعض</w:t>
      </w:r>
      <w:r w:rsidR="00E06D7A">
        <w:rPr>
          <w:rtl/>
        </w:rPr>
        <w:t xml:space="preserve"> </w:t>
      </w:r>
      <w:r w:rsidRPr="0075697D">
        <w:rPr>
          <w:rtl/>
        </w:rPr>
        <w:t>الوقت،</w:t>
      </w:r>
      <w:r w:rsidR="00E06D7A">
        <w:rPr>
          <w:rtl/>
        </w:rPr>
        <w:t xml:space="preserve"> </w:t>
      </w:r>
      <w:r w:rsidRPr="0075697D">
        <w:rPr>
          <w:rtl/>
        </w:rPr>
        <w:t>وبحد</w:t>
      </w:r>
      <w:r w:rsidR="00E06D7A">
        <w:rPr>
          <w:rtl/>
        </w:rPr>
        <w:t xml:space="preserve"> </w:t>
      </w:r>
      <w:r w:rsidRPr="0075697D">
        <w:rPr>
          <w:rtl/>
        </w:rPr>
        <w:t>أقصى</w:t>
      </w:r>
      <w:r w:rsidR="00E06D7A">
        <w:rPr>
          <w:rtl/>
        </w:rPr>
        <w:t xml:space="preserve"> </w:t>
      </w:r>
      <w:r w:rsidRPr="0075697D">
        <w:rPr>
          <w:rtl/>
        </w:rPr>
        <w:t>ست</w:t>
      </w:r>
      <w:r w:rsidR="00E06D7A">
        <w:rPr>
          <w:rtl/>
        </w:rPr>
        <w:t xml:space="preserve"> </w:t>
      </w:r>
      <w:r w:rsidRPr="0075697D">
        <w:rPr>
          <w:rtl/>
        </w:rPr>
        <w:t>سنوات</w:t>
      </w:r>
      <w:r w:rsidR="00E06D7A">
        <w:rPr>
          <w:rtl/>
        </w:rPr>
        <w:t xml:space="preserve"> </w:t>
      </w:r>
      <w:r w:rsidRPr="0075697D">
        <w:rPr>
          <w:rtl/>
        </w:rPr>
        <w:t>متصلة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الندب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الوقت".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193-</w:t>
      </w:r>
      <w:r w:rsidRPr="00D1043D">
        <w:rPr>
          <w:rtl/>
        </w:rPr>
        <w:tab/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محكماً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نزاع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أجر،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النزاع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مطروح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القضاء.</w:t>
      </w:r>
      <w:r w:rsidR="00E06D7A">
        <w:rPr>
          <w:rtl/>
        </w:rPr>
        <w:t xml:space="preserve"> </w:t>
      </w:r>
      <w:r w:rsidRPr="0075697D">
        <w:rPr>
          <w:rtl/>
        </w:rPr>
        <w:t>واستثناءً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ندب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ليكون</w:t>
      </w:r>
      <w:r w:rsidR="00E06D7A">
        <w:rPr>
          <w:rtl/>
        </w:rPr>
        <w:t xml:space="preserve"> </w:t>
      </w:r>
      <w:r w:rsidRPr="0075697D">
        <w:rPr>
          <w:rtl/>
        </w:rPr>
        <w:t>محكماً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الحكومة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الهيئات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العامة".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194-</w:t>
      </w:r>
      <w:r w:rsidRPr="00D1043D">
        <w:rPr>
          <w:rtl/>
        </w:rPr>
        <w:tab/>
      </w:r>
      <w:r w:rsidRPr="0075697D">
        <w:rPr>
          <w:rtl/>
        </w:rPr>
        <w:t>ووفقاً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"يجوز</w:t>
      </w:r>
      <w:r w:rsidR="00E06D7A">
        <w:rPr>
          <w:rtl/>
        </w:rPr>
        <w:t xml:space="preserve"> </w:t>
      </w:r>
      <w:r w:rsidRPr="0075697D">
        <w:rPr>
          <w:rtl/>
        </w:rPr>
        <w:t>إعارة</w:t>
      </w:r>
      <w:r w:rsidR="00E06D7A">
        <w:rPr>
          <w:rtl/>
        </w:rPr>
        <w:t xml:space="preserve"> </w:t>
      </w:r>
      <w:r w:rsidRPr="0075697D">
        <w:rPr>
          <w:rtl/>
        </w:rPr>
        <w:t>عضو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جهة</w:t>
      </w:r>
      <w:r w:rsidR="00E06D7A">
        <w:rPr>
          <w:rtl/>
        </w:rPr>
        <w:t xml:space="preserve"> </w:t>
      </w:r>
      <w:r w:rsidRPr="0075697D">
        <w:rPr>
          <w:rtl/>
        </w:rPr>
        <w:t>حكومية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دولية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الداخل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الخارج،</w:t>
      </w:r>
      <w:r w:rsidR="00E06D7A">
        <w:rPr>
          <w:rtl/>
        </w:rPr>
        <w:t xml:space="preserve"> </w:t>
      </w:r>
      <w:r w:rsidRPr="0075697D">
        <w:rPr>
          <w:rtl/>
        </w:rPr>
        <w:t>ويصدر</w:t>
      </w:r>
      <w:r w:rsidR="00E06D7A">
        <w:rPr>
          <w:rtl/>
        </w:rPr>
        <w:t xml:space="preserve"> </w:t>
      </w:r>
      <w:r w:rsidRPr="0075697D">
        <w:rPr>
          <w:rtl/>
        </w:rPr>
        <w:t>بالإعارة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عرض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الإعارة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سنوات</w:t>
      </w:r>
      <w:r w:rsidR="00E06D7A">
        <w:rPr>
          <w:rtl/>
        </w:rPr>
        <w:t xml:space="preserve"> </w:t>
      </w:r>
      <w:r w:rsidRPr="0075697D">
        <w:rPr>
          <w:rtl/>
        </w:rPr>
        <w:t>متصلة،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اقتضت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مصلحة</w:t>
      </w:r>
      <w:r w:rsidR="00E06D7A">
        <w:rPr>
          <w:rtl/>
        </w:rPr>
        <w:t xml:space="preserve"> </w:t>
      </w:r>
      <w:r w:rsidRPr="0075697D">
        <w:rPr>
          <w:rtl/>
        </w:rPr>
        <w:t>عليا</w:t>
      </w:r>
      <w:r w:rsidR="00E06D7A">
        <w:rPr>
          <w:rtl/>
        </w:rPr>
        <w:t xml:space="preserve"> </w:t>
      </w:r>
      <w:r w:rsidRPr="0075697D">
        <w:rPr>
          <w:rtl/>
        </w:rPr>
        <w:t>للبلاد</w:t>
      </w:r>
      <w:r w:rsidR="00E06D7A">
        <w:rPr>
          <w:rtl/>
        </w:rPr>
        <w:t xml:space="preserve"> </w:t>
      </w:r>
      <w:r w:rsidRPr="0075697D">
        <w:rPr>
          <w:rtl/>
        </w:rPr>
        <w:t>يقدرها</w:t>
      </w:r>
      <w:r w:rsidR="00E06D7A">
        <w:rPr>
          <w:rtl/>
        </w:rPr>
        <w:t xml:space="preserve"> </w:t>
      </w:r>
      <w:r w:rsidRPr="0075697D">
        <w:rPr>
          <w:rtl/>
        </w:rPr>
        <w:t>الأمير".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195-</w:t>
      </w:r>
      <w:r w:rsidRPr="00D1043D">
        <w:rPr>
          <w:rtl/>
        </w:rPr>
        <w:tab/>
      </w:r>
      <w:r w:rsidRPr="0075697D">
        <w:rPr>
          <w:rtl/>
        </w:rPr>
        <w:t>ي</w:t>
      </w:r>
      <w:r w:rsidRPr="0075697D">
        <w:rPr>
          <w:rFonts w:hint="eastAsia"/>
          <w:rtl/>
        </w:rPr>
        <w:t>ت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سبق</w:t>
      </w:r>
      <w:r w:rsidR="00E06D7A">
        <w:rPr>
          <w:rtl/>
        </w:rPr>
        <w:t xml:space="preserve"> </w:t>
      </w:r>
      <w:r w:rsidRPr="0075697D">
        <w:rPr>
          <w:rtl/>
        </w:rPr>
        <w:t>استعراضه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ضمانات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استقلال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والنائب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التنفيذية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أعضا</w:t>
      </w:r>
      <w:r w:rsidRPr="0075697D">
        <w:rPr>
          <w:rFonts w:hint="eastAsia"/>
          <w:rtl/>
        </w:rPr>
        <w:t>ء</w:t>
      </w:r>
      <w:r w:rsidRPr="0075697D">
        <w:rPr>
          <w:rtl/>
        </w:rPr>
        <w:t>ها</w:t>
      </w:r>
      <w:r w:rsidR="00E06D7A">
        <w:rPr>
          <w:rtl/>
        </w:rPr>
        <w:t xml:space="preserve"> </w:t>
      </w:r>
      <w:r w:rsidRPr="0075697D">
        <w:rPr>
          <w:rtl/>
        </w:rPr>
        <w:t>يتمتعون</w:t>
      </w:r>
      <w:r w:rsidR="00E06D7A">
        <w:rPr>
          <w:rtl/>
        </w:rPr>
        <w:t xml:space="preserve"> </w:t>
      </w:r>
      <w:r w:rsidRPr="0075697D">
        <w:rPr>
          <w:rtl/>
        </w:rPr>
        <w:t>بالضمانات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تمنحهم</w:t>
      </w:r>
      <w:r w:rsidR="00E06D7A">
        <w:rPr>
          <w:rtl/>
        </w:rPr>
        <w:t xml:space="preserve"> </w:t>
      </w:r>
      <w:r w:rsidRPr="0075697D">
        <w:rPr>
          <w:rtl/>
        </w:rPr>
        <w:t>الاستقلالية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ممارستهم</w:t>
      </w:r>
      <w:r w:rsidR="00E06D7A">
        <w:rPr>
          <w:rtl/>
        </w:rPr>
        <w:t xml:space="preserve"> </w:t>
      </w:r>
      <w:r w:rsidRPr="0075697D">
        <w:rPr>
          <w:rtl/>
        </w:rPr>
        <w:t>لوظائفهم.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67" w:name="_Toc21679364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(15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الشرعية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bookmarkEnd w:id="67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196-</w:t>
      </w:r>
      <w:r w:rsidRPr="00D1043D">
        <w:rPr>
          <w:rtl/>
        </w:rPr>
        <w:tab/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رجعية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40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كالتالي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عقوبة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بقانون.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عقاب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اللاحقة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والعقوبة</w:t>
      </w:r>
      <w:r w:rsidR="00E06D7A">
        <w:rPr>
          <w:rtl/>
        </w:rPr>
        <w:t xml:space="preserve"> </w:t>
      </w:r>
      <w:r w:rsidRPr="0075697D">
        <w:rPr>
          <w:rtl/>
        </w:rPr>
        <w:t>شخصية.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تسري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يقع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بها،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يترتب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أثر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="00E06D7A">
        <w:rPr>
          <w:rtl/>
        </w:rPr>
        <w:t xml:space="preserve"> </w:t>
      </w:r>
      <w:r w:rsidRPr="0075697D">
        <w:rPr>
          <w:rtl/>
        </w:rPr>
        <w:t>قبلها،</w:t>
      </w:r>
      <w:r w:rsidR="00E06D7A">
        <w:rPr>
          <w:rtl/>
        </w:rPr>
        <w:t xml:space="preserve"> </w:t>
      </w:r>
      <w:r w:rsidRPr="0075697D">
        <w:rPr>
          <w:rtl/>
        </w:rPr>
        <w:t>ومع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وبأغلبية</w:t>
      </w:r>
      <w:r w:rsidR="00E06D7A">
        <w:rPr>
          <w:rtl/>
        </w:rPr>
        <w:t xml:space="preserve"> </w:t>
      </w:r>
      <w:r w:rsidRPr="0075697D">
        <w:rPr>
          <w:rtl/>
        </w:rPr>
        <w:t>ثلثي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الشورى</w:t>
      </w:r>
      <w:r w:rsidR="00E06D7A">
        <w:rPr>
          <w:rtl/>
        </w:rPr>
        <w:t xml:space="preserve"> </w:t>
      </w:r>
      <w:r w:rsidRPr="0075697D">
        <w:rPr>
          <w:rtl/>
        </w:rPr>
        <w:t>النص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خلاف</w:t>
      </w:r>
      <w:r w:rsidR="00E06D7A">
        <w:rPr>
          <w:rtl/>
        </w:rPr>
        <w:t xml:space="preserve"> </w:t>
      </w:r>
      <w:r w:rsidRPr="0075697D">
        <w:rPr>
          <w:rtl/>
        </w:rPr>
        <w:t>ذلك".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197-</w:t>
      </w:r>
      <w:r w:rsidRPr="00D1043D">
        <w:rPr>
          <w:rtl/>
        </w:rPr>
        <w:tab/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الأصلح</w:t>
      </w:r>
      <w:r w:rsidR="00E06D7A">
        <w:rPr>
          <w:rtl/>
        </w:rPr>
        <w:t xml:space="preserve"> </w:t>
      </w:r>
      <w:r w:rsidRPr="0075697D">
        <w:rPr>
          <w:rtl/>
        </w:rPr>
        <w:t>للمتهم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نهائي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(9/1)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"يسري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ارتكابها،</w:t>
      </w:r>
      <w:r w:rsidR="00E06D7A">
        <w:rPr>
          <w:rtl/>
        </w:rPr>
        <w:t xml:space="preserve"> </w:t>
      </w:r>
      <w:r w:rsidRPr="0075697D">
        <w:rPr>
          <w:rtl/>
        </w:rPr>
        <w:t>ومع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ارتكاب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وقبل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بحكم</w:t>
      </w:r>
      <w:r w:rsidR="00E06D7A">
        <w:rPr>
          <w:rtl/>
        </w:rPr>
        <w:t xml:space="preserve"> </w:t>
      </w:r>
      <w:r w:rsidRPr="0075697D">
        <w:rPr>
          <w:rtl/>
        </w:rPr>
        <w:t>بات،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أصلح</w:t>
      </w:r>
      <w:r w:rsidR="00E06D7A">
        <w:rPr>
          <w:rtl/>
        </w:rPr>
        <w:t xml:space="preserve"> </w:t>
      </w:r>
      <w:r w:rsidRPr="0075697D">
        <w:rPr>
          <w:rtl/>
        </w:rPr>
        <w:t>للمتهم،</w:t>
      </w:r>
      <w:r w:rsidR="00E06D7A">
        <w:rPr>
          <w:rtl/>
        </w:rPr>
        <w:t xml:space="preserve"> </w:t>
      </w:r>
      <w:r w:rsidRPr="0075697D">
        <w:rPr>
          <w:rtl/>
        </w:rPr>
        <w:t>طبق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غيره.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أصبح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باتاً،</w:t>
      </w:r>
      <w:r w:rsidR="00E06D7A">
        <w:rPr>
          <w:rtl/>
        </w:rPr>
        <w:t xml:space="preserve"> </w:t>
      </w:r>
      <w:r w:rsidRPr="0075697D">
        <w:rPr>
          <w:rtl/>
        </w:rPr>
        <w:t>وصدر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يجعل</w:t>
      </w:r>
      <w:r w:rsidR="00E06D7A">
        <w:rPr>
          <w:rtl/>
        </w:rPr>
        <w:t xml:space="preserve"> </w:t>
      </w:r>
      <w:r w:rsidRPr="0075697D">
        <w:rPr>
          <w:rtl/>
        </w:rPr>
        <w:t>الفعل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الامتناع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الفعل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معاقب</w:t>
      </w:r>
      <w:r w:rsidR="00E06D7A">
        <w:rPr>
          <w:rtl/>
        </w:rPr>
        <w:t xml:space="preserve"> </w:t>
      </w:r>
      <w:r w:rsidRPr="0075697D">
        <w:rPr>
          <w:rtl/>
        </w:rPr>
        <w:t>عليه،</w:t>
      </w:r>
      <w:r w:rsidR="00E06D7A">
        <w:rPr>
          <w:rtl/>
        </w:rPr>
        <w:t xml:space="preserve"> </w:t>
      </w:r>
      <w:r w:rsidRPr="0075697D">
        <w:rPr>
          <w:rtl/>
        </w:rPr>
        <w:t>يوقف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وتنتهي</w:t>
      </w:r>
      <w:r w:rsidR="00E06D7A">
        <w:rPr>
          <w:rtl/>
        </w:rPr>
        <w:t xml:space="preserve"> </w:t>
      </w:r>
      <w:r w:rsidRPr="0075697D">
        <w:rPr>
          <w:rtl/>
        </w:rPr>
        <w:t>آثاره</w:t>
      </w:r>
      <w:r w:rsidR="00E06D7A">
        <w:rPr>
          <w:rtl/>
        </w:rPr>
        <w:t xml:space="preserve"> </w:t>
      </w:r>
      <w:r w:rsidRPr="0075697D">
        <w:rPr>
          <w:rtl/>
        </w:rPr>
        <w:t>الجنائية".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198-</w:t>
      </w:r>
      <w:r w:rsidRPr="00D1043D">
        <w:rPr>
          <w:rtl/>
        </w:rPr>
        <w:tab/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22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5739B4">
        <w:rPr>
          <w:rFonts w:hint="cs"/>
          <w:rtl/>
        </w:rPr>
        <w:t> 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"1-</w:t>
      </w:r>
      <w:r w:rsidR="00E06D7A">
        <w:rPr>
          <w:rtl/>
        </w:rPr>
        <w:t xml:space="preserve"> </w:t>
      </w:r>
      <w:r w:rsidRPr="0075697D">
        <w:rPr>
          <w:rtl/>
        </w:rPr>
        <w:t>يسري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الجديد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يقع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به،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يرد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يقضي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ذلك.</w:t>
      </w:r>
      <w:r w:rsidR="00E06D7A">
        <w:rPr>
          <w:rtl/>
        </w:rPr>
        <w:t xml:space="preserve"> 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تبقى</w:t>
      </w:r>
      <w:r w:rsidR="00E06D7A">
        <w:rPr>
          <w:rtl/>
        </w:rPr>
        <w:t xml:space="preserve"> </w:t>
      </w:r>
      <w:r w:rsidRPr="0075697D">
        <w:rPr>
          <w:rtl/>
        </w:rPr>
        <w:t>آثار</w:t>
      </w:r>
      <w:r w:rsidR="00E06D7A">
        <w:rPr>
          <w:rtl/>
        </w:rPr>
        <w:t xml:space="preserve"> </w:t>
      </w:r>
      <w:r w:rsidRPr="0075697D">
        <w:rPr>
          <w:rtl/>
        </w:rPr>
        <w:t>التصرفات</w:t>
      </w:r>
      <w:r w:rsidR="00E06D7A">
        <w:rPr>
          <w:rtl/>
        </w:rPr>
        <w:t xml:space="preserve"> </w:t>
      </w:r>
      <w:r w:rsidRPr="0075697D">
        <w:rPr>
          <w:rtl/>
        </w:rPr>
        <w:t>خاضعة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إبرامها،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تكن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الجديد</w:t>
      </w:r>
      <w:r w:rsidR="00E06D7A">
        <w:rPr>
          <w:rtl/>
        </w:rPr>
        <w:t xml:space="preserve"> </w:t>
      </w:r>
      <w:r w:rsidRPr="0075697D">
        <w:rPr>
          <w:rtl/>
        </w:rPr>
        <w:t>متعلقة</w:t>
      </w:r>
      <w:r w:rsidR="00E06D7A">
        <w:rPr>
          <w:rtl/>
        </w:rPr>
        <w:t xml:space="preserve"> </w:t>
      </w:r>
      <w:r w:rsidRPr="0075697D">
        <w:rPr>
          <w:rtl/>
        </w:rPr>
        <w:t>بالنظام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فتسري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يترتب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الآثار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به".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199-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مسألة</w:t>
      </w:r>
      <w:r w:rsidR="00E06D7A">
        <w:rPr>
          <w:rtl/>
        </w:rPr>
        <w:t xml:space="preserve"> </w:t>
      </w:r>
      <w:r w:rsidRPr="0075697D">
        <w:rPr>
          <w:rtl/>
        </w:rPr>
        <w:t>نطاق</w:t>
      </w:r>
      <w:r w:rsidR="00E06D7A">
        <w:rPr>
          <w:rtl/>
        </w:rPr>
        <w:t xml:space="preserve"> </w:t>
      </w:r>
      <w:r w:rsidRPr="0075697D">
        <w:rPr>
          <w:rtl/>
        </w:rPr>
        <w:t>سريان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الداخل</w:t>
      </w:r>
      <w:r w:rsidR="00E06D7A">
        <w:rPr>
          <w:rtl/>
        </w:rPr>
        <w:t xml:space="preserve"> </w:t>
      </w:r>
      <w:r w:rsidRPr="0075697D">
        <w:rPr>
          <w:rtl/>
        </w:rPr>
        <w:t>والخارج،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أقرت</w:t>
      </w:r>
      <w:r w:rsidR="00E06D7A">
        <w:rPr>
          <w:rtl/>
        </w:rPr>
        <w:t xml:space="preserve"> </w:t>
      </w:r>
      <w:r w:rsidRPr="0075697D">
        <w:rPr>
          <w:rtl/>
        </w:rPr>
        <w:t>وأكدت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الإقليمية</w:t>
      </w:r>
      <w:r w:rsidR="00E06D7A">
        <w:rPr>
          <w:rtl/>
        </w:rPr>
        <w:t xml:space="preserve"> </w:t>
      </w:r>
      <w:r w:rsidRPr="0075697D">
        <w:rPr>
          <w:rtl/>
        </w:rPr>
        <w:t>ومبدأ</w:t>
      </w:r>
      <w:r w:rsidR="00E06D7A">
        <w:rPr>
          <w:rtl/>
        </w:rPr>
        <w:t xml:space="preserve"> </w:t>
      </w:r>
      <w:r w:rsidRPr="0075697D">
        <w:rPr>
          <w:rtl/>
        </w:rPr>
        <w:t>سريان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للمعيار</w:t>
      </w:r>
      <w:r w:rsidR="00E06D7A">
        <w:rPr>
          <w:rtl/>
        </w:rPr>
        <w:t xml:space="preserve"> </w:t>
      </w:r>
      <w:r w:rsidRPr="0075697D">
        <w:rPr>
          <w:rtl/>
        </w:rPr>
        <w:t>الجنائي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المعروف</w:t>
      </w:r>
      <w:r w:rsidR="00E06D7A">
        <w:rPr>
          <w:rtl/>
        </w:rPr>
        <w:t xml:space="preserve"> </w:t>
      </w:r>
      <w:r w:rsidRPr="0075697D">
        <w:rPr>
          <w:rtl/>
        </w:rPr>
        <w:t>بمبدأ</w:t>
      </w:r>
      <w:r w:rsidR="00E06D7A">
        <w:rPr>
          <w:rtl/>
        </w:rPr>
        <w:t xml:space="preserve"> </w:t>
      </w:r>
      <w:r w:rsidRPr="0075697D">
        <w:rPr>
          <w:rtl/>
        </w:rPr>
        <w:t>شخصية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بشقيه</w:t>
      </w:r>
      <w:r w:rsidR="00E06D7A">
        <w:rPr>
          <w:rtl/>
        </w:rPr>
        <w:t xml:space="preserve"> </w:t>
      </w:r>
      <w:r w:rsidRPr="0075697D">
        <w:rPr>
          <w:rtl/>
        </w:rPr>
        <w:t>الإيجابي</w:t>
      </w:r>
      <w:r w:rsidR="00E06D7A">
        <w:rPr>
          <w:rtl/>
        </w:rPr>
        <w:t xml:space="preserve"> </w:t>
      </w:r>
      <w:r w:rsidRPr="0075697D">
        <w:rPr>
          <w:rtl/>
        </w:rPr>
        <w:t>والسلبي،</w:t>
      </w:r>
      <w:r w:rsidR="00E06D7A">
        <w:rPr>
          <w:rtl/>
        </w:rPr>
        <w:t xml:space="preserve"> </w:t>
      </w:r>
      <w:r w:rsidRPr="0075697D">
        <w:rPr>
          <w:rtl/>
        </w:rPr>
        <w:t>فالإيجابي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مرتكب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ينتمي</w:t>
      </w:r>
      <w:r w:rsidR="00E06D7A">
        <w:rPr>
          <w:rtl/>
        </w:rPr>
        <w:t xml:space="preserve"> </w:t>
      </w:r>
      <w:r w:rsidRPr="0075697D">
        <w:rPr>
          <w:rtl/>
        </w:rPr>
        <w:t>لجنسية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والسلبي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المنتمي</w:t>
      </w:r>
      <w:r w:rsidR="00E06D7A">
        <w:rPr>
          <w:rtl/>
        </w:rPr>
        <w:t xml:space="preserve"> </w:t>
      </w:r>
      <w:r w:rsidRPr="0075697D">
        <w:rPr>
          <w:rtl/>
        </w:rPr>
        <w:t>لجنسية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200-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أخذ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بالشق</w:t>
      </w:r>
      <w:r w:rsidR="00E06D7A">
        <w:rPr>
          <w:rtl/>
        </w:rPr>
        <w:t xml:space="preserve"> </w:t>
      </w:r>
      <w:r w:rsidRPr="0075697D">
        <w:rPr>
          <w:rtl/>
        </w:rPr>
        <w:t>الإيجابي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المعيار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بسريان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قطري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فعلاً</w:t>
      </w:r>
      <w:r w:rsidR="00E06D7A">
        <w:rPr>
          <w:rtl/>
        </w:rPr>
        <w:t xml:space="preserve"> </w:t>
      </w:r>
      <w:r w:rsidRPr="0075697D">
        <w:rPr>
          <w:rtl/>
        </w:rPr>
        <w:t>يعتبر</w:t>
      </w:r>
      <w:r w:rsidR="00E06D7A">
        <w:rPr>
          <w:rtl/>
        </w:rPr>
        <w:t xml:space="preserve"> </w:t>
      </w:r>
      <w:r w:rsidRPr="0075697D">
        <w:rPr>
          <w:rtl/>
        </w:rPr>
        <w:t>جناية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5739B4">
        <w:rPr>
          <w:rFonts w:hint="cs"/>
          <w:rtl/>
        </w:rPr>
        <w:t> 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يعاقب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عاد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وكان</w:t>
      </w:r>
      <w:r w:rsidR="00E06D7A">
        <w:rPr>
          <w:rtl/>
        </w:rPr>
        <w:t xml:space="preserve"> </w:t>
      </w:r>
      <w:r w:rsidRPr="0075697D">
        <w:rPr>
          <w:rtl/>
        </w:rPr>
        <w:t>الفعل</w:t>
      </w:r>
      <w:r w:rsidR="00E06D7A">
        <w:rPr>
          <w:rtl/>
        </w:rPr>
        <w:t xml:space="preserve"> </w:t>
      </w:r>
      <w:r w:rsidRPr="0075697D">
        <w:rPr>
          <w:rtl/>
        </w:rPr>
        <w:t>معاقباً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البلد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فيه.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201-</w:t>
      </w:r>
      <w:r w:rsidRPr="00D1043D">
        <w:rPr>
          <w:rtl/>
        </w:rPr>
        <w:tab/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للشخص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القطري،</w:t>
      </w:r>
      <w:r w:rsidR="00E06D7A">
        <w:rPr>
          <w:rtl/>
        </w:rPr>
        <w:t xml:space="preserve"> </w:t>
      </w:r>
      <w:r w:rsidRPr="0075697D">
        <w:rPr>
          <w:rtl/>
        </w:rPr>
        <w:t>(المقيم)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يخضع</w:t>
      </w:r>
      <w:r w:rsidR="00E06D7A">
        <w:rPr>
          <w:rtl/>
        </w:rPr>
        <w:t xml:space="preserve"> </w:t>
      </w:r>
      <w:r w:rsidRPr="0075697D">
        <w:rPr>
          <w:rtl/>
        </w:rPr>
        <w:t>للولاية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عندما</w:t>
      </w:r>
      <w:r w:rsidR="00E06D7A">
        <w:rPr>
          <w:rtl/>
        </w:rPr>
        <w:t xml:space="preserve"> </w:t>
      </w:r>
      <w:r w:rsidRPr="0075697D">
        <w:rPr>
          <w:rtl/>
        </w:rPr>
        <w:t>يرتكب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انتهاك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عندما</w:t>
      </w:r>
      <w:r w:rsidR="00E06D7A">
        <w:rPr>
          <w:rtl/>
        </w:rPr>
        <w:t xml:space="preserve"> </w:t>
      </w:r>
      <w:r w:rsidRPr="0075697D">
        <w:rPr>
          <w:rtl/>
        </w:rPr>
        <w:t>يسهم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نشاط</w:t>
      </w:r>
      <w:r w:rsidR="00E06D7A">
        <w:rPr>
          <w:rtl/>
        </w:rPr>
        <w:t xml:space="preserve"> </w:t>
      </w:r>
      <w:r w:rsidRPr="0075697D">
        <w:rPr>
          <w:rtl/>
        </w:rPr>
        <w:t>إجرامي</w:t>
      </w:r>
      <w:r w:rsidR="00E06D7A">
        <w:rPr>
          <w:rtl/>
        </w:rPr>
        <w:t xml:space="preserve"> </w:t>
      </w:r>
      <w:r w:rsidRPr="0075697D">
        <w:rPr>
          <w:rtl/>
        </w:rPr>
        <w:t>يقع</w:t>
      </w:r>
      <w:r w:rsidR="00E06D7A">
        <w:rPr>
          <w:rtl/>
        </w:rPr>
        <w:t xml:space="preserve"> </w:t>
      </w:r>
      <w:r w:rsidRPr="0075697D">
        <w:rPr>
          <w:rtl/>
        </w:rPr>
        <w:t>بعضه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مؤد</w:t>
      </w:r>
      <w:r w:rsidRPr="0075697D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المعيار</w:t>
      </w:r>
      <w:r w:rsidR="00E06D7A">
        <w:rPr>
          <w:rtl/>
        </w:rPr>
        <w:t xml:space="preserve"> </w:t>
      </w:r>
      <w:r w:rsidRPr="0075697D">
        <w:rPr>
          <w:rtl/>
        </w:rPr>
        <w:t>الأساسي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تأخذ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الدول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الإقليمية</w:t>
      </w:r>
      <w:r w:rsidR="00E06D7A">
        <w:rPr>
          <w:rtl/>
        </w:rPr>
        <w:t xml:space="preserve"> </w:t>
      </w:r>
      <w:r w:rsidRPr="0075697D">
        <w:rPr>
          <w:rtl/>
        </w:rPr>
        <w:t>المحدد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العقابي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تطبيقه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النشاط</w:t>
      </w:r>
      <w:r w:rsidR="00E06D7A">
        <w:rPr>
          <w:rtl/>
        </w:rPr>
        <w:t xml:space="preserve"> </w:t>
      </w:r>
      <w:r w:rsidRPr="0075697D">
        <w:rPr>
          <w:rtl/>
        </w:rPr>
        <w:t>الإجرامي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يقع</w:t>
      </w:r>
      <w:r w:rsidR="00E06D7A">
        <w:rPr>
          <w:rtl/>
        </w:rPr>
        <w:t xml:space="preserve"> </w:t>
      </w:r>
      <w:r w:rsidRPr="0075697D">
        <w:rPr>
          <w:rtl/>
        </w:rPr>
        <w:t>كله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بعضه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202-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أخذ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بهذا</w:t>
      </w:r>
      <w:r w:rsidR="00E06D7A">
        <w:rPr>
          <w:rtl/>
        </w:rPr>
        <w:t xml:space="preserve"> </w:t>
      </w:r>
      <w:r w:rsidRPr="0075697D">
        <w:rPr>
          <w:rtl/>
        </w:rPr>
        <w:t>المعيار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بسريان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يرتكب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واعتبر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مرتكبة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فعل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المكونة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تحققت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نتيجتها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يراد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تتحقق</w:t>
      </w:r>
      <w:r w:rsidR="00E06D7A">
        <w:rPr>
          <w:rtl/>
        </w:rPr>
        <w:t xml:space="preserve"> </w:t>
      </w:r>
      <w:r w:rsidRPr="0075697D">
        <w:rPr>
          <w:rtl/>
        </w:rPr>
        <w:t>فيها.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203-</w:t>
      </w:r>
      <w:r w:rsidRPr="00D1043D">
        <w:rPr>
          <w:rtl/>
        </w:rPr>
        <w:tab/>
      </w:r>
      <w:r w:rsidRPr="0075697D">
        <w:rPr>
          <w:rtl/>
        </w:rPr>
        <w:t>أما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للشخص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(المقيم)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الخارج</w:t>
      </w:r>
      <w:r w:rsidR="00E06D7A">
        <w:rPr>
          <w:rtl/>
        </w:rPr>
        <w:t xml:space="preserve"> </w:t>
      </w:r>
      <w:r w:rsidRPr="0075697D">
        <w:rPr>
          <w:rtl/>
        </w:rPr>
        <w:t>فعلاً</w:t>
      </w:r>
      <w:r w:rsidR="00E06D7A">
        <w:rPr>
          <w:rtl/>
        </w:rPr>
        <w:t xml:space="preserve"> </w:t>
      </w:r>
      <w:r w:rsidRPr="0075697D">
        <w:rPr>
          <w:rtl/>
        </w:rPr>
        <w:t>بوصفه</w:t>
      </w:r>
      <w:r w:rsidR="00E06D7A">
        <w:rPr>
          <w:rtl/>
        </w:rPr>
        <w:t xml:space="preserve"> </w:t>
      </w:r>
      <w:r w:rsidRPr="0075697D">
        <w:rPr>
          <w:rtl/>
        </w:rPr>
        <w:t>فاعلاً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5739B4">
        <w:rPr>
          <w:rFonts w:hint="cs"/>
          <w:rtl/>
        </w:rPr>
        <w:t> </w:t>
      </w:r>
      <w:r w:rsidRPr="0075697D">
        <w:rPr>
          <w:rtl/>
        </w:rPr>
        <w:t>شريكاً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المخدرات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القرصنة</w:t>
      </w:r>
      <w:r w:rsidR="00E06D7A">
        <w:rPr>
          <w:rtl/>
        </w:rPr>
        <w:t xml:space="preserve"> </w:t>
      </w:r>
      <w:r w:rsidRPr="0075697D">
        <w:rPr>
          <w:rtl/>
        </w:rPr>
        <w:t>والإرهاب</w:t>
      </w:r>
      <w:r w:rsidR="00E06D7A">
        <w:rPr>
          <w:rtl/>
        </w:rPr>
        <w:t xml:space="preserve"> </w:t>
      </w:r>
      <w:r w:rsidRPr="0075697D">
        <w:rPr>
          <w:rtl/>
        </w:rPr>
        <w:t>الدولي،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مجرد</w:t>
      </w:r>
      <w:r w:rsidR="00E06D7A">
        <w:rPr>
          <w:rtl/>
        </w:rPr>
        <w:t xml:space="preserve"> </w:t>
      </w:r>
      <w:r w:rsidRPr="0075697D">
        <w:rPr>
          <w:rtl/>
        </w:rPr>
        <w:t>تواجده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يستنهض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للدولة.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204-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أخذ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بهذا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سريان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وجد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tl/>
        </w:rPr>
        <w:t>وأياً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جنسيته</w:t>
      </w:r>
      <w:r w:rsidR="00E06D7A">
        <w:rPr>
          <w:rtl/>
        </w:rPr>
        <w:t xml:space="preserve"> </w:t>
      </w:r>
      <w:r w:rsidRPr="0075697D">
        <w:rPr>
          <w:rtl/>
        </w:rPr>
        <w:t>مقيماً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عابراً</w:t>
      </w:r>
      <w:r w:rsidR="00E06D7A">
        <w:rPr>
          <w:rtl/>
        </w:rPr>
        <w:t xml:space="preserve"> </w:t>
      </w:r>
      <w:r w:rsidRPr="0075697D">
        <w:rPr>
          <w:rtl/>
        </w:rPr>
        <w:t>بحسبان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معيار</w:t>
      </w:r>
      <w:r w:rsidR="00E06D7A">
        <w:rPr>
          <w:rtl/>
        </w:rPr>
        <w:t xml:space="preserve"> </w:t>
      </w:r>
      <w:r w:rsidRPr="0075697D">
        <w:rPr>
          <w:rtl/>
        </w:rPr>
        <w:t>التواجد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يتوافر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العابر</w:t>
      </w:r>
      <w:r w:rsidR="00E06D7A">
        <w:rPr>
          <w:rtl/>
        </w:rPr>
        <w:t xml:space="preserve"> </w:t>
      </w:r>
      <w:r w:rsidRPr="0075697D">
        <w:rPr>
          <w:rtl/>
        </w:rPr>
        <w:t>والمقيم</w:t>
      </w:r>
      <w:r w:rsidR="00E06D7A">
        <w:rPr>
          <w:rtl/>
        </w:rPr>
        <w:t xml:space="preserve"> </w:t>
      </w:r>
      <w:r w:rsidRPr="0075697D">
        <w:rPr>
          <w:rtl/>
        </w:rPr>
        <w:t>وبعد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الخارج</w:t>
      </w:r>
      <w:r w:rsidR="00E06D7A">
        <w:rPr>
          <w:rtl/>
        </w:rPr>
        <w:t xml:space="preserve"> </w:t>
      </w:r>
      <w:r w:rsidRPr="0075697D">
        <w:rPr>
          <w:rtl/>
        </w:rPr>
        <w:t>بوصفه</w:t>
      </w:r>
      <w:r w:rsidR="00E06D7A">
        <w:rPr>
          <w:rtl/>
        </w:rPr>
        <w:t xml:space="preserve"> </w:t>
      </w:r>
      <w:r w:rsidRPr="0075697D">
        <w:rPr>
          <w:rtl/>
        </w:rPr>
        <w:t>فاعلاً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شريكاً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أعلاه.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205-</w:t>
      </w:r>
      <w:r w:rsidRPr="00D1043D">
        <w:rPr>
          <w:rtl/>
        </w:rPr>
        <w:tab/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ولم</w:t>
      </w:r>
      <w:r w:rsidR="00E06D7A">
        <w:rPr>
          <w:rtl/>
        </w:rPr>
        <w:t xml:space="preserve"> </w:t>
      </w:r>
      <w:r w:rsidRPr="0075697D">
        <w:rPr>
          <w:rtl/>
        </w:rPr>
        <w:t>يكتف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بالمعيارين</w:t>
      </w:r>
      <w:r w:rsidR="00E06D7A">
        <w:rPr>
          <w:rtl/>
        </w:rPr>
        <w:t xml:space="preserve"> </w:t>
      </w:r>
      <w:r w:rsidRPr="0075697D">
        <w:rPr>
          <w:rtl/>
        </w:rPr>
        <w:t>سالفي</w:t>
      </w:r>
      <w:r w:rsidR="00E06D7A">
        <w:rPr>
          <w:rtl/>
        </w:rPr>
        <w:t xml:space="preserve"> </w:t>
      </w:r>
      <w:r w:rsidRPr="0075697D">
        <w:rPr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لتأكيد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لملاحقة</w:t>
      </w:r>
      <w:r w:rsidR="00E06D7A">
        <w:rPr>
          <w:rtl/>
        </w:rPr>
        <w:t xml:space="preserve"> </w:t>
      </w:r>
      <w:r w:rsidRPr="0075697D">
        <w:rPr>
          <w:rtl/>
        </w:rPr>
        <w:t>مواطنيها</w:t>
      </w:r>
      <w:r w:rsidR="00E06D7A">
        <w:rPr>
          <w:rtl/>
        </w:rPr>
        <w:t xml:space="preserve"> </w:t>
      </w:r>
      <w:r w:rsidRPr="0075697D">
        <w:rPr>
          <w:rtl/>
        </w:rPr>
        <w:t>وغيرهم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المقيمين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أضاف</w:t>
      </w:r>
      <w:r w:rsidR="00E06D7A">
        <w:rPr>
          <w:rtl/>
        </w:rPr>
        <w:t xml:space="preserve"> </w:t>
      </w:r>
      <w:r w:rsidRPr="0075697D">
        <w:rPr>
          <w:rtl/>
        </w:rPr>
        <w:t>معياراً</w:t>
      </w:r>
      <w:r w:rsidR="00E06D7A">
        <w:rPr>
          <w:rtl/>
        </w:rPr>
        <w:t xml:space="preserve"> </w:t>
      </w:r>
      <w:r w:rsidRPr="0075697D">
        <w:rPr>
          <w:rtl/>
        </w:rPr>
        <w:t>ثالثاً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العينية</w:t>
      </w:r>
      <w:r w:rsidR="00E06D7A">
        <w:rPr>
          <w:rtl/>
        </w:rPr>
        <w:t xml:space="preserve"> </w:t>
      </w:r>
      <w:r w:rsidRPr="0075697D">
        <w:rPr>
          <w:rtl/>
        </w:rPr>
        <w:t>لتغطية</w:t>
      </w:r>
      <w:r w:rsidR="00E06D7A">
        <w:rPr>
          <w:rtl/>
        </w:rPr>
        <w:t xml:space="preserve"> </w:t>
      </w:r>
      <w:r w:rsidRPr="0075697D">
        <w:rPr>
          <w:rtl/>
        </w:rPr>
        <w:t>ملاحقة</w:t>
      </w:r>
      <w:r w:rsidR="00E06D7A">
        <w:rPr>
          <w:rtl/>
        </w:rPr>
        <w:t xml:space="preserve"> </w:t>
      </w:r>
      <w:r w:rsidRPr="0075697D">
        <w:rPr>
          <w:rtl/>
        </w:rPr>
        <w:t>المذكورين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متابعة</w:t>
      </w:r>
      <w:r w:rsidR="00E06D7A">
        <w:rPr>
          <w:rtl/>
        </w:rPr>
        <w:t xml:space="preserve"> </w:t>
      </w:r>
      <w:r w:rsidRPr="0075697D">
        <w:rPr>
          <w:rtl/>
        </w:rPr>
        <w:t>النشاط</w:t>
      </w:r>
      <w:r w:rsidR="00E06D7A">
        <w:rPr>
          <w:rtl/>
        </w:rPr>
        <w:t xml:space="preserve"> </w:t>
      </w:r>
      <w:r w:rsidRPr="0075697D">
        <w:rPr>
          <w:rtl/>
        </w:rPr>
        <w:t>الإجرامي</w:t>
      </w:r>
      <w:r w:rsidR="00E06D7A">
        <w:rPr>
          <w:rtl/>
        </w:rPr>
        <w:t xml:space="preserve"> </w:t>
      </w:r>
      <w:r w:rsidRPr="0075697D">
        <w:rPr>
          <w:rtl/>
        </w:rPr>
        <w:t>عبر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والمساهمة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النوعية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ارتكبت</w:t>
      </w:r>
      <w:r w:rsidR="00E06D7A">
        <w:rPr>
          <w:rtl/>
        </w:rPr>
        <w:t xml:space="preserve"> </w:t>
      </w:r>
      <w:r w:rsidRPr="0075697D">
        <w:rPr>
          <w:rtl/>
        </w:rPr>
        <w:t>كلها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إقليم</w:t>
      </w:r>
      <w:r w:rsidR="00E06D7A">
        <w:rPr>
          <w:rtl/>
        </w:rPr>
        <w:t xml:space="preserve"> </w:t>
      </w:r>
      <w:r w:rsidRPr="0075697D">
        <w:rPr>
          <w:rtl/>
        </w:rPr>
        <w:t>الدولة،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لأنها</w:t>
      </w:r>
      <w:r w:rsidR="00E06D7A">
        <w:rPr>
          <w:rtl/>
        </w:rPr>
        <w:t xml:space="preserve"> </w:t>
      </w:r>
      <w:r w:rsidRPr="0075697D">
        <w:rPr>
          <w:rtl/>
        </w:rPr>
        <w:t>تشكل</w:t>
      </w:r>
      <w:r w:rsidR="00E06D7A">
        <w:rPr>
          <w:rtl/>
        </w:rPr>
        <w:t xml:space="preserve"> </w:t>
      </w:r>
      <w:r w:rsidRPr="0075697D">
        <w:rPr>
          <w:rtl/>
        </w:rPr>
        <w:t>تهديداً</w:t>
      </w:r>
      <w:r w:rsidR="00E06D7A">
        <w:rPr>
          <w:rtl/>
        </w:rPr>
        <w:t xml:space="preserve"> </w:t>
      </w:r>
      <w:r w:rsidRPr="0075697D">
        <w:rPr>
          <w:rtl/>
        </w:rPr>
        <w:t>لأمن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الخارجي</w:t>
      </w:r>
      <w:r w:rsidR="00E06D7A">
        <w:rPr>
          <w:rtl/>
        </w:rPr>
        <w:t xml:space="preserve"> </w:t>
      </w:r>
      <w:r w:rsidRPr="0075697D">
        <w:rPr>
          <w:rtl/>
        </w:rPr>
        <w:t>والداخلي.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206-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أخذ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بهذا</w:t>
      </w:r>
      <w:r w:rsidR="00E06D7A">
        <w:rPr>
          <w:rtl/>
        </w:rPr>
        <w:t xml:space="preserve"> </w:t>
      </w:r>
      <w:r w:rsidRPr="0075697D">
        <w:rPr>
          <w:rtl/>
        </w:rPr>
        <w:t>المعيار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بسريان</w:t>
      </w:r>
      <w:r w:rsidR="00E06D7A">
        <w:rPr>
          <w:rtl/>
        </w:rPr>
        <w:t xml:space="preserve"> </w:t>
      </w:r>
      <w:r w:rsidRPr="0075697D">
        <w:rPr>
          <w:rtl/>
        </w:rPr>
        <w:t>أحكامه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جنسيته</w:t>
      </w:r>
      <w:r w:rsidR="00E06D7A">
        <w:rPr>
          <w:rtl/>
        </w:rPr>
        <w:t xml:space="preserve"> </w:t>
      </w:r>
      <w:r w:rsidRPr="0075697D">
        <w:rPr>
          <w:rtl/>
        </w:rPr>
        <w:t>فعلاً</w:t>
      </w:r>
      <w:r w:rsidR="00E06D7A">
        <w:rPr>
          <w:rtl/>
        </w:rPr>
        <w:t xml:space="preserve"> </w:t>
      </w:r>
      <w:r w:rsidRPr="0075697D">
        <w:rPr>
          <w:rtl/>
        </w:rPr>
        <w:t>يجعله</w:t>
      </w:r>
      <w:r w:rsidR="00E06D7A">
        <w:rPr>
          <w:rtl/>
        </w:rPr>
        <w:t xml:space="preserve"> </w:t>
      </w:r>
      <w:r w:rsidRPr="0075697D">
        <w:rPr>
          <w:rtl/>
        </w:rPr>
        <w:t>فاعلاً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شريكاً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وقعت</w:t>
      </w:r>
      <w:r w:rsidR="00E06D7A">
        <w:rPr>
          <w:rtl/>
        </w:rPr>
        <w:t xml:space="preserve"> </w:t>
      </w:r>
      <w:r w:rsidRPr="0075697D">
        <w:rPr>
          <w:rtl/>
        </w:rPr>
        <w:t>كلها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بعضها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فعلاً</w:t>
      </w:r>
      <w:r w:rsidR="00E06D7A">
        <w:rPr>
          <w:rtl/>
        </w:rPr>
        <w:t xml:space="preserve"> </w:t>
      </w:r>
      <w:r w:rsidRPr="0075697D">
        <w:rPr>
          <w:rtl/>
        </w:rPr>
        <w:t>يجعله</w:t>
      </w:r>
      <w:r w:rsidR="00E06D7A">
        <w:rPr>
          <w:rtl/>
        </w:rPr>
        <w:t xml:space="preserve"> </w:t>
      </w:r>
      <w:r w:rsidRPr="0075697D">
        <w:rPr>
          <w:rtl/>
        </w:rPr>
        <w:t>فاعلاً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شريكاً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جريمة</w:t>
      </w:r>
      <w:r w:rsidR="00E06D7A">
        <w:rPr>
          <w:rtl/>
        </w:rPr>
        <w:t xml:space="preserve"> </w:t>
      </w:r>
      <w:r w:rsidRPr="0075697D">
        <w:rPr>
          <w:rtl/>
        </w:rPr>
        <w:t>وقعت</w:t>
      </w:r>
      <w:r w:rsidR="00E06D7A">
        <w:rPr>
          <w:rtl/>
        </w:rPr>
        <w:t xml:space="preserve"> </w:t>
      </w:r>
      <w:r w:rsidRPr="0075697D">
        <w:rPr>
          <w:rtl/>
        </w:rPr>
        <w:t>كلها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بعضها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بشرط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معاقباً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لشرط</w:t>
      </w:r>
      <w:r w:rsidR="00E06D7A">
        <w:rPr>
          <w:rtl/>
        </w:rPr>
        <w:t xml:space="preserve"> </w:t>
      </w:r>
      <w:r w:rsidRPr="0075697D">
        <w:rPr>
          <w:rtl/>
        </w:rPr>
        <w:t>الازدواج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التجريم.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207-</w:t>
      </w:r>
      <w:r w:rsidRPr="00D1043D">
        <w:rPr>
          <w:rtl/>
        </w:rPr>
        <w:tab/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ونضيف</w:t>
      </w:r>
      <w:r w:rsidR="00E06D7A">
        <w:rPr>
          <w:rtl/>
        </w:rPr>
        <w:t xml:space="preserve"> </w:t>
      </w:r>
      <w:r w:rsidRPr="0075697D">
        <w:rPr>
          <w:rtl/>
        </w:rPr>
        <w:t>أخيراً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تمتد</w:t>
      </w:r>
      <w:r w:rsidR="00E06D7A">
        <w:rPr>
          <w:rtl/>
        </w:rPr>
        <w:t xml:space="preserve"> </w:t>
      </w:r>
      <w:r w:rsidRPr="0075697D">
        <w:rPr>
          <w:rtl/>
        </w:rPr>
        <w:t>لتشمل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ترتكب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متن</w:t>
      </w:r>
      <w:r w:rsidR="00E06D7A">
        <w:rPr>
          <w:rtl/>
        </w:rPr>
        <w:t xml:space="preserve"> </w:t>
      </w:r>
      <w:r w:rsidRPr="0075697D">
        <w:rPr>
          <w:rtl/>
        </w:rPr>
        <w:t>السفن</w:t>
      </w:r>
      <w:r w:rsidR="00E06D7A">
        <w:rPr>
          <w:rtl/>
        </w:rPr>
        <w:t xml:space="preserve"> </w:t>
      </w:r>
      <w:r w:rsidRPr="0075697D">
        <w:rPr>
          <w:rtl/>
        </w:rPr>
        <w:t>والطائرات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تملكها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تحمل</w:t>
      </w:r>
      <w:r w:rsidR="00E06D7A">
        <w:rPr>
          <w:rtl/>
        </w:rPr>
        <w:t xml:space="preserve"> </w:t>
      </w:r>
      <w:r w:rsidRPr="0075697D">
        <w:rPr>
          <w:rtl/>
        </w:rPr>
        <w:t>علمها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تديرها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غرض،</w:t>
      </w:r>
      <w:r w:rsidR="00E06D7A">
        <w:rPr>
          <w:rtl/>
        </w:rPr>
        <w:t xml:space="preserve"> </w:t>
      </w:r>
      <w:r w:rsidRPr="0075697D">
        <w:rPr>
          <w:rtl/>
        </w:rPr>
        <w:t>وأينما</w:t>
      </w:r>
      <w:r w:rsidR="00E06D7A">
        <w:rPr>
          <w:rtl/>
        </w:rPr>
        <w:t xml:space="preserve"> </w:t>
      </w:r>
      <w:r w:rsidRPr="0075697D">
        <w:rPr>
          <w:rtl/>
        </w:rPr>
        <w:t>وجدت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لحكم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14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العقوبات.</w:t>
      </w:r>
      <w:r w:rsidR="00E06D7A">
        <w:rPr>
          <w:rtl/>
        </w:rPr>
        <w:t xml:space="preserve"> </w:t>
      </w:r>
      <w:r w:rsidRPr="0075697D">
        <w:rPr>
          <w:rtl/>
        </w:rPr>
        <w:t>وتجدر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تبنى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17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بجرائم</w:t>
      </w:r>
      <w:r w:rsidR="00E06D7A">
        <w:rPr>
          <w:rtl/>
        </w:rPr>
        <w:t xml:space="preserve"> </w:t>
      </w:r>
      <w:r w:rsidRPr="0075697D">
        <w:rPr>
          <w:rtl/>
        </w:rPr>
        <w:t>الاتجار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المخدرات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القرصنة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الإرهاب</w:t>
      </w:r>
      <w:r w:rsidR="00E06D7A">
        <w:rPr>
          <w:rtl/>
        </w:rPr>
        <w:t xml:space="preserve"> </w:t>
      </w:r>
      <w:r w:rsidRPr="0075697D">
        <w:rPr>
          <w:rtl/>
        </w:rPr>
        <w:t>الدولي.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68" w:name="_Toc21679365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(16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bookmarkEnd w:id="6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208-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بداية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للفرد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39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"1-</w:t>
      </w:r>
      <w:r w:rsidR="00E06D7A">
        <w:rPr>
          <w:rtl/>
        </w:rPr>
        <w:t xml:space="preserve"> </w:t>
      </w:r>
      <w:r w:rsidRPr="0075697D">
        <w:rPr>
          <w:rtl/>
        </w:rPr>
        <w:t>تبدأ</w:t>
      </w:r>
      <w:r w:rsidR="00E06D7A">
        <w:rPr>
          <w:rtl/>
        </w:rPr>
        <w:t xml:space="preserve"> </w:t>
      </w:r>
      <w:r w:rsidRPr="0075697D">
        <w:rPr>
          <w:rtl/>
        </w:rPr>
        <w:t>شخصية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بتمام</w:t>
      </w:r>
      <w:r w:rsidR="00E06D7A">
        <w:rPr>
          <w:rtl/>
        </w:rPr>
        <w:t xml:space="preserve"> </w:t>
      </w:r>
      <w:r w:rsidRPr="0075697D">
        <w:rPr>
          <w:rtl/>
        </w:rPr>
        <w:t>ولادته</w:t>
      </w:r>
      <w:r w:rsidR="00E06D7A">
        <w:rPr>
          <w:rtl/>
        </w:rPr>
        <w:t xml:space="preserve"> </w:t>
      </w:r>
      <w:r w:rsidRPr="0075697D">
        <w:rPr>
          <w:rtl/>
        </w:rPr>
        <w:t>حياً،</w:t>
      </w:r>
      <w:r w:rsidR="00E06D7A">
        <w:rPr>
          <w:rtl/>
        </w:rPr>
        <w:t xml:space="preserve"> </w:t>
      </w:r>
      <w:r w:rsidRPr="0075697D">
        <w:rPr>
          <w:rtl/>
        </w:rPr>
        <w:t>وتنتهي</w:t>
      </w:r>
      <w:r w:rsidR="00E06D7A">
        <w:rPr>
          <w:rtl/>
        </w:rPr>
        <w:t xml:space="preserve"> </w:t>
      </w:r>
      <w:r w:rsidRPr="0075697D">
        <w:rPr>
          <w:rtl/>
        </w:rPr>
        <w:t>بموته.</w:t>
      </w:r>
      <w:r w:rsidR="00E06D7A">
        <w:rPr>
          <w:rtl/>
        </w:rPr>
        <w:t xml:space="preserve"> 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تسري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المفقود</w:t>
      </w:r>
      <w:r w:rsidR="00E06D7A">
        <w:rPr>
          <w:rtl/>
        </w:rPr>
        <w:t xml:space="preserve"> </w:t>
      </w:r>
      <w:r w:rsidRPr="0075697D">
        <w:rPr>
          <w:rtl/>
        </w:rPr>
        <w:t>والغائب</w:t>
      </w:r>
      <w:r w:rsidR="00E06D7A">
        <w:rPr>
          <w:rtl/>
        </w:rPr>
        <w:t xml:space="preserve"> </w:t>
      </w:r>
      <w:r w:rsidRPr="0075697D">
        <w:rPr>
          <w:rtl/>
        </w:rPr>
        <w:t>واللقيط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قوانين</w:t>
      </w:r>
      <w:r w:rsidR="00E06D7A">
        <w:rPr>
          <w:rtl/>
        </w:rPr>
        <w:t xml:space="preserve"> </w:t>
      </w:r>
      <w:r w:rsidRPr="0075697D">
        <w:rPr>
          <w:rtl/>
        </w:rPr>
        <w:t>خاصة،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توجد</w:t>
      </w:r>
      <w:r w:rsidR="00E06D7A">
        <w:rPr>
          <w:rtl/>
        </w:rPr>
        <w:t xml:space="preserve"> </w:t>
      </w:r>
      <w:r w:rsidRPr="0075697D">
        <w:rPr>
          <w:rtl/>
        </w:rPr>
        <w:t>فأحكام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الإسلامية."،</w:t>
      </w:r>
      <w:r w:rsidR="00E06D7A">
        <w:rPr>
          <w:rtl/>
        </w:rPr>
        <w:t xml:space="preserve"> </w:t>
      </w:r>
      <w:r w:rsidRPr="0075697D">
        <w:rPr>
          <w:rtl/>
        </w:rPr>
        <w:t>وبمقتضى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49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"1-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بلغ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الرشد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كامل</w:t>
      </w:r>
      <w:r w:rsidR="00E06D7A">
        <w:rPr>
          <w:rtl/>
        </w:rPr>
        <w:t xml:space="preserve"> </w:t>
      </w:r>
      <w:r w:rsidRPr="0075697D">
        <w:rPr>
          <w:rtl/>
        </w:rPr>
        <w:t>الأهلية</w:t>
      </w:r>
      <w:r w:rsidR="00E06D7A">
        <w:rPr>
          <w:rtl/>
        </w:rPr>
        <w:t xml:space="preserve"> </w:t>
      </w:r>
      <w:r w:rsidRPr="0075697D">
        <w:rPr>
          <w:rtl/>
        </w:rPr>
        <w:t>لأداء</w:t>
      </w:r>
      <w:r w:rsidR="00E06D7A">
        <w:rPr>
          <w:rtl/>
        </w:rPr>
        <w:t xml:space="preserve"> </w:t>
      </w:r>
      <w:r w:rsidRPr="0075697D">
        <w:rPr>
          <w:rtl/>
        </w:rPr>
        <w:t>التصرفات</w:t>
      </w:r>
      <w:r w:rsidR="00E06D7A">
        <w:rPr>
          <w:rtl/>
        </w:rPr>
        <w:t xml:space="preserve"> </w:t>
      </w:r>
      <w:r w:rsidRPr="0075697D">
        <w:rPr>
          <w:rtl/>
        </w:rPr>
        <w:t>القانونية،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يكن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قضي</w:t>
      </w:r>
      <w:r w:rsidR="00E06D7A">
        <w:rPr>
          <w:rtl/>
        </w:rPr>
        <w:t xml:space="preserve"> </w:t>
      </w:r>
      <w:r w:rsidRPr="0075697D">
        <w:rPr>
          <w:rtl/>
        </w:rPr>
        <w:t>باستمرار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الوصاية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ماله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بالحجر</w:t>
      </w:r>
      <w:r w:rsidR="00E06D7A">
        <w:rPr>
          <w:rtl/>
        </w:rPr>
        <w:t xml:space="preserve"> </w:t>
      </w:r>
      <w:r w:rsidRPr="0075697D">
        <w:rPr>
          <w:rtl/>
        </w:rPr>
        <w:t>عليه.</w:t>
      </w:r>
      <w:r w:rsidR="00E06D7A">
        <w:rPr>
          <w:rtl/>
        </w:rPr>
        <w:t xml:space="preserve"> 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وسن</w:t>
      </w:r>
      <w:r w:rsidR="00E06D7A">
        <w:rPr>
          <w:rtl/>
        </w:rPr>
        <w:t xml:space="preserve"> </w:t>
      </w:r>
      <w:r w:rsidRPr="0075697D">
        <w:rPr>
          <w:rtl/>
        </w:rPr>
        <w:t>الرشد</w:t>
      </w:r>
      <w:r w:rsidR="00E06D7A">
        <w:rPr>
          <w:rtl/>
        </w:rPr>
        <w:t xml:space="preserve"> </w:t>
      </w:r>
      <w:r w:rsidRPr="0075697D">
        <w:rPr>
          <w:rtl/>
        </w:rPr>
        <w:t>ثمانية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كاملة".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209-</w:t>
      </w:r>
      <w:r w:rsidRPr="00D1043D">
        <w:rPr>
          <w:rtl/>
        </w:rPr>
        <w:tab/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قيد</w:t>
      </w:r>
      <w:r w:rsidR="00E06D7A">
        <w:rPr>
          <w:rtl/>
        </w:rPr>
        <w:t xml:space="preserve"> </w:t>
      </w:r>
      <w:r w:rsidRPr="0075697D">
        <w:rPr>
          <w:rtl/>
        </w:rPr>
        <w:t>المواليد</w:t>
      </w:r>
      <w:r w:rsidR="00E06D7A">
        <w:rPr>
          <w:rtl/>
        </w:rPr>
        <w:t xml:space="preserve"> </w:t>
      </w:r>
      <w:r w:rsidRPr="0075697D">
        <w:rPr>
          <w:rtl/>
        </w:rPr>
        <w:t>والوفيات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المختص</w:t>
      </w:r>
      <w:r w:rsidR="00E06D7A">
        <w:rPr>
          <w:rtl/>
        </w:rPr>
        <w:t xml:space="preserve"> </w:t>
      </w:r>
      <w:r w:rsidRPr="0075697D">
        <w:rPr>
          <w:rtl/>
        </w:rPr>
        <w:t>بتلقي</w:t>
      </w:r>
      <w:r w:rsidR="00E06D7A">
        <w:rPr>
          <w:rtl/>
        </w:rPr>
        <w:t xml:space="preserve"> </w:t>
      </w:r>
      <w:r w:rsidRPr="0075697D">
        <w:rPr>
          <w:rtl/>
        </w:rPr>
        <w:t>التبليغ</w:t>
      </w:r>
      <w:r w:rsidR="00E06D7A">
        <w:rPr>
          <w:rtl/>
        </w:rPr>
        <w:t xml:space="preserve"> </w:t>
      </w:r>
      <w:r w:rsidRPr="0075697D">
        <w:rPr>
          <w:rtl/>
        </w:rPr>
        <w:t>بواقعة</w:t>
      </w:r>
      <w:r w:rsidR="00E06D7A">
        <w:rPr>
          <w:rtl/>
        </w:rPr>
        <w:t xml:space="preserve"> </w:t>
      </w:r>
      <w:r w:rsidRPr="0075697D">
        <w:rPr>
          <w:rtl/>
        </w:rPr>
        <w:t>الولادة،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بإجراء</w:t>
      </w:r>
      <w:r w:rsidR="00E06D7A">
        <w:rPr>
          <w:rtl/>
        </w:rPr>
        <w:t xml:space="preserve"> </w:t>
      </w:r>
      <w:r w:rsidRPr="0075697D">
        <w:rPr>
          <w:rtl/>
        </w:rPr>
        <w:t>القيد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سجلات</w:t>
      </w:r>
      <w:r w:rsidR="00E06D7A">
        <w:rPr>
          <w:rtl/>
        </w:rPr>
        <w:t xml:space="preserve"> </w:t>
      </w:r>
      <w:r w:rsidRPr="0075697D">
        <w:rPr>
          <w:rtl/>
        </w:rPr>
        <w:t>المواليد،</w:t>
      </w:r>
      <w:r w:rsidR="00E06D7A">
        <w:rPr>
          <w:rtl/>
        </w:rPr>
        <w:t xml:space="preserve"> </w:t>
      </w:r>
      <w:r w:rsidRPr="0075697D">
        <w:rPr>
          <w:rtl/>
        </w:rPr>
        <w:t>ويُسلّم</w:t>
      </w:r>
      <w:r w:rsidR="00E06D7A">
        <w:rPr>
          <w:rtl/>
        </w:rPr>
        <w:t xml:space="preserve"> </w:t>
      </w:r>
      <w:r w:rsidRPr="0075697D">
        <w:rPr>
          <w:rtl/>
        </w:rPr>
        <w:t>الشخص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قام</w:t>
      </w:r>
      <w:r w:rsidR="00E06D7A">
        <w:rPr>
          <w:rtl/>
        </w:rPr>
        <w:t xml:space="preserve"> </w:t>
      </w:r>
      <w:r w:rsidRPr="0075697D">
        <w:rPr>
          <w:rtl/>
        </w:rPr>
        <w:t>بالتبليغ</w:t>
      </w:r>
      <w:r w:rsidR="00E06D7A">
        <w:rPr>
          <w:rtl/>
        </w:rPr>
        <w:t xml:space="preserve"> </w:t>
      </w:r>
      <w:r w:rsidRPr="0075697D">
        <w:rPr>
          <w:rtl/>
        </w:rPr>
        <w:t>إشعاراً</w:t>
      </w:r>
      <w:r w:rsidR="00E06D7A">
        <w:rPr>
          <w:rtl/>
        </w:rPr>
        <w:t xml:space="preserve"> </w:t>
      </w:r>
      <w:r w:rsidRPr="0075697D">
        <w:rPr>
          <w:rtl/>
        </w:rPr>
        <w:t>يشتمل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اسمه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التثبت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شخصيته،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قيد</w:t>
      </w:r>
      <w:r w:rsidR="00E06D7A">
        <w:rPr>
          <w:rtl/>
        </w:rPr>
        <w:t xml:space="preserve"> </w:t>
      </w:r>
      <w:r w:rsidRPr="0075697D">
        <w:rPr>
          <w:rtl/>
        </w:rPr>
        <w:t>المولود</w:t>
      </w:r>
      <w:r w:rsidR="00E06D7A">
        <w:rPr>
          <w:rtl/>
        </w:rPr>
        <w:t xml:space="preserve"> </w:t>
      </w:r>
      <w:r w:rsidRPr="0075697D">
        <w:rPr>
          <w:rtl/>
        </w:rPr>
        <w:t>بالسجلات،</w:t>
      </w:r>
      <w:r w:rsidR="00E06D7A">
        <w:rPr>
          <w:rtl/>
        </w:rPr>
        <w:t xml:space="preserve"> </w:t>
      </w:r>
      <w:r w:rsidRPr="0075697D">
        <w:rPr>
          <w:rtl/>
        </w:rPr>
        <w:t>وتاريخ</w:t>
      </w:r>
      <w:r w:rsidR="00E06D7A">
        <w:rPr>
          <w:rtl/>
        </w:rPr>
        <w:t xml:space="preserve"> </w:t>
      </w:r>
      <w:r w:rsidRPr="0075697D">
        <w:rPr>
          <w:rtl/>
        </w:rPr>
        <w:t>البلاغ،</w:t>
      </w:r>
      <w:r w:rsidR="00E06D7A">
        <w:rPr>
          <w:rtl/>
        </w:rPr>
        <w:t xml:space="preserve"> </w:t>
      </w:r>
      <w:r w:rsidRPr="0075697D">
        <w:rPr>
          <w:rtl/>
        </w:rPr>
        <w:t>وسم</w:t>
      </w:r>
      <w:r w:rsidR="00E06D7A">
        <w:rPr>
          <w:rtl/>
        </w:rPr>
        <w:t xml:space="preserve"> </w:t>
      </w:r>
      <w:r w:rsidRPr="0075697D">
        <w:rPr>
          <w:rtl/>
        </w:rPr>
        <w:t>المولود،</w:t>
      </w:r>
      <w:r w:rsidR="00E06D7A">
        <w:rPr>
          <w:rtl/>
        </w:rPr>
        <w:t xml:space="preserve"> </w:t>
      </w:r>
      <w:r w:rsidRPr="0075697D">
        <w:rPr>
          <w:rtl/>
        </w:rPr>
        <w:t>واسم</w:t>
      </w:r>
      <w:r w:rsidR="00E06D7A">
        <w:rPr>
          <w:rtl/>
        </w:rPr>
        <w:t xml:space="preserve"> </w:t>
      </w:r>
      <w:r w:rsidRPr="0075697D">
        <w:rPr>
          <w:rtl/>
        </w:rPr>
        <w:t>والدي</w:t>
      </w:r>
      <w:r w:rsidR="00E06D7A">
        <w:rPr>
          <w:rtl/>
        </w:rPr>
        <w:t xml:space="preserve"> </w:t>
      </w:r>
      <w:r w:rsidRPr="0075697D">
        <w:rPr>
          <w:rtl/>
        </w:rPr>
        <w:t>المولود.</w:t>
      </w:r>
      <w:r w:rsidR="00E06D7A">
        <w:rPr>
          <w:rtl/>
        </w:rPr>
        <w:t xml:space="preserve"> </w:t>
      </w:r>
      <w:r w:rsidRPr="0075697D">
        <w:rPr>
          <w:rtl/>
        </w:rPr>
        <w:t>وللأشخاص</w:t>
      </w:r>
      <w:r w:rsidR="00E06D7A">
        <w:rPr>
          <w:rtl/>
        </w:rPr>
        <w:t xml:space="preserve"> </w:t>
      </w:r>
      <w:r w:rsidRPr="0075697D">
        <w:rPr>
          <w:rtl/>
        </w:rPr>
        <w:t>المكلفين</w:t>
      </w:r>
      <w:r w:rsidR="00E06D7A">
        <w:rPr>
          <w:rtl/>
        </w:rPr>
        <w:t xml:space="preserve"> </w:t>
      </w:r>
      <w:r w:rsidRPr="0075697D">
        <w:rPr>
          <w:rtl/>
        </w:rPr>
        <w:t>بالتبليغ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البنود</w:t>
      </w:r>
      <w:r w:rsidR="00E06D7A">
        <w:rPr>
          <w:rtl/>
        </w:rPr>
        <w:t xml:space="preserve"> </w:t>
      </w:r>
      <w:r w:rsidRPr="0075697D">
        <w:rPr>
          <w:rtl/>
        </w:rPr>
        <w:t>(1)،</w:t>
      </w:r>
      <w:r w:rsidR="00E06D7A">
        <w:rPr>
          <w:rtl/>
        </w:rPr>
        <w:t xml:space="preserve"> </w:t>
      </w:r>
      <w:r w:rsidRPr="0075697D">
        <w:rPr>
          <w:rtl/>
        </w:rPr>
        <w:t>(2)،</w:t>
      </w:r>
      <w:r w:rsidR="00E06D7A">
        <w:rPr>
          <w:rtl/>
        </w:rPr>
        <w:t xml:space="preserve"> </w:t>
      </w:r>
      <w:r w:rsidRPr="0075697D">
        <w:rPr>
          <w:rtl/>
        </w:rPr>
        <w:t>(5)،</w:t>
      </w:r>
      <w:r w:rsidR="00E06D7A">
        <w:rPr>
          <w:rtl/>
        </w:rPr>
        <w:t xml:space="preserve"> </w:t>
      </w:r>
      <w:r w:rsidRPr="0075697D">
        <w:rPr>
          <w:rtl/>
        </w:rPr>
        <w:t>(6)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القانون،</w:t>
      </w:r>
      <w:r w:rsidR="00E06D7A">
        <w:rPr>
          <w:rtl/>
        </w:rPr>
        <w:t xml:space="preserve"> </w:t>
      </w:r>
      <w:r w:rsidRPr="0075697D">
        <w:rPr>
          <w:rtl/>
        </w:rPr>
        <w:t>مراجعة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سبعة</w:t>
      </w:r>
      <w:r w:rsidR="00E06D7A">
        <w:rPr>
          <w:rtl/>
        </w:rPr>
        <w:t xml:space="preserve"> </w:t>
      </w:r>
      <w:r w:rsidRPr="0075697D">
        <w:rPr>
          <w:rtl/>
        </w:rPr>
        <w:t>أيام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تاريخ</w:t>
      </w:r>
      <w:r w:rsidR="00E06D7A">
        <w:rPr>
          <w:rtl/>
        </w:rPr>
        <w:t xml:space="preserve"> </w:t>
      </w:r>
      <w:r w:rsidRPr="0075697D">
        <w:rPr>
          <w:rtl/>
        </w:rPr>
        <w:t>التبليغ</w:t>
      </w:r>
      <w:r w:rsidR="00E06D7A">
        <w:rPr>
          <w:rtl/>
        </w:rPr>
        <w:t xml:space="preserve"> </w:t>
      </w:r>
      <w:r w:rsidRPr="0075697D">
        <w:rPr>
          <w:rtl/>
        </w:rPr>
        <w:t>لاستصدار</w:t>
      </w:r>
      <w:r w:rsidR="00E06D7A">
        <w:rPr>
          <w:rtl/>
        </w:rPr>
        <w:t xml:space="preserve"> </w:t>
      </w:r>
      <w:r w:rsidRPr="0075697D">
        <w:rPr>
          <w:rtl/>
        </w:rPr>
        <w:t>واستلام</w:t>
      </w:r>
      <w:r w:rsidR="00E06D7A">
        <w:rPr>
          <w:rtl/>
        </w:rPr>
        <w:t xml:space="preserve"> </w:t>
      </w:r>
      <w:r w:rsidRPr="0075697D">
        <w:rPr>
          <w:rtl/>
        </w:rPr>
        <w:t>شهادة</w:t>
      </w:r>
      <w:r w:rsidR="00E06D7A">
        <w:rPr>
          <w:rtl/>
        </w:rPr>
        <w:t xml:space="preserve"> </w:t>
      </w:r>
      <w:r w:rsidRPr="0075697D">
        <w:rPr>
          <w:rtl/>
        </w:rPr>
        <w:t>الميلاد،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للنموذج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تحدده</w:t>
      </w:r>
      <w:r w:rsidR="00E06D7A">
        <w:rPr>
          <w:rtl/>
        </w:rPr>
        <w:t xml:space="preserve"> </w:t>
      </w:r>
      <w:r w:rsidRPr="0075697D">
        <w:rPr>
          <w:rtl/>
        </w:rPr>
        <w:t>اللائحة</w:t>
      </w:r>
      <w:r w:rsidR="00E06D7A">
        <w:rPr>
          <w:rtl/>
        </w:rPr>
        <w:t xml:space="preserve"> </w:t>
      </w:r>
      <w:r w:rsidRPr="0075697D">
        <w:rPr>
          <w:rtl/>
        </w:rPr>
        <w:t>التنفيذية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ويُسلم</w:t>
      </w:r>
      <w:r w:rsidR="00E06D7A">
        <w:rPr>
          <w:rtl/>
        </w:rPr>
        <w:t xml:space="preserve"> </w:t>
      </w:r>
      <w:r w:rsidRPr="0075697D">
        <w:rPr>
          <w:rtl/>
        </w:rPr>
        <w:t>أصل</w:t>
      </w:r>
      <w:r w:rsidR="00E06D7A">
        <w:rPr>
          <w:rtl/>
        </w:rPr>
        <w:t xml:space="preserve"> </w:t>
      </w:r>
      <w:r w:rsidRPr="0075697D">
        <w:rPr>
          <w:rtl/>
        </w:rPr>
        <w:t>الشهادة</w:t>
      </w:r>
      <w:r w:rsidR="00E06D7A">
        <w:rPr>
          <w:rtl/>
        </w:rPr>
        <w:t xml:space="preserve"> </w:t>
      </w:r>
      <w:r w:rsidRPr="0075697D">
        <w:rPr>
          <w:rtl/>
        </w:rPr>
        <w:t>أول</w:t>
      </w:r>
      <w:r w:rsidR="00E06D7A">
        <w:rPr>
          <w:rtl/>
        </w:rPr>
        <w:t xml:space="preserve"> </w:t>
      </w:r>
      <w:r w:rsidRPr="0075697D">
        <w:rPr>
          <w:rtl/>
        </w:rPr>
        <w:t>مرة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مقابل،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والدي</w:t>
      </w:r>
      <w:r w:rsidR="00E06D7A">
        <w:rPr>
          <w:rtl/>
        </w:rPr>
        <w:t xml:space="preserve"> </w:t>
      </w:r>
      <w:r w:rsidRPr="0075697D">
        <w:rPr>
          <w:rtl/>
        </w:rPr>
        <w:t>المولود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يقوم</w:t>
      </w:r>
      <w:r w:rsidR="00E06D7A">
        <w:rPr>
          <w:rtl/>
        </w:rPr>
        <w:t xml:space="preserve"> </w:t>
      </w:r>
      <w:r w:rsidRPr="0075697D">
        <w:rPr>
          <w:rtl/>
        </w:rPr>
        <w:t>مقامهما."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210-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"تصرف</w:t>
      </w:r>
      <w:r w:rsidR="00E06D7A">
        <w:rPr>
          <w:rtl/>
        </w:rPr>
        <w:t xml:space="preserve"> </w:t>
      </w:r>
      <w:r w:rsidRPr="0075697D">
        <w:rPr>
          <w:rtl/>
        </w:rPr>
        <w:t>جوازات</w:t>
      </w:r>
      <w:r w:rsidR="00E06D7A">
        <w:rPr>
          <w:rtl/>
        </w:rPr>
        <w:t xml:space="preserve"> </w:t>
      </w:r>
      <w:r w:rsidRPr="0075697D">
        <w:rPr>
          <w:rtl/>
        </w:rPr>
        <w:t>السفر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يتمتعون</w:t>
      </w:r>
      <w:r w:rsidR="00E06D7A">
        <w:rPr>
          <w:rtl/>
        </w:rPr>
        <w:t xml:space="preserve"> </w:t>
      </w:r>
      <w:r w:rsidRPr="0075697D">
        <w:rPr>
          <w:rtl/>
        </w:rPr>
        <w:t>بالجنسية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211-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تسجيل</w:t>
      </w:r>
      <w:r w:rsidR="00E06D7A">
        <w:rPr>
          <w:rtl/>
        </w:rPr>
        <w:t xml:space="preserve"> </w:t>
      </w:r>
      <w:r w:rsidRPr="0075697D">
        <w:rPr>
          <w:rtl/>
        </w:rPr>
        <w:t>وإصدار</w:t>
      </w:r>
      <w:r w:rsidR="00E06D7A">
        <w:rPr>
          <w:rtl/>
        </w:rPr>
        <w:t xml:space="preserve"> </w:t>
      </w:r>
      <w:r w:rsidRPr="0075697D">
        <w:rPr>
          <w:rtl/>
        </w:rPr>
        <w:t>شهاد</w:t>
      </w:r>
      <w:r w:rsidRPr="0075697D">
        <w:rPr>
          <w:rFonts w:hint="eastAsia"/>
          <w:rtl/>
        </w:rPr>
        <w:t>ات</w:t>
      </w:r>
      <w:r w:rsidR="00E06D7A">
        <w:rPr>
          <w:rtl/>
        </w:rPr>
        <w:t xml:space="preserve"> </w:t>
      </w:r>
      <w:r w:rsidRPr="0075697D">
        <w:rPr>
          <w:rtl/>
        </w:rPr>
        <w:t>ميلاد</w:t>
      </w:r>
      <w:r w:rsidR="00E06D7A">
        <w:rPr>
          <w:rtl/>
        </w:rPr>
        <w:t xml:space="preserve"> </w:t>
      </w:r>
      <w:r w:rsidRPr="0075697D">
        <w:rPr>
          <w:rtl/>
        </w:rPr>
        <w:t>لعدد</w:t>
      </w:r>
      <w:r w:rsidR="00E06D7A">
        <w:rPr>
          <w:rtl/>
        </w:rPr>
        <w:t xml:space="preserve"> </w:t>
      </w:r>
      <w:r w:rsidRPr="0075697D">
        <w:rPr>
          <w:rtl/>
        </w:rPr>
        <w:t>27130</w:t>
      </w:r>
      <w:r w:rsidR="00E06D7A">
        <w:rPr>
          <w:rtl/>
        </w:rPr>
        <w:t xml:space="preserve"> </w:t>
      </w:r>
      <w:r w:rsidRPr="0075697D">
        <w:rPr>
          <w:rtl/>
        </w:rPr>
        <w:t>مولود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2016،</w:t>
      </w:r>
      <w:r w:rsidR="00E06D7A">
        <w:rPr>
          <w:rtl/>
        </w:rPr>
        <w:t xml:space="preserve"> </w:t>
      </w:r>
      <w:r w:rsidRPr="0075697D">
        <w:rPr>
          <w:rtl/>
        </w:rPr>
        <w:t>و28232</w:t>
      </w:r>
      <w:r w:rsidR="00E06D7A">
        <w:rPr>
          <w:rtl/>
        </w:rPr>
        <w:t xml:space="preserve"> </w:t>
      </w:r>
      <w:r w:rsidRPr="0075697D">
        <w:rPr>
          <w:rtl/>
        </w:rPr>
        <w:t>مولود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2017،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28538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مولوداً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2018.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69" w:name="_Toc21679366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(17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الخصوصية</w:t>
      </w:r>
      <w:bookmarkEnd w:id="6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212-</w:t>
      </w:r>
      <w:r w:rsidRPr="00D1043D">
        <w:rPr>
          <w:rtl/>
        </w:rPr>
        <w:tab/>
      </w:r>
      <w:r w:rsidRPr="0075697D">
        <w:rPr>
          <w:rtl/>
        </w:rPr>
        <w:t>يكفل</w:t>
      </w:r>
      <w:r w:rsidR="00E06D7A">
        <w:rPr>
          <w:rtl/>
        </w:rPr>
        <w:t xml:space="preserve"> </w:t>
      </w:r>
      <w:r w:rsidRPr="0075697D">
        <w:rPr>
          <w:rtl/>
        </w:rPr>
        <w:t>دستور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والتشريعات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الخصوصية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5739B4">
        <w:rPr>
          <w:rFonts w:hint="eastAsia"/>
          <w:rtl/>
        </w:rPr>
        <w:t> </w:t>
      </w:r>
      <w:r w:rsidRPr="00D1043D">
        <w:rPr>
          <w:rtl/>
        </w:rPr>
        <w:t>37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"لخصوصية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حرمتها،</w:t>
      </w:r>
      <w:r w:rsidR="00E06D7A">
        <w:rPr>
          <w:rtl/>
        </w:rPr>
        <w:t xml:space="preserve"> </w:t>
      </w:r>
      <w:r w:rsidRPr="0075697D">
        <w:rPr>
          <w:rtl/>
        </w:rPr>
        <w:t>فلا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تعرض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شخص،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تدخل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خصوصياته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أسرته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مسكنه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مراسلاته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أية</w:t>
      </w:r>
      <w:r w:rsidR="00E06D7A">
        <w:rPr>
          <w:rtl/>
        </w:rPr>
        <w:t xml:space="preserve"> </w:t>
      </w:r>
      <w:r w:rsidRPr="0075697D">
        <w:rPr>
          <w:rtl/>
        </w:rPr>
        <w:t>تدخلات</w:t>
      </w:r>
      <w:r w:rsidR="00E06D7A">
        <w:rPr>
          <w:rtl/>
        </w:rPr>
        <w:t xml:space="preserve"> </w:t>
      </w:r>
      <w:r w:rsidRPr="0075697D">
        <w:rPr>
          <w:rtl/>
        </w:rPr>
        <w:t>تمس</w:t>
      </w:r>
      <w:r w:rsidR="00E06D7A">
        <w:rPr>
          <w:rtl/>
        </w:rPr>
        <w:t xml:space="preserve"> </w:t>
      </w:r>
      <w:r w:rsidRPr="0075697D">
        <w:rPr>
          <w:rtl/>
        </w:rPr>
        <w:t>شرفه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سمعته،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وبالكيفية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فيه".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213-</w:t>
      </w:r>
      <w:r w:rsidRPr="00D1043D">
        <w:rPr>
          <w:rtl/>
        </w:rPr>
        <w:tab/>
      </w:r>
      <w:r w:rsidRPr="0075697D">
        <w:rPr>
          <w:rtl/>
        </w:rPr>
        <w:t>قن</w:t>
      </w:r>
      <w:r w:rsidRPr="0075697D">
        <w:rPr>
          <w:rFonts w:hint="eastAsia"/>
          <w:rtl/>
        </w:rPr>
        <w:t>َ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المتضمنة</w:t>
      </w:r>
      <w:r w:rsidR="00E06D7A">
        <w:rPr>
          <w:rtl/>
        </w:rPr>
        <w:t xml:space="preserve"> </w:t>
      </w:r>
      <w:r w:rsidRPr="0075697D">
        <w:rPr>
          <w:rtl/>
        </w:rPr>
        <w:t>النصوص</w:t>
      </w:r>
      <w:r w:rsidR="00E06D7A">
        <w:rPr>
          <w:rtl/>
        </w:rPr>
        <w:t xml:space="preserve"> </w:t>
      </w:r>
      <w:r w:rsidRPr="0075697D">
        <w:rPr>
          <w:rtl/>
        </w:rPr>
        <w:t>الرادعة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يتجاوز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الخصوصية</w:t>
      </w:r>
      <w:r w:rsidR="00E06D7A">
        <w:rPr>
          <w:rtl/>
        </w:rPr>
        <w:t xml:space="preserve"> </w:t>
      </w:r>
      <w:r w:rsidRPr="0075697D">
        <w:rPr>
          <w:rtl/>
        </w:rPr>
        <w:t>ويعتدي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خصوصيات</w:t>
      </w:r>
      <w:r w:rsidR="00E06D7A">
        <w:rPr>
          <w:rtl/>
        </w:rPr>
        <w:t xml:space="preserve"> </w:t>
      </w:r>
      <w:r w:rsidRPr="0075697D">
        <w:rPr>
          <w:rtl/>
        </w:rPr>
        <w:t>غيره</w:t>
      </w:r>
      <w:r w:rsidR="00E06D7A">
        <w:rPr>
          <w:rtl/>
        </w:rPr>
        <w:t xml:space="preserve"> </w:t>
      </w:r>
      <w:r w:rsidRPr="0075697D">
        <w:rPr>
          <w:rtl/>
        </w:rPr>
        <w:t>ويتنصت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أسراره</w:t>
      </w:r>
      <w:r w:rsidR="00E06D7A">
        <w:rPr>
          <w:rtl/>
        </w:rPr>
        <w:t xml:space="preserve"> </w:t>
      </w:r>
      <w:r w:rsidRPr="0075697D">
        <w:rPr>
          <w:rtl/>
        </w:rPr>
        <w:t>وحياته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وأسرته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تدخل</w:t>
      </w:r>
      <w:r w:rsidR="00E06D7A">
        <w:rPr>
          <w:rtl/>
        </w:rPr>
        <w:t xml:space="preserve"> </w:t>
      </w:r>
      <w:r w:rsidRPr="0075697D">
        <w:rPr>
          <w:rtl/>
        </w:rPr>
        <w:t>ماس</w:t>
      </w:r>
      <w:r w:rsidR="00E06D7A">
        <w:rPr>
          <w:rtl/>
        </w:rPr>
        <w:t xml:space="preserve"> </w:t>
      </w:r>
      <w:r w:rsidRPr="0075697D">
        <w:rPr>
          <w:rtl/>
        </w:rPr>
        <w:t>بالشرف</w:t>
      </w:r>
      <w:r w:rsidR="00E06D7A">
        <w:rPr>
          <w:rtl/>
        </w:rPr>
        <w:t xml:space="preserve"> </w:t>
      </w:r>
      <w:r w:rsidRPr="0075697D">
        <w:rPr>
          <w:rtl/>
        </w:rPr>
        <w:t>والسمعة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داخل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خارج</w:t>
      </w:r>
      <w:r w:rsidR="00E06D7A">
        <w:rPr>
          <w:rtl/>
        </w:rPr>
        <w:t xml:space="preserve"> </w:t>
      </w:r>
      <w:r w:rsidRPr="0075697D">
        <w:rPr>
          <w:rtl/>
        </w:rPr>
        <w:t>الفضاء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لكتروني،</w:t>
      </w:r>
      <w:r w:rsidR="00E06D7A">
        <w:rPr>
          <w:rtl/>
        </w:rPr>
        <w:t xml:space="preserve"> </w:t>
      </w:r>
      <w:r w:rsidRPr="0075697D">
        <w:rPr>
          <w:rtl/>
        </w:rPr>
        <w:t>وكفل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المراسلات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r w:rsidR="00E06D7A">
        <w:rPr>
          <w:rtl/>
        </w:rPr>
        <w:t xml:space="preserve"> </w:t>
      </w:r>
      <w:r w:rsidRPr="0075697D">
        <w:rPr>
          <w:rtl/>
        </w:rPr>
        <w:t>والمواقع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وغيرها.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أفرد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F20362">
        <w:rPr>
          <w:rFonts w:hint="cs"/>
          <w:rtl/>
        </w:rPr>
        <w:t> </w:t>
      </w:r>
      <w:r w:rsidRPr="0075697D">
        <w:rPr>
          <w:rtl/>
        </w:rPr>
        <w:t>(</w:t>
      </w:r>
      <w:r w:rsidRPr="00D1043D">
        <w:rPr>
          <w:rtl/>
        </w:rPr>
        <w:t>14</w:t>
      </w:r>
      <w:r w:rsidRPr="0075697D">
        <w:rPr>
          <w:rtl/>
        </w:rPr>
        <w:t>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D1043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الالكترونية</w:t>
      </w:r>
      <w:r w:rsidR="00E06D7A">
        <w:rPr>
          <w:rtl/>
        </w:rPr>
        <w:t xml:space="preserve"> </w:t>
      </w:r>
      <w:r w:rsidRPr="0075697D">
        <w:rPr>
          <w:rtl/>
        </w:rPr>
        <w:t>فصلاً</w:t>
      </w:r>
      <w:r w:rsidR="00E06D7A">
        <w:rPr>
          <w:rtl/>
        </w:rPr>
        <w:t xml:space="preserve"> </w:t>
      </w:r>
      <w:r w:rsidRPr="0075697D">
        <w:rPr>
          <w:rtl/>
        </w:rPr>
        <w:t>كاملاً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المفروضة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التعدي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أنظمة</w:t>
      </w:r>
      <w:r w:rsidR="00E06D7A">
        <w:rPr>
          <w:rtl/>
        </w:rPr>
        <w:t xml:space="preserve"> </w:t>
      </w:r>
      <w:r w:rsidRPr="0075697D">
        <w:rPr>
          <w:rtl/>
        </w:rPr>
        <w:t>وبرامج</w:t>
      </w:r>
      <w:r w:rsidR="00E06D7A">
        <w:rPr>
          <w:rtl/>
        </w:rPr>
        <w:t xml:space="preserve"> </w:t>
      </w:r>
      <w:r w:rsidRPr="0075697D">
        <w:rPr>
          <w:rtl/>
        </w:rPr>
        <w:t>وشبكات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والمواقع</w:t>
      </w:r>
      <w:r w:rsidR="00E06D7A">
        <w:rPr>
          <w:rtl/>
        </w:rPr>
        <w:t xml:space="preserve"> </w:t>
      </w:r>
      <w:r w:rsidRPr="0075697D">
        <w:rPr>
          <w:rtl/>
        </w:rPr>
        <w:t>الإلكترونية،</w:t>
      </w:r>
      <w:r w:rsidR="00E06D7A">
        <w:rPr>
          <w:rtl/>
        </w:rPr>
        <w:t xml:space="preserve"> </w:t>
      </w:r>
      <w:r w:rsidRPr="0075697D">
        <w:rPr>
          <w:rtl/>
        </w:rPr>
        <w:t>ففيما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بالتنصت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السرية</w:t>
      </w:r>
      <w:r w:rsidR="00E06D7A">
        <w:rPr>
          <w:rtl/>
        </w:rPr>
        <w:t xml:space="preserve"> </w:t>
      </w:r>
      <w:r w:rsidRPr="0075697D">
        <w:rPr>
          <w:rtl/>
        </w:rPr>
        <w:t>للمواقع</w:t>
      </w:r>
      <w:r w:rsidR="00E06D7A">
        <w:rPr>
          <w:rtl/>
        </w:rPr>
        <w:t xml:space="preserve"> </w:t>
      </w:r>
      <w:r w:rsidRPr="0075697D">
        <w:rPr>
          <w:rtl/>
        </w:rPr>
        <w:t>المختلفة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"يعاقب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سنتين،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(100,000)</w:t>
      </w:r>
      <w:r w:rsidR="00E06D7A">
        <w:rPr>
          <w:rtl/>
        </w:rPr>
        <w:t xml:space="preserve"> </w:t>
      </w:r>
      <w:r w:rsidRPr="0075697D">
        <w:rPr>
          <w:rtl/>
        </w:rPr>
        <w:t>مائة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التقط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اعترض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F20362">
        <w:rPr>
          <w:rFonts w:hint="cs"/>
          <w:rtl/>
        </w:rPr>
        <w:t> </w:t>
      </w:r>
      <w:r w:rsidRPr="0075697D">
        <w:rPr>
          <w:rtl/>
        </w:rPr>
        <w:t>تنصت</w:t>
      </w:r>
      <w:r w:rsidR="00E06D7A">
        <w:rPr>
          <w:rtl/>
        </w:rPr>
        <w:t xml:space="preserve"> </w:t>
      </w:r>
      <w:r w:rsidRPr="0075697D">
        <w:rPr>
          <w:rtl/>
        </w:rPr>
        <w:t>عمداً،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حق،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أية</w:t>
      </w:r>
      <w:r w:rsidR="00E06D7A">
        <w:rPr>
          <w:rtl/>
        </w:rPr>
        <w:t xml:space="preserve"> </w:t>
      </w:r>
      <w:r w:rsidRPr="0075697D">
        <w:rPr>
          <w:rtl/>
        </w:rPr>
        <w:t>بيانات</w:t>
      </w:r>
      <w:r w:rsidR="00E06D7A">
        <w:rPr>
          <w:rtl/>
        </w:rPr>
        <w:t xml:space="preserve"> </w:t>
      </w:r>
      <w:r w:rsidRPr="0075697D">
        <w:rPr>
          <w:rtl/>
        </w:rPr>
        <w:t>مرسلة</w:t>
      </w:r>
      <w:r w:rsidR="00E06D7A">
        <w:rPr>
          <w:rtl/>
        </w:rPr>
        <w:t xml:space="preserve"> </w:t>
      </w:r>
      <w:r w:rsidRPr="0075697D">
        <w:rPr>
          <w:rtl/>
        </w:rPr>
        <w:t>عبر</w:t>
      </w:r>
      <w:r w:rsidR="00E06D7A">
        <w:rPr>
          <w:rtl/>
        </w:rPr>
        <w:t xml:space="preserve"> </w:t>
      </w:r>
      <w:r w:rsidRPr="0075697D">
        <w:rPr>
          <w:rtl/>
        </w:rPr>
        <w:t>الشبكة</w:t>
      </w:r>
      <w:r w:rsidR="00E06D7A">
        <w:rPr>
          <w:rtl/>
        </w:rPr>
        <w:t xml:space="preserve"> </w:t>
      </w:r>
      <w:r w:rsidRPr="0075697D">
        <w:rPr>
          <w:rtl/>
        </w:rPr>
        <w:t>المعلوماتية،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تقنية</w:t>
      </w:r>
      <w:r w:rsidR="00E06D7A">
        <w:rPr>
          <w:rtl/>
        </w:rPr>
        <w:t xml:space="preserve"> </w:t>
      </w:r>
      <w:r w:rsidRPr="0075697D">
        <w:rPr>
          <w:rtl/>
        </w:rPr>
        <w:t>المعلومات،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بيانات</w:t>
      </w:r>
      <w:r w:rsidR="00E06D7A">
        <w:rPr>
          <w:rtl/>
        </w:rPr>
        <w:t xml:space="preserve"> </w:t>
      </w:r>
      <w:r w:rsidRPr="0075697D">
        <w:rPr>
          <w:rtl/>
        </w:rPr>
        <w:t>المرور".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214-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المادة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331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طرق</w:t>
      </w:r>
      <w:r w:rsidR="00E06D7A">
        <w:rPr>
          <w:rtl/>
        </w:rPr>
        <w:t xml:space="preserve"> </w:t>
      </w:r>
      <w:r w:rsidRPr="0075697D">
        <w:rPr>
          <w:rtl/>
        </w:rPr>
        <w:t>العلانية</w:t>
      </w:r>
      <w:r w:rsidR="00E06D7A">
        <w:rPr>
          <w:rtl/>
        </w:rPr>
        <w:t xml:space="preserve"> </w:t>
      </w:r>
      <w:r w:rsidRPr="0075697D">
        <w:rPr>
          <w:rtl/>
        </w:rPr>
        <w:t>أخباراً،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صوراً،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تعليقات،</w:t>
      </w:r>
      <w:r w:rsidR="00E06D7A">
        <w:rPr>
          <w:rtl/>
        </w:rPr>
        <w:t xml:space="preserve"> </w:t>
      </w:r>
      <w:r w:rsidRPr="0075697D">
        <w:rPr>
          <w:rtl/>
        </w:rPr>
        <w:t>تتصل</w:t>
      </w:r>
      <w:r w:rsidR="00E06D7A">
        <w:rPr>
          <w:rtl/>
        </w:rPr>
        <w:t xml:space="preserve"> </w:t>
      </w:r>
      <w:r w:rsidRPr="0075697D">
        <w:rPr>
          <w:rtl/>
        </w:rPr>
        <w:t>بأسرار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العائلية</w:t>
      </w:r>
      <w:r w:rsidR="00E06D7A">
        <w:rPr>
          <w:rtl/>
        </w:rPr>
        <w:t xml:space="preserve"> </w:t>
      </w:r>
      <w:r w:rsidRPr="0075697D">
        <w:rPr>
          <w:rtl/>
        </w:rPr>
        <w:t>للأفراد،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صحيحة".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333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ذاته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F20362">
        <w:rPr>
          <w:rFonts w:hint="cs"/>
          <w:rtl/>
        </w:rPr>
        <w:t> 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اعتدى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حرمة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للأفراد،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رضائهم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المصرح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قانوناً،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بارتكاب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الأفعال</w:t>
      </w:r>
      <w:r w:rsidR="00E06D7A">
        <w:rPr>
          <w:rtl/>
        </w:rPr>
        <w:t xml:space="preserve"> </w:t>
      </w:r>
      <w:r w:rsidRPr="0075697D">
        <w:rPr>
          <w:rtl/>
        </w:rPr>
        <w:t>الآتية:</w:t>
      </w:r>
      <w:r w:rsidR="00E06D7A">
        <w:rPr>
          <w:rtl/>
        </w:rPr>
        <w:t xml:space="preserve"> </w:t>
      </w:r>
      <w:r w:rsidRPr="0075697D">
        <w:rPr>
          <w:rtl/>
        </w:rPr>
        <w:t>1-</w:t>
      </w:r>
      <w:r w:rsidR="00E06D7A">
        <w:rPr>
          <w:rtl/>
        </w:rPr>
        <w:t xml:space="preserve"> </w:t>
      </w:r>
      <w:r w:rsidRPr="0075697D">
        <w:rPr>
          <w:rtl/>
        </w:rPr>
        <w:t>فض</w:t>
      </w:r>
      <w:r w:rsidR="00E06D7A">
        <w:rPr>
          <w:rtl/>
        </w:rPr>
        <w:t xml:space="preserve"> </w:t>
      </w:r>
      <w:r w:rsidRPr="0075697D">
        <w:rPr>
          <w:rtl/>
        </w:rPr>
        <w:t>رسالة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برقية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موجهة</w:t>
      </w:r>
      <w:r w:rsidR="00E06D7A">
        <w:rPr>
          <w:rtl/>
        </w:rPr>
        <w:t xml:space="preserve"> </w:t>
      </w:r>
      <w:r w:rsidRPr="0075697D">
        <w:rPr>
          <w:rtl/>
        </w:rPr>
        <w:t>لغيره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الأفراد.</w:t>
      </w:r>
      <w:r w:rsidR="00F20362">
        <w:rPr>
          <w:rFonts w:hint="eastAsia"/>
          <w:rtl/>
        </w:rPr>
        <w:t> </w:t>
      </w:r>
      <w:r w:rsidRPr="0075697D">
        <w:rPr>
          <w:rtl/>
        </w:rPr>
        <w:t>2-</w:t>
      </w:r>
      <w:r w:rsidR="00E06D7A">
        <w:rPr>
          <w:rtl/>
        </w:rPr>
        <w:t xml:space="preserve"> </w:t>
      </w:r>
      <w:r w:rsidRPr="0075697D">
        <w:rPr>
          <w:rtl/>
        </w:rPr>
        <w:t>استرق</w:t>
      </w:r>
      <w:r w:rsidR="00E06D7A">
        <w:rPr>
          <w:rtl/>
        </w:rPr>
        <w:t xml:space="preserve"> </w:t>
      </w:r>
      <w:r w:rsidRPr="0075697D">
        <w:rPr>
          <w:rtl/>
        </w:rPr>
        <w:t>السمع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مكالمة</w:t>
      </w:r>
      <w:r w:rsidR="00E06D7A">
        <w:rPr>
          <w:rtl/>
        </w:rPr>
        <w:t xml:space="preserve"> </w:t>
      </w:r>
      <w:r w:rsidRPr="0075697D">
        <w:rPr>
          <w:rtl/>
        </w:rPr>
        <w:t>هاتفية.</w:t>
      </w:r>
      <w:r w:rsidR="00E06D7A">
        <w:rPr>
          <w:rtl/>
        </w:rPr>
        <w:t xml:space="preserve"> </w:t>
      </w:r>
      <w:r w:rsidRPr="0075697D">
        <w:rPr>
          <w:rtl/>
        </w:rPr>
        <w:t>3-</w:t>
      </w:r>
      <w:r w:rsidR="00E06D7A">
        <w:rPr>
          <w:rtl/>
        </w:rPr>
        <w:t xml:space="preserve"> </w:t>
      </w:r>
      <w:r w:rsidRPr="0075697D">
        <w:rPr>
          <w:rtl/>
        </w:rPr>
        <w:t>سجل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محادثات</w:t>
      </w:r>
      <w:r w:rsidR="00E06D7A">
        <w:rPr>
          <w:rtl/>
        </w:rPr>
        <w:t xml:space="preserve"> </w:t>
      </w:r>
      <w:r w:rsidRPr="0075697D">
        <w:rPr>
          <w:rtl/>
        </w:rPr>
        <w:t>جرت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مكان</w:t>
      </w:r>
      <w:r w:rsidR="00E06D7A">
        <w:rPr>
          <w:rtl/>
        </w:rPr>
        <w:t xml:space="preserve"> </w:t>
      </w:r>
      <w:r w:rsidRPr="0075697D">
        <w:rPr>
          <w:rtl/>
        </w:rPr>
        <w:t>خاص،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جهاز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نوعه.</w:t>
      </w:r>
      <w:r w:rsidR="00E06D7A">
        <w:rPr>
          <w:rtl/>
        </w:rPr>
        <w:t xml:space="preserve"> </w:t>
      </w:r>
      <w:r w:rsidRPr="0075697D">
        <w:rPr>
          <w:rtl/>
        </w:rPr>
        <w:t>4-</w:t>
      </w:r>
      <w:r w:rsidR="00E06D7A">
        <w:rPr>
          <w:rtl/>
        </w:rPr>
        <w:t xml:space="preserve"> </w:t>
      </w:r>
      <w:r w:rsidRPr="0075697D">
        <w:rPr>
          <w:rtl/>
        </w:rPr>
        <w:t>التقط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نقل</w:t>
      </w:r>
      <w:r w:rsidR="00E06D7A">
        <w:rPr>
          <w:rtl/>
        </w:rPr>
        <w:t xml:space="preserve"> </w:t>
      </w:r>
      <w:r w:rsidRPr="0075697D">
        <w:rPr>
          <w:rtl/>
        </w:rPr>
        <w:t>صوراً</w:t>
      </w:r>
      <w:r w:rsidR="00E06D7A">
        <w:rPr>
          <w:rtl/>
        </w:rPr>
        <w:t xml:space="preserve"> </w:t>
      </w:r>
      <w:r w:rsidRPr="0075697D">
        <w:rPr>
          <w:rtl/>
        </w:rPr>
        <w:t>لفرد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أفراد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مكان</w:t>
      </w:r>
      <w:r w:rsidR="00E06D7A">
        <w:rPr>
          <w:rtl/>
        </w:rPr>
        <w:t xml:space="preserve"> </w:t>
      </w:r>
      <w:r w:rsidRPr="0075697D">
        <w:rPr>
          <w:rtl/>
        </w:rPr>
        <w:t>خاص،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جهاز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نوعه."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215-</w:t>
      </w:r>
      <w:r w:rsidRPr="00D1043D">
        <w:rPr>
          <w:rtl/>
        </w:rPr>
        <w:tab/>
      </w:r>
      <w:r w:rsidRPr="0075697D">
        <w:rPr>
          <w:rFonts w:hint="eastAsia"/>
          <w:rtl/>
        </w:rPr>
        <w:t>تم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13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خصوصية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تسري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r w:rsidR="00E06D7A">
        <w:rPr>
          <w:rtl/>
        </w:rPr>
        <w:t xml:space="preserve"> </w:t>
      </w:r>
      <w:r w:rsidRPr="0075697D">
        <w:rPr>
          <w:rtl/>
        </w:rPr>
        <w:t>عندما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معالجتها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إلكتروني،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الحصول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جمعها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استخراجها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نحو</w:t>
      </w:r>
      <w:r w:rsidR="00E06D7A">
        <w:rPr>
          <w:rtl/>
        </w:rPr>
        <w:t xml:space="preserve"> </w:t>
      </w:r>
      <w:r w:rsidRPr="0075697D">
        <w:rPr>
          <w:rtl/>
        </w:rPr>
        <w:t>آخر</w:t>
      </w:r>
      <w:r w:rsidR="00E06D7A">
        <w:rPr>
          <w:rtl/>
        </w:rPr>
        <w:t xml:space="preserve"> </w:t>
      </w:r>
      <w:r w:rsidRPr="0075697D">
        <w:rPr>
          <w:rtl/>
        </w:rPr>
        <w:t>تمهيدا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لمعالجتها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إلكتروني</w:t>
      </w:r>
      <w:r w:rsidRPr="0075697D">
        <w:rPr>
          <w:rFonts w:hint="eastAsia"/>
          <w:rtl/>
        </w:rPr>
        <w:t>أً</w:t>
      </w:r>
      <w:proofErr w:type="spellEnd"/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معالجتها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الجمع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المعالجة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r w:rsidR="00E06D7A">
        <w:rPr>
          <w:rtl/>
        </w:rPr>
        <w:t xml:space="preserve"> </w:t>
      </w:r>
      <w:r w:rsidRPr="0075697D">
        <w:rPr>
          <w:rtl/>
        </w:rPr>
        <w:t>والمعالجة</w:t>
      </w:r>
      <w:r w:rsidR="00E06D7A">
        <w:rPr>
          <w:rtl/>
        </w:rPr>
        <w:t xml:space="preserve"> </w:t>
      </w:r>
      <w:r w:rsidRPr="0075697D">
        <w:rPr>
          <w:rtl/>
        </w:rPr>
        <w:t>التقليدية.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216-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152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2012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مصرف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المركزي</w:t>
      </w:r>
      <w:r w:rsidR="00E06D7A">
        <w:rPr>
          <w:rtl/>
        </w:rPr>
        <w:t xml:space="preserve"> </w:t>
      </w:r>
      <w:r w:rsidRPr="0075697D">
        <w:rPr>
          <w:rtl/>
        </w:rPr>
        <w:t>وتنظيم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"يضع</w:t>
      </w:r>
      <w:r w:rsidR="00E06D7A">
        <w:rPr>
          <w:rtl/>
        </w:rPr>
        <w:t xml:space="preserve"> </w:t>
      </w:r>
      <w:r w:rsidRPr="0075697D">
        <w:rPr>
          <w:rtl/>
        </w:rPr>
        <w:t>المصرف</w:t>
      </w:r>
      <w:r w:rsidR="00E06D7A">
        <w:rPr>
          <w:rtl/>
        </w:rPr>
        <w:t xml:space="preserve"> </w:t>
      </w:r>
      <w:r w:rsidRPr="0075697D">
        <w:rPr>
          <w:rtl/>
        </w:rPr>
        <w:t>القواعد</w:t>
      </w:r>
      <w:r w:rsidR="00E06D7A">
        <w:rPr>
          <w:rtl/>
        </w:rPr>
        <w:t xml:space="preserve"> </w:t>
      </w:r>
      <w:r w:rsidRPr="0075697D">
        <w:rPr>
          <w:rtl/>
        </w:rPr>
        <w:t>المنظمة</w:t>
      </w:r>
      <w:r w:rsidR="00E06D7A">
        <w:rPr>
          <w:rtl/>
        </w:rPr>
        <w:t xml:space="preserve"> </w:t>
      </w:r>
      <w:r w:rsidRPr="0075697D">
        <w:rPr>
          <w:rtl/>
        </w:rPr>
        <w:t>لتبادل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والبيانات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المصرف</w:t>
      </w:r>
      <w:r w:rsidR="00E06D7A">
        <w:rPr>
          <w:rtl/>
        </w:rPr>
        <w:t xml:space="preserve"> </w:t>
      </w:r>
      <w:r w:rsidRPr="0075697D">
        <w:rPr>
          <w:rtl/>
        </w:rPr>
        <w:t>والمؤسسات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وفيما</w:t>
      </w:r>
      <w:r w:rsidR="00E06D7A">
        <w:rPr>
          <w:rtl/>
        </w:rPr>
        <w:t xml:space="preserve"> </w:t>
      </w:r>
      <w:r w:rsidRPr="0075697D">
        <w:rPr>
          <w:rtl/>
        </w:rPr>
        <w:t>بينها،</w:t>
      </w:r>
      <w:r w:rsidR="00E06D7A">
        <w:rPr>
          <w:rtl/>
        </w:rPr>
        <w:t xml:space="preserve"> </w:t>
      </w:r>
      <w:r w:rsidRPr="0075697D">
        <w:rPr>
          <w:rtl/>
        </w:rPr>
        <w:t>والمتعلقة</w:t>
      </w:r>
      <w:r w:rsidR="00E06D7A">
        <w:rPr>
          <w:rtl/>
        </w:rPr>
        <w:t xml:space="preserve"> </w:t>
      </w:r>
      <w:r w:rsidRPr="0075697D">
        <w:rPr>
          <w:rtl/>
        </w:rPr>
        <w:t>بمديونية</w:t>
      </w:r>
      <w:r w:rsidR="00E06D7A">
        <w:rPr>
          <w:rtl/>
        </w:rPr>
        <w:t xml:space="preserve"> </w:t>
      </w:r>
      <w:r w:rsidRPr="0075697D">
        <w:rPr>
          <w:rtl/>
        </w:rPr>
        <w:t>عملائها</w:t>
      </w:r>
      <w:r w:rsidR="00E06D7A">
        <w:rPr>
          <w:rtl/>
        </w:rPr>
        <w:t xml:space="preserve"> </w:t>
      </w:r>
      <w:r w:rsidRPr="0075697D">
        <w:rPr>
          <w:rtl/>
        </w:rPr>
        <w:t>والتسهيلات</w:t>
      </w:r>
      <w:r w:rsidR="00E06D7A">
        <w:rPr>
          <w:rtl/>
        </w:rPr>
        <w:t xml:space="preserve"> </w:t>
      </w:r>
      <w:r w:rsidRPr="0075697D">
        <w:rPr>
          <w:rtl/>
        </w:rPr>
        <w:t>الائتمانية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لهم،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يكفل</w:t>
      </w:r>
      <w:r w:rsidR="00E06D7A">
        <w:rPr>
          <w:rtl/>
        </w:rPr>
        <w:t xml:space="preserve"> </w:t>
      </w:r>
      <w:r w:rsidRPr="0075697D">
        <w:rPr>
          <w:rtl/>
        </w:rPr>
        <w:t>المحافظة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سريتها،</w:t>
      </w:r>
      <w:r w:rsidR="00E06D7A">
        <w:rPr>
          <w:rtl/>
        </w:rPr>
        <w:t xml:space="preserve"> </w:t>
      </w:r>
      <w:r w:rsidRPr="0075697D">
        <w:rPr>
          <w:rtl/>
        </w:rPr>
        <w:t>ويضمن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والبيانات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لسلامة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الائتمان</w:t>
      </w:r>
      <w:r w:rsidRPr="0075697D">
        <w:rPr>
          <w:rtl/>
        </w:rPr>
        <w:t>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يضع</w:t>
      </w:r>
      <w:r w:rsidR="00E06D7A">
        <w:rPr>
          <w:rtl/>
        </w:rPr>
        <w:t xml:space="preserve"> </w:t>
      </w:r>
      <w:r w:rsidRPr="0075697D">
        <w:rPr>
          <w:rtl/>
        </w:rPr>
        <w:t>المصرف</w:t>
      </w:r>
      <w:r w:rsidR="00E06D7A">
        <w:rPr>
          <w:rtl/>
        </w:rPr>
        <w:t xml:space="preserve"> </w:t>
      </w:r>
      <w:r w:rsidRPr="0075697D">
        <w:rPr>
          <w:rtl/>
        </w:rPr>
        <w:t>لائحة</w:t>
      </w:r>
      <w:r w:rsidR="00E06D7A">
        <w:rPr>
          <w:rtl/>
        </w:rPr>
        <w:t xml:space="preserve"> </w:t>
      </w:r>
      <w:r w:rsidRPr="0075697D">
        <w:rPr>
          <w:rtl/>
        </w:rPr>
        <w:t>بالإجراءات</w:t>
      </w:r>
      <w:r w:rsidR="00E06D7A">
        <w:rPr>
          <w:rtl/>
        </w:rPr>
        <w:t xml:space="preserve"> </w:t>
      </w:r>
      <w:r w:rsidRPr="0075697D">
        <w:rPr>
          <w:rtl/>
        </w:rPr>
        <w:t>الواجب</w:t>
      </w:r>
      <w:r w:rsidR="00E06D7A">
        <w:rPr>
          <w:rtl/>
        </w:rPr>
        <w:t xml:space="preserve"> </w:t>
      </w:r>
      <w:r w:rsidRPr="0075697D">
        <w:rPr>
          <w:rtl/>
        </w:rPr>
        <w:t>اتباعها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البنوك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سرية</w:t>
      </w:r>
      <w:r w:rsidR="00E06D7A">
        <w:rPr>
          <w:rtl/>
        </w:rPr>
        <w:t xml:space="preserve"> </w:t>
      </w:r>
      <w:r w:rsidRPr="0075697D">
        <w:rPr>
          <w:rtl/>
        </w:rPr>
        <w:t>وخصوصية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والبيانات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بالعملاء</w:t>
      </w:r>
      <w:r w:rsidR="00E06D7A">
        <w:rPr>
          <w:rtl/>
        </w:rPr>
        <w:t xml:space="preserve"> </w:t>
      </w:r>
      <w:r w:rsidRPr="0075697D">
        <w:rPr>
          <w:rtl/>
        </w:rPr>
        <w:t>ومعاملاتهم،</w:t>
      </w:r>
      <w:r w:rsidR="00E06D7A">
        <w:rPr>
          <w:rtl/>
        </w:rPr>
        <w:t xml:space="preserve"> </w:t>
      </w:r>
      <w:r w:rsidRPr="0075697D">
        <w:rPr>
          <w:rtl/>
        </w:rPr>
        <w:t>ويتعين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تسليم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عميل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عملائها</w:t>
      </w:r>
      <w:r w:rsidR="00E06D7A">
        <w:rPr>
          <w:rtl/>
        </w:rPr>
        <w:t xml:space="preserve"> </w:t>
      </w:r>
      <w:r w:rsidRPr="0075697D">
        <w:rPr>
          <w:rtl/>
        </w:rPr>
        <w:t>نسخة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تقديمه</w:t>
      </w:r>
      <w:r w:rsidR="00E06D7A">
        <w:rPr>
          <w:rtl/>
        </w:rPr>
        <w:t xml:space="preserve"> </w:t>
      </w:r>
      <w:r w:rsidRPr="0075697D">
        <w:rPr>
          <w:rtl/>
        </w:rPr>
        <w:t>طلباً</w:t>
      </w:r>
      <w:r w:rsidR="00E06D7A">
        <w:rPr>
          <w:rtl/>
        </w:rPr>
        <w:t xml:space="preserve"> </w:t>
      </w:r>
      <w:r w:rsidRPr="0075697D">
        <w:rPr>
          <w:rtl/>
        </w:rPr>
        <w:t>بإجراء</w:t>
      </w:r>
      <w:r w:rsidR="00E06D7A">
        <w:rPr>
          <w:rtl/>
        </w:rPr>
        <w:t xml:space="preserve"> </w:t>
      </w:r>
      <w:r w:rsidRPr="0075697D">
        <w:rPr>
          <w:rtl/>
        </w:rPr>
        <w:t>المعاملة.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0" w:name="_Toc21679367"/>
      <w:r w:rsidRPr="0075697D">
        <w:rPr>
          <w:rtl/>
        </w:rPr>
        <w:t>السلطات</w:t>
      </w:r>
      <w:r w:rsidR="00E06D7A">
        <w:rPr>
          <w:rtl/>
        </w:rPr>
        <w:t xml:space="preserve"> </w:t>
      </w:r>
      <w:r w:rsidRPr="0075697D">
        <w:rPr>
          <w:rtl/>
        </w:rPr>
        <w:t>والهيئات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المخوّلة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تدخل</w:t>
      </w:r>
      <w:r w:rsidR="00E06D7A">
        <w:rPr>
          <w:rtl/>
        </w:rPr>
        <w:t xml:space="preserve"> </w:t>
      </w:r>
      <w:r w:rsidRPr="0075697D">
        <w:rPr>
          <w:rtl/>
        </w:rPr>
        <w:t>محتمل</w:t>
      </w:r>
      <w:bookmarkEnd w:id="70"/>
    </w:p>
    <w:p w:rsidR="00E11ED3" w:rsidRPr="0075697D" w:rsidRDefault="00E11ED3" w:rsidP="00E11ED3">
      <w:pPr>
        <w:pStyle w:val="SingleTxtGA"/>
      </w:pPr>
      <w:r w:rsidRPr="00D1043D">
        <w:rPr>
          <w:rtl/>
        </w:rPr>
        <w:t>217-</w:t>
      </w:r>
      <w:r w:rsidRPr="00D1043D">
        <w:rPr>
          <w:rtl/>
        </w:rPr>
        <w:tab/>
      </w:r>
      <w:r w:rsidRPr="0075697D">
        <w:rPr>
          <w:rtl/>
        </w:rPr>
        <w:t>هنالك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بتلقي</w:t>
      </w:r>
      <w:r w:rsidR="00E06D7A">
        <w:rPr>
          <w:rtl/>
        </w:rPr>
        <w:t xml:space="preserve"> </w:t>
      </w:r>
      <w:r w:rsidRPr="0075697D">
        <w:rPr>
          <w:rtl/>
        </w:rPr>
        <w:t>البلاغات</w:t>
      </w:r>
      <w:r w:rsidR="00E06D7A">
        <w:rPr>
          <w:rtl/>
        </w:rPr>
        <w:t xml:space="preserve"> </w:t>
      </w:r>
      <w:r w:rsidRPr="0075697D">
        <w:rPr>
          <w:rtl/>
        </w:rPr>
        <w:t>وهي: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لكترونية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</w:t>
      </w:r>
      <w:r w:rsidRPr="0075697D">
        <w:rPr>
          <w:rtl/>
        </w:rPr>
        <w:t>تلقي</w:t>
      </w:r>
      <w:r w:rsidR="00E06D7A">
        <w:rPr>
          <w:rtl/>
        </w:rPr>
        <w:t xml:space="preserve"> </w:t>
      </w:r>
      <w:r w:rsidRPr="0075697D">
        <w:rPr>
          <w:rtl/>
        </w:rPr>
        <w:t>البلاغات</w:t>
      </w:r>
      <w:r w:rsidR="00E06D7A">
        <w:rPr>
          <w:rtl/>
        </w:rPr>
        <w:t xml:space="preserve"> </w:t>
      </w:r>
      <w:r w:rsidRPr="0075697D">
        <w:rPr>
          <w:rtl/>
        </w:rPr>
        <w:t>والشكاوى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بالجرائم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لكترونية</w:t>
      </w:r>
      <w:r w:rsidR="00E06D7A">
        <w:rPr>
          <w:rtl/>
        </w:rPr>
        <w:t xml:space="preserve"> </w:t>
      </w:r>
      <w:r w:rsidRPr="0075697D">
        <w:rPr>
          <w:rtl/>
        </w:rPr>
        <w:t>والتحقيق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وعرضها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والمحاكم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والبحث</w:t>
      </w:r>
      <w:r w:rsidR="00E06D7A">
        <w:rPr>
          <w:rtl/>
        </w:rPr>
        <w:t xml:space="preserve"> </w:t>
      </w:r>
      <w:r w:rsidRPr="0075697D">
        <w:rPr>
          <w:rtl/>
        </w:rPr>
        <w:t>والتحري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تشمل: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غسيل</w:t>
      </w:r>
      <w:r w:rsidR="00E06D7A">
        <w:rPr>
          <w:rtl/>
        </w:rPr>
        <w:t xml:space="preserve"> </w:t>
      </w:r>
      <w:r w:rsidRPr="0075697D">
        <w:rPr>
          <w:rtl/>
        </w:rPr>
        <w:t>الأموال،</w:t>
      </w:r>
      <w:r w:rsidR="00E06D7A">
        <w:rPr>
          <w:rtl/>
        </w:rPr>
        <w:t xml:space="preserve"> </w:t>
      </w:r>
      <w:r w:rsidRPr="0075697D">
        <w:rPr>
          <w:rtl/>
        </w:rPr>
        <w:t>الحاسب</w:t>
      </w:r>
      <w:r w:rsidR="00E06D7A">
        <w:rPr>
          <w:rtl/>
        </w:rPr>
        <w:t xml:space="preserve"> </w:t>
      </w:r>
      <w:r w:rsidRPr="0075697D">
        <w:rPr>
          <w:rtl/>
        </w:rPr>
        <w:t>الآلي،</w:t>
      </w:r>
      <w:r w:rsidR="00E06D7A">
        <w:rPr>
          <w:rtl/>
        </w:rPr>
        <w:t xml:space="preserve"> </w:t>
      </w:r>
      <w:r w:rsidRPr="0075697D">
        <w:rPr>
          <w:rtl/>
        </w:rPr>
        <w:t>البطاقة</w:t>
      </w:r>
      <w:r w:rsidR="00E06D7A">
        <w:rPr>
          <w:rtl/>
        </w:rPr>
        <w:t xml:space="preserve"> </w:t>
      </w:r>
      <w:r w:rsidRPr="0075697D">
        <w:rPr>
          <w:rtl/>
        </w:rPr>
        <w:t>الائتمانية،</w:t>
      </w:r>
      <w:r w:rsidR="00E06D7A">
        <w:rPr>
          <w:rtl/>
        </w:rPr>
        <w:t xml:space="preserve"> </w:t>
      </w:r>
      <w:r w:rsidRPr="0075697D">
        <w:rPr>
          <w:rtl/>
        </w:rPr>
        <w:t>التزييف،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الملكية</w:t>
      </w:r>
      <w:r w:rsidR="00E06D7A">
        <w:rPr>
          <w:rtl/>
        </w:rPr>
        <w:t xml:space="preserve"> </w:t>
      </w:r>
      <w:r w:rsidRPr="0075697D">
        <w:rPr>
          <w:rtl/>
        </w:rPr>
        <w:t>الفكرية،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بينما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بالتصدي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للانتهاكات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1" w:name="_Toc21679368"/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الوراثية</w:t>
      </w:r>
      <w:bookmarkEnd w:id="71"/>
    </w:p>
    <w:p w:rsidR="00E11ED3" w:rsidRPr="0075697D" w:rsidRDefault="00E11ED3" w:rsidP="00E11ED3">
      <w:pPr>
        <w:pStyle w:val="SingleTxtGA"/>
      </w:pPr>
      <w:r w:rsidRPr="00D1043D">
        <w:rPr>
          <w:rtl/>
        </w:rPr>
        <w:t>218-</w:t>
      </w:r>
      <w:r w:rsidRPr="00D1043D">
        <w:rPr>
          <w:rtl/>
        </w:rPr>
        <w:tab/>
      </w:r>
      <w:r w:rsidRPr="0075697D">
        <w:rPr>
          <w:rtl/>
        </w:rPr>
        <w:t>ينظم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(9)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البصمة</w:t>
      </w:r>
      <w:r w:rsidR="00E06D7A">
        <w:rPr>
          <w:rtl/>
        </w:rPr>
        <w:t xml:space="preserve"> </w:t>
      </w:r>
      <w:r w:rsidRPr="0075697D">
        <w:rPr>
          <w:rtl/>
        </w:rPr>
        <w:t>الوراثية</w:t>
      </w:r>
      <w:r w:rsidR="00E06D7A">
        <w:rPr>
          <w:rtl/>
        </w:rPr>
        <w:t xml:space="preserve"> </w:t>
      </w:r>
      <w:r w:rsidRPr="0075697D">
        <w:rPr>
          <w:rtl/>
        </w:rPr>
        <w:t>الحفاظ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الوراثية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"تُنشأ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قاعدة</w:t>
      </w:r>
      <w:r w:rsidR="00E06D7A">
        <w:rPr>
          <w:rtl/>
        </w:rPr>
        <w:t xml:space="preserve"> </w:t>
      </w:r>
      <w:r w:rsidRPr="0075697D">
        <w:rPr>
          <w:rtl/>
        </w:rPr>
        <w:t>بيانات</w:t>
      </w:r>
      <w:r w:rsidR="00E06D7A">
        <w:rPr>
          <w:rtl/>
        </w:rPr>
        <w:t xml:space="preserve"> </w:t>
      </w:r>
      <w:r w:rsidRPr="0075697D">
        <w:rPr>
          <w:rtl/>
        </w:rPr>
        <w:t>البصمة</w:t>
      </w:r>
      <w:r w:rsidR="00E06D7A">
        <w:rPr>
          <w:rtl/>
        </w:rPr>
        <w:t xml:space="preserve"> </w:t>
      </w:r>
      <w:r w:rsidRPr="0075697D">
        <w:rPr>
          <w:rtl/>
        </w:rPr>
        <w:t>الوراثية،</w:t>
      </w:r>
      <w:r w:rsidR="00E06D7A">
        <w:rPr>
          <w:rtl/>
        </w:rPr>
        <w:t xml:space="preserve"> </w:t>
      </w:r>
      <w:r w:rsidRPr="0075697D">
        <w:rPr>
          <w:rtl/>
        </w:rPr>
        <w:t>تلحق</w:t>
      </w:r>
      <w:r w:rsidR="00E06D7A">
        <w:rPr>
          <w:rtl/>
        </w:rPr>
        <w:t xml:space="preserve"> </w:t>
      </w:r>
      <w:r w:rsidRPr="0075697D">
        <w:rPr>
          <w:rtl/>
        </w:rPr>
        <w:t>بإدارة</w:t>
      </w:r>
      <w:r w:rsidR="00E06D7A">
        <w:rPr>
          <w:rtl/>
        </w:rPr>
        <w:t xml:space="preserve"> </w:t>
      </w:r>
      <w:r w:rsidRPr="0075697D">
        <w:rPr>
          <w:rtl/>
        </w:rPr>
        <w:t>المختبر</w:t>
      </w:r>
      <w:r w:rsidR="00E06D7A">
        <w:rPr>
          <w:rtl/>
        </w:rPr>
        <w:t xml:space="preserve"> </w:t>
      </w:r>
      <w:r w:rsidRPr="0075697D">
        <w:rPr>
          <w:rtl/>
        </w:rPr>
        <w:t>الجنائي،</w:t>
      </w:r>
      <w:r w:rsidR="00E06D7A">
        <w:rPr>
          <w:rtl/>
        </w:rPr>
        <w:t xml:space="preserve"> </w:t>
      </w:r>
      <w:r w:rsidRPr="0075697D">
        <w:rPr>
          <w:rtl/>
        </w:rPr>
        <w:t>وتخصص</w:t>
      </w:r>
      <w:r w:rsidR="00E06D7A">
        <w:rPr>
          <w:rtl/>
        </w:rPr>
        <w:t xml:space="preserve"> </w:t>
      </w:r>
      <w:r w:rsidRPr="0075697D">
        <w:rPr>
          <w:rtl/>
        </w:rPr>
        <w:t>لحفظ</w:t>
      </w:r>
      <w:r w:rsidR="00E06D7A">
        <w:rPr>
          <w:rtl/>
        </w:rPr>
        <w:t xml:space="preserve"> </w:t>
      </w:r>
      <w:r w:rsidRPr="0075697D">
        <w:rPr>
          <w:rtl/>
        </w:rPr>
        <w:t>البصمات</w:t>
      </w:r>
      <w:r w:rsidR="00E06D7A">
        <w:rPr>
          <w:rtl/>
        </w:rPr>
        <w:t xml:space="preserve"> </w:t>
      </w:r>
      <w:r w:rsidRPr="0075697D">
        <w:rPr>
          <w:rtl/>
        </w:rPr>
        <w:t>الوراثية</w:t>
      </w:r>
      <w:r w:rsidR="00E06D7A">
        <w:rPr>
          <w:rtl/>
        </w:rPr>
        <w:t xml:space="preserve"> </w:t>
      </w:r>
      <w:r w:rsidRPr="0075697D">
        <w:rPr>
          <w:rtl/>
        </w:rPr>
        <w:t>الناتجة</w:t>
      </w:r>
      <w:r w:rsidR="00E06D7A">
        <w:rPr>
          <w:rtl/>
        </w:rPr>
        <w:t xml:space="preserve"> </w:t>
      </w:r>
      <w:r w:rsidRPr="0075697D">
        <w:rPr>
          <w:rtl/>
        </w:rPr>
        <w:t>عما</w:t>
      </w:r>
      <w:r w:rsidR="00E06D7A">
        <w:rPr>
          <w:rtl/>
        </w:rPr>
        <w:t xml:space="preserve"> </w:t>
      </w:r>
      <w:r w:rsidRPr="0075697D">
        <w:rPr>
          <w:rtl/>
        </w:rPr>
        <w:t>يلي: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1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الأثر</w:t>
      </w:r>
      <w:r w:rsidR="00E06D7A">
        <w:rPr>
          <w:rtl/>
        </w:rPr>
        <w:t xml:space="preserve"> </w:t>
      </w:r>
      <w:r w:rsidRPr="0075697D">
        <w:rPr>
          <w:rtl/>
        </w:rPr>
        <w:t>الحيوي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يضبط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محل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مكان</w:t>
      </w:r>
      <w:r w:rsidR="00E06D7A">
        <w:rPr>
          <w:rtl/>
        </w:rPr>
        <w:t xml:space="preserve"> </w:t>
      </w:r>
      <w:r w:rsidRPr="0075697D">
        <w:rPr>
          <w:rtl/>
        </w:rPr>
        <w:t>آخر.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2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العينة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تؤخذ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المشتبه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ارتكابهم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3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العينة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المأخوذة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الجثث</w:t>
      </w:r>
      <w:r w:rsidR="00E06D7A">
        <w:rPr>
          <w:rtl/>
        </w:rPr>
        <w:t xml:space="preserve"> </w:t>
      </w:r>
      <w:r w:rsidRPr="0075697D">
        <w:rPr>
          <w:rtl/>
        </w:rPr>
        <w:t>المجهولة.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4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العينة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تؤخذ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المفقودين،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المفقودين</w:t>
      </w:r>
      <w:r w:rsidR="00E06D7A">
        <w:rPr>
          <w:rtl/>
        </w:rPr>
        <w:t xml:space="preserve"> </w:t>
      </w:r>
      <w:r w:rsidRPr="0075697D">
        <w:rPr>
          <w:rtl/>
        </w:rPr>
        <w:t>أنفسهم،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ظهورهم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العثور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بغرض</w:t>
      </w:r>
      <w:r w:rsidR="00E06D7A">
        <w:rPr>
          <w:rtl/>
        </w:rPr>
        <w:t xml:space="preserve"> </w:t>
      </w:r>
      <w:r w:rsidRPr="0075697D">
        <w:rPr>
          <w:rtl/>
        </w:rPr>
        <w:t>إثبات</w:t>
      </w:r>
      <w:r w:rsidR="00E06D7A">
        <w:rPr>
          <w:rtl/>
        </w:rPr>
        <w:t xml:space="preserve"> </w:t>
      </w:r>
      <w:r w:rsidRPr="0075697D">
        <w:rPr>
          <w:rtl/>
        </w:rPr>
        <w:t>هوياتهم.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5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العينة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تؤخذ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المجرمين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إجراء</w:t>
      </w:r>
      <w:r w:rsidR="00E06D7A">
        <w:rPr>
          <w:rtl/>
        </w:rPr>
        <w:t xml:space="preserve"> </w:t>
      </w:r>
      <w:r w:rsidRPr="0075697D">
        <w:rPr>
          <w:rtl/>
        </w:rPr>
        <w:t>بحث</w:t>
      </w:r>
      <w:r w:rsidR="00E06D7A">
        <w:rPr>
          <w:rtl/>
        </w:rPr>
        <w:t xml:space="preserve"> </w:t>
      </w:r>
      <w:r w:rsidRPr="0075697D">
        <w:rPr>
          <w:rtl/>
        </w:rPr>
        <w:t>دولي</w:t>
      </w:r>
      <w:r w:rsidR="00E06D7A">
        <w:rPr>
          <w:rtl/>
        </w:rPr>
        <w:t xml:space="preserve"> </w:t>
      </w:r>
      <w:r w:rsidRPr="0075697D">
        <w:rPr>
          <w:rtl/>
        </w:rPr>
        <w:t>عنهم،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موافقة</w:t>
      </w:r>
      <w:r w:rsidR="00E06D7A">
        <w:rPr>
          <w:rtl/>
        </w:rPr>
        <w:t xml:space="preserve"> </w:t>
      </w:r>
      <w:r w:rsidRPr="0075697D">
        <w:rPr>
          <w:rtl/>
        </w:rPr>
        <w:t>النائب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E11ED3">
      <w:pPr>
        <w:pStyle w:val="SingleTxtGA"/>
        <w:ind w:left="2608" w:hanging="1361"/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6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العينة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تؤخذ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أشخاص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المختصة."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219-</w:t>
      </w:r>
      <w:r w:rsidRPr="00D1043D">
        <w:rPr>
          <w:rtl/>
        </w:rPr>
        <w:tab/>
      </w:r>
      <w:r w:rsidRPr="0075697D">
        <w:rPr>
          <w:rtl/>
        </w:rPr>
        <w:t>أفرد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"تكون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المسجلة</w:t>
      </w:r>
      <w:r w:rsidR="00E06D7A">
        <w:rPr>
          <w:rtl/>
        </w:rPr>
        <w:t xml:space="preserve"> </w:t>
      </w:r>
      <w:r w:rsidRPr="0075697D">
        <w:rPr>
          <w:rtl/>
        </w:rPr>
        <w:t>بقاعدة</w:t>
      </w:r>
      <w:r w:rsidR="00E06D7A">
        <w:rPr>
          <w:rtl/>
        </w:rPr>
        <w:t xml:space="preserve"> </w:t>
      </w:r>
      <w:r w:rsidRPr="0075697D">
        <w:rPr>
          <w:rtl/>
        </w:rPr>
        <w:t>بيانات</w:t>
      </w:r>
      <w:r w:rsidR="00E06D7A">
        <w:rPr>
          <w:rtl/>
        </w:rPr>
        <w:t xml:space="preserve"> </w:t>
      </w:r>
      <w:r w:rsidRPr="0075697D">
        <w:rPr>
          <w:rtl/>
        </w:rPr>
        <w:t>البصمة</w:t>
      </w:r>
      <w:r w:rsidR="00E06D7A">
        <w:rPr>
          <w:rtl/>
        </w:rPr>
        <w:t xml:space="preserve"> </w:t>
      </w:r>
      <w:r w:rsidRPr="0075697D">
        <w:rPr>
          <w:rtl/>
        </w:rPr>
        <w:t>الوراثية</w:t>
      </w:r>
      <w:r w:rsidR="00E06D7A">
        <w:rPr>
          <w:rtl/>
        </w:rPr>
        <w:t xml:space="preserve"> </w:t>
      </w:r>
      <w:r w:rsidRPr="0075697D">
        <w:rPr>
          <w:rtl/>
        </w:rPr>
        <w:t>سرية،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الاطلاع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بغير</w:t>
      </w:r>
      <w:r w:rsidR="00E06D7A">
        <w:rPr>
          <w:rtl/>
        </w:rPr>
        <w:t xml:space="preserve"> </w:t>
      </w:r>
      <w:r w:rsidRPr="0075697D">
        <w:rPr>
          <w:rtl/>
        </w:rPr>
        <w:t>إذن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الوزير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المختصة.</w:t>
      </w:r>
      <w:r w:rsidR="00E06D7A">
        <w:rPr>
          <w:rtl/>
        </w:rPr>
        <w:t xml:space="preserve"> </w:t>
      </w:r>
      <w:r w:rsidRPr="0075697D">
        <w:rPr>
          <w:rtl/>
        </w:rPr>
        <w:t>ويحظر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العينات</w:t>
      </w:r>
      <w:r w:rsidR="00E06D7A">
        <w:rPr>
          <w:rtl/>
        </w:rPr>
        <w:t xml:space="preserve"> </w:t>
      </w:r>
      <w:r w:rsidRPr="0075697D">
        <w:rPr>
          <w:rtl/>
        </w:rPr>
        <w:t>الحيوية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أخذها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الأغراض</w:t>
      </w:r>
      <w:r w:rsidR="00E06D7A">
        <w:rPr>
          <w:rtl/>
        </w:rPr>
        <w:t xml:space="preserve"> </w:t>
      </w:r>
      <w:r w:rsidRPr="0075697D">
        <w:rPr>
          <w:rtl/>
        </w:rPr>
        <w:t>المنصوص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القانون."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2" w:name="_Toc21679369"/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تحمي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الهجمات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الشرف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السمعة</w:t>
      </w:r>
      <w:r w:rsidR="00E06D7A">
        <w:rPr>
          <w:rtl/>
        </w:rPr>
        <w:t xml:space="preserve"> </w:t>
      </w:r>
      <w:r w:rsidRPr="0075697D">
        <w:rPr>
          <w:rtl/>
        </w:rPr>
        <w:t>الشخصية</w:t>
      </w:r>
      <w:bookmarkEnd w:id="72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220-</w:t>
      </w:r>
      <w:r w:rsidRPr="00D1043D">
        <w:rPr>
          <w:rtl/>
        </w:rPr>
        <w:tab/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توفر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خصوصية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كالتالي: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خمسة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طرق</w:t>
      </w:r>
      <w:r w:rsidR="00E06D7A">
        <w:rPr>
          <w:rtl/>
        </w:rPr>
        <w:t xml:space="preserve"> </w:t>
      </w:r>
      <w:r w:rsidRPr="0075697D">
        <w:rPr>
          <w:rtl/>
        </w:rPr>
        <w:t>العلانية: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1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أخباراً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قائم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جريمة،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وثيقة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وثائق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التحقيق،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سلطة</w:t>
      </w:r>
      <w:r w:rsidR="00E06D7A">
        <w:rPr>
          <w:rtl/>
        </w:rPr>
        <w:t xml:space="preserve"> </w:t>
      </w:r>
      <w:r w:rsidRPr="0075697D">
        <w:rPr>
          <w:rtl/>
        </w:rPr>
        <w:t>التحقيق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حظرت</w:t>
      </w:r>
      <w:r w:rsidR="00E06D7A">
        <w:rPr>
          <w:rtl/>
        </w:rPr>
        <w:t xml:space="preserve"> </w:t>
      </w:r>
      <w:r w:rsidRPr="0075697D">
        <w:rPr>
          <w:rtl/>
        </w:rPr>
        <w:t>إذاعة</w:t>
      </w:r>
      <w:r w:rsidR="00E06D7A">
        <w:rPr>
          <w:rtl/>
        </w:rPr>
        <w:t xml:space="preserve"> </w:t>
      </w:r>
      <w:r w:rsidRPr="0075697D">
        <w:rPr>
          <w:rtl/>
        </w:rPr>
        <w:t>شيء</w:t>
      </w:r>
      <w:r w:rsidR="00E06D7A">
        <w:rPr>
          <w:rtl/>
        </w:rPr>
        <w:t xml:space="preserve"> </w:t>
      </w:r>
      <w:r w:rsidRPr="0075697D">
        <w:rPr>
          <w:rtl/>
        </w:rPr>
        <w:t>منه.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2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أخباراً</w:t>
      </w:r>
      <w:r w:rsidR="00E06D7A">
        <w:rPr>
          <w:rtl/>
        </w:rPr>
        <w:t xml:space="preserve"> </w:t>
      </w:r>
      <w:r w:rsidRPr="0075697D">
        <w:rPr>
          <w:rtl/>
        </w:rPr>
        <w:t>مقترنة</w:t>
      </w:r>
      <w:r w:rsidR="00E06D7A">
        <w:rPr>
          <w:rtl/>
        </w:rPr>
        <w:t xml:space="preserve"> </w:t>
      </w:r>
      <w:r w:rsidRPr="0075697D">
        <w:rPr>
          <w:rtl/>
        </w:rPr>
        <w:t>بأسماء،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صور</w:t>
      </w:r>
      <w:r w:rsidR="00E06D7A">
        <w:rPr>
          <w:rtl/>
        </w:rPr>
        <w:t xml:space="preserve"> </w:t>
      </w:r>
      <w:r w:rsidRPr="0075697D">
        <w:rPr>
          <w:rtl/>
        </w:rPr>
        <w:t>ذوي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التحقيقات،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دعاوى</w:t>
      </w:r>
      <w:r w:rsidR="00E06D7A">
        <w:rPr>
          <w:rtl/>
        </w:rPr>
        <w:t xml:space="preserve"> </w:t>
      </w:r>
      <w:r w:rsidRPr="0075697D">
        <w:rPr>
          <w:rtl/>
        </w:rPr>
        <w:t>الزوجية،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النسب،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الطلاق،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التفريق،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النفقة،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الحضانة،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الزنا،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القذف،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إفشاء</w:t>
      </w:r>
      <w:r w:rsidR="00E06D7A">
        <w:rPr>
          <w:rtl/>
        </w:rPr>
        <w:t xml:space="preserve"> </w:t>
      </w:r>
      <w:r w:rsidRPr="0075697D">
        <w:rPr>
          <w:rtl/>
        </w:rPr>
        <w:t>الأسرار.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3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أسماء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صور</w:t>
      </w:r>
      <w:r w:rsidR="00E06D7A">
        <w:rPr>
          <w:rtl/>
        </w:rPr>
        <w:t xml:space="preserve"> </w:t>
      </w:r>
      <w:r w:rsidRPr="0075697D">
        <w:rPr>
          <w:rtl/>
        </w:rPr>
        <w:t>المتهمين</w:t>
      </w:r>
      <w:r w:rsidR="00E06D7A">
        <w:rPr>
          <w:rtl/>
        </w:rPr>
        <w:t xml:space="preserve"> </w:t>
      </w:r>
      <w:r w:rsidRPr="0075697D">
        <w:rPr>
          <w:rtl/>
        </w:rPr>
        <w:t>الأحداث.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4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أسماء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صور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الاعتداء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العرض.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5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مداولات</w:t>
      </w:r>
      <w:r w:rsidR="00E06D7A">
        <w:rPr>
          <w:rtl/>
        </w:rPr>
        <w:t xml:space="preserve"> </w:t>
      </w:r>
      <w:r w:rsidRPr="0075697D">
        <w:rPr>
          <w:rtl/>
        </w:rPr>
        <w:t>المحاكم.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6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أخباراً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شأن</w:t>
      </w:r>
      <w:r w:rsidR="00E06D7A">
        <w:rPr>
          <w:rtl/>
        </w:rPr>
        <w:t xml:space="preserve"> </w:t>
      </w:r>
      <w:r w:rsidRPr="0075697D">
        <w:rPr>
          <w:rtl/>
        </w:rPr>
        <w:t>الدعاوى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قررت</w:t>
      </w:r>
      <w:r w:rsidR="00E06D7A">
        <w:rPr>
          <w:rtl/>
        </w:rPr>
        <w:t xml:space="preserve"> </w:t>
      </w:r>
      <w:r w:rsidRPr="0075697D">
        <w:rPr>
          <w:rtl/>
        </w:rPr>
        <w:t>المحاكم</w:t>
      </w:r>
      <w:r w:rsidR="00E06D7A">
        <w:rPr>
          <w:rtl/>
        </w:rPr>
        <w:t xml:space="preserve"> </w:t>
      </w:r>
      <w:r w:rsidRPr="0075697D">
        <w:rPr>
          <w:rtl/>
        </w:rPr>
        <w:t>نظرها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جلسة</w:t>
      </w:r>
      <w:r w:rsidR="00E06D7A">
        <w:rPr>
          <w:rtl/>
        </w:rPr>
        <w:t xml:space="preserve"> </w:t>
      </w:r>
      <w:r w:rsidRPr="0075697D">
        <w:rPr>
          <w:rtl/>
        </w:rPr>
        <w:t>سرية،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منعت</w:t>
      </w:r>
      <w:r w:rsidR="00E06D7A">
        <w:rPr>
          <w:rtl/>
        </w:rPr>
        <w:t xml:space="preserve"> </w:t>
      </w:r>
      <w:r w:rsidRPr="0075697D">
        <w:rPr>
          <w:rtl/>
        </w:rPr>
        <w:t>نشرها.</w:t>
      </w:r>
    </w:p>
    <w:p w:rsidR="00E11ED3" w:rsidRPr="0075697D" w:rsidRDefault="00E11ED3" w:rsidP="00E11ED3">
      <w:pPr>
        <w:pStyle w:val="SingleTxtGA"/>
        <w:ind w:left="2608" w:hanging="658"/>
        <w:rPr>
          <w:rtl/>
        </w:rPr>
      </w:pPr>
      <w:r w:rsidRPr="00D1043D">
        <w:rPr>
          <w:rFonts w:hint="cs"/>
          <w:rtl/>
        </w:rPr>
        <w:t>(</w:t>
      </w:r>
      <w:r w:rsidRPr="0075697D">
        <w:rPr>
          <w:rtl/>
        </w:rPr>
        <w:t>7</w:t>
      </w:r>
      <w:r w:rsidRPr="00D1043D">
        <w:rPr>
          <w:rFonts w:hint="cs"/>
          <w:rtl/>
        </w:rPr>
        <w:t>)</w:t>
      </w:r>
      <w:r w:rsidRPr="00D1043D">
        <w:rPr>
          <w:rtl/>
        </w:rPr>
        <w:tab/>
      </w:r>
      <w:r w:rsidRPr="0075697D">
        <w:rPr>
          <w:rtl/>
        </w:rPr>
        <w:t>أسماء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صور</w:t>
      </w:r>
      <w:r w:rsidR="00E06D7A">
        <w:rPr>
          <w:rtl/>
        </w:rPr>
        <w:t xml:space="preserve"> </w:t>
      </w:r>
      <w:r w:rsidRPr="0075697D">
        <w:rPr>
          <w:rtl/>
        </w:rPr>
        <w:t>المحكوم</w:t>
      </w:r>
      <w:r w:rsidR="00E06D7A">
        <w:rPr>
          <w:rtl/>
        </w:rPr>
        <w:t xml:space="preserve"> </w:t>
      </w:r>
      <w:r w:rsidRPr="0075697D">
        <w:rPr>
          <w:rtl/>
        </w:rPr>
        <w:t>عليهم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وقف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Pr="00D1043D">
        <w:rPr>
          <w:rtl/>
        </w:rPr>
        <w:t>."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1"/>
      </w:r>
      <w:r w:rsidRPr="00D1043D">
        <w:rPr>
          <w:vertAlign w:val="superscript"/>
          <w:rtl/>
        </w:rPr>
        <w:t>)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ثلاث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هدد</w:t>
      </w:r>
      <w:r w:rsidR="00E06D7A">
        <w:rPr>
          <w:rtl/>
        </w:rPr>
        <w:t xml:space="preserve"> </w:t>
      </w:r>
      <w:r w:rsidRPr="0075697D">
        <w:rPr>
          <w:rtl/>
        </w:rPr>
        <w:t>غيره</w:t>
      </w:r>
      <w:r w:rsidR="00E06D7A">
        <w:rPr>
          <w:rtl/>
        </w:rPr>
        <w:t xml:space="preserve"> </w:t>
      </w:r>
      <w:r w:rsidRPr="0075697D">
        <w:rPr>
          <w:rtl/>
        </w:rPr>
        <w:t>بإلحاق</w:t>
      </w:r>
      <w:r w:rsidR="00E06D7A">
        <w:rPr>
          <w:rtl/>
        </w:rPr>
        <w:t xml:space="preserve"> </w:t>
      </w:r>
      <w:r w:rsidRPr="0075697D">
        <w:rPr>
          <w:rtl/>
        </w:rPr>
        <w:t>الضرر</w:t>
      </w:r>
      <w:r w:rsidR="00E06D7A">
        <w:rPr>
          <w:rtl/>
        </w:rPr>
        <w:t xml:space="preserve"> </w:t>
      </w:r>
      <w:r w:rsidRPr="0075697D">
        <w:rPr>
          <w:rtl/>
        </w:rPr>
        <w:t>بنفسه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سمعته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ماله،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بنفس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سمعة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مال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يهمه</w:t>
      </w:r>
      <w:r w:rsidR="00E06D7A">
        <w:rPr>
          <w:rtl/>
        </w:rPr>
        <w:t xml:space="preserve"> </w:t>
      </w:r>
      <w:r w:rsidRPr="0075697D">
        <w:rPr>
          <w:rtl/>
        </w:rPr>
        <w:t>أمره،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كتابياً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شفوياً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أفعال</w:t>
      </w:r>
      <w:r w:rsidR="00E06D7A">
        <w:rPr>
          <w:rtl/>
        </w:rPr>
        <w:t xml:space="preserve"> </w:t>
      </w:r>
      <w:r w:rsidRPr="0075697D">
        <w:rPr>
          <w:rtl/>
        </w:rPr>
        <w:t>توحي</w:t>
      </w:r>
      <w:r w:rsidR="00E06D7A">
        <w:rPr>
          <w:rtl/>
        </w:rPr>
        <w:t xml:space="preserve"> </w:t>
      </w:r>
      <w:r w:rsidRPr="0075697D">
        <w:rPr>
          <w:rtl/>
        </w:rPr>
        <w:t>بالعزم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الاعتداء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النفس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السمعة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المال،</w:t>
      </w:r>
      <w:r w:rsidR="00E06D7A">
        <w:rPr>
          <w:rtl/>
        </w:rPr>
        <w:t xml:space="preserve"> </w:t>
      </w:r>
      <w:r w:rsidRPr="0075697D">
        <w:rPr>
          <w:rtl/>
        </w:rPr>
        <w:t>قاصداً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حمل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القيام</w:t>
      </w:r>
      <w:r w:rsidR="00E06D7A">
        <w:rPr>
          <w:rtl/>
        </w:rPr>
        <w:t xml:space="preserve"> </w:t>
      </w:r>
      <w:r w:rsidRPr="0075697D">
        <w:rPr>
          <w:rtl/>
        </w:rPr>
        <w:t>بعمل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الامتناع</w:t>
      </w:r>
      <w:r w:rsidR="00E06D7A">
        <w:rPr>
          <w:rtl/>
        </w:rPr>
        <w:t xml:space="preserve"> </w:t>
      </w:r>
      <w:r w:rsidRPr="0075697D">
        <w:rPr>
          <w:rtl/>
        </w:rPr>
        <w:t>عنه.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خمس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التهديد</w:t>
      </w:r>
      <w:r w:rsidR="00E06D7A">
        <w:rPr>
          <w:rtl/>
        </w:rPr>
        <w:t xml:space="preserve"> </w:t>
      </w:r>
      <w:r w:rsidRPr="0075697D">
        <w:rPr>
          <w:rtl/>
        </w:rPr>
        <w:t>بالقتل</w:t>
      </w:r>
      <w:r w:rsidRPr="00D1043D">
        <w:rPr>
          <w:rtl/>
        </w:rPr>
        <w:t>."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2"/>
      </w:r>
      <w:r w:rsidRPr="00D1043D">
        <w:rPr>
          <w:vertAlign w:val="superscript"/>
          <w:rtl/>
        </w:rPr>
        <w:t>)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سنتين،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قذف</w:t>
      </w:r>
      <w:r w:rsidR="00E06D7A">
        <w:rPr>
          <w:rtl/>
        </w:rPr>
        <w:t xml:space="preserve"> </w:t>
      </w:r>
      <w:r w:rsidRPr="0075697D">
        <w:rPr>
          <w:rtl/>
        </w:rPr>
        <w:t>غيره</w:t>
      </w:r>
      <w:r w:rsidR="00E06D7A">
        <w:rPr>
          <w:rtl/>
        </w:rPr>
        <w:t xml:space="preserve"> </w:t>
      </w:r>
      <w:r w:rsidRPr="0075697D">
        <w:rPr>
          <w:rtl/>
        </w:rPr>
        <w:t>علناً،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أسند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واقعة</w:t>
      </w:r>
      <w:r w:rsidR="00E06D7A">
        <w:rPr>
          <w:rtl/>
        </w:rPr>
        <w:t xml:space="preserve"> </w:t>
      </w:r>
      <w:r w:rsidRPr="0075697D">
        <w:rPr>
          <w:rtl/>
        </w:rPr>
        <w:t>توجب</w:t>
      </w:r>
      <w:r w:rsidR="00E06D7A">
        <w:rPr>
          <w:rtl/>
        </w:rPr>
        <w:t xml:space="preserve"> </w:t>
      </w:r>
      <w:r w:rsidRPr="0075697D">
        <w:rPr>
          <w:rtl/>
        </w:rPr>
        <w:t>عقابه</w:t>
      </w:r>
      <w:r w:rsidR="00E06D7A">
        <w:rPr>
          <w:rtl/>
        </w:rPr>
        <w:t xml:space="preserve"> </w:t>
      </w:r>
      <w:r w:rsidRPr="0075697D">
        <w:rPr>
          <w:rtl/>
        </w:rPr>
        <w:t>قانوناً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تمس</w:t>
      </w:r>
      <w:r w:rsidR="00E06D7A">
        <w:rPr>
          <w:rtl/>
        </w:rPr>
        <w:t xml:space="preserve"> </w:t>
      </w:r>
      <w:r w:rsidRPr="0075697D">
        <w:rPr>
          <w:rtl/>
        </w:rPr>
        <w:t>شرفه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كرامته،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تعرضه</w:t>
      </w:r>
      <w:r w:rsidR="00E06D7A">
        <w:rPr>
          <w:rtl/>
        </w:rPr>
        <w:t xml:space="preserve"> </w:t>
      </w:r>
      <w:r w:rsidRPr="0075697D">
        <w:rPr>
          <w:rtl/>
        </w:rPr>
        <w:t>لبغض</w:t>
      </w:r>
      <w:r w:rsidR="00E06D7A">
        <w:rPr>
          <w:rtl/>
        </w:rPr>
        <w:t xml:space="preserve"> </w:t>
      </w:r>
      <w:r w:rsidRPr="0075697D">
        <w:rPr>
          <w:rtl/>
        </w:rPr>
        <w:t>الناس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احتقارهم</w:t>
      </w:r>
      <w:r w:rsidRPr="00D1043D">
        <w:rPr>
          <w:rtl/>
        </w:rPr>
        <w:t>."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3"/>
      </w:r>
      <w:r w:rsidRPr="00D1043D">
        <w:rPr>
          <w:vertAlign w:val="superscript"/>
          <w:rtl/>
        </w:rPr>
        <w:t>)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"يعاقب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ثلاث</w:t>
      </w:r>
      <w:r w:rsidR="00E06D7A">
        <w:rPr>
          <w:rtl/>
        </w:rPr>
        <w:t xml:space="preserve"> </w:t>
      </w:r>
      <w:r w:rsidRPr="0075697D">
        <w:rPr>
          <w:rtl/>
        </w:rPr>
        <w:t>سنوات،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عشرين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قذفاً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موظف</w:t>
      </w:r>
      <w:r w:rsidR="00E06D7A">
        <w:rPr>
          <w:rtl/>
        </w:rPr>
        <w:t xml:space="preserve"> </w:t>
      </w:r>
      <w:r w:rsidRPr="0075697D">
        <w:rPr>
          <w:rtl/>
        </w:rPr>
        <w:t>عام،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حكمه،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الوظيفة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العمل،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القذف</w:t>
      </w:r>
      <w:r w:rsidR="00E06D7A">
        <w:rPr>
          <w:rtl/>
        </w:rPr>
        <w:t xml:space="preserve"> </w:t>
      </w:r>
      <w:r w:rsidRPr="0075697D">
        <w:rPr>
          <w:rtl/>
        </w:rPr>
        <w:t>ماساً</w:t>
      </w:r>
      <w:r w:rsidR="00E06D7A">
        <w:rPr>
          <w:rtl/>
        </w:rPr>
        <w:t xml:space="preserve"> </w:t>
      </w:r>
      <w:r w:rsidRPr="0075697D">
        <w:rPr>
          <w:rtl/>
        </w:rPr>
        <w:t>بالعرض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خادشاً</w:t>
      </w:r>
      <w:r w:rsidR="00E06D7A">
        <w:rPr>
          <w:rtl/>
        </w:rPr>
        <w:t xml:space="preserve"> </w:t>
      </w:r>
      <w:r w:rsidRPr="0075697D">
        <w:rPr>
          <w:rtl/>
        </w:rPr>
        <w:t>لسمعة</w:t>
      </w:r>
      <w:r w:rsidR="00E06D7A">
        <w:rPr>
          <w:rtl/>
        </w:rPr>
        <w:t xml:space="preserve"> </w:t>
      </w:r>
      <w:r w:rsidRPr="0075697D">
        <w:rPr>
          <w:rtl/>
        </w:rPr>
        <w:t>العائلات</w:t>
      </w:r>
      <w:r w:rsidRPr="00D1043D">
        <w:rPr>
          <w:rtl/>
        </w:rPr>
        <w:t>."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4"/>
      </w:r>
      <w:r w:rsidRPr="00D1043D">
        <w:rPr>
          <w:vertAlign w:val="superscript"/>
          <w:rtl/>
        </w:rPr>
        <w:t>)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"تكون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ثلاثة</w:t>
      </w:r>
      <w:r w:rsidR="00E06D7A">
        <w:rPr>
          <w:rtl/>
        </w:rPr>
        <w:t xml:space="preserve"> </w:t>
      </w:r>
      <w:r w:rsidRPr="0075697D">
        <w:rPr>
          <w:rtl/>
        </w:rPr>
        <w:t>أشهر،</w:t>
      </w:r>
      <w:r w:rsidR="00E06D7A">
        <w:rPr>
          <w:rtl/>
        </w:rPr>
        <w:t xml:space="preserve"> </w:t>
      </w:r>
      <w:r w:rsidRPr="0075697D">
        <w:rPr>
          <w:rtl/>
        </w:rPr>
        <w:t>والغرامة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وقع</w:t>
      </w:r>
      <w:r w:rsidR="00E06D7A">
        <w:rPr>
          <w:rtl/>
        </w:rPr>
        <w:t xml:space="preserve"> </w:t>
      </w:r>
      <w:r w:rsidRPr="0075697D">
        <w:rPr>
          <w:rtl/>
        </w:rPr>
        <w:t>القذف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السب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مواجهة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FD5607">
        <w:rPr>
          <w:rFonts w:hint="cs"/>
          <w:rtl/>
        </w:rPr>
        <w:t> 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علانية،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بطريق</w:t>
      </w:r>
      <w:r w:rsidR="00E06D7A">
        <w:rPr>
          <w:rtl/>
        </w:rPr>
        <w:t xml:space="preserve"> </w:t>
      </w:r>
      <w:r w:rsidRPr="0075697D">
        <w:rPr>
          <w:rtl/>
        </w:rPr>
        <w:t>الهاتف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كتاب</w:t>
      </w:r>
      <w:r w:rsidR="00E06D7A">
        <w:rPr>
          <w:rtl/>
        </w:rPr>
        <w:t xml:space="preserve"> </w:t>
      </w:r>
      <w:r w:rsidRPr="0075697D">
        <w:rPr>
          <w:rtl/>
        </w:rPr>
        <w:t>خاص</w:t>
      </w:r>
      <w:r w:rsidR="00E06D7A">
        <w:rPr>
          <w:rtl/>
        </w:rPr>
        <w:t xml:space="preserve"> </w:t>
      </w:r>
      <w:r w:rsidRPr="0075697D">
        <w:rPr>
          <w:rtl/>
        </w:rPr>
        <w:t>بعث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إليه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أبلغه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بطريقة</w:t>
      </w:r>
      <w:r w:rsidR="00E06D7A">
        <w:rPr>
          <w:rtl/>
        </w:rPr>
        <w:t xml:space="preserve"> </w:t>
      </w:r>
      <w:r w:rsidRPr="0075697D">
        <w:rPr>
          <w:rtl/>
        </w:rPr>
        <w:t>أخرى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علنية</w:t>
      </w:r>
      <w:r w:rsidRPr="00D1043D">
        <w:rPr>
          <w:rtl/>
        </w:rPr>
        <w:t>."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5"/>
      </w:r>
      <w:r w:rsidRPr="00D1043D">
        <w:rPr>
          <w:vertAlign w:val="superscript"/>
          <w:rtl/>
        </w:rPr>
        <w:t>)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3" w:name="_Toc21679370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(18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الفكر</w:t>
      </w:r>
      <w:r w:rsidR="00E06D7A">
        <w:rPr>
          <w:rtl/>
        </w:rPr>
        <w:t xml:space="preserve"> </w:t>
      </w:r>
      <w:r w:rsidRPr="0075697D">
        <w:rPr>
          <w:rtl/>
        </w:rPr>
        <w:t>والمعتقد</w:t>
      </w:r>
      <w:bookmarkEnd w:id="73"/>
    </w:p>
    <w:p w:rsidR="00E11ED3" w:rsidRPr="0075697D" w:rsidRDefault="00E11ED3" w:rsidP="00E11ED3">
      <w:pPr>
        <w:pStyle w:val="SingleTxtGA"/>
      </w:pPr>
      <w:r w:rsidRPr="00D1043D">
        <w:rPr>
          <w:rtl/>
        </w:rPr>
        <w:t>221-</w:t>
      </w:r>
      <w:r w:rsidRPr="00D1043D">
        <w:rPr>
          <w:rtl/>
        </w:rPr>
        <w:tab/>
      </w:r>
      <w:r w:rsidRPr="0075697D">
        <w:rPr>
          <w:rtl/>
        </w:rPr>
        <w:t>أكدت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30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كفالة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الفكر</w:t>
      </w:r>
      <w:r w:rsidR="00E06D7A">
        <w:rPr>
          <w:rtl/>
        </w:rPr>
        <w:t xml:space="preserve"> </w:t>
      </w:r>
      <w:r w:rsidRPr="0075697D">
        <w:rPr>
          <w:rtl/>
        </w:rPr>
        <w:t>والعقيدة</w:t>
      </w:r>
      <w:r w:rsidR="00E06D7A">
        <w:rPr>
          <w:rtl/>
        </w:rPr>
        <w:t xml:space="preserve"> </w:t>
      </w:r>
      <w:r w:rsidRPr="0075697D">
        <w:rPr>
          <w:rtl/>
        </w:rPr>
        <w:t>والدين،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"حرية</w:t>
      </w:r>
      <w:r w:rsidR="00E06D7A">
        <w:rPr>
          <w:rtl/>
        </w:rPr>
        <w:t xml:space="preserve"> </w:t>
      </w:r>
      <w:r w:rsidRPr="0075697D">
        <w:rPr>
          <w:rtl/>
        </w:rPr>
        <w:t>العبادة</w:t>
      </w:r>
      <w:r w:rsidR="00E06D7A">
        <w:rPr>
          <w:rtl/>
        </w:rPr>
        <w:t xml:space="preserve"> </w:t>
      </w:r>
      <w:r w:rsidRPr="0075697D">
        <w:rPr>
          <w:rtl/>
        </w:rPr>
        <w:t>مكفولة</w:t>
      </w:r>
      <w:r w:rsidR="00E06D7A">
        <w:rPr>
          <w:rtl/>
        </w:rPr>
        <w:t xml:space="preserve"> </w:t>
      </w:r>
      <w:r w:rsidRPr="0075697D">
        <w:rPr>
          <w:rtl/>
        </w:rPr>
        <w:t>للجميع،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للقانون،</w:t>
      </w:r>
      <w:r w:rsidR="00E06D7A">
        <w:rPr>
          <w:rtl/>
        </w:rPr>
        <w:t xml:space="preserve"> </w:t>
      </w:r>
      <w:r w:rsidRPr="0075697D">
        <w:rPr>
          <w:rtl/>
        </w:rPr>
        <w:t>ومقتضيات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والآداب</w:t>
      </w:r>
      <w:r w:rsidR="00E06D7A">
        <w:rPr>
          <w:rtl/>
        </w:rPr>
        <w:t xml:space="preserve"> </w:t>
      </w:r>
      <w:r w:rsidRPr="0075697D">
        <w:rPr>
          <w:rtl/>
        </w:rPr>
        <w:t>العامة".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222-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بالاهتمام</w:t>
      </w:r>
      <w:r w:rsidR="00E06D7A">
        <w:rPr>
          <w:rtl/>
        </w:rPr>
        <w:t xml:space="preserve"> </w:t>
      </w:r>
      <w:r w:rsidRPr="0075697D">
        <w:rPr>
          <w:rtl/>
        </w:rPr>
        <w:t>المتزايد</w:t>
      </w:r>
      <w:r w:rsidR="00E06D7A">
        <w:rPr>
          <w:rtl/>
        </w:rPr>
        <w:t xml:space="preserve"> </w:t>
      </w:r>
      <w:r w:rsidRPr="0075697D">
        <w:rPr>
          <w:rtl/>
        </w:rPr>
        <w:t>والصريح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القيادة</w:t>
      </w:r>
      <w:r w:rsidR="00E06D7A">
        <w:rPr>
          <w:rtl/>
        </w:rPr>
        <w:t xml:space="preserve"> </w:t>
      </w:r>
      <w:r w:rsidRPr="0075697D">
        <w:rPr>
          <w:rtl/>
        </w:rPr>
        <w:t>السياسية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</w:t>
      </w:r>
      <w:r w:rsidRPr="0075697D">
        <w:rPr>
          <w:rtl/>
        </w:rPr>
        <w:t>دفع</w:t>
      </w:r>
      <w:r w:rsidR="00E06D7A">
        <w:rPr>
          <w:rtl/>
        </w:rPr>
        <w:t xml:space="preserve"> </w:t>
      </w:r>
      <w:r w:rsidRPr="0075697D">
        <w:rPr>
          <w:rtl/>
        </w:rPr>
        <w:t>عجلة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الدينية</w:t>
      </w:r>
      <w:r w:rsidR="00E06D7A">
        <w:rPr>
          <w:rtl/>
        </w:rPr>
        <w:t xml:space="preserve"> </w:t>
      </w:r>
      <w:r w:rsidRPr="0075697D">
        <w:rPr>
          <w:rtl/>
        </w:rPr>
        <w:t>والتسامح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ودعم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الفرد</w:t>
      </w:r>
      <w:r w:rsidR="00E06D7A">
        <w:rPr>
          <w:rtl/>
        </w:rPr>
        <w:t xml:space="preserve"> </w:t>
      </w:r>
      <w:r w:rsidRPr="0075697D">
        <w:rPr>
          <w:rtl/>
        </w:rPr>
        <w:t>والجماعة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ظهار</w:t>
      </w:r>
      <w:r w:rsidR="00E06D7A">
        <w:rPr>
          <w:rtl/>
        </w:rPr>
        <w:t xml:space="preserve"> </w:t>
      </w:r>
      <w:r w:rsidRPr="0075697D">
        <w:rPr>
          <w:rtl/>
        </w:rPr>
        <w:t>دينهم</w:t>
      </w:r>
      <w:r w:rsidR="00E06D7A">
        <w:rPr>
          <w:rtl/>
        </w:rPr>
        <w:t xml:space="preserve"> </w:t>
      </w:r>
      <w:r w:rsidRPr="0075697D">
        <w:rPr>
          <w:rtl/>
        </w:rPr>
        <w:t>وممارسة</w:t>
      </w:r>
      <w:r w:rsidR="00E06D7A">
        <w:rPr>
          <w:rtl/>
        </w:rPr>
        <w:t xml:space="preserve"> </w:t>
      </w:r>
      <w:r w:rsidRPr="0075697D">
        <w:rPr>
          <w:rtl/>
        </w:rPr>
        <w:t>شعائرهم</w:t>
      </w:r>
      <w:r w:rsidR="00E06D7A">
        <w:rPr>
          <w:rtl/>
        </w:rPr>
        <w:t xml:space="preserve"> </w:t>
      </w:r>
      <w:r w:rsidRPr="0075697D">
        <w:rPr>
          <w:rtl/>
        </w:rPr>
        <w:t>الدينية.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سبيل</w:t>
      </w:r>
      <w:r w:rsidR="00E06D7A">
        <w:rPr>
          <w:rtl/>
        </w:rPr>
        <w:t xml:space="preserve"> </w:t>
      </w:r>
      <w:r w:rsidRPr="0075697D">
        <w:rPr>
          <w:rtl/>
        </w:rPr>
        <w:t>كفالة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الدينية</w:t>
      </w:r>
      <w:r w:rsidR="00E06D7A">
        <w:rPr>
          <w:rtl/>
        </w:rPr>
        <w:t xml:space="preserve"> </w:t>
      </w:r>
      <w:r w:rsidRPr="0075697D">
        <w:rPr>
          <w:rtl/>
        </w:rPr>
        <w:t>لغير</w:t>
      </w:r>
      <w:r w:rsidR="00E06D7A">
        <w:rPr>
          <w:rtl/>
        </w:rPr>
        <w:t xml:space="preserve"> </w:t>
      </w:r>
      <w:r w:rsidRPr="0075697D">
        <w:rPr>
          <w:rtl/>
        </w:rPr>
        <w:t>المسلمين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افتتاح</w:t>
      </w:r>
      <w:r w:rsidR="00E06D7A">
        <w:rPr>
          <w:rtl/>
        </w:rPr>
        <w:t xml:space="preserve"> </w:t>
      </w:r>
      <w:r w:rsidRPr="0075697D">
        <w:rPr>
          <w:rtl/>
        </w:rPr>
        <w:t>الكنيسة</w:t>
      </w:r>
      <w:r w:rsidR="00E06D7A">
        <w:rPr>
          <w:rtl/>
        </w:rPr>
        <w:t xml:space="preserve"> </w:t>
      </w:r>
      <w:r w:rsidRPr="0075697D">
        <w:rPr>
          <w:rtl/>
        </w:rPr>
        <w:t>المسيحية</w:t>
      </w:r>
      <w:r w:rsidR="00E06D7A">
        <w:rPr>
          <w:rtl/>
        </w:rPr>
        <w:t xml:space="preserve"> </w:t>
      </w:r>
      <w:r w:rsidRPr="0075697D">
        <w:rPr>
          <w:rtl/>
        </w:rPr>
        <w:t>الهندية</w:t>
      </w:r>
      <w:r w:rsidR="00E06D7A">
        <w:rPr>
          <w:rtl/>
        </w:rPr>
        <w:t xml:space="preserve"> </w:t>
      </w:r>
      <w:r w:rsidRPr="0075697D">
        <w:rPr>
          <w:rtl/>
        </w:rPr>
        <w:t>المشتركة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الطوائف</w:t>
      </w:r>
      <w:r w:rsidR="00E06D7A">
        <w:rPr>
          <w:rtl/>
        </w:rPr>
        <w:t xml:space="preserve"> </w:t>
      </w:r>
      <w:r w:rsidRPr="0075697D">
        <w:rPr>
          <w:rtl/>
        </w:rPr>
        <w:t>المسيحية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مارس</w:t>
      </w:r>
      <w:r w:rsidR="00E06D7A">
        <w:rPr>
          <w:rtl/>
        </w:rPr>
        <w:t xml:space="preserve"> </w:t>
      </w:r>
      <w:r w:rsidRPr="0075697D">
        <w:rPr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الاستمرار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بناء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الكنائس</w:t>
      </w:r>
      <w:r w:rsidR="00E06D7A">
        <w:rPr>
          <w:rtl/>
        </w:rPr>
        <w:t xml:space="preserve"> </w:t>
      </w:r>
      <w:r w:rsidRPr="0075697D">
        <w:rPr>
          <w:rtl/>
        </w:rPr>
        <w:t>الأخرى.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223-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اتخذت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جملة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للتصدي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دين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الأديان،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بالأديان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</w:t>
      </w:r>
      <w:r w:rsidRPr="0075697D">
        <w:rPr>
          <w:rtl/>
        </w:rPr>
        <w:t>أشارت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256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سبع</w:t>
      </w:r>
      <w:r w:rsidR="00E06D7A">
        <w:rPr>
          <w:rtl/>
        </w:rPr>
        <w:t xml:space="preserve"> </w:t>
      </w:r>
      <w:r w:rsidRPr="0075697D">
        <w:rPr>
          <w:rtl/>
        </w:rPr>
        <w:t>سنوات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قام</w:t>
      </w:r>
      <w:r w:rsidR="00E06D7A">
        <w:rPr>
          <w:rtl/>
        </w:rPr>
        <w:t xml:space="preserve"> </w:t>
      </w:r>
      <w:r w:rsidRPr="0075697D">
        <w:rPr>
          <w:rtl/>
        </w:rPr>
        <w:t>بسب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الأديان</w:t>
      </w:r>
      <w:r w:rsidR="00E06D7A">
        <w:rPr>
          <w:rtl/>
        </w:rPr>
        <w:t xml:space="preserve"> </w:t>
      </w:r>
      <w:r w:rsidRPr="0075697D">
        <w:rPr>
          <w:rtl/>
        </w:rPr>
        <w:t>السماوية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قام</w:t>
      </w:r>
      <w:r w:rsidR="00E06D7A">
        <w:rPr>
          <w:rtl/>
        </w:rPr>
        <w:t xml:space="preserve"> </w:t>
      </w:r>
      <w:r w:rsidRPr="0075697D">
        <w:rPr>
          <w:rtl/>
        </w:rPr>
        <w:t>بتخريب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تكسير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إتلاف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تدنيس</w:t>
      </w:r>
      <w:r w:rsidR="00E06D7A">
        <w:rPr>
          <w:rtl/>
        </w:rPr>
        <w:t xml:space="preserve"> </w:t>
      </w:r>
      <w:r w:rsidRPr="0075697D">
        <w:rPr>
          <w:rtl/>
        </w:rPr>
        <w:t>مبان</w:t>
      </w:r>
      <w:r w:rsidRPr="0075697D">
        <w:rPr>
          <w:rFonts w:hint="eastAsia"/>
          <w:rtl/>
        </w:rPr>
        <w:t>ٍ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شيء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محتوياتها،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معدة</w:t>
      </w:r>
      <w:r w:rsidR="00E06D7A">
        <w:rPr>
          <w:rtl/>
        </w:rPr>
        <w:t xml:space="preserve"> </w:t>
      </w:r>
      <w:r w:rsidRPr="0075697D">
        <w:rPr>
          <w:rtl/>
        </w:rPr>
        <w:t>لإقامة</w:t>
      </w:r>
      <w:r w:rsidR="00E06D7A">
        <w:rPr>
          <w:rtl/>
        </w:rPr>
        <w:t xml:space="preserve"> </w:t>
      </w:r>
      <w:r w:rsidRPr="0075697D">
        <w:rPr>
          <w:rtl/>
        </w:rPr>
        <w:t>شعائر</w:t>
      </w:r>
      <w:r w:rsidR="00E06D7A">
        <w:rPr>
          <w:rtl/>
        </w:rPr>
        <w:t xml:space="preserve"> </w:t>
      </w:r>
      <w:r w:rsidRPr="0075697D">
        <w:rPr>
          <w:rtl/>
        </w:rPr>
        <w:t>دينية</w:t>
      </w:r>
      <w:r w:rsidR="00E06D7A">
        <w:rPr>
          <w:rtl/>
        </w:rPr>
        <w:t xml:space="preserve"> </w:t>
      </w:r>
      <w:r w:rsidRPr="0075697D">
        <w:rPr>
          <w:rtl/>
        </w:rPr>
        <w:t>لأحد</w:t>
      </w:r>
      <w:r w:rsidR="00E06D7A">
        <w:rPr>
          <w:rtl/>
        </w:rPr>
        <w:t xml:space="preserve"> </w:t>
      </w:r>
      <w:r w:rsidRPr="0075697D">
        <w:rPr>
          <w:rtl/>
        </w:rPr>
        <w:t>الأديان</w:t>
      </w:r>
      <w:r w:rsidR="00E06D7A">
        <w:rPr>
          <w:rtl/>
        </w:rPr>
        <w:t xml:space="preserve"> </w:t>
      </w:r>
      <w:r w:rsidRPr="0075697D">
        <w:rPr>
          <w:rtl/>
        </w:rPr>
        <w:t>السماوية</w:t>
      </w:r>
      <w:r w:rsidR="00E06D7A">
        <w:rPr>
          <w:rtl/>
        </w:rPr>
        <w:t xml:space="preserve"> </w:t>
      </w:r>
      <w:r w:rsidRPr="0075697D">
        <w:rPr>
          <w:rtl/>
        </w:rPr>
        <w:t>المصونة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الإسلامية،</w:t>
      </w:r>
      <w:r w:rsidR="00E06D7A">
        <w:rPr>
          <w:rtl/>
        </w:rPr>
        <w:t xml:space="preserve"> </w:t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263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"يُعاقب</w:t>
      </w:r>
      <w:r w:rsidR="00E06D7A">
        <w:rPr>
          <w:rtl/>
        </w:rPr>
        <w:t xml:space="preserve"> </w:t>
      </w:r>
      <w:r w:rsidRPr="0075697D">
        <w:rPr>
          <w:rtl/>
        </w:rPr>
        <w:t>بالحبس</w:t>
      </w:r>
      <w:r w:rsidR="00E06D7A">
        <w:rPr>
          <w:rtl/>
        </w:rPr>
        <w:t xml:space="preserve"> </w:t>
      </w:r>
      <w:r w:rsidRPr="0075697D">
        <w:rPr>
          <w:rtl/>
        </w:rPr>
        <w:t>مدة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تجاوز</w:t>
      </w:r>
      <w:r w:rsidR="00E06D7A">
        <w:rPr>
          <w:rtl/>
        </w:rPr>
        <w:t xml:space="preserve"> </w:t>
      </w:r>
      <w:r w:rsidRPr="0075697D">
        <w:rPr>
          <w:rtl/>
        </w:rPr>
        <w:t>سنة،</w:t>
      </w:r>
      <w:r w:rsidR="00E06D7A">
        <w:rPr>
          <w:rtl/>
        </w:rPr>
        <w:t xml:space="preserve"> </w:t>
      </w:r>
      <w:r w:rsidRPr="0075697D">
        <w:rPr>
          <w:rtl/>
        </w:rPr>
        <w:t>وبالغرامة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F20362">
        <w:rPr>
          <w:rFonts w:hint="cs"/>
          <w:rtl/>
        </w:rPr>
        <w:t> </w:t>
      </w:r>
      <w:r w:rsidRPr="0075697D">
        <w:rPr>
          <w:rtl/>
        </w:rPr>
        <w:t>تزيد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ألف</w:t>
      </w:r>
      <w:r w:rsidR="00E06D7A">
        <w:rPr>
          <w:rtl/>
        </w:rPr>
        <w:t xml:space="preserve"> </w:t>
      </w:r>
      <w:r w:rsidRPr="0075697D">
        <w:rPr>
          <w:rtl/>
        </w:rPr>
        <w:t>ريال،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بإحدى</w:t>
      </w:r>
      <w:r w:rsidR="00E06D7A">
        <w:rPr>
          <w:rtl/>
        </w:rPr>
        <w:t xml:space="preserve"> </w:t>
      </w:r>
      <w:r w:rsidRPr="0075697D">
        <w:rPr>
          <w:rtl/>
        </w:rPr>
        <w:t>هاتين</w:t>
      </w:r>
      <w:r w:rsidR="00E06D7A">
        <w:rPr>
          <w:rtl/>
        </w:rPr>
        <w:t xml:space="preserve"> </w:t>
      </w:r>
      <w:r w:rsidRPr="0075697D">
        <w:rPr>
          <w:rtl/>
        </w:rPr>
        <w:t>العقوبتين،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أنتج،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صنع،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باع،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عرض</w:t>
      </w:r>
      <w:r w:rsidR="00E06D7A">
        <w:rPr>
          <w:rtl/>
        </w:rPr>
        <w:t xml:space="preserve"> </w:t>
      </w:r>
      <w:r w:rsidRPr="0075697D">
        <w:rPr>
          <w:rtl/>
        </w:rPr>
        <w:t>للبيع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التداول،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أحرز،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حاز</w:t>
      </w:r>
      <w:r w:rsidR="00E06D7A">
        <w:rPr>
          <w:rtl/>
        </w:rPr>
        <w:t xml:space="preserve"> </w:t>
      </w:r>
      <w:r w:rsidRPr="0075697D">
        <w:rPr>
          <w:rtl/>
        </w:rPr>
        <w:t>منتجات،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بضائع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مطبوعات،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أشرطة</w:t>
      </w:r>
      <w:r w:rsidR="00E06D7A">
        <w:rPr>
          <w:rtl/>
        </w:rPr>
        <w:t xml:space="preserve"> </w:t>
      </w:r>
      <w:r w:rsidRPr="0075697D">
        <w:rPr>
          <w:rtl/>
        </w:rPr>
        <w:t>تحمل</w:t>
      </w:r>
      <w:r w:rsidR="00E06D7A">
        <w:rPr>
          <w:rtl/>
        </w:rPr>
        <w:t xml:space="preserve"> </w:t>
      </w:r>
      <w:r w:rsidRPr="0075697D">
        <w:rPr>
          <w:rtl/>
        </w:rPr>
        <w:t>رسوماً،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شعارات،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كلمات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رموزاً،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إشارات،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شيء</w:t>
      </w:r>
      <w:r w:rsidR="00E06D7A">
        <w:rPr>
          <w:rtl/>
        </w:rPr>
        <w:t xml:space="preserve"> </w:t>
      </w:r>
      <w:r w:rsidRPr="0075697D">
        <w:rPr>
          <w:rtl/>
        </w:rPr>
        <w:t>آخر،</w:t>
      </w:r>
      <w:r w:rsidR="00E06D7A">
        <w:rPr>
          <w:rtl/>
        </w:rPr>
        <w:t xml:space="preserve"> </w:t>
      </w:r>
      <w:r w:rsidRPr="0075697D">
        <w:rPr>
          <w:rtl/>
        </w:rPr>
        <w:t>يسيء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الإسلامي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الأديان</w:t>
      </w:r>
      <w:r w:rsidR="00E06D7A">
        <w:rPr>
          <w:rtl/>
        </w:rPr>
        <w:t xml:space="preserve"> </w:t>
      </w:r>
      <w:r w:rsidRPr="0075697D">
        <w:rPr>
          <w:rtl/>
        </w:rPr>
        <w:t>السماوية</w:t>
      </w:r>
      <w:r w:rsidR="00E06D7A">
        <w:rPr>
          <w:rtl/>
        </w:rPr>
        <w:t xml:space="preserve"> </w:t>
      </w:r>
      <w:r w:rsidRPr="0075697D">
        <w:rPr>
          <w:rtl/>
        </w:rPr>
        <w:t>المصونة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أعلن</w:t>
      </w:r>
      <w:r w:rsidR="00E06D7A">
        <w:rPr>
          <w:rtl/>
        </w:rPr>
        <w:t xml:space="preserve"> </w:t>
      </w:r>
      <w:r w:rsidRPr="0075697D">
        <w:rPr>
          <w:rtl/>
        </w:rPr>
        <w:t>عنها.</w:t>
      </w:r>
      <w:r w:rsidR="00E06D7A">
        <w:rPr>
          <w:rtl/>
        </w:rPr>
        <w:t xml:space="preserve"> </w:t>
      </w:r>
      <w:r w:rsidRPr="0075697D">
        <w:rPr>
          <w:rtl/>
        </w:rPr>
        <w:t>ويُعاقب</w:t>
      </w:r>
      <w:r w:rsidR="00E06D7A">
        <w:rPr>
          <w:rtl/>
        </w:rPr>
        <w:t xml:space="preserve"> </w:t>
      </w:r>
      <w:r w:rsidRPr="0075697D">
        <w:rPr>
          <w:rtl/>
        </w:rPr>
        <w:t>بذات</w:t>
      </w:r>
      <w:r w:rsidR="00E06D7A">
        <w:rPr>
          <w:rtl/>
        </w:rPr>
        <w:t xml:space="preserve"> </w:t>
      </w:r>
      <w:r w:rsidRPr="0075697D">
        <w:rPr>
          <w:rtl/>
        </w:rPr>
        <w:t>العقوبة،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استخدم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سطوانات،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الحاسب</w:t>
      </w:r>
      <w:r w:rsidR="00E06D7A">
        <w:rPr>
          <w:rtl/>
        </w:rPr>
        <w:t xml:space="preserve"> </w:t>
      </w:r>
      <w:r w:rsidRPr="0075697D">
        <w:rPr>
          <w:rtl/>
        </w:rPr>
        <w:t>الآلي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شرائطه</w:t>
      </w:r>
      <w:r w:rsidR="00E06D7A">
        <w:rPr>
          <w:rtl/>
        </w:rPr>
        <w:t xml:space="preserve"> </w:t>
      </w:r>
      <w:r w:rsidRPr="0075697D">
        <w:rPr>
          <w:rtl/>
        </w:rPr>
        <w:t>الممغنطة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الإساءة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الإسلامي،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الأديان</w:t>
      </w:r>
      <w:r w:rsidR="00E06D7A">
        <w:rPr>
          <w:rtl/>
        </w:rPr>
        <w:t xml:space="preserve"> </w:t>
      </w:r>
      <w:r w:rsidRPr="0075697D">
        <w:rPr>
          <w:rtl/>
        </w:rPr>
        <w:t>السماوية</w:t>
      </w:r>
      <w:r w:rsidR="00E06D7A">
        <w:rPr>
          <w:rtl/>
        </w:rPr>
        <w:t xml:space="preserve"> </w:t>
      </w:r>
      <w:r w:rsidRPr="0075697D">
        <w:rPr>
          <w:rtl/>
        </w:rPr>
        <w:t>المصونة،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الإسلامية.".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المطبوعات</w:t>
      </w:r>
      <w:r w:rsidR="00E06D7A">
        <w:rPr>
          <w:rtl/>
        </w:rPr>
        <w:t xml:space="preserve"> </w:t>
      </w:r>
      <w:r w:rsidRPr="0075697D">
        <w:rPr>
          <w:rtl/>
        </w:rPr>
        <w:t>والنشر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1979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"كل</w:t>
      </w:r>
      <w:r w:rsidR="00E06D7A">
        <w:rPr>
          <w:rtl/>
        </w:rPr>
        <w:t xml:space="preserve"> </w:t>
      </w:r>
      <w:r w:rsidRPr="0075697D">
        <w:rPr>
          <w:rtl/>
        </w:rPr>
        <w:t>رأي</w:t>
      </w:r>
      <w:r w:rsidR="00E06D7A">
        <w:rPr>
          <w:rtl/>
        </w:rPr>
        <w:t xml:space="preserve"> </w:t>
      </w:r>
      <w:r w:rsidRPr="0075697D">
        <w:rPr>
          <w:rtl/>
        </w:rPr>
        <w:t>يتضمن</w:t>
      </w:r>
      <w:r w:rsidR="00E06D7A">
        <w:rPr>
          <w:rtl/>
        </w:rPr>
        <w:t xml:space="preserve"> </w:t>
      </w:r>
      <w:r w:rsidRPr="0075697D">
        <w:rPr>
          <w:rtl/>
        </w:rPr>
        <w:t>سخرية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حقيرة</w:t>
      </w:r>
      <w:r w:rsidR="00E06D7A">
        <w:rPr>
          <w:rtl/>
        </w:rPr>
        <w:t xml:space="preserve"> </w:t>
      </w:r>
      <w:r w:rsidRPr="0075697D">
        <w:rPr>
          <w:rtl/>
        </w:rPr>
        <w:t>لإحدى</w:t>
      </w:r>
      <w:r w:rsidR="00E06D7A">
        <w:rPr>
          <w:rtl/>
        </w:rPr>
        <w:t xml:space="preserve"> </w:t>
      </w:r>
      <w:r w:rsidRPr="0075697D">
        <w:rPr>
          <w:rtl/>
        </w:rPr>
        <w:t>الديانات</w:t>
      </w:r>
      <w:r w:rsidR="00E06D7A">
        <w:rPr>
          <w:rtl/>
        </w:rPr>
        <w:t xml:space="preserve"> </w:t>
      </w:r>
      <w:r w:rsidRPr="0075697D">
        <w:rPr>
          <w:rtl/>
        </w:rPr>
        <w:t>السماوية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أحد</w:t>
      </w:r>
      <w:r w:rsidR="00E06D7A">
        <w:rPr>
          <w:rtl/>
        </w:rPr>
        <w:t xml:space="preserve"> </w:t>
      </w:r>
      <w:r w:rsidRPr="0075697D">
        <w:rPr>
          <w:rtl/>
        </w:rPr>
        <w:t>مذاهبها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يساعد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إثارة</w:t>
      </w:r>
      <w:r w:rsidR="00E06D7A">
        <w:rPr>
          <w:rtl/>
        </w:rPr>
        <w:t xml:space="preserve"> </w:t>
      </w:r>
      <w:r w:rsidRPr="0075697D">
        <w:rPr>
          <w:rtl/>
        </w:rPr>
        <w:t>النعرات</w:t>
      </w:r>
      <w:r w:rsidR="00E06D7A">
        <w:rPr>
          <w:rtl/>
        </w:rPr>
        <w:t xml:space="preserve"> </w:t>
      </w:r>
      <w:r w:rsidRPr="0075697D">
        <w:rPr>
          <w:rtl/>
        </w:rPr>
        <w:t>الطائفية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العنصرية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الدينية".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224-</w:t>
      </w:r>
      <w:r w:rsidRPr="00D1043D">
        <w:rPr>
          <w:rtl/>
        </w:rPr>
        <w:tab/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الدوحة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لحوار</w:t>
      </w:r>
      <w:r w:rsidR="00E06D7A">
        <w:rPr>
          <w:rtl/>
        </w:rPr>
        <w:t xml:space="preserve"> </w:t>
      </w:r>
      <w:r w:rsidRPr="0075697D">
        <w:rPr>
          <w:rtl/>
        </w:rPr>
        <w:t>الأديان</w:t>
      </w:r>
      <w:r w:rsidR="00E06D7A">
        <w:rPr>
          <w:rtl/>
        </w:rPr>
        <w:t xml:space="preserve"> </w:t>
      </w:r>
      <w:r w:rsidRPr="0075697D">
        <w:rPr>
          <w:rtl/>
        </w:rPr>
        <w:t>كثمرة</w:t>
      </w:r>
      <w:r w:rsidR="00E06D7A">
        <w:rPr>
          <w:rtl/>
        </w:rPr>
        <w:t xml:space="preserve"> </w:t>
      </w:r>
      <w:r w:rsidRPr="0075697D">
        <w:rPr>
          <w:rtl/>
        </w:rPr>
        <w:t>لتوصيات</w:t>
      </w:r>
      <w:r w:rsidR="00E06D7A">
        <w:rPr>
          <w:rtl/>
        </w:rPr>
        <w:t xml:space="preserve"> </w:t>
      </w:r>
      <w:r w:rsidRPr="0075697D">
        <w:rPr>
          <w:rtl/>
        </w:rPr>
        <w:t>مؤتمر</w:t>
      </w:r>
      <w:r w:rsidR="00E06D7A">
        <w:rPr>
          <w:rtl/>
        </w:rPr>
        <w:t xml:space="preserve"> </w:t>
      </w:r>
      <w:r w:rsidRPr="0075697D">
        <w:rPr>
          <w:rtl/>
        </w:rPr>
        <w:t>الدوحة</w:t>
      </w:r>
      <w:r w:rsidR="00E06D7A">
        <w:rPr>
          <w:rtl/>
        </w:rPr>
        <w:t xml:space="preserve"> </w:t>
      </w:r>
      <w:r w:rsidRPr="0075697D">
        <w:rPr>
          <w:rtl/>
        </w:rPr>
        <w:t>الخامس</w:t>
      </w:r>
      <w:r w:rsidR="00E06D7A">
        <w:rPr>
          <w:rtl/>
        </w:rPr>
        <w:t xml:space="preserve"> </w:t>
      </w:r>
      <w:r w:rsidRPr="0075697D">
        <w:rPr>
          <w:rtl/>
        </w:rPr>
        <w:t>لحوار</w:t>
      </w:r>
      <w:r w:rsidR="00E06D7A">
        <w:rPr>
          <w:rtl/>
        </w:rPr>
        <w:t xml:space="preserve"> </w:t>
      </w:r>
      <w:r w:rsidRPr="0075697D">
        <w:rPr>
          <w:rtl/>
        </w:rPr>
        <w:t>الأديان،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مايو</w:t>
      </w:r>
      <w:r w:rsidR="00E06D7A">
        <w:rPr>
          <w:rtl/>
        </w:rPr>
        <w:t xml:space="preserve"> </w:t>
      </w:r>
      <w:r w:rsidRPr="0075697D">
        <w:rPr>
          <w:rtl/>
        </w:rPr>
        <w:t>2007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افتتاحه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مايو</w:t>
      </w:r>
      <w:r w:rsidR="00E06D7A">
        <w:rPr>
          <w:rtl/>
        </w:rPr>
        <w:t xml:space="preserve"> </w:t>
      </w:r>
      <w:r w:rsidRPr="0075697D">
        <w:rPr>
          <w:rtl/>
        </w:rPr>
        <w:t>2008،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بالتزامن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انعقاد</w:t>
      </w:r>
      <w:r w:rsidR="00E06D7A">
        <w:rPr>
          <w:rtl/>
        </w:rPr>
        <w:t xml:space="preserve"> </w:t>
      </w:r>
      <w:r w:rsidRPr="0075697D">
        <w:rPr>
          <w:rtl/>
        </w:rPr>
        <w:t>مؤتمر</w:t>
      </w:r>
      <w:r w:rsidR="00E06D7A">
        <w:rPr>
          <w:rtl/>
        </w:rPr>
        <w:t xml:space="preserve"> </w:t>
      </w:r>
      <w:r w:rsidRPr="0075697D">
        <w:rPr>
          <w:rtl/>
        </w:rPr>
        <w:t>الدوحة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السادس</w:t>
      </w:r>
      <w:r w:rsidR="00E06D7A">
        <w:rPr>
          <w:rtl/>
        </w:rPr>
        <w:t xml:space="preserve"> </w:t>
      </w:r>
      <w:r w:rsidRPr="0075697D">
        <w:rPr>
          <w:rtl/>
        </w:rPr>
        <w:t>لحوار</w:t>
      </w:r>
      <w:r w:rsidR="00E06D7A">
        <w:rPr>
          <w:rtl/>
        </w:rPr>
        <w:t xml:space="preserve"> </w:t>
      </w:r>
      <w:r w:rsidRPr="0075697D">
        <w:rPr>
          <w:rtl/>
        </w:rPr>
        <w:t>الأديان،</w:t>
      </w:r>
      <w:r w:rsidR="00E06D7A">
        <w:rPr>
          <w:rtl/>
        </w:rPr>
        <w:t xml:space="preserve"> </w:t>
      </w:r>
      <w:r w:rsidRPr="0075697D">
        <w:rPr>
          <w:rtl/>
        </w:rPr>
        <w:t>ويهدف</w:t>
      </w:r>
      <w:r w:rsidR="00E06D7A">
        <w:rPr>
          <w:rtl/>
        </w:rPr>
        <w:t xml:space="preserve"> </w:t>
      </w:r>
      <w:r w:rsidRPr="0075697D">
        <w:rPr>
          <w:rtl/>
        </w:rPr>
        <w:t>المركز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ثقافة</w:t>
      </w:r>
      <w:r w:rsidR="00E06D7A">
        <w:rPr>
          <w:rtl/>
        </w:rPr>
        <w:t xml:space="preserve"> </w:t>
      </w:r>
      <w:r w:rsidRPr="0075697D">
        <w:rPr>
          <w:rtl/>
        </w:rPr>
        <w:t>الحوار</w:t>
      </w:r>
      <w:r w:rsidR="00E06D7A">
        <w:rPr>
          <w:rtl/>
        </w:rPr>
        <w:t xml:space="preserve"> </w:t>
      </w:r>
      <w:r w:rsidRPr="0075697D">
        <w:rPr>
          <w:rtl/>
        </w:rPr>
        <w:t>والتعايش</w:t>
      </w:r>
      <w:r w:rsidR="00E06D7A">
        <w:rPr>
          <w:rtl/>
        </w:rPr>
        <w:t xml:space="preserve"> </w:t>
      </w:r>
      <w:r w:rsidRPr="0075697D">
        <w:rPr>
          <w:rtl/>
        </w:rPr>
        <w:t>السلمي.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225-</w:t>
      </w:r>
      <w:r w:rsidRPr="00D1043D">
        <w:rPr>
          <w:rtl/>
        </w:rPr>
        <w:tab/>
      </w:r>
      <w:r w:rsidRPr="0075697D">
        <w:rPr>
          <w:rtl/>
        </w:rPr>
        <w:t>واتساقاً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الجهود،</w:t>
      </w:r>
      <w:r w:rsidR="00E06D7A">
        <w:rPr>
          <w:rtl/>
        </w:rPr>
        <w:t xml:space="preserve"> </w:t>
      </w:r>
      <w:r w:rsidRPr="0075697D">
        <w:rPr>
          <w:rtl/>
        </w:rPr>
        <w:t>تولي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اهتماماً</w:t>
      </w:r>
      <w:r w:rsidR="00E06D7A">
        <w:rPr>
          <w:rtl/>
        </w:rPr>
        <w:t xml:space="preserve"> </w:t>
      </w:r>
      <w:r w:rsidRPr="0075697D">
        <w:rPr>
          <w:rtl/>
        </w:rPr>
        <w:t>خاصاً</w:t>
      </w:r>
      <w:r w:rsidR="00E06D7A">
        <w:rPr>
          <w:rtl/>
        </w:rPr>
        <w:t xml:space="preserve"> </w:t>
      </w:r>
      <w:r w:rsidRPr="0075697D">
        <w:rPr>
          <w:rtl/>
        </w:rPr>
        <w:t>بتوعية</w:t>
      </w:r>
      <w:r w:rsidR="00E06D7A">
        <w:rPr>
          <w:rtl/>
        </w:rPr>
        <w:t xml:space="preserve"> </w:t>
      </w:r>
      <w:r w:rsidRPr="0075697D">
        <w:rPr>
          <w:rtl/>
        </w:rPr>
        <w:t>النشء</w:t>
      </w:r>
      <w:r w:rsidR="00E06D7A">
        <w:rPr>
          <w:rtl/>
        </w:rPr>
        <w:t xml:space="preserve"> </w:t>
      </w:r>
      <w:r w:rsidRPr="0075697D">
        <w:rPr>
          <w:rtl/>
        </w:rPr>
        <w:t>بمفهوم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الفكر</w:t>
      </w:r>
      <w:r w:rsidR="00E06D7A">
        <w:rPr>
          <w:rtl/>
        </w:rPr>
        <w:t xml:space="preserve"> </w:t>
      </w:r>
      <w:r w:rsidRPr="0075697D">
        <w:rPr>
          <w:rtl/>
        </w:rPr>
        <w:t>والعقيدة</w:t>
      </w:r>
      <w:r w:rsidR="00E06D7A">
        <w:rPr>
          <w:rtl/>
        </w:rPr>
        <w:t xml:space="preserve"> </w:t>
      </w:r>
      <w:r w:rsidRPr="0075697D">
        <w:rPr>
          <w:rtl/>
        </w:rPr>
        <w:t>ومناهضة</w:t>
      </w:r>
      <w:r w:rsidR="00E06D7A">
        <w:rPr>
          <w:rtl/>
        </w:rPr>
        <w:t xml:space="preserve"> </w:t>
      </w:r>
      <w:r w:rsidRPr="0075697D">
        <w:rPr>
          <w:rtl/>
        </w:rPr>
        <w:t>التطرف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الدراسية</w:t>
      </w:r>
      <w:r w:rsidR="00E06D7A">
        <w:rPr>
          <w:rtl/>
        </w:rPr>
        <w:t xml:space="preserve"> </w:t>
      </w:r>
      <w:r w:rsidRPr="0075697D">
        <w:rPr>
          <w:rtl/>
        </w:rPr>
        <w:t>والمناهج</w:t>
      </w:r>
      <w:r w:rsidR="00E06D7A">
        <w:rPr>
          <w:rtl/>
        </w:rPr>
        <w:t xml:space="preserve"> </w:t>
      </w:r>
      <w:r w:rsidRPr="0075697D">
        <w:rPr>
          <w:rtl/>
        </w:rPr>
        <w:t>التعليمية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تدرس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مدارس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4" w:name="_Toc21679371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(19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والتعبير</w:t>
      </w:r>
      <w:bookmarkEnd w:id="74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226-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فرد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والبحث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للشروط</w:t>
      </w:r>
      <w:r w:rsidR="00E06D7A">
        <w:rPr>
          <w:rtl/>
        </w:rPr>
        <w:t xml:space="preserve"> </w:t>
      </w:r>
      <w:r w:rsidRPr="0075697D">
        <w:rPr>
          <w:rtl/>
        </w:rPr>
        <w:t>والأحوال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يحددها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القانون</w:t>
      </w:r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47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"حرية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والبحث</w:t>
      </w:r>
      <w:r w:rsidR="00E06D7A">
        <w:rPr>
          <w:rtl/>
        </w:rPr>
        <w:t xml:space="preserve"> </w:t>
      </w:r>
      <w:r w:rsidRPr="0075697D">
        <w:rPr>
          <w:rtl/>
        </w:rPr>
        <w:t>العلمي</w:t>
      </w:r>
      <w:r w:rsidR="00E06D7A">
        <w:rPr>
          <w:rtl/>
        </w:rPr>
        <w:t xml:space="preserve"> </w:t>
      </w:r>
      <w:r w:rsidRPr="0075697D">
        <w:rPr>
          <w:rtl/>
        </w:rPr>
        <w:t>مكفولة،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للشروط</w:t>
      </w:r>
      <w:r w:rsidR="00E06D7A">
        <w:rPr>
          <w:rtl/>
        </w:rPr>
        <w:t xml:space="preserve"> </w:t>
      </w:r>
      <w:r w:rsidRPr="0075697D">
        <w:rPr>
          <w:rtl/>
        </w:rPr>
        <w:t>والأحوال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يحددها</w:t>
      </w:r>
      <w:r w:rsidR="00E06D7A">
        <w:rPr>
          <w:rtl/>
        </w:rPr>
        <w:t xml:space="preserve"> </w:t>
      </w:r>
      <w:r w:rsidRPr="0075697D">
        <w:rPr>
          <w:rtl/>
        </w:rPr>
        <w:t>القانون"،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اقتضت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48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"حرية</w:t>
      </w:r>
      <w:r w:rsidR="00E06D7A">
        <w:rPr>
          <w:rtl/>
        </w:rPr>
        <w:t xml:space="preserve"> </w:t>
      </w:r>
      <w:r w:rsidRPr="0075697D">
        <w:rPr>
          <w:rtl/>
        </w:rPr>
        <w:t>الصحافة</w:t>
      </w:r>
      <w:r w:rsidR="00E06D7A">
        <w:rPr>
          <w:rtl/>
        </w:rPr>
        <w:t xml:space="preserve"> </w:t>
      </w:r>
      <w:r w:rsidRPr="0075697D">
        <w:rPr>
          <w:rtl/>
        </w:rPr>
        <w:t>والطباعة</w:t>
      </w:r>
      <w:r w:rsidR="00E06D7A">
        <w:rPr>
          <w:rtl/>
        </w:rPr>
        <w:t xml:space="preserve"> </w:t>
      </w:r>
      <w:r w:rsidRPr="0075697D">
        <w:rPr>
          <w:rtl/>
        </w:rPr>
        <w:t>والنشر</w:t>
      </w:r>
      <w:r w:rsidR="00E06D7A">
        <w:rPr>
          <w:rtl/>
        </w:rPr>
        <w:t xml:space="preserve"> </w:t>
      </w:r>
      <w:r w:rsidRPr="0075697D">
        <w:rPr>
          <w:rtl/>
        </w:rPr>
        <w:t>مكفولة،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227-</w:t>
      </w:r>
      <w:r w:rsidRPr="00D1043D">
        <w:rPr>
          <w:rtl/>
        </w:rPr>
        <w:tab/>
      </w:r>
      <w:r w:rsidRPr="0075697D">
        <w:rPr>
          <w:rtl/>
        </w:rPr>
        <w:t>وضماناً</w:t>
      </w:r>
      <w:r w:rsidR="00E06D7A">
        <w:rPr>
          <w:rtl/>
        </w:rPr>
        <w:t xml:space="preserve"> </w:t>
      </w:r>
      <w:r w:rsidRPr="0075697D">
        <w:rPr>
          <w:rtl/>
        </w:rPr>
        <w:t>لممارسة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شرعت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لكترونية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F20362">
        <w:rPr>
          <w:rFonts w:hint="eastAsia"/>
          <w:rtl/>
        </w:rPr>
        <w:t> 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يضمن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تداول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ونشرها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التواصل</w:t>
      </w:r>
      <w:r w:rsidR="00E06D7A">
        <w:rPr>
          <w:rtl/>
        </w:rPr>
        <w:t xml:space="preserve"> </w:t>
      </w:r>
      <w:r w:rsidRPr="0075697D">
        <w:rPr>
          <w:rtl/>
        </w:rPr>
        <w:t>الحديثة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مخول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قيود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يضمن</w:t>
      </w:r>
      <w:r w:rsidR="00E06D7A">
        <w:rPr>
          <w:rtl/>
        </w:rPr>
        <w:t xml:space="preserve"> </w:t>
      </w:r>
      <w:r w:rsidRPr="0075697D">
        <w:rPr>
          <w:rtl/>
        </w:rPr>
        <w:t>سلامة</w:t>
      </w:r>
      <w:r w:rsidR="00E06D7A">
        <w:rPr>
          <w:rtl/>
        </w:rPr>
        <w:t xml:space="preserve"> </w:t>
      </w:r>
      <w:r w:rsidRPr="0075697D">
        <w:rPr>
          <w:rtl/>
        </w:rPr>
        <w:t>وحسن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الحرية،</w:t>
      </w:r>
      <w:r w:rsidR="00E06D7A">
        <w:rPr>
          <w:rtl/>
        </w:rPr>
        <w:t xml:space="preserve"> </w:t>
      </w:r>
      <w:r w:rsidRPr="0075697D">
        <w:rPr>
          <w:rtl/>
        </w:rPr>
        <w:t>وبما</w:t>
      </w:r>
      <w:r w:rsidR="00E06D7A">
        <w:rPr>
          <w:rtl/>
        </w:rPr>
        <w:t xml:space="preserve"> </w:t>
      </w:r>
      <w:r w:rsidRPr="0075697D">
        <w:rPr>
          <w:rtl/>
        </w:rPr>
        <w:t>يمنع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استخدامها.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228-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بقانون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(16)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1993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أنشطة</w:t>
      </w:r>
      <w:r w:rsidR="00E06D7A">
        <w:rPr>
          <w:rtl/>
        </w:rPr>
        <w:t xml:space="preserve"> </w:t>
      </w:r>
      <w:r w:rsidRPr="0075697D">
        <w:rPr>
          <w:rtl/>
        </w:rPr>
        <w:t>الدعاية</w:t>
      </w:r>
      <w:r w:rsidR="00E06D7A">
        <w:rPr>
          <w:rtl/>
        </w:rPr>
        <w:t xml:space="preserve"> </w:t>
      </w:r>
      <w:r w:rsidRPr="0075697D">
        <w:rPr>
          <w:rtl/>
        </w:rPr>
        <w:t>والإعلان</w:t>
      </w:r>
      <w:r w:rsidR="00E06D7A">
        <w:rPr>
          <w:rtl/>
        </w:rPr>
        <w:t xml:space="preserve"> </w:t>
      </w:r>
      <w:r w:rsidRPr="0075697D">
        <w:rPr>
          <w:rtl/>
        </w:rPr>
        <w:t>والعلاقات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والإنتاج</w:t>
      </w:r>
      <w:r w:rsidR="00E06D7A">
        <w:rPr>
          <w:rtl/>
        </w:rPr>
        <w:t xml:space="preserve"> </w:t>
      </w:r>
      <w:r w:rsidRPr="0075697D">
        <w:rPr>
          <w:rtl/>
        </w:rPr>
        <w:t>الفني</w:t>
      </w:r>
      <w:r w:rsidR="00E06D7A">
        <w:rPr>
          <w:rtl/>
        </w:rPr>
        <w:t xml:space="preserve"> </w:t>
      </w:r>
      <w:r w:rsidRPr="0075697D">
        <w:rPr>
          <w:rtl/>
        </w:rPr>
        <w:t>والمصنفات</w:t>
      </w:r>
      <w:r w:rsidR="00E06D7A">
        <w:rPr>
          <w:rtl/>
        </w:rPr>
        <w:t xml:space="preserve"> </w:t>
      </w:r>
      <w:r w:rsidRPr="0075697D">
        <w:rPr>
          <w:rtl/>
        </w:rPr>
        <w:t>الفنية،</w:t>
      </w:r>
      <w:r w:rsidR="00E06D7A">
        <w:rPr>
          <w:rtl/>
        </w:rPr>
        <w:t xml:space="preserve"> </w:t>
      </w:r>
      <w:r w:rsidRPr="0075697D">
        <w:rPr>
          <w:rtl/>
        </w:rPr>
        <w:t>والقانون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F20362">
        <w:rPr>
          <w:rFonts w:hint="eastAsia"/>
          <w:rtl/>
        </w:rPr>
        <w:t> </w:t>
      </w:r>
      <w:r w:rsidRPr="0075697D">
        <w:rPr>
          <w:rtl/>
        </w:rPr>
        <w:t>1979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المطبوعات</w:t>
      </w:r>
      <w:r w:rsidR="00E06D7A">
        <w:rPr>
          <w:rtl/>
        </w:rPr>
        <w:t xml:space="preserve"> </w:t>
      </w:r>
      <w:r w:rsidRPr="0075697D">
        <w:rPr>
          <w:rtl/>
        </w:rPr>
        <w:t>والنشر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الصحفي</w:t>
      </w:r>
      <w:r w:rsidR="00E06D7A">
        <w:rPr>
          <w:rtl/>
        </w:rPr>
        <w:t xml:space="preserve"> </w:t>
      </w:r>
      <w:r w:rsidRPr="0075697D">
        <w:rPr>
          <w:rtl/>
        </w:rPr>
        <w:t>ومختلف</w:t>
      </w:r>
      <w:r w:rsidR="00E06D7A">
        <w:rPr>
          <w:rtl/>
        </w:rPr>
        <w:t xml:space="preserve"> </w:t>
      </w:r>
      <w:r w:rsidRPr="0075697D">
        <w:rPr>
          <w:rtl/>
        </w:rPr>
        <w:t>الأنشطة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229-</w:t>
      </w:r>
      <w:r w:rsidRPr="00D1043D">
        <w:rPr>
          <w:rtl/>
        </w:rPr>
        <w:tab/>
      </w:r>
      <w:r w:rsidRPr="0075697D">
        <w:rPr>
          <w:rFonts w:hint="eastAsia"/>
          <w:rtl/>
        </w:rPr>
        <w:t>و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مواصلة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جهودها</w:t>
      </w:r>
      <w:r w:rsidR="00E06D7A">
        <w:rPr>
          <w:rtl/>
        </w:rPr>
        <w:t xml:space="preserve"> </w:t>
      </w:r>
      <w:r w:rsidRPr="0075697D">
        <w:rPr>
          <w:rtl/>
        </w:rPr>
        <w:t>لتعزيز</w:t>
      </w:r>
      <w:r w:rsidR="00E06D7A">
        <w:rPr>
          <w:rtl/>
        </w:rPr>
        <w:t xml:space="preserve"> </w:t>
      </w:r>
      <w:r w:rsidRPr="0075697D">
        <w:rPr>
          <w:rtl/>
        </w:rPr>
        <w:t>وكفالة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التعبير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ا</w:t>
      </w:r>
      <w:r w:rsidRPr="0075697D">
        <w:rPr>
          <w:rtl/>
        </w:rPr>
        <w:t>ستقلالية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الصحفي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المطبوعات</w:t>
      </w:r>
      <w:r w:rsidR="00E06D7A">
        <w:rPr>
          <w:rtl/>
        </w:rPr>
        <w:t xml:space="preserve"> </w:t>
      </w:r>
      <w:r w:rsidRPr="0075697D">
        <w:rPr>
          <w:rtl/>
        </w:rPr>
        <w:t>والنشر</w:t>
      </w:r>
      <w:r w:rsidR="00E06D7A">
        <w:rPr>
          <w:rtl/>
        </w:rPr>
        <w:t xml:space="preserve"> </w:t>
      </w:r>
      <w:r w:rsidRPr="0075697D">
        <w:rPr>
          <w:rtl/>
        </w:rPr>
        <w:t>والأنشطة</w:t>
      </w:r>
      <w:r w:rsidR="00E06D7A">
        <w:rPr>
          <w:rtl/>
        </w:rPr>
        <w:t xml:space="preserve"> </w:t>
      </w:r>
      <w:r w:rsidRPr="0075697D">
        <w:rPr>
          <w:rtl/>
        </w:rPr>
        <w:t>الإعلامية</w:t>
      </w:r>
      <w:r w:rsidR="00E06D7A">
        <w:rPr>
          <w:rtl/>
        </w:rPr>
        <w:t xml:space="preserve"> </w:t>
      </w:r>
      <w:r w:rsidRPr="0075697D">
        <w:rPr>
          <w:rtl/>
        </w:rPr>
        <w:t>والفنون،</w:t>
      </w:r>
      <w:r w:rsidR="00E06D7A">
        <w:rPr>
          <w:rtl/>
        </w:rPr>
        <w:t xml:space="preserve"> </w:t>
      </w:r>
      <w:r w:rsidRPr="0075697D">
        <w:rPr>
          <w:rtl/>
        </w:rPr>
        <w:t>وتمت</w:t>
      </w:r>
      <w:r w:rsidR="00E06D7A">
        <w:rPr>
          <w:rtl/>
        </w:rPr>
        <w:t xml:space="preserve"> </w:t>
      </w:r>
      <w:r w:rsidRPr="0075697D">
        <w:rPr>
          <w:rtl/>
        </w:rPr>
        <w:t>المصادقة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الوزراء.</w:t>
      </w:r>
      <w:r w:rsidR="00E06D7A">
        <w:rPr>
          <w:rtl/>
        </w:rPr>
        <w:t xml:space="preserve"> </w:t>
      </w:r>
      <w:r w:rsidRPr="0075697D">
        <w:rPr>
          <w:rtl/>
        </w:rPr>
        <w:t>ويأتي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الجديد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تحديث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يعزز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والتعبير</w:t>
      </w:r>
      <w:r w:rsidR="00E06D7A">
        <w:rPr>
          <w:rtl/>
        </w:rPr>
        <w:t xml:space="preserve"> </w:t>
      </w:r>
      <w:r w:rsidRPr="0075697D">
        <w:rPr>
          <w:rtl/>
        </w:rPr>
        <w:t>ويواكب</w:t>
      </w:r>
      <w:r w:rsidR="00E06D7A">
        <w:rPr>
          <w:rtl/>
        </w:rPr>
        <w:t xml:space="preserve"> </w:t>
      </w:r>
      <w:r w:rsidRPr="0075697D">
        <w:rPr>
          <w:rtl/>
        </w:rPr>
        <w:t>التطور</w:t>
      </w:r>
      <w:r w:rsidR="00E06D7A">
        <w:rPr>
          <w:rtl/>
        </w:rPr>
        <w:t xml:space="preserve"> </w:t>
      </w:r>
      <w:r w:rsidRPr="0075697D">
        <w:rPr>
          <w:rtl/>
        </w:rPr>
        <w:t>التقني</w:t>
      </w:r>
      <w:r w:rsidR="00E06D7A">
        <w:rPr>
          <w:rtl/>
        </w:rPr>
        <w:t xml:space="preserve"> </w:t>
      </w:r>
      <w:r w:rsidRPr="0075697D">
        <w:rPr>
          <w:rtl/>
        </w:rPr>
        <w:t>والتكنولوجي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المطبوعات</w:t>
      </w:r>
      <w:r w:rsidR="00E06D7A">
        <w:rPr>
          <w:rtl/>
        </w:rPr>
        <w:t xml:space="preserve"> </w:t>
      </w:r>
      <w:r w:rsidRPr="0075697D">
        <w:rPr>
          <w:rtl/>
        </w:rPr>
        <w:t>والنشر</w:t>
      </w:r>
      <w:r w:rsidR="00E06D7A">
        <w:rPr>
          <w:rtl/>
        </w:rPr>
        <w:t xml:space="preserve"> </w:t>
      </w:r>
      <w:r w:rsidRPr="0075697D">
        <w:rPr>
          <w:rtl/>
        </w:rPr>
        <w:t>والأنشطة</w:t>
      </w:r>
      <w:r w:rsidR="00E06D7A">
        <w:rPr>
          <w:rtl/>
        </w:rPr>
        <w:t xml:space="preserve"> </w:t>
      </w:r>
      <w:r w:rsidRPr="0075697D">
        <w:rPr>
          <w:rtl/>
        </w:rPr>
        <w:t>الإعلامية،</w:t>
      </w:r>
      <w:r w:rsidR="00E06D7A">
        <w:rPr>
          <w:rtl/>
        </w:rPr>
        <w:t xml:space="preserve"> </w:t>
      </w:r>
      <w:r w:rsidRPr="0075697D">
        <w:rPr>
          <w:rtl/>
        </w:rPr>
        <w:t>وبما</w:t>
      </w:r>
      <w:r w:rsidR="00E06D7A">
        <w:rPr>
          <w:rtl/>
        </w:rPr>
        <w:t xml:space="preserve"> </w:t>
      </w:r>
      <w:r w:rsidRPr="0075697D">
        <w:rPr>
          <w:rtl/>
        </w:rPr>
        <w:t>يتوافق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مقتضيات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لمادة</w:t>
      </w:r>
      <w:r w:rsidR="00E06D7A">
        <w:rPr>
          <w:rtl/>
        </w:rPr>
        <w:t xml:space="preserve"> </w:t>
      </w:r>
      <w:r w:rsidRPr="0075697D">
        <w:rPr>
          <w:rtl/>
        </w:rPr>
        <w:t>19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الإعلان</w:t>
      </w:r>
      <w:r w:rsidR="00E06D7A">
        <w:rPr>
          <w:rtl/>
        </w:rPr>
        <w:t xml:space="preserve"> </w:t>
      </w:r>
      <w:r w:rsidRPr="0075697D">
        <w:rPr>
          <w:rtl/>
        </w:rPr>
        <w:t>العالمي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نسان،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يكفل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الرأي</w:t>
      </w:r>
      <w:r w:rsidR="00E06D7A">
        <w:rPr>
          <w:rtl/>
        </w:rPr>
        <w:t xml:space="preserve"> </w:t>
      </w:r>
      <w:r w:rsidRPr="0075697D">
        <w:rPr>
          <w:rtl/>
        </w:rPr>
        <w:t>والتعبير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ضمن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ليها.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230-</w:t>
      </w:r>
      <w:r w:rsidRPr="00D1043D">
        <w:rPr>
          <w:rtl/>
        </w:rPr>
        <w:tab/>
      </w:r>
      <w:r w:rsidRPr="0075697D">
        <w:rPr>
          <w:rtl/>
        </w:rPr>
        <w:t>تتلخص</w:t>
      </w:r>
      <w:r w:rsidR="00E06D7A">
        <w:rPr>
          <w:rtl/>
        </w:rPr>
        <w:t xml:space="preserve"> </w:t>
      </w:r>
      <w:r w:rsidRPr="0075697D">
        <w:rPr>
          <w:rtl/>
        </w:rPr>
        <w:t>أهم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المستحدثة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الجديد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يلي: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1)</w:t>
      </w:r>
      <w:r w:rsidRPr="00D1043D">
        <w:rPr>
          <w:rtl/>
        </w:rPr>
        <w:tab/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تعد</w:t>
      </w:r>
      <w:r w:rsidR="00E06D7A">
        <w:rPr>
          <w:rtl/>
        </w:rPr>
        <w:t xml:space="preserve"> </w:t>
      </w:r>
      <w:r w:rsidRPr="0075697D">
        <w:rPr>
          <w:rtl/>
        </w:rPr>
        <w:t>هناك</w:t>
      </w:r>
      <w:r w:rsidR="00E06D7A">
        <w:rPr>
          <w:rtl/>
        </w:rPr>
        <w:t xml:space="preserve"> </w:t>
      </w:r>
      <w:r w:rsidRPr="0075697D">
        <w:rPr>
          <w:rtl/>
        </w:rPr>
        <w:t>حاجة</w:t>
      </w:r>
      <w:r w:rsidR="00E06D7A">
        <w:rPr>
          <w:rtl/>
        </w:rPr>
        <w:t xml:space="preserve"> </w:t>
      </w:r>
      <w:r w:rsidRPr="0075697D">
        <w:rPr>
          <w:rtl/>
        </w:rPr>
        <w:t>للحصول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ترخيص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tl/>
        </w:rPr>
        <w:t>بإنشاء</w:t>
      </w:r>
      <w:r w:rsidR="00E06D7A">
        <w:rPr>
          <w:rtl/>
        </w:rPr>
        <w:t xml:space="preserve"> </w:t>
      </w:r>
      <w:r w:rsidRPr="0075697D">
        <w:rPr>
          <w:rtl/>
        </w:rPr>
        <w:t>صحيفة،</w:t>
      </w:r>
      <w:r w:rsidR="00E06D7A">
        <w:rPr>
          <w:rtl/>
        </w:rPr>
        <w:t xml:space="preserve"> </w:t>
      </w:r>
      <w:r w:rsidRPr="0075697D">
        <w:rPr>
          <w:rtl/>
        </w:rPr>
        <w:t>ويكفي</w:t>
      </w:r>
      <w:r w:rsidR="00E06D7A">
        <w:rPr>
          <w:rtl/>
        </w:rPr>
        <w:t xml:space="preserve"> </w:t>
      </w:r>
      <w:r w:rsidRPr="0075697D">
        <w:rPr>
          <w:rtl/>
        </w:rPr>
        <w:t>فقط</w:t>
      </w:r>
      <w:r w:rsidR="00E06D7A">
        <w:rPr>
          <w:rtl/>
        </w:rPr>
        <w:t xml:space="preserve"> </w:t>
      </w:r>
      <w:r w:rsidRPr="0075697D">
        <w:rPr>
          <w:rtl/>
        </w:rPr>
        <w:t>إخطارها</w:t>
      </w:r>
      <w:r w:rsidR="00E06D7A">
        <w:rPr>
          <w:rtl/>
        </w:rPr>
        <w:t xml:space="preserve"> </w:t>
      </w:r>
      <w:r w:rsidRPr="0075697D">
        <w:rPr>
          <w:rtl/>
        </w:rPr>
        <w:t>بذلك.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2)</w:t>
      </w:r>
      <w:r w:rsidRPr="00D1043D">
        <w:rPr>
          <w:rtl/>
        </w:rPr>
        <w:tab/>
      </w:r>
      <w:r w:rsidRPr="0075697D">
        <w:rPr>
          <w:rtl/>
        </w:rPr>
        <w:t>إلغاء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السجنية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الصحفيين</w:t>
      </w:r>
      <w:r w:rsidR="00E06D7A">
        <w:rPr>
          <w:rtl/>
        </w:rPr>
        <w:t xml:space="preserve"> </w:t>
      </w:r>
      <w:r w:rsidRPr="0075697D">
        <w:rPr>
          <w:rtl/>
        </w:rPr>
        <w:t>واستبعاد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التدخلات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يمكن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تقوم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الوزارة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النشاط</w:t>
      </w:r>
      <w:r w:rsidR="00E06D7A">
        <w:rPr>
          <w:rtl/>
        </w:rPr>
        <w:t xml:space="preserve"> </w:t>
      </w:r>
      <w:r w:rsidRPr="0075697D">
        <w:rPr>
          <w:rtl/>
        </w:rPr>
        <w:t>الصحفي،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إغلاق</w:t>
      </w:r>
      <w:r w:rsidR="00E06D7A">
        <w:rPr>
          <w:rtl/>
        </w:rPr>
        <w:t xml:space="preserve"> </w:t>
      </w:r>
      <w:r w:rsidRPr="0075697D">
        <w:rPr>
          <w:rtl/>
        </w:rPr>
        <w:t>الصحف،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فرض</w:t>
      </w:r>
      <w:r w:rsidR="00E06D7A">
        <w:rPr>
          <w:rtl/>
        </w:rPr>
        <w:t xml:space="preserve"> </w:t>
      </w:r>
      <w:r w:rsidRPr="0075697D">
        <w:rPr>
          <w:rtl/>
        </w:rPr>
        <w:t>غرامة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الصحفي،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تتولى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القضائية،</w:t>
      </w:r>
      <w:r w:rsidR="00E06D7A">
        <w:rPr>
          <w:rtl/>
        </w:rPr>
        <w:t xml:space="preserve"> </w:t>
      </w:r>
      <w:r w:rsidRPr="0075697D">
        <w:rPr>
          <w:rtl/>
        </w:rPr>
        <w:t>ممثلة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المحاكم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الفصل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يشكل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للقانون.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3)</w:t>
      </w:r>
      <w:r w:rsidRPr="00D1043D">
        <w:rPr>
          <w:rtl/>
        </w:rPr>
        <w:tab/>
      </w:r>
      <w:r w:rsidRPr="0075697D">
        <w:rPr>
          <w:rtl/>
        </w:rPr>
        <w:t>حصر</w:t>
      </w:r>
      <w:r w:rsidR="00E06D7A">
        <w:rPr>
          <w:rtl/>
        </w:rPr>
        <w:t xml:space="preserve"> </w:t>
      </w:r>
      <w:r w:rsidRPr="0075697D">
        <w:rPr>
          <w:rtl/>
        </w:rPr>
        <w:t>محظورات</w:t>
      </w:r>
      <w:r w:rsidR="00E06D7A">
        <w:rPr>
          <w:rtl/>
        </w:rPr>
        <w:t xml:space="preserve"> </w:t>
      </w:r>
      <w:r w:rsidRPr="0075697D">
        <w:rPr>
          <w:rtl/>
        </w:rPr>
        <w:t>النشر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يتوافق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المقرر</w:t>
      </w:r>
      <w:r w:rsidR="00E06D7A">
        <w:rPr>
          <w:rtl/>
        </w:rPr>
        <w:t xml:space="preserve"> </w:t>
      </w:r>
      <w:r w:rsidRPr="0075697D">
        <w:rPr>
          <w:rtl/>
        </w:rPr>
        <w:t>بالإعلان</w:t>
      </w:r>
      <w:r w:rsidR="00E06D7A">
        <w:rPr>
          <w:rtl/>
        </w:rPr>
        <w:t xml:space="preserve"> </w:t>
      </w:r>
      <w:r w:rsidRPr="0075697D">
        <w:rPr>
          <w:rtl/>
        </w:rPr>
        <w:t>العالمي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والعهد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للحقوق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تتحصل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ضرورة</w:t>
      </w:r>
      <w:r w:rsidR="00E06D7A">
        <w:rPr>
          <w:rtl/>
        </w:rPr>
        <w:t xml:space="preserve"> </w:t>
      </w:r>
      <w:r w:rsidRPr="0075697D">
        <w:rPr>
          <w:rtl/>
        </w:rPr>
        <w:t>احترام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الآخرين.</w:t>
      </w:r>
      <w:r w:rsidR="00E06D7A">
        <w:rPr>
          <w:rtl/>
        </w:rPr>
        <w:t xml:space="preserve"> </w:t>
      </w:r>
      <w:r w:rsidRPr="0075697D">
        <w:rPr>
          <w:rtl/>
        </w:rPr>
        <w:t>واحترام</w:t>
      </w:r>
      <w:r w:rsidR="00E06D7A">
        <w:rPr>
          <w:rtl/>
        </w:rPr>
        <w:t xml:space="preserve"> </w:t>
      </w:r>
      <w:r w:rsidRPr="0075697D">
        <w:rPr>
          <w:rtl/>
        </w:rPr>
        <w:t>سمعتهم،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القومي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الصحة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الآداب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</w:p>
    <w:p w:rsidR="00E11ED3" w:rsidRPr="0075697D" w:rsidRDefault="00E11ED3" w:rsidP="00E11ED3">
      <w:pPr>
        <w:pStyle w:val="SingleTxtGA"/>
        <w:ind w:left="2608" w:hanging="1361"/>
        <w:rPr>
          <w:rtl/>
        </w:rPr>
      </w:pPr>
      <w:r w:rsidRPr="00D1043D">
        <w:rPr>
          <w:rtl/>
        </w:rPr>
        <w:tab/>
      </w:r>
      <w:r w:rsidRPr="00D1043D">
        <w:rPr>
          <w:rFonts w:hint="cs"/>
          <w:rtl/>
        </w:rPr>
        <w:t>(</w:t>
      </w:r>
      <w:r w:rsidRPr="0075697D">
        <w:rPr>
          <w:rtl/>
        </w:rPr>
        <w:t>4)</w:t>
      </w:r>
      <w:r w:rsidRPr="00D1043D">
        <w:rPr>
          <w:rtl/>
        </w:rPr>
        <w:tab/>
      </w:r>
      <w:r w:rsidRPr="0075697D">
        <w:rPr>
          <w:rtl/>
        </w:rPr>
        <w:t>استحدث</w:t>
      </w:r>
      <w:r w:rsidR="00E06D7A">
        <w:rPr>
          <w:rtl/>
        </w:rPr>
        <w:t xml:space="preserve"> </w:t>
      </w:r>
      <w:r w:rsidRPr="0075697D">
        <w:rPr>
          <w:rtl/>
        </w:rPr>
        <w:t>المشروع</w:t>
      </w:r>
      <w:r w:rsidR="00E06D7A">
        <w:rPr>
          <w:rtl/>
        </w:rPr>
        <w:t xml:space="preserve"> </w:t>
      </w:r>
      <w:r w:rsidRPr="0075697D">
        <w:rPr>
          <w:rtl/>
        </w:rPr>
        <w:t>فصلاً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البث</w:t>
      </w:r>
      <w:r w:rsidR="00E06D7A">
        <w:rPr>
          <w:rtl/>
        </w:rPr>
        <w:t xml:space="preserve"> </w:t>
      </w:r>
      <w:r w:rsidRPr="0075697D">
        <w:rPr>
          <w:rtl/>
        </w:rPr>
        <w:t>الإذاعي</w:t>
      </w:r>
      <w:r w:rsidR="00E06D7A">
        <w:rPr>
          <w:rtl/>
        </w:rPr>
        <w:t xml:space="preserve"> </w:t>
      </w:r>
      <w:r w:rsidRPr="0075697D">
        <w:rPr>
          <w:rtl/>
        </w:rPr>
        <w:t>المسموع</w:t>
      </w:r>
      <w:r w:rsidR="00E06D7A">
        <w:rPr>
          <w:rtl/>
        </w:rPr>
        <w:t xml:space="preserve"> </w:t>
      </w:r>
      <w:r w:rsidRPr="0075697D">
        <w:rPr>
          <w:rtl/>
        </w:rPr>
        <w:t>والمرئي،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اعتماد</w:t>
      </w:r>
      <w:r w:rsidR="00E06D7A">
        <w:rPr>
          <w:rtl/>
        </w:rPr>
        <w:t xml:space="preserve"> </w:t>
      </w:r>
      <w:r w:rsidRPr="0075697D">
        <w:rPr>
          <w:rtl/>
        </w:rPr>
        <w:t>معايير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مضمون</w:t>
      </w:r>
      <w:r w:rsidR="00E06D7A">
        <w:rPr>
          <w:rtl/>
        </w:rPr>
        <w:t xml:space="preserve"> </w:t>
      </w:r>
      <w:r w:rsidRPr="0075697D">
        <w:rPr>
          <w:rtl/>
        </w:rPr>
        <w:t>الإنتاج</w:t>
      </w:r>
      <w:r w:rsidR="00E06D7A">
        <w:rPr>
          <w:rtl/>
        </w:rPr>
        <w:t xml:space="preserve"> </w:t>
      </w:r>
      <w:r w:rsidRPr="0075697D">
        <w:rPr>
          <w:rtl/>
        </w:rPr>
        <w:t>السمعي</w:t>
      </w:r>
      <w:r w:rsidR="00E06D7A">
        <w:rPr>
          <w:rtl/>
        </w:rPr>
        <w:t xml:space="preserve"> </w:t>
      </w:r>
      <w:r w:rsidRPr="0075697D">
        <w:rPr>
          <w:rtl/>
        </w:rPr>
        <w:t>والمرئي،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يتوافق</w:t>
      </w:r>
      <w:r w:rsidR="00E06D7A">
        <w:rPr>
          <w:rtl/>
        </w:rPr>
        <w:t xml:space="preserve"> </w:t>
      </w:r>
      <w:r w:rsidRPr="0075697D">
        <w:rPr>
          <w:rtl/>
        </w:rPr>
        <w:t>ويتلاءم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الضوابط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الإعلان</w:t>
      </w:r>
      <w:r w:rsidR="00E06D7A">
        <w:rPr>
          <w:rtl/>
        </w:rPr>
        <w:t xml:space="preserve"> </w:t>
      </w:r>
      <w:r w:rsidRPr="0075697D">
        <w:rPr>
          <w:rtl/>
        </w:rPr>
        <w:t>العالمي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والعهد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للحقوق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5" w:name="_Toc21679372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(20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الدعاية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</w:t>
      </w:r>
      <w:r w:rsidR="00E06D7A">
        <w:rPr>
          <w:rtl/>
        </w:rPr>
        <w:t xml:space="preserve"> </w:t>
      </w:r>
      <w:r w:rsidRPr="0075697D">
        <w:rPr>
          <w:rtl/>
        </w:rPr>
        <w:t>الحرب</w:t>
      </w:r>
      <w:r w:rsidR="00E06D7A">
        <w:rPr>
          <w:rtl/>
        </w:rPr>
        <w:t xml:space="preserve"> </w:t>
      </w:r>
      <w:r w:rsidRPr="0075697D">
        <w:rPr>
          <w:rtl/>
        </w:rPr>
        <w:t>والتحريض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الكراهية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bookmarkEnd w:id="75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231-</w:t>
      </w:r>
      <w:r w:rsidRPr="00D1043D">
        <w:rPr>
          <w:rtl/>
        </w:rPr>
        <w:tab/>
      </w:r>
      <w:r w:rsidRPr="0075697D">
        <w:rPr>
          <w:rtl/>
        </w:rPr>
        <w:t>دعمت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مبادرة</w:t>
      </w:r>
      <w:r w:rsidR="00E06D7A">
        <w:rPr>
          <w:rtl/>
        </w:rPr>
        <w:t xml:space="preserve"> </w:t>
      </w:r>
      <w:r w:rsidRPr="0075697D">
        <w:rPr>
          <w:rtl/>
        </w:rPr>
        <w:t>إنشاء</w:t>
      </w:r>
      <w:r w:rsidR="00E06D7A">
        <w:rPr>
          <w:rtl/>
        </w:rPr>
        <w:t xml:space="preserve"> </w:t>
      </w:r>
      <w:r w:rsidRPr="0075697D">
        <w:rPr>
          <w:rtl/>
        </w:rPr>
        <w:t>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تضطلع</w:t>
      </w:r>
      <w:r w:rsidR="00E06D7A">
        <w:rPr>
          <w:rtl/>
        </w:rPr>
        <w:t xml:space="preserve"> </w:t>
      </w:r>
      <w:r w:rsidRPr="0075697D">
        <w:rPr>
          <w:rtl/>
        </w:rPr>
        <w:t>اليوم</w:t>
      </w:r>
      <w:r w:rsidR="00E06D7A">
        <w:rPr>
          <w:rtl/>
        </w:rPr>
        <w:t xml:space="preserve"> </w:t>
      </w:r>
      <w:r w:rsidRPr="0075697D">
        <w:rPr>
          <w:rtl/>
        </w:rPr>
        <w:t>بدورٍ</w:t>
      </w:r>
      <w:r w:rsidR="00E06D7A">
        <w:rPr>
          <w:rtl/>
        </w:rPr>
        <w:t xml:space="preserve"> </w:t>
      </w:r>
      <w:r w:rsidRPr="0075697D">
        <w:rPr>
          <w:rtl/>
        </w:rPr>
        <w:t>فاعلٍ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الترويج</w:t>
      </w:r>
      <w:r w:rsidR="00E06D7A">
        <w:rPr>
          <w:rtl/>
        </w:rPr>
        <w:t xml:space="preserve"> </w:t>
      </w:r>
      <w:r w:rsidRPr="0075697D">
        <w:rPr>
          <w:rtl/>
        </w:rPr>
        <w:t>لثقافة</w:t>
      </w:r>
      <w:r w:rsidR="00E06D7A">
        <w:rPr>
          <w:rtl/>
        </w:rPr>
        <w:t xml:space="preserve"> </w:t>
      </w:r>
      <w:r w:rsidRPr="0075697D">
        <w:rPr>
          <w:rtl/>
        </w:rPr>
        <w:t>السلام.</w:t>
      </w:r>
      <w:r w:rsidR="00E06D7A">
        <w:rPr>
          <w:rtl/>
        </w:rPr>
        <w:t xml:space="preserve"> </w:t>
      </w:r>
      <w:r w:rsidRPr="0075697D">
        <w:rPr>
          <w:rtl/>
        </w:rPr>
        <w:t>وتجدر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أول</w:t>
      </w:r>
      <w:r w:rsidR="00E06D7A">
        <w:rPr>
          <w:rtl/>
        </w:rPr>
        <w:t xml:space="preserve"> </w:t>
      </w:r>
      <w:r w:rsidRPr="0075697D">
        <w:rPr>
          <w:rtl/>
        </w:rPr>
        <w:t>ممثل</w:t>
      </w:r>
      <w:r w:rsidR="00E06D7A">
        <w:rPr>
          <w:rtl/>
        </w:rPr>
        <w:t xml:space="preserve"> </w:t>
      </w:r>
      <w:r w:rsidRPr="0075697D">
        <w:rPr>
          <w:rtl/>
        </w:rPr>
        <w:t>سام</w:t>
      </w:r>
      <w:r w:rsidRPr="0075697D">
        <w:rPr>
          <w:rFonts w:hint="eastAsia"/>
          <w:rtl/>
        </w:rPr>
        <w:t>ٍ</w:t>
      </w:r>
      <w:r w:rsidR="00E06D7A">
        <w:rPr>
          <w:rtl/>
        </w:rPr>
        <w:t xml:space="preserve"> </w:t>
      </w:r>
      <w:r w:rsidRPr="0075697D">
        <w:rPr>
          <w:rtl/>
        </w:rPr>
        <w:t>للأمم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لتحالف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تعيينه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جهودها</w:t>
      </w:r>
      <w:r w:rsidR="00E06D7A">
        <w:rPr>
          <w:rtl/>
        </w:rPr>
        <w:t xml:space="preserve"> </w:t>
      </w:r>
      <w:r w:rsidRPr="0075697D">
        <w:rPr>
          <w:rtl/>
        </w:rPr>
        <w:t>لنشر</w:t>
      </w:r>
      <w:r w:rsidR="00E06D7A">
        <w:rPr>
          <w:rtl/>
        </w:rPr>
        <w:t xml:space="preserve"> </w:t>
      </w:r>
      <w:r w:rsidRPr="0075697D">
        <w:rPr>
          <w:rtl/>
        </w:rPr>
        <w:t>الحوار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الشعوب</w:t>
      </w:r>
      <w:r w:rsidR="00E06D7A">
        <w:rPr>
          <w:rtl/>
        </w:rPr>
        <w:t xml:space="preserve"> </w:t>
      </w:r>
      <w:r w:rsidRPr="0075697D">
        <w:rPr>
          <w:rtl/>
        </w:rPr>
        <w:t>والثقافات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2010</w:t>
      </w:r>
      <w:r w:rsidR="00E06D7A">
        <w:rPr>
          <w:rtl/>
        </w:rPr>
        <w:t xml:space="preserve"> </w:t>
      </w:r>
      <w:r w:rsidRPr="0075697D">
        <w:rPr>
          <w:rtl/>
        </w:rPr>
        <w:t>بإنشاء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بالإشراف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تطوير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لتحالف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مساهمات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مشاريعها</w:t>
      </w:r>
      <w:r w:rsidR="00E06D7A">
        <w:rPr>
          <w:rtl/>
        </w:rPr>
        <w:t xml:space="preserve"> </w:t>
      </w:r>
      <w:r w:rsidRPr="0075697D">
        <w:rPr>
          <w:rtl/>
        </w:rPr>
        <w:t>لتحالف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الموضوعات</w:t>
      </w:r>
      <w:r w:rsidR="00E06D7A">
        <w:rPr>
          <w:rtl/>
        </w:rPr>
        <w:t xml:space="preserve"> </w:t>
      </w:r>
      <w:r w:rsidRPr="0075697D">
        <w:rPr>
          <w:rtl/>
        </w:rPr>
        <w:t>والدراسات</w:t>
      </w:r>
      <w:r w:rsidR="00E06D7A">
        <w:rPr>
          <w:rtl/>
        </w:rPr>
        <w:t xml:space="preserve"> </w:t>
      </w:r>
      <w:r w:rsidRPr="0075697D">
        <w:rPr>
          <w:rtl/>
        </w:rPr>
        <w:t>والإشراف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والمنتديات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بتحالف</w:t>
      </w:r>
      <w:r w:rsidR="00E06D7A">
        <w:rPr>
          <w:rtl/>
        </w:rPr>
        <w:t xml:space="preserve"> </w:t>
      </w:r>
      <w:r w:rsidRPr="0075697D">
        <w:rPr>
          <w:rtl/>
        </w:rPr>
        <w:t>الحضارات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المؤتمرات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لمناهضة</w:t>
      </w:r>
      <w:r w:rsidR="00E06D7A">
        <w:rPr>
          <w:rtl/>
        </w:rPr>
        <w:t xml:space="preserve"> </w:t>
      </w:r>
      <w:r w:rsidRPr="0075697D">
        <w:rPr>
          <w:rtl/>
        </w:rPr>
        <w:t>خطاب</w:t>
      </w:r>
      <w:r w:rsidR="00E06D7A">
        <w:rPr>
          <w:rtl/>
        </w:rPr>
        <w:t xml:space="preserve"> </w:t>
      </w:r>
      <w:r w:rsidRPr="0075697D">
        <w:rPr>
          <w:rtl/>
        </w:rPr>
        <w:t>الكراهية</w:t>
      </w:r>
      <w:r w:rsidR="00E06D7A">
        <w:rPr>
          <w:rtl/>
        </w:rPr>
        <w:t xml:space="preserve"> </w:t>
      </w:r>
      <w:r w:rsidRPr="0075697D">
        <w:rPr>
          <w:rtl/>
        </w:rPr>
        <w:t>والتطرف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استضافت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الاجتماع</w:t>
      </w:r>
      <w:r w:rsidR="00E06D7A">
        <w:rPr>
          <w:rtl/>
        </w:rPr>
        <w:t xml:space="preserve"> </w:t>
      </w:r>
      <w:r w:rsidRPr="0075697D">
        <w:rPr>
          <w:rtl/>
        </w:rPr>
        <w:t>التنفيذي</w:t>
      </w:r>
      <w:r w:rsidR="00E06D7A">
        <w:rPr>
          <w:rtl/>
        </w:rPr>
        <w:t xml:space="preserve"> </w:t>
      </w:r>
      <w:r w:rsidRPr="0075697D">
        <w:rPr>
          <w:rtl/>
        </w:rPr>
        <w:t>التابع</w:t>
      </w:r>
      <w:r w:rsidR="00E06D7A">
        <w:rPr>
          <w:rtl/>
        </w:rPr>
        <w:t xml:space="preserve"> </w:t>
      </w:r>
      <w:r w:rsidRPr="0075697D">
        <w:rPr>
          <w:rtl/>
        </w:rPr>
        <w:t>لمبادرة</w:t>
      </w:r>
      <w:r w:rsidR="00E06D7A">
        <w:rPr>
          <w:rtl/>
        </w:rPr>
        <w:t xml:space="preserve"> </w:t>
      </w:r>
      <w:r w:rsidRPr="0075697D">
        <w:rPr>
          <w:rtl/>
        </w:rPr>
        <w:t>اسطنبول</w:t>
      </w:r>
      <w:r w:rsidR="00E06D7A">
        <w:rPr>
          <w:rtl/>
        </w:rPr>
        <w:t xml:space="preserve"> </w:t>
      </w:r>
      <w:r w:rsidRPr="0075697D">
        <w:rPr>
          <w:rtl/>
        </w:rPr>
        <w:t>16/18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"تعزيز</w:t>
      </w:r>
      <w:r w:rsidR="00E06D7A">
        <w:rPr>
          <w:rtl/>
        </w:rPr>
        <w:t xml:space="preserve"> </w:t>
      </w:r>
      <w:r w:rsidRPr="0075697D">
        <w:rPr>
          <w:rtl/>
        </w:rPr>
        <w:t>الحرية</w:t>
      </w:r>
      <w:r w:rsidR="00E06D7A">
        <w:rPr>
          <w:rtl/>
        </w:rPr>
        <w:t xml:space="preserve"> </w:t>
      </w:r>
      <w:r w:rsidRPr="0075697D">
        <w:rPr>
          <w:rtl/>
        </w:rPr>
        <w:t>الدينية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التعاون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الأديان"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مارس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ومؤتمر</w:t>
      </w:r>
      <w:r w:rsidR="00E06D7A">
        <w:rPr>
          <w:rtl/>
        </w:rPr>
        <w:t xml:space="preserve"> </w:t>
      </w:r>
      <w:r w:rsidRPr="0075697D">
        <w:rPr>
          <w:rtl/>
        </w:rPr>
        <w:t>"الحوار</w:t>
      </w:r>
      <w:r w:rsidR="00E06D7A">
        <w:rPr>
          <w:rtl/>
        </w:rPr>
        <w:t xml:space="preserve"> </w:t>
      </w:r>
      <w:r w:rsidRPr="0075697D">
        <w:rPr>
          <w:rtl/>
        </w:rPr>
        <w:t>العربي</w:t>
      </w:r>
      <w:r w:rsidR="00E06D7A">
        <w:rPr>
          <w:rtl/>
        </w:rPr>
        <w:t xml:space="preserve"> </w:t>
      </w:r>
      <w:r w:rsidRPr="0075697D">
        <w:rPr>
          <w:rtl/>
        </w:rPr>
        <w:t>الأمريكي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الآيبيري</w:t>
      </w:r>
      <w:proofErr w:type="spellEnd"/>
      <w:r w:rsidRPr="0075697D">
        <w:rPr>
          <w:rtl/>
        </w:rPr>
        <w:t>"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سبتمبر</w:t>
      </w:r>
      <w:r w:rsidR="00F20362">
        <w:rPr>
          <w:rFonts w:hint="eastAsia"/>
          <w:rtl/>
        </w:rPr>
        <w:t> </w:t>
      </w:r>
      <w:r w:rsidRPr="0075697D">
        <w:rPr>
          <w:rtl/>
        </w:rPr>
        <w:t>2015،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إيجاد</w:t>
      </w:r>
      <w:r w:rsidR="00E06D7A">
        <w:rPr>
          <w:rtl/>
        </w:rPr>
        <w:t xml:space="preserve"> </w:t>
      </w:r>
      <w:r w:rsidRPr="0075697D">
        <w:rPr>
          <w:rtl/>
        </w:rPr>
        <w:t>آليات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تصور</w:t>
      </w:r>
      <w:r w:rsidR="00E06D7A">
        <w:rPr>
          <w:rtl/>
        </w:rPr>
        <w:t xml:space="preserve"> </w:t>
      </w:r>
      <w:r w:rsidRPr="0075697D">
        <w:rPr>
          <w:rtl/>
        </w:rPr>
        <w:t>لخطة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شأنها</w:t>
      </w:r>
      <w:r w:rsidR="00E06D7A">
        <w:rPr>
          <w:rtl/>
        </w:rPr>
        <w:t xml:space="preserve"> </w:t>
      </w:r>
      <w:r w:rsidRPr="0075697D">
        <w:rPr>
          <w:rtl/>
        </w:rPr>
        <w:t>الحد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خطاب</w:t>
      </w:r>
      <w:r w:rsidR="00E06D7A">
        <w:rPr>
          <w:rtl/>
        </w:rPr>
        <w:t xml:space="preserve"> </w:t>
      </w:r>
      <w:r w:rsidRPr="0075697D">
        <w:rPr>
          <w:rtl/>
        </w:rPr>
        <w:t>الكراهية</w:t>
      </w:r>
      <w:r w:rsidR="00E06D7A">
        <w:rPr>
          <w:rtl/>
        </w:rPr>
        <w:t xml:space="preserve"> </w:t>
      </w:r>
      <w:r w:rsidRPr="0075697D">
        <w:rPr>
          <w:rtl/>
        </w:rPr>
        <w:t>والتطرف.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232-</w:t>
      </w:r>
      <w:r w:rsidRPr="00D1043D">
        <w:rPr>
          <w:rtl/>
        </w:rPr>
        <w:tab/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السياسة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التـدخل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شـؤون</w:t>
      </w:r>
      <w:r w:rsidR="00E06D7A">
        <w:rPr>
          <w:rtl/>
        </w:rPr>
        <w:t xml:space="preserve"> </w:t>
      </w:r>
      <w:r w:rsidRPr="0075697D">
        <w:rPr>
          <w:rtl/>
        </w:rPr>
        <w:t>الـدول</w:t>
      </w:r>
      <w:r w:rsidR="00E06D7A">
        <w:rPr>
          <w:rtl/>
        </w:rPr>
        <w:t xml:space="preserve"> </w:t>
      </w:r>
      <w:r w:rsidRPr="0075697D">
        <w:rPr>
          <w:rtl/>
        </w:rPr>
        <w:t>الأخرى</w:t>
      </w:r>
      <w:r w:rsidR="00E06D7A">
        <w:rPr>
          <w:rtl/>
        </w:rPr>
        <w:t xml:space="preserve"> </w:t>
      </w:r>
      <w:r w:rsidRPr="0075697D">
        <w:rPr>
          <w:rtl/>
        </w:rPr>
        <w:t>والتعاون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المحبة</w:t>
      </w:r>
      <w:r w:rsidR="00E06D7A">
        <w:rPr>
          <w:rtl/>
        </w:rPr>
        <w:t xml:space="preserve"> </w:t>
      </w:r>
      <w:r w:rsidRPr="0075697D">
        <w:rPr>
          <w:rtl/>
        </w:rPr>
        <w:t>للسلام،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قرر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الاعتداء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آ</w:t>
      </w:r>
      <w:r w:rsidRPr="0075697D">
        <w:rPr>
          <w:rtl/>
        </w:rPr>
        <w:t>خرين</w:t>
      </w:r>
      <w:r w:rsidR="00E06D7A">
        <w:rPr>
          <w:rtl/>
        </w:rPr>
        <w:t xml:space="preserve"> </w:t>
      </w:r>
      <w:r w:rsidRPr="0075697D">
        <w:rPr>
          <w:rtl/>
        </w:rPr>
        <w:t>بشن</w:t>
      </w:r>
      <w:r w:rsidR="00E06D7A">
        <w:rPr>
          <w:rtl/>
        </w:rPr>
        <w:t xml:space="preserve"> </w:t>
      </w:r>
      <w:r w:rsidRPr="0075697D">
        <w:rPr>
          <w:rtl/>
        </w:rPr>
        <w:t>حروب</w:t>
      </w:r>
      <w:r w:rsidR="00E06D7A">
        <w:rPr>
          <w:rtl/>
        </w:rPr>
        <w:t xml:space="preserve"> </w:t>
      </w:r>
      <w:r w:rsidRPr="0075697D">
        <w:rPr>
          <w:rtl/>
        </w:rPr>
        <w:t>هجومية</w:t>
      </w:r>
      <w:r w:rsidR="00E06D7A">
        <w:rPr>
          <w:rtl/>
        </w:rPr>
        <w:t xml:space="preserve"> </w:t>
      </w:r>
      <w:r w:rsidRPr="0075697D">
        <w:rPr>
          <w:rtl/>
        </w:rPr>
        <w:t>محرمة</w:t>
      </w:r>
      <w:r w:rsidR="00E06D7A">
        <w:rPr>
          <w:rtl/>
        </w:rPr>
        <w:t xml:space="preserve"> </w:t>
      </w:r>
      <w:r w:rsidRPr="0075697D">
        <w:rPr>
          <w:rtl/>
        </w:rPr>
        <w:t>والحرب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دفاعا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سيادة</w:t>
      </w:r>
      <w:r w:rsidR="00E06D7A">
        <w:rPr>
          <w:rtl/>
        </w:rPr>
        <w:t xml:space="preserve"> </w:t>
      </w:r>
      <w:r w:rsidRPr="0075697D">
        <w:rPr>
          <w:rtl/>
        </w:rPr>
        <w:t>البلاد</w:t>
      </w:r>
      <w:r w:rsidR="00E06D7A">
        <w:rPr>
          <w:rtl/>
        </w:rPr>
        <w:t xml:space="preserve"> </w:t>
      </w:r>
      <w:r w:rsidRPr="0075697D">
        <w:rPr>
          <w:rtl/>
        </w:rPr>
        <w:t>وسلامة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راضيها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فالحرب</w:t>
      </w:r>
      <w:r w:rsidR="00E06D7A">
        <w:rPr>
          <w:rtl/>
        </w:rPr>
        <w:t xml:space="preserve"> </w:t>
      </w:r>
      <w:r w:rsidRPr="0075697D">
        <w:rPr>
          <w:rtl/>
        </w:rPr>
        <w:t>المشروعة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هي</w:t>
      </w:r>
      <w:r w:rsidR="00E06D7A">
        <w:rPr>
          <w:rtl/>
        </w:rPr>
        <w:t xml:space="preserve"> </w:t>
      </w:r>
      <w:r w:rsidRPr="0075697D">
        <w:rPr>
          <w:rtl/>
        </w:rPr>
        <w:t>الحرب</w:t>
      </w:r>
      <w:r w:rsidR="00E06D7A">
        <w:rPr>
          <w:rtl/>
        </w:rPr>
        <w:t xml:space="preserve"> </w:t>
      </w:r>
      <w:r w:rsidRPr="0075697D">
        <w:rPr>
          <w:rtl/>
        </w:rPr>
        <w:t>الدفاعية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71</w:t>
      </w:r>
      <w:r w:rsidR="00E06D7A">
        <w:rPr>
          <w:rtl/>
        </w:rPr>
        <w:t xml:space="preserve"> </w:t>
      </w:r>
      <w:r w:rsidRPr="0075697D">
        <w:rPr>
          <w:rtl/>
        </w:rPr>
        <w:t>منه.</w:t>
      </w:r>
      <w:r w:rsidR="00E06D7A">
        <w:rPr>
          <w:rtl/>
        </w:rPr>
        <w:t xml:space="preserve"> </w:t>
      </w:r>
      <w:r w:rsidRPr="0075697D">
        <w:rPr>
          <w:rtl/>
        </w:rPr>
        <w:t>ويعاقب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إثارة</w:t>
      </w:r>
      <w:r w:rsidR="00E06D7A">
        <w:rPr>
          <w:rtl/>
        </w:rPr>
        <w:t xml:space="preserve"> </w:t>
      </w:r>
      <w:r w:rsidRPr="0075697D">
        <w:rPr>
          <w:rtl/>
        </w:rPr>
        <w:t>الكراهية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الاحتقار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العداوة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اختلاف</w:t>
      </w:r>
      <w:r w:rsidR="00E06D7A">
        <w:rPr>
          <w:rtl/>
        </w:rPr>
        <w:t xml:space="preserve"> </w:t>
      </w:r>
      <w:r w:rsidRPr="0075697D">
        <w:rPr>
          <w:rtl/>
        </w:rPr>
        <w:t>العرق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اللون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اللسان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يعرض</w:t>
      </w:r>
      <w:r w:rsidR="00E06D7A">
        <w:rPr>
          <w:rtl/>
        </w:rPr>
        <w:t xml:space="preserve"> </w:t>
      </w:r>
      <w:r w:rsidRPr="0075697D">
        <w:rPr>
          <w:rtl/>
        </w:rPr>
        <w:t>السلام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للخطر،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تحسين</w:t>
      </w:r>
      <w:r w:rsidR="00E06D7A">
        <w:rPr>
          <w:rtl/>
        </w:rPr>
        <w:t xml:space="preserve"> </w:t>
      </w:r>
      <w:r w:rsidRPr="0075697D">
        <w:rPr>
          <w:rtl/>
        </w:rPr>
        <w:t>العلاقة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دول</w:t>
      </w:r>
      <w:r w:rsidR="00E06D7A">
        <w:rPr>
          <w:rtl/>
        </w:rPr>
        <w:t xml:space="preserve"> </w:t>
      </w:r>
      <w:r w:rsidRPr="0075697D">
        <w:rPr>
          <w:rtl/>
        </w:rPr>
        <w:t>الجوار</w:t>
      </w:r>
      <w:r w:rsidR="00E06D7A">
        <w:rPr>
          <w:rtl/>
        </w:rPr>
        <w:t xml:space="preserve"> </w:t>
      </w:r>
      <w:r w:rsidRPr="0075697D">
        <w:rPr>
          <w:rtl/>
        </w:rPr>
        <w:t>رغم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تتعرض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اعتداء</w:t>
      </w:r>
      <w:r w:rsidR="00E06D7A">
        <w:rPr>
          <w:rtl/>
        </w:rPr>
        <w:t xml:space="preserve"> </w:t>
      </w:r>
      <w:r w:rsidRPr="0075697D">
        <w:rPr>
          <w:rtl/>
        </w:rPr>
        <w:t>وانتهاك</w:t>
      </w:r>
      <w:r w:rsidR="00E06D7A">
        <w:rPr>
          <w:rtl/>
        </w:rPr>
        <w:t xml:space="preserve"> </w:t>
      </w:r>
      <w:r w:rsidRPr="0075697D">
        <w:rPr>
          <w:rtl/>
        </w:rPr>
        <w:t>لسيادتها.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233-</w:t>
      </w:r>
      <w:r w:rsidRPr="00D1043D">
        <w:rPr>
          <w:rtl/>
        </w:rPr>
        <w:tab/>
      </w:r>
      <w:r w:rsidRPr="0075697D">
        <w:rPr>
          <w:rFonts w:hint="eastAsia"/>
          <w:rtl/>
        </w:rPr>
        <w:t>انظر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الفقرات</w:t>
      </w:r>
      <w:r w:rsidR="00E06D7A">
        <w:rPr>
          <w:rtl/>
        </w:rPr>
        <w:t xml:space="preserve"> </w:t>
      </w:r>
      <w:r w:rsidRPr="0075697D">
        <w:rPr>
          <w:rtl/>
        </w:rPr>
        <w:t>228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229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230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هذا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التقرير</w:t>
      </w:r>
      <w:r w:rsidRPr="0075697D">
        <w:rPr>
          <w:rtl/>
        </w:rPr>
        <w:t>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6" w:name="_Toc21679373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(21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التجمع</w:t>
      </w:r>
      <w:r w:rsidR="00E06D7A">
        <w:rPr>
          <w:rtl/>
        </w:rPr>
        <w:t xml:space="preserve"> </w:t>
      </w:r>
      <w:r w:rsidRPr="0075697D">
        <w:rPr>
          <w:rtl/>
        </w:rPr>
        <w:t>السلمي</w:t>
      </w:r>
      <w:bookmarkEnd w:id="76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234-</w:t>
      </w:r>
      <w:r w:rsidRPr="00D1043D">
        <w:rPr>
          <w:rtl/>
        </w:rPr>
        <w:tab/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التجمع</w:t>
      </w:r>
      <w:r w:rsidR="00E06D7A">
        <w:rPr>
          <w:rtl/>
        </w:rPr>
        <w:t xml:space="preserve"> </w:t>
      </w:r>
      <w:r w:rsidRPr="0075697D">
        <w:rPr>
          <w:rtl/>
        </w:rPr>
        <w:t>السلمي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44</w:t>
      </w:r>
      <w:r w:rsidR="00E06D7A">
        <w:rPr>
          <w:rtl/>
        </w:rPr>
        <w:t xml:space="preserve"> </w:t>
      </w:r>
      <w:r w:rsidRPr="0075697D">
        <w:rPr>
          <w:rtl/>
        </w:rPr>
        <w:t>منه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"حق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التجمع</w:t>
      </w:r>
      <w:r w:rsidR="00E06D7A">
        <w:rPr>
          <w:rtl/>
        </w:rPr>
        <w:t xml:space="preserve"> </w:t>
      </w:r>
      <w:r w:rsidRPr="0075697D">
        <w:rPr>
          <w:rtl/>
        </w:rPr>
        <w:t>مكفول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235-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والمسيرات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مشروعيته</w:t>
      </w:r>
      <w:r w:rsidR="00E06D7A">
        <w:rPr>
          <w:rtl/>
        </w:rPr>
        <w:t xml:space="preserve"> </w:t>
      </w:r>
      <w:r w:rsidRPr="0075697D">
        <w:rPr>
          <w:rtl/>
        </w:rPr>
        <w:t>وتنظيمه</w:t>
      </w:r>
      <w:r w:rsidR="00E06D7A">
        <w:rPr>
          <w:rtl/>
        </w:rPr>
        <w:t xml:space="preserve"> </w:t>
      </w:r>
      <w:r w:rsidRPr="0075697D">
        <w:rPr>
          <w:rtl/>
        </w:rPr>
        <w:t>وضوابطه</w:t>
      </w:r>
      <w:r w:rsidR="00E06D7A">
        <w:rPr>
          <w:rtl/>
        </w:rPr>
        <w:t xml:space="preserve"> </w:t>
      </w:r>
      <w:r w:rsidRPr="0075697D">
        <w:rPr>
          <w:rtl/>
        </w:rPr>
        <w:t>وقيوده</w:t>
      </w:r>
      <w:r w:rsidR="00E06D7A">
        <w:rPr>
          <w:rtl/>
        </w:rPr>
        <w:t xml:space="preserve"> </w:t>
      </w:r>
      <w:r w:rsidRPr="0075697D">
        <w:rPr>
          <w:rtl/>
        </w:rPr>
        <w:t>المتمثلة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احتـرام</w:t>
      </w:r>
      <w:r w:rsidR="00E06D7A">
        <w:rPr>
          <w:rtl/>
        </w:rPr>
        <w:t xml:space="preserve"> </w:t>
      </w:r>
      <w:r w:rsidRPr="0075697D">
        <w:rPr>
          <w:rtl/>
        </w:rPr>
        <w:t>حقـوق</w:t>
      </w:r>
      <w:r w:rsidR="00E06D7A">
        <w:rPr>
          <w:rtl/>
        </w:rPr>
        <w:t xml:space="preserve"> </w:t>
      </w:r>
      <w:r w:rsidRPr="0075697D">
        <w:rPr>
          <w:rtl/>
        </w:rPr>
        <w:t>الآخرين</w:t>
      </w:r>
      <w:r w:rsidR="00E06D7A">
        <w:rPr>
          <w:rtl/>
        </w:rPr>
        <w:t xml:space="preserve"> </w:t>
      </w:r>
      <w:r w:rsidRPr="0075697D">
        <w:rPr>
          <w:rtl/>
        </w:rPr>
        <w:t>وسمعتهم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القومي</w:t>
      </w:r>
      <w:r w:rsidR="00E06D7A">
        <w:rPr>
          <w:rtl/>
        </w:rPr>
        <w:t xml:space="preserve"> </w:t>
      </w:r>
      <w:r w:rsidRPr="0075697D">
        <w:rPr>
          <w:rtl/>
        </w:rPr>
        <w:t>والنظام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والصحة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والآداب</w:t>
      </w:r>
      <w:r w:rsidR="00E06D7A">
        <w:rPr>
          <w:rtl/>
        </w:rPr>
        <w:t xml:space="preserve"> </w:t>
      </w:r>
      <w:r w:rsidRPr="0075697D">
        <w:rPr>
          <w:rtl/>
        </w:rPr>
        <w:t>العامـة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المحافظة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والممتلكات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ويجب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حفاظاً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236-</w:t>
      </w:r>
      <w:r w:rsidRPr="00D1043D">
        <w:rPr>
          <w:rtl/>
        </w:rPr>
        <w:tab/>
      </w:r>
      <w:r w:rsidRPr="0075697D">
        <w:rPr>
          <w:rtl/>
        </w:rPr>
        <w:t>الجدير</w:t>
      </w:r>
      <w:r w:rsidR="00E06D7A">
        <w:rPr>
          <w:rtl/>
        </w:rPr>
        <w:t xml:space="preserve"> </w:t>
      </w:r>
      <w:r w:rsidRPr="0075697D">
        <w:rPr>
          <w:rtl/>
        </w:rPr>
        <w:t>بالذكر</w:t>
      </w:r>
      <w:r w:rsidR="00E06D7A">
        <w:rPr>
          <w:rtl/>
        </w:rPr>
        <w:t xml:space="preserve"> </w:t>
      </w:r>
      <w:r w:rsidRPr="0075697D">
        <w:rPr>
          <w:rtl/>
        </w:rPr>
        <w:t>بأنه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عدة</w:t>
      </w:r>
      <w:r w:rsidR="00E06D7A">
        <w:rPr>
          <w:rtl/>
        </w:rPr>
        <w:t xml:space="preserve"> </w:t>
      </w:r>
      <w:r w:rsidRPr="0075697D">
        <w:rPr>
          <w:rtl/>
        </w:rPr>
        <w:t>طلبات</w:t>
      </w:r>
      <w:r w:rsidR="00E06D7A">
        <w:rPr>
          <w:rtl/>
        </w:rPr>
        <w:t xml:space="preserve"> </w:t>
      </w:r>
      <w:r w:rsidRPr="0075697D">
        <w:rPr>
          <w:rtl/>
        </w:rPr>
        <w:t>لإقامة</w:t>
      </w:r>
      <w:r w:rsidR="00E06D7A">
        <w:rPr>
          <w:rtl/>
        </w:rPr>
        <w:t xml:space="preserve"> </w:t>
      </w:r>
      <w:r w:rsidRPr="0075697D">
        <w:rPr>
          <w:rtl/>
        </w:rPr>
        <w:t>تجمعات</w:t>
      </w:r>
      <w:r w:rsidR="00E06D7A">
        <w:rPr>
          <w:rtl/>
        </w:rPr>
        <w:t xml:space="preserve"> </w:t>
      </w:r>
      <w:r w:rsidRPr="0075697D">
        <w:rPr>
          <w:rtl/>
        </w:rPr>
        <w:t>ومسيرات</w:t>
      </w:r>
      <w:r w:rsidR="00E06D7A">
        <w:rPr>
          <w:rtl/>
        </w:rPr>
        <w:t xml:space="preserve"> </w:t>
      </w:r>
      <w:r w:rsidRPr="0075697D">
        <w:rPr>
          <w:rtl/>
        </w:rPr>
        <w:t>سلمية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الموافقة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للقانون،</w:t>
      </w:r>
      <w:r w:rsidR="00E06D7A">
        <w:rPr>
          <w:rtl/>
        </w:rPr>
        <w:t xml:space="preserve"> </w:t>
      </w:r>
      <w:r w:rsidRPr="0075697D">
        <w:rPr>
          <w:rtl/>
        </w:rPr>
        <w:t>وتم</w:t>
      </w:r>
      <w:r w:rsidR="00E06D7A">
        <w:rPr>
          <w:rtl/>
        </w:rPr>
        <w:t xml:space="preserve"> </w:t>
      </w:r>
      <w:r w:rsidRPr="0075697D">
        <w:rPr>
          <w:rtl/>
        </w:rPr>
        <w:t>تأمين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التجمعات</w:t>
      </w:r>
      <w:r w:rsidR="00E06D7A">
        <w:rPr>
          <w:rtl/>
        </w:rPr>
        <w:t xml:space="preserve"> </w:t>
      </w:r>
      <w:r w:rsidRPr="0075697D">
        <w:rPr>
          <w:rtl/>
        </w:rPr>
        <w:t>والمسيرات.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237-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فعاليات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الضبط</w:t>
      </w:r>
      <w:r w:rsidR="00E06D7A">
        <w:rPr>
          <w:rtl/>
        </w:rPr>
        <w:t xml:space="preserve"> </w:t>
      </w:r>
      <w:r w:rsidRPr="0075697D">
        <w:rPr>
          <w:rtl/>
        </w:rPr>
        <w:t>الإداري</w:t>
      </w:r>
      <w:r w:rsidR="00E06D7A">
        <w:rPr>
          <w:rtl/>
        </w:rPr>
        <w:t xml:space="preserve"> </w:t>
      </w:r>
      <w:r w:rsidRPr="0075697D">
        <w:rPr>
          <w:rtl/>
        </w:rPr>
        <w:t>لهيئة</w:t>
      </w:r>
      <w:r w:rsidR="00E06D7A">
        <w:rPr>
          <w:rtl/>
        </w:rPr>
        <w:t xml:space="preserve"> </w:t>
      </w:r>
      <w:r w:rsidRPr="0075697D">
        <w:rPr>
          <w:rtl/>
        </w:rPr>
        <w:t>الشرطة،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شملت</w:t>
      </w:r>
      <w:r w:rsidR="00E06D7A">
        <w:rPr>
          <w:rtl/>
        </w:rPr>
        <w:t xml:space="preserve"> </w:t>
      </w:r>
      <w:r w:rsidRPr="0075697D">
        <w:rPr>
          <w:rtl/>
        </w:rPr>
        <w:t>التعامل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التجمعات</w:t>
      </w:r>
      <w:r w:rsidR="00E06D7A">
        <w:rPr>
          <w:rtl/>
        </w:rPr>
        <w:t xml:space="preserve"> </w:t>
      </w:r>
      <w:r w:rsidRPr="0075697D">
        <w:rPr>
          <w:rtl/>
        </w:rPr>
        <w:t>السلمية،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مسؤولة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حمايتها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خروجها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أهدافها</w:t>
      </w:r>
      <w:r w:rsidR="00E06D7A">
        <w:rPr>
          <w:rtl/>
        </w:rPr>
        <w:t xml:space="preserve"> </w:t>
      </w:r>
      <w:r w:rsidRPr="0075697D">
        <w:rPr>
          <w:rtl/>
        </w:rPr>
        <w:t>السلمية،</w:t>
      </w:r>
      <w:r w:rsidR="00E06D7A">
        <w:rPr>
          <w:rtl/>
        </w:rPr>
        <w:t xml:space="preserve"> </w:t>
      </w:r>
      <w:r w:rsidRPr="0075697D">
        <w:rPr>
          <w:rtl/>
        </w:rPr>
        <w:t>وضمان</w:t>
      </w:r>
      <w:r w:rsidR="00E06D7A">
        <w:rPr>
          <w:rtl/>
        </w:rPr>
        <w:t xml:space="preserve"> </w:t>
      </w:r>
      <w:r w:rsidRPr="0075697D">
        <w:rPr>
          <w:rtl/>
        </w:rPr>
        <w:t>مراعاة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التجمعات</w:t>
      </w:r>
      <w:r w:rsidR="00E06D7A">
        <w:rPr>
          <w:rtl/>
        </w:rPr>
        <w:t xml:space="preserve"> </w:t>
      </w:r>
      <w:r w:rsidRPr="0075697D">
        <w:rPr>
          <w:rtl/>
        </w:rPr>
        <w:t>للشروط</w:t>
      </w:r>
      <w:r w:rsidR="00E06D7A">
        <w:rPr>
          <w:rtl/>
        </w:rPr>
        <w:t xml:space="preserve"> </w:t>
      </w:r>
      <w:r w:rsidRPr="0075697D">
        <w:rPr>
          <w:rtl/>
        </w:rPr>
        <w:t>والضوابط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bookmarkStart w:id="77" w:name="_Hlk10340505"/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والمسيرات</w:t>
      </w:r>
      <w:r w:rsidR="00E06D7A">
        <w:rPr>
          <w:rtl/>
        </w:rPr>
        <w:t xml:space="preserve"> </w:t>
      </w:r>
      <w:bookmarkEnd w:id="77"/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أهمها: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سلمية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والمسيرات.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الإساءة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سمعة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والدول</w:t>
      </w:r>
      <w:r w:rsidR="00E06D7A">
        <w:rPr>
          <w:rtl/>
        </w:rPr>
        <w:t xml:space="preserve"> </w:t>
      </w:r>
      <w:r w:rsidRPr="0075697D">
        <w:rPr>
          <w:rtl/>
        </w:rPr>
        <w:t>الأخرى.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مخالفة</w:t>
      </w:r>
      <w:r w:rsidR="00E06D7A">
        <w:rPr>
          <w:rtl/>
        </w:rPr>
        <w:t xml:space="preserve"> </w:t>
      </w:r>
      <w:r w:rsidRPr="0075697D">
        <w:rPr>
          <w:rtl/>
        </w:rPr>
        <w:t>تعاليم</w:t>
      </w:r>
      <w:r w:rsidR="00E06D7A">
        <w:rPr>
          <w:rtl/>
        </w:rPr>
        <w:t xml:space="preserve"> </w:t>
      </w:r>
      <w:r w:rsidRPr="0075697D">
        <w:rPr>
          <w:rtl/>
        </w:rPr>
        <w:t>الدين،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العام،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الآداب</w:t>
      </w:r>
      <w:r w:rsidR="00E06D7A">
        <w:rPr>
          <w:rtl/>
        </w:rPr>
        <w:t xml:space="preserve"> </w:t>
      </w:r>
      <w:r w:rsidRPr="0075697D">
        <w:rPr>
          <w:rtl/>
        </w:rPr>
        <w:t>العامة.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ترخيص</w:t>
      </w:r>
      <w:r w:rsidR="00E06D7A">
        <w:rPr>
          <w:rtl/>
        </w:rPr>
        <w:t xml:space="preserve"> </w:t>
      </w:r>
      <w:r w:rsidRPr="0075697D">
        <w:rPr>
          <w:rtl/>
        </w:rPr>
        <w:t>(موافقة)</w:t>
      </w:r>
      <w:r w:rsidR="00E06D7A">
        <w:rPr>
          <w:rtl/>
        </w:rPr>
        <w:t xml:space="preserve"> </w:t>
      </w:r>
      <w:r w:rsidRPr="0075697D">
        <w:rPr>
          <w:rtl/>
        </w:rPr>
        <w:t>مدير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الأمن</w:t>
      </w:r>
      <w:r w:rsidR="00E06D7A">
        <w:rPr>
          <w:rtl/>
        </w:rPr>
        <w:t xml:space="preserve"> </w:t>
      </w:r>
      <w:r w:rsidRPr="0075697D">
        <w:rPr>
          <w:rtl/>
        </w:rPr>
        <w:t>العام.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حظر</w:t>
      </w:r>
      <w:r w:rsidR="00E06D7A">
        <w:rPr>
          <w:rtl/>
        </w:rPr>
        <w:t xml:space="preserve"> </w:t>
      </w:r>
      <w:r w:rsidRPr="0075697D">
        <w:rPr>
          <w:rtl/>
        </w:rPr>
        <w:t>حمل</w:t>
      </w:r>
      <w:r w:rsidR="00E06D7A">
        <w:rPr>
          <w:rtl/>
        </w:rPr>
        <w:t xml:space="preserve"> </w:t>
      </w:r>
      <w:r w:rsidRPr="0075697D">
        <w:rPr>
          <w:rtl/>
        </w:rPr>
        <w:t>الأسلحة</w:t>
      </w:r>
      <w:r w:rsidR="00E06D7A">
        <w:rPr>
          <w:rtl/>
        </w:rPr>
        <w:t xml:space="preserve"> </w:t>
      </w:r>
      <w:r w:rsidRPr="0075697D">
        <w:rPr>
          <w:rtl/>
        </w:rPr>
        <w:t>ولو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مرخصة.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خروج</w:t>
      </w:r>
      <w:r w:rsidR="00E06D7A">
        <w:rPr>
          <w:rtl/>
        </w:rPr>
        <w:t xml:space="preserve"> </w:t>
      </w:r>
      <w:r w:rsidRPr="0075697D">
        <w:rPr>
          <w:rtl/>
        </w:rPr>
        <w:t>الاجتماعات</w:t>
      </w:r>
      <w:r w:rsidR="00E06D7A">
        <w:rPr>
          <w:rtl/>
        </w:rPr>
        <w:t xml:space="preserve"> </w:t>
      </w:r>
      <w:r w:rsidRPr="0075697D">
        <w:rPr>
          <w:rtl/>
        </w:rPr>
        <w:t>والمسيرات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أغراضها</w:t>
      </w:r>
      <w:r w:rsidR="00E06D7A">
        <w:rPr>
          <w:rtl/>
        </w:rPr>
        <w:t xml:space="preserve"> </w:t>
      </w:r>
      <w:r w:rsidRPr="0075697D">
        <w:rPr>
          <w:rtl/>
        </w:rPr>
        <w:t>المعلنة.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238-</w:t>
      </w:r>
      <w:r w:rsidRPr="00D1043D">
        <w:rPr>
          <w:rtl/>
        </w:rPr>
        <w:tab/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السياق</w:t>
      </w:r>
      <w:r w:rsidR="00E06D7A">
        <w:rPr>
          <w:rtl/>
        </w:rPr>
        <w:t xml:space="preserve"> </w:t>
      </w:r>
      <w:r w:rsidRPr="0075697D">
        <w:rPr>
          <w:rtl/>
        </w:rPr>
        <w:t>فإنه</w:t>
      </w:r>
      <w:r w:rsidR="00E06D7A">
        <w:rPr>
          <w:rtl/>
        </w:rPr>
        <w:t xml:space="preserve"> </w:t>
      </w:r>
      <w:r w:rsidRPr="0075697D">
        <w:rPr>
          <w:rtl/>
        </w:rPr>
        <w:t>يجري</w:t>
      </w:r>
      <w:r w:rsidR="00E06D7A">
        <w:rPr>
          <w:rtl/>
        </w:rPr>
        <w:t xml:space="preserve"> </w:t>
      </w:r>
      <w:r w:rsidRPr="0075697D">
        <w:rPr>
          <w:rtl/>
        </w:rPr>
        <w:t>التثقيف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اضطرت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وطأة</w:t>
      </w:r>
      <w:r w:rsidR="00E06D7A">
        <w:rPr>
          <w:rtl/>
        </w:rPr>
        <w:t xml:space="preserve"> </w:t>
      </w:r>
      <w:r w:rsidRPr="0075697D">
        <w:rPr>
          <w:rtl/>
        </w:rPr>
        <w:t>الخروج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الشروط</w:t>
      </w:r>
      <w:r w:rsidR="00E06D7A">
        <w:rPr>
          <w:rtl/>
        </w:rPr>
        <w:t xml:space="preserve"> </w:t>
      </w:r>
      <w:r w:rsidRPr="0075697D">
        <w:rPr>
          <w:rtl/>
        </w:rPr>
        <w:t>والضوابط</w:t>
      </w:r>
      <w:r w:rsidR="00E06D7A">
        <w:rPr>
          <w:rtl/>
        </w:rPr>
        <w:t xml:space="preserve"> </w:t>
      </w:r>
      <w:r w:rsidRPr="0075697D">
        <w:rPr>
          <w:rtl/>
        </w:rPr>
        <w:t>المنوه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آنفاً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أوضاع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(الضرورة)،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محكوم</w:t>
      </w:r>
      <w:r w:rsidR="00E06D7A">
        <w:rPr>
          <w:rtl/>
        </w:rPr>
        <w:t xml:space="preserve"> </w:t>
      </w:r>
      <w:r w:rsidRPr="0075697D">
        <w:rPr>
          <w:rtl/>
        </w:rPr>
        <w:t>بموافقة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ينوب</w:t>
      </w:r>
      <w:r w:rsidR="00E06D7A">
        <w:rPr>
          <w:rtl/>
        </w:rPr>
        <w:t xml:space="preserve"> </w:t>
      </w:r>
      <w:r w:rsidRPr="0075697D">
        <w:rPr>
          <w:rtl/>
        </w:rPr>
        <w:t>عنه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حدود</w:t>
      </w:r>
      <w:r w:rsidR="00E06D7A">
        <w:rPr>
          <w:rtl/>
        </w:rPr>
        <w:t xml:space="preserve"> </w:t>
      </w:r>
      <w:r w:rsidRPr="0075697D">
        <w:rPr>
          <w:rtl/>
        </w:rPr>
        <w:t>القدر</w:t>
      </w:r>
      <w:r w:rsidR="00E06D7A">
        <w:rPr>
          <w:rtl/>
        </w:rPr>
        <w:t xml:space="preserve"> </w:t>
      </w:r>
      <w:r w:rsidRPr="0075697D">
        <w:rPr>
          <w:rtl/>
        </w:rPr>
        <w:t>الضروري</w:t>
      </w:r>
      <w:r w:rsidR="00E06D7A">
        <w:rPr>
          <w:rtl/>
        </w:rPr>
        <w:t xml:space="preserve"> </w:t>
      </w:r>
      <w:r w:rsidRPr="0075697D">
        <w:rPr>
          <w:rtl/>
        </w:rPr>
        <w:t>اللازم</w:t>
      </w:r>
      <w:r w:rsidR="00E06D7A">
        <w:rPr>
          <w:rtl/>
        </w:rPr>
        <w:t xml:space="preserve"> </w:t>
      </w:r>
      <w:r w:rsidRPr="0075697D">
        <w:rPr>
          <w:rtl/>
        </w:rPr>
        <w:t>لذلك</w:t>
      </w:r>
      <w:r w:rsidR="00E06D7A">
        <w:rPr>
          <w:rtl/>
        </w:rPr>
        <w:t xml:space="preserve"> </w:t>
      </w:r>
      <w:r w:rsidRPr="0075697D">
        <w:rPr>
          <w:rtl/>
        </w:rPr>
        <w:t>(المواد</w:t>
      </w:r>
      <w:r w:rsidR="00E06D7A">
        <w:rPr>
          <w:rtl/>
        </w:rPr>
        <w:t xml:space="preserve"> </w:t>
      </w:r>
      <w:r w:rsidRPr="0075697D">
        <w:rPr>
          <w:rtl/>
        </w:rPr>
        <w:t>4،</w:t>
      </w:r>
      <w:r w:rsidR="00E06D7A">
        <w:rPr>
          <w:rtl/>
        </w:rPr>
        <w:t xml:space="preserve"> </w:t>
      </w:r>
      <w:r w:rsidRPr="0075697D">
        <w:rPr>
          <w:rtl/>
        </w:rPr>
        <w:t>7،</w:t>
      </w:r>
      <w:r w:rsidR="00E06D7A">
        <w:rPr>
          <w:rtl/>
        </w:rPr>
        <w:t xml:space="preserve"> </w:t>
      </w:r>
      <w:r w:rsidRPr="0075697D">
        <w:rPr>
          <w:rtl/>
        </w:rPr>
        <w:t>10،</w:t>
      </w:r>
      <w:r w:rsidR="00E06D7A">
        <w:rPr>
          <w:rtl/>
        </w:rPr>
        <w:t xml:space="preserve"> </w:t>
      </w:r>
      <w:r w:rsidRPr="0075697D">
        <w:rPr>
          <w:rtl/>
        </w:rPr>
        <w:t>11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يليها)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آنف</w:t>
      </w:r>
      <w:r w:rsidR="00E06D7A">
        <w:rPr>
          <w:rtl/>
        </w:rPr>
        <w:t xml:space="preserve"> </w:t>
      </w:r>
      <w:r w:rsidRPr="0075697D">
        <w:rPr>
          <w:rtl/>
        </w:rPr>
        <w:t>الذكر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ينسجم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الوثيقة</w:t>
      </w:r>
      <w:r w:rsidR="00E06D7A">
        <w:rPr>
          <w:rtl/>
        </w:rPr>
        <w:t xml:space="preserve"> </w:t>
      </w:r>
      <w:r w:rsidRPr="0075697D">
        <w:rPr>
          <w:rtl/>
        </w:rPr>
        <w:t>الأممية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بمدونة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سلوك</w:t>
      </w:r>
      <w:r w:rsidR="00E06D7A">
        <w:rPr>
          <w:rtl/>
        </w:rPr>
        <w:t xml:space="preserve"> </w:t>
      </w:r>
      <w:r w:rsidRPr="0075697D">
        <w:rPr>
          <w:rtl/>
        </w:rPr>
        <w:t>الموظفين</w:t>
      </w:r>
      <w:r w:rsidR="00E06D7A">
        <w:rPr>
          <w:rtl/>
        </w:rPr>
        <w:t xml:space="preserve"> </w:t>
      </w:r>
      <w:r w:rsidRPr="0075697D">
        <w:rPr>
          <w:rtl/>
        </w:rPr>
        <w:t>المكلفين</w:t>
      </w:r>
      <w:r w:rsidR="00E06D7A">
        <w:rPr>
          <w:rtl/>
        </w:rPr>
        <w:t xml:space="preserve"> </w:t>
      </w:r>
      <w:r w:rsidRPr="0075697D">
        <w:rPr>
          <w:rtl/>
        </w:rPr>
        <w:t>بإنفاذ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وردت</w:t>
      </w:r>
      <w:r w:rsidR="00E06D7A">
        <w:rPr>
          <w:rtl/>
        </w:rPr>
        <w:t xml:space="preserve"> </w:t>
      </w:r>
      <w:r w:rsidRPr="0075697D">
        <w:rPr>
          <w:rtl/>
        </w:rPr>
        <w:t>بالقول</w:t>
      </w:r>
      <w:r w:rsidR="00E06D7A">
        <w:rPr>
          <w:rtl/>
        </w:rPr>
        <w:t xml:space="preserve"> </w:t>
      </w:r>
      <w:r w:rsidRPr="0075697D">
        <w:rPr>
          <w:rtl/>
        </w:rPr>
        <w:t>"لا</w:t>
      </w:r>
      <w:r w:rsidR="00F20362">
        <w:rPr>
          <w:rFonts w:hint="cs"/>
          <w:rtl/>
        </w:rPr>
        <w:t> 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للموظفين</w:t>
      </w:r>
      <w:r w:rsidR="00E06D7A">
        <w:rPr>
          <w:rtl/>
        </w:rPr>
        <w:t xml:space="preserve"> </w:t>
      </w:r>
      <w:r w:rsidRPr="0075697D">
        <w:rPr>
          <w:rtl/>
        </w:rPr>
        <w:t>المكلفين</w:t>
      </w:r>
      <w:r w:rsidR="00E06D7A">
        <w:rPr>
          <w:rtl/>
        </w:rPr>
        <w:t xml:space="preserve"> </w:t>
      </w:r>
      <w:r w:rsidRPr="0075697D">
        <w:rPr>
          <w:rtl/>
        </w:rPr>
        <w:t>بإنفاذ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الضرورة</w:t>
      </w:r>
      <w:r w:rsidR="00E06D7A">
        <w:rPr>
          <w:rtl/>
        </w:rPr>
        <w:t xml:space="preserve"> </w:t>
      </w:r>
      <w:r w:rsidRPr="0075697D">
        <w:rPr>
          <w:rtl/>
        </w:rPr>
        <w:t>القصوى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الحدود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لأداء</w:t>
      </w:r>
      <w:r w:rsidR="00E06D7A">
        <w:rPr>
          <w:rtl/>
        </w:rPr>
        <w:t xml:space="preserve"> </w:t>
      </w:r>
      <w:r w:rsidRPr="0075697D">
        <w:rPr>
          <w:rtl/>
        </w:rPr>
        <w:t>واجبهم".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8" w:name="_Toc21679374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(22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تشكيل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والنقابات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bookmarkEnd w:id="7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239-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(45)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"حرية</w:t>
      </w:r>
      <w:r w:rsidR="00F20362">
        <w:rPr>
          <w:rFonts w:hint="cs"/>
          <w:rtl/>
        </w:rPr>
        <w:t> 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مكفولة،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للشروط</w:t>
      </w:r>
      <w:r w:rsidR="00E06D7A">
        <w:rPr>
          <w:rtl/>
        </w:rPr>
        <w:t xml:space="preserve"> </w:t>
      </w:r>
      <w:r w:rsidRPr="0075697D">
        <w:rPr>
          <w:rtl/>
        </w:rPr>
        <w:t>والأوضاع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يبينها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240-</w:t>
      </w:r>
      <w:r w:rsidRPr="00D1043D">
        <w:rPr>
          <w:rtl/>
        </w:rPr>
        <w:tab/>
      </w:r>
      <w:r w:rsidRPr="0075697D">
        <w:rPr>
          <w:rtl/>
        </w:rPr>
        <w:t>تُفسر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المقصود</w:t>
      </w:r>
      <w:r w:rsidR="00E06D7A">
        <w:rPr>
          <w:rtl/>
        </w:rPr>
        <w:t xml:space="preserve"> </w:t>
      </w:r>
      <w:r w:rsidRPr="0075697D">
        <w:rPr>
          <w:rtl/>
        </w:rPr>
        <w:t>بالنقابات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هو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يتفق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والتشريعات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الوطنية.</w:t>
      </w:r>
      <w:r w:rsidR="00E06D7A">
        <w:rPr>
          <w:rtl/>
        </w:rPr>
        <w:t xml:space="preserve"> </w:t>
      </w:r>
      <w:r w:rsidRPr="0075697D">
        <w:rPr>
          <w:rtl/>
        </w:rPr>
        <w:t>فيحق</w:t>
      </w:r>
      <w:r w:rsidR="00E06D7A">
        <w:rPr>
          <w:rtl/>
        </w:rPr>
        <w:t xml:space="preserve"> </w:t>
      </w:r>
      <w:r w:rsidRPr="0075697D">
        <w:rPr>
          <w:rtl/>
        </w:rPr>
        <w:t>للعمال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تشكيل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عمالية،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116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14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"للعمال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يعملون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منشأة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يقل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العمال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مائة</w:t>
      </w:r>
      <w:r w:rsidR="00E06D7A">
        <w:rPr>
          <w:rtl/>
        </w:rPr>
        <w:t xml:space="preserve"> </w:t>
      </w:r>
      <w:r w:rsidRPr="0075697D">
        <w:rPr>
          <w:rtl/>
        </w:rPr>
        <w:t>عامل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تسمى</w:t>
      </w:r>
      <w:r w:rsidR="00E06D7A">
        <w:rPr>
          <w:rtl/>
        </w:rPr>
        <w:t xml:space="preserve"> </w:t>
      </w:r>
      <w:r w:rsidRPr="0075697D">
        <w:rPr>
          <w:rtl/>
        </w:rPr>
        <w:t>(اللجنة</w:t>
      </w:r>
      <w:r w:rsidR="00E06D7A">
        <w:rPr>
          <w:rtl/>
        </w:rPr>
        <w:t xml:space="preserve"> </w:t>
      </w:r>
      <w:r w:rsidRPr="0075697D">
        <w:rPr>
          <w:rtl/>
        </w:rPr>
        <w:t>العمالية).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واحدة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المنشأة.</w:t>
      </w:r>
      <w:r w:rsidR="00E06D7A">
        <w:rPr>
          <w:rtl/>
        </w:rPr>
        <w:t xml:space="preserve"> </w:t>
      </w:r>
      <w:r w:rsidRPr="0075697D">
        <w:rPr>
          <w:rtl/>
        </w:rPr>
        <w:t>وللجان</w:t>
      </w:r>
      <w:r w:rsidR="00E06D7A">
        <w:rPr>
          <w:rtl/>
        </w:rPr>
        <w:t xml:space="preserve"> </w:t>
      </w:r>
      <w:r w:rsidRPr="0075697D">
        <w:rPr>
          <w:rtl/>
        </w:rPr>
        <w:t>العمالية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المنشآت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مهنة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أوصناعة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واحدة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مهن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صناعات</w:t>
      </w:r>
      <w:r w:rsidR="00E06D7A">
        <w:rPr>
          <w:rtl/>
        </w:rPr>
        <w:t xml:space="preserve"> </w:t>
      </w:r>
      <w:r w:rsidRPr="0075697D">
        <w:rPr>
          <w:rtl/>
        </w:rPr>
        <w:t>متماثلة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مترابطة</w:t>
      </w:r>
      <w:r w:rsidR="00E06D7A">
        <w:rPr>
          <w:rtl/>
        </w:rPr>
        <w:t xml:space="preserve"> </w:t>
      </w:r>
      <w:r w:rsidRPr="0075697D">
        <w:rPr>
          <w:rtl/>
        </w:rPr>
        <w:t>ببعضها،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بينها</w:t>
      </w:r>
      <w:r w:rsidR="00E06D7A">
        <w:rPr>
          <w:rtl/>
        </w:rPr>
        <w:t xml:space="preserve"> </w:t>
      </w:r>
      <w:r w:rsidRPr="0075697D">
        <w:rPr>
          <w:rtl/>
        </w:rPr>
        <w:t>تسمى</w:t>
      </w:r>
      <w:r w:rsidR="00E06D7A">
        <w:rPr>
          <w:rtl/>
        </w:rPr>
        <w:t xml:space="preserve"> </w:t>
      </w:r>
      <w:r w:rsidRPr="0075697D">
        <w:rPr>
          <w:rtl/>
        </w:rPr>
        <w:t>(اللجنة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لعمال</w:t>
      </w:r>
      <w:r w:rsidR="00E06D7A">
        <w:rPr>
          <w:rtl/>
        </w:rPr>
        <w:t xml:space="preserve"> </w:t>
      </w:r>
      <w:r w:rsidRPr="0075697D">
        <w:rPr>
          <w:rtl/>
        </w:rPr>
        <w:t>المهنة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الصناعة).</w:t>
      </w:r>
      <w:r w:rsidR="00E06D7A">
        <w:rPr>
          <w:rtl/>
        </w:rPr>
        <w:t xml:space="preserve"> </w:t>
      </w:r>
      <w:r w:rsidRPr="0075697D">
        <w:rPr>
          <w:rtl/>
        </w:rPr>
        <w:t>وتُكَوِّن</w:t>
      </w:r>
      <w:r w:rsidR="00E06D7A">
        <w:rPr>
          <w:rtl/>
        </w:rPr>
        <w:t xml:space="preserve"> </w:t>
      </w:r>
      <w:r w:rsidRPr="0075697D">
        <w:rPr>
          <w:rtl/>
        </w:rPr>
        <w:t>اللجان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لعمال</w:t>
      </w:r>
      <w:r w:rsidR="00E06D7A">
        <w:rPr>
          <w:rtl/>
        </w:rPr>
        <w:t xml:space="preserve"> </w:t>
      </w:r>
      <w:r w:rsidRPr="0075697D">
        <w:rPr>
          <w:rtl/>
        </w:rPr>
        <w:t>المهن</w:t>
      </w:r>
      <w:r w:rsidR="00E06D7A">
        <w:rPr>
          <w:rtl/>
        </w:rPr>
        <w:t xml:space="preserve"> </w:t>
      </w:r>
      <w:r w:rsidRPr="0075697D">
        <w:rPr>
          <w:rtl/>
        </w:rPr>
        <w:t>والصناعات</w:t>
      </w:r>
      <w:r w:rsidR="00E06D7A">
        <w:rPr>
          <w:rtl/>
        </w:rPr>
        <w:t xml:space="preserve"> </w:t>
      </w:r>
      <w:r w:rsidRPr="0075697D">
        <w:rPr>
          <w:rtl/>
        </w:rPr>
        <w:t>المختلفة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بينها</w:t>
      </w:r>
      <w:r w:rsidR="00E06D7A">
        <w:rPr>
          <w:rtl/>
        </w:rPr>
        <w:t xml:space="preserve"> </w:t>
      </w:r>
      <w:r w:rsidRPr="0075697D">
        <w:rPr>
          <w:rtl/>
        </w:rPr>
        <w:t>اتحاداً</w:t>
      </w:r>
      <w:r w:rsidR="00E06D7A">
        <w:rPr>
          <w:rtl/>
        </w:rPr>
        <w:t xml:space="preserve"> </w:t>
      </w:r>
      <w:r w:rsidRPr="0075697D">
        <w:rPr>
          <w:rtl/>
        </w:rPr>
        <w:t>عاماً</w:t>
      </w:r>
      <w:r w:rsidR="00E06D7A">
        <w:rPr>
          <w:rtl/>
        </w:rPr>
        <w:t xml:space="preserve"> </w:t>
      </w:r>
      <w:r w:rsidRPr="0075697D">
        <w:rPr>
          <w:rtl/>
        </w:rPr>
        <w:t>يسمى</w:t>
      </w:r>
      <w:r w:rsidR="00E06D7A">
        <w:rPr>
          <w:rtl/>
        </w:rPr>
        <w:t xml:space="preserve"> </w:t>
      </w:r>
      <w:r w:rsidRPr="0075697D">
        <w:rPr>
          <w:rtl/>
        </w:rPr>
        <w:t>(الاتحاد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لعمال</w:t>
      </w:r>
      <w:r w:rsidR="00E06D7A">
        <w:rPr>
          <w:rtl/>
        </w:rPr>
        <w:t xml:space="preserve"> </w:t>
      </w:r>
      <w:r w:rsidRPr="0075697D">
        <w:rPr>
          <w:rtl/>
        </w:rPr>
        <w:t>قطر).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العضوية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اللجنتين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إليهما</w:t>
      </w:r>
      <w:r w:rsidR="00E06D7A">
        <w:rPr>
          <w:rtl/>
        </w:rPr>
        <w:t xml:space="preserve"> </w:t>
      </w:r>
      <w:r w:rsidRPr="0075697D">
        <w:rPr>
          <w:rtl/>
        </w:rPr>
        <w:t>والاتحاد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لعمال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مقصورة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القطريين،</w:t>
      </w:r>
      <w:r w:rsidR="00E06D7A">
        <w:rPr>
          <w:rtl/>
        </w:rPr>
        <w:t xml:space="preserve"> </w:t>
      </w:r>
      <w:r w:rsidRPr="0075697D">
        <w:rPr>
          <w:rtl/>
        </w:rPr>
        <w:t>ويحدد</w:t>
      </w:r>
      <w:r w:rsidR="00E06D7A">
        <w:rPr>
          <w:rtl/>
        </w:rPr>
        <w:t xml:space="preserve"> </w:t>
      </w:r>
      <w:r w:rsidRPr="0075697D">
        <w:rPr>
          <w:rtl/>
        </w:rPr>
        <w:t>الوزير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وإجراءات</w:t>
      </w:r>
      <w:r w:rsidR="00E06D7A">
        <w:rPr>
          <w:rtl/>
        </w:rPr>
        <w:t xml:space="preserve"> </w:t>
      </w:r>
      <w:r w:rsidRPr="0075697D">
        <w:rPr>
          <w:rtl/>
        </w:rPr>
        <w:t>تكوين</w:t>
      </w:r>
      <w:r w:rsidR="00E06D7A">
        <w:rPr>
          <w:rtl/>
        </w:rPr>
        <w:t xml:space="preserve"> </w:t>
      </w:r>
      <w:r w:rsidRPr="0075697D">
        <w:rPr>
          <w:rtl/>
        </w:rPr>
        <w:t>التنظيمات</w:t>
      </w:r>
      <w:r w:rsidR="00E06D7A">
        <w:rPr>
          <w:rtl/>
        </w:rPr>
        <w:t xml:space="preserve"> </w:t>
      </w:r>
      <w:r w:rsidRPr="0075697D">
        <w:rPr>
          <w:rtl/>
        </w:rPr>
        <w:t>العمالية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والعضوية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ونظام</w:t>
      </w:r>
      <w:r w:rsidR="00E06D7A">
        <w:rPr>
          <w:rtl/>
        </w:rPr>
        <w:t xml:space="preserve"> </w:t>
      </w:r>
      <w:r w:rsidRPr="0075697D">
        <w:rPr>
          <w:rtl/>
        </w:rPr>
        <w:t>عملها،</w:t>
      </w:r>
      <w:r w:rsidR="00E06D7A">
        <w:rPr>
          <w:rtl/>
        </w:rPr>
        <w:t xml:space="preserve"> </w:t>
      </w:r>
      <w:r w:rsidRPr="0075697D">
        <w:rPr>
          <w:rtl/>
        </w:rPr>
        <w:t>والمهن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الصناعات</w:t>
      </w:r>
      <w:r w:rsidR="00E06D7A">
        <w:rPr>
          <w:rtl/>
        </w:rPr>
        <w:t xml:space="preserve"> </w:t>
      </w:r>
      <w:r w:rsidRPr="0075697D">
        <w:rPr>
          <w:rtl/>
        </w:rPr>
        <w:t>المتماثلة</w:t>
      </w:r>
      <w:r w:rsidR="00E06D7A">
        <w:rPr>
          <w:rtl/>
        </w:rPr>
        <w:t xml:space="preserve"> </w:t>
      </w:r>
      <w:r w:rsidRPr="0075697D">
        <w:rPr>
          <w:rtl/>
        </w:rPr>
        <w:t>والمترابطة</w:t>
      </w:r>
      <w:r w:rsidR="00E06D7A">
        <w:rPr>
          <w:rtl/>
        </w:rPr>
        <w:t xml:space="preserve"> </w:t>
      </w:r>
      <w:r w:rsidRPr="0075697D">
        <w:rPr>
          <w:rtl/>
        </w:rPr>
        <w:t>ببعضها".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241-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والمؤسسات</w:t>
      </w:r>
      <w:r w:rsidR="00E06D7A">
        <w:rPr>
          <w:rtl/>
        </w:rPr>
        <w:t xml:space="preserve"> </w:t>
      </w:r>
      <w:r w:rsidRPr="0075697D">
        <w:rPr>
          <w:rtl/>
        </w:rPr>
        <w:t>الخاصة،</w:t>
      </w:r>
      <w:r w:rsidR="00E06D7A">
        <w:rPr>
          <w:rtl/>
        </w:rPr>
        <w:t xml:space="preserve"> </w:t>
      </w:r>
      <w:r w:rsidRPr="0075697D">
        <w:rPr>
          <w:rtl/>
        </w:rPr>
        <w:t>أحقية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الطبيعيين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الاعتباريين</w:t>
      </w:r>
      <w:r w:rsidR="00E06D7A">
        <w:rPr>
          <w:rtl/>
        </w:rPr>
        <w:t xml:space="preserve"> </w:t>
      </w:r>
      <w:r w:rsidRPr="0075697D">
        <w:rPr>
          <w:rtl/>
        </w:rPr>
        <w:t>الاشتراك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جمعية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نشاط</w:t>
      </w:r>
      <w:r w:rsidR="00E06D7A">
        <w:rPr>
          <w:rtl/>
        </w:rPr>
        <w:t xml:space="preserve"> </w:t>
      </w:r>
      <w:r w:rsidRPr="0075697D">
        <w:rPr>
          <w:rtl/>
        </w:rPr>
        <w:t>إنساني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اجتماعي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ثقافي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علمي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مهني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خيري،</w:t>
      </w:r>
      <w:r w:rsidR="00E06D7A">
        <w:rPr>
          <w:rtl/>
        </w:rPr>
        <w:t xml:space="preserve"> </w:t>
      </w:r>
      <w:r w:rsidRPr="0075697D">
        <w:rPr>
          <w:rtl/>
        </w:rPr>
        <w:t>بشرط</w:t>
      </w:r>
      <w:r w:rsidR="00E06D7A">
        <w:rPr>
          <w:rtl/>
        </w:rPr>
        <w:t xml:space="preserve"> </w:t>
      </w:r>
      <w:r w:rsidRPr="0075697D">
        <w:rPr>
          <w:rtl/>
        </w:rPr>
        <w:t>ألا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أغراضها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ربح</w:t>
      </w:r>
      <w:r w:rsidR="00E06D7A">
        <w:rPr>
          <w:rtl/>
        </w:rPr>
        <w:t xml:space="preserve"> </w:t>
      </w:r>
      <w:r w:rsidRPr="0075697D">
        <w:rPr>
          <w:rtl/>
        </w:rPr>
        <w:t>مادي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النشغال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بالأمور</w:t>
      </w:r>
      <w:r w:rsidR="00E06D7A">
        <w:rPr>
          <w:rtl/>
        </w:rPr>
        <w:t xml:space="preserve"> </w:t>
      </w:r>
      <w:r w:rsidRPr="0075697D">
        <w:rPr>
          <w:rtl/>
        </w:rPr>
        <w:t>السياسية،</w:t>
      </w:r>
      <w:r w:rsidR="00E06D7A">
        <w:rPr>
          <w:rtl/>
        </w:rPr>
        <w:t xml:space="preserve"> </w:t>
      </w:r>
      <w:r w:rsidRPr="0075697D">
        <w:rPr>
          <w:rtl/>
        </w:rPr>
        <w:t>ويشترط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لتأسيس</w:t>
      </w:r>
      <w:r w:rsidR="00E06D7A">
        <w:rPr>
          <w:rtl/>
        </w:rPr>
        <w:t xml:space="preserve"> </w:t>
      </w:r>
      <w:r w:rsidRPr="0075697D">
        <w:rPr>
          <w:rtl/>
        </w:rPr>
        <w:t>الجمعية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يتقدم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يقل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عشرين</w:t>
      </w:r>
      <w:r w:rsidR="00E06D7A">
        <w:rPr>
          <w:rtl/>
        </w:rPr>
        <w:t xml:space="preserve"> </w:t>
      </w:r>
      <w:r w:rsidRPr="0075697D">
        <w:rPr>
          <w:rtl/>
        </w:rPr>
        <w:t>قطريًا</w:t>
      </w:r>
      <w:r w:rsidR="00E06D7A">
        <w:rPr>
          <w:rtl/>
        </w:rPr>
        <w:t xml:space="preserve"> </w:t>
      </w:r>
      <w:r w:rsidRPr="0075697D">
        <w:rPr>
          <w:rtl/>
        </w:rPr>
        <w:t>بطلب</w:t>
      </w:r>
      <w:r w:rsidR="00E06D7A">
        <w:rPr>
          <w:rtl/>
        </w:rPr>
        <w:t xml:space="preserve"> </w:t>
      </w:r>
      <w:r w:rsidRPr="0075697D">
        <w:rPr>
          <w:rtl/>
        </w:rPr>
        <w:t>التأسيس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الإدارية،</w:t>
      </w:r>
      <w:r w:rsidR="00E06D7A">
        <w:rPr>
          <w:rtl/>
        </w:rPr>
        <w:t xml:space="preserve"> </w:t>
      </w:r>
      <w:r w:rsidRPr="0075697D">
        <w:rPr>
          <w:rtl/>
        </w:rPr>
        <w:t>شريطة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يكونوا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بلغوا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عشرة،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رسم</w:t>
      </w:r>
      <w:r w:rsidR="00E06D7A">
        <w:rPr>
          <w:rtl/>
        </w:rPr>
        <w:t xml:space="preserve"> </w:t>
      </w:r>
      <w:r w:rsidRPr="0075697D">
        <w:rPr>
          <w:rtl/>
        </w:rPr>
        <w:t>يقدر</w:t>
      </w:r>
      <w:r w:rsidR="00E06D7A">
        <w:rPr>
          <w:rtl/>
        </w:rPr>
        <w:t xml:space="preserve"> </w:t>
      </w:r>
      <w:r w:rsidRPr="0075697D">
        <w:rPr>
          <w:rtl/>
        </w:rPr>
        <w:t>بألف</w:t>
      </w:r>
      <w:r w:rsidR="00E06D7A">
        <w:rPr>
          <w:rtl/>
        </w:rPr>
        <w:t xml:space="preserve"> </w:t>
      </w:r>
      <w:r w:rsidRPr="0075697D">
        <w:rPr>
          <w:rtl/>
        </w:rPr>
        <w:t>ريال</w:t>
      </w:r>
      <w:r w:rsidR="00E06D7A">
        <w:rPr>
          <w:rtl/>
        </w:rPr>
        <w:t xml:space="preserve"> </w:t>
      </w:r>
      <w:r w:rsidRPr="0075697D">
        <w:rPr>
          <w:rtl/>
        </w:rPr>
        <w:t>قطري</w:t>
      </w:r>
      <w:r w:rsidR="00E06D7A">
        <w:rPr>
          <w:rtl/>
        </w:rPr>
        <w:t xml:space="preserve"> </w:t>
      </w:r>
      <w:r w:rsidRPr="0075697D">
        <w:rPr>
          <w:rtl/>
        </w:rPr>
        <w:t>للجمعية</w:t>
      </w:r>
      <w:r w:rsidR="00E06D7A">
        <w:rPr>
          <w:rtl/>
        </w:rPr>
        <w:t xml:space="preserve"> </w:t>
      </w:r>
      <w:r w:rsidRPr="0075697D">
        <w:rPr>
          <w:rtl/>
        </w:rPr>
        <w:t>الخيرية،</w:t>
      </w:r>
      <w:r w:rsidR="00E06D7A">
        <w:rPr>
          <w:rtl/>
        </w:rPr>
        <w:t xml:space="preserve"> </w:t>
      </w:r>
      <w:r w:rsidRPr="0075697D">
        <w:rPr>
          <w:rtl/>
        </w:rPr>
        <w:t>وخمسين</w:t>
      </w:r>
      <w:r w:rsidR="00E06D7A">
        <w:rPr>
          <w:rtl/>
        </w:rPr>
        <w:t xml:space="preserve"> </w:t>
      </w:r>
      <w:r w:rsidRPr="0075697D">
        <w:rPr>
          <w:rtl/>
        </w:rPr>
        <w:t>ألفًا</w:t>
      </w:r>
      <w:r w:rsidR="00E06D7A">
        <w:rPr>
          <w:rtl/>
        </w:rPr>
        <w:t xml:space="preserve"> </w:t>
      </w:r>
      <w:r w:rsidRPr="0075697D">
        <w:rPr>
          <w:rtl/>
        </w:rPr>
        <w:t>لتأسيس</w:t>
      </w:r>
      <w:r w:rsidR="00E06D7A">
        <w:rPr>
          <w:rtl/>
        </w:rPr>
        <w:t xml:space="preserve"> </w:t>
      </w:r>
      <w:r w:rsidRPr="0075697D">
        <w:rPr>
          <w:rtl/>
        </w:rPr>
        <w:t>الجمعية</w:t>
      </w:r>
      <w:r w:rsidR="00E06D7A">
        <w:rPr>
          <w:rtl/>
        </w:rPr>
        <w:t xml:space="preserve"> </w:t>
      </w:r>
      <w:r w:rsidRPr="0075697D">
        <w:rPr>
          <w:rtl/>
        </w:rPr>
        <w:t>المهنية،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آلاف</w:t>
      </w:r>
      <w:r w:rsidR="00E06D7A">
        <w:rPr>
          <w:rtl/>
        </w:rPr>
        <w:t xml:space="preserve"> </w:t>
      </w:r>
      <w:r w:rsidRPr="0075697D">
        <w:rPr>
          <w:rtl/>
        </w:rPr>
        <w:t>ريال</w:t>
      </w:r>
      <w:r w:rsidR="00E06D7A">
        <w:rPr>
          <w:rtl/>
        </w:rPr>
        <w:t xml:space="preserve"> </w:t>
      </w:r>
      <w:r w:rsidRPr="0075697D">
        <w:rPr>
          <w:rtl/>
        </w:rPr>
        <w:t>سنوياً</w:t>
      </w:r>
      <w:r w:rsidR="00E06D7A">
        <w:rPr>
          <w:rtl/>
        </w:rPr>
        <w:t xml:space="preserve"> </w:t>
      </w:r>
      <w:r w:rsidRPr="0075697D">
        <w:rPr>
          <w:rtl/>
        </w:rPr>
        <w:t>لتجديد</w:t>
      </w:r>
      <w:r w:rsidR="00E06D7A">
        <w:rPr>
          <w:rtl/>
        </w:rPr>
        <w:t xml:space="preserve"> </w:t>
      </w:r>
      <w:r w:rsidRPr="0075697D">
        <w:rPr>
          <w:rtl/>
        </w:rPr>
        <w:t>الترخيص.</w:t>
      </w:r>
      <w:r w:rsidR="00E06D7A">
        <w:rPr>
          <w:rtl/>
        </w:rPr>
        <w:t xml:space="preserve"> </w:t>
      </w:r>
      <w:r w:rsidRPr="0075697D">
        <w:rPr>
          <w:rtl/>
        </w:rPr>
        <w:t>ويجوز</w:t>
      </w:r>
      <w:r w:rsidR="00E06D7A">
        <w:rPr>
          <w:rtl/>
        </w:rPr>
        <w:t xml:space="preserve"> </w:t>
      </w:r>
      <w:r w:rsidRPr="0075697D">
        <w:rPr>
          <w:rtl/>
        </w:rPr>
        <w:t>استثناء</w:t>
      </w:r>
      <w:r w:rsidR="00E06D7A">
        <w:rPr>
          <w:rtl/>
        </w:rPr>
        <w:t xml:space="preserve"> </w:t>
      </w:r>
      <w:r w:rsidRPr="0075697D">
        <w:rPr>
          <w:rtl/>
        </w:rPr>
        <w:t>شرط</w:t>
      </w:r>
      <w:r w:rsidR="00E06D7A">
        <w:rPr>
          <w:rtl/>
        </w:rPr>
        <w:t xml:space="preserve"> </w:t>
      </w:r>
      <w:r w:rsidRPr="0075697D">
        <w:rPr>
          <w:rtl/>
        </w:rPr>
        <w:t>جنسية</w:t>
      </w:r>
      <w:r w:rsidR="00E06D7A">
        <w:rPr>
          <w:rtl/>
        </w:rPr>
        <w:t xml:space="preserve"> </w:t>
      </w:r>
      <w:r w:rsidRPr="0075697D">
        <w:rPr>
          <w:rtl/>
        </w:rPr>
        <w:t>المؤسسين</w:t>
      </w:r>
      <w:r w:rsidR="00E06D7A">
        <w:rPr>
          <w:rtl/>
        </w:rPr>
        <w:t xml:space="preserve"> </w:t>
      </w:r>
      <w:r w:rsidRPr="0075697D">
        <w:rPr>
          <w:rtl/>
        </w:rPr>
        <w:t>وعددهم</w:t>
      </w:r>
      <w:r w:rsidR="00E06D7A">
        <w:rPr>
          <w:rtl/>
        </w:rPr>
        <w:t xml:space="preserve"> </w:t>
      </w:r>
      <w:r w:rsidRPr="0075697D">
        <w:rPr>
          <w:rtl/>
        </w:rPr>
        <w:t>بقرار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"عند</w:t>
      </w:r>
      <w:r w:rsidR="00E06D7A">
        <w:rPr>
          <w:rtl/>
        </w:rPr>
        <w:t xml:space="preserve"> </w:t>
      </w:r>
      <w:r w:rsidRPr="0075697D">
        <w:rPr>
          <w:rtl/>
        </w:rPr>
        <w:t>الضرورة،</w:t>
      </w:r>
      <w:r w:rsidR="00E06D7A">
        <w:rPr>
          <w:rtl/>
        </w:rPr>
        <w:t xml:space="preserve"> </w:t>
      </w:r>
      <w:r w:rsidRPr="0075697D">
        <w:rPr>
          <w:rtl/>
        </w:rPr>
        <w:t>وفقًا</w:t>
      </w:r>
      <w:r w:rsidR="00E06D7A">
        <w:rPr>
          <w:rtl/>
        </w:rPr>
        <w:t xml:space="preserve"> </w:t>
      </w:r>
      <w:r w:rsidRPr="0075697D">
        <w:rPr>
          <w:rtl/>
        </w:rPr>
        <w:t>لمقتضيات</w:t>
      </w:r>
      <w:r w:rsidR="00E06D7A">
        <w:rPr>
          <w:rtl/>
        </w:rPr>
        <w:t xml:space="preserve"> </w:t>
      </w:r>
      <w:r w:rsidRPr="0075697D">
        <w:rPr>
          <w:rtl/>
        </w:rPr>
        <w:t>المصلحة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اقتراح</w:t>
      </w:r>
      <w:r w:rsidR="00E06D7A">
        <w:rPr>
          <w:rtl/>
        </w:rPr>
        <w:t xml:space="preserve"> </w:t>
      </w:r>
      <w:r w:rsidRPr="0075697D">
        <w:rPr>
          <w:rtl/>
        </w:rPr>
        <w:t>الوزير".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يقدم</w:t>
      </w:r>
      <w:r w:rsidR="00E06D7A">
        <w:rPr>
          <w:rtl/>
        </w:rPr>
        <w:t xml:space="preserve"> </w:t>
      </w:r>
      <w:r w:rsidRPr="0075697D">
        <w:rPr>
          <w:rtl/>
        </w:rPr>
        <w:t>المؤسسون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يثبت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="00E06D7A">
        <w:rPr>
          <w:rtl/>
        </w:rPr>
        <w:t xml:space="preserve"> </w:t>
      </w:r>
      <w:r w:rsidRPr="0075697D">
        <w:rPr>
          <w:rtl/>
        </w:rPr>
        <w:t>لديهم</w:t>
      </w:r>
      <w:r w:rsidR="00E06D7A">
        <w:rPr>
          <w:rtl/>
        </w:rPr>
        <w:t xml:space="preserve"> </w:t>
      </w:r>
      <w:r w:rsidRPr="0075697D">
        <w:rPr>
          <w:rtl/>
        </w:rPr>
        <w:t>عقدًا</w:t>
      </w:r>
      <w:r w:rsidR="00E06D7A">
        <w:rPr>
          <w:rtl/>
        </w:rPr>
        <w:t xml:space="preserve"> </w:t>
      </w:r>
      <w:r w:rsidRPr="0075697D">
        <w:rPr>
          <w:rtl/>
        </w:rPr>
        <w:t>لمقر</w:t>
      </w:r>
      <w:r w:rsidR="00E06D7A">
        <w:rPr>
          <w:rtl/>
        </w:rPr>
        <w:t xml:space="preserve"> </w:t>
      </w:r>
      <w:r w:rsidRPr="0075697D">
        <w:rPr>
          <w:rtl/>
        </w:rPr>
        <w:t>للجمعية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إقرارًا</w:t>
      </w:r>
      <w:r w:rsidR="00E06D7A">
        <w:rPr>
          <w:rtl/>
        </w:rPr>
        <w:t xml:space="preserve"> </w:t>
      </w:r>
      <w:r w:rsidRPr="0075697D">
        <w:rPr>
          <w:rtl/>
        </w:rPr>
        <w:t>بأنهم</w:t>
      </w:r>
      <w:r w:rsidR="00E06D7A">
        <w:rPr>
          <w:rtl/>
        </w:rPr>
        <w:t xml:space="preserve"> </w:t>
      </w:r>
      <w:r w:rsidRPr="0075697D">
        <w:rPr>
          <w:rtl/>
        </w:rPr>
        <w:t>سيوفرون</w:t>
      </w:r>
      <w:r w:rsidR="00E06D7A">
        <w:rPr>
          <w:rtl/>
        </w:rPr>
        <w:t xml:space="preserve"> </w:t>
      </w:r>
      <w:r w:rsidRPr="0075697D">
        <w:rPr>
          <w:rtl/>
        </w:rPr>
        <w:t>مقرًا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تأسيسها.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79" w:name="_Toc21679375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(23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الأسرة</w:t>
      </w:r>
      <w:bookmarkEnd w:id="79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242-</w:t>
      </w:r>
      <w:r w:rsidRPr="00D1043D">
        <w:rPr>
          <w:rtl/>
        </w:rPr>
        <w:tab/>
      </w:r>
      <w:r w:rsidRPr="0075697D">
        <w:rPr>
          <w:spacing w:val="-2"/>
          <w:rtl/>
        </w:rPr>
        <w:t>أولى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الدستور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الدائم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لدولة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قطر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الأسرة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اهتماماً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كبيراً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حيث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نصت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المادة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21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منه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"الأسرة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أساس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المجتمع.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قوامها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الدين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والأخلاق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وحب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الوطن،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وينظم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القانون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الوسائل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الكفيلة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بحمايتها،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وتدعيم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كيانها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وتقوية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أواصرها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والحفاظ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على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الأمومة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والطفولة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والشيخوخة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في</w:t>
      </w:r>
      <w:r w:rsidR="00E06D7A">
        <w:rPr>
          <w:spacing w:val="-2"/>
          <w:rtl/>
        </w:rPr>
        <w:t xml:space="preserve"> </w:t>
      </w:r>
      <w:r w:rsidRPr="0075697D">
        <w:rPr>
          <w:spacing w:val="-2"/>
          <w:rtl/>
        </w:rPr>
        <w:t>ظلها".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243-</w:t>
      </w:r>
      <w:r w:rsidRPr="00D1043D">
        <w:rPr>
          <w:rtl/>
        </w:rPr>
        <w:tab/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توجد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(22)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2006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تمييزية</w:t>
      </w:r>
      <w:r w:rsidR="00E06D7A">
        <w:rPr>
          <w:rtl/>
        </w:rPr>
        <w:t xml:space="preserve"> </w:t>
      </w:r>
      <w:r w:rsidRPr="0075697D">
        <w:rPr>
          <w:rtl/>
        </w:rPr>
        <w:t>ضد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تناول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الموضوعات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بالأسرة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الإرادة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التكوين</w:t>
      </w:r>
      <w:r w:rsidR="00E06D7A">
        <w:rPr>
          <w:rtl/>
        </w:rPr>
        <w:t xml:space="preserve"> </w:t>
      </w:r>
      <w:r w:rsidRPr="0075697D">
        <w:rPr>
          <w:rtl/>
        </w:rPr>
        <w:t>ثم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العلاقات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التراضي</w:t>
      </w:r>
      <w:r w:rsidR="00E06D7A">
        <w:rPr>
          <w:rtl/>
        </w:rPr>
        <w:t xml:space="preserve"> </w:t>
      </w:r>
      <w:r w:rsidRPr="0075697D">
        <w:rPr>
          <w:rtl/>
        </w:rPr>
        <w:t>والمنازعات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الزوجين</w:t>
      </w:r>
      <w:r w:rsidR="00E06D7A">
        <w:rPr>
          <w:rtl/>
        </w:rPr>
        <w:t xml:space="preserve"> </w:t>
      </w:r>
      <w:r w:rsidRPr="0075697D">
        <w:rPr>
          <w:rtl/>
        </w:rPr>
        <w:t>والأمور</w:t>
      </w:r>
      <w:r w:rsidR="00E06D7A">
        <w:rPr>
          <w:rtl/>
        </w:rPr>
        <w:t xml:space="preserve"> </w:t>
      </w:r>
      <w:r w:rsidRPr="0075697D">
        <w:rPr>
          <w:rtl/>
        </w:rPr>
        <w:t>المالية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والآثار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التفريق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للزوجين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للأولاد،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جاء</w:t>
      </w:r>
      <w:r w:rsidR="00E06D7A">
        <w:rPr>
          <w:rtl/>
        </w:rPr>
        <w:t xml:space="preserve"> </w:t>
      </w:r>
      <w:r w:rsidRPr="0075697D">
        <w:rPr>
          <w:rtl/>
        </w:rPr>
        <w:t>تناولها</w:t>
      </w:r>
      <w:r w:rsidR="00E06D7A">
        <w:rPr>
          <w:rtl/>
        </w:rPr>
        <w:t xml:space="preserve"> </w:t>
      </w:r>
      <w:r w:rsidRPr="0075697D">
        <w:rPr>
          <w:rtl/>
        </w:rPr>
        <w:t>بالتقيد</w:t>
      </w:r>
      <w:r w:rsidR="00E06D7A">
        <w:rPr>
          <w:rtl/>
        </w:rPr>
        <w:t xml:space="preserve"> </w:t>
      </w:r>
      <w:r w:rsidRPr="0075697D">
        <w:rPr>
          <w:rtl/>
        </w:rPr>
        <w:t>بأحكام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الغراء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التقيد</w:t>
      </w:r>
      <w:r w:rsidR="00E06D7A">
        <w:rPr>
          <w:rtl/>
        </w:rPr>
        <w:t xml:space="preserve"> </w:t>
      </w:r>
      <w:r w:rsidRPr="0075697D">
        <w:rPr>
          <w:rtl/>
        </w:rPr>
        <w:t>بمذهب</w:t>
      </w:r>
      <w:r w:rsidR="00E06D7A">
        <w:rPr>
          <w:rtl/>
        </w:rPr>
        <w:t xml:space="preserve"> </w:t>
      </w:r>
      <w:r w:rsidRPr="0075697D">
        <w:rPr>
          <w:rtl/>
        </w:rPr>
        <w:t>محدد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وجود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ينظم</w:t>
      </w:r>
      <w:r w:rsidR="00E06D7A">
        <w:rPr>
          <w:rtl/>
        </w:rPr>
        <w:t xml:space="preserve"> </w:t>
      </w:r>
      <w:r w:rsidRPr="0075697D">
        <w:rPr>
          <w:rtl/>
        </w:rPr>
        <w:t>الواقعة.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244-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ولاية</w:t>
      </w:r>
      <w:r w:rsidR="00E06D7A">
        <w:rPr>
          <w:rtl/>
        </w:rPr>
        <w:t xml:space="preserve"> </w:t>
      </w:r>
      <w:r w:rsidRPr="0075697D">
        <w:rPr>
          <w:rtl/>
        </w:rPr>
        <w:t>الرضا</w:t>
      </w:r>
      <w:r w:rsidR="00E06D7A">
        <w:rPr>
          <w:rtl/>
        </w:rPr>
        <w:t xml:space="preserve"> </w:t>
      </w:r>
      <w:r w:rsidRPr="0075697D">
        <w:rPr>
          <w:rtl/>
        </w:rPr>
        <w:t>والقبول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للزوج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للزوجة</w:t>
      </w:r>
      <w:r w:rsidR="00E06D7A">
        <w:rPr>
          <w:rtl/>
        </w:rPr>
        <w:t xml:space="preserve"> </w:t>
      </w:r>
      <w:r w:rsidRPr="0075697D">
        <w:rPr>
          <w:rtl/>
        </w:rPr>
        <w:t>وولاية</w:t>
      </w:r>
      <w:r w:rsidR="00E06D7A">
        <w:rPr>
          <w:rtl/>
        </w:rPr>
        <w:t xml:space="preserve"> </w:t>
      </w:r>
      <w:r w:rsidRPr="0075697D">
        <w:rPr>
          <w:rtl/>
        </w:rPr>
        <w:t>مباشرة</w:t>
      </w:r>
      <w:r w:rsidR="00E06D7A">
        <w:rPr>
          <w:rtl/>
        </w:rPr>
        <w:t xml:space="preserve"> </w:t>
      </w:r>
      <w:r w:rsidRPr="0075697D">
        <w:rPr>
          <w:rtl/>
        </w:rPr>
        <w:t>العقد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للولي</w:t>
      </w:r>
      <w:r w:rsidR="00E06D7A">
        <w:rPr>
          <w:rtl/>
        </w:rPr>
        <w:t xml:space="preserve"> </w:t>
      </w:r>
      <w:r w:rsidRPr="0075697D">
        <w:rPr>
          <w:rtl/>
        </w:rPr>
        <w:t>مقيدة</w:t>
      </w:r>
      <w:r w:rsidR="00E06D7A">
        <w:rPr>
          <w:rtl/>
        </w:rPr>
        <w:t xml:space="preserve"> </w:t>
      </w:r>
      <w:r w:rsidRPr="0075697D">
        <w:rPr>
          <w:rtl/>
        </w:rPr>
        <w:t>بمصلحتها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لأن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ميثاق</w:t>
      </w:r>
      <w:r w:rsidR="00E06D7A">
        <w:rPr>
          <w:rtl/>
        </w:rPr>
        <w:t xml:space="preserve"> </w:t>
      </w:r>
      <w:r w:rsidRPr="0075697D">
        <w:rPr>
          <w:rtl/>
        </w:rPr>
        <w:t>تراض</w:t>
      </w:r>
      <w:r w:rsidR="00E06D7A">
        <w:rPr>
          <w:rtl/>
        </w:rPr>
        <w:t xml:space="preserve"> </w:t>
      </w:r>
      <w:r w:rsidRPr="0075697D">
        <w:rPr>
          <w:rtl/>
        </w:rPr>
        <w:t>وترابط</w:t>
      </w:r>
      <w:r w:rsidR="00E06D7A">
        <w:rPr>
          <w:rtl/>
        </w:rPr>
        <w:t xml:space="preserve"> </w:t>
      </w:r>
      <w:r w:rsidRPr="0075697D">
        <w:rPr>
          <w:rtl/>
        </w:rPr>
        <w:t>شرعي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رجل</w:t>
      </w:r>
      <w:r w:rsidR="00E06D7A">
        <w:rPr>
          <w:rtl/>
        </w:rPr>
        <w:t xml:space="preserve"> </w:t>
      </w:r>
      <w:r w:rsidRPr="0075697D">
        <w:rPr>
          <w:rtl/>
        </w:rPr>
        <w:t>وامرأة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وجه</w:t>
      </w:r>
      <w:r w:rsidR="00E06D7A">
        <w:rPr>
          <w:rtl/>
        </w:rPr>
        <w:t xml:space="preserve"> </w:t>
      </w:r>
      <w:r w:rsidRPr="0075697D">
        <w:rPr>
          <w:rtl/>
        </w:rPr>
        <w:t>الدوام</w:t>
      </w:r>
      <w:r w:rsidR="00E06D7A">
        <w:rPr>
          <w:rtl/>
        </w:rPr>
        <w:t xml:space="preserve"> </w:t>
      </w:r>
      <w:r w:rsidRPr="0075697D">
        <w:rPr>
          <w:rtl/>
        </w:rPr>
        <w:t>غايته</w:t>
      </w:r>
      <w:r w:rsidR="00E06D7A">
        <w:rPr>
          <w:rtl/>
        </w:rPr>
        <w:t xml:space="preserve"> </w:t>
      </w:r>
      <w:r w:rsidRPr="0075697D">
        <w:rPr>
          <w:rtl/>
        </w:rPr>
        <w:t>الإحصان</w:t>
      </w:r>
      <w:r w:rsidR="00E06D7A">
        <w:rPr>
          <w:rtl/>
        </w:rPr>
        <w:t xml:space="preserve"> </w:t>
      </w:r>
      <w:r w:rsidRPr="0075697D">
        <w:rPr>
          <w:rtl/>
        </w:rPr>
        <w:t>والعفاف</w:t>
      </w:r>
      <w:r w:rsidR="00E06D7A">
        <w:rPr>
          <w:rtl/>
        </w:rPr>
        <w:t xml:space="preserve"> </w:t>
      </w:r>
      <w:r w:rsidRPr="0075697D">
        <w:rPr>
          <w:rtl/>
        </w:rPr>
        <w:t>وإنشاء</w:t>
      </w:r>
      <w:r w:rsidR="00E06D7A">
        <w:rPr>
          <w:rtl/>
        </w:rPr>
        <w:t xml:space="preserve"> </w:t>
      </w:r>
      <w:r w:rsidRPr="0075697D">
        <w:rPr>
          <w:rtl/>
        </w:rPr>
        <w:t>أسرة</w:t>
      </w:r>
      <w:r w:rsidR="00E06D7A">
        <w:rPr>
          <w:rtl/>
        </w:rPr>
        <w:t xml:space="preserve"> </w:t>
      </w:r>
      <w:r w:rsidRPr="0075697D">
        <w:rPr>
          <w:rtl/>
        </w:rPr>
        <w:t>مستقرة</w:t>
      </w:r>
      <w:r w:rsidR="00E06D7A">
        <w:rPr>
          <w:rtl/>
        </w:rPr>
        <w:t xml:space="preserve"> </w:t>
      </w:r>
      <w:r w:rsidRPr="0075697D">
        <w:rPr>
          <w:rtl/>
        </w:rPr>
        <w:t>برعاية</w:t>
      </w:r>
      <w:r w:rsidR="00E06D7A">
        <w:rPr>
          <w:rtl/>
        </w:rPr>
        <w:t xml:space="preserve"> </w:t>
      </w:r>
      <w:r w:rsidRPr="0075697D">
        <w:rPr>
          <w:rtl/>
        </w:rPr>
        <w:t>الزوجين،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صحة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الولي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يتولى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وهذه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ليست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لانعدام</w:t>
      </w:r>
      <w:r w:rsidR="00E06D7A">
        <w:rPr>
          <w:rtl/>
        </w:rPr>
        <w:t xml:space="preserve"> </w:t>
      </w:r>
      <w:r w:rsidRPr="0075697D">
        <w:rPr>
          <w:rtl/>
        </w:rPr>
        <w:t>أهلية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وإنما</w:t>
      </w:r>
      <w:r w:rsidR="00E06D7A">
        <w:rPr>
          <w:rtl/>
        </w:rPr>
        <w:t xml:space="preserve"> </w:t>
      </w:r>
      <w:r w:rsidRPr="0075697D">
        <w:rPr>
          <w:rtl/>
        </w:rPr>
        <w:t>لجملة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جاءت</w:t>
      </w:r>
      <w:r w:rsidR="00E06D7A">
        <w:rPr>
          <w:rtl/>
        </w:rPr>
        <w:t xml:space="preserve"> </w:t>
      </w:r>
      <w:r w:rsidRPr="0075697D">
        <w:rPr>
          <w:rtl/>
        </w:rPr>
        <w:t>الشريعة</w:t>
      </w:r>
      <w:r w:rsidR="00E06D7A">
        <w:rPr>
          <w:rtl/>
        </w:rPr>
        <w:t xml:space="preserve"> </w:t>
      </w:r>
      <w:r w:rsidRPr="0075697D">
        <w:rPr>
          <w:rtl/>
        </w:rPr>
        <w:t>لمراعاتها،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كفاءة</w:t>
      </w:r>
      <w:r w:rsidR="00E06D7A">
        <w:rPr>
          <w:rtl/>
        </w:rPr>
        <w:t xml:space="preserve"> </w:t>
      </w:r>
      <w:r w:rsidRPr="0075697D">
        <w:rPr>
          <w:rtl/>
        </w:rPr>
        <w:t>الرجل</w:t>
      </w:r>
      <w:r w:rsidR="00E06D7A">
        <w:rPr>
          <w:rtl/>
        </w:rPr>
        <w:t xml:space="preserve"> </w:t>
      </w:r>
      <w:r w:rsidRPr="0075697D">
        <w:rPr>
          <w:rtl/>
        </w:rPr>
        <w:t>للمرأة،</w:t>
      </w:r>
      <w:r w:rsidR="00E06D7A">
        <w:rPr>
          <w:rtl/>
        </w:rPr>
        <w:t xml:space="preserve"> </w:t>
      </w:r>
      <w:r w:rsidRPr="0075697D">
        <w:rPr>
          <w:rtl/>
        </w:rPr>
        <w:t>وقطع</w:t>
      </w:r>
      <w:r w:rsidR="00E06D7A">
        <w:rPr>
          <w:rtl/>
        </w:rPr>
        <w:t xml:space="preserve"> </w:t>
      </w:r>
      <w:r w:rsidRPr="0075697D">
        <w:rPr>
          <w:rtl/>
        </w:rPr>
        <w:t>الريبة</w:t>
      </w:r>
      <w:r w:rsidR="00E06D7A">
        <w:rPr>
          <w:rtl/>
        </w:rPr>
        <w:t xml:space="preserve"> </w:t>
      </w:r>
      <w:r w:rsidRPr="0075697D">
        <w:rPr>
          <w:rtl/>
        </w:rPr>
        <w:t>والشبهات،</w:t>
      </w:r>
      <w:r w:rsidR="00E06D7A">
        <w:rPr>
          <w:rtl/>
        </w:rPr>
        <w:t xml:space="preserve"> </w:t>
      </w:r>
      <w:r w:rsidRPr="0075697D">
        <w:rPr>
          <w:rtl/>
        </w:rPr>
        <w:t>والحفاظ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المادية</w:t>
      </w:r>
      <w:r w:rsidR="00E06D7A">
        <w:rPr>
          <w:rtl/>
        </w:rPr>
        <w:t xml:space="preserve"> </w:t>
      </w:r>
      <w:r w:rsidRPr="0075697D">
        <w:rPr>
          <w:rtl/>
        </w:rPr>
        <w:t>والمعنوية.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245-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التكافؤ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الزوجين</w:t>
      </w:r>
      <w:r w:rsidR="00E06D7A">
        <w:rPr>
          <w:rtl/>
        </w:rPr>
        <w:t xml:space="preserve"> </w:t>
      </w:r>
      <w:r w:rsidRPr="0075697D">
        <w:rPr>
          <w:rtl/>
        </w:rPr>
        <w:t>بحسب</w:t>
      </w:r>
      <w:r w:rsidR="00E06D7A">
        <w:rPr>
          <w:rtl/>
        </w:rPr>
        <w:t xml:space="preserve"> </w:t>
      </w:r>
      <w:r w:rsidRPr="0075697D">
        <w:rPr>
          <w:rtl/>
        </w:rPr>
        <w:t>طبيعة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منهما</w:t>
      </w:r>
      <w:r w:rsidR="00E06D7A">
        <w:rPr>
          <w:rtl/>
        </w:rPr>
        <w:t xml:space="preserve"> </w:t>
      </w:r>
      <w:r w:rsidRPr="0075697D">
        <w:rPr>
          <w:rtl/>
        </w:rPr>
        <w:t>للزوج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وواجبات،</w:t>
      </w:r>
      <w:r w:rsidR="00E06D7A">
        <w:rPr>
          <w:rtl/>
        </w:rPr>
        <w:t xml:space="preserve"> </w:t>
      </w:r>
      <w:r w:rsidRPr="0075697D">
        <w:rPr>
          <w:rtl/>
        </w:rPr>
        <w:t>وللزوجة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وواجبات،</w:t>
      </w:r>
      <w:r w:rsidR="00E06D7A">
        <w:rPr>
          <w:rtl/>
        </w:rPr>
        <w:t xml:space="preserve"> </w:t>
      </w:r>
      <w:r w:rsidRPr="0075697D">
        <w:rPr>
          <w:rtl/>
        </w:rPr>
        <w:t>وكل</w:t>
      </w:r>
      <w:r w:rsidR="00E06D7A">
        <w:rPr>
          <w:rtl/>
        </w:rPr>
        <w:t xml:space="preserve"> </w:t>
      </w:r>
      <w:r w:rsidRPr="0075697D">
        <w:rPr>
          <w:rtl/>
        </w:rPr>
        <w:t>واحد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والواجبات</w:t>
      </w:r>
      <w:r w:rsidR="00E06D7A">
        <w:rPr>
          <w:rtl/>
        </w:rPr>
        <w:t xml:space="preserve"> </w:t>
      </w:r>
      <w:r w:rsidRPr="0075697D">
        <w:rPr>
          <w:rtl/>
        </w:rPr>
        <w:t>متكافئ</w:t>
      </w:r>
      <w:r w:rsidR="00E06D7A">
        <w:rPr>
          <w:rtl/>
        </w:rPr>
        <w:t xml:space="preserve"> </w:t>
      </w:r>
      <w:r w:rsidRPr="0075697D">
        <w:rPr>
          <w:rtl/>
        </w:rPr>
        <w:t>ومتعادل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الآخر،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بصورة</w:t>
      </w:r>
      <w:r w:rsidR="00E06D7A">
        <w:rPr>
          <w:rtl/>
        </w:rPr>
        <w:t xml:space="preserve"> </w:t>
      </w:r>
      <w:r w:rsidRPr="0075697D">
        <w:rPr>
          <w:rtl/>
        </w:rPr>
        <w:t>تتفق</w:t>
      </w:r>
      <w:r w:rsidR="00E06D7A">
        <w:rPr>
          <w:rtl/>
        </w:rPr>
        <w:t xml:space="preserve"> </w:t>
      </w:r>
      <w:r w:rsidRPr="0075697D">
        <w:rPr>
          <w:rtl/>
        </w:rPr>
        <w:t>وطبيعة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منهما</w:t>
      </w:r>
      <w:r w:rsidR="00E06D7A">
        <w:rPr>
          <w:rtl/>
        </w:rPr>
        <w:t xml:space="preserve"> </w:t>
      </w:r>
      <w:r w:rsidRPr="0075697D">
        <w:rPr>
          <w:rtl/>
        </w:rPr>
        <w:t>ودورهما</w:t>
      </w:r>
      <w:r w:rsidR="00E06D7A">
        <w:rPr>
          <w:rtl/>
        </w:rPr>
        <w:t xml:space="preserve"> </w:t>
      </w:r>
      <w:r w:rsidRPr="0075697D">
        <w:rPr>
          <w:rtl/>
        </w:rPr>
        <w:t>المراد</w:t>
      </w:r>
      <w:r w:rsidR="00E06D7A">
        <w:rPr>
          <w:rtl/>
        </w:rPr>
        <w:t xml:space="preserve"> </w:t>
      </w:r>
      <w:r w:rsidRPr="0075697D">
        <w:rPr>
          <w:rtl/>
        </w:rPr>
        <w:t>فنص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الزوج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56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الزوجة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57</w:t>
      </w:r>
      <w:r w:rsidR="00E06D7A">
        <w:rPr>
          <w:rtl/>
        </w:rPr>
        <w:t xml:space="preserve"> </w:t>
      </w:r>
      <w:r w:rsidRPr="0075697D">
        <w:rPr>
          <w:rtl/>
        </w:rPr>
        <w:t>والحقوق</w:t>
      </w:r>
      <w:r w:rsidR="00E06D7A">
        <w:rPr>
          <w:rtl/>
        </w:rPr>
        <w:t xml:space="preserve"> </w:t>
      </w:r>
      <w:r w:rsidRPr="0075697D">
        <w:rPr>
          <w:rtl/>
        </w:rPr>
        <w:t>المشتركة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سرة.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246-</w:t>
      </w:r>
      <w:r w:rsidRPr="00D1043D">
        <w:rPr>
          <w:rtl/>
        </w:rPr>
        <w:tab/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الطلاق</w:t>
      </w:r>
      <w:r w:rsidR="00E06D7A">
        <w:rPr>
          <w:rtl/>
        </w:rPr>
        <w:t xml:space="preserve"> </w:t>
      </w:r>
      <w:r w:rsidRPr="0075697D">
        <w:rPr>
          <w:rtl/>
        </w:rPr>
        <w:t>يوقعه</w:t>
      </w:r>
      <w:r w:rsidR="00E06D7A">
        <w:rPr>
          <w:rtl/>
        </w:rPr>
        <w:t xml:space="preserve"> </w:t>
      </w:r>
      <w:r w:rsidRPr="0075697D">
        <w:rPr>
          <w:rtl/>
        </w:rPr>
        <w:t>الزوج،</w:t>
      </w:r>
      <w:r w:rsidR="00E06D7A">
        <w:rPr>
          <w:rtl/>
        </w:rPr>
        <w:t xml:space="preserve"> </w:t>
      </w:r>
      <w:r w:rsidRPr="0075697D">
        <w:rPr>
          <w:rtl/>
        </w:rPr>
        <w:t>ولكنه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الوقت</w:t>
      </w:r>
      <w:r w:rsidR="00E06D7A">
        <w:rPr>
          <w:rtl/>
        </w:rPr>
        <w:t xml:space="preserve"> </w:t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عديدة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أجل</w:t>
      </w:r>
      <w:r w:rsidR="00E06D7A">
        <w:rPr>
          <w:rtl/>
        </w:rPr>
        <w:t xml:space="preserve"> </w:t>
      </w:r>
      <w:r w:rsidRPr="0075697D">
        <w:rPr>
          <w:rtl/>
        </w:rPr>
        <w:t>حفظ</w:t>
      </w:r>
      <w:r w:rsidR="00E06D7A">
        <w:rPr>
          <w:rtl/>
        </w:rPr>
        <w:t xml:space="preserve"> </w:t>
      </w:r>
      <w:r w:rsidRPr="0075697D">
        <w:rPr>
          <w:rtl/>
        </w:rPr>
        <w:t>رابطة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فلم</w:t>
      </w:r>
      <w:r w:rsidR="00E06D7A">
        <w:rPr>
          <w:rtl/>
        </w:rPr>
        <w:t xml:space="preserve"> </w:t>
      </w:r>
      <w:r w:rsidRPr="0075697D">
        <w:rPr>
          <w:rtl/>
        </w:rPr>
        <w:t>يعتد</w:t>
      </w:r>
      <w:r w:rsidR="00E06D7A">
        <w:rPr>
          <w:rtl/>
        </w:rPr>
        <w:t xml:space="preserve"> </w:t>
      </w:r>
      <w:r w:rsidRPr="0075697D">
        <w:rPr>
          <w:rtl/>
        </w:rPr>
        <w:t>بالطلاق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المنجز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الواقع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العدة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أثناء</w:t>
      </w:r>
      <w:r w:rsidR="00E06D7A">
        <w:rPr>
          <w:rtl/>
        </w:rPr>
        <w:t xml:space="preserve"> </w:t>
      </w:r>
      <w:r w:rsidRPr="0075697D">
        <w:rPr>
          <w:rtl/>
        </w:rPr>
        <w:t>الحيض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باستخدام</w:t>
      </w:r>
      <w:r w:rsidR="00E06D7A">
        <w:rPr>
          <w:rtl/>
        </w:rPr>
        <w:t xml:space="preserve"> </w:t>
      </w:r>
      <w:r w:rsidRPr="0075697D">
        <w:rPr>
          <w:rtl/>
        </w:rPr>
        <w:t>الطلاق</w:t>
      </w:r>
      <w:r w:rsidR="00E06D7A">
        <w:rPr>
          <w:rtl/>
        </w:rPr>
        <w:t xml:space="preserve"> </w:t>
      </w:r>
      <w:r w:rsidRPr="0075697D">
        <w:rPr>
          <w:rtl/>
        </w:rPr>
        <w:t>كيمين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أخذ</w:t>
      </w:r>
      <w:r w:rsidR="00E06D7A">
        <w:rPr>
          <w:rtl/>
        </w:rPr>
        <w:t xml:space="preserve"> </w:t>
      </w:r>
      <w:r w:rsidRPr="0075697D">
        <w:rPr>
          <w:rtl/>
        </w:rPr>
        <w:t>بموانع</w:t>
      </w:r>
      <w:r w:rsidR="00E06D7A">
        <w:rPr>
          <w:rtl/>
        </w:rPr>
        <w:t xml:space="preserve"> </w:t>
      </w:r>
      <w:r w:rsidRPr="0075697D">
        <w:rPr>
          <w:rtl/>
        </w:rPr>
        <w:t>عديدة</w:t>
      </w:r>
      <w:r w:rsidR="00E06D7A">
        <w:rPr>
          <w:rtl/>
        </w:rPr>
        <w:t xml:space="preserve"> </w:t>
      </w:r>
      <w:r w:rsidRPr="0075697D">
        <w:rPr>
          <w:rtl/>
        </w:rPr>
        <w:t>للطلاق</w:t>
      </w:r>
      <w:r w:rsidR="00E06D7A">
        <w:rPr>
          <w:rtl/>
        </w:rPr>
        <w:t xml:space="preserve"> </w:t>
      </w:r>
      <w:r w:rsidRPr="0075697D">
        <w:rPr>
          <w:rtl/>
        </w:rPr>
        <w:t>ومثاله</w:t>
      </w:r>
      <w:r w:rsidR="00E06D7A">
        <w:rPr>
          <w:rtl/>
        </w:rPr>
        <w:t xml:space="preserve"> </w:t>
      </w:r>
      <w:r w:rsidRPr="0075697D">
        <w:rPr>
          <w:rtl/>
        </w:rPr>
        <w:t>ألا</w:t>
      </w:r>
      <w:r w:rsidR="00E06D7A">
        <w:rPr>
          <w:rtl/>
        </w:rPr>
        <w:t xml:space="preserve"> </w:t>
      </w:r>
      <w:r w:rsidRPr="0075697D">
        <w:rPr>
          <w:rtl/>
        </w:rPr>
        <w:t>يقع</w:t>
      </w:r>
      <w:r w:rsidR="00E06D7A">
        <w:rPr>
          <w:rtl/>
        </w:rPr>
        <w:t xml:space="preserve"> </w:t>
      </w:r>
      <w:r w:rsidRPr="0075697D">
        <w:rPr>
          <w:rtl/>
        </w:rPr>
        <w:t>طلاق</w:t>
      </w:r>
      <w:r w:rsidR="00E06D7A">
        <w:rPr>
          <w:rtl/>
        </w:rPr>
        <w:t xml:space="preserve"> </w:t>
      </w:r>
      <w:r w:rsidRPr="0075697D">
        <w:rPr>
          <w:rtl/>
        </w:rPr>
        <w:t>المجنون</w:t>
      </w:r>
      <w:r w:rsidR="00E06D7A">
        <w:rPr>
          <w:rtl/>
        </w:rPr>
        <w:t xml:space="preserve"> </w:t>
      </w:r>
      <w:r w:rsidRPr="0075697D">
        <w:rPr>
          <w:rtl/>
        </w:rPr>
        <w:t>والمعتوه</w:t>
      </w:r>
      <w:r w:rsidR="00E06D7A">
        <w:rPr>
          <w:rtl/>
        </w:rPr>
        <w:t xml:space="preserve"> </w:t>
      </w:r>
      <w:r w:rsidRPr="0075697D">
        <w:rPr>
          <w:rtl/>
        </w:rPr>
        <w:t>والمكره،</w:t>
      </w:r>
      <w:r w:rsidR="00E06D7A">
        <w:rPr>
          <w:rtl/>
        </w:rPr>
        <w:t xml:space="preserve"> </w:t>
      </w:r>
      <w:r w:rsidRPr="0075697D">
        <w:rPr>
          <w:rtl/>
        </w:rPr>
        <w:t>ومن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فاقد</w:t>
      </w:r>
      <w:r w:rsidR="00E06D7A">
        <w:rPr>
          <w:rtl/>
        </w:rPr>
        <w:t xml:space="preserve"> </w:t>
      </w:r>
      <w:r w:rsidRPr="0075697D">
        <w:rPr>
          <w:rtl/>
        </w:rPr>
        <w:t>الإدراك</w:t>
      </w:r>
      <w:r w:rsidR="00E06D7A">
        <w:rPr>
          <w:rtl/>
        </w:rPr>
        <w:t xml:space="preserve"> </w:t>
      </w:r>
      <w:r w:rsidRPr="0075697D">
        <w:rPr>
          <w:rtl/>
        </w:rPr>
        <w:t>بسكر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غضب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غيره.</w:t>
      </w:r>
      <w:r w:rsidR="00E06D7A">
        <w:rPr>
          <w:rtl/>
        </w:rPr>
        <w:t xml:space="preserve"> </w:t>
      </w:r>
      <w:r w:rsidRPr="0075697D">
        <w:rPr>
          <w:rtl/>
        </w:rPr>
        <w:t>وأن</w:t>
      </w:r>
      <w:r w:rsidR="00E06D7A">
        <w:rPr>
          <w:rtl/>
        </w:rPr>
        <w:t xml:space="preserve"> </w:t>
      </w:r>
      <w:r w:rsidRPr="0075697D">
        <w:rPr>
          <w:rtl/>
        </w:rPr>
        <w:t>الطلاق</w:t>
      </w:r>
      <w:r w:rsidR="00E06D7A">
        <w:rPr>
          <w:rtl/>
        </w:rPr>
        <w:t xml:space="preserve"> </w:t>
      </w:r>
      <w:r w:rsidRPr="0075697D">
        <w:rPr>
          <w:rtl/>
        </w:rPr>
        <w:t>المتتابع</w:t>
      </w:r>
      <w:r w:rsidR="00E06D7A">
        <w:rPr>
          <w:rtl/>
        </w:rPr>
        <w:t xml:space="preserve"> </w:t>
      </w:r>
      <w:r w:rsidRPr="0075697D">
        <w:rPr>
          <w:rtl/>
        </w:rPr>
        <w:t>يعتبر</w:t>
      </w:r>
      <w:r w:rsidR="00E06D7A">
        <w:rPr>
          <w:rtl/>
        </w:rPr>
        <w:t xml:space="preserve"> </w:t>
      </w:r>
      <w:r w:rsidRPr="0075697D">
        <w:rPr>
          <w:rtl/>
        </w:rPr>
        <w:t>طلقة</w:t>
      </w:r>
      <w:r w:rsidR="00E06D7A">
        <w:rPr>
          <w:rtl/>
        </w:rPr>
        <w:t xml:space="preserve"> </w:t>
      </w:r>
      <w:r w:rsidRPr="0075697D">
        <w:rPr>
          <w:rtl/>
        </w:rPr>
        <w:t>واحدة.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مكن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الزوجة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النطق</w:t>
      </w:r>
      <w:r w:rsidR="00E06D7A">
        <w:rPr>
          <w:rtl/>
        </w:rPr>
        <w:t xml:space="preserve"> </w:t>
      </w:r>
      <w:r w:rsidRPr="0075697D">
        <w:rPr>
          <w:rtl/>
        </w:rPr>
        <w:t>بالطلاق</w:t>
      </w:r>
      <w:r w:rsidR="00E06D7A">
        <w:rPr>
          <w:rtl/>
        </w:rPr>
        <w:t xml:space="preserve"> </w:t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ملكها</w:t>
      </w:r>
      <w:r w:rsidR="00E06D7A">
        <w:rPr>
          <w:rtl/>
        </w:rPr>
        <w:t xml:space="preserve"> </w:t>
      </w:r>
      <w:r w:rsidRPr="0075697D">
        <w:rPr>
          <w:rtl/>
        </w:rPr>
        <w:t>الزوج</w:t>
      </w:r>
      <w:r w:rsidR="00E06D7A">
        <w:rPr>
          <w:rtl/>
        </w:rPr>
        <w:t xml:space="preserve"> </w:t>
      </w:r>
      <w:r w:rsidRPr="0075697D">
        <w:rPr>
          <w:rtl/>
        </w:rPr>
        <w:t>أمر</w:t>
      </w:r>
      <w:r w:rsidR="00E06D7A">
        <w:rPr>
          <w:rtl/>
        </w:rPr>
        <w:t xml:space="preserve"> </w:t>
      </w:r>
      <w:r w:rsidRPr="0075697D">
        <w:rPr>
          <w:rtl/>
        </w:rPr>
        <w:t>نفسها</w:t>
      </w:r>
      <w:r w:rsidR="00E06D7A">
        <w:rPr>
          <w:rtl/>
        </w:rPr>
        <w:t xml:space="preserve"> </w:t>
      </w:r>
      <w:r w:rsidRPr="0075697D">
        <w:rPr>
          <w:rtl/>
        </w:rPr>
        <w:t>حسب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109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خول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طلب</w:t>
      </w:r>
      <w:r w:rsidR="00E06D7A">
        <w:rPr>
          <w:rtl/>
        </w:rPr>
        <w:t xml:space="preserve"> </w:t>
      </w:r>
      <w:r w:rsidRPr="0075697D">
        <w:rPr>
          <w:rtl/>
        </w:rPr>
        <w:t>الفرقة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القضاء</w:t>
      </w:r>
      <w:r w:rsidR="00E06D7A">
        <w:rPr>
          <w:rtl/>
        </w:rPr>
        <w:t xml:space="preserve"> </w:t>
      </w:r>
      <w:r w:rsidRPr="0075697D">
        <w:rPr>
          <w:rtl/>
        </w:rPr>
        <w:t>لأسباب</w:t>
      </w:r>
      <w:r w:rsidR="00E06D7A">
        <w:rPr>
          <w:rtl/>
        </w:rPr>
        <w:t xml:space="preserve"> </w:t>
      </w:r>
      <w:r w:rsidRPr="0075697D">
        <w:rPr>
          <w:rtl/>
        </w:rPr>
        <w:t>عديدة</w:t>
      </w:r>
      <w:r w:rsidR="00E06D7A">
        <w:rPr>
          <w:rtl/>
        </w:rPr>
        <w:t xml:space="preserve"> </w:t>
      </w:r>
      <w:r w:rsidRPr="0075697D">
        <w:rPr>
          <w:rtl/>
        </w:rPr>
        <w:t>ومنها</w:t>
      </w:r>
      <w:r w:rsidR="00E06D7A">
        <w:rPr>
          <w:rtl/>
        </w:rPr>
        <w:t xml:space="preserve"> </w:t>
      </w:r>
      <w:r w:rsidRPr="0075697D">
        <w:rPr>
          <w:rtl/>
        </w:rPr>
        <w:t>الضرر</w:t>
      </w:r>
      <w:r w:rsidR="00E06D7A">
        <w:rPr>
          <w:rtl/>
        </w:rPr>
        <w:t xml:space="preserve"> </w:t>
      </w:r>
      <w:r w:rsidRPr="0075697D">
        <w:rPr>
          <w:rtl/>
        </w:rPr>
        <w:t>والشقاق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tl/>
        </w:rPr>
        <w:t>إمكان</w:t>
      </w:r>
      <w:r w:rsidR="00E06D7A">
        <w:rPr>
          <w:rtl/>
        </w:rPr>
        <w:t xml:space="preserve"> </w:t>
      </w:r>
      <w:r w:rsidRPr="0075697D">
        <w:rPr>
          <w:rtl/>
        </w:rPr>
        <w:t>طلبها</w:t>
      </w:r>
      <w:r w:rsidR="00E06D7A">
        <w:rPr>
          <w:rtl/>
        </w:rPr>
        <w:t xml:space="preserve"> </w:t>
      </w:r>
      <w:r w:rsidRPr="0075697D">
        <w:rPr>
          <w:rtl/>
        </w:rPr>
        <w:t>الخلع.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247-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الصلح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قرره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الخلع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122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يتراض</w:t>
      </w:r>
      <w:r w:rsidR="00E06D7A">
        <w:rPr>
          <w:rtl/>
        </w:rPr>
        <w:t xml:space="preserve"> </w:t>
      </w:r>
      <w:r w:rsidRPr="0075697D">
        <w:rPr>
          <w:rtl/>
        </w:rPr>
        <w:t>الزوجان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الخلع.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التفريق</w:t>
      </w:r>
      <w:r w:rsidR="00E06D7A">
        <w:rPr>
          <w:rtl/>
        </w:rPr>
        <w:t xml:space="preserve"> </w:t>
      </w:r>
      <w:r w:rsidRPr="0075697D">
        <w:rPr>
          <w:rtl/>
        </w:rPr>
        <w:t>للضرر</w:t>
      </w:r>
      <w:r w:rsidR="00E06D7A">
        <w:rPr>
          <w:rtl/>
        </w:rPr>
        <w:t xml:space="preserve"> </w:t>
      </w:r>
      <w:r w:rsidRPr="0075697D">
        <w:rPr>
          <w:rtl/>
        </w:rPr>
        <w:t>والشقاق</w:t>
      </w:r>
      <w:r w:rsidR="00E06D7A">
        <w:rPr>
          <w:rtl/>
        </w:rPr>
        <w:t xml:space="preserve"> </w:t>
      </w:r>
      <w:r w:rsidRPr="0075697D">
        <w:rPr>
          <w:rtl/>
        </w:rPr>
        <w:t>يحاول</w:t>
      </w:r>
      <w:r w:rsidR="00E06D7A">
        <w:rPr>
          <w:rtl/>
        </w:rPr>
        <w:t xml:space="preserve"> </w:t>
      </w:r>
      <w:r w:rsidRPr="0075697D">
        <w:rPr>
          <w:rtl/>
        </w:rPr>
        <w:t>القاضي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الحكمين</w:t>
      </w:r>
      <w:r w:rsidR="00E06D7A">
        <w:rPr>
          <w:rtl/>
        </w:rPr>
        <w:t xml:space="preserve"> </w:t>
      </w:r>
      <w:r w:rsidRPr="0075697D">
        <w:rPr>
          <w:rtl/>
        </w:rPr>
        <w:t>الصلح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الزوجين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133</w:t>
      </w:r>
      <w:r w:rsidR="00E06D7A">
        <w:rPr>
          <w:rtl/>
        </w:rPr>
        <w:t xml:space="preserve"> </w:t>
      </w:r>
      <w:r w:rsidRPr="0075697D">
        <w:rPr>
          <w:rtl/>
        </w:rPr>
        <w:t>أما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اختلفا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العوض</w:t>
      </w:r>
      <w:r w:rsidR="00E06D7A">
        <w:rPr>
          <w:rtl/>
        </w:rPr>
        <w:t xml:space="preserve"> </w:t>
      </w:r>
      <w:r w:rsidRPr="0075697D">
        <w:rPr>
          <w:rtl/>
        </w:rPr>
        <w:t>فعلى</w:t>
      </w:r>
      <w:r w:rsidR="00E06D7A">
        <w:rPr>
          <w:rtl/>
        </w:rPr>
        <w:t xml:space="preserve"> </w:t>
      </w:r>
      <w:r w:rsidRPr="0075697D">
        <w:rPr>
          <w:rtl/>
        </w:rPr>
        <w:t>القاضي</w:t>
      </w:r>
      <w:r w:rsidR="00E06D7A">
        <w:rPr>
          <w:rtl/>
        </w:rPr>
        <w:t xml:space="preserve"> </w:t>
      </w:r>
      <w:r w:rsidRPr="0075697D">
        <w:rPr>
          <w:rtl/>
        </w:rPr>
        <w:t>أيضا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محاولة</w:t>
      </w:r>
      <w:r w:rsidR="00E06D7A">
        <w:rPr>
          <w:rtl/>
        </w:rPr>
        <w:t xml:space="preserve"> </w:t>
      </w:r>
      <w:r w:rsidRPr="0075697D">
        <w:rPr>
          <w:rtl/>
        </w:rPr>
        <w:t>الصلح</w:t>
      </w:r>
      <w:r w:rsidR="00E06D7A">
        <w:rPr>
          <w:rtl/>
        </w:rPr>
        <w:t xml:space="preserve"> </w:t>
      </w:r>
      <w:r w:rsidRPr="0075697D">
        <w:rPr>
          <w:rtl/>
        </w:rPr>
        <w:t>بينهما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135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وفقًا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tl/>
        </w:rPr>
        <w:t xml:space="preserve"> </w:t>
      </w:r>
      <w:r w:rsidRPr="0075697D">
        <w:rPr>
          <w:rtl/>
        </w:rPr>
        <w:t>166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للقاضي</w:t>
      </w:r>
      <w:r w:rsidR="00E06D7A">
        <w:rPr>
          <w:rtl/>
        </w:rPr>
        <w:t xml:space="preserve"> </w:t>
      </w:r>
      <w:r w:rsidRPr="0075697D">
        <w:rPr>
          <w:rtl/>
        </w:rPr>
        <w:t>محاولة</w:t>
      </w:r>
      <w:r w:rsidR="00E06D7A">
        <w:rPr>
          <w:rtl/>
        </w:rPr>
        <w:t xml:space="preserve"> </w:t>
      </w:r>
      <w:r w:rsidRPr="0075697D">
        <w:rPr>
          <w:rtl/>
        </w:rPr>
        <w:t>الصلح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الاختلاف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مصلحة</w:t>
      </w:r>
      <w:r w:rsidR="00E06D7A">
        <w:rPr>
          <w:rtl/>
        </w:rPr>
        <w:t xml:space="preserve"> </w:t>
      </w:r>
      <w:r w:rsidRPr="0075697D">
        <w:rPr>
          <w:rtl/>
        </w:rPr>
        <w:t>المحضون.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248-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وضعية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لما</w:t>
      </w:r>
      <w:r w:rsidR="00E06D7A">
        <w:rPr>
          <w:rtl/>
        </w:rPr>
        <w:t xml:space="preserve"> </w:t>
      </w:r>
      <w:r w:rsidRPr="0075697D">
        <w:rPr>
          <w:rtl/>
        </w:rPr>
        <w:t>له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مكانة</w:t>
      </w:r>
      <w:r w:rsidR="00E06D7A">
        <w:rPr>
          <w:rtl/>
        </w:rPr>
        <w:t xml:space="preserve"> </w:t>
      </w:r>
      <w:r w:rsidRPr="0075697D">
        <w:rPr>
          <w:rtl/>
        </w:rPr>
        <w:t>مهمة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مستويات</w:t>
      </w:r>
      <w:r w:rsidR="00E06D7A">
        <w:rPr>
          <w:rtl/>
        </w:rPr>
        <w:t xml:space="preserve"> </w:t>
      </w:r>
      <w:r w:rsidRPr="0075697D">
        <w:rPr>
          <w:rtl/>
        </w:rPr>
        <w:t>عديدة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إثبات</w:t>
      </w:r>
      <w:r w:rsidR="00E06D7A">
        <w:rPr>
          <w:rtl/>
        </w:rPr>
        <w:t xml:space="preserve"> </w:t>
      </w:r>
      <w:r w:rsidRPr="0075697D">
        <w:rPr>
          <w:rtl/>
        </w:rPr>
        <w:t>النسب</w:t>
      </w:r>
      <w:r w:rsidR="00E06D7A">
        <w:rPr>
          <w:rtl/>
        </w:rPr>
        <w:t xml:space="preserve"> </w:t>
      </w:r>
      <w:r w:rsidRPr="0075697D">
        <w:rPr>
          <w:rtl/>
        </w:rPr>
        <w:t>والنفقة</w:t>
      </w:r>
      <w:r w:rsidR="00E06D7A">
        <w:rPr>
          <w:rtl/>
        </w:rPr>
        <w:t xml:space="preserve"> </w:t>
      </w:r>
      <w:r w:rsidRPr="0075697D">
        <w:rPr>
          <w:rtl/>
        </w:rPr>
        <w:t>والحضانة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اعتمد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معيارًا</w:t>
      </w:r>
      <w:r w:rsidR="00E06D7A">
        <w:rPr>
          <w:rtl/>
        </w:rPr>
        <w:t xml:space="preserve"> </w:t>
      </w:r>
      <w:r w:rsidRPr="0075697D">
        <w:rPr>
          <w:rtl/>
        </w:rPr>
        <w:t>مهمًا</w:t>
      </w:r>
      <w:r w:rsidR="00E06D7A">
        <w:rPr>
          <w:rtl/>
        </w:rPr>
        <w:t xml:space="preserve"> </w:t>
      </w:r>
      <w:r w:rsidRPr="0075697D">
        <w:rPr>
          <w:rtl/>
        </w:rPr>
        <w:t>وهو</w:t>
      </w:r>
      <w:r w:rsidR="00E06D7A">
        <w:rPr>
          <w:rtl/>
        </w:rPr>
        <w:t xml:space="preserve"> </w:t>
      </w:r>
      <w:r w:rsidRPr="0075697D">
        <w:rPr>
          <w:rtl/>
        </w:rPr>
        <w:t>مصلحة</w:t>
      </w:r>
      <w:r w:rsidR="00E06D7A">
        <w:rPr>
          <w:rtl/>
        </w:rPr>
        <w:t xml:space="preserve"> </w:t>
      </w:r>
      <w:r w:rsidRPr="0075697D">
        <w:rPr>
          <w:rtl/>
        </w:rPr>
        <w:t>الطفل.</w:t>
      </w:r>
      <w:r w:rsidR="00E06D7A">
        <w:rPr>
          <w:rtl/>
        </w:rPr>
        <w:t xml:space="preserve"> </w:t>
      </w:r>
      <w:r w:rsidRPr="0075697D">
        <w:rPr>
          <w:rtl/>
        </w:rPr>
        <w:t>ويلحظ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حدد</w:t>
      </w:r>
      <w:r w:rsidR="00E06D7A">
        <w:rPr>
          <w:rtl/>
        </w:rPr>
        <w:t xml:space="preserve"> </w:t>
      </w:r>
      <w:r w:rsidRPr="0075697D">
        <w:rPr>
          <w:rtl/>
        </w:rPr>
        <w:t>سنًا</w:t>
      </w:r>
      <w:r w:rsidR="00E06D7A">
        <w:rPr>
          <w:rtl/>
        </w:rPr>
        <w:t xml:space="preserve"> </w:t>
      </w:r>
      <w:r w:rsidRPr="0075697D">
        <w:rPr>
          <w:rtl/>
        </w:rPr>
        <w:t>للحضانة</w:t>
      </w:r>
      <w:r w:rsidR="00E06D7A">
        <w:rPr>
          <w:rtl/>
        </w:rPr>
        <w:t xml:space="preserve"> </w:t>
      </w:r>
      <w:r w:rsidRPr="0075697D">
        <w:rPr>
          <w:rtl/>
        </w:rPr>
        <w:t>متجاوزًا</w:t>
      </w:r>
      <w:r w:rsidR="00E06D7A">
        <w:rPr>
          <w:rtl/>
        </w:rPr>
        <w:t xml:space="preserve"> </w:t>
      </w:r>
      <w:r w:rsidRPr="0075697D">
        <w:rPr>
          <w:rtl/>
        </w:rPr>
        <w:t>اختلافات</w:t>
      </w:r>
      <w:r w:rsidR="00E06D7A">
        <w:rPr>
          <w:rtl/>
        </w:rPr>
        <w:t xml:space="preserve"> </w:t>
      </w:r>
      <w:r w:rsidRPr="0075697D">
        <w:rPr>
          <w:rtl/>
        </w:rPr>
        <w:t>المذاهب</w:t>
      </w:r>
      <w:r w:rsidR="00E06D7A">
        <w:rPr>
          <w:rtl/>
        </w:rPr>
        <w:t xml:space="preserve"> </w:t>
      </w:r>
      <w:r w:rsidRPr="0075697D">
        <w:rPr>
          <w:rtl/>
        </w:rPr>
        <w:t>الفقهية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183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جواز</w:t>
      </w:r>
      <w:r w:rsidR="00E06D7A">
        <w:rPr>
          <w:rtl/>
        </w:rPr>
        <w:t xml:space="preserve"> </w:t>
      </w:r>
      <w:r w:rsidRPr="0075697D">
        <w:rPr>
          <w:rtl/>
        </w:rPr>
        <w:t>الاستماع</w:t>
      </w:r>
      <w:r w:rsidR="00E06D7A">
        <w:rPr>
          <w:rtl/>
        </w:rPr>
        <w:t xml:space="preserve"> </w:t>
      </w:r>
      <w:r w:rsidRPr="0075697D">
        <w:rPr>
          <w:rtl/>
        </w:rPr>
        <w:t>لرأي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وتخييره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صلاحية</w:t>
      </w:r>
      <w:r w:rsidR="00E06D7A">
        <w:rPr>
          <w:rtl/>
        </w:rPr>
        <w:t xml:space="preserve"> </w:t>
      </w:r>
      <w:r w:rsidRPr="0075697D">
        <w:rPr>
          <w:rtl/>
        </w:rPr>
        <w:t>المتنازعين.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أيضًا</w:t>
      </w:r>
      <w:r w:rsidR="00E06D7A">
        <w:rPr>
          <w:rtl/>
        </w:rPr>
        <w:t xml:space="preserve"> </w:t>
      </w:r>
      <w:r w:rsidRPr="0075697D">
        <w:rPr>
          <w:rtl/>
        </w:rPr>
        <w:t>بالمادة</w:t>
      </w:r>
      <w:r w:rsidR="00E06D7A">
        <w:rPr>
          <w:rtl/>
        </w:rPr>
        <w:t xml:space="preserve"> </w:t>
      </w:r>
      <w:r w:rsidRPr="0075697D">
        <w:rPr>
          <w:rtl/>
        </w:rPr>
        <w:t>188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انتقال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بالتدرج</w:t>
      </w:r>
      <w:r w:rsidR="00E06D7A">
        <w:rPr>
          <w:rtl/>
        </w:rPr>
        <w:t xml:space="preserve"> </w:t>
      </w:r>
      <w:r w:rsidRPr="0075697D">
        <w:rPr>
          <w:rtl/>
        </w:rPr>
        <w:t>مراعاة</w:t>
      </w:r>
      <w:r w:rsidR="00E06D7A">
        <w:rPr>
          <w:rtl/>
        </w:rPr>
        <w:t xml:space="preserve"> </w:t>
      </w:r>
      <w:r w:rsidRPr="0075697D">
        <w:rPr>
          <w:rtl/>
        </w:rPr>
        <w:t>لمصلحة</w:t>
      </w:r>
      <w:r w:rsidR="00E06D7A">
        <w:rPr>
          <w:rtl/>
        </w:rPr>
        <w:t xml:space="preserve"> </w:t>
      </w:r>
      <w:r w:rsidRPr="0075697D">
        <w:rPr>
          <w:rtl/>
        </w:rPr>
        <w:t>المحضون،</w:t>
      </w:r>
      <w:r w:rsidR="00E06D7A">
        <w:rPr>
          <w:rtl/>
        </w:rPr>
        <w:t xml:space="preserve"> </w:t>
      </w:r>
      <w:r w:rsidRPr="0075697D">
        <w:rPr>
          <w:rtl/>
        </w:rPr>
        <w:t>وإذا</w:t>
      </w:r>
      <w:r w:rsidR="00E06D7A">
        <w:rPr>
          <w:rtl/>
        </w:rPr>
        <w:t xml:space="preserve"> </w:t>
      </w:r>
      <w:r w:rsidRPr="0075697D">
        <w:rPr>
          <w:rtl/>
        </w:rPr>
        <w:t>لزمت</w:t>
      </w:r>
      <w:r w:rsidR="00E06D7A">
        <w:rPr>
          <w:rtl/>
        </w:rPr>
        <w:t xml:space="preserve"> </w:t>
      </w:r>
      <w:r w:rsidRPr="0075697D">
        <w:rPr>
          <w:rtl/>
        </w:rPr>
        <w:t>الضرورة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r w:rsidR="00E06D7A">
        <w:rPr>
          <w:rtl/>
        </w:rPr>
        <w:t xml:space="preserve"> </w:t>
      </w:r>
      <w:r w:rsidRPr="0075697D">
        <w:rPr>
          <w:rtl/>
        </w:rPr>
        <w:t>فلا</w:t>
      </w:r>
      <w:r w:rsidR="00E06D7A">
        <w:rPr>
          <w:rtl/>
        </w:rPr>
        <w:t xml:space="preserve"> </w:t>
      </w:r>
      <w:r w:rsidRPr="0075697D">
        <w:rPr>
          <w:rtl/>
        </w:rPr>
        <w:t>تستخدم</w:t>
      </w:r>
      <w:r w:rsidR="00E06D7A">
        <w:rPr>
          <w:rtl/>
        </w:rPr>
        <w:t xml:space="preserve"> </w:t>
      </w:r>
      <w:r w:rsidRPr="0075697D">
        <w:rPr>
          <w:rtl/>
        </w:rPr>
        <w:t>القوة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مواجهة</w:t>
      </w:r>
      <w:r w:rsidR="00E06D7A">
        <w:rPr>
          <w:rtl/>
        </w:rPr>
        <w:t xml:space="preserve"> </w:t>
      </w:r>
      <w:r w:rsidRPr="0075697D">
        <w:rPr>
          <w:rtl/>
        </w:rPr>
        <w:t>المحضون.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249-</w:t>
      </w:r>
      <w:r w:rsidRPr="00D1043D">
        <w:rPr>
          <w:rtl/>
        </w:rPr>
        <w:tab/>
      </w:r>
      <w:r w:rsidRPr="0075697D">
        <w:rPr>
          <w:rtl/>
        </w:rPr>
        <w:t>أنشأ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دوائر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بالفصل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الدعاوى</w:t>
      </w:r>
      <w:r w:rsidR="00E06D7A">
        <w:rPr>
          <w:rtl/>
        </w:rPr>
        <w:t xml:space="preserve"> </w:t>
      </w:r>
      <w:r w:rsidRPr="0075697D">
        <w:rPr>
          <w:rtl/>
        </w:rPr>
        <w:t>والمنازعات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بمسائل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والتركات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إيجاد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متكامل</w:t>
      </w:r>
      <w:r w:rsidR="00E06D7A">
        <w:rPr>
          <w:rtl/>
        </w:rPr>
        <w:t xml:space="preserve"> </w:t>
      </w:r>
      <w:r w:rsidRPr="0075697D">
        <w:rPr>
          <w:rtl/>
        </w:rPr>
        <w:t>لمحكمة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التنظيم</w:t>
      </w:r>
      <w:r w:rsidR="00E06D7A">
        <w:rPr>
          <w:rtl/>
        </w:rPr>
        <w:t xml:space="preserve"> </w:t>
      </w:r>
      <w:r w:rsidRPr="0075697D">
        <w:rPr>
          <w:rtl/>
        </w:rPr>
        <w:t>القضائي</w:t>
      </w:r>
      <w:r w:rsidR="00E06D7A">
        <w:rPr>
          <w:rtl/>
        </w:rPr>
        <w:t xml:space="preserve"> </w:t>
      </w:r>
      <w:r w:rsidRPr="0075697D">
        <w:rPr>
          <w:rtl/>
        </w:rPr>
        <w:t>القطري،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تخصيص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لنظر</w:t>
      </w:r>
      <w:r w:rsidR="00E06D7A">
        <w:rPr>
          <w:rtl/>
        </w:rPr>
        <w:t xml:space="preserve"> </w:t>
      </w:r>
      <w:r w:rsidRPr="0075697D">
        <w:rPr>
          <w:rtl/>
        </w:rPr>
        <w:t>الدعاوى</w:t>
      </w:r>
      <w:r w:rsidR="00E06D7A">
        <w:rPr>
          <w:rtl/>
        </w:rPr>
        <w:t xml:space="preserve"> </w:t>
      </w:r>
      <w:r w:rsidRPr="0075697D">
        <w:rPr>
          <w:rtl/>
        </w:rPr>
        <w:t>والمنازعات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بمسائل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والتركات،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تجمع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شتات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يثار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أطراف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الواحدة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دعاوى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المسائل</w:t>
      </w:r>
      <w:r w:rsidR="00E06D7A">
        <w:rPr>
          <w:rtl/>
        </w:rPr>
        <w:t xml:space="preserve"> </w:t>
      </w:r>
      <w:r w:rsidRPr="0075697D">
        <w:rPr>
          <w:rtl/>
        </w:rPr>
        <w:t>جميعها،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منصة</w:t>
      </w:r>
      <w:r w:rsidR="00E06D7A">
        <w:rPr>
          <w:rtl/>
        </w:rPr>
        <w:t xml:space="preserve"> </w:t>
      </w:r>
      <w:r w:rsidRPr="0075697D">
        <w:rPr>
          <w:rtl/>
        </w:rPr>
        <w:t>واحدة</w:t>
      </w:r>
      <w:r w:rsidR="00E06D7A">
        <w:rPr>
          <w:rtl/>
        </w:rPr>
        <w:t xml:space="preserve"> </w:t>
      </w:r>
      <w:r w:rsidRPr="0075697D">
        <w:rPr>
          <w:rtl/>
        </w:rPr>
        <w:t>متخصصة،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تيسير</w:t>
      </w:r>
      <w:r w:rsidR="00E06D7A">
        <w:rPr>
          <w:rtl/>
        </w:rPr>
        <w:t xml:space="preserve"> </w:t>
      </w:r>
      <w:r w:rsidRPr="0075697D">
        <w:rPr>
          <w:rtl/>
        </w:rPr>
        <w:t>للإجراءات،</w:t>
      </w:r>
      <w:r w:rsidR="00E06D7A">
        <w:rPr>
          <w:rtl/>
        </w:rPr>
        <w:t xml:space="preserve"> </w:t>
      </w:r>
      <w:r w:rsidRPr="0075697D">
        <w:rPr>
          <w:rtl/>
        </w:rPr>
        <w:t>وتخفيف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الأسرة،</w:t>
      </w:r>
      <w:r w:rsidR="00E06D7A">
        <w:rPr>
          <w:rtl/>
        </w:rPr>
        <w:t xml:space="preserve"> </w:t>
      </w:r>
      <w:r w:rsidRPr="0075697D">
        <w:rPr>
          <w:rtl/>
        </w:rPr>
        <w:t>وتعميق</w:t>
      </w:r>
      <w:r w:rsidR="00E06D7A">
        <w:rPr>
          <w:rtl/>
        </w:rPr>
        <w:t xml:space="preserve"> </w:t>
      </w:r>
      <w:r w:rsidRPr="0075697D">
        <w:rPr>
          <w:rtl/>
        </w:rPr>
        <w:t>للأخذ</w:t>
      </w:r>
      <w:r w:rsidR="00E06D7A">
        <w:rPr>
          <w:rtl/>
        </w:rPr>
        <w:t xml:space="preserve"> </w:t>
      </w:r>
      <w:r w:rsidRPr="0075697D">
        <w:rPr>
          <w:rtl/>
        </w:rPr>
        <w:t>بمبدأ</w:t>
      </w:r>
      <w:r w:rsidR="00E06D7A">
        <w:rPr>
          <w:rtl/>
        </w:rPr>
        <w:t xml:space="preserve"> </w:t>
      </w:r>
      <w:r w:rsidRPr="0075697D">
        <w:rPr>
          <w:rtl/>
        </w:rPr>
        <w:t>التخصص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يحققه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عدالة.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0" w:name="_Toc21679376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(24)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bookmarkEnd w:id="80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250-</w:t>
      </w:r>
      <w:r w:rsidRPr="00D1043D">
        <w:rPr>
          <w:rtl/>
        </w:rPr>
        <w:tab/>
      </w:r>
      <w:r w:rsidRPr="0075697D">
        <w:rPr>
          <w:rtl/>
        </w:rPr>
        <w:t>صدر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(54)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D1043D">
        <w:rPr>
          <w:rtl/>
        </w:rPr>
        <w:t>1995</w:t>
      </w:r>
      <w:r w:rsidR="00E06D7A">
        <w:rPr>
          <w:rtl/>
        </w:rPr>
        <w:t xml:space="preserve"> </w:t>
      </w:r>
      <w:r w:rsidRPr="0075697D">
        <w:rPr>
          <w:rtl/>
        </w:rPr>
        <w:t>بالموافقة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انضمام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اتفاقية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الطفل،</w:t>
      </w:r>
      <w:r w:rsidR="00E06D7A">
        <w:rPr>
          <w:rtl/>
        </w:rPr>
        <w:t xml:space="preserve"> </w:t>
      </w:r>
      <w:r w:rsidRPr="0075697D">
        <w:rPr>
          <w:rtl/>
        </w:rPr>
        <w:t>ونصت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المرسوم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للاتفاقية</w:t>
      </w:r>
      <w:r w:rsidR="00E06D7A">
        <w:rPr>
          <w:rtl/>
        </w:rPr>
        <w:t xml:space="preserve"> </w:t>
      </w:r>
      <w:r w:rsidRPr="0075697D">
        <w:rPr>
          <w:rtl/>
        </w:rPr>
        <w:t>قوة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للمادة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68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مراعاة</w:t>
      </w:r>
      <w:r w:rsidR="00E06D7A">
        <w:rPr>
          <w:rtl/>
        </w:rPr>
        <w:t xml:space="preserve"> </w:t>
      </w:r>
      <w:r w:rsidRPr="0075697D">
        <w:rPr>
          <w:rtl/>
        </w:rPr>
        <w:t>التحفظات</w:t>
      </w:r>
      <w:r w:rsidR="00E06D7A">
        <w:rPr>
          <w:rtl/>
        </w:rPr>
        <w:t xml:space="preserve"> </w:t>
      </w:r>
      <w:r w:rsidRPr="0075697D">
        <w:rPr>
          <w:rtl/>
        </w:rPr>
        <w:t>والإعلانات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وثيقة</w:t>
      </w:r>
      <w:r w:rsidR="00E06D7A">
        <w:rPr>
          <w:rtl/>
        </w:rPr>
        <w:t xml:space="preserve"> </w:t>
      </w:r>
      <w:r w:rsidRPr="0075697D">
        <w:rPr>
          <w:rtl/>
        </w:rPr>
        <w:t>الانضمام.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اتخذت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بالسياسات</w:t>
      </w:r>
      <w:r w:rsidR="00E06D7A">
        <w:rPr>
          <w:rtl/>
        </w:rPr>
        <w:t xml:space="preserve"> </w:t>
      </w:r>
      <w:r w:rsidRPr="0075697D">
        <w:rPr>
          <w:rtl/>
        </w:rPr>
        <w:t>والممارسات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الطفل،</w:t>
      </w:r>
      <w:r w:rsidR="00E06D7A">
        <w:rPr>
          <w:rtl/>
        </w:rPr>
        <w:t xml:space="preserve"> </w:t>
      </w:r>
      <w:r w:rsidRPr="0075697D">
        <w:rPr>
          <w:rtl/>
        </w:rPr>
        <w:t>وبالإمكان</w:t>
      </w:r>
      <w:r w:rsidR="00E06D7A">
        <w:rPr>
          <w:rtl/>
        </w:rPr>
        <w:t xml:space="preserve"> </w:t>
      </w:r>
      <w:r w:rsidRPr="0075697D">
        <w:rPr>
          <w:rtl/>
        </w:rPr>
        <w:t>استعراض</w:t>
      </w:r>
      <w:r w:rsidR="00E06D7A">
        <w:rPr>
          <w:rtl/>
        </w:rPr>
        <w:t xml:space="preserve"> </w:t>
      </w:r>
      <w:r w:rsidRPr="0075697D">
        <w:rPr>
          <w:rtl/>
        </w:rPr>
        <w:t>جهود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كالتالي:</w:t>
      </w:r>
    </w:p>
    <w:p w:rsidR="00E11ED3" w:rsidRPr="0075697D" w:rsidRDefault="00E11ED3" w:rsidP="00E11ED3">
      <w:pPr>
        <w:pStyle w:val="H23GA"/>
        <w:rPr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1" w:name="_Toc21679377"/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</w:t>
      </w:r>
      <w:r w:rsidR="00E06D7A">
        <w:rPr>
          <w:rtl/>
        </w:rPr>
        <w:t xml:space="preserve"> </w:t>
      </w:r>
      <w:r w:rsidRPr="0075697D">
        <w:rPr>
          <w:rtl/>
        </w:rPr>
        <w:t>واستراتيجية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bookmarkEnd w:id="81"/>
    </w:p>
    <w:p w:rsidR="00E11ED3" w:rsidRPr="0075697D" w:rsidRDefault="00E11ED3" w:rsidP="00E11ED3">
      <w:pPr>
        <w:pStyle w:val="SingleTxtGA"/>
      </w:pPr>
      <w:r w:rsidRPr="00D1043D">
        <w:rPr>
          <w:rtl/>
        </w:rPr>
        <w:t>251-</w:t>
      </w:r>
      <w:r w:rsidRPr="00D1043D">
        <w:rPr>
          <w:rtl/>
        </w:rPr>
        <w:tab/>
      </w:r>
      <w:r w:rsidRPr="0075697D">
        <w:rPr>
          <w:rtl/>
        </w:rPr>
        <w:t>أولت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السنوات</w:t>
      </w:r>
      <w:r w:rsidR="00E06D7A">
        <w:rPr>
          <w:rtl/>
        </w:rPr>
        <w:t xml:space="preserve"> </w:t>
      </w:r>
      <w:r w:rsidRPr="0075697D">
        <w:rPr>
          <w:rtl/>
        </w:rPr>
        <w:t>الماضية</w:t>
      </w:r>
      <w:r w:rsidR="00E06D7A">
        <w:rPr>
          <w:rtl/>
        </w:rPr>
        <w:t xml:space="preserve"> </w:t>
      </w:r>
      <w:r w:rsidRPr="0075697D">
        <w:rPr>
          <w:rtl/>
        </w:rPr>
        <w:t>اهتماماً</w:t>
      </w:r>
      <w:r w:rsidR="00E06D7A">
        <w:rPr>
          <w:rtl/>
        </w:rPr>
        <w:t xml:space="preserve"> </w:t>
      </w:r>
      <w:r w:rsidRPr="0075697D">
        <w:rPr>
          <w:rtl/>
        </w:rPr>
        <w:t>متزايداً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ونمائه</w:t>
      </w:r>
      <w:r w:rsidR="00E06D7A">
        <w:rPr>
          <w:rtl/>
        </w:rPr>
        <w:t xml:space="preserve"> </w:t>
      </w:r>
      <w:r w:rsidRPr="0075697D">
        <w:rPr>
          <w:rtl/>
        </w:rPr>
        <w:t>ورعايته،</w:t>
      </w:r>
      <w:r w:rsidR="00E06D7A">
        <w:rPr>
          <w:rtl/>
        </w:rPr>
        <w:t xml:space="preserve"> </w:t>
      </w:r>
      <w:r w:rsidRPr="0075697D">
        <w:rPr>
          <w:rtl/>
        </w:rPr>
        <w:t>واتخذت</w:t>
      </w:r>
      <w:r w:rsidR="00E06D7A">
        <w:rPr>
          <w:rtl/>
        </w:rPr>
        <w:t xml:space="preserve"> </w:t>
      </w:r>
      <w:r w:rsidRPr="0075697D">
        <w:rPr>
          <w:rtl/>
        </w:rPr>
        <w:t>لهذا</w:t>
      </w:r>
      <w:r w:rsidR="00E06D7A">
        <w:rPr>
          <w:rtl/>
        </w:rPr>
        <w:t xml:space="preserve"> </w:t>
      </w:r>
      <w:r w:rsidRPr="0075697D">
        <w:rPr>
          <w:rtl/>
        </w:rPr>
        <w:t>الصدد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التشريعية</w:t>
      </w:r>
      <w:r w:rsidR="00E06D7A">
        <w:rPr>
          <w:rtl/>
        </w:rPr>
        <w:t xml:space="preserve"> </w:t>
      </w:r>
      <w:r w:rsidRPr="0075697D">
        <w:rPr>
          <w:rtl/>
        </w:rPr>
        <w:t>والقانونية</w:t>
      </w:r>
      <w:r w:rsidR="00E06D7A">
        <w:rPr>
          <w:rtl/>
        </w:rPr>
        <w:t xml:space="preserve"> </w:t>
      </w:r>
      <w:r w:rsidRPr="0075697D">
        <w:rPr>
          <w:rtl/>
        </w:rPr>
        <w:t>والإدارية</w:t>
      </w:r>
      <w:r w:rsidR="00E06D7A">
        <w:rPr>
          <w:rtl/>
        </w:rPr>
        <w:t xml:space="preserve"> </w:t>
      </w:r>
      <w:r w:rsidRPr="0075697D">
        <w:rPr>
          <w:rtl/>
        </w:rPr>
        <w:t>وغيرها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الملائمة</w:t>
      </w:r>
      <w:r w:rsidR="00E06D7A">
        <w:rPr>
          <w:rtl/>
        </w:rPr>
        <w:t xml:space="preserve"> </w:t>
      </w:r>
      <w:r w:rsidRPr="0075697D">
        <w:rPr>
          <w:rtl/>
        </w:rPr>
        <w:t>لإعمال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الوسائل</w:t>
      </w:r>
      <w:r w:rsidR="00E06D7A">
        <w:rPr>
          <w:rtl/>
        </w:rPr>
        <w:t xml:space="preserve"> </w:t>
      </w:r>
      <w:r w:rsidRPr="0075697D">
        <w:rPr>
          <w:rtl/>
        </w:rPr>
        <w:t>الكفيلة</w:t>
      </w:r>
      <w:r w:rsidR="00E06D7A">
        <w:rPr>
          <w:rtl/>
        </w:rPr>
        <w:t xml:space="preserve"> </w:t>
      </w:r>
      <w:r w:rsidRPr="0075697D">
        <w:rPr>
          <w:rtl/>
        </w:rPr>
        <w:t>بتأصيلها</w:t>
      </w:r>
      <w:r w:rsidR="00E06D7A">
        <w:rPr>
          <w:rtl/>
        </w:rPr>
        <w:t xml:space="preserve"> </w:t>
      </w:r>
      <w:r w:rsidRPr="0075697D">
        <w:rPr>
          <w:rtl/>
        </w:rPr>
        <w:t>وتطويرها</w:t>
      </w:r>
      <w:r w:rsidR="00E06D7A">
        <w:rPr>
          <w:rtl/>
        </w:rPr>
        <w:t xml:space="preserve"> </w:t>
      </w:r>
      <w:r w:rsidRPr="0075697D">
        <w:rPr>
          <w:rtl/>
        </w:rPr>
        <w:t>وتحديثها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إطار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المتكاملة</w:t>
      </w:r>
      <w:r w:rsidR="00E06D7A">
        <w:rPr>
          <w:rtl/>
        </w:rPr>
        <w:t xml:space="preserve"> </w:t>
      </w:r>
      <w:r w:rsidRPr="0075697D">
        <w:rPr>
          <w:rtl/>
        </w:rPr>
        <w:t>للأسرة</w:t>
      </w:r>
      <w:r w:rsidR="00E06D7A">
        <w:rPr>
          <w:rtl/>
        </w:rPr>
        <w:t xml:space="preserve"> </w:t>
      </w:r>
      <w:r w:rsidRPr="0075697D">
        <w:rPr>
          <w:rtl/>
        </w:rPr>
        <w:t>وأفرادها.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استند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الاهتمام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مرجعيات</w:t>
      </w:r>
      <w:r w:rsidR="00E06D7A">
        <w:rPr>
          <w:rtl/>
        </w:rPr>
        <w:t xml:space="preserve"> </w:t>
      </w:r>
      <w:r w:rsidRPr="0075697D">
        <w:rPr>
          <w:rtl/>
        </w:rPr>
        <w:t>وطنية،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رأسها</w:t>
      </w:r>
      <w:r w:rsidR="00E06D7A">
        <w:rPr>
          <w:rtl/>
        </w:rPr>
        <w:t xml:space="preserve"> </w:t>
      </w:r>
      <w:r w:rsidRPr="0075697D">
        <w:rPr>
          <w:rtl/>
        </w:rPr>
        <w:t>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2030،</w:t>
      </w:r>
      <w:r w:rsidR="00E06D7A">
        <w:rPr>
          <w:rtl/>
        </w:rPr>
        <w:t xml:space="preserve"> </w:t>
      </w:r>
      <w:r w:rsidRPr="0075697D">
        <w:rPr>
          <w:rtl/>
        </w:rPr>
        <w:t>واستراتيجية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2011-2016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ضافة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الاستراتيجيات</w:t>
      </w:r>
      <w:r w:rsidR="00E06D7A">
        <w:rPr>
          <w:rtl/>
        </w:rPr>
        <w:t xml:space="preserve"> </w:t>
      </w:r>
      <w:r w:rsidRPr="0075697D">
        <w:rPr>
          <w:rtl/>
        </w:rPr>
        <w:t>الموجهة</w:t>
      </w:r>
      <w:r w:rsidR="00E06D7A">
        <w:rPr>
          <w:rtl/>
        </w:rPr>
        <w:t xml:space="preserve"> </w:t>
      </w:r>
      <w:r w:rsidRPr="0075697D">
        <w:rPr>
          <w:rtl/>
        </w:rPr>
        <w:t>للأسرة</w:t>
      </w:r>
      <w:r w:rsidR="00E06D7A">
        <w:rPr>
          <w:rtl/>
        </w:rPr>
        <w:t xml:space="preserve"> </w:t>
      </w:r>
      <w:r w:rsidRPr="0075697D">
        <w:rPr>
          <w:rtl/>
        </w:rPr>
        <w:t>والمجتمع،</w:t>
      </w:r>
      <w:r w:rsidR="00E06D7A">
        <w:rPr>
          <w:rtl/>
        </w:rPr>
        <w:t xml:space="preserve"> </w:t>
      </w:r>
      <w:r w:rsidRPr="0075697D">
        <w:rPr>
          <w:rtl/>
        </w:rPr>
        <w:t>وبصفة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استراتيجية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2018-2022.</w:t>
      </w:r>
      <w:r w:rsidR="00E06D7A">
        <w:rPr>
          <w:rtl/>
        </w:rPr>
        <w:t xml:space="preserve"> </w:t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الدوام</w:t>
      </w:r>
      <w:r w:rsidR="00E06D7A">
        <w:rPr>
          <w:rtl/>
        </w:rPr>
        <w:t xml:space="preserve"> </w:t>
      </w:r>
      <w:r w:rsidRPr="0075697D">
        <w:rPr>
          <w:rtl/>
        </w:rPr>
        <w:t>ف</w:t>
      </w:r>
      <w:r w:rsidRPr="0075697D">
        <w:rPr>
          <w:rFonts w:hint="eastAsia"/>
          <w:rtl/>
        </w:rPr>
        <w:t>إ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المرجعيات</w:t>
      </w:r>
      <w:r w:rsidR="00E06D7A">
        <w:rPr>
          <w:rtl/>
        </w:rPr>
        <w:t xml:space="preserve"> </w:t>
      </w:r>
      <w:r w:rsidRPr="0075697D">
        <w:rPr>
          <w:rtl/>
        </w:rPr>
        <w:t>تشكل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داعمة</w:t>
      </w:r>
      <w:r w:rsidR="00E06D7A">
        <w:rPr>
          <w:rtl/>
        </w:rPr>
        <w:t xml:space="preserve"> </w:t>
      </w:r>
      <w:r w:rsidRPr="0075697D">
        <w:rPr>
          <w:rtl/>
        </w:rPr>
        <w:t>وراسخة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والأسرة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النهج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نادت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المعاهدات</w:t>
      </w:r>
      <w:r w:rsidR="00E06D7A">
        <w:rPr>
          <w:rtl/>
        </w:rPr>
        <w:t xml:space="preserve"> </w:t>
      </w:r>
      <w:r w:rsidRPr="0075697D">
        <w:rPr>
          <w:rtl/>
        </w:rPr>
        <w:t>والاتفاقيات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بالدستور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للدولة.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2" w:name="_Toc21679378"/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الدستورية</w:t>
      </w:r>
      <w:r w:rsidR="00E06D7A">
        <w:rPr>
          <w:rtl/>
        </w:rPr>
        <w:t xml:space="preserve"> </w:t>
      </w:r>
      <w:r w:rsidRPr="0075697D">
        <w:rPr>
          <w:rtl/>
        </w:rPr>
        <w:t>والتشريعية</w:t>
      </w:r>
      <w:r w:rsidR="00E06D7A">
        <w:rPr>
          <w:rtl/>
        </w:rPr>
        <w:t xml:space="preserve"> </w:t>
      </w:r>
      <w:r w:rsidRPr="0075697D">
        <w:rPr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bookmarkEnd w:id="82"/>
    </w:p>
    <w:p w:rsidR="00E11ED3" w:rsidRPr="0075697D" w:rsidRDefault="00E11ED3" w:rsidP="00E11ED3">
      <w:pPr>
        <w:pStyle w:val="SingleTxtGA"/>
      </w:pPr>
      <w:r w:rsidRPr="00D1043D">
        <w:rPr>
          <w:rtl/>
        </w:rPr>
        <w:t>252-</w:t>
      </w:r>
      <w:r w:rsidRPr="00D1043D">
        <w:rPr>
          <w:rtl/>
        </w:rPr>
        <w:tab/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للبلاد</w:t>
      </w:r>
      <w:r w:rsidR="00E06D7A">
        <w:rPr>
          <w:rtl/>
        </w:rPr>
        <w:t xml:space="preserve"> </w:t>
      </w:r>
      <w:r w:rsidRPr="0075697D">
        <w:rPr>
          <w:rtl/>
        </w:rPr>
        <w:t>أحكاماً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النشء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عامة</w:t>
      </w:r>
      <w:r w:rsidR="00E06D7A">
        <w:rPr>
          <w:rtl/>
        </w:rPr>
        <w:t xml:space="preserve"> </w:t>
      </w:r>
      <w:r w:rsidRPr="0075697D">
        <w:rPr>
          <w:rtl/>
        </w:rPr>
        <w:t>ووقايته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الانحراف</w:t>
      </w:r>
      <w:r w:rsidR="00E06D7A">
        <w:rPr>
          <w:rtl/>
        </w:rPr>
        <w:t xml:space="preserve"> </w:t>
      </w:r>
      <w:r w:rsidRPr="0075697D">
        <w:rPr>
          <w:rtl/>
        </w:rPr>
        <w:t>والاهتمام</w:t>
      </w:r>
      <w:r w:rsidR="00E06D7A">
        <w:rPr>
          <w:rtl/>
        </w:rPr>
        <w:t xml:space="preserve"> </w:t>
      </w:r>
      <w:r w:rsidRPr="0075697D">
        <w:rPr>
          <w:rtl/>
        </w:rPr>
        <w:t>بمصالحه</w:t>
      </w:r>
      <w:r w:rsidR="00E06D7A">
        <w:rPr>
          <w:rtl/>
        </w:rPr>
        <w:t xml:space="preserve"> </w:t>
      </w:r>
      <w:r w:rsidRPr="0075697D">
        <w:rPr>
          <w:rtl/>
        </w:rPr>
        <w:t>الفضلى</w:t>
      </w:r>
      <w:r w:rsidR="00E06D7A">
        <w:rPr>
          <w:rtl/>
        </w:rPr>
        <w:t xml:space="preserve"> </w:t>
      </w:r>
      <w:r w:rsidRPr="0075697D">
        <w:rPr>
          <w:rtl/>
        </w:rPr>
        <w:t>والالتزام</w:t>
      </w:r>
      <w:r w:rsidR="00E06D7A">
        <w:rPr>
          <w:rtl/>
        </w:rPr>
        <w:t xml:space="preserve"> </w:t>
      </w:r>
      <w:r w:rsidRPr="0075697D">
        <w:rPr>
          <w:rtl/>
        </w:rPr>
        <w:t>بالوفاء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الوجه</w:t>
      </w:r>
      <w:r w:rsidR="00E06D7A">
        <w:rPr>
          <w:rtl/>
        </w:rPr>
        <w:t xml:space="preserve"> </w:t>
      </w:r>
      <w:r w:rsidRPr="0075697D">
        <w:rPr>
          <w:rtl/>
        </w:rPr>
        <w:t>الأمثل.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3" w:name="_Toc21679379"/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bookmarkEnd w:id="83"/>
    </w:p>
    <w:p w:rsidR="00E11ED3" w:rsidRPr="0075697D" w:rsidRDefault="00E11ED3" w:rsidP="00E11ED3">
      <w:pPr>
        <w:pStyle w:val="SingleTxtGA"/>
      </w:pPr>
      <w:r w:rsidRPr="00D1043D">
        <w:rPr>
          <w:rtl/>
        </w:rPr>
        <w:t>253-</w:t>
      </w:r>
      <w:r w:rsidRPr="00D1043D">
        <w:rPr>
          <w:rtl/>
        </w:rPr>
        <w:tab/>
      </w:r>
      <w:r w:rsidRPr="0075697D">
        <w:rPr>
          <w:rtl/>
        </w:rPr>
        <w:t>وفر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الجنائية</w:t>
      </w:r>
      <w:r w:rsidR="00E06D7A">
        <w:rPr>
          <w:rtl/>
        </w:rPr>
        <w:t xml:space="preserve"> </w:t>
      </w:r>
      <w:r w:rsidRPr="0075697D">
        <w:rPr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الإساءة</w:t>
      </w:r>
      <w:r w:rsidR="00E06D7A">
        <w:rPr>
          <w:rtl/>
        </w:rPr>
        <w:t xml:space="preserve"> </w:t>
      </w:r>
      <w:r w:rsidRPr="0075697D">
        <w:rPr>
          <w:rtl/>
        </w:rPr>
        <w:t>البدنية</w:t>
      </w:r>
      <w:r w:rsidR="00E06D7A">
        <w:rPr>
          <w:rtl/>
        </w:rPr>
        <w:t xml:space="preserve"> </w:t>
      </w:r>
      <w:r w:rsidRPr="0075697D">
        <w:rPr>
          <w:rtl/>
        </w:rPr>
        <w:t>والإهمال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المنطوية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إهمال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إساءة</w:t>
      </w:r>
      <w:r w:rsidR="00E06D7A">
        <w:rPr>
          <w:rtl/>
        </w:rPr>
        <w:t xml:space="preserve"> </w:t>
      </w:r>
      <w:r w:rsidRPr="0075697D">
        <w:rPr>
          <w:rtl/>
        </w:rPr>
        <w:t>المعاملة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الاستغلال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الإساءة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بوجه</w:t>
      </w:r>
      <w:r w:rsidR="00E06D7A">
        <w:rPr>
          <w:rtl/>
        </w:rPr>
        <w:t xml:space="preserve"> </w:t>
      </w:r>
      <w:r w:rsidRPr="0075697D">
        <w:rPr>
          <w:rtl/>
        </w:rPr>
        <w:t>عام،</w:t>
      </w:r>
      <w:r w:rsidR="00E06D7A">
        <w:rPr>
          <w:rtl/>
        </w:rPr>
        <w:t xml:space="preserve"> </w:t>
      </w:r>
      <w:r w:rsidRPr="0075697D">
        <w:rPr>
          <w:rtl/>
        </w:rPr>
        <w:t>وشدد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بوجه</w:t>
      </w:r>
      <w:r w:rsidR="00E06D7A">
        <w:rPr>
          <w:rtl/>
        </w:rPr>
        <w:t xml:space="preserve"> </w:t>
      </w:r>
      <w:r w:rsidRPr="0075697D">
        <w:rPr>
          <w:rtl/>
        </w:rPr>
        <w:t>خاص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الأحوال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فيها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أصول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يتولون</w:t>
      </w:r>
      <w:r w:rsidR="00E06D7A">
        <w:rPr>
          <w:rtl/>
        </w:rPr>
        <w:t xml:space="preserve"> </w:t>
      </w:r>
      <w:r w:rsidRPr="0075697D">
        <w:rPr>
          <w:rtl/>
        </w:rPr>
        <w:t>رعايته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استخدام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التسول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الطرقات</w:t>
      </w:r>
      <w:r w:rsidR="00E06D7A">
        <w:rPr>
          <w:rtl/>
        </w:rPr>
        <w:t xml:space="preserve"> </w:t>
      </w:r>
      <w:r w:rsidRPr="0075697D">
        <w:rPr>
          <w:rtl/>
        </w:rPr>
        <w:t>والأماكن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وعاقب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يقود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يحمله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Pr="0075697D"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254-</w:t>
      </w:r>
      <w:r w:rsidRPr="00D1043D">
        <w:rPr>
          <w:rtl/>
        </w:rPr>
        <w:tab/>
      </w:r>
      <w:r w:rsidRPr="0075697D">
        <w:rPr>
          <w:rtl/>
        </w:rPr>
        <w:t>شدد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العقاب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الجاني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جرائم</w:t>
      </w:r>
      <w:r w:rsidR="00E06D7A">
        <w:rPr>
          <w:rtl/>
        </w:rPr>
        <w:t xml:space="preserve"> </w:t>
      </w:r>
      <w:r w:rsidRPr="0075697D">
        <w:rPr>
          <w:rtl/>
        </w:rPr>
        <w:t>الزنا</w:t>
      </w:r>
      <w:r w:rsidR="00E06D7A">
        <w:rPr>
          <w:rtl/>
        </w:rPr>
        <w:t xml:space="preserve"> </w:t>
      </w:r>
      <w:r w:rsidRPr="0075697D">
        <w:rPr>
          <w:rtl/>
        </w:rPr>
        <w:t>والعرض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كون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المجني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طفلا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سواء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الذكور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الإناث.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255-</w:t>
      </w:r>
      <w:r w:rsidRPr="00D1043D">
        <w:rPr>
          <w:rtl/>
        </w:rPr>
        <w:tab/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وعاقب</w:t>
      </w:r>
      <w:r w:rsidR="00E06D7A">
        <w:rPr>
          <w:rtl/>
        </w:rPr>
        <w:t xml:space="preserve"> </w:t>
      </w:r>
      <w:r w:rsidRPr="0075697D">
        <w:rPr>
          <w:rtl/>
        </w:rPr>
        <w:t>المرأة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تقتل</w:t>
      </w:r>
      <w:r w:rsidR="00E06D7A">
        <w:rPr>
          <w:rtl/>
        </w:rPr>
        <w:t xml:space="preserve"> </w:t>
      </w:r>
      <w:r w:rsidRPr="0075697D">
        <w:rPr>
          <w:rtl/>
        </w:rPr>
        <w:t>عمداً</w:t>
      </w:r>
      <w:r w:rsidR="00E06D7A">
        <w:rPr>
          <w:rtl/>
        </w:rPr>
        <w:t xml:space="preserve"> </w:t>
      </w:r>
      <w:r w:rsidRPr="0075697D">
        <w:rPr>
          <w:rtl/>
        </w:rPr>
        <w:t>طفلها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حملته</w:t>
      </w:r>
      <w:r w:rsidR="00E06D7A">
        <w:rPr>
          <w:rtl/>
        </w:rPr>
        <w:t xml:space="preserve"> </w:t>
      </w:r>
      <w:r w:rsidRPr="0075697D">
        <w:rPr>
          <w:rtl/>
        </w:rPr>
        <w:t>سفاحاً،</w:t>
      </w:r>
      <w:r w:rsidR="00E06D7A">
        <w:rPr>
          <w:rtl/>
        </w:rPr>
        <w:t xml:space="preserve"> </w:t>
      </w:r>
      <w:r w:rsidRPr="0075697D">
        <w:rPr>
          <w:rtl/>
        </w:rPr>
        <w:t>عقب</w:t>
      </w:r>
      <w:r w:rsidR="00E06D7A">
        <w:rPr>
          <w:rtl/>
        </w:rPr>
        <w:t xml:space="preserve"> </w:t>
      </w:r>
      <w:r w:rsidRPr="0075697D">
        <w:rPr>
          <w:rtl/>
        </w:rPr>
        <w:t>ولادته</w:t>
      </w:r>
      <w:r w:rsidR="00E06D7A">
        <w:rPr>
          <w:rtl/>
        </w:rPr>
        <w:t xml:space="preserve"> </w:t>
      </w:r>
      <w:r w:rsidRPr="0075697D">
        <w:rPr>
          <w:rtl/>
        </w:rPr>
        <w:t>مباشرة.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256-</w:t>
      </w:r>
      <w:r w:rsidRPr="00D1043D">
        <w:rPr>
          <w:rtl/>
        </w:rPr>
        <w:tab/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وعاقب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استغل</w:t>
      </w:r>
      <w:r w:rsidR="00E06D7A">
        <w:rPr>
          <w:rtl/>
        </w:rPr>
        <w:t xml:space="preserve"> </w:t>
      </w:r>
      <w:r w:rsidRPr="0075697D">
        <w:rPr>
          <w:rtl/>
        </w:rPr>
        <w:t>هوى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حاجتهم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خبرتهم</w:t>
      </w:r>
      <w:r w:rsidR="00E06D7A">
        <w:rPr>
          <w:rtl/>
        </w:rPr>
        <w:t xml:space="preserve"> </w:t>
      </w:r>
      <w:r w:rsidRPr="0075697D">
        <w:rPr>
          <w:rtl/>
        </w:rPr>
        <w:t>وحصل</w:t>
      </w:r>
      <w:r w:rsidR="00E06D7A">
        <w:rPr>
          <w:rtl/>
        </w:rPr>
        <w:t xml:space="preserve"> </w:t>
      </w:r>
      <w:r w:rsidRPr="0075697D">
        <w:rPr>
          <w:rtl/>
        </w:rPr>
        <w:t>منهم،</w:t>
      </w:r>
      <w:r w:rsidR="00E06D7A">
        <w:rPr>
          <w:rtl/>
        </w:rPr>
        <w:t xml:space="preserve"> </w:t>
      </w:r>
      <w:r w:rsidRPr="0075697D">
        <w:rPr>
          <w:rtl/>
        </w:rPr>
        <w:t>إضرار</w:t>
      </w:r>
      <w:r w:rsidR="00E06D7A">
        <w:rPr>
          <w:rtl/>
        </w:rPr>
        <w:t xml:space="preserve"> </w:t>
      </w:r>
      <w:r w:rsidRPr="0075697D">
        <w:rPr>
          <w:rtl/>
        </w:rPr>
        <w:t>بمصلحتهم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بمصلحة</w:t>
      </w:r>
      <w:r w:rsidR="00E06D7A">
        <w:rPr>
          <w:rtl/>
        </w:rPr>
        <w:t xml:space="preserve"> </w:t>
      </w:r>
      <w:r w:rsidRPr="0075697D">
        <w:rPr>
          <w:rtl/>
        </w:rPr>
        <w:t>غيرهم،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مال</w:t>
      </w:r>
      <w:r w:rsidR="00E06D7A">
        <w:rPr>
          <w:rtl/>
        </w:rPr>
        <w:t xml:space="preserve"> </w:t>
      </w:r>
      <w:r w:rsidRPr="0075697D">
        <w:rPr>
          <w:rtl/>
        </w:rPr>
        <w:t>منقول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سند</w:t>
      </w:r>
      <w:r w:rsidR="00E06D7A">
        <w:rPr>
          <w:rtl/>
        </w:rPr>
        <w:t xml:space="preserve"> </w:t>
      </w:r>
      <w:r w:rsidRPr="0075697D">
        <w:rPr>
          <w:rtl/>
        </w:rPr>
        <w:t>مثبت</w:t>
      </w:r>
      <w:r w:rsidR="00E06D7A">
        <w:rPr>
          <w:rtl/>
        </w:rPr>
        <w:t xml:space="preserve"> </w:t>
      </w:r>
      <w:r w:rsidRPr="0075697D">
        <w:rPr>
          <w:rtl/>
        </w:rPr>
        <w:t>لدين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مخالصة،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إلغاء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السند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إتلافه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تعديله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وشُددت</w:t>
      </w:r>
      <w:r w:rsidR="00E06D7A">
        <w:rPr>
          <w:rtl/>
        </w:rPr>
        <w:t xml:space="preserve"> </w:t>
      </w:r>
      <w:r w:rsidRPr="0075697D">
        <w:rPr>
          <w:rtl/>
        </w:rPr>
        <w:t>العقوبة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مرتكب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ولياً،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وصياً،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قيماً،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مكلفاً</w:t>
      </w:r>
      <w:r w:rsidR="00E06D7A">
        <w:rPr>
          <w:rtl/>
        </w:rPr>
        <w:t xml:space="preserve"> </w:t>
      </w:r>
      <w:r w:rsidRPr="0075697D">
        <w:rPr>
          <w:rtl/>
        </w:rPr>
        <w:t>بأي</w:t>
      </w:r>
      <w:r w:rsidR="00E06D7A">
        <w:rPr>
          <w:rtl/>
        </w:rPr>
        <w:t xml:space="preserve"> </w:t>
      </w:r>
      <w:r w:rsidRPr="0075697D">
        <w:rPr>
          <w:rtl/>
        </w:rPr>
        <w:t>صفة</w:t>
      </w:r>
      <w:r w:rsidR="00E06D7A">
        <w:rPr>
          <w:rtl/>
        </w:rPr>
        <w:t xml:space="preserve"> </w:t>
      </w:r>
      <w:r w:rsidRPr="0075697D">
        <w:rPr>
          <w:rtl/>
        </w:rPr>
        <w:t>برعاية</w:t>
      </w:r>
      <w:r w:rsidR="00E06D7A">
        <w:rPr>
          <w:rtl/>
        </w:rPr>
        <w:t xml:space="preserve"> </w:t>
      </w:r>
      <w:r w:rsidRPr="0075697D">
        <w:rPr>
          <w:rtl/>
        </w:rPr>
        <w:t>مصالحه</w:t>
      </w:r>
      <w:r w:rsidRPr="0075697D">
        <w:t>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يعتد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بعنصر</w:t>
      </w:r>
      <w:r w:rsidR="00E06D7A">
        <w:rPr>
          <w:rtl/>
        </w:rPr>
        <w:t xml:space="preserve"> </w:t>
      </w:r>
      <w:r w:rsidRPr="0075697D">
        <w:rPr>
          <w:rtl/>
        </w:rPr>
        <w:t>الرضا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تقع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جعل</w:t>
      </w:r>
      <w:r w:rsidR="00E06D7A">
        <w:rPr>
          <w:rtl/>
        </w:rPr>
        <w:t xml:space="preserve"> </w:t>
      </w:r>
      <w:r w:rsidRPr="0075697D">
        <w:rPr>
          <w:rtl/>
        </w:rPr>
        <w:t>هناك</w:t>
      </w:r>
      <w:r w:rsidR="00E06D7A">
        <w:rPr>
          <w:rtl/>
        </w:rPr>
        <w:t xml:space="preserve"> </w:t>
      </w:r>
      <w:r w:rsidRPr="0075697D">
        <w:rPr>
          <w:rtl/>
        </w:rPr>
        <w:t>تشديد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للعقوبة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مواجهة</w:t>
      </w:r>
      <w:r w:rsidR="00E06D7A">
        <w:rPr>
          <w:rtl/>
        </w:rPr>
        <w:t xml:space="preserve"> </w:t>
      </w:r>
      <w:r w:rsidRPr="0075697D">
        <w:rPr>
          <w:rtl/>
        </w:rPr>
        <w:t>حدث.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4" w:name="_Toc21679380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قيد</w:t>
      </w:r>
      <w:r w:rsidR="00E06D7A">
        <w:rPr>
          <w:rtl/>
        </w:rPr>
        <w:t xml:space="preserve"> </w:t>
      </w:r>
      <w:r w:rsidRPr="0075697D">
        <w:rPr>
          <w:rtl/>
        </w:rPr>
        <w:t>المواليد</w:t>
      </w:r>
      <w:r w:rsidR="00E06D7A">
        <w:rPr>
          <w:rtl/>
        </w:rPr>
        <w:t xml:space="preserve"> </w:t>
      </w:r>
      <w:r w:rsidRPr="0075697D">
        <w:rPr>
          <w:rtl/>
        </w:rPr>
        <w:t>والوفيات</w:t>
      </w:r>
      <w:bookmarkEnd w:id="84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257-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قيد</w:t>
      </w:r>
      <w:r w:rsidR="00E06D7A">
        <w:rPr>
          <w:rtl/>
        </w:rPr>
        <w:t xml:space="preserve"> </w:t>
      </w:r>
      <w:r w:rsidRPr="0075697D">
        <w:rPr>
          <w:rtl/>
        </w:rPr>
        <w:t>المواليد</w:t>
      </w:r>
      <w:r w:rsidR="00E06D7A">
        <w:rPr>
          <w:rtl/>
        </w:rPr>
        <w:t xml:space="preserve"> </w:t>
      </w:r>
      <w:r w:rsidRPr="0075697D">
        <w:rPr>
          <w:rtl/>
        </w:rPr>
        <w:t>والوفيات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مواده</w:t>
      </w:r>
      <w:r w:rsidR="00E06D7A">
        <w:rPr>
          <w:rtl/>
        </w:rPr>
        <w:t xml:space="preserve"> </w:t>
      </w:r>
      <w:r w:rsidRPr="0075697D">
        <w:rPr>
          <w:rtl/>
        </w:rPr>
        <w:t>(11،</w:t>
      </w:r>
      <w:r w:rsidR="0048340A">
        <w:rPr>
          <w:rFonts w:hint="eastAsia"/>
          <w:rtl/>
        </w:rPr>
        <w:t> </w:t>
      </w:r>
      <w:r w:rsidRPr="0075697D">
        <w:rPr>
          <w:rtl/>
        </w:rPr>
        <w:t>12،</w:t>
      </w:r>
      <w:r w:rsidR="00E06D7A">
        <w:rPr>
          <w:rtl/>
        </w:rPr>
        <w:t xml:space="preserve"> </w:t>
      </w:r>
      <w:r w:rsidRPr="0075697D">
        <w:rPr>
          <w:rtl/>
        </w:rPr>
        <w:t>13)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بتسجيل</w:t>
      </w:r>
      <w:r w:rsidR="00E06D7A">
        <w:rPr>
          <w:rtl/>
        </w:rPr>
        <w:t xml:space="preserve"> </w:t>
      </w:r>
      <w:r w:rsidRPr="0075697D">
        <w:rPr>
          <w:rtl/>
        </w:rPr>
        <w:t>وإصدار</w:t>
      </w:r>
      <w:r w:rsidR="00E06D7A">
        <w:rPr>
          <w:rtl/>
        </w:rPr>
        <w:t xml:space="preserve"> </w:t>
      </w:r>
      <w:r w:rsidRPr="0075697D">
        <w:rPr>
          <w:rtl/>
        </w:rPr>
        <w:t>شهادات</w:t>
      </w:r>
      <w:r w:rsidR="00E06D7A">
        <w:rPr>
          <w:rtl/>
        </w:rPr>
        <w:t xml:space="preserve"> </w:t>
      </w:r>
      <w:r w:rsidRPr="0075697D">
        <w:rPr>
          <w:rtl/>
        </w:rPr>
        <w:t>الميلاد</w:t>
      </w:r>
      <w:r w:rsidR="00E06D7A">
        <w:rPr>
          <w:rtl/>
        </w:rPr>
        <w:t xml:space="preserve"> </w:t>
      </w:r>
      <w:r w:rsidRPr="0075697D">
        <w:rPr>
          <w:rtl/>
        </w:rPr>
        <w:t>لجميع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بمن</w:t>
      </w:r>
      <w:r w:rsidR="00E06D7A">
        <w:rPr>
          <w:rtl/>
        </w:rPr>
        <w:t xml:space="preserve"> </w:t>
      </w:r>
      <w:r w:rsidRPr="0075697D">
        <w:rPr>
          <w:rtl/>
        </w:rPr>
        <w:t>فيهم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الشرعيين.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5" w:name="_Toc21679381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bookmarkEnd w:id="85"/>
    </w:p>
    <w:p w:rsidR="00E11ED3" w:rsidRPr="0075697D" w:rsidRDefault="00E11ED3" w:rsidP="00E11ED3">
      <w:pPr>
        <w:pStyle w:val="SingleTxtGA"/>
      </w:pPr>
      <w:r w:rsidRPr="00D1043D">
        <w:rPr>
          <w:rtl/>
        </w:rPr>
        <w:t>258-</w:t>
      </w:r>
      <w:r w:rsidRPr="00D1043D">
        <w:rPr>
          <w:rtl/>
        </w:rPr>
        <w:tab/>
      </w:r>
      <w:r w:rsidRPr="0075697D">
        <w:rPr>
          <w:rtl/>
        </w:rPr>
        <w:t>أناط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بالوالدين</w:t>
      </w:r>
      <w:r w:rsidR="00E06D7A">
        <w:rPr>
          <w:rtl/>
        </w:rPr>
        <w:t xml:space="preserve"> </w:t>
      </w:r>
      <w:r w:rsidRPr="0075697D">
        <w:rPr>
          <w:rtl/>
        </w:rPr>
        <w:t>العناية</w:t>
      </w:r>
      <w:r w:rsidR="00E06D7A">
        <w:rPr>
          <w:rtl/>
        </w:rPr>
        <w:t xml:space="preserve"> </w:t>
      </w:r>
      <w:r w:rsidRPr="0075697D">
        <w:rPr>
          <w:rtl/>
        </w:rPr>
        <w:t>الكاملة</w:t>
      </w:r>
      <w:r w:rsidR="00E06D7A">
        <w:rPr>
          <w:rtl/>
        </w:rPr>
        <w:t xml:space="preserve"> </w:t>
      </w:r>
      <w:r w:rsidRPr="0075697D">
        <w:rPr>
          <w:rtl/>
        </w:rPr>
        <w:t>بالأولاد</w:t>
      </w:r>
      <w:r w:rsidR="00E06D7A">
        <w:rPr>
          <w:rtl/>
        </w:rPr>
        <w:t xml:space="preserve"> </w:t>
      </w:r>
      <w:r w:rsidRPr="0075697D">
        <w:rPr>
          <w:rtl/>
        </w:rPr>
        <w:t>وبذل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الجهود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تربيتهم</w:t>
      </w:r>
      <w:r w:rsidR="00E06D7A">
        <w:rPr>
          <w:rtl/>
        </w:rPr>
        <w:t xml:space="preserve"> </w:t>
      </w:r>
      <w:r w:rsidRPr="0075697D">
        <w:rPr>
          <w:rtl/>
        </w:rPr>
        <w:t>وتقويمهم</w:t>
      </w:r>
      <w:r w:rsidR="00E06D7A">
        <w:rPr>
          <w:rtl/>
        </w:rPr>
        <w:t xml:space="preserve"> </w:t>
      </w:r>
      <w:r w:rsidRPr="0075697D">
        <w:rPr>
          <w:rtl/>
        </w:rPr>
        <w:t>وصولاً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التنشئة</w:t>
      </w:r>
      <w:r w:rsidR="00E06D7A">
        <w:rPr>
          <w:rtl/>
        </w:rPr>
        <w:t xml:space="preserve"> </w:t>
      </w:r>
      <w:r w:rsidRPr="0075697D">
        <w:rPr>
          <w:rtl/>
        </w:rPr>
        <w:t>الصالحة</w:t>
      </w:r>
      <w:r w:rsidR="00E06D7A">
        <w:rPr>
          <w:rtl/>
        </w:rPr>
        <w:t xml:space="preserve"> </w:t>
      </w:r>
      <w:r w:rsidRPr="0075697D">
        <w:rPr>
          <w:rtl/>
        </w:rPr>
        <w:t>للصغار</w:t>
      </w:r>
      <w:r w:rsidR="00E06D7A">
        <w:rPr>
          <w:rtl/>
        </w:rPr>
        <w:t xml:space="preserve"> </w:t>
      </w:r>
      <w:r w:rsidRPr="0075697D">
        <w:rPr>
          <w:rtl/>
        </w:rPr>
        <w:t>وتحقيق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المصالح</w:t>
      </w:r>
      <w:r w:rsidR="00E06D7A">
        <w:rPr>
          <w:rtl/>
        </w:rPr>
        <w:t xml:space="preserve"> </w:t>
      </w:r>
      <w:r w:rsidRPr="0075697D">
        <w:rPr>
          <w:rtl/>
        </w:rPr>
        <w:t>لهم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6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  <w:r w:rsidR="00E06D7A">
        <w:rPr>
          <w:rtl/>
        </w:rPr>
        <w:t xml:space="preserve"> </w:t>
      </w:r>
      <w:r w:rsidRPr="0075697D">
        <w:rPr>
          <w:rtl/>
        </w:rPr>
        <w:t>والأصل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العناية</w:t>
      </w:r>
      <w:r w:rsidR="00E06D7A">
        <w:rPr>
          <w:rtl/>
        </w:rPr>
        <w:t xml:space="preserve"> </w:t>
      </w:r>
      <w:r w:rsidRPr="0075697D">
        <w:rPr>
          <w:rtl/>
        </w:rPr>
        <w:t>والتربية</w:t>
      </w:r>
      <w:r w:rsidR="00E06D7A">
        <w:rPr>
          <w:rtl/>
        </w:rPr>
        <w:t xml:space="preserve"> </w:t>
      </w:r>
      <w:r w:rsidRPr="0075697D">
        <w:rPr>
          <w:rtl/>
        </w:rPr>
        <w:t>والتقويم</w:t>
      </w:r>
      <w:r w:rsidR="00E06D7A">
        <w:rPr>
          <w:rtl/>
        </w:rPr>
        <w:t xml:space="preserve"> </w:t>
      </w:r>
      <w:r w:rsidRPr="0075697D">
        <w:rPr>
          <w:rtl/>
        </w:rPr>
        <w:t>للأولاد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للزوجين</w:t>
      </w:r>
      <w:r w:rsidR="00E06D7A">
        <w:rPr>
          <w:rtl/>
        </w:rPr>
        <w:t xml:space="preserve"> </w:t>
      </w:r>
      <w:r w:rsidRPr="0075697D">
        <w:rPr>
          <w:rtl/>
        </w:rPr>
        <w:t>"الوالدين"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دامت</w:t>
      </w:r>
      <w:r w:rsidR="00E06D7A">
        <w:rPr>
          <w:rtl/>
        </w:rPr>
        <w:t xml:space="preserve"> </w:t>
      </w:r>
      <w:r w:rsidRPr="0075697D">
        <w:rPr>
          <w:rtl/>
        </w:rPr>
        <w:t>الزوجية</w:t>
      </w:r>
      <w:r w:rsidR="00E06D7A">
        <w:rPr>
          <w:rtl/>
        </w:rPr>
        <w:t xml:space="preserve"> </w:t>
      </w:r>
      <w:r w:rsidRPr="0075697D">
        <w:rPr>
          <w:rtl/>
        </w:rPr>
        <w:t>قائمة</w:t>
      </w:r>
      <w:r w:rsidR="00E06D7A">
        <w:rPr>
          <w:rtl/>
        </w:rPr>
        <w:t xml:space="preserve"> </w:t>
      </w:r>
      <w:r w:rsidRPr="0075697D">
        <w:rPr>
          <w:rtl/>
        </w:rPr>
        <w:t>بينهما،</w:t>
      </w:r>
      <w:r w:rsidR="00E06D7A">
        <w:rPr>
          <w:rtl/>
        </w:rPr>
        <w:t xml:space="preserve"> </w:t>
      </w:r>
      <w:r w:rsidRPr="0075697D">
        <w:rPr>
          <w:rtl/>
        </w:rPr>
        <w:t>وتكون</w:t>
      </w:r>
      <w:r w:rsidR="00E06D7A">
        <w:rPr>
          <w:rtl/>
        </w:rPr>
        <w:t xml:space="preserve"> </w:t>
      </w:r>
      <w:r w:rsidRPr="0075697D">
        <w:rPr>
          <w:rtl/>
        </w:rPr>
        <w:t>للأم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الفرقة</w:t>
      </w:r>
      <w:r w:rsidR="00E06D7A">
        <w:rPr>
          <w:rtl/>
        </w:rPr>
        <w:t xml:space="preserve"> </w:t>
      </w:r>
      <w:r w:rsidRPr="0075697D">
        <w:rPr>
          <w:rtl/>
        </w:rPr>
        <w:t>تحقيقا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لمص</w:t>
      </w:r>
      <w:r w:rsidRPr="0075697D">
        <w:rPr>
          <w:rFonts w:hint="eastAsia"/>
          <w:rtl/>
        </w:rPr>
        <w:t>ل</w:t>
      </w:r>
      <w:r w:rsidRPr="0075697D">
        <w:rPr>
          <w:rtl/>
        </w:rPr>
        <w:t>حة</w:t>
      </w:r>
      <w:r w:rsidR="00E06D7A">
        <w:rPr>
          <w:rtl/>
        </w:rPr>
        <w:t xml:space="preserve"> </w:t>
      </w:r>
      <w:r w:rsidRPr="0075697D">
        <w:rPr>
          <w:rtl/>
        </w:rPr>
        <w:t>الصغير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نها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صلح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المرحلة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بشرط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أمينة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الصغير</w:t>
      </w:r>
      <w:r w:rsidR="00E06D7A">
        <w:rPr>
          <w:rtl/>
        </w:rPr>
        <w:t xml:space="preserve"> </w:t>
      </w:r>
      <w:r w:rsidRPr="0075697D">
        <w:rPr>
          <w:rtl/>
        </w:rPr>
        <w:t>حريصة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أدبه</w:t>
      </w:r>
      <w:r w:rsidR="00E06D7A">
        <w:rPr>
          <w:rtl/>
        </w:rPr>
        <w:t xml:space="preserve"> </w:t>
      </w:r>
      <w:r w:rsidRPr="0075697D">
        <w:rPr>
          <w:rtl/>
        </w:rPr>
        <w:t>ودينه</w:t>
      </w:r>
      <w:r w:rsidR="00E06D7A">
        <w:rPr>
          <w:rtl/>
        </w:rPr>
        <w:t xml:space="preserve"> </w:t>
      </w:r>
      <w:r w:rsidRPr="0075697D">
        <w:rPr>
          <w:rtl/>
        </w:rPr>
        <w:t>وخلقه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رأ</w:t>
      </w:r>
      <w:r w:rsidRPr="0075697D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القاضي</w:t>
      </w:r>
      <w:r w:rsidR="00E06D7A">
        <w:rPr>
          <w:rtl/>
        </w:rPr>
        <w:t xml:space="preserve"> </w:t>
      </w:r>
      <w:r w:rsidRPr="0075697D">
        <w:rPr>
          <w:rtl/>
        </w:rPr>
        <w:t>المصلحة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بأن</w:t>
      </w:r>
      <w:r w:rsidRPr="0075697D">
        <w:rPr>
          <w:rFonts w:hint="eastAsia"/>
          <w:rtl/>
        </w:rPr>
        <w:t>ها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أمينة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تؤمن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خلقه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7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  <w:r w:rsidR="00E06D7A">
        <w:rPr>
          <w:rtl/>
        </w:rPr>
        <w:t xml:space="preserve"> </w:t>
      </w:r>
      <w:r w:rsidRPr="0075697D">
        <w:rPr>
          <w:rtl/>
        </w:rPr>
        <w:t>وتقوم</w:t>
      </w:r>
      <w:r w:rsidR="00E06D7A">
        <w:rPr>
          <w:rtl/>
        </w:rPr>
        <w:t xml:space="preserve"> </w:t>
      </w:r>
      <w:r w:rsidRPr="0075697D">
        <w:rPr>
          <w:rtl/>
        </w:rPr>
        <w:t>حضانة</w:t>
      </w:r>
      <w:r w:rsidR="00E06D7A">
        <w:rPr>
          <w:rtl/>
        </w:rPr>
        <w:t xml:space="preserve"> </w:t>
      </w:r>
      <w:r w:rsidRPr="0075697D">
        <w:rPr>
          <w:rtl/>
        </w:rPr>
        <w:t>الأولاد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حفظ</w:t>
      </w:r>
      <w:r w:rsidR="00E06D7A">
        <w:rPr>
          <w:rtl/>
        </w:rPr>
        <w:t xml:space="preserve"> </w:t>
      </w:r>
      <w:r w:rsidRPr="0075697D">
        <w:rPr>
          <w:rtl/>
        </w:rPr>
        <w:t>الولد،</w:t>
      </w:r>
      <w:r w:rsidR="00E06D7A">
        <w:rPr>
          <w:rtl/>
        </w:rPr>
        <w:t xml:space="preserve"> </w:t>
      </w:r>
      <w:r w:rsidRPr="0075697D">
        <w:rPr>
          <w:rtl/>
        </w:rPr>
        <w:t>وتربيته</w:t>
      </w:r>
      <w:r w:rsidR="00E06D7A">
        <w:rPr>
          <w:rtl/>
        </w:rPr>
        <w:t xml:space="preserve"> </w:t>
      </w:r>
      <w:r w:rsidRPr="0075697D">
        <w:rPr>
          <w:rtl/>
        </w:rPr>
        <w:t>وتقويمه،</w:t>
      </w:r>
      <w:r w:rsidR="00E06D7A">
        <w:rPr>
          <w:rtl/>
        </w:rPr>
        <w:t xml:space="preserve"> </w:t>
      </w:r>
      <w:r w:rsidRPr="0075697D">
        <w:rPr>
          <w:rtl/>
        </w:rPr>
        <w:t>ورعايته،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يحقق</w:t>
      </w:r>
      <w:r w:rsidR="00E06D7A">
        <w:rPr>
          <w:rtl/>
        </w:rPr>
        <w:t xml:space="preserve"> </w:t>
      </w:r>
      <w:r w:rsidRPr="0075697D">
        <w:rPr>
          <w:rtl/>
        </w:rPr>
        <w:t>مصلحته</w:t>
      </w:r>
      <w:r w:rsidR="00E06D7A">
        <w:rPr>
          <w:rtl/>
        </w:rPr>
        <w:t xml:space="preserve"> </w:t>
      </w:r>
      <w:r w:rsidRPr="0075697D">
        <w:rPr>
          <w:rtl/>
        </w:rPr>
        <w:t>الفضلى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8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259-</w:t>
      </w:r>
      <w:r w:rsidRPr="00D1043D">
        <w:rPr>
          <w:rtl/>
        </w:rPr>
        <w:tab/>
      </w:r>
      <w:r w:rsidRPr="0075697D">
        <w:rPr>
          <w:rtl/>
        </w:rPr>
        <w:t>تشمل</w:t>
      </w:r>
      <w:r w:rsidR="00E06D7A">
        <w:rPr>
          <w:rtl/>
        </w:rPr>
        <w:t xml:space="preserve"> </w:t>
      </w:r>
      <w:r w:rsidRPr="0075697D">
        <w:rPr>
          <w:rtl/>
        </w:rPr>
        <w:t>مصلحة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الجوانب</w:t>
      </w:r>
      <w:r w:rsidR="00E06D7A">
        <w:rPr>
          <w:rtl/>
        </w:rPr>
        <w:t xml:space="preserve"> </w:t>
      </w:r>
      <w:r w:rsidRPr="0075697D">
        <w:rPr>
          <w:rtl/>
        </w:rPr>
        <w:t>العاطفية</w:t>
      </w:r>
      <w:r w:rsidR="00E06D7A">
        <w:rPr>
          <w:rtl/>
        </w:rPr>
        <w:t xml:space="preserve"> </w:t>
      </w:r>
      <w:r w:rsidRPr="0075697D">
        <w:rPr>
          <w:rtl/>
        </w:rPr>
        <w:t>والنفسية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يترتب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قدرة</w:t>
      </w:r>
      <w:r w:rsidR="00E06D7A">
        <w:rPr>
          <w:rtl/>
        </w:rPr>
        <w:t xml:space="preserve"> </w:t>
      </w:r>
      <w:r w:rsidRPr="0075697D">
        <w:rPr>
          <w:rtl/>
        </w:rPr>
        <w:t>الوالدين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tl/>
        </w:rPr>
        <w:t>الشفقة</w:t>
      </w:r>
      <w:r w:rsidR="00E06D7A">
        <w:rPr>
          <w:rtl/>
        </w:rPr>
        <w:t xml:space="preserve"> </w:t>
      </w:r>
      <w:r w:rsidRPr="0075697D">
        <w:rPr>
          <w:rtl/>
        </w:rPr>
        <w:t>وتحمل</w:t>
      </w:r>
      <w:r w:rsidR="00E06D7A">
        <w:rPr>
          <w:rtl/>
        </w:rPr>
        <w:t xml:space="preserve"> </w:t>
      </w:r>
      <w:r w:rsidRPr="0075697D">
        <w:rPr>
          <w:rtl/>
        </w:rPr>
        <w:t>الأمانة،</w:t>
      </w:r>
      <w:r w:rsidR="00E06D7A">
        <w:rPr>
          <w:rtl/>
        </w:rPr>
        <w:t xml:space="preserve"> </w:t>
      </w:r>
      <w:r w:rsidRPr="0075697D">
        <w:rPr>
          <w:rtl/>
        </w:rPr>
        <w:t>وتشمل</w:t>
      </w:r>
      <w:r w:rsidR="00E06D7A">
        <w:rPr>
          <w:rtl/>
        </w:rPr>
        <w:t xml:space="preserve"> </w:t>
      </w:r>
      <w:r w:rsidRPr="0075697D">
        <w:rPr>
          <w:rtl/>
        </w:rPr>
        <w:t>القدرة</w:t>
      </w:r>
      <w:r w:rsidR="00E06D7A">
        <w:rPr>
          <w:rtl/>
        </w:rPr>
        <w:t xml:space="preserve"> </w:t>
      </w:r>
      <w:r w:rsidRPr="0075697D">
        <w:rPr>
          <w:rtl/>
        </w:rPr>
        <w:t>المادية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يندرج</w:t>
      </w:r>
      <w:r w:rsidR="00E06D7A">
        <w:rPr>
          <w:rtl/>
        </w:rPr>
        <w:t xml:space="preserve"> </w:t>
      </w:r>
      <w:r w:rsidRPr="0075697D">
        <w:rPr>
          <w:rtl/>
        </w:rPr>
        <w:t>تحتها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الإنفاق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أوجه</w:t>
      </w:r>
      <w:r w:rsidR="00E06D7A">
        <w:rPr>
          <w:rtl/>
        </w:rPr>
        <w:t xml:space="preserve"> </w:t>
      </w:r>
      <w:r w:rsidRPr="0075697D">
        <w:rPr>
          <w:rtl/>
        </w:rPr>
        <w:t>التربية</w:t>
      </w:r>
      <w:r w:rsidR="00E06D7A">
        <w:rPr>
          <w:rtl/>
        </w:rPr>
        <w:t xml:space="preserve"> </w:t>
      </w:r>
      <w:r w:rsidRPr="0075697D">
        <w:rPr>
          <w:rtl/>
        </w:rPr>
        <w:t>والعلاج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والترفيه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البيئة</w:t>
      </w:r>
      <w:r w:rsidR="00E06D7A">
        <w:rPr>
          <w:rtl/>
        </w:rPr>
        <w:t xml:space="preserve"> </w:t>
      </w:r>
      <w:r w:rsidRPr="0075697D">
        <w:rPr>
          <w:rtl/>
        </w:rPr>
        <w:t>الصالحة</w:t>
      </w:r>
      <w:r w:rsidR="00E06D7A">
        <w:rPr>
          <w:rtl/>
        </w:rPr>
        <w:t xml:space="preserve"> </w:t>
      </w:r>
      <w:r w:rsidRPr="0075697D">
        <w:rPr>
          <w:rtl/>
        </w:rPr>
        <w:t>والاجواء</w:t>
      </w:r>
      <w:r w:rsidR="00E06D7A">
        <w:rPr>
          <w:rtl/>
        </w:rPr>
        <w:t xml:space="preserve"> </w:t>
      </w:r>
      <w:r w:rsidRPr="0075697D">
        <w:rPr>
          <w:rtl/>
        </w:rPr>
        <w:t>المساعدة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تنشئة</w:t>
      </w:r>
      <w:r w:rsidR="00E06D7A">
        <w:rPr>
          <w:rtl/>
        </w:rPr>
        <w:t xml:space="preserve"> </w:t>
      </w:r>
      <w:r w:rsidRPr="0075697D">
        <w:rPr>
          <w:rtl/>
        </w:rPr>
        <w:t>الصغار</w:t>
      </w:r>
      <w:r w:rsidR="00E06D7A">
        <w:rPr>
          <w:rtl/>
        </w:rPr>
        <w:t xml:space="preserve"> </w:t>
      </w:r>
      <w:r w:rsidRPr="0075697D">
        <w:rPr>
          <w:rtl/>
        </w:rPr>
        <w:t>التنشئة</w:t>
      </w:r>
      <w:r w:rsidR="00E06D7A">
        <w:rPr>
          <w:rtl/>
        </w:rPr>
        <w:t xml:space="preserve"> </w:t>
      </w:r>
      <w:r w:rsidRPr="0075697D">
        <w:rPr>
          <w:rtl/>
        </w:rPr>
        <w:t>الصالحة،</w:t>
      </w:r>
      <w:r w:rsidR="00E06D7A">
        <w:rPr>
          <w:rtl/>
        </w:rPr>
        <w:t xml:space="preserve"> </w:t>
      </w:r>
      <w:r w:rsidRPr="0075697D">
        <w:rPr>
          <w:rtl/>
        </w:rPr>
        <w:t>وتشمل</w:t>
      </w:r>
      <w:r w:rsidR="00E06D7A">
        <w:rPr>
          <w:rtl/>
        </w:rPr>
        <w:t xml:space="preserve"> </w:t>
      </w:r>
      <w:r w:rsidRPr="0075697D">
        <w:rPr>
          <w:rtl/>
        </w:rPr>
        <w:t>القدرة</w:t>
      </w:r>
      <w:r w:rsidR="00E06D7A">
        <w:rPr>
          <w:rtl/>
        </w:rPr>
        <w:t xml:space="preserve"> </w:t>
      </w:r>
      <w:r w:rsidRPr="0075697D">
        <w:rPr>
          <w:rtl/>
        </w:rPr>
        <w:t>المعنوية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التزكية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خلاقية</w:t>
      </w:r>
      <w:r w:rsidR="00E06D7A">
        <w:rPr>
          <w:rtl/>
        </w:rPr>
        <w:t xml:space="preserve"> </w:t>
      </w:r>
      <w:r w:rsidRPr="0075697D">
        <w:rPr>
          <w:rtl/>
        </w:rPr>
        <w:t>وتحصين</w:t>
      </w:r>
      <w:r w:rsidR="00E06D7A">
        <w:rPr>
          <w:rtl/>
        </w:rPr>
        <w:t xml:space="preserve"> </w:t>
      </w:r>
      <w:r w:rsidRPr="0075697D">
        <w:rPr>
          <w:rtl/>
        </w:rPr>
        <w:t>الصغار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عوامل</w:t>
      </w:r>
      <w:r w:rsidR="00E06D7A">
        <w:rPr>
          <w:rtl/>
        </w:rPr>
        <w:t xml:space="preserve"> </w:t>
      </w:r>
      <w:r w:rsidRPr="0075697D">
        <w:rPr>
          <w:rtl/>
        </w:rPr>
        <w:t>الهدم</w:t>
      </w:r>
      <w:r w:rsidR="00E06D7A">
        <w:rPr>
          <w:rtl/>
        </w:rPr>
        <w:t xml:space="preserve"> </w:t>
      </w:r>
      <w:r w:rsidRPr="0075697D">
        <w:rPr>
          <w:rtl/>
        </w:rPr>
        <w:t>والانحلال</w:t>
      </w:r>
      <w:r w:rsidR="00E06D7A">
        <w:rPr>
          <w:rtl/>
        </w:rPr>
        <w:t xml:space="preserve"> </w:t>
      </w:r>
      <w:r w:rsidRPr="0075697D">
        <w:rPr>
          <w:rtl/>
        </w:rPr>
        <w:t>الخلقي</w:t>
      </w:r>
      <w:r w:rsidR="00E06D7A">
        <w:rPr>
          <w:rtl/>
        </w:rPr>
        <w:t xml:space="preserve"> </w:t>
      </w:r>
      <w:r w:rsidRPr="0075697D">
        <w:rPr>
          <w:rtl/>
        </w:rPr>
        <w:t>والانحراف</w:t>
      </w:r>
      <w:r w:rsidR="00E06D7A">
        <w:rPr>
          <w:rtl/>
        </w:rPr>
        <w:t xml:space="preserve"> </w:t>
      </w:r>
      <w:r w:rsidRPr="0075697D">
        <w:rPr>
          <w:rtl/>
        </w:rPr>
        <w:t>السلوكي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69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260-</w:t>
      </w:r>
      <w:r w:rsidRPr="00D1043D">
        <w:rPr>
          <w:rtl/>
        </w:rPr>
        <w:tab/>
      </w:r>
      <w:r w:rsidRPr="0075697D">
        <w:rPr>
          <w:rtl/>
        </w:rPr>
        <w:t>أمن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جانب</w:t>
      </w:r>
      <w:r w:rsidR="00E06D7A">
        <w:rPr>
          <w:rtl/>
        </w:rPr>
        <w:t xml:space="preserve"> </w:t>
      </w:r>
      <w:r w:rsidRPr="0075697D">
        <w:rPr>
          <w:rtl/>
        </w:rPr>
        <w:t>الإنفاق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الولد</w:t>
      </w:r>
      <w:r w:rsidR="00E06D7A">
        <w:rPr>
          <w:rtl/>
        </w:rPr>
        <w:t xml:space="preserve"> </w:t>
      </w:r>
      <w:r w:rsidRPr="0075697D">
        <w:rPr>
          <w:rtl/>
        </w:rPr>
        <w:t>فأوجبه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الأب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نفقة</w:t>
      </w:r>
      <w:r w:rsidR="00E06D7A">
        <w:rPr>
          <w:rtl/>
        </w:rPr>
        <w:t xml:space="preserve"> </w:t>
      </w:r>
      <w:r w:rsidRPr="0075697D">
        <w:rPr>
          <w:rtl/>
        </w:rPr>
        <w:t>الصغار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تتزوج</w:t>
      </w:r>
      <w:r w:rsidR="00E06D7A">
        <w:rPr>
          <w:rtl/>
        </w:rPr>
        <w:t xml:space="preserve"> </w:t>
      </w:r>
      <w:r w:rsidRPr="0075697D">
        <w:rPr>
          <w:rtl/>
        </w:rPr>
        <w:t>الفتاة</w:t>
      </w:r>
      <w:r w:rsidR="00E06D7A">
        <w:rPr>
          <w:rtl/>
        </w:rPr>
        <w:t xml:space="preserve"> </w:t>
      </w:r>
      <w:r w:rsidRPr="0075697D">
        <w:rPr>
          <w:rtl/>
        </w:rPr>
        <w:t>وإن</w:t>
      </w:r>
      <w:r w:rsidR="00E06D7A">
        <w:rPr>
          <w:rtl/>
        </w:rPr>
        <w:t xml:space="preserve"> </w:t>
      </w:r>
      <w:r w:rsidRPr="0075697D">
        <w:rPr>
          <w:rtl/>
        </w:rPr>
        <w:t>طلقت</w:t>
      </w:r>
      <w:r w:rsidR="00E06D7A">
        <w:rPr>
          <w:rtl/>
        </w:rPr>
        <w:t xml:space="preserve"> </w:t>
      </w:r>
      <w:r w:rsidRPr="0075697D">
        <w:rPr>
          <w:rtl/>
        </w:rPr>
        <w:t>ترجع</w:t>
      </w:r>
      <w:r w:rsidR="00E06D7A">
        <w:rPr>
          <w:rtl/>
        </w:rPr>
        <w:t xml:space="preserve"> </w:t>
      </w:r>
      <w:r w:rsidRPr="0075697D">
        <w:rPr>
          <w:rtl/>
        </w:rPr>
        <w:t>النفقة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مرة</w:t>
      </w:r>
      <w:r w:rsidR="00E06D7A">
        <w:rPr>
          <w:rtl/>
        </w:rPr>
        <w:t xml:space="preserve"> </w:t>
      </w:r>
      <w:r w:rsidRPr="0075697D">
        <w:rPr>
          <w:rtl/>
        </w:rPr>
        <w:t>أخرى،</w:t>
      </w:r>
      <w:r w:rsidR="00E06D7A">
        <w:rPr>
          <w:rtl/>
        </w:rPr>
        <w:t xml:space="preserve"> </w:t>
      </w:r>
      <w:r w:rsidRPr="0075697D">
        <w:rPr>
          <w:rtl/>
        </w:rPr>
        <w:t>وتجب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الأب</w:t>
      </w:r>
      <w:r w:rsidR="00E06D7A">
        <w:rPr>
          <w:rtl/>
        </w:rPr>
        <w:t xml:space="preserve"> </w:t>
      </w:r>
      <w:r w:rsidRPr="0075697D">
        <w:rPr>
          <w:rtl/>
        </w:rPr>
        <w:t>نفقة</w:t>
      </w:r>
      <w:r w:rsidR="00E06D7A">
        <w:rPr>
          <w:rtl/>
        </w:rPr>
        <w:t xml:space="preserve"> </w:t>
      </w:r>
      <w:r w:rsidRPr="0075697D">
        <w:rPr>
          <w:rtl/>
        </w:rPr>
        <w:t>الفتى</w:t>
      </w:r>
      <w:r w:rsidR="00E06D7A">
        <w:rPr>
          <w:rtl/>
        </w:rPr>
        <w:t xml:space="preserve"> </w:t>
      </w:r>
      <w:r w:rsidRPr="0075697D">
        <w:rPr>
          <w:rtl/>
        </w:rPr>
        <w:t>حتى</w:t>
      </w:r>
      <w:r w:rsidR="00E06D7A">
        <w:rPr>
          <w:rtl/>
        </w:rPr>
        <w:t xml:space="preserve"> </w:t>
      </w:r>
      <w:r w:rsidRPr="0075697D">
        <w:rPr>
          <w:rtl/>
        </w:rPr>
        <w:t>يصبح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أهل</w:t>
      </w:r>
      <w:r w:rsidR="00E06D7A">
        <w:rPr>
          <w:rtl/>
        </w:rPr>
        <w:t xml:space="preserve"> </w:t>
      </w:r>
      <w:r w:rsidRPr="0075697D">
        <w:rPr>
          <w:rtl/>
        </w:rPr>
        <w:t>الكسب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إتمام</w:t>
      </w:r>
      <w:r w:rsidR="00E06D7A">
        <w:rPr>
          <w:rtl/>
        </w:rPr>
        <w:t xml:space="preserve"> </w:t>
      </w:r>
      <w:r w:rsidRPr="0075697D">
        <w:rPr>
          <w:rtl/>
        </w:rPr>
        <w:t>دراسته</w:t>
      </w:r>
      <w:r w:rsidR="00E06D7A">
        <w:rPr>
          <w:rtl/>
        </w:rPr>
        <w:t xml:space="preserve"> </w:t>
      </w:r>
      <w:r w:rsidRPr="0075697D">
        <w:rPr>
          <w:rtl/>
        </w:rPr>
        <w:t>بنجاح</w:t>
      </w:r>
      <w:r w:rsidR="00E06D7A">
        <w:rPr>
          <w:rtl/>
        </w:rPr>
        <w:t xml:space="preserve"> </w:t>
      </w:r>
      <w:r w:rsidRPr="0075697D">
        <w:rPr>
          <w:rtl/>
        </w:rPr>
        <w:t>وتستمر</w:t>
      </w:r>
      <w:r w:rsidR="00E06D7A">
        <w:rPr>
          <w:rtl/>
        </w:rPr>
        <w:t xml:space="preserve"> </w:t>
      </w:r>
      <w:r w:rsidRPr="0075697D">
        <w:rPr>
          <w:rtl/>
        </w:rPr>
        <w:t>النفقة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العجز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الكسب،</w:t>
      </w:r>
      <w:r w:rsidR="00E06D7A">
        <w:rPr>
          <w:rtl/>
        </w:rPr>
        <w:t xml:space="preserve"> </w:t>
      </w:r>
      <w:r w:rsidRPr="0075697D">
        <w:rPr>
          <w:rtl/>
        </w:rPr>
        <w:t>وفي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حوال</w:t>
      </w:r>
      <w:r w:rsidR="00E06D7A">
        <w:rPr>
          <w:rtl/>
        </w:rPr>
        <w:t xml:space="preserve"> </w:t>
      </w:r>
      <w:r w:rsidRPr="0075697D">
        <w:rPr>
          <w:rtl/>
        </w:rPr>
        <w:t>يكمل</w:t>
      </w:r>
      <w:r w:rsidR="00E06D7A">
        <w:rPr>
          <w:rtl/>
        </w:rPr>
        <w:t xml:space="preserve"> </w:t>
      </w:r>
      <w:r w:rsidRPr="0075697D">
        <w:rPr>
          <w:rtl/>
        </w:rPr>
        <w:t>الأب</w:t>
      </w:r>
      <w:r w:rsidR="00E06D7A">
        <w:rPr>
          <w:rtl/>
        </w:rPr>
        <w:t xml:space="preserve"> </w:t>
      </w:r>
      <w:r w:rsidRPr="0075697D">
        <w:rPr>
          <w:rtl/>
        </w:rPr>
        <w:t>النفقة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الولد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مال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يفي</w:t>
      </w:r>
      <w:r w:rsidR="00E06D7A">
        <w:rPr>
          <w:rtl/>
        </w:rPr>
        <w:t xml:space="preserve"> </w:t>
      </w:r>
      <w:r w:rsidRPr="0075697D">
        <w:rPr>
          <w:rtl/>
        </w:rPr>
        <w:t>بنفقاته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0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6" w:name="_Toc21679382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أموال</w:t>
      </w:r>
      <w:r w:rsidR="00E06D7A">
        <w:rPr>
          <w:rtl/>
        </w:rPr>
        <w:t xml:space="preserve"> </w:t>
      </w:r>
      <w:r w:rsidRPr="0075697D">
        <w:rPr>
          <w:rtl/>
        </w:rPr>
        <w:t>القاصرين</w:t>
      </w:r>
      <w:bookmarkEnd w:id="86"/>
    </w:p>
    <w:p w:rsidR="00E11ED3" w:rsidRPr="0075697D" w:rsidRDefault="00E11ED3" w:rsidP="00E11ED3">
      <w:pPr>
        <w:pStyle w:val="SingleTxtGA"/>
      </w:pPr>
      <w:r w:rsidRPr="00D1043D">
        <w:rPr>
          <w:rtl/>
        </w:rPr>
        <w:t>261-</w:t>
      </w:r>
      <w:r w:rsidRPr="00D1043D">
        <w:rPr>
          <w:rtl/>
        </w:rPr>
        <w:tab/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أمور</w:t>
      </w:r>
      <w:r w:rsidR="00E06D7A">
        <w:rPr>
          <w:rtl/>
        </w:rPr>
        <w:t xml:space="preserve"> </w:t>
      </w:r>
      <w:r w:rsidRPr="0075697D">
        <w:rPr>
          <w:rtl/>
        </w:rPr>
        <w:t>الولاية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أموال</w:t>
      </w:r>
      <w:r w:rsidR="00E06D7A">
        <w:rPr>
          <w:rtl/>
        </w:rPr>
        <w:t xml:space="preserve"> </w:t>
      </w:r>
      <w:r w:rsidRPr="0075697D">
        <w:rPr>
          <w:rtl/>
        </w:rPr>
        <w:t>القاصرين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يحقق</w:t>
      </w:r>
      <w:r w:rsidR="00E06D7A">
        <w:rPr>
          <w:rtl/>
        </w:rPr>
        <w:t xml:space="preserve"> </w:t>
      </w:r>
      <w:r w:rsidRPr="0075697D">
        <w:rPr>
          <w:rtl/>
        </w:rPr>
        <w:t>مصالحهم</w:t>
      </w:r>
      <w:r w:rsidR="00E06D7A">
        <w:rPr>
          <w:rtl/>
        </w:rPr>
        <w:t xml:space="preserve"> </w:t>
      </w:r>
      <w:r w:rsidRPr="0075697D">
        <w:rPr>
          <w:rtl/>
        </w:rPr>
        <w:t>وجعل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الهيئة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لشؤون</w:t>
      </w:r>
      <w:r w:rsidR="00E06D7A">
        <w:rPr>
          <w:rtl/>
        </w:rPr>
        <w:t xml:space="preserve"> </w:t>
      </w:r>
      <w:r w:rsidRPr="0075697D">
        <w:rPr>
          <w:rtl/>
        </w:rPr>
        <w:t>القاصرين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المنوط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شراف</w:t>
      </w:r>
      <w:r w:rsidR="00E06D7A">
        <w:rPr>
          <w:rtl/>
        </w:rPr>
        <w:t xml:space="preserve"> </w:t>
      </w:r>
      <w:r w:rsidRPr="0075697D">
        <w:rPr>
          <w:rtl/>
        </w:rPr>
        <w:t>والمراقبة</w:t>
      </w:r>
      <w:r w:rsidR="00E06D7A">
        <w:rPr>
          <w:rtl/>
        </w:rPr>
        <w:t xml:space="preserve"> </w:t>
      </w:r>
      <w:r w:rsidRPr="0075697D">
        <w:rPr>
          <w:rtl/>
        </w:rPr>
        <w:t>والرعاية</w:t>
      </w:r>
      <w:r w:rsidR="00E06D7A">
        <w:rPr>
          <w:rtl/>
        </w:rPr>
        <w:t xml:space="preserve"> </w:t>
      </w:r>
      <w:r w:rsidRPr="0075697D">
        <w:rPr>
          <w:rtl/>
        </w:rPr>
        <w:t>الكاملة</w:t>
      </w:r>
      <w:r w:rsidR="00E06D7A">
        <w:rPr>
          <w:rtl/>
        </w:rPr>
        <w:t xml:space="preserve"> </w:t>
      </w:r>
      <w:r w:rsidRPr="0075697D">
        <w:rPr>
          <w:rtl/>
        </w:rPr>
        <w:t>للقصر</w:t>
      </w:r>
      <w:r w:rsidR="00E06D7A">
        <w:rPr>
          <w:rtl/>
        </w:rPr>
        <w:t xml:space="preserve"> </w:t>
      </w:r>
      <w:r w:rsidRPr="0075697D">
        <w:rPr>
          <w:rtl/>
        </w:rPr>
        <w:t>وأموالهم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الولاة</w:t>
      </w:r>
      <w:r w:rsidR="00E06D7A">
        <w:rPr>
          <w:rtl/>
        </w:rPr>
        <w:t xml:space="preserve"> </w:t>
      </w:r>
      <w:r w:rsidRPr="0075697D">
        <w:rPr>
          <w:rtl/>
        </w:rPr>
        <w:t>والأوصياء</w:t>
      </w:r>
      <w:r w:rsidR="00E06D7A">
        <w:rPr>
          <w:rtl/>
        </w:rPr>
        <w:t xml:space="preserve"> </w:t>
      </w:r>
      <w:r w:rsidRPr="0075697D">
        <w:rPr>
          <w:rtl/>
        </w:rPr>
        <w:t>عليهم.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7" w:name="_Toc21679383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bookmarkEnd w:id="87"/>
    </w:p>
    <w:p w:rsidR="00E11ED3" w:rsidRPr="0075697D" w:rsidRDefault="00E11ED3" w:rsidP="00E11ED3">
      <w:pPr>
        <w:pStyle w:val="SingleTxtGA"/>
      </w:pPr>
      <w:r w:rsidRPr="00D1043D">
        <w:rPr>
          <w:rtl/>
        </w:rPr>
        <w:t>262-</w:t>
      </w:r>
      <w:r w:rsidRPr="00D1043D">
        <w:rPr>
          <w:rtl/>
        </w:rPr>
        <w:tab/>
      </w:r>
      <w:r w:rsidRPr="0075697D">
        <w:rPr>
          <w:rtl/>
        </w:rPr>
        <w:t>عرف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1994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بأنه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ذكر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أنثى</w:t>
      </w:r>
      <w:r w:rsidR="00E06D7A">
        <w:rPr>
          <w:rtl/>
        </w:rPr>
        <w:t xml:space="preserve"> </w:t>
      </w:r>
      <w:r w:rsidRPr="0075697D">
        <w:rPr>
          <w:rtl/>
        </w:rPr>
        <w:t>أتم</w:t>
      </w:r>
      <w:r w:rsidR="00E06D7A">
        <w:rPr>
          <w:rtl/>
        </w:rPr>
        <w:t xml:space="preserve"> </w:t>
      </w:r>
      <w:r w:rsidRPr="0075697D">
        <w:rPr>
          <w:rtl/>
        </w:rPr>
        <w:t>السابعة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عمره</w:t>
      </w:r>
      <w:r w:rsidR="00E06D7A">
        <w:rPr>
          <w:rtl/>
        </w:rPr>
        <w:t xml:space="preserve"> </w:t>
      </w:r>
      <w:r w:rsidRPr="0075697D">
        <w:rPr>
          <w:rtl/>
        </w:rPr>
        <w:t>ولم</w:t>
      </w:r>
      <w:r w:rsidR="00E06D7A">
        <w:rPr>
          <w:rtl/>
        </w:rPr>
        <w:t xml:space="preserve"> </w:t>
      </w:r>
      <w:r w:rsidRPr="0075697D">
        <w:rPr>
          <w:rtl/>
        </w:rPr>
        <w:t>يبلغ</w:t>
      </w:r>
      <w:r w:rsidR="00E06D7A">
        <w:rPr>
          <w:rtl/>
        </w:rPr>
        <w:t xml:space="preserve"> </w:t>
      </w:r>
      <w:r w:rsidRPr="0075697D">
        <w:rPr>
          <w:rtl/>
        </w:rPr>
        <w:t>السادسة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العمر</w:t>
      </w:r>
      <w:r w:rsidR="00E06D7A">
        <w:rPr>
          <w:rtl/>
        </w:rPr>
        <w:t xml:space="preserve"> </w:t>
      </w:r>
      <w:r w:rsidRPr="0075697D">
        <w:rPr>
          <w:rtl/>
        </w:rPr>
        <w:t>وقت</w:t>
      </w:r>
      <w:r w:rsidR="00E06D7A">
        <w:rPr>
          <w:rtl/>
        </w:rPr>
        <w:t xml:space="preserve"> </w:t>
      </w:r>
      <w:r w:rsidRPr="0075697D">
        <w:rPr>
          <w:rtl/>
        </w:rPr>
        <w:t>ارتكاب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وجوده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حالات</w:t>
      </w:r>
      <w:r w:rsidR="00E06D7A">
        <w:rPr>
          <w:rtl/>
        </w:rPr>
        <w:t xml:space="preserve"> </w:t>
      </w:r>
      <w:r w:rsidRPr="0075697D">
        <w:rPr>
          <w:rtl/>
        </w:rPr>
        <w:t>التعرض</w:t>
      </w:r>
      <w:r w:rsidR="00E06D7A">
        <w:rPr>
          <w:rtl/>
        </w:rPr>
        <w:t xml:space="preserve"> </w:t>
      </w:r>
      <w:r w:rsidRPr="0075697D">
        <w:rPr>
          <w:rtl/>
        </w:rPr>
        <w:t>للانحراف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1"/>
      </w:r>
      <w:r w:rsidRPr="00D1043D">
        <w:rPr>
          <w:vertAlign w:val="superscript"/>
          <w:rtl/>
        </w:rPr>
        <w:t>)</w:t>
      </w:r>
      <w:r w:rsidRPr="00D1043D">
        <w:rPr>
          <w:rFonts w:hint="cs"/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263-</w:t>
      </w:r>
      <w:r w:rsidRPr="00D1043D">
        <w:rPr>
          <w:rtl/>
        </w:rPr>
        <w:tab/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أحكاماً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طفال</w:t>
      </w:r>
      <w:r w:rsidR="00E06D7A">
        <w:rPr>
          <w:rtl/>
        </w:rPr>
        <w:t xml:space="preserve"> </w:t>
      </w:r>
      <w:r w:rsidRPr="0075697D">
        <w:rPr>
          <w:rtl/>
        </w:rPr>
        <w:t>جميعاً</w:t>
      </w:r>
      <w:r w:rsidR="00E06D7A">
        <w:rPr>
          <w:rtl/>
        </w:rPr>
        <w:t xml:space="preserve"> </w:t>
      </w:r>
      <w:r w:rsidRPr="0075697D">
        <w:rPr>
          <w:rtl/>
        </w:rPr>
        <w:t>ووقايتهم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الانحراف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الوقوع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براثن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والانحراف،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تداب</w:t>
      </w:r>
      <w:r w:rsidRPr="0075697D">
        <w:rPr>
          <w:rFonts w:hint="eastAsia"/>
          <w:rtl/>
        </w:rPr>
        <w:t>يرَ</w:t>
      </w:r>
      <w:r w:rsidR="00E06D7A">
        <w:rPr>
          <w:rtl/>
        </w:rPr>
        <w:t xml:space="preserve"> </w:t>
      </w:r>
      <w:r w:rsidRPr="0075697D">
        <w:rPr>
          <w:rtl/>
        </w:rPr>
        <w:t>احترازية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ارتكابهم</w:t>
      </w:r>
      <w:r w:rsidR="00E06D7A">
        <w:rPr>
          <w:rtl/>
        </w:rPr>
        <w:t xml:space="preserve"> </w:t>
      </w:r>
      <w:r w:rsidRPr="0075697D">
        <w:rPr>
          <w:rtl/>
        </w:rPr>
        <w:t>لجرائم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لتأهيلهم</w:t>
      </w:r>
      <w:r w:rsidR="00E06D7A">
        <w:rPr>
          <w:rtl/>
        </w:rPr>
        <w:t xml:space="preserve"> </w:t>
      </w:r>
      <w:r w:rsidRPr="0075697D">
        <w:rPr>
          <w:rtl/>
        </w:rPr>
        <w:t>ووقايتهم</w:t>
      </w:r>
      <w:r w:rsidR="00E06D7A">
        <w:rPr>
          <w:rtl/>
        </w:rPr>
        <w:t xml:space="preserve"> </w:t>
      </w:r>
      <w:r w:rsidRPr="0075697D">
        <w:rPr>
          <w:rtl/>
        </w:rPr>
        <w:t>وتقويم</w:t>
      </w:r>
      <w:r w:rsidR="00E06D7A">
        <w:rPr>
          <w:rtl/>
        </w:rPr>
        <w:t xml:space="preserve"> </w:t>
      </w:r>
      <w:r w:rsidRPr="0075697D">
        <w:rPr>
          <w:rtl/>
        </w:rPr>
        <w:t>سلوكياتهم</w:t>
      </w:r>
      <w:r w:rsidR="00E06D7A">
        <w:rPr>
          <w:rtl/>
        </w:rPr>
        <w:t xml:space="preserve"> </w:t>
      </w:r>
      <w:r w:rsidRPr="0075697D">
        <w:rPr>
          <w:rtl/>
        </w:rPr>
        <w:t>ليصبحوا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فراداً</w:t>
      </w:r>
      <w:r w:rsidR="00E06D7A">
        <w:rPr>
          <w:rtl/>
        </w:rPr>
        <w:t xml:space="preserve"> </w:t>
      </w:r>
      <w:r w:rsidRPr="0075697D">
        <w:rPr>
          <w:rtl/>
        </w:rPr>
        <w:t>أسوياء.</w:t>
      </w:r>
      <w:r w:rsidR="00E06D7A">
        <w:rPr>
          <w:rtl/>
        </w:rPr>
        <w:t xml:space="preserve"> </w:t>
      </w:r>
      <w:r w:rsidRPr="0075697D">
        <w:rPr>
          <w:rtl/>
        </w:rPr>
        <w:t>وفيما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بالإجراءات</w:t>
      </w:r>
      <w:r w:rsidR="00E06D7A">
        <w:rPr>
          <w:rtl/>
        </w:rPr>
        <w:t xml:space="preserve"> </w:t>
      </w:r>
      <w:r w:rsidRPr="0075697D">
        <w:rPr>
          <w:rtl/>
        </w:rPr>
        <w:t>المتخذة</w:t>
      </w:r>
      <w:r w:rsidR="00E06D7A">
        <w:rPr>
          <w:rtl/>
        </w:rPr>
        <w:t xml:space="preserve"> </w:t>
      </w:r>
      <w:r w:rsidRPr="0075697D">
        <w:rPr>
          <w:rtl/>
        </w:rPr>
        <w:t>لمنع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الجسدية،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عمد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الابتعاد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العقوبات</w:t>
      </w:r>
      <w:r w:rsidR="00E06D7A">
        <w:rPr>
          <w:rtl/>
        </w:rPr>
        <w:t xml:space="preserve"> </w:t>
      </w:r>
      <w:r w:rsidRPr="0075697D">
        <w:rPr>
          <w:rtl/>
        </w:rPr>
        <w:t>الجسدية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توقع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الجناة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بيّن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8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ارتكب</w:t>
      </w:r>
      <w:r w:rsidR="00E06D7A">
        <w:rPr>
          <w:rtl/>
        </w:rPr>
        <w:t xml:space="preserve"> </w:t>
      </w:r>
      <w:r w:rsidRPr="0075697D">
        <w:rPr>
          <w:rtl/>
        </w:rPr>
        <w:t>الحدث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يتجاوز</w:t>
      </w:r>
      <w:r w:rsidR="00E06D7A">
        <w:rPr>
          <w:rtl/>
        </w:rPr>
        <w:t xml:space="preserve"> </w:t>
      </w:r>
      <w:r w:rsidRPr="0075697D">
        <w:rPr>
          <w:rtl/>
        </w:rPr>
        <w:t>أربع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جناية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جنحة</w:t>
      </w:r>
      <w:r w:rsidR="00E06D7A">
        <w:rPr>
          <w:rtl/>
        </w:rPr>
        <w:t xml:space="preserve"> </w:t>
      </w:r>
      <w:r w:rsidRPr="0075697D">
        <w:rPr>
          <w:rtl/>
        </w:rPr>
        <w:t>فلا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بالعقوبات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المقررة</w:t>
      </w:r>
      <w:r w:rsidR="00E06D7A">
        <w:rPr>
          <w:rtl/>
        </w:rPr>
        <w:t xml:space="preserve"> </w:t>
      </w:r>
      <w:r w:rsidRPr="0075697D">
        <w:rPr>
          <w:rtl/>
        </w:rPr>
        <w:t>لتلك</w:t>
      </w:r>
      <w:r w:rsidR="00E06D7A">
        <w:rPr>
          <w:rtl/>
        </w:rPr>
        <w:t xml:space="preserve"> </w:t>
      </w:r>
      <w:r w:rsidRPr="0075697D">
        <w:rPr>
          <w:rtl/>
        </w:rPr>
        <w:t>الجرائم.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عدا</w:t>
      </w:r>
      <w:r w:rsidR="00E06D7A">
        <w:rPr>
          <w:rtl/>
        </w:rPr>
        <w:t xml:space="preserve"> </w:t>
      </w:r>
      <w:r w:rsidRPr="0075697D">
        <w:rPr>
          <w:rtl/>
        </w:rPr>
        <w:t>المصادرة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إغلاق</w:t>
      </w:r>
      <w:r w:rsidR="00E06D7A">
        <w:rPr>
          <w:rtl/>
        </w:rPr>
        <w:t xml:space="preserve"> </w:t>
      </w:r>
      <w:r w:rsidRPr="0075697D">
        <w:rPr>
          <w:rtl/>
        </w:rPr>
        <w:t>المحل،</w:t>
      </w:r>
      <w:r w:rsidR="00E06D7A">
        <w:rPr>
          <w:rtl/>
        </w:rPr>
        <w:t xml:space="preserve"> </w:t>
      </w:r>
      <w:r w:rsidRPr="0075697D">
        <w:rPr>
          <w:rtl/>
        </w:rPr>
        <w:t>ويحكم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بأحد</w:t>
      </w:r>
      <w:r w:rsidR="00E06D7A">
        <w:rPr>
          <w:rtl/>
        </w:rPr>
        <w:t xml:space="preserve"> </w:t>
      </w:r>
      <w:r w:rsidRPr="0075697D">
        <w:rPr>
          <w:rtl/>
        </w:rPr>
        <w:t>التدابير</w:t>
      </w:r>
      <w:r w:rsidR="00E06D7A">
        <w:rPr>
          <w:rtl/>
        </w:rPr>
        <w:t xml:space="preserve"> </w:t>
      </w:r>
      <w:r w:rsidRPr="0075697D">
        <w:rPr>
          <w:rtl/>
        </w:rPr>
        <w:t>الآتية</w:t>
      </w:r>
      <w:r w:rsidR="00E06D7A">
        <w:rPr>
          <w:rtl/>
        </w:rPr>
        <w:t xml:space="preserve"> </w:t>
      </w:r>
      <w:r w:rsidRPr="0075697D">
        <w:rPr>
          <w:rtl/>
        </w:rPr>
        <w:t>وهي:</w:t>
      </w:r>
      <w:r w:rsidR="00E06D7A">
        <w:rPr>
          <w:rtl/>
        </w:rPr>
        <w:t xml:space="preserve"> </w:t>
      </w:r>
      <w:r w:rsidRPr="0075697D">
        <w:rPr>
          <w:rtl/>
        </w:rPr>
        <w:t>"التوبيخ،</w:t>
      </w:r>
      <w:r w:rsidR="00E06D7A">
        <w:rPr>
          <w:rtl/>
        </w:rPr>
        <w:t xml:space="preserve"> </w:t>
      </w:r>
      <w:r w:rsidRPr="0075697D">
        <w:rPr>
          <w:rtl/>
        </w:rPr>
        <w:t>التسليم،</w:t>
      </w:r>
      <w:r w:rsidR="00E06D7A">
        <w:rPr>
          <w:rtl/>
        </w:rPr>
        <w:t xml:space="preserve"> </w:t>
      </w:r>
      <w:r w:rsidRPr="0075697D">
        <w:rPr>
          <w:rtl/>
        </w:rPr>
        <w:t>الإلحاق</w:t>
      </w:r>
      <w:r w:rsidR="00E06D7A">
        <w:rPr>
          <w:rtl/>
        </w:rPr>
        <w:t xml:space="preserve"> </w:t>
      </w:r>
      <w:r w:rsidRPr="0075697D">
        <w:rPr>
          <w:rtl/>
        </w:rPr>
        <w:t>بالتدريب</w:t>
      </w:r>
      <w:r w:rsidR="00E06D7A">
        <w:rPr>
          <w:rtl/>
        </w:rPr>
        <w:t xml:space="preserve"> </w:t>
      </w:r>
      <w:r w:rsidRPr="0075697D">
        <w:rPr>
          <w:rtl/>
        </w:rPr>
        <w:t>المهني،</w:t>
      </w:r>
      <w:r w:rsidR="00E06D7A">
        <w:rPr>
          <w:rtl/>
        </w:rPr>
        <w:t xml:space="preserve"> </w:t>
      </w:r>
      <w:r w:rsidRPr="0075697D">
        <w:rPr>
          <w:rtl/>
        </w:rPr>
        <w:t>الإلزام</w:t>
      </w:r>
      <w:r w:rsidR="00E06D7A">
        <w:rPr>
          <w:rtl/>
        </w:rPr>
        <w:t xml:space="preserve"> </w:t>
      </w:r>
      <w:r w:rsidRPr="0075697D">
        <w:rPr>
          <w:rtl/>
        </w:rPr>
        <w:t>بواجبات</w:t>
      </w:r>
      <w:r w:rsidR="00E06D7A">
        <w:rPr>
          <w:rtl/>
        </w:rPr>
        <w:t xml:space="preserve"> </w:t>
      </w:r>
      <w:r w:rsidRPr="0075697D">
        <w:rPr>
          <w:rtl/>
        </w:rPr>
        <w:t>معينة،</w:t>
      </w:r>
      <w:r w:rsidR="00E06D7A">
        <w:rPr>
          <w:rtl/>
        </w:rPr>
        <w:t xml:space="preserve"> </w:t>
      </w:r>
      <w:r w:rsidRPr="0075697D">
        <w:rPr>
          <w:rtl/>
        </w:rPr>
        <w:t>الاختبار</w:t>
      </w:r>
      <w:r w:rsidR="00E06D7A">
        <w:rPr>
          <w:rtl/>
        </w:rPr>
        <w:t xml:space="preserve"> </w:t>
      </w:r>
      <w:r w:rsidRPr="0075697D">
        <w:rPr>
          <w:rtl/>
        </w:rPr>
        <w:t>القضائي،</w:t>
      </w:r>
      <w:r w:rsidR="00E06D7A">
        <w:rPr>
          <w:rtl/>
        </w:rPr>
        <w:t xml:space="preserve"> </w:t>
      </w:r>
      <w:r w:rsidRPr="0075697D">
        <w:rPr>
          <w:rtl/>
        </w:rPr>
        <w:t>الإيداع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الدور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للإعداد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الإيداع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مؤسسة</w:t>
      </w:r>
      <w:r w:rsidR="00E06D7A">
        <w:rPr>
          <w:rtl/>
        </w:rPr>
        <w:t xml:space="preserve"> </w:t>
      </w:r>
      <w:r w:rsidRPr="0075697D">
        <w:rPr>
          <w:rtl/>
        </w:rPr>
        <w:t>صحية".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264-</w:t>
      </w:r>
      <w:r w:rsidRPr="00D1043D">
        <w:rPr>
          <w:rtl/>
        </w:rPr>
        <w:tab/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إجراءات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محكمة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لتتناسب</w:t>
      </w:r>
      <w:r w:rsidR="00E06D7A">
        <w:rPr>
          <w:rtl/>
        </w:rPr>
        <w:t xml:space="preserve"> </w:t>
      </w:r>
      <w:r w:rsidRPr="0075697D">
        <w:rPr>
          <w:rtl/>
        </w:rPr>
        <w:t>ومصلحة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الفضلى،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محاكمته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علانية</w:t>
      </w:r>
      <w:r w:rsidR="00E06D7A">
        <w:rPr>
          <w:rtl/>
        </w:rPr>
        <w:t xml:space="preserve"> </w:t>
      </w:r>
      <w:r w:rsidRPr="0075697D">
        <w:rPr>
          <w:rtl/>
        </w:rPr>
        <w:t>وألا</w:t>
      </w:r>
      <w:r w:rsidR="00E06D7A">
        <w:rPr>
          <w:rtl/>
        </w:rPr>
        <w:t xml:space="preserve"> </w:t>
      </w:r>
      <w:r w:rsidRPr="0075697D">
        <w:rPr>
          <w:rtl/>
        </w:rPr>
        <w:t>يحضر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سوى</w:t>
      </w:r>
      <w:r w:rsidR="00E06D7A">
        <w:rPr>
          <w:rtl/>
        </w:rPr>
        <w:t xml:space="preserve"> </w:t>
      </w:r>
      <w:r w:rsidRPr="0075697D">
        <w:rPr>
          <w:rtl/>
        </w:rPr>
        <w:t>أقاربه</w:t>
      </w:r>
      <w:r w:rsidR="00E06D7A">
        <w:rPr>
          <w:rtl/>
        </w:rPr>
        <w:t xml:space="preserve"> </w:t>
      </w:r>
      <w:r w:rsidRPr="0075697D">
        <w:rPr>
          <w:rtl/>
        </w:rPr>
        <w:t>والشهود</w:t>
      </w:r>
      <w:r w:rsidR="00E06D7A">
        <w:rPr>
          <w:rtl/>
        </w:rPr>
        <w:t xml:space="preserve"> </w:t>
      </w:r>
      <w:r w:rsidRPr="0075697D">
        <w:rPr>
          <w:rtl/>
        </w:rPr>
        <w:t>والمحام</w:t>
      </w:r>
      <w:r w:rsidRPr="0075697D">
        <w:rPr>
          <w:rFonts w:hint="eastAsia"/>
          <w:rtl/>
        </w:rPr>
        <w:t>ي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وممثل</w:t>
      </w:r>
      <w:r w:rsidRPr="0075697D">
        <w:rPr>
          <w:rFonts w:hint="eastAsia"/>
          <w:rtl/>
        </w:rPr>
        <w:t>ي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المختصة،</w:t>
      </w:r>
      <w:r w:rsidR="00E06D7A">
        <w:rPr>
          <w:rtl/>
        </w:rPr>
        <w:t xml:space="preserve"> </w:t>
      </w:r>
      <w:r w:rsidRPr="0075697D">
        <w:rPr>
          <w:rtl/>
        </w:rPr>
        <w:t>ويمكن</w:t>
      </w:r>
      <w:r w:rsidR="00E06D7A">
        <w:rPr>
          <w:rtl/>
        </w:rPr>
        <w:t xml:space="preserve"> </w:t>
      </w:r>
      <w:r w:rsidRPr="0075697D">
        <w:rPr>
          <w:rtl/>
        </w:rPr>
        <w:t>محاكمة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غيابي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ألا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بالإدانة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إفهامه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غيبته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2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265-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أوجب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يكون</w:t>
      </w:r>
      <w:r w:rsidR="00E06D7A">
        <w:rPr>
          <w:rtl/>
        </w:rPr>
        <w:t xml:space="preserve"> </w:t>
      </w:r>
      <w:r w:rsidRPr="0075697D">
        <w:rPr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tl/>
        </w:rPr>
        <w:t>محام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متهماً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جناية،</w:t>
      </w:r>
      <w:r w:rsidR="00E06D7A">
        <w:rPr>
          <w:rtl/>
        </w:rPr>
        <w:t xml:space="preserve"> </w:t>
      </w:r>
      <w:r w:rsidRPr="0075697D">
        <w:rPr>
          <w:rtl/>
        </w:rPr>
        <w:t>وأجاز</w:t>
      </w:r>
      <w:r w:rsidR="00E06D7A">
        <w:rPr>
          <w:rtl/>
        </w:rPr>
        <w:t xml:space="preserve"> </w:t>
      </w:r>
      <w:r w:rsidRPr="0075697D">
        <w:rPr>
          <w:rtl/>
        </w:rPr>
        <w:t>للمحكمة</w:t>
      </w:r>
      <w:r w:rsidR="00E06D7A">
        <w:rPr>
          <w:rtl/>
        </w:rPr>
        <w:t xml:space="preserve"> </w:t>
      </w:r>
      <w:r w:rsidRPr="0075697D">
        <w:rPr>
          <w:rtl/>
        </w:rPr>
        <w:t>ندب</w:t>
      </w:r>
      <w:r w:rsidR="00E06D7A">
        <w:rPr>
          <w:rtl/>
        </w:rPr>
        <w:t xml:space="preserve"> </w:t>
      </w:r>
      <w:r w:rsidRPr="0075697D">
        <w:rPr>
          <w:rtl/>
        </w:rPr>
        <w:t>محامي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متهماً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جنحة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3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266-</w:t>
      </w:r>
      <w:r w:rsidRPr="00D1043D">
        <w:rPr>
          <w:rtl/>
        </w:rPr>
        <w:tab/>
      </w:r>
      <w:r w:rsidRPr="0075697D">
        <w:rPr>
          <w:rtl/>
        </w:rPr>
        <w:t>وأوجب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عدم</w:t>
      </w:r>
      <w:r w:rsidR="00E06D7A">
        <w:rPr>
          <w:rtl/>
        </w:rPr>
        <w:t xml:space="preserve"> </w:t>
      </w:r>
      <w:r w:rsidRPr="0075697D">
        <w:rPr>
          <w:rtl/>
        </w:rPr>
        <w:t>فصل</w:t>
      </w:r>
      <w:r w:rsidR="00E06D7A">
        <w:rPr>
          <w:rtl/>
        </w:rPr>
        <w:t xml:space="preserve"> </w:t>
      </w:r>
      <w:r w:rsidRPr="0075697D">
        <w:rPr>
          <w:rtl/>
        </w:rPr>
        <w:t>المحكمة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التهمة</w:t>
      </w:r>
      <w:r w:rsidR="00E06D7A">
        <w:rPr>
          <w:rtl/>
        </w:rPr>
        <w:t xml:space="preserve"> </w:t>
      </w:r>
      <w:r w:rsidRPr="0075697D">
        <w:rPr>
          <w:rtl/>
        </w:rPr>
        <w:t>المسندة</w:t>
      </w:r>
      <w:r w:rsidR="00E06D7A">
        <w:rPr>
          <w:rtl/>
        </w:rPr>
        <w:t xml:space="preserve"> </w:t>
      </w:r>
      <w:r w:rsidRPr="0075697D">
        <w:rPr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الاطلاع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تقرير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المختصة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وتقرير</w:t>
      </w:r>
      <w:r w:rsidR="00E06D7A">
        <w:rPr>
          <w:rtl/>
        </w:rPr>
        <w:t xml:space="preserve"> </w:t>
      </w:r>
      <w:r w:rsidRPr="0075697D">
        <w:rPr>
          <w:rtl/>
        </w:rPr>
        <w:t>المراقبين</w:t>
      </w:r>
      <w:r w:rsidR="00E06D7A">
        <w:rPr>
          <w:rtl/>
        </w:rPr>
        <w:t xml:space="preserve"> </w:t>
      </w:r>
      <w:r w:rsidRPr="0075697D">
        <w:rPr>
          <w:rtl/>
        </w:rPr>
        <w:t>الاجتماعيين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للتحقق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حالته</w:t>
      </w:r>
      <w:r w:rsidR="00E06D7A">
        <w:rPr>
          <w:rtl/>
        </w:rPr>
        <w:t xml:space="preserve"> </w:t>
      </w:r>
      <w:r w:rsidRPr="0075697D">
        <w:rPr>
          <w:rtl/>
        </w:rPr>
        <w:t>الجسدية</w:t>
      </w:r>
      <w:r w:rsidR="00E06D7A">
        <w:rPr>
          <w:rtl/>
        </w:rPr>
        <w:t xml:space="preserve"> </w:t>
      </w:r>
      <w:r w:rsidRPr="0075697D">
        <w:rPr>
          <w:rtl/>
        </w:rPr>
        <w:t>والعقلية</w:t>
      </w:r>
      <w:r w:rsidR="00E06D7A">
        <w:rPr>
          <w:rtl/>
        </w:rPr>
        <w:t xml:space="preserve"> </w:t>
      </w:r>
      <w:r w:rsidRPr="0075697D">
        <w:rPr>
          <w:rtl/>
        </w:rPr>
        <w:t>والنفسية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بأسباب</w:t>
      </w:r>
      <w:r w:rsidR="00E06D7A">
        <w:rPr>
          <w:rtl/>
        </w:rPr>
        <w:t xml:space="preserve"> </w:t>
      </w:r>
      <w:r w:rsidRPr="0075697D">
        <w:rPr>
          <w:rtl/>
        </w:rPr>
        <w:t>انحرافه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تعرضه</w:t>
      </w:r>
      <w:r w:rsidR="00E06D7A">
        <w:rPr>
          <w:rtl/>
        </w:rPr>
        <w:t xml:space="preserve"> </w:t>
      </w:r>
      <w:r w:rsidRPr="0075697D">
        <w:rPr>
          <w:rtl/>
        </w:rPr>
        <w:t>للانحراف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4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8" w:name="_Toc21679384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الضمان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bookmarkEnd w:id="88"/>
    </w:p>
    <w:p w:rsidR="00E11ED3" w:rsidRPr="0075697D" w:rsidRDefault="00E11ED3" w:rsidP="00E11ED3">
      <w:pPr>
        <w:pStyle w:val="SingleTxtGA"/>
      </w:pPr>
      <w:r w:rsidRPr="00D1043D">
        <w:rPr>
          <w:rtl/>
        </w:rPr>
        <w:t>267-</w:t>
      </w:r>
      <w:r w:rsidRPr="00D1043D">
        <w:rPr>
          <w:rtl/>
        </w:rPr>
        <w:tab/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الضمان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1995م</w:t>
      </w:r>
      <w:r w:rsidR="00E06D7A">
        <w:rPr>
          <w:rtl/>
        </w:rPr>
        <w:t xml:space="preserve"> </w:t>
      </w:r>
      <w:r w:rsidRPr="0075697D">
        <w:rPr>
          <w:rtl/>
        </w:rPr>
        <w:t>وتعديلاته،</w:t>
      </w:r>
      <w:r w:rsidR="00E06D7A">
        <w:rPr>
          <w:rtl/>
        </w:rPr>
        <w:t xml:space="preserve"> </w:t>
      </w:r>
      <w:r w:rsidRPr="0075697D">
        <w:rPr>
          <w:rtl/>
        </w:rPr>
        <w:t>أحكاماً</w:t>
      </w:r>
      <w:r w:rsidR="00E06D7A">
        <w:rPr>
          <w:rtl/>
        </w:rPr>
        <w:t xml:space="preserve"> </w:t>
      </w:r>
      <w:r w:rsidRPr="0075697D">
        <w:rPr>
          <w:rtl/>
        </w:rPr>
        <w:t>تقرر</w:t>
      </w:r>
      <w:r w:rsidR="00E06D7A">
        <w:rPr>
          <w:rtl/>
        </w:rPr>
        <w:t xml:space="preserve"> </w:t>
      </w:r>
      <w:r w:rsidRPr="0075697D">
        <w:rPr>
          <w:rtl/>
        </w:rPr>
        <w:t>الانتفاع</w:t>
      </w:r>
      <w:r w:rsidR="00E06D7A">
        <w:rPr>
          <w:rtl/>
        </w:rPr>
        <w:t xml:space="preserve"> </w:t>
      </w:r>
      <w:r w:rsidRPr="0075697D">
        <w:rPr>
          <w:rtl/>
        </w:rPr>
        <w:t>بمعاش</w:t>
      </w:r>
      <w:r w:rsidR="00E06D7A">
        <w:rPr>
          <w:rtl/>
        </w:rPr>
        <w:t xml:space="preserve"> </w:t>
      </w:r>
      <w:r w:rsidRPr="0075697D">
        <w:rPr>
          <w:rtl/>
        </w:rPr>
        <w:t>الضمان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لفئة</w:t>
      </w:r>
      <w:r w:rsidR="00E06D7A">
        <w:rPr>
          <w:rtl/>
        </w:rPr>
        <w:t xml:space="preserve"> </w:t>
      </w:r>
      <w:r w:rsidRPr="0075697D">
        <w:rPr>
          <w:rtl/>
        </w:rPr>
        <w:t>مجهولي</w:t>
      </w:r>
      <w:r w:rsidR="00E06D7A">
        <w:rPr>
          <w:rtl/>
        </w:rPr>
        <w:t xml:space="preserve"> </w:t>
      </w:r>
      <w:r w:rsidRPr="0075697D">
        <w:rPr>
          <w:rtl/>
        </w:rPr>
        <w:t>الأبوين</w:t>
      </w:r>
      <w:r w:rsidR="00E06D7A">
        <w:rPr>
          <w:rtl/>
        </w:rPr>
        <w:t xml:space="preserve"> </w:t>
      </w:r>
      <w:r w:rsidRPr="0075697D">
        <w:rPr>
          <w:rtl/>
        </w:rPr>
        <w:t>والأيتام.</w:t>
      </w:r>
      <w:r w:rsidR="00E06D7A">
        <w:rPr>
          <w:rtl/>
        </w:rPr>
        <w:t xml:space="preserve"> </w:t>
      </w:r>
      <w:r w:rsidRPr="0075697D">
        <w:rPr>
          <w:rtl/>
        </w:rPr>
        <w:t>ونص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F20362">
        <w:rPr>
          <w:rFonts w:hint="eastAsia"/>
          <w:rtl/>
        </w:rPr>
        <w:t> </w:t>
      </w:r>
      <w:r w:rsidRPr="0075697D">
        <w:rPr>
          <w:rtl/>
        </w:rPr>
        <w:t>46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تحديد</w:t>
      </w:r>
      <w:r w:rsidR="00E06D7A">
        <w:rPr>
          <w:rtl/>
        </w:rPr>
        <w:t xml:space="preserve"> </w:t>
      </w:r>
      <w:r w:rsidRPr="0075697D">
        <w:rPr>
          <w:rtl/>
        </w:rPr>
        <w:t>قيمة</w:t>
      </w:r>
      <w:r w:rsidR="00E06D7A">
        <w:rPr>
          <w:rtl/>
        </w:rPr>
        <w:t xml:space="preserve"> </w:t>
      </w:r>
      <w:r w:rsidRPr="0075697D">
        <w:rPr>
          <w:rtl/>
        </w:rPr>
        <w:t>المعاش</w:t>
      </w:r>
      <w:r w:rsidR="00E06D7A">
        <w:rPr>
          <w:rtl/>
        </w:rPr>
        <w:t xml:space="preserve"> </w:t>
      </w:r>
      <w:r w:rsidRPr="0075697D">
        <w:rPr>
          <w:rtl/>
        </w:rPr>
        <w:t>المستحق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المستفيدة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الضمان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صرف</w:t>
      </w:r>
      <w:r w:rsidR="00E06D7A">
        <w:rPr>
          <w:rtl/>
        </w:rPr>
        <w:t xml:space="preserve"> </w:t>
      </w:r>
      <w:r w:rsidRPr="0075697D">
        <w:rPr>
          <w:rtl/>
        </w:rPr>
        <w:t>مبالغ</w:t>
      </w:r>
      <w:r w:rsidR="00E06D7A">
        <w:rPr>
          <w:rtl/>
        </w:rPr>
        <w:t xml:space="preserve"> </w:t>
      </w:r>
      <w:r w:rsidRPr="0075697D">
        <w:rPr>
          <w:rtl/>
        </w:rPr>
        <w:t>شهرية</w:t>
      </w:r>
      <w:r w:rsidR="00E06D7A">
        <w:rPr>
          <w:rtl/>
        </w:rPr>
        <w:t xml:space="preserve"> </w:t>
      </w:r>
      <w:r w:rsidRPr="0075697D">
        <w:rPr>
          <w:rtl/>
        </w:rPr>
        <w:t>لعدد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المستحقة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الأيتام</w:t>
      </w:r>
      <w:r w:rsidR="00E06D7A">
        <w:rPr>
          <w:rtl/>
        </w:rPr>
        <w:t xml:space="preserve"> </w:t>
      </w:r>
      <w:r w:rsidRPr="0075697D">
        <w:rPr>
          <w:rtl/>
        </w:rPr>
        <w:t>ومجهولي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F20362">
        <w:rPr>
          <w:rFonts w:hint="cs"/>
          <w:rtl/>
        </w:rPr>
        <w:t> 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بوين</w:t>
      </w:r>
      <w:r w:rsidR="00E06D7A">
        <w:rPr>
          <w:rtl/>
        </w:rPr>
        <w:t xml:space="preserve"> </w:t>
      </w:r>
      <w:r w:rsidRPr="0075697D">
        <w:rPr>
          <w:rtl/>
        </w:rPr>
        <w:t>ممن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يجاوزوا</w:t>
      </w:r>
      <w:r w:rsidR="00E06D7A">
        <w:rPr>
          <w:rtl/>
        </w:rPr>
        <w:t xml:space="preserve"> </w:t>
      </w:r>
      <w:r w:rsidRPr="0075697D">
        <w:rPr>
          <w:rtl/>
        </w:rPr>
        <w:t>السابعة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عمرهم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ومجهولي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ب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بوين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جاوزوا</w:t>
      </w:r>
      <w:r w:rsidR="00E06D7A">
        <w:rPr>
          <w:rtl/>
        </w:rPr>
        <w:t xml:space="preserve"> </w:t>
      </w:r>
      <w:r w:rsidRPr="0075697D">
        <w:rPr>
          <w:rtl/>
        </w:rPr>
        <w:t>السابعة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عمرهم.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89" w:name="_Toc21679385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bookmarkEnd w:id="89"/>
    </w:p>
    <w:p w:rsidR="00E11ED3" w:rsidRPr="0075697D" w:rsidRDefault="00E11ED3" w:rsidP="00E11ED3">
      <w:pPr>
        <w:pStyle w:val="SingleTxtGA"/>
      </w:pPr>
      <w:r w:rsidRPr="00D1043D">
        <w:rPr>
          <w:rtl/>
        </w:rPr>
        <w:t>268-</w:t>
      </w:r>
      <w:r w:rsidRPr="00D1043D">
        <w:rPr>
          <w:rtl/>
        </w:rPr>
        <w:tab/>
      </w:r>
      <w:r w:rsidRPr="0075697D">
        <w:rPr>
          <w:rtl/>
        </w:rPr>
        <w:t>تضمن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2004</w:t>
      </w:r>
      <w:r w:rsidR="00E06D7A">
        <w:rPr>
          <w:rtl/>
        </w:rPr>
        <w:t xml:space="preserve"> </w:t>
      </w:r>
      <w:r w:rsidRPr="0075697D">
        <w:rPr>
          <w:rtl/>
        </w:rPr>
        <w:t>مواد</w:t>
      </w:r>
      <w:r w:rsidR="00E06D7A">
        <w:rPr>
          <w:rtl/>
        </w:rPr>
        <w:t xml:space="preserve"> </w:t>
      </w:r>
      <w:r w:rsidRPr="0075697D">
        <w:rPr>
          <w:rtl/>
        </w:rPr>
        <w:t>تحظر</w:t>
      </w:r>
      <w:r w:rsidR="00E06D7A">
        <w:rPr>
          <w:rtl/>
        </w:rPr>
        <w:t xml:space="preserve"> </w:t>
      </w:r>
      <w:r w:rsidRPr="0075697D">
        <w:rPr>
          <w:rtl/>
        </w:rPr>
        <w:t>عمالة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طفال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السن</w:t>
      </w:r>
      <w:r w:rsidR="00E06D7A">
        <w:rPr>
          <w:rtl/>
        </w:rPr>
        <w:t xml:space="preserve"> </w:t>
      </w:r>
      <w:r w:rsidRPr="0075697D">
        <w:rPr>
          <w:rtl/>
        </w:rPr>
        <w:t>المقرر</w:t>
      </w:r>
      <w:r w:rsidR="00E06D7A">
        <w:rPr>
          <w:rtl/>
        </w:rPr>
        <w:t xml:space="preserve"> </w:t>
      </w:r>
      <w:r w:rsidRPr="0075697D">
        <w:rPr>
          <w:rtl/>
        </w:rPr>
        <w:t>قانوناً،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نظم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الأعمال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يجوز</w:t>
      </w:r>
      <w:r w:rsidR="00E06D7A">
        <w:rPr>
          <w:rtl/>
        </w:rPr>
        <w:t xml:space="preserve"> </w:t>
      </w:r>
      <w:r w:rsidRPr="0075697D">
        <w:rPr>
          <w:rtl/>
        </w:rPr>
        <w:t>تشغيل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فيها.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0" w:name="_Toc21679386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bookmarkEnd w:id="90"/>
    </w:p>
    <w:p w:rsidR="00E11ED3" w:rsidRPr="0075697D" w:rsidRDefault="00E11ED3" w:rsidP="00E11ED3">
      <w:pPr>
        <w:pStyle w:val="SingleTxtGA"/>
      </w:pPr>
      <w:r w:rsidRPr="00D1043D">
        <w:rPr>
          <w:rtl/>
        </w:rPr>
        <w:t>269-</w:t>
      </w:r>
      <w:r w:rsidRPr="00D1043D">
        <w:rPr>
          <w:rtl/>
        </w:rPr>
        <w:tab/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مكافحة</w:t>
      </w:r>
      <w:r w:rsidR="00E06D7A">
        <w:rPr>
          <w:rtl/>
        </w:rPr>
        <w:t xml:space="preserve"> </w:t>
      </w:r>
      <w:r w:rsidRPr="0075697D">
        <w:rPr>
          <w:rtl/>
        </w:rPr>
        <w:t>الجرائم</w:t>
      </w:r>
      <w:r w:rsidR="00E06D7A">
        <w:rPr>
          <w:rtl/>
        </w:rPr>
        <w:t xml:space="preserve"> </w:t>
      </w:r>
      <w:r w:rsidRPr="0075697D">
        <w:rPr>
          <w:rtl/>
        </w:rPr>
        <w:t>الإلكترونية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2014،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معاقبة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أنتج</w:t>
      </w:r>
      <w:r w:rsidR="00E06D7A">
        <w:rPr>
          <w:rtl/>
        </w:rPr>
        <w:t xml:space="preserve"> </w:t>
      </w: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إباحية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طفل</w:t>
      </w:r>
      <w:r w:rsidR="00E06D7A">
        <w:rPr>
          <w:rtl/>
        </w:rPr>
        <w:t xml:space="preserve"> </w:t>
      </w:r>
      <w:r w:rsidRPr="0075697D">
        <w:rPr>
          <w:rtl/>
        </w:rPr>
        <w:t>بواسطة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تقنية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استورد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باع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868A6">
        <w:rPr>
          <w:rFonts w:hint="cs"/>
          <w:rtl/>
        </w:rPr>
        <w:t> </w:t>
      </w:r>
      <w:r w:rsidRPr="0075697D">
        <w:rPr>
          <w:rtl/>
        </w:rPr>
        <w:t>عرض</w:t>
      </w:r>
      <w:r w:rsidR="00E06D7A">
        <w:rPr>
          <w:rtl/>
        </w:rPr>
        <w:t xml:space="preserve"> </w:t>
      </w:r>
      <w:r w:rsidRPr="0075697D">
        <w:rPr>
          <w:rtl/>
        </w:rPr>
        <w:t>للبيع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الاستخدام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تداول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أونقل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وزع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أرسل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نشر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أتاح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بث</w:t>
      </w:r>
      <w:r w:rsidR="00E06D7A">
        <w:rPr>
          <w:rtl/>
        </w:rPr>
        <w:t xml:space="preserve"> </w:t>
      </w: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إباحية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طفل</w:t>
      </w:r>
      <w:r w:rsidR="00E06D7A">
        <w:rPr>
          <w:rtl/>
        </w:rPr>
        <w:t xml:space="preserve"> </w:t>
      </w:r>
      <w:r w:rsidRPr="0075697D">
        <w:rPr>
          <w:rtl/>
        </w:rPr>
        <w:t>بواسطة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تقنية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عاقب</w:t>
      </w:r>
      <w:r w:rsidR="00E06D7A">
        <w:rPr>
          <w:rtl/>
        </w:rPr>
        <w:t xml:space="preserve"> </w:t>
      </w:r>
      <w:r w:rsidRPr="0075697D">
        <w:rPr>
          <w:rtl/>
        </w:rPr>
        <w:t>النص</w:t>
      </w:r>
      <w:r w:rsidR="00E06D7A">
        <w:rPr>
          <w:rtl/>
        </w:rPr>
        <w:t xml:space="preserve"> </w:t>
      </w:r>
      <w:r w:rsidRPr="0075697D">
        <w:rPr>
          <w:rtl/>
        </w:rPr>
        <w:t>المذكور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حيازة</w:t>
      </w:r>
      <w:r w:rsidR="00E06D7A">
        <w:rPr>
          <w:rtl/>
        </w:rPr>
        <w:t xml:space="preserve"> </w:t>
      </w:r>
      <w:r w:rsidRPr="0075697D">
        <w:rPr>
          <w:rtl/>
        </w:rPr>
        <w:t>مادة</w:t>
      </w:r>
      <w:r w:rsidR="00E06D7A">
        <w:rPr>
          <w:rtl/>
        </w:rPr>
        <w:t xml:space="preserve"> </w:t>
      </w:r>
      <w:r w:rsidRPr="0075697D">
        <w:rPr>
          <w:rtl/>
        </w:rPr>
        <w:t>إباحية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طفل.</w:t>
      </w:r>
      <w:r w:rsidR="00E06D7A">
        <w:rPr>
          <w:rtl/>
        </w:rPr>
        <w:t xml:space="preserve"> </w:t>
      </w:r>
      <w:r w:rsidRPr="0075697D">
        <w:rPr>
          <w:rtl/>
        </w:rPr>
        <w:t>ويعتبر</w:t>
      </w:r>
      <w:r w:rsidR="00E06D7A">
        <w:rPr>
          <w:rtl/>
        </w:rPr>
        <w:t xml:space="preserve"> </w:t>
      </w:r>
      <w:r w:rsidRPr="0075697D">
        <w:rPr>
          <w:rtl/>
        </w:rPr>
        <w:t>طفلاً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العمر</w:t>
      </w:r>
      <w:r w:rsidR="00E06D7A">
        <w:rPr>
          <w:rtl/>
        </w:rPr>
        <w:t xml:space="preserve"> </w:t>
      </w:r>
      <w:r w:rsidRPr="0075697D">
        <w:rPr>
          <w:rtl/>
        </w:rPr>
        <w:t>ثماني</w:t>
      </w:r>
      <w:r w:rsidR="00E06D7A">
        <w:rPr>
          <w:rtl/>
        </w:rPr>
        <w:t xml:space="preserve"> </w:t>
      </w:r>
      <w:r w:rsidRPr="0075697D">
        <w:rPr>
          <w:rtl/>
        </w:rPr>
        <w:t>عشرة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ميلادية</w:t>
      </w:r>
      <w:r w:rsidR="00E06D7A">
        <w:rPr>
          <w:rtl/>
        </w:rPr>
        <w:t xml:space="preserve"> </w:t>
      </w:r>
      <w:r w:rsidRPr="0075697D">
        <w:rPr>
          <w:rtl/>
        </w:rPr>
        <w:t>كاملة.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1" w:name="_Toc21679387"/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bookmarkEnd w:id="91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270-</w:t>
      </w:r>
      <w:r w:rsidRPr="00D1043D">
        <w:rPr>
          <w:rtl/>
        </w:rPr>
        <w:tab/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2014</w:t>
      </w:r>
      <w:r w:rsidR="00E06D7A">
        <w:rPr>
          <w:rtl/>
        </w:rPr>
        <w:t xml:space="preserve"> </w:t>
      </w:r>
      <w:r w:rsidRPr="0075697D">
        <w:rPr>
          <w:rtl/>
        </w:rPr>
        <w:t>بتنظيم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r w:rsidR="00E06D7A">
        <w:rPr>
          <w:rtl/>
        </w:rPr>
        <w:t xml:space="preserve"> </w:t>
      </w:r>
      <w:r w:rsidRPr="0075697D">
        <w:rPr>
          <w:rtl/>
        </w:rPr>
        <w:t>المشار</w:t>
      </w:r>
      <w:r w:rsidR="00E06D7A">
        <w:rPr>
          <w:rtl/>
        </w:rPr>
        <w:t xml:space="preserve"> </w:t>
      </w:r>
      <w:r w:rsidRPr="0075697D">
        <w:rPr>
          <w:rtl/>
        </w:rPr>
        <w:t>إليه،</w:t>
      </w:r>
      <w:r w:rsidR="00E06D7A">
        <w:rPr>
          <w:rtl/>
        </w:rPr>
        <w:t xml:space="preserve"> </w:t>
      </w:r>
      <w:r w:rsidRPr="0075697D">
        <w:rPr>
          <w:rtl/>
        </w:rPr>
        <w:t>تهدف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الحضانة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خدمات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المتكاملة</w:t>
      </w:r>
      <w:r w:rsidR="00E06D7A">
        <w:rPr>
          <w:rtl/>
        </w:rPr>
        <w:t xml:space="preserve"> </w:t>
      </w:r>
      <w:r w:rsidRPr="0075697D">
        <w:rPr>
          <w:rtl/>
        </w:rPr>
        <w:t>للأطفال</w:t>
      </w:r>
      <w:r w:rsidR="00E06D7A">
        <w:rPr>
          <w:rtl/>
        </w:rPr>
        <w:t xml:space="preserve"> </w:t>
      </w:r>
      <w:r w:rsidRPr="0075697D">
        <w:rPr>
          <w:rtl/>
        </w:rPr>
        <w:t>المقيدين</w:t>
      </w:r>
      <w:r w:rsidR="00E06D7A">
        <w:rPr>
          <w:rtl/>
        </w:rPr>
        <w:t xml:space="preserve"> </w:t>
      </w:r>
      <w:r w:rsidRPr="0075697D">
        <w:rPr>
          <w:rtl/>
        </w:rPr>
        <w:t>بها،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الظروف</w:t>
      </w:r>
      <w:r w:rsidR="00E06D7A">
        <w:rPr>
          <w:rtl/>
        </w:rPr>
        <w:t xml:space="preserve"> </w:t>
      </w:r>
      <w:r w:rsidRPr="0075697D">
        <w:rPr>
          <w:rtl/>
        </w:rPr>
        <w:t>المناسبة</w:t>
      </w:r>
      <w:r w:rsidR="00E06D7A">
        <w:rPr>
          <w:rtl/>
        </w:rPr>
        <w:t xml:space="preserve"> </w:t>
      </w:r>
      <w:r w:rsidRPr="0075697D">
        <w:rPr>
          <w:rtl/>
        </w:rPr>
        <w:t>لتنمية</w:t>
      </w:r>
      <w:r w:rsidR="00E06D7A">
        <w:rPr>
          <w:rtl/>
        </w:rPr>
        <w:t xml:space="preserve"> </w:t>
      </w:r>
      <w:r w:rsidRPr="0075697D">
        <w:rPr>
          <w:rtl/>
        </w:rPr>
        <w:t>مهاراتهم</w:t>
      </w:r>
      <w:r w:rsidR="00E06D7A">
        <w:rPr>
          <w:rtl/>
        </w:rPr>
        <w:t xml:space="preserve"> </w:t>
      </w:r>
      <w:r w:rsidRPr="0075697D">
        <w:rPr>
          <w:rtl/>
        </w:rPr>
        <w:t>وملكاتهم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شتى</w:t>
      </w:r>
      <w:r w:rsidR="00E06D7A">
        <w:rPr>
          <w:rtl/>
        </w:rPr>
        <w:t xml:space="preserve"> </w:t>
      </w:r>
      <w:r w:rsidRPr="0075697D">
        <w:rPr>
          <w:rtl/>
        </w:rPr>
        <w:t>المجالات</w:t>
      </w:r>
      <w:r w:rsidR="00E06D7A">
        <w:rPr>
          <w:rtl/>
        </w:rPr>
        <w:t xml:space="preserve"> </w:t>
      </w:r>
      <w:r w:rsidRPr="0075697D">
        <w:rPr>
          <w:rtl/>
        </w:rPr>
        <w:t>باستخدام</w:t>
      </w:r>
      <w:r w:rsidR="00E06D7A">
        <w:rPr>
          <w:rtl/>
        </w:rPr>
        <w:t xml:space="preserve"> </w:t>
      </w:r>
      <w:r w:rsidRPr="0075697D">
        <w:rPr>
          <w:rtl/>
        </w:rPr>
        <w:t>التربية</w:t>
      </w:r>
      <w:r w:rsidR="00E06D7A">
        <w:rPr>
          <w:rtl/>
        </w:rPr>
        <w:t xml:space="preserve"> </w:t>
      </w:r>
      <w:r w:rsidRPr="0075697D">
        <w:rPr>
          <w:rtl/>
        </w:rPr>
        <w:t>السليمة.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2" w:name="_Toc21679388"/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bookmarkEnd w:id="92"/>
    </w:p>
    <w:p w:rsidR="00E11ED3" w:rsidRPr="0075697D" w:rsidRDefault="00E11ED3" w:rsidP="00E11ED3">
      <w:pPr>
        <w:pStyle w:val="SingleTxtGA"/>
      </w:pPr>
      <w:r w:rsidRPr="00D1043D">
        <w:rPr>
          <w:rtl/>
        </w:rPr>
        <w:t>271-</w:t>
      </w:r>
      <w:r w:rsidRPr="00D1043D">
        <w:rPr>
          <w:rtl/>
        </w:rPr>
        <w:tab/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(38)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2005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يولدون</w:t>
      </w:r>
      <w:r w:rsidR="00E06D7A">
        <w:rPr>
          <w:rtl/>
        </w:rPr>
        <w:t xml:space="preserve"> </w:t>
      </w:r>
      <w:r w:rsidRPr="0075697D">
        <w:rPr>
          <w:rtl/>
        </w:rPr>
        <w:t>ل</w:t>
      </w:r>
      <w:r w:rsidRPr="0075697D">
        <w:rPr>
          <w:rFonts w:hint="eastAsia"/>
          <w:rtl/>
        </w:rPr>
        <w:t>آ</w:t>
      </w:r>
      <w:r w:rsidRPr="0075697D">
        <w:rPr>
          <w:rtl/>
        </w:rPr>
        <w:t>باء</w:t>
      </w:r>
      <w:r w:rsidR="00E06D7A">
        <w:rPr>
          <w:rtl/>
        </w:rPr>
        <w:t xml:space="preserve"> </w:t>
      </w:r>
      <w:r w:rsidRPr="0075697D">
        <w:rPr>
          <w:rtl/>
        </w:rPr>
        <w:t>قطريين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اكتسب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ولد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لأبوين</w:t>
      </w:r>
      <w:r w:rsidR="00E06D7A">
        <w:rPr>
          <w:rtl/>
        </w:rPr>
        <w:t xml:space="preserve"> </w:t>
      </w:r>
      <w:r w:rsidRPr="0075697D">
        <w:rPr>
          <w:rtl/>
        </w:rPr>
        <w:t>مجهولين،</w:t>
      </w:r>
      <w:r w:rsidR="00E06D7A">
        <w:rPr>
          <w:rtl/>
        </w:rPr>
        <w:t xml:space="preserve"> </w:t>
      </w:r>
      <w:r w:rsidRPr="0075697D">
        <w:rPr>
          <w:rtl/>
        </w:rPr>
        <w:t>ويعتبر</w:t>
      </w:r>
      <w:r w:rsidR="00E06D7A">
        <w:rPr>
          <w:rtl/>
        </w:rPr>
        <w:t xml:space="preserve"> </w:t>
      </w:r>
      <w:r w:rsidRPr="0075697D">
        <w:rPr>
          <w:rtl/>
        </w:rPr>
        <w:t>اللقيط</w:t>
      </w:r>
      <w:r w:rsidR="00E06D7A">
        <w:rPr>
          <w:rtl/>
        </w:rPr>
        <w:t xml:space="preserve"> </w:t>
      </w:r>
      <w:r w:rsidRPr="0075697D">
        <w:rPr>
          <w:rtl/>
        </w:rPr>
        <w:t>مولوداً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لم</w:t>
      </w:r>
      <w:r w:rsidR="00E06D7A">
        <w:rPr>
          <w:rtl/>
        </w:rPr>
        <w:t xml:space="preserve"> </w:t>
      </w:r>
      <w:r w:rsidRPr="0075697D">
        <w:rPr>
          <w:rtl/>
        </w:rPr>
        <w:t>يثبت</w:t>
      </w:r>
      <w:r w:rsidR="00E06D7A">
        <w:rPr>
          <w:rtl/>
        </w:rPr>
        <w:t xml:space="preserve"> </w:t>
      </w:r>
      <w:r w:rsidRPr="0075697D">
        <w:rPr>
          <w:rtl/>
        </w:rPr>
        <w:t>العكس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المولود</w:t>
      </w:r>
      <w:r w:rsidR="00E06D7A">
        <w:rPr>
          <w:rtl/>
        </w:rPr>
        <w:t xml:space="preserve"> </w:t>
      </w:r>
      <w:r w:rsidRPr="0075697D">
        <w:rPr>
          <w:rtl/>
        </w:rPr>
        <w:t>لأم</w:t>
      </w:r>
      <w:r w:rsidR="00E06D7A">
        <w:rPr>
          <w:rtl/>
        </w:rPr>
        <w:t xml:space="preserve"> </w:t>
      </w:r>
      <w:r w:rsidRPr="0075697D">
        <w:rPr>
          <w:rtl/>
        </w:rPr>
        <w:t>قطرية</w:t>
      </w:r>
      <w:r w:rsidR="00E06D7A">
        <w:rPr>
          <w:rtl/>
        </w:rPr>
        <w:t xml:space="preserve"> </w:t>
      </w:r>
      <w:r w:rsidRPr="0075697D">
        <w:rPr>
          <w:rtl/>
        </w:rPr>
        <w:t>وأب</w:t>
      </w:r>
      <w:r w:rsidR="00E06D7A">
        <w:rPr>
          <w:rtl/>
        </w:rPr>
        <w:t xml:space="preserve"> </w:t>
      </w:r>
      <w:r w:rsidRPr="0075697D">
        <w:rPr>
          <w:rtl/>
        </w:rPr>
        <w:t>غير</w:t>
      </w:r>
      <w:r w:rsidR="00E06D7A">
        <w:rPr>
          <w:rtl/>
        </w:rPr>
        <w:t xml:space="preserve"> </w:t>
      </w:r>
      <w:r w:rsidRPr="0075697D">
        <w:rPr>
          <w:rtl/>
        </w:rPr>
        <w:t>قطري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يحصل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أباه</w:t>
      </w:r>
      <w:r w:rsidR="00E06D7A">
        <w:rPr>
          <w:rtl/>
        </w:rPr>
        <w:t xml:space="preserve"> </w:t>
      </w:r>
      <w:r w:rsidRPr="0075697D">
        <w:rPr>
          <w:rtl/>
        </w:rPr>
        <w:t>مجهولا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توافرت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التجنس</w:t>
      </w:r>
      <w:r w:rsidR="00E06D7A">
        <w:rPr>
          <w:rtl/>
        </w:rPr>
        <w:t xml:space="preserve"> </w:t>
      </w:r>
      <w:r w:rsidRPr="0075697D">
        <w:rPr>
          <w:rtl/>
        </w:rPr>
        <w:t>الواردة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تقرر</w:t>
      </w:r>
      <w:r w:rsidR="00E06D7A">
        <w:rPr>
          <w:rtl/>
        </w:rPr>
        <w:t xml:space="preserve"> </w:t>
      </w:r>
      <w:r w:rsidRPr="0075697D">
        <w:rPr>
          <w:rtl/>
        </w:rPr>
        <w:t>"ويراعى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منح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طبقاً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إعطاء</w:t>
      </w:r>
      <w:r w:rsidR="00E06D7A">
        <w:rPr>
          <w:rtl/>
        </w:rPr>
        <w:t xml:space="preserve"> </w:t>
      </w:r>
      <w:r w:rsidRPr="0075697D">
        <w:rPr>
          <w:rtl/>
        </w:rPr>
        <w:t>أولوية</w:t>
      </w:r>
      <w:r w:rsidR="00E06D7A">
        <w:rPr>
          <w:rtl/>
        </w:rPr>
        <w:t xml:space="preserve"> </w:t>
      </w:r>
      <w:r w:rsidRPr="0075697D">
        <w:rPr>
          <w:rtl/>
        </w:rPr>
        <w:t>لمن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أمه</w:t>
      </w:r>
      <w:r w:rsidR="00E06D7A">
        <w:rPr>
          <w:rtl/>
        </w:rPr>
        <w:t xml:space="preserve"> </w:t>
      </w:r>
      <w:r w:rsidRPr="0075697D">
        <w:rPr>
          <w:rtl/>
        </w:rPr>
        <w:t>قطرية".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3" w:name="_Toc21679389"/>
      <w:r w:rsidRPr="0075697D">
        <w:rPr>
          <w:rtl/>
        </w:rPr>
        <w:t>الآليات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bookmarkEnd w:id="93"/>
    </w:p>
    <w:p w:rsidR="00E11ED3" w:rsidRPr="0075697D" w:rsidRDefault="00E11ED3" w:rsidP="00E11ED3">
      <w:pPr>
        <w:pStyle w:val="SingleTxtGA"/>
      </w:pPr>
      <w:r w:rsidRPr="00D1043D">
        <w:rPr>
          <w:rtl/>
        </w:rPr>
        <w:t>272-</w:t>
      </w:r>
      <w:r w:rsidRPr="00D1043D">
        <w:rPr>
          <w:rtl/>
        </w:rPr>
        <w:tab/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بتوعية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بمفهوم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وإعداد</w:t>
      </w:r>
      <w:r w:rsidR="00E06D7A">
        <w:rPr>
          <w:rtl/>
        </w:rPr>
        <w:t xml:space="preserve"> </w:t>
      </w:r>
      <w:r w:rsidRPr="0075697D">
        <w:rPr>
          <w:rtl/>
        </w:rPr>
        <w:t>وتنفيذ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للوقاية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انحراف</w:t>
      </w:r>
      <w:r w:rsidR="00E06D7A">
        <w:rPr>
          <w:rtl/>
        </w:rPr>
        <w:t xml:space="preserve"> </w:t>
      </w:r>
      <w:r w:rsidRPr="0075697D">
        <w:rPr>
          <w:rtl/>
        </w:rPr>
        <w:t>الأحداث،</w:t>
      </w:r>
      <w:r w:rsidR="00E06D7A">
        <w:rPr>
          <w:rtl/>
        </w:rPr>
        <w:t xml:space="preserve"> </w:t>
      </w:r>
      <w:r w:rsidRPr="0075697D">
        <w:rPr>
          <w:rtl/>
        </w:rPr>
        <w:t>وتأهيل</w:t>
      </w:r>
      <w:r w:rsidR="00E06D7A">
        <w:rPr>
          <w:rtl/>
        </w:rPr>
        <w:t xml:space="preserve"> </w:t>
      </w:r>
      <w:r w:rsidRPr="0075697D">
        <w:rPr>
          <w:rtl/>
        </w:rPr>
        <w:t>المنحرفين</w:t>
      </w:r>
      <w:r w:rsidR="00E06D7A">
        <w:rPr>
          <w:rtl/>
        </w:rPr>
        <w:t xml:space="preserve"> </w:t>
      </w:r>
      <w:r w:rsidRPr="0075697D">
        <w:rPr>
          <w:rtl/>
        </w:rPr>
        <w:t>ومواجهة</w:t>
      </w:r>
      <w:r w:rsidR="00E06D7A">
        <w:rPr>
          <w:rtl/>
        </w:rPr>
        <w:t xml:space="preserve"> </w:t>
      </w:r>
      <w:r w:rsidRPr="0075697D">
        <w:rPr>
          <w:rtl/>
        </w:rPr>
        <w:t>المشكلات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مجالهم،</w:t>
      </w:r>
      <w:r w:rsidR="00E06D7A">
        <w:rPr>
          <w:rtl/>
        </w:rPr>
        <w:t xml:space="preserve"> </w:t>
      </w:r>
      <w:r w:rsidRPr="0075697D">
        <w:rPr>
          <w:rtl/>
        </w:rPr>
        <w:t>والإشراف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دور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لرعايتهم</w:t>
      </w:r>
      <w:r w:rsidR="00E06D7A">
        <w:rPr>
          <w:rtl/>
        </w:rPr>
        <w:t xml:space="preserve"> </w:t>
      </w:r>
      <w:r w:rsidRPr="0075697D">
        <w:rPr>
          <w:rtl/>
        </w:rPr>
        <w:t>وتأهيلهم.</w:t>
      </w:r>
      <w:r w:rsidR="00E06D7A">
        <w:rPr>
          <w:rtl/>
        </w:rPr>
        <w:t xml:space="preserve"> </w:t>
      </w:r>
      <w:r w:rsidRPr="0075697D">
        <w:rPr>
          <w:rtl/>
        </w:rPr>
        <w:t>ورعاية</w:t>
      </w:r>
      <w:r w:rsidR="00E06D7A">
        <w:rPr>
          <w:rtl/>
        </w:rPr>
        <w:t xml:space="preserve"> </w:t>
      </w:r>
      <w:r w:rsidRPr="0075697D">
        <w:rPr>
          <w:rtl/>
        </w:rPr>
        <w:t>فئة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مجهولي</w:t>
      </w:r>
      <w:r w:rsidR="00E06D7A">
        <w:rPr>
          <w:rtl/>
        </w:rPr>
        <w:t xml:space="preserve"> </w:t>
      </w:r>
      <w:r w:rsidRPr="0075697D">
        <w:rPr>
          <w:rtl/>
        </w:rPr>
        <w:t>الأبوين.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تتولى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بالتعاون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tl/>
        </w:rPr>
        <w:t>شرطة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ونيابة</w:t>
      </w:r>
      <w:r w:rsidR="00E06D7A">
        <w:rPr>
          <w:rtl/>
        </w:rPr>
        <w:t xml:space="preserve"> </w:t>
      </w:r>
      <w:r w:rsidRPr="0075697D">
        <w:rPr>
          <w:rtl/>
        </w:rPr>
        <w:t>ومحكمة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ومنظمات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الاهتمام</w:t>
      </w:r>
      <w:r w:rsidR="00E06D7A">
        <w:rPr>
          <w:rtl/>
        </w:rPr>
        <w:t xml:space="preserve"> </w:t>
      </w:r>
      <w:r w:rsidRPr="0075697D">
        <w:rPr>
          <w:rtl/>
        </w:rPr>
        <w:t>بشؤون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استراتيجية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وتأمين</w:t>
      </w:r>
      <w:r w:rsidR="00E06D7A">
        <w:rPr>
          <w:rtl/>
        </w:rPr>
        <w:t xml:space="preserve"> </w:t>
      </w:r>
      <w:r w:rsidRPr="0075697D">
        <w:rPr>
          <w:rtl/>
        </w:rPr>
        <w:t>سلامتهم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المعلومات</w:t>
      </w:r>
      <w:r w:rsidR="00E06D7A">
        <w:rPr>
          <w:rtl/>
        </w:rPr>
        <w:t xml:space="preserve"> </w:t>
      </w:r>
      <w:r w:rsidRPr="0075697D">
        <w:rPr>
          <w:rtl/>
        </w:rPr>
        <w:t>والمواد</w:t>
      </w:r>
      <w:r w:rsidR="00E06D7A">
        <w:rPr>
          <w:rtl/>
        </w:rPr>
        <w:t xml:space="preserve"> </w:t>
      </w:r>
      <w:r w:rsidRPr="0075697D">
        <w:rPr>
          <w:rtl/>
        </w:rPr>
        <w:t>الضارة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والمواد</w:t>
      </w:r>
      <w:r w:rsidR="00E06D7A">
        <w:rPr>
          <w:rtl/>
        </w:rPr>
        <w:t xml:space="preserve"> </w:t>
      </w:r>
      <w:r w:rsidRPr="0075697D">
        <w:rPr>
          <w:rtl/>
        </w:rPr>
        <w:t>الإباحية،</w:t>
      </w:r>
      <w:r w:rsidR="00E06D7A">
        <w:rPr>
          <w:rtl/>
        </w:rPr>
        <w:t xml:space="preserve"> </w:t>
      </w:r>
      <w:r w:rsidRPr="0075697D">
        <w:rPr>
          <w:rtl/>
        </w:rPr>
        <w:t>ويتمثل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بإصدار</w:t>
      </w:r>
      <w:r w:rsidR="00E06D7A">
        <w:rPr>
          <w:rtl/>
        </w:rPr>
        <w:t xml:space="preserve"> </w:t>
      </w:r>
      <w:r w:rsidRPr="0075697D">
        <w:rPr>
          <w:rtl/>
        </w:rPr>
        <w:t>الملصقات</w:t>
      </w:r>
      <w:r w:rsidR="00E06D7A">
        <w:rPr>
          <w:rtl/>
        </w:rPr>
        <w:t xml:space="preserve"> </w:t>
      </w:r>
      <w:r w:rsidRPr="0075697D">
        <w:rPr>
          <w:rtl/>
        </w:rPr>
        <w:t>والشعارات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تهتم</w:t>
      </w:r>
      <w:r w:rsidR="00E06D7A">
        <w:rPr>
          <w:rtl/>
        </w:rPr>
        <w:t xml:space="preserve"> </w:t>
      </w:r>
      <w:r w:rsidRPr="0075697D">
        <w:rPr>
          <w:rtl/>
        </w:rPr>
        <w:t>بهذا</w:t>
      </w:r>
      <w:r w:rsidR="00E06D7A">
        <w:rPr>
          <w:rtl/>
        </w:rPr>
        <w:t xml:space="preserve"> </w:t>
      </w:r>
      <w:r w:rsidRPr="0075697D">
        <w:rPr>
          <w:rtl/>
        </w:rPr>
        <w:t>الشأن،</w:t>
      </w:r>
      <w:r w:rsidR="00E06D7A">
        <w:rPr>
          <w:rtl/>
        </w:rPr>
        <w:t xml:space="preserve"> </w:t>
      </w:r>
      <w:r w:rsidRPr="0075697D">
        <w:rPr>
          <w:rtl/>
        </w:rPr>
        <w:t>وإصدار</w:t>
      </w:r>
      <w:r w:rsidR="00E06D7A">
        <w:rPr>
          <w:rtl/>
        </w:rPr>
        <w:t xml:space="preserve"> </w:t>
      </w:r>
      <w:r w:rsidRPr="0075697D">
        <w:rPr>
          <w:rtl/>
        </w:rPr>
        <w:t>الكتيبات</w:t>
      </w:r>
      <w:r w:rsidR="00E06D7A">
        <w:rPr>
          <w:rtl/>
        </w:rPr>
        <w:t xml:space="preserve"> </w:t>
      </w:r>
      <w:r w:rsidRPr="0075697D">
        <w:rPr>
          <w:rtl/>
        </w:rPr>
        <w:t>الصغيرة</w:t>
      </w:r>
      <w:r w:rsidR="00E06D7A">
        <w:rPr>
          <w:rtl/>
        </w:rPr>
        <w:t xml:space="preserve"> </w:t>
      </w:r>
      <w:r w:rsidRPr="0075697D">
        <w:rPr>
          <w:rtl/>
        </w:rPr>
        <w:t>والمطويات</w:t>
      </w:r>
      <w:r w:rsidR="00E06D7A">
        <w:rPr>
          <w:rtl/>
        </w:rPr>
        <w:t xml:space="preserve"> </w:t>
      </w:r>
      <w:r w:rsidRPr="0075697D">
        <w:rPr>
          <w:rtl/>
        </w:rPr>
        <w:t>الثقافية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تسعى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الأطفال.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القيام</w:t>
      </w:r>
      <w:r w:rsidR="00E06D7A">
        <w:rPr>
          <w:rtl/>
        </w:rPr>
        <w:t xml:space="preserve"> </w:t>
      </w:r>
      <w:r w:rsidRPr="0075697D">
        <w:rPr>
          <w:rtl/>
        </w:rPr>
        <w:t>بالدراسات</w:t>
      </w:r>
      <w:r w:rsidR="00E06D7A">
        <w:rPr>
          <w:rtl/>
        </w:rPr>
        <w:t xml:space="preserve"> </w:t>
      </w:r>
      <w:r w:rsidRPr="0075697D">
        <w:rPr>
          <w:rtl/>
        </w:rPr>
        <w:t>الميدانية،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عقد</w:t>
      </w:r>
      <w:r w:rsidR="00E06D7A">
        <w:rPr>
          <w:rtl/>
        </w:rPr>
        <w:t xml:space="preserve"> </w:t>
      </w:r>
      <w:r w:rsidRPr="0075697D">
        <w:rPr>
          <w:rtl/>
        </w:rPr>
        <w:t>الورش</w:t>
      </w:r>
      <w:r w:rsidR="00E06D7A">
        <w:rPr>
          <w:rtl/>
        </w:rPr>
        <w:t xml:space="preserve"> </w:t>
      </w:r>
      <w:r w:rsidRPr="0075697D">
        <w:rPr>
          <w:rtl/>
        </w:rPr>
        <w:t>التدريبية</w:t>
      </w:r>
      <w:r w:rsidR="00E06D7A">
        <w:rPr>
          <w:rtl/>
        </w:rPr>
        <w:t xml:space="preserve"> </w:t>
      </w:r>
      <w:r w:rsidRPr="0075697D">
        <w:rPr>
          <w:rtl/>
        </w:rPr>
        <w:t>والمحاضرات</w:t>
      </w:r>
      <w:r w:rsidR="00E06D7A">
        <w:rPr>
          <w:rtl/>
        </w:rPr>
        <w:t xml:space="preserve"> </w:t>
      </w:r>
      <w:r w:rsidRPr="0075697D">
        <w:rPr>
          <w:rtl/>
        </w:rPr>
        <w:t>التوعوية،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البرامج</w:t>
      </w:r>
      <w:r w:rsidR="00E06D7A">
        <w:rPr>
          <w:rtl/>
        </w:rPr>
        <w:t xml:space="preserve"> </w:t>
      </w:r>
      <w:r w:rsidRPr="0075697D">
        <w:rPr>
          <w:rtl/>
        </w:rPr>
        <w:t>الإذاعية</w:t>
      </w:r>
      <w:r w:rsidR="00E06D7A">
        <w:rPr>
          <w:rtl/>
        </w:rPr>
        <w:t xml:space="preserve"> </w:t>
      </w:r>
      <w:r w:rsidRPr="0075697D">
        <w:rPr>
          <w:rtl/>
        </w:rPr>
        <w:t>التوعوية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مضامين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273-</w:t>
      </w:r>
      <w:r w:rsidRPr="00D1043D">
        <w:rPr>
          <w:rtl/>
        </w:rPr>
        <w:tab/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تختص</w:t>
      </w:r>
      <w:r w:rsidR="00E06D7A">
        <w:rPr>
          <w:rtl/>
        </w:rPr>
        <w:t xml:space="preserve"> </w:t>
      </w:r>
      <w:r w:rsidRPr="0075697D">
        <w:rPr>
          <w:rtl/>
        </w:rPr>
        <w:t>إدارة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شؤون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بتوفير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ووضع</w:t>
      </w:r>
      <w:r w:rsidR="00E06D7A">
        <w:rPr>
          <w:rtl/>
        </w:rPr>
        <w:t xml:space="preserve"> </w:t>
      </w:r>
      <w:r w:rsidRPr="0075697D">
        <w:rPr>
          <w:rtl/>
        </w:rPr>
        <w:t>وتطوير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تنفيذها،</w:t>
      </w:r>
      <w:r w:rsidR="00E06D7A">
        <w:rPr>
          <w:rtl/>
        </w:rPr>
        <w:t xml:space="preserve"> </w:t>
      </w:r>
      <w:r w:rsidRPr="0075697D">
        <w:rPr>
          <w:rtl/>
        </w:rPr>
        <w:t>وال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شراف</w:t>
      </w:r>
      <w:r w:rsidR="00E06D7A">
        <w:rPr>
          <w:rtl/>
        </w:rPr>
        <w:t xml:space="preserve"> </w:t>
      </w:r>
      <w:r w:rsidRPr="0075697D">
        <w:rPr>
          <w:rtl/>
        </w:rPr>
        <w:t>والترخيص</w:t>
      </w:r>
      <w:r w:rsidR="00E06D7A">
        <w:rPr>
          <w:rtl/>
        </w:rPr>
        <w:t xml:space="preserve"> </w:t>
      </w:r>
      <w:r w:rsidRPr="0075697D">
        <w:rPr>
          <w:rtl/>
        </w:rPr>
        <w:t>لدور</w:t>
      </w:r>
      <w:r w:rsidR="00E06D7A">
        <w:rPr>
          <w:rtl/>
        </w:rPr>
        <w:t xml:space="preserve"> </w:t>
      </w:r>
      <w:r w:rsidRPr="0075697D">
        <w:rPr>
          <w:rtl/>
        </w:rPr>
        <w:t>الحضانة،</w:t>
      </w:r>
      <w:r w:rsidR="00E06D7A">
        <w:rPr>
          <w:rtl/>
        </w:rPr>
        <w:t xml:space="preserve"> </w:t>
      </w:r>
      <w:r w:rsidRPr="0075697D">
        <w:rPr>
          <w:rtl/>
        </w:rPr>
        <w:t>وتحديد</w:t>
      </w:r>
      <w:r w:rsidR="00E06D7A">
        <w:rPr>
          <w:rtl/>
        </w:rPr>
        <w:t xml:space="preserve"> </w:t>
      </w:r>
      <w:r w:rsidRPr="0075697D">
        <w:rPr>
          <w:rtl/>
        </w:rPr>
        <w:t>أعمار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طفال</w:t>
      </w:r>
      <w:r w:rsidR="00E06D7A">
        <w:rPr>
          <w:rtl/>
        </w:rPr>
        <w:t xml:space="preserve"> </w:t>
      </w:r>
      <w:r w:rsidRPr="0075697D">
        <w:rPr>
          <w:rtl/>
        </w:rPr>
        <w:t>الملتحقين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واعتماد</w:t>
      </w:r>
      <w:r w:rsidR="00E06D7A">
        <w:rPr>
          <w:rtl/>
        </w:rPr>
        <w:t xml:space="preserve"> </w:t>
      </w:r>
      <w:r w:rsidRPr="0075697D">
        <w:rPr>
          <w:rtl/>
        </w:rPr>
        <w:t>المناهج</w:t>
      </w:r>
      <w:r w:rsidR="00E06D7A">
        <w:rPr>
          <w:rtl/>
        </w:rPr>
        <w:t xml:space="preserve"> </w:t>
      </w:r>
      <w:r w:rsidRPr="0075697D">
        <w:rPr>
          <w:rtl/>
        </w:rPr>
        <w:t>التربوية</w:t>
      </w:r>
      <w:r w:rsidR="00E06D7A">
        <w:rPr>
          <w:rtl/>
        </w:rPr>
        <w:t xml:space="preserve"> </w:t>
      </w:r>
      <w:r w:rsidRPr="0075697D">
        <w:rPr>
          <w:rtl/>
        </w:rPr>
        <w:t>والتعليمية.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274-</w:t>
      </w:r>
      <w:r w:rsidRPr="00D1043D">
        <w:rPr>
          <w:rtl/>
        </w:rPr>
        <w:tab/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بالتنسيق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لعقد</w:t>
      </w:r>
      <w:r w:rsidR="00E06D7A">
        <w:rPr>
          <w:rtl/>
        </w:rPr>
        <w:t xml:space="preserve"> </w:t>
      </w:r>
      <w:r w:rsidRPr="0075697D">
        <w:rPr>
          <w:rtl/>
        </w:rPr>
        <w:t>وتنظيم</w:t>
      </w:r>
      <w:r w:rsidR="00E06D7A">
        <w:rPr>
          <w:rtl/>
        </w:rPr>
        <w:t xml:space="preserve"> </w:t>
      </w:r>
      <w:r w:rsidRPr="0075697D">
        <w:rPr>
          <w:rtl/>
        </w:rPr>
        <w:t>الورش</w:t>
      </w:r>
      <w:r w:rsidR="00E06D7A">
        <w:rPr>
          <w:rtl/>
        </w:rPr>
        <w:t xml:space="preserve"> </w:t>
      </w:r>
      <w:r w:rsidRPr="0075697D">
        <w:rPr>
          <w:rtl/>
        </w:rPr>
        <w:t>والحملات</w:t>
      </w:r>
      <w:r w:rsidR="00E06D7A">
        <w:rPr>
          <w:rtl/>
        </w:rPr>
        <w:t xml:space="preserve"> </w:t>
      </w:r>
      <w:r w:rsidRPr="0075697D">
        <w:rPr>
          <w:rtl/>
        </w:rPr>
        <w:t>التوعوية</w:t>
      </w:r>
      <w:r w:rsidR="00E06D7A">
        <w:rPr>
          <w:rtl/>
        </w:rPr>
        <w:t xml:space="preserve"> </w:t>
      </w:r>
      <w:r w:rsidRPr="0075697D">
        <w:rPr>
          <w:rtl/>
        </w:rPr>
        <w:t>حول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متضمنة</w:t>
      </w:r>
      <w:r w:rsidR="00E06D7A">
        <w:rPr>
          <w:rtl/>
        </w:rPr>
        <w:t xml:space="preserve"> </w:t>
      </w:r>
      <w:r w:rsidRPr="0075697D">
        <w:rPr>
          <w:rtl/>
        </w:rPr>
        <w:t>ورش</w:t>
      </w:r>
      <w:r w:rsidR="00E06D7A">
        <w:rPr>
          <w:rtl/>
        </w:rPr>
        <w:t xml:space="preserve"> </w:t>
      </w:r>
      <w:r w:rsidRPr="0075697D">
        <w:rPr>
          <w:rtl/>
        </w:rPr>
        <w:t>تدريبية</w:t>
      </w:r>
      <w:r w:rsidR="00E06D7A">
        <w:rPr>
          <w:rtl/>
        </w:rPr>
        <w:t xml:space="preserve"> </w:t>
      </w:r>
      <w:r w:rsidRPr="0075697D">
        <w:rPr>
          <w:rtl/>
        </w:rPr>
        <w:t>للأخصائيّين</w:t>
      </w:r>
      <w:r w:rsidR="00E06D7A">
        <w:rPr>
          <w:rtl/>
        </w:rPr>
        <w:t xml:space="preserve"> </w:t>
      </w:r>
      <w:r w:rsidRPr="0075697D">
        <w:rPr>
          <w:rtl/>
        </w:rPr>
        <w:t>والأخصائيات</w:t>
      </w:r>
      <w:r w:rsidR="00E06D7A">
        <w:rPr>
          <w:rtl/>
        </w:rPr>
        <w:t xml:space="preserve"> </w:t>
      </w:r>
      <w:r w:rsidRPr="0075697D">
        <w:rPr>
          <w:rtl/>
        </w:rPr>
        <w:t>الاجتماعيّين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المدارس</w:t>
      </w:r>
      <w:r w:rsidR="00E06D7A">
        <w:rPr>
          <w:rtl/>
        </w:rPr>
        <w:t xml:space="preserve"> </w:t>
      </w:r>
      <w:r w:rsidRPr="0075697D">
        <w:rPr>
          <w:rtl/>
        </w:rPr>
        <w:t>لحماية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التحرّشات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وكان</w:t>
      </w:r>
      <w:r w:rsidR="00E06D7A">
        <w:rPr>
          <w:rtl/>
        </w:rPr>
        <w:t xml:space="preserve"> </w:t>
      </w:r>
      <w:r w:rsidRPr="0075697D">
        <w:rPr>
          <w:rtl/>
        </w:rPr>
        <w:t>الهدف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تبصير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بأساليب</w:t>
      </w:r>
      <w:r w:rsidR="00E06D7A">
        <w:rPr>
          <w:rtl/>
        </w:rPr>
        <w:t xml:space="preserve"> </w:t>
      </w:r>
      <w:r w:rsidRPr="0075697D">
        <w:rPr>
          <w:rtl/>
        </w:rPr>
        <w:t>المتحرّشين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الاعتداء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المتحرَّش</w:t>
      </w:r>
      <w:r w:rsidR="00E06D7A">
        <w:rPr>
          <w:rtl/>
        </w:rPr>
        <w:t xml:space="preserve"> </w:t>
      </w:r>
      <w:r w:rsidRPr="0075697D">
        <w:rPr>
          <w:rtl/>
        </w:rPr>
        <w:t>به</w:t>
      </w:r>
      <w:r w:rsidR="00E06D7A">
        <w:rPr>
          <w:rtl/>
        </w:rPr>
        <w:t xml:space="preserve"> </w:t>
      </w:r>
      <w:r w:rsidRPr="0075697D">
        <w:rPr>
          <w:rtl/>
        </w:rPr>
        <w:t>وكيفية</w:t>
      </w:r>
      <w:r w:rsidR="00E06D7A">
        <w:rPr>
          <w:rtl/>
        </w:rPr>
        <w:t xml:space="preserve"> </w:t>
      </w:r>
      <w:r w:rsidRPr="0075697D">
        <w:rPr>
          <w:rtl/>
        </w:rPr>
        <w:t>اكتشاف</w:t>
      </w:r>
      <w:r w:rsidR="00E06D7A">
        <w:rPr>
          <w:rtl/>
        </w:rPr>
        <w:t xml:space="preserve"> </w:t>
      </w:r>
      <w:r w:rsidRPr="0075697D">
        <w:rPr>
          <w:rtl/>
        </w:rPr>
        <w:t>الحالات،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ورشة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"نحو</w:t>
      </w:r>
      <w:r w:rsidR="00E06D7A">
        <w:rPr>
          <w:rtl/>
        </w:rPr>
        <w:t xml:space="preserve"> </w:t>
      </w:r>
      <w:r w:rsidRPr="0075697D">
        <w:rPr>
          <w:rtl/>
        </w:rPr>
        <w:t>شبابٍ</w:t>
      </w:r>
      <w:r w:rsidR="00E06D7A">
        <w:rPr>
          <w:rtl/>
        </w:rPr>
        <w:t xml:space="preserve"> </w:t>
      </w:r>
      <w:r w:rsidRPr="0075697D">
        <w:rPr>
          <w:rtl/>
        </w:rPr>
        <w:t>واعٍ</w:t>
      </w:r>
      <w:r w:rsidR="00E06D7A">
        <w:rPr>
          <w:rtl/>
        </w:rPr>
        <w:t xml:space="preserve"> </w:t>
      </w:r>
      <w:r w:rsidRPr="0075697D">
        <w:rPr>
          <w:rtl/>
        </w:rPr>
        <w:t>بمخاطر</w:t>
      </w:r>
      <w:r w:rsidR="00E06D7A">
        <w:rPr>
          <w:rtl/>
        </w:rPr>
        <w:t xml:space="preserve"> </w:t>
      </w:r>
      <w:r w:rsidRPr="0075697D">
        <w:rPr>
          <w:rtl/>
        </w:rPr>
        <w:t>السياحة</w:t>
      </w:r>
      <w:r w:rsidR="00E06D7A">
        <w:rPr>
          <w:rtl/>
        </w:rPr>
        <w:t xml:space="preserve"> </w:t>
      </w:r>
      <w:r w:rsidRPr="0075697D">
        <w:rPr>
          <w:rtl/>
        </w:rPr>
        <w:t>الجنسية"،</w:t>
      </w:r>
      <w:r w:rsidR="00E06D7A">
        <w:rPr>
          <w:rtl/>
        </w:rPr>
        <w:t xml:space="preserve"> </w:t>
      </w:r>
      <w:r w:rsidRPr="0075697D">
        <w:rPr>
          <w:rtl/>
        </w:rPr>
        <w:t>وورشة</w:t>
      </w:r>
      <w:r w:rsidR="00E06D7A">
        <w:rPr>
          <w:rtl/>
        </w:rPr>
        <w:t xml:space="preserve"> </w:t>
      </w:r>
      <w:r w:rsidRPr="0075697D">
        <w:rPr>
          <w:rtl/>
        </w:rPr>
        <w:t>بعنوان</w:t>
      </w:r>
      <w:r w:rsidR="00E06D7A">
        <w:rPr>
          <w:rtl/>
        </w:rPr>
        <w:t xml:space="preserve"> </w:t>
      </w:r>
      <w:r w:rsidRPr="0075697D">
        <w:rPr>
          <w:rtl/>
        </w:rPr>
        <w:t>"آليات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الاستغلال</w:t>
      </w:r>
      <w:r w:rsidR="00E06D7A">
        <w:rPr>
          <w:rtl/>
        </w:rPr>
        <w:t xml:space="preserve"> </w:t>
      </w:r>
      <w:r w:rsidRPr="0075697D">
        <w:rPr>
          <w:rtl/>
        </w:rPr>
        <w:t>الجنسي".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قامت</w:t>
      </w:r>
      <w:r w:rsidR="00E06D7A">
        <w:rPr>
          <w:rtl/>
        </w:rPr>
        <w:t xml:space="preserve"> </w:t>
      </w:r>
      <w:r w:rsidRPr="0075697D">
        <w:rPr>
          <w:rtl/>
        </w:rPr>
        <w:t>الإدارة</w:t>
      </w:r>
      <w:r w:rsidR="00E06D7A">
        <w:rPr>
          <w:rtl/>
        </w:rPr>
        <w:t xml:space="preserve"> </w:t>
      </w:r>
      <w:r w:rsidRPr="0075697D">
        <w:rPr>
          <w:rtl/>
        </w:rPr>
        <w:t>بنشر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والاتفاقيات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بمكافحة</w:t>
      </w:r>
      <w:r w:rsidR="00E06D7A">
        <w:rPr>
          <w:rtl/>
        </w:rPr>
        <w:t xml:space="preserve"> </w:t>
      </w:r>
      <w:r w:rsidRPr="0075697D">
        <w:rPr>
          <w:rtl/>
        </w:rPr>
        <w:t>الاتّجار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المواقع</w:t>
      </w:r>
      <w:r w:rsidR="00E06D7A">
        <w:rPr>
          <w:rtl/>
        </w:rPr>
        <w:t xml:space="preserve"> </w:t>
      </w:r>
      <w:r w:rsidRPr="0075697D">
        <w:rPr>
          <w:rtl/>
        </w:rPr>
        <w:t>الإلكترونية،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تنظيم</w:t>
      </w:r>
      <w:r w:rsidR="00E06D7A">
        <w:rPr>
          <w:rtl/>
        </w:rPr>
        <w:t xml:space="preserve"> </w:t>
      </w:r>
      <w:r w:rsidRPr="0075697D">
        <w:rPr>
          <w:rtl/>
        </w:rPr>
        <w:t>حملة</w:t>
      </w:r>
      <w:r w:rsidR="00E06D7A">
        <w:rPr>
          <w:rtl/>
        </w:rPr>
        <w:t xml:space="preserve"> </w:t>
      </w:r>
      <w:r w:rsidRPr="0075697D">
        <w:rPr>
          <w:rtl/>
        </w:rPr>
        <w:t>توعوية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شعار</w:t>
      </w:r>
      <w:r w:rsidR="00E06D7A">
        <w:rPr>
          <w:rtl/>
        </w:rPr>
        <w:t xml:space="preserve"> </w:t>
      </w:r>
      <w:r w:rsidRPr="0075697D">
        <w:rPr>
          <w:rtl/>
        </w:rPr>
        <w:t>"لأجيال</w:t>
      </w:r>
      <w:r w:rsidR="00E06D7A">
        <w:rPr>
          <w:rtl/>
        </w:rPr>
        <w:t xml:space="preserve"> </w:t>
      </w:r>
      <w:r w:rsidRPr="0075697D">
        <w:rPr>
          <w:rtl/>
        </w:rPr>
        <w:t>واعية</w:t>
      </w:r>
      <w:r w:rsidR="00E06D7A">
        <w:rPr>
          <w:rtl/>
        </w:rPr>
        <w:t xml:space="preserve"> </w:t>
      </w:r>
      <w:r w:rsidRPr="0075697D">
        <w:rPr>
          <w:rtl/>
        </w:rPr>
        <w:t>بمخاطر</w:t>
      </w:r>
      <w:r w:rsidR="00E06D7A">
        <w:rPr>
          <w:rtl/>
        </w:rPr>
        <w:t xml:space="preserve"> </w:t>
      </w:r>
      <w:r w:rsidRPr="0075697D">
        <w:rPr>
          <w:rtl/>
        </w:rPr>
        <w:t>الاتّجار</w:t>
      </w:r>
      <w:r w:rsidR="00E06D7A">
        <w:rPr>
          <w:rtl/>
        </w:rPr>
        <w:t xml:space="preserve"> </w:t>
      </w:r>
      <w:r w:rsidRPr="0075697D">
        <w:rPr>
          <w:rtl/>
        </w:rPr>
        <w:t>بالبشر"،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تعميق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الاتّجار</w:t>
      </w:r>
      <w:r w:rsidR="00E06D7A">
        <w:rPr>
          <w:rtl/>
        </w:rPr>
        <w:t xml:space="preserve"> </w:t>
      </w:r>
      <w:r w:rsidRPr="0075697D">
        <w:rPr>
          <w:rtl/>
        </w:rPr>
        <w:t>بالبشر</w:t>
      </w:r>
      <w:r w:rsidR="00E06D7A">
        <w:rPr>
          <w:rtl/>
        </w:rPr>
        <w:t xml:space="preserve"> </w:t>
      </w:r>
      <w:r w:rsidRPr="0075697D">
        <w:rPr>
          <w:rtl/>
        </w:rPr>
        <w:t>ومكافحته،</w:t>
      </w:r>
      <w:r w:rsidR="00E06D7A">
        <w:rPr>
          <w:rtl/>
        </w:rPr>
        <w:t xml:space="preserve"> </w:t>
      </w:r>
      <w:r w:rsidRPr="0075697D">
        <w:rPr>
          <w:rtl/>
        </w:rPr>
        <w:t>واستهدفت</w:t>
      </w:r>
      <w:r w:rsidR="00E06D7A">
        <w:rPr>
          <w:rtl/>
        </w:rPr>
        <w:t xml:space="preserve"> </w:t>
      </w:r>
      <w:r w:rsidRPr="0075697D">
        <w:rPr>
          <w:rtl/>
        </w:rPr>
        <w:t>الحملة</w:t>
      </w:r>
      <w:r w:rsidR="00E06D7A">
        <w:rPr>
          <w:rtl/>
        </w:rPr>
        <w:t xml:space="preserve"> </w:t>
      </w:r>
      <w:r w:rsidRPr="0075697D">
        <w:rPr>
          <w:rtl/>
        </w:rPr>
        <w:t>طلاب</w:t>
      </w:r>
      <w:r w:rsidR="00E06D7A">
        <w:rPr>
          <w:rtl/>
        </w:rPr>
        <w:t xml:space="preserve"> </w:t>
      </w:r>
      <w:r w:rsidRPr="0075697D">
        <w:rPr>
          <w:rtl/>
        </w:rPr>
        <w:t>وطالبات</w:t>
      </w:r>
      <w:r w:rsidR="00E06D7A">
        <w:rPr>
          <w:rtl/>
        </w:rPr>
        <w:t xml:space="preserve"> </w:t>
      </w:r>
      <w:r w:rsidRPr="0075697D">
        <w:rPr>
          <w:rtl/>
        </w:rPr>
        <w:t>المرحلة</w:t>
      </w:r>
      <w:r w:rsidR="00E06D7A">
        <w:rPr>
          <w:rtl/>
        </w:rPr>
        <w:t xml:space="preserve"> </w:t>
      </w:r>
      <w:r w:rsidRPr="0075697D">
        <w:rPr>
          <w:rtl/>
        </w:rPr>
        <w:t>النموذجية</w:t>
      </w:r>
      <w:r w:rsidR="00E06D7A">
        <w:rPr>
          <w:rtl/>
        </w:rPr>
        <w:t xml:space="preserve"> </w:t>
      </w:r>
      <w:r w:rsidRPr="0075697D">
        <w:rPr>
          <w:rtl/>
        </w:rPr>
        <w:t>والابتدائية</w:t>
      </w:r>
      <w:r w:rsidR="00E06D7A">
        <w:rPr>
          <w:rtl/>
        </w:rPr>
        <w:t xml:space="preserve"> </w:t>
      </w:r>
      <w:r w:rsidRPr="0075697D">
        <w:rPr>
          <w:rtl/>
        </w:rPr>
        <w:t>والإعدادية</w:t>
      </w:r>
      <w:r w:rsidR="00E06D7A">
        <w:rPr>
          <w:rtl/>
        </w:rPr>
        <w:t xml:space="preserve"> </w:t>
      </w:r>
      <w:r w:rsidRPr="0075697D">
        <w:rPr>
          <w:rtl/>
        </w:rPr>
        <w:t>والثانوية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شهرين.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عروض</w:t>
      </w:r>
      <w:r w:rsidR="00E06D7A">
        <w:rPr>
          <w:rtl/>
        </w:rPr>
        <w:t xml:space="preserve"> </w:t>
      </w:r>
      <w:r w:rsidRPr="0075697D">
        <w:rPr>
          <w:rtl/>
        </w:rPr>
        <w:t>تعريفية</w:t>
      </w:r>
      <w:r w:rsidR="00E06D7A">
        <w:rPr>
          <w:rtl/>
        </w:rPr>
        <w:t xml:space="preserve"> </w:t>
      </w:r>
      <w:r w:rsidRPr="0075697D">
        <w:rPr>
          <w:rtl/>
        </w:rPr>
        <w:t>لطلاب</w:t>
      </w:r>
      <w:r w:rsidR="00E06D7A">
        <w:rPr>
          <w:rtl/>
        </w:rPr>
        <w:t xml:space="preserve"> </w:t>
      </w:r>
      <w:r w:rsidRPr="0075697D">
        <w:rPr>
          <w:rtl/>
        </w:rPr>
        <w:t>وطالبات</w:t>
      </w:r>
      <w:r w:rsidR="00E06D7A">
        <w:rPr>
          <w:rtl/>
        </w:rPr>
        <w:t xml:space="preserve"> </w:t>
      </w:r>
      <w:r w:rsidRPr="0075697D">
        <w:rPr>
          <w:rtl/>
        </w:rPr>
        <w:t>المدارس</w:t>
      </w:r>
      <w:r w:rsidR="00E06D7A">
        <w:rPr>
          <w:rtl/>
        </w:rPr>
        <w:t xml:space="preserve"> </w:t>
      </w:r>
      <w:r w:rsidRPr="0075697D">
        <w:rPr>
          <w:rtl/>
        </w:rPr>
        <w:t>للمرحلتين</w:t>
      </w:r>
      <w:r w:rsidR="00E06D7A">
        <w:rPr>
          <w:rtl/>
        </w:rPr>
        <w:t xml:space="preserve"> </w:t>
      </w:r>
      <w:r w:rsidRPr="0075697D">
        <w:rPr>
          <w:rtl/>
        </w:rPr>
        <w:t>الإعدادية</w:t>
      </w:r>
      <w:r w:rsidR="00E06D7A">
        <w:rPr>
          <w:rtl/>
        </w:rPr>
        <w:t xml:space="preserve"> </w:t>
      </w:r>
      <w:r w:rsidRPr="0075697D">
        <w:rPr>
          <w:rtl/>
        </w:rPr>
        <w:t>والثانوية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التوعية</w:t>
      </w:r>
      <w:r w:rsidR="00E06D7A">
        <w:rPr>
          <w:rtl/>
        </w:rPr>
        <w:t xml:space="preserve"> </w:t>
      </w:r>
      <w:r w:rsidRPr="0075697D">
        <w:rPr>
          <w:rtl/>
        </w:rPr>
        <w:t>بظاهرة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تجار</w:t>
      </w:r>
      <w:r w:rsidR="00E06D7A">
        <w:rPr>
          <w:rtl/>
        </w:rPr>
        <w:t xml:space="preserve"> </w:t>
      </w:r>
      <w:r w:rsidRPr="0075697D">
        <w:rPr>
          <w:rtl/>
        </w:rPr>
        <w:t>بالبشر.</w:t>
      </w:r>
    </w:p>
    <w:p w:rsidR="00E11ED3" w:rsidRPr="0075697D" w:rsidRDefault="00E11ED3" w:rsidP="00E11ED3">
      <w:pPr>
        <w:pStyle w:val="H23GA"/>
        <w:rPr>
          <w:b w:val="0"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4" w:name="_Toc21679390"/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ومنظمات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المدني</w:t>
      </w:r>
      <w:bookmarkEnd w:id="94"/>
    </w:p>
    <w:p w:rsidR="00E11ED3" w:rsidRPr="0075697D" w:rsidRDefault="00E11ED3" w:rsidP="00E11ED3">
      <w:pPr>
        <w:pStyle w:val="SingleTxtGA"/>
      </w:pPr>
      <w:r w:rsidRPr="00D1043D">
        <w:rPr>
          <w:rtl/>
        </w:rPr>
        <w:t>275-</w:t>
      </w:r>
      <w:r w:rsidRPr="00D1043D">
        <w:rPr>
          <w:rtl/>
        </w:rPr>
        <w:tab/>
      </w:r>
      <w:r w:rsidRPr="0075697D">
        <w:rPr>
          <w:rtl/>
        </w:rPr>
        <w:t>تقوم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المراكز</w:t>
      </w:r>
      <w:r w:rsidR="00E06D7A">
        <w:rPr>
          <w:rtl/>
        </w:rPr>
        <w:t xml:space="preserve"> </w:t>
      </w:r>
      <w:r w:rsidRPr="0075697D">
        <w:rPr>
          <w:rtl/>
        </w:rPr>
        <w:t>المنضوية</w:t>
      </w:r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مظلتها</w:t>
      </w:r>
      <w:r w:rsidR="00E06D7A">
        <w:rPr>
          <w:rtl/>
        </w:rPr>
        <w:t xml:space="preserve"> </w:t>
      </w:r>
      <w:r w:rsidRPr="0075697D">
        <w:rPr>
          <w:rtl/>
        </w:rPr>
        <w:t>بتقديم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الوالدية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المجالات</w:t>
      </w:r>
      <w:r w:rsidR="00E06D7A">
        <w:rPr>
          <w:rtl/>
        </w:rPr>
        <w:t xml:space="preserve"> </w:t>
      </w:r>
      <w:r w:rsidRPr="0075697D">
        <w:rPr>
          <w:rtl/>
        </w:rPr>
        <w:t>النفسية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والقانونية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تحقيق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المصلحة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الفضلى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للطفل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المحضون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ومنها</w:t>
      </w:r>
      <w:r w:rsidRPr="0075697D">
        <w:rPr>
          <w:rtl/>
        </w:rPr>
        <w:t>: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تهيئة</w:t>
      </w:r>
      <w:r w:rsidR="00E06D7A">
        <w:rPr>
          <w:rtl/>
        </w:rPr>
        <w:t xml:space="preserve"> </w:t>
      </w:r>
      <w:r w:rsidRPr="0075697D">
        <w:rPr>
          <w:rtl/>
        </w:rPr>
        <w:t>الوالدين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جلسات</w:t>
      </w:r>
      <w:r w:rsidR="00E06D7A">
        <w:rPr>
          <w:rtl/>
        </w:rPr>
        <w:t xml:space="preserve"> </w:t>
      </w:r>
      <w:r w:rsidRPr="0075697D">
        <w:rPr>
          <w:rtl/>
        </w:rPr>
        <w:t>إرشادية</w:t>
      </w:r>
      <w:r w:rsidR="00E06D7A">
        <w:rPr>
          <w:rtl/>
        </w:rPr>
        <w:t xml:space="preserve"> </w:t>
      </w:r>
      <w:r w:rsidRPr="0075697D">
        <w:rPr>
          <w:rtl/>
        </w:rPr>
        <w:t>مكثفة،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تخفيف</w:t>
      </w:r>
      <w:r w:rsidR="00E06D7A">
        <w:rPr>
          <w:rtl/>
        </w:rPr>
        <w:t xml:space="preserve"> </w:t>
      </w:r>
      <w:r w:rsidRPr="0075697D">
        <w:rPr>
          <w:rtl/>
        </w:rPr>
        <w:t>حدة</w:t>
      </w:r>
      <w:r w:rsidR="00E06D7A">
        <w:rPr>
          <w:rtl/>
        </w:rPr>
        <w:t xml:space="preserve"> </w:t>
      </w:r>
      <w:r w:rsidRPr="0075697D">
        <w:rPr>
          <w:rtl/>
        </w:rPr>
        <w:t>التوتر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الوالدين،</w:t>
      </w:r>
      <w:r w:rsidR="00E06D7A">
        <w:rPr>
          <w:rtl/>
        </w:rPr>
        <w:t xml:space="preserve"> </w:t>
      </w:r>
      <w:r w:rsidRPr="0075697D">
        <w:rPr>
          <w:rtl/>
        </w:rPr>
        <w:t>وتقديم</w:t>
      </w:r>
      <w:r w:rsidR="00E06D7A">
        <w:rPr>
          <w:rtl/>
        </w:rPr>
        <w:t xml:space="preserve"> </w:t>
      </w:r>
      <w:r w:rsidRPr="0075697D">
        <w:rPr>
          <w:rtl/>
        </w:rPr>
        <w:t>الخبرة</w:t>
      </w:r>
      <w:r w:rsidR="00E06D7A">
        <w:rPr>
          <w:rtl/>
        </w:rPr>
        <w:t xml:space="preserve"> </w:t>
      </w:r>
      <w:r w:rsidRPr="0075697D">
        <w:rPr>
          <w:rtl/>
        </w:rPr>
        <w:t>والمشورة</w:t>
      </w:r>
      <w:r w:rsidR="00E06D7A">
        <w:rPr>
          <w:rtl/>
        </w:rPr>
        <w:t xml:space="preserve"> </w:t>
      </w:r>
      <w:r w:rsidRPr="0075697D">
        <w:rPr>
          <w:rtl/>
        </w:rPr>
        <w:t>للوالدين</w:t>
      </w:r>
      <w:r w:rsidR="00E06D7A">
        <w:rPr>
          <w:rtl/>
        </w:rPr>
        <w:t xml:space="preserve"> </w:t>
      </w:r>
      <w:r w:rsidRPr="0075697D">
        <w:rPr>
          <w:rtl/>
        </w:rPr>
        <w:t>المطلقين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المنفصلين،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الخط</w:t>
      </w:r>
      <w:r w:rsidR="00E06D7A">
        <w:rPr>
          <w:rtl/>
        </w:rPr>
        <w:t xml:space="preserve"> </w:t>
      </w:r>
      <w:r w:rsidRPr="0075697D">
        <w:rPr>
          <w:rtl/>
        </w:rPr>
        <w:t>الساخن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مدار</w:t>
      </w:r>
      <w:r w:rsidR="00E06D7A">
        <w:rPr>
          <w:rtl/>
        </w:rPr>
        <w:t xml:space="preserve"> </w:t>
      </w:r>
      <w:r w:rsidRPr="0075697D">
        <w:rPr>
          <w:rtl/>
        </w:rPr>
        <w:t>اليوم</w:t>
      </w:r>
      <w:r w:rsidR="00E06D7A">
        <w:rPr>
          <w:rtl/>
        </w:rPr>
        <w:t xml:space="preserve"> </w:t>
      </w:r>
      <w:r w:rsidRPr="0075697D">
        <w:rPr>
          <w:rtl/>
        </w:rPr>
        <w:t>لأية</w:t>
      </w:r>
      <w:r w:rsidR="00E06D7A">
        <w:rPr>
          <w:rtl/>
        </w:rPr>
        <w:t xml:space="preserve"> </w:t>
      </w:r>
      <w:r w:rsidRPr="0075697D">
        <w:rPr>
          <w:rtl/>
        </w:rPr>
        <w:t>شكوى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ملاحظة</w:t>
      </w:r>
      <w:r w:rsidR="00E06D7A">
        <w:rPr>
          <w:rtl/>
        </w:rPr>
        <w:t xml:space="preserve"> </w:t>
      </w:r>
      <w:r w:rsidRPr="0075697D">
        <w:rPr>
          <w:rtl/>
        </w:rPr>
        <w:t>وللتنسيق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المحضونين</w:t>
      </w:r>
      <w:proofErr w:type="spellEnd"/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ومحاولة</w:t>
      </w:r>
      <w:r w:rsidR="00E06D7A">
        <w:rPr>
          <w:rtl/>
        </w:rPr>
        <w:t xml:space="preserve"> </w:t>
      </w:r>
      <w:r w:rsidRPr="0075697D">
        <w:rPr>
          <w:rtl/>
        </w:rPr>
        <w:t>الإصلاح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الأطراف،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يحقق</w:t>
      </w:r>
      <w:r w:rsidR="00E06D7A">
        <w:rPr>
          <w:rtl/>
        </w:rPr>
        <w:t xml:space="preserve"> </w:t>
      </w:r>
      <w:r w:rsidRPr="0075697D">
        <w:rPr>
          <w:rtl/>
        </w:rPr>
        <w:t>مصلحة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الفضلى.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نفسية</w:t>
      </w:r>
      <w:r w:rsidR="00E06D7A">
        <w:rPr>
          <w:rtl/>
        </w:rPr>
        <w:t xml:space="preserve"> </w:t>
      </w:r>
      <w:r w:rsidRPr="0075697D">
        <w:rPr>
          <w:rtl/>
        </w:rPr>
        <w:t>ملائمة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للمحضونين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تحت</w:t>
      </w:r>
      <w:r w:rsidR="00E06D7A">
        <w:rPr>
          <w:rtl/>
        </w:rPr>
        <w:t xml:space="preserve"> </w:t>
      </w:r>
      <w:r w:rsidRPr="0075697D">
        <w:rPr>
          <w:rtl/>
        </w:rPr>
        <w:t>إشراف</w:t>
      </w:r>
      <w:r w:rsidR="00E06D7A">
        <w:rPr>
          <w:rtl/>
        </w:rPr>
        <w:t xml:space="preserve"> </w:t>
      </w:r>
      <w:r w:rsidRPr="0075697D">
        <w:rPr>
          <w:rtl/>
        </w:rPr>
        <w:t>مختصين،</w:t>
      </w:r>
      <w:r w:rsidR="00E06D7A">
        <w:rPr>
          <w:rtl/>
        </w:rPr>
        <w:t xml:space="preserve"> </w:t>
      </w:r>
      <w:r w:rsidRPr="0075697D">
        <w:rPr>
          <w:rtl/>
        </w:rPr>
        <w:t>والتدرج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الأحكام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برؤية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المحضونين</w:t>
      </w:r>
      <w:proofErr w:type="spellEnd"/>
      <w:r w:rsidRPr="0075697D">
        <w:rPr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والملاحظة</w:t>
      </w:r>
      <w:r w:rsidR="00E06D7A">
        <w:rPr>
          <w:rtl/>
        </w:rPr>
        <w:t xml:space="preserve"> </w:t>
      </w:r>
      <w:r w:rsidRPr="0075697D">
        <w:rPr>
          <w:rtl/>
        </w:rPr>
        <w:t>والمتابعة</w:t>
      </w:r>
      <w:r w:rsidR="00E06D7A">
        <w:rPr>
          <w:rtl/>
        </w:rPr>
        <w:t xml:space="preserve"> </w:t>
      </w:r>
      <w:r w:rsidRPr="0075697D">
        <w:rPr>
          <w:rtl/>
        </w:rPr>
        <w:t>الدورية</w:t>
      </w:r>
      <w:r w:rsidR="00E06D7A">
        <w:rPr>
          <w:rtl/>
        </w:rPr>
        <w:t xml:space="preserve"> </w:t>
      </w:r>
      <w:r w:rsidRPr="0075697D">
        <w:rPr>
          <w:rtl/>
        </w:rPr>
        <w:t>للحالة</w:t>
      </w:r>
      <w:r w:rsidR="00E06D7A">
        <w:rPr>
          <w:rtl/>
        </w:rPr>
        <w:t xml:space="preserve"> </w:t>
      </w:r>
      <w:r w:rsidRPr="0075697D">
        <w:rPr>
          <w:rtl/>
        </w:rPr>
        <w:t>النفسية</w:t>
      </w:r>
      <w:r w:rsidR="00E06D7A">
        <w:rPr>
          <w:rtl/>
        </w:rPr>
        <w:t xml:space="preserve"> </w:t>
      </w:r>
      <w:r w:rsidRPr="0075697D">
        <w:rPr>
          <w:rtl/>
        </w:rPr>
        <w:t>والسلوكية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للمحضونين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الزيارة،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حال</w:t>
      </w:r>
      <w:r w:rsidR="00E06D7A">
        <w:rPr>
          <w:rtl/>
        </w:rPr>
        <w:t xml:space="preserve"> </w:t>
      </w:r>
      <w:r w:rsidRPr="0075697D">
        <w:rPr>
          <w:rtl/>
        </w:rPr>
        <w:t>المحضون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تحول</w:t>
      </w:r>
      <w:r w:rsidR="00E06D7A">
        <w:rPr>
          <w:rtl/>
        </w:rPr>
        <w:t xml:space="preserve"> </w:t>
      </w:r>
      <w:r w:rsidRPr="0075697D">
        <w:rPr>
          <w:rtl/>
        </w:rPr>
        <w:t>الزيارات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المنزل،</w:t>
      </w:r>
      <w:r w:rsidR="00E06D7A">
        <w:rPr>
          <w:rtl/>
        </w:rPr>
        <w:t xml:space="preserve"> </w:t>
      </w:r>
      <w:r w:rsidRPr="0075697D">
        <w:rPr>
          <w:rtl/>
        </w:rPr>
        <w:t>وزيارة</w:t>
      </w:r>
      <w:r w:rsidR="00E06D7A">
        <w:rPr>
          <w:rtl/>
        </w:rPr>
        <w:t xml:space="preserve"> </w:t>
      </w:r>
      <w:r w:rsidRPr="0075697D">
        <w:rPr>
          <w:rtl/>
        </w:rPr>
        <w:t>المنازل</w:t>
      </w:r>
      <w:r w:rsidR="00E06D7A">
        <w:rPr>
          <w:rtl/>
        </w:rPr>
        <w:t xml:space="preserve"> </w:t>
      </w:r>
      <w:r w:rsidRPr="0075697D">
        <w:rPr>
          <w:rtl/>
        </w:rPr>
        <w:t>لمعاينة</w:t>
      </w:r>
      <w:r w:rsidR="00E06D7A">
        <w:rPr>
          <w:rtl/>
        </w:rPr>
        <w:t xml:space="preserve"> </w:t>
      </w:r>
      <w:r w:rsidRPr="0075697D">
        <w:rPr>
          <w:rtl/>
        </w:rPr>
        <w:t>الوضع</w:t>
      </w:r>
      <w:r w:rsidR="00E06D7A">
        <w:rPr>
          <w:rtl/>
        </w:rPr>
        <w:t xml:space="preserve"> </w:t>
      </w:r>
      <w:r w:rsidRPr="0075697D">
        <w:rPr>
          <w:rtl/>
        </w:rPr>
        <w:t>القائم</w:t>
      </w:r>
      <w:r w:rsidR="00E06D7A">
        <w:rPr>
          <w:rtl/>
        </w:rPr>
        <w:t xml:space="preserve"> </w:t>
      </w:r>
      <w:r w:rsidRPr="0075697D">
        <w:rPr>
          <w:rtl/>
        </w:rPr>
        <w:t>لبعض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إذا</w:t>
      </w:r>
      <w:r w:rsidR="00E06D7A">
        <w:rPr>
          <w:rtl/>
        </w:rPr>
        <w:t xml:space="preserve"> </w:t>
      </w:r>
      <w:r w:rsidRPr="0075697D">
        <w:rPr>
          <w:rtl/>
        </w:rPr>
        <w:t>دعت</w:t>
      </w:r>
      <w:r w:rsidR="00E06D7A">
        <w:rPr>
          <w:rtl/>
        </w:rPr>
        <w:t xml:space="preserve"> </w:t>
      </w:r>
      <w:r w:rsidRPr="0075697D">
        <w:rPr>
          <w:rtl/>
        </w:rPr>
        <w:t>الحاجة،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الحالات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المدارس</w:t>
      </w:r>
      <w:r w:rsidR="00E06D7A">
        <w:rPr>
          <w:rtl/>
        </w:rPr>
        <w:t xml:space="preserve"> </w:t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لزم</w:t>
      </w:r>
      <w:r w:rsidR="00E06D7A">
        <w:rPr>
          <w:rtl/>
        </w:rPr>
        <w:t xml:space="preserve"> </w:t>
      </w:r>
      <w:r w:rsidRPr="0075697D">
        <w:rPr>
          <w:rtl/>
        </w:rPr>
        <w:t>الأمر.</w:t>
      </w:r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المتنوعة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تســعى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ضمــان</w:t>
      </w:r>
      <w:r w:rsidR="00E06D7A">
        <w:rPr>
          <w:rtl/>
        </w:rPr>
        <w:t xml:space="preserve"> </w:t>
      </w:r>
      <w:r w:rsidRPr="0075697D">
        <w:rPr>
          <w:rtl/>
        </w:rPr>
        <w:t>مصلحـــة</w:t>
      </w:r>
      <w:r w:rsidR="00E06D7A">
        <w:rPr>
          <w:rtl/>
        </w:rPr>
        <w:t xml:space="preserve"> </w:t>
      </w:r>
      <w:r w:rsidRPr="0075697D">
        <w:rPr>
          <w:rtl/>
        </w:rPr>
        <w:t>الطفـــل</w:t>
      </w:r>
      <w:r w:rsidR="00E06D7A">
        <w:rPr>
          <w:rtl/>
        </w:rPr>
        <w:t xml:space="preserve"> </w:t>
      </w:r>
      <w:r w:rsidRPr="0075697D">
        <w:rPr>
          <w:rtl/>
        </w:rPr>
        <w:t>الفضلى،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مجموعة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الاستشاريين</w:t>
      </w:r>
      <w:r w:rsidR="00E06D7A">
        <w:rPr>
          <w:rtl/>
        </w:rPr>
        <w:t xml:space="preserve"> </w:t>
      </w:r>
      <w:r w:rsidRPr="0075697D">
        <w:rPr>
          <w:rtl/>
        </w:rPr>
        <w:t>القانونين</w:t>
      </w:r>
      <w:r w:rsidR="00E06D7A">
        <w:rPr>
          <w:rtl/>
        </w:rPr>
        <w:t xml:space="preserve"> </w:t>
      </w:r>
      <w:r w:rsidRPr="0075697D">
        <w:rPr>
          <w:rtl/>
        </w:rPr>
        <w:t>الذين</w:t>
      </w:r>
      <w:r w:rsidR="00E06D7A">
        <w:rPr>
          <w:rtl/>
        </w:rPr>
        <w:t xml:space="preserve"> </w:t>
      </w:r>
      <w:r w:rsidRPr="0075697D">
        <w:rPr>
          <w:rtl/>
        </w:rPr>
        <w:t>يقومون</w:t>
      </w:r>
      <w:r w:rsidR="00E06D7A">
        <w:rPr>
          <w:rtl/>
        </w:rPr>
        <w:t xml:space="preserve"> </w:t>
      </w:r>
      <w:r w:rsidRPr="0075697D">
        <w:rPr>
          <w:rtl/>
        </w:rPr>
        <w:t>بإعداد</w:t>
      </w:r>
      <w:r w:rsidR="00E06D7A">
        <w:rPr>
          <w:rtl/>
        </w:rPr>
        <w:t xml:space="preserve"> </w:t>
      </w:r>
      <w:r w:rsidRPr="0075697D">
        <w:rPr>
          <w:rtl/>
        </w:rPr>
        <w:t>تقارير</w:t>
      </w:r>
      <w:r w:rsidR="00E06D7A">
        <w:rPr>
          <w:rtl/>
        </w:rPr>
        <w:t xml:space="preserve"> </w:t>
      </w:r>
      <w:r w:rsidRPr="0075697D">
        <w:rPr>
          <w:rtl/>
        </w:rPr>
        <w:t>دورية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الزيارات</w:t>
      </w:r>
      <w:r w:rsidR="00E06D7A">
        <w:rPr>
          <w:rtl/>
        </w:rPr>
        <w:t xml:space="preserve"> </w:t>
      </w:r>
      <w:r w:rsidRPr="0075697D">
        <w:rPr>
          <w:rtl/>
        </w:rPr>
        <w:t>وعن</w:t>
      </w:r>
      <w:r w:rsidR="00E06D7A">
        <w:rPr>
          <w:rtl/>
        </w:rPr>
        <w:t xml:space="preserve"> </w:t>
      </w:r>
      <w:r w:rsidRPr="0075697D">
        <w:rPr>
          <w:rtl/>
        </w:rPr>
        <w:t>نفســية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المحضونين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لنقل</w:t>
      </w:r>
      <w:r w:rsidR="00E06D7A">
        <w:rPr>
          <w:rtl/>
        </w:rPr>
        <w:t xml:space="preserve"> </w:t>
      </w:r>
      <w:r w:rsidRPr="0075697D">
        <w:rPr>
          <w:rtl/>
        </w:rPr>
        <w:t>الحضانة،</w:t>
      </w:r>
      <w:r w:rsidR="00E06D7A">
        <w:rPr>
          <w:rtl/>
        </w:rPr>
        <w:t xml:space="preserve"> </w:t>
      </w:r>
      <w:r w:rsidRPr="0075697D">
        <w:rPr>
          <w:rtl/>
        </w:rPr>
        <w:t>وعن</w:t>
      </w:r>
      <w:r w:rsidR="00E06D7A">
        <w:rPr>
          <w:rtl/>
        </w:rPr>
        <w:t xml:space="preserve"> </w:t>
      </w:r>
      <w:r w:rsidRPr="0075697D">
        <w:rPr>
          <w:rtl/>
        </w:rPr>
        <w:t>مدى</w:t>
      </w:r>
      <w:r w:rsidR="00E06D7A">
        <w:rPr>
          <w:rtl/>
        </w:rPr>
        <w:t xml:space="preserve"> </w:t>
      </w:r>
      <w:r w:rsidRPr="0075697D">
        <w:rPr>
          <w:rtl/>
        </w:rPr>
        <w:t>الاستجابة</w:t>
      </w:r>
      <w:r w:rsidR="00E06D7A">
        <w:rPr>
          <w:rtl/>
        </w:rPr>
        <w:t xml:space="preserve"> </w:t>
      </w:r>
      <w:r w:rsidRPr="0075697D">
        <w:rPr>
          <w:rtl/>
        </w:rPr>
        <w:t>لقرارات</w:t>
      </w:r>
      <w:r w:rsidR="00E06D7A">
        <w:rPr>
          <w:rtl/>
        </w:rPr>
        <w:t xml:space="preserve"> </w:t>
      </w:r>
      <w:r w:rsidRPr="0075697D">
        <w:rPr>
          <w:rtl/>
        </w:rPr>
        <w:t>المحكمة،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معاينة</w:t>
      </w:r>
      <w:r w:rsidR="00E06D7A">
        <w:rPr>
          <w:rtl/>
        </w:rPr>
        <w:t xml:space="preserve"> </w:t>
      </w:r>
      <w:r w:rsidRPr="0075697D">
        <w:rPr>
          <w:rtl/>
        </w:rPr>
        <w:t>المساكن</w:t>
      </w:r>
      <w:r w:rsidR="00E06D7A">
        <w:rPr>
          <w:rtl/>
        </w:rPr>
        <w:t xml:space="preserve"> </w:t>
      </w:r>
      <w:r w:rsidRPr="0075697D">
        <w:rPr>
          <w:rtl/>
        </w:rPr>
        <w:t>المخصصة</w:t>
      </w:r>
      <w:r w:rsidR="00E06D7A">
        <w:rPr>
          <w:rtl/>
        </w:rPr>
        <w:t xml:space="preserve"> </w:t>
      </w:r>
      <w:r w:rsidRPr="0075697D">
        <w:rPr>
          <w:rtl/>
        </w:rPr>
        <w:t>للحاضنة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المحضونين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وإحالة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الدعاوى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بالمحضونين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قسم</w:t>
      </w:r>
      <w:r w:rsidR="00E06D7A">
        <w:rPr>
          <w:rtl/>
        </w:rPr>
        <w:t xml:space="preserve"> </w:t>
      </w:r>
      <w:r w:rsidRPr="0075697D">
        <w:rPr>
          <w:rtl/>
        </w:rPr>
        <w:t>الإصلاح</w:t>
      </w:r>
      <w:r w:rsidR="00E06D7A">
        <w:rPr>
          <w:rtl/>
        </w:rPr>
        <w:t xml:space="preserve"> </w:t>
      </w:r>
      <w:r w:rsidRPr="0075697D">
        <w:rPr>
          <w:rtl/>
        </w:rPr>
        <w:t>الأسري</w:t>
      </w:r>
      <w:r w:rsidR="00E06D7A">
        <w:rPr>
          <w:rtl/>
        </w:rPr>
        <w:t xml:space="preserve"> </w:t>
      </w:r>
      <w:r w:rsidRPr="0075697D">
        <w:rPr>
          <w:rtl/>
        </w:rPr>
        <w:t>لمحاولة</w:t>
      </w:r>
      <w:r w:rsidR="00E06D7A">
        <w:rPr>
          <w:rtl/>
        </w:rPr>
        <w:t xml:space="preserve"> </w:t>
      </w:r>
      <w:r w:rsidRPr="0075697D">
        <w:rPr>
          <w:rtl/>
        </w:rPr>
        <w:t>تسويتها</w:t>
      </w:r>
      <w:r w:rsidR="00E06D7A">
        <w:rPr>
          <w:rtl/>
        </w:rPr>
        <w:t xml:space="preserve"> </w:t>
      </w:r>
      <w:r w:rsidRPr="0075697D">
        <w:rPr>
          <w:rtl/>
        </w:rPr>
        <w:t>بالطرق</w:t>
      </w:r>
      <w:r w:rsidR="00E06D7A">
        <w:rPr>
          <w:rtl/>
        </w:rPr>
        <w:t xml:space="preserve"> </w:t>
      </w:r>
      <w:r w:rsidRPr="0075697D">
        <w:rPr>
          <w:rtl/>
        </w:rPr>
        <w:t>الودية،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الإرشاد</w:t>
      </w:r>
      <w:r w:rsidR="00E06D7A">
        <w:rPr>
          <w:rtl/>
        </w:rPr>
        <w:t xml:space="preserve"> </w:t>
      </w:r>
      <w:r w:rsidRPr="0075697D">
        <w:rPr>
          <w:rtl/>
        </w:rPr>
        <w:t>والدعم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القانونية</w:t>
      </w:r>
      <w:r w:rsidR="00E06D7A">
        <w:rPr>
          <w:rtl/>
        </w:rPr>
        <w:t xml:space="preserve"> </w:t>
      </w:r>
      <w:r w:rsidRPr="0075697D">
        <w:rPr>
          <w:rtl/>
        </w:rPr>
        <w:t>بالمحكمة،</w:t>
      </w:r>
      <w:r w:rsidR="00E06D7A">
        <w:rPr>
          <w:rtl/>
        </w:rPr>
        <w:t xml:space="preserve"> </w:t>
      </w:r>
      <w:r w:rsidRPr="0075697D">
        <w:rPr>
          <w:rtl/>
        </w:rPr>
        <w:t>وصياغة</w:t>
      </w:r>
      <w:r w:rsidR="00E06D7A">
        <w:rPr>
          <w:rtl/>
        </w:rPr>
        <w:t xml:space="preserve"> </w:t>
      </w:r>
      <w:r w:rsidRPr="0075697D">
        <w:rPr>
          <w:rtl/>
        </w:rPr>
        <w:t>اتفاقيات</w:t>
      </w:r>
      <w:r w:rsidR="00E06D7A">
        <w:rPr>
          <w:rtl/>
        </w:rPr>
        <w:t xml:space="preserve"> </w:t>
      </w:r>
      <w:r w:rsidRPr="0075697D">
        <w:rPr>
          <w:rtl/>
        </w:rPr>
        <w:t>الصلح</w:t>
      </w:r>
      <w:r w:rsidR="00E06D7A">
        <w:rPr>
          <w:rtl/>
        </w:rPr>
        <w:t xml:space="preserve"> </w:t>
      </w:r>
      <w:r w:rsidRPr="0075697D">
        <w:rPr>
          <w:rtl/>
        </w:rPr>
        <w:t>وغيرها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تتم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الأطراف</w:t>
      </w:r>
      <w:r w:rsidR="00E06D7A">
        <w:rPr>
          <w:rtl/>
        </w:rPr>
        <w:t xml:space="preserve"> </w:t>
      </w:r>
      <w:r w:rsidRPr="0075697D">
        <w:rPr>
          <w:rtl/>
        </w:rPr>
        <w:t>بالمركز،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مخاطبة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الأعلى</w:t>
      </w:r>
      <w:r w:rsidR="00E06D7A">
        <w:rPr>
          <w:rtl/>
        </w:rPr>
        <w:t xml:space="preserve"> </w:t>
      </w:r>
      <w:r w:rsidRPr="0075697D">
        <w:rPr>
          <w:rtl/>
        </w:rPr>
        <w:t>للقضاء</w:t>
      </w:r>
      <w:r w:rsidR="00E06D7A">
        <w:rPr>
          <w:rtl/>
        </w:rPr>
        <w:t xml:space="preserve"> </w:t>
      </w:r>
      <w:r w:rsidRPr="0075697D">
        <w:rPr>
          <w:rtl/>
        </w:rPr>
        <w:t>بخصوص</w:t>
      </w:r>
      <w:r w:rsidR="00E06D7A">
        <w:rPr>
          <w:rtl/>
        </w:rPr>
        <w:t xml:space="preserve"> </w:t>
      </w:r>
      <w:r w:rsidRPr="0075697D">
        <w:rPr>
          <w:rtl/>
        </w:rPr>
        <w:t>زيارات</w:t>
      </w:r>
      <w:r w:rsidR="00E06D7A">
        <w:rPr>
          <w:rtl/>
        </w:rPr>
        <w:t xml:space="preserve"> </w:t>
      </w:r>
      <w:r w:rsidRPr="0075697D">
        <w:rPr>
          <w:rtl/>
        </w:rPr>
        <w:t>رمضان</w:t>
      </w:r>
      <w:r w:rsidR="00E06D7A">
        <w:rPr>
          <w:rtl/>
        </w:rPr>
        <w:t xml:space="preserve"> </w:t>
      </w:r>
      <w:r w:rsidRPr="0075697D">
        <w:rPr>
          <w:rtl/>
        </w:rPr>
        <w:t>والأعياد</w:t>
      </w:r>
      <w:r w:rsidR="00E06D7A">
        <w:rPr>
          <w:rtl/>
        </w:rPr>
        <w:t xml:space="preserve"> </w:t>
      </w:r>
      <w:r w:rsidRPr="0075697D">
        <w:rPr>
          <w:rtl/>
        </w:rPr>
        <w:t>وتنظيم</w:t>
      </w:r>
      <w:r w:rsidR="00E06D7A">
        <w:rPr>
          <w:rtl/>
        </w:rPr>
        <w:t xml:space="preserve"> </w:t>
      </w:r>
      <w:r w:rsidRPr="0075697D">
        <w:rPr>
          <w:rtl/>
        </w:rPr>
        <w:t>الزيارات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الفترات،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يساهم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حصول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حقه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والوالدية،</w:t>
      </w:r>
      <w:r w:rsidR="00E06D7A">
        <w:rPr>
          <w:rtl/>
        </w:rPr>
        <w:t xml:space="preserve"> </w:t>
      </w:r>
      <w:r w:rsidRPr="0075697D">
        <w:rPr>
          <w:rtl/>
        </w:rPr>
        <w:t>ومشاركته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الأنشطة</w:t>
      </w:r>
      <w:r w:rsidR="00E06D7A">
        <w:rPr>
          <w:rtl/>
        </w:rPr>
        <w:t xml:space="preserve"> </w:t>
      </w:r>
      <w:r w:rsidRPr="0075697D">
        <w:rPr>
          <w:rtl/>
        </w:rPr>
        <w:t>الترفيهية.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5" w:name="_Toc21679391"/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الاستشارات</w:t>
      </w:r>
      <w:r w:rsidR="00E06D7A">
        <w:rPr>
          <w:rtl/>
        </w:rPr>
        <w:t xml:space="preserve"> </w:t>
      </w:r>
      <w:r w:rsidRPr="0075697D">
        <w:rPr>
          <w:rtl/>
        </w:rPr>
        <w:t>العائلية</w:t>
      </w:r>
      <w:r w:rsidR="00E06D7A">
        <w:rPr>
          <w:rtl/>
        </w:rPr>
        <w:t xml:space="preserve"> </w:t>
      </w:r>
      <w:r w:rsidRPr="0075697D">
        <w:rPr>
          <w:rtl/>
        </w:rPr>
        <w:t>(وفاق)</w:t>
      </w:r>
      <w:bookmarkEnd w:id="95"/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الاستشارات</w:t>
      </w:r>
      <w:r w:rsidR="00E06D7A">
        <w:rPr>
          <w:rtl/>
        </w:rPr>
        <w:t xml:space="preserve"> </w:t>
      </w:r>
      <w:r w:rsidRPr="0075697D">
        <w:rPr>
          <w:rtl/>
        </w:rPr>
        <w:t>العائلية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المساهمة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تقوية</w:t>
      </w:r>
      <w:r w:rsidR="00E06D7A">
        <w:rPr>
          <w:rtl/>
        </w:rPr>
        <w:t xml:space="preserve"> </w:t>
      </w:r>
      <w:r w:rsidRPr="0075697D">
        <w:rPr>
          <w:rtl/>
        </w:rPr>
        <w:t>الزواج</w:t>
      </w:r>
      <w:r w:rsidR="00E06D7A">
        <w:rPr>
          <w:rtl/>
        </w:rPr>
        <w:t xml:space="preserve"> </w:t>
      </w:r>
      <w:r w:rsidRPr="0075697D">
        <w:rPr>
          <w:rtl/>
        </w:rPr>
        <w:t>والروابط</w:t>
      </w:r>
      <w:r w:rsidR="00E06D7A">
        <w:rPr>
          <w:rtl/>
        </w:rPr>
        <w:t xml:space="preserve"> </w:t>
      </w:r>
      <w:r w:rsidRPr="0075697D">
        <w:rPr>
          <w:rtl/>
        </w:rPr>
        <w:t>الأسرية</w:t>
      </w:r>
      <w:r w:rsidR="00E06D7A">
        <w:rPr>
          <w:rtl/>
        </w:rPr>
        <w:t xml:space="preserve"> </w:t>
      </w:r>
      <w:r w:rsidRPr="0075697D">
        <w:rPr>
          <w:rtl/>
        </w:rPr>
        <w:t>والحد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التفكك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الأسر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تعاني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مشكلات</w:t>
      </w:r>
      <w:r w:rsidR="00E06D7A">
        <w:rPr>
          <w:rtl/>
        </w:rPr>
        <w:t xml:space="preserve"> </w:t>
      </w:r>
      <w:r w:rsidRPr="0075697D">
        <w:rPr>
          <w:rtl/>
        </w:rPr>
        <w:t>زوجية</w:t>
      </w:r>
      <w:r w:rsidR="00E06D7A">
        <w:rPr>
          <w:rtl/>
        </w:rPr>
        <w:t xml:space="preserve"> </w:t>
      </w:r>
      <w:r w:rsidRPr="0075697D">
        <w:rPr>
          <w:rtl/>
        </w:rPr>
        <w:t>وأسرية،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المجالين</w:t>
      </w:r>
      <w:r w:rsidR="00E06D7A">
        <w:rPr>
          <w:rtl/>
        </w:rPr>
        <w:t xml:space="preserve"> </w:t>
      </w:r>
      <w:r w:rsidRPr="0075697D">
        <w:rPr>
          <w:rtl/>
        </w:rPr>
        <w:t>الوقائي</w:t>
      </w:r>
      <w:r w:rsidR="00E06D7A">
        <w:rPr>
          <w:rtl/>
        </w:rPr>
        <w:t xml:space="preserve"> </w:t>
      </w:r>
      <w:r w:rsidRPr="0075697D">
        <w:rPr>
          <w:rtl/>
        </w:rPr>
        <w:t>والعلاجي.</w:t>
      </w:r>
      <w:r w:rsidR="00E06D7A">
        <w:rPr>
          <w:rtl/>
        </w:rPr>
        <w:t xml:space="preserve"> </w:t>
      </w:r>
      <w:r w:rsidRPr="0075697D">
        <w:rPr>
          <w:rtl/>
        </w:rPr>
        <w:t>ويقدم</w:t>
      </w:r>
      <w:r w:rsidR="00E06D7A">
        <w:rPr>
          <w:rtl/>
        </w:rPr>
        <w:t xml:space="preserve"> </w:t>
      </w:r>
      <w:r w:rsidRPr="0075697D">
        <w:rPr>
          <w:rtl/>
        </w:rPr>
        <w:t>المركز</w:t>
      </w:r>
      <w:r w:rsidR="00E06D7A">
        <w:rPr>
          <w:rtl/>
        </w:rPr>
        <w:t xml:space="preserve"> </w:t>
      </w:r>
      <w:r w:rsidRPr="0075697D">
        <w:rPr>
          <w:rtl/>
        </w:rPr>
        <w:t>خدماته</w:t>
      </w:r>
      <w:r w:rsidR="00E06D7A">
        <w:rPr>
          <w:rtl/>
        </w:rPr>
        <w:t xml:space="preserve"> </w:t>
      </w:r>
      <w:r w:rsidRPr="0075697D">
        <w:rPr>
          <w:rtl/>
        </w:rPr>
        <w:t>لجميع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مقابل</w:t>
      </w:r>
      <w:r w:rsidR="00E06D7A">
        <w:rPr>
          <w:rtl/>
        </w:rPr>
        <w:t xml:space="preserve"> </w:t>
      </w:r>
      <w:r w:rsidRPr="0075697D">
        <w:rPr>
          <w:rtl/>
        </w:rPr>
        <w:t>ودون</w:t>
      </w:r>
      <w:r w:rsidR="00E06D7A">
        <w:rPr>
          <w:rtl/>
        </w:rPr>
        <w:t xml:space="preserve"> </w:t>
      </w:r>
      <w:r w:rsidRPr="0075697D">
        <w:rPr>
          <w:rtl/>
        </w:rPr>
        <w:t>تمييز،</w:t>
      </w:r>
      <w:r w:rsidR="00E06D7A">
        <w:rPr>
          <w:rtl/>
        </w:rPr>
        <w:t xml:space="preserve"> </w:t>
      </w:r>
      <w:r w:rsidRPr="0075697D">
        <w:rPr>
          <w:rtl/>
        </w:rPr>
        <w:t>بغض</w:t>
      </w:r>
      <w:r w:rsidR="00E06D7A">
        <w:rPr>
          <w:rtl/>
        </w:rPr>
        <w:t xml:space="preserve"> </w:t>
      </w:r>
      <w:r w:rsidRPr="0075697D">
        <w:rPr>
          <w:rtl/>
        </w:rPr>
        <w:t>النظر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عنصر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والديه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الوصي</w:t>
      </w:r>
      <w:r w:rsidR="00E06D7A">
        <w:rPr>
          <w:rtl/>
        </w:rPr>
        <w:t xml:space="preserve"> </w:t>
      </w:r>
      <w:r w:rsidRPr="0075697D">
        <w:rPr>
          <w:rtl/>
        </w:rPr>
        <w:t>القانوني</w:t>
      </w:r>
      <w:r w:rsidR="00E06D7A">
        <w:rPr>
          <w:rtl/>
        </w:rPr>
        <w:t xml:space="preserve"> </w:t>
      </w:r>
      <w:r w:rsidRPr="0075697D">
        <w:rPr>
          <w:rtl/>
        </w:rPr>
        <w:t>عليه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لونهم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جنسهم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لغتهم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دينهم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رأيهم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غيره،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أصلهم</w:t>
      </w:r>
      <w:r w:rsidR="00E06D7A">
        <w:rPr>
          <w:rtl/>
        </w:rPr>
        <w:t xml:space="preserve"> </w:t>
      </w:r>
      <w:r w:rsidRPr="0075697D">
        <w:rPr>
          <w:rtl/>
        </w:rPr>
        <w:t>القومي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الإثني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F20362">
        <w:rPr>
          <w:rFonts w:hint="cs"/>
          <w:rtl/>
        </w:rPr>
        <w:t> 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ثروتهم،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عجزهم،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مولدهم،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آخر.</w:t>
      </w:r>
      <w:r w:rsidR="00E06D7A">
        <w:rPr>
          <w:rtl/>
        </w:rPr>
        <w:t xml:space="preserve"> </w:t>
      </w:r>
      <w:r w:rsidRPr="0075697D">
        <w:rPr>
          <w:rtl/>
        </w:rPr>
        <w:t>ويعمل</w:t>
      </w:r>
      <w:r w:rsidR="00E06D7A">
        <w:rPr>
          <w:rtl/>
        </w:rPr>
        <w:t xml:space="preserve"> </w:t>
      </w:r>
      <w:r w:rsidRPr="0075697D">
        <w:rPr>
          <w:rtl/>
        </w:rPr>
        <w:t>المركز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مجموعة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الإجراءات</w:t>
      </w:r>
      <w:r w:rsidR="00E06D7A">
        <w:rPr>
          <w:rtl/>
        </w:rPr>
        <w:t xml:space="preserve"> </w:t>
      </w:r>
      <w:r w:rsidRPr="0075697D">
        <w:rPr>
          <w:rtl/>
        </w:rPr>
        <w:t>والممارسات</w:t>
      </w:r>
      <w:r w:rsidR="00E06D7A">
        <w:rPr>
          <w:rtl/>
        </w:rPr>
        <w:t xml:space="preserve"> </w:t>
      </w:r>
      <w:r w:rsidRPr="0075697D">
        <w:rPr>
          <w:rtl/>
        </w:rPr>
        <w:t>المهنية</w:t>
      </w:r>
      <w:r w:rsidR="00E06D7A">
        <w:rPr>
          <w:rtl/>
        </w:rPr>
        <w:t xml:space="preserve"> </w:t>
      </w:r>
      <w:r w:rsidRPr="0075697D">
        <w:rPr>
          <w:rtl/>
        </w:rPr>
        <w:t>بتبني</w:t>
      </w:r>
      <w:r w:rsidR="00E06D7A">
        <w:rPr>
          <w:rtl/>
        </w:rPr>
        <w:t xml:space="preserve"> </w:t>
      </w:r>
      <w:r w:rsidRPr="0075697D">
        <w:rPr>
          <w:rtl/>
        </w:rPr>
        <w:t>الدفاع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أبناء</w:t>
      </w:r>
      <w:r w:rsidR="00E06D7A">
        <w:rPr>
          <w:rtl/>
        </w:rPr>
        <w:t xml:space="preserve"> </w:t>
      </w:r>
      <w:r w:rsidRPr="0075697D">
        <w:rPr>
          <w:rtl/>
        </w:rPr>
        <w:t>المطلقين</w:t>
      </w:r>
      <w:r w:rsidR="00E06D7A">
        <w:rPr>
          <w:rtl/>
        </w:rPr>
        <w:t xml:space="preserve"> </w:t>
      </w:r>
      <w:r w:rsidRPr="0075697D">
        <w:rPr>
          <w:rtl/>
        </w:rPr>
        <w:t>ومصالحهم</w:t>
      </w:r>
      <w:r w:rsidR="00E06D7A">
        <w:rPr>
          <w:rtl/>
        </w:rPr>
        <w:t xml:space="preserve"> </w:t>
      </w:r>
      <w:r w:rsidRPr="0075697D">
        <w:rPr>
          <w:rtl/>
        </w:rPr>
        <w:t>الفضلى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الوالدية،</w:t>
      </w:r>
      <w:r w:rsidR="00E06D7A">
        <w:rPr>
          <w:rtl/>
        </w:rPr>
        <w:t xml:space="preserve"> </w:t>
      </w:r>
      <w:r w:rsidRPr="0075697D">
        <w:rPr>
          <w:rtl/>
        </w:rPr>
        <w:t>ويتضمن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تخفيف</w:t>
      </w:r>
      <w:r w:rsidR="00E06D7A">
        <w:rPr>
          <w:rtl/>
        </w:rPr>
        <w:t xml:space="preserve"> </w:t>
      </w:r>
      <w:r w:rsidRPr="0075697D">
        <w:rPr>
          <w:rtl/>
        </w:rPr>
        <w:t>الآثار</w:t>
      </w:r>
      <w:r w:rsidR="00E06D7A">
        <w:rPr>
          <w:rtl/>
        </w:rPr>
        <w:t xml:space="preserve"> </w:t>
      </w:r>
      <w:r w:rsidRPr="0075697D">
        <w:rPr>
          <w:rtl/>
        </w:rPr>
        <w:t>السلبية</w:t>
      </w:r>
      <w:r w:rsidR="00E06D7A">
        <w:rPr>
          <w:rtl/>
        </w:rPr>
        <w:t xml:space="preserve"> </w:t>
      </w:r>
      <w:r w:rsidRPr="0075697D">
        <w:rPr>
          <w:rtl/>
        </w:rPr>
        <w:t>الناتجة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انفصال</w:t>
      </w:r>
      <w:r w:rsidR="00E06D7A">
        <w:rPr>
          <w:rtl/>
        </w:rPr>
        <w:t xml:space="preserve"> </w:t>
      </w:r>
      <w:r w:rsidRPr="0075697D">
        <w:rPr>
          <w:rtl/>
        </w:rPr>
        <w:t>الوالدين.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6" w:name="_Toc21679392"/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الأيتام</w:t>
      </w:r>
      <w:r w:rsidR="00E06D7A">
        <w:rPr>
          <w:rtl/>
        </w:rPr>
        <w:t xml:space="preserve"> </w:t>
      </w:r>
      <w:r w:rsidRPr="0075697D">
        <w:rPr>
          <w:rtl/>
        </w:rPr>
        <w:t>(</w:t>
      </w:r>
      <w:proofErr w:type="spellStart"/>
      <w:r w:rsidRPr="0075697D">
        <w:rPr>
          <w:rtl/>
        </w:rPr>
        <w:t>دريمة</w:t>
      </w:r>
      <w:proofErr w:type="spellEnd"/>
      <w:r w:rsidRPr="0075697D">
        <w:rPr>
          <w:rtl/>
        </w:rPr>
        <w:t>)</w:t>
      </w:r>
      <w:bookmarkEnd w:id="96"/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  <w:rPr>
          <w:rtl/>
        </w:rPr>
      </w:pP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الأيتام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المشمولة</w:t>
      </w:r>
      <w:r w:rsidR="00E06D7A">
        <w:rPr>
          <w:rtl/>
        </w:rPr>
        <w:t xml:space="preserve"> </w:t>
      </w:r>
      <w:r w:rsidRPr="0075697D">
        <w:rPr>
          <w:rtl/>
        </w:rPr>
        <w:t>برعاية</w:t>
      </w:r>
      <w:r w:rsidR="00E06D7A">
        <w:rPr>
          <w:rtl/>
        </w:rPr>
        <w:t xml:space="preserve"> </w:t>
      </w:r>
      <w:r w:rsidRPr="0075697D">
        <w:rPr>
          <w:rtl/>
        </w:rPr>
        <w:t>المركز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أسرية</w:t>
      </w:r>
      <w:r w:rsidR="00E06D7A">
        <w:rPr>
          <w:rtl/>
        </w:rPr>
        <w:t xml:space="preserve"> </w:t>
      </w:r>
      <w:r w:rsidRPr="0075697D">
        <w:rPr>
          <w:rtl/>
        </w:rPr>
        <w:t>طبيعية،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ضمان</w:t>
      </w:r>
      <w:r w:rsidR="00E06D7A">
        <w:rPr>
          <w:rtl/>
        </w:rPr>
        <w:t xml:space="preserve"> </w:t>
      </w:r>
      <w:r w:rsidRPr="0075697D">
        <w:rPr>
          <w:rtl/>
        </w:rPr>
        <w:t>استقرارهم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الأسر</w:t>
      </w:r>
      <w:r w:rsidR="00E06D7A">
        <w:rPr>
          <w:rtl/>
        </w:rPr>
        <w:t xml:space="preserve"> </w:t>
      </w:r>
      <w:r w:rsidRPr="0075697D">
        <w:rPr>
          <w:rtl/>
        </w:rPr>
        <w:t>الحاضنة</w:t>
      </w:r>
      <w:r w:rsidR="00E06D7A">
        <w:rPr>
          <w:rtl/>
        </w:rPr>
        <w:t xml:space="preserve"> </w:t>
      </w:r>
      <w:r w:rsidRPr="0075697D">
        <w:rPr>
          <w:rtl/>
        </w:rPr>
        <w:t>البديلة</w:t>
      </w:r>
      <w:r w:rsidR="00E06D7A">
        <w:rPr>
          <w:rtl/>
        </w:rPr>
        <w:t xml:space="preserve"> </w:t>
      </w:r>
      <w:r w:rsidRPr="0075697D">
        <w:rPr>
          <w:rtl/>
        </w:rPr>
        <w:t>ودمجهم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المجتمع.</w:t>
      </w:r>
      <w:r w:rsidR="00E06D7A">
        <w:rPr>
          <w:rtl/>
        </w:rPr>
        <w:t xml:space="preserve"> </w:t>
      </w:r>
      <w:r w:rsidRPr="0075697D">
        <w:rPr>
          <w:rtl/>
        </w:rPr>
        <w:t>ويسهم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رعاية</w:t>
      </w:r>
      <w:r w:rsidR="00E06D7A">
        <w:rPr>
          <w:rtl/>
        </w:rPr>
        <w:t xml:space="preserve"> </w:t>
      </w:r>
      <w:r w:rsidRPr="0075697D">
        <w:rPr>
          <w:rtl/>
        </w:rPr>
        <w:t>الأيتام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قطر.</w:t>
      </w:r>
      <w:r w:rsidR="00E06D7A">
        <w:rPr>
          <w:rtl/>
        </w:rPr>
        <w:t xml:space="preserve"> </w:t>
      </w:r>
      <w:r w:rsidRPr="0075697D">
        <w:rPr>
          <w:rtl/>
        </w:rPr>
        <w:t>وتشمل</w:t>
      </w:r>
      <w:r w:rsidR="00E06D7A">
        <w:rPr>
          <w:rtl/>
        </w:rPr>
        <w:t xml:space="preserve"> </w:t>
      </w:r>
      <w:r w:rsidRPr="0075697D">
        <w:rPr>
          <w:rtl/>
        </w:rPr>
        <w:t>الفئات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طفل</w:t>
      </w:r>
      <w:r w:rsidR="00E06D7A">
        <w:rPr>
          <w:rtl/>
        </w:rPr>
        <w:t xml:space="preserve"> </w:t>
      </w:r>
      <w:r w:rsidRPr="0075697D">
        <w:rPr>
          <w:rtl/>
        </w:rPr>
        <w:t>توفى</w:t>
      </w:r>
      <w:r w:rsidR="00E06D7A">
        <w:rPr>
          <w:rtl/>
        </w:rPr>
        <w:t xml:space="preserve"> </w:t>
      </w:r>
      <w:r w:rsidRPr="0075697D">
        <w:rPr>
          <w:rtl/>
        </w:rPr>
        <w:t>والداه،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مجهول</w:t>
      </w:r>
      <w:r w:rsidR="00E06D7A">
        <w:rPr>
          <w:rtl/>
        </w:rPr>
        <w:t xml:space="preserve"> </w:t>
      </w:r>
      <w:r w:rsidRPr="0075697D">
        <w:rPr>
          <w:rtl/>
        </w:rPr>
        <w:t>الوالد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الوالدين،</w:t>
      </w:r>
      <w:r w:rsidR="00E06D7A">
        <w:rPr>
          <w:rtl/>
        </w:rPr>
        <w:t xml:space="preserve"> </w:t>
      </w:r>
      <w:r w:rsidRPr="0075697D">
        <w:rPr>
          <w:rtl/>
        </w:rPr>
        <w:t>والطفل</w:t>
      </w:r>
      <w:r w:rsidR="00E06D7A">
        <w:rPr>
          <w:rtl/>
        </w:rPr>
        <w:t xml:space="preserve"> </w:t>
      </w:r>
      <w:r w:rsidRPr="0075697D">
        <w:rPr>
          <w:rtl/>
        </w:rPr>
        <w:t>المحروم</w:t>
      </w:r>
      <w:r w:rsidR="00E06D7A">
        <w:rPr>
          <w:rtl/>
        </w:rPr>
        <w:t xml:space="preserve"> </w:t>
      </w:r>
      <w:r w:rsidRPr="0075697D">
        <w:rPr>
          <w:rtl/>
        </w:rPr>
        <w:t>بصفة</w:t>
      </w:r>
      <w:r w:rsidR="00E06D7A">
        <w:rPr>
          <w:rtl/>
        </w:rPr>
        <w:t xml:space="preserve"> </w:t>
      </w:r>
      <w:r w:rsidRPr="0075697D">
        <w:rPr>
          <w:rtl/>
        </w:rPr>
        <w:t>مؤقتة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F20362">
        <w:rPr>
          <w:rFonts w:hint="cs"/>
          <w:rtl/>
        </w:rPr>
        <w:t> </w:t>
      </w:r>
      <w:r w:rsidRPr="0075697D">
        <w:rPr>
          <w:rtl/>
        </w:rPr>
        <w:t>دائمة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أسرية</w:t>
      </w:r>
      <w:r w:rsidR="00E06D7A">
        <w:rPr>
          <w:rtl/>
        </w:rPr>
        <w:t xml:space="preserve"> </w:t>
      </w:r>
      <w:r w:rsidRPr="0075697D">
        <w:rPr>
          <w:rtl/>
        </w:rPr>
        <w:t>طبيعية،</w:t>
      </w:r>
      <w:r w:rsidR="00E06D7A">
        <w:rPr>
          <w:rtl/>
        </w:rPr>
        <w:t xml:space="preserve"> </w:t>
      </w:r>
      <w:r w:rsidRPr="0075697D">
        <w:rPr>
          <w:rtl/>
        </w:rPr>
        <w:t>ولا</w:t>
      </w:r>
      <w:r w:rsidR="00E06D7A">
        <w:rPr>
          <w:rtl/>
        </w:rPr>
        <w:t xml:space="preserve"> </w:t>
      </w:r>
      <w:r w:rsidRPr="0075697D">
        <w:rPr>
          <w:rtl/>
        </w:rPr>
        <w:t>يزيد</w:t>
      </w:r>
      <w:r w:rsidR="00E06D7A">
        <w:rPr>
          <w:rtl/>
        </w:rPr>
        <w:t xml:space="preserve"> </w:t>
      </w:r>
      <w:r w:rsidRPr="0075697D">
        <w:rPr>
          <w:rtl/>
        </w:rPr>
        <w:t>عمره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عاماً.</w:t>
      </w:r>
      <w:r w:rsidR="00E06D7A">
        <w:rPr>
          <w:rtl/>
        </w:rPr>
        <w:t xml:space="preserve"> </w:t>
      </w:r>
      <w:r w:rsidRPr="0075697D">
        <w:rPr>
          <w:rtl/>
        </w:rPr>
        <w:t>يسعى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دريمة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جو</w:t>
      </w:r>
      <w:r w:rsidR="00E06D7A">
        <w:rPr>
          <w:rtl/>
        </w:rPr>
        <w:t xml:space="preserve"> </w:t>
      </w:r>
      <w:r w:rsidRPr="0075697D">
        <w:rPr>
          <w:rtl/>
        </w:rPr>
        <w:t>أسري</w:t>
      </w:r>
      <w:r w:rsidR="00E06D7A">
        <w:rPr>
          <w:rtl/>
        </w:rPr>
        <w:t xml:space="preserve"> </w:t>
      </w:r>
      <w:r w:rsidRPr="0075697D">
        <w:rPr>
          <w:rtl/>
        </w:rPr>
        <w:t>للأيتام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أسر</w:t>
      </w:r>
      <w:r w:rsidR="00E06D7A">
        <w:rPr>
          <w:rtl/>
        </w:rPr>
        <w:t xml:space="preserve"> </w:t>
      </w:r>
      <w:r w:rsidRPr="0075697D">
        <w:rPr>
          <w:rtl/>
        </w:rPr>
        <w:t>بديلة</w:t>
      </w:r>
      <w:r w:rsidR="00E06D7A">
        <w:rPr>
          <w:rtl/>
        </w:rPr>
        <w:t xml:space="preserve"> </w:t>
      </w:r>
      <w:r w:rsidRPr="0075697D">
        <w:rPr>
          <w:rtl/>
        </w:rPr>
        <w:t>يتم</w:t>
      </w:r>
      <w:r w:rsidR="00E06D7A">
        <w:rPr>
          <w:rtl/>
        </w:rPr>
        <w:t xml:space="preserve"> </w:t>
      </w:r>
      <w:r w:rsidRPr="0075697D">
        <w:rPr>
          <w:rtl/>
        </w:rPr>
        <w:t>اختيارها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معايير</w:t>
      </w:r>
      <w:r w:rsidR="00E06D7A">
        <w:rPr>
          <w:rtl/>
        </w:rPr>
        <w:t xml:space="preserve"> </w:t>
      </w:r>
      <w:r w:rsidRPr="0075697D">
        <w:rPr>
          <w:rtl/>
        </w:rPr>
        <w:t>محددة</w:t>
      </w:r>
      <w:r w:rsidR="00E06D7A">
        <w:rPr>
          <w:rtl/>
        </w:rPr>
        <w:t xml:space="preserve"> </w:t>
      </w:r>
      <w:r w:rsidRPr="0075697D">
        <w:rPr>
          <w:rtl/>
        </w:rPr>
        <w:t>ومتابعة</w:t>
      </w:r>
      <w:r w:rsidR="00E06D7A">
        <w:rPr>
          <w:rtl/>
        </w:rPr>
        <w:t xml:space="preserve"> </w:t>
      </w:r>
      <w:r w:rsidRPr="0075697D">
        <w:rPr>
          <w:rtl/>
        </w:rPr>
        <w:t>أوضاعهم</w:t>
      </w:r>
      <w:r w:rsidR="00E06D7A">
        <w:rPr>
          <w:rtl/>
        </w:rPr>
        <w:t xml:space="preserve"> </w:t>
      </w:r>
      <w:r w:rsidRPr="0075697D">
        <w:rPr>
          <w:rtl/>
        </w:rPr>
        <w:t>لدى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الأسر،</w:t>
      </w:r>
      <w:r w:rsidR="00E06D7A">
        <w:rPr>
          <w:rtl/>
        </w:rPr>
        <w:t xml:space="preserve"> </w:t>
      </w:r>
      <w:r w:rsidRPr="0075697D">
        <w:rPr>
          <w:rtl/>
        </w:rPr>
        <w:t>والتأكد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حصولهم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الرعاية</w:t>
      </w:r>
      <w:r w:rsidR="00E06D7A">
        <w:rPr>
          <w:rtl/>
        </w:rPr>
        <w:t xml:space="preserve"> </w:t>
      </w:r>
      <w:r w:rsidRPr="0075697D">
        <w:rPr>
          <w:rtl/>
        </w:rPr>
        <w:t>المناسبة،</w:t>
      </w:r>
      <w:r w:rsidR="00E06D7A">
        <w:rPr>
          <w:rtl/>
        </w:rPr>
        <w:t xml:space="preserve"> </w:t>
      </w:r>
      <w:r w:rsidRPr="0075697D">
        <w:rPr>
          <w:rtl/>
        </w:rPr>
        <w:t>وتوفير</w:t>
      </w:r>
      <w:r w:rsidR="00E06D7A">
        <w:rPr>
          <w:rtl/>
        </w:rPr>
        <w:t xml:space="preserve"> </w:t>
      </w:r>
      <w:r w:rsidRPr="0075697D">
        <w:rPr>
          <w:rtl/>
        </w:rPr>
        <w:t>الاستشارات</w:t>
      </w:r>
      <w:r w:rsidR="00E06D7A">
        <w:rPr>
          <w:rtl/>
        </w:rPr>
        <w:t xml:space="preserve"> </w:t>
      </w:r>
      <w:r w:rsidRPr="0075697D">
        <w:rPr>
          <w:rtl/>
        </w:rPr>
        <w:t>والدعم</w:t>
      </w:r>
      <w:r w:rsidR="00E06D7A">
        <w:rPr>
          <w:rtl/>
        </w:rPr>
        <w:t xml:space="preserve"> </w:t>
      </w:r>
      <w:r w:rsidRPr="0075697D">
        <w:rPr>
          <w:rtl/>
        </w:rPr>
        <w:t>الفني.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الاستقرار</w:t>
      </w:r>
      <w:r w:rsidR="00E06D7A">
        <w:rPr>
          <w:rtl/>
        </w:rPr>
        <w:t xml:space="preserve"> </w:t>
      </w:r>
      <w:r w:rsidRPr="0075697D">
        <w:rPr>
          <w:rtl/>
        </w:rPr>
        <w:t>الأسري</w:t>
      </w:r>
      <w:r w:rsidR="00E06D7A">
        <w:rPr>
          <w:rtl/>
        </w:rPr>
        <w:t xml:space="preserve"> </w:t>
      </w:r>
      <w:r w:rsidRPr="0075697D">
        <w:rPr>
          <w:rtl/>
        </w:rPr>
        <w:t>للأيتام،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التأكد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أهلية</w:t>
      </w:r>
      <w:r w:rsidR="00E06D7A">
        <w:rPr>
          <w:rtl/>
        </w:rPr>
        <w:t xml:space="preserve"> </w:t>
      </w:r>
      <w:r w:rsidRPr="0075697D">
        <w:rPr>
          <w:rtl/>
        </w:rPr>
        <w:t>الأسر</w:t>
      </w:r>
      <w:r w:rsidR="00E06D7A">
        <w:rPr>
          <w:rtl/>
        </w:rPr>
        <w:t xml:space="preserve"> </w:t>
      </w:r>
      <w:r w:rsidRPr="0075697D">
        <w:rPr>
          <w:rtl/>
        </w:rPr>
        <w:t>المتقدمة</w:t>
      </w:r>
      <w:r w:rsidR="00E06D7A">
        <w:rPr>
          <w:rtl/>
        </w:rPr>
        <w:t xml:space="preserve"> </w:t>
      </w:r>
      <w:r w:rsidRPr="0075697D">
        <w:rPr>
          <w:rtl/>
        </w:rPr>
        <w:t>للاحتضان</w:t>
      </w:r>
      <w:r w:rsidR="00E06D7A">
        <w:rPr>
          <w:rtl/>
        </w:rPr>
        <w:t xml:space="preserve"> </w:t>
      </w:r>
      <w:r w:rsidRPr="0075697D">
        <w:rPr>
          <w:rtl/>
        </w:rPr>
        <w:t>يعتبر</w:t>
      </w:r>
      <w:r w:rsidR="00E06D7A">
        <w:rPr>
          <w:rtl/>
        </w:rPr>
        <w:t xml:space="preserve"> </w:t>
      </w:r>
      <w:r w:rsidRPr="0075697D">
        <w:rPr>
          <w:rtl/>
        </w:rPr>
        <w:t>ركيزة</w:t>
      </w:r>
      <w:r w:rsidR="00E06D7A">
        <w:rPr>
          <w:rtl/>
        </w:rPr>
        <w:t xml:space="preserve"> </w:t>
      </w:r>
      <w:r w:rsidRPr="0075697D">
        <w:rPr>
          <w:rtl/>
        </w:rPr>
        <w:t>أساسية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تنشئه</w:t>
      </w:r>
      <w:r w:rsidR="00E06D7A">
        <w:rPr>
          <w:rtl/>
        </w:rPr>
        <w:t xml:space="preserve"> </w:t>
      </w:r>
      <w:r w:rsidRPr="0075697D">
        <w:rPr>
          <w:rtl/>
        </w:rPr>
        <w:t>اليتيم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بيئة</w:t>
      </w:r>
      <w:r w:rsidR="00E06D7A">
        <w:rPr>
          <w:rtl/>
        </w:rPr>
        <w:t xml:space="preserve"> </w:t>
      </w:r>
      <w:r w:rsidRPr="0075697D">
        <w:rPr>
          <w:rtl/>
        </w:rPr>
        <w:t>صحية</w:t>
      </w:r>
      <w:r w:rsidR="00E06D7A">
        <w:rPr>
          <w:rtl/>
        </w:rPr>
        <w:t xml:space="preserve"> </w:t>
      </w:r>
      <w:r w:rsidRPr="0075697D">
        <w:rPr>
          <w:rtl/>
        </w:rPr>
        <w:t>سليمة</w:t>
      </w:r>
      <w:r w:rsidR="00E06D7A">
        <w:rPr>
          <w:rtl/>
        </w:rPr>
        <w:t xml:space="preserve"> </w:t>
      </w:r>
      <w:r w:rsidRPr="0075697D">
        <w:rPr>
          <w:rtl/>
        </w:rPr>
        <w:t>وتكريس</w:t>
      </w:r>
      <w:r w:rsidR="00E06D7A">
        <w:rPr>
          <w:rtl/>
        </w:rPr>
        <w:t xml:space="preserve"> </w:t>
      </w:r>
      <w:r w:rsidRPr="0075697D">
        <w:rPr>
          <w:rtl/>
        </w:rPr>
        <w:t>الجهود</w:t>
      </w:r>
      <w:r w:rsidR="00E06D7A">
        <w:rPr>
          <w:rtl/>
        </w:rPr>
        <w:t xml:space="preserve"> </w:t>
      </w:r>
      <w:r w:rsidRPr="0075697D">
        <w:rPr>
          <w:rtl/>
        </w:rPr>
        <w:t>لتطوير</w:t>
      </w:r>
      <w:r w:rsidR="00E06D7A">
        <w:rPr>
          <w:rtl/>
        </w:rPr>
        <w:t xml:space="preserve"> </w:t>
      </w:r>
      <w:r w:rsidRPr="0075697D">
        <w:rPr>
          <w:rtl/>
        </w:rPr>
        <w:t>مستقبل</w:t>
      </w:r>
      <w:r w:rsidR="00E06D7A">
        <w:rPr>
          <w:rtl/>
        </w:rPr>
        <w:t xml:space="preserve"> </w:t>
      </w:r>
      <w:r w:rsidRPr="0075697D">
        <w:rPr>
          <w:rtl/>
        </w:rPr>
        <w:t>صحي</w:t>
      </w:r>
      <w:r w:rsidR="00E06D7A">
        <w:rPr>
          <w:rtl/>
        </w:rPr>
        <w:t xml:space="preserve"> </w:t>
      </w:r>
      <w:r w:rsidRPr="0075697D">
        <w:rPr>
          <w:rtl/>
        </w:rPr>
        <w:t>وآمن</w:t>
      </w:r>
      <w:r w:rsidR="00E06D7A">
        <w:rPr>
          <w:rtl/>
        </w:rPr>
        <w:t xml:space="preserve"> </w:t>
      </w:r>
      <w:r w:rsidRPr="0075697D">
        <w:rPr>
          <w:rtl/>
        </w:rPr>
        <w:t>لهذه</w:t>
      </w:r>
      <w:r w:rsidR="00E06D7A">
        <w:rPr>
          <w:rtl/>
        </w:rPr>
        <w:t xml:space="preserve"> </w:t>
      </w:r>
      <w:r w:rsidRPr="0075697D">
        <w:rPr>
          <w:rtl/>
        </w:rPr>
        <w:t>الفئة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لضمان</w:t>
      </w:r>
      <w:r w:rsidR="00E06D7A">
        <w:rPr>
          <w:rtl/>
        </w:rPr>
        <w:t xml:space="preserve"> </w:t>
      </w:r>
      <w:r w:rsidRPr="0075697D">
        <w:rPr>
          <w:rtl/>
        </w:rPr>
        <w:t>تنشئته</w:t>
      </w:r>
      <w:r w:rsidR="00E06D7A">
        <w:rPr>
          <w:rtl/>
        </w:rPr>
        <w:t xml:space="preserve"> </w:t>
      </w:r>
      <w:r w:rsidRPr="0075697D">
        <w:rPr>
          <w:rtl/>
        </w:rPr>
        <w:t>ليكون</w:t>
      </w:r>
      <w:r w:rsidR="00E06D7A">
        <w:rPr>
          <w:rtl/>
        </w:rPr>
        <w:t xml:space="preserve"> </w:t>
      </w:r>
      <w:r w:rsidRPr="0075697D">
        <w:rPr>
          <w:rtl/>
        </w:rPr>
        <w:t>عضواً</w:t>
      </w:r>
      <w:r w:rsidR="00E06D7A">
        <w:rPr>
          <w:rtl/>
        </w:rPr>
        <w:t xml:space="preserve"> </w:t>
      </w:r>
      <w:r w:rsidRPr="0075697D">
        <w:rPr>
          <w:rtl/>
        </w:rPr>
        <w:t>فعالاً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7" w:name="_Toc21679393"/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bookmarkEnd w:id="97"/>
    </w:p>
    <w:p w:rsidR="00E11ED3" w:rsidRPr="0075697D" w:rsidRDefault="00E11ED3" w:rsidP="00DE2DBF">
      <w:pPr>
        <w:pStyle w:val="Bullet1GA"/>
        <w:numPr>
          <w:ilvl w:val="0"/>
          <w:numId w:val="1"/>
        </w:numPr>
        <w:bidi/>
      </w:pP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تأسيس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الاجتماعي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بهدف</w:t>
      </w:r>
      <w:r w:rsidR="00E06D7A">
        <w:rPr>
          <w:rtl/>
        </w:rPr>
        <w:t xml:space="preserve"> </w:t>
      </w:r>
      <w:r w:rsidRPr="0075697D">
        <w:rPr>
          <w:rtl/>
        </w:rPr>
        <w:t>توفير</w:t>
      </w:r>
      <w:r w:rsidR="00E06D7A">
        <w:rPr>
          <w:rtl/>
        </w:rPr>
        <w:t xml:space="preserve"> </w:t>
      </w:r>
      <w:r w:rsidRPr="0075697D">
        <w:rPr>
          <w:rtl/>
        </w:rPr>
        <w:t>الخدمات</w:t>
      </w:r>
      <w:r w:rsidR="00E06D7A">
        <w:rPr>
          <w:rtl/>
        </w:rPr>
        <w:t xml:space="preserve"> </w:t>
      </w:r>
      <w:r w:rsidRPr="0075697D">
        <w:rPr>
          <w:rtl/>
        </w:rPr>
        <w:t>للفئات</w:t>
      </w:r>
      <w:r w:rsidR="00E06D7A">
        <w:rPr>
          <w:rtl/>
        </w:rPr>
        <w:t xml:space="preserve"> </w:t>
      </w:r>
      <w:r w:rsidRPr="0075697D">
        <w:rPr>
          <w:rtl/>
        </w:rPr>
        <w:t>المستهدفة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ضحايا</w:t>
      </w:r>
      <w:r w:rsidR="00E06D7A">
        <w:rPr>
          <w:rtl/>
        </w:rPr>
        <w:t xml:space="preserve"> </w:t>
      </w:r>
      <w:r w:rsidRPr="0075697D">
        <w:rPr>
          <w:rtl/>
        </w:rPr>
        <w:t>العنف</w:t>
      </w:r>
      <w:r w:rsidR="00E06D7A">
        <w:rPr>
          <w:rtl/>
        </w:rPr>
        <w:t xml:space="preserve"> </w:t>
      </w:r>
      <w:r w:rsidRPr="0075697D">
        <w:rPr>
          <w:rtl/>
        </w:rPr>
        <w:t>والتصدع</w:t>
      </w:r>
      <w:r w:rsidR="00E06D7A">
        <w:rPr>
          <w:rtl/>
        </w:rPr>
        <w:t xml:space="preserve"> </w:t>
      </w:r>
      <w:r w:rsidRPr="0075697D">
        <w:rPr>
          <w:rtl/>
        </w:rPr>
        <w:t>الأسري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والنساء</w:t>
      </w:r>
      <w:r w:rsidR="00E06D7A">
        <w:rPr>
          <w:rtl/>
        </w:rPr>
        <w:t xml:space="preserve"> </w:t>
      </w:r>
      <w:r w:rsidRPr="0075697D">
        <w:rPr>
          <w:rtl/>
        </w:rPr>
        <w:t>المعرضين</w:t>
      </w:r>
      <w:r w:rsidR="00E06D7A">
        <w:rPr>
          <w:rtl/>
        </w:rPr>
        <w:t xml:space="preserve"> </w:t>
      </w:r>
      <w:r w:rsidRPr="0075697D">
        <w:rPr>
          <w:rtl/>
        </w:rPr>
        <w:t>لذلك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المعايير</w:t>
      </w:r>
      <w:r w:rsidR="00E06D7A">
        <w:rPr>
          <w:rtl/>
        </w:rPr>
        <w:t xml:space="preserve"> </w:t>
      </w:r>
      <w:r w:rsidRPr="0075697D">
        <w:rPr>
          <w:rtl/>
        </w:rPr>
        <w:t>المحددة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فئة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مجالات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والتأهيل</w:t>
      </w:r>
      <w:r w:rsidR="00E06D7A">
        <w:rPr>
          <w:rtl/>
        </w:rPr>
        <w:t xml:space="preserve"> </w:t>
      </w:r>
      <w:r w:rsidRPr="0075697D">
        <w:rPr>
          <w:rtl/>
        </w:rPr>
        <w:t>وإعادة</w:t>
      </w:r>
      <w:r w:rsidR="00E06D7A">
        <w:rPr>
          <w:rtl/>
        </w:rPr>
        <w:t xml:space="preserve"> </w:t>
      </w:r>
      <w:r w:rsidRPr="0075697D">
        <w:rPr>
          <w:rtl/>
        </w:rPr>
        <w:t>التأهيل</w:t>
      </w:r>
      <w:r w:rsidR="00E06D7A">
        <w:rPr>
          <w:rtl/>
        </w:rPr>
        <w:t xml:space="preserve"> </w:t>
      </w:r>
      <w:r w:rsidRPr="0075697D">
        <w:rPr>
          <w:rtl/>
        </w:rPr>
        <w:t>الاجتماعي،</w:t>
      </w:r>
      <w:r w:rsidR="00E06D7A">
        <w:rPr>
          <w:rtl/>
        </w:rPr>
        <w:t xml:space="preserve"> </w:t>
      </w:r>
      <w:r w:rsidRPr="0075697D">
        <w:rPr>
          <w:rtl/>
        </w:rPr>
        <w:t>والتوعية</w:t>
      </w:r>
      <w:r w:rsidR="00E06D7A">
        <w:rPr>
          <w:rtl/>
        </w:rPr>
        <w:t xml:space="preserve"> </w:t>
      </w:r>
      <w:r w:rsidRPr="0075697D">
        <w:rPr>
          <w:rtl/>
        </w:rPr>
        <w:t>والتثقيف.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8" w:name="_Toc21679394"/>
      <w:r w:rsidRPr="0075697D">
        <w:rPr>
          <w:rtl/>
        </w:rPr>
        <w:t>تعليم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bookmarkEnd w:id="98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276-</w:t>
      </w:r>
      <w:r w:rsidRPr="00D1043D">
        <w:rPr>
          <w:rtl/>
        </w:rPr>
        <w:tab/>
      </w:r>
      <w:r w:rsidRPr="0075697D">
        <w:rPr>
          <w:rtl/>
        </w:rPr>
        <w:t>تولي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والتعليم</w:t>
      </w:r>
      <w:r w:rsidR="00E06D7A">
        <w:rPr>
          <w:rtl/>
        </w:rPr>
        <w:t xml:space="preserve"> </w:t>
      </w:r>
      <w:r w:rsidRPr="0075697D">
        <w:rPr>
          <w:rtl/>
        </w:rPr>
        <w:t>العالي</w:t>
      </w:r>
      <w:r w:rsidR="00E06D7A">
        <w:rPr>
          <w:rtl/>
        </w:rPr>
        <w:t xml:space="preserve"> </w:t>
      </w:r>
      <w:r w:rsidRPr="0075697D">
        <w:rPr>
          <w:rtl/>
        </w:rPr>
        <w:t>أهمية</w:t>
      </w:r>
      <w:r w:rsidR="00E06D7A">
        <w:rPr>
          <w:rtl/>
        </w:rPr>
        <w:t xml:space="preserve"> </w:t>
      </w:r>
      <w:r w:rsidRPr="0075697D">
        <w:rPr>
          <w:rtl/>
        </w:rPr>
        <w:t>كبر</w:t>
      </w:r>
      <w:r w:rsidRPr="0075697D">
        <w:rPr>
          <w:rFonts w:hint="eastAsia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لتعليم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الجنسية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الإلزامي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25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2001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اعتبار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لزامياً</w:t>
      </w:r>
      <w:r w:rsidR="00E06D7A">
        <w:rPr>
          <w:rtl/>
        </w:rPr>
        <w:t xml:space="preserve"> </w:t>
      </w:r>
      <w:r w:rsidRPr="00D1043D">
        <w:rPr>
          <w:rtl/>
        </w:rPr>
        <w:t>ومجانياً</w:t>
      </w:r>
      <w:r w:rsidR="00E06D7A">
        <w:rPr>
          <w:rtl/>
        </w:rPr>
        <w:t xml:space="preserve"> </w:t>
      </w:r>
      <w:r w:rsidRPr="0075697D">
        <w:rPr>
          <w:rtl/>
        </w:rPr>
        <w:t>لجميع</w:t>
      </w:r>
      <w:r w:rsidR="00E06D7A">
        <w:rPr>
          <w:rtl/>
        </w:rPr>
        <w:t xml:space="preserve"> </w:t>
      </w:r>
      <w:r w:rsidRPr="0075697D">
        <w:rPr>
          <w:rtl/>
        </w:rPr>
        <w:t>الأطفال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بداية</w:t>
      </w:r>
      <w:r w:rsidR="00E06D7A">
        <w:rPr>
          <w:rtl/>
        </w:rPr>
        <w:t xml:space="preserve"> </w:t>
      </w:r>
      <w:r w:rsidRPr="0075697D">
        <w:rPr>
          <w:rtl/>
        </w:rPr>
        <w:t>المرحلة</w:t>
      </w:r>
      <w:r w:rsidR="00E06D7A">
        <w:rPr>
          <w:rtl/>
        </w:rPr>
        <w:t xml:space="preserve"> </w:t>
      </w:r>
      <w:r w:rsidRPr="0075697D">
        <w:rPr>
          <w:rtl/>
        </w:rPr>
        <w:t>الابتدائية</w:t>
      </w:r>
      <w:r w:rsidR="00E06D7A">
        <w:rPr>
          <w:rtl/>
        </w:rPr>
        <w:t xml:space="preserve"> </w:t>
      </w:r>
      <w:r w:rsidRPr="00D1043D">
        <w:rPr>
          <w:rtl/>
        </w:rPr>
        <w:t>وحت</w:t>
      </w:r>
      <w:r w:rsidRPr="00D1043D">
        <w:rPr>
          <w:rFonts w:hint="cs"/>
          <w:rtl/>
        </w:rPr>
        <w:t>ى</w:t>
      </w:r>
      <w:r w:rsidR="00E06D7A">
        <w:rPr>
          <w:rtl/>
        </w:rPr>
        <w:t xml:space="preserve"> </w:t>
      </w:r>
      <w:r w:rsidRPr="0075697D">
        <w:rPr>
          <w:rtl/>
        </w:rPr>
        <w:t>نهاية</w:t>
      </w:r>
      <w:r w:rsidR="00E06D7A">
        <w:rPr>
          <w:rtl/>
        </w:rPr>
        <w:t xml:space="preserve"> </w:t>
      </w:r>
      <w:r w:rsidRPr="0075697D">
        <w:rPr>
          <w:rtl/>
        </w:rPr>
        <w:t>المرحلة</w:t>
      </w:r>
      <w:r w:rsidR="00E06D7A">
        <w:rPr>
          <w:rtl/>
        </w:rPr>
        <w:t xml:space="preserve"> </w:t>
      </w:r>
      <w:r w:rsidRPr="0075697D">
        <w:rPr>
          <w:rtl/>
        </w:rPr>
        <w:t>الإعدادية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بلوغ</w:t>
      </w:r>
      <w:r w:rsidR="00E06D7A">
        <w:rPr>
          <w:rtl/>
        </w:rPr>
        <w:t xml:space="preserve"> </w:t>
      </w:r>
      <w:r w:rsidRPr="0075697D">
        <w:rPr>
          <w:rtl/>
        </w:rPr>
        <w:t>سن</w:t>
      </w:r>
      <w:r w:rsidR="00E06D7A">
        <w:rPr>
          <w:rtl/>
        </w:rPr>
        <w:t xml:space="preserve"> </w:t>
      </w:r>
      <w:r w:rsidRPr="0075697D">
        <w:rPr>
          <w:rtl/>
        </w:rPr>
        <w:t>الثامنة</w:t>
      </w:r>
      <w:r w:rsidR="00E06D7A">
        <w:rPr>
          <w:rtl/>
        </w:rPr>
        <w:t xml:space="preserve"> </w:t>
      </w:r>
      <w:r w:rsidRPr="0075697D">
        <w:rPr>
          <w:rtl/>
        </w:rPr>
        <w:t>عشر</w:t>
      </w:r>
      <w:r w:rsidR="00E06D7A">
        <w:rPr>
          <w:rtl/>
        </w:rPr>
        <w:t xml:space="preserve"> </w:t>
      </w:r>
      <w:r w:rsidRPr="0075697D">
        <w:rPr>
          <w:rtl/>
        </w:rPr>
        <w:t>أيهما</w:t>
      </w:r>
      <w:r w:rsidR="00E06D7A">
        <w:rPr>
          <w:rtl/>
        </w:rPr>
        <w:t xml:space="preserve"> </w:t>
      </w:r>
      <w:r w:rsidRPr="0075697D">
        <w:rPr>
          <w:rtl/>
        </w:rPr>
        <w:t>أسبق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جرم</w:t>
      </w:r>
      <w:r w:rsidR="00E06D7A">
        <w:rPr>
          <w:rtl/>
        </w:rPr>
        <w:t xml:space="preserve"> </w:t>
      </w:r>
      <w:r w:rsidRPr="0075697D">
        <w:rPr>
          <w:rtl/>
        </w:rPr>
        <w:t>امتناع</w:t>
      </w:r>
      <w:r w:rsidR="00E06D7A">
        <w:rPr>
          <w:rtl/>
        </w:rPr>
        <w:t xml:space="preserve"> </w:t>
      </w:r>
      <w:r w:rsidRPr="0075697D">
        <w:rPr>
          <w:rtl/>
        </w:rPr>
        <w:t>ولي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إلحاق</w:t>
      </w:r>
      <w:r w:rsidR="00E06D7A">
        <w:rPr>
          <w:rtl/>
        </w:rPr>
        <w:t xml:space="preserve"> </w:t>
      </w:r>
      <w:r w:rsidRPr="0075697D">
        <w:rPr>
          <w:rtl/>
        </w:rPr>
        <w:t>طفله</w:t>
      </w:r>
      <w:r w:rsidR="00E06D7A">
        <w:rPr>
          <w:rtl/>
        </w:rPr>
        <w:t xml:space="preserve"> </w:t>
      </w:r>
      <w:r w:rsidRPr="0075697D">
        <w:rPr>
          <w:rtl/>
        </w:rPr>
        <w:t>بالتعليم.</w:t>
      </w:r>
    </w:p>
    <w:p w:rsidR="00E11ED3" w:rsidRPr="0075697D" w:rsidRDefault="00E11ED3" w:rsidP="00E11ED3">
      <w:pPr>
        <w:pStyle w:val="H23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99" w:name="_Toc21679395"/>
      <w:r w:rsidRPr="0075697D">
        <w:rPr>
          <w:rtl/>
        </w:rPr>
        <w:t>تدابير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خاصة</w:t>
      </w:r>
      <w:r w:rsidR="00E06D7A">
        <w:rPr>
          <w:rtl/>
        </w:rPr>
        <w:t xml:space="preserve"> </w:t>
      </w:r>
      <w:r w:rsidRPr="0075697D">
        <w:rPr>
          <w:rtl/>
        </w:rPr>
        <w:t>للأطفال</w:t>
      </w:r>
      <w:r w:rsidR="00E06D7A">
        <w:rPr>
          <w:rtl/>
        </w:rPr>
        <w:t xml:space="preserve"> </w:t>
      </w:r>
      <w:r w:rsidRPr="0075697D">
        <w:rPr>
          <w:rtl/>
        </w:rPr>
        <w:t>المحرومين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بيئتهم</w:t>
      </w:r>
      <w:r w:rsidR="00E06D7A">
        <w:rPr>
          <w:rtl/>
        </w:rPr>
        <w:t xml:space="preserve"> </w:t>
      </w:r>
      <w:r w:rsidRPr="0075697D">
        <w:rPr>
          <w:rtl/>
        </w:rPr>
        <w:t>الأسرية</w:t>
      </w:r>
      <w:bookmarkEnd w:id="99"/>
    </w:p>
    <w:p w:rsidR="00E11ED3" w:rsidRPr="0075697D" w:rsidRDefault="00E11ED3" w:rsidP="00E11ED3">
      <w:pPr>
        <w:pStyle w:val="SingleTxtGA"/>
      </w:pPr>
      <w:r w:rsidRPr="00D1043D">
        <w:rPr>
          <w:rtl/>
        </w:rPr>
        <w:t>277-</w:t>
      </w:r>
      <w:r w:rsidRPr="00D1043D">
        <w:rPr>
          <w:rtl/>
        </w:rPr>
        <w:tab/>
      </w:r>
      <w:r w:rsidRPr="0075697D">
        <w:rPr>
          <w:rtl/>
        </w:rPr>
        <w:t>تأسست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المجتمعية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2010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وتعمل</w:t>
      </w:r>
      <w:r w:rsidR="00E06D7A">
        <w:rPr>
          <w:rtl/>
        </w:rPr>
        <w:t xml:space="preserve"> </w:t>
      </w:r>
      <w:r w:rsidRPr="0075697D">
        <w:rPr>
          <w:rtl/>
        </w:rPr>
        <w:t>منذ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الوقت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تلبية</w:t>
      </w:r>
      <w:r w:rsidR="00E06D7A">
        <w:rPr>
          <w:rtl/>
        </w:rPr>
        <w:t xml:space="preserve"> </w:t>
      </w:r>
      <w:r w:rsidRPr="0075697D">
        <w:rPr>
          <w:rtl/>
        </w:rPr>
        <w:t>الحاجات</w:t>
      </w:r>
      <w:r w:rsidR="00E06D7A">
        <w:rPr>
          <w:rtl/>
        </w:rPr>
        <w:t xml:space="preserve"> </w:t>
      </w:r>
      <w:r w:rsidRPr="0075697D">
        <w:rPr>
          <w:rtl/>
        </w:rPr>
        <w:t>التوعوية</w:t>
      </w:r>
      <w:r w:rsidR="00E06D7A">
        <w:rPr>
          <w:rtl/>
        </w:rPr>
        <w:t xml:space="preserve"> </w:t>
      </w:r>
      <w:r w:rsidRPr="0075697D">
        <w:rPr>
          <w:rtl/>
        </w:rPr>
        <w:t>للأجيال</w:t>
      </w:r>
      <w:r w:rsidR="00E06D7A">
        <w:rPr>
          <w:rtl/>
        </w:rPr>
        <w:t xml:space="preserve"> </w:t>
      </w:r>
      <w:r w:rsidRPr="0075697D">
        <w:rPr>
          <w:rtl/>
        </w:rPr>
        <w:t>الجديدة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برامج</w:t>
      </w:r>
      <w:r w:rsidR="00E06D7A">
        <w:rPr>
          <w:rtl/>
        </w:rPr>
        <w:t xml:space="preserve"> </w:t>
      </w:r>
      <w:r w:rsidRPr="0075697D">
        <w:rPr>
          <w:rtl/>
        </w:rPr>
        <w:t>وأنشطة</w:t>
      </w:r>
      <w:r w:rsidR="00E06D7A">
        <w:rPr>
          <w:rtl/>
        </w:rPr>
        <w:t xml:space="preserve"> </w:t>
      </w:r>
      <w:r w:rsidRPr="0075697D">
        <w:rPr>
          <w:rtl/>
        </w:rPr>
        <w:t>توعوية</w:t>
      </w:r>
      <w:r w:rsidR="00E06D7A">
        <w:rPr>
          <w:rtl/>
        </w:rPr>
        <w:t xml:space="preserve"> </w:t>
      </w:r>
      <w:r w:rsidRPr="0075697D">
        <w:rPr>
          <w:rtl/>
        </w:rPr>
        <w:t>تعمق</w:t>
      </w:r>
      <w:r w:rsidR="00E06D7A">
        <w:rPr>
          <w:rtl/>
        </w:rPr>
        <w:t xml:space="preserve"> </w:t>
      </w:r>
      <w:r w:rsidRPr="0075697D">
        <w:rPr>
          <w:rtl/>
        </w:rPr>
        <w:t>الوعي</w:t>
      </w:r>
      <w:r w:rsidR="00E06D7A">
        <w:rPr>
          <w:rtl/>
        </w:rPr>
        <w:t xml:space="preserve"> </w:t>
      </w:r>
      <w:r w:rsidRPr="0075697D">
        <w:rPr>
          <w:rtl/>
        </w:rPr>
        <w:t>الثقافي</w:t>
      </w:r>
      <w:r w:rsidR="00E06D7A">
        <w:rPr>
          <w:rtl/>
        </w:rPr>
        <w:t xml:space="preserve"> </w:t>
      </w:r>
      <w:r w:rsidRPr="0075697D">
        <w:rPr>
          <w:rtl/>
        </w:rPr>
        <w:t>وتقلل</w:t>
      </w:r>
      <w:r w:rsidR="00E06D7A">
        <w:rPr>
          <w:rtl/>
        </w:rPr>
        <w:t xml:space="preserve"> </w:t>
      </w:r>
      <w:r w:rsidRPr="0075697D">
        <w:rPr>
          <w:rtl/>
        </w:rPr>
        <w:t>حدة</w:t>
      </w:r>
      <w:r w:rsidR="00E06D7A">
        <w:rPr>
          <w:rtl/>
        </w:rPr>
        <w:t xml:space="preserve"> </w:t>
      </w:r>
      <w:r w:rsidRPr="0075697D">
        <w:rPr>
          <w:rtl/>
        </w:rPr>
        <w:t>التباين</w:t>
      </w:r>
      <w:r w:rsidR="00E06D7A">
        <w:rPr>
          <w:rtl/>
        </w:rPr>
        <w:t xml:space="preserve"> </w:t>
      </w:r>
      <w:r w:rsidRPr="0075697D">
        <w:rPr>
          <w:rtl/>
        </w:rPr>
        <w:t>الثقافي</w:t>
      </w:r>
      <w:r w:rsidR="00E06D7A">
        <w:rPr>
          <w:rtl/>
        </w:rPr>
        <w:t xml:space="preserve"> </w:t>
      </w:r>
      <w:r w:rsidRPr="0075697D">
        <w:rPr>
          <w:rtl/>
        </w:rPr>
        <w:t>ليس</w:t>
      </w:r>
      <w:r w:rsidR="00E06D7A">
        <w:rPr>
          <w:rtl/>
        </w:rPr>
        <w:t xml:space="preserve"> </w:t>
      </w:r>
      <w:r w:rsidRPr="0075697D">
        <w:rPr>
          <w:rtl/>
        </w:rPr>
        <w:t>فقط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التعريف</w:t>
      </w:r>
      <w:r w:rsidR="00E06D7A">
        <w:rPr>
          <w:rtl/>
        </w:rPr>
        <w:t xml:space="preserve"> </w:t>
      </w:r>
      <w:r w:rsidRPr="0075697D">
        <w:rPr>
          <w:rtl/>
        </w:rPr>
        <w:t>بالثقافة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ايضاً</w:t>
      </w:r>
      <w:r w:rsidR="00E06D7A">
        <w:rPr>
          <w:rtl/>
        </w:rPr>
        <w:t xml:space="preserve"> </w:t>
      </w:r>
      <w:r w:rsidRPr="0075697D">
        <w:rPr>
          <w:rtl/>
        </w:rPr>
        <w:t>بتشجيع</w:t>
      </w:r>
      <w:r w:rsidR="00E06D7A">
        <w:rPr>
          <w:rtl/>
        </w:rPr>
        <w:t xml:space="preserve"> </w:t>
      </w:r>
      <w:r w:rsidRPr="0075697D">
        <w:rPr>
          <w:rtl/>
        </w:rPr>
        <w:t>النشء</w:t>
      </w:r>
      <w:r w:rsidR="00E06D7A">
        <w:rPr>
          <w:rtl/>
        </w:rPr>
        <w:t xml:space="preserve"> </w:t>
      </w:r>
      <w:r w:rsidRPr="0075697D">
        <w:rPr>
          <w:rtl/>
        </w:rPr>
        <w:t>لاختيار</w:t>
      </w:r>
      <w:r w:rsidR="00E06D7A">
        <w:rPr>
          <w:rtl/>
        </w:rPr>
        <w:t xml:space="preserve"> </w:t>
      </w:r>
      <w:r w:rsidRPr="0075697D">
        <w:rPr>
          <w:rtl/>
        </w:rPr>
        <w:t>الجيد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الثقافات</w:t>
      </w:r>
      <w:r w:rsidR="00E06D7A">
        <w:rPr>
          <w:rtl/>
        </w:rPr>
        <w:t xml:space="preserve"> </w:t>
      </w:r>
      <w:r w:rsidRPr="0075697D">
        <w:rPr>
          <w:rtl/>
        </w:rPr>
        <w:t>المختلفة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تحيط</w:t>
      </w:r>
      <w:r w:rsidR="00E06D7A">
        <w:rPr>
          <w:rtl/>
        </w:rPr>
        <w:t xml:space="preserve"> </w:t>
      </w:r>
      <w:r w:rsidRPr="0075697D">
        <w:rPr>
          <w:rtl/>
        </w:rPr>
        <w:t>بهم.</w:t>
      </w:r>
      <w:r w:rsidR="00E06D7A">
        <w:rPr>
          <w:rtl/>
        </w:rPr>
        <w:t xml:space="preserve"> </w:t>
      </w:r>
      <w:r w:rsidRPr="0075697D">
        <w:rPr>
          <w:rtl/>
        </w:rPr>
        <w:t>وتمارس</w:t>
      </w:r>
      <w:r w:rsidR="00E06D7A">
        <w:rPr>
          <w:rtl/>
        </w:rPr>
        <w:t xml:space="preserve"> </w:t>
      </w:r>
      <w:r w:rsidRPr="0075697D">
        <w:rPr>
          <w:rtl/>
        </w:rPr>
        <w:t>الشرطـة</w:t>
      </w:r>
      <w:r w:rsidR="00E06D7A">
        <w:rPr>
          <w:rtl/>
        </w:rPr>
        <w:t xml:space="preserve"> </w:t>
      </w:r>
      <w:r w:rsidRPr="0075697D">
        <w:rPr>
          <w:rtl/>
        </w:rPr>
        <w:t>المجــتمعـــــية</w:t>
      </w:r>
      <w:r w:rsidR="00E06D7A">
        <w:rPr>
          <w:rtl/>
        </w:rPr>
        <w:t xml:space="preserve"> </w:t>
      </w:r>
      <w:r w:rsidRPr="0075697D">
        <w:rPr>
          <w:rtl/>
        </w:rPr>
        <w:t>مهامـــــها</w:t>
      </w:r>
      <w:r w:rsidR="00E06D7A">
        <w:rPr>
          <w:rtl/>
        </w:rPr>
        <w:t xml:space="preserve"> </w:t>
      </w:r>
      <w:r w:rsidRPr="0075697D">
        <w:rPr>
          <w:rtl/>
        </w:rPr>
        <w:t>مــــــن</w:t>
      </w:r>
      <w:r w:rsidR="00E06D7A">
        <w:rPr>
          <w:rtl/>
        </w:rPr>
        <w:t xml:space="preserve"> </w:t>
      </w:r>
      <w:r w:rsidRPr="0075697D">
        <w:rPr>
          <w:rtl/>
        </w:rPr>
        <w:t>منطلــــق</w:t>
      </w:r>
      <w:r w:rsidR="00E06D7A">
        <w:rPr>
          <w:rtl/>
        </w:rPr>
        <w:t xml:space="preserve"> </w:t>
      </w:r>
      <w:r w:rsidRPr="0075697D">
        <w:rPr>
          <w:rtl/>
        </w:rPr>
        <w:t>عـــــدة</w:t>
      </w:r>
      <w:r w:rsidR="00E06D7A">
        <w:rPr>
          <w:rtl/>
        </w:rPr>
        <w:t xml:space="preserve"> </w:t>
      </w:r>
      <w:r w:rsidRPr="0075697D">
        <w:rPr>
          <w:rtl/>
        </w:rPr>
        <w:t>محـــــاور</w:t>
      </w:r>
      <w:r w:rsidR="00E06D7A">
        <w:rPr>
          <w:rtl/>
        </w:rPr>
        <w:t xml:space="preserve"> </w:t>
      </w:r>
      <w:r w:rsidRPr="0075697D">
        <w:rPr>
          <w:rtl/>
        </w:rPr>
        <w:t>مــــن</w:t>
      </w:r>
      <w:r w:rsidR="00E06D7A">
        <w:rPr>
          <w:rtl/>
        </w:rPr>
        <w:t xml:space="preserve"> </w:t>
      </w:r>
      <w:r w:rsidRPr="0075697D">
        <w:rPr>
          <w:rtl/>
        </w:rPr>
        <w:t>أهــمها</w:t>
      </w:r>
      <w:r w:rsidR="00E06D7A">
        <w:rPr>
          <w:rtl/>
        </w:rPr>
        <w:t xml:space="preserve"> </w:t>
      </w:r>
      <w:r w:rsidRPr="0075697D">
        <w:rPr>
          <w:rtl/>
        </w:rPr>
        <w:t>محور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الأسرة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الطفل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القواعد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وضعت</w:t>
      </w:r>
      <w:r w:rsidR="00E06D7A">
        <w:rPr>
          <w:rtl/>
        </w:rPr>
        <w:t xml:space="preserve"> </w:t>
      </w:r>
      <w:r w:rsidRPr="0075697D">
        <w:rPr>
          <w:rtl/>
        </w:rPr>
        <w:t>دولياً</w:t>
      </w:r>
      <w:r w:rsidR="00E06D7A">
        <w:rPr>
          <w:rtl/>
        </w:rPr>
        <w:t xml:space="preserve"> </w:t>
      </w:r>
      <w:r w:rsidRPr="0075697D">
        <w:rPr>
          <w:rtl/>
        </w:rPr>
        <w:t>ومحلياً</w:t>
      </w:r>
      <w:r w:rsidR="00E06D7A">
        <w:rPr>
          <w:rtl/>
        </w:rPr>
        <w:t xml:space="preserve"> </w:t>
      </w:r>
      <w:r w:rsidRPr="0075697D">
        <w:rPr>
          <w:rtl/>
        </w:rPr>
        <w:t>لحماية</w:t>
      </w:r>
      <w:r w:rsidR="00E06D7A">
        <w:rPr>
          <w:rtl/>
        </w:rPr>
        <w:t xml:space="preserve"> </w:t>
      </w:r>
      <w:r w:rsidRPr="0075697D">
        <w:rPr>
          <w:rtl/>
        </w:rPr>
        <w:t>الأطفال.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بذلك</w:t>
      </w:r>
      <w:r w:rsidR="00E06D7A">
        <w:rPr>
          <w:rtl/>
        </w:rPr>
        <w:t xml:space="preserve"> </w:t>
      </w:r>
      <w:r w:rsidRPr="0075697D">
        <w:rPr>
          <w:rtl/>
        </w:rPr>
        <w:t>تمثل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آليات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الحماية</w:t>
      </w:r>
      <w:r w:rsidR="00E06D7A">
        <w:rPr>
          <w:rtl/>
        </w:rPr>
        <w:t xml:space="preserve"> </w:t>
      </w:r>
      <w:r w:rsidRPr="0075697D">
        <w:rPr>
          <w:rtl/>
        </w:rPr>
        <w:t>لفئة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أ</w:t>
      </w:r>
      <w:r w:rsidRPr="0075697D">
        <w:rPr>
          <w:rtl/>
        </w:rPr>
        <w:t>طفال.</w:t>
      </w:r>
      <w:r w:rsidR="00E06D7A">
        <w:rPr>
          <w:rtl/>
        </w:rPr>
        <w:t xml:space="preserve"> </w:t>
      </w:r>
      <w:r w:rsidRPr="0075697D">
        <w:rPr>
          <w:rtl/>
        </w:rPr>
        <w:t>وينبغي</w:t>
      </w:r>
      <w:r w:rsidR="00E06D7A">
        <w:rPr>
          <w:rtl/>
        </w:rPr>
        <w:t xml:space="preserve"> </w:t>
      </w:r>
      <w:r w:rsidRPr="0075697D">
        <w:rPr>
          <w:rtl/>
        </w:rPr>
        <w:t>هنا</w:t>
      </w:r>
      <w:r w:rsidR="00E06D7A">
        <w:rPr>
          <w:rtl/>
        </w:rPr>
        <w:t xml:space="preserve"> </w:t>
      </w:r>
      <w:r w:rsidRPr="0075697D">
        <w:rPr>
          <w:rtl/>
        </w:rPr>
        <w:t>الإشارة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الشرطة</w:t>
      </w:r>
      <w:r w:rsidR="00E06D7A">
        <w:rPr>
          <w:rtl/>
        </w:rPr>
        <w:t xml:space="preserve"> </w:t>
      </w:r>
      <w:r w:rsidRPr="0075697D">
        <w:rPr>
          <w:rtl/>
        </w:rPr>
        <w:t>المجتمعية</w:t>
      </w:r>
      <w:r w:rsidR="00E06D7A">
        <w:rPr>
          <w:rtl/>
        </w:rPr>
        <w:t xml:space="preserve"> </w:t>
      </w:r>
      <w:r w:rsidRPr="0075697D">
        <w:rPr>
          <w:rtl/>
        </w:rPr>
        <w:t>تتعامل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وقوع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وتساند</w:t>
      </w:r>
      <w:r w:rsidR="00E06D7A">
        <w:rPr>
          <w:rtl/>
        </w:rPr>
        <w:t xml:space="preserve"> </w:t>
      </w:r>
      <w:r w:rsidRPr="0075697D">
        <w:rPr>
          <w:rtl/>
        </w:rPr>
        <w:t>شرطة</w:t>
      </w:r>
      <w:r w:rsidR="00E06D7A">
        <w:rPr>
          <w:rtl/>
        </w:rPr>
        <w:t xml:space="preserve"> </w:t>
      </w:r>
      <w:r w:rsidRPr="0075697D">
        <w:rPr>
          <w:rtl/>
        </w:rPr>
        <w:t>الأحداث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بعد</w:t>
      </w:r>
      <w:r w:rsidR="00E06D7A">
        <w:rPr>
          <w:rtl/>
        </w:rPr>
        <w:t xml:space="preserve"> </w:t>
      </w:r>
      <w:r w:rsidRPr="0075697D">
        <w:rPr>
          <w:rtl/>
        </w:rPr>
        <w:t>وقوع</w:t>
      </w:r>
      <w:r w:rsidR="00E06D7A">
        <w:rPr>
          <w:rtl/>
        </w:rPr>
        <w:t xml:space="preserve"> </w:t>
      </w:r>
      <w:r w:rsidRPr="0075697D">
        <w:rPr>
          <w:rtl/>
        </w:rPr>
        <w:t>الجريمة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طريق</w:t>
      </w:r>
      <w:r w:rsidR="00E06D7A">
        <w:rPr>
          <w:rtl/>
        </w:rPr>
        <w:t xml:space="preserve"> </w:t>
      </w:r>
      <w:r w:rsidRPr="0075697D">
        <w:rPr>
          <w:rtl/>
        </w:rPr>
        <w:t>زيادة</w:t>
      </w:r>
      <w:r w:rsidR="00E06D7A">
        <w:rPr>
          <w:rtl/>
        </w:rPr>
        <w:t xml:space="preserve"> </w:t>
      </w:r>
      <w:r w:rsidRPr="0075697D">
        <w:rPr>
          <w:rtl/>
        </w:rPr>
        <w:t>المسؤولية</w:t>
      </w:r>
      <w:r w:rsidR="00E06D7A">
        <w:rPr>
          <w:rtl/>
        </w:rPr>
        <w:t xml:space="preserve"> </w:t>
      </w:r>
      <w:r w:rsidRPr="0075697D">
        <w:rPr>
          <w:rtl/>
        </w:rPr>
        <w:t>المجتمعية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إ</w:t>
      </w:r>
      <w:r w:rsidRPr="0075697D">
        <w:rPr>
          <w:rtl/>
        </w:rPr>
        <w:t>صلاح</w:t>
      </w:r>
      <w:r w:rsidR="00E06D7A">
        <w:rPr>
          <w:rtl/>
        </w:rPr>
        <w:t xml:space="preserve"> </w:t>
      </w:r>
      <w:r w:rsidRPr="0075697D">
        <w:rPr>
          <w:rtl/>
        </w:rPr>
        <w:t>الجانحين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يؤثر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مستقبلهم</w:t>
      </w:r>
      <w:r w:rsidR="00E06D7A">
        <w:rPr>
          <w:rtl/>
        </w:rPr>
        <w:t xml:space="preserve"> </w:t>
      </w:r>
      <w:r w:rsidRPr="0075697D">
        <w:rPr>
          <w:rtl/>
        </w:rPr>
        <w:t>وبتعزيز</w:t>
      </w:r>
      <w:r w:rsidR="00E06D7A">
        <w:rPr>
          <w:rtl/>
        </w:rPr>
        <w:t xml:space="preserve"> </w:t>
      </w:r>
      <w:r w:rsidRPr="0075697D">
        <w:rPr>
          <w:rtl/>
        </w:rPr>
        <w:t>الاندماج</w:t>
      </w:r>
      <w:r w:rsidR="00E06D7A">
        <w:rPr>
          <w:rtl/>
        </w:rPr>
        <w:t xml:space="preserve"> </w:t>
      </w:r>
      <w:r w:rsidRPr="0075697D">
        <w:rPr>
          <w:rtl/>
        </w:rPr>
        <w:t>والدور</w:t>
      </w:r>
      <w:r w:rsidR="00E06D7A">
        <w:rPr>
          <w:rtl/>
        </w:rPr>
        <w:t xml:space="preserve"> </w:t>
      </w:r>
      <w:r w:rsidRPr="0075697D">
        <w:rPr>
          <w:rtl/>
        </w:rPr>
        <w:t>الوقائي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بقرب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الأسرة.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0" w:name="_Toc21679396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(25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المواطن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bookmarkEnd w:id="100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278-</w:t>
      </w:r>
      <w:r w:rsidRPr="00D1043D">
        <w:rPr>
          <w:rtl/>
        </w:rPr>
        <w:tab/>
      </w:r>
      <w:r w:rsidRPr="0075697D">
        <w:rPr>
          <w:rtl/>
        </w:rPr>
        <w:t>لقد</w:t>
      </w:r>
      <w:r w:rsidR="00E06D7A">
        <w:rPr>
          <w:rtl/>
        </w:rPr>
        <w:t xml:space="preserve"> </w:t>
      </w:r>
      <w:r w:rsidRPr="0075697D">
        <w:rPr>
          <w:rtl/>
        </w:rPr>
        <w:t>شهدت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proofErr w:type="spellStart"/>
      <w:r w:rsidRPr="0075697D">
        <w:rPr>
          <w:rtl/>
        </w:rPr>
        <w:t>انعطاف</w:t>
      </w:r>
      <w:r w:rsidRPr="0075697D">
        <w:rPr>
          <w:rFonts w:hint="eastAsia"/>
          <w:rtl/>
        </w:rPr>
        <w:t>ة</w:t>
      </w:r>
      <w:proofErr w:type="spellEnd"/>
      <w:r w:rsidR="00E06D7A">
        <w:rPr>
          <w:rtl/>
        </w:rPr>
        <w:t xml:space="preserve"> </w:t>
      </w:r>
      <w:r w:rsidRPr="0075697D">
        <w:rPr>
          <w:rtl/>
        </w:rPr>
        <w:t>تاريخية</w:t>
      </w:r>
      <w:r w:rsidR="00E06D7A">
        <w:rPr>
          <w:rtl/>
        </w:rPr>
        <w:t xml:space="preserve"> </w:t>
      </w:r>
      <w:r w:rsidRPr="0075697D">
        <w:rPr>
          <w:rtl/>
        </w:rPr>
        <w:t>مهمة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tl/>
        </w:rPr>
        <w:t>نظام</w:t>
      </w:r>
      <w:r w:rsidR="00E06D7A">
        <w:rPr>
          <w:rtl/>
        </w:rPr>
        <w:t xml:space="preserve"> </w:t>
      </w:r>
      <w:r w:rsidRPr="0075697D">
        <w:rPr>
          <w:rtl/>
        </w:rPr>
        <w:t>الحكم</w:t>
      </w:r>
      <w:r w:rsidR="00E06D7A">
        <w:rPr>
          <w:rtl/>
        </w:rPr>
        <w:t xml:space="preserve"> </w:t>
      </w:r>
      <w:r w:rsidRPr="0075697D">
        <w:rPr>
          <w:rtl/>
        </w:rPr>
        <w:t>وممارسة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أثر</w:t>
      </w:r>
      <w:r w:rsidR="00E06D7A">
        <w:rPr>
          <w:rtl/>
        </w:rPr>
        <w:t xml:space="preserve"> </w:t>
      </w:r>
      <w:r w:rsidRPr="0075697D">
        <w:rPr>
          <w:rtl/>
        </w:rPr>
        <w:t>صدور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وثيقة</w:t>
      </w:r>
      <w:r w:rsidR="00E06D7A">
        <w:rPr>
          <w:rtl/>
        </w:rPr>
        <w:t xml:space="preserve"> </w:t>
      </w:r>
      <w:r w:rsidRPr="0075697D">
        <w:rPr>
          <w:rtl/>
        </w:rPr>
        <w:t>بالغة</w:t>
      </w:r>
      <w:r w:rsidR="00E06D7A">
        <w:rPr>
          <w:rtl/>
        </w:rPr>
        <w:t xml:space="preserve"> </w:t>
      </w:r>
      <w:r w:rsidRPr="0075697D">
        <w:rPr>
          <w:rtl/>
        </w:rPr>
        <w:t>الأهمية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قرت</w:t>
      </w:r>
      <w:r w:rsidR="00E06D7A">
        <w:rPr>
          <w:rtl/>
        </w:rPr>
        <w:t xml:space="preserve"> </w:t>
      </w:r>
      <w:r w:rsidRPr="0075697D">
        <w:rPr>
          <w:rtl/>
        </w:rPr>
        <w:t>قواعد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أ</w:t>
      </w:r>
      <w:r w:rsidRPr="0075697D">
        <w:rPr>
          <w:rtl/>
        </w:rPr>
        <w:t>سس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الديمقراطي</w:t>
      </w:r>
      <w:r w:rsidR="00E06D7A">
        <w:rPr>
          <w:rtl/>
        </w:rPr>
        <w:t xml:space="preserve"> </w:t>
      </w:r>
      <w:r w:rsidRPr="0075697D">
        <w:rPr>
          <w:rtl/>
        </w:rPr>
        <w:t>وبناء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المؤسسات</w:t>
      </w:r>
      <w:r w:rsidR="00E06D7A">
        <w:rPr>
          <w:rtl/>
        </w:rPr>
        <w:t xml:space="preserve"> </w:t>
      </w:r>
      <w:r w:rsidRPr="0075697D">
        <w:rPr>
          <w:rtl/>
        </w:rPr>
        <w:t>وفق</w:t>
      </w:r>
      <w:r w:rsidR="00E06D7A">
        <w:rPr>
          <w:rtl/>
        </w:rPr>
        <w:t xml:space="preserve"> </w:t>
      </w:r>
      <w:r w:rsidRPr="0075697D">
        <w:rPr>
          <w:rtl/>
        </w:rPr>
        <w:t>المعايير</w:t>
      </w:r>
      <w:r w:rsidR="00E06D7A">
        <w:rPr>
          <w:rtl/>
        </w:rPr>
        <w:t xml:space="preserve"> </w:t>
      </w:r>
      <w:r w:rsidRPr="0075697D">
        <w:rPr>
          <w:rtl/>
        </w:rPr>
        <w:t>المعتمدة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الأنظمة</w:t>
      </w:r>
      <w:r w:rsidR="00E06D7A">
        <w:rPr>
          <w:rtl/>
        </w:rPr>
        <w:t xml:space="preserve"> </w:t>
      </w:r>
      <w:r w:rsidRPr="0075697D">
        <w:rPr>
          <w:rtl/>
        </w:rPr>
        <w:t>الديمقراطية</w:t>
      </w:r>
      <w:r w:rsidR="00E06D7A">
        <w:rPr>
          <w:rtl/>
        </w:rPr>
        <w:t xml:space="preserve"> </w:t>
      </w:r>
      <w:r w:rsidRPr="0075697D">
        <w:rPr>
          <w:rtl/>
        </w:rPr>
        <w:t>وبما</w:t>
      </w:r>
      <w:r w:rsidR="00A16A20">
        <w:rPr>
          <w:rFonts w:hint="cs"/>
          <w:rtl/>
        </w:rPr>
        <w:t> </w:t>
      </w:r>
      <w:r w:rsidRPr="0075697D">
        <w:rPr>
          <w:rtl/>
        </w:rPr>
        <w:t>ينسجم</w:t>
      </w:r>
      <w:r w:rsidR="00E06D7A">
        <w:rPr>
          <w:rtl/>
        </w:rPr>
        <w:t xml:space="preserve"> </w:t>
      </w:r>
      <w:r w:rsidRPr="0075697D">
        <w:rPr>
          <w:rtl/>
        </w:rPr>
        <w:t>وقيم</w:t>
      </w:r>
      <w:r w:rsidR="00E06D7A">
        <w:rPr>
          <w:rtl/>
        </w:rPr>
        <w:t xml:space="preserve"> </w:t>
      </w:r>
      <w:r w:rsidRPr="0075697D">
        <w:rPr>
          <w:rtl/>
        </w:rPr>
        <w:t>المجتمع</w:t>
      </w:r>
      <w:r w:rsidR="00E06D7A">
        <w:rPr>
          <w:rtl/>
        </w:rPr>
        <w:t xml:space="preserve"> </w:t>
      </w:r>
      <w:r w:rsidRPr="0075697D">
        <w:rPr>
          <w:rtl/>
        </w:rPr>
        <w:t>القطري.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279-</w:t>
      </w:r>
      <w:r w:rsidRPr="00D1043D">
        <w:rPr>
          <w:rtl/>
        </w:rPr>
        <w:tab/>
      </w:r>
      <w:r w:rsidRPr="0075697D">
        <w:rPr>
          <w:rtl/>
        </w:rPr>
        <w:t>ويشكل</w:t>
      </w:r>
      <w:r w:rsidR="00E06D7A">
        <w:rPr>
          <w:rtl/>
        </w:rPr>
        <w:t xml:space="preserve"> </w:t>
      </w:r>
      <w:r w:rsidRPr="0075697D">
        <w:rPr>
          <w:rtl/>
        </w:rPr>
        <w:t>أسلوب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أبرز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الحياة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إقرار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بالاستفتاء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شارك</w:t>
      </w:r>
      <w:r w:rsidR="00E06D7A">
        <w:rPr>
          <w:rtl/>
        </w:rPr>
        <w:t xml:space="preserve"> </w:t>
      </w:r>
      <w:r w:rsidRPr="0075697D">
        <w:rPr>
          <w:rtl/>
        </w:rPr>
        <w:t>فيه</w:t>
      </w:r>
      <w:r w:rsidR="00E06D7A">
        <w:rPr>
          <w:rtl/>
        </w:rPr>
        <w:t xml:space="preserve"> </w:t>
      </w:r>
      <w:r w:rsidRPr="0075697D">
        <w:rPr>
          <w:rtl/>
        </w:rPr>
        <w:t>المواطنون</w:t>
      </w:r>
      <w:r w:rsidR="00E06D7A">
        <w:rPr>
          <w:rtl/>
        </w:rPr>
        <w:t xml:space="preserve"> </w:t>
      </w:r>
      <w:r w:rsidRPr="0075697D">
        <w:rPr>
          <w:rtl/>
        </w:rPr>
        <w:t>القطريون</w:t>
      </w:r>
      <w:r w:rsidR="00E06D7A">
        <w:rPr>
          <w:rtl/>
        </w:rPr>
        <w:t xml:space="preserve"> </w:t>
      </w:r>
      <w:r w:rsidRPr="0075697D">
        <w:rPr>
          <w:rtl/>
        </w:rPr>
        <w:t>رجالا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ونساء</w:t>
      </w:r>
      <w:r w:rsidR="00E06D7A">
        <w:rPr>
          <w:rtl/>
        </w:rPr>
        <w:t xml:space="preserve"> </w:t>
      </w:r>
      <w:r w:rsidRPr="0075697D">
        <w:rPr>
          <w:rtl/>
        </w:rPr>
        <w:t>وهي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جديدة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وبداية</w:t>
      </w:r>
      <w:r w:rsidR="00E06D7A">
        <w:rPr>
          <w:rtl/>
        </w:rPr>
        <w:t xml:space="preserve"> </w:t>
      </w:r>
      <w:r w:rsidRPr="0075697D">
        <w:rPr>
          <w:rtl/>
        </w:rPr>
        <w:t>مهمة</w:t>
      </w:r>
      <w:r w:rsidR="00E06D7A">
        <w:rPr>
          <w:rtl/>
        </w:rPr>
        <w:t xml:space="preserve"> </w:t>
      </w:r>
      <w:r w:rsidRPr="0075697D">
        <w:rPr>
          <w:rtl/>
        </w:rPr>
        <w:t>لمرحلة</w:t>
      </w:r>
      <w:r w:rsidR="00E06D7A">
        <w:rPr>
          <w:rtl/>
        </w:rPr>
        <w:t xml:space="preserve"> </w:t>
      </w:r>
      <w:r w:rsidRPr="0075697D">
        <w:rPr>
          <w:rtl/>
        </w:rPr>
        <w:t>متميزة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التحول</w:t>
      </w:r>
      <w:r w:rsidR="00E06D7A">
        <w:rPr>
          <w:rtl/>
        </w:rPr>
        <w:t xml:space="preserve"> </w:t>
      </w:r>
      <w:r w:rsidRPr="0075697D">
        <w:rPr>
          <w:rtl/>
        </w:rPr>
        <w:t>الديمقراطي</w:t>
      </w:r>
      <w:r w:rsidRPr="0075697D">
        <w:t>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280-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الأهلية</w:t>
      </w:r>
      <w:r w:rsidR="00E06D7A">
        <w:rPr>
          <w:rtl/>
        </w:rPr>
        <w:t xml:space="preserve"> </w:t>
      </w:r>
      <w:r w:rsidRPr="0075697D">
        <w:rPr>
          <w:rtl/>
        </w:rPr>
        <w:t>للوظيف</w:t>
      </w:r>
      <w:r w:rsidRPr="0075697D">
        <w:rPr>
          <w:rFonts w:hint="eastAsia"/>
          <w:rtl/>
        </w:rPr>
        <w:t>ي</w:t>
      </w:r>
      <w:r w:rsidRPr="0075697D">
        <w:rPr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والولاية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تمييـز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ليس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فحسب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أنه</w:t>
      </w:r>
      <w:r w:rsidR="00E06D7A">
        <w:rPr>
          <w:rtl/>
        </w:rPr>
        <w:t xml:space="preserve"> </w:t>
      </w:r>
      <w:r w:rsidRPr="0075697D">
        <w:rPr>
          <w:rtl/>
        </w:rPr>
        <w:t>جعل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الانتخابات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والاستفتاءات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ينص</w:t>
      </w:r>
      <w:r w:rsidR="00E06D7A">
        <w:rPr>
          <w:rtl/>
        </w:rPr>
        <w:t xml:space="preserve"> </w:t>
      </w:r>
      <w:r w:rsidRPr="0075697D">
        <w:rPr>
          <w:rtl/>
        </w:rPr>
        <w:t>عليها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واجبات</w:t>
      </w:r>
      <w:r w:rsidR="00E06D7A">
        <w:rPr>
          <w:rtl/>
        </w:rPr>
        <w:t xml:space="preserve"> </w:t>
      </w:r>
      <w:r w:rsidRPr="0075697D">
        <w:rPr>
          <w:rtl/>
        </w:rPr>
        <w:t>المواطن.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54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بالقول</w:t>
      </w:r>
      <w:r w:rsidR="00E06D7A">
        <w:rPr>
          <w:rtl/>
        </w:rPr>
        <w:t xml:space="preserve"> </w:t>
      </w:r>
      <w:r w:rsidRPr="0075697D">
        <w:rPr>
          <w:rtl/>
        </w:rPr>
        <w:t>"الوظائف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خدمة</w:t>
      </w:r>
      <w:r w:rsidR="00E06D7A">
        <w:rPr>
          <w:rtl/>
        </w:rPr>
        <w:t xml:space="preserve"> </w:t>
      </w:r>
      <w:r w:rsidRPr="0075697D">
        <w:rPr>
          <w:rtl/>
        </w:rPr>
        <w:t>وطنية،</w:t>
      </w:r>
      <w:r w:rsidR="00E06D7A">
        <w:rPr>
          <w:rtl/>
        </w:rPr>
        <w:t xml:space="preserve"> </w:t>
      </w:r>
      <w:r w:rsidRPr="0075697D">
        <w:rPr>
          <w:rtl/>
        </w:rPr>
        <w:t>ويستهدف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أداء</w:t>
      </w:r>
      <w:r w:rsidR="00E06D7A">
        <w:rPr>
          <w:rtl/>
        </w:rPr>
        <w:t xml:space="preserve"> </w:t>
      </w:r>
      <w:r w:rsidRPr="0075697D">
        <w:rPr>
          <w:rtl/>
        </w:rPr>
        <w:t>واجبات</w:t>
      </w:r>
      <w:r w:rsidR="00E06D7A">
        <w:rPr>
          <w:rtl/>
        </w:rPr>
        <w:t xml:space="preserve"> </w:t>
      </w:r>
      <w:r w:rsidRPr="0075697D">
        <w:rPr>
          <w:rtl/>
        </w:rPr>
        <w:t>وظيفته</w:t>
      </w:r>
      <w:r w:rsidR="00E06D7A">
        <w:rPr>
          <w:rtl/>
        </w:rPr>
        <w:t xml:space="preserve"> </w:t>
      </w:r>
      <w:r w:rsidRPr="0075697D">
        <w:rPr>
          <w:rtl/>
        </w:rPr>
        <w:t>المصلحة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وحدها"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الانتخاب</w:t>
      </w:r>
      <w:r w:rsidR="00E06D7A">
        <w:rPr>
          <w:rtl/>
        </w:rPr>
        <w:t xml:space="preserve"> </w:t>
      </w:r>
      <w:r w:rsidRPr="0075697D">
        <w:rPr>
          <w:rtl/>
        </w:rPr>
        <w:t>والترشيح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بالقول</w:t>
      </w:r>
      <w:r w:rsidR="00E06D7A">
        <w:rPr>
          <w:rtl/>
        </w:rPr>
        <w:t xml:space="preserve"> </w:t>
      </w:r>
      <w:r w:rsidRPr="0075697D">
        <w:rPr>
          <w:rtl/>
        </w:rPr>
        <w:t>"تكفل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الانتخاب</w:t>
      </w:r>
      <w:r w:rsidR="00E06D7A">
        <w:rPr>
          <w:rtl/>
        </w:rPr>
        <w:t xml:space="preserve"> </w:t>
      </w:r>
      <w:r w:rsidRPr="0075697D">
        <w:rPr>
          <w:rtl/>
        </w:rPr>
        <w:t>والترشيح</w:t>
      </w:r>
      <w:r w:rsidR="00E06D7A">
        <w:rPr>
          <w:rtl/>
        </w:rPr>
        <w:t xml:space="preserve"> </w:t>
      </w:r>
      <w:r w:rsidRPr="0075697D">
        <w:rPr>
          <w:rtl/>
        </w:rPr>
        <w:t>للمواطنين،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للقانون".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281-</w:t>
      </w:r>
      <w:r w:rsidRPr="00D1043D">
        <w:rPr>
          <w:rtl/>
        </w:rPr>
        <w:tab/>
      </w:r>
      <w:r w:rsidRPr="0075697D">
        <w:rPr>
          <w:rtl/>
        </w:rPr>
        <w:t>أكد</w:t>
      </w:r>
      <w:r w:rsidR="00E06D7A">
        <w:rPr>
          <w:rtl/>
        </w:rPr>
        <w:t xml:space="preserve"> </w:t>
      </w:r>
      <w:r w:rsidRPr="0075697D">
        <w:rPr>
          <w:rtl/>
        </w:rPr>
        <w:t>المشرع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تولي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عرف</w:t>
      </w:r>
      <w:r w:rsidR="00E06D7A">
        <w:rPr>
          <w:rtl/>
        </w:rPr>
        <w:t xml:space="preserve"> </w:t>
      </w:r>
      <w:r w:rsidRPr="0075697D">
        <w:rPr>
          <w:rtl/>
        </w:rPr>
        <w:t>الموظف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تفريق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ذكر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أنثى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15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2016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يشغل</w:t>
      </w:r>
      <w:r w:rsidR="00E06D7A">
        <w:rPr>
          <w:rtl/>
        </w:rPr>
        <w:t xml:space="preserve"> </w:t>
      </w:r>
      <w:r w:rsidRPr="0075697D">
        <w:rPr>
          <w:rtl/>
        </w:rPr>
        <w:t>إحدى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طبقاً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ولائحته</w:t>
      </w:r>
      <w:r w:rsidR="00E06D7A">
        <w:rPr>
          <w:rtl/>
        </w:rPr>
        <w:t xml:space="preserve"> </w:t>
      </w:r>
      <w:r w:rsidRPr="0075697D">
        <w:rPr>
          <w:rtl/>
        </w:rPr>
        <w:t>التنفيذية".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282-</w:t>
      </w:r>
      <w:r w:rsidRPr="00D1043D">
        <w:rPr>
          <w:rtl/>
        </w:rPr>
        <w:tab/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تولي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والمناصب</w:t>
      </w:r>
      <w:r w:rsidR="00E06D7A">
        <w:rPr>
          <w:rtl/>
        </w:rPr>
        <w:t xml:space="preserve"> </w:t>
      </w:r>
      <w:r w:rsidRPr="0075697D">
        <w:rPr>
          <w:rtl/>
        </w:rPr>
        <w:t>القيادية</w:t>
      </w:r>
      <w:r w:rsidR="00E06D7A">
        <w:rPr>
          <w:rtl/>
        </w:rPr>
        <w:t xml:space="preserve"> </w:t>
      </w:r>
      <w:r w:rsidRPr="0075697D">
        <w:rPr>
          <w:rtl/>
        </w:rPr>
        <w:t>أكدته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ذات</w:t>
      </w:r>
      <w:r w:rsidR="00E06D7A">
        <w:rPr>
          <w:rtl/>
        </w:rPr>
        <w:t xml:space="preserve"> </w:t>
      </w:r>
      <w:r w:rsidRPr="0075697D">
        <w:rPr>
          <w:rtl/>
        </w:rPr>
        <w:t>الصلة</w:t>
      </w:r>
      <w:r w:rsidR="00E06D7A">
        <w:rPr>
          <w:rtl/>
        </w:rPr>
        <w:t xml:space="preserve"> </w:t>
      </w:r>
      <w:r w:rsidRPr="0075697D">
        <w:rPr>
          <w:rtl/>
        </w:rPr>
        <w:t>ومنها</w:t>
      </w:r>
      <w:r w:rsidR="00E06D7A">
        <w:rPr>
          <w:rtl/>
        </w:rPr>
        <w:t xml:space="preserve"> </w:t>
      </w:r>
      <w:r w:rsidRPr="0075697D">
        <w:rPr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13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الموارد</w:t>
      </w:r>
      <w:r w:rsidR="00E06D7A">
        <w:rPr>
          <w:rtl/>
        </w:rPr>
        <w:t xml:space="preserve"> </w:t>
      </w:r>
      <w:r w:rsidRPr="0075697D">
        <w:rPr>
          <w:rtl/>
        </w:rPr>
        <w:t>البشرية</w:t>
      </w:r>
      <w:r w:rsidR="00E06D7A">
        <w:rPr>
          <w:rtl/>
        </w:rPr>
        <w:t xml:space="preserve"> </w:t>
      </w:r>
      <w:r w:rsidRPr="0075697D">
        <w:rPr>
          <w:rtl/>
        </w:rPr>
        <w:t>المدنية،</w:t>
      </w:r>
      <w:r w:rsidR="00E06D7A">
        <w:rPr>
          <w:rtl/>
        </w:rPr>
        <w:t xml:space="preserve"> </w:t>
      </w:r>
      <w:r w:rsidRPr="0075697D">
        <w:rPr>
          <w:rtl/>
        </w:rPr>
        <w:t>و</w:t>
      </w:r>
      <w:r w:rsidRPr="0075697D">
        <w:rPr>
          <w:rFonts w:hint="eastAsia"/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27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السلطة</w:t>
      </w:r>
      <w:r w:rsidR="00E06D7A">
        <w:rPr>
          <w:rtl/>
        </w:rPr>
        <w:t xml:space="preserve"> </w:t>
      </w:r>
      <w:r w:rsidRPr="0075697D">
        <w:rPr>
          <w:rtl/>
        </w:rPr>
        <w:t>القضائية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بالقانون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2003،</w:t>
      </w:r>
      <w:r w:rsidR="00E06D7A">
        <w:rPr>
          <w:rtl/>
        </w:rPr>
        <w:t xml:space="preserve"> </w:t>
      </w:r>
      <w:r w:rsidRPr="0075697D">
        <w:rPr>
          <w:rtl/>
        </w:rPr>
        <w:t>وكذلك</w:t>
      </w:r>
      <w:r w:rsidR="00E06D7A">
        <w:rPr>
          <w:rtl/>
        </w:rPr>
        <w:t xml:space="preserve"> </w:t>
      </w:r>
      <w:r w:rsidRPr="0075697D">
        <w:rPr>
          <w:rtl/>
        </w:rPr>
        <w:t>البند</w:t>
      </w:r>
      <w:r w:rsidR="00E06D7A">
        <w:rPr>
          <w:rtl/>
        </w:rPr>
        <w:t xml:space="preserve"> </w:t>
      </w:r>
      <w:r w:rsidRPr="0075697D">
        <w:rPr>
          <w:rtl/>
        </w:rPr>
        <w:t>الأول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9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(10)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2002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وكافة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تنظم</w:t>
      </w:r>
      <w:r w:rsidR="00E06D7A">
        <w:rPr>
          <w:rtl/>
        </w:rPr>
        <w:t xml:space="preserve"> </w:t>
      </w:r>
      <w:r w:rsidRPr="0075697D">
        <w:rPr>
          <w:rtl/>
        </w:rPr>
        <w:t>شروط</w:t>
      </w:r>
      <w:r w:rsidR="00E06D7A">
        <w:rPr>
          <w:rtl/>
        </w:rPr>
        <w:t xml:space="preserve"> </w:t>
      </w:r>
      <w:r w:rsidRPr="0075697D">
        <w:rPr>
          <w:rtl/>
        </w:rPr>
        <w:t>التعيين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والمناصب</w:t>
      </w:r>
      <w:r w:rsidR="00E06D7A">
        <w:rPr>
          <w:rtl/>
        </w:rPr>
        <w:t xml:space="preserve"> </w:t>
      </w:r>
      <w:r w:rsidRPr="0075697D">
        <w:rPr>
          <w:rtl/>
        </w:rPr>
        <w:t>العليا.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283-</w:t>
      </w:r>
      <w:r w:rsidRPr="00D1043D">
        <w:rPr>
          <w:rtl/>
        </w:rPr>
        <w:tab/>
      </w:r>
      <w:r w:rsidRPr="0075697D">
        <w:rPr>
          <w:rtl/>
        </w:rPr>
        <w:t>كفلت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42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للمواطنين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الانتخاب</w:t>
      </w:r>
      <w:r w:rsidR="00E06D7A">
        <w:rPr>
          <w:rtl/>
        </w:rPr>
        <w:t xml:space="preserve"> </w:t>
      </w:r>
      <w:r w:rsidRPr="0075697D">
        <w:rPr>
          <w:rtl/>
        </w:rPr>
        <w:t>والترشيح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للقانون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المذكورة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"تكفل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الانتخاب</w:t>
      </w:r>
      <w:r w:rsidR="00E06D7A">
        <w:rPr>
          <w:rtl/>
        </w:rPr>
        <w:t xml:space="preserve"> </w:t>
      </w:r>
      <w:r w:rsidRPr="0075697D">
        <w:rPr>
          <w:rtl/>
        </w:rPr>
        <w:t>والترشيح</w:t>
      </w:r>
      <w:r w:rsidR="00E06D7A">
        <w:rPr>
          <w:rtl/>
        </w:rPr>
        <w:t xml:space="preserve"> </w:t>
      </w:r>
      <w:r w:rsidRPr="0075697D">
        <w:rPr>
          <w:rtl/>
        </w:rPr>
        <w:t>للمواطنين،</w:t>
      </w:r>
      <w:r w:rsidR="00E06D7A">
        <w:rPr>
          <w:rtl/>
        </w:rPr>
        <w:t xml:space="preserve"> </w:t>
      </w:r>
      <w:r w:rsidRPr="0075697D">
        <w:rPr>
          <w:rtl/>
        </w:rPr>
        <w:t>وفقا</w:t>
      </w:r>
      <w:r w:rsidR="00E06D7A">
        <w:rPr>
          <w:rtl/>
        </w:rPr>
        <w:t xml:space="preserve"> </w:t>
      </w:r>
      <w:r w:rsidRPr="0075697D">
        <w:rPr>
          <w:rtl/>
        </w:rPr>
        <w:t>للقانون"،</w:t>
      </w:r>
      <w:r w:rsidR="00E06D7A">
        <w:rPr>
          <w:rtl/>
        </w:rPr>
        <w:t xml:space="preserve"> </w:t>
      </w:r>
      <w:r w:rsidRPr="0075697D">
        <w:rPr>
          <w:rtl/>
        </w:rPr>
        <w:t>وبالفعل</w:t>
      </w:r>
      <w:r w:rsidR="00E06D7A">
        <w:rPr>
          <w:rtl/>
        </w:rPr>
        <w:t xml:space="preserve"> </w:t>
      </w:r>
      <w:r w:rsidRPr="0075697D">
        <w:rPr>
          <w:rtl/>
        </w:rPr>
        <w:t>مارس</w:t>
      </w:r>
      <w:r w:rsidR="00E06D7A">
        <w:rPr>
          <w:rtl/>
        </w:rPr>
        <w:t xml:space="preserve"> </w:t>
      </w:r>
      <w:r w:rsidRPr="0075697D">
        <w:rPr>
          <w:rtl/>
        </w:rPr>
        <w:t>المواطنون</w:t>
      </w:r>
      <w:r w:rsidR="00E06D7A">
        <w:rPr>
          <w:rtl/>
        </w:rPr>
        <w:t xml:space="preserve"> </w:t>
      </w:r>
      <w:r w:rsidRPr="0075697D">
        <w:rPr>
          <w:rtl/>
        </w:rPr>
        <w:t>جميعهم</w:t>
      </w:r>
      <w:r w:rsidR="00E06D7A">
        <w:rPr>
          <w:rtl/>
        </w:rPr>
        <w:t xml:space="preserve"> </w:t>
      </w:r>
      <w:r w:rsidRPr="0075697D">
        <w:rPr>
          <w:rtl/>
        </w:rPr>
        <w:t>الانتخابات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tl/>
        </w:rPr>
        <w:t>اختيار</w:t>
      </w:r>
      <w:r w:rsidR="00E06D7A">
        <w:rPr>
          <w:rtl/>
        </w:rPr>
        <w:t xml:space="preserve"> </w:t>
      </w:r>
      <w:r w:rsidRPr="0075697D">
        <w:rPr>
          <w:rtl/>
        </w:rPr>
        <w:t>المجلس</w:t>
      </w:r>
      <w:r w:rsidR="00E06D7A">
        <w:rPr>
          <w:rtl/>
        </w:rPr>
        <w:t xml:space="preserve"> </w:t>
      </w:r>
      <w:r w:rsidRPr="0075697D">
        <w:rPr>
          <w:rtl/>
        </w:rPr>
        <w:t>المحلي</w:t>
      </w:r>
      <w:r w:rsidR="00E06D7A">
        <w:rPr>
          <w:rtl/>
        </w:rPr>
        <w:t xml:space="preserve"> </w:t>
      </w:r>
      <w:r w:rsidRPr="0075697D">
        <w:rPr>
          <w:rtl/>
        </w:rPr>
        <w:t>(المجلس</w:t>
      </w:r>
      <w:r w:rsidR="00E06D7A">
        <w:rPr>
          <w:rtl/>
        </w:rPr>
        <w:t xml:space="preserve"> </w:t>
      </w:r>
      <w:r w:rsidRPr="0075697D">
        <w:rPr>
          <w:rtl/>
        </w:rPr>
        <w:t>البلدي</w:t>
      </w:r>
      <w:r w:rsidR="00E06D7A">
        <w:rPr>
          <w:rtl/>
        </w:rPr>
        <w:t xml:space="preserve"> </w:t>
      </w:r>
      <w:r w:rsidRPr="0075697D">
        <w:rPr>
          <w:rtl/>
        </w:rPr>
        <w:t>المركزي)</w:t>
      </w:r>
      <w:r w:rsidR="00E06D7A">
        <w:rPr>
          <w:rtl/>
        </w:rPr>
        <w:t xml:space="preserve"> </w:t>
      </w:r>
      <w:r w:rsidRPr="0075697D">
        <w:rPr>
          <w:rtl/>
        </w:rPr>
        <w:t>منذ</w:t>
      </w:r>
      <w:r w:rsidR="00E06D7A">
        <w:rPr>
          <w:rtl/>
        </w:rPr>
        <w:t xml:space="preserve"> </w:t>
      </w:r>
      <w:r w:rsidRPr="0075697D">
        <w:rPr>
          <w:rtl/>
        </w:rPr>
        <w:t>سنة</w:t>
      </w:r>
      <w:r w:rsidR="00E06D7A">
        <w:rPr>
          <w:rtl/>
        </w:rPr>
        <w:t xml:space="preserve"> </w:t>
      </w:r>
      <w:r w:rsidRPr="0075697D">
        <w:rPr>
          <w:rtl/>
        </w:rPr>
        <w:t>1999وقد</w:t>
      </w:r>
      <w:r w:rsidR="00E06D7A">
        <w:rPr>
          <w:rtl/>
        </w:rPr>
        <w:t xml:space="preserve"> </w:t>
      </w:r>
      <w:r w:rsidRPr="0075697D">
        <w:rPr>
          <w:rtl/>
        </w:rPr>
        <w:t>شهدت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الانتخابات</w:t>
      </w:r>
      <w:r w:rsidR="00E06D7A">
        <w:rPr>
          <w:rtl/>
        </w:rPr>
        <w:t xml:space="preserve"> </w:t>
      </w:r>
      <w:r w:rsidRPr="0075697D">
        <w:rPr>
          <w:rtl/>
        </w:rPr>
        <w:t>منافسة</w:t>
      </w:r>
      <w:r w:rsidR="00E06D7A">
        <w:rPr>
          <w:rtl/>
        </w:rPr>
        <w:t xml:space="preserve"> </w:t>
      </w:r>
      <w:r w:rsidRPr="0075697D">
        <w:rPr>
          <w:rtl/>
        </w:rPr>
        <w:t>شديدة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رجالا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ونساء</w:t>
      </w:r>
      <w:r w:rsidR="00E06D7A">
        <w:rPr>
          <w:rtl/>
        </w:rPr>
        <w:t xml:space="preserve"> </w:t>
      </w:r>
      <w:r w:rsidRPr="0075697D">
        <w:rPr>
          <w:rtl/>
        </w:rPr>
        <w:t>واستطاع</w:t>
      </w:r>
      <w:r w:rsidR="00E06D7A">
        <w:rPr>
          <w:rtl/>
        </w:rPr>
        <w:t xml:space="preserve"> </w:t>
      </w:r>
      <w:r w:rsidRPr="0075697D">
        <w:rPr>
          <w:rtl/>
        </w:rPr>
        <w:t>العنصر</w:t>
      </w:r>
      <w:r w:rsidR="00E06D7A">
        <w:rPr>
          <w:rtl/>
        </w:rPr>
        <w:t xml:space="preserve"> </w:t>
      </w:r>
      <w:r w:rsidRPr="0075697D">
        <w:rPr>
          <w:rtl/>
        </w:rPr>
        <w:t>النسائي</w:t>
      </w:r>
      <w:r w:rsidR="00E06D7A">
        <w:rPr>
          <w:rtl/>
        </w:rPr>
        <w:t xml:space="preserve"> </w:t>
      </w:r>
      <w:r w:rsidRPr="0075697D">
        <w:rPr>
          <w:rtl/>
        </w:rPr>
        <w:t>الوصول</w:t>
      </w:r>
      <w:r w:rsidR="00E06D7A">
        <w:rPr>
          <w:rtl/>
        </w:rPr>
        <w:t xml:space="preserve"> </w:t>
      </w:r>
      <w:r w:rsidRPr="0075697D">
        <w:rPr>
          <w:rtl/>
        </w:rPr>
        <w:t>للمجلس</w:t>
      </w:r>
      <w:r w:rsidR="00E06D7A">
        <w:rPr>
          <w:rtl/>
        </w:rPr>
        <w:t xml:space="preserve"> </w:t>
      </w:r>
      <w:r w:rsidRPr="0075697D">
        <w:rPr>
          <w:rtl/>
        </w:rPr>
        <w:t>البلدي</w:t>
      </w:r>
      <w:r w:rsidR="00E06D7A">
        <w:rPr>
          <w:rtl/>
        </w:rPr>
        <w:t xml:space="preserve"> </w:t>
      </w:r>
      <w:r w:rsidRPr="0075697D">
        <w:rPr>
          <w:rtl/>
        </w:rPr>
        <w:t>المركزي</w:t>
      </w:r>
      <w:r w:rsidR="00E06D7A">
        <w:rPr>
          <w:rtl/>
        </w:rPr>
        <w:t xml:space="preserve"> </w:t>
      </w:r>
      <w:r w:rsidRPr="0075697D">
        <w:rPr>
          <w:rtl/>
        </w:rPr>
        <w:t>لدورات</w:t>
      </w:r>
      <w:r w:rsidR="00E06D7A">
        <w:rPr>
          <w:rtl/>
        </w:rPr>
        <w:t xml:space="preserve"> </w:t>
      </w:r>
      <w:r w:rsidRPr="0075697D">
        <w:rPr>
          <w:rtl/>
        </w:rPr>
        <w:t>انتخابية</w:t>
      </w:r>
      <w:r w:rsidR="00E06D7A">
        <w:rPr>
          <w:rtl/>
        </w:rPr>
        <w:t xml:space="preserve"> </w:t>
      </w:r>
      <w:r w:rsidRPr="0075697D">
        <w:rPr>
          <w:rtl/>
        </w:rPr>
        <w:t>عديدة</w:t>
      </w:r>
      <w:r w:rsidRPr="00D1043D">
        <w:rPr>
          <w:vertAlign w:val="superscript"/>
          <w:rtl/>
        </w:rPr>
        <w:t>(</w:t>
      </w:r>
      <w:r w:rsidR="00297A6E" w:rsidRPr="00297A6E">
        <w:rPr>
          <w:vertAlign w:val="superscript"/>
          <w:rtl/>
        </w:rPr>
        <w:footnoteReference w:id="75"/>
      </w:r>
      <w:r w:rsidRPr="00D1043D">
        <w:rPr>
          <w:vertAlign w:val="superscript"/>
          <w:rtl/>
        </w:rPr>
        <w:t>)</w:t>
      </w:r>
      <w:r w:rsidRPr="00D1043D">
        <w:rPr>
          <w:rtl/>
        </w:rPr>
        <w:t>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284-</w:t>
      </w:r>
      <w:r w:rsidRPr="00D1043D">
        <w:rPr>
          <w:rtl/>
        </w:rPr>
        <w:tab/>
      </w:r>
      <w:r w:rsidRPr="0075697D">
        <w:rPr>
          <w:rtl/>
        </w:rPr>
        <w:t>تمهد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الآن</w:t>
      </w:r>
      <w:r w:rsidR="00E06D7A">
        <w:rPr>
          <w:rtl/>
        </w:rPr>
        <w:t xml:space="preserve"> </w:t>
      </w:r>
      <w:r w:rsidRPr="0075697D">
        <w:rPr>
          <w:rtl/>
        </w:rPr>
        <w:t>لإنشاء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تشريعي</w:t>
      </w:r>
      <w:r w:rsidR="00E06D7A">
        <w:rPr>
          <w:rtl/>
        </w:rPr>
        <w:t xml:space="preserve"> </w:t>
      </w:r>
      <w:r w:rsidRPr="0075697D">
        <w:rPr>
          <w:rtl/>
        </w:rPr>
        <w:t>منتخب</w:t>
      </w:r>
      <w:r w:rsidR="00E06D7A">
        <w:rPr>
          <w:rtl/>
        </w:rPr>
        <w:t xml:space="preserve"> </w:t>
      </w:r>
      <w:r w:rsidRPr="0075697D">
        <w:rPr>
          <w:rtl/>
        </w:rPr>
        <w:t>(مجلس</w:t>
      </w:r>
      <w:r w:rsidR="00E06D7A">
        <w:rPr>
          <w:rtl/>
        </w:rPr>
        <w:t xml:space="preserve"> </w:t>
      </w:r>
      <w:r w:rsidRPr="0075697D">
        <w:rPr>
          <w:rtl/>
        </w:rPr>
        <w:t>الشورى)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أنجزت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="00E06D7A">
        <w:rPr>
          <w:rtl/>
        </w:rPr>
        <w:t xml:space="preserve"> </w:t>
      </w:r>
      <w:r w:rsidRPr="0075697D">
        <w:rPr>
          <w:rtl/>
        </w:rPr>
        <w:t>قانون</w:t>
      </w:r>
      <w:r w:rsidR="00E06D7A">
        <w:rPr>
          <w:rtl/>
        </w:rPr>
        <w:t xml:space="preserve"> </w:t>
      </w:r>
      <w:r w:rsidRPr="0075697D">
        <w:rPr>
          <w:rtl/>
        </w:rPr>
        <w:t>لانتخاب</w:t>
      </w:r>
      <w:r w:rsidR="00E06D7A">
        <w:rPr>
          <w:rtl/>
        </w:rPr>
        <w:t xml:space="preserve"> </w:t>
      </w:r>
      <w:r w:rsidRPr="0075697D">
        <w:rPr>
          <w:rtl/>
        </w:rPr>
        <w:t>أعضائه،</w:t>
      </w:r>
      <w:r w:rsidR="00E06D7A">
        <w:rPr>
          <w:rtl/>
        </w:rPr>
        <w:t xml:space="preserve"> </w:t>
      </w:r>
      <w:r w:rsidRPr="0075697D">
        <w:rPr>
          <w:rtl/>
        </w:rPr>
        <w:t>والدولة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آ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طور</w:t>
      </w:r>
      <w:r w:rsidR="00E06D7A">
        <w:rPr>
          <w:rtl/>
        </w:rPr>
        <w:t xml:space="preserve"> </w:t>
      </w:r>
      <w:r w:rsidRPr="0075697D">
        <w:rPr>
          <w:rtl/>
        </w:rPr>
        <w:t>استكمال</w:t>
      </w:r>
      <w:r w:rsidR="00E06D7A">
        <w:rPr>
          <w:rtl/>
        </w:rPr>
        <w:t xml:space="preserve"> </w:t>
      </w:r>
      <w:r w:rsidRPr="0075697D">
        <w:rPr>
          <w:rtl/>
        </w:rPr>
        <w:t>خطوات</w:t>
      </w:r>
      <w:r w:rsidR="00E06D7A">
        <w:rPr>
          <w:rtl/>
        </w:rPr>
        <w:t xml:space="preserve"> </w:t>
      </w:r>
      <w:r w:rsidRPr="0075697D">
        <w:rPr>
          <w:rtl/>
        </w:rPr>
        <w:t>تشريعه</w:t>
      </w:r>
      <w:r w:rsidR="00E06D7A">
        <w:rPr>
          <w:rtl/>
        </w:rPr>
        <w:t xml:space="preserve"> </w:t>
      </w:r>
      <w:r w:rsidRPr="0075697D">
        <w:rPr>
          <w:rtl/>
        </w:rPr>
        <w:t>وإجراء</w:t>
      </w:r>
      <w:r w:rsidR="00E06D7A">
        <w:rPr>
          <w:rtl/>
        </w:rPr>
        <w:t xml:space="preserve"> </w:t>
      </w:r>
      <w:r w:rsidRPr="0075697D">
        <w:rPr>
          <w:rtl/>
        </w:rPr>
        <w:t>الانتخابات</w:t>
      </w:r>
      <w:r w:rsidR="00E06D7A">
        <w:rPr>
          <w:rtl/>
        </w:rPr>
        <w:t xml:space="preserve"> </w:t>
      </w:r>
      <w:r w:rsidRPr="0075697D">
        <w:rPr>
          <w:rtl/>
        </w:rPr>
        <w:t>بموجبه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ا</w:t>
      </w:r>
      <w:r w:rsidRPr="0075697D">
        <w:rPr>
          <w:rtl/>
        </w:rPr>
        <w:t>عتمد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المشروع</w:t>
      </w:r>
      <w:r w:rsidR="00E06D7A">
        <w:rPr>
          <w:rtl/>
        </w:rPr>
        <w:t xml:space="preserve"> </w:t>
      </w:r>
      <w:r w:rsidRPr="0075697D">
        <w:rPr>
          <w:rtl/>
        </w:rPr>
        <w:t>أسس</w:t>
      </w:r>
      <w:r w:rsidRPr="0075697D">
        <w:rPr>
          <w:rFonts w:hint="eastAsia"/>
          <w:rtl/>
        </w:rPr>
        <w:t>اً</w:t>
      </w:r>
      <w:r w:rsidR="00E06D7A">
        <w:rPr>
          <w:rtl/>
        </w:rPr>
        <w:t xml:space="preserve"> </w:t>
      </w:r>
      <w:r w:rsidRPr="0075697D">
        <w:rPr>
          <w:rtl/>
        </w:rPr>
        <w:t>ديمقراطية</w:t>
      </w:r>
      <w:r w:rsidR="00E06D7A">
        <w:rPr>
          <w:rtl/>
        </w:rPr>
        <w:t xml:space="preserve"> </w:t>
      </w:r>
      <w:r w:rsidRPr="0075697D">
        <w:rPr>
          <w:rtl/>
        </w:rPr>
        <w:t>وأبرزها</w:t>
      </w:r>
      <w:r w:rsidR="00E06D7A">
        <w:rPr>
          <w:rtl/>
        </w:rPr>
        <w:t xml:space="preserve"> </w:t>
      </w:r>
      <w:r w:rsidRPr="0075697D">
        <w:rPr>
          <w:rtl/>
        </w:rPr>
        <w:t>مشاركة</w:t>
      </w:r>
      <w:r w:rsidR="00E06D7A">
        <w:rPr>
          <w:rtl/>
        </w:rPr>
        <w:t xml:space="preserve"> </w:t>
      </w:r>
      <w:r w:rsidRPr="0075697D">
        <w:rPr>
          <w:rtl/>
        </w:rPr>
        <w:t>الرجال</w:t>
      </w:r>
      <w:r w:rsidR="00E06D7A">
        <w:rPr>
          <w:rtl/>
        </w:rPr>
        <w:t xml:space="preserve"> </w:t>
      </w:r>
      <w:r w:rsidRPr="0075697D">
        <w:rPr>
          <w:rtl/>
        </w:rPr>
        <w:t>والنساء</w:t>
      </w:r>
      <w:r w:rsidR="00E06D7A">
        <w:rPr>
          <w:rtl/>
        </w:rPr>
        <w:t xml:space="preserve"> </w:t>
      </w:r>
      <w:r w:rsidRPr="0075697D">
        <w:rPr>
          <w:rtl/>
        </w:rPr>
        <w:t>القطريين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عمليتي</w:t>
      </w:r>
      <w:r w:rsidR="00E06D7A">
        <w:rPr>
          <w:rtl/>
        </w:rPr>
        <w:t xml:space="preserve"> </w:t>
      </w:r>
      <w:r w:rsidRPr="0075697D">
        <w:rPr>
          <w:rtl/>
        </w:rPr>
        <w:t>التصويت</w:t>
      </w:r>
      <w:r w:rsidR="00E06D7A">
        <w:rPr>
          <w:rtl/>
        </w:rPr>
        <w:t xml:space="preserve"> </w:t>
      </w:r>
      <w:r w:rsidRPr="0075697D">
        <w:rPr>
          <w:rtl/>
        </w:rPr>
        <w:t>والترشيح.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285-</w:t>
      </w:r>
      <w:r w:rsidRPr="00D1043D">
        <w:rPr>
          <w:rtl/>
        </w:rPr>
        <w:tab/>
      </w:r>
      <w:r w:rsidRPr="0075697D">
        <w:rPr>
          <w:rtl/>
        </w:rPr>
        <w:t>ولم</w:t>
      </w:r>
      <w:r w:rsidR="00E06D7A">
        <w:rPr>
          <w:rtl/>
        </w:rPr>
        <w:t xml:space="preserve"> </w:t>
      </w:r>
      <w:r w:rsidRPr="0075697D">
        <w:rPr>
          <w:rtl/>
        </w:rPr>
        <w:t>يتوقف</w:t>
      </w:r>
      <w:r w:rsidR="00E06D7A">
        <w:rPr>
          <w:rtl/>
        </w:rPr>
        <w:t xml:space="preserve"> </w:t>
      </w:r>
      <w:r w:rsidRPr="0075697D">
        <w:rPr>
          <w:rtl/>
        </w:rPr>
        <w:t>الأمر</w:t>
      </w:r>
      <w:r w:rsidR="00E06D7A">
        <w:rPr>
          <w:rtl/>
        </w:rPr>
        <w:t xml:space="preserve"> </w:t>
      </w:r>
      <w:r w:rsidRPr="0075697D">
        <w:rPr>
          <w:rtl/>
        </w:rPr>
        <w:t>عند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الخطوات</w:t>
      </w:r>
      <w:r w:rsidR="00E06D7A">
        <w:rPr>
          <w:rtl/>
        </w:rPr>
        <w:t xml:space="preserve"> </w:t>
      </w:r>
      <w:r w:rsidRPr="0075697D">
        <w:rPr>
          <w:rtl/>
        </w:rPr>
        <w:t>فقط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تجسيد</w:t>
      </w:r>
      <w:r w:rsidR="00E06D7A">
        <w:rPr>
          <w:rtl/>
        </w:rPr>
        <w:t xml:space="preserve"> </w:t>
      </w:r>
      <w:r w:rsidRPr="0075697D">
        <w:rPr>
          <w:rtl/>
        </w:rPr>
        <w:t>مفهوم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بل</w:t>
      </w:r>
      <w:r w:rsidR="00E06D7A">
        <w:rPr>
          <w:rtl/>
        </w:rPr>
        <w:t xml:space="preserve"> </w:t>
      </w:r>
      <w:r w:rsidRPr="0075697D">
        <w:rPr>
          <w:rtl/>
        </w:rPr>
        <w:t>شارك</w:t>
      </w:r>
      <w:r w:rsidR="00E06D7A">
        <w:rPr>
          <w:rtl/>
        </w:rPr>
        <w:t xml:space="preserve"> </w:t>
      </w:r>
      <w:r w:rsidRPr="0075697D">
        <w:rPr>
          <w:rtl/>
        </w:rPr>
        <w:t>المواطنون</w:t>
      </w:r>
      <w:r w:rsidR="00E06D7A">
        <w:rPr>
          <w:rtl/>
        </w:rPr>
        <w:t xml:space="preserve"> </w:t>
      </w:r>
      <w:r w:rsidRPr="0075697D">
        <w:rPr>
          <w:rtl/>
        </w:rPr>
        <w:t>القطريون</w:t>
      </w:r>
      <w:r w:rsidR="00E06D7A">
        <w:rPr>
          <w:rtl/>
        </w:rPr>
        <w:t xml:space="preserve"> </w:t>
      </w:r>
      <w:r w:rsidRPr="0075697D">
        <w:rPr>
          <w:rtl/>
        </w:rPr>
        <w:t>نساء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ورجالا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تولي</w:t>
      </w:r>
      <w:r w:rsidR="00E06D7A">
        <w:rPr>
          <w:rtl/>
        </w:rPr>
        <w:t xml:space="preserve"> </w:t>
      </w:r>
      <w:r w:rsidRPr="0075697D">
        <w:rPr>
          <w:rtl/>
        </w:rPr>
        <w:t>مختلف</w:t>
      </w:r>
      <w:r w:rsidR="00E06D7A">
        <w:rPr>
          <w:rtl/>
        </w:rPr>
        <w:t xml:space="preserve"> </w:t>
      </w:r>
      <w:r w:rsidRPr="0075697D">
        <w:rPr>
          <w:rtl/>
        </w:rPr>
        <w:t>الوظائف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والعسكرية</w:t>
      </w:r>
      <w:r w:rsidR="00E06D7A">
        <w:rPr>
          <w:rtl/>
        </w:rPr>
        <w:t xml:space="preserve"> </w:t>
      </w:r>
      <w:r w:rsidRPr="0075697D">
        <w:rPr>
          <w:rtl/>
        </w:rPr>
        <w:t>وبمختلف</w:t>
      </w:r>
      <w:r w:rsidR="00E06D7A">
        <w:rPr>
          <w:rtl/>
        </w:rPr>
        <w:t xml:space="preserve"> </w:t>
      </w:r>
      <w:r w:rsidRPr="0075697D">
        <w:rPr>
          <w:rtl/>
        </w:rPr>
        <w:t>الدرجات</w:t>
      </w:r>
      <w:r w:rsidR="00E06D7A">
        <w:rPr>
          <w:rtl/>
        </w:rPr>
        <w:t xml:space="preserve"> </w:t>
      </w:r>
      <w:r w:rsidRPr="0075697D">
        <w:rPr>
          <w:rtl/>
        </w:rPr>
        <w:t>الوظيفية</w:t>
      </w:r>
      <w:r w:rsidR="00E06D7A">
        <w:rPr>
          <w:rtl/>
        </w:rPr>
        <w:t xml:space="preserve"> </w:t>
      </w:r>
      <w:r w:rsidRPr="0075697D">
        <w:rPr>
          <w:rtl/>
        </w:rPr>
        <w:t>ابتداء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وظيفة</w:t>
      </w:r>
      <w:r w:rsidR="00E06D7A">
        <w:rPr>
          <w:rtl/>
        </w:rPr>
        <w:t xml:space="preserve"> </w:t>
      </w:r>
      <w:r w:rsidRPr="0075697D">
        <w:rPr>
          <w:rtl/>
        </w:rPr>
        <w:t>الوزير</w:t>
      </w:r>
      <w:r w:rsidR="00E06D7A">
        <w:rPr>
          <w:rtl/>
        </w:rPr>
        <w:t xml:space="preserve"> </w:t>
      </w:r>
      <w:r w:rsidRPr="0075697D">
        <w:rPr>
          <w:rtl/>
        </w:rPr>
        <w:t>والسفير</w:t>
      </w:r>
      <w:r w:rsidR="00E06D7A">
        <w:rPr>
          <w:rtl/>
        </w:rPr>
        <w:t xml:space="preserve"> </w:t>
      </w:r>
      <w:r w:rsidRPr="0075697D">
        <w:rPr>
          <w:rtl/>
        </w:rPr>
        <w:t>ورئيس</w:t>
      </w:r>
      <w:r w:rsidR="00E06D7A">
        <w:rPr>
          <w:rtl/>
        </w:rPr>
        <w:t xml:space="preserve"> </w:t>
      </w:r>
      <w:r w:rsidRPr="0075697D">
        <w:rPr>
          <w:rtl/>
        </w:rPr>
        <w:t>الجامعة</w:t>
      </w:r>
      <w:r w:rsidR="00E06D7A">
        <w:rPr>
          <w:rtl/>
        </w:rPr>
        <w:t xml:space="preserve"> </w:t>
      </w:r>
      <w:r w:rsidRPr="0075697D">
        <w:rPr>
          <w:rtl/>
        </w:rPr>
        <w:t>والقضاة</w:t>
      </w:r>
      <w:r w:rsidR="00E06D7A">
        <w:rPr>
          <w:rtl/>
        </w:rPr>
        <w:t xml:space="preserve"> </w:t>
      </w:r>
      <w:r w:rsidRPr="0075697D">
        <w:rPr>
          <w:rtl/>
        </w:rPr>
        <w:t>وباقي</w:t>
      </w:r>
      <w:r w:rsidR="00E06D7A">
        <w:rPr>
          <w:rtl/>
        </w:rPr>
        <w:t xml:space="preserve"> </w:t>
      </w:r>
      <w:r w:rsidRPr="0075697D">
        <w:rPr>
          <w:rtl/>
        </w:rPr>
        <w:t>الدرجات</w:t>
      </w:r>
      <w:r w:rsidR="00E06D7A">
        <w:rPr>
          <w:rtl/>
        </w:rPr>
        <w:t xml:space="preserve"> </w:t>
      </w:r>
      <w:r w:rsidRPr="0075697D">
        <w:rPr>
          <w:rtl/>
        </w:rPr>
        <w:t>الوظيفية</w:t>
      </w:r>
      <w:r w:rsidR="00E06D7A">
        <w:rPr>
          <w:rtl/>
        </w:rPr>
        <w:t xml:space="preserve"> </w:t>
      </w:r>
      <w:r w:rsidRPr="0075697D">
        <w:rPr>
          <w:rtl/>
        </w:rPr>
        <w:t>الأخرى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والعسكرية،</w:t>
      </w:r>
      <w:r w:rsidR="00E06D7A">
        <w:rPr>
          <w:rtl/>
        </w:rPr>
        <w:t xml:space="preserve"> </w:t>
      </w:r>
      <w:r w:rsidRPr="0075697D">
        <w:rPr>
          <w:rtl/>
        </w:rPr>
        <w:t>وجميعهم</w:t>
      </w:r>
      <w:r w:rsidR="00E06D7A">
        <w:rPr>
          <w:rtl/>
        </w:rPr>
        <w:t xml:space="preserve"> </w:t>
      </w:r>
      <w:r w:rsidRPr="0075697D">
        <w:rPr>
          <w:rtl/>
        </w:rPr>
        <w:t>يساهمون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صنع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286-</w:t>
      </w:r>
      <w:r w:rsidRPr="00D1043D">
        <w:rPr>
          <w:rtl/>
        </w:rPr>
        <w:tab/>
      </w:r>
      <w:r w:rsidRPr="0075697D">
        <w:rPr>
          <w:rtl/>
        </w:rPr>
        <w:t>تشهد</w:t>
      </w:r>
      <w:r w:rsidR="00E06D7A">
        <w:rPr>
          <w:rtl/>
        </w:rPr>
        <w:t xml:space="preserve"> </w:t>
      </w:r>
      <w:r w:rsidRPr="0075697D">
        <w:rPr>
          <w:rtl/>
        </w:rPr>
        <w:t>وسائل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علام</w:t>
      </w:r>
      <w:r w:rsidR="00E06D7A">
        <w:rPr>
          <w:rtl/>
        </w:rPr>
        <w:t xml:space="preserve"> </w:t>
      </w:r>
      <w:r w:rsidRPr="0075697D">
        <w:rPr>
          <w:rtl/>
        </w:rPr>
        <w:t>المختلفة</w:t>
      </w:r>
      <w:r w:rsidR="00E06D7A">
        <w:rPr>
          <w:rtl/>
        </w:rPr>
        <w:t xml:space="preserve"> </w:t>
      </w:r>
      <w:r w:rsidRPr="0075697D">
        <w:rPr>
          <w:rtl/>
        </w:rPr>
        <w:t>المرئية</w:t>
      </w:r>
      <w:r w:rsidR="00E06D7A">
        <w:rPr>
          <w:rtl/>
        </w:rPr>
        <w:t xml:space="preserve"> </w:t>
      </w:r>
      <w:r w:rsidRPr="0075697D">
        <w:rPr>
          <w:rtl/>
        </w:rPr>
        <w:t>والمسموعة</w:t>
      </w:r>
      <w:r w:rsidR="00E06D7A">
        <w:rPr>
          <w:rtl/>
        </w:rPr>
        <w:t xml:space="preserve"> </w:t>
      </w:r>
      <w:r w:rsidRPr="0075697D">
        <w:rPr>
          <w:rtl/>
        </w:rPr>
        <w:t>والمقروءة</w:t>
      </w:r>
      <w:r w:rsidR="00E06D7A">
        <w:rPr>
          <w:rtl/>
        </w:rPr>
        <w:t xml:space="preserve"> </w:t>
      </w:r>
      <w:r w:rsidRPr="0075697D">
        <w:rPr>
          <w:rtl/>
        </w:rPr>
        <w:t>تفاعلا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بين</w:t>
      </w:r>
      <w:r w:rsidR="00E06D7A">
        <w:rPr>
          <w:rtl/>
        </w:rPr>
        <w:t xml:space="preserve"> </w:t>
      </w:r>
      <w:r w:rsidRPr="0075697D">
        <w:rPr>
          <w:rtl/>
        </w:rPr>
        <w:t>المواطنين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مستوى</w:t>
      </w:r>
      <w:r w:rsidR="00E06D7A">
        <w:rPr>
          <w:rtl/>
        </w:rPr>
        <w:t xml:space="preserve"> </w:t>
      </w:r>
      <w:r w:rsidRPr="0075697D">
        <w:rPr>
          <w:rtl/>
        </w:rPr>
        <w:t>الإسهام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مناقشة</w:t>
      </w:r>
      <w:r w:rsidR="00E06D7A">
        <w:rPr>
          <w:rtl/>
        </w:rPr>
        <w:t xml:space="preserve"> </w:t>
      </w:r>
      <w:r w:rsidRPr="0075697D">
        <w:rPr>
          <w:rtl/>
        </w:rPr>
        <w:t>الموضوعات</w:t>
      </w:r>
      <w:r w:rsidR="00E06D7A">
        <w:rPr>
          <w:rtl/>
        </w:rPr>
        <w:t xml:space="preserve"> </w:t>
      </w:r>
      <w:r w:rsidRPr="0075697D">
        <w:rPr>
          <w:rtl/>
        </w:rPr>
        <w:t>المصيرية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والأحداث</w:t>
      </w:r>
      <w:r w:rsidR="00E06D7A">
        <w:rPr>
          <w:rtl/>
        </w:rPr>
        <w:t xml:space="preserve"> </w:t>
      </w:r>
      <w:r w:rsidRPr="0075697D">
        <w:rPr>
          <w:rtl/>
        </w:rPr>
        <w:t>الداخلية</w:t>
      </w:r>
      <w:r w:rsidR="00E06D7A">
        <w:rPr>
          <w:rtl/>
        </w:rPr>
        <w:t xml:space="preserve"> </w:t>
      </w:r>
      <w:r w:rsidRPr="0075697D">
        <w:rPr>
          <w:rtl/>
        </w:rPr>
        <w:t>والخارجية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كان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أثر</w:t>
      </w:r>
      <w:r w:rsidR="00E06D7A">
        <w:rPr>
          <w:rtl/>
        </w:rPr>
        <w:t xml:space="preserve"> </w:t>
      </w:r>
      <w:r w:rsidRPr="0075697D">
        <w:rPr>
          <w:rtl/>
        </w:rPr>
        <w:t>بتكوين</w:t>
      </w:r>
      <w:r w:rsidR="00E06D7A">
        <w:rPr>
          <w:rtl/>
        </w:rPr>
        <w:t xml:space="preserve"> </w:t>
      </w:r>
      <w:r w:rsidRPr="0075697D">
        <w:rPr>
          <w:rtl/>
        </w:rPr>
        <w:t>وبلورة</w:t>
      </w:r>
      <w:r w:rsidR="00E06D7A">
        <w:rPr>
          <w:rtl/>
        </w:rPr>
        <w:t xml:space="preserve"> </w:t>
      </w:r>
      <w:r w:rsidRPr="0075697D">
        <w:rPr>
          <w:rtl/>
        </w:rPr>
        <w:t>الموقف</w:t>
      </w:r>
      <w:r w:rsidR="00E06D7A">
        <w:rPr>
          <w:rtl/>
        </w:rPr>
        <w:t xml:space="preserve"> </w:t>
      </w:r>
      <w:r w:rsidRPr="0075697D">
        <w:rPr>
          <w:rtl/>
        </w:rPr>
        <w:t>الرسمي</w:t>
      </w:r>
      <w:r w:rsidR="00E06D7A">
        <w:rPr>
          <w:rtl/>
        </w:rPr>
        <w:t xml:space="preserve"> </w:t>
      </w:r>
      <w:r w:rsidRPr="0075697D">
        <w:rPr>
          <w:rtl/>
        </w:rPr>
        <w:t>للدولة.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287-</w:t>
      </w:r>
      <w:r w:rsidRPr="00D1043D">
        <w:rPr>
          <w:rtl/>
        </w:rPr>
        <w:tab/>
      </w:r>
      <w:r w:rsidRPr="0075697D">
        <w:rPr>
          <w:rtl/>
        </w:rPr>
        <w:t>وتؤكد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وتحرص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السارية</w:t>
      </w:r>
      <w:r w:rsidR="00E06D7A">
        <w:rPr>
          <w:rtl/>
        </w:rPr>
        <w:t xml:space="preserve"> </w:t>
      </w:r>
      <w:r w:rsidRPr="0075697D">
        <w:rPr>
          <w:rtl/>
        </w:rPr>
        <w:t>المفعول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أرضها</w:t>
      </w:r>
      <w:r w:rsidR="00E06D7A">
        <w:rPr>
          <w:rtl/>
        </w:rPr>
        <w:t xml:space="preserve"> </w:t>
      </w:r>
      <w:r w:rsidRPr="0075697D">
        <w:rPr>
          <w:rtl/>
        </w:rPr>
        <w:t>خالية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حواجز</w:t>
      </w:r>
      <w:r w:rsidR="00E06D7A">
        <w:rPr>
          <w:rtl/>
        </w:rPr>
        <w:t xml:space="preserve"> </w:t>
      </w:r>
      <w:r w:rsidRPr="0075697D">
        <w:rPr>
          <w:rtl/>
        </w:rPr>
        <w:t>تعيق</w:t>
      </w:r>
      <w:r w:rsidR="00E06D7A">
        <w:rPr>
          <w:rtl/>
        </w:rPr>
        <w:t xml:space="preserve"> </w:t>
      </w:r>
      <w:r w:rsidRPr="0075697D">
        <w:rPr>
          <w:rtl/>
        </w:rPr>
        <w:t>المشاركة</w:t>
      </w:r>
      <w:r w:rsidR="00E06D7A">
        <w:rPr>
          <w:rtl/>
        </w:rPr>
        <w:t xml:space="preserve"> </w:t>
      </w:r>
      <w:r w:rsidRPr="0075697D">
        <w:rPr>
          <w:rtl/>
        </w:rPr>
        <w:t>التامة</w:t>
      </w:r>
      <w:r w:rsidR="00E06D7A">
        <w:rPr>
          <w:rtl/>
        </w:rPr>
        <w:t xml:space="preserve"> </w:t>
      </w:r>
      <w:r w:rsidRPr="0075697D">
        <w:rPr>
          <w:rtl/>
        </w:rPr>
        <w:t>والفعالة</w:t>
      </w:r>
      <w:r w:rsidR="00E06D7A">
        <w:rPr>
          <w:rtl/>
        </w:rPr>
        <w:t xml:space="preserve"> </w:t>
      </w:r>
      <w:r w:rsidRPr="0075697D">
        <w:rPr>
          <w:rtl/>
        </w:rPr>
        <w:t>للمواطنين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الشأن</w:t>
      </w:r>
      <w:r w:rsidR="00E06D7A">
        <w:rPr>
          <w:rtl/>
        </w:rPr>
        <w:t xml:space="preserve"> </w:t>
      </w:r>
      <w:r w:rsidRPr="0075697D">
        <w:rPr>
          <w:rtl/>
        </w:rPr>
        <w:t>السياسي</w:t>
      </w:r>
      <w:r w:rsidR="00E06D7A">
        <w:rPr>
          <w:rtl/>
        </w:rPr>
        <w:t xml:space="preserve"> </w:t>
      </w:r>
      <w:r w:rsidRPr="0075697D">
        <w:rPr>
          <w:rtl/>
        </w:rPr>
        <w:t>والعام.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1" w:name="_Toc21679397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(26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وحظر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bookmarkEnd w:id="101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288-</w:t>
      </w:r>
      <w:r w:rsidRPr="00D1043D">
        <w:rPr>
          <w:rtl/>
        </w:rPr>
        <w:tab/>
      </w:r>
      <w:r w:rsidRPr="0075697D">
        <w:rPr>
          <w:rtl/>
        </w:rPr>
        <w:t>نص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القطري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35</w:t>
      </w:r>
      <w:r w:rsidR="00E06D7A">
        <w:rPr>
          <w:rtl/>
        </w:rPr>
        <w:t xml:space="preserve"> </w:t>
      </w:r>
      <w:r w:rsidRPr="0075697D">
        <w:rPr>
          <w:rtl/>
        </w:rPr>
        <w:t>"الناس</w:t>
      </w:r>
      <w:r w:rsidR="00E06D7A">
        <w:rPr>
          <w:rtl/>
        </w:rPr>
        <w:t xml:space="preserve"> </w:t>
      </w:r>
      <w:r w:rsidRPr="0075697D">
        <w:rPr>
          <w:rtl/>
        </w:rPr>
        <w:t>متساوون</w:t>
      </w:r>
      <w:r w:rsidR="00E06D7A">
        <w:rPr>
          <w:rtl/>
        </w:rPr>
        <w:t xml:space="preserve"> </w:t>
      </w:r>
      <w:r w:rsidRPr="0075697D">
        <w:rPr>
          <w:rtl/>
        </w:rPr>
        <w:t>أمام</w:t>
      </w:r>
      <w:r w:rsidR="00E06D7A">
        <w:rPr>
          <w:rtl/>
        </w:rPr>
        <w:t xml:space="preserve"> </w:t>
      </w:r>
      <w:r w:rsidRPr="0075697D">
        <w:rPr>
          <w:rtl/>
        </w:rPr>
        <w:t>القانون.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بينهم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الأصل،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اللغة،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الدين"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Fonts w:hint="cs"/>
          <w:rtl/>
        </w:rPr>
        <w:t xml:space="preserve"> </w:t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التقاضي</w:t>
      </w:r>
      <w:r w:rsidR="00E06D7A">
        <w:rPr>
          <w:rtl/>
        </w:rPr>
        <w:t xml:space="preserve"> </w:t>
      </w:r>
      <w:r w:rsidRPr="0075697D">
        <w:rPr>
          <w:rtl/>
        </w:rPr>
        <w:t>لجميـع</w:t>
      </w:r>
      <w:r w:rsidR="00E06D7A">
        <w:rPr>
          <w:rtl/>
        </w:rPr>
        <w:t xml:space="preserve"> </w:t>
      </w:r>
      <w:r w:rsidRPr="0075697D">
        <w:rPr>
          <w:rtl/>
        </w:rPr>
        <w:t>الأشخاص</w:t>
      </w:r>
      <w:r w:rsidR="00E06D7A">
        <w:rPr>
          <w:rtl/>
        </w:rPr>
        <w:t xml:space="preserve"> </w:t>
      </w:r>
      <w:r w:rsidRPr="0075697D">
        <w:rPr>
          <w:rtl/>
        </w:rPr>
        <w:t>وحظر</w:t>
      </w:r>
      <w:r w:rsidR="00E06D7A">
        <w:rPr>
          <w:rtl/>
        </w:rPr>
        <w:t xml:space="preserve"> </w:t>
      </w:r>
      <w:r w:rsidRPr="0075697D">
        <w:rPr>
          <w:rtl/>
        </w:rPr>
        <w:t>حرمان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دعوى.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ألزم</w:t>
      </w:r>
      <w:r w:rsidR="00E06D7A">
        <w:rPr>
          <w:rtl/>
        </w:rPr>
        <w:t xml:space="preserve"> </w:t>
      </w:r>
      <w:r w:rsidRPr="0075697D">
        <w:rPr>
          <w:rtl/>
        </w:rPr>
        <w:t>كافـة</w:t>
      </w:r>
      <w:r w:rsidR="00E06D7A">
        <w:rPr>
          <w:rtl/>
        </w:rPr>
        <w:t xml:space="preserve"> </w:t>
      </w:r>
      <w:r w:rsidRPr="0075697D">
        <w:rPr>
          <w:rtl/>
        </w:rPr>
        <w:t>أجهـزة</w:t>
      </w:r>
      <w:r w:rsidR="00E06D7A">
        <w:rPr>
          <w:rtl/>
        </w:rPr>
        <w:t xml:space="preserve"> </w:t>
      </w:r>
      <w:r w:rsidRPr="0075697D">
        <w:rPr>
          <w:rtl/>
        </w:rPr>
        <w:t>الدولـة</w:t>
      </w:r>
      <w:r w:rsidR="00E06D7A">
        <w:rPr>
          <w:rtl/>
        </w:rPr>
        <w:t xml:space="preserve"> </w:t>
      </w:r>
      <w:r w:rsidRPr="0075697D">
        <w:rPr>
          <w:rtl/>
        </w:rPr>
        <w:t>بالخضوع</w:t>
      </w:r>
      <w:r w:rsidR="00E06D7A">
        <w:rPr>
          <w:rtl/>
        </w:rPr>
        <w:t xml:space="preserve"> </w:t>
      </w:r>
      <w:r w:rsidRPr="0075697D">
        <w:rPr>
          <w:rtl/>
        </w:rPr>
        <w:t>لسيادة</w:t>
      </w:r>
      <w:r w:rsidR="00E06D7A">
        <w:rPr>
          <w:rtl/>
        </w:rPr>
        <w:t xml:space="preserve"> </w:t>
      </w:r>
      <w:r w:rsidRPr="0075697D">
        <w:rPr>
          <w:rtl/>
        </w:rPr>
        <w:t>حكم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وتنفيذ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القضاء.</w:t>
      </w:r>
      <w:r w:rsidR="00E06D7A">
        <w:rPr>
          <w:rtl/>
        </w:rPr>
        <w:t xml:space="preserve"> </w:t>
      </w:r>
      <w:r w:rsidRPr="0075697D">
        <w:rPr>
          <w:rtl/>
        </w:rPr>
        <w:t>ومبدأ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تضمنته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A16A20">
        <w:rPr>
          <w:rFonts w:hint="eastAsia"/>
          <w:rtl/>
        </w:rPr>
        <w:t> 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و34</w:t>
      </w:r>
      <w:r w:rsidR="00E06D7A">
        <w:rPr>
          <w:rtl/>
        </w:rPr>
        <w:t xml:space="preserve"> </w:t>
      </w:r>
      <w:r w:rsidRPr="0075697D">
        <w:rPr>
          <w:rtl/>
        </w:rPr>
        <w:t>و35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يحكم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مؤسسات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وأجهزتها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وتنأى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تنطوي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تشجيعه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حمايته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الممارسة،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أ</w:t>
      </w:r>
      <w:r w:rsidRPr="0075697D">
        <w:rPr>
          <w:rtl/>
        </w:rPr>
        <w:t>ن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ألزم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مؤسساتها</w:t>
      </w:r>
      <w:r w:rsidR="00E06D7A">
        <w:rPr>
          <w:rtl/>
        </w:rPr>
        <w:t xml:space="preserve"> </w:t>
      </w:r>
      <w:r w:rsidRPr="0075697D">
        <w:rPr>
          <w:rtl/>
        </w:rPr>
        <w:t>باحترام</w:t>
      </w:r>
      <w:r w:rsidR="00E06D7A">
        <w:rPr>
          <w:rtl/>
        </w:rPr>
        <w:t xml:space="preserve"> </w:t>
      </w:r>
      <w:r w:rsidRPr="0075697D">
        <w:rPr>
          <w:rtl/>
        </w:rPr>
        <w:t>مبادئ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والعدالة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289-</w:t>
      </w:r>
      <w:r w:rsidRPr="00D1043D">
        <w:rPr>
          <w:rtl/>
        </w:rPr>
        <w:tab/>
      </w:r>
      <w:r w:rsidRPr="0075697D">
        <w:rPr>
          <w:rtl/>
        </w:rPr>
        <w:t>انضمت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للاتفاقية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للقضاء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أشكال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العنصري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عام</w:t>
      </w:r>
      <w:r w:rsidR="00A16A20">
        <w:rPr>
          <w:rFonts w:hint="eastAsia"/>
          <w:rtl/>
        </w:rPr>
        <w:t> </w:t>
      </w:r>
      <w:r w:rsidRPr="0075697D">
        <w:rPr>
          <w:rtl/>
        </w:rPr>
        <w:t>1976،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أصبحت</w:t>
      </w:r>
      <w:r w:rsidR="00E06D7A">
        <w:rPr>
          <w:rtl/>
        </w:rPr>
        <w:t xml:space="preserve"> </w:t>
      </w:r>
      <w:r w:rsidRPr="0075697D">
        <w:rPr>
          <w:rtl/>
        </w:rPr>
        <w:t>أحكامها</w:t>
      </w:r>
      <w:r w:rsidR="00E06D7A">
        <w:rPr>
          <w:rtl/>
        </w:rPr>
        <w:t xml:space="preserve"> </w:t>
      </w:r>
      <w:r w:rsidRPr="0075697D">
        <w:rPr>
          <w:rtl/>
        </w:rPr>
        <w:t>تسري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ويكون</w:t>
      </w:r>
      <w:r w:rsidR="00E06D7A">
        <w:rPr>
          <w:rtl/>
        </w:rPr>
        <w:t xml:space="preserve"> </w:t>
      </w:r>
      <w:r w:rsidRPr="0075697D">
        <w:rPr>
          <w:rtl/>
        </w:rPr>
        <w:t>لها</w:t>
      </w:r>
      <w:r w:rsidR="00E06D7A">
        <w:rPr>
          <w:rtl/>
        </w:rPr>
        <w:t xml:space="preserve"> </w:t>
      </w:r>
      <w:r w:rsidRPr="0075697D">
        <w:rPr>
          <w:rtl/>
        </w:rPr>
        <w:t>قوه</w:t>
      </w:r>
      <w:r w:rsidR="00E06D7A">
        <w:rPr>
          <w:rtl/>
        </w:rPr>
        <w:t xml:space="preserve"> </w:t>
      </w:r>
      <w:r w:rsidRPr="0075697D">
        <w:rPr>
          <w:rtl/>
        </w:rPr>
        <w:t>القانون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لنص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68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Pr="0075697D">
        <w:rPr>
          <w:rFonts w:hint="eastAsia"/>
          <w:rtl/>
        </w:rPr>
        <w:t>،</w:t>
      </w:r>
      <w:r w:rsidR="00E06D7A">
        <w:rPr>
          <w:rtl/>
        </w:rPr>
        <w:t xml:space="preserve"> </w:t>
      </w:r>
      <w:r w:rsidRPr="0075697D">
        <w:rPr>
          <w:rtl/>
        </w:rPr>
        <w:t>وليس</w:t>
      </w:r>
      <w:r w:rsidR="00E06D7A">
        <w:rPr>
          <w:rtl/>
        </w:rPr>
        <w:t xml:space="preserve"> </w:t>
      </w:r>
      <w:r w:rsidRPr="0075697D">
        <w:rPr>
          <w:rtl/>
        </w:rPr>
        <w:t>هناك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يمنع</w:t>
      </w:r>
      <w:r w:rsidR="00E06D7A">
        <w:rPr>
          <w:rtl/>
        </w:rPr>
        <w:t xml:space="preserve"> </w:t>
      </w:r>
      <w:r w:rsidRPr="0075697D">
        <w:rPr>
          <w:rtl/>
        </w:rPr>
        <w:t>المحاكم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تطبيق</w:t>
      </w:r>
      <w:r w:rsidR="00E06D7A">
        <w:rPr>
          <w:rtl/>
        </w:rPr>
        <w:t xml:space="preserve"> </w:t>
      </w:r>
      <w:r w:rsidRPr="0075697D">
        <w:rPr>
          <w:rtl/>
        </w:rPr>
        <w:t>نصوصها.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فإن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6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تنص</w:t>
      </w:r>
      <w:r w:rsidR="00E06D7A">
        <w:rPr>
          <w:rtl/>
        </w:rPr>
        <w:t xml:space="preserve"> </w:t>
      </w:r>
      <w:r w:rsidRPr="0075697D">
        <w:rPr>
          <w:rtl/>
        </w:rPr>
        <w:t>صراحة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"تحترم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والعهود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وتعمل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والعهود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تكون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طرفاً</w:t>
      </w:r>
      <w:r w:rsidR="00E06D7A">
        <w:rPr>
          <w:rtl/>
        </w:rPr>
        <w:t xml:space="preserve"> </w:t>
      </w:r>
      <w:r w:rsidRPr="0075697D">
        <w:rPr>
          <w:rtl/>
        </w:rPr>
        <w:t>فيها".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290-</w:t>
      </w:r>
      <w:r w:rsidRPr="00D1043D">
        <w:rPr>
          <w:rtl/>
        </w:rPr>
        <w:tab/>
      </w:r>
      <w:r w:rsidRPr="0075697D">
        <w:rPr>
          <w:rtl/>
        </w:rPr>
        <w:t>يتمتع</w:t>
      </w:r>
      <w:r w:rsidR="00E06D7A">
        <w:rPr>
          <w:rtl/>
        </w:rPr>
        <w:t xml:space="preserve"> </w:t>
      </w:r>
      <w:r w:rsidRPr="0075697D">
        <w:rPr>
          <w:rtl/>
        </w:rPr>
        <w:t>جميع</w:t>
      </w:r>
      <w:r w:rsidR="00E06D7A">
        <w:rPr>
          <w:rtl/>
        </w:rPr>
        <w:t xml:space="preserve"> </w:t>
      </w:r>
      <w:r w:rsidRPr="0075697D">
        <w:rPr>
          <w:rtl/>
        </w:rPr>
        <w:t>الأفراد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مواطنين</w:t>
      </w:r>
      <w:r w:rsidR="00E06D7A">
        <w:rPr>
          <w:rtl/>
        </w:rPr>
        <w:t xml:space="preserve"> </w:t>
      </w:r>
      <w:r w:rsidRPr="0075697D">
        <w:rPr>
          <w:rtl/>
        </w:rPr>
        <w:t>ومقيمين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والحريات</w:t>
      </w:r>
      <w:r w:rsidR="00E06D7A">
        <w:rPr>
          <w:rtl/>
        </w:rPr>
        <w:t xml:space="preserve"> </w:t>
      </w:r>
      <w:r w:rsidRPr="0075697D">
        <w:rPr>
          <w:rtl/>
        </w:rPr>
        <w:t>المضمنة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الباب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دون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بسبب</w:t>
      </w:r>
      <w:r w:rsidR="00E06D7A">
        <w:rPr>
          <w:rtl/>
        </w:rPr>
        <w:t xml:space="preserve"> </w:t>
      </w:r>
      <w:r w:rsidRPr="0075697D">
        <w:rPr>
          <w:rtl/>
        </w:rPr>
        <w:t>الجنس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الأصل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اللغة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الدين.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52</w:t>
      </w:r>
      <w:r w:rsidR="00E06D7A">
        <w:rPr>
          <w:rtl/>
        </w:rPr>
        <w:t xml:space="preserve"> </w:t>
      </w:r>
      <w:r w:rsidRPr="0075697D">
        <w:rPr>
          <w:rtl/>
        </w:rPr>
        <w:t>صراحة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"يتمتع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مقيم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مشروع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لشخصه</w:t>
      </w:r>
      <w:r w:rsidR="00E06D7A">
        <w:rPr>
          <w:rtl/>
        </w:rPr>
        <w:t xml:space="preserve"> </w:t>
      </w:r>
      <w:r w:rsidRPr="0075697D">
        <w:rPr>
          <w:rtl/>
        </w:rPr>
        <w:t>وماله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تمت</w:t>
      </w:r>
      <w:r w:rsidR="00E06D7A">
        <w:rPr>
          <w:rtl/>
        </w:rPr>
        <w:t xml:space="preserve"> </w:t>
      </w:r>
      <w:r w:rsidRPr="0075697D">
        <w:rPr>
          <w:rtl/>
        </w:rPr>
        <w:t>تقوية</w:t>
      </w:r>
      <w:r w:rsidR="00E06D7A">
        <w:rPr>
          <w:rtl/>
        </w:rPr>
        <w:t xml:space="preserve"> </w:t>
      </w:r>
      <w:r w:rsidRPr="0075697D">
        <w:rPr>
          <w:rtl/>
        </w:rPr>
        <w:t>الإطار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للمساواة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الحقوق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بكفالة</w:t>
      </w:r>
      <w:r w:rsidR="00E06D7A">
        <w:rPr>
          <w:rtl/>
        </w:rPr>
        <w:t xml:space="preserve"> </w:t>
      </w:r>
      <w:r w:rsidRPr="0075697D">
        <w:rPr>
          <w:rtl/>
        </w:rPr>
        <w:t>وتعزيز</w:t>
      </w:r>
      <w:r w:rsidR="00E06D7A">
        <w:rPr>
          <w:rtl/>
        </w:rPr>
        <w:t xml:space="preserve"> </w:t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التقاضي.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291-</w:t>
      </w:r>
      <w:r w:rsidRPr="00D1043D">
        <w:rPr>
          <w:rtl/>
        </w:rPr>
        <w:tab/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مبدأ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</w:t>
      </w:r>
      <w:r w:rsidR="00E06D7A">
        <w:rPr>
          <w:rtl/>
        </w:rPr>
        <w:t xml:space="preserve"> </w:t>
      </w:r>
      <w:r w:rsidRPr="0075697D">
        <w:rPr>
          <w:rtl/>
        </w:rPr>
        <w:t>الذي</w:t>
      </w:r>
      <w:r w:rsidR="00E06D7A">
        <w:rPr>
          <w:rtl/>
        </w:rPr>
        <w:t xml:space="preserve"> </w:t>
      </w:r>
      <w:r w:rsidRPr="0075697D">
        <w:rPr>
          <w:rtl/>
        </w:rPr>
        <w:t>تضمنته</w:t>
      </w:r>
      <w:r w:rsidR="00E06D7A">
        <w:rPr>
          <w:rtl/>
        </w:rPr>
        <w:t xml:space="preserve"> </w:t>
      </w:r>
      <w:r w:rsidRPr="0075697D">
        <w:rPr>
          <w:rtl/>
        </w:rPr>
        <w:t>المواد</w:t>
      </w:r>
      <w:r w:rsidR="00E06D7A">
        <w:rPr>
          <w:rtl/>
        </w:rPr>
        <w:t xml:space="preserve"> </w:t>
      </w:r>
      <w:r w:rsidRPr="0075697D">
        <w:rPr>
          <w:rtl/>
        </w:rPr>
        <w:t>18</w:t>
      </w:r>
      <w:r w:rsidR="00E06D7A">
        <w:rPr>
          <w:rtl/>
        </w:rPr>
        <w:t xml:space="preserve"> </w:t>
      </w:r>
      <w:r w:rsidRPr="0075697D">
        <w:rPr>
          <w:rtl/>
        </w:rPr>
        <w:t>و34</w:t>
      </w:r>
      <w:r w:rsidR="00E06D7A">
        <w:rPr>
          <w:rtl/>
        </w:rPr>
        <w:t xml:space="preserve"> </w:t>
      </w:r>
      <w:r w:rsidRPr="0075697D">
        <w:rPr>
          <w:rtl/>
        </w:rPr>
        <w:t>و35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يحكم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مؤسسات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وأجهزتها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يجب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تعمل</w:t>
      </w:r>
      <w:r w:rsidR="00E06D7A">
        <w:rPr>
          <w:rtl/>
        </w:rPr>
        <w:t xml:space="preserve"> </w:t>
      </w:r>
      <w:r w:rsidRPr="0075697D">
        <w:rPr>
          <w:rtl/>
        </w:rPr>
        <w:t>بمقتضى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المبدأ</w:t>
      </w:r>
      <w:r w:rsidR="00E06D7A">
        <w:rPr>
          <w:rtl/>
        </w:rPr>
        <w:t xml:space="preserve"> </w:t>
      </w:r>
      <w:r w:rsidRPr="0075697D">
        <w:rPr>
          <w:rtl/>
        </w:rPr>
        <w:t>وتنأى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أي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ممارسة</w:t>
      </w:r>
      <w:r w:rsidR="00E06D7A">
        <w:rPr>
          <w:rtl/>
        </w:rPr>
        <w:t xml:space="preserve"> </w:t>
      </w:r>
      <w:r w:rsidRPr="0075697D">
        <w:rPr>
          <w:rtl/>
        </w:rPr>
        <w:t>تنطوي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تمييز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تشجيعه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حمايته</w:t>
      </w:r>
      <w:r w:rsidR="00E06D7A">
        <w:rPr>
          <w:rtl/>
        </w:rPr>
        <w:t xml:space="preserve"> </w:t>
      </w:r>
      <w:r w:rsidRPr="0075697D">
        <w:rPr>
          <w:rtl/>
        </w:rPr>
        <w:t>أياً</w:t>
      </w:r>
      <w:r w:rsidR="00E06D7A">
        <w:rPr>
          <w:rtl/>
        </w:rPr>
        <w:t xml:space="preserve"> </w:t>
      </w:r>
      <w:r w:rsidRPr="0075697D">
        <w:rPr>
          <w:rtl/>
        </w:rPr>
        <w:t>كانت</w:t>
      </w:r>
      <w:r w:rsidR="00E06D7A">
        <w:rPr>
          <w:rtl/>
        </w:rPr>
        <w:t xml:space="preserve"> </w:t>
      </w:r>
      <w:r w:rsidRPr="0075697D">
        <w:rPr>
          <w:rtl/>
        </w:rPr>
        <w:t>الجهة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يصدر</w:t>
      </w:r>
      <w:r w:rsidR="00E06D7A">
        <w:rPr>
          <w:rtl/>
        </w:rPr>
        <w:t xml:space="preserve"> </w:t>
      </w:r>
      <w:r w:rsidRPr="0075697D">
        <w:rPr>
          <w:rtl/>
        </w:rPr>
        <w:t>عنها</w:t>
      </w:r>
      <w:r w:rsidR="00E06D7A">
        <w:rPr>
          <w:rtl/>
        </w:rPr>
        <w:t xml:space="preserve"> </w:t>
      </w:r>
      <w:r w:rsidRPr="0075697D">
        <w:rPr>
          <w:rtl/>
        </w:rPr>
        <w:t>مثل</w:t>
      </w:r>
      <w:r w:rsidR="00E06D7A">
        <w:rPr>
          <w:rtl/>
        </w:rPr>
        <w:t xml:space="preserve"> </w:t>
      </w:r>
      <w:r w:rsidRPr="0075697D">
        <w:rPr>
          <w:rtl/>
        </w:rPr>
        <w:t>هذا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الممارسة،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إن</w:t>
      </w:r>
      <w:r w:rsidR="00E06D7A">
        <w:rPr>
          <w:rtl/>
        </w:rPr>
        <w:t xml:space="preserve"> </w:t>
      </w:r>
      <w:r w:rsidRPr="0075697D">
        <w:rPr>
          <w:rtl/>
        </w:rPr>
        <w:t>النظام</w:t>
      </w:r>
      <w:r w:rsidR="00E06D7A">
        <w:rPr>
          <w:rtl/>
        </w:rPr>
        <w:t xml:space="preserve"> </w:t>
      </w:r>
      <w:r w:rsidRPr="0075697D">
        <w:rPr>
          <w:rtl/>
        </w:rPr>
        <w:t>الدستوري</w:t>
      </w:r>
      <w:r w:rsidR="00E06D7A">
        <w:rPr>
          <w:rtl/>
        </w:rPr>
        <w:t xml:space="preserve"> </w:t>
      </w:r>
      <w:r w:rsidRPr="0075697D">
        <w:rPr>
          <w:rtl/>
        </w:rPr>
        <w:t>والقانوني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ألزم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بكافة</w:t>
      </w:r>
      <w:r w:rsidR="00E06D7A">
        <w:rPr>
          <w:rtl/>
        </w:rPr>
        <w:t xml:space="preserve"> </w:t>
      </w:r>
      <w:r w:rsidRPr="0075697D">
        <w:rPr>
          <w:rtl/>
        </w:rPr>
        <w:t>مؤسساتها</w:t>
      </w:r>
      <w:r w:rsidR="00E06D7A">
        <w:rPr>
          <w:rtl/>
        </w:rPr>
        <w:t xml:space="preserve"> </w:t>
      </w:r>
      <w:r w:rsidRPr="0075697D">
        <w:rPr>
          <w:rtl/>
        </w:rPr>
        <w:t>باحترام</w:t>
      </w:r>
      <w:r w:rsidR="00E06D7A">
        <w:rPr>
          <w:rtl/>
        </w:rPr>
        <w:t xml:space="preserve"> </w:t>
      </w:r>
      <w:r w:rsidRPr="0075697D">
        <w:rPr>
          <w:rtl/>
        </w:rPr>
        <w:t>مبادئ</w:t>
      </w:r>
      <w:r w:rsidR="00E06D7A">
        <w:rPr>
          <w:rtl/>
        </w:rPr>
        <w:t xml:space="preserve"> </w:t>
      </w:r>
      <w:r w:rsidRPr="0075697D">
        <w:rPr>
          <w:rtl/>
        </w:rPr>
        <w:t>المساواة</w:t>
      </w:r>
      <w:r w:rsidR="00E06D7A">
        <w:rPr>
          <w:rtl/>
        </w:rPr>
        <w:t xml:space="preserve"> </w:t>
      </w:r>
      <w:r w:rsidRPr="0075697D">
        <w:rPr>
          <w:rtl/>
        </w:rPr>
        <w:t>والعدالة</w:t>
      </w:r>
      <w:r w:rsidR="00E06D7A">
        <w:rPr>
          <w:rtl/>
        </w:rPr>
        <w:t xml:space="preserve"> </w:t>
      </w:r>
      <w:r w:rsidRPr="0075697D">
        <w:rPr>
          <w:rtl/>
        </w:rPr>
        <w:t>وعدم</w:t>
      </w:r>
      <w:r w:rsidR="00E06D7A">
        <w:rPr>
          <w:rtl/>
        </w:rPr>
        <w:t xml:space="preserve"> </w:t>
      </w:r>
      <w:r w:rsidRPr="0075697D">
        <w:rPr>
          <w:rtl/>
        </w:rPr>
        <w:t>التمييز.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2" w:name="_Toc21679398"/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(27</w:t>
      </w:r>
      <w:r w:rsidRPr="00D1043D">
        <w:rPr>
          <w:rtl/>
        </w:rPr>
        <w:t>)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حق</w:t>
      </w:r>
      <w:r w:rsidR="00E06D7A">
        <w:rPr>
          <w:rtl/>
        </w:rPr>
        <w:t xml:space="preserve"> </w:t>
      </w:r>
      <w:r w:rsidRPr="0075697D">
        <w:rPr>
          <w:rtl/>
        </w:rPr>
        <w:t>الأقليات</w:t>
      </w:r>
      <w:bookmarkEnd w:id="102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292-</w:t>
      </w:r>
      <w:r w:rsidRPr="00D1043D">
        <w:rPr>
          <w:rtl/>
        </w:rPr>
        <w:tab/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لكل</w:t>
      </w:r>
      <w:r w:rsidR="00E06D7A">
        <w:rPr>
          <w:rtl/>
        </w:rPr>
        <w:t xml:space="preserve"> </w:t>
      </w:r>
      <w:r w:rsidRPr="0075697D">
        <w:rPr>
          <w:rtl/>
        </w:rPr>
        <w:t>إنسان</w:t>
      </w:r>
      <w:r w:rsidR="00E06D7A">
        <w:rPr>
          <w:rtl/>
        </w:rPr>
        <w:t xml:space="preserve"> </w:t>
      </w:r>
      <w:r w:rsidRPr="0075697D">
        <w:rPr>
          <w:rtl/>
        </w:rPr>
        <w:t>مقيم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حرية</w:t>
      </w:r>
      <w:r w:rsidR="00E06D7A">
        <w:rPr>
          <w:rtl/>
        </w:rPr>
        <w:t xml:space="preserve"> </w:t>
      </w:r>
      <w:r w:rsidRPr="0075697D">
        <w:rPr>
          <w:rtl/>
        </w:rPr>
        <w:t>العقيدة</w:t>
      </w:r>
      <w:r w:rsidR="00E06D7A">
        <w:rPr>
          <w:rtl/>
        </w:rPr>
        <w:t xml:space="preserve"> </w:t>
      </w:r>
      <w:r w:rsidRPr="0075697D">
        <w:rPr>
          <w:rtl/>
        </w:rPr>
        <w:t>وإقامة</w:t>
      </w:r>
      <w:r w:rsidR="00E06D7A">
        <w:rPr>
          <w:rtl/>
        </w:rPr>
        <w:t xml:space="preserve"> </w:t>
      </w:r>
      <w:r w:rsidRPr="0075697D">
        <w:rPr>
          <w:rtl/>
        </w:rPr>
        <w:t>شـعائره</w:t>
      </w:r>
      <w:r w:rsidR="00E06D7A">
        <w:rPr>
          <w:rtl/>
        </w:rPr>
        <w:t xml:space="preserve"> </w:t>
      </w:r>
      <w:r w:rsidRPr="0075697D">
        <w:rPr>
          <w:rtl/>
        </w:rPr>
        <w:t>كما</w:t>
      </w:r>
      <w:r w:rsidR="00E06D7A">
        <w:rPr>
          <w:rtl/>
        </w:rPr>
        <w:t xml:space="preserve"> </w:t>
      </w:r>
      <w:r w:rsidRPr="0075697D">
        <w:rPr>
          <w:rtl/>
        </w:rPr>
        <w:t>كفل</w:t>
      </w:r>
      <w:r w:rsidR="00E06D7A">
        <w:rPr>
          <w:rtl/>
        </w:rPr>
        <w:t xml:space="preserve"> </w:t>
      </w:r>
      <w:r w:rsidRPr="0075697D">
        <w:rPr>
          <w:rtl/>
        </w:rPr>
        <w:t>لأي</w:t>
      </w:r>
      <w:r w:rsidRPr="0075697D">
        <w:rPr>
          <w:rFonts w:hint="eastAsia"/>
          <w:rtl/>
        </w:rPr>
        <w:t>ة</w:t>
      </w:r>
      <w:r w:rsidR="00E06D7A">
        <w:rPr>
          <w:rtl/>
        </w:rPr>
        <w:t xml:space="preserve"> </w:t>
      </w:r>
      <w:r w:rsidRPr="0075697D">
        <w:rPr>
          <w:rtl/>
        </w:rPr>
        <w:t>طائفة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مجموعة</w:t>
      </w:r>
      <w:r w:rsidR="00E06D7A">
        <w:rPr>
          <w:rtl/>
        </w:rPr>
        <w:t xml:space="preserve"> </w:t>
      </w:r>
      <w:r w:rsidRPr="0075697D">
        <w:rPr>
          <w:rtl/>
        </w:rPr>
        <w:t>الحق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المحافظة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ثقافتها</w:t>
      </w:r>
      <w:r w:rsidR="00E06D7A">
        <w:rPr>
          <w:rtl/>
        </w:rPr>
        <w:t xml:space="preserve"> </w:t>
      </w:r>
      <w:r w:rsidRPr="0075697D">
        <w:rPr>
          <w:rtl/>
        </w:rPr>
        <w:t>الخاصة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لغتها</w:t>
      </w:r>
      <w:r w:rsidR="00E06D7A">
        <w:rPr>
          <w:rtl/>
        </w:rPr>
        <w:t xml:space="preserve"> </w:t>
      </w:r>
      <w:r w:rsidRPr="0075697D">
        <w:rPr>
          <w:rtl/>
        </w:rPr>
        <w:t>أو</w:t>
      </w:r>
      <w:r w:rsidR="00E06D7A">
        <w:rPr>
          <w:rtl/>
        </w:rPr>
        <w:t xml:space="preserve"> </w:t>
      </w:r>
      <w:r w:rsidRPr="0075697D">
        <w:rPr>
          <w:rtl/>
        </w:rPr>
        <w:t>دينها</w:t>
      </w:r>
      <w:r w:rsidR="00E06D7A">
        <w:rPr>
          <w:rtl/>
        </w:rPr>
        <w:t xml:space="preserve"> </w:t>
      </w:r>
      <w:r w:rsidRPr="0075697D">
        <w:rPr>
          <w:rtl/>
        </w:rPr>
        <w:t>بتأسيس</w:t>
      </w:r>
      <w:r w:rsidR="00E06D7A">
        <w:rPr>
          <w:rtl/>
        </w:rPr>
        <w:t xml:space="preserve"> </w:t>
      </w:r>
      <w:r w:rsidRPr="0075697D">
        <w:rPr>
          <w:rtl/>
        </w:rPr>
        <w:t>المدارس</w:t>
      </w:r>
      <w:r w:rsidR="00E06D7A">
        <w:rPr>
          <w:rtl/>
        </w:rPr>
        <w:t xml:space="preserve"> </w:t>
      </w:r>
      <w:r w:rsidRPr="0075697D">
        <w:rPr>
          <w:rtl/>
        </w:rPr>
        <w:t>وتكوين</w:t>
      </w:r>
      <w:r w:rsidR="00E06D7A">
        <w:rPr>
          <w:rtl/>
        </w:rPr>
        <w:t xml:space="preserve"> </w:t>
      </w:r>
      <w:r w:rsidRPr="0075697D">
        <w:rPr>
          <w:rtl/>
        </w:rPr>
        <w:t>الجمعيات</w:t>
      </w:r>
      <w:r w:rsidR="00E06D7A">
        <w:rPr>
          <w:rtl/>
        </w:rPr>
        <w:t xml:space="preserve"> </w:t>
      </w:r>
      <w:r w:rsidRPr="0075697D">
        <w:rPr>
          <w:rtl/>
        </w:rPr>
        <w:t>والملتقيات</w:t>
      </w:r>
      <w:r w:rsidR="00E06D7A">
        <w:rPr>
          <w:rtl/>
        </w:rPr>
        <w:t xml:space="preserve"> </w:t>
      </w:r>
      <w:r w:rsidRPr="0075697D">
        <w:rPr>
          <w:rtl/>
        </w:rPr>
        <w:t>والتمتع</w:t>
      </w:r>
      <w:r w:rsidR="00E06D7A">
        <w:rPr>
          <w:rtl/>
        </w:rPr>
        <w:t xml:space="preserve"> </w:t>
      </w:r>
      <w:r w:rsidRPr="0075697D">
        <w:rPr>
          <w:rtl/>
        </w:rPr>
        <w:t>بالحماية</w:t>
      </w:r>
      <w:r w:rsidR="00E06D7A">
        <w:rPr>
          <w:rtl/>
        </w:rPr>
        <w:t xml:space="preserve"> </w:t>
      </w:r>
      <w:r w:rsidRPr="0075697D">
        <w:rPr>
          <w:rtl/>
        </w:rPr>
        <w:t>فنصت</w:t>
      </w:r>
      <w:r w:rsidR="00E06D7A">
        <w:rPr>
          <w:rtl/>
        </w:rPr>
        <w:t xml:space="preserve"> </w:t>
      </w:r>
      <w:r w:rsidRPr="0075697D">
        <w:rPr>
          <w:rtl/>
        </w:rPr>
        <w:t>المادة</w:t>
      </w:r>
      <w:r w:rsidR="00E06D7A">
        <w:rPr>
          <w:rtl/>
        </w:rPr>
        <w:t xml:space="preserve"> </w:t>
      </w:r>
      <w:r w:rsidRPr="0075697D">
        <w:rPr>
          <w:rtl/>
        </w:rPr>
        <w:t>52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"يتمتع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شخص</w:t>
      </w:r>
      <w:r w:rsidR="00E06D7A">
        <w:rPr>
          <w:rtl/>
        </w:rPr>
        <w:t xml:space="preserve"> </w:t>
      </w:r>
      <w:r w:rsidRPr="0075697D">
        <w:rPr>
          <w:rtl/>
        </w:rPr>
        <w:t>مقيم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إقامة</w:t>
      </w:r>
      <w:r w:rsidR="00E06D7A">
        <w:rPr>
          <w:rtl/>
        </w:rPr>
        <w:t xml:space="preserve"> </w:t>
      </w:r>
      <w:r w:rsidRPr="0075697D">
        <w:rPr>
          <w:rtl/>
        </w:rPr>
        <w:t>مشروعة</w:t>
      </w:r>
      <w:r w:rsidR="00E06D7A">
        <w:rPr>
          <w:rtl/>
        </w:rPr>
        <w:t xml:space="preserve"> </w:t>
      </w:r>
      <w:r w:rsidRPr="0075697D">
        <w:rPr>
          <w:rtl/>
        </w:rPr>
        <w:t>بحماية</w:t>
      </w:r>
      <w:r w:rsidR="00E06D7A">
        <w:rPr>
          <w:rtl/>
        </w:rPr>
        <w:t xml:space="preserve"> </w:t>
      </w:r>
      <w:r w:rsidRPr="0075697D">
        <w:rPr>
          <w:rtl/>
        </w:rPr>
        <w:t>لشخصه</w:t>
      </w:r>
      <w:r w:rsidR="00E06D7A">
        <w:rPr>
          <w:rtl/>
        </w:rPr>
        <w:t xml:space="preserve"> </w:t>
      </w:r>
      <w:r w:rsidRPr="0075697D">
        <w:rPr>
          <w:rtl/>
        </w:rPr>
        <w:t>وماله،</w:t>
      </w:r>
      <w:r w:rsidR="00E06D7A">
        <w:rPr>
          <w:rtl/>
        </w:rPr>
        <w:t xml:space="preserve"> </w:t>
      </w:r>
      <w:r w:rsidRPr="0075697D">
        <w:rPr>
          <w:rtl/>
        </w:rPr>
        <w:t>وفقاً</w:t>
      </w:r>
      <w:r w:rsidR="00E06D7A">
        <w:rPr>
          <w:rtl/>
        </w:rPr>
        <w:t xml:space="preserve"> </w:t>
      </w:r>
      <w:r w:rsidRPr="0075697D">
        <w:rPr>
          <w:rtl/>
        </w:rPr>
        <w:t>لأحكام</w:t>
      </w:r>
      <w:r w:rsidR="00E06D7A">
        <w:rPr>
          <w:rtl/>
        </w:rPr>
        <w:t xml:space="preserve"> </w:t>
      </w:r>
      <w:r w:rsidRPr="0075697D">
        <w:rPr>
          <w:rtl/>
        </w:rPr>
        <w:t>القانون".</w:t>
      </w:r>
    </w:p>
    <w:p w:rsidR="00E11ED3" w:rsidRPr="0075697D" w:rsidRDefault="00E11ED3" w:rsidP="00E11ED3">
      <w:pPr>
        <w:pStyle w:val="HCh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3" w:name="_Toc21679399"/>
      <w:r w:rsidRPr="0075697D">
        <w:rPr>
          <w:rtl/>
        </w:rPr>
        <w:t>الجزء</w:t>
      </w:r>
      <w:r w:rsidR="00E06D7A">
        <w:rPr>
          <w:rtl/>
        </w:rPr>
        <w:t xml:space="preserve"> </w:t>
      </w:r>
      <w:r w:rsidRPr="0075697D">
        <w:rPr>
          <w:rtl/>
        </w:rPr>
        <w:t>الثالث</w:t>
      </w:r>
      <w:r w:rsidRPr="00D1043D">
        <w:rPr>
          <w:rtl/>
        </w:rPr>
        <w:tab/>
      </w:r>
      <w:r w:rsidRPr="00D1043D">
        <w:rPr>
          <w:rtl/>
        </w:rPr>
        <w:br/>
      </w:r>
      <w:r w:rsidRPr="0075697D">
        <w:rPr>
          <w:rtl/>
        </w:rPr>
        <w:t>التحديات</w:t>
      </w:r>
      <w:r w:rsidR="00E06D7A">
        <w:rPr>
          <w:rtl/>
        </w:rPr>
        <w:t xml:space="preserve"> </w:t>
      </w:r>
      <w:r w:rsidRPr="0075697D">
        <w:rPr>
          <w:rtl/>
        </w:rPr>
        <w:t>والمعوقات</w:t>
      </w:r>
      <w:r w:rsidR="00E06D7A">
        <w:rPr>
          <w:rtl/>
        </w:rPr>
        <w:t xml:space="preserve"> </w:t>
      </w:r>
      <w:r w:rsidRPr="0075697D">
        <w:rPr>
          <w:rtl/>
        </w:rPr>
        <w:t>والرؤى</w:t>
      </w:r>
      <w:r w:rsidR="00E06D7A">
        <w:rPr>
          <w:rtl/>
        </w:rPr>
        <w:t xml:space="preserve"> </w:t>
      </w:r>
      <w:r w:rsidRPr="0075697D">
        <w:rPr>
          <w:rtl/>
        </w:rPr>
        <w:t>المستقبلية</w:t>
      </w:r>
      <w:bookmarkEnd w:id="103"/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293-</w:t>
      </w:r>
      <w:r w:rsidRPr="00D1043D">
        <w:rPr>
          <w:rtl/>
        </w:rPr>
        <w:tab/>
      </w:r>
      <w:r w:rsidRPr="0075697D">
        <w:rPr>
          <w:rtl/>
        </w:rPr>
        <w:t>يعد</w:t>
      </w:r>
      <w:r w:rsidR="00E06D7A">
        <w:rPr>
          <w:rtl/>
        </w:rPr>
        <w:t xml:space="preserve"> </w:t>
      </w:r>
      <w:r w:rsidRPr="0075697D">
        <w:rPr>
          <w:rtl/>
        </w:rPr>
        <w:t>موضوع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خياراً</w:t>
      </w:r>
      <w:r w:rsidR="00E06D7A">
        <w:rPr>
          <w:rtl/>
        </w:rPr>
        <w:t xml:space="preserve"> </w:t>
      </w:r>
      <w:r w:rsidRPr="0075697D">
        <w:rPr>
          <w:rtl/>
        </w:rPr>
        <w:t>استراتيجياً</w:t>
      </w:r>
      <w:r w:rsidR="00E06D7A">
        <w:rPr>
          <w:rtl/>
        </w:rPr>
        <w:t xml:space="preserve"> </w:t>
      </w:r>
      <w:r w:rsidRPr="0075697D">
        <w:rPr>
          <w:rtl/>
        </w:rPr>
        <w:t>للدولة</w:t>
      </w:r>
      <w:r w:rsidR="00E06D7A">
        <w:rPr>
          <w:rtl/>
        </w:rPr>
        <w:t xml:space="preserve"> </w:t>
      </w:r>
      <w:r w:rsidRPr="0075697D">
        <w:rPr>
          <w:rtl/>
        </w:rPr>
        <w:t>إذ</w:t>
      </w:r>
      <w:r w:rsidR="00E06D7A">
        <w:rPr>
          <w:rtl/>
        </w:rPr>
        <w:t xml:space="preserve"> </w:t>
      </w:r>
      <w:r w:rsidRPr="0075697D">
        <w:rPr>
          <w:rtl/>
        </w:rPr>
        <w:t>يشكل</w:t>
      </w:r>
      <w:r w:rsidR="00E06D7A">
        <w:rPr>
          <w:rtl/>
        </w:rPr>
        <w:t xml:space="preserve"> </w:t>
      </w:r>
      <w:r w:rsidRPr="0075697D">
        <w:rPr>
          <w:rtl/>
        </w:rPr>
        <w:t>العمود</w:t>
      </w:r>
      <w:r w:rsidR="00E06D7A">
        <w:rPr>
          <w:rtl/>
        </w:rPr>
        <w:t xml:space="preserve"> </w:t>
      </w:r>
      <w:r w:rsidRPr="0075697D">
        <w:rPr>
          <w:rtl/>
        </w:rPr>
        <w:t>الفقري</w:t>
      </w:r>
      <w:r w:rsidR="00E06D7A">
        <w:rPr>
          <w:rtl/>
        </w:rPr>
        <w:t xml:space="preserve"> </w:t>
      </w:r>
      <w:r w:rsidRPr="0075697D">
        <w:rPr>
          <w:rtl/>
        </w:rPr>
        <w:t>لسياسة</w:t>
      </w:r>
      <w:r w:rsidR="00E06D7A">
        <w:rPr>
          <w:rtl/>
        </w:rPr>
        <w:t xml:space="preserve"> </w:t>
      </w:r>
      <w:r w:rsidRPr="0075697D">
        <w:rPr>
          <w:rtl/>
        </w:rPr>
        <w:t>الإصلاح</w:t>
      </w:r>
      <w:r w:rsidR="00E06D7A">
        <w:rPr>
          <w:rtl/>
        </w:rPr>
        <w:t xml:space="preserve"> </w:t>
      </w:r>
      <w:r w:rsidRPr="0075697D">
        <w:rPr>
          <w:rtl/>
        </w:rPr>
        <w:t>الشامل</w:t>
      </w:r>
      <w:r w:rsidR="00E06D7A">
        <w:rPr>
          <w:rtl/>
        </w:rPr>
        <w:t xml:space="preserve"> </w:t>
      </w:r>
      <w:r w:rsidRPr="0075697D">
        <w:rPr>
          <w:rtl/>
        </w:rPr>
        <w:t>(الدستوري</w:t>
      </w:r>
      <w:r w:rsidR="00E06D7A">
        <w:rPr>
          <w:rtl/>
        </w:rPr>
        <w:t xml:space="preserve"> </w:t>
      </w:r>
      <w:r w:rsidRPr="0075697D">
        <w:rPr>
          <w:rtl/>
        </w:rPr>
        <w:t>والاقتصادي</w:t>
      </w:r>
      <w:r w:rsidR="00E06D7A">
        <w:rPr>
          <w:rtl/>
        </w:rPr>
        <w:t xml:space="preserve"> </w:t>
      </w:r>
      <w:r w:rsidRPr="0075697D">
        <w:rPr>
          <w:rtl/>
        </w:rPr>
        <w:t>والاجتماعي</w:t>
      </w:r>
      <w:r w:rsidR="00E06D7A">
        <w:rPr>
          <w:rtl/>
        </w:rPr>
        <w:t xml:space="preserve"> </w:t>
      </w:r>
      <w:r w:rsidRPr="0075697D">
        <w:rPr>
          <w:rtl/>
        </w:rPr>
        <w:t>والثقافي)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تنتهجها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التأكيد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الرؤية</w:t>
      </w:r>
      <w:r w:rsidR="00E06D7A">
        <w:rPr>
          <w:rtl/>
        </w:rPr>
        <w:t xml:space="preserve"> </w:t>
      </w:r>
      <w:r w:rsidRPr="0075697D">
        <w:rPr>
          <w:rtl/>
        </w:rPr>
        <w:t>الشاملة</w:t>
      </w:r>
      <w:r w:rsidR="00E06D7A">
        <w:rPr>
          <w:rtl/>
        </w:rPr>
        <w:t xml:space="preserve"> </w:t>
      </w:r>
      <w:r w:rsidRPr="0075697D">
        <w:rPr>
          <w:rtl/>
        </w:rPr>
        <w:t>للتنمية</w:t>
      </w:r>
      <w:r w:rsidR="00E06D7A">
        <w:rPr>
          <w:rtl/>
        </w:rPr>
        <w:t xml:space="preserve"> </w:t>
      </w:r>
      <w:r w:rsidRPr="0075697D">
        <w:rPr>
          <w:rtl/>
        </w:rPr>
        <w:t>(رؤية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2030)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اعتمادها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القرار</w:t>
      </w:r>
      <w:r w:rsidR="00E06D7A">
        <w:rPr>
          <w:rtl/>
        </w:rPr>
        <w:t xml:space="preserve"> </w:t>
      </w:r>
      <w:r w:rsidRPr="0075697D">
        <w:rPr>
          <w:rtl/>
        </w:rPr>
        <w:t>الأميري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2008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انطوت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محاور</w:t>
      </w:r>
      <w:r w:rsidR="00E06D7A">
        <w:rPr>
          <w:rtl/>
        </w:rPr>
        <w:t xml:space="preserve"> </w:t>
      </w:r>
      <w:r w:rsidRPr="0075697D">
        <w:rPr>
          <w:rtl/>
        </w:rPr>
        <w:t>هامة</w:t>
      </w:r>
      <w:r w:rsidR="00E06D7A">
        <w:rPr>
          <w:rtl/>
        </w:rPr>
        <w:t xml:space="preserve"> </w:t>
      </w:r>
      <w:r w:rsidRPr="0075697D">
        <w:rPr>
          <w:rtl/>
        </w:rPr>
        <w:t>تمس</w:t>
      </w:r>
      <w:r w:rsidR="00E06D7A">
        <w:rPr>
          <w:rtl/>
        </w:rPr>
        <w:t xml:space="preserve"> </w:t>
      </w:r>
      <w:r w:rsidRPr="0075697D">
        <w:rPr>
          <w:rtl/>
        </w:rPr>
        <w:t>القضايا</w:t>
      </w:r>
      <w:r w:rsidR="00E06D7A">
        <w:rPr>
          <w:rtl/>
        </w:rPr>
        <w:t xml:space="preserve"> </w:t>
      </w:r>
      <w:r w:rsidRPr="0075697D">
        <w:rPr>
          <w:rtl/>
        </w:rPr>
        <w:t>الرئيسية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مجالات</w:t>
      </w:r>
      <w:r w:rsidR="00E06D7A">
        <w:rPr>
          <w:rtl/>
        </w:rPr>
        <w:t xml:space="preserve"> </w:t>
      </w:r>
      <w:r w:rsidRPr="0075697D">
        <w:rPr>
          <w:rtl/>
        </w:rPr>
        <w:t>التعليم</w:t>
      </w:r>
      <w:r w:rsidR="00E06D7A">
        <w:rPr>
          <w:rtl/>
        </w:rPr>
        <w:t xml:space="preserve"> </w:t>
      </w:r>
      <w:r w:rsidRPr="0075697D">
        <w:rPr>
          <w:rtl/>
        </w:rPr>
        <w:t>والبيئة</w:t>
      </w:r>
      <w:r w:rsidR="00E06D7A">
        <w:rPr>
          <w:rtl/>
        </w:rPr>
        <w:t xml:space="preserve"> </w:t>
      </w:r>
      <w:r w:rsidRPr="0075697D">
        <w:rPr>
          <w:rtl/>
        </w:rPr>
        <w:t>وحقوق</w:t>
      </w:r>
      <w:r w:rsidR="00E06D7A">
        <w:rPr>
          <w:rtl/>
        </w:rPr>
        <w:t xml:space="preserve"> </w:t>
      </w:r>
      <w:r w:rsidRPr="0075697D">
        <w:rPr>
          <w:rtl/>
        </w:rPr>
        <w:t>العمالة</w:t>
      </w:r>
      <w:r w:rsidR="00E06D7A">
        <w:rPr>
          <w:rtl/>
        </w:rPr>
        <w:t xml:space="preserve"> </w:t>
      </w:r>
      <w:r w:rsidRPr="0075697D">
        <w:rPr>
          <w:rtl/>
        </w:rPr>
        <w:t>الوافدة</w:t>
      </w:r>
      <w:r w:rsidR="00E06D7A">
        <w:rPr>
          <w:rtl/>
        </w:rPr>
        <w:t xml:space="preserve"> </w:t>
      </w:r>
      <w:r w:rsidRPr="0075697D">
        <w:rPr>
          <w:rtl/>
        </w:rPr>
        <w:t>وتمكين</w:t>
      </w:r>
      <w:r w:rsidR="00E06D7A">
        <w:rPr>
          <w:rtl/>
        </w:rPr>
        <w:t xml:space="preserve"> </w:t>
      </w:r>
      <w:r w:rsidRPr="0075697D">
        <w:rPr>
          <w:rtl/>
        </w:rPr>
        <w:t>المرأة،</w:t>
      </w:r>
      <w:r w:rsidR="00E06D7A">
        <w:rPr>
          <w:rtl/>
        </w:rPr>
        <w:t xml:space="preserve"> </w:t>
      </w:r>
      <w:r w:rsidRPr="0075697D">
        <w:rPr>
          <w:rtl/>
        </w:rPr>
        <w:t>ذلك</w:t>
      </w:r>
      <w:r w:rsidR="00E06D7A">
        <w:rPr>
          <w:rtl/>
        </w:rPr>
        <w:t xml:space="preserve"> </w:t>
      </w:r>
      <w:r w:rsidRPr="0075697D">
        <w:rPr>
          <w:rtl/>
        </w:rPr>
        <w:t>فضلاً</w:t>
      </w:r>
      <w:r w:rsidR="00E06D7A">
        <w:rPr>
          <w:rtl/>
        </w:rPr>
        <w:t xml:space="preserve"> </w:t>
      </w:r>
      <w:r w:rsidRPr="0075697D">
        <w:rPr>
          <w:rtl/>
        </w:rPr>
        <w:t>عن</w:t>
      </w:r>
      <w:r w:rsidR="00E06D7A">
        <w:rPr>
          <w:rtl/>
        </w:rPr>
        <w:t xml:space="preserve"> </w:t>
      </w:r>
      <w:r w:rsidRPr="0075697D">
        <w:rPr>
          <w:rtl/>
        </w:rPr>
        <w:t>إعادة</w:t>
      </w:r>
      <w:r w:rsidR="00E06D7A">
        <w:rPr>
          <w:rtl/>
        </w:rPr>
        <w:t xml:space="preserve"> </w:t>
      </w:r>
      <w:r w:rsidRPr="0075697D">
        <w:rPr>
          <w:rtl/>
        </w:rPr>
        <w:t>التأكيد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ورد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الدستور</w:t>
      </w:r>
      <w:r w:rsidR="00E06D7A">
        <w:rPr>
          <w:rtl/>
        </w:rPr>
        <w:t xml:space="preserve"> </w:t>
      </w:r>
      <w:r w:rsidRPr="0075697D">
        <w:rPr>
          <w:rtl/>
        </w:rPr>
        <w:t>الدائم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التزام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باحترام</w:t>
      </w:r>
      <w:r w:rsidR="00E06D7A">
        <w:rPr>
          <w:rtl/>
        </w:rPr>
        <w:t xml:space="preserve"> </w:t>
      </w:r>
      <w:r w:rsidRPr="0075697D">
        <w:rPr>
          <w:rtl/>
        </w:rPr>
        <w:t>وتنفيذ</w:t>
      </w:r>
      <w:r w:rsidR="00E06D7A">
        <w:rPr>
          <w:rtl/>
        </w:rPr>
        <w:t xml:space="preserve"> </w:t>
      </w:r>
      <w:r w:rsidRPr="0075697D">
        <w:rPr>
          <w:rtl/>
        </w:rPr>
        <w:t>تعهداتها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كافة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ضمنها</w:t>
      </w:r>
      <w:r w:rsidR="00E06D7A">
        <w:rPr>
          <w:rtl/>
        </w:rPr>
        <w:t xml:space="preserve"> </w:t>
      </w:r>
      <w:r w:rsidRPr="0075697D">
        <w:rPr>
          <w:rtl/>
        </w:rPr>
        <w:t>تلك</w:t>
      </w:r>
      <w:r w:rsidR="00E06D7A">
        <w:rPr>
          <w:rtl/>
        </w:rPr>
        <w:t xml:space="preserve"> </w:t>
      </w:r>
      <w:r w:rsidRPr="0075697D">
        <w:rPr>
          <w:rtl/>
        </w:rPr>
        <w:t>المتعلقة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294-</w:t>
      </w:r>
      <w:r w:rsidRPr="00D1043D">
        <w:rPr>
          <w:rtl/>
        </w:rPr>
        <w:tab/>
      </w:r>
      <w:r w:rsidRPr="0075697D">
        <w:rPr>
          <w:rtl/>
        </w:rPr>
        <w:t>بالرغم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التطورات</w:t>
      </w:r>
      <w:r w:rsidR="00E06D7A">
        <w:rPr>
          <w:rtl/>
        </w:rPr>
        <w:t xml:space="preserve"> </w:t>
      </w:r>
      <w:r w:rsidRPr="0075697D">
        <w:rPr>
          <w:rtl/>
        </w:rPr>
        <w:t>العديدة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اتخذتها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المستوى</w:t>
      </w:r>
      <w:r w:rsidR="00E06D7A">
        <w:rPr>
          <w:rtl/>
        </w:rPr>
        <w:t xml:space="preserve"> </w:t>
      </w:r>
      <w:r w:rsidRPr="0075697D">
        <w:rPr>
          <w:rtl/>
        </w:rPr>
        <w:t>التشريعي</w:t>
      </w:r>
      <w:r w:rsidR="00E06D7A">
        <w:rPr>
          <w:rtl/>
        </w:rPr>
        <w:t xml:space="preserve"> </w:t>
      </w:r>
      <w:r w:rsidRPr="0075697D">
        <w:rPr>
          <w:rtl/>
        </w:rPr>
        <w:t>والمؤسسي</w:t>
      </w:r>
      <w:r w:rsidR="00E06D7A">
        <w:rPr>
          <w:rtl/>
        </w:rPr>
        <w:t xml:space="preserve"> </w:t>
      </w:r>
      <w:r w:rsidRPr="0075697D">
        <w:rPr>
          <w:rtl/>
        </w:rPr>
        <w:t>والتوعوي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تنفيذ</w:t>
      </w:r>
      <w:r w:rsidR="00E06D7A">
        <w:rPr>
          <w:rtl/>
        </w:rPr>
        <w:t xml:space="preserve"> </w:t>
      </w:r>
      <w:r w:rsidRPr="0075697D">
        <w:rPr>
          <w:rtl/>
        </w:rPr>
        <w:t>بنود</w:t>
      </w:r>
      <w:r w:rsidR="00E06D7A">
        <w:rPr>
          <w:rtl/>
        </w:rPr>
        <w:t xml:space="preserve"> </w:t>
      </w:r>
      <w:r w:rsidRPr="0075697D">
        <w:rPr>
          <w:rtl/>
        </w:rPr>
        <w:t>وأحكام</w:t>
      </w:r>
      <w:r w:rsidR="00E06D7A">
        <w:rPr>
          <w:rtl/>
        </w:rPr>
        <w:t xml:space="preserve"> </w:t>
      </w:r>
      <w:r w:rsidRPr="0075697D">
        <w:rPr>
          <w:rtl/>
        </w:rPr>
        <w:t>الاتفاقية</w:t>
      </w:r>
      <w:r w:rsidR="00E06D7A">
        <w:rPr>
          <w:rtl/>
        </w:rPr>
        <w:t xml:space="preserve"> </w:t>
      </w:r>
      <w:r w:rsidRPr="0075697D">
        <w:rPr>
          <w:rtl/>
        </w:rPr>
        <w:t>والامتثال</w:t>
      </w:r>
      <w:r w:rsidR="00E06D7A">
        <w:rPr>
          <w:rtl/>
        </w:rPr>
        <w:t xml:space="preserve"> </w:t>
      </w:r>
      <w:r w:rsidRPr="0075697D">
        <w:rPr>
          <w:rtl/>
        </w:rPr>
        <w:t>لملاحظات</w:t>
      </w:r>
      <w:r w:rsidR="00E06D7A">
        <w:rPr>
          <w:rtl/>
        </w:rPr>
        <w:t xml:space="preserve"> </w:t>
      </w:r>
      <w:r w:rsidRPr="0075697D">
        <w:rPr>
          <w:rtl/>
        </w:rPr>
        <w:t>وتوصيات</w:t>
      </w:r>
      <w:r w:rsidR="00E06D7A">
        <w:rPr>
          <w:rtl/>
        </w:rPr>
        <w:t xml:space="preserve"> </w:t>
      </w:r>
      <w:r w:rsidRPr="0075697D">
        <w:rPr>
          <w:rtl/>
        </w:rPr>
        <w:t>اللجان</w:t>
      </w:r>
      <w:r w:rsidR="00E06D7A">
        <w:rPr>
          <w:rtl/>
        </w:rPr>
        <w:t xml:space="preserve"> </w:t>
      </w:r>
      <w:r w:rsidRPr="0075697D">
        <w:rPr>
          <w:rtl/>
        </w:rPr>
        <w:t>التعاقدية</w:t>
      </w:r>
      <w:r w:rsidR="00E06D7A">
        <w:rPr>
          <w:rtl/>
        </w:rPr>
        <w:t xml:space="preserve"> </w:t>
      </w:r>
      <w:r w:rsidRPr="0075697D">
        <w:rPr>
          <w:rtl/>
        </w:rPr>
        <w:t>وآلية</w:t>
      </w:r>
      <w:r w:rsidR="00E06D7A">
        <w:rPr>
          <w:rtl/>
        </w:rPr>
        <w:t xml:space="preserve"> </w:t>
      </w:r>
      <w:r w:rsidRPr="0075697D">
        <w:rPr>
          <w:rtl/>
        </w:rPr>
        <w:t>الاستعراض</w:t>
      </w:r>
      <w:r w:rsidR="00E06D7A">
        <w:rPr>
          <w:rtl/>
        </w:rPr>
        <w:t xml:space="preserve"> </w:t>
      </w:r>
      <w:r w:rsidRPr="0075697D">
        <w:rPr>
          <w:rtl/>
        </w:rPr>
        <w:t>الدوري</w:t>
      </w:r>
      <w:r w:rsidR="00E06D7A">
        <w:rPr>
          <w:rtl/>
        </w:rPr>
        <w:t xml:space="preserve"> </w:t>
      </w:r>
      <w:r w:rsidRPr="0075697D">
        <w:rPr>
          <w:rtl/>
        </w:rPr>
        <w:t>الشامل</w:t>
      </w:r>
      <w:r w:rsidR="00E06D7A">
        <w:rPr>
          <w:rtl/>
        </w:rPr>
        <w:t xml:space="preserve"> </w:t>
      </w:r>
      <w:r w:rsidRPr="0075697D">
        <w:rPr>
          <w:rtl/>
        </w:rPr>
        <w:t>وتلك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أثر</w:t>
      </w:r>
      <w:r w:rsidR="00E06D7A">
        <w:rPr>
          <w:rtl/>
        </w:rPr>
        <w:t xml:space="preserve"> </w:t>
      </w:r>
      <w:r w:rsidRPr="0075697D">
        <w:rPr>
          <w:rtl/>
        </w:rPr>
        <w:t>زيارات</w:t>
      </w:r>
      <w:r w:rsidR="00E06D7A">
        <w:rPr>
          <w:rtl/>
        </w:rPr>
        <w:t xml:space="preserve"> </w:t>
      </w:r>
      <w:r w:rsidRPr="0075697D">
        <w:rPr>
          <w:rtl/>
        </w:rPr>
        <w:t>المقررين</w:t>
      </w:r>
      <w:r w:rsidR="00E06D7A">
        <w:rPr>
          <w:rtl/>
        </w:rPr>
        <w:t xml:space="preserve"> </w:t>
      </w:r>
      <w:r w:rsidRPr="0075697D">
        <w:rPr>
          <w:rtl/>
        </w:rPr>
        <w:t>الخاصين</w:t>
      </w:r>
      <w:r w:rsidR="00E06D7A">
        <w:rPr>
          <w:rtl/>
        </w:rPr>
        <w:t xml:space="preserve"> </w:t>
      </w:r>
      <w:r w:rsidRPr="0075697D">
        <w:rPr>
          <w:rtl/>
        </w:rPr>
        <w:t>للدولة،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A16A20">
        <w:rPr>
          <w:rFonts w:hint="cs"/>
          <w:rtl/>
        </w:rPr>
        <w:t> 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هنالك</w:t>
      </w:r>
      <w:r w:rsidR="00E06D7A">
        <w:rPr>
          <w:rtl/>
        </w:rPr>
        <w:t xml:space="preserve"> </w:t>
      </w:r>
      <w:r w:rsidRPr="0075697D">
        <w:rPr>
          <w:rtl/>
        </w:rPr>
        <w:t>ثمة</w:t>
      </w:r>
      <w:r w:rsidR="00E06D7A">
        <w:rPr>
          <w:rtl/>
        </w:rPr>
        <w:t xml:space="preserve"> </w:t>
      </w:r>
      <w:r w:rsidRPr="0075697D">
        <w:rPr>
          <w:rtl/>
        </w:rPr>
        <w:t>تحديات</w:t>
      </w:r>
      <w:r w:rsidR="00E06D7A">
        <w:rPr>
          <w:rtl/>
        </w:rPr>
        <w:t xml:space="preserve"> </w:t>
      </w:r>
      <w:r w:rsidRPr="0075697D">
        <w:rPr>
          <w:rtl/>
        </w:rPr>
        <w:t>مؤقتة</w:t>
      </w:r>
      <w:r w:rsidR="00E06D7A">
        <w:rPr>
          <w:rtl/>
        </w:rPr>
        <w:t xml:space="preserve"> </w:t>
      </w:r>
      <w:r w:rsidRPr="0075697D">
        <w:rPr>
          <w:rtl/>
        </w:rPr>
        <w:t>تواجهها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منها</w:t>
      </w:r>
      <w:r w:rsidR="00E06D7A">
        <w:rPr>
          <w:rtl/>
        </w:rPr>
        <w:t xml:space="preserve"> </w:t>
      </w:r>
      <w:r w:rsidRPr="0075697D">
        <w:rPr>
          <w:rtl/>
        </w:rPr>
        <w:t>الزيادة</w:t>
      </w:r>
      <w:r w:rsidR="00E06D7A">
        <w:rPr>
          <w:rtl/>
        </w:rPr>
        <w:t xml:space="preserve"> </w:t>
      </w:r>
      <w:r w:rsidRPr="0075697D">
        <w:rPr>
          <w:rtl/>
        </w:rPr>
        <w:t>السكانية</w:t>
      </w:r>
      <w:r w:rsidR="00E06D7A">
        <w:rPr>
          <w:rtl/>
        </w:rPr>
        <w:t xml:space="preserve"> </w:t>
      </w:r>
      <w:r w:rsidRPr="0075697D">
        <w:rPr>
          <w:rtl/>
        </w:rPr>
        <w:t>الكبيرة</w:t>
      </w:r>
      <w:r w:rsidR="00E06D7A">
        <w:rPr>
          <w:rtl/>
        </w:rPr>
        <w:t xml:space="preserve"> </w:t>
      </w:r>
      <w:r w:rsidRPr="0075697D">
        <w:rPr>
          <w:rtl/>
        </w:rPr>
        <w:t>وغير</w:t>
      </w:r>
      <w:r w:rsidR="00E06D7A">
        <w:rPr>
          <w:rtl/>
        </w:rPr>
        <w:t xml:space="preserve"> </w:t>
      </w:r>
      <w:r w:rsidRPr="0075697D">
        <w:rPr>
          <w:rtl/>
        </w:rPr>
        <w:t>المسبوقة</w:t>
      </w:r>
      <w:r w:rsidR="00E06D7A">
        <w:rPr>
          <w:rtl/>
        </w:rPr>
        <w:t xml:space="preserve"> </w:t>
      </w:r>
      <w:r w:rsidRPr="0075697D">
        <w:rPr>
          <w:rtl/>
        </w:rPr>
        <w:t>والتي</w:t>
      </w:r>
      <w:r w:rsidR="00E06D7A">
        <w:rPr>
          <w:rtl/>
        </w:rPr>
        <w:t xml:space="preserve"> </w:t>
      </w:r>
      <w:r w:rsidRPr="0075697D">
        <w:rPr>
          <w:rtl/>
        </w:rPr>
        <w:t>وصلت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أكثر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100</w:t>
      </w:r>
      <w:r w:rsidR="00E06D7A">
        <w:rPr>
          <w:rtl/>
        </w:rPr>
        <w:t xml:space="preserve"> </w:t>
      </w:r>
      <w:r w:rsidRPr="0075697D">
        <w:rPr>
          <w:rtl/>
        </w:rPr>
        <w:t>%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عدد</w:t>
      </w:r>
      <w:r w:rsidR="00E06D7A">
        <w:rPr>
          <w:rtl/>
        </w:rPr>
        <w:t xml:space="preserve"> </w:t>
      </w:r>
      <w:r w:rsidRPr="0075697D">
        <w:rPr>
          <w:rtl/>
        </w:rPr>
        <w:t>السكان</w:t>
      </w:r>
      <w:r w:rsidR="00E06D7A">
        <w:rPr>
          <w:rtl/>
        </w:rPr>
        <w:t xml:space="preserve"> </w:t>
      </w:r>
      <w:r w:rsidRPr="0075697D">
        <w:rPr>
          <w:rtl/>
        </w:rPr>
        <w:t>خلال</w:t>
      </w:r>
      <w:r w:rsidR="00E06D7A">
        <w:rPr>
          <w:rtl/>
        </w:rPr>
        <w:t xml:space="preserve"> </w:t>
      </w:r>
      <w:r w:rsidRPr="0075697D">
        <w:rPr>
          <w:rtl/>
        </w:rPr>
        <w:t>السنوات</w:t>
      </w:r>
      <w:r w:rsidR="00E06D7A">
        <w:rPr>
          <w:rtl/>
        </w:rPr>
        <w:t xml:space="preserve"> </w:t>
      </w:r>
      <w:r w:rsidRPr="0075697D">
        <w:rPr>
          <w:rtl/>
        </w:rPr>
        <w:t>الأخيرة،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القدرات</w:t>
      </w:r>
      <w:r w:rsidR="00E06D7A">
        <w:rPr>
          <w:rtl/>
        </w:rPr>
        <w:t xml:space="preserve"> </w:t>
      </w:r>
      <w:r w:rsidRPr="0075697D">
        <w:rPr>
          <w:rtl/>
        </w:rPr>
        <w:t>الفنية</w:t>
      </w:r>
      <w:r w:rsidR="00E06D7A">
        <w:rPr>
          <w:rtl/>
        </w:rPr>
        <w:t xml:space="preserve"> </w:t>
      </w:r>
      <w:r w:rsidRPr="0075697D">
        <w:rPr>
          <w:rtl/>
        </w:rPr>
        <w:t>للكادر</w:t>
      </w:r>
      <w:r w:rsidR="00E06D7A">
        <w:rPr>
          <w:rtl/>
        </w:rPr>
        <w:t xml:space="preserve"> </w:t>
      </w:r>
      <w:r w:rsidRPr="0075697D">
        <w:rPr>
          <w:rtl/>
        </w:rPr>
        <w:t>البشري</w:t>
      </w:r>
      <w:r w:rsidR="00E06D7A">
        <w:rPr>
          <w:rtl/>
        </w:rPr>
        <w:t xml:space="preserve"> </w:t>
      </w:r>
      <w:r w:rsidRPr="0075697D">
        <w:rPr>
          <w:rtl/>
        </w:rPr>
        <w:t>للتعامل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الآليات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لا</w:t>
      </w:r>
      <w:r w:rsidR="00E06D7A">
        <w:rPr>
          <w:rtl/>
        </w:rPr>
        <w:t xml:space="preserve"> </w:t>
      </w:r>
      <w:r w:rsidRPr="0075697D">
        <w:rPr>
          <w:rtl/>
        </w:rPr>
        <w:t>تزال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مرحلة</w:t>
      </w:r>
      <w:r w:rsidR="00E06D7A">
        <w:rPr>
          <w:rtl/>
        </w:rPr>
        <w:t xml:space="preserve"> </w:t>
      </w:r>
      <w:r w:rsidRPr="0075697D">
        <w:rPr>
          <w:rtl/>
        </w:rPr>
        <w:t>البناء</w:t>
      </w:r>
      <w:r w:rsidR="00E06D7A">
        <w:rPr>
          <w:rtl/>
        </w:rPr>
        <w:t xml:space="preserve"> </w:t>
      </w:r>
      <w:r w:rsidRPr="0075697D">
        <w:rPr>
          <w:rtl/>
        </w:rPr>
        <w:t>والتطوير.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وتستفيد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أنشطة</w:t>
      </w:r>
      <w:r w:rsidR="00E06D7A">
        <w:rPr>
          <w:rtl/>
        </w:rPr>
        <w:t xml:space="preserve"> </w:t>
      </w:r>
      <w:r w:rsidRPr="0075697D">
        <w:rPr>
          <w:rtl/>
        </w:rPr>
        <w:t>وبرامج</w:t>
      </w:r>
      <w:r w:rsidR="00E06D7A">
        <w:rPr>
          <w:rtl/>
        </w:rPr>
        <w:t xml:space="preserve"> </w:t>
      </w:r>
      <w:r w:rsidRPr="0075697D">
        <w:rPr>
          <w:rtl/>
        </w:rPr>
        <w:t>مركز</w:t>
      </w:r>
      <w:r w:rsidR="00E06D7A">
        <w:rPr>
          <w:rtl/>
        </w:rPr>
        <w:t xml:space="preserve"> </w:t>
      </w:r>
      <w:r w:rsidRPr="0075697D">
        <w:rPr>
          <w:rtl/>
        </w:rPr>
        <w:t>الأمم</w:t>
      </w:r>
      <w:r w:rsidR="00E06D7A">
        <w:rPr>
          <w:rtl/>
        </w:rPr>
        <w:t xml:space="preserve"> </w:t>
      </w:r>
      <w:r w:rsidRPr="0075697D">
        <w:rPr>
          <w:rtl/>
        </w:rPr>
        <w:t>المتحدة</w:t>
      </w:r>
      <w:r w:rsidR="00E06D7A">
        <w:rPr>
          <w:rtl/>
        </w:rPr>
        <w:t xml:space="preserve"> </w:t>
      </w:r>
      <w:r w:rsidRPr="0075697D">
        <w:rPr>
          <w:rtl/>
        </w:rPr>
        <w:t>للتدريب</w:t>
      </w:r>
      <w:r w:rsidR="00E06D7A">
        <w:rPr>
          <w:rtl/>
        </w:rPr>
        <w:t xml:space="preserve"> </w:t>
      </w:r>
      <w:r w:rsidRPr="0075697D">
        <w:rPr>
          <w:rtl/>
        </w:rPr>
        <w:t>والتوثيق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مجال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لجنوب</w:t>
      </w:r>
      <w:r w:rsidR="00E06D7A">
        <w:rPr>
          <w:rtl/>
        </w:rPr>
        <w:t xml:space="preserve"> </w:t>
      </w:r>
      <w:r w:rsidRPr="0075697D">
        <w:rPr>
          <w:rtl/>
        </w:rPr>
        <w:t>غرب</w:t>
      </w:r>
      <w:r w:rsidR="00E06D7A">
        <w:rPr>
          <w:rtl/>
        </w:rPr>
        <w:t xml:space="preserve"> </w:t>
      </w:r>
      <w:r w:rsidRPr="0075697D">
        <w:rPr>
          <w:rtl/>
        </w:rPr>
        <w:t>آسيا</w:t>
      </w:r>
      <w:r w:rsidR="00E06D7A">
        <w:rPr>
          <w:rtl/>
        </w:rPr>
        <w:t xml:space="preserve"> </w:t>
      </w:r>
      <w:r w:rsidRPr="0075697D">
        <w:rPr>
          <w:rtl/>
        </w:rPr>
        <w:t>والمنطقة</w:t>
      </w:r>
      <w:r w:rsidR="00E06D7A">
        <w:rPr>
          <w:rtl/>
        </w:rPr>
        <w:t xml:space="preserve"> </w:t>
      </w:r>
      <w:r w:rsidRPr="0075697D">
        <w:rPr>
          <w:rtl/>
        </w:rPr>
        <w:t>العربية</w:t>
      </w:r>
      <w:r w:rsidR="00E06D7A">
        <w:rPr>
          <w:rtl/>
        </w:rPr>
        <w:t xml:space="preserve"> </w:t>
      </w:r>
      <w:r w:rsidRPr="0075697D">
        <w:rPr>
          <w:rtl/>
        </w:rPr>
        <w:t>بالدوحة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افتتاحه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مايو</w:t>
      </w:r>
      <w:r w:rsidR="00E06D7A">
        <w:rPr>
          <w:rtl/>
        </w:rPr>
        <w:t xml:space="preserve"> </w:t>
      </w:r>
      <w:r w:rsidRPr="0075697D">
        <w:rPr>
          <w:rtl/>
        </w:rPr>
        <w:t>2009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تذليل</w:t>
      </w:r>
      <w:r w:rsidR="00E06D7A">
        <w:rPr>
          <w:rtl/>
        </w:rPr>
        <w:t xml:space="preserve"> </w:t>
      </w:r>
      <w:r w:rsidRPr="0075697D">
        <w:rPr>
          <w:rtl/>
        </w:rPr>
        <w:t>بعض</w:t>
      </w:r>
      <w:r w:rsidR="00E06D7A">
        <w:rPr>
          <w:rtl/>
        </w:rPr>
        <w:t xml:space="preserve"> </w:t>
      </w:r>
      <w:r w:rsidRPr="0075697D">
        <w:rPr>
          <w:rtl/>
        </w:rPr>
        <w:t>هذه</w:t>
      </w:r>
      <w:r w:rsidR="00E06D7A">
        <w:rPr>
          <w:rtl/>
        </w:rPr>
        <w:t xml:space="preserve"> </w:t>
      </w:r>
      <w:r w:rsidRPr="0075697D">
        <w:rPr>
          <w:rtl/>
        </w:rPr>
        <w:t>الصعوبات</w:t>
      </w:r>
      <w:r w:rsidR="00E06D7A">
        <w:rPr>
          <w:rtl/>
        </w:rPr>
        <w:t xml:space="preserve"> </w:t>
      </w:r>
      <w:r w:rsidRPr="0075697D">
        <w:rPr>
          <w:rtl/>
        </w:rPr>
        <w:t>والتحديات.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295-</w:t>
      </w:r>
      <w:r w:rsidRPr="00D1043D">
        <w:rPr>
          <w:rtl/>
        </w:rPr>
        <w:tab/>
      </w:r>
      <w:r w:rsidRPr="0075697D">
        <w:rPr>
          <w:rtl/>
        </w:rPr>
        <w:t>تواصل</w:t>
      </w:r>
      <w:r w:rsidR="00E06D7A">
        <w:rPr>
          <w:rtl/>
        </w:rPr>
        <w:t xml:space="preserve"> </w:t>
      </w:r>
      <w:r w:rsidRPr="0075697D">
        <w:rPr>
          <w:rtl/>
        </w:rPr>
        <w:t>الآليات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بقضايا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جهودها</w:t>
      </w:r>
      <w:r w:rsidR="00E06D7A">
        <w:rPr>
          <w:rtl/>
        </w:rPr>
        <w:t xml:space="preserve"> </w:t>
      </w:r>
      <w:r w:rsidRPr="0075697D">
        <w:rPr>
          <w:rtl/>
        </w:rPr>
        <w:t>الرامية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مراجعة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الوطنية،</w:t>
      </w:r>
      <w:r w:rsidR="00E06D7A">
        <w:rPr>
          <w:rtl/>
        </w:rPr>
        <w:t xml:space="preserve"> </w:t>
      </w:r>
      <w:r w:rsidRPr="0075697D">
        <w:rPr>
          <w:rtl/>
        </w:rPr>
        <w:t>وتعديلها</w:t>
      </w:r>
      <w:r w:rsidR="00E06D7A">
        <w:rPr>
          <w:rtl/>
        </w:rPr>
        <w:t xml:space="preserve"> </w:t>
      </w:r>
      <w:r w:rsidRPr="0075697D">
        <w:rPr>
          <w:rtl/>
        </w:rPr>
        <w:t>بما</w:t>
      </w:r>
      <w:r w:rsidR="00E06D7A">
        <w:rPr>
          <w:rtl/>
        </w:rPr>
        <w:t xml:space="preserve"> </w:t>
      </w:r>
      <w:r w:rsidRPr="0075697D">
        <w:rPr>
          <w:rtl/>
        </w:rPr>
        <w:t>يتوافق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المواثيق</w:t>
      </w:r>
      <w:r w:rsidR="00E06D7A">
        <w:rPr>
          <w:rtl/>
        </w:rPr>
        <w:t xml:space="preserve"> </w:t>
      </w:r>
      <w:r w:rsidRPr="0075697D">
        <w:rPr>
          <w:rtl/>
        </w:rPr>
        <w:t>الدولية،</w:t>
      </w:r>
      <w:r w:rsidR="00E06D7A">
        <w:rPr>
          <w:rtl/>
        </w:rPr>
        <w:t xml:space="preserve"> </w:t>
      </w:r>
      <w:r w:rsidRPr="0075697D">
        <w:rPr>
          <w:rtl/>
        </w:rPr>
        <w:t>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مقترحات</w:t>
      </w:r>
      <w:r w:rsidR="00E06D7A">
        <w:rPr>
          <w:rtl/>
        </w:rPr>
        <w:t xml:space="preserve"> </w:t>
      </w:r>
      <w:r w:rsidRPr="0075697D">
        <w:rPr>
          <w:rtl/>
        </w:rPr>
        <w:t>لقوانين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شأنها</w:t>
      </w:r>
      <w:r w:rsidR="00E06D7A">
        <w:rPr>
          <w:rtl/>
        </w:rPr>
        <w:t xml:space="preserve"> </w:t>
      </w:r>
      <w:r w:rsidRPr="0075697D">
        <w:rPr>
          <w:rtl/>
        </w:rPr>
        <w:t>تعزيز</w:t>
      </w:r>
      <w:r w:rsidR="00E06D7A">
        <w:rPr>
          <w:rtl/>
        </w:rPr>
        <w:t xml:space="preserve"> </w:t>
      </w:r>
      <w:r w:rsidRPr="0075697D">
        <w:rPr>
          <w:rtl/>
        </w:rPr>
        <w:t>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بالإضافة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تقديم</w:t>
      </w:r>
      <w:r w:rsidR="00E06D7A">
        <w:rPr>
          <w:rtl/>
        </w:rPr>
        <w:t xml:space="preserve"> </w:t>
      </w:r>
      <w:r w:rsidRPr="0075697D">
        <w:rPr>
          <w:rtl/>
        </w:rPr>
        <w:t>المقترحات</w:t>
      </w:r>
      <w:r w:rsidR="00E06D7A">
        <w:rPr>
          <w:rtl/>
        </w:rPr>
        <w:t xml:space="preserve"> </w:t>
      </w:r>
      <w:r w:rsidRPr="0075697D">
        <w:rPr>
          <w:rtl/>
        </w:rPr>
        <w:t>بشأن</w:t>
      </w:r>
      <w:r w:rsidR="00E06D7A">
        <w:rPr>
          <w:rtl/>
        </w:rPr>
        <w:t xml:space="preserve"> </w:t>
      </w:r>
      <w:r w:rsidRPr="0075697D">
        <w:rPr>
          <w:rtl/>
        </w:rPr>
        <w:t>الانضمام</w:t>
      </w:r>
      <w:r w:rsidR="00E06D7A">
        <w:rPr>
          <w:rtl/>
        </w:rPr>
        <w:t xml:space="preserve"> </w:t>
      </w:r>
      <w:r w:rsidRPr="0075697D">
        <w:rPr>
          <w:rtl/>
        </w:rPr>
        <w:t>إلى</w:t>
      </w:r>
      <w:r w:rsidR="00E06D7A">
        <w:rPr>
          <w:rtl/>
        </w:rPr>
        <w:t xml:space="preserve"> </w:t>
      </w:r>
      <w:r w:rsidRPr="0075697D">
        <w:rPr>
          <w:rtl/>
        </w:rPr>
        <w:t>الاتفاقيات</w:t>
      </w:r>
      <w:r w:rsidR="00E06D7A">
        <w:rPr>
          <w:rtl/>
        </w:rPr>
        <w:t xml:space="preserve"> </w:t>
      </w:r>
      <w:r w:rsidRPr="0075697D">
        <w:rPr>
          <w:rtl/>
        </w:rPr>
        <w:t>الدولية.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296-</w:t>
      </w:r>
      <w:r w:rsidRPr="00D1043D">
        <w:rPr>
          <w:rtl/>
        </w:rPr>
        <w:tab/>
      </w:r>
      <w:r w:rsidRPr="0075697D">
        <w:rPr>
          <w:rtl/>
        </w:rPr>
        <w:t>ونسبة</w:t>
      </w:r>
      <w:r w:rsidR="00E06D7A">
        <w:rPr>
          <w:rtl/>
        </w:rPr>
        <w:t xml:space="preserve"> </w:t>
      </w:r>
      <w:r w:rsidRPr="0075697D">
        <w:rPr>
          <w:rtl/>
        </w:rPr>
        <w:t>لانضمام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مؤخراً</w:t>
      </w:r>
      <w:r w:rsidR="00E06D7A">
        <w:rPr>
          <w:rtl/>
        </w:rPr>
        <w:t xml:space="preserve"> </w:t>
      </w:r>
      <w:r w:rsidRPr="0075697D">
        <w:rPr>
          <w:rtl/>
        </w:rPr>
        <w:t>للعهدين</w:t>
      </w:r>
      <w:r w:rsidR="00E06D7A">
        <w:rPr>
          <w:rtl/>
        </w:rPr>
        <w:t xml:space="preserve"> </w:t>
      </w:r>
      <w:r w:rsidRPr="0075697D">
        <w:rPr>
          <w:rtl/>
        </w:rPr>
        <w:t>الدوليين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تشكيل</w:t>
      </w:r>
      <w:r w:rsidR="00E06D7A">
        <w:rPr>
          <w:rtl/>
        </w:rPr>
        <w:t xml:space="preserve"> </w:t>
      </w:r>
      <w:r w:rsidRPr="0075697D">
        <w:rPr>
          <w:rtl/>
        </w:rPr>
        <w:t>لجنة</w:t>
      </w:r>
      <w:r w:rsidR="00E06D7A">
        <w:rPr>
          <w:rtl/>
        </w:rPr>
        <w:t xml:space="preserve"> </w:t>
      </w:r>
      <w:r w:rsidRPr="0075697D">
        <w:rPr>
          <w:rtl/>
        </w:rPr>
        <w:t>لدراسة</w:t>
      </w:r>
      <w:r w:rsidR="00E06D7A">
        <w:rPr>
          <w:rtl/>
        </w:rPr>
        <w:t xml:space="preserve"> </w:t>
      </w:r>
      <w:r w:rsidRPr="0075697D">
        <w:rPr>
          <w:rtl/>
        </w:rPr>
        <w:t>التشريعات</w:t>
      </w:r>
      <w:r w:rsidR="00E06D7A">
        <w:rPr>
          <w:rtl/>
        </w:rPr>
        <w:t xml:space="preserve"> </w:t>
      </w:r>
      <w:r w:rsidRPr="0075697D">
        <w:rPr>
          <w:rtl/>
        </w:rPr>
        <w:t>المعمول</w:t>
      </w:r>
      <w:r w:rsidR="00E06D7A">
        <w:rPr>
          <w:rtl/>
        </w:rPr>
        <w:t xml:space="preserve"> </w:t>
      </w:r>
      <w:r w:rsidRPr="0075697D">
        <w:rPr>
          <w:rtl/>
        </w:rPr>
        <w:t>بها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ومدى</w:t>
      </w:r>
      <w:r w:rsidR="00E06D7A">
        <w:rPr>
          <w:rtl/>
        </w:rPr>
        <w:t xml:space="preserve"> </w:t>
      </w:r>
      <w:r w:rsidRPr="0075697D">
        <w:rPr>
          <w:rtl/>
        </w:rPr>
        <w:t>ملا</w:t>
      </w:r>
      <w:r w:rsidRPr="0075697D">
        <w:rPr>
          <w:rFonts w:hint="eastAsia"/>
          <w:rtl/>
        </w:rPr>
        <w:t>ء</w:t>
      </w:r>
      <w:r w:rsidRPr="0075697D">
        <w:rPr>
          <w:rtl/>
        </w:rPr>
        <w:t>متها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أحكام</w:t>
      </w:r>
      <w:r w:rsidR="00E06D7A">
        <w:rPr>
          <w:rtl/>
        </w:rPr>
        <w:t xml:space="preserve"> </w:t>
      </w:r>
      <w:r w:rsidRPr="0075697D">
        <w:rPr>
          <w:rtl/>
        </w:rPr>
        <w:t>ومواد</w:t>
      </w:r>
      <w:r w:rsidR="00E06D7A">
        <w:rPr>
          <w:rtl/>
        </w:rPr>
        <w:t xml:space="preserve"> </w:t>
      </w:r>
      <w:r w:rsidRPr="0075697D">
        <w:rPr>
          <w:rtl/>
        </w:rPr>
        <w:t>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المدنية</w:t>
      </w:r>
      <w:r w:rsidR="00E06D7A">
        <w:rPr>
          <w:rtl/>
        </w:rPr>
        <w:t xml:space="preserve"> </w:t>
      </w:r>
      <w:r w:rsidRPr="0075697D">
        <w:rPr>
          <w:rtl/>
        </w:rPr>
        <w:t>والسياسية</w:t>
      </w:r>
      <w:r w:rsidR="00E06D7A">
        <w:rPr>
          <w:rtl/>
        </w:rPr>
        <w:t xml:space="preserve"> </w:t>
      </w:r>
      <w:r w:rsidRPr="0075697D">
        <w:rPr>
          <w:rtl/>
        </w:rPr>
        <w:t>والعهد</w:t>
      </w:r>
      <w:r w:rsidR="00E06D7A">
        <w:rPr>
          <w:rtl/>
        </w:rPr>
        <w:t xml:space="preserve"> </w:t>
      </w:r>
      <w:r w:rsidRPr="0075697D">
        <w:rPr>
          <w:rtl/>
        </w:rPr>
        <w:t>الدولي</w:t>
      </w:r>
      <w:r w:rsidR="00E06D7A">
        <w:rPr>
          <w:rtl/>
        </w:rPr>
        <w:t xml:space="preserve"> </w:t>
      </w:r>
      <w:r w:rsidRPr="0075697D">
        <w:rPr>
          <w:rtl/>
        </w:rPr>
        <w:t>الخاص</w:t>
      </w:r>
      <w:r w:rsidR="00E06D7A">
        <w:rPr>
          <w:rtl/>
        </w:rPr>
        <w:t xml:space="preserve"> </w:t>
      </w:r>
      <w:r w:rsidRPr="0075697D">
        <w:rPr>
          <w:rtl/>
        </w:rPr>
        <w:t>بالحقوق</w:t>
      </w:r>
      <w:r w:rsidR="00E06D7A">
        <w:rPr>
          <w:rtl/>
        </w:rPr>
        <w:t xml:space="preserve"> </w:t>
      </w:r>
      <w:r w:rsidRPr="0075697D">
        <w:rPr>
          <w:rtl/>
        </w:rPr>
        <w:t>الاقتصادية</w:t>
      </w:r>
      <w:r w:rsidR="00E06D7A">
        <w:rPr>
          <w:rtl/>
        </w:rPr>
        <w:t xml:space="preserve"> </w:t>
      </w:r>
      <w:r w:rsidRPr="0075697D">
        <w:rPr>
          <w:rtl/>
        </w:rPr>
        <w:t>والاجتماعية</w:t>
      </w:r>
      <w:r w:rsidR="00E06D7A">
        <w:rPr>
          <w:rtl/>
        </w:rPr>
        <w:t xml:space="preserve"> </w:t>
      </w:r>
      <w:r w:rsidRPr="0075697D">
        <w:rPr>
          <w:rtl/>
        </w:rPr>
        <w:t>والثقافية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بموجب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الصادر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اجتماعه</w:t>
      </w:r>
      <w:r w:rsidR="00E06D7A">
        <w:rPr>
          <w:rtl/>
        </w:rPr>
        <w:t xml:space="preserve"> </w:t>
      </w:r>
      <w:r w:rsidRPr="0075697D">
        <w:rPr>
          <w:rtl/>
        </w:rPr>
        <w:t>العادي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(27)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2018،</w:t>
      </w:r>
      <w:r w:rsidR="00E06D7A">
        <w:rPr>
          <w:rtl/>
        </w:rPr>
        <w:t xml:space="preserve"> </w:t>
      </w:r>
      <w:r w:rsidRPr="0075697D">
        <w:rPr>
          <w:rtl/>
        </w:rPr>
        <w:t>المنعقد</w:t>
      </w:r>
      <w:r w:rsidR="00E06D7A">
        <w:rPr>
          <w:rtl/>
        </w:rPr>
        <w:t xml:space="preserve"> </w:t>
      </w:r>
      <w:r w:rsidRPr="0075697D">
        <w:rPr>
          <w:rtl/>
        </w:rPr>
        <w:t>بتاريخ</w:t>
      </w:r>
      <w:r w:rsidR="00E06D7A">
        <w:rPr>
          <w:rtl/>
        </w:rPr>
        <w:t xml:space="preserve"> </w:t>
      </w:r>
      <w:r w:rsidRPr="0075697D">
        <w:rPr>
          <w:rtl/>
        </w:rPr>
        <w:t>10/10/2018،</w:t>
      </w:r>
      <w:r w:rsidR="00E06D7A">
        <w:rPr>
          <w:rtl/>
        </w:rPr>
        <w:t xml:space="preserve"> </w:t>
      </w:r>
      <w:r w:rsidRPr="0075697D">
        <w:rPr>
          <w:rtl/>
        </w:rPr>
        <w:t>برئاسة</w:t>
      </w:r>
      <w:r w:rsidR="00E06D7A">
        <w:rPr>
          <w:rtl/>
        </w:rPr>
        <w:t xml:space="preserve"> </w:t>
      </w:r>
      <w:r w:rsidRPr="0075697D">
        <w:rPr>
          <w:rtl/>
        </w:rPr>
        <w:t>سعادة</w:t>
      </w:r>
      <w:r w:rsidR="00E06D7A">
        <w:rPr>
          <w:rtl/>
        </w:rPr>
        <w:t xml:space="preserve"> </w:t>
      </w:r>
      <w:r w:rsidRPr="0075697D">
        <w:rPr>
          <w:rtl/>
        </w:rPr>
        <w:t>الأمين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وعضوية</w:t>
      </w:r>
      <w:r w:rsidR="00E06D7A">
        <w:rPr>
          <w:rtl/>
        </w:rPr>
        <w:t xml:space="preserve"> </w:t>
      </w:r>
      <w:r w:rsidRPr="0075697D">
        <w:rPr>
          <w:rtl/>
        </w:rPr>
        <w:t>كل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التالية: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الخارجية،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الداخلية،</w:t>
      </w:r>
      <w:r w:rsidR="00E06D7A">
        <w:rPr>
          <w:rtl/>
        </w:rPr>
        <w:t xml:space="preserve"> </w:t>
      </w:r>
      <w:r w:rsidRPr="0075697D">
        <w:rPr>
          <w:rtl/>
        </w:rPr>
        <w:t>الأمانة</w:t>
      </w:r>
      <w:r w:rsidR="00E06D7A">
        <w:rPr>
          <w:rtl/>
        </w:rPr>
        <w:t xml:space="preserve"> </w:t>
      </w:r>
      <w:r w:rsidRPr="0075697D">
        <w:rPr>
          <w:rtl/>
        </w:rPr>
        <w:t>العامة</w:t>
      </w:r>
      <w:r w:rsidR="00E06D7A">
        <w:rPr>
          <w:rtl/>
        </w:rPr>
        <w:t xml:space="preserve"> </w:t>
      </w:r>
      <w:r w:rsidRPr="0075697D">
        <w:rPr>
          <w:rtl/>
        </w:rPr>
        <w:t>لمجلس</w:t>
      </w:r>
      <w:r w:rsidR="00E06D7A">
        <w:rPr>
          <w:rtl/>
        </w:rPr>
        <w:t xml:space="preserve"> </w:t>
      </w:r>
      <w:r w:rsidRPr="0075697D">
        <w:rPr>
          <w:rtl/>
        </w:rPr>
        <w:t>الوزراء،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الشورى،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العدل،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التنمية</w:t>
      </w:r>
      <w:r w:rsidR="00E06D7A">
        <w:rPr>
          <w:rtl/>
        </w:rPr>
        <w:t xml:space="preserve"> </w:t>
      </w:r>
      <w:r w:rsidRPr="0075697D">
        <w:rPr>
          <w:rtl/>
        </w:rPr>
        <w:t>الإدارية</w:t>
      </w:r>
      <w:r w:rsidR="00E06D7A">
        <w:rPr>
          <w:rtl/>
        </w:rPr>
        <w:t xml:space="preserve"> </w:t>
      </w:r>
      <w:r w:rsidRPr="0075697D">
        <w:rPr>
          <w:rtl/>
        </w:rPr>
        <w:t>والعمل</w:t>
      </w:r>
      <w:r w:rsidR="00E06D7A">
        <w:rPr>
          <w:rtl/>
        </w:rPr>
        <w:t xml:space="preserve"> </w:t>
      </w:r>
      <w:r w:rsidRPr="0075697D">
        <w:rPr>
          <w:rtl/>
        </w:rPr>
        <w:t>والشؤون</w:t>
      </w:r>
      <w:r w:rsidR="00E06D7A">
        <w:rPr>
          <w:rtl/>
        </w:rPr>
        <w:t xml:space="preserve"> </w:t>
      </w:r>
      <w:r w:rsidRPr="0075697D">
        <w:rPr>
          <w:rtl/>
        </w:rPr>
        <w:t>الاجتماعية،</w:t>
      </w:r>
      <w:r w:rsidR="00E06D7A">
        <w:rPr>
          <w:rtl/>
        </w:rPr>
        <w:t xml:space="preserve"> </w:t>
      </w:r>
      <w:r w:rsidRPr="0075697D">
        <w:rPr>
          <w:rtl/>
        </w:rPr>
        <w:t>وزارة</w:t>
      </w:r>
      <w:r w:rsidR="00E06D7A">
        <w:rPr>
          <w:rtl/>
        </w:rPr>
        <w:t xml:space="preserve"> </w:t>
      </w:r>
      <w:r w:rsidRPr="0075697D">
        <w:rPr>
          <w:rtl/>
        </w:rPr>
        <w:t>الاقتصاد</w:t>
      </w:r>
      <w:r w:rsidR="00E06D7A">
        <w:rPr>
          <w:rtl/>
        </w:rPr>
        <w:t xml:space="preserve"> </w:t>
      </w:r>
      <w:r w:rsidRPr="0075697D">
        <w:rPr>
          <w:rtl/>
        </w:rPr>
        <w:t>والتجارة،</w:t>
      </w:r>
      <w:r w:rsidR="00E06D7A">
        <w:rPr>
          <w:rtl/>
        </w:rPr>
        <w:t xml:space="preserve"> </w:t>
      </w:r>
      <w:r w:rsidRPr="0075697D">
        <w:rPr>
          <w:rtl/>
        </w:rPr>
        <w:t>النيابة</w:t>
      </w:r>
      <w:r w:rsidR="00E06D7A">
        <w:rPr>
          <w:rtl/>
        </w:rPr>
        <w:t xml:space="preserve"> </w:t>
      </w:r>
      <w:r w:rsidRPr="0075697D">
        <w:rPr>
          <w:rtl/>
        </w:rPr>
        <w:t>العامة،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الإنسان،</w:t>
      </w:r>
      <w:r w:rsidR="00E06D7A">
        <w:rPr>
          <w:rtl/>
        </w:rPr>
        <w:t xml:space="preserve"> </w:t>
      </w:r>
      <w:r w:rsidRPr="0075697D">
        <w:rPr>
          <w:rtl/>
        </w:rPr>
        <w:t>المؤسسة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للعمل</w:t>
      </w:r>
      <w:r w:rsidR="00E06D7A">
        <w:rPr>
          <w:rtl/>
        </w:rPr>
        <w:t xml:space="preserve"> </w:t>
      </w:r>
      <w:r w:rsidRPr="0075697D">
        <w:rPr>
          <w:rtl/>
        </w:rPr>
        <w:t>الاجتماعي.</w:t>
      </w:r>
      <w:r w:rsidR="00E06D7A">
        <w:rPr>
          <w:rtl/>
        </w:rPr>
        <w:t xml:space="preserve"> </w:t>
      </w:r>
      <w:r w:rsidRPr="0075697D">
        <w:rPr>
          <w:rtl/>
        </w:rPr>
        <w:t>وقد</w:t>
      </w:r>
      <w:r w:rsidR="00E06D7A">
        <w:rPr>
          <w:rtl/>
        </w:rPr>
        <w:t xml:space="preserve"> </w:t>
      </w:r>
      <w:r w:rsidRPr="0075697D">
        <w:rPr>
          <w:rtl/>
        </w:rPr>
        <w:t>باشرت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اجتماعاتها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حصر</w:t>
      </w:r>
      <w:r w:rsidR="00E06D7A">
        <w:rPr>
          <w:rtl/>
        </w:rPr>
        <w:t xml:space="preserve"> </w:t>
      </w:r>
      <w:r w:rsidRPr="0075697D">
        <w:rPr>
          <w:rtl/>
        </w:rPr>
        <w:t>القوانين</w:t>
      </w:r>
      <w:r w:rsidR="00E06D7A">
        <w:rPr>
          <w:rtl/>
        </w:rPr>
        <w:t xml:space="preserve"> </w:t>
      </w:r>
      <w:r w:rsidRPr="0075697D">
        <w:rPr>
          <w:rtl/>
        </w:rPr>
        <w:t>والتشريعات</w:t>
      </w:r>
      <w:r w:rsidR="00E06D7A">
        <w:rPr>
          <w:rtl/>
        </w:rPr>
        <w:t xml:space="preserve"> </w:t>
      </w:r>
      <w:r w:rsidRPr="0075697D">
        <w:rPr>
          <w:rtl/>
        </w:rPr>
        <w:t>القطرية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قد</w:t>
      </w:r>
      <w:r w:rsidR="00E06D7A">
        <w:rPr>
          <w:rtl/>
        </w:rPr>
        <w:t xml:space="preserve"> </w:t>
      </w:r>
      <w:r w:rsidRPr="0075697D">
        <w:rPr>
          <w:rtl/>
        </w:rPr>
        <w:t>تتعارض</w:t>
      </w:r>
      <w:r w:rsidR="00E06D7A">
        <w:rPr>
          <w:rtl/>
        </w:rPr>
        <w:t xml:space="preserve"> </w:t>
      </w:r>
      <w:r w:rsidRPr="0075697D">
        <w:rPr>
          <w:rtl/>
        </w:rPr>
        <w:t>مع</w:t>
      </w:r>
      <w:r w:rsidR="00E06D7A">
        <w:rPr>
          <w:rtl/>
        </w:rPr>
        <w:t xml:space="preserve"> </w:t>
      </w:r>
      <w:r w:rsidRPr="0075697D">
        <w:rPr>
          <w:rtl/>
        </w:rPr>
        <w:t>مواد</w:t>
      </w:r>
      <w:r w:rsidR="00E06D7A">
        <w:rPr>
          <w:rtl/>
        </w:rPr>
        <w:t xml:space="preserve"> </w:t>
      </w:r>
      <w:r w:rsidRPr="0075697D">
        <w:rPr>
          <w:rtl/>
        </w:rPr>
        <w:t>العهدين</w:t>
      </w:r>
      <w:r w:rsidR="00E06D7A">
        <w:rPr>
          <w:rtl/>
        </w:rPr>
        <w:t xml:space="preserve"> </w:t>
      </w:r>
      <w:r w:rsidRPr="0075697D">
        <w:rPr>
          <w:rtl/>
        </w:rPr>
        <w:t>الدوليين،</w:t>
      </w:r>
      <w:r w:rsidR="00E06D7A">
        <w:rPr>
          <w:rtl/>
        </w:rPr>
        <w:t xml:space="preserve"> </w:t>
      </w:r>
      <w:r w:rsidRPr="0075697D">
        <w:rPr>
          <w:rtl/>
        </w:rPr>
        <w:t>وذلك</w:t>
      </w:r>
      <w:r w:rsidR="00E06D7A">
        <w:rPr>
          <w:rtl/>
        </w:rPr>
        <w:t xml:space="preserve"> </w:t>
      </w:r>
      <w:r w:rsidRPr="0075697D">
        <w:rPr>
          <w:rtl/>
        </w:rPr>
        <w:t>لمناقشتها</w:t>
      </w:r>
      <w:r w:rsidR="00E06D7A">
        <w:rPr>
          <w:rtl/>
        </w:rPr>
        <w:t xml:space="preserve"> </w:t>
      </w:r>
      <w:r w:rsidRPr="0075697D">
        <w:rPr>
          <w:rtl/>
        </w:rPr>
        <w:t>ودراستها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قبل</w:t>
      </w:r>
      <w:r w:rsidR="00E06D7A">
        <w:rPr>
          <w:rtl/>
        </w:rPr>
        <w:t xml:space="preserve"> </w:t>
      </w:r>
      <w:r w:rsidRPr="0075697D">
        <w:rPr>
          <w:rtl/>
        </w:rPr>
        <w:t>أعضاء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لإبداء</w:t>
      </w:r>
      <w:r w:rsidR="00E06D7A">
        <w:rPr>
          <w:rtl/>
        </w:rPr>
        <w:t xml:space="preserve"> </w:t>
      </w:r>
      <w:r w:rsidRPr="0075697D">
        <w:rPr>
          <w:rtl/>
        </w:rPr>
        <w:t>الآراء</w:t>
      </w:r>
      <w:r w:rsidR="00E06D7A">
        <w:rPr>
          <w:rtl/>
        </w:rPr>
        <w:t xml:space="preserve"> </w:t>
      </w:r>
      <w:r w:rsidRPr="0075697D">
        <w:rPr>
          <w:rtl/>
        </w:rPr>
        <w:t>حولها،</w:t>
      </w:r>
      <w:r w:rsidR="00E06D7A">
        <w:rPr>
          <w:rtl/>
        </w:rPr>
        <w:t xml:space="preserve"> </w:t>
      </w:r>
      <w:r w:rsidRPr="0075697D">
        <w:rPr>
          <w:rtl/>
        </w:rPr>
        <w:t>واقتراح</w:t>
      </w:r>
      <w:r w:rsidR="00E06D7A">
        <w:rPr>
          <w:rtl/>
        </w:rPr>
        <w:t xml:space="preserve"> </w:t>
      </w:r>
      <w:r w:rsidRPr="0075697D">
        <w:rPr>
          <w:rtl/>
        </w:rPr>
        <w:t>ما</w:t>
      </w:r>
      <w:r w:rsidR="00E06D7A">
        <w:rPr>
          <w:rtl/>
        </w:rPr>
        <w:t xml:space="preserve"> </w:t>
      </w:r>
      <w:r w:rsidRPr="0075697D">
        <w:rPr>
          <w:rtl/>
        </w:rPr>
        <w:t>تراه</w:t>
      </w:r>
      <w:r w:rsidR="00E06D7A">
        <w:rPr>
          <w:rtl/>
        </w:rPr>
        <w:t xml:space="preserve"> </w:t>
      </w:r>
      <w:r w:rsidRPr="0075697D">
        <w:rPr>
          <w:rtl/>
        </w:rPr>
        <w:t>مناسباً</w:t>
      </w:r>
      <w:r w:rsidR="00E06D7A">
        <w:rPr>
          <w:rtl/>
        </w:rPr>
        <w:t xml:space="preserve"> </w:t>
      </w:r>
      <w:r w:rsidRPr="0075697D">
        <w:rPr>
          <w:rtl/>
        </w:rPr>
        <w:t>بشأنها،</w:t>
      </w:r>
      <w:r w:rsidR="00E06D7A">
        <w:rPr>
          <w:rtl/>
        </w:rPr>
        <w:t xml:space="preserve"> </w:t>
      </w:r>
      <w:r w:rsidRPr="0075697D">
        <w:rPr>
          <w:rtl/>
        </w:rPr>
        <w:t>وما</w:t>
      </w:r>
      <w:r w:rsidR="00E06D7A">
        <w:rPr>
          <w:rtl/>
        </w:rPr>
        <w:t xml:space="preserve"> </w:t>
      </w:r>
      <w:r w:rsidRPr="0075697D">
        <w:rPr>
          <w:rtl/>
        </w:rPr>
        <w:t>زالت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في</w:t>
      </w:r>
      <w:r w:rsidR="00E06D7A">
        <w:rPr>
          <w:rtl/>
        </w:rPr>
        <w:t xml:space="preserve"> </w:t>
      </w:r>
      <w:r w:rsidRPr="0075697D">
        <w:rPr>
          <w:rFonts w:hint="eastAsia"/>
          <w:rtl/>
        </w:rPr>
        <w:t>طور</w:t>
      </w:r>
      <w:r w:rsidR="00E06D7A">
        <w:rPr>
          <w:rtl/>
        </w:rPr>
        <w:t xml:space="preserve"> </w:t>
      </w:r>
      <w:r w:rsidRPr="0075697D">
        <w:rPr>
          <w:rtl/>
        </w:rPr>
        <w:t>جمع</w:t>
      </w:r>
      <w:r w:rsidR="00E06D7A">
        <w:rPr>
          <w:rtl/>
        </w:rPr>
        <w:t xml:space="preserve"> </w:t>
      </w:r>
      <w:r w:rsidRPr="0075697D">
        <w:rPr>
          <w:rtl/>
        </w:rPr>
        <w:t>واستكمال</w:t>
      </w:r>
      <w:r w:rsidR="00E06D7A">
        <w:rPr>
          <w:rtl/>
        </w:rPr>
        <w:t xml:space="preserve"> </w:t>
      </w:r>
      <w:r w:rsidRPr="0075697D">
        <w:rPr>
          <w:rtl/>
        </w:rPr>
        <w:t>البيانات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الجهات</w:t>
      </w:r>
      <w:r w:rsidR="00E06D7A">
        <w:rPr>
          <w:rtl/>
        </w:rPr>
        <w:t xml:space="preserve"> </w:t>
      </w:r>
      <w:r w:rsidRPr="0075697D">
        <w:rPr>
          <w:rtl/>
        </w:rPr>
        <w:t>المختلفة</w:t>
      </w:r>
      <w:r w:rsidR="00E06D7A">
        <w:rPr>
          <w:rtl/>
        </w:rPr>
        <w:t xml:space="preserve"> </w:t>
      </w:r>
      <w:r w:rsidRPr="0075697D">
        <w:rPr>
          <w:rtl/>
        </w:rPr>
        <w:t>بالدولة.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297-</w:t>
      </w:r>
      <w:r w:rsidRPr="00D1043D">
        <w:rPr>
          <w:rtl/>
        </w:rPr>
        <w:tab/>
      </w:r>
      <w:r w:rsidRPr="0075697D">
        <w:rPr>
          <w:rtl/>
        </w:rPr>
        <w:t>والتزاماً</w:t>
      </w:r>
      <w:r w:rsidR="00E06D7A">
        <w:rPr>
          <w:rtl/>
        </w:rPr>
        <w:t xml:space="preserve"> </w:t>
      </w:r>
      <w:r w:rsidRPr="0075697D">
        <w:rPr>
          <w:rtl/>
        </w:rPr>
        <w:t>وإيماناً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الدولة</w:t>
      </w:r>
      <w:r w:rsidR="00E06D7A">
        <w:rPr>
          <w:rtl/>
        </w:rPr>
        <w:t xml:space="preserve"> </w:t>
      </w:r>
      <w:r w:rsidRPr="0075697D">
        <w:rPr>
          <w:rtl/>
        </w:rPr>
        <w:t>بأهمية</w:t>
      </w:r>
      <w:r w:rsidR="00E06D7A">
        <w:rPr>
          <w:rtl/>
        </w:rPr>
        <w:t xml:space="preserve"> </w:t>
      </w:r>
      <w:r w:rsidRPr="0075697D">
        <w:rPr>
          <w:rtl/>
        </w:rPr>
        <w:t>ال</w:t>
      </w:r>
      <w:r w:rsidRPr="0075697D">
        <w:rPr>
          <w:rFonts w:hint="eastAsia"/>
          <w:rtl/>
        </w:rPr>
        <w:t>إ</w:t>
      </w:r>
      <w:r w:rsidRPr="0075697D">
        <w:rPr>
          <w:rtl/>
        </w:rPr>
        <w:t>يفاء</w:t>
      </w:r>
      <w:r w:rsidR="00E06D7A">
        <w:rPr>
          <w:rtl/>
        </w:rPr>
        <w:t xml:space="preserve"> </w:t>
      </w:r>
      <w:r w:rsidRPr="0075697D">
        <w:rPr>
          <w:rtl/>
        </w:rPr>
        <w:t>بالالتزامات</w:t>
      </w:r>
      <w:r w:rsidR="00E06D7A">
        <w:rPr>
          <w:rtl/>
        </w:rPr>
        <w:t xml:space="preserve"> </w:t>
      </w:r>
      <w:r w:rsidRPr="0075697D">
        <w:rPr>
          <w:rtl/>
        </w:rPr>
        <w:t>الدولية</w:t>
      </w:r>
      <w:r w:rsidR="00E06D7A">
        <w:rPr>
          <w:rtl/>
        </w:rPr>
        <w:t xml:space="preserve"> </w:t>
      </w:r>
      <w:r w:rsidRPr="0075697D">
        <w:rPr>
          <w:rtl/>
        </w:rPr>
        <w:t>فيما</w:t>
      </w:r>
      <w:r w:rsidR="00E06D7A">
        <w:rPr>
          <w:rtl/>
        </w:rPr>
        <w:t xml:space="preserve"> </w:t>
      </w:r>
      <w:r w:rsidRPr="0075697D">
        <w:rPr>
          <w:rtl/>
        </w:rPr>
        <w:t>يتعلق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فقد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إصدار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سعادة</w:t>
      </w:r>
      <w:r w:rsidR="00E06D7A">
        <w:rPr>
          <w:rtl/>
        </w:rPr>
        <w:t xml:space="preserve"> </w:t>
      </w:r>
      <w:r w:rsidRPr="0075697D">
        <w:rPr>
          <w:rtl/>
        </w:rPr>
        <w:t>نائب</w:t>
      </w:r>
      <w:r w:rsidR="00E06D7A">
        <w:rPr>
          <w:rtl/>
        </w:rPr>
        <w:t xml:space="preserve"> </w:t>
      </w:r>
      <w:r w:rsidRPr="0075697D">
        <w:rPr>
          <w:rtl/>
        </w:rPr>
        <w:t>رئيس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وزير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(44)</w:t>
      </w:r>
      <w:r w:rsidR="00E06D7A">
        <w:rPr>
          <w:rtl/>
        </w:rPr>
        <w:t xml:space="preserve"> </w:t>
      </w:r>
      <w:r w:rsidRPr="0075697D">
        <w:rPr>
          <w:rtl/>
        </w:rPr>
        <w:t>لسنة</w:t>
      </w:r>
      <w:r w:rsidR="00E06D7A">
        <w:rPr>
          <w:rtl/>
        </w:rPr>
        <w:t xml:space="preserve"> </w:t>
      </w:r>
      <w:r w:rsidRPr="0075697D">
        <w:rPr>
          <w:rtl/>
        </w:rPr>
        <w:t>2017</w:t>
      </w:r>
      <w:r w:rsidR="00E06D7A">
        <w:rPr>
          <w:rtl/>
        </w:rPr>
        <w:t xml:space="preserve"> </w:t>
      </w:r>
      <w:r w:rsidRPr="0075697D">
        <w:rPr>
          <w:rtl/>
        </w:rPr>
        <w:t>بإنشاء</w:t>
      </w:r>
      <w:r w:rsidR="00E06D7A">
        <w:rPr>
          <w:rtl/>
        </w:rPr>
        <w:t xml:space="preserve"> </w:t>
      </w:r>
      <w:r w:rsidRPr="0075697D">
        <w:rPr>
          <w:rtl/>
        </w:rPr>
        <w:t>قسم</w:t>
      </w:r>
      <w:r w:rsidR="00E06D7A">
        <w:rPr>
          <w:rtl/>
        </w:rPr>
        <w:t xml:space="preserve"> </w:t>
      </w:r>
      <w:r w:rsidRPr="0075697D">
        <w:rPr>
          <w:rtl/>
        </w:rPr>
        <w:t>لجان</w:t>
      </w:r>
      <w:r w:rsidR="00E06D7A">
        <w:rPr>
          <w:rtl/>
        </w:rPr>
        <w:t xml:space="preserve"> </w:t>
      </w:r>
      <w:r w:rsidRPr="0075697D">
        <w:rPr>
          <w:rtl/>
        </w:rPr>
        <w:t>معاهدات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بإدارة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الخارجية،</w:t>
      </w:r>
      <w:r w:rsidR="00E06D7A">
        <w:rPr>
          <w:rtl/>
        </w:rPr>
        <w:t xml:space="preserve"> </w:t>
      </w:r>
      <w:r w:rsidRPr="0075697D">
        <w:rPr>
          <w:rtl/>
        </w:rPr>
        <w:t>والذي</w:t>
      </w:r>
      <w:r w:rsidR="00E06D7A">
        <w:rPr>
          <w:rtl/>
        </w:rPr>
        <w:t xml:space="preserve"> </w:t>
      </w:r>
      <w:r w:rsidRPr="0075697D">
        <w:rPr>
          <w:rtl/>
        </w:rPr>
        <w:t>يختص</w:t>
      </w:r>
      <w:r w:rsidR="00E06D7A">
        <w:rPr>
          <w:rtl/>
        </w:rPr>
        <w:t xml:space="preserve"> </w:t>
      </w:r>
      <w:r w:rsidRPr="0075697D">
        <w:rPr>
          <w:rtl/>
        </w:rPr>
        <w:t>بإعداد</w:t>
      </w:r>
      <w:r w:rsidR="00E06D7A">
        <w:rPr>
          <w:rtl/>
        </w:rPr>
        <w:t xml:space="preserve"> </w:t>
      </w:r>
      <w:r w:rsidRPr="0075697D">
        <w:rPr>
          <w:rtl/>
        </w:rPr>
        <w:t>الخطط</w:t>
      </w:r>
      <w:r w:rsidR="00E06D7A">
        <w:rPr>
          <w:rtl/>
        </w:rPr>
        <w:t xml:space="preserve"> </w:t>
      </w:r>
      <w:r w:rsidRPr="0075697D">
        <w:rPr>
          <w:rtl/>
        </w:rPr>
        <w:t>والمقترحات</w:t>
      </w:r>
      <w:r w:rsidR="00E06D7A">
        <w:rPr>
          <w:rtl/>
        </w:rPr>
        <w:t xml:space="preserve"> </w:t>
      </w:r>
      <w:r w:rsidRPr="0075697D">
        <w:rPr>
          <w:rtl/>
        </w:rPr>
        <w:t>اللازمة</w:t>
      </w:r>
      <w:r w:rsidR="00E06D7A">
        <w:rPr>
          <w:rtl/>
        </w:rPr>
        <w:t xml:space="preserve"> </w:t>
      </w:r>
      <w:r w:rsidRPr="0075697D">
        <w:rPr>
          <w:rtl/>
        </w:rPr>
        <w:t>لتنفيذ</w:t>
      </w:r>
      <w:r w:rsidR="00E06D7A">
        <w:rPr>
          <w:rtl/>
        </w:rPr>
        <w:t xml:space="preserve"> </w:t>
      </w:r>
      <w:r w:rsidRPr="0075697D">
        <w:rPr>
          <w:rtl/>
        </w:rPr>
        <w:t>التوصيات</w:t>
      </w:r>
      <w:r w:rsidR="00E06D7A">
        <w:rPr>
          <w:rtl/>
        </w:rPr>
        <w:t xml:space="preserve"> </w:t>
      </w:r>
      <w:r w:rsidRPr="0075697D">
        <w:rPr>
          <w:rtl/>
        </w:rPr>
        <w:t>الصادرة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الآليات</w:t>
      </w:r>
      <w:r w:rsidR="00E06D7A">
        <w:rPr>
          <w:rtl/>
        </w:rPr>
        <w:t xml:space="preserve"> </w:t>
      </w:r>
      <w:r w:rsidRPr="0075697D">
        <w:rPr>
          <w:rtl/>
        </w:rPr>
        <w:t>التعاهدية</w:t>
      </w:r>
      <w:r w:rsidR="00E06D7A">
        <w:rPr>
          <w:rtl/>
        </w:rPr>
        <w:t xml:space="preserve"> </w:t>
      </w:r>
      <w:r w:rsidRPr="0075697D">
        <w:rPr>
          <w:rtl/>
        </w:rPr>
        <w:t>وغير</w:t>
      </w:r>
      <w:r w:rsidR="00E06D7A">
        <w:rPr>
          <w:rtl/>
        </w:rPr>
        <w:t xml:space="preserve"> </w:t>
      </w:r>
      <w:r w:rsidRPr="0075697D">
        <w:rPr>
          <w:rtl/>
        </w:rPr>
        <w:t>التعاهدية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بحقوق</w:t>
      </w:r>
      <w:r w:rsidR="00E06D7A">
        <w:rPr>
          <w:rtl/>
        </w:rPr>
        <w:t xml:space="preserve"> </w:t>
      </w:r>
      <w:r w:rsidRPr="0075697D">
        <w:rPr>
          <w:rtl/>
        </w:rPr>
        <w:t>الإنسان.</w:t>
      </w:r>
    </w:p>
    <w:p w:rsidR="00E11ED3" w:rsidRPr="0075697D" w:rsidRDefault="00E11ED3" w:rsidP="00E11ED3">
      <w:pPr>
        <w:pStyle w:val="SingleTxtGA"/>
        <w:rPr>
          <w:rtl/>
        </w:rPr>
      </w:pPr>
      <w:r w:rsidRPr="00D1043D">
        <w:rPr>
          <w:rtl/>
        </w:rPr>
        <w:t>298-</w:t>
      </w:r>
      <w:r w:rsidRPr="00D1043D">
        <w:rPr>
          <w:rtl/>
        </w:rPr>
        <w:tab/>
      </w:r>
      <w:r w:rsidRPr="0075697D">
        <w:rPr>
          <w:rtl/>
        </w:rPr>
        <w:t>تعكف</w:t>
      </w:r>
      <w:r w:rsidR="00E06D7A">
        <w:rPr>
          <w:rtl/>
        </w:rPr>
        <w:t xml:space="preserve"> </w:t>
      </w:r>
      <w:r w:rsidRPr="0075697D">
        <w:rPr>
          <w:rtl/>
        </w:rPr>
        <w:t>دولة</w:t>
      </w:r>
      <w:r w:rsidR="00E06D7A">
        <w:rPr>
          <w:rtl/>
        </w:rPr>
        <w:t xml:space="preserve"> </w:t>
      </w:r>
      <w:r w:rsidRPr="0075697D">
        <w:rPr>
          <w:rtl/>
        </w:rPr>
        <w:t>قطر</w:t>
      </w:r>
      <w:r w:rsidR="00E06D7A">
        <w:rPr>
          <w:rtl/>
        </w:rPr>
        <w:t xml:space="preserve"> </w:t>
      </w:r>
      <w:r w:rsidRPr="0075697D">
        <w:rPr>
          <w:rtl/>
        </w:rPr>
        <w:t>حالياً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إعداد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عمل</w:t>
      </w:r>
      <w:r w:rsidR="00E06D7A">
        <w:rPr>
          <w:rtl/>
        </w:rPr>
        <w:t xml:space="preserve"> </w:t>
      </w:r>
      <w:r w:rsidRPr="0075697D">
        <w:rPr>
          <w:rtl/>
        </w:rPr>
        <w:t>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بناءً</w:t>
      </w:r>
      <w:r w:rsidR="00E06D7A">
        <w:rPr>
          <w:rtl/>
        </w:rPr>
        <w:t xml:space="preserve"> </w:t>
      </w:r>
      <w:r w:rsidRPr="0075697D">
        <w:rPr>
          <w:rtl/>
        </w:rPr>
        <w:t>على</w:t>
      </w:r>
      <w:r w:rsidR="00E06D7A">
        <w:rPr>
          <w:rtl/>
        </w:rPr>
        <w:t xml:space="preserve"> </w:t>
      </w:r>
      <w:r w:rsidRPr="0075697D">
        <w:rPr>
          <w:rtl/>
        </w:rPr>
        <w:t>قرار</w:t>
      </w:r>
      <w:r w:rsidR="00E06D7A">
        <w:rPr>
          <w:rtl/>
        </w:rPr>
        <w:t xml:space="preserve"> </w:t>
      </w:r>
      <w:r w:rsidRPr="0075697D">
        <w:rPr>
          <w:rtl/>
        </w:rPr>
        <w:t>مجلس</w:t>
      </w:r>
      <w:r w:rsidR="00E06D7A">
        <w:rPr>
          <w:rtl/>
        </w:rPr>
        <w:t xml:space="preserve"> </w:t>
      </w:r>
      <w:r w:rsidRPr="0075697D">
        <w:rPr>
          <w:rtl/>
        </w:rPr>
        <w:t>الوزراء</w:t>
      </w:r>
      <w:r w:rsidR="00E06D7A">
        <w:rPr>
          <w:rtl/>
        </w:rPr>
        <w:t xml:space="preserve"> </w:t>
      </w:r>
      <w:r w:rsidRPr="0075697D">
        <w:rPr>
          <w:rtl/>
        </w:rPr>
        <w:t>الموقر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اجتماعه</w:t>
      </w:r>
      <w:r w:rsidR="00E06D7A">
        <w:rPr>
          <w:rtl/>
        </w:rPr>
        <w:t xml:space="preserve"> </w:t>
      </w:r>
      <w:r w:rsidRPr="0075697D">
        <w:rPr>
          <w:rtl/>
        </w:rPr>
        <w:t>العادي</w:t>
      </w:r>
      <w:r w:rsidR="00E06D7A">
        <w:rPr>
          <w:rtl/>
        </w:rPr>
        <w:t xml:space="preserve"> </w:t>
      </w:r>
      <w:r w:rsidRPr="0075697D">
        <w:rPr>
          <w:rtl/>
        </w:rPr>
        <w:t>رقم</w:t>
      </w:r>
      <w:r w:rsidR="00E06D7A">
        <w:rPr>
          <w:rtl/>
        </w:rPr>
        <w:t xml:space="preserve"> </w:t>
      </w:r>
      <w:r w:rsidRPr="0075697D">
        <w:rPr>
          <w:rtl/>
        </w:rPr>
        <w:t>(19)</w:t>
      </w:r>
      <w:r w:rsidR="00E06D7A">
        <w:rPr>
          <w:rtl/>
        </w:rPr>
        <w:t xml:space="preserve"> </w:t>
      </w:r>
      <w:r w:rsidRPr="0075697D">
        <w:rPr>
          <w:rtl/>
        </w:rPr>
        <w:t>لعام</w:t>
      </w:r>
      <w:r w:rsidR="00E06D7A">
        <w:rPr>
          <w:rtl/>
        </w:rPr>
        <w:t xml:space="preserve"> </w:t>
      </w:r>
      <w:r w:rsidRPr="0075697D">
        <w:rPr>
          <w:rtl/>
        </w:rPr>
        <w:t>2014م،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تشكيل</w:t>
      </w:r>
      <w:r w:rsidR="00E06D7A">
        <w:rPr>
          <w:rtl/>
        </w:rPr>
        <w:t xml:space="preserve"> </w:t>
      </w:r>
      <w:r w:rsidRPr="0075697D">
        <w:rPr>
          <w:rtl/>
        </w:rPr>
        <w:t>اللجنة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الحكومية</w:t>
      </w:r>
      <w:r w:rsidR="00E06D7A">
        <w:rPr>
          <w:rtl/>
        </w:rPr>
        <w:t xml:space="preserve"> </w:t>
      </w:r>
      <w:r w:rsidRPr="0075697D">
        <w:rPr>
          <w:rtl/>
        </w:rPr>
        <w:t>المعنية</w:t>
      </w:r>
      <w:r w:rsidR="00E06D7A">
        <w:rPr>
          <w:rtl/>
        </w:rPr>
        <w:t xml:space="preserve"> </w:t>
      </w:r>
      <w:r w:rsidRPr="0075697D">
        <w:rPr>
          <w:rtl/>
        </w:rPr>
        <w:t>بإعداد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برئاسة</w:t>
      </w:r>
      <w:r w:rsidR="00E06D7A">
        <w:rPr>
          <w:rtl/>
        </w:rPr>
        <w:t xml:space="preserve"> </w:t>
      </w:r>
      <w:r w:rsidRPr="0075697D">
        <w:rPr>
          <w:rtl/>
        </w:rPr>
        <w:t>سعادة</w:t>
      </w:r>
      <w:r w:rsidR="00E06D7A">
        <w:rPr>
          <w:rtl/>
        </w:rPr>
        <w:t xml:space="preserve"> </w:t>
      </w:r>
      <w:r w:rsidRPr="0075697D">
        <w:rPr>
          <w:rtl/>
        </w:rPr>
        <w:t>الأمين</w:t>
      </w:r>
      <w:r w:rsidR="00E06D7A">
        <w:rPr>
          <w:rtl/>
        </w:rPr>
        <w:t xml:space="preserve"> </w:t>
      </w:r>
      <w:r w:rsidRPr="0075697D">
        <w:rPr>
          <w:rtl/>
        </w:rPr>
        <w:t>العام</w:t>
      </w:r>
      <w:r w:rsidR="00E06D7A">
        <w:rPr>
          <w:rtl/>
        </w:rPr>
        <w:t xml:space="preserve"> </w:t>
      </w:r>
      <w:r w:rsidRPr="0075697D">
        <w:rPr>
          <w:rtl/>
        </w:rPr>
        <w:t>لوزارة</w:t>
      </w:r>
      <w:r w:rsidR="00E06D7A">
        <w:rPr>
          <w:rtl/>
        </w:rPr>
        <w:t xml:space="preserve"> </w:t>
      </w:r>
      <w:r w:rsidRPr="0075697D">
        <w:rPr>
          <w:rtl/>
        </w:rPr>
        <w:t>الخارجية</w:t>
      </w:r>
      <w:r w:rsidR="00E06D7A">
        <w:rPr>
          <w:rtl/>
        </w:rPr>
        <w:t xml:space="preserve"> </w:t>
      </w:r>
      <w:r w:rsidRPr="0075697D">
        <w:rPr>
          <w:rtl/>
        </w:rPr>
        <w:t>وعضوية</w:t>
      </w:r>
      <w:r w:rsidR="00E06D7A">
        <w:rPr>
          <w:rtl/>
        </w:rPr>
        <w:t xml:space="preserve"> </w:t>
      </w:r>
      <w:r w:rsidRPr="0075697D">
        <w:rPr>
          <w:rtl/>
        </w:rPr>
        <w:t>عدة</w:t>
      </w:r>
      <w:r w:rsidR="00E06D7A">
        <w:rPr>
          <w:rtl/>
        </w:rPr>
        <w:t xml:space="preserve"> </w:t>
      </w:r>
      <w:r w:rsidRPr="0075697D">
        <w:rPr>
          <w:rtl/>
        </w:rPr>
        <w:t>جهات</w:t>
      </w:r>
      <w:r w:rsidR="00E06D7A">
        <w:rPr>
          <w:rtl/>
        </w:rPr>
        <w:t xml:space="preserve"> </w:t>
      </w:r>
      <w:r w:rsidRPr="0075697D">
        <w:rPr>
          <w:rtl/>
        </w:rPr>
        <w:t>معنية</w:t>
      </w:r>
      <w:r w:rsidR="00E06D7A">
        <w:rPr>
          <w:rtl/>
        </w:rPr>
        <w:t xml:space="preserve"> </w:t>
      </w:r>
      <w:r w:rsidRPr="0075697D">
        <w:rPr>
          <w:rtl/>
        </w:rPr>
        <w:t>بالدولة.</w:t>
      </w:r>
      <w:r w:rsidR="00E06D7A">
        <w:rPr>
          <w:rtl/>
        </w:rPr>
        <w:t xml:space="preserve"> </w:t>
      </w:r>
      <w:r w:rsidRPr="0075697D">
        <w:rPr>
          <w:rtl/>
        </w:rPr>
        <w:t>ويعتبر</w:t>
      </w:r>
      <w:r w:rsidR="00E06D7A">
        <w:rPr>
          <w:rtl/>
        </w:rPr>
        <w:t xml:space="preserve"> </w:t>
      </w:r>
      <w:r w:rsidRPr="0075697D">
        <w:rPr>
          <w:rtl/>
        </w:rPr>
        <w:t>وضع</w:t>
      </w:r>
      <w:r w:rsidR="00E06D7A">
        <w:rPr>
          <w:rtl/>
        </w:rPr>
        <w:t xml:space="preserve"> </w:t>
      </w:r>
      <w:r w:rsidRPr="0075697D">
        <w:rPr>
          <w:rtl/>
        </w:rPr>
        <w:t>خطة</w:t>
      </w:r>
      <w:r w:rsidR="00E06D7A">
        <w:rPr>
          <w:rtl/>
        </w:rPr>
        <w:t xml:space="preserve"> </w:t>
      </w:r>
      <w:r w:rsidRPr="0075697D">
        <w:rPr>
          <w:rtl/>
        </w:rPr>
        <w:t>العمل</w:t>
      </w:r>
      <w:r w:rsidR="00E06D7A">
        <w:rPr>
          <w:rtl/>
        </w:rPr>
        <w:t xml:space="preserve"> </w:t>
      </w:r>
      <w:r w:rsidRPr="0075697D">
        <w:rPr>
          <w:rtl/>
        </w:rPr>
        <w:t>الوطنية</w:t>
      </w:r>
      <w:r w:rsidR="00E06D7A">
        <w:rPr>
          <w:rtl/>
        </w:rPr>
        <w:t xml:space="preserve"> </w:t>
      </w:r>
      <w:r w:rsidRPr="0075697D">
        <w:rPr>
          <w:rtl/>
        </w:rPr>
        <w:t>لحقوق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مقاربة</w:t>
      </w:r>
      <w:r w:rsidR="00E06D7A">
        <w:rPr>
          <w:rtl/>
        </w:rPr>
        <w:t xml:space="preserve"> </w:t>
      </w:r>
      <w:r w:rsidRPr="0075697D">
        <w:rPr>
          <w:rtl/>
        </w:rPr>
        <w:t>واضحة</w:t>
      </w:r>
      <w:r w:rsidR="00E06D7A">
        <w:rPr>
          <w:rtl/>
        </w:rPr>
        <w:t xml:space="preserve"> </w:t>
      </w:r>
      <w:r w:rsidRPr="0075697D">
        <w:rPr>
          <w:rtl/>
        </w:rPr>
        <w:t>وعملية</w:t>
      </w:r>
      <w:r w:rsidR="00E06D7A">
        <w:rPr>
          <w:rtl/>
        </w:rPr>
        <w:t xml:space="preserve"> </w:t>
      </w:r>
      <w:r w:rsidRPr="0075697D">
        <w:rPr>
          <w:rtl/>
        </w:rPr>
        <w:t>لتعزيز</w:t>
      </w:r>
      <w:r w:rsidR="00E06D7A">
        <w:rPr>
          <w:rtl/>
        </w:rPr>
        <w:t xml:space="preserve"> </w:t>
      </w:r>
      <w:r w:rsidRPr="0075697D">
        <w:rPr>
          <w:rtl/>
        </w:rPr>
        <w:t>وحماية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Pr="0075697D">
        <w:rPr>
          <w:rFonts w:hint="eastAsia"/>
          <w:rtl/>
        </w:rPr>
        <w:t>؛</w:t>
      </w:r>
      <w:r w:rsidR="00E06D7A">
        <w:rPr>
          <w:rtl/>
        </w:rPr>
        <w:t xml:space="preserve"> </w:t>
      </w:r>
      <w:r w:rsidRPr="0075697D">
        <w:rPr>
          <w:rtl/>
        </w:rPr>
        <w:t>حيث</w:t>
      </w:r>
      <w:r w:rsidR="00E06D7A">
        <w:rPr>
          <w:rtl/>
        </w:rPr>
        <w:t xml:space="preserve"> </w:t>
      </w:r>
      <w:r w:rsidRPr="0075697D">
        <w:rPr>
          <w:rtl/>
        </w:rPr>
        <w:t>ينظر</w:t>
      </w:r>
      <w:r w:rsidR="00E06D7A">
        <w:rPr>
          <w:rtl/>
        </w:rPr>
        <w:t xml:space="preserve"> </w:t>
      </w:r>
      <w:r w:rsidRPr="0075697D">
        <w:rPr>
          <w:rtl/>
        </w:rPr>
        <w:t>إليها</w:t>
      </w:r>
      <w:r w:rsidR="00E06D7A">
        <w:rPr>
          <w:rtl/>
        </w:rPr>
        <w:t xml:space="preserve"> </w:t>
      </w:r>
      <w:r w:rsidRPr="0075697D">
        <w:rPr>
          <w:rtl/>
        </w:rPr>
        <w:t>بمثابة</w:t>
      </w:r>
      <w:r w:rsidR="00E06D7A">
        <w:rPr>
          <w:rtl/>
        </w:rPr>
        <w:t xml:space="preserve"> </w:t>
      </w:r>
      <w:r w:rsidRPr="0075697D">
        <w:rPr>
          <w:rtl/>
        </w:rPr>
        <w:t>أداة</w:t>
      </w:r>
      <w:r w:rsidR="00E06D7A">
        <w:rPr>
          <w:rtl/>
        </w:rPr>
        <w:t xml:space="preserve"> </w:t>
      </w:r>
      <w:r w:rsidRPr="0075697D">
        <w:rPr>
          <w:rtl/>
        </w:rPr>
        <w:t>لتحسين</w:t>
      </w:r>
      <w:r w:rsidR="00E06D7A">
        <w:rPr>
          <w:rtl/>
        </w:rPr>
        <w:t xml:space="preserve"> </w:t>
      </w:r>
      <w:r w:rsidRPr="0075697D">
        <w:rPr>
          <w:rtl/>
        </w:rPr>
        <w:t>حالة</w:t>
      </w:r>
      <w:r w:rsidR="00E06D7A">
        <w:rPr>
          <w:rtl/>
        </w:rPr>
        <w:t xml:space="preserve"> </w:t>
      </w:r>
      <w:r w:rsidRPr="0075697D">
        <w:rPr>
          <w:rtl/>
        </w:rPr>
        <w:t>حقوق</w:t>
      </w:r>
      <w:r w:rsidR="00E06D7A">
        <w:rPr>
          <w:rtl/>
        </w:rPr>
        <w:t xml:space="preserve"> </w:t>
      </w:r>
      <w:r w:rsidRPr="0075697D">
        <w:rPr>
          <w:rtl/>
        </w:rPr>
        <w:t>الإنسان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الدولة.</w:t>
      </w:r>
    </w:p>
    <w:p w:rsidR="00E11ED3" w:rsidRPr="0075697D" w:rsidRDefault="00E11ED3" w:rsidP="00E11ED3">
      <w:pPr>
        <w:pStyle w:val="SingleTxtGA"/>
      </w:pPr>
      <w:r w:rsidRPr="00D1043D">
        <w:rPr>
          <w:rtl/>
        </w:rPr>
        <w:t>299-</w:t>
      </w:r>
      <w:r w:rsidRPr="00D1043D">
        <w:rPr>
          <w:rtl/>
        </w:rPr>
        <w:tab/>
      </w:r>
      <w:r w:rsidRPr="0075697D">
        <w:rPr>
          <w:rtl/>
        </w:rPr>
        <w:t>وعلى</w:t>
      </w:r>
      <w:r w:rsidR="00E06D7A">
        <w:rPr>
          <w:rtl/>
        </w:rPr>
        <w:t xml:space="preserve"> </w:t>
      </w:r>
      <w:r w:rsidRPr="0075697D">
        <w:rPr>
          <w:rtl/>
        </w:rPr>
        <w:t>الرغم</w:t>
      </w:r>
      <w:r w:rsidR="00E06D7A">
        <w:rPr>
          <w:rtl/>
        </w:rPr>
        <w:t xml:space="preserve"> </w:t>
      </w:r>
      <w:r w:rsidRPr="0075697D">
        <w:rPr>
          <w:rtl/>
        </w:rPr>
        <w:t>مما</w:t>
      </w:r>
      <w:r w:rsidR="00E06D7A">
        <w:rPr>
          <w:rtl/>
        </w:rPr>
        <w:t xml:space="preserve"> </w:t>
      </w:r>
      <w:r w:rsidRPr="0075697D">
        <w:rPr>
          <w:rtl/>
        </w:rPr>
        <w:t>تم</w:t>
      </w:r>
      <w:r w:rsidR="00E06D7A">
        <w:rPr>
          <w:rtl/>
        </w:rPr>
        <w:t xml:space="preserve"> </w:t>
      </w:r>
      <w:r w:rsidRPr="0075697D">
        <w:rPr>
          <w:rtl/>
        </w:rPr>
        <w:t>تحقيقه</w:t>
      </w:r>
      <w:r w:rsidR="00E06D7A">
        <w:rPr>
          <w:rtl/>
        </w:rPr>
        <w:t xml:space="preserve"> </w:t>
      </w:r>
      <w:r w:rsidRPr="0075697D">
        <w:rPr>
          <w:rtl/>
        </w:rPr>
        <w:t>بالنسبة</w:t>
      </w:r>
      <w:r w:rsidR="00E06D7A">
        <w:rPr>
          <w:rtl/>
        </w:rPr>
        <w:t xml:space="preserve"> </w:t>
      </w:r>
      <w:r w:rsidRPr="0075697D">
        <w:rPr>
          <w:rtl/>
        </w:rPr>
        <w:t>للمرأة</w:t>
      </w:r>
      <w:r w:rsidR="00E06D7A">
        <w:rPr>
          <w:rtl/>
        </w:rPr>
        <w:t xml:space="preserve"> </w:t>
      </w:r>
      <w:r w:rsidRPr="0075697D">
        <w:rPr>
          <w:rtl/>
        </w:rPr>
        <w:t>إلا</w:t>
      </w:r>
      <w:r w:rsidR="00E06D7A">
        <w:rPr>
          <w:rtl/>
        </w:rPr>
        <w:t xml:space="preserve"> </w:t>
      </w:r>
      <w:r w:rsidRPr="0075697D">
        <w:rPr>
          <w:rtl/>
        </w:rPr>
        <w:t>أن</w:t>
      </w:r>
      <w:r w:rsidR="00E06D7A">
        <w:rPr>
          <w:rtl/>
        </w:rPr>
        <w:t xml:space="preserve"> </w:t>
      </w:r>
      <w:r w:rsidRPr="0075697D">
        <w:rPr>
          <w:rtl/>
        </w:rPr>
        <w:t>التحدي</w:t>
      </w:r>
      <w:r w:rsidR="00E06D7A">
        <w:rPr>
          <w:rtl/>
        </w:rPr>
        <w:t xml:space="preserve"> </w:t>
      </w:r>
      <w:r w:rsidRPr="0075697D">
        <w:rPr>
          <w:rtl/>
        </w:rPr>
        <w:t>الأكبر</w:t>
      </w:r>
      <w:r w:rsidR="00E06D7A">
        <w:rPr>
          <w:rtl/>
        </w:rPr>
        <w:t xml:space="preserve"> </w:t>
      </w:r>
      <w:r w:rsidRPr="0075697D">
        <w:rPr>
          <w:rtl/>
        </w:rPr>
        <w:t>يتمثل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زيادة</w:t>
      </w:r>
      <w:r w:rsidR="00E06D7A">
        <w:rPr>
          <w:rtl/>
        </w:rPr>
        <w:t xml:space="preserve"> </w:t>
      </w:r>
      <w:r w:rsidRPr="0075697D">
        <w:rPr>
          <w:rtl/>
        </w:rPr>
        <w:t>تفعيل</w:t>
      </w:r>
      <w:r w:rsidR="00E06D7A">
        <w:rPr>
          <w:rtl/>
        </w:rPr>
        <w:t xml:space="preserve"> </w:t>
      </w:r>
      <w:r w:rsidRPr="0075697D">
        <w:rPr>
          <w:rtl/>
        </w:rPr>
        <w:t>دورها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المجتمع،</w:t>
      </w:r>
      <w:r w:rsidR="00E06D7A">
        <w:rPr>
          <w:rtl/>
        </w:rPr>
        <w:t xml:space="preserve"> </w:t>
      </w:r>
      <w:r w:rsidRPr="0075697D">
        <w:rPr>
          <w:rtl/>
        </w:rPr>
        <w:t>وزيادة</w:t>
      </w:r>
      <w:r w:rsidR="00E06D7A">
        <w:rPr>
          <w:rtl/>
        </w:rPr>
        <w:t xml:space="preserve"> </w:t>
      </w:r>
      <w:r w:rsidRPr="0075697D">
        <w:rPr>
          <w:rtl/>
        </w:rPr>
        <w:t>فرصها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الانخراط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العديد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المجالات</w:t>
      </w:r>
      <w:r w:rsidR="00E06D7A">
        <w:rPr>
          <w:rtl/>
        </w:rPr>
        <w:t xml:space="preserve"> </w:t>
      </w:r>
      <w:r w:rsidRPr="0075697D">
        <w:rPr>
          <w:rtl/>
        </w:rPr>
        <w:t>ودعم</w:t>
      </w:r>
      <w:r w:rsidR="00E06D7A">
        <w:rPr>
          <w:rtl/>
        </w:rPr>
        <w:t xml:space="preserve"> </w:t>
      </w:r>
      <w:r w:rsidRPr="0075697D">
        <w:rPr>
          <w:rtl/>
        </w:rPr>
        <w:t>مشاركتها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النشاط</w:t>
      </w:r>
      <w:r w:rsidR="00E06D7A">
        <w:rPr>
          <w:rtl/>
        </w:rPr>
        <w:t xml:space="preserve"> </w:t>
      </w:r>
      <w:r w:rsidRPr="0075697D">
        <w:rPr>
          <w:rtl/>
        </w:rPr>
        <w:t>الاقتصادي</w:t>
      </w:r>
      <w:r w:rsidR="00E06D7A">
        <w:rPr>
          <w:rtl/>
        </w:rPr>
        <w:t xml:space="preserve"> </w:t>
      </w:r>
      <w:r w:rsidRPr="0075697D">
        <w:rPr>
          <w:rtl/>
        </w:rPr>
        <w:t>وتكريس</w:t>
      </w:r>
      <w:r w:rsidR="00E06D7A">
        <w:rPr>
          <w:rtl/>
        </w:rPr>
        <w:t xml:space="preserve"> </w:t>
      </w:r>
      <w:r w:rsidRPr="0075697D">
        <w:rPr>
          <w:rtl/>
        </w:rPr>
        <w:t>السياسات</w:t>
      </w:r>
      <w:r w:rsidR="00E06D7A">
        <w:rPr>
          <w:rtl/>
        </w:rPr>
        <w:t xml:space="preserve"> </w:t>
      </w:r>
      <w:r w:rsidRPr="0075697D">
        <w:rPr>
          <w:rtl/>
        </w:rPr>
        <w:t>التي</w:t>
      </w:r>
      <w:r w:rsidR="00E06D7A">
        <w:rPr>
          <w:rtl/>
        </w:rPr>
        <w:t xml:space="preserve"> </w:t>
      </w:r>
      <w:r w:rsidRPr="0075697D">
        <w:rPr>
          <w:rtl/>
        </w:rPr>
        <w:t>من</w:t>
      </w:r>
      <w:r w:rsidR="00E06D7A">
        <w:rPr>
          <w:rtl/>
        </w:rPr>
        <w:t xml:space="preserve"> </w:t>
      </w:r>
      <w:r w:rsidRPr="0075697D">
        <w:rPr>
          <w:rtl/>
        </w:rPr>
        <w:t>شأنها</w:t>
      </w:r>
      <w:r w:rsidR="00E06D7A">
        <w:rPr>
          <w:rtl/>
        </w:rPr>
        <w:t xml:space="preserve"> </w:t>
      </w:r>
      <w:r w:rsidRPr="0075697D">
        <w:rPr>
          <w:rtl/>
        </w:rPr>
        <w:t>زيادة</w:t>
      </w:r>
      <w:r w:rsidR="00E06D7A">
        <w:rPr>
          <w:rtl/>
        </w:rPr>
        <w:t xml:space="preserve"> </w:t>
      </w:r>
      <w:r w:rsidRPr="0075697D">
        <w:rPr>
          <w:rtl/>
        </w:rPr>
        <w:t>ودعم</w:t>
      </w:r>
      <w:r w:rsidR="00E06D7A">
        <w:rPr>
          <w:rtl/>
        </w:rPr>
        <w:t xml:space="preserve"> </w:t>
      </w:r>
      <w:r w:rsidRPr="0075697D">
        <w:rPr>
          <w:rtl/>
        </w:rPr>
        <w:t>قدراتها</w:t>
      </w:r>
      <w:r w:rsidR="00E06D7A">
        <w:rPr>
          <w:rtl/>
        </w:rPr>
        <w:t xml:space="preserve"> </w:t>
      </w:r>
      <w:r w:rsidRPr="0075697D">
        <w:rPr>
          <w:rtl/>
        </w:rPr>
        <w:t>للقيام</w:t>
      </w:r>
      <w:r w:rsidR="00E06D7A">
        <w:rPr>
          <w:rtl/>
        </w:rPr>
        <w:t xml:space="preserve"> </w:t>
      </w:r>
      <w:r w:rsidRPr="0075697D">
        <w:rPr>
          <w:rtl/>
        </w:rPr>
        <w:t>بمسؤولياتها</w:t>
      </w:r>
      <w:r w:rsidR="00E06D7A">
        <w:rPr>
          <w:rtl/>
        </w:rPr>
        <w:t xml:space="preserve"> </w:t>
      </w:r>
      <w:r w:rsidRPr="0075697D">
        <w:rPr>
          <w:rtl/>
        </w:rPr>
        <w:t>باعتبارها</w:t>
      </w:r>
      <w:r w:rsidR="00E06D7A">
        <w:rPr>
          <w:rtl/>
        </w:rPr>
        <w:t xml:space="preserve"> </w:t>
      </w:r>
      <w:r w:rsidRPr="0075697D">
        <w:rPr>
          <w:rtl/>
        </w:rPr>
        <w:t>شريكاً</w:t>
      </w:r>
      <w:r w:rsidR="00E06D7A">
        <w:rPr>
          <w:rtl/>
        </w:rPr>
        <w:t xml:space="preserve"> </w:t>
      </w:r>
      <w:r w:rsidRPr="0075697D">
        <w:rPr>
          <w:rtl/>
        </w:rPr>
        <w:t>أساسيا</w:t>
      </w:r>
      <w:r w:rsidRPr="0075697D">
        <w:rPr>
          <w:rFonts w:hint="eastAsia"/>
          <w:rtl/>
        </w:rPr>
        <w:t>ً</w:t>
      </w:r>
      <w:r w:rsidR="00E06D7A">
        <w:rPr>
          <w:rtl/>
        </w:rPr>
        <w:t xml:space="preserve"> </w:t>
      </w:r>
      <w:r w:rsidRPr="0075697D">
        <w:rPr>
          <w:rtl/>
        </w:rPr>
        <w:t>في</w:t>
      </w:r>
      <w:r w:rsidR="00E06D7A">
        <w:rPr>
          <w:rtl/>
        </w:rPr>
        <w:t xml:space="preserve"> </w:t>
      </w:r>
      <w:r w:rsidRPr="0075697D">
        <w:rPr>
          <w:rtl/>
        </w:rPr>
        <w:t>عملية</w:t>
      </w:r>
      <w:r w:rsidR="00E06D7A">
        <w:rPr>
          <w:rtl/>
        </w:rPr>
        <w:t xml:space="preserve"> </w:t>
      </w:r>
      <w:r w:rsidRPr="0075697D">
        <w:rPr>
          <w:rtl/>
        </w:rPr>
        <w:t>التنمية.</w:t>
      </w:r>
    </w:p>
    <w:p w:rsidR="00E11ED3" w:rsidRPr="0075697D" w:rsidRDefault="00E11ED3" w:rsidP="00E11ED3">
      <w:pPr>
        <w:pStyle w:val="H1GA"/>
        <w:rPr>
          <w:b w:val="0"/>
          <w:bCs w:val="0"/>
          <w:rtl/>
        </w:rPr>
      </w:pPr>
      <w:r w:rsidRPr="00D1043D">
        <w:rPr>
          <w:rtl/>
        </w:rPr>
        <w:tab/>
      </w:r>
      <w:r w:rsidRPr="00D1043D">
        <w:rPr>
          <w:rtl/>
        </w:rPr>
        <w:tab/>
      </w:r>
      <w:bookmarkStart w:id="104" w:name="_Toc21679400"/>
      <w:r w:rsidRPr="0075697D">
        <w:rPr>
          <w:rtl/>
        </w:rPr>
        <w:t>الحصار</w:t>
      </w:r>
      <w:r w:rsidR="00E06D7A">
        <w:rPr>
          <w:rtl/>
        </w:rPr>
        <w:t xml:space="preserve"> </w:t>
      </w:r>
      <w:r w:rsidRPr="0075697D">
        <w:rPr>
          <w:rtl/>
        </w:rPr>
        <w:t>الجائر</w:t>
      </w:r>
      <w:bookmarkEnd w:id="104"/>
    </w:p>
    <w:p w:rsidR="00E11ED3" w:rsidRDefault="00E11ED3" w:rsidP="00E11ED3">
      <w:pPr>
        <w:pStyle w:val="SingleTxtGA"/>
        <w:rPr>
          <w:rtl/>
        </w:rPr>
      </w:pPr>
      <w:r w:rsidRPr="00D1043D">
        <w:rPr>
          <w:rtl/>
        </w:rPr>
        <w:t>300-</w:t>
      </w:r>
      <w:r w:rsidRPr="00D1043D">
        <w:rPr>
          <w:rtl/>
        </w:rPr>
        <w:tab/>
      </w:r>
      <w:r w:rsidRPr="0075697D">
        <w:rPr>
          <w:spacing w:val="-4"/>
          <w:rtl/>
        </w:rPr>
        <w:t>تتعرض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منذ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5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يونيو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2017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لتدابير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قسرية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انفرادية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وحصار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جائر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بعض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المنطقة،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ترتبت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عليها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انتهاكات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خطيرة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ومستمرة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تضمنت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سبيل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المثال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لا</w:t>
      </w:r>
      <w:r w:rsidR="00A16A20">
        <w:rPr>
          <w:rFonts w:hint="cs"/>
          <w:spacing w:val="-4"/>
          <w:rtl/>
        </w:rPr>
        <w:t> </w:t>
      </w:r>
      <w:r w:rsidRPr="0075697D">
        <w:rPr>
          <w:spacing w:val="-4"/>
          <w:rtl/>
        </w:rPr>
        <w:t>الحصر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انتهاكات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بشأن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حرية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التنقل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والإقامة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والملكية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الخاصة،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العمل،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التعليم،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حرية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الرأي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والتعبير،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الصحة،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حرية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العقيدة،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والحق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التنمية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وانتهاكات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اجتماعية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أخرى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تتعلق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بالفصل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الأسر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والتي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تعتبر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أشد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تلك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الانتهاكات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فظاعة.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وقد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قامت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بتشكيل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لجنة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للمطالبة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بالتعويضات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أثر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الحصار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المفروض،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كلجنة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مركزية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تستقبل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قضايا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متضرري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الحصار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لدراستها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وتحديد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الطريقة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المثلى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لمعالجة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كل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قضية.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وبالرغم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ذلك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إلا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حرصت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حماية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وتعزيز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وضمان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عدم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المساس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المواطنين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والمقيمين.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وعليه،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فقد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لجأت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الآليات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لضمان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محاسبة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ومساءلة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الحصار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التجاوزات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المتعلقة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حيث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تقدمت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بدعوى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أمام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محكمة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العدل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ضد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العربية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المتحدة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بشأن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الالتزام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بتنفيذ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اتفاقية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القضاء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جميع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أشكال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التمييز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العنصري.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وأصدرت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المحكمة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حكمها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فيما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يتعلق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بالتدابير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المؤقتة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بتاريخ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23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يوليو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2018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والذي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نص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شمل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الأسر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تضم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قطريين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والتي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فرقتها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التدابير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اتخذتها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العربية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المتحدة،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بالإضافة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إعطاء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الفرصة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للطلبة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القطريين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المتأثرين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لاستكمال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تعليمهم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أو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الحصول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سجلاتهم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التعليمية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إذا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رغبوا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استكمال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دراستهم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أماكن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أخرى،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والسماح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للقطريين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المتأثرين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بالإجراءات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التعسفية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الوصول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محاكم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وغيرها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الأجهزة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القضائية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الأخرى.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إضافة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إلى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تقديم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لشكوى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ضد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كل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والسعودية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أمام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لجنة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القضاء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التمييز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العنصري،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وتقديم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ببلاغات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لتسعة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أصحاب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الولايات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الخاصة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بمجلس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كما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أصدرت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محكمة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العدل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الدولية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بتاريخ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14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يونيو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2019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حكماً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برفض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طلب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الإمارات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العربية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المتحدة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باتخاذ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اجراءات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مؤقتة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تقضي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بمطالبة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بسحب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شكواها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أمام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لجنة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القضاء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كافة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أشكال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التمييز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العنصري.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وقد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أصدرت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البعثة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الفنية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لمكتب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المفوض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السامي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بعد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زيارتها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نوفمبر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عام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2017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تقريراً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تضمن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وصفاً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موضوعياً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ومنهجياً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لانتهاكات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حقوق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الإنسان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التي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صاحبت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فرض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الحصار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على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دولة</w:t>
      </w:r>
      <w:r w:rsidR="00E06D7A">
        <w:rPr>
          <w:spacing w:val="-4"/>
          <w:rtl/>
        </w:rPr>
        <w:t xml:space="preserve"> </w:t>
      </w:r>
      <w:r w:rsidRPr="0075697D">
        <w:rPr>
          <w:spacing w:val="-4"/>
          <w:rtl/>
        </w:rPr>
        <w:t>قطر.</w:t>
      </w:r>
    </w:p>
    <w:p w:rsidR="00E11ED3" w:rsidRPr="0075697D" w:rsidRDefault="00E11ED3" w:rsidP="00E11ED3">
      <w:pPr>
        <w:pStyle w:val="SingleTxtGA"/>
        <w:jc w:val="center"/>
        <w:rPr>
          <w:rFonts w:eastAsia="PMingLiU"/>
          <w:u w:val="single"/>
          <w:rtl/>
          <w:lang w:eastAsia="zh-TW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E11ED3" w:rsidRPr="0075697D" w:rsidSect="008E7EFA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4C2" w:rsidRPr="002901D9" w:rsidRDefault="005B44C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5B44C2" w:rsidRDefault="005B44C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C2" w:rsidRPr="00A51D71" w:rsidRDefault="005B44C2" w:rsidP="00A51D71">
    <w:pPr>
      <w:pStyle w:val="Footer"/>
      <w:tabs>
        <w:tab w:val="right" w:pos="9598"/>
      </w:tabs>
      <w:rPr>
        <w:sz w:val="17"/>
      </w:rPr>
    </w:pPr>
    <w:r>
      <w:rPr>
        <w:sz w:val="17"/>
      </w:rPr>
      <w:t>GE.19-17797</w:t>
    </w:r>
    <w:r>
      <w:rPr>
        <w:sz w:val="17"/>
      </w:rPr>
      <w:tab/>
    </w:r>
    <w:r w:rsidRPr="00A51D71">
      <w:rPr>
        <w:b/>
        <w:sz w:val="18"/>
      </w:rPr>
      <w:fldChar w:fldCharType="begin"/>
    </w:r>
    <w:r w:rsidRPr="00A51D71">
      <w:rPr>
        <w:b/>
        <w:sz w:val="18"/>
      </w:rPr>
      <w:instrText xml:space="preserve"> PAGE  \* MERGEFORMAT </w:instrText>
    </w:r>
    <w:r w:rsidRPr="00A51D71">
      <w:rPr>
        <w:b/>
        <w:sz w:val="18"/>
      </w:rPr>
      <w:fldChar w:fldCharType="separate"/>
    </w:r>
    <w:r>
      <w:rPr>
        <w:b/>
        <w:sz w:val="18"/>
      </w:rPr>
      <w:t>2</w:t>
    </w:r>
    <w:r w:rsidRPr="00A51D71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C2" w:rsidRPr="00A51D71" w:rsidRDefault="005B44C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A51D71">
      <w:rPr>
        <w:b/>
        <w:sz w:val="18"/>
        <w:lang w:val="en-US"/>
      </w:rPr>
      <w:fldChar w:fldCharType="begin"/>
    </w:r>
    <w:r w:rsidRPr="00A51D71">
      <w:rPr>
        <w:b/>
        <w:sz w:val="18"/>
        <w:lang w:val="en-US"/>
      </w:rPr>
      <w:instrText xml:space="preserve"> PAGE  \* MERGEFORMAT </w:instrText>
    </w:r>
    <w:r w:rsidRPr="00A51D71">
      <w:rPr>
        <w:b/>
        <w:sz w:val="18"/>
        <w:lang w:val="en-US"/>
      </w:rPr>
      <w:fldChar w:fldCharType="separate"/>
    </w:r>
    <w:r w:rsidRPr="00A51D71">
      <w:rPr>
        <w:b/>
        <w:noProof/>
        <w:sz w:val="18"/>
        <w:lang w:val="en-US"/>
      </w:rPr>
      <w:t>3</w:t>
    </w:r>
    <w:r w:rsidRPr="00A51D71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GE.19-17797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C2" w:rsidRDefault="005B44C2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GE.19-17797</w:t>
    </w:r>
    <w:r>
      <w:rPr>
        <w:noProof/>
        <w:lang w:val="en-US"/>
      </w:rPr>
      <w:drawing>
        <wp:anchor distT="0" distB="0" distL="114300" distR="114300" simplePos="0" relativeHeight="251665408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5B44C2" w:rsidRPr="008E7EFA" w:rsidRDefault="005B44C2" w:rsidP="008E7EFA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4C2" w:rsidRPr="00D84D3D" w:rsidRDefault="005B44C2" w:rsidP="00D84D3D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5B44C2" w:rsidRDefault="005B44C2" w:rsidP="00656392">
      <w:pPr>
        <w:spacing w:line="240" w:lineRule="auto"/>
      </w:pPr>
      <w:r>
        <w:continuationSeparator/>
      </w:r>
    </w:p>
  </w:footnote>
  <w:footnote w:id="1">
    <w:p w:rsidR="005B44C2" w:rsidRPr="00D84D3D" w:rsidRDefault="005B44C2" w:rsidP="00D84D3D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  <w:t>تصدر هذه الوثيقة من دون تحرير رسمي</w:t>
      </w:r>
      <w:r>
        <w:rPr>
          <w:rFonts w:hint="cs"/>
          <w:rtl/>
        </w:rPr>
        <w:t>.</w:t>
      </w:r>
    </w:p>
  </w:footnote>
  <w:footnote w:id="2">
    <w:p w:rsidR="005B44C2" w:rsidRPr="00D84D3D" w:rsidRDefault="005B44C2" w:rsidP="00D84D3D">
      <w:pPr>
        <w:pStyle w:val="FootnoteText1"/>
        <w:rPr>
          <w:rtl/>
        </w:rPr>
      </w:pPr>
      <w:r>
        <w:rPr>
          <w:rtl/>
        </w:rPr>
        <w:t>**</w:t>
      </w:r>
      <w:r>
        <w:rPr>
          <w:rtl/>
        </w:rPr>
        <w:tab/>
        <w:t>يمكن الاطلاع على مرفقات هذا التقرير على الصفحة الشبكية للجنة</w:t>
      </w:r>
      <w:r>
        <w:rPr>
          <w:rFonts w:hint="cs"/>
          <w:rtl/>
        </w:rPr>
        <w:t>.</w:t>
      </w:r>
    </w:p>
  </w:footnote>
  <w:footnote w:id="3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الوثيقة</w:t>
      </w:r>
      <w:r>
        <w:rPr>
          <w:rtl/>
          <w:lang w:bidi="ar-QA"/>
        </w:rPr>
        <w:t xml:space="preserve"> </w:t>
      </w:r>
      <w:r w:rsidRPr="0075697D">
        <w:t>HRI/CORE/QAT/2019</w:t>
      </w:r>
      <w:r>
        <w:rPr>
          <w:rFonts w:hint="cs"/>
          <w:rtl/>
          <w:lang w:bidi="ar-QA"/>
        </w:rPr>
        <w:t>.</w:t>
      </w:r>
    </w:p>
  </w:footnote>
  <w:footnote w:id="4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تعتبر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دولة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قطر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ملزمة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بتقديم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التقارير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للجان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التعاقدية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التالية: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القضاء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على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التمييز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العنصري،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حقوق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الطفل،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مناهضة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التعذيب،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المعنية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بالقضاء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على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التمييز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ضد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المرأة،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المعنية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بحقوق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الأشخاص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ذوي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الإعاقة،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المعنية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بحقوق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الإنسان،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لجنة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الحقوق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الاقتصادية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الاجتماعية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والثقافية.</w:t>
      </w:r>
    </w:p>
  </w:footnote>
  <w:footnote w:id="5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19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التقرير</w:t>
      </w:r>
      <w:r>
        <w:rPr>
          <w:rFonts w:hint="cs"/>
          <w:rtl/>
        </w:rPr>
        <w:t>.</w:t>
      </w:r>
    </w:p>
  </w:footnote>
  <w:footnote w:id="6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19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التقرير</w:t>
      </w:r>
      <w:r>
        <w:rPr>
          <w:rFonts w:hint="cs"/>
          <w:rtl/>
        </w:rPr>
        <w:t>.</w:t>
      </w:r>
    </w:p>
  </w:footnote>
  <w:footnote w:id="7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35</w:t>
      </w:r>
      <w:r>
        <w:rPr>
          <w:rtl/>
          <w:lang w:bidi="ar-QA"/>
        </w:rPr>
        <w:t xml:space="preserve"> </w:t>
      </w:r>
      <w:r w:rsidRPr="00AE6C19">
        <w:rPr>
          <w:rFonts w:hint="cs"/>
          <w:rtl/>
          <w:lang w:bidi="ar-QA"/>
        </w:rPr>
        <w:t>و36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هذا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التقرير</w:t>
      </w:r>
      <w:r>
        <w:rPr>
          <w:rFonts w:hint="cs"/>
          <w:rtl/>
          <w:lang w:bidi="ar-QA"/>
        </w:rPr>
        <w:t>.</w:t>
      </w:r>
    </w:p>
  </w:footnote>
  <w:footnote w:id="8">
    <w:p w:rsidR="005B44C2" w:rsidRPr="0075697D" w:rsidRDefault="005B44C2" w:rsidP="002A7F60">
      <w:pPr>
        <w:pStyle w:val="FootnoteText1"/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سيتم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التعرض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لأهداف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عدد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تلك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المنظمات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بالتفصيل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عند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تناول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الرد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على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مواد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الاتفاقية.</w:t>
      </w:r>
    </w:p>
  </w:footnote>
  <w:footnote w:id="9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الإنتاج</w:t>
      </w:r>
      <w:r>
        <w:rPr>
          <w:rtl/>
        </w:rPr>
        <w:t xml:space="preserve"> </w:t>
      </w:r>
      <w:r w:rsidRPr="0075697D">
        <w:rPr>
          <w:rtl/>
        </w:rPr>
        <w:t>المنزلي</w:t>
      </w:r>
      <w:r>
        <w:rPr>
          <w:rtl/>
        </w:rPr>
        <w:t xml:space="preserve"> </w:t>
      </w:r>
      <w:r w:rsidRPr="0075697D">
        <w:rPr>
          <w:rtl/>
        </w:rPr>
        <w:t>هو</w:t>
      </w:r>
      <w:r>
        <w:rPr>
          <w:rtl/>
        </w:rPr>
        <w:t xml:space="preserve"> </w:t>
      </w:r>
      <w:r w:rsidRPr="0075697D">
        <w:rPr>
          <w:rtl/>
        </w:rPr>
        <w:t>عبارة</w:t>
      </w:r>
      <w:r>
        <w:rPr>
          <w:rtl/>
        </w:rPr>
        <w:t xml:space="preserve"> </w:t>
      </w:r>
      <w:r w:rsidRPr="0075697D">
        <w:rPr>
          <w:rtl/>
        </w:rPr>
        <w:t>عن</w:t>
      </w:r>
      <w:r>
        <w:rPr>
          <w:rtl/>
        </w:rPr>
        <w:t xml:space="preserve"> </w:t>
      </w:r>
      <w:r w:rsidRPr="0075697D">
        <w:rPr>
          <w:rtl/>
        </w:rPr>
        <w:t>النشاط</w:t>
      </w:r>
      <w:r>
        <w:rPr>
          <w:rtl/>
        </w:rPr>
        <w:t xml:space="preserve"> </w:t>
      </w:r>
      <w:r w:rsidRPr="0075697D">
        <w:rPr>
          <w:rtl/>
        </w:rPr>
        <w:t>الاقتصادي</w:t>
      </w:r>
      <w:r>
        <w:rPr>
          <w:rtl/>
        </w:rPr>
        <w:t xml:space="preserve"> </w:t>
      </w:r>
      <w:r w:rsidRPr="0075697D">
        <w:rPr>
          <w:rtl/>
        </w:rPr>
        <w:t>الذي</w:t>
      </w:r>
      <w:r>
        <w:rPr>
          <w:rtl/>
        </w:rPr>
        <w:t xml:space="preserve"> </w:t>
      </w:r>
      <w:r w:rsidRPr="0075697D">
        <w:rPr>
          <w:rtl/>
        </w:rPr>
        <w:t>يشترك</w:t>
      </w:r>
      <w:r>
        <w:rPr>
          <w:rtl/>
        </w:rPr>
        <w:t xml:space="preserve"> </w:t>
      </w:r>
      <w:r w:rsidRPr="0075697D">
        <w:rPr>
          <w:rtl/>
        </w:rPr>
        <w:t>فيه</w:t>
      </w:r>
      <w:r>
        <w:rPr>
          <w:rtl/>
        </w:rPr>
        <w:t xml:space="preserve"> </w:t>
      </w:r>
      <w:r w:rsidRPr="0075697D">
        <w:rPr>
          <w:rtl/>
        </w:rPr>
        <w:t>أفراد</w:t>
      </w:r>
      <w:r>
        <w:rPr>
          <w:rtl/>
        </w:rPr>
        <w:t xml:space="preserve"> </w:t>
      </w:r>
      <w:r w:rsidRPr="0075697D">
        <w:rPr>
          <w:rtl/>
        </w:rPr>
        <w:t>العائلة،</w:t>
      </w:r>
      <w:r>
        <w:rPr>
          <w:rtl/>
        </w:rPr>
        <w:t xml:space="preserve"> </w:t>
      </w:r>
      <w:r w:rsidRPr="0075697D">
        <w:rPr>
          <w:rtl/>
        </w:rPr>
        <w:t>تحت</w:t>
      </w:r>
      <w:r>
        <w:rPr>
          <w:rtl/>
        </w:rPr>
        <w:t xml:space="preserve"> </w:t>
      </w:r>
      <w:r w:rsidRPr="0075697D">
        <w:rPr>
          <w:rtl/>
        </w:rPr>
        <w:t>إشراف</w:t>
      </w:r>
      <w:r>
        <w:rPr>
          <w:rtl/>
        </w:rPr>
        <w:t xml:space="preserve"> </w:t>
      </w:r>
      <w:r w:rsidRPr="0075697D">
        <w:rPr>
          <w:rtl/>
        </w:rPr>
        <w:t>رب</w:t>
      </w:r>
      <w:r>
        <w:rPr>
          <w:rtl/>
        </w:rPr>
        <w:t xml:space="preserve"> </w:t>
      </w:r>
      <w:r w:rsidRPr="0075697D">
        <w:rPr>
          <w:rtl/>
        </w:rPr>
        <w:t>(أو</w:t>
      </w:r>
      <w:r>
        <w:rPr>
          <w:rtl/>
        </w:rPr>
        <w:t xml:space="preserve"> </w:t>
      </w:r>
      <w:r w:rsidRPr="0075697D">
        <w:rPr>
          <w:rtl/>
        </w:rPr>
        <w:t>ربة)</w:t>
      </w:r>
      <w:r>
        <w:rPr>
          <w:rtl/>
        </w:rPr>
        <w:t xml:space="preserve"> </w:t>
      </w:r>
      <w:r w:rsidRPr="0075697D">
        <w:rPr>
          <w:rtl/>
        </w:rPr>
        <w:t>الأسرة،</w:t>
      </w:r>
      <w:r>
        <w:rPr>
          <w:rtl/>
        </w:rPr>
        <w:t xml:space="preserve"> </w:t>
      </w:r>
      <w:r w:rsidRPr="0075697D">
        <w:rPr>
          <w:rtl/>
        </w:rPr>
        <w:t>ويوجه</w:t>
      </w:r>
      <w:r>
        <w:rPr>
          <w:rtl/>
        </w:rPr>
        <w:t xml:space="preserve"> </w:t>
      </w:r>
      <w:r w:rsidRPr="0075697D">
        <w:rPr>
          <w:rtl/>
        </w:rPr>
        <w:t>إلى</w:t>
      </w:r>
      <w:r>
        <w:rPr>
          <w:rtl/>
        </w:rPr>
        <w:t xml:space="preserve"> </w:t>
      </w:r>
      <w:r w:rsidRPr="0075697D">
        <w:rPr>
          <w:rtl/>
        </w:rPr>
        <w:t>السوق،</w:t>
      </w:r>
      <w:r>
        <w:rPr>
          <w:rtl/>
        </w:rPr>
        <w:t xml:space="preserve"> </w:t>
      </w:r>
      <w:r w:rsidRPr="0075697D">
        <w:rPr>
          <w:rtl/>
        </w:rPr>
        <w:t>ويلاحظ</w:t>
      </w:r>
      <w:r>
        <w:rPr>
          <w:rtl/>
        </w:rPr>
        <w:t xml:space="preserve"> </w:t>
      </w:r>
      <w:r w:rsidRPr="0075697D">
        <w:rPr>
          <w:rtl/>
        </w:rPr>
        <w:t>أن</w:t>
      </w:r>
      <w:r>
        <w:rPr>
          <w:rtl/>
        </w:rPr>
        <w:t xml:space="preserve"> </w:t>
      </w:r>
      <w:r w:rsidRPr="0075697D">
        <w:rPr>
          <w:rtl/>
        </w:rPr>
        <w:t>هذا</w:t>
      </w:r>
      <w:r>
        <w:rPr>
          <w:rtl/>
        </w:rPr>
        <w:t xml:space="preserve"> </w:t>
      </w:r>
      <w:r w:rsidRPr="0075697D">
        <w:rPr>
          <w:rtl/>
        </w:rPr>
        <w:t>التعريف</w:t>
      </w:r>
      <w:r>
        <w:rPr>
          <w:rtl/>
        </w:rPr>
        <w:t xml:space="preserve"> </w:t>
      </w:r>
      <w:r w:rsidRPr="0075697D">
        <w:rPr>
          <w:rtl/>
        </w:rPr>
        <w:t>لم</w:t>
      </w:r>
      <w:r>
        <w:rPr>
          <w:rtl/>
        </w:rPr>
        <w:t xml:space="preserve"> </w:t>
      </w:r>
      <w:r w:rsidRPr="0075697D">
        <w:rPr>
          <w:rtl/>
        </w:rPr>
        <w:t>يركز</w:t>
      </w:r>
      <w:r>
        <w:rPr>
          <w:rtl/>
        </w:rPr>
        <w:t xml:space="preserve"> </w:t>
      </w:r>
      <w:r w:rsidRPr="0075697D">
        <w:rPr>
          <w:rtl/>
        </w:rPr>
        <w:t>على</w:t>
      </w:r>
      <w:r>
        <w:rPr>
          <w:rtl/>
        </w:rPr>
        <w:t xml:space="preserve"> </w:t>
      </w:r>
      <w:r w:rsidRPr="0075697D">
        <w:rPr>
          <w:rtl/>
        </w:rPr>
        <w:t>طبيعة</w:t>
      </w:r>
      <w:r>
        <w:rPr>
          <w:rtl/>
        </w:rPr>
        <w:t xml:space="preserve"> </w:t>
      </w:r>
      <w:r w:rsidRPr="0075697D">
        <w:rPr>
          <w:rtl/>
        </w:rPr>
        <w:t>المنتجات،</w:t>
      </w:r>
      <w:r>
        <w:rPr>
          <w:rtl/>
        </w:rPr>
        <w:t xml:space="preserve"> </w:t>
      </w:r>
      <w:r w:rsidRPr="0075697D">
        <w:rPr>
          <w:rtl/>
        </w:rPr>
        <w:t>بل</w:t>
      </w:r>
      <w:r>
        <w:rPr>
          <w:rtl/>
        </w:rPr>
        <w:t xml:space="preserve"> </w:t>
      </w:r>
      <w:r w:rsidRPr="0075697D">
        <w:rPr>
          <w:rtl/>
        </w:rPr>
        <w:t>ركز</w:t>
      </w:r>
      <w:r>
        <w:rPr>
          <w:rtl/>
        </w:rPr>
        <w:t xml:space="preserve"> </w:t>
      </w:r>
      <w:r w:rsidRPr="0075697D">
        <w:rPr>
          <w:rtl/>
        </w:rPr>
        <w:t>على</w:t>
      </w:r>
      <w:r>
        <w:rPr>
          <w:rtl/>
        </w:rPr>
        <w:t xml:space="preserve"> </w:t>
      </w:r>
      <w:r w:rsidRPr="0075697D">
        <w:rPr>
          <w:rtl/>
        </w:rPr>
        <w:t>طبيعة</w:t>
      </w:r>
      <w:r>
        <w:rPr>
          <w:rtl/>
        </w:rPr>
        <w:t xml:space="preserve"> </w:t>
      </w:r>
      <w:r w:rsidRPr="0075697D">
        <w:rPr>
          <w:rtl/>
        </w:rPr>
        <w:t>العمل</w:t>
      </w:r>
      <w:r>
        <w:rPr>
          <w:rtl/>
        </w:rPr>
        <w:t xml:space="preserve"> </w:t>
      </w:r>
      <w:r w:rsidRPr="0075697D">
        <w:rPr>
          <w:rtl/>
        </w:rPr>
        <w:t>باعتباره</w:t>
      </w:r>
      <w:r>
        <w:rPr>
          <w:rtl/>
        </w:rPr>
        <w:t xml:space="preserve"> </w:t>
      </w:r>
      <w:r w:rsidRPr="0075697D">
        <w:rPr>
          <w:rtl/>
        </w:rPr>
        <w:t>نشاطاً</w:t>
      </w:r>
      <w:r>
        <w:rPr>
          <w:rtl/>
        </w:rPr>
        <w:t xml:space="preserve"> </w:t>
      </w:r>
      <w:r w:rsidRPr="0075697D">
        <w:rPr>
          <w:rtl/>
        </w:rPr>
        <w:t>اقتصادياً.</w:t>
      </w:r>
    </w:p>
  </w:footnote>
  <w:footnote w:id="10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المصدر:</w:t>
      </w:r>
      <w:r>
        <w:rPr>
          <w:rtl/>
        </w:rPr>
        <w:t xml:space="preserve"> </w:t>
      </w:r>
      <w:r w:rsidRPr="0075697D">
        <w:rPr>
          <w:rtl/>
        </w:rPr>
        <w:t>مسح</w:t>
      </w:r>
      <w:r>
        <w:rPr>
          <w:rtl/>
        </w:rPr>
        <w:t xml:space="preserve"> </w:t>
      </w:r>
      <w:r w:rsidRPr="0075697D">
        <w:rPr>
          <w:rtl/>
        </w:rPr>
        <w:t>القوى</w:t>
      </w:r>
      <w:r>
        <w:rPr>
          <w:rtl/>
        </w:rPr>
        <w:t xml:space="preserve"> </w:t>
      </w:r>
      <w:r w:rsidRPr="0075697D">
        <w:rPr>
          <w:rtl/>
        </w:rPr>
        <w:t>العاملة</w:t>
      </w:r>
      <w:r>
        <w:rPr>
          <w:rtl/>
        </w:rPr>
        <w:t xml:space="preserve"> </w:t>
      </w:r>
      <w:r w:rsidRPr="0075697D">
        <w:rPr>
          <w:rtl/>
        </w:rPr>
        <w:t>بالعينة</w:t>
      </w:r>
      <w:r>
        <w:rPr>
          <w:rtl/>
        </w:rPr>
        <w:t xml:space="preserve"> </w:t>
      </w:r>
      <w:r w:rsidRPr="0075697D">
        <w:rPr>
          <w:rtl/>
        </w:rPr>
        <w:t>2017–</w:t>
      </w:r>
      <w:r>
        <w:rPr>
          <w:rtl/>
        </w:rPr>
        <w:t xml:space="preserve"> </w:t>
      </w:r>
      <w:r w:rsidRPr="0075697D">
        <w:rPr>
          <w:rtl/>
        </w:rPr>
        <w:t>وزارة</w:t>
      </w:r>
      <w:r>
        <w:rPr>
          <w:rtl/>
        </w:rPr>
        <w:t xml:space="preserve"> </w:t>
      </w:r>
      <w:r w:rsidRPr="0075697D">
        <w:rPr>
          <w:rtl/>
        </w:rPr>
        <w:t>التخطيط</w:t>
      </w:r>
      <w:r>
        <w:rPr>
          <w:rtl/>
        </w:rPr>
        <w:t xml:space="preserve"> </w:t>
      </w:r>
      <w:r w:rsidRPr="0075697D">
        <w:rPr>
          <w:rtl/>
        </w:rPr>
        <w:t>التنموي</w:t>
      </w:r>
      <w:r>
        <w:rPr>
          <w:rtl/>
        </w:rPr>
        <w:t xml:space="preserve"> </w:t>
      </w:r>
      <w:r w:rsidRPr="0075697D">
        <w:rPr>
          <w:rtl/>
        </w:rPr>
        <w:t>والإحصاء.</w:t>
      </w:r>
    </w:p>
  </w:footnote>
  <w:footnote w:id="11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2A7F60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2A7F60">
        <w:rPr>
          <w:b/>
          <w:rtl/>
          <w:lang w:bidi="ar-QA"/>
        </w:rPr>
        <w:t>)</w:t>
      </w:r>
      <w:r w:rsidRPr="002A7F60">
        <w:rPr>
          <w:b/>
          <w:rtl/>
          <w:lang w:bidi="ar-QA"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14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التقرير</w:t>
      </w:r>
      <w:r>
        <w:rPr>
          <w:rFonts w:hint="cs"/>
          <w:rtl/>
          <w:lang w:bidi="ar-QA"/>
        </w:rPr>
        <w:t>.</w:t>
      </w:r>
    </w:p>
  </w:footnote>
  <w:footnote w:id="12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(58)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الصادر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(11)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13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(345)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الاجراءات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الجنائية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الصادر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14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(20/2)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الصادر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(11)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15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</w:rPr>
        <w:t xml:space="preserve"> </w:t>
      </w:r>
      <w:r w:rsidRPr="0075697D">
        <w:rPr>
          <w:rtl/>
          <w:lang w:bidi="ar-QA"/>
        </w:rPr>
        <w:t>(300/2)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الصادر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(11)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16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(240)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الاجراءات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الجنائية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الصادر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17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318</w:t>
      </w:r>
      <w:r>
        <w:rPr>
          <w:rtl/>
          <w:lang w:bidi="ar-QA"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العقوبات</w:t>
      </w:r>
      <w:r>
        <w:rPr>
          <w:rtl/>
        </w:rPr>
        <w:t xml:space="preserve"> </w:t>
      </w:r>
      <w:r w:rsidRPr="0075697D">
        <w:rPr>
          <w:rtl/>
        </w:rPr>
        <w:t>الصادر</w:t>
      </w:r>
      <w:r>
        <w:rPr>
          <w:rtl/>
        </w:rPr>
        <w:t xml:space="preserve"> </w:t>
      </w:r>
      <w:r w:rsidRPr="0075697D">
        <w:rPr>
          <w:rtl/>
        </w:rPr>
        <w:t>بالقانون</w:t>
      </w:r>
      <w:r>
        <w:rPr>
          <w:rtl/>
        </w:rPr>
        <w:t xml:space="preserve"> </w:t>
      </w:r>
      <w:r w:rsidRPr="0075697D">
        <w:rPr>
          <w:rtl/>
        </w:rPr>
        <w:t>رقم</w:t>
      </w:r>
      <w:r>
        <w:rPr>
          <w:rtl/>
        </w:rPr>
        <w:t xml:space="preserve"> </w:t>
      </w:r>
      <w:r w:rsidRPr="0075697D">
        <w:rPr>
          <w:rtl/>
        </w:rPr>
        <w:t>(11)</w:t>
      </w:r>
      <w:r>
        <w:rPr>
          <w:rtl/>
        </w:rPr>
        <w:t xml:space="preserve"> </w:t>
      </w:r>
      <w:r w:rsidRPr="0075697D">
        <w:rPr>
          <w:rtl/>
        </w:rPr>
        <w:t>لسنة</w:t>
      </w:r>
      <w:r>
        <w:rPr>
          <w:rtl/>
        </w:rPr>
        <w:t xml:space="preserve"> </w:t>
      </w:r>
      <w:r w:rsidRPr="0075697D">
        <w:rPr>
          <w:rtl/>
        </w:rPr>
        <w:t>2004</w:t>
      </w:r>
      <w:r>
        <w:rPr>
          <w:rFonts w:hint="cs"/>
          <w:rtl/>
        </w:rPr>
        <w:t>.</w:t>
      </w:r>
    </w:p>
  </w:footnote>
  <w:footnote w:id="18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321</w:t>
      </w:r>
      <w:r>
        <w:rPr>
          <w:rtl/>
          <w:lang w:bidi="ar-QA"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العقوبات</w:t>
      </w:r>
      <w:r>
        <w:rPr>
          <w:rtl/>
        </w:rPr>
        <w:t xml:space="preserve"> </w:t>
      </w:r>
      <w:r w:rsidRPr="0075697D">
        <w:rPr>
          <w:rtl/>
        </w:rPr>
        <w:t>الصادر</w:t>
      </w:r>
      <w:r>
        <w:rPr>
          <w:rtl/>
        </w:rPr>
        <w:t xml:space="preserve"> </w:t>
      </w:r>
      <w:r w:rsidRPr="0075697D">
        <w:rPr>
          <w:rtl/>
        </w:rPr>
        <w:t>بالقانون</w:t>
      </w:r>
      <w:r>
        <w:rPr>
          <w:rtl/>
        </w:rPr>
        <w:t xml:space="preserve"> </w:t>
      </w:r>
      <w:r w:rsidRPr="0075697D">
        <w:rPr>
          <w:rtl/>
        </w:rPr>
        <w:t>رقم</w:t>
      </w:r>
      <w:r>
        <w:rPr>
          <w:rtl/>
        </w:rPr>
        <w:t xml:space="preserve"> </w:t>
      </w:r>
      <w:r w:rsidRPr="0075697D">
        <w:rPr>
          <w:rtl/>
        </w:rPr>
        <w:t>(11)</w:t>
      </w:r>
      <w:r>
        <w:rPr>
          <w:rtl/>
        </w:rPr>
        <w:t xml:space="preserve"> </w:t>
      </w:r>
      <w:r w:rsidRPr="0075697D">
        <w:rPr>
          <w:rtl/>
        </w:rPr>
        <w:t>لسنة</w:t>
      </w:r>
      <w:r>
        <w:rPr>
          <w:rtl/>
        </w:rPr>
        <w:t xml:space="preserve"> </w:t>
      </w:r>
      <w:r w:rsidRPr="0075697D">
        <w:rPr>
          <w:rtl/>
        </w:rPr>
        <w:t>2004</w:t>
      </w:r>
      <w:r>
        <w:rPr>
          <w:rFonts w:hint="cs"/>
          <w:rtl/>
        </w:rPr>
        <w:t>.</w:t>
      </w:r>
    </w:p>
  </w:footnote>
  <w:footnote w:id="19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tl/>
        </w:rPr>
        <w:t>(</w:t>
      </w:r>
      <w:r w:rsidRPr="00297A6E">
        <w:rPr>
          <w:rtl/>
        </w:rPr>
        <w:footnoteRef/>
      </w:r>
      <w:r w:rsidRPr="00AE6C19">
        <w:rPr>
          <w:rtl/>
        </w:rPr>
        <w:t>)</w:t>
      </w:r>
      <w:r w:rsidRPr="00AE6C19">
        <w:rPr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40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0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tl/>
        </w:rPr>
        <w:t>(</w:t>
      </w:r>
      <w:r w:rsidRPr="00297A6E">
        <w:rPr>
          <w:rtl/>
        </w:rPr>
        <w:footnoteRef/>
      </w:r>
      <w:r w:rsidRPr="00AE6C19">
        <w:rPr>
          <w:rtl/>
        </w:rPr>
        <w:t>)</w:t>
      </w:r>
      <w:r w:rsidRPr="00AE6C19">
        <w:rPr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41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21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43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22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105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3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107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4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110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5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113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6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117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7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137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28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156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29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157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30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160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31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161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32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224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33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233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34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330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35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350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36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351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37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352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38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371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39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372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  <w:lang w:bidi="ar-QA"/>
        </w:rPr>
        <w:t>.</w:t>
      </w:r>
    </w:p>
  </w:footnote>
  <w:footnote w:id="40">
    <w:p w:rsidR="005B44C2" w:rsidRPr="0075697D" w:rsidRDefault="005B44C2" w:rsidP="002A7F60">
      <w:pPr>
        <w:pStyle w:val="FootnoteText1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373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41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374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قانون</w:t>
      </w:r>
      <w:r>
        <w:rPr>
          <w:rtl/>
        </w:rPr>
        <w:t xml:space="preserve"> </w:t>
      </w:r>
      <w:r w:rsidRPr="0075697D">
        <w:rPr>
          <w:rtl/>
        </w:rPr>
        <w:t>الإجراءات</w:t>
      </w:r>
      <w:r>
        <w:rPr>
          <w:rtl/>
        </w:rPr>
        <w:t xml:space="preserve"> </w:t>
      </w:r>
      <w:r w:rsidRPr="0075697D">
        <w:rPr>
          <w:rtl/>
        </w:rPr>
        <w:t>الجنائية</w:t>
      </w:r>
      <w:r>
        <w:rPr>
          <w:rFonts w:hint="cs"/>
          <w:rtl/>
        </w:rPr>
        <w:t>.</w:t>
      </w:r>
    </w:p>
  </w:footnote>
  <w:footnote w:id="42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تنظيم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المؤسسات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العقابية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والإصلاحية</w:t>
      </w:r>
      <w:r>
        <w:rPr>
          <w:rFonts w:hint="cs"/>
          <w:rtl/>
          <w:lang w:bidi="ar-QA"/>
        </w:rPr>
        <w:t>.</w:t>
      </w:r>
    </w:p>
  </w:footnote>
  <w:footnote w:id="43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16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تنظيم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المؤسسات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العقابية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والإصلاحية</w:t>
      </w:r>
      <w:r>
        <w:rPr>
          <w:rFonts w:hint="cs"/>
          <w:rtl/>
          <w:lang w:bidi="ar-QA"/>
        </w:rPr>
        <w:t>.</w:t>
      </w:r>
    </w:p>
  </w:footnote>
  <w:footnote w:id="44">
    <w:p w:rsidR="005B44C2" w:rsidRPr="0075697D" w:rsidRDefault="005B44C2" w:rsidP="002A7F60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17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تنظيم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المؤسسات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العقابية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والإصلاحية</w:t>
      </w:r>
      <w:r>
        <w:rPr>
          <w:rFonts w:hint="cs"/>
          <w:rtl/>
          <w:lang w:bidi="ar-QA"/>
        </w:rPr>
        <w:t>.</w:t>
      </w:r>
    </w:p>
  </w:footnote>
  <w:footnote w:id="45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75697D">
        <w:rPr>
          <w:rtl/>
          <w:lang w:bidi="ar-QA"/>
        </w:rPr>
        <w:tab/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تنظيم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المؤسسات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العقابية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والإصلاحية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2009.</w:t>
      </w:r>
    </w:p>
  </w:footnote>
  <w:footnote w:id="46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75697D">
        <w:rPr>
          <w:rtl/>
          <w:lang w:bidi="ar-QA"/>
        </w:rPr>
        <w:tab/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395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الإجراءات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الجنائية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47">
    <w:p w:rsidR="005B44C2" w:rsidRPr="0075697D" w:rsidRDefault="005B44C2" w:rsidP="0019422F">
      <w:pPr>
        <w:pStyle w:val="FootnoteText1"/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75697D">
        <w:rPr>
          <w:rtl/>
          <w:lang w:bidi="ar-QA"/>
        </w:rPr>
        <w:tab/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396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الإجراءات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الجنائية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(23)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2004.</w:t>
      </w:r>
    </w:p>
  </w:footnote>
  <w:footnote w:id="48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260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لمزيد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المعلومات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حول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الأحداث</w:t>
      </w:r>
      <w:r>
        <w:rPr>
          <w:rFonts w:hint="cs"/>
          <w:rtl/>
          <w:lang w:bidi="ar-QA"/>
        </w:rPr>
        <w:t>.</w:t>
      </w:r>
    </w:p>
  </w:footnote>
  <w:footnote w:id="49">
    <w:p w:rsidR="005B44C2" w:rsidRPr="0075697D" w:rsidRDefault="005B44C2" w:rsidP="00C10FC0">
      <w:pPr>
        <w:pStyle w:val="FootnoteText1"/>
        <w:spacing w:line="280" w:lineRule="exact"/>
        <w:rPr>
          <w:rtl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(18)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الدستور.</w:t>
      </w:r>
    </w:p>
  </w:footnote>
  <w:footnote w:id="50">
    <w:p w:rsidR="005B44C2" w:rsidRPr="0075697D" w:rsidRDefault="005B44C2" w:rsidP="00C10FC0">
      <w:pPr>
        <w:pStyle w:val="FootnoteText1"/>
        <w:spacing w:line="280" w:lineRule="exact"/>
        <w:rPr>
          <w:rtl/>
        </w:rPr>
      </w:pPr>
      <w:r w:rsidRPr="00AE6C19">
        <w:rPr>
          <w:rtl/>
        </w:rPr>
        <w:t>(</w:t>
      </w:r>
      <w:r w:rsidRPr="00297A6E">
        <w:rPr>
          <w:rtl/>
        </w:rPr>
        <w:footnoteRef/>
      </w:r>
      <w:r w:rsidRPr="00AE6C19">
        <w:rPr>
          <w:rtl/>
        </w:rPr>
        <w:t>)</w:t>
      </w:r>
      <w:r w:rsidRPr="00AE6C19">
        <w:rPr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(20)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الدستور.</w:t>
      </w:r>
    </w:p>
  </w:footnote>
  <w:footnote w:id="51">
    <w:p w:rsidR="005B44C2" w:rsidRPr="0075697D" w:rsidRDefault="005B44C2" w:rsidP="00C10FC0">
      <w:pPr>
        <w:pStyle w:val="FootnoteText1"/>
        <w:spacing w:line="280" w:lineRule="exact"/>
      </w:pPr>
      <w:r w:rsidRPr="00AE6C19">
        <w:rPr>
          <w:rtl/>
        </w:rPr>
        <w:t>(</w:t>
      </w:r>
      <w:r w:rsidRPr="00297A6E">
        <w:rPr>
          <w:rtl/>
        </w:rPr>
        <w:footnoteRef/>
      </w:r>
      <w:r w:rsidRPr="00AE6C19">
        <w:rPr>
          <w:rtl/>
        </w:rPr>
        <w:t>)</w:t>
      </w:r>
      <w:r w:rsidRPr="00AE6C19">
        <w:rPr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(35)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الدستور.</w:t>
      </w:r>
    </w:p>
  </w:footnote>
  <w:footnote w:id="52">
    <w:p w:rsidR="005B44C2" w:rsidRPr="0075697D" w:rsidRDefault="005B44C2" w:rsidP="00C10FC0">
      <w:pPr>
        <w:pStyle w:val="FootnoteText1"/>
        <w:spacing w:line="280" w:lineRule="exact"/>
        <w:rPr>
          <w:rtl/>
          <w:lang w:bidi="ar-QA"/>
        </w:rPr>
      </w:pPr>
      <w:r w:rsidRPr="00AE6C19">
        <w:rPr>
          <w:rtl/>
        </w:rPr>
        <w:t>(</w:t>
      </w:r>
      <w:r w:rsidRPr="00297A6E">
        <w:rPr>
          <w:rtl/>
        </w:rPr>
        <w:footnoteRef/>
      </w:r>
      <w:r w:rsidRPr="00AE6C19">
        <w:rPr>
          <w:rtl/>
        </w:rPr>
        <w:t>)</w:t>
      </w:r>
      <w:r w:rsidRPr="00AE6C19">
        <w:rPr>
          <w:rtl/>
        </w:rPr>
        <w:tab/>
      </w:r>
      <w:r w:rsidRPr="0075697D">
        <w:rPr>
          <w:rtl/>
        </w:rPr>
        <w:t>المادة</w:t>
      </w:r>
      <w:r>
        <w:rPr>
          <w:rtl/>
        </w:rPr>
        <w:t xml:space="preserve"> </w:t>
      </w:r>
      <w:r w:rsidRPr="0075697D">
        <w:rPr>
          <w:rtl/>
        </w:rPr>
        <w:t>(36)</w:t>
      </w:r>
      <w:r>
        <w:rPr>
          <w:rtl/>
        </w:rPr>
        <w:t xml:space="preserve"> </w:t>
      </w:r>
      <w:r w:rsidRPr="0075697D">
        <w:rPr>
          <w:rtl/>
        </w:rPr>
        <w:t>من</w:t>
      </w:r>
      <w:r>
        <w:rPr>
          <w:rtl/>
        </w:rPr>
        <w:t xml:space="preserve"> </w:t>
      </w:r>
      <w:r w:rsidRPr="0075697D">
        <w:rPr>
          <w:rtl/>
        </w:rPr>
        <w:t>الدستور.</w:t>
      </w:r>
    </w:p>
  </w:footnote>
  <w:footnote w:id="53">
    <w:p w:rsidR="005B44C2" w:rsidRPr="0075697D" w:rsidRDefault="005B44C2" w:rsidP="00C10FC0">
      <w:pPr>
        <w:pStyle w:val="FootnoteText1"/>
        <w:spacing w:line="280" w:lineRule="exact"/>
        <w:rPr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(37)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4">
    <w:p w:rsidR="005B44C2" w:rsidRPr="0075697D" w:rsidRDefault="005B44C2" w:rsidP="00C10FC0">
      <w:pPr>
        <w:pStyle w:val="FootnoteText1"/>
        <w:spacing w:line="280" w:lineRule="exact"/>
        <w:rPr>
          <w:rtl/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(39)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5">
    <w:p w:rsidR="005B44C2" w:rsidRPr="0075697D" w:rsidRDefault="005B44C2" w:rsidP="0019422F">
      <w:pPr>
        <w:pStyle w:val="FootnoteText1"/>
        <w:rPr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(40)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6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(60)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7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(63)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8">
    <w:p w:rsidR="005B44C2" w:rsidRPr="0075697D" w:rsidRDefault="005B44C2" w:rsidP="0019422F">
      <w:pPr>
        <w:pStyle w:val="FootnoteText1"/>
        <w:rPr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(131)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59">
    <w:p w:rsidR="005B44C2" w:rsidRPr="0075697D" w:rsidRDefault="005B44C2" w:rsidP="0019422F">
      <w:pPr>
        <w:pStyle w:val="FootnoteText1"/>
        <w:rPr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(135)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الدستور.</w:t>
      </w:r>
    </w:p>
  </w:footnote>
  <w:footnote w:id="60">
    <w:p w:rsidR="005B44C2" w:rsidRPr="0075697D" w:rsidRDefault="005B44C2" w:rsidP="0019422F">
      <w:pPr>
        <w:pStyle w:val="FootnoteText1"/>
        <w:rPr>
          <w:lang w:bidi="ar-QA"/>
        </w:rPr>
      </w:pPr>
      <w:r w:rsidRPr="00AE6C19">
        <w:rPr>
          <w:rtl/>
          <w:lang w:bidi="ar-QA"/>
        </w:rPr>
        <w:t>(</w:t>
      </w:r>
      <w:r w:rsidRPr="00297A6E">
        <w:rPr>
          <w:rtl/>
          <w:lang w:bidi="ar-QA"/>
        </w:rPr>
        <w:footnoteRef/>
      </w:r>
      <w:r w:rsidRPr="00AE6C19">
        <w:rPr>
          <w:rtl/>
          <w:lang w:bidi="ar-QA"/>
        </w:rPr>
        <w:t>)</w:t>
      </w:r>
      <w:r w:rsidRPr="00AE6C19">
        <w:rPr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(6)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رقم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(10)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لسنة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2002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بشأن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النيابة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العامة.</w:t>
      </w:r>
    </w:p>
  </w:footnote>
  <w:footnote w:id="61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203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Fonts w:hint="cs"/>
          <w:rtl/>
          <w:lang w:bidi="ar-QA"/>
        </w:rPr>
        <w:t>.</w:t>
      </w:r>
    </w:p>
  </w:footnote>
  <w:footnote w:id="62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325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Fonts w:hint="cs"/>
          <w:rtl/>
          <w:lang w:bidi="ar-QA"/>
        </w:rPr>
        <w:t>.</w:t>
      </w:r>
    </w:p>
  </w:footnote>
  <w:footnote w:id="63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326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Fonts w:hint="cs"/>
          <w:rtl/>
          <w:lang w:bidi="ar-QA"/>
        </w:rPr>
        <w:t>.</w:t>
      </w:r>
    </w:p>
  </w:footnote>
  <w:footnote w:id="64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327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Fonts w:hint="cs"/>
          <w:rtl/>
          <w:lang w:bidi="ar-QA"/>
        </w:rPr>
        <w:t>.</w:t>
      </w:r>
    </w:p>
  </w:footnote>
  <w:footnote w:id="65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330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العقوبات</w:t>
      </w:r>
      <w:r>
        <w:rPr>
          <w:rFonts w:hint="cs"/>
          <w:rtl/>
          <w:lang w:bidi="ar-QA"/>
        </w:rPr>
        <w:t>.</w:t>
      </w:r>
    </w:p>
  </w:footnote>
  <w:footnote w:id="66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المواد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56</w:t>
      </w:r>
      <w:r>
        <w:rPr>
          <w:rtl/>
          <w:lang w:bidi="ar-QA"/>
        </w:rPr>
        <w:t xml:space="preserve"> </w:t>
      </w:r>
      <w:r w:rsidRPr="00AE6C19">
        <w:rPr>
          <w:rFonts w:hint="cs"/>
          <w:rtl/>
          <w:lang w:bidi="ar-QA"/>
        </w:rPr>
        <w:t>و58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الأسرة</w:t>
      </w:r>
      <w:r>
        <w:rPr>
          <w:rFonts w:hint="cs"/>
          <w:rtl/>
          <w:lang w:bidi="ar-QA"/>
        </w:rPr>
        <w:t>.</w:t>
      </w:r>
    </w:p>
  </w:footnote>
  <w:footnote w:id="67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166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الأسرة</w:t>
      </w:r>
      <w:r>
        <w:rPr>
          <w:rFonts w:hint="cs"/>
          <w:rtl/>
          <w:lang w:bidi="ar-QA"/>
        </w:rPr>
        <w:t>.</w:t>
      </w:r>
    </w:p>
  </w:footnote>
  <w:footnote w:id="68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165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الأسرة</w:t>
      </w:r>
      <w:r>
        <w:rPr>
          <w:rFonts w:hint="cs"/>
          <w:rtl/>
          <w:lang w:bidi="ar-QA"/>
        </w:rPr>
        <w:t>.</w:t>
      </w:r>
    </w:p>
  </w:footnote>
  <w:footnote w:id="69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المواد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167</w:t>
      </w:r>
      <w:r>
        <w:rPr>
          <w:rtl/>
          <w:lang w:bidi="ar-QA"/>
        </w:rPr>
        <w:t xml:space="preserve"> </w:t>
      </w:r>
      <w:r w:rsidRPr="00AE6C19">
        <w:rPr>
          <w:rFonts w:hint="cs"/>
          <w:rtl/>
          <w:lang w:bidi="ar-QA"/>
        </w:rPr>
        <w:t>و171</w:t>
      </w:r>
      <w:r>
        <w:rPr>
          <w:rFonts w:hint="cs"/>
          <w:rtl/>
          <w:lang w:bidi="ar-QA"/>
        </w:rPr>
        <w:t xml:space="preserve"> </w:t>
      </w:r>
      <w:r w:rsidRPr="00AE6C19">
        <w:rPr>
          <w:rFonts w:hint="cs"/>
          <w:rtl/>
          <w:lang w:bidi="ar-QA"/>
        </w:rPr>
        <w:t>و170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الأسرة</w:t>
      </w:r>
      <w:r>
        <w:rPr>
          <w:rFonts w:hint="cs"/>
          <w:rtl/>
          <w:lang w:bidi="ar-QA"/>
        </w:rPr>
        <w:t>.</w:t>
      </w:r>
    </w:p>
  </w:footnote>
  <w:footnote w:id="70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75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الأسرة</w:t>
      </w:r>
      <w:r>
        <w:rPr>
          <w:rFonts w:hint="cs"/>
          <w:rtl/>
          <w:lang w:bidi="ar-QA"/>
        </w:rPr>
        <w:t>.</w:t>
      </w:r>
    </w:p>
  </w:footnote>
  <w:footnote w:id="71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1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الأحداث</w:t>
      </w:r>
      <w:r>
        <w:rPr>
          <w:rFonts w:hint="cs"/>
          <w:rtl/>
          <w:lang w:bidi="ar-QA"/>
        </w:rPr>
        <w:t>.</w:t>
      </w:r>
    </w:p>
  </w:footnote>
  <w:footnote w:id="72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31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الأحداث</w:t>
      </w:r>
      <w:r>
        <w:rPr>
          <w:rFonts w:hint="cs"/>
          <w:rtl/>
          <w:lang w:bidi="ar-QA"/>
        </w:rPr>
        <w:t>.</w:t>
      </w:r>
    </w:p>
  </w:footnote>
  <w:footnote w:id="73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32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قانون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الأحداث</w:t>
      </w:r>
      <w:r>
        <w:rPr>
          <w:rFonts w:hint="cs"/>
          <w:rtl/>
          <w:lang w:bidi="ar-QA"/>
        </w:rPr>
        <w:t>.</w:t>
      </w:r>
    </w:p>
  </w:footnote>
  <w:footnote w:id="74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19422F">
        <w:rPr>
          <w:b/>
          <w:rtl/>
          <w:lang w:bidi="ar-QA"/>
        </w:rPr>
        <w:t>(</w:t>
      </w:r>
      <w:r w:rsidRPr="00297A6E">
        <w:rPr>
          <w:b/>
          <w:rtl/>
          <w:lang w:bidi="ar-QA"/>
        </w:rPr>
        <w:footnoteRef/>
      </w:r>
      <w:r w:rsidRPr="0019422F">
        <w:rPr>
          <w:b/>
          <w:rtl/>
          <w:lang w:bidi="ar-QA"/>
        </w:rPr>
        <w:t>)</w:t>
      </w:r>
      <w:r w:rsidRPr="0019422F">
        <w:rPr>
          <w:b/>
          <w:rtl/>
          <w:lang w:bidi="ar-QA"/>
        </w:rPr>
        <w:tab/>
      </w:r>
      <w:r w:rsidRPr="0075697D">
        <w:rPr>
          <w:rtl/>
          <w:lang w:bidi="ar-QA"/>
        </w:rPr>
        <w:t>المادة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33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اقنون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الأحداث</w:t>
      </w:r>
      <w:r>
        <w:rPr>
          <w:rFonts w:hint="cs"/>
          <w:rtl/>
          <w:lang w:bidi="ar-QA"/>
        </w:rPr>
        <w:t>.</w:t>
      </w:r>
    </w:p>
  </w:footnote>
  <w:footnote w:id="75">
    <w:p w:rsidR="005B44C2" w:rsidRPr="0075697D" w:rsidRDefault="005B44C2" w:rsidP="0019422F">
      <w:pPr>
        <w:pStyle w:val="FootnoteText1"/>
        <w:rPr>
          <w:rtl/>
          <w:lang w:bidi="ar-QA"/>
        </w:rPr>
      </w:pPr>
      <w:r w:rsidRPr="00AE6C19">
        <w:rPr>
          <w:rStyle w:val="FootnoteReference"/>
          <w:szCs w:val="26"/>
          <w:vertAlign w:val="baseline"/>
          <w:rtl/>
        </w:rPr>
        <w:t>(</w:t>
      </w:r>
      <w:r w:rsidRPr="00297A6E">
        <w:rPr>
          <w:rStyle w:val="FootnoteReference"/>
          <w:szCs w:val="26"/>
          <w:vertAlign w:val="baseline"/>
          <w:rtl/>
        </w:rPr>
        <w:footnoteRef/>
      </w:r>
      <w:r w:rsidRPr="00AE6C19">
        <w:rPr>
          <w:rStyle w:val="FootnoteReference"/>
          <w:szCs w:val="26"/>
          <w:vertAlign w:val="baseline"/>
          <w:rtl/>
        </w:rPr>
        <w:t>)</w:t>
      </w:r>
      <w:r w:rsidRPr="00AE6C19">
        <w:rPr>
          <w:rStyle w:val="FootnoteReference"/>
          <w:szCs w:val="26"/>
          <w:vertAlign w:val="baseline"/>
          <w:rtl/>
        </w:rPr>
        <w:tab/>
      </w:r>
      <w:r w:rsidRPr="0075697D">
        <w:rPr>
          <w:rtl/>
          <w:lang w:bidi="ar-QA"/>
        </w:rPr>
        <w:t>انظر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الفقرة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43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من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هذا</w:t>
      </w:r>
      <w:r>
        <w:rPr>
          <w:rtl/>
          <w:lang w:bidi="ar-QA"/>
        </w:rPr>
        <w:t xml:space="preserve"> </w:t>
      </w:r>
      <w:r w:rsidRPr="0075697D">
        <w:rPr>
          <w:rtl/>
          <w:lang w:bidi="ar-QA"/>
        </w:rPr>
        <w:t>التقرير</w:t>
      </w:r>
      <w:r>
        <w:rPr>
          <w:rFonts w:hint="cs"/>
          <w:rtl/>
          <w:lang w:bidi="ar-Q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C2" w:rsidRPr="00A51D71" w:rsidRDefault="005B44C2" w:rsidP="00A51D71">
    <w:pPr>
      <w:pStyle w:val="Header"/>
      <w:jc w:val="right"/>
    </w:pPr>
    <w:r w:rsidRPr="00A51D71">
      <w:t>CCPR/C/QAT/1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44C2" w:rsidRPr="00A51D71" w:rsidRDefault="005B44C2" w:rsidP="00A51D71">
    <w:pPr>
      <w:pStyle w:val="Header"/>
      <w:jc w:val="left"/>
    </w:pPr>
    <w:r w:rsidRPr="00A51D71">
      <w:t>CCPR/C/QAT/1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54887"/>
    <w:multiLevelType w:val="hybridMultilevel"/>
    <w:tmpl w:val="2B36281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3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CF4EB2"/>
    <w:multiLevelType w:val="hybridMultilevel"/>
    <w:tmpl w:val="CB6C816A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5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8AD07B2"/>
    <w:multiLevelType w:val="hybridMultilevel"/>
    <w:tmpl w:val="7FEE322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6"/>
  </w:num>
  <w:num w:numId="1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 w:grammar="clean"/>
  <w:attachedTemplate r:id="rId1"/>
  <w:defaultTabStop w:val="68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CC78DD"/>
    <w:rsid w:val="000076D5"/>
    <w:rsid w:val="00023C21"/>
    <w:rsid w:val="00043663"/>
    <w:rsid w:val="000437B8"/>
    <w:rsid w:val="000505CF"/>
    <w:rsid w:val="000D701C"/>
    <w:rsid w:val="000E2A71"/>
    <w:rsid w:val="00160263"/>
    <w:rsid w:val="00180235"/>
    <w:rsid w:val="00181F96"/>
    <w:rsid w:val="0019422F"/>
    <w:rsid w:val="001A1371"/>
    <w:rsid w:val="001B346A"/>
    <w:rsid w:val="001B4323"/>
    <w:rsid w:val="001D2FDA"/>
    <w:rsid w:val="001E1CAD"/>
    <w:rsid w:val="001E290D"/>
    <w:rsid w:val="002144FA"/>
    <w:rsid w:val="0023469A"/>
    <w:rsid w:val="00243C8A"/>
    <w:rsid w:val="002543D2"/>
    <w:rsid w:val="00267A0E"/>
    <w:rsid w:val="002901D9"/>
    <w:rsid w:val="002925CC"/>
    <w:rsid w:val="002976C2"/>
    <w:rsid w:val="00297A6E"/>
    <w:rsid w:val="002A7F60"/>
    <w:rsid w:val="002C14B0"/>
    <w:rsid w:val="002F7726"/>
    <w:rsid w:val="003260FF"/>
    <w:rsid w:val="00341C7D"/>
    <w:rsid w:val="00343D95"/>
    <w:rsid w:val="00360C15"/>
    <w:rsid w:val="00363670"/>
    <w:rsid w:val="00363A18"/>
    <w:rsid w:val="00374341"/>
    <w:rsid w:val="003D1062"/>
    <w:rsid w:val="00420D7B"/>
    <w:rsid w:val="00450B21"/>
    <w:rsid w:val="00453B63"/>
    <w:rsid w:val="00455780"/>
    <w:rsid w:val="0048340A"/>
    <w:rsid w:val="0048516C"/>
    <w:rsid w:val="004A5CA3"/>
    <w:rsid w:val="004B0A1C"/>
    <w:rsid w:val="004C6155"/>
    <w:rsid w:val="004D298E"/>
    <w:rsid w:val="004D7F90"/>
    <w:rsid w:val="004E1E10"/>
    <w:rsid w:val="0050441B"/>
    <w:rsid w:val="00517BC9"/>
    <w:rsid w:val="0054472E"/>
    <w:rsid w:val="005662A9"/>
    <w:rsid w:val="005739B4"/>
    <w:rsid w:val="00574197"/>
    <w:rsid w:val="005827D4"/>
    <w:rsid w:val="0059622A"/>
    <w:rsid w:val="005B44C2"/>
    <w:rsid w:val="005C5878"/>
    <w:rsid w:val="005C7CEA"/>
    <w:rsid w:val="005D3C0B"/>
    <w:rsid w:val="005E5217"/>
    <w:rsid w:val="005F0FA4"/>
    <w:rsid w:val="005F30EE"/>
    <w:rsid w:val="0060473A"/>
    <w:rsid w:val="006173A4"/>
    <w:rsid w:val="00656392"/>
    <w:rsid w:val="00684EB2"/>
    <w:rsid w:val="0068781D"/>
    <w:rsid w:val="006959B0"/>
    <w:rsid w:val="006B3E27"/>
    <w:rsid w:val="006B6507"/>
    <w:rsid w:val="006C104C"/>
    <w:rsid w:val="006E5F01"/>
    <w:rsid w:val="00733704"/>
    <w:rsid w:val="007466E9"/>
    <w:rsid w:val="0078071A"/>
    <w:rsid w:val="00784408"/>
    <w:rsid w:val="00787E1E"/>
    <w:rsid w:val="007E7BB3"/>
    <w:rsid w:val="00852A9A"/>
    <w:rsid w:val="008C2177"/>
    <w:rsid w:val="008E38BE"/>
    <w:rsid w:val="008E5D02"/>
    <w:rsid w:val="008E7EFA"/>
    <w:rsid w:val="008F49E1"/>
    <w:rsid w:val="0090370F"/>
    <w:rsid w:val="009269D2"/>
    <w:rsid w:val="00942135"/>
    <w:rsid w:val="009521B0"/>
    <w:rsid w:val="00982139"/>
    <w:rsid w:val="009867A8"/>
    <w:rsid w:val="00986F95"/>
    <w:rsid w:val="009A7E9F"/>
    <w:rsid w:val="009D4DFD"/>
    <w:rsid w:val="009E0E8A"/>
    <w:rsid w:val="009E5018"/>
    <w:rsid w:val="009F7555"/>
    <w:rsid w:val="00A12B37"/>
    <w:rsid w:val="00A16A20"/>
    <w:rsid w:val="00A33374"/>
    <w:rsid w:val="00A43509"/>
    <w:rsid w:val="00A51D71"/>
    <w:rsid w:val="00A52889"/>
    <w:rsid w:val="00A67409"/>
    <w:rsid w:val="00A97387"/>
    <w:rsid w:val="00AB6758"/>
    <w:rsid w:val="00AC322E"/>
    <w:rsid w:val="00AC4E5C"/>
    <w:rsid w:val="00AF78C0"/>
    <w:rsid w:val="00B01E56"/>
    <w:rsid w:val="00B13763"/>
    <w:rsid w:val="00B17B6B"/>
    <w:rsid w:val="00B271FF"/>
    <w:rsid w:val="00B477A4"/>
    <w:rsid w:val="00B54045"/>
    <w:rsid w:val="00BC677A"/>
    <w:rsid w:val="00C002F3"/>
    <w:rsid w:val="00C10FC0"/>
    <w:rsid w:val="00C1541F"/>
    <w:rsid w:val="00C438D7"/>
    <w:rsid w:val="00C81B50"/>
    <w:rsid w:val="00CB6622"/>
    <w:rsid w:val="00CC78DD"/>
    <w:rsid w:val="00CD1801"/>
    <w:rsid w:val="00CF3BFE"/>
    <w:rsid w:val="00CF65C6"/>
    <w:rsid w:val="00D10EF1"/>
    <w:rsid w:val="00D42810"/>
    <w:rsid w:val="00D7188E"/>
    <w:rsid w:val="00D84D3D"/>
    <w:rsid w:val="00D914A7"/>
    <w:rsid w:val="00DD13C3"/>
    <w:rsid w:val="00DD596E"/>
    <w:rsid w:val="00DD621E"/>
    <w:rsid w:val="00DE2DBF"/>
    <w:rsid w:val="00DE50B1"/>
    <w:rsid w:val="00DF0575"/>
    <w:rsid w:val="00E06D7A"/>
    <w:rsid w:val="00E11ED3"/>
    <w:rsid w:val="00E70E04"/>
    <w:rsid w:val="00E868A6"/>
    <w:rsid w:val="00EA7A6D"/>
    <w:rsid w:val="00EC05A7"/>
    <w:rsid w:val="00EC4B6B"/>
    <w:rsid w:val="00ED7442"/>
    <w:rsid w:val="00EF1EE5"/>
    <w:rsid w:val="00F20362"/>
    <w:rsid w:val="00F66A74"/>
    <w:rsid w:val="00F74D04"/>
    <w:rsid w:val="00F763B4"/>
    <w:rsid w:val="00F900C3"/>
    <w:rsid w:val="00FA4AB6"/>
    <w:rsid w:val="00FB001C"/>
    <w:rsid w:val="00FC6EDD"/>
    <w:rsid w:val="00FD239D"/>
    <w:rsid w:val="00FD4D11"/>
    <w:rsid w:val="00FD5607"/>
    <w:rsid w:val="00FF2AB2"/>
    <w:rsid w:val="00FF4C7E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5:docId w15:val="{7F9C129C-1658-46F2-B646-A7DE70B0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single space,footnote text,fn,FOOTNOTES,ft,(NECG) Footnote Text,ft1,ADB,Footnote Text Char Char Char,Footnote Text Char Char,ALTS FOOTNOTE,Geneva 9,Font: Geneva 9,Boston 10,f,Footnote Text Quote,Footnote text,F,Fußnotentextf,fn Car Car"/>
    <w:basedOn w:val="Normal"/>
    <w:link w:val="FootnoteTextChar"/>
    <w:uiPriority w:val="99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,single space Char,footnote text Char,fn Char,FOOTNOTES Char,ft Char,(NECG) Footnote Text Char,ft1 Char,ADB Char,Footnote Text Char Char Char Char,Footnote Text Char Char Char1,ALTS FOOTNOTE Char,Geneva 9 Char,Boston 10 Char"/>
    <w:basedOn w:val="DefaultParagraphFont"/>
    <w:link w:val="FootnoteText"/>
    <w:uiPriority w:val="99"/>
    <w:rsid w:val="001A1371"/>
    <w:rPr>
      <w:sz w:val="20"/>
      <w:szCs w:val="20"/>
    </w:rPr>
  </w:style>
  <w:style w:type="character" w:styleId="FootnoteReference">
    <w:name w:val="footnote reference"/>
    <w:aliases w:val="4_GA,4_G,ftref,Error-Fußnotenzeichen5,Error-Fußnotenzeichen6,Error-Fußnotenzeichen3,Footnote Reference1,BVI fnr,Footnote Reference Number,Footnote Reference_LVL6,Footnote Reference_LVL61,Footnote Reference_LVL62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AC322E"/>
    <w:pPr>
      <w:keepNext/>
      <w:tabs>
        <w:tab w:val="right" w:pos="1021"/>
      </w:tabs>
      <w:spacing w:before="240" w:after="24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5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3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6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7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qFormat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qFormat/>
    <w:rsid w:val="00F900C3"/>
    <w:rPr>
      <w:vertAlign w:val="superscript"/>
    </w:rPr>
  </w:style>
  <w:style w:type="table" w:styleId="TableGrid">
    <w:name w:val="Table Grid"/>
    <w:basedOn w:val="TableNormal"/>
    <w:uiPriority w:val="59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table" w:customStyle="1" w:styleId="TABLEA">
    <w:name w:val="TABLE_A"/>
    <w:basedOn w:val="TableNormal"/>
    <w:uiPriority w:val="99"/>
    <w:rsid w:val="00E11ED3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EndNote">
    <w:name w:val="EndNote"/>
    <w:basedOn w:val="Normal"/>
    <w:qFormat/>
    <w:rsid w:val="00E11ED3"/>
    <w:pPr>
      <w:tabs>
        <w:tab w:val="right" w:pos="1218"/>
      </w:tabs>
      <w:suppressAutoHyphens/>
      <w:spacing w:line="215" w:lineRule="exact"/>
      <w:ind w:left="1288" w:right="1247" w:hanging="1288"/>
      <w:jc w:val="left"/>
    </w:pPr>
    <w:rPr>
      <w:rFonts w:eastAsiaTheme="minorEastAsia" w:cs="Times New Roman"/>
      <w:sz w:val="18"/>
      <w:szCs w:val="20"/>
      <w:lang w:eastAsia="zh-CN"/>
    </w:rPr>
  </w:style>
  <w:style w:type="paragraph" w:customStyle="1" w:styleId="HMG">
    <w:name w:val="_ H __M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eastAsiaTheme="minorHAnsi" w:cs="Times New Roman"/>
      <w:b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</w:pPr>
    <w:rPr>
      <w:rFonts w:eastAsiaTheme="minorHAnsi" w:cs="Times New Roman"/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</w:pPr>
    <w:rPr>
      <w:rFonts w:eastAsiaTheme="minorHAnsi" w:cs="Times New Roman"/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Times New Roman"/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Times New Roman"/>
      <w:i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E11ED3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eastAsiaTheme="minorHAnsi" w:cs="Times New Roman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E11ED3"/>
    <w:p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eastAsiaTheme="minorHAnsi" w:cs="Times New Roman"/>
      <w:szCs w:val="20"/>
      <w:lang w:val="en-GB"/>
    </w:rPr>
  </w:style>
  <w:style w:type="paragraph" w:customStyle="1" w:styleId="SLG">
    <w:name w:val="__S_L_G"/>
    <w:basedOn w:val="Normal"/>
    <w:next w:val="Normal"/>
    <w:rsid w:val="00E11ED3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cs="Times New Roman"/>
      <w:b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E11ED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E11ED3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cs="Times New Roman"/>
      <w:b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E11ED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E11ED3"/>
    <w:pPr>
      <w:numPr>
        <w:numId w:val="8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Times New Roman"/>
      <w:szCs w:val="20"/>
      <w:lang w:val="en-GB"/>
    </w:rPr>
  </w:style>
  <w:style w:type="paragraph" w:customStyle="1" w:styleId="Bullet2G">
    <w:name w:val="_Bullet 2_G"/>
    <w:basedOn w:val="Normal"/>
    <w:qFormat/>
    <w:rsid w:val="00E11ED3"/>
    <w:pPr>
      <w:numPr>
        <w:numId w:val="9"/>
      </w:numPr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Times New Roman"/>
      <w:szCs w:val="20"/>
      <w:lang w:val="en-GB"/>
    </w:rPr>
  </w:style>
  <w:style w:type="paragraph" w:customStyle="1" w:styleId="ParNoG">
    <w:name w:val="_ParNo_G"/>
    <w:basedOn w:val="Normal"/>
    <w:qFormat/>
    <w:rsid w:val="00E11ED3"/>
    <w:pPr>
      <w:numPr>
        <w:numId w:val="10"/>
      </w:numPr>
      <w:tabs>
        <w:tab w:val="clear" w:pos="170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eastAsiaTheme="minorHAnsi" w:cs="Times New Roman"/>
      <w:szCs w:val="20"/>
      <w:lang w:val="en-GB"/>
    </w:rPr>
  </w:style>
  <w:style w:type="character" w:styleId="Hyperlink">
    <w:name w:val="Hyperlink"/>
    <w:basedOn w:val="DefaultParagraphFont"/>
    <w:uiPriority w:val="99"/>
    <w:rsid w:val="00E11ED3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E11ED3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11ED3"/>
    <w:rPr>
      <w:rFonts w:ascii="Times New Roman" w:eastAsiaTheme="minorHAnsi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E11ED3"/>
    <w:pPr>
      <w:numPr>
        <w:numId w:val="11"/>
      </w:numPr>
    </w:pPr>
  </w:style>
  <w:style w:type="numbering" w:styleId="1ai">
    <w:name w:val="Outline List 1"/>
    <w:basedOn w:val="NoList"/>
    <w:semiHidden/>
    <w:rsid w:val="00E11ED3"/>
    <w:pPr>
      <w:numPr>
        <w:numId w:val="12"/>
      </w:numPr>
    </w:pPr>
  </w:style>
  <w:style w:type="table" w:customStyle="1" w:styleId="TableGrid1">
    <w:name w:val="Table Grid1"/>
    <w:basedOn w:val="TableNormal"/>
    <w:rsid w:val="00E11ED3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E11ED3"/>
    <w:rPr>
      <w:rFonts w:ascii="Times New Roman" w:hAnsi="Times New Roman" w:cs="Traditional Arabic"/>
      <w:sz w:val="20"/>
      <w:szCs w:val="30"/>
    </w:rPr>
  </w:style>
  <w:style w:type="paragraph" w:styleId="NormalWeb">
    <w:name w:val="Normal (Web)"/>
    <w:basedOn w:val="Normal"/>
    <w:uiPriority w:val="99"/>
    <w:unhideWhenUsed/>
    <w:rsid w:val="00E11ED3"/>
    <w:pPr>
      <w:bidi w:val="0"/>
      <w:spacing w:before="100" w:beforeAutospacing="1" w:after="100" w:afterAutospacing="1" w:line="240" w:lineRule="auto"/>
      <w:jc w:val="left"/>
    </w:pPr>
    <w:rPr>
      <w:rFonts w:cs="Times New Roman"/>
      <w:sz w:val="24"/>
      <w:szCs w:val="24"/>
    </w:rPr>
  </w:style>
  <w:style w:type="character" w:customStyle="1" w:styleId="wordsection1Char">
    <w:name w:val="wordsection1 Char"/>
    <w:basedOn w:val="DefaultParagraphFont"/>
    <w:link w:val="wordsection1"/>
    <w:uiPriority w:val="99"/>
    <w:locked/>
    <w:rsid w:val="00E11ED3"/>
    <w:rPr>
      <w:rFonts w:ascii="Calibri" w:hAnsi="Calibri" w:cs="Calibri"/>
    </w:rPr>
  </w:style>
  <w:style w:type="paragraph" w:customStyle="1" w:styleId="wordsection1">
    <w:name w:val="wordsection1"/>
    <w:basedOn w:val="Normal"/>
    <w:link w:val="wordsection1Char"/>
    <w:uiPriority w:val="99"/>
    <w:rsid w:val="00E11ED3"/>
    <w:pPr>
      <w:bidi w:val="0"/>
      <w:spacing w:line="240" w:lineRule="auto"/>
      <w:jc w:val="left"/>
    </w:pPr>
    <w:rPr>
      <w:rFonts w:ascii="Calibr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E11E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1ED3"/>
    <w:pPr>
      <w:spacing w:after="200" w:line="240" w:lineRule="auto"/>
      <w:jc w:val="left"/>
    </w:pPr>
    <w:rPr>
      <w:rFonts w:asciiTheme="minorHAnsi" w:eastAsiaTheme="minorHAnsi" w:hAnsiTheme="minorHAnsi" w:cstheme="minorBidi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1ED3"/>
    <w:rPr>
      <w:rFonts w:eastAsia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E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1ED3"/>
    <w:rPr>
      <w:rFonts w:eastAsiaTheme="minorHAnsi"/>
      <w:b/>
      <w:bCs/>
      <w:sz w:val="20"/>
      <w:szCs w:val="20"/>
    </w:rPr>
  </w:style>
  <w:style w:type="character" w:customStyle="1" w:styleId="SingleTxtGAChar">
    <w:name w:val="_ Single Txt_GA Char"/>
    <w:link w:val="SingleTxtGA"/>
    <w:rsid w:val="00E11ED3"/>
    <w:rPr>
      <w:rFonts w:ascii="Times New Roman" w:hAnsi="Times New Roman" w:cs="Traditional Arabic"/>
      <w:sz w:val="20"/>
      <w:szCs w:val="30"/>
    </w:rPr>
  </w:style>
  <w:style w:type="paragraph" w:styleId="TOC1">
    <w:name w:val="toc 1"/>
    <w:basedOn w:val="Normal"/>
    <w:next w:val="Normal"/>
    <w:autoRedefine/>
    <w:uiPriority w:val="39"/>
    <w:unhideWhenUsed/>
    <w:rsid w:val="00E11ED3"/>
    <w:pPr>
      <w:tabs>
        <w:tab w:val="right" w:pos="1021"/>
        <w:tab w:val="left" w:pos="1077"/>
        <w:tab w:val="left" w:pos="1525"/>
        <w:tab w:val="left" w:leader="dot" w:pos="9163"/>
        <w:tab w:val="right" w:pos="9639"/>
      </w:tabs>
      <w:spacing w:before="120" w:line="360" w:lineRule="exact"/>
      <w:ind w:left="1525" w:right="2211" w:hanging="1525"/>
    </w:pPr>
    <w:rPr>
      <w:noProof/>
      <w:szCs w:val="28"/>
      <w:lang w:val="fr-CH"/>
    </w:rPr>
  </w:style>
  <w:style w:type="paragraph" w:styleId="TOC2">
    <w:name w:val="toc 2"/>
    <w:basedOn w:val="Normal"/>
    <w:next w:val="Normal"/>
    <w:autoRedefine/>
    <w:uiPriority w:val="39"/>
    <w:unhideWhenUsed/>
    <w:rsid w:val="00E11ED3"/>
    <w:pPr>
      <w:tabs>
        <w:tab w:val="left" w:pos="1843"/>
        <w:tab w:val="left" w:pos="2206"/>
        <w:tab w:val="left" w:pos="2570"/>
        <w:tab w:val="left" w:leader="dot" w:pos="9163"/>
        <w:tab w:val="right" w:pos="9639"/>
      </w:tabs>
      <w:spacing w:line="360" w:lineRule="exact"/>
      <w:ind w:left="2205" w:right="2206" w:hanging="680"/>
    </w:pPr>
    <w:rPr>
      <w:noProof/>
      <w:szCs w:val="28"/>
      <w:lang w:val="fr-CH"/>
    </w:rPr>
  </w:style>
  <w:style w:type="paragraph" w:styleId="TOC3">
    <w:name w:val="toc 3"/>
    <w:basedOn w:val="Normal"/>
    <w:next w:val="Normal"/>
    <w:autoRedefine/>
    <w:uiPriority w:val="39"/>
    <w:unhideWhenUsed/>
    <w:rsid w:val="00E11ED3"/>
    <w:pPr>
      <w:tabs>
        <w:tab w:val="right" w:pos="1021"/>
        <w:tab w:val="left" w:pos="1077"/>
        <w:tab w:val="left" w:leader="dot" w:pos="8789"/>
        <w:tab w:val="right" w:pos="9639"/>
      </w:tabs>
      <w:spacing w:after="100"/>
      <w:ind w:left="1525" w:right="907" w:hanging="1525"/>
    </w:pPr>
    <w:rPr>
      <w:noProof/>
      <w:szCs w:val="28"/>
      <w:shd w:val="clear" w:color="auto" w:fill="FFFFFF"/>
    </w:rPr>
  </w:style>
  <w:style w:type="paragraph" w:styleId="TOC4">
    <w:name w:val="toc 4"/>
    <w:basedOn w:val="Normal"/>
    <w:next w:val="Normal"/>
    <w:autoRedefine/>
    <w:uiPriority w:val="39"/>
    <w:unhideWhenUsed/>
    <w:rsid w:val="00E11ED3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styleId="TOC5">
    <w:name w:val="toc 5"/>
    <w:basedOn w:val="Normal"/>
    <w:next w:val="Normal"/>
    <w:autoRedefine/>
    <w:uiPriority w:val="39"/>
    <w:unhideWhenUsed/>
    <w:rsid w:val="00E11ED3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styleId="TOC6">
    <w:name w:val="toc 6"/>
    <w:basedOn w:val="Normal"/>
    <w:next w:val="Normal"/>
    <w:autoRedefine/>
    <w:uiPriority w:val="39"/>
    <w:unhideWhenUsed/>
    <w:rsid w:val="00E11ED3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styleId="TOC7">
    <w:name w:val="toc 7"/>
    <w:basedOn w:val="Normal"/>
    <w:next w:val="Normal"/>
    <w:autoRedefine/>
    <w:uiPriority w:val="39"/>
    <w:unhideWhenUsed/>
    <w:rsid w:val="00E11ED3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E11ED3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E11ED3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1E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laraby.co.uk/society/2016/10/27/%D8%AF%D8%A7%D9%81%D9%88%D8%B3-%D9%82%D8%B7%D8%B1-%D8%A7%D9%84%D8%A3%D9%88%D9%84%D9%89-%D8%B9%D8%B1%D8%A8%D9%8A%D8%A7-%D9%81%D9%8A-%D8%A7%D9%84%D9%85%D8%B3%D8%A7%D9%88%D8%A7%D8%A9-%D8%A8%D9%8A%D9%86-%D8%A7%D9%84%D9%85%D8%B1%D8%A3%D8%A9-%D9%88%D8%A7%D9%84%D8%B1%D8%AC%D9%84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htee\Documents\HDR\Post%20HDR4\LFPR%20women%202017%20by%20age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C:\Users\htee\Documents\HDR\Post%20HDR4\Qatari%20manager%20and%20professional%202006-2017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oleObject" Target="file:///C:\Users\htee\Documents\HDR\Post%20HDR4\Qatari%20manager%20and%20professional%202006-2017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4.xml"/><Relationship Id="rId2" Type="http://schemas.openxmlformats.org/officeDocument/2006/relationships/oleObject" Target="file:///C:\Users\htee\Documents\HDR\HDR4_Human%20Right%20to%20Development\Right_to_Development_xlsx_worksheet\Chapter%203%20Women\Tertiary%20enrolment2000-01%20to%202017.xlsx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4689213395564274"/>
          <c:y val="0.12366551666717177"/>
          <c:w val="0.82510457925268987"/>
          <c:h val="0.67134128915301838"/>
        </c:manualLayout>
      </c:layout>
      <c:lineChart>
        <c:grouping val="standard"/>
        <c:varyColors val="0"/>
        <c:ser>
          <c:idx val="0"/>
          <c:order val="0"/>
          <c:tx>
            <c:strRef>
              <c:f>'3.2'!$J$5</c:f>
              <c:strCache>
                <c:ptCount val="1"/>
                <c:pt idx="0">
                  <c:v>2017</c:v>
                </c:pt>
              </c:strCache>
            </c:strRef>
          </c:tx>
          <c:spPr>
            <a:ln w="31750">
              <a:solidFill>
                <a:srgbClr val="7A003C"/>
              </a:solidFill>
            </a:ln>
          </c:spPr>
          <c:marker>
            <c:symbol val="none"/>
          </c:marker>
          <c:cat>
            <c:strRef>
              <c:f>'3.2'!$B$6:$B$15</c:f>
              <c:strCache>
                <c:ptCount val="9"/>
                <c:pt idx="0">
                  <c:v>15-19</c:v>
                </c:pt>
                <c:pt idx="2">
                  <c:v>25-29</c:v>
                </c:pt>
                <c:pt idx="4">
                  <c:v>35-39</c:v>
                </c:pt>
                <c:pt idx="6">
                  <c:v>45-49</c:v>
                </c:pt>
                <c:pt idx="8">
                  <c:v>55-59</c:v>
                </c:pt>
              </c:strCache>
            </c:strRef>
          </c:cat>
          <c:val>
            <c:numRef>
              <c:f>'3.2'!$J$6:$J$15</c:f>
              <c:numCache>
                <c:formatCode>_-* #,##0.0_-;_-* #,##0.0\-;_-* "-"??_-;_-@_-</c:formatCode>
                <c:ptCount val="10"/>
                <c:pt idx="0">
                  <c:v>0.50155242417005008</c:v>
                </c:pt>
                <c:pt idx="1">
                  <c:v>36.647537701855065</c:v>
                </c:pt>
                <c:pt idx="2">
                  <c:v>57.472474093264246</c:v>
                </c:pt>
                <c:pt idx="3">
                  <c:v>68.593206541848588</c:v>
                </c:pt>
                <c:pt idx="4">
                  <c:v>68.601876888818197</c:v>
                </c:pt>
                <c:pt idx="5">
                  <c:v>59.092891408634976</c:v>
                </c:pt>
                <c:pt idx="6">
                  <c:v>43.159184924161174</c:v>
                </c:pt>
                <c:pt idx="7">
                  <c:v>27.475284048989231</c:v>
                </c:pt>
                <c:pt idx="8">
                  <c:v>11.000163692912098</c:v>
                </c:pt>
                <c:pt idx="9">
                  <c:v>3.7652811735941323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166-477E-8740-F775D4A4DDA5}"/>
            </c:ext>
          </c:extLst>
        </c:ser>
        <c:ser>
          <c:idx val="1"/>
          <c:order val="1"/>
          <c:tx>
            <c:strRef>
              <c:f>'3.2'!$K$5</c:f>
              <c:strCache>
                <c:ptCount val="1"/>
                <c:pt idx="0">
                  <c:v>2010</c:v>
                </c:pt>
              </c:strCache>
            </c:strRef>
          </c:tx>
          <c:spPr>
            <a:ln w="31750">
              <a:solidFill>
                <a:srgbClr val="DF7A1C"/>
              </a:solidFill>
            </a:ln>
          </c:spPr>
          <c:marker>
            <c:symbol val="none"/>
          </c:marker>
          <c:val>
            <c:numRef>
              <c:f>'3.2'!$K$6:$K$15</c:f>
              <c:numCache>
                <c:formatCode>0.0</c:formatCode>
                <c:ptCount val="10"/>
                <c:pt idx="0">
                  <c:v>6.8</c:v>
                </c:pt>
                <c:pt idx="1">
                  <c:v>36.9</c:v>
                </c:pt>
                <c:pt idx="2">
                  <c:v>57</c:v>
                </c:pt>
                <c:pt idx="3">
                  <c:v>65.8</c:v>
                </c:pt>
                <c:pt idx="4">
                  <c:v>63.2</c:v>
                </c:pt>
                <c:pt idx="5">
                  <c:v>52.5</c:v>
                </c:pt>
                <c:pt idx="6">
                  <c:v>34.9</c:v>
                </c:pt>
                <c:pt idx="7">
                  <c:v>16.2</c:v>
                </c:pt>
                <c:pt idx="8">
                  <c:v>7.3</c:v>
                </c:pt>
                <c:pt idx="9">
                  <c:v>1.9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166-477E-8740-F775D4A4DDA5}"/>
            </c:ext>
          </c:extLst>
        </c:ser>
        <c:ser>
          <c:idx val="2"/>
          <c:order val="2"/>
          <c:tx>
            <c:strRef>
              <c:f>'3.2'!$M$4</c:f>
              <c:strCache>
                <c:ptCount val="1"/>
                <c:pt idx="0">
                  <c:v>Selected developed countries, 2017</c:v>
                </c:pt>
              </c:strCache>
            </c:strRef>
          </c:tx>
          <c:spPr>
            <a:ln w="31750">
              <a:solidFill>
                <a:srgbClr val="00718F"/>
              </a:solidFill>
            </a:ln>
          </c:spPr>
          <c:marker>
            <c:symbol val="none"/>
          </c:marker>
          <c:val>
            <c:numRef>
              <c:f>'3.2'!$M$6:$M$15</c:f>
              <c:numCache>
                <c:formatCode>General</c:formatCode>
                <c:ptCount val="10"/>
                <c:pt idx="0">
                  <c:v>34.112499999999997</c:v>
                </c:pt>
                <c:pt idx="1">
                  <c:v>68.837500000000006</c:v>
                </c:pt>
                <c:pt idx="2">
                  <c:v>79.374999999999986</c:v>
                </c:pt>
                <c:pt idx="3">
                  <c:v>78.449999999999989</c:v>
                </c:pt>
                <c:pt idx="4">
                  <c:v>79.875</c:v>
                </c:pt>
                <c:pt idx="5">
                  <c:v>82.162500000000009</c:v>
                </c:pt>
                <c:pt idx="6">
                  <c:v>83.199999999999989</c:v>
                </c:pt>
                <c:pt idx="7">
                  <c:v>81.100000000000009</c:v>
                </c:pt>
                <c:pt idx="8">
                  <c:v>75.012500000000003</c:v>
                </c:pt>
                <c:pt idx="9">
                  <c:v>52.899999999999991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166-477E-8740-F775D4A4DDA5}"/>
            </c:ext>
          </c:extLst>
        </c:ser>
        <c:ser>
          <c:idx val="3"/>
          <c:order val="3"/>
          <c:tx>
            <c:v>2013</c:v>
          </c:tx>
          <c:marker>
            <c:symbol val="none"/>
          </c:marker>
          <c:val>
            <c:numRef>
              <c:f>'3.2'!$N$6:$N$15</c:f>
              <c:numCache>
                <c:formatCode>General</c:formatCode>
                <c:ptCount val="10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166-477E-8740-F775D4A4DDA5}"/>
            </c:ext>
          </c:extLst>
        </c:ser>
        <c:ser>
          <c:idx val="4"/>
          <c:order val="4"/>
          <c:tx>
            <c:v>2001</c:v>
          </c:tx>
          <c:marker>
            <c:symbol val="none"/>
          </c:marker>
          <c:val>
            <c:numRef>
              <c:f>'3.2'!$L$6:$L$15</c:f>
              <c:numCache>
                <c:formatCode>General</c:formatCode>
                <c:ptCount val="10"/>
                <c:pt idx="0">
                  <c:v>3.5</c:v>
                </c:pt>
                <c:pt idx="1">
                  <c:v>22.8</c:v>
                </c:pt>
                <c:pt idx="2">
                  <c:v>52.5</c:v>
                </c:pt>
                <c:pt idx="3">
                  <c:v>54.7</c:v>
                </c:pt>
                <c:pt idx="4">
                  <c:v>48.2</c:v>
                </c:pt>
                <c:pt idx="5">
                  <c:v>34</c:v>
                </c:pt>
                <c:pt idx="6">
                  <c:v>22.2</c:v>
                </c:pt>
                <c:pt idx="7">
                  <c:v>6.9</c:v>
                </c:pt>
                <c:pt idx="8">
                  <c:v>7.4</c:v>
                </c:pt>
                <c:pt idx="9">
                  <c:v>1.4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166-477E-8740-F775D4A4DD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39498496"/>
        <c:axId val="284003712"/>
      </c:lineChart>
      <c:catAx>
        <c:axId val="339498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crossAx val="284003712"/>
        <c:crosses val="autoZero"/>
        <c:auto val="1"/>
        <c:lblAlgn val="ctr"/>
        <c:lblOffset val="100"/>
        <c:noMultiLvlLbl val="0"/>
      </c:catAx>
      <c:valAx>
        <c:axId val="284003712"/>
        <c:scaling>
          <c:orientation val="minMax"/>
          <c:max val="100"/>
        </c:scaling>
        <c:delete val="0"/>
        <c:axPos val="l"/>
        <c:majorGridlines>
          <c:spPr>
            <a:ln w="3175">
              <a:solidFill>
                <a:schemeClr val="bg1">
                  <a:lumMod val="65000"/>
                </a:schemeClr>
              </a:solidFill>
              <a:prstDash val="dash"/>
            </a:ln>
          </c:spPr>
        </c:majorGridlines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ar-SA" sz="1400"/>
                  <a:t>معدل المشاركة في القوى العاملة</a:t>
                </a:r>
                <a:endParaRPr lang="en-US" sz="1400"/>
              </a:p>
            </c:rich>
          </c:tx>
          <c:layout>
            <c:manualLayout>
              <c:xMode val="edge"/>
              <c:yMode val="edge"/>
              <c:x val="2.6944393349105349E-2"/>
              <c:y val="0.21059785309530396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spPr>
          <a:ln w="12700">
            <a:solidFill>
              <a:schemeClr val="bg1">
                <a:lumMod val="50000"/>
              </a:schemeClr>
            </a:solidFill>
          </a:ln>
        </c:spPr>
        <c:crossAx val="339498496"/>
        <c:crosses val="autoZero"/>
        <c:crossBetween val="between"/>
        <c:majorUnit val="20"/>
      </c:valAx>
      <c:spPr>
        <a:solidFill>
          <a:schemeClr val="bg1"/>
        </a:solidFill>
      </c:spPr>
    </c:plotArea>
    <c:plotVisOnly val="1"/>
    <c:dispBlanksAs val="gap"/>
    <c:showDLblsOverMax val="0"/>
  </c:chart>
  <c:spPr>
    <a:solidFill>
      <a:sysClr val="window" lastClr="FFFFFF"/>
    </a:solidFill>
    <a:ln>
      <a:noFill/>
    </a:ln>
  </c:spPr>
  <c:txPr>
    <a:bodyPr/>
    <a:lstStyle/>
    <a:p>
      <a:pPr>
        <a:defRPr sz="1000" baseline="0">
          <a:latin typeface="Traditional Arabic" panose="02020603050405020304" pitchFamily="18" charset="-78"/>
          <a:cs typeface="Traditional Arabic" panose="02020603050405020304" pitchFamily="18" charset="-78"/>
        </a:defRPr>
      </a:pPr>
      <a:endParaRPr lang="en-US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/>
            </a:pPr>
            <a:r>
              <a:rPr lang="ar-QA" sz="1000" b="1">
                <a:effectLst/>
              </a:rPr>
              <a:t>الوظائف التشريعية والوظائف الإدارية العليا</a:t>
            </a:r>
            <a:endParaRPr lang="en-US" sz="1000" b="1">
              <a:effectLst/>
            </a:endParaRP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7681733974282432"/>
          <c:y val="0.19174849553034481"/>
          <c:w val="0.7448303861729676"/>
          <c:h val="0.65072785703414104"/>
        </c:manualLayout>
      </c:layout>
      <c:lineChart>
        <c:grouping val="standard"/>
        <c:varyColors val="0"/>
        <c:ser>
          <c:idx val="1"/>
          <c:order val="0"/>
          <c:tx>
            <c:strRef>
              <c:f>'Legislator and professional'!$C$4</c:f>
              <c:strCache>
                <c:ptCount val="1"/>
                <c:pt idx="0">
                  <c:v>Males</c:v>
                </c:pt>
              </c:strCache>
            </c:strRef>
          </c:tx>
          <c:spPr>
            <a:ln w="25400">
              <a:solidFill>
                <a:srgbClr val="558ED5"/>
              </a:solidFill>
            </a:ln>
          </c:spPr>
          <c:marker>
            <c:symbol val="diamond"/>
            <c:size val="6"/>
            <c:spPr>
              <a:solidFill>
                <a:srgbClr val="558ED5"/>
              </a:solidFill>
              <a:ln>
                <a:noFill/>
              </a:ln>
            </c:spPr>
          </c:marker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professional'!$C$5:$C$17</c:f>
              <c:numCache>
                <c:formatCode>General</c:formatCode>
                <c:ptCount val="13"/>
                <c:pt idx="1">
                  <c:v>11.7</c:v>
                </c:pt>
                <c:pt idx="3">
                  <c:v>12</c:v>
                </c:pt>
                <c:pt idx="5">
                  <c:v>11.3</c:v>
                </c:pt>
                <c:pt idx="7">
                  <c:v>11.8</c:v>
                </c:pt>
                <c:pt idx="8">
                  <c:v>10.9</c:v>
                </c:pt>
                <c:pt idx="9" formatCode="0.0">
                  <c:v>12.065863453815261</c:v>
                </c:pt>
                <c:pt idx="10" formatCode="0.0">
                  <c:v>12.355591587284264</c:v>
                </c:pt>
                <c:pt idx="11" formatCode="0.0">
                  <c:v>12.422560760019062</c:v>
                </c:pt>
                <c:pt idx="12" formatCode="0.0">
                  <c:v>12.754346883549866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4D3-4FEF-AF4C-257FD62C10CB}"/>
            </c:ext>
          </c:extLst>
        </c:ser>
        <c:ser>
          <c:idx val="2"/>
          <c:order val="1"/>
          <c:tx>
            <c:strRef>
              <c:f>'Legislator and professional'!$D$4</c:f>
              <c:strCache>
                <c:ptCount val="1"/>
                <c:pt idx="0">
                  <c:v>Females</c:v>
                </c:pt>
              </c:strCache>
            </c:strRef>
          </c:tx>
          <c:spPr>
            <a:ln w="25400">
              <a:solidFill>
                <a:srgbClr val="DB79D6"/>
              </a:solidFill>
            </a:ln>
          </c:spPr>
          <c:marker>
            <c:symbol val="diamond"/>
            <c:size val="6"/>
            <c:spPr>
              <a:solidFill>
                <a:srgbClr val="DB79D6"/>
              </a:solidFill>
              <a:ln>
                <a:noFill/>
              </a:ln>
            </c:spPr>
          </c:marker>
          <c:dLbls>
            <c:dLbl>
              <c:idx val="1"/>
              <c:layout>
                <c:manualLayout>
                  <c:x val="-6.6996159041073894E-2"/>
                  <c:y val="-3.4556847913918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4D3-4FEF-AF4C-257FD62C10CB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4D3-4FEF-AF4C-257FD62C10CB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4D3-4FEF-AF4C-257FD62C10CB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4D3-4FEF-AF4C-257FD62C10CB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4D3-4FEF-AF4C-257FD62C10CB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4D3-4FEF-AF4C-257FD62C10CB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4D3-4FEF-AF4C-257FD62C10CB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4D3-4FEF-AF4C-257FD62C10CB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F4D3-4FEF-AF4C-257FD62C10CB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F4D3-4FEF-AF4C-257FD62C10CB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4D3-4FEF-AF4C-257FD62C10CB}"/>
                </c:ext>
              </c:extLst>
            </c:dLbl>
            <c:dLbl>
              <c:idx val="12"/>
              <c:layout>
                <c:manualLayout>
                  <c:x val="-3.4663109376439322E-2"/>
                  <c:y val="-5.14577848639154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F4D3-4FEF-AF4C-257FD62C10CB}"/>
                </c:ext>
              </c:extLst>
            </c:dLbl>
            <c:dLbl>
              <c:idx val="1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4D3-4FEF-AF4C-257FD62C10CB}"/>
                </c:ext>
              </c:extLst>
            </c:dLbl>
            <c:dLbl>
              <c:idx val="1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F4D3-4FEF-AF4C-257FD62C10CB}"/>
                </c:ext>
              </c:extLst>
            </c:dLbl>
            <c:dLbl>
              <c:idx val="1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4D3-4FEF-AF4C-257FD62C10CB}"/>
                </c:ext>
              </c:extLst>
            </c:dLbl>
            <c:dLbl>
              <c:idx val="1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4D3-4FEF-AF4C-257FD62C10CB}"/>
                </c:ext>
              </c:extLst>
            </c:dLbl>
            <c:dLbl>
              <c:idx val="17"/>
              <c:layout>
                <c:manualLayout>
                  <c:x val="-4.2777122211206706E-2"/>
                  <c:y val="-3.86928911714196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4D3-4FEF-AF4C-257FD62C10C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professional'!$D$5:$D$17</c:f>
              <c:numCache>
                <c:formatCode>General</c:formatCode>
                <c:ptCount val="13"/>
                <c:pt idx="1">
                  <c:v>3.5</c:v>
                </c:pt>
                <c:pt idx="3">
                  <c:v>3.2</c:v>
                </c:pt>
                <c:pt idx="5">
                  <c:v>4</c:v>
                </c:pt>
                <c:pt idx="7">
                  <c:v>5.9</c:v>
                </c:pt>
                <c:pt idx="8">
                  <c:v>5.6</c:v>
                </c:pt>
                <c:pt idx="9" formatCode="0.0">
                  <c:v>5.8372226839716133</c:v>
                </c:pt>
                <c:pt idx="10" formatCode="0.0">
                  <c:v>5.6552648447060188</c:v>
                </c:pt>
                <c:pt idx="11" formatCode="0.0">
                  <c:v>5.5778425015112383</c:v>
                </c:pt>
                <c:pt idx="12" formatCode="0.0">
                  <c:v>5.9394986102490757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2-F4D3-4FEF-AF4C-257FD62C10CB}"/>
            </c:ext>
          </c:extLst>
        </c:ser>
        <c:ser>
          <c:idx val="0"/>
          <c:order val="2"/>
          <c:tx>
            <c:strRef>
              <c:f>'Legislator and professional'!$G$4</c:f>
              <c:strCache>
                <c:ptCount val="1"/>
                <c:pt idx="0">
                  <c:v>    Males (with interpolate)</c:v>
                </c:pt>
              </c:strCache>
            </c:strRef>
          </c:tx>
          <c:spPr>
            <a:ln w="25400">
              <a:solidFill>
                <a:srgbClr val="558ED5"/>
              </a:solidFill>
            </a:ln>
          </c:spPr>
          <c:marker>
            <c:symbol val="none"/>
          </c:marker>
          <c:dLbls>
            <c:dLbl>
              <c:idx val="7"/>
              <c:layout>
                <c:manualLayout>
                  <c:x val="-9.3085106382978636E-2"/>
                  <c:y val="-5.56983718937446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F4D3-4FEF-AF4C-257FD62C10CB}"/>
                </c:ext>
              </c:extLst>
            </c:dLbl>
            <c:dLbl>
              <c:idx val="12"/>
              <c:layout>
                <c:manualLayout>
                  <c:x val="-2.5997332032329491E-2"/>
                  <c:y val="-6.43222310798943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F4D3-4FEF-AF4C-257FD62C10C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professional'!$G$5:$G$17</c:f>
              <c:numCache>
                <c:formatCode>General</c:formatCode>
                <c:ptCount val="13"/>
                <c:pt idx="1">
                  <c:v>11.7</c:v>
                </c:pt>
                <c:pt idx="2">
                  <c:v>11.85</c:v>
                </c:pt>
                <c:pt idx="3">
                  <c:v>12</c:v>
                </c:pt>
                <c:pt idx="4">
                  <c:v>11.65</c:v>
                </c:pt>
                <c:pt idx="5">
                  <c:v>11.3</c:v>
                </c:pt>
                <c:pt idx="6">
                  <c:v>11.55</c:v>
                </c:pt>
                <c:pt idx="7">
                  <c:v>11.8</c:v>
                </c:pt>
                <c:pt idx="8">
                  <c:v>10.9</c:v>
                </c:pt>
                <c:pt idx="9" formatCode="0.0">
                  <c:v>12.065863453815261</c:v>
                </c:pt>
                <c:pt idx="10" formatCode="0.0">
                  <c:v>12.355591587284264</c:v>
                </c:pt>
                <c:pt idx="11" formatCode="0.0">
                  <c:v>12.422560760019062</c:v>
                </c:pt>
                <c:pt idx="12" formatCode="0.0">
                  <c:v>12.754346883549866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5-F4D3-4FEF-AF4C-257FD62C10CB}"/>
            </c:ext>
          </c:extLst>
        </c:ser>
        <c:ser>
          <c:idx val="3"/>
          <c:order val="3"/>
          <c:tx>
            <c:strRef>
              <c:f>'Legislator and professional'!$H$4</c:f>
              <c:strCache>
                <c:ptCount val="1"/>
                <c:pt idx="0">
                  <c:v>    Females (with interpolate)</c:v>
                </c:pt>
              </c:strCache>
            </c:strRef>
          </c:tx>
          <c:spPr>
            <a:ln w="25400">
              <a:solidFill>
                <a:srgbClr val="DB79D6"/>
              </a:solidFill>
            </a:ln>
          </c:spPr>
          <c:marker>
            <c:symbol val="none"/>
          </c:marker>
          <c:dLbls>
            <c:dLbl>
              <c:idx val="7"/>
              <c:layout>
                <c:manualLayout>
                  <c:x val="-7.3659107424933562E-2"/>
                  <c:y val="-4.71696361252558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F4D3-4FEF-AF4C-257FD62C10C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professional'!$H$5:$H$17</c:f>
              <c:numCache>
                <c:formatCode>General</c:formatCode>
                <c:ptCount val="13"/>
                <c:pt idx="1">
                  <c:v>3.5</c:v>
                </c:pt>
                <c:pt idx="2">
                  <c:v>3.35</c:v>
                </c:pt>
                <c:pt idx="3">
                  <c:v>3.2</c:v>
                </c:pt>
                <c:pt idx="4">
                  <c:v>3.6</c:v>
                </c:pt>
                <c:pt idx="5">
                  <c:v>4</c:v>
                </c:pt>
                <c:pt idx="6">
                  <c:v>4.95</c:v>
                </c:pt>
                <c:pt idx="7">
                  <c:v>5.9</c:v>
                </c:pt>
                <c:pt idx="8">
                  <c:v>5.6</c:v>
                </c:pt>
                <c:pt idx="9" formatCode="0.0">
                  <c:v>5.8372226839716133</c:v>
                </c:pt>
                <c:pt idx="10" formatCode="0.0">
                  <c:v>5.6552648447060188</c:v>
                </c:pt>
                <c:pt idx="11" formatCode="0.0">
                  <c:v>5.5778425015112383</c:v>
                </c:pt>
                <c:pt idx="12" formatCode="0.0">
                  <c:v>5.9394986102490757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7-F4D3-4FEF-AF4C-257FD62C10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6847232"/>
        <c:axId val="347965120"/>
      </c:lineChart>
      <c:catAx>
        <c:axId val="346847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txPr>
          <a:bodyPr/>
          <a:lstStyle/>
          <a:p>
            <a:pPr>
              <a:defRPr sz="900" baseline="0"/>
            </a:pPr>
            <a:endParaRPr lang="en-US"/>
          </a:p>
        </c:txPr>
        <c:crossAx val="347965120"/>
        <c:crosses val="autoZero"/>
        <c:auto val="1"/>
        <c:lblAlgn val="ctr"/>
        <c:lblOffset val="100"/>
        <c:tickMarkSkip val="2"/>
        <c:noMultiLvlLbl val="0"/>
      </c:catAx>
      <c:valAx>
        <c:axId val="347965120"/>
        <c:scaling>
          <c:orientation val="minMax"/>
          <c:max val="14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dash"/>
            </a:ln>
          </c:spPr>
        </c:majorGridlines>
        <c:title>
          <c:tx>
            <c:rich>
              <a:bodyPr rot="-5400000" vert="horz"/>
              <a:lstStyle/>
              <a:p>
                <a:pPr>
                  <a:defRPr b="0"/>
                </a:pPr>
                <a:r>
                  <a:rPr lang="ar-DZ" sz="1000" b="0" i="0" u="none" strike="noStrike" baseline="0">
                    <a:effectLst/>
                    <a:latin typeface="Traditional Arabic" panose="02020603050405020304" pitchFamily="18" charset="-78"/>
                    <a:cs typeface="+mn-cs"/>
                  </a:rPr>
                  <a:t>حصتهن من المهن في القوى العاملة بالنسبة المئوية</a:t>
                </a:r>
                <a:endParaRPr lang="en-US" sz="1000" b="0">
                  <a:latin typeface="Traditional Arabic" panose="02020603050405020304" pitchFamily="18" charset="-78"/>
                  <a:cs typeface="+mn-cs"/>
                </a:endParaRPr>
              </a:p>
            </c:rich>
          </c:tx>
          <c:layout>
            <c:manualLayout>
              <c:xMode val="edge"/>
              <c:yMode val="edge"/>
              <c:x val="2.2386873262763606E-3"/>
              <c:y val="0.18762104779784175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txPr>
          <a:bodyPr/>
          <a:lstStyle/>
          <a:p>
            <a:pPr>
              <a:defRPr sz="900" baseline="0"/>
            </a:pPr>
            <a:endParaRPr lang="en-US"/>
          </a:p>
        </c:txPr>
        <c:crossAx val="346847232"/>
        <c:crosses val="autoZero"/>
        <c:crossBetween val="midCat"/>
        <c:majorUnit val="2"/>
      </c:valAx>
      <c:spPr>
        <a:solidFill>
          <a:srgbClr val="FAFAFA"/>
        </a:solidFill>
      </c:spPr>
    </c:plotArea>
    <c:plotVisOnly val="1"/>
    <c:dispBlanksAs val="gap"/>
    <c:showDLblsOverMax val="0"/>
  </c:chart>
  <c:spPr>
    <a:solidFill>
      <a:sysClr val="window" lastClr="FFFFFF"/>
    </a:solidFill>
    <a:ln>
      <a:noFill/>
    </a:ln>
  </c:sp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7.3043478260869571E-2"/>
          <c:y val="0.19174847277752335"/>
          <c:w val="0.8494670774848796"/>
          <c:h val="0.65072785703414104"/>
        </c:manualLayout>
      </c:layout>
      <c:lineChart>
        <c:grouping val="standard"/>
        <c:varyColors val="0"/>
        <c:ser>
          <c:idx val="1"/>
          <c:order val="0"/>
          <c:tx>
            <c:strRef>
              <c:f>'Legislator and professional'!$C$4</c:f>
              <c:strCache>
                <c:ptCount val="1"/>
                <c:pt idx="0">
                  <c:v>Males</c:v>
                </c:pt>
              </c:strCache>
            </c:strRef>
          </c:tx>
          <c:spPr>
            <a:ln w="25400">
              <a:solidFill>
                <a:srgbClr val="558ED5"/>
              </a:solidFill>
            </a:ln>
          </c:spPr>
          <c:marker>
            <c:symbol val="diamond"/>
            <c:size val="6"/>
            <c:spPr>
              <a:solidFill>
                <a:srgbClr val="558ED5"/>
              </a:solidFill>
              <a:ln>
                <a:noFill/>
              </a:ln>
            </c:spPr>
          </c:marker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93-4BE6-9E62-D4754C507095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B93-4BE6-9E62-D4754C507095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B93-4BE6-9E62-D4754C507095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B93-4BE6-9E62-D4754C507095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B93-4BE6-9E62-D4754C507095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B93-4BE6-9E62-D4754C507095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B93-4BE6-9E62-D4754C507095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B93-4BE6-9E62-D4754C507095}"/>
                </c:ext>
              </c:extLst>
            </c:dLbl>
            <c:dLbl>
              <c:idx val="1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B93-4BE6-9E62-D4754C507095}"/>
                </c:ext>
              </c:extLst>
            </c:dLbl>
            <c:dLbl>
              <c:idx val="1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B93-4BE6-9E62-D4754C507095}"/>
                </c:ext>
              </c:extLst>
            </c:dLbl>
            <c:dLbl>
              <c:idx val="1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B93-4BE6-9E62-D4754C507095}"/>
                </c:ext>
              </c:extLst>
            </c:dLbl>
            <c:dLbl>
              <c:idx val="1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B93-4BE6-9E62-D4754C507095}"/>
                </c:ext>
              </c:extLst>
            </c:dLbl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professional'!$C$20:$C$32</c:f>
              <c:numCache>
                <c:formatCode>General</c:formatCode>
                <c:ptCount val="13"/>
                <c:pt idx="1">
                  <c:v>17.7</c:v>
                </c:pt>
                <c:pt idx="3">
                  <c:v>16.3</c:v>
                </c:pt>
                <c:pt idx="5">
                  <c:v>17.2</c:v>
                </c:pt>
                <c:pt idx="7">
                  <c:v>18.600000000000001</c:v>
                </c:pt>
                <c:pt idx="8">
                  <c:v>21.8</c:v>
                </c:pt>
                <c:pt idx="9" formatCode="0.0">
                  <c:v>20.946184738955822</c:v>
                </c:pt>
                <c:pt idx="10" formatCode="0.0">
                  <c:v>21.05517531688</c:v>
                </c:pt>
                <c:pt idx="11" formatCode="0.0">
                  <c:v>21.472383207022183</c:v>
                </c:pt>
                <c:pt idx="12" formatCode="0.0">
                  <c:v>21.158072570155635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7B93-4BE6-9E62-D4754C507095}"/>
            </c:ext>
          </c:extLst>
        </c:ser>
        <c:ser>
          <c:idx val="2"/>
          <c:order val="1"/>
          <c:tx>
            <c:strRef>
              <c:f>'Legislator and professional'!$D$4</c:f>
              <c:strCache>
                <c:ptCount val="1"/>
                <c:pt idx="0">
                  <c:v>Females</c:v>
                </c:pt>
              </c:strCache>
            </c:strRef>
          </c:tx>
          <c:spPr>
            <a:ln w="25400">
              <a:solidFill>
                <a:srgbClr val="DB79D6"/>
              </a:solidFill>
            </a:ln>
          </c:spPr>
          <c:marker>
            <c:symbol val="diamond"/>
            <c:size val="6"/>
            <c:spPr>
              <a:solidFill>
                <a:srgbClr val="DB79D6"/>
              </a:solidFill>
              <a:ln>
                <a:noFill/>
              </a:ln>
            </c:spPr>
          </c:marker>
          <c:dLbls>
            <c:dLbl>
              <c:idx val="1"/>
              <c:layout>
                <c:manualLayout>
                  <c:x val="-9.3621220575774489E-2"/>
                  <c:y val="-4.718888214715373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B93-4BE6-9E62-D4754C507095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B93-4BE6-9E62-D4754C507095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B93-4BE6-9E62-D4754C507095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B93-4BE6-9E62-D4754C507095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B93-4BE6-9E62-D4754C507095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B93-4BE6-9E62-D4754C507095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B93-4BE6-9E62-D4754C507095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7B93-4BE6-9E62-D4754C507095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7B93-4BE6-9E62-D4754C507095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7B93-4BE6-9E62-D4754C507095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7B93-4BE6-9E62-D4754C507095}"/>
                </c:ext>
              </c:extLst>
            </c:dLbl>
            <c:dLbl>
              <c:idx val="12"/>
              <c:layout>
                <c:manualLayout>
                  <c:x val="-2.6246719160104987E-2"/>
                  <c:y val="-4.71696361252558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7B93-4BE6-9E62-D4754C507095}"/>
                </c:ext>
              </c:extLst>
            </c:dLbl>
            <c:dLbl>
              <c:idx val="1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7B93-4BE6-9E62-D4754C507095}"/>
                </c:ext>
              </c:extLst>
            </c:dLbl>
            <c:dLbl>
              <c:idx val="1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7B93-4BE6-9E62-D4754C507095}"/>
                </c:ext>
              </c:extLst>
            </c:dLbl>
            <c:dLbl>
              <c:idx val="1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7B93-4BE6-9E62-D4754C507095}"/>
                </c:ext>
              </c:extLst>
            </c:dLbl>
            <c:dLbl>
              <c:idx val="1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7B93-4BE6-9E62-D4754C507095}"/>
                </c:ext>
              </c:extLst>
            </c:dLbl>
            <c:dLbl>
              <c:idx val="17"/>
              <c:layout>
                <c:manualLayout>
                  <c:x val="-4.1132620718776353E-2"/>
                  <c:y val="5.5889731692050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7B93-4BE6-9E62-D4754C50709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professional'!$D$20:$D$32</c:f>
              <c:numCache>
                <c:formatCode>General</c:formatCode>
                <c:ptCount val="13"/>
                <c:pt idx="1">
                  <c:v>52.6</c:v>
                </c:pt>
                <c:pt idx="3">
                  <c:v>49.7</c:v>
                </c:pt>
                <c:pt idx="5">
                  <c:v>49.2</c:v>
                </c:pt>
                <c:pt idx="7">
                  <c:v>51.1</c:v>
                </c:pt>
                <c:pt idx="8">
                  <c:v>52.6</c:v>
                </c:pt>
                <c:pt idx="9" formatCode="0.0">
                  <c:v>49.702704430663005</c:v>
                </c:pt>
                <c:pt idx="10" formatCode="0.0">
                  <c:v>45.769477303187465</c:v>
                </c:pt>
                <c:pt idx="11" formatCode="0.0">
                  <c:v>44.114414463922621</c:v>
                </c:pt>
                <c:pt idx="12" formatCode="0.0">
                  <c:v>43.416898291820708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E-7B93-4BE6-9E62-D4754C507095}"/>
            </c:ext>
          </c:extLst>
        </c:ser>
        <c:ser>
          <c:idx val="0"/>
          <c:order val="2"/>
          <c:tx>
            <c:strRef>
              <c:f>'Legislator and professional'!$G$4</c:f>
              <c:strCache>
                <c:ptCount val="1"/>
                <c:pt idx="0">
                  <c:v>    Males (with interpolate)</c:v>
                </c:pt>
              </c:strCache>
            </c:strRef>
          </c:tx>
          <c:spPr>
            <a:ln w="25400">
              <a:solidFill>
                <a:srgbClr val="558ED5"/>
              </a:solidFill>
            </a:ln>
          </c:spPr>
          <c:marker>
            <c:symbol val="none"/>
          </c:marker>
          <c:dLbls>
            <c:dLbl>
              <c:idx val="8"/>
              <c:layout>
                <c:manualLayout>
                  <c:x val="-7.8740157480314876E-2"/>
                  <c:y val="-6.43222310798942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7B93-4BE6-9E62-D4754C50709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professional'!$G$20:$G$32</c:f>
              <c:numCache>
                <c:formatCode>General</c:formatCode>
                <c:ptCount val="13"/>
                <c:pt idx="1">
                  <c:v>17.7</c:v>
                </c:pt>
                <c:pt idx="2">
                  <c:v>17</c:v>
                </c:pt>
                <c:pt idx="3">
                  <c:v>16.3</c:v>
                </c:pt>
                <c:pt idx="4">
                  <c:v>16.75</c:v>
                </c:pt>
                <c:pt idx="5">
                  <c:v>17.2</c:v>
                </c:pt>
                <c:pt idx="6">
                  <c:v>17.899999999999999</c:v>
                </c:pt>
                <c:pt idx="7">
                  <c:v>18.600000000000001</c:v>
                </c:pt>
                <c:pt idx="8">
                  <c:v>21.8</c:v>
                </c:pt>
                <c:pt idx="9" formatCode="0.0">
                  <c:v>20.946184738955822</c:v>
                </c:pt>
                <c:pt idx="10" formatCode="0.0">
                  <c:v>21.05517531688</c:v>
                </c:pt>
                <c:pt idx="11" formatCode="0.0">
                  <c:v>21.472383207022183</c:v>
                </c:pt>
                <c:pt idx="12" formatCode="0.0">
                  <c:v>21.158072570155635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0-7B93-4BE6-9E62-D4754C507095}"/>
            </c:ext>
          </c:extLst>
        </c:ser>
        <c:ser>
          <c:idx val="3"/>
          <c:order val="3"/>
          <c:tx>
            <c:strRef>
              <c:f>'Legislator and professional'!$H$4</c:f>
              <c:strCache>
                <c:ptCount val="1"/>
                <c:pt idx="0">
                  <c:v>    Females (with interpolate)</c:v>
                </c:pt>
              </c:strCache>
            </c:strRef>
          </c:tx>
          <c:spPr>
            <a:ln w="25400">
              <a:solidFill>
                <a:srgbClr val="DB79D6"/>
              </a:solidFill>
            </a:ln>
          </c:spPr>
          <c:marker>
            <c:symbol val="none"/>
          </c:marker>
          <c:dLbls>
            <c:dLbl>
              <c:idx val="8"/>
              <c:layout>
                <c:manualLayout>
                  <c:x val="-6.5616797900262383E-2"/>
                  <c:y val="-5.14577848639154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7B93-4BE6-9E62-D4754C507095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'Legislator and professional'!$B$5:$B$17</c:f>
              <c:strCache>
                <c:ptCount val="13"/>
                <c:pt idx="1">
                  <c:v>2006</c:v>
                </c:pt>
                <c:pt idx="3">
                  <c:v>'08</c:v>
                </c:pt>
                <c:pt idx="5">
                  <c:v>'10</c:v>
                </c:pt>
                <c:pt idx="7">
                  <c:v>'12</c:v>
                </c:pt>
                <c:pt idx="9">
                  <c:v>'14</c:v>
                </c:pt>
                <c:pt idx="11">
                  <c:v>'16</c:v>
                </c:pt>
                <c:pt idx="12">
                  <c:v>'17</c:v>
                </c:pt>
              </c:strCache>
            </c:strRef>
          </c:cat>
          <c:val>
            <c:numRef>
              <c:f>'Legislator and professional'!$H$20:$H$32</c:f>
              <c:numCache>
                <c:formatCode>General</c:formatCode>
                <c:ptCount val="13"/>
                <c:pt idx="1">
                  <c:v>52.6</c:v>
                </c:pt>
                <c:pt idx="2">
                  <c:v>51.150000000000006</c:v>
                </c:pt>
                <c:pt idx="3">
                  <c:v>49.7</c:v>
                </c:pt>
                <c:pt idx="4">
                  <c:v>49.45</c:v>
                </c:pt>
                <c:pt idx="5">
                  <c:v>49.2</c:v>
                </c:pt>
                <c:pt idx="6">
                  <c:v>50.150000000000006</c:v>
                </c:pt>
                <c:pt idx="7">
                  <c:v>51.1</c:v>
                </c:pt>
                <c:pt idx="8">
                  <c:v>52.6</c:v>
                </c:pt>
                <c:pt idx="9" formatCode="0.0">
                  <c:v>49.702704430663005</c:v>
                </c:pt>
                <c:pt idx="10" formatCode="0.0">
                  <c:v>45.769477303187465</c:v>
                </c:pt>
                <c:pt idx="11" formatCode="0.0">
                  <c:v>44.114414463922621</c:v>
                </c:pt>
                <c:pt idx="12" formatCode="0.0">
                  <c:v>43.416898291820708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22-7B93-4BE6-9E62-D4754C5070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6929664"/>
        <c:axId val="347967424"/>
      </c:lineChart>
      <c:catAx>
        <c:axId val="3469296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txPr>
          <a:bodyPr/>
          <a:lstStyle/>
          <a:p>
            <a:pPr>
              <a:defRPr sz="900" baseline="0"/>
            </a:pPr>
            <a:endParaRPr lang="en-US"/>
          </a:p>
        </c:txPr>
        <c:crossAx val="347967424"/>
        <c:crosses val="autoZero"/>
        <c:auto val="1"/>
        <c:lblAlgn val="ctr"/>
        <c:lblOffset val="100"/>
        <c:tickMarkSkip val="2"/>
        <c:noMultiLvlLbl val="0"/>
      </c:catAx>
      <c:valAx>
        <c:axId val="347967424"/>
        <c:scaling>
          <c:orientation val="minMax"/>
        </c:scaling>
        <c:delete val="1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dash"/>
            </a:ln>
          </c:spPr>
        </c:majorGridlines>
        <c:numFmt formatCode="#,##0" sourceLinked="0"/>
        <c:majorTickMark val="out"/>
        <c:minorTickMark val="none"/>
        <c:tickLblPos val="nextTo"/>
        <c:crossAx val="346929664"/>
        <c:crosses val="autoZero"/>
        <c:crossBetween val="midCat"/>
      </c:valAx>
      <c:spPr>
        <a:solidFill>
          <a:srgbClr val="FAFAFA"/>
        </a:solidFill>
      </c:spPr>
    </c:plotArea>
    <c:plotVisOnly val="1"/>
    <c:dispBlanksAs val="gap"/>
    <c:showDLblsOverMax val="0"/>
  </c:chart>
  <c:spPr>
    <a:solidFill>
      <a:sysClr val="window" lastClr="FFFFFF"/>
    </a:solidFill>
    <a:ln>
      <a:noFill/>
    </a:ln>
  </c:spPr>
  <c:externalData r:id="rId2">
    <c:autoUpdate val="0"/>
  </c:externalData>
  <c:userShapes r:id="rId3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6186423243693757"/>
          <c:y val="0.10490367716001589"/>
          <c:w val="0.75680538997963853"/>
          <c:h val="0.7777510684507255"/>
        </c:manualLayout>
      </c:layout>
      <c:lineChart>
        <c:grouping val="standard"/>
        <c:varyColors val="0"/>
        <c:ser>
          <c:idx val="2"/>
          <c:order val="0"/>
          <c:tx>
            <c:strRef>
              <c:f>'Tertiary Edu'!$F$6</c:f>
              <c:strCache>
                <c:ptCount val="1"/>
                <c:pt idx="0">
                  <c:v>Females</c:v>
                </c:pt>
              </c:strCache>
            </c:strRef>
          </c:tx>
          <c:spPr>
            <a:ln w="28575">
              <a:solidFill>
                <a:srgbClr val="DB79D6"/>
              </a:solidFill>
            </a:ln>
          </c:spPr>
          <c:marker>
            <c:symbol val="circle"/>
            <c:size val="5"/>
            <c:spPr>
              <a:solidFill>
                <a:srgbClr val="E093B8"/>
              </a:solidFill>
              <a:ln>
                <a:noFill/>
              </a:ln>
            </c:spPr>
          </c:marker>
          <c:dLbls>
            <c:dLbl>
              <c:idx val="1"/>
              <c:layout>
                <c:manualLayout>
                  <c:x val="-4.9586171128377349E-2"/>
                  <c:y val="-2.96246430693684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CDD-4DCA-81C7-25F48EC3EFBB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CDD-4DCA-81C7-25F48EC3EFBB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DCDD-4DCA-81C7-25F48EC3EFBB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CDD-4DCA-81C7-25F48EC3EFBB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DCDD-4DCA-81C7-25F48EC3EFBB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CDD-4DCA-81C7-25F48EC3EFBB}"/>
                </c:ext>
              </c:extLst>
            </c:dLbl>
            <c:dLbl>
              <c:idx val="7"/>
              <c:layout>
                <c:manualLayout>
                  <c:x val="-2.9239766081871343E-2"/>
                  <c:y val="-3.75939849624060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DCDD-4DCA-81C7-25F48EC3EFBB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CDD-4DCA-81C7-25F48EC3EFBB}"/>
                </c:ext>
              </c:extLst>
            </c:dLbl>
            <c:dLbl>
              <c:idx val="9"/>
              <c:layout>
                <c:manualLayout>
                  <c:x val="-4.187019316994936E-2"/>
                  <c:y val="-4.73314121252269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CDD-4DCA-81C7-25F48EC3EFBB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CDD-4DCA-81C7-25F48EC3EFBB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CDD-4DCA-81C7-25F48EC3EFBB}"/>
                </c:ext>
              </c:extLst>
            </c:dLbl>
            <c:dLbl>
              <c:idx val="1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CDD-4DCA-81C7-25F48EC3EFBB}"/>
                </c:ext>
              </c:extLst>
            </c:dLbl>
            <c:dLbl>
              <c:idx val="1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DCDD-4DCA-81C7-25F48EC3EFBB}"/>
                </c:ext>
              </c:extLst>
            </c:dLbl>
            <c:dLbl>
              <c:idx val="1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DCDD-4DCA-81C7-25F48EC3EFBB}"/>
                </c:ext>
              </c:extLst>
            </c:dLbl>
            <c:dLbl>
              <c:idx val="15"/>
              <c:layout>
                <c:manualLayout>
                  <c:x val="-5.7622625204436416E-2"/>
                  <c:y val="-2.4357428967887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DCDD-4DCA-81C7-25F48EC3EFBB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'Tertiary Edu'!$C$7:$C$17</c:f>
              <c:strCache>
                <c:ptCount val="10"/>
                <c:pt idx="1">
                  <c:v>2008/09</c:v>
                </c:pt>
                <c:pt idx="3">
                  <c:v>2010/11</c:v>
                </c:pt>
                <c:pt idx="5">
                  <c:v>2012/13</c:v>
                </c:pt>
                <c:pt idx="7">
                  <c:v>2014/15</c:v>
                </c:pt>
                <c:pt idx="9">
                  <c:v>2016/17</c:v>
                </c:pt>
              </c:strCache>
            </c:strRef>
          </c:cat>
          <c:val>
            <c:numRef>
              <c:f>'Tertiary Edu'!$F$7:$F$17</c:f>
              <c:numCache>
                <c:formatCode>_(* #,##0.0_);_(* \(#,##0.0\);_(* "-"??_);_(@_)</c:formatCode>
                <c:ptCount val="11"/>
                <c:pt idx="1">
                  <c:v>53.630614023128857</c:v>
                </c:pt>
                <c:pt idx="2">
                  <c:v>51.841444465401786</c:v>
                </c:pt>
                <c:pt idx="3">
                  <c:v>56.27626050420168</c:v>
                </c:pt>
                <c:pt idx="4">
                  <c:v>62.303122112645873</c:v>
                </c:pt>
                <c:pt idx="5">
                  <c:v>71.292338046695164</c:v>
                </c:pt>
                <c:pt idx="6">
                  <c:v>85.539196179864703</c:v>
                </c:pt>
                <c:pt idx="7">
                  <c:v>99.340866290018838</c:v>
                </c:pt>
                <c:pt idx="8">
                  <c:v>99.03681027402375</c:v>
                </c:pt>
                <c:pt idx="9">
                  <c:v>112.38735411434482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F-DCDD-4DCA-81C7-25F48EC3EFBB}"/>
            </c:ext>
          </c:extLst>
        </c:ser>
        <c:ser>
          <c:idx val="1"/>
          <c:order val="1"/>
          <c:tx>
            <c:strRef>
              <c:f>'Tertiary Edu'!$D$6</c:f>
              <c:strCache>
                <c:ptCount val="1"/>
                <c:pt idx="0">
                  <c:v>Males</c:v>
                </c:pt>
              </c:strCache>
            </c:strRef>
          </c:tx>
          <c:spPr>
            <a:ln w="28575">
              <a:solidFill>
                <a:srgbClr val="558ED5"/>
              </a:solidFill>
            </a:ln>
          </c:spPr>
          <c:marker>
            <c:symbol val="circle"/>
            <c:size val="5"/>
            <c:spPr>
              <a:solidFill>
                <a:srgbClr val="0070C0"/>
              </a:solidFill>
              <a:ln>
                <a:noFill/>
              </a:ln>
            </c:spPr>
          </c:marker>
          <c:dLbls>
            <c:dLbl>
              <c:idx val="1"/>
              <c:layout>
                <c:manualLayout>
                  <c:x val="-4.8351699745287753E-2"/>
                  <c:y val="-4.60141241122883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DCDD-4DCA-81C7-25F48EC3EFBB}"/>
                </c:ext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CDD-4DCA-81C7-25F48EC3EFBB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DCDD-4DCA-81C7-25F48EC3EFBB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DCDD-4DCA-81C7-25F48EC3EFBB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DCDD-4DCA-81C7-25F48EC3EFBB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DCDD-4DCA-81C7-25F48EC3EFBB}"/>
                </c:ext>
              </c:extLst>
            </c:dLbl>
            <c:dLbl>
              <c:idx val="7"/>
              <c:layout>
                <c:manualLayout>
                  <c:x val="-3.3738191632928474E-2"/>
                  <c:y val="-4.17710944026732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DCDD-4DCA-81C7-25F48EC3EFBB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DCDD-4DCA-81C7-25F48EC3EFBB}"/>
                </c:ext>
              </c:extLst>
            </c:dLbl>
            <c:dLbl>
              <c:idx val="9"/>
              <c:layout>
                <c:manualLayout>
                  <c:x val="-2.5122115901969576E-2"/>
                  <c:y val="-4.73314121252269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DCDD-4DCA-81C7-25F48EC3EFBB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DCDD-4DCA-81C7-25F48EC3EFBB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DCDD-4DCA-81C7-25F48EC3EFBB}"/>
                </c:ext>
              </c:extLst>
            </c:dLbl>
            <c:dLbl>
              <c:idx val="1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DCDD-4DCA-81C7-25F48EC3EFBB}"/>
                </c:ext>
              </c:extLst>
            </c:dLbl>
            <c:dLbl>
              <c:idx val="1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DCDD-4DCA-81C7-25F48EC3EFBB}"/>
                </c:ext>
              </c:extLst>
            </c:dLbl>
            <c:dLbl>
              <c:idx val="1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DCDD-4DCA-81C7-25F48EC3EFBB}"/>
                </c:ext>
              </c:extLst>
            </c:dLbl>
            <c:dLbl>
              <c:idx val="15"/>
              <c:layout>
                <c:manualLayout>
                  <c:x val="-4.4325096311104935E-2"/>
                  <c:y val="-3.24765719571834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DCDD-4DCA-81C7-25F48EC3EFBB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'Tertiary Edu'!$C$7:$C$17</c:f>
              <c:strCache>
                <c:ptCount val="10"/>
                <c:pt idx="1">
                  <c:v>2008/09</c:v>
                </c:pt>
                <c:pt idx="3">
                  <c:v>2010/11</c:v>
                </c:pt>
                <c:pt idx="5">
                  <c:v>2012/13</c:v>
                </c:pt>
                <c:pt idx="7">
                  <c:v>2014/15</c:v>
                </c:pt>
                <c:pt idx="9">
                  <c:v>2016/17</c:v>
                </c:pt>
              </c:strCache>
            </c:strRef>
          </c:cat>
          <c:val>
            <c:numRef>
              <c:f>'Tertiary Edu'!$D$7:$D$17</c:f>
              <c:numCache>
                <c:formatCode>_(* #,##0.0_);_(* \(#,##0.0\);_(* "-"??_);_(@_)</c:formatCode>
                <c:ptCount val="11"/>
                <c:pt idx="1">
                  <c:v>27.119168221807517</c:v>
                </c:pt>
                <c:pt idx="2">
                  <c:v>28.003624270463717</c:v>
                </c:pt>
                <c:pt idx="3">
                  <c:v>27.831014082159822</c:v>
                </c:pt>
                <c:pt idx="4">
                  <c:v>29.498357825098676</c:v>
                </c:pt>
                <c:pt idx="5">
                  <c:v>34.967651414763431</c:v>
                </c:pt>
                <c:pt idx="6">
                  <c:v>41.094001378993333</c:v>
                </c:pt>
                <c:pt idx="7">
                  <c:v>44.920634920634924</c:v>
                </c:pt>
                <c:pt idx="8">
                  <c:v>40.020270759429522</c:v>
                </c:pt>
                <c:pt idx="9">
                  <c:v>43.147171447149773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F-DCDD-4DCA-81C7-25F48EC3EF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87218176"/>
        <c:axId val="341587008"/>
      </c:lineChart>
      <c:catAx>
        <c:axId val="287218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crossAx val="341587008"/>
        <c:crosses val="autoZero"/>
        <c:auto val="1"/>
        <c:lblAlgn val="ctr"/>
        <c:lblOffset val="100"/>
        <c:noMultiLvlLbl val="0"/>
      </c:catAx>
      <c:valAx>
        <c:axId val="341587008"/>
        <c:scaling>
          <c:orientation val="minMax"/>
        </c:scaling>
        <c:delete val="0"/>
        <c:axPos val="l"/>
        <c:majorGridlines>
          <c:spPr>
            <a:ln>
              <a:solidFill>
                <a:schemeClr val="bg1">
                  <a:lumMod val="75000"/>
                </a:schemeClr>
              </a:solidFill>
              <a:prstDash val="dash"/>
            </a:ln>
          </c:spPr>
        </c:majorGridlines>
        <c:numFmt formatCode="#,##0" sourceLinked="0"/>
        <c:majorTickMark val="out"/>
        <c:minorTickMark val="none"/>
        <c:tickLblPos val="nextTo"/>
        <c:spPr>
          <a:ln w="15875">
            <a:solidFill>
              <a:schemeClr val="bg1">
                <a:lumMod val="50000"/>
              </a:schemeClr>
            </a:solidFill>
          </a:ln>
        </c:spPr>
        <c:crossAx val="287218176"/>
        <c:crosses val="autoZero"/>
        <c:crossBetween val="midCat"/>
      </c:valAx>
      <c:spPr>
        <a:solidFill>
          <a:srgbClr val="FAFAFA"/>
        </a:solidFill>
      </c:spPr>
    </c:plotArea>
    <c:plotVisOnly val="1"/>
    <c:dispBlanksAs val="gap"/>
    <c:showDLblsOverMax val="0"/>
  </c:chart>
  <c:spPr>
    <a:solidFill>
      <a:sysClr val="window" lastClr="FFFFFF"/>
    </a:solidFill>
    <a:ln>
      <a:noFill/>
    </a:ln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0.33525</cdr:x>
      <cdr:y>0.52634</cdr:y>
    </cdr:from>
    <cdr:to>
      <cdr:x>0.56564</cdr:x>
      <cdr:y>0.63808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1580159" y="1615189"/>
          <a:ext cx="1085923" cy="34289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lIns="0" tIns="0" rIns="0" bIns="0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ar-QA" sz="1000" b="0">
              <a:effectLst/>
              <a:latin typeface="Calibri" panose="020F0502020204030204" pitchFamily="34" charset="0"/>
              <a:ea typeface="+mn-ea"/>
              <a:cs typeface="+mn-cs"/>
            </a:rPr>
            <a:t> القطريات،</a:t>
          </a:r>
          <a:r>
            <a:rPr lang="ar-QA" sz="1000">
              <a:latin typeface="Calibri" panose="020F0502020204030204" pitchFamily="34" charset="0"/>
            </a:rPr>
            <a:t>2010</a:t>
          </a:r>
          <a:endParaRPr lang="en-US" sz="1000">
            <a:latin typeface="Calibri" panose="020F0502020204030204" pitchFamily="34" charset="0"/>
          </a:endParaRPr>
        </a:p>
      </cdr:txBody>
    </cdr:sp>
  </cdr:relSizeAnchor>
  <cdr:relSizeAnchor xmlns:cdr="http://schemas.openxmlformats.org/drawingml/2006/chartDrawing">
    <cdr:from>
      <cdr:x>0.70819</cdr:x>
      <cdr:y>0.42333</cdr:y>
    </cdr:from>
    <cdr:to>
      <cdr:x>0.87956</cdr:x>
      <cdr:y>0.48732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3338001" y="1299076"/>
          <a:ext cx="807721" cy="1963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lIns="0" tIns="0" rIns="0" bIns="0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ar-QA" sz="1000" b="0">
              <a:effectLst/>
              <a:latin typeface="Calibri" panose="020F0502020204030204" pitchFamily="34" charset="0"/>
              <a:ea typeface="+mn-ea"/>
              <a:cs typeface="+mn-cs"/>
            </a:rPr>
            <a:t>القطريات،</a:t>
          </a:r>
          <a:r>
            <a:rPr lang="ar-QA" sz="1000">
              <a:latin typeface="Calibri" panose="020F0502020204030204" pitchFamily="34" charset="0"/>
            </a:rPr>
            <a:t>2017</a:t>
          </a:r>
          <a:endParaRPr lang="en-US" sz="1000">
            <a:latin typeface="Calibri" panose="020F0502020204030204" pitchFamily="34" charset="0"/>
          </a:endParaRPr>
        </a:p>
      </cdr:txBody>
    </cdr:sp>
  </cdr:relSizeAnchor>
  <cdr:relSizeAnchor xmlns:cdr="http://schemas.openxmlformats.org/drawingml/2006/chartDrawing">
    <cdr:from>
      <cdr:x>0.37194</cdr:x>
      <cdr:y>0.13842</cdr:y>
    </cdr:from>
    <cdr:to>
      <cdr:x>0.73071</cdr:x>
      <cdr:y>0.21534</cdr:y>
    </cdr:to>
    <cdr:sp macro="" textlink="">
      <cdr:nvSpPr>
        <cdr:cNvPr id="6" name="TextBox 5"/>
        <cdr:cNvSpPr txBox="1"/>
      </cdr:nvSpPr>
      <cdr:spPr>
        <a:xfrm xmlns:a="http://schemas.openxmlformats.org/drawingml/2006/main">
          <a:off x="1947089" y="413472"/>
          <a:ext cx="1878151" cy="2297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0" tIns="0" rIns="0" bIns="0" rtlCol="0"/>
        <a:lstStyle xmlns:a="http://schemas.openxmlformats.org/drawingml/2006/main"/>
        <a:p xmlns:a="http://schemas.openxmlformats.org/drawingml/2006/main">
          <a:pPr algn="ctr"/>
          <a:r>
            <a:rPr lang="ar-QA" sz="1000">
              <a:latin typeface="Calibri" panose="020F0502020204030204" pitchFamily="34" charset="0"/>
            </a:rPr>
            <a:t>دول</a:t>
          </a:r>
          <a:r>
            <a:rPr lang="ar-QA" sz="1000">
              <a:latin typeface="Calibri" panose="020F0502020204030204" pitchFamily="34" charset="0"/>
              <a:ea typeface="+mn-ea"/>
              <a:cs typeface="+mn-cs"/>
            </a:rPr>
            <a:t> </a:t>
          </a:r>
          <a:r>
            <a:rPr lang="ar-QA" sz="1000">
              <a:latin typeface="Calibri" panose="020F0502020204030204" pitchFamily="34" charset="0"/>
            </a:rPr>
            <a:t>متقدمة</a:t>
          </a:r>
          <a:r>
            <a:rPr lang="ar-QA" sz="1000">
              <a:latin typeface="Calibri" panose="020F0502020204030204" pitchFamily="34" charset="0"/>
              <a:ea typeface="+mn-ea"/>
              <a:cs typeface="+mn-cs"/>
            </a:rPr>
            <a:t> </a:t>
          </a:r>
          <a:r>
            <a:rPr lang="ar-QA" sz="1000">
              <a:latin typeface="Calibri" panose="020F0502020204030204" pitchFamily="34" charset="0"/>
            </a:rPr>
            <a:t>مختارة،</a:t>
          </a:r>
          <a:r>
            <a:rPr lang="ar-QA" sz="1000">
              <a:latin typeface="Calibri" panose="020F0502020204030204" pitchFamily="34" charset="0"/>
              <a:ea typeface="+mn-ea"/>
              <a:cs typeface="+mn-cs"/>
            </a:rPr>
            <a:t> </a:t>
          </a:r>
          <a:r>
            <a:rPr lang="ar-QA" sz="1000">
              <a:latin typeface="Calibri" panose="020F0502020204030204" pitchFamily="34" charset="0"/>
            </a:rPr>
            <a:t>2017</a:t>
          </a:r>
          <a:r>
            <a:rPr lang="en-US" sz="1000">
              <a:latin typeface="Calibri" panose="020F0502020204030204" pitchFamily="34" charset="0"/>
            </a:rPr>
            <a:t>*</a:t>
          </a:r>
        </a:p>
      </cdr:txBody>
    </cdr:sp>
  </cdr:relSizeAnchor>
  <cdr:relSizeAnchor xmlns:cdr="http://schemas.openxmlformats.org/drawingml/2006/chartDrawing">
    <cdr:from>
      <cdr:x>0.34133</cdr:x>
      <cdr:y>0.88205</cdr:y>
    </cdr:from>
    <cdr:to>
      <cdr:x>0.75364</cdr:x>
      <cdr:y>0.97827</cdr:y>
    </cdr:to>
    <cdr:sp macro="" textlink="">
      <cdr:nvSpPr>
        <cdr:cNvPr id="7" name="TextBox 6"/>
        <cdr:cNvSpPr txBox="1"/>
      </cdr:nvSpPr>
      <cdr:spPr>
        <a:xfrm xmlns:a="http://schemas.openxmlformats.org/drawingml/2006/main">
          <a:off x="1608849" y="2706752"/>
          <a:ext cx="1943386" cy="29527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ar-QA" sz="1000">
              <a:latin typeface="Calibri" panose="020F0502020204030204" pitchFamily="34" charset="0"/>
            </a:rPr>
            <a:t>الفئة</a:t>
          </a:r>
          <a:r>
            <a:rPr lang="ar-QA" sz="1000">
              <a:latin typeface="Calibri" panose="020F0502020204030204" pitchFamily="34" charset="0"/>
              <a:ea typeface="+mn-ea"/>
              <a:cs typeface="+mn-cs"/>
            </a:rPr>
            <a:t> </a:t>
          </a:r>
          <a:r>
            <a:rPr lang="ar-QA" sz="1000">
              <a:latin typeface="Calibri" panose="020F0502020204030204" pitchFamily="34" charset="0"/>
            </a:rPr>
            <a:t>العمرية</a:t>
          </a:r>
          <a:endParaRPr lang="en-US" sz="1000">
            <a:latin typeface="Calibri" panose="020F0502020204030204" pitchFamily="34" charset="0"/>
          </a:endParaRPr>
        </a:p>
      </cdr:txBody>
    </cdr:sp>
  </cdr:relSizeAnchor>
  <cdr:relSizeAnchor xmlns:cdr="http://schemas.openxmlformats.org/drawingml/2006/chartDrawing">
    <cdr:from>
      <cdr:x>0.65161</cdr:x>
      <cdr:y>0.64872</cdr:y>
    </cdr:from>
    <cdr:to>
      <cdr:x>0.66778</cdr:x>
      <cdr:y>0.6959</cdr:y>
    </cdr:to>
    <cdr:cxnSp macro="">
      <cdr:nvCxnSpPr>
        <cdr:cNvPr id="9" name="Straight Connector 8"/>
        <cdr:cNvCxnSpPr/>
      </cdr:nvCxnSpPr>
      <cdr:spPr>
        <a:xfrm xmlns:a="http://schemas.openxmlformats.org/drawingml/2006/main" flipH="1">
          <a:off x="3071303" y="1990739"/>
          <a:ext cx="76199" cy="144780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chemeClr val="tx1">
              <a:lumMod val="95000"/>
              <a:lumOff val="5000"/>
            </a:schemeClr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0.73568</cdr:x>
      <cdr:y>0.47987</cdr:y>
    </cdr:from>
    <cdr:to>
      <cdr:x>0.75993</cdr:x>
      <cdr:y>0.54195</cdr:y>
    </cdr:to>
    <cdr:cxnSp macro="">
      <cdr:nvCxnSpPr>
        <cdr:cNvPr id="11" name="Straight Connector 10"/>
        <cdr:cNvCxnSpPr/>
      </cdr:nvCxnSpPr>
      <cdr:spPr>
        <a:xfrm xmlns:a="http://schemas.openxmlformats.org/drawingml/2006/main" flipH="1">
          <a:off x="3467542" y="1472579"/>
          <a:ext cx="114300" cy="190500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chemeClr val="tx1">
              <a:lumMod val="95000"/>
              <a:lumOff val="5000"/>
            </a:schemeClr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0.51028</cdr:x>
      <cdr:y>0.20527</cdr:y>
    </cdr:from>
    <cdr:to>
      <cdr:x>0.51136</cdr:x>
      <cdr:y>0.24645</cdr:y>
    </cdr:to>
    <cdr:cxnSp macro="">
      <cdr:nvCxnSpPr>
        <cdr:cNvPr id="12" name="Straight Connector 11"/>
        <cdr:cNvCxnSpPr/>
      </cdr:nvCxnSpPr>
      <cdr:spPr>
        <a:xfrm xmlns:a="http://schemas.openxmlformats.org/drawingml/2006/main">
          <a:off x="2405160" y="629926"/>
          <a:ext cx="5090" cy="126369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chemeClr val="tx1">
              <a:lumMod val="95000"/>
              <a:lumOff val="5000"/>
            </a:schemeClr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0.40757</cdr:x>
      <cdr:y>0.69817</cdr:y>
    </cdr:from>
    <cdr:to>
      <cdr:x>0.6906</cdr:x>
      <cdr:y>0.78316</cdr:y>
    </cdr:to>
    <cdr:sp macro="" textlink="">
      <cdr:nvSpPr>
        <cdr:cNvPr id="10" name="TextBox 1"/>
        <cdr:cNvSpPr txBox="1"/>
      </cdr:nvSpPr>
      <cdr:spPr>
        <a:xfrm xmlns:a="http://schemas.openxmlformats.org/drawingml/2006/main">
          <a:off x="2133600" y="2085462"/>
          <a:ext cx="1481650" cy="2538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lIns="0" tIns="0" rIns="0" bIns="0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marL="0" marR="0" indent="0" algn="ctr" defTabSz="914400" rtl="1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ar-QA" sz="1000" b="0">
              <a:effectLst/>
              <a:latin typeface="Calibri" panose="020F0502020204030204" pitchFamily="34" charset="0"/>
              <a:ea typeface="+mn-ea"/>
              <a:cs typeface="+mn-cs"/>
            </a:rPr>
            <a:t>القطريات،</a:t>
          </a:r>
          <a:r>
            <a:rPr lang="ar-QA" sz="1000">
              <a:latin typeface="Calibri" panose="020F0502020204030204" pitchFamily="34" charset="0"/>
            </a:rPr>
            <a:t>2001</a:t>
          </a:r>
          <a:endParaRPr lang="en-US" sz="1000" b="0">
            <a:latin typeface="Calibri" panose="020F0502020204030204" pitchFamily="34" charset="0"/>
          </a:endParaRPr>
        </a:p>
      </cdr:txBody>
    </cdr:sp>
  </cdr:relSizeAnchor>
  <cdr:relSizeAnchor xmlns:cdr="http://schemas.openxmlformats.org/drawingml/2006/chartDrawing">
    <cdr:from>
      <cdr:x>0.50773</cdr:x>
      <cdr:y>0.40816</cdr:y>
    </cdr:from>
    <cdr:to>
      <cdr:x>0.53876</cdr:x>
      <cdr:y>0.5196</cdr:y>
    </cdr:to>
    <cdr:cxnSp macro="">
      <cdr:nvCxnSpPr>
        <cdr:cNvPr id="13" name="Straight Connector 12"/>
        <cdr:cNvCxnSpPr/>
      </cdr:nvCxnSpPr>
      <cdr:spPr>
        <a:xfrm xmlns:a="http://schemas.openxmlformats.org/drawingml/2006/main" flipH="1">
          <a:off x="2915541" y="1219200"/>
          <a:ext cx="178179" cy="332866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chemeClr val="tx1">
              <a:lumMod val="95000"/>
              <a:lumOff val="5000"/>
            </a:schemeClr>
          </a:solidFill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0.06961</cdr:x>
      <cdr:y>0.01801</cdr:y>
    </cdr:from>
    <cdr:to>
      <cdr:x>0.12619</cdr:x>
      <cdr:y>0.09747</cdr:y>
    </cdr:to>
    <cdr:sp macro="" textlink="">
      <cdr:nvSpPr>
        <cdr:cNvPr id="16" name="TextBox 15"/>
        <cdr:cNvSpPr txBox="1"/>
      </cdr:nvSpPr>
      <cdr:spPr>
        <a:xfrm xmlns:a="http://schemas.openxmlformats.org/drawingml/2006/main">
          <a:off x="328102" y="55259"/>
          <a:ext cx="266700" cy="24384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en-US" sz="1100"/>
            <a:t>%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0.0442</cdr:x>
      <cdr:y>0.09515</cdr:y>
    </cdr:from>
    <cdr:to>
      <cdr:x>0.19986</cdr:x>
      <cdr:y>0.17137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29540" y="281801"/>
          <a:ext cx="456250" cy="225737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tIns="0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en-US" sz="1100"/>
            <a:t>(%)</a:t>
          </a:r>
        </a:p>
      </cdr:txBody>
    </cdr:sp>
  </cdr:relSizeAnchor>
  <cdr:relSizeAnchor xmlns:cdr="http://schemas.openxmlformats.org/drawingml/2006/chartDrawing">
    <cdr:from>
      <cdr:x>0.46851</cdr:x>
      <cdr:y>0.65447</cdr:y>
    </cdr:from>
    <cdr:to>
      <cdr:x>0.66203</cdr:x>
      <cdr:y>0.75877</cdr:y>
    </cdr:to>
    <cdr:sp macro="" textlink="">
      <cdr:nvSpPr>
        <cdr:cNvPr id="6" name="TextBox 1"/>
        <cdr:cNvSpPr txBox="1"/>
      </cdr:nvSpPr>
      <cdr:spPr>
        <a:xfrm xmlns:a="http://schemas.openxmlformats.org/drawingml/2006/main">
          <a:off x="1373246" y="1938303"/>
          <a:ext cx="567220" cy="3089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</a:t>
          </a:r>
          <a:r>
            <a:rPr lang="ar-QA" sz="1100" b="1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لإ</a:t>
          </a:r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ناث</a:t>
          </a:r>
          <a:endParaRPr lang="en-US">
            <a:effectLst/>
          </a:endParaRPr>
        </a:p>
      </cdr:txBody>
    </cdr:sp>
  </cdr:relSizeAnchor>
  <cdr:relSizeAnchor xmlns:cdr="http://schemas.openxmlformats.org/drawingml/2006/chartDrawing">
    <cdr:from>
      <cdr:x>0.41793</cdr:x>
      <cdr:y>0.32769</cdr:y>
    </cdr:from>
    <cdr:to>
      <cdr:x>0.61524</cdr:x>
      <cdr:y>0.4093</cdr:y>
    </cdr:to>
    <cdr:sp macro="" textlink="">
      <cdr:nvSpPr>
        <cdr:cNvPr id="7" name="TextBox 1"/>
        <cdr:cNvSpPr txBox="1"/>
      </cdr:nvSpPr>
      <cdr:spPr>
        <a:xfrm xmlns:a="http://schemas.openxmlformats.org/drawingml/2006/main">
          <a:off x="1224975" y="970517"/>
          <a:ext cx="578330" cy="2417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tIns="0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الذكور</a:t>
          </a:r>
          <a:endParaRPr lang="en-US">
            <a:effectLst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0.31595</cdr:x>
      <cdr:y>0.00772</cdr:y>
    </cdr:from>
    <cdr:to>
      <cdr:x>0.71384</cdr:x>
      <cdr:y>0.12114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808933" y="22865"/>
          <a:ext cx="1018726" cy="335896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QA" sz="1100" b="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الوظائف المهنية</a:t>
          </a:r>
          <a:endParaRPr lang="en-US">
            <a:effectLst/>
          </a:endParaRPr>
        </a:p>
      </cdr:txBody>
    </cdr:sp>
  </cdr:relSizeAnchor>
  <cdr:relSizeAnchor xmlns:cdr="http://schemas.openxmlformats.org/drawingml/2006/chartDrawing">
    <cdr:from>
      <cdr:x>0.42426</cdr:x>
      <cdr:y>0.31382</cdr:y>
    </cdr:from>
    <cdr:to>
      <cdr:x>0.68651</cdr:x>
      <cdr:y>0.41812</cdr:y>
    </cdr:to>
    <cdr:sp macro="" textlink="">
      <cdr:nvSpPr>
        <cdr:cNvPr id="6" name="TextBox 1"/>
        <cdr:cNvSpPr txBox="1"/>
      </cdr:nvSpPr>
      <cdr:spPr>
        <a:xfrm xmlns:a="http://schemas.openxmlformats.org/drawingml/2006/main">
          <a:off x="1231732" y="929427"/>
          <a:ext cx="761369" cy="3089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</a:t>
          </a:r>
          <a:r>
            <a:rPr lang="ar-QA" sz="1100" b="1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لإ</a:t>
          </a:r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ناث</a:t>
          </a:r>
          <a:endParaRPr lang="en-US">
            <a:effectLst/>
          </a:endParaRPr>
        </a:p>
      </cdr:txBody>
    </cdr:sp>
  </cdr:relSizeAnchor>
  <cdr:relSizeAnchor xmlns:cdr="http://schemas.openxmlformats.org/drawingml/2006/chartDrawing">
    <cdr:from>
      <cdr:x>0.41914</cdr:x>
      <cdr:y>0.67924</cdr:y>
    </cdr:from>
    <cdr:to>
      <cdr:x>0.73792</cdr:x>
      <cdr:y>0.75643</cdr:y>
    </cdr:to>
    <cdr:sp macro="" textlink="">
      <cdr:nvSpPr>
        <cdr:cNvPr id="7" name="TextBox 1"/>
        <cdr:cNvSpPr txBox="1"/>
      </cdr:nvSpPr>
      <cdr:spPr>
        <a:xfrm xmlns:a="http://schemas.openxmlformats.org/drawingml/2006/main">
          <a:off x="1216844" y="2011681"/>
          <a:ext cx="925488" cy="2286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tIns="0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QA" sz="110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الذكور</a:t>
          </a:r>
          <a:endParaRPr lang="en-US">
            <a:effectLst/>
          </a:endParaRP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0.01794</cdr:x>
      <cdr:y>0.01684</cdr:y>
    </cdr:from>
    <cdr:to>
      <cdr:x>0.12556</cdr:x>
      <cdr:y>0.77474</cdr:y>
    </cdr:to>
    <cdr:sp macro="" textlink="">
      <cdr:nvSpPr>
        <cdr:cNvPr id="2" name="TextBox 1"/>
        <cdr:cNvSpPr txBox="1"/>
      </cdr:nvSpPr>
      <cdr:spPr>
        <a:xfrm xmlns:a="http://schemas.openxmlformats.org/drawingml/2006/main" rot="16200000">
          <a:off x="-939799" y="1041401"/>
          <a:ext cx="2286000" cy="304798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lIns="0" rtlCol="0" anchor="t">
          <a:noAutofit/>
        </a:bodyPr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ar-QA" sz="1100" baseline="0">
              <a:solidFill>
                <a:schemeClr val="dk1"/>
              </a:solidFill>
              <a:effectLst/>
              <a:latin typeface="+mn-lt"/>
              <a:ea typeface="+mn-ea"/>
              <a:cs typeface="+mn-cs"/>
            </a:rPr>
            <a:t>اجمالي معدل الالتحاق بالتعليم العال</a:t>
          </a:r>
          <a:endParaRPr lang="en-US" sz="1100" baseline="0">
            <a:solidFill>
              <a:schemeClr val="tx1">
                <a:lumMod val="95000"/>
                <a:lumOff val="5000"/>
              </a:schemeClr>
            </a:solidFill>
          </a:endParaRPr>
        </a:p>
      </cdr:txBody>
    </cdr:sp>
  </cdr:relSizeAnchor>
  <cdr:relSizeAnchor xmlns:cdr="http://schemas.openxmlformats.org/drawingml/2006/chartDrawing">
    <cdr:from>
      <cdr:x>0.08077</cdr:x>
      <cdr:y>0</cdr:y>
    </cdr:from>
    <cdr:to>
      <cdr:x>0.18939</cdr:x>
      <cdr:y>0.10737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367492" y="0"/>
          <a:ext cx="494204" cy="345715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9525" cmpd="sng">
          <a:noFill/>
        </a:ln>
      </cdr:spPr>
      <cdr:style>
        <a:lnRef xmlns:a="http://schemas.openxmlformats.org/drawingml/2006/main" idx="0">
          <a:scrgbClr r="0" g="0" b="0"/>
        </a:lnRef>
        <a:fillRef xmlns:a="http://schemas.openxmlformats.org/drawingml/2006/main" idx="0">
          <a:scrgbClr r="0" g="0" b="0"/>
        </a:fillRef>
        <a:effectRef xmlns:a="http://schemas.openxmlformats.org/drawingml/2006/main" idx="0">
          <a:scrgbClr r="0" g="0" b="0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wrap="square" tIns="0" rtlCol="0" anchor="t"/>
        <a:lstStyle xmlns:a="http://schemas.openxmlformats.org/drawingml/2006/main">
          <a:lvl1pPr marL="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1pPr>
          <a:lvl2pPr marL="457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2pPr>
          <a:lvl3pPr marL="914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3pPr>
          <a:lvl4pPr marL="1371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4pPr>
          <a:lvl5pPr marL="18288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5pPr>
          <a:lvl6pPr marL="22860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6pPr>
          <a:lvl7pPr marL="27432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7pPr>
          <a:lvl8pPr marL="32004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8pPr>
          <a:lvl9pPr marL="3657600" indent="0">
            <a:defRPr sz="1100">
              <a:solidFill>
                <a:schemeClr val="dk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US" sz="1100"/>
            <a:t>(%)</a:t>
          </a:r>
        </a:p>
      </cdr:txBody>
    </cdr:sp>
  </cdr:relSizeAnchor>
  <cdr:relSizeAnchor xmlns:cdr="http://schemas.openxmlformats.org/drawingml/2006/chartDrawing">
    <cdr:from>
      <cdr:x>0.40704</cdr:x>
      <cdr:y>0.70567</cdr:y>
    </cdr:from>
    <cdr:to>
      <cdr:x>0.6396</cdr:x>
      <cdr:y>0.79914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851937" y="2272156"/>
          <a:ext cx="1058095" cy="30095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ar-SA" sz="1100"/>
            <a:t>الذكور</a:t>
          </a:r>
          <a:endParaRPr lang="en-US" sz="1100"/>
        </a:p>
      </cdr:txBody>
    </cdr:sp>
  </cdr:relSizeAnchor>
  <cdr:relSizeAnchor xmlns:cdr="http://schemas.openxmlformats.org/drawingml/2006/chartDrawing">
    <cdr:from>
      <cdr:x>0.384</cdr:x>
      <cdr:y>0.37383</cdr:y>
    </cdr:from>
    <cdr:to>
      <cdr:x>0.61655</cdr:x>
      <cdr:y>0.4673</cdr:y>
    </cdr:to>
    <cdr:sp macro="" textlink="">
      <cdr:nvSpPr>
        <cdr:cNvPr id="5" name="TextBox 1"/>
        <cdr:cNvSpPr txBox="1"/>
      </cdr:nvSpPr>
      <cdr:spPr>
        <a:xfrm xmlns:a="http://schemas.openxmlformats.org/drawingml/2006/main">
          <a:off x="1747126" y="1203666"/>
          <a:ext cx="1058049" cy="30095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ar-SA" sz="1100"/>
            <a:t>الإناث</a:t>
          </a:r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90FD6-8BC2-44F6-A122-77E0150B2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77</Pages>
  <Words>24890</Words>
  <Characters>141879</Characters>
  <Application>Microsoft Office Word</Application>
  <DocSecurity>0</DocSecurity>
  <Lines>1182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CCPR/C/QAT/1</vt:lpstr>
    </vt:vector>
  </TitlesOfParts>
  <Company>DCM</Company>
  <LinksUpToDate>false</LinksUpToDate>
  <CharactersWithSpaces>166437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CCPR/C/QAT/1</dc:title>
  <dc:subject>GE.1917797A</dc:subject>
  <dc:creator>Jamela CHEDAD/Fadel</dc:creator>
  <cp:keywords>ODS No.1917797</cp:keywords>
  <dc:description>Distribution: General_x000d_
Original: Arabic_x000d_
Date: 15 October 2019</dc:description>
  <cp:lastModifiedBy>Jamila Chedad</cp:lastModifiedBy>
  <cp:revision>2</cp:revision>
  <dcterms:created xsi:type="dcterms:W3CDTF">2019-10-18T08:24:00Z</dcterms:created>
  <dcterms:modified xsi:type="dcterms:W3CDTF">2019-10-18T08:24:00Z</dcterms:modified>
  <cp:category>Finale</cp:category>
</cp:coreProperties>
</file>