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1C7862">
        <w:trPr>
          <w:cantSplit/>
          <w:trHeight w:hRule="exact" w:val="851"/>
        </w:trPr>
        <w:tc>
          <w:tcPr>
            <w:tcW w:w="1276" w:type="dxa"/>
            <w:tcBorders>
              <w:bottom w:val="single" w:sz="4" w:space="0" w:color="auto"/>
            </w:tcBorders>
            <w:shd w:val="clear" w:color="auto" w:fill="auto"/>
            <w:vAlign w:val="bottom"/>
          </w:tcPr>
          <w:p w:rsidR="00307688" w:rsidRPr="001C7862" w:rsidRDefault="00307688" w:rsidP="001C7862">
            <w:pPr>
              <w:pStyle w:val="SingleTxtG"/>
              <w:rPr>
                <w:lang w:val="fr-CH"/>
              </w:rPr>
            </w:pPr>
            <w:bookmarkStart w:id="0" w:name="_GoBack"/>
            <w:bookmarkEnd w:id="0"/>
          </w:p>
        </w:tc>
        <w:tc>
          <w:tcPr>
            <w:tcW w:w="2268" w:type="dxa"/>
            <w:tcBorders>
              <w:bottom w:val="single" w:sz="4" w:space="0" w:color="auto"/>
            </w:tcBorders>
            <w:shd w:val="clear" w:color="auto" w:fill="auto"/>
            <w:vAlign w:val="bottom"/>
          </w:tcPr>
          <w:p w:rsidR="00307688" w:rsidRPr="001C7862" w:rsidRDefault="00307688" w:rsidP="001C7862">
            <w:pPr>
              <w:spacing w:after="80" w:line="300" w:lineRule="exact"/>
              <w:rPr>
                <w:b/>
                <w:sz w:val="24"/>
                <w:szCs w:val="24"/>
              </w:rPr>
            </w:pPr>
            <w:r w:rsidRPr="001C7862">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2A23AE" w:rsidP="001C7862">
            <w:pPr>
              <w:suppressAutoHyphens w:val="0"/>
              <w:spacing w:after="20"/>
              <w:jc w:val="right"/>
            </w:pPr>
            <w:r w:rsidRPr="001C7862">
              <w:rPr>
                <w:sz w:val="40"/>
              </w:rPr>
              <w:t>CERD</w:t>
            </w:r>
            <w:r>
              <w:t>/C/95/1</w:t>
            </w:r>
          </w:p>
        </w:tc>
      </w:tr>
      <w:tr w:rsidR="00307688" w:rsidTr="001C7862">
        <w:trPr>
          <w:cantSplit/>
          <w:trHeight w:hRule="exact" w:val="2835"/>
        </w:trPr>
        <w:tc>
          <w:tcPr>
            <w:tcW w:w="1276" w:type="dxa"/>
            <w:tcBorders>
              <w:top w:val="single" w:sz="4" w:space="0" w:color="auto"/>
              <w:bottom w:val="single" w:sz="12" w:space="0" w:color="auto"/>
            </w:tcBorders>
            <w:shd w:val="clear" w:color="auto" w:fill="auto"/>
          </w:tcPr>
          <w:p w:rsidR="00307688" w:rsidRDefault="0075103B" w:rsidP="001C7862">
            <w:pPr>
              <w:spacing w:before="120"/>
              <w:jc w:val="center"/>
            </w:pPr>
            <w:r>
              <w:rPr>
                <w:noProof/>
                <w:lang w:eastAsia="zh-CN"/>
              </w:rPr>
              <w:drawing>
                <wp:inline distT="0" distB="0" distL="0" distR="0">
                  <wp:extent cx="707390"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7390"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1C7862" w:rsidRDefault="00307688" w:rsidP="001C7862">
            <w:pPr>
              <w:spacing w:before="120" w:line="380" w:lineRule="exact"/>
              <w:rPr>
                <w:b/>
                <w:sz w:val="34"/>
                <w:szCs w:val="40"/>
              </w:rPr>
            </w:pPr>
            <w:r w:rsidRPr="001C7862">
              <w:rPr>
                <w:b/>
                <w:sz w:val="34"/>
                <w:szCs w:val="40"/>
              </w:rPr>
              <w:t>International Convention on</w:t>
            </w:r>
            <w:r w:rsidRPr="001C7862">
              <w:rPr>
                <w:b/>
                <w:sz w:val="34"/>
                <w:szCs w:val="40"/>
              </w:rPr>
              <w:br/>
              <w:t>the Elimination of All Forms</w:t>
            </w:r>
            <w:r w:rsidRPr="001C7862">
              <w:rPr>
                <w:b/>
                <w:sz w:val="34"/>
                <w:szCs w:val="40"/>
              </w:rPr>
              <w:br/>
              <w:t>of Racial Discrimination</w:t>
            </w:r>
          </w:p>
          <w:p w:rsidR="00307688" w:rsidRDefault="00307688" w:rsidP="001C7862">
            <w:pPr>
              <w:spacing w:before="120" w:line="420" w:lineRule="exact"/>
            </w:pPr>
          </w:p>
        </w:tc>
        <w:tc>
          <w:tcPr>
            <w:tcW w:w="2835" w:type="dxa"/>
            <w:tcBorders>
              <w:top w:val="single" w:sz="4" w:space="0" w:color="auto"/>
              <w:bottom w:val="single" w:sz="12" w:space="0" w:color="auto"/>
            </w:tcBorders>
            <w:shd w:val="clear" w:color="auto" w:fill="auto"/>
          </w:tcPr>
          <w:p w:rsidR="00307688" w:rsidRDefault="002A23AE" w:rsidP="001C7862">
            <w:pPr>
              <w:suppressAutoHyphens w:val="0"/>
              <w:spacing w:before="240" w:line="240" w:lineRule="exact"/>
            </w:pPr>
            <w:r>
              <w:t>Distr.: General</w:t>
            </w:r>
          </w:p>
          <w:p w:rsidR="002A23AE" w:rsidRDefault="002A23AE" w:rsidP="001C7862">
            <w:pPr>
              <w:suppressAutoHyphens w:val="0"/>
            </w:pPr>
            <w:r>
              <w:t>2</w:t>
            </w:r>
            <w:r w:rsidR="00553D86">
              <w:t>3</w:t>
            </w:r>
            <w:r>
              <w:t xml:space="preserve"> January 2018</w:t>
            </w:r>
          </w:p>
          <w:p w:rsidR="002A23AE" w:rsidRDefault="002A23AE" w:rsidP="001C7862">
            <w:pPr>
              <w:suppressAutoHyphens w:val="0"/>
            </w:pPr>
          </w:p>
          <w:p w:rsidR="002A23AE" w:rsidRDefault="002A23AE" w:rsidP="001C7862">
            <w:pPr>
              <w:suppressAutoHyphens w:val="0"/>
            </w:pPr>
            <w:r>
              <w:t>Original: English</w:t>
            </w:r>
          </w:p>
          <w:p w:rsidR="006F4E80" w:rsidRDefault="006F4E80" w:rsidP="001C7862">
            <w:pPr>
              <w:suppressAutoHyphens w:val="0"/>
            </w:pPr>
            <w:r>
              <w:t>English, French and Spanish only</w:t>
            </w:r>
          </w:p>
        </w:tc>
      </w:tr>
    </w:tbl>
    <w:p w:rsidR="00943C94" w:rsidRDefault="00943C94">
      <w:pPr>
        <w:spacing w:before="120"/>
        <w:rPr>
          <w:b/>
          <w:sz w:val="24"/>
          <w:szCs w:val="24"/>
        </w:rPr>
      </w:pPr>
      <w:r>
        <w:rPr>
          <w:b/>
          <w:sz w:val="24"/>
          <w:szCs w:val="24"/>
        </w:rPr>
        <w:t>Committee on the Elimination of Racial Discrimination</w:t>
      </w:r>
    </w:p>
    <w:p w:rsidR="00560E3A" w:rsidRPr="00560E3A" w:rsidRDefault="00560E3A" w:rsidP="00560E3A">
      <w:r w:rsidRPr="00560E3A">
        <w:rPr>
          <w:b/>
          <w:bCs/>
        </w:rPr>
        <w:t>Ninety-fifth session</w:t>
      </w:r>
    </w:p>
    <w:p w:rsidR="00560E3A" w:rsidRPr="00560E3A" w:rsidRDefault="00560E3A" w:rsidP="00560E3A">
      <w:r w:rsidRPr="00560E3A">
        <w:t>23 April–11 May 2018</w:t>
      </w:r>
    </w:p>
    <w:p w:rsidR="00560E3A" w:rsidRPr="00560E3A" w:rsidRDefault="00560E3A" w:rsidP="00560E3A">
      <w:pPr>
        <w:rPr>
          <w:b/>
          <w:bCs/>
        </w:rPr>
      </w:pPr>
      <w:r w:rsidRPr="00560E3A">
        <w:t xml:space="preserve">Item </w:t>
      </w:r>
      <w:r w:rsidR="006063BE">
        <w:t>3</w:t>
      </w:r>
      <w:r w:rsidRPr="00560E3A">
        <w:t xml:space="preserve"> of the provisional agenda</w:t>
      </w:r>
    </w:p>
    <w:p w:rsidR="007268F9" w:rsidRDefault="006063BE" w:rsidP="006063BE">
      <w:pPr>
        <w:rPr>
          <w:b/>
          <w:bCs/>
        </w:rPr>
      </w:pPr>
      <w:r w:rsidRPr="006063BE">
        <w:rPr>
          <w:b/>
          <w:bCs/>
        </w:rPr>
        <w:t>Adoption of the agenda</w:t>
      </w:r>
    </w:p>
    <w:p w:rsidR="006063BE" w:rsidRPr="006063BE" w:rsidRDefault="006063BE" w:rsidP="006063BE">
      <w:pPr>
        <w:pStyle w:val="HChG"/>
        <w:rPr>
          <w:rFonts w:eastAsia="SimSun"/>
        </w:rPr>
      </w:pPr>
      <w:r>
        <w:rPr>
          <w:rFonts w:eastAsia="SimSun"/>
        </w:rPr>
        <w:tab/>
      </w:r>
      <w:r>
        <w:rPr>
          <w:rFonts w:eastAsia="SimSun"/>
        </w:rPr>
        <w:tab/>
        <w:t>Annotated provisional agenda</w:t>
      </w:r>
    </w:p>
    <w:p w:rsidR="006063BE" w:rsidRPr="006063BE" w:rsidRDefault="006063BE" w:rsidP="006063BE">
      <w:pPr>
        <w:pStyle w:val="H1G"/>
        <w:rPr>
          <w:rFonts w:eastAsia="SimSun"/>
        </w:rPr>
      </w:pPr>
      <w:r w:rsidRPr="006063BE">
        <w:rPr>
          <w:rFonts w:eastAsia="SimSun"/>
        </w:rPr>
        <w:tab/>
      </w:r>
      <w:r w:rsidRPr="006063BE">
        <w:rPr>
          <w:rFonts w:eastAsia="SimSun"/>
        </w:rPr>
        <w:tab/>
        <w:t>Provisional agenda</w:t>
      </w:r>
    </w:p>
    <w:p w:rsidR="006063BE" w:rsidRPr="006063BE" w:rsidRDefault="006063BE" w:rsidP="00016869">
      <w:pPr>
        <w:pStyle w:val="SingleTxtG"/>
        <w:ind w:left="1701" w:hanging="567"/>
      </w:pPr>
      <w:r w:rsidRPr="006063BE">
        <w:t>1.</w:t>
      </w:r>
      <w:r w:rsidRPr="006063BE">
        <w:tab/>
        <w:t>Solemn declaration by the newly elected members of the Committee under rule 14 of the rules of procedure.</w:t>
      </w:r>
    </w:p>
    <w:p w:rsidR="006063BE" w:rsidRPr="006063BE" w:rsidRDefault="006063BE" w:rsidP="006063BE">
      <w:pPr>
        <w:pStyle w:val="SingleTxtG"/>
      </w:pPr>
      <w:r w:rsidRPr="006063BE">
        <w:t>2.</w:t>
      </w:r>
      <w:r w:rsidRPr="006063BE">
        <w:tab/>
        <w:t>Election of officers, in accordance with rule 15 of the rules of procedure.</w:t>
      </w:r>
    </w:p>
    <w:p w:rsidR="006063BE" w:rsidRPr="006063BE" w:rsidRDefault="006063BE" w:rsidP="006063BE">
      <w:pPr>
        <w:pStyle w:val="SingleTxtG"/>
      </w:pPr>
      <w:r w:rsidRPr="006063BE">
        <w:t>3.</w:t>
      </w:r>
      <w:r w:rsidRPr="006063BE">
        <w:tab/>
        <w:t>Adoption of the agenda.</w:t>
      </w:r>
    </w:p>
    <w:p w:rsidR="006063BE" w:rsidRPr="006063BE" w:rsidRDefault="006063BE" w:rsidP="006063BE">
      <w:pPr>
        <w:pStyle w:val="SingleTxtG"/>
      </w:pPr>
      <w:r w:rsidRPr="006063BE">
        <w:t>4.</w:t>
      </w:r>
      <w:r w:rsidRPr="006063BE">
        <w:tab/>
        <w:t>Organizational and other matters.</w:t>
      </w:r>
    </w:p>
    <w:p w:rsidR="006063BE" w:rsidRPr="006063BE" w:rsidRDefault="006063BE" w:rsidP="00016869">
      <w:pPr>
        <w:pStyle w:val="SingleTxtG"/>
        <w:ind w:left="1701" w:hanging="567"/>
      </w:pPr>
      <w:r w:rsidRPr="006063BE">
        <w:t>5.</w:t>
      </w:r>
      <w:r w:rsidRPr="006063BE">
        <w:tab/>
        <w:t>Prevention of racial discrimination, including early warning measures and urgent action procedures.</w:t>
      </w:r>
    </w:p>
    <w:p w:rsidR="006063BE" w:rsidRPr="006063BE" w:rsidRDefault="006063BE" w:rsidP="00016869">
      <w:pPr>
        <w:pStyle w:val="SingleTxtG"/>
        <w:ind w:left="1701" w:hanging="567"/>
      </w:pPr>
      <w:r w:rsidRPr="006063BE">
        <w:t>6.</w:t>
      </w:r>
      <w:r w:rsidRPr="006063BE">
        <w:tab/>
        <w:t>Consideration of reports, comments and information submitted by States parties under article 9 of the Convention.</w:t>
      </w:r>
    </w:p>
    <w:p w:rsidR="006063BE" w:rsidRPr="006063BE" w:rsidRDefault="006063BE" w:rsidP="006063BE">
      <w:pPr>
        <w:pStyle w:val="SingleTxtG"/>
      </w:pPr>
      <w:r w:rsidRPr="006063BE">
        <w:t>7.</w:t>
      </w:r>
      <w:r w:rsidRPr="006063BE">
        <w:tab/>
        <w:t>Submission of reports by States parties under article 9 (1) of the Convention.</w:t>
      </w:r>
    </w:p>
    <w:p w:rsidR="006063BE" w:rsidRPr="006063BE" w:rsidRDefault="006063BE" w:rsidP="006063BE">
      <w:pPr>
        <w:pStyle w:val="SingleTxtG"/>
      </w:pPr>
      <w:r w:rsidRPr="006063BE">
        <w:t>8.</w:t>
      </w:r>
      <w:r w:rsidRPr="006063BE">
        <w:tab/>
        <w:t>Consideration of communications under article 14 of the Convention.</w:t>
      </w:r>
    </w:p>
    <w:p w:rsidR="006063BE" w:rsidRPr="006063BE" w:rsidRDefault="006063BE" w:rsidP="006063BE">
      <w:pPr>
        <w:pStyle w:val="SingleTxtG"/>
      </w:pPr>
      <w:r w:rsidRPr="006063BE">
        <w:t>9.</w:t>
      </w:r>
      <w:r w:rsidRPr="006063BE">
        <w:tab/>
        <w:t>Follow-up procedure.</w:t>
      </w:r>
    </w:p>
    <w:p w:rsidR="006063BE" w:rsidRPr="006063BE" w:rsidRDefault="006063BE" w:rsidP="00016869">
      <w:pPr>
        <w:pStyle w:val="SingleTxtG"/>
        <w:ind w:left="1701" w:hanging="567"/>
      </w:pPr>
      <w:r w:rsidRPr="006063BE">
        <w:t>10.</w:t>
      </w:r>
      <w:r w:rsidRPr="006063BE">
        <w:tab/>
        <w:t>Follow-up to the World Conference against Racism, Racial Discrimination, Xenophobia and Related Intolerance and the Durban Review Conference.</w:t>
      </w:r>
    </w:p>
    <w:p w:rsidR="006063BE" w:rsidRPr="006063BE" w:rsidRDefault="006063BE" w:rsidP="006063BE">
      <w:pPr>
        <w:pStyle w:val="SingleTxtG"/>
      </w:pPr>
      <w:r w:rsidRPr="006063BE">
        <w:t>11.</w:t>
      </w:r>
      <w:r w:rsidRPr="006063BE">
        <w:tab/>
        <w:t>Universal periodic review procedure of the Human Rights Council.</w:t>
      </w:r>
    </w:p>
    <w:p w:rsidR="006063BE" w:rsidRPr="006063BE" w:rsidRDefault="006063BE" w:rsidP="00016869">
      <w:pPr>
        <w:pStyle w:val="SingleTxtG"/>
        <w:ind w:left="1701" w:hanging="567"/>
      </w:pPr>
      <w:r w:rsidRPr="006063BE">
        <w:t>12.</w:t>
      </w:r>
      <w:r w:rsidRPr="006063BE">
        <w:tab/>
        <w:t xml:space="preserve">Consideration of copies of petitions, copies of reports and other information relating </w:t>
      </w:r>
      <w:r w:rsidRPr="006063BE">
        <w:br/>
        <w:t>to Trust and Non-Self-Governing Territories and to all other territories to which</w:t>
      </w:r>
      <w:r w:rsidRPr="006063BE">
        <w:br/>
        <w:t>General Assembly resolution 1514 (XV) applies, in conformity with article 15 of the Convention.</w:t>
      </w:r>
    </w:p>
    <w:p w:rsidR="006063BE" w:rsidRPr="006063BE" w:rsidRDefault="006063BE" w:rsidP="00016869">
      <w:pPr>
        <w:pStyle w:val="SingleTxtG"/>
        <w:ind w:left="1701" w:hanging="567"/>
      </w:pPr>
      <w:r w:rsidRPr="006063BE">
        <w:t>13.</w:t>
      </w:r>
      <w:r w:rsidRPr="006063BE">
        <w:tab/>
        <w:t>Adoption of the annual report of the Committee for submission to the General Assembly at its seventy-third session.</w:t>
      </w:r>
    </w:p>
    <w:p w:rsidR="006063BE" w:rsidRPr="006063BE" w:rsidRDefault="00016869" w:rsidP="007C4105">
      <w:pPr>
        <w:pStyle w:val="H1G"/>
        <w:rPr>
          <w:rFonts w:eastAsia="SimSun"/>
          <w:lang w:eastAsia="zh-CN"/>
        </w:rPr>
      </w:pPr>
      <w:r>
        <w:lastRenderedPageBreak/>
        <w:tab/>
      </w:r>
      <w:r>
        <w:tab/>
        <w:t>Annotations</w:t>
      </w:r>
    </w:p>
    <w:p w:rsidR="006063BE" w:rsidRPr="006063BE" w:rsidRDefault="006063BE" w:rsidP="007C4105">
      <w:pPr>
        <w:pStyle w:val="H23G"/>
        <w:rPr>
          <w:rFonts w:eastAsia="SimSun"/>
        </w:rPr>
      </w:pPr>
      <w:r w:rsidRPr="006063BE">
        <w:rPr>
          <w:rFonts w:eastAsia="SimSun"/>
        </w:rPr>
        <w:tab/>
        <w:t>1.</w:t>
      </w:r>
      <w:r w:rsidRPr="006063BE">
        <w:rPr>
          <w:rFonts w:eastAsia="SimSun"/>
        </w:rPr>
        <w:tab/>
        <w:t>Solemn declaration by the newly elected members of the Committee under rule 14 of the rules of procedure</w:t>
      </w:r>
    </w:p>
    <w:p w:rsidR="006063BE" w:rsidRPr="006063BE" w:rsidRDefault="006063BE" w:rsidP="006063BE">
      <w:pPr>
        <w:pStyle w:val="SingleTxtG"/>
      </w:pPr>
      <w:r w:rsidRPr="006063BE">
        <w:t>In accordance with rule 14 of the rules of procedure, the nine members of the Committee elected or re-elected at the twenty-seventh meeting of States parties to the Convention, held on 22 June 2017, will make the following solemn declaration:</w:t>
      </w:r>
    </w:p>
    <w:p w:rsidR="006063BE" w:rsidRPr="006063BE" w:rsidRDefault="00AE114B" w:rsidP="007C4105">
      <w:pPr>
        <w:pStyle w:val="SingleTxtG"/>
        <w:ind w:left="1701"/>
      </w:pPr>
      <w:r>
        <w:t>“</w:t>
      </w:r>
      <w:r w:rsidR="006063BE" w:rsidRPr="006063BE">
        <w:t>I solemnly declare that I will perform my duties and exercise my powers as a member of the Committee on the Elimination of Racial Discrimination honourably, faithfully, impartially and conscientiously.</w:t>
      </w:r>
      <w:r>
        <w:t>”</w:t>
      </w:r>
    </w:p>
    <w:p w:rsidR="006063BE" w:rsidRPr="006063BE" w:rsidRDefault="006063BE" w:rsidP="007C4105">
      <w:pPr>
        <w:pStyle w:val="H23G"/>
        <w:rPr>
          <w:rFonts w:eastAsia="SimSun"/>
        </w:rPr>
      </w:pPr>
      <w:r w:rsidRPr="006063BE">
        <w:rPr>
          <w:rFonts w:eastAsia="SimSun"/>
        </w:rPr>
        <w:tab/>
        <w:t>2.</w:t>
      </w:r>
      <w:r w:rsidRPr="006063BE">
        <w:rPr>
          <w:rFonts w:eastAsia="SimSun"/>
        </w:rPr>
        <w:tab/>
        <w:t>Election of officers, in accordance with rule 15 of the rules of procedure</w:t>
      </w:r>
    </w:p>
    <w:p w:rsidR="006063BE" w:rsidRPr="006063BE" w:rsidRDefault="006063BE" w:rsidP="006063BE">
      <w:pPr>
        <w:pStyle w:val="SingleTxtG"/>
      </w:pPr>
      <w:r w:rsidRPr="006063BE">
        <w:t>In accordance with article 10 (2) of the Convention and rules 15 and 16 of the rules of procedure, the Committee shall elect from among its members a Chair, three Vice-Chairs and a Rapporteur. The officers of the Committee shall be elected for a term of two years.</w:t>
      </w:r>
    </w:p>
    <w:p w:rsidR="006063BE" w:rsidRPr="006063BE" w:rsidRDefault="006063BE" w:rsidP="006063BE">
      <w:pPr>
        <w:pStyle w:val="SingleTxtG"/>
      </w:pPr>
      <w:r w:rsidRPr="006063BE">
        <w:t>Under rule 58 of the rules of procedure, elections shall be held by secret ballot, unless the Committee decides otherwise in the case of an election to fill a place for which there is only one candidate.</w:t>
      </w:r>
    </w:p>
    <w:p w:rsidR="006063BE" w:rsidRPr="006063BE" w:rsidRDefault="006063BE" w:rsidP="007C4105">
      <w:pPr>
        <w:pStyle w:val="H23G"/>
        <w:rPr>
          <w:rFonts w:eastAsia="SimSun"/>
        </w:rPr>
      </w:pPr>
      <w:r w:rsidRPr="006063BE">
        <w:rPr>
          <w:rFonts w:eastAsia="SimSun"/>
        </w:rPr>
        <w:tab/>
        <w:t>3.</w:t>
      </w:r>
      <w:r w:rsidRPr="006063BE">
        <w:rPr>
          <w:rFonts w:eastAsia="SimSun"/>
        </w:rPr>
        <w:tab/>
        <w:t>Adoption of the agenda</w:t>
      </w:r>
    </w:p>
    <w:p w:rsidR="006063BE" w:rsidRPr="006063BE" w:rsidRDefault="006063BE" w:rsidP="006063BE">
      <w:pPr>
        <w:pStyle w:val="SingleTxtG"/>
      </w:pPr>
      <w:r w:rsidRPr="006063BE">
        <w:t xml:space="preserve">In accordance with rule 6 of the rules of procedure, the present provisional agenda was prepared by the Secretary-General in consultation with the Chair of the Committee. </w:t>
      </w:r>
    </w:p>
    <w:p w:rsidR="006063BE" w:rsidRPr="006063BE" w:rsidRDefault="006063BE" w:rsidP="006063BE">
      <w:pPr>
        <w:pStyle w:val="SingleTxtG"/>
      </w:pPr>
      <w:r w:rsidRPr="006063BE">
        <w:t>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Under this item, the Committee will adopt the agenda for the session.</w:t>
      </w:r>
    </w:p>
    <w:p w:rsidR="006063BE" w:rsidRPr="006063BE" w:rsidRDefault="006063BE" w:rsidP="007C4105">
      <w:pPr>
        <w:pStyle w:val="H23G"/>
        <w:rPr>
          <w:rFonts w:eastAsia="SimSun"/>
        </w:rPr>
      </w:pPr>
      <w:r w:rsidRPr="006063BE">
        <w:rPr>
          <w:rFonts w:eastAsia="SimSun"/>
        </w:rPr>
        <w:tab/>
        <w:t>4.</w:t>
      </w:r>
      <w:r w:rsidRPr="006063BE">
        <w:rPr>
          <w:rFonts w:eastAsia="SimSun"/>
        </w:rPr>
        <w:tab/>
        <w:t>Organizational and other matters</w:t>
      </w:r>
    </w:p>
    <w:p w:rsidR="006063BE" w:rsidRPr="006063BE" w:rsidRDefault="006063BE" w:rsidP="006063BE">
      <w:pPr>
        <w:pStyle w:val="SingleTxtG"/>
      </w:pPr>
      <w:r w:rsidRPr="006063BE">
        <w:t>The ninety-fifth session of the Committee will be held at the United Nations Office at Geneva from 23 April to 11 May 2018. The first meeting of the session will be convened at 10 a.m. on Monday, 23 April.</w:t>
      </w:r>
    </w:p>
    <w:p w:rsidR="006063BE" w:rsidRPr="006063BE" w:rsidRDefault="006063BE" w:rsidP="006063BE">
      <w:pPr>
        <w:pStyle w:val="SingleTxtG"/>
      </w:pPr>
      <w:r w:rsidRPr="006063BE">
        <w:t xml:space="preserve">The Committee will consider its programme of work for the ninety-fifth session. Furthermore, it will continue reviewing its working methods. </w:t>
      </w:r>
    </w:p>
    <w:p w:rsidR="006063BE" w:rsidRPr="006063BE" w:rsidRDefault="006063BE" w:rsidP="006063BE">
      <w:pPr>
        <w:pStyle w:val="SingleTxtG"/>
      </w:pPr>
      <w:r w:rsidRPr="006063BE">
        <w:t>The attention of States parties is drawn in particular to the annex, which contains a tentative timetable for the consideration of reports submitted by States parties.</w:t>
      </w:r>
    </w:p>
    <w:p w:rsidR="006063BE" w:rsidRPr="006063BE" w:rsidRDefault="006063BE" w:rsidP="006063BE">
      <w:pPr>
        <w:pStyle w:val="SingleTxtG"/>
      </w:pPr>
      <w:r w:rsidRPr="006063BE">
        <w:t>In accordance with rule 64 of the rules of procedure, the representatives of the States parties are invited to be present at the meetings of the Committee when their reports are examined.</w:t>
      </w:r>
    </w:p>
    <w:p w:rsidR="006063BE" w:rsidRPr="006063BE" w:rsidRDefault="006063BE" w:rsidP="003B7558">
      <w:pPr>
        <w:pStyle w:val="H23G"/>
        <w:rPr>
          <w:rFonts w:eastAsia="SimSun"/>
        </w:rPr>
      </w:pPr>
      <w:r w:rsidRPr="006063BE">
        <w:rPr>
          <w:rFonts w:eastAsia="SimSun"/>
        </w:rPr>
        <w:tab/>
        <w:t>5.</w:t>
      </w:r>
      <w:r w:rsidRPr="006063BE">
        <w:rPr>
          <w:rFonts w:eastAsia="SimSun"/>
        </w:rPr>
        <w:tab/>
        <w:t>Prevention of racial discrimination, including early warning measures and urgent action procedures</w:t>
      </w:r>
    </w:p>
    <w:p w:rsidR="006063BE" w:rsidRPr="006063BE" w:rsidRDefault="006063BE" w:rsidP="006063BE">
      <w:pPr>
        <w:pStyle w:val="SingleTxtG"/>
      </w:pPr>
      <w:r w:rsidRPr="006063BE">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6063BE" w:rsidRPr="006063BE" w:rsidRDefault="006063BE" w:rsidP="003B7558">
      <w:pPr>
        <w:pStyle w:val="H23G"/>
        <w:rPr>
          <w:rFonts w:eastAsia="SimSun"/>
        </w:rPr>
      </w:pPr>
      <w:r w:rsidRPr="006063BE">
        <w:rPr>
          <w:rFonts w:eastAsia="SimSun"/>
        </w:rPr>
        <w:tab/>
        <w:t>6.</w:t>
      </w:r>
      <w:r w:rsidRPr="006063BE">
        <w:rPr>
          <w:rFonts w:eastAsia="SimSun"/>
        </w:rPr>
        <w:tab/>
        <w:t>Consideration of reports, comments and information submitted by States parties under article 9 of the Convention</w:t>
      </w:r>
    </w:p>
    <w:p w:rsidR="006063BE" w:rsidRPr="006063BE" w:rsidRDefault="006063BE" w:rsidP="006063BE">
      <w:pPr>
        <w:pStyle w:val="SingleTxtG"/>
      </w:pPr>
      <w:r w:rsidRPr="006063BE">
        <w:t>At its ninety-fifth session, the Committee will consider periodic reports received from the following States parties: Kyrgyzstan, Mauritania, Nepal, Peru, Saudi Arabia and Sweden.</w:t>
      </w:r>
    </w:p>
    <w:p w:rsidR="006063BE" w:rsidRPr="006063BE" w:rsidRDefault="006063BE" w:rsidP="006063BE">
      <w:pPr>
        <w:pStyle w:val="SingleTxtG"/>
      </w:pPr>
      <w:r w:rsidRPr="006063BE">
        <w:lastRenderedPageBreak/>
        <w:t xml:space="preserve">In accordance with established practice and in conformity with rule 64 of the rules of procedure, the Secretary-General has informed the States parties concerned of the tentative dates on which their reports have been scheduled for consideration by the Committee. A timetable for the consideration of reports submitted is set out in the annex. </w:t>
      </w:r>
    </w:p>
    <w:p w:rsidR="006063BE" w:rsidRPr="006063BE" w:rsidRDefault="006063BE" w:rsidP="003B7558">
      <w:pPr>
        <w:pStyle w:val="H23G"/>
        <w:rPr>
          <w:rFonts w:eastAsia="SimSun"/>
        </w:rPr>
      </w:pPr>
      <w:r w:rsidRPr="006063BE">
        <w:rPr>
          <w:rFonts w:eastAsia="SimSun"/>
        </w:rPr>
        <w:tab/>
        <w:t>7.</w:t>
      </w:r>
      <w:r w:rsidRPr="006063BE">
        <w:rPr>
          <w:rFonts w:eastAsia="SimSun"/>
        </w:rPr>
        <w:tab/>
        <w:t>Submission of reports by States parties under article 9 (1) of the Convention</w:t>
      </w:r>
    </w:p>
    <w:p w:rsidR="006063BE" w:rsidRPr="006063BE" w:rsidRDefault="006063BE" w:rsidP="006063BE">
      <w:pPr>
        <w:pStyle w:val="SingleTxtG"/>
      </w:pPr>
      <w:r w:rsidRPr="006063BE">
        <w:t>At its ninety-fifth session, the Committee will have before it a note by the Secretary-General concerning the status of submission of reports by States parties in accordance with article 9 of the Convention. Table 1 of that document contains a list of the reports received from States parties and pending consideration by the Committee. Table 2 contains information relating to overdue reports.</w:t>
      </w:r>
    </w:p>
    <w:p w:rsidR="006063BE" w:rsidRPr="006063BE" w:rsidRDefault="006063BE" w:rsidP="003B7558">
      <w:pPr>
        <w:pStyle w:val="H23G"/>
        <w:rPr>
          <w:rFonts w:eastAsia="SimSun"/>
        </w:rPr>
      </w:pPr>
      <w:r w:rsidRPr="006063BE">
        <w:rPr>
          <w:rFonts w:eastAsia="SimSun"/>
        </w:rPr>
        <w:tab/>
        <w:t>8.</w:t>
      </w:r>
      <w:r w:rsidRPr="006063BE">
        <w:rPr>
          <w:rFonts w:eastAsia="SimSun"/>
        </w:rPr>
        <w:tab/>
        <w:t>Consideration of communications under article 14 of the Convention</w:t>
      </w:r>
    </w:p>
    <w:p w:rsidR="006063BE" w:rsidRPr="006063BE" w:rsidRDefault="006063BE" w:rsidP="006063BE">
      <w:pPr>
        <w:pStyle w:val="SingleTxtG"/>
      </w:pPr>
      <w:r w:rsidRPr="006063BE">
        <w:t>In accordance with the provisions of chapter XVIII of its rules of procedure, the Committee will consider communications that have been submitted to it under article 14 of the Convention.</w:t>
      </w:r>
    </w:p>
    <w:p w:rsidR="006063BE" w:rsidRPr="006063BE" w:rsidRDefault="006063BE" w:rsidP="006063BE">
      <w:pPr>
        <w:pStyle w:val="SingleTxtG"/>
      </w:pPr>
      <w:r w:rsidRPr="006063BE">
        <w:t>In accordance with rule 88 of the rules of procedure, the meetings of the Committee during which communications under article 14 of the Convention are examined shall be closed.</w:t>
      </w:r>
    </w:p>
    <w:p w:rsidR="006063BE" w:rsidRPr="006063BE" w:rsidRDefault="006063BE" w:rsidP="003B7558">
      <w:pPr>
        <w:pStyle w:val="H23G"/>
        <w:rPr>
          <w:rFonts w:eastAsia="SimSun"/>
        </w:rPr>
      </w:pPr>
      <w:r w:rsidRPr="006063BE">
        <w:rPr>
          <w:rFonts w:eastAsia="SimSun"/>
        </w:rPr>
        <w:tab/>
        <w:t>9.</w:t>
      </w:r>
      <w:r w:rsidRPr="006063BE">
        <w:rPr>
          <w:rFonts w:eastAsia="SimSun"/>
        </w:rPr>
        <w:tab/>
        <w:t>Follow-up procedure</w:t>
      </w:r>
    </w:p>
    <w:p w:rsidR="006063BE" w:rsidRPr="006063BE" w:rsidRDefault="006063BE" w:rsidP="006063BE">
      <w:pPr>
        <w:pStyle w:val="SingleTxtG"/>
      </w:pPr>
      <w:r w:rsidRPr="006063BE">
        <w:t>In accordance with the provisions of rule 65 of its rules of procedure, the Committee will consider follow-up information submitted by States parties in relation to the observations and recommendations of the Committee.</w:t>
      </w:r>
    </w:p>
    <w:p w:rsidR="006063BE" w:rsidRPr="006063BE" w:rsidRDefault="006063BE" w:rsidP="003B7558">
      <w:pPr>
        <w:pStyle w:val="H23G"/>
        <w:rPr>
          <w:rFonts w:eastAsia="SimSun"/>
        </w:rPr>
      </w:pPr>
      <w:r w:rsidRPr="006063BE">
        <w:rPr>
          <w:rFonts w:eastAsia="SimSun"/>
        </w:rPr>
        <w:tab/>
        <w:t>10.</w:t>
      </w:r>
      <w:r w:rsidRPr="006063BE">
        <w:rPr>
          <w:rFonts w:eastAsia="SimSun"/>
        </w:rPr>
        <w:tab/>
        <w:t>Follow-up to the World Conference against Racism, Racial Discrimination, Xenophobia and Related Intolerance and the Durban Review Conference</w:t>
      </w:r>
    </w:p>
    <w:p w:rsidR="006063BE" w:rsidRPr="006063BE" w:rsidRDefault="006063BE" w:rsidP="006063BE">
      <w:pPr>
        <w:pStyle w:val="SingleTxtG"/>
      </w:pPr>
      <w:r w:rsidRPr="006063BE">
        <w:t>The Committee will discuss follow-up activities to the Durban Declaration and Programme of Action adopted at the World Conference against Racism, Racial Discrimination, Xenophobia and Related Intolerance and to the Durban Review Conference.</w:t>
      </w:r>
    </w:p>
    <w:p w:rsidR="006063BE" w:rsidRPr="006063BE" w:rsidRDefault="006063BE" w:rsidP="003B7558">
      <w:pPr>
        <w:pStyle w:val="H23G"/>
        <w:rPr>
          <w:rFonts w:eastAsia="SimSun"/>
        </w:rPr>
      </w:pPr>
      <w:r w:rsidRPr="006063BE">
        <w:rPr>
          <w:rFonts w:eastAsia="SimSun"/>
        </w:rPr>
        <w:tab/>
        <w:t>11.</w:t>
      </w:r>
      <w:r w:rsidRPr="006063BE">
        <w:rPr>
          <w:rFonts w:eastAsia="SimSun"/>
        </w:rPr>
        <w:tab/>
        <w:t>Universal periodic review procedure of the Human Rights Council</w:t>
      </w:r>
    </w:p>
    <w:p w:rsidR="006063BE" w:rsidRPr="006063BE" w:rsidRDefault="006063BE" w:rsidP="006063BE">
      <w:pPr>
        <w:pStyle w:val="SingleTxtG"/>
      </w:pPr>
      <w:r w:rsidRPr="006063BE">
        <w:t>In accordance with a decision taken at its seventy-third session, the Committee will consider matters related to the universal periodic review procedure of the Human Rights Council.</w:t>
      </w:r>
    </w:p>
    <w:p w:rsidR="006063BE" w:rsidRPr="006063BE" w:rsidRDefault="006063BE" w:rsidP="003B7558">
      <w:pPr>
        <w:pStyle w:val="H23G"/>
        <w:rPr>
          <w:rFonts w:eastAsia="SimSun"/>
        </w:rPr>
      </w:pPr>
      <w:r w:rsidRPr="006063BE">
        <w:rPr>
          <w:rFonts w:eastAsia="SimSun"/>
        </w:rPr>
        <w:tab/>
        <w:t>12.</w:t>
      </w:r>
      <w:r w:rsidRPr="006063BE">
        <w:rPr>
          <w:rFonts w:eastAsia="SimSun"/>
        </w:rPr>
        <w:tab/>
        <w:t>Consideration of copies of petitions, copies of reports and other information relating to Trust and Non-Self-Governing Territories and to all other territories to which</w:t>
      </w:r>
      <w:r w:rsidRPr="006063BE">
        <w:rPr>
          <w:rFonts w:eastAsia="SimSun"/>
        </w:rPr>
        <w:br/>
        <w:t>General Assembly resolution 1514 (XV) applies, in conformity with article 15 of the Convention</w:t>
      </w:r>
    </w:p>
    <w:p w:rsidR="006063BE" w:rsidRPr="006063BE" w:rsidRDefault="006063BE" w:rsidP="003B7558">
      <w:pPr>
        <w:pStyle w:val="H23G"/>
        <w:rPr>
          <w:rFonts w:eastAsia="SimSun"/>
        </w:rPr>
      </w:pPr>
      <w:r w:rsidRPr="006063BE">
        <w:rPr>
          <w:rFonts w:eastAsia="SimSun"/>
        </w:rPr>
        <w:tab/>
        <w:t>13.</w:t>
      </w:r>
      <w:r w:rsidRPr="006063BE">
        <w:rPr>
          <w:rFonts w:eastAsia="SimSun"/>
        </w:rPr>
        <w:tab/>
        <w:t>Adoption of the annual report of the Committee for submission to the General Assembly at its seventy-third session</w:t>
      </w:r>
    </w:p>
    <w:p w:rsidR="006063BE" w:rsidRPr="00784A73" w:rsidRDefault="006063BE" w:rsidP="009607A3">
      <w:pPr>
        <w:pStyle w:val="HChG"/>
      </w:pPr>
      <w:r w:rsidRPr="006063BE">
        <w:rPr>
          <w:rFonts w:eastAsia="SimSun"/>
        </w:rPr>
        <w:br w:type="page"/>
      </w:r>
      <w:r w:rsidRPr="00784A73">
        <w:lastRenderedPageBreak/>
        <w:t>Annex</w:t>
      </w:r>
    </w:p>
    <w:p w:rsidR="006063BE" w:rsidRPr="006063BE" w:rsidRDefault="006063BE" w:rsidP="009607A3">
      <w:pPr>
        <w:pStyle w:val="H1G"/>
        <w:rPr>
          <w:rFonts w:eastAsia="SimSun"/>
        </w:rPr>
      </w:pPr>
      <w:r w:rsidRPr="006063BE">
        <w:rPr>
          <w:rFonts w:eastAsia="SimSun"/>
        </w:rPr>
        <w:tab/>
      </w:r>
      <w:r w:rsidRPr="006063BE">
        <w:rPr>
          <w:rFonts w:eastAsia="SimSun"/>
        </w:rPr>
        <w:tab/>
        <w:t>Tentative timetable for the consideration of reports, comments and further information submitted by States parties</w:t>
      </w:r>
    </w:p>
    <w:p w:rsidR="006063BE" w:rsidRPr="006063BE" w:rsidRDefault="006063BE" w:rsidP="006063BE">
      <w:pPr>
        <w:pStyle w:val="SingleTxtG"/>
      </w:pPr>
      <w:r w:rsidRPr="006063BE">
        <w:tab/>
        <w:t>The timetable below has been drawn up by the Secretary-General, in consultation with the Chair, taking into account the relevant decisions taken by the Committee at its ninety-fourth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2410"/>
        <w:gridCol w:w="2975"/>
      </w:tblGrid>
      <w:tr w:rsidR="006063BE" w:rsidRPr="009607A3" w:rsidTr="009607A3">
        <w:trPr>
          <w:cantSplit/>
          <w:tblHeader/>
        </w:trPr>
        <w:tc>
          <w:tcPr>
            <w:tcW w:w="1347" w:type="pct"/>
            <w:tcBorders>
              <w:top w:val="single" w:sz="4" w:space="0" w:color="auto"/>
              <w:bottom w:val="single" w:sz="12" w:space="0" w:color="auto"/>
            </w:tcBorders>
            <w:shd w:val="clear" w:color="auto" w:fill="auto"/>
            <w:vAlign w:val="bottom"/>
          </w:tcPr>
          <w:p w:rsidR="006063BE" w:rsidRPr="009607A3" w:rsidRDefault="006063BE" w:rsidP="009607A3">
            <w:pPr>
              <w:pStyle w:val="SingleTxtG"/>
              <w:suppressAutoHyphens w:val="0"/>
              <w:spacing w:before="80" w:after="80" w:line="200" w:lineRule="exact"/>
              <w:ind w:left="0" w:right="113"/>
              <w:jc w:val="left"/>
              <w:rPr>
                <w:i/>
                <w:sz w:val="16"/>
              </w:rPr>
            </w:pPr>
            <w:r w:rsidRPr="009607A3">
              <w:rPr>
                <w:i/>
                <w:sz w:val="16"/>
              </w:rPr>
              <w:t>Day</w:t>
            </w:r>
          </w:p>
        </w:tc>
        <w:tc>
          <w:tcPr>
            <w:tcW w:w="1635" w:type="pct"/>
            <w:tcBorders>
              <w:top w:val="single" w:sz="4" w:space="0" w:color="auto"/>
              <w:bottom w:val="single" w:sz="12" w:space="0" w:color="auto"/>
            </w:tcBorders>
            <w:shd w:val="clear" w:color="auto" w:fill="auto"/>
            <w:vAlign w:val="bottom"/>
          </w:tcPr>
          <w:p w:rsidR="006063BE" w:rsidRPr="009607A3" w:rsidRDefault="006063BE" w:rsidP="009607A3">
            <w:pPr>
              <w:pStyle w:val="SingleTxtG"/>
              <w:suppressAutoHyphens w:val="0"/>
              <w:spacing w:before="80" w:after="80" w:line="200" w:lineRule="exact"/>
              <w:ind w:left="0" w:right="113"/>
              <w:jc w:val="left"/>
              <w:rPr>
                <w:i/>
                <w:sz w:val="16"/>
              </w:rPr>
            </w:pPr>
            <w:r w:rsidRPr="009607A3">
              <w:rPr>
                <w:i/>
                <w:sz w:val="16"/>
              </w:rPr>
              <w:t>Number and time of meeting</w:t>
            </w:r>
          </w:p>
        </w:tc>
        <w:tc>
          <w:tcPr>
            <w:tcW w:w="2018" w:type="pct"/>
            <w:tcBorders>
              <w:top w:val="single" w:sz="4" w:space="0" w:color="auto"/>
              <w:bottom w:val="single" w:sz="12" w:space="0" w:color="auto"/>
            </w:tcBorders>
            <w:shd w:val="clear" w:color="auto" w:fill="auto"/>
            <w:vAlign w:val="bottom"/>
          </w:tcPr>
          <w:p w:rsidR="006063BE" w:rsidRPr="009607A3" w:rsidRDefault="006063BE" w:rsidP="009607A3">
            <w:pPr>
              <w:pStyle w:val="SingleTxtG"/>
              <w:suppressAutoHyphens w:val="0"/>
              <w:spacing w:before="80" w:after="80" w:line="200" w:lineRule="exact"/>
              <w:ind w:left="0" w:right="113"/>
              <w:jc w:val="left"/>
              <w:rPr>
                <w:i/>
                <w:sz w:val="16"/>
              </w:rPr>
            </w:pPr>
            <w:r w:rsidRPr="009607A3">
              <w:rPr>
                <w:i/>
                <w:sz w:val="16"/>
              </w:rPr>
              <w:t>State party</w:t>
            </w:r>
          </w:p>
        </w:tc>
      </w:tr>
      <w:tr w:rsidR="006063BE" w:rsidRPr="009607A3" w:rsidTr="009607A3">
        <w:trPr>
          <w:cantSplit/>
          <w:trHeight w:hRule="exact" w:val="113"/>
        </w:trPr>
        <w:tc>
          <w:tcPr>
            <w:tcW w:w="1347" w:type="pct"/>
            <w:tcBorders>
              <w:top w:val="single" w:sz="12" w:space="0" w:color="auto"/>
            </w:tcBorders>
            <w:shd w:val="clear" w:color="auto" w:fill="auto"/>
          </w:tcPr>
          <w:p w:rsidR="006063BE" w:rsidRPr="009607A3" w:rsidRDefault="006063BE" w:rsidP="009607A3">
            <w:pPr>
              <w:pStyle w:val="SingleTxtG"/>
              <w:suppressAutoHyphens w:val="0"/>
              <w:spacing w:before="40" w:line="220" w:lineRule="exact"/>
              <w:ind w:left="0" w:right="113"/>
              <w:jc w:val="left"/>
            </w:pPr>
          </w:p>
        </w:tc>
        <w:tc>
          <w:tcPr>
            <w:tcW w:w="1635" w:type="pct"/>
            <w:tcBorders>
              <w:top w:val="single" w:sz="12" w:space="0" w:color="auto"/>
            </w:tcBorders>
            <w:shd w:val="clear" w:color="auto" w:fill="auto"/>
          </w:tcPr>
          <w:p w:rsidR="006063BE" w:rsidRPr="009607A3" w:rsidRDefault="006063BE" w:rsidP="009607A3">
            <w:pPr>
              <w:pStyle w:val="SingleTxtG"/>
              <w:suppressAutoHyphens w:val="0"/>
              <w:spacing w:before="40" w:line="220" w:lineRule="exact"/>
              <w:ind w:left="0" w:right="113"/>
              <w:jc w:val="left"/>
            </w:pPr>
          </w:p>
        </w:tc>
        <w:tc>
          <w:tcPr>
            <w:tcW w:w="2018" w:type="pct"/>
            <w:tcBorders>
              <w:top w:val="single" w:sz="12" w:space="0" w:color="auto"/>
            </w:tcBorders>
            <w:shd w:val="clear" w:color="auto" w:fill="auto"/>
          </w:tcPr>
          <w:p w:rsidR="006063BE" w:rsidRPr="009607A3" w:rsidRDefault="006063BE" w:rsidP="009607A3">
            <w:pPr>
              <w:pStyle w:val="SingleTxtG"/>
              <w:suppressAutoHyphens w:val="0"/>
              <w:spacing w:before="40" w:line="220" w:lineRule="exact"/>
              <w:ind w:left="0" w:right="113"/>
              <w:jc w:val="left"/>
            </w:pPr>
          </w:p>
        </w:tc>
      </w:tr>
      <w:tr w:rsidR="006063BE" w:rsidRPr="009607A3" w:rsidTr="009607A3">
        <w:trPr>
          <w:cantSplit/>
        </w:trPr>
        <w:tc>
          <w:tcPr>
            <w:tcW w:w="1347" w:type="pct"/>
            <w:shd w:val="clear" w:color="auto" w:fill="auto"/>
          </w:tcPr>
          <w:p w:rsidR="006063BE" w:rsidRPr="009607A3" w:rsidRDefault="006063BE" w:rsidP="001B6B0B">
            <w:pPr>
              <w:pStyle w:val="SingleTxtG"/>
              <w:suppressAutoHyphens w:val="0"/>
              <w:spacing w:before="40" w:line="220" w:lineRule="exact"/>
              <w:ind w:left="0" w:right="113"/>
              <w:jc w:val="left"/>
            </w:pPr>
            <w:r w:rsidRPr="009607A3">
              <w:t>Tuesday</w:t>
            </w:r>
            <w:r w:rsidRPr="009607A3">
              <w:br/>
              <w:t>24 April 2018</w:t>
            </w:r>
          </w:p>
        </w:tc>
        <w:tc>
          <w:tcPr>
            <w:tcW w:w="1635" w:type="pct"/>
            <w:shd w:val="clear" w:color="auto" w:fill="auto"/>
          </w:tcPr>
          <w:p w:rsidR="006063BE" w:rsidRPr="009607A3" w:rsidRDefault="006063BE" w:rsidP="001B6B0B">
            <w:pPr>
              <w:pStyle w:val="SingleTxtG"/>
              <w:suppressAutoHyphens w:val="0"/>
              <w:spacing w:before="40" w:line="220" w:lineRule="exact"/>
              <w:ind w:left="0" w:right="113"/>
              <w:jc w:val="left"/>
            </w:pPr>
            <w:r w:rsidRPr="009607A3">
              <w:t>2618th</w:t>
            </w:r>
            <w:r w:rsidRPr="009607A3">
              <w:br/>
              <w:t>3–6 p.m.</w:t>
            </w:r>
          </w:p>
        </w:tc>
        <w:tc>
          <w:tcPr>
            <w:tcW w:w="2018" w:type="pct"/>
            <w:shd w:val="clear" w:color="auto" w:fill="auto"/>
          </w:tcPr>
          <w:p w:rsidR="006063BE" w:rsidRPr="009607A3" w:rsidRDefault="006063BE" w:rsidP="001B6B0B">
            <w:pPr>
              <w:pStyle w:val="SingleTxtG"/>
              <w:suppressAutoHyphens w:val="0"/>
              <w:spacing w:before="40" w:line="220" w:lineRule="exact"/>
              <w:ind w:left="0" w:right="113"/>
              <w:jc w:val="left"/>
            </w:pPr>
            <w:r w:rsidRPr="009607A3">
              <w:t>Mauritania</w:t>
            </w:r>
            <w:r w:rsidRPr="009607A3">
              <w:br/>
              <w:t>(CERD/C/MRT/8-14)</w:t>
            </w:r>
          </w:p>
        </w:tc>
      </w:tr>
      <w:tr w:rsidR="006063BE" w:rsidRPr="009607A3" w:rsidTr="009607A3">
        <w:trPr>
          <w:cantSplit/>
        </w:trPr>
        <w:tc>
          <w:tcPr>
            <w:tcW w:w="1347" w:type="pct"/>
            <w:vMerge w:val="restart"/>
            <w:shd w:val="clear" w:color="auto" w:fill="auto"/>
          </w:tcPr>
          <w:p w:rsidR="006063BE" w:rsidRPr="009607A3" w:rsidRDefault="006063BE" w:rsidP="009607A3">
            <w:pPr>
              <w:pStyle w:val="SingleTxtG"/>
              <w:suppressAutoHyphens w:val="0"/>
              <w:spacing w:before="40" w:line="220" w:lineRule="exact"/>
              <w:ind w:left="0" w:right="113"/>
              <w:jc w:val="left"/>
            </w:pPr>
            <w:r w:rsidRPr="009607A3">
              <w:t>Wednesday</w:t>
            </w:r>
            <w:r w:rsidRPr="009607A3">
              <w:br/>
              <w:t>25 April 2018</w:t>
            </w: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2619th</w:t>
            </w:r>
            <w:r w:rsidRPr="009607A3">
              <w:br/>
              <w:t>10 a.m.–1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Mauritania</w:t>
            </w:r>
            <w:r w:rsidRPr="009607A3">
              <w:br/>
              <w:t>(</w:t>
            </w:r>
            <w:r w:rsidRPr="00CA60C4">
              <w:rPr>
                <w:i/>
                <w:iCs/>
              </w:rPr>
              <w:t>continued</w:t>
            </w:r>
            <w:r w:rsidRPr="009607A3">
              <w:t>)</w:t>
            </w:r>
          </w:p>
        </w:tc>
      </w:tr>
      <w:tr w:rsidR="006063BE" w:rsidRPr="009607A3" w:rsidTr="009607A3">
        <w:trPr>
          <w:cantSplit/>
        </w:trPr>
        <w:tc>
          <w:tcPr>
            <w:tcW w:w="1347" w:type="pct"/>
            <w:vMerge/>
            <w:shd w:val="clear" w:color="auto" w:fill="auto"/>
          </w:tcPr>
          <w:p w:rsidR="006063BE" w:rsidRPr="009607A3" w:rsidRDefault="006063BE" w:rsidP="009607A3">
            <w:pPr>
              <w:pStyle w:val="SingleTxtG"/>
              <w:suppressAutoHyphens w:val="0"/>
              <w:spacing w:before="40" w:line="220" w:lineRule="exact"/>
              <w:ind w:left="0" w:right="113"/>
              <w:jc w:val="left"/>
            </w:pP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2620th</w:t>
            </w:r>
            <w:r w:rsidRPr="009607A3">
              <w:br/>
              <w:t xml:space="preserve">3–6 p.m. </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Peru</w:t>
            </w:r>
            <w:r w:rsidRPr="009607A3">
              <w:br/>
              <w:t>(CERD/C/PER/22-23)</w:t>
            </w:r>
          </w:p>
        </w:tc>
      </w:tr>
      <w:tr w:rsidR="006063BE" w:rsidRPr="009607A3" w:rsidTr="009607A3">
        <w:trPr>
          <w:cantSplit/>
        </w:trPr>
        <w:tc>
          <w:tcPr>
            <w:tcW w:w="1347" w:type="pct"/>
            <w:vMerge w:val="restart"/>
            <w:shd w:val="clear" w:color="auto" w:fill="auto"/>
          </w:tcPr>
          <w:p w:rsidR="006063BE" w:rsidRPr="009607A3" w:rsidRDefault="006063BE" w:rsidP="009607A3">
            <w:pPr>
              <w:pStyle w:val="SingleTxtG"/>
              <w:suppressAutoHyphens w:val="0"/>
              <w:spacing w:before="40" w:line="220" w:lineRule="exact"/>
              <w:ind w:left="0" w:right="113"/>
              <w:jc w:val="left"/>
            </w:pPr>
            <w:r w:rsidRPr="009607A3">
              <w:t>Thursday</w:t>
            </w:r>
            <w:r w:rsidRPr="009607A3">
              <w:br/>
              <w:t>26 April 2018</w:t>
            </w: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2621st</w:t>
            </w:r>
            <w:r w:rsidRPr="009607A3">
              <w:br/>
              <w:t>10 a.m.–1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Peru</w:t>
            </w:r>
            <w:r w:rsidRPr="009607A3">
              <w:br/>
              <w:t>(</w:t>
            </w:r>
            <w:r w:rsidRPr="00CA60C4">
              <w:rPr>
                <w:i/>
                <w:iCs/>
              </w:rPr>
              <w:t>continued</w:t>
            </w:r>
            <w:r w:rsidRPr="009607A3">
              <w:t>)</w:t>
            </w:r>
          </w:p>
        </w:tc>
      </w:tr>
      <w:tr w:rsidR="006063BE" w:rsidRPr="009607A3" w:rsidTr="009607A3">
        <w:trPr>
          <w:cantSplit/>
        </w:trPr>
        <w:tc>
          <w:tcPr>
            <w:tcW w:w="1347" w:type="pct"/>
            <w:vMerge/>
            <w:shd w:val="clear" w:color="auto" w:fill="auto"/>
          </w:tcPr>
          <w:p w:rsidR="006063BE" w:rsidRPr="009607A3" w:rsidRDefault="006063BE" w:rsidP="009607A3">
            <w:pPr>
              <w:pStyle w:val="SingleTxtG"/>
              <w:suppressAutoHyphens w:val="0"/>
              <w:spacing w:before="40" w:line="220" w:lineRule="exact"/>
              <w:ind w:left="0" w:right="113"/>
              <w:jc w:val="left"/>
            </w:pP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2622nd</w:t>
            </w:r>
            <w:r w:rsidRPr="009607A3">
              <w:br/>
              <w:t>3–6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Saudi Arabia</w:t>
            </w:r>
            <w:r w:rsidRPr="009607A3">
              <w:br/>
              <w:t>(CERD/C/SAU/4-9)</w:t>
            </w:r>
          </w:p>
        </w:tc>
      </w:tr>
      <w:tr w:rsidR="006063BE" w:rsidRPr="009607A3" w:rsidTr="009607A3">
        <w:trPr>
          <w:cantSplit/>
        </w:trPr>
        <w:tc>
          <w:tcPr>
            <w:tcW w:w="1347"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Friday</w:t>
            </w:r>
            <w:r w:rsidRPr="009607A3">
              <w:br/>
              <w:t>27 April 2018</w:t>
            </w: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2623rd</w:t>
            </w:r>
            <w:r w:rsidRPr="009607A3">
              <w:br/>
              <w:t>10 a.m.–1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Saudi Arabia</w:t>
            </w:r>
            <w:r w:rsidRPr="009607A3">
              <w:br/>
              <w:t>(</w:t>
            </w:r>
            <w:r w:rsidRPr="00CA60C4">
              <w:rPr>
                <w:i/>
                <w:iCs/>
              </w:rPr>
              <w:t>continued</w:t>
            </w:r>
            <w:r w:rsidRPr="009607A3">
              <w:t>)</w:t>
            </w:r>
          </w:p>
        </w:tc>
      </w:tr>
      <w:tr w:rsidR="006063BE" w:rsidRPr="009607A3" w:rsidTr="009607A3">
        <w:trPr>
          <w:cantSplit/>
        </w:trPr>
        <w:tc>
          <w:tcPr>
            <w:tcW w:w="1347"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Monday</w:t>
            </w:r>
            <w:r w:rsidRPr="009607A3">
              <w:br/>
              <w:t>30 April 2018</w:t>
            </w: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2626th</w:t>
            </w:r>
            <w:r w:rsidRPr="009607A3">
              <w:br/>
              <w:t>3–6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Nepal</w:t>
            </w:r>
            <w:r w:rsidRPr="009607A3">
              <w:br/>
              <w:t>(CERD/C/NPL/17-23)</w:t>
            </w:r>
          </w:p>
        </w:tc>
      </w:tr>
      <w:tr w:rsidR="006063BE" w:rsidRPr="009607A3" w:rsidTr="009607A3">
        <w:trPr>
          <w:cantSplit/>
        </w:trPr>
        <w:tc>
          <w:tcPr>
            <w:tcW w:w="1347" w:type="pct"/>
            <w:vMerge w:val="restart"/>
            <w:shd w:val="clear" w:color="auto" w:fill="auto"/>
          </w:tcPr>
          <w:p w:rsidR="006063BE" w:rsidRPr="009607A3" w:rsidRDefault="006063BE" w:rsidP="009607A3">
            <w:pPr>
              <w:pStyle w:val="SingleTxtG"/>
              <w:suppressAutoHyphens w:val="0"/>
              <w:spacing w:before="40" w:line="220" w:lineRule="exact"/>
              <w:ind w:left="0" w:right="113"/>
              <w:jc w:val="left"/>
            </w:pPr>
            <w:r w:rsidRPr="009607A3">
              <w:t>Tuesday</w:t>
            </w:r>
            <w:r w:rsidRPr="009607A3">
              <w:br/>
              <w:t>1 May 2018</w:t>
            </w: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2627th</w:t>
            </w:r>
            <w:r w:rsidRPr="009607A3">
              <w:br/>
              <w:t>10 a.m.–1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Nepal</w:t>
            </w:r>
            <w:r w:rsidRPr="009607A3">
              <w:br/>
              <w:t>(</w:t>
            </w:r>
            <w:r w:rsidRPr="00CA60C4">
              <w:rPr>
                <w:i/>
                <w:iCs/>
              </w:rPr>
              <w:t>continued</w:t>
            </w:r>
            <w:r w:rsidRPr="009607A3">
              <w:t>)</w:t>
            </w:r>
          </w:p>
        </w:tc>
      </w:tr>
      <w:tr w:rsidR="006063BE" w:rsidRPr="009607A3" w:rsidTr="009607A3">
        <w:trPr>
          <w:cantSplit/>
        </w:trPr>
        <w:tc>
          <w:tcPr>
            <w:tcW w:w="1347" w:type="pct"/>
            <w:vMerge/>
            <w:shd w:val="clear" w:color="auto" w:fill="auto"/>
          </w:tcPr>
          <w:p w:rsidR="006063BE" w:rsidRPr="009607A3" w:rsidRDefault="006063BE" w:rsidP="009607A3">
            <w:pPr>
              <w:pStyle w:val="SingleTxtG"/>
              <w:suppressAutoHyphens w:val="0"/>
              <w:spacing w:before="40" w:line="220" w:lineRule="exact"/>
              <w:ind w:left="0" w:right="113"/>
              <w:jc w:val="left"/>
            </w:pP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2628th</w:t>
            </w:r>
            <w:r w:rsidRPr="009607A3">
              <w:br/>
              <w:t>3–6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Kyrgyzstan</w:t>
            </w:r>
            <w:r w:rsidRPr="009607A3">
              <w:br/>
              <w:t>(CERD/C/KGZ/8-10)</w:t>
            </w:r>
          </w:p>
        </w:tc>
      </w:tr>
      <w:tr w:rsidR="006063BE" w:rsidRPr="009607A3" w:rsidTr="009607A3">
        <w:trPr>
          <w:cantSplit/>
        </w:trPr>
        <w:tc>
          <w:tcPr>
            <w:tcW w:w="1347" w:type="pct"/>
            <w:vMerge w:val="restart"/>
            <w:shd w:val="clear" w:color="auto" w:fill="auto"/>
          </w:tcPr>
          <w:p w:rsidR="006063BE" w:rsidRPr="009607A3" w:rsidRDefault="006063BE" w:rsidP="009607A3">
            <w:pPr>
              <w:pStyle w:val="SingleTxtG"/>
              <w:suppressAutoHyphens w:val="0"/>
              <w:spacing w:before="40" w:line="220" w:lineRule="exact"/>
              <w:ind w:left="0" w:right="113"/>
              <w:jc w:val="left"/>
            </w:pPr>
            <w:r w:rsidRPr="009607A3">
              <w:t>Wednesday</w:t>
            </w:r>
            <w:r w:rsidRPr="009607A3">
              <w:br/>
              <w:t>2 May 2018</w:t>
            </w: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2629th</w:t>
            </w:r>
            <w:r w:rsidRPr="009607A3">
              <w:br/>
              <w:t>10 a.m.–1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Kyrgyzstan</w:t>
            </w:r>
            <w:r w:rsidRPr="009607A3">
              <w:br/>
              <w:t>(</w:t>
            </w:r>
            <w:r w:rsidRPr="00CA60C4">
              <w:rPr>
                <w:i/>
                <w:iCs/>
              </w:rPr>
              <w:t>continued</w:t>
            </w:r>
            <w:r w:rsidRPr="009607A3">
              <w:t>)</w:t>
            </w:r>
          </w:p>
        </w:tc>
      </w:tr>
      <w:tr w:rsidR="006063BE" w:rsidRPr="009607A3" w:rsidTr="009607A3">
        <w:trPr>
          <w:cantSplit/>
        </w:trPr>
        <w:tc>
          <w:tcPr>
            <w:tcW w:w="1347" w:type="pct"/>
            <w:vMerge/>
            <w:shd w:val="clear" w:color="auto" w:fill="auto"/>
          </w:tcPr>
          <w:p w:rsidR="006063BE" w:rsidRPr="009607A3" w:rsidRDefault="006063BE" w:rsidP="009607A3">
            <w:pPr>
              <w:pStyle w:val="SingleTxtG"/>
              <w:suppressAutoHyphens w:val="0"/>
              <w:spacing w:before="40" w:line="220" w:lineRule="exact"/>
              <w:ind w:left="0" w:right="113"/>
              <w:jc w:val="left"/>
            </w:pP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2630th</w:t>
            </w:r>
            <w:r w:rsidRPr="009607A3">
              <w:br/>
              <w:t>3–6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Sweden</w:t>
            </w:r>
            <w:r w:rsidRPr="009607A3">
              <w:br/>
              <w:t>(CERD/C/SWE/22-23)</w:t>
            </w:r>
          </w:p>
        </w:tc>
      </w:tr>
      <w:tr w:rsidR="006063BE" w:rsidRPr="009607A3" w:rsidTr="009607A3">
        <w:trPr>
          <w:cantSplit/>
        </w:trPr>
        <w:tc>
          <w:tcPr>
            <w:tcW w:w="1347"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Thursday</w:t>
            </w:r>
            <w:r w:rsidRPr="009607A3">
              <w:br/>
              <w:t>3 May 2018</w:t>
            </w:r>
          </w:p>
        </w:tc>
        <w:tc>
          <w:tcPr>
            <w:tcW w:w="1635"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2631st</w:t>
            </w:r>
            <w:r w:rsidRPr="009607A3">
              <w:br/>
              <w:t>10 a.m.–1 p.m.</w:t>
            </w:r>
          </w:p>
        </w:tc>
        <w:tc>
          <w:tcPr>
            <w:tcW w:w="2018" w:type="pct"/>
            <w:shd w:val="clear" w:color="auto" w:fill="auto"/>
          </w:tcPr>
          <w:p w:rsidR="006063BE" w:rsidRPr="009607A3" w:rsidRDefault="006063BE" w:rsidP="009607A3">
            <w:pPr>
              <w:pStyle w:val="SingleTxtG"/>
              <w:suppressAutoHyphens w:val="0"/>
              <w:spacing w:before="40" w:line="220" w:lineRule="exact"/>
              <w:ind w:left="0" w:right="113"/>
              <w:jc w:val="left"/>
            </w:pPr>
            <w:r w:rsidRPr="009607A3">
              <w:t>Sweden</w:t>
            </w:r>
            <w:r w:rsidRPr="009607A3">
              <w:br/>
              <w:t>(</w:t>
            </w:r>
            <w:r w:rsidRPr="00CA60C4">
              <w:rPr>
                <w:i/>
                <w:iCs/>
              </w:rPr>
              <w:t>continued</w:t>
            </w:r>
            <w:r w:rsidRPr="009607A3">
              <w:t>)</w:t>
            </w:r>
          </w:p>
        </w:tc>
      </w:tr>
    </w:tbl>
    <w:p w:rsidR="006063BE" w:rsidRPr="00560E3A" w:rsidRDefault="00CA60C4" w:rsidP="00CA60C4">
      <w:pPr>
        <w:spacing w:before="240"/>
        <w:jc w:val="center"/>
      </w:pPr>
      <w:r>
        <w:rPr>
          <w:u w:val="single"/>
        </w:rPr>
        <w:tab/>
      </w:r>
      <w:r>
        <w:rPr>
          <w:u w:val="single"/>
        </w:rPr>
        <w:tab/>
      </w:r>
      <w:r>
        <w:rPr>
          <w:u w:val="single"/>
        </w:rPr>
        <w:tab/>
      </w:r>
    </w:p>
    <w:sectPr w:rsidR="006063BE" w:rsidRPr="00560E3A" w:rsidSect="002A23A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EE3" w:rsidRPr="00A0297D" w:rsidRDefault="00EC0EE3" w:rsidP="00A0297D">
      <w:pPr>
        <w:pStyle w:val="Footer"/>
      </w:pPr>
    </w:p>
  </w:endnote>
  <w:endnote w:type="continuationSeparator" w:id="0">
    <w:p w:rsidR="00EC0EE3" w:rsidRPr="00A0297D" w:rsidRDefault="00EC0EE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AE" w:rsidRPr="002A23AE" w:rsidRDefault="002A23AE" w:rsidP="006063BE">
    <w:pPr>
      <w:pStyle w:val="Footer"/>
      <w:tabs>
        <w:tab w:val="right" w:pos="9598"/>
      </w:tabs>
    </w:pPr>
    <w:r w:rsidRPr="002A23AE">
      <w:rPr>
        <w:b/>
        <w:sz w:val="18"/>
      </w:rPr>
      <w:fldChar w:fldCharType="begin"/>
    </w:r>
    <w:r w:rsidRPr="002A23AE">
      <w:rPr>
        <w:b/>
        <w:sz w:val="18"/>
      </w:rPr>
      <w:instrText xml:space="preserve"> PAGE  \* MERGEFORMAT </w:instrText>
    </w:r>
    <w:r w:rsidRPr="002A23AE">
      <w:rPr>
        <w:b/>
        <w:sz w:val="18"/>
      </w:rPr>
      <w:fldChar w:fldCharType="separate"/>
    </w:r>
    <w:r w:rsidR="00F16566">
      <w:rPr>
        <w:b/>
        <w:noProof/>
        <w:sz w:val="18"/>
      </w:rPr>
      <w:t>4</w:t>
    </w:r>
    <w:r w:rsidRPr="002A23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AE" w:rsidRPr="002A23AE" w:rsidRDefault="002A23AE" w:rsidP="002A23AE">
    <w:pPr>
      <w:pStyle w:val="Footer"/>
      <w:tabs>
        <w:tab w:val="right" w:pos="9598"/>
      </w:tabs>
      <w:rPr>
        <w:b/>
        <w:sz w:val="18"/>
      </w:rPr>
    </w:pPr>
    <w:r>
      <w:tab/>
    </w:r>
    <w:r w:rsidRPr="002A23AE">
      <w:rPr>
        <w:b/>
        <w:sz w:val="18"/>
      </w:rPr>
      <w:fldChar w:fldCharType="begin"/>
    </w:r>
    <w:r w:rsidRPr="002A23AE">
      <w:rPr>
        <w:b/>
        <w:sz w:val="18"/>
      </w:rPr>
      <w:instrText xml:space="preserve"> PAGE  \* MERGEFORMAT </w:instrText>
    </w:r>
    <w:r w:rsidRPr="002A23AE">
      <w:rPr>
        <w:b/>
        <w:sz w:val="18"/>
      </w:rPr>
      <w:fldChar w:fldCharType="separate"/>
    </w:r>
    <w:r w:rsidR="00F16566">
      <w:rPr>
        <w:b/>
        <w:noProof/>
        <w:sz w:val="18"/>
      </w:rPr>
      <w:t>3</w:t>
    </w:r>
    <w:r w:rsidRPr="002A23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9AD" w:rsidRDefault="00CA19AD" w:rsidP="00CA19A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A19AD" w:rsidRDefault="00CA19AD" w:rsidP="00CA19AD">
    <w:pPr>
      <w:pStyle w:val="Footer"/>
      <w:ind w:right="1134"/>
      <w:rPr>
        <w:sz w:val="20"/>
      </w:rPr>
    </w:pPr>
    <w:r>
      <w:rPr>
        <w:sz w:val="20"/>
      </w:rPr>
      <w:t>GE.18-01020(E)</w:t>
    </w:r>
  </w:p>
  <w:p w:rsidR="00CA19AD" w:rsidRPr="00CA19AD" w:rsidRDefault="00CA19AD" w:rsidP="00CA19A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5/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EE3" w:rsidRPr="00A0297D" w:rsidRDefault="00EC0EE3" w:rsidP="00A0297D">
      <w:pPr>
        <w:tabs>
          <w:tab w:val="right" w:pos="2155"/>
        </w:tabs>
        <w:spacing w:after="80" w:line="240" w:lineRule="auto"/>
        <w:ind w:left="680"/>
      </w:pPr>
      <w:r>
        <w:rPr>
          <w:u w:val="single"/>
        </w:rPr>
        <w:tab/>
      </w:r>
    </w:p>
  </w:footnote>
  <w:footnote w:type="continuationSeparator" w:id="0">
    <w:p w:rsidR="00EC0EE3" w:rsidRPr="00A0297D" w:rsidRDefault="00EC0EE3"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AE" w:rsidRPr="002A23AE" w:rsidRDefault="002A23AE" w:rsidP="002A23AE">
    <w:pPr>
      <w:pStyle w:val="Header"/>
    </w:pPr>
    <w:r w:rsidRPr="002A23AE">
      <w:t>CERD/C/95/1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AE" w:rsidRPr="002A23AE" w:rsidRDefault="002A23AE" w:rsidP="002A23AE">
    <w:pPr>
      <w:pStyle w:val="Header"/>
      <w:jc w:val="right"/>
    </w:pPr>
    <w:r w:rsidRPr="002A23AE">
      <w:t>CERD/C/95/1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0EE3"/>
    <w:rsid w:val="00016869"/>
    <w:rsid w:val="00046E92"/>
    <w:rsid w:val="001B6B0B"/>
    <w:rsid w:val="001C7862"/>
    <w:rsid w:val="002163FF"/>
    <w:rsid w:val="00247E2C"/>
    <w:rsid w:val="002A23AE"/>
    <w:rsid w:val="002D6C53"/>
    <w:rsid w:val="002F5595"/>
    <w:rsid w:val="00307688"/>
    <w:rsid w:val="00334F6A"/>
    <w:rsid w:val="00342AC8"/>
    <w:rsid w:val="003B4550"/>
    <w:rsid w:val="003B7558"/>
    <w:rsid w:val="00461253"/>
    <w:rsid w:val="005042C2"/>
    <w:rsid w:val="00553D86"/>
    <w:rsid w:val="00557F19"/>
    <w:rsid w:val="00560E3A"/>
    <w:rsid w:val="006063BE"/>
    <w:rsid w:val="00671529"/>
    <w:rsid w:val="006F4E80"/>
    <w:rsid w:val="007268F9"/>
    <w:rsid w:val="00735147"/>
    <w:rsid w:val="0075103B"/>
    <w:rsid w:val="00784A73"/>
    <w:rsid w:val="007C4105"/>
    <w:rsid w:val="007C52B0"/>
    <w:rsid w:val="00883988"/>
    <w:rsid w:val="009411B4"/>
    <w:rsid w:val="00943C94"/>
    <w:rsid w:val="009607A3"/>
    <w:rsid w:val="009D0139"/>
    <w:rsid w:val="009F5CDC"/>
    <w:rsid w:val="00A0297D"/>
    <w:rsid w:val="00A775CF"/>
    <w:rsid w:val="00AE114B"/>
    <w:rsid w:val="00B06045"/>
    <w:rsid w:val="00BB6E89"/>
    <w:rsid w:val="00BC1F87"/>
    <w:rsid w:val="00C01462"/>
    <w:rsid w:val="00C35A27"/>
    <w:rsid w:val="00CA19AD"/>
    <w:rsid w:val="00CA60C4"/>
    <w:rsid w:val="00CB1FB9"/>
    <w:rsid w:val="00DA7116"/>
    <w:rsid w:val="00E02C2B"/>
    <w:rsid w:val="00EC0EE3"/>
    <w:rsid w:val="00ED6C48"/>
    <w:rsid w:val="00F1656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72BA2841-B176-4AE9-920B-9D780CF6F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23CF1-7C39-4E46-88A6-F21F50D32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1336</Words>
  <Characters>7248</Characters>
  <Application>Microsoft Office Word</Application>
  <DocSecurity>0</DocSecurity>
  <Lines>204</Lines>
  <Paragraphs>98</Paragraphs>
  <ScaleCrop>false</ScaleCrop>
  <HeadingPairs>
    <vt:vector size="2" baseType="variant">
      <vt:variant>
        <vt:lpstr>Title</vt:lpstr>
      </vt:variant>
      <vt:variant>
        <vt:i4>1</vt:i4>
      </vt:variant>
    </vt:vector>
  </HeadingPairs>
  <TitlesOfParts>
    <vt:vector size="1" baseType="lpstr">
      <vt:lpstr>1801020</vt:lpstr>
    </vt:vector>
  </TitlesOfParts>
  <Company>DCM</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1801020</dc:title>
  <dc:subject>CERD/C/95/1</dc:subject>
  <dc:creator>Generic Desk Anglais</dc:creator>
  <cp:keywords/>
  <dc:description/>
  <cp:lastModifiedBy>Generic Desk Anglais</cp:lastModifiedBy>
  <cp:revision>2</cp:revision>
  <dcterms:created xsi:type="dcterms:W3CDTF">2018-01-23T11:30:00Z</dcterms:created>
  <dcterms:modified xsi:type="dcterms:W3CDTF">2018-01-23T11:30:00Z</dcterms:modified>
</cp:coreProperties>
</file>