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C348AB">
                <w:t>C/T</w:t>
              </w:r>
              <w:r w:rsidR="004A5712">
                <w:rPr>
                  <w:lang w:val="en-US"/>
                </w:rPr>
                <w:t>K</w:t>
              </w:r>
              <w:r w:rsidR="00C348AB">
                <w:t>M/2-4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C348AB">
                <w:rPr>
                  <w:lang w:val="en-US"/>
                </w:rPr>
                <w:t>10 October 2013</w:t>
              </w:r>
            </w:fldSimple>
          </w:p>
          <w:p w:rsidR="00292480" w:rsidRPr="00CF2D5C" w:rsidRDefault="00292480" w:rsidP="009C4E83"/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="003301F7">
              <w:rPr>
                <w:lang w:val="en-US"/>
              </w:rPr>
              <w:t>Russian</w:t>
            </w:r>
          </w:p>
          <w:p w:rsidR="00292480" w:rsidRPr="00635870" w:rsidRDefault="00292480" w:rsidP="009C4E83"/>
        </w:tc>
      </w:tr>
    </w:tbl>
    <w:p w:rsidR="003301F7" w:rsidRPr="00AB3160" w:rsidRDefault="003301F7" w:rsidP="003301F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3301F7" w:rsidRPr="00AB3160" w:rsidRDefault="003301F7" w:rsidP="00232F2A">
      <w:pPr>
        <w:pStyle w:val="HMGR"/>
      </w:pPr>
      <w:r w:rsidRPr="00AB3160">
        <w:tab/>
      </w:r>
      <w:r w:rsidRPr="00AB3160">
        <w:tab/>
        <w:t xml:space="preserve">Рассмотрение докладов, представленных государствами-участниками в соответствии со статьей </w:t>
      </w:r>
      <w:r w:rsidRPr="00FD4509">
        <w:t>44</w:t>
      </w:r>
      <w:r w:rsidRPr="00AB3160">
        <w:t xml:space="preserve"> Конвенции </w:t>
      </w:r>
    </w:p>
    <w:p w:rsidR="003301F7" w:rsidRPr="00805BAB" w:rsidRDefault="003301F7" w:rsidP="00232F2A">
      <w:pPr>
        <w:pStyle w:val="HChGR"/>
      </w:pPr>
      <w:r w:rsidRPr="00AB3160">
        <w:tab/>
      </w:r>
      <w:r w:rsidRPr="00AB3160">
        <w:tab/>
      </w:r>
      <w:bookmarkStart w:id="0" w:name="_Toc339960933"/>
      <w:r>
        <w:t>Объединенные второй - четвертый</w:t>
      </w:r>
      <w:r w:rsidRPr="00805BAB">
        <w:t xml:space="preserve"> </w:t>
      </w:r>
      <w:bookmarkEnd w:id="0"/>
      <w:r w:rsidRPr="00805BAB">
        <w:t>периодические</w:t>
      </w:r>
      <w:r>
        <w:t xml:space="preserve"> </w:t>
      </w:r>
      <w:r w:rsidRPr="00805BAB">
        <w:t>доклад</w:t>
      </w:r>
      <w:r>
        <w:t>ы</w:t>
      </w:r>
      <w:r w:rsidRPr="00805BAB">
        <w:t xml:space="preserve"> государств-участников, подлежавши</w:t>
      </w:r>
      <w:r>
        <w:t>е</w:t>
      </w:r>
      <w:r w:rsidRPr="00805BAB">
        <w:t xml:space="preserve"> представлению в 2010 году</w:t>
      </w:r>
    </w:p>
    <w:p w:rsidR="003301F7" w:rsidRPr="00E72DAB" w:rsidRDefault="003301F7" w:rsidP="00232F2A">
      <w:pPr>
        <w:pStyle w:val="HMGR"/>
      </w:pPr>
      <w:r w:rsidRPr="00805BAB">
        <w:tab/>
      </w:r>
      <w:r w:rsidRPr="00805BAB">
        <w:tab/>
      </w:r>
      <w:r>
        <w:t>Туркменистан</w:t>
      </w:r>
      <w:r w:rsidR="004E7E35" w:rsidRPr="004E7E35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E72DAB">
        <w:t xml:space="preserve"> </w:t>
      </w:r>
    </w:p>
    <w:p w:rsidR="00292480" w:rsidRPr="00635870" w:rsidRDefault="003301F7" w:rsidP="004E7E35">
      <w:pPr>
        <w:pStyle w:val="SingleTxtGR"/>
        <w:jc w:val="right"/>
      </w:pPr>
      <w:r w:rsidRPr="00E72DAB">
        <w:t xml:space="preserve">[19 </w:t>
      </w:r>
      <w:r>
        <w:t xml:space="preserve">июля </w:t>
      </w:r>
      <w:r w:rsidRPr="00E72DAB">
        <w:t>2011</w:t>
      </w:r>
      <w:r>
        <w:t xml:space="preserve"> года</w:t>
      </w:r>
      <w:r w:rsidRPr="00E72DAB">
        <w:t>]</w:t>
      </w:r>
    </w:p>
    <w:p w:rsidR="00200B21" w:rsidRDefault="003301F7" w:rsidP="00200B21">
      <w:pPr>
        <w:suppressAutoHyphens/>
        <w:spacing w:after="120"/>
        <w:rPr>
          <w:sz w:val="28"/>
        </w:rPr>
      </w:pPr>
      <w:r w:rsidRPr="0012398C">
        <w:br w:type="page"/>
      </w:r>
      <w:r w:rsidR="00200B21">
        <w:rPr>
          <w:sz w:val="28"/>
        </w:rPr>
        <w:t>Содержание</w:t>
      </w:r>
    </w:p>
    <w:p w:rsidR="00200B21" w:rsidRDefault="00200B21" w:rsidP="00200B21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12398C" w:rsidRPr="005F183F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8038F6">
        <w:t>Введение</w:t>
      </w:r>
      <w:r>
        <w:tab/>
      </w:r>
      <w:r>
        <w:tab/>
        <w:t>1-16</w:t>
      </w:r>
      <w:r>
        <w:tab/>
        <w:t>4</w:t>
      </w:r>
    </w:p>
    <w:p w:rsidR="0012398C" w:rsidRPr="005F183F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1</w:t>
      </w:r>
      <w:r>
        <w:tab/>
      </w:r>
      <w:r>
        <w:tab/>
      </w:r>
      <w:r>
        <w:tab/>
        <w:t>17-18</w:t>
      </w:r>
      <w:r>
        <w:tab/>
        <w:t>6</w:t>
      </w:r>
    </w:p>
    <w:p w:rsidR="0012398C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2</w:t>
      </w:r>
      <w:r>
        <w:tab/>
      </w:r>
      <w:r>
        <w:tab/>
      </w:r>
      <w:r>
        <w:tab/>
        <w:t>19-26</w:t>
      </w:r>
      <w:r>
        <w:tab/>
        <w:t>6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Pr="00D17DC4">
        <w:t>Статья 3</w:t>
      </w:r>
      <w:r w:rsidRPr="00D17DC4">
        <w:tab/>
      </w:r>
      <w:r w:rsidRPr="00D17DC4">
        <w:tab/>
      </w:r>
      <w:r w:rsidRPr="00D17DC4">
        <w:tab/>
        <w:t>27-38</w:t>
      </w:r>
      <w:r w:rsidRPr="00D17DC4">
        <w:tab/>
      </w:r>
      <w:r>
        <w:t>7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4</w:t>
      </w:r>
      <w:r w:rsidRPr="00D17DC4">
        <w:tab/>
      </w:r>
      <w:r w:rsidRPr="00D17DC4">
        <w:tab/>
      </w:r>
      <w:r w:rsidRPr="00D17DC4">
        <w:tab/>
        <w:t>39-52</w:t>
      </w:r>
      <w:r w:rsidRPr="00D17DC4">
        <w:tab/>
        <w:t>9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5</w:t>
      </w:r>
      <w:r w:rsidRPr="00D17DC4">
        <w:tab/>
      </w:r>
      <w:r w:rsidRPr="00D17DC4">
        <w:tab/>
      </w:r>
      <w:r w:rsidRPr="00D17DC4">
        <w:tab/>
        <w:t>53-59</w:t>
      </w:r>
      <w:r w:rsidRPr="00D17DC4">
        <w:tab/>
        <w:t>1</w:t>
      </w:r>
      <w:r w:rsidR="00990EFA">
        <w:t>1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6</w:t>
      </w:r>
      <w:r w:rsidRPr="00D17DC4">
        <w:tab/>
      </w:r>
      <w:r w:rsidRPr="00D17DC4">
        <w:tab/>
      </w:r>
      <w:r w:rsidRPr="00D17DC4">
        <w:tab/>
        <w:t>60-68</w:t>
      </w:r>
      <w:r w:rsidRPr="00D17DC4">
        <w:tab/>
        <w:t>11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7</w:t>
      </w:r>
      <w:r w:rsidRPr="00D17DC4">
        <w:tab/>
      </w:r>
      <w:r w:rsidRPr="00D17DC4">
        <w:tab/>
      </w:r>
      <w:r w:rsidRPr="00D17DC4">
        <w:tab/>
        <w:t>69-71</w:t>
      </w:r>
      <w:r w:rsidRPr="00D17DC4">
        <w:tab/>
        <w:t>1</w:t>
      </w:r>
      <w:r>
        <w:t>3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8</w:t>
      </w:r>
      <w:r w:rsidRPr="00D17DC4">
        <w:tab/>
      </w:r>
      <w:r w:rsidRPr="00D17DC4">
        <w:tab/>
      </w:r>
      <w:r w:rsidRPr="00D17DC4">
        <w:tab/>
        <w:t>72-76</w:t>
      </w:r>
      <w:r w:rsidRPr="00D17DC4">
        <w:tab/>
        <w:t>1</w:t>
      </w:r>
      <w:r>
        <w:t>3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  <w:t>Статья 9</w:t>
      </w:r>
      <w:r>
        <w:tab/>
      </w:r>
      <w:r>
        <w:tab/>
      </w:r>
      <w:r>
        <w:tab/>
        <w:t>77-79</w:t>
      </w:r>
      <w:r w:rsidRPr="00D17DC4">
        <w:tab/>
        <w:t>13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10</w:t>
      </w:r>
      <w:r w:rsidRPr="00D17DC4">
        <w:tab/>
      </w:r>
      <w:r w:rsidRPr="00D17DC4">
        <w:tab/>
        <w:t>8</w:t>
      </w:r>
      <w:r>
        <w:t>0</w:t>
      </w:r>
      <w:r w:rsidRPr="00D17DC4">
        <w:t>-8</w:t>
      </w:r>
      <w:r>
        <w:t>3</w:t>
      </w:r>
      <w:r w:rsidRPr="00D17DC4">
        <w:tab/>
        <w:t>1</w:t>
      </w:r>
      <w:r>
        <w:t>4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11</w:t>
      </w:r>
      <w:r w:rsidRPr="00D17DC4">
        <w:tab/>
      </w:r>
      <w:r w:rsidRPr="00D17DC4">
        <w:tab/>
        <w:t>8</w:t>
      </w:r>
      <w:r>
        <w:t>4</w:t>
      </w:r>
      <w:r w:rsidRPr="00D17DC4">
        <w:t>-8</w:t>
      </w:r>
      <w:r>
        <w:t>5</w:t>
      </w:r>
      <w:r w:rsidRPr="00D17DC4">
        <w:tab/>
        <w:t>1</w:t>
      </w:r>
      <w:r>
        <w:t>5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12</w:t>
      </w:r>
      <w:r w:rsidRPr="00D17DC4">
        <w:tab/>
      </w:r>
      <w:r w:rsidRPr="00D17DC4">
        <w:tab/>
        <w:t>8</w:t>
      </w:r>
      <w:r>
        <w:t>6</w:t>
      </w:r>
      <w:r w:rsidRPr="00D17DC4">
        <w:t>-9</w:t>
      </w:r>
      <w:r>
        <w:t>2</w:t>
      </w:r>
      <w:r w:rsidRPr="00D17DC4">
        <w:tab/>
        <w:t>1</w:t>
      </w:r>
      <w:r>
        <w:t>5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13</w:t>
      </w:r>
      <w:r w:rsidRPr="00D17DC4">
        <w:tab/>
      </w:r>
      <w:r w:rsidRPr="00D17DC4">
        <w:tab/>
        <w:t>9</w:t>
      </w:r>
      <w:r>
        <w:t>3</w:t>
      </w:r>
      <w:r w:rsidRPr="00D17DC4">
        <w:t>-</w:t>
      </w:r>
      <w:r>
        <w:t>98</w:t>
      </w:r>
      <w:r w:rsidRPr="00D17DC4">
        <w:tab/>
        <w:t>1</w:t>
      </w:r>
      <w:r w:rsidR="00990EFA">
        <w:t>6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14</w:t>
      </w:r>
      <w:r w:rsidRPr="00D17DC4">
        <w:tab/>
      </w:r>
      <w:r w:rsidRPr="00D17DC4">
        <w:tab/>
      </w:r>
      <w:r>
        <w:t>99</w:t>
      </w:r>
      <w:r w:rsidRPr="00D17DC4">
        <w:t>-10</w:t>
      </w:r>
      <w:r>
        <w:t>3</w:t>
      </w:r>
      <w:r w:rsidRPr="00D17DC4">
        <w:tab/>
        <w:t>1</w:t>
      </w:r>
      <w:r>
        <w:t>6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15</w:t>
      </w:r>
      <w:r w:rsidRPr="00D17DC4">
        <w:tab/>
      </w:r>
      <w:r w:rsidRPr="00D17DC4">
        <w:tab/>
        <w:t>10</w:t>
      </w:r>
      <w:r>
        <w:t>4</w:t>
      </w:r>
      <w:r w:rsidRPr="00D17DC4">
        <w:t>-11</w:t>
      </w:r>
      <w:r>
        <w:t>3</w:t>
      </w:r>
      <w:r w:rsidRPr="00D17DC4">
        <w:tab/>
        <w:t>1</w:t>
      </w:r>
      <w:r w:rsidR="00990EFA">
        <w:t>7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16</w:t>
      </w:r>
      <w:r w:rsidRPr="00D17DC4">
        <w:tab/>
      </w:r>
      <w:r w:rsidRPr="00D17DC4">
        <w:tab/>
        <w:t>11</w:t>
      </w:r>
      <w:r>
        <w:t>4-118</w:t>
      </w:r>
      <w:r w:rsidRPr="00D17DC4">
        <w:tab/>
        <w:t>1</w:t>
      </w:r>
      <w:r w:rsidR="00990EFA">
        <w:t>8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17</w:t>
      </w:r>
      <w:r w:rsidRPr="00D17DC4">
        <w:tab/>
      </w:r>
      <w:r w:rsidRPr="00D17DC4">
        <w:tab/>
        <w:t>1</w:t>
      </w:r>
      <w:r>
        <w:t>19</w:t>
      </w:r>
      <w:r w:rsidRPr="00D17DC4">
        <w:t>-1</w:t>
      </w:r>
      <w:r>
        <w:t>29</w:t>
      </w:r>
      <w:r w:rsidRPr="00D17DC4">
        <w:tab/>
        <w:t>18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18</w:t>
      </w:r>
      <w:r w:rsidRPr="00D17DC4">
        <w:tab/>
      </w:r>
      <w:r w:rsidRPr="00D17DC4">
        <w:tab/>
        <w:t>13</w:t>
      </w:r>
      <w:r>
        <w:t>0</w:t>
      </w:r>
      <w:r w:rsidRPr="00D17DC4">
        <w:t>-13</w:t>
      </w:r>
      <w:r>
        <w:t>6</w:t>
      </w:r>
      <w:r w:rsidRPr="00D17DC4">
        <w:tab/>
      </w:r>
      <w:r w:rsidR="00990EFA">
        <w:t>20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19</w:t>
      </w:r>
      <w:r w:rsidRPr="00D17DC4">
        <w:tab/>
      </w:r>
      <w:r w:rsidRPr="00D17DC4">
        <w:tab/>
        <w:t>13</w:t>
      </w:r>
      <w:r>
        <w:t>7</w:t>
      </w:r>
      <w:r w:rsidRPr="00D17DC4">
        <w:t>-14</w:t>
      </w:r>
      <w:r>
        <w:t>4</w:t>
      </w:r>
      <w:r>
        <w:tab/>
        <w:t>20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20</w:t>
      </w:r>
      <w:r w:rsidRPr="00D17DC4">
        <w:tab/>
      </w:r>
      <w:r w:rsidRPr="00D17DC4">
        <w:tab/>
        <w:t>14</w:t>
      </w:r>
      <w:r>
        <w:t>5</w:t>
      </w:r>
      <w:r w:rsidRPr="00D17DC4">
        <w:t>-15</w:t>
      </w:r>
      <w:r>
        <w:t>2</w:t>
      </w:r>
      <w:r>
        <w:tab/>
        <w:t>21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21</w:t>
      </w:r>
      <w:r w:rsidRPr="00D17DC4">
        <w:tab/>
      </w:r>
      <w:r w:rsidRPr="00D17DC4">
        <w:tab/>
        <w:t>15</w:t>
      </w:r>
      <w:r>
        <w:t>3</w:t>
      </w:r>
      <w:r w:rsidRPr="00D17DC4">
        <w:t>-15</w:t>
      </w:r>
      <w:r>
        <w:t>6</w:t>
      </w:r>
      <w:r w:rsidRPr="00D17DC4">
        <w:tab/>
        <w:t>2</w:t>
      </w:r>
      <w:r w:rsidR="00990EFA">
        <w:t>2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22</w:t>
      </w:r>
      <w:r w:rsidRPr="00D17DC4">
        <w:tab/>
      </w:r>
      <w:r w:rsidRPr="00D17DC4">
        <w:tab/>
        <w:t>15</w:t>
      </w:r>
      <w:r>
        <w:t>7</w:t>
      </w:r>
      <w:r w:rsidRPr="00D17DC4">
        <w:t>-16</w:t>
      </w:r>
      <w:r>
        <w:t>3</w:t>
      </w:r>
      <w:r w:rsidRPr="00D17DC4">
        <w:tab/>
      </w:r>
      <w:r>
        <w:t>22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23</w:t>
      </w:r>
      <w:r w:rsidRPr="00D17DC4">
        <w:tab/>
      </w:r>
      <w:r w:rsidRPr="00D17DC4">
        <w:tab/>
        <w:t>16</w:t>
      </w:r>
      <w:r>
        <w:t>4</w:t>
      </w:r>
      <w:r w:rsidRPr="00D17DC4">
        <w:t>-19</w:t>
      </w:r>
      <w:r>
        <w:t>2</w:t>
      </w:r>
      <w:r w:rsidRPr="00D17DC4">
        <w:tab/>
      </w:r>
      <w:r>
        <w:t>2</w:t>
      </w:r>
      <w:r w:rsidR="00990EFA">
        <w:t>3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24</w:t>
      </w:r>
      <w:r w:rsidRPr="00D17DC4">
        <w:tab/>
      </w:r>
      <w:r w:rsidRPr="00D17DC4">
        <w:tab/>
        <w:t>19</w:t>
      </w:r>
      <w:r>
        <w:t>3</w:t>
      </w:r>
      <w:r w:rsidRPr="00D17DC4">
        <w:t>-26</w:t>
      </w:r>
      <w:r>
        <w:t>1</w:t>
      </w:r>
      <w:r w:rsidRPr="00D17DC4">
        <w:tab/>
      </w:r>
      <w:r>
        <w:t>2</w:t>
      </w:r>
      <w:r w:rsidR="00990EFA">
        <w:t>6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25</w:t>
      </w:r>
      <w:r w:rsidRPr="00D17DC4">
        <w:tab/>
      </w:r>
      <w:r w:rsidRPr="00D17DC4">
        <w:tab/>
        <w:t>31</w:t>
      </w:r>
      <w:r>
        <w:t>3</w:t>
      </w:r>
      <w:r w:rsidRPr="00D17DC4">
        <w:t>-31</w:t>
      </w:r>
      <w:r>
        <w:t>6</w:t>
      </w:r>
      <w:r w:rsidRPr="00D17DC4">
        <w:tab/>
      </w:r>
      <w:r>
        <w:t>4</w:t>
      </w:r>
      <w:r w:rsidR="00990EFA">
        <w:t>1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26</w:t>
      </w:r>
      <w:r w:rsidRPr="00D17DC4">
        <w:tab/>
      </w:r>
      <w:r w:rsidRPr="00D17DC4">
        <w:tab/>
        <w:t>3</w:t>
      </w:r>
      <w:r>
        <w:t>17</w:t>
      </w:r>
      <w:r w:rsidRPr="00D17DC4">
        <w:t>-3</w:t>
      </w:r>
      <w:r>
        <w:t>38</w:t>
      </w:r>
      <w:r>
        <w:tab/>
        <w:t>4</w:t>
      </w:r>
      <w:r w:rsidR="00990EFA">
        <w:t>1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27</w:t>
      </w:r>
      <w:r w:rsidRPr="00D17DC4">
        <w:tab/>
      </w:r>
      <w:r w:rsidRPr="00D17DC4">
        <w:tab/>
        <w:t>3</w:t>
      </w:r>
      <w:r>
        <w:t>39</w:t>
      </w:r>
      <w:r w:rsidRPr="00D17DC4">
        <w:t>-3</w:t>
      </w:r>
      <w:r>
        <w:t>50</w:t>
      </w:r>
      <w:r w:rsidRPr="00D17DC4">
        <w:tab/>
        <w:t>4</w:t>
      </w:r>
      <w:r w:rsidR="00990EFA">
        <w:t>3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28</w:t>
      </w:r>
      <w:r w:rsidRPr="00D17DC4">
        <w:tab/>
      </w:r>
      <w:r w:rsidRPr="00D17DC4">
        <w:tab/>
        <w:t>35</w:t>
      </w:r>
      <w:r>
        <w:t>1</w:t>
      </w:r>
      <w:r w:rsidRPr="00D17DC4">
        <w:t>-39</w:t>
      </w:r>
      <w:r>
        <w:t>2</w:t>
      </w:r>
      <w:r w:rsidRPr="00D17DC4">
        <w:tab/>
        <w:t>4</w:t>
      </w:r>
      <w:r w:rsidR="00990EFA">
        <w:t>4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29</w:t>
      </w:r>
      <w:r w:rsidRPr="00D17DC4">
        <w:tab/>
      </w:r>
      <w:r w:rsidRPr="00D17DC4">
        <w:tab/>
        <w:t>39</w:t>
      </w:r>
      <w:r>
        <w:t>3</w:t>
      </w:r>
      <w:r w:rsidRPr="00D17DC4">
        <w:t>-40</w:t>
      </w:r>
      <w:r>
        <w:t>0</w:t>
      </w:r>
      <w:r w:rsidRPr="00D17DC4">
        <w:tab/>
        <w:t>4</w:t>
      </w:r>
      <w:r w:rsidR="00990EFA">
        <w:t>9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30</w:t>
      </w:r>
      <w:r w:rsidRPr="00D17DC4">
        <w:tab/>
      </w:r>
      <w:r w:rsidRPr="00D17DC4">
        <w:tab/>
        <w:t>40</w:t>
      </w:r>
      <w:r>
        <w:t>1-417</w:t>
      </w:r>
      <w:r w:rsidRPr="00D17DC4">
        <w:tab/>
      </w:r>
      <w:r w:rsidR="00990EFA">
        <w:t>51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31</w:t>
      </w:r>
      <w:r w:rsidRPr="00D17DC4">
        <w:tab/>
      </w:r>
      <w:r w:rsidRPr="00D17DC4">
        <w:tab/>
        <w:t>4</w:t>
      </w:r>
      <w:r>
        <w:t>18</w:t>
      </w:r>
      <w:r w:rsidRPr="00D17DC4">
        <w:t>-42</w:t>
      </w:r>
      <w:r>
        <w:t>4</w:t>
      </w:r>
      <w:r w:rsidRPr="00D17DC4">
        <w:tab/>
        <w:t>5</w:t>
      </w:r>
      <w:r w:rsidR="001E3816">
        <w:t>2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32</w:t>
      </w:r>
      <w:r w:rsidRPr="00D17DC4">
        <w:tab/>
      </w:r>
      <w:r w:rsidRPr="00D17DC4">
        <w:tab/>
        <w:t>4</w:t>
      </w:r>
      <w:r>
        <w:t>25</w:t>
      </w:r>
      <w:r w:rsidRPr="00D17DC4">
        <w:t>-45</w:t>
      </w:r>
      <w:r>
        <w:t>2</w:t>
      </w:r>
      <w:r w:rsidRPr="00D17DC4">
        <w:tab/>
        <w:t>5</w:t>
      </w:r>
      <w:r w:rsidR="001E3816">
        <w:t>3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33</w:t>
      </w:r>
      <w:r w:rsidRPr="00D17DC4">
        <w:tab/>
      </w:r>
      <w:r w:rsidRPr="00D17DC4">
        <w:tab/>
        <w:t>45</w:t>
      </w:r>
      <w:r>
        <w:t>3</w:t>
      </w:r>
      <w:r w:rsidRPr="00D17DC4">
        <w:t>-4</w:t>
      </w:r>
      <w:r>
        <w:t>58</w:t>
      </w:r>
      <w:r w:rsidRPr="00D17DC4">
        <w:tab/>
      </w:r>
      <w:r>
        <w:t>5</w:t>
      </w:r>
      <w:r w:rsidR="001E3816">
        <w:t>6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34</w:t>
      </w:r>
      <w:r w:rsidRPr="00D17DC4">
        <w:tab/>
      </w:r>
      <w:r w:rsidRPr="00D17DC4">
        <w:tab/>
        <w:t>4</w:t>
      </w:r>
      <w:r>
        <w:t>59</w:t>
      </w:r>
      <w:r w:rsidRPr="00D17DC4">
        <w:t>-4</w:t>
      </w:r>
      <w:r>
        <w:t>66</w:t>
      </w:r>
      <w:r w:rsidRPr="00D17DC4">
        <w:tab/>
      </w:r>
      <w:r>
        <w:t>5</w:t>
      </w:r>
      <w:r w:rsidR="001E3816">
        <w:t>6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35</w:t>
      </w:r>
      <w:r w:rsidRPr="00D17DC4">
        <w:tab/>
      </w:r>
      <w:r w:rsidRPr="00D17DC4">
        <w:tab/>
        <w:t>4</w:t>
      </w:r>
      <w:r>
        <w:t>67</w:t>
      </w:r>
      <w:r w:rsidRPr="00D17DC4">
        <w:t>-4</w:t>
      </w:r>
      <w:r>
        <w:t>79</w:t>
      </w:r>
      <w:r w:rsidRPr="00D17DC4">
        <w:tab/>
      </w:r>
      <w:r w:rsidR="001E3816">
        <w:t>57</w:t>
      </w:r>
    </w:p>
    <w:p w:rsidR="0012398C" w:rsidRPr="00D17DC4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  <w:t>Статья 36</w:t>
      </w:r>
      <w:r w:rsidRPr="00D17DC4">
        <w:tab/>
      </w:r>
      <w:r w:rsidRPr="00D17DC4">
        <w:tab/>
        <w:t>48</w:t>
      </w:r>
      <w:r>
        <w:t>0</w:t>
      </w:r>
      <w:r w:rsidRPr="00D17DC4">
        <w:t>-48</w:t>
      </w:r>
      <w:r>
        <w:t>1</w:t>
      </w:r>
      <w:r w:rsidRPr="00D17DC4">
        <w:tab/>
        <w:t>5</w:t>
      </w:r>
      <w:r w:rsidR="001E3816">
        <w:t>9</w:t>
      </w:r>
    </w:p>
    <w:p w:rsidR="0012398C" w:rsidRPr="009B0D63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D17DC4">
        <w:tab/>
      </w:r>
      <w:r w:rsidRPr="00D17DC4">
        <w:tab/>
      </w:r>
      <w:r w:rsidRPr="009B0D63">
        <w:t>Статья 37</w:t>
      </w:r>
      <w:r w:rsidRPr="009B0D63">
        <w:tab/>
      </w:r>
      <w:r w:rsidRPr="009B0D63">
        <w:tab/>
        <w:t>48</w:t>
      </w:r>
      <w:r>
        <w:t>2</w:t>
      </w:r>
      <w:r w:rsidRPr="009B0D63">
        <w:t>-50</w:t>
      </w:r>
      <w:r>
        <w:t>1</w:t>
      </w:r>
      <w:r w:rsidRPr="009B0D63">
        <w:tab/>
      </w:r>
      <w:r>
        <w:t>5</w:t>
      </w:r>
      <w:r w:rsidR="001E3816">
        <w:t>9</w:t>
      </w:r>
    </w:p>
    <w:p w:rsidR="0012398C" w:rsidRPr="009B0D63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B0D63">
        <w:tab/>
      </w:r>
      <w:r w:rsidRPr="009B0D63">
        <w:tab/>
        <w:t>Статья 38</w:t>
      </w:r>
      <w:r w:rsidRPr="009B0D63">
        <w:tab/>
      </w:r>
      <w:r w:rsidRPr="009B0D63">
        <w:tab/>
        <w:t>50</w:t>
      </w:r>
      <w:r>
        <w:t>2</w:t>
      </w:r>
      <w:r w:rsidRPr="009B0D63">
        <w:t>-5</w:t>
      </w:r>
      <w:r>
        <w:t>06</w:t>
      </w:r>
      <w:r w:rsidRPr="009B0D63">
        <w:tab/>
      </w:r>
      <w:r>
        <w:t>6</w:t>
      </w:r>
      <w:r w:rsidR="001E3816">
        <w:t>1</w:t>
      </w:r>
    </w:p>
    <w:p w:rsidR="0012398C" w:rsidRPr="009B0D63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B0D63">
        <w:tab/>
      </w:r>
      <w:r w:rsidRPr="009B0D63">
        <w:tab/>
        <w:t>Статья 39</w:t>
      </w:r>
      <w:r w:rsidRPr="009B0D63">
        <w:tab/>
      </w:r>
      <w:r w:rsidRPr="009B0D63">
        <w:tab/>
        <w:t>5</w:t>
      </w:r>
      <w:r>
        <w:t>07</w:t>
      </w:r>
      <w:r w:rsidRPr="009B0D63">
        <w:t>-5</w:t>
      </w:r>
      <w:r>
        <w:t>17</w:t>
      </w:r>
      <w:r w:rsidRPr="009B0D63">
        <w:tab/>
        <w:t>6</w:t>
      </w:r>
      <w:r w:rsidR="001E3816">
        <w:t>2</w:t>
      </w:r>
    </w:p>
    <w:p w:rsidR="0012398C" w:rsidRPr="009B0D63" w:rsidRDefault="0012398C" w:rsidP="00200B2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B0D63">
        <w:tab/>
      </w:r>
      <w:r w:rsidRPr="009B0D63">
        <w:tab/>
        <w:t>Статья 40</w:t>
      </w:r>
      <w:r w:rsidRPr="009B0D63">
        <w:tab/>
      </w:r>
      <w:r w:rsidRPr="009B0D63">
        <w:tab/>
        <w:t>5</w:t>
      </w:r>
      <w:r>
        <w:t>18</w:t>
      </w:r>
      <w:r w:rsidRPr="009B0D63">
        <w:t>-5</w:t>
      </w:r>
      <w:r>
        <w:t>65</w:t>
      </w:r>
      <w:r w:rsidRPr="009B0D63">
        <w:tab/>
        <w:t>6</w:t>
      </w:r>
      <w:r w:rsidR="001E3816">
        <w:t>3</w:t>
      </w:r>
    </w:p>
    <w:p w:rsidR="0012398C" w:rsidRPr="009B0D63" w:rsidRDefault="0012398C" w:rsidP="005D23F0">
      <w:pPr>
        <w:pStyle w:val="HChGR"/>
      </w:pPr>
      <w:r w:rsidRPr="009B0D63">
        <w:br w:type="page"/>
      </w:r>
      <w:r w:rsidRPr="009B0D63">
        <w:tab/>
      </w:r>
      <w:r w:rsidRPr="009B0D63">
        <w:tab/>
        <w:t>Введение</w:t>
      </w:r>
    </w:p>
    <w:p w:rsidR="0012398C" w:rsidRPr="00D17DC4" w:rsidRDefault="00267F9A" w:rsidP="005D23F0">
      <w:pPr>
        <w:pStyle w:val="SingleTxtGR"/>
      </w:pPr>
      <w:r>
        <w:t>1.</w:t>
      </w:r>
      <w:r>
        <w:tab/>
      </w:r>
      <w:r w:rsidR="0012398C" w:rsidRPr="00D17DC4">
        <w:t>Первоначальный доклад Туркменистана (</w:t>
      </w:r>
      <w:r w:rsidR="0012398C" w:rsidRPr="008038F6">
        <w:t>CRC</w:t>
      </w:r>
      <w:r w:rsidR="0012398C" w:rsidRPr="00D17DC4">
        <w:t>/</w:t>
      </w:r>
      <w:r w:rsidR="0012398C">
        <w:rPr>
          <w:lang w:val="en-US"/>
        </w:rPr>
        <w:t>C</w:t>
      </w:r>
      <w:r w:rsidR="0012398C" w:rsidRPr="00F35AAC">
        <w:t>/</w:t>
      </w:r>
      <w:r w:rsidR="0012398C" w:rsidRPr="008038F6">
        <w:t>TKM</w:t>
      </w:r>
      <w:r w:rsidR="0012398C" w:rsidRPr="00D17DC4">
        <w:t xml:space="preserve">/1) о выполнении положений Конвенции о правах ребенка был рассмотрен на </w:t>
      </w:r>
      <w:r w:rsidR="0012398C">
        <w:t>сорок второй</w:t>
      </w:r>
      <w:r w:rsidR="0012398C" w:rsidRPr="00D17DC4">
        <w:t xml:space="preserve"> се</w:t>
      </w:r>
      <w:r w:rsidR="0012398C" w:rsidRPr="00D17DC4">
        <w:t>с</w:t>
      </w:r>
      <w:r w:rsidR="0012398C" w:rsidRPr="00D17DC4">
        <w:t xml:space="preserve">сии Комитета по правам ребенка 24 </w:t>
      </w:r>
      <w:r w:rsidR="0012398C" w:rsidRPr="00D17DC4">
        <w:rPr>
          <w:lang w:eastAsia="ru-RU"/>
        </w:rPr>
        <w:t>мая</w:t>
      </w:r>
      <w:r w:rsidR="0012398C" w:rsidRPr="00D17DC4">
        <w:t xml:space="preserve"> 2006 года.</w:t>
      </w:r>
    </w:p>
    <w:p w:rsidR="0012398C" w:rsidRPr="00D17DC4" w:rsidRDefault="00267F9A" w:rsidP="005D23F0">
      <w:pPr>
        <w:pStyle w:val="SingleTxtGR"/>
      </w:pPr>
      <w:r>
        <w:t>2.</w:t>
      </w:r>
      <w:r>
        <w:tab/>
      </w:r>
      <w:r w:rsidR="0012398C" w:rsidRPr="00D17DC4">
        <w:t>Дополнительный отчет по Заключительным замечаниям к Конвенции о правах ребенка и последующим действиям, рекомендованным Правительству Туркм</w:t>
      </w:r>
      <w:r w:rsidR="0012398C" w:rsidRPr="00D17DC4">
        <w:t>е</w:t>
      </w:r>
      <w:r w:rsidR="0012398C" w:rsidRPr="00D17DC4">
        <w:t>нистана</w:t>
      </w:r>
      <w:r w:rsidR="0012398C">
        <w:t>,</w:t>
      </w:r>
      <w:r w:rsidR="0012398C" w:rsidRPr="00D17DC4">
        <w:t xml:space="preserve"> был представлен в конце 2007 года. </w:t>
      </w:r>
    </w:p>
    <w:p w:rsidR="0012398C" w:rsidRPr="00017008" w:rsidRDefault="00267F9A" w:rsidP="005D23F0">
      <w:pPr>
        <w:pStyle w:val="SingleTxtGR"/>
      </w:pPr>
      <w:r>
        <w:t>3.</w:t>
      </w:r>
      <w:r>
        <w:tab/>
      </w:r>
      <w:r w:rsidR="0012398C" w:rsidRPr="00D17DC4">
        <w:t xml:space="preserve">Настоящий отчет является объединенным вторым, третьим и четвертым периодическим докладом Туркменистана о выполнении положений Конвенции о правах ребенка. Доклад был подготовлен во исполнение </w:t>
      </w:r>
      <w:r w:rsidR="0012398C">
        <w:t xml:space="preserve">пункта 1 </w:t>
      </w:r>
      <w:r w:rsidR="0012398C" w:rsidRPr="00017008">
        <w:rPr>
          <w:i/>
          <w:lang w:val="en-US"/>
        </w:rPr>
        <w:t>b</w:t>
      </w:r>
      <w:r w:rsidR="0012398C" w:rsidRPr="00D17DC4">
        <w:t xml:space="preserve"> статьи 44</w:t>
      </w:r>
      <w:r w:rsidR="0012398C">
        <w:t xml:space="preserve"> </w:t>
      </w:r>
      <w:r w:rsidR="0012398C" w:rsidRPr="00D17DC4">
        <w:t>Конвенции в соответствии с Руководством по форме и содержанию периодич</w:t>
      </w:r>
      <w:r w:rsidR="0012398C" w:rsidRPr="00D17DC4">
        <w:t>е</w:t>
      </w:r>
      <w:r w:rsidR="0012398C" w:rsidRPr="00D17DC4">
        <w:t xml:space="preserve">ских докладов, которые должны представляться государствами-участниками (документ </w:t>
      </w:r>
      <w:r w:rsidR="0012398C" w:rsidRPr="008038F6">
        <w:t>CRC</w:t>
      </w:r>
      <w:r w:rsidR="0012398C" w:rsidRPr="00D17DC4">
        <w:t>/</w:t>
      </w:r>
      <w:r w:rsidR="0012398C" w:rsidRPr="008038F6">
        <w:t>C</w:t>
      </w:r>
      <w:r w:rsidR="0012398C" w:rsidRPr="00D17DC4">
        <w:t xml:space="preserve">/58). </w:t>
      </w:r>
      <w:r w:rsidR="0012398C" w:rsidRPr="00017008">
        <w:t>Настоящий доклад охватывает период с 2006 по 2010 г</w:t>
      </w:r>
      <w:r w:rsidR="0012398C" w:rsidRPr="00017008">
        <w:t>о</w:t>
      </w:r>
      <w:r w:rsidR="0012398C" w:rsidRPr="00017008">
        <w:t>д.</w:t>
      </w:r>
    </w:p>
    <w:p w:rsidR="0012398C" w:rsidRPr="00D17DC4" w:rsidRDefault="00267F9A" w:rsidP="005D23F0">
      <w:pPr>
        <w:pStyle w:val="SingleTxtGR"/>
      </w:pPr>
      <w:r>
        <w:t>4.</w:t>
      </w:r>
      <w:r>
        <w:tab/>
      </w:r>
      <w:r w:rsidR="0012398C" w:rsidRPr="00D17DC4">
        <w:t>Доклад содержит информацию о ключевых законодательных, судебных, административных и других мерах, принятых в отчетный период, которые имеют непосредственное отношение к положениям Конвенции. Помимо отр</w:t>
      </w:r>
      <w:r w:rsidR="0012398C" w:rsidRPr="00D17DC4">
        <w:t>а</w:t>
      </w:r>
      <w:r w:rsidR="0012398C" w:rsidRPr="00D17DC4">
        <w:t>жения правовых, структурных и политических изменений, происшедших со времени последнего отчета, настоящий отчет дает ответы на заключительны</w:t>
      </w:r>
      <w:r w:rsidR="0012398C" w:rsidRPr="00394B44">
        <w:t>е замечания, сделанные Комитетом при рассмотрении отчета Туркменистана на своих 1135-м и 1137-м (CRC/C/SR</w:t>
      </w:r>
      <w:r w:rsidR="0012398C">
        <w:t>/</w:t>
      </w:r>
      <w:r w:rsidR="0012398C" w:rsidRPr="00394B44">
        <w:t>1135 и 1137) заседаниях, состоявшихся 24</w:t>
      </w:r>
      <w:r w:rsidR="00EC7030">
        <w:t> </w:t>
      </w:r>
      <w:r w:rsidR="0012398C" w:rsidRPr="00394B44">
        <w:t>мая 2006 года и на своем 1157-м заседании, состоявшемся 2 июня 2006 года. При подготовке настоящего отчета надлежащее внимание было уделено и О</w:t>
      </w:r>
      <w:r w:rsidR="0012398C" w:rsidRPr="00394B44">
        <w:t>б</w:t>
      </w:r>
      <w:r w:rsidR="0012398C" w:rsidRPr="00394B44">
        <w:t>щим рекоме</w:t>
      </w:r>
      <w:r w:rsidR="0012398C" w:rsidRPr="00D17DC4">
        <w:t>ндац</w:t>
      </w:r>
      <w:r w:rsidR="0012398C" w:rsidRPr="00D17DC4">
        <w:t>и</w:t>
      </w:r>
      <w:r w:rsidR="0012398C" w:rsidRPr="00D17DC4">
        <w:t xml:space="preserve">ям, принятым Комитетом. </w:t>
      </w:r>
    </w:p>
    <w:p w:rsidR="0012398C" w:rsidRPr="00D17DC4" w:rsidRDefault="00267F9A" w:rsidP="005D23F0">
      <w:pPr>
        <w:pStyle w:val="SingleTxtGR"/>
      </w:pPr>
      <w:r>
        <w:t>5.</w:t>
      </w:r>
      <w:r>
        <w:tab/>
      </w:r>
      <w:r w:rsidR="0012398C" w:rsidRPr="00D17DC4">
        <w:t>В феврале 2007 года в Туркменистане впервые на широкой альтернати</w:t>
      </w:r>
      <w:r w:rsidR="0012398C" w:rsidRPr="00D17DC4">
        <w:t>в</w:t>
      </w:r>
      <w:r w:rsidR="0012398C" w:rsidRPr="00D17DC4">
        <w:t xml:space="preserve">ной основе прошли выборы Президента Туркменистана, в ходе которых главой государства был избран </w:t>
      </w:r>
      <w:proofErr w:type="spellStart"/>
      <w:r w:rsidR="0012398C" w:rsidRPr="00D17DC4">
        <w:t>Гурбангулы</w:t>
      </w:r>
      <w:proofErr w:type="spellEnd"/>
      <w:r w:rsidR="0012398C" w:rsidRPr="00D17DC4">
        <w:t xml:space="preserve"> </w:t>
      </w:r>
      <w:proofErr w:type="spellStart"/>
      <w:r w:rsidR="0012398C" w:rsidRPr="00D17DC4">
        <w:t>Бердымухамедов</w:t>
      </w:r>
      <w:proofErr w:type="spellEnd"/>
      <w:r w:rsidR="0012398C" w:rsidRPr="00D17DC4">
        <w:t>. Правительство Туркм</w:t>
      </w:r>
      <w:r w:rsidR="0012398C" w:rsidRPr="00D17DC4">
        <w:t>е</w:t>
      </w:r>
      <w:r w:rsidR="0012398C" w:rsidRPr="00D17DC4">
        <w:t>нистана незамедлительно провозгласило приоритетом своей внешней политики стремление усилить сотрудничество с международными организациями, ос</w:t>
      </w:r>
      <w:r w:rsidR="0012398C" w:rsidRPr="00D17DC4">
        <w:t>о</w:t>
      </w:r>
      <w:r w:rsidR="0012398C" w:rsidRPr="00D17DC4">
        <w:t>бенно с агентствами и учреждениями О</w:t>
      </w:r>
      <w:r w:rsidR="0012398C">
        <w:t xml:space="preserve">рганизации </w:t>
      </w:r>
      <w:r w:rsidR="0012398C" w:rsidRPr="00D17DC4">
        <w:t>О</w:t>
      </w:r>
      <w:r w:rsidR="0012398C">
        <w:t xml:space="preserve">бъединенных </w:t>
      </w:r>
      <w:r w:rsidR="0012398C" w:rsidRPr="00D17DC4">
        <w:t>Н</w:t>
      </w:r>
      <w:r w:rsidR="0012398C">
        <w:t>аций</w:t>
      </w:r>
      <w:r w:rsidR="0012398C" w:rsidRPr="00D17DC4">
        <w:t xml:space="preserve"> и объявило об обязательном исполнении Туркменистаном взятых на себя межд</w:t>
      </w:r>
      <w:r w:rsidR="0012398C" w:rsidRPr="00D17DC4">
        <w:t>у</w:t>
      </w:r>
      <w:r w:rsidR="0012398C" w:rsidRPr="00D17DC4">
        <w:t>народных обязательств. В указанном контексте приветствуется открытый, ко</w:t>
      </w:r>
      <w:r w:rsidR="0012398C" w:rsidRPr="00D17DC4">
        <w:t>н</w:t>
      </w:r>
      <w:r w:rsidR="0012398C" w:rsidRPr="00D17DC4">
        <w:t>структивный диалог со всеми механизмами О</w:t>
      </w:r>
      <w:r w:rsidR="0012398C">
        <w:t xml:space="preserve">рганизации </w:t>
      </w:r>
      <w:r w:rsidR="0012398C" w:rsidRPr="00D17DC4">
        <w:t>О</w:t>
      </w:r>
      <w:r w:rsidR="0012398C">
        <w:t xml:space="preserve">бъединенных </w:t>
      </w:r>
      <w:r w:rsidR="0012398C" w:rsidRPr="00D17DC4">
        <w:t>Н</w:t>
      </w:r>
      <w:r w:rsidR="0012398C">
        <w:t>аций</w:t>
      </w:r>
      <w:r w:rsidR="0012398C" w:rsidRPr="00D17DC4">
        <w:t xml:space="preserve"> в области прав человека. С той поры Правительство последовательно демонс</w:t>
      </w:r>
      <w:r w:rsidR="0012398C" w:rsidRPr="00D17DC4">
        <w:t>т</w:t>
      </w:r>
      <w:r w:rsidR="0012398C" w:rsidRPr="00D17DC4">
        <w:t>рирует свою высокую приверженность исполнению международных обяз</w:t>
      </w:r>
      <w:r w:rsidR="0012398C" w:rsidRPr="00D17DC4">
        <w:t>а</w:t>
      </w:r>
      <w:r w:rsidR="0012398C" w:rsidRPr="00D17DC4">
        <w:t>тельств в полном объеме.</w:t>
      </w:r>
    </w:p>
    <w:p w:rsidR="0012398C" w:rsidRPr="00D17DC4" w:rsidRDefault="00267F9A" w:rsidP="005D23F0">
      <w:pPr>
        <w:pStyle w:val="SingleTxtGR"/>
      </w:pPr>
      <w:r>
        <w:t>6.</w:t>
      </w:r>
      <w:r>
        <w:tab/>
      </w:r>
      <w:r w:rsidR="0012398C" w:rsidRPr="00D17DC4">
        <w:t>В настоящий момент Правительство Туркменистана, приверженное в</w:t>
      </w:r>
      <w:r w:rsidR="0012398C" w:rsidRPr="00D17DC4">
        <w:t>ы</w:t>
      </w:r>
      <w:r w:rsidR="0012398C" w:rsidRPr="00D17DC4">
        <w:t>полнению международных обязательств в области прав и свобод человека</w:t>
      </w:r>
      <w:r w:rsidR="0012398C">
        <w:t>,</w:t>
      </w:r>
      <w:r w:rsidR="0012398C" w:rsidRPr="00D17DC4">
        <w:t xml:space="preserve"> пр</w:t>
      </w:r>
      <w:r w:rsidR="0012398C" w:rsidRPr="00D17DC4">
        <w:t>о</w:t>
      </w:r>
      <w:r w:rsidR="0012398C" w:rsidRPr="00D17DC4">
        <w:t>возгл</w:t>
      </w:r>
      <w:r w:rsidR="0012398C" w:rsidRPr="00D17DC4">
        <w:t>а</w:t>
      </w:r>
      <w:r w:rsidR="0012398C" w:rsidRPr="00D17DC4">
        <w:t>сило одной из приоритетных государственных задач совершенствование правовых основ государства, приведение национального законодательства в с</w:t>
      </w:r>
      <w:r w:rsidR="0012398C" w:rsidRPr="00D17DC4">
        <w:t>о</w:t>
      </w:r>
      <w:r w:rsidR="0012398C" w:rsidRPr="00D17DC4">
        <w:t>ответствие с общепризнанными международными нормами. Одной из важных сторон правовой реформы, проводимой в Туркменистане, является создание и развитие национального законодательства, соответствующего общепризнанным межд</w:t>
      </w:r>
      <w:r w:rsidR="0012398C" w:rsidRPr="00D17DC4">
        <w:t>у</w:t>
      </w:r>
      <w:r w:rsidR="0012398C" w:rsidRPr="00D17DC4">
        <w:t>народным нормам.</w:t>
      </w:r>
    </w:p>
    <w:p w:rsidR="0012398C" w:rsidRPr="00D17DC4" w:rsidRDefault="00267F9A" w:rsidP="005D23F0">
      <w:pPr>
        <w:pStyle w:val="SingleTxtGR"/>
      </w:pPr>
      <w:r>
        <w:t>7.</w:t>
      </w:r>
      <w:r>
        <w:tab/>
      </w:r>
      <w:r w:rsidR="0012398C" w:rsidRPr="00D17DC4">
        <w:t>В соответствии с Постановлением Президента Туркменистана от 24 авг</w:t>
      </w:r>
      <w:r w:rsidR="0012398C" w:rsidRPr="00D17DC4">
        <w:t>у</w:t>
      </w:r>
      <w:r w:rsidR="0012398C" w:rsidRPr="00D17DC4">
        <w:t>ста 2007 года обеспечение подготовки национальных докладов о ходе выполн</w:t>
      </w:r>
      <w:r w:rsidR="0012398C" w:rsidRPr="00D17DC4">
        <w:t>е</w:t>
      </w:r>
      <w:r w:rsidR="0012398C" w:rsidRPr="00D17DC4">
        <w:t>ния международных договоров в области прав человека для представления в договорные органы О</w:t>
      </w:r>
      <w:r w:rsidR="0012398C">
        <w:t xml:space="preserve">рганизации </w:t>
      </w:r>
      <w:r w:rsidR="0012398C" w:rsidRPr="00D17DC4">
        <w:t>О</w:t>
      </w:r>
      <w:r w:rsidR="0012398C">
        <w:t xml:space="preserve">бъединенных </w:t>
      </w:r>
      <w:r w:rsidR="0012398C" w:rsidRPr="00D17DC4">
        <w:t>Н</w:t>
      </w:r>
      <w:r w:rsidR="0012398C">
        <w:t>аций</w:t>
      </w:r>
      <w:r w:rsidR="0012398C" w:rsidRPr="00D17DC4">
        <w:t xml:space="preserve"> было возложено на Межведомственную комиссию по обеспечению выполнения международных обязательств Туркменистана в области прав человека.</w:t>
      </w:r>
    </w:p>
    <w:p w:rsidR="0012398C" w:rsidRPr="00D17DC4" w:rsidRDefault="00267F9A" w:rsidP="005D23F0">
      <w:pPr>
        <w:pStyle w:val="SingleTxtGR"/>
      </w:pPr>
      <w:r>
        <w:t>8.</w:t>
      </w:r>
      <w:r>
        <w:tab/>
      </w:r>
      <w:r w:rsidR="0012398C" w:rsidRPr="00D17DC4">
        <w:t>Межведомственная комиссия по обеспечению выполнения междунаро</w:t>
      </w:r>
      <w:r w:rsidR="0012398C" w:rsidRPr="00D17DC4">
        <w:t>д</w:t>
      </w:r>
      <w:r w:rsidR="0012398C" w:rsidRPr="00D17DC4">
        <w:t>ных обязательств Туркменистана в области прав человека является постоянно действующим консультативным межведомственным органом, созданным в ц</w:t>
      </w:r>
      <w:r w:rsidR="0012398C" w:rsidRPr="00D17DC4">
        <w:t>е</w:t>
      </w:r>
      <w:r w:rsidR="0012398C" w:rsidRPr="00D17DC4">
        <w:t>лях координации деятельности министерств, государственных комитетов, в</w:t>
      </w:r>
      <w:r w:rsidR="0012398C" w:rsidRPr="00D17DC4">
        <w:t>е</w:t>
      </w:r>
      <w:r w:rsidR="0012398C" w:rsidRPr="00D17DC4">
        <w:t>домств и органов исполнительной власти на местах, предприятий, учреждений и организаций по реализации международно-правовых обязательств Туркмен</w:t>
      </w:r>
      <w:r w:rsidR="0012398C" w:rsidRPr="00D17DC4">
        <w:t>и</w:t>
      </w:r>
      <w:r w:rsidR="0012398C" w:rsidRPr="00D17DC4">
        <w:t>стана в области прав человека.</w:t>
      </w:r>
    </w:p>
    <w:p w:rsidR="0012398C" w:rsidRPr="00D17DC4" w:rsidRDefault="00267F9A" w:rsidP="005D23F0">
      <w:pPr>
        <w:pStyle w:val="SingleTxtGR"/>
      </w:pPr>
      <w:r>
        <w:t>9.</w:t>
      </w:r>
      <w:r>
        <w:tab/>
      </w:r>
      <w:r w:rsidR="0012398C" w:rsidRPr="00D17DC4">
        <w:t>Положение об указанной Межведомственной комиссии и ее состав у</w:t>
      </w:r>
      <w:r w:rsidR="0012398C" w:rsidRPr="00D17DC4">
        <w:t>т</w:t>
      </w:r>
      <w:r w:rsidR="0012398C" w:rsidRPr="00D17DC4">
        <w:t>верждены Постановлением Президента Туркменистана от 24 августа 2007 года.</w:t>
      </w:r>
    </w:p>
    <w:p w:rsidR="0012398C" w:rsidRPr="008038F6" w:rsidRDefault="00267F9A" w:rsidP="005D23F0">
      <w:pPr>
        <w:pStyle w:val="SingleTxtGR"/>
      </w:pPr>
      <w:r>
        <w:t>10.</w:t>
      </w:r>
      <w:r>
        <w:tab/>
      </w:r>
      <w:r w:rsidR="0012398C" w:rsidRPr="008038F6">
        <w:t xml:space="preserve">Функциями Межведомственной комиссии являются: </w:t>
      </w:r>
    </w:p>
    <w:p w:rsidR="0012398C" w:rsidRPr="00D17DC4" w:rsidRDefault="0012398C" w:rsidP="005D23F0">
      <w:pPr>
        <w:pStyle w:val="Bullet1GR"/>
      </w:pPr>
      <w:r w:rsidRPr="00D17DC4">
        <w:t>координация деятельности компетентных органов по реализации межд</w:t>
      </w:r>
      <w:r w:rsidRPr="00D17DC4">
        <w:t>у</w:t>
      </w:r>
      <w:r w:rsidRPr="00D17DC4">
        <w:t>народных обязательств в области прав человека;</w:t>
      </w:r>
    </w:p>
    <w:p w:rsidR="0012398C" w:rsidRPr="00D17DC4" w:rsidRDefault="0012398C" w:rsidP="005D23F0">
      <w:pPr>
        <w:pStyle w:val="Bullet1GR"/>
      </w:pPr>
      <w:r w:rsidRPr="00D17DC4">
        <w:t>обеспечение подготовки национальных докладов о ходе выполнения м</w:t>
      </w:r>
      <w:r w:rsidRPr="00D17DC4">
        <w:t>е</w:t>
      </w:r>
      <w:r w:rsidRPr="00D17DC4">
        <w:t>ждународных договоров в области прав человека для представления в с</w:t>
      </w:r>
      <w:r w:rsidRPr="00D17DC4">
        <w:t>о</w:t>
      </w:r>
      <w:r w:rsidRPr="00D17DC4">
        <w:t>ответствующие международные организации;</w:t>
      </w:r>
    </w:p>
    <w:p w:rsidR="0012398C" w:rsidRPr="00D17DC4" w:rsidRDefault="0012398C" w:rsidP="005D23F0">
      <w:pPr>
        <w:pStyle w:val="Bullet1GR"/>
      </w:pPr>
      <w:r w:rsidRPr="00D17DC4">
        <w:t>мониторинг национального законодательства Туркменистана в части его соответствия международным нормам в области прав человека;</w:t>
      </w:r>
    </w:p>
    <w:p w:rsidR="0012398C" w:rsidRPr="00D17DC4" w:rsidRDefault="0012398C" w:rsidP="005D23F0">
      <w:pPr>
        <w:pStyle w:val="Bullet1GR"/>
      </w:pPr>
      <w:r w:rsidRPr="00D17DC4">
        <w:t>подготовка предложений по совершенствованию законодательства Тур</w:t>
      </w:r>
      <w:r w:rsidRPr="00D17DC4">
        <w:t>к</w:t>
      </w:r>
      <w:r w:rsidRPr="00D17DC4">
        <w:t xml:space="preserve">менистана в соответствие с положениями международных договоров в области прав человека, участником которых является Туркменистан; </w:t>
      </w:r>
    </w:p>
    <w:p w:rsidR="0012398C" w:rsidRPr="00D17DC4" w:rsidRDefault="0012398C" w:rsidP="005D23F0">
      <w:pPr>
        <w:pStyle w:val="Bullet1GR"/>
      </w:pPr>
      <w:r w:rsidRPr="00D17DC4">
        <w:t>осуществление взаимодействия и сотрудничества с органами государс</w:t>
      </w:r>
      <w:r w:rsidRPr="00D17DC4">
        <w:t>т</w:t>
      </w:r>
      <w:r w:rsidRPr="00D17DC4">
        <w:t>венной власти и управления, общественными объединениями Туркмен</w:t>
      </w:r>
      <w:r w:rsidRPr="00D17DC4">
        <w:t>и</w:t>
      </w:r>
      <w:r w:rsidRPr="00D17DC4">
        <w:t>стана, международными организациями по вопросам защиты прав чел</w:t>
      </w:r>
      <w:r w:rsidRPr="00D17DC4">
        <w:t>о</w:t>
      </w:r>
      <w:r w:rsidRPr="00D17DC4">
        <w:t>века.</w:t>
      </w:r>
    </w:p>
    <w:p w:rsidR="0012398C" w:rsidRPr="0042037E" w:rsidRDefault="00267F9A" w:rsidP="005D23F0">
      <w:pPr>
        <w:pStyle w:val="SingleTxtGR"/>
      </w:pPr>
      <w:r>
        <w:t>11.</w:t>
      </w:r>
      <w:r>
        <w:tab/>
      </w:r>
      <w:r w:rsidR="0012398C">
        <w:t xml:space="preserve">В состав </w:t>
      </w:r>
      <w:r w:rsidR="0012398C" w:rsidRPr="00D17DC4">
        <w:t xml:space="preserve">Межведомственной комиссии входят представители: Меджлиса (Парламента) Туркменистана, Министерства иностранных дел, Министерства </w:t>
      </w:r>
      <w:proofErr w:type="spellStart"/>
      <w:r w:rsidR="0012398C" w:rsidRPr="00D17DC4">
        <w:t>адалат</w:t>
      </w:r>
      <w:proofErr w:type="spellEnd"/>
      <w:r w:rsidR="0012398C" w:rsidRPr="00D17DC4">
        <w:t xml:space="preserve"> (юстиции), Министерства экономики и развития, Министерства образ</w:t>
      </w:r>
      <w:r w:rsidR="0012398C" w:rsidRPr="00D17DC4">
        <w:t>о</w:t>
      </w:r>
      <w:r w:rsidR="0012398C" w:rsidRPr="00D17DC4">
        <w:t>вания, Министерства здравоохранения и медицинской промышленности, Мин</w:t>
      </w:r>
      <w:r w:rsidR="0012398C" w:rsidRPr="00D17DC4">
        <w:t>и</w:t>
      </w:r>
      <w:r w:rsidR="0012398C" w:rsidRPr="00D17DC4">
        <w:t>стерства социального обеспечения, Министерства культуры и телерадиовещ</w:t>
      </w:r>
      <w:r w:rsidR="0012398C" w:rsidRPr="00D17DC4">
        <w:t>а</w:t>
      </w:r>
      <w:r w:rsidR="0012398C" w:rsidRPr="00D17DC4">
        <w:t>ния, Министерства внутренних дел Туркменистана, Верховного суда Туркмен</w:t>
      </w:r>
      <w:r w:rsidR="0012398C" w:rsidRPr="00D17DC4">
        <w:t>и</w:t>
      </w:r>
      <w:r w:rsidR="0012398C" w:rsidRPr="00D17DC4">
        <w:t>стана, Генеральной прокуратуры Туркменистана, Совета по делам религии при Президенте Туркменистана, Государственного комитета Туркменистана по ст</w:t>
      </w:r>
      <w:r w:rsidR="0012398C" w:rsidRPr="00D17DC4">
        <w:t>а</w:t>
      </w:r>
      <w:r w:rsidR="0012398C" w:rsidRPr="00D17DC4">
        <w:t>тистике, Туркменского национального института демократии и прав человека при Президенте Туркменистана, Института Государства и права при Президе</w:t>
      </w:r>
      <w:r w:rsidR="0012398C" w:rsidRPr="00D17DC4">
        <w:t>н</w:t>
      </w:r>
      <w:r w:rsidR="0012398C" w:rsidRPr="00D17DC4">
        <w:t xml:space="preserve">те Туркменистана, Национального Центра профсоюзов Туркменистана, Союза женщин Туркменистана, Молодежной организации им. </w:t>
      </w:r>
      <w:proofErr w:type="spellStart"/>
      <w:r w:rsidR="0012398C" w:rsidRPr="0042037E">
        <w:t>Махтумкули</w:t>
      </w:r>
      <w:proofErr w:type="spellEnd"/>
      <w:r w:rsidR="0012398C" w:rsidRPr="0042037E">
        <w:t>.</w:t>
      </w:r>
    </w:p>
    <w:p w:rsidR="0012398C" w:rsidRPr="00D17DC4" w:rsidRDefault="00267F9A" w:rsidP="005D23F0">
      <w:pPr>
        <w:pStyle w:val="SingleTxtGR"/>
      </w:pPr>
      <w:r>
        <w:t>12.</w:t>
      </w:r>
      <w:r>
        <w:tab/>
      </w:r>
      <w:r w:rsidR="0012398C" w:rsidRPr="00D17DC4">
        <w:t>Деятельность Комиссии координируется Туркменским национальным и</w:t>
      </w:r>
      <w:r w:rsidR="0012398C" w:rsidRPr="00D17DC4">
        <w:t>н</w:t>
      </w:r>
      <w:r w:rsidR="0012398C" w:rsidRPr="00D17DC4">
        <w:t>ститутом демократии и прав человека при Президенте Туркменистана.</w:t>
      </w:r>
    </w:p>
    <w:p w:rsidR="0012398C" w:rsidRPr="00D17DC4" w:rsidRDefault="00267F9A" w:rsidP="005D23F0">
      <w:pPr>
        <w:pStyle w:val="SingleTxtGR"/>
      </w:pPr>
      <w:r>
        <w:t>13.</w:t>
      </w:r>
      <w:r>
        <w:tab/>
      </w:r>
      <w:r w:rsidR="0012398C" w:rsidRPr="00D17DC4">
        <w:t>В соответствии с рекомендациями Комитета проводилась работа по ш</w:t>
      </w:r>
      <w:r w:rsidR="0012398C" w:rsidRPr="00D17DC4">
        <w:t>и</w:t>
      </w:r>
      <w:r w:rsidR="0012398C" w:rsidRPr="00D17DC4">
        <w:t>рокому ознакомлению общественности с материалами настоящего Доклада в процессе его подготовки. Проект Доклада был направлен в министерства, гос</w:t>
      </w:r>
      <w:r w:rsidR="0012398C" w:rsidRPr="00D17DC4">
        <w:t>у</w:t>
      </w:r>
      <w:r w:rsidR="0012398C" w:rsidRPr="00D17DC4">
        <w:t>дарственные комитеты и ведомства, общественные организации, замечания и пожелания которых были учтены при его окончательной доработке.</w:t>
      </w:r>
    </w:p>
    <w:p w:rsidR="0012398C" w:rsidRPr="00D17DC4" w:rsidRDefault="00267F9A" w:rsidP="005D23F0">
      <w:pPr>
        <w:pStyle w:val="SingleTxtGR"/>
      </w:pPr>
      <w:r>
        <w:t>14.</w:t>
      </w:r>
      <w:r>
        <w:tab/>
      </w:r>
      <w:r w:rsidR="0012398C" w:rsidRPr="00D17DC4">
        <w:t>Межведомственная комиссия по обеспечению выполнения междунаро</w:t>
      </w:r>
      <w:r w:rsidR="0012398C" w:rsidRPr="00D17DC4">
        <w:t>д</w:t>
      </w:r>
      <w:r w:rsidR="0012398C" w:rsidRPr="00D17DC4">
        <w:t>ных обязательств Туркменистана в области прав человека провела ряд межв</w:t>
      </w:r>
      <w:r w:rsidR="0012398C" w:rsidRPr="00D17DC4">
        <w:t>е</w:t>
      </w:r>
      <w:r w:rsidR="0012398C" w:rsidRPr="00D17DC4">
        <w:t>домственных совещаний и консультаций с международными экспертами, пр</w:t>
      </w:r>
      <w:r w:rsidR="0012398C" w:rsidRPr="00D17DC4">
        <w:t>и</w:t>
      </w:r>
      <w:r w:rsidR="0012398C" w:rsidRPr="00D17DC4">
        <w:t>глаше</w:t>
      </w:r>
      <w:r w:rsidR="0012398C" w:rsidRPr="00D17DC4">
        <w:t>н</w:t>
      </w:r>
      <w:r w:rsidR="0012398C" w:rsidRPr="00D17DC4">
        <w:t>ными агентствами О</w:t>
      </w:r>
      <w:r w:rsidR="0012398C">
        <w:t xml:space="preserve">рганизации </w:t>
      </w:r>
      <w:r w:rsidR="0012398C" w:rsidRPr="00D17DC4">
        <w:t>О</w:t>
      </w:r>
      <w:r w:rsidR="0012398C">
        <w:t xml:space="preserve">бъединенных </w:t>
      </w:r>
      <w:r w:rsidR="0012398C" w:rsidRPr="00D17DC4">
        <w:t>Н</w:t>
      </w:r>
      <w:r w:rsidR="0012398C">
        <w:t>аций</w:t>
      </w:r>
      <w:r w:rsidR="0012398C" w:rsidRPr="00D17DC4">
        <w:t>.</w:t>
      </w:r>
    </w:p>
    <w:p w:rsidR="0012398C" w:rsidRPr="00D17DC4" w:rsidRDefault="00267F9A" w:rsidP="005D23F0">
      <w:pPr>
        <w:pStyle w:val="SingleTxtGR"/>
      </w:pPr>
      <w:r>
        <w:t>15.</w:t>
      </w:r>
      <w:r>
        <w:tab/>
      </w:r>
      <w:r w:rsidR="0012398C" w:rsidRPr="00D17DC4">
        <w:t xml:space="preserve">В августе 2010 года при содействии Представительства </w:t>
      </w:r>
      <w:r w:rsidR="0012398C">
        <w:t xml:space="preserve">Детского фонда </w:t>
      </w:r>
      <w:r w:rsidR="0012398C" w:rsidRPr="00D17DC4">
        <w:t>О</w:t>
      </w:r>
      <w:r w:rsidR="0012398C">
        <w:t xml:space="preserve">рганизации </w:t>
      </w:r>
      <w:r w:rsidR="0012398C" w:rsidRPr="00D17DC4">
        <w:t>О</w:t>
      </w:r>
      <w:r w:rsidR="0012398C">
        <w:t xml:space="preserve">бъединенных </w:t>
      </w:r>
      <w:r w:rsidR="0012398C" w:rsidRPr="00D17DC4">
        <w:t>Н</w:t>
      </w:r>
      <w:r w:rsidR="0012398C">
        <w:t>аций (</w:t>
      </w:r>
      <w:r w:rsidR="0012398C" w:rsidRPr="00D17DC4">
        <w:t>ЮНИСЕФ</w:t>
      </w:r>
      <w:r w:rsidR="0012398C">
        <w:t>)</w:t>
      </w:r>
      <w:r w:rsidR="0012398C" w:rsidRPr="00D17DC4">
        <w:t xml:space="preserve"> в Туркменистане для членов рабочей группы Межведомственной комиссии по обеспечению выполнения м</w:t>
      </w:r>
      <w:r w:rsidR="0012398C" w:rsidRPr="00D17DC4">
        <w:t>е</w:t>
      </w:r>
      <w:r w:rsidR="0012398C" w:rsidRPr="00D17DC4">
        <w:t>ждународных обязательств Туркменистана в области прав человека был пров</w:t>
      </w:r>
      <w:r w:rsidR="0012398C" w:rsidRPr="00D17DC4">
        <w:t>е</w:t>
      </w:r>
      <w:r w:rsidR="0012398C" w:rsidRPr="00D17DC4">
        <w:t>ден семинар по методике подготовки периодического доклада по Конвенции о правах ребенка, а также работе по Заключительным замечаниям с участием м</w:t>
      </w:r>
      <w:r w:rsidR="0012398C" w:rsidRPr="00D17DC4">
        <w:t>е</w:t>
      </w:r>
      <w:r w:rsidR="0012398C" w:rsidRPr="00D17DC4">
        <w:t>ждународного эксперта, членом Комитета по правам ребенка г</w:t>
      </w:r>
      <w:r w:rsidR="0012398C">
        <w:t>-</w:t>
      </w:r>
      <w:r w:rsidR="0012398C" w:rsidRPr="00D17DC4">
        <w:t xml:space="preserve">ном </w:t>
      </w:r>
      <w:proofErr w:type="spellStart"/>
      <w:r w:rsidR="0012398C" w:rsidRPr="00D17DC4">
        <w:t>Дайниус</w:t>
      </w:r>
      <w:proofErr w:type="spellEnd"/>
      <w:r w:rsidR="0012398C" w:rsidRPr="00D17DC4">
        <w:t xml:space="preserve"> </w:t>
      </w:r>
      <w:proofErr w:type="spellStart"/>
      <w:r w:rsidR="0012398C" w:rsidRPr="00D17DC4">
        <w:t>Пурасом</w:t>
      </w:r>
      <w:proofErr w:type="spellEnd"/>
      <w:r w:rsidR="0012398C" w:rsidRPr="00D17DC4">
        <w:t>.</w:t>
      </w:r>
    </w:p>
    <w:p w:rsidR="0012398C" w:rsidRPr="00D17DC4" w:rsidRDefault="00267F9A" w:rsidP="005D23F0">
      <w:pPr>
        <w:pStyle w:val="SingleTxtGR"/>
      </w:pPr>
      <w:r>
        <w:t>16.</w:t>
      </w:r>
      <w:r>
        <w:tab/>
      </w:r>
      <w:r w:rsidR="0012398C" w:rsidRPr="00D17DC4">
        <w:t>Доклад подготовлен на основе материалов министерств и ведомств, в компетенцию которых входит решение вопросов, связанных с положением д</w:t>
      </w:r>
      <w:r w:rsidR="0012398C" w:rsidRPr="00D17DC4">
        <w:t>е</w:t>
      </w:r>
      <w:r w:rsidR="0012398C" w:rsidRPr="00D17DC4">
        <w:t>тей, обеспечением и реализацией их прав, данных государственной статистики, материалов специальных исследований, сведений, полученных от обществе</w:t>
      </w:r>
      <w:r w:rsidR="0012398C" w:rsidRPr="00D17DC4">
        <w:t>н</w:t>
      </w:r>
      <w:r w:rsidR="0012398C" w:rsidRPr="00D17DC4">
        <w:t>ных организаций.</w:t>
      </w:r>
    </w:p>
    <w:p w:rsidR="0012398C" w:rsidRPr="008038F6" w:rsidRDefault="0012398C" w:rsidP="005D23F0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</w:t>
      </w:r>
    </w:p>
    <w:p w:rsidR="0012398C" w:rsidRPr="00D17DC4" w:rsidRDefault="00267F9A" w:rsidP="005D23F0">
      <w:pPr>
        <w:pStyle w:val="SingleTxtGR"/>
      </w:pPr>
      <w:r>
        <w:t>17.</w:t>
      </w:r>
      <w:r>
        <w:tab/>
      </w:r>
      <w:r w:rsidR="0012398C" w:rsidRPr="00D17DC4">
        <w:t>Положения, касающиеся определения ребенк</w:t>
      </w:r>
      <w:r w:rsidR="0012398C">
        <w:t>а в соответствии со статьей</w:t>
      </w:r>
      <w:r w:rsidR="0012398C" w:rsidRPr="00D17DC4">
        <w:t xml:space="preserve"> 1 Конвенции, рассматривались в первоначальном докладе Туркменистана о ре</w:t>
      </w:r>
      <w:r w:rsidR="0012398C" w:rsidRPr="00D17DC4">
        <w:t>а</w:t>
      </w:r>
      <w:r w:rsidR="0012398C" w:rsidRPr="00D17DC4">
        <w:t>лизации Конвенции о правах ребенка в 2005 году.</w:t>
      </w:r>
    </w:p>
    <w:p w:rsidR="0012398C" w:rsidRPr="00D17DC4" w:rsidRDefault="00267F9A" w:rsidP="005D23F0">
      <w:pPr>
        <w:pStyle w:val="SingleTxtGR"/>
      </w:pPr>
      <w:r>
        <w:t>18.</w:t>
      </w:r>
      <w:r>
        <w:tab/>
      </w:r>
      <w:r w:rsidR="0012398C" w:rsidRPr="00D17DC4">
        <w:t>Ребенок в Туркменистане имеет право на труд с учетом его возраста, зд</w:t>
      </w:r>
      <w:r w:rsidR="0012398C" w:rsidRPr="00D17DC4">
        <w:t>о</w:t>
      </w:r>
      <w:r w:rsidR="0012398C" w:rsidRPr="00D17DC4">
        <w:t>ровья, образования и профессиональной подготовки. Согласно статье 23 Труд</w:t>
      </w:r>
      <w:r w:rsidR="0012398C" w:rsidRPr="00D17DC4">
        <w:t>о</w:t>
      </w:r>
      <w:r w:rsidR="0012398C" w:rsidRPr="00D17DC4">
        <w:t xml:space="preserve">вого кодекса Туркменистана </w:t>
      </w:r>
      <w:r w:rsidR="0012398C">
        <w:t>от 1</w:t>
      </w:r>
      <w:r w:rsidR="0012398C" w:rsidRPr="00D17DC4">
        <w:t>8</w:t>
      </w:r>
      <w:r w:rsidR="0012398C">
        <w:t xml:space="preserve"> апреля 2009 года</w:t>
      </w:r>
      <w:r w:rsidR="0012398C" w:rsidRPr="00D17DC4">
        <w:t xml:space="preserve"> право ребенка на трудовую деятельность возникает по достижению им 16 лет. Он может быть допущен к трудовой деятельности с 15-летнего возраста с согласия одного из родите</w:t>
      </w:r>
      <w:r w:rsidR="0012398C">
        <w:t>лей (попечителя).</w:t>
      </w:r>
    </w:p>
    <w:p w:rsidR="0012398C" w:rsidRDefault="0012398C" w:rsidP="005D23F0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</w:t>
      </w:r>
    </w:p>
    <w:p w:rsidR="0012398C" w:rsidRPr="00D17DC4" w:rsidRDefault="00267F9A" w:rsidP="005D23F0">
      <w:pPr>
        <w:pStyle w:val="SingleTxtGR"/>
      </w:pPr>
      <w:r>
        <w:t>19.</w:t>
      </w:r>
      <w:r>
        <w:tab/>
      </w:r>
      <w:r w:rsidR="0012398C" w:rsidRPr="00D17DC4">
        <w:t>В законодательстве Туркменистана отсутствуют нормы, содержащие пр</w:t>
      </w:r>
      <w:r w:rsidR="0012398C" w:rsidRPr="00D17DC4">
        <w:t>и</w:t>
      </w:r>
      <w:r w:rsidR="0012398C" w:rsidRPr="00D17DC4">
        <w:t>знаки дискриминации прав и свобод человека и гражданина по признакам пола, расы, национальности, языка, происхождения, имущественного положения, места жительства, отношения к религии, убеждений, принадлежности к общ</w:t>
      </w:r>
      <w:r w:rsidR="0012398C" w:rsidRPr="00D17DC4">
        <w:t>е</w:t>
      </w:r>
      <w:r w:rsidR="0012398C" w:rsidRPr="00D17DC4">
        <w:t xml:space="preserve">ственным объединениям и по другим обстоятельства. </w:t>
      </w:r>
    </w:p>
    <w:p w:rsidR="0012398C" w:rsidRPr="00D17DC4" w:rsidRDefault="00267F9A" w:rsidP="005D23F0">
      <w:pPr>
        <w:pStyle w:val="SingleTxtGR"/>
      </w:pPr>
      <w:r>
        <w:t>20.</w:t>
      </w:r>
      <w:r>
        <w:tab/>
      </w:r>
      <w:r w:rsidR="0012398C" w:rsidRPr="00D17DC4">
        <w:t>Всем гражданам Туркменистана, без какого либо различия по признаку национальности, расы, пола, происхождения, имущественного и должностного положения, места жительства, языка, отношения к религии, политических уб</w:t>
      </w:r>
      <w:r w:rsidR="0012398C" w:rsidRPr="00D17DC4">
        <w:t>е</w:t>
      </w:r>
      <w:r w:rsidR="0012398C" w:rsidRPr="00D17DC4">
        <w:t>ждений, партийной принадлежности либо отсутствия принадлежности к какой-либо партии Конституция и законы страны гарантируют правовую, в том числе судебную, защиту прав от любых проявлений их дискриминации.</w:t>
      </w:r>
    </w:p>
    <w:p w:rsidR="0012398C" w:rsidRPr="00D17DC4" w:rsidRDefault="00493780" w:rsidP="005D23F0">
      <w:pPr>
        <w:pStyle w:val="SingleTxtGR"/>
      </w:pPr>
      <w:r>
        <w:t>21.</w:t>
      </w:r>
      <w:r>
        <w:tab/>
      </w:r>
      <w:r w:rsidR="0012398C" w:rsidRPr="00D17DC4">
        <w:t>За отчетный период Парламент Туркменистана ратифицировал следу</w:t>
      </w:r>
      <w:r w:rsidR="0012398C" w:rsidRPr="00D17DC4">
        <w:t>ю</w:t>
      </w:r>
      <w:r w:rsidR="0012398C" w:rsidRPr="00D17DC4">
        <w:t>щие международные акты: Конвенцию О</w:t>
      </w:r>
      <w:r w:rsidR="0012398C">
        <w:t xml:space="preserve">рганизации </w:t>
      </w:r>
      <w:r w:rsidR="0012398C" w:rsidRPr="00D17DC4">
        <w:t>О</w:t>
      </w:r>
      <w:r w:rsidR="0012398C">
        <w:t xml:space="preserve">бъединенных </w:t>
      </w:r>
      <w:r w:rsidR="0012398C" w:rsidRPr="00D17DC4">
        <w:t>Н</w:t>
      </w:r>
      <w:r w:rsidR="0012398C">
        <w:t>аций</w:t>
      </w:r>
      <w:r w:rsidR="0012398C" w:rsidRPr="00D17DC4">
        <w:t xml:space="preserve"> пр</w:t>
      </w:r>
      <w:r w:rsidR="0012398C" w:rsidRPr="00D17DC4">
        <w:t>о</w:t>
      </w:r>
      <w:r w:rsidR="0012398C" w:rsidRPr="00D17DC4">
        <w:t>тив транснациональной организованной преступности и Дополнительные пр</w:t>
      </w:r>
      <w:r w:rsidR="0012398C" w:rsidRPr="00D17DC4">
        <w:t>о</w:t>
      </w:r>
      <w:r w:rsidR="0012398C" w:rsidRPr="00D17DC4">
        <w:t>токолы к ней: Протокол о предупреждении и пресечении торговли людьми, ос</w:t>
      </w:r>
      <w:r w:rsidR="0012398C" w:rsidRPr="00D17DC4">
        <w:t>о</w:t>
      </w:r>
      <w:r w:rsidR="0012398C" w:rsidRPr="00D17DC4">
        <w:t>бенно женщинами и детьми, и наказание за нее и Протокол против незаконного ввоза мигрантов по суше, морю и воздуху (28.03.2005</w:t>
      </w:r>
      <w:r w:rsidR="0012398C">
        <w:t> </w:t>
      </w:r>
      <w:r w:rsidR="0012398C" w:rsidRPr="00D17DC4">
        <w:t>г.), Факультативный пр</w:t>
      </w:r>
      <w:r w:rsidR="0012398C" w:rsidRPr="00D17DC4">
        <w:t>о</w:t>
      </w:r>
      <w:r w:rsidR="0012398C" w:rsidRPr="00D17DC4">
        <w:t>токол к Конвенции о ликвидации всех форм дискриминации в отношении же</w:t>
      </w:r>
      <w:r w:rsidR="0012398C" w:rsidRPr="00D17DC4">
        <w:t>н</w:t>
      </w:r>
      <w:r w:rsidR="0012398C" w:rsidRPr="00D17DC4">
        <w:t>щин (18.04.2008</w:t>
      </w:r>
      <w:r w:rsidR="0012398C">
        <w:t> </w:t>
      </w:r>
      <w:r w:rsidR="0012398C" w:rsidRPr="00D17DC4">
        <w:t>г.), Конвенцию о правах инвалидов (04.09.2008</w:t>
      </w:r>
      <w:r w:rsidR="0012398C">
        <w:t> </w:t>
      </w:r>
      <w:r w:rsidR="0012398C" w:rsidRPr="00D17DC4">
        <w:t>г.), Факульт</w:t>
      </w:r>
      <w:r w:rsidR="0012398C" w:rsidRPr="00D17DC4">
        <w:t>а</w:t>
      </w:r>
      <w:r w:rsidR="0012398C" w:rsidRPr="00D17DC4">
        <w:t>тивный протокол к Конвенции о правах инвалидов (25.09.2010</w:t>
      </w:r>
      <w:r w:rsidR="0012398C">
        <w:t> </w:t>
      </w:r>
      <w:r w:rsidR="0012398C" w:rsidRPr="00D17DC4">
        <w:t>г.), Конвенци</w:t>
      </w:r>
      <w:r w:rsidR="0012398C">
        <w:t>ю</w:t>
      </w:r>
      <w:r w:rsidR="0012398C" w:rsidRPr="00D17DC4">
        <w:t xml:space="preserve"> М</w:t>
      </w:r>
      <w:r w:rsidR="0012398C">
        <w:t xml:space="preserve">еждународной организации труда </w:t>
      </w:r>
      <w:r w:rsidR="0012398C" w:rsidRPr="00D17DC4">
        <w:t>№</w:t>
      </w:r>
      <w:r w:rsidR="0012398C">
        <w:t> </w:t>
      </w:r>
      <w:r w:rsidR="0012398C" w:rsidRPr="00D17DC4">
        <w:t xml:space="preserve">182 </w:t>
      </w:r>
      <w:r w:rsidR="0012398C">
        <w:t>"</w:t>
      </w:r>
      <w:r w:rsidR="0012398C" w:rsidRPr="00D17DC4">
        <w:t>О запрещении и немедленных м</w:t>
      </w:r>
      <w:r w:rsidR="0012398C" w:rsidRPr="00D17DC4">
        <w:t>е</w:t>
      </w:r>
      <w:r w:rsidR="0012398C" w:rsidRPr="00D17DC4">
        <w:t>рах по искоренению наихудших форм детского труда</w:t>
      </w:r>
      <w:r w:rsidR="0012398C">
        <w:t>"</w:t>
      </w:r>
      <w:r w:rsidR="0012398C" w:rsidRPr="00D17DC4">
        <w:t xml:space="preserve"> (25.09.2010</w:t>
      </w:r>
      <w:r w:rsidR="0012398C">
        <w:t> </w:t>
      </w:r>
      <w:r w:rsidR="0012398C" w:rsidRPr="00D17DC4">
        <w:t>г.).</w:t>
      </w:r>
    </w:p>
    <w:p w:rsidR="0012398C" w:rsidRPr="00D17DC4" w:rsidRDefault="00493780" w:rsidP="005D23F0">
      <w:pPr>
        <w:pStyle w:val="SingleTxtGR"/>
      </w:pPr>
      <w:r>
        <w:t>22.</w:t>
      </w:r>
      <w:r>
        <w:tab/>
      </w:r>
      <w:r w:rsidR="0012398C" w:rsidRPr="00D17DC4">
        <w:t>Трудовой Кодекс Туркменистана содержит целый ряд статей, направле</w:t>
      </w:r>
      <w:r w:rsidR="0012398C" w:rsidRPr="00D17DC4">
        <w:t>н</w:t>
      </w:r>
      <w:r w:rsidR="0012398C" w:rsidRPr="00D17DC4">
        <w:t>ных на недопущение дискриминации в сфере труда. Так, статьей 7 не допуск</w:t>
      </w:r>
      <w:r w:rsidR="0012398C" w:rsidRPr="00D17DC4">
        <w:t>а</w:t>
      </w:r>
      <w:r w:rsidR="0012398C" w:rsidRPr="00D17DC4">
        <w:t>ется ограничение в трудовых правах или получение каких-либо преимуществ в их реализации в зависимости от национальности, расы, пола, происхождения, имущественного и должностного положения, места жительства, языка, возра</w:t>
      </w:r>
      <w:r w:rsidR="0012398C" w:rsidRPr="00D17DC4">
        <w:t>с</w:t>
      </w:r>
      <w:r w:rsidR="0012398C" w:rsidRPr="00D17DC4">
        <w:t>та, отношения к религии, политических убеждений, партийной принадлежн</w:t>
      </w:r>
      <w:r w:rsidR="0012398C" w:rsidRPr="00D17DC4">
        <w:t>о</w:t>
      </w:r>
      <w:r w:rsidR="0012398C" w:rsidRPr="00D17DC4">
        <w:t>сти либо отсутствия принадлежности к какой-либо партии, а также иных о</w:t>
      </w:r>
      <w:r w:rsidR="0012398C" w:rsidRPr="00D17DC4">
        <w:t>б</w:t>
      </w:r>
      <w:r w:rsidR="0012398C" w:rsidRPr="00D17DC4">
        <w:t xml:space="preserve">стоятельств, не связанных с деловыми качествами работников и результатами их труда. </w:t>
      </w:r>
    </w:p>
    <w:p w:rsidR="0012398C" w:rsidRPr="00D17DC4" w:rsidRDefault="00493780" w:rsidP="005D23F0">
      <w:pPr>
        <w:pStyle w:val="SingleTxtGR"/>
      </w:pPr>
      <w:r>
        <w:t>23.</w:t>
      </w:r>
      <w:r>
        <w:tab/>
      </w:r>
      <w:r w:rsidR="0012398C" w:rsidRPr="00D17DC4">
        <w:t>Различия в сфере труда, обусловленные свойственными данному виду труда требованиями или особой заботой государства о лицах, нуждающихся в повышенной социальной и правовой защите (женщины, несовершеннолетние дети, инвалиды и др.), установленные законодательством Туркменистана, не являю</w:t>
      </w:r>
      <w:r w:rsidR="0012398C" w:rsidRPr="00D17DC4">
        <w:t>т</w:t>
      </w:r>
      <w:r w:rsidR="0012398C" w:rsidRPr="00D17DC4">
        <w:t xml:space="preserve">ся дискриминацией. </w:t>
      </w:r>
    </w:p>
    <w:p w:rsidR="0012398C" w:rsidRPr="00D17DC4" w:rsidRDefault="00493780" w:rsidP="005D23F0">
      <w:pPr>
        <w:pStyle w:val="SingleTxtGR"/>
      </w:pPr>
      <w:r>
        <w:t>24.</w:t>
      </w:r>
      <w:r>
        <w:tab/>
      </w:r>
      <w:r w:rsidR="0012398C" w:rsidRPr="00D17DC4">
        <w:t xml:space="preserve">Лица, считающие, что они подверглись дискриминации в сфере труда, вправе обратиться с соответствующим заявлением в суд. </w:t>
      </w:r>
    </w:p>
    <w:p w:rsidR="0012398C" w:rsidRPr="00D17DC4" w:rsidRDefault="00493780" w:rsidP="005D23F0">
      <w:pPr>
        <w:pStyle w:val="SingleTxtGR"/>
      </w:pPr>
      <w:r>
        <w:t>25.</w:t>
      </w:r>
      <w:r>
        <w:tab/>
      </w:r>
      <w:r w:rsidR="0012398C" w:rsidRPr="00D17DC4">
        <w:t xml:space="preserve">Цели обеспечения всеобщей доступности и общественно приемлемого качества важнейших социальных благ (прежде всего медицинское, социальное обслуживание и общее образование), в том числе и для детей, предусмотрены программами социально-экономического развития Туркменистана. </w:t>
      </w:r>
    </w:p>
    <w:p w:rsidR="0012398C" w:rsidRPr="00D17DC4" w:rsidRDefault="00493780" w:rsidP="005D23F0">
      <w:pPr>
        <w:pStyle w:val="SingleTxtGR"/>
      </w:pPr>
      <w:r>
        <w:t>26.</w:t>
      </w:r>
      <w:r>
        <w:tab/>
      </w:r>
      <w:r w:rsidR="0012398C" w:rsidRPr="00D17DC4">
        <w:t>В настоящее время Меджлисом (Парламентом) Туркменистана разраб</w:t>
      </w:r>
      <w:r w:rsidR="0012398C" w:rsidRPr="00D17DC4">
        <w:t>а</w:t>
      </w:r>
      <w:r w:rsidR="0012398C" w:rsidRPr="00D17DC4">
        <w:t>тывается проект нового Семейного кодекса Туркменистана, в котором пред</w:t>
      </w:r>
      <w:r w:rsidR="0012398C" w:rsidRPr="00D17DC4">
        <w:t>у</w:t>
      </w:r>
      <w:r w:rsidR="0012398C" w:rsidRPr="00D17DC4">
        <w:t>сматривается увеличение брачного возраста до 18 лет.</w:t>
      </w:r>
    </w:p>
    <w:p w:rsidR="0012398C" w:rsidRDefault="0012398C" w:rsidP="005D23F0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</w:t>
      </w:r>
    </w:p>
    <w:p w:rsidR="0012398C" w:rsidRPr="00D17DC4" w:rsidRDefault="00493780" w:rsidP="005D23F0">
      <w:pPr>
        <w:pStyle w:val="SingleTxtGR"/>
      </w:pPr>
      <w:r>
        <w:t>27.</w:t>
      </w:r>
      <w:r>
        <w:tab/>
      </w:r>
      <w:r w:rsidR="0012398C" w:rsidRPr="00D17DC4">
        <w:t>Принцип наилучшего обеспечения интересов детей, необходимость его первоочередного учета в мероприятиях, касающихся детей, закреплен в код</w:t>
      </w:r>
      <w:r w:rsidR="0012398C" w:rsidRPr="00D17DC4">
        <w:t>и</w:t>
      </w:r>
      <w:r w:rsidR="0012398C" w:rsidRPr="00D17DC4">
        <w:t xml:space="preserve">фицированных и других законах Туркменистана. </w:t>
      </w:r>
    </w:p>
    <w:p w:rsidR="0012398C" w:rsidRPr="00D17DC4" w:rsidRDefault="00493780" w:rsidP="005D23F0">
      <w:pPr>
        <w:pStyle w:val="SingleTxtGR"/>
      </w:pPr>
      <w:r>
        <w:t>28.</w:t>
      </w:r>
      <w:r>
        <w:tab/>
      </w:r>
      <w:r w:rsidR="0012398C" w:rsidRPr="00D17DC4">
        <w:t>Принцип наилучшего обеспечения интересов ребенка учитывается в пе</w:t>
      </w:r>
      <w:r w:rsidR="0012398C" w:rsidRPr="00D17DC4">
        <w:t>р</w:t>
      </w:r>
      <w:r w:rsidR="0012398C" w:rsidRPr="00D17DC4">
        <w:t>воочередном порядке при разводе родителей, устройстве ребенка, оставшегося без попечения родителей, при выделении бюджетных ассигнований, при ос</w:t>
      </w:r>
      <w:r w:rsidR="0012398C" w:rsidRPr="00D17DC4">
        <w:t>у</w:t>
      </w:r>
      <w:r w:rsidR="0012398C" w:rsidRPr="00D17DC4">
        <w:t>ществлении процедур, применяемых к беженцам и вынужденным переселе</w:t>
      </w:r>
      <w:r w:rsidR="0012398C" w:rsidRPr="00D17DC4">
        <w:t>н</w:t>
      </w:r>
      <w:r w:rsidR="0012398C" w:rsidRPr="00D17DC4">
        <w:t>цам, в системе социального обеспечения, при помещении ребенка в различные учре</w:t>
      </w:r>
      <w:r w:rsidR="0012398C" w:rsidRPr="00D17DC4">
        <w:t>ж</w:t>
      </w:r>
      <w:r w:rsidR="0012398C" w:rsidRPr="00D17DC4">
        <w:t xml:space="preserve">дения по уходу за ним. </w:t>
      </w:r>
    </w:p>
    <w:p w:rsidR="0012398C" w:rsidRPr="00D17DC4" w:rsidRDefault="00493780" w:rsidP="005D23F0">
      <w:pPr>
        <w:pStyle w:val="SingleTxtGR"/>
      </w:pPr>
      <w:r>
        <w:t>29.</w:t>
      </w:r>
      <w:r>
        <w:tab/>
      </w:r>
      <w:r w:rsidR="0012398C" w:rsidRPr="00D17DC4">
        <w:t xml:space="preserve">Уголовно-процессуальным </w:t>
      </w:r>
      <w:r w:rsidR="0012398C">
        <w:t>к</w:t>
      </w:r>
      <w:r w:rsidR="0012398C" w:rsidRPr="00D17DC4">
        <w:t xml:space="preserve">одексом Туркменистана </w:t>
      </w:r>
      <w:r w:rsidR="0012398C">
        <w:t xml:space="preserve">от </w:t>
      </w:r>
      <w:r w:rsidR="0012398C" w:rsidRPr="00D17DC4">
        <w:t>18</w:t>
      </w:r>
      <w:r w:rsidR="0012398C">
        <w:t xml:space="preserve"> апреля </w:t>
      </w:r>
      <w:r w:rsidR="0012398C" w:rsidRPr="00D17DC4">
        <w:t>2009</w:t>
      </w:r>
      <w:r w:rsidR="006E2491">
        <w:t> </w:t>
      </w:r>
      <w:r w:rsidR="0012398C">
        <w:t>года</w:t>
      </w:r>
      <w:r w:rsidR="0012398C" w:rsidRPr="00D17DC4">
        <w:t xml:space="preserve"> несовершеннолетние, совершившие правонарушения, обеспечиваю</w:t>
      </w:r>
      <w:r w:rsidR="0012398C" w:rsidRPr="00D17DC4">
        <w:t>т</w:t>
      </w:r>
      <w:r w:rsidR="0012398C" w:rsidRPr="00D17DC4">
        <w:t>ся услугами адвоката. Также участие адвоката обязательно при рассмотрении уголовных или административных дел (ст</w:t>
      </w:r>
      <w:r w:rsidR="0012398C">
        <w:t xml:space="preserve">атья </w:t>
      </w:r>
      <w:r w:rsidR="0012398C" w:rsidRPr="00D17DC4">
        <w:t>82 Уголовно-процессуальн</w:t>
      </w:r>
      <w:r w:rsidR="0012398C">
        <w:t>ого</w:t>
      </w:r>
      <w:r w:rsidR="0012398C" w:rsidRPr="00D17DC4">
        <w:t xml:space="preserve"> </w:t>
      </w:r>
      <w:r w:rsidR="0012398C">
        <w:t>к</w:t>
      </w:r>
      <w:r w:rsidR="0012398C" w:rsidRPr="00D17DC4">
        <w:t>одекс</w:t>
      </w:r>
      <w:r w:rsidR="0012398C">
        <w:t>а</w:t>
      </w:r>
      <w:r w:rsidR="0012398C" w:rsidRPr="00D17DC4">
        <w:t xml:space="preserve">). </w:t>
      </w:r>
    </w:p>
    <w:p w:rsidR="0012398C" w:rsidRPr="00D17DC4" w:rsidRDefault="00493780" w:rsidP="005D23F0">
      <w:pPr>
        <w:pStyle w:val="SingleTxtGR"/>
      </w:pPr>
      <w:r>
        <w:t>30.</w:t>
      </w:r>
      <w:r>
        <w:tab/>
      </w:r>
      <w:r w:rsidR="0012398C" w:rsidRPr="00D17DC4">
        <w:t xml:space="preserve">В Уголовном кодексе Туркменистана предусмотрена ответственность за ненадлежащее выполнение обязанностей по охране жизни и </w:t>
      </w:r>
      <w:r w:rsidR="0012398C">
        <w:t>здоровья несове</w:t>
      </w:r>
      <w:r w:rsidR="0012398C">
        <w:t>р</w:t>
      </w:r>
      <w:r w:rsidR="0012398C">
        <w:t>шеннолетних (статья</w:t>
      </w:r>
      <w:r w:rsidR="0012398C" w:rsidRPr="00D17DC4">
        <w:t xml:space="preserve"> 123), вовлечение несовершеннолетнего в совершение пр</w:t>
      </w:r>
      <w:r w:rsidR="0012398C" w:rsidRPr="00D17DC4">
        <w:t>е</w:t>
      </w:r>
      <w:r w:rsidR="0012398C" w:rsidRPr="00D17DC4">
        <w:t>ступления (ст</w:t>
      </w:r>
      <w:r w:rsidR="0012398C">
        <w:t>атья</w:t>
      </w:r>
      <w:r w:rsidR="0012398C" w:rsidRPr="00D17DC4">
        <w:t xml:space="preserve"> 155), злоупотребление опекунскими правами (ст</w:t>
      </w:r>
      <w:r w:rsidR="0012398C">
        <w:t>атья</w:t>
      </w:r>
      <w:r w:rsidR="0012398C" w:rsidRPr="00D17DC4">
        <w:t xml:space="preserve"> 158), злостное нарушение обязанности по вос</w:t>
      </w:r>
      <w:r w:rsidR="0012398C">
        <w:t>питанию несовершеннолетнего (ст</w:t>
      </w:r>
      <w:r w:rsidR="0012398C">
        <w:t>а</w:t>
      </w:r>
      <w:r w:rsidR="0012398C">
        <w:t>тья</w:t>
      </w:r>
      <w:r w:rsidR="006E2491">
        <w:t> </w:t>
      </w:r>
      <w:r w:rsidR="0012398C" w:rsidRPr="00D17DC4">
        <w:t>159), злостное уклонение от уплаты средств на содержание детей или н</w:t>
      </w:r>
      <w:r w:rsidR="0012398C" w:rsidRPr="00D17DC4">
        <w:t>е</w:t>
      </w:r>
      <w:r w:rsidR="0012398C" w:rsidRPr="00D17DC4">
        <w:t>трудоспособных родителей (ст</w:t>
      </w:r>
      <w:r w:rsidR="0012398C">
        <w:t xml:space="preserve">атья </w:t>
      </w:r>
      <w:r w:rsidR="0012398C" w:rsidRPr="00D17DC4">
        <w:t>160), злостное нарушение прав лица, на к</w:t>
      </w:r>
      <w:r w:rsidR="0012398C" w:rsidRPr="00D17DC4">
        <w:t>о</w:t>
      </w:r>
      <w:r w:rsidR="0012398C" w:rsidRPr="00D17DC4">
        <w:t>торое возложено воспитание несовершеннолетнего (ст</w:t>
      </w:r>
      <w:r w:rsidR="0012398C">
        <w:t>атья</w:t>
      </w:r>
      <w:r w:rsidR="0012398C" w:rsidRPr="00D17DC4">
        <w:t xml:space="preserve"> 161). </w:t>
      </w:r>
    </w:p>
    <w:p w:rsidR="0012398C" w:rsidRPr="009C3E66" w:rsidRDefault="00493780" w:rsidP="005D23F0">
      <w:pPr>
        <w:pStyle w:val="SingleTxtGR"/>
      </w:pPr>
      <w:r>
        <w:t>31.</w:t>
      </w:r>
      <w:r>
        <w:tab/>
      </w:r>
      <w:r w:rsidR="0012398C" w:rsidRPr="009C3E66">
        <w:t>Глава 49 "Производство по делам о преступлениях несовершеннолетних" Уголовно-процессуального кодекса Туркменистана, предусматривает: порядок производства по делам о преступлениях несовершеннолетних; обстоятельства, подлежащие установлению по делам о преступлениях несовершеннолетних; о</w:t>
      </w:r>
      <w:r w:rsidR="0012398C" w:rsidRPr="009C3E66">
        <w:t>г</w:t>
      </w:r>
      <w:r w:rsidR="0012398C" w:rsidRPr="009C3E66">
        <w:t>раничение гласности по делам о преступлениях несовершеннолетних; выдел</w:t>
      </w:r>
      <w:r w:rsidR="0012398C" w:rsidRPr="009C3E66">
        <w:t>е</w:t>
      </w:r>
      <w:r w:rsidR="0012398C" w:rsidRPr="009C3E66">
        <w:t>ние дела о несовершеннолетнем в отдельное производство; порядок вызова н</w:t>
      </w:r>
      <w:r w:rsidR="0012398C" w:rsidRPr="009C3E66">
        <w:t>е</w:t>
      </w:r>
      <w:r w:rsidR="0012398C" w:rsidRPr="009C3E66">
        <w:t>совершеннолетнего подозреваемого, обвиняемого, подсудимого; порядок д</w:t>
      </w:r>
      <w:r w:rsidR="0012398C" w:rsidRPr="009C3E66">
        <w:t>о</w:t>
      </w:r>
      <w:r w:rsidR="0012398C" w:rsidRPr="009C3E66">
        <w:t>проса несовершеннолетнего подозреваемого, обвиняемого, подсудимого; д</w:t>
      </w:r>
      <w:r w:rsidR="0012398C" w:rsidRPr="009C3E66">
        <w:t>о</w:t>
      </w:r>
      <w:r w:rsidR="0012398C" w:rsidRPr="009C3E66">
        <w:t>прос несовершеннолетнего свидетеля, потерпевшего; участие педагога и псих</w:t>
      </w:r>
      <w:r w:rsidR="0012398C" w:rsidRPr="009C3E66">
        <w:t>о</w:t>
      </w:r>
      <w:r w:rsidR="0012398C" w:rsidRPr="009C3E66">
        <w:t>лога; права законного представителя несовершеннолетнего, педагога и псих</w:t>
      </w:r>
      <w:r w:rsidR="0012398C" w:rsidRPr="009C3E66">
        <w:t>о</w:t>
      </w:r>
      <w:r w:rsidR="0012398C" w:rsidRPr="009C3E66">
        <w:t>лога; применение мер пресечения к несовершеннолетнему; участие законного представителя несовершеннолетнего в судебном разбирательстве; участие представителей предприятий, организаций и учреждений в судебном разбир</w:t>
      </w:r>
      <w:r w:rsidR="0012398C" w:rsidRPr="009C3E66">
        <w:t>а</w:t>
      </w:r>
      <w:r w:rsidR="0012398C" w:rsidRPr="009C3E66">
        <w:t>тельстве по делам несовершеннолетних; удаление несовершеннолетнего подс</w:t>
      </w:r>
      <w:r w:rsidR="0012398C" w:rsidRPr="009C3E66">
        <w:t>у</w:t>
      </w:r>
      <w:r w:rsidR="0012398C" w:rsidRPr="009C3E66">
        <w:t>димого из зала судебного заседания; вопросы, подлежащие разрешению судом при вынесении приговора по уголовному делу несовершеннолетнего; прекр</w:t>
      </w:r>
      <w:r w:rsidR="0012398C" w:rsidRPr="009C3E66">
        <w:t>а</w:t>
      </w:r>
      <w:r w:rsidR="0012398C" w:rsidRPr="009C3E66">
        <w:t>щение уголовного дела в отношении несовершеннолетнего и освобождение его от наказания с применением принудительных мер воспитательного воздейс</w:t>
      </w:r>
      <w:r w:rsidR="0012398C" w:rsidRPr="009C3E66">
        <w:t>т</w:t>
      </w:r>
      <w:r w:rsidR="0012398C" w:rsidRPr="009C3E66">
        <w:t>вия.</w:t>
      </w:r>
    </w:p>
    <w:p w:rsidR="0012398C" w:rsidRPr="00D17DC4" w:rsidRDefault="00493780" w:rsidP="005D23F0">
      <w:pPr>
        <w:pStyle w:val="SingleTxtGR"/>
        <w:rPr>
          <w:rFonts w:eastAsia="Calibri"/>
        </w:rPr>
      </w:pPr>
      <w:r>
        <w:t>32.</w:t>
      </w:r>
      <w:r>
        <w:tab/>
      </w:r>
      <w:r w:rsidR="0012398C" w:rsidRPr="00D17DC4">
        <w:t>В настоящее время ведется работа над проектом Концепции по сове</w:t>
      </w:r>
      <w:r w:rsidR="0012398C" w:rsidRPr="00D17DC4">
        <w:t>р</w:t>
      </w:r>
      <w:r w:rsidR="0012398C" w:rsidRPr="00D17DC4">
        <w:t xml:space="preserve">шенствованию системы ювенальной юстиции в Туркменистане, направленной на </w:t>
      </w:r>
      <w:r w:rsidR="0012398C" w:rsidRPr="00D17DC4">
        <w:rPr>
          <w:rFonts w:eastAsia="Calibri"/>
        </w:rPr>
        <w:t>приведение системы правосудия по делам несовершеннолетних в соответс</w:t>
      </w:r>
      <w:r w:rsidR="0012398C" w:rsidRPr="00D17DC4">
        <w:rPr>
          <w:rFonts w:eastAsia="Calibri"/>
        </w:rPr>
        <w:t>т</w:t>
      </w:r>
      <w:r w:rsidR="0012398C" w:rsidRPr="00D17DC4">
        <w:rPr>
          <w:rFonts w:eastAsia="Calibri"/>
        </w:rPr>
        <w:t>вие с международными стандартами.</w:t>
      </w:r>
    </w:p>
    <w:p w:rsidR="0012398C" w:rsidRPr="00D17DC4" w:rsidRDefault="00493780" w:rsidP="005D23F0">
      <w:pPr>
        <w:pStyle w:val="SingleTxtGR"/>
      </w:pPr>
      <w:r>
        <w:t>33.</w:t>
      </w:r>
      <w:r>
        <w:tab/>
      </w:r>
      <w:r w:rsidR="0012398C" w:rsidRPr="00D17DC4">
        <w:t>В Туркменистане существует разветвленная сеть специализированных учреждений высшего и среднего специального образования для подготовки специалистов по работе с детьми, в том числе медицинских кадров, включая врачей-педиатров, педагогов различного профиля, воспитателей-психологов, работн</w:t>
      </w:r>
      <w:r w:rsidR="0012398C" w:rsidRPr="00D17DC4">
        <w:t>и</w:t>
      </w:r>
      <w:r w:rsidR="0012398C" w:rsidRPr="00D17DC4">
        <w:t xml:space="preserve">ков министерства внутренних дел. </w:t>
      </w:r>
    </w:p>
    <w:p w:rsidR="0012398C" w:rsidRPr="00D17DC4" w:rsidRDefault="00493780" w:rsidP="005D23F0">
      <w:pPr>
        <w:pStyle w:val="SingleTxtGR"/>
      </w:pPr>
      <w:r>
        <w:t>34.</w:t>
      </w:r>
      <w:r>
        <w:tab/>
      </w:r>
      <w:r w:rsidR="0012398C" w:rsidRPr="00D17DC4">
        <w:t xml:space="preserve">Согласно статье 27 Конституции Туркменистана </w:t>
      </w:r>
      <w:r w:rsidR="0012398C">
        <w:t xml:space="preserve">от </w:t>
      </w:r>
      <w:r w:rsidR="0012398C" w:rsidRPr="00D17DC4">
        <w:t>26</w:t>
      </w:r>
      <w:r w:rsidR="0012398C">
        <w:t xml:space="preserve"> сентября </w:t>
      </w:r>
      <w:r w:rsidR="0012398C" w:rsidRPr="00D17DC4">
        <w:t>2008</w:t>
      </w:r>
      <w:r w:rsidR="0012398C">
        <w:t xml:space="preserve"> года</w:t>
      </w:r>
      <w:r w:rsidR="0012398C" w:rsidRPr="00D17DC4">
        <w:t xml:space="preserve"> родители или заменяющие их лица имеют право и обязаны воспитывать детей, заботиться об их здоровье, развитии, обучении, готовить к труду, прививать им культуру уважения к законам, историческим и национальным традициям. </w:t>
      </w:r>
    </w:p>
    <w:p w:rsidR="0012398C" w:rsidRPr="00D17DC4" w:rsidRDefault="00493780" w:rsidP="005D23F0">
      <w:pPr>
        <w:pStyle w:val="SingleTxtGR"/>
      </w:pPr>
      <w:r>
        <w:t>35.</w:t>
      </w:r>
      <w:r>
        <w:tab/>
      </w:r>
      <w:r w:rsidR="0012398C" w:rsidRPr="00D17DC4">
        <w:t>Для реализации прав детей на охрану здоровья в Туркменистане действ</w:t>
      </w:r>
      <w:r w:rsidR="0012398C" w:rsidRPr="00D17DC4">
        <w:t>у</w:t>
      </w:r>
      <w:r w:rsidR="0012398C" w:rsidRPr="00D17DC4">
        <w:t>ет структура учреждений здравоохранения, оказывающих лечебно-профилактическую помощь детям, представленную домами здоровья, детскими отделениями и госпиталями, центрами охраны здоровья матери и ребенка, п</w:t>
      </w:r>
      <w:r w:rsidR="0012398C" w:rsidRPr="00D17DC4">
        <w:t>е</w:t>
      </w:r>
      <w:r w:rsidR="0012398C" w:rsidRPr="00D17DC4">
        <w:t>ринатальными центрами "</w:t>
      </w:r>
      <w:proofErr w:type="spellStart"/>
      <w:r w:rsidR="0012398C" w:rsidRPr="00D17DC4">
        <w:t>Эне</w:t>
      </w:r>
      <w:proofErr w:type="spellEnd"/>
      <w:r w:rsidR="0012398C" w:rsidRPr="00D17DC4">
        <w:t xml:space="preserve"> </w:t>
      </w:r>
      <w:proofErr w:type="spellStart"/>
      <w:r w:rsidR="0012398C" w:rsidRPr="00D17DC4">
        <w:t>мяхри</w:t>
      </w:r>
      <w:proofErr w:type="spellEnd"/>
      <w:r w:rsidR="0012398C">
        <w:t>"</w:t>
      </w:r>
      <w:r w:rsidR="0012398C" w:rsidRPr="00D17DC4">
        <w:t>, специализированными клиниками и це</w:t>
      </w:r>
      <w:r w:rsidR="0012398C" w:rsidRPr="00D17DC4">
        <w:t>н</w:t>
      </w:r>
      <w:r w:rsidR="0012398C" w:rsidRPr="00D17DC4">
        <w:t>трами высокотехнологических видов медицинской помощи детям, специализ</w:t>
      </w:r>
      <w:r w:rsidR="0012398C" w:rsidRPr="00D17DC4">
        <w:t>и</w:t>
      </w:r>
      <w:r w:rsidR="0012398C" w:rsidRPr="00D17DC4">
        <w:t xml:space="preserve">рованными детскими садами и школами, домами ребенка, детскими молочными кухнями (которые обеспечивают детей с момента рождения до 1 года, а также детей с затяжными формами заболевания и хронической патологией до 2 лет). </w:t>
      </w:r>
    </w:p>
    <w:p w:rsidR="0012398C" w:rsidRPr="00D17DC4" w:rsidRDefault="00493780" w:rsidP="005D23F0">
      <w:pPr>
        <w:pStyle w:val="SingleTxtGR"/>
      </w:pPr>
      <w:r>
        <w:t>36.</w:t>
      </w:r>
      <w:r>
        <w:tab/>
      </w:r>
      <w:r w:rsidR="0012398C" w:rsidRPr="00D17DC4">
        <w:t>В целях наилучшего обеспечения детей медицинской помощью в системе здравоохранения опережающее развитие получает служба охраны матери и р</w:t>
      </w:r>
      <w:r w:rsidR="0012398C" w:rsidRPr="00D17DC4">
        <w:t>е</w:t>
      </w:r>
      <w:r w:rsidR="0012398C" w:rsidRPr="00D17DC4">
        <w:t>бенка, включая медицинские технологии, направленные на снижение матери</w:t>
      </w:r>
      <w:r w:rsidR="0012398C" w:rsidRPr="00D17DC4">
        <w:t>н</w:t>
      </w:r>
      <w:r w:rsidR="0012398C" w:rsidRPr="00D17DC4">
        <w:t>ской, младенческой и детской смертности, профилактику детской инвалидности (</w:t>
      </w:r>
      <w:proofErr w:type="spellStart"/>
      <w:r w:rsidR="0012398C" w:rsidRPr="00D17DC4">
        <w:t>пренатальная</w:t>
      </w:r>
      <w:proofErr w:type="spellEnd"/>
      <w:r w:rsidR="0012398C" w:rsidRPr="00D17DC4">
        <w:t xml:space="preserve"> диагностика, медико-генетическое консультирование, реаним</w:t>
      </w:r>
      <w:r w:rsidR="0012398C" w:rsidRPr="00D17DC4">
        <w:t>а</w:t>
      </w:r>
      <w:r w:rsidR="0012398C" w:rsidRPr="00D17DC4">
        <w:t>ция и интенсивная терапия, выхаживание недоношенных и больных новоро</w:t>
      </w:r>
      <w:r w:rsidR="0012398C" w:rsidRPr="00D17DC4">
        <w:t>ж</w:t>
      </w:r>
      <w:r w:rsidR="0012398C" w:rsidRPr="00D17DC4">
        <w:t>денных детей, а также развитие служб реабилитационной помощи различных типов, иммунопрофилактика).</w:t>
      </w:r>
    </w:p>
    <w:p w:rsidR="0012398C" w:rsidRPr="00D17DC4" w:rsidRDefault="00493780" w:rsidP="005D23F0">
      <w:pPr>
        <w:pStyle w:val="SingleTxtGR"/>
      </w:pPr>
      <w:r>
        <w:t>37.</w:t>
      </w:r>
      <w:r>
        <w:tab/>
      </w:r>
      <w:r w:rsidR="0012398C" w:rsidRPr="00D17DC4">
        <w:t>Многодетным семьям, детям, лишившимся родителей, предоставляются дополнительные поддержка и льготы из государстве</w:t>
      </w:r>
      <w:r w:rsidR="0012398C">
        <w:t>нных и общественных средств (статья</w:t>
      </w:r>
      <w:r w:rsidR="0012398C" w:rsidRPr="00D17DC4">
        <w:t xml:space="preserve"> 37 Конституции Туркменистана). </w:t>
      </w:r>
    </w:p>
    <w:p w:rsidR="0012398C" w:rsidRPr="00D17DC4" w:rsidRDefault="00493780" w:rsidP="005D23F0">
      <w:pPr>
        <w:pStyle w:val="SingleTxtGR"/>
      </w:pPr>
      <w:r>
        <w:t>38.</w:t>
      </w:r>
      <w:r>
        <w:tab/>
      </w:r>
      <w:r w:rsidR="0012398C" w:rsidRPr="00D17DC4">
        <w:t>Согласно Кодекс</w:t>
      </w:r>
      <w:r w:rsidR="0012398C">
        <w:t>у</w:t>
      </w:r>
      <w:r w:rsidR="0012398C" w:rsidRPr="00D17DC4">
        <w:t xml:space="preserve"> Туркменистана "О социальном обеспечении</w:t>
      </w:r>
      <w:r w:rsidR="0012398C">
        <w:t>" от 17</w:t>
      </w:r>
      <w:r w:rsidR="006E2491">
        <w:t> </w:t>
      </w:r>
      <w:r w:rsidR="0012398C">
        <w:t xml:space="preserve">марта </w:t>
      </w:r>
      <w:r w:rsidR="0012398C" w:rsidRPr="00D17DC4">
        <w:t>2007</w:t>
      </w:r>
      <w:r w:rsidR="0012398C">
        <w:t xml:space="preserve"> года</w:t>
      </w:r>
      <w:r w:rsidR="0012398C" w:rsidRPr="00D17DC4">
        <w:t xml:space="preserve"> предусмотрено государственное пособие по потере ко</w:t>
      </w:r>
      <w:r w:rsidR="0012398C" w:rsidRPr="00D17DC4">
        <w:t>р</w:t>
      </w:r>
      <w:r w:rsidR="0012398C" w:rsidRPr="00D17DC4">
        <w:t>мильца. Право на государственное пособие по потере кормильца имеют дети (в том числе ус</w:t>
      </w:r>
      <w:r w:rsidR="0012398C" w:rsidRPr="00D17DC4">
        <w:t>ы</w:t>
      </w:r>
      <w:r w:rsidR="0012398C" w:rsidRPr="00D17DC4">
        <w:t>новленные, пасынки, падчерицы), братья, сестры и внуки, не достигшие 18 лет, или старше этого возраста, если они стали инвалидами до достижения 18 лет, при этом братья, сестры и внуки - если они не имеют труд</w:t>
      </w:r>
      <w:r w:rsidR="0012398C" w:rsidRPr="00D17DC4">
        <w:t>о</w:t>
      </w:r>
      <w:r w:rsidR="0012398C" w:rsidRPr="00D17DC4">
        <w:t>способных родит</w:t>
      </w:r>
      <w:r w:rsidR="0012398C" w:rsidRPr="00D17DC4">
        <w:t>е</w:t>
      </w:r>
      <w:r w:rsidR="0012398C" w:rsidRPr="00D17DC4">
        <w:t>лей (ст</w:t>
      </w:r>
      <w:r w:rsidR="0012398C">
        <w:t>атьи 94 и</w:t>
      </w:r>
      <w:r w:rsidR="0012398C" w:rsidRPr="00D17DC4">
        <w:t xml:space="preserve"> 95 Кодекса).</w:t>
      </w:r>
    </w:p>
    <w:p w:rsidR="0012398C" w:rsidRPr="008038F6" w:rsidRDefault="0012398C" w:rsidP="005D23F0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4</w:t>
      </w:r>
    </w:p>
    <w:p w:rsidR="0012398C" w:rsidRPr="00D17DC4" w:rsidRDefault="00493780" w:rsidP="005D23F0">
      <w:pPr>
        <w:pStyle w:val="SingleTxtGR"/>
      </w:pPr>
      <w:r>
        <w:t>39.</w:t>
      </w:r>
      <w:r>
        <w:tab/>
      </w:r>
      <w:r w:rsidR="0012398C" w:rsidRPr="00D17DC4">
        <w:t>Туркменистан разделяет цели и принципы мирового сообщества, соде</w:t>
      </w:r>
      <w:r w:rsidR="0012398C" w:rsidRPr="00D17DC4">
        <w:t>р</w:t>
      </w:r>
      <w:r w:rsidR="0012398C" w:rsidRPr="00D17DC4">
        <w:t xml:space="preserve">жащиеся в итоговом документе </w:t>
      </w:r>
      <w:r w:rsidR="0012398C">
        <w:t>двадцать седьмой</w:t>
      </w:r>
      <w:r w:rsidR="0012398C" w:rsidRPr="00D17DC4">
        <w:t xml:space="preserve"> специальной сессии Г</w:t>
      </w:r>
      <w:r w:rsidR="0012398C">
        <w:t>ен</w:t>
      </w:r>
      <w:r w:rsidR="0012398C">
        <w:t>е</w:t>
      </w:r>
      <w:r w:rsidR="0012398C">
        <w:t xml:space="preserve">ральной </w:t>
      </w:r>
      <w:r w:rsidR="0012398C" w:rsidRPr="00D17DC4">
        <w:t>А</w:t>
      </w:r>
      <w:r w:rsidR="0012398C">
        <w:t>ссамблеи Организации Объединенных Наций</w:t>
      </w:r>
      <w:r w:rsidR="0012398C" w:rsidRPr="00D17DC4">
        <w:t xml:space="preserve"> по положению детей "Мир, пригодный для жизни детей</w:t>
      </w:r>
      <w:r w:rsidR="0012398C">
        <w:t>"</w:t>
      </w:r>
      <w:r w:rsidR="0012398C" w:rsidRPr="00D17DC4">
        <w:t>, в Туркменистане принимаются законод</w:t>
      </w:r>
      <w:r w:rsidR="0012398C" w:rsidRPr="00D17DC4">
        <w:t>а</w:t>
      </w:r>
      <w:r w:rsidR="0012398C" w:rsidRPr="00D17DC4">
        <w:t>тельные, административные и другие меры для осуществления норм, опред</w:t>
      </w:r>
      <w:r w:rsidR="0012398C" w:rsidRPr="00D17DC4">
        <w:t>е</w:t>
      </w:r>
      <w:r w:rsidR="0012398C" w:rsidRPr="00D17DC4">
        <w:t>ленных ст</w:t>
      </w:r>
      <w:r w:rsidR="0012398C">
        <w:t>ат</w:t>
      </w:r>
      <w:r w:rsidR="0012398C">
        <w:t>ь</w:t>
      </w:r>
      <w:r w:rsidR="0012398C">
        <w:t xml:space="preserve">ей </w:t>
      </w:r>
      <w:r w:rsidR="0012398C" w:rsidRPr="00D17DC4">
        <w:t>4 Конвенци</w:t>
      </w:r>
      <w:r w:rsidR="0012398C">
        <w:t>и</w:t>
      </w:r>
      <w:r w:rsidR="0012398C" w:rsidRPr="00D17DC4">
        <w:t>.</w:t>
      </w:r>
    </w:p>
    <w:p w:rsidR="0012398C" w:rsidRPr="00D17DC4" w:rsidRDefault="00493780" w:rsidP="005D23F0">
      <w:pPr>
        <w:pStyle w:val="SingleTxtGR"/>
      </w:pPr>
      <w:r>
        <w:t>40.</w:t>
      </w:r>
      <w:r>
        <w:tab/>
      </w:r>
      <w:r w:rsidR="0012398C" w:rsidRPr="00D17DC4">
        <w:t>Информация о национальном законодательстве по обеспечению выпо</w:t>
      </w:r>
      <w:r w:rsidR="0012398C" w:rsidRPr="00D17DC4">
        <w:t>л</w:t>
      </w:r>
      <w:r w:rsidR="0012398C" w:rsidRPr="00D17DC4">
        <w:t>нения Конвенции о правах ребенка, принятом до 2005 г</w:t>
      </w:r>
      <w:r w:rsidR="0012398C">
        <w:t>ода,</w:t>
      </w:r>
      <w:r w:rsidR="0012398C" w:rsidRPr="00D17DC4">
        <w:t xml:space="preserve"> содержится в пе</w:t>
      </w:r>
      <w:r w:rsidR="0012398C" w:rsidRPr="00D17DC4">
        <w:t>р</w:t>
      </w:r>
      <w:r w:rsidR="0012398C" w:rsidRPr="00D17DC4">
        <w:t>воначальном докладе и в приложении к нему.</w:t>
      </w:r>
    </w:p>
    <w:p w:rsidR="0012398C" w:rsidRPr="00D17DC4" w:rsidRDefault="00493780" w:rsidP="005D23F0">
      <w:pPr>
        <w:pStyle w:val="SingleTxtGR"/>
      </w:pPr>
      <w:r>
        <w:t>41.</w:t>
      </w:r>
      <w:r>
        <w:tab/>
      </w:r>
      <w:r w:rsidR="0012398C" w:rsidRPr="00D17DC4">
        <w:t xml:space="preserve">Постановлением Народного </w:t>
      </w:r>
      <w:r w:rsidR="0012398C">
        <w:t>с</w:t>
      </w:r>
      <w:r w:rsidR="0012398C" w:rsidRPr="00D17DC4">
        <w:t>овета Туркменистана от 25 октября 2006 г</w:t>
      </w:r>
      <w:r w:rsidR="0012398C" w:rsidRPr="00D17DC4">
        <w:t>о</w:t>
      </w:r>
      <w:r w:rsidR="0012398C" w:rsidRPr="00D17DC4">
        <w:t>да бесплатное пользование гражданами природным газом, электроэнергией, питьевой водой и солью продлено до 2030 года. Минимальная плата установл</w:t>
      </w:r>
      <w:r w:rsidR="0012398C" w:rsidRPr="00D17DC4">
        <w:t>е</w:t>
      </w:r>
      <w:r w:rsidR="0012398C" w:rsidRPr="00D17DC4">
        <w:t>на за коммунальные услуги, пользование телефоном и общественным тран</w:t>
      </w:r>
      <w:r w:rsidR="0012398C" w:rsidRPr="00D17DC4">
        <w:t>с</w:t>
      </w:r>
      <w:r w:rsidR="0012398C" w:rsidRPr="00D17DC4">
        <w:t>портом.</w:t>
      </w:r>
    </w:p>
    <w:p w:rsidR="0012398C" w:rsidRPr="00D17DC4" w:rsidRDefault="00493780" w:rsidP="005D23F0">
      <w:pPr>
        <w:pStyle w:val="SingleTxtGR"/>
      </w:pPr>
      <w:r>
        <w:t>42.</w:t>
      </w:r>
      <w:r>
        <w:tab/>
      </w:r>
      <w:r w:rsidR="0012398C" w:rsidRPr="00D17DC4">
        <w:t>В качестве действенного инструмента государственного управления сф</w:t>
      </w:r>
      <w:r w:rsidR="0012398C" w:rsidRPr="00D17DC4">
        <w:t>е</w:t>
      </w:r>
      <w:r w:rsidR="0012398C" w:rsidRPr="00D17DC4">
        <w:t xml:space="preserve">рой занятости и процессов на рынке труда выступает Национальная программа </w:t>
      </w:r>
      <w:r w:rsidR="0012398C">
        <w:t>"</w:t>
      </w:r>
      <w:r w:rsidR="0012398C" w:rsidRPr="00D17DC4">
        <w:t>Стратегия экономического, политического и культурного развития Туркмен</w:t>
      </w:r>
      <w:r w:rsidR="0012398C" w:rsidRPr="00D17DC4">
        <w:t>и</w:t>
      </w:r>
      <w:r w:rsidR="0012398C" w:rsidRPr="00D17DC4">
        <w:t>стана на период до 2030 года</w:t>
      </w:r>
      <w:r w:rsidR="0012398C">
        <w:t>"</w:t>
      </w:r>
      <w:r w:rsidR="0012398C" w:rsidRPr="00D17DC4">
        <w:t xml:space="preserve">. </w:t>
      </w:r>
    </w:p>
    <w:p w:rsidR="0012398C" w:rsidRPr="00D17DC4" w:rsidRDefault="00493780" w:rsidP="005D23F0">
      <w:pPr>
        <w:pStyle w:val="SingleTxtGR"/>
      </w:pPr>
      <w:r>
        <w:t>43.</w:t>
      </w:r>
      <w:r>
        <w:tab/>
      </w:r>
      <w:r w:rsidR="0012398C" w:rsidRPr="00D17DC4">
        <w:t>На создание в сельских районах современной социально-экономической инфраструктуры направлена широкомасштабная Национальная программа Пр</w:t>
      </w:r>
      <w:r w:rsidR="0012398C" w:rsidRPr="00D17DC4">
        <w:t>е</w:t>
      </w:r>
      <w:r w:rsidR="0012398C" w:rsidRPr="00D17DC4">
        <w:t>зидента Туркменистана по преобразованию социально-бытовых условий нас</w:t>
      </w:r>
      <w:r w:rsidR="0012398C" w:rsidRPr="00D17DC4">
        <w:t>е</w:t>
      </w:r>
      <w:r w:rsidR="0012398C" w:rsidRPr="00D17DC4">
        <w:t xml:space="preserve">ления сел, поселков, городов </w:t>
      </w:r>
      <w:proofErr w:type="spellStart"/>
      <w:r w:rsidR="0012398C" w:rsidRPr="00D17DC4">
        <w:t>этрапов</w:t>
      </w:r>
      <w:proofErr w:type="spellEnd"/>
      <w:r w:rsidR="0012398C" w:rsidRPr="00D17DC4">
        <w:t xml:space="preserve"> и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центров на период до 2020 года. На реализацию этой программы выделено капитальных вложений на о</w:t>
      </w:r>
      <w:r w:rsidR="0012398C" w:rsidRPr="00D17DC4">
        <w:t>б</w:t>
      </w:r>
      <w:r w:rsidR="0012398C" w:rsidRPr="00D17DC4">
        <w:t>щую сумму около 4 млрд. долл</w:t>
      </w:r>
      <w:r w:rsidR="0012398C">
        <w:t>.</w:t>
      </w:r>
      <w:r w:rsidR="0012398C" w:rsidRPr="00D17DC4">
        <w:t xml:space="preserve"> США. </w:t>
      </w:r>
    </w:p>
    <w:p w:rsidR="0012398C" w:rsidRPr="00D17DC4" w:rsidRDefault="00493780" w:rsidP="005D23F0">
      <w:pPr>
        <w:pStyle w:val="SingleTxtGR"/>
      </w:pPr>
      <w:r>
        <w:t>44.</w:t>
      </w:r>
      <w:r>
        <w:tab/>
      </w:r>
      <w:r w:rsidR="0012398C" w:rsidRPr="00D17DC4">
        <w:t>В настоящее время ведется работа по разработке Национального плана действий в интересах детей, цель которого заключается в осуществлении при</w:t>
      </w:r>
      <w:r w:rsidR="0012398C" w:rsidRPr="00D17DC4">
        <w:t>н</w:t>
      </w:r>
      <w:r w:rsidR="0012398C" w:rsidRPr="00D17DC4">
        <w:t>ципов и положений Конвенции с уч</w:t>
      </w:r>
      <w:r w:rsidR="00EC7030">
        <w:t>е</w:t>
      </w:r>
      <w:r w:rsidR="0012398C" w:rsidRPr="00D17DC4">
        <w:t xml:space="preserve">том итогового документа </w:t>
      </w:r>
      <w:r w:rsidR="0012398C">
        <w:t>"</w:t>
      </w:r>
      <w:r w:rsidR="0012398C" w:rsidRPr="00D17DC4">
        <w:t>Мир, пригодный для жизни детей</w:t>
      </w:r>
      <w:r w:rsidR="0012398C">
        <w:t>"</w:t>
      </w:r>
      <w:r w:rsidR="0012398C" w:rsidRPr="00D17DC4">
        <w:t>.</w:t>
      </w:r>
    </w:p>
    <w:p w:rsidR="0012398C" w:rsidRPr="00D17DC4" w:rsidRDefault="00493780" w:rsidP="005D23F0">
      <w:pPr>
        <w:pStyle w:val="SingleTxtGR"/>
      </w:pPr>
      <w:r>
        <w:t>45.</w:t>
      </w:r>
      <w:r>
        <w:tab/>
      </w:r>
      <w:r w:rsidR="0012398C">
        <w:t xml:space="preserve">С </w:t>
      </w:r>
      <w:r w:rsidR="0012398C" w:rsidRPr="00D17DC4">
        <w:t xml:space="preserve">30 ноября </w:t>
      </w:r>
      <w:r w:rsidR="0012398C">
        <w:t>по</w:t>
      </w:r>
      <w:r w:rsidR="0012398C" w:rsidRPr="00D17DC4">
        <w:t xml:space="preserve"> 1 декабря 2010 года при содействии Представительства </w:t>
      </w:r>
      <w:r w:rsidR="0012398C" w:rsidRPr="009C3E66">
        <w:t>ЮНИСЕФ</w:t>
      </w:r>
      <w:r w:rsidR="0012398C" w:rsidRPr="00D17DC4">
        <w:t xml:space="preserve"> в Туркменистане был проведен семинар с участием международного эксперта для представителей государственных структур и общественных объ</w:t>
      </w:r>
      <w:r w:rsidR="0012398C" w:rsidRPr="00D17DC4">
        <w:t>е</w:t>
      </w:r>
      <w:r w:rsidR="0012398C" w:rsidRPr="00D17DC4">
        <w:t>динений по вопросам подготовки Проекта Национального плана действий в и</w:t>
      </w:r>
      <w:r w:rsidR="0012398C" w:rsidRPr="00D17DC4">
        <w:t>н</w:t>
      </w:r>
      <w:r w:rsidR="0012398C" w:rsidRPr="00D17DC4">
        <w:t>тересах детей.</w:t>
      </w:r>
    </w:p>
    <w:p w:rsidR="0012398C" w:rsidRPr="00D17DC4" w:rsidRDefault="00493780" w:rsidP="005D23F0">
      <w:pPr>
        <w:pStyle w:val="SingleTxtGR"/>
      </w:pPr>
      <w:r>
        <w:t>46.</w:t>
      </w:r>
      <w:r>
        <w:tab/>
      </w:r>
      <w:r w:rsidR="0012398C" w:rsidRPr="00D17DC4">
        <w:t>За указанный период времени был принят ряд законодательных актов, направленных на обеспечение охраны прав и свобод граждан, в том числе, д</w:t>
      </w:r>
      <w:r w:rsidR="0012398C" w:rsidRPr="00D17DC4">
        <w:t>е</w:t>
      </w:r>
      <w:r w:rsidR="0012398C" w:rsidRPr="00D17DC4">
        <w:t xml:space="preserve">тей: Кодекс Туркменистана </w:t>
      </w:r>
      <w:r w:rsidR="0012398C">
        <w:t>"</w:t>
      </w:r>
      <w:r w:rsidR="0012398C" w:rsidRPr="00D17DC4">
        <w:t>О социальном обеспечении</w:t>
      </w:r>
      <w:r w:rsidR="0012398C">
        <w:t>"</w:t>
      </w:r>
      <w:r w:rsidR="0012398C" w:rsidRPr="00D17DC4">
        <w:t xml:space="preserve"> (17.03.2007</w:t>
      </w:r>
      <w:r w:rsidR="0012398C">
        <w:t> </w:t>
      </w:r>
      <w:r w:rsidR="0012398C" w:rsidRPr="00D17DC4">
        <w:t>г.), Труд</w:t>
      </w:r>
      <w:r w:rsidR="0012398C" w:rsidRPr="00D17DC4">
        <w:t>о</w:t>
      </w:r>
      <w:r w:rsidR="0012398C" w:rsidRPr="00D17DC4">
        <w:t xml:space="preserve">вой </w:t>
      </w:r>
      <w:r w:rsidR="0012398C">
        <w:t>к</w:t>
      </w:r>
      <w:r w:rsidR="0012398C" w:rsidRPr="00D17DC4">
        <w:t>одекс Туркменистана (18.04.2009</w:t>
      </w:r>
      <w:r w:rsidR="0012398C">
        <w:t> </w:t>
      </w:r>
      <w:r w:rsidR="0012398C" w:rsidRPr="00D17DC4">
        <w:t xml:space="preserve">г.), Санитарный </w:t>
      </w:r>
      <w:r w:rsidR="0012398C">
        <w:t>к</w:t>
      </w:r>
      <w:r w:rsidR="0012398C" w:rsidRPr="00D17DC4">
        <w:t>одекс Туркменистана (21.11.2009</w:t>
      </w:r>
      <w:r w:rsidR="0012398C">
        <w:t> </w:t>
      </w:r>
      <w:r w:rsidR="0012398C" w:rsidRPr="00D17DC4">
        <w:t xml:space="preserve">г.), Уголовно-процессуальный </w:t>
      </w:r>
      <w:r w:rsidR="0012398C">
        <w:t>к</w:t>
      </w:r>
      <w:r w:rsidR="0012398C" w:rsidRPr="00D17DC4">
        <w:t>одекс Туркменистана (18.04.2009</w:t>
      </w:r>
      <w:r w:rsidR="0012398C">
        <w:t> </w:t>
      </w:r>
      <w:r w:rsidR="0012398C" w:rsidRPr="00D17DC4">
        <w:t xml:space="preserve">г.), Уголовный </w:t>
      </w:r>
      <w:r w:rsidR="0012398C">
        <w:t>к</w:t>
      </w:r>
      <w:r w:rsidR="0012398C" w:rsidRPr="00D17DC4">
        <w:t>одекс Туркменистана (10.05.2010</w:t>
      </w:r>
      <w:r w:rsidR="0012398C">
        <w:t> </w:t>
      </w:r>
      <w:r w:rsidR="0012398C" w:rsidRPr="00D17DC4">
        <w:t>г.),</w:t>
      </w:r>
      <w:r w:rsidR="0012398C">
        <w:t xml:space="preserve"> </w:t>
      </w:r>
      <w:r w:rsidR="0012398C" w:rsidRPr="00D17DC4">
        <w:t xml:space="preserve">Уголовно-исполнительный </w:t>
      </w:r>
      <w:r w:rsidR="0012398C">
        <w:t>к</w:t>
      </w:r>
      <w:r w:rsidR="0012398C" w:rsidRPr="00D17DC4">
        <w:t>о</w:t>
      </w:r>
      <w:r w:rsidR="0012398C" w:rsidRPr="00D17DC4">
        <w:t>декс Туркменистана (25.03.2011</w:t>
      </w:r>
      <w:r w:rsidR="0012398C">
        <w:t> </w:t>
      </w:r>
      <w:r w:rsidR="0012398C" w:rsidRPr="00D17DC4">
        <w:t xml:space="preserve">г.), Законы Туркменистана </w:t>
      </w:r>
      <w:r w:rsidR="0012398C">
        <w:t>"</w:t>
      </w:r>
      <w:r w:rsidR="0012398C" w:rsidRPr="00D17DC4">
        <w:t>О борьбе с торго</w:t>
      </w:r>
      <w:r w:rsidR="0012398C" w:rsidRPr="00D17DC4">
        <w:t>в</w:t>
      </w:r>
      <w:r w:rsidR="0012398C" w:rsidRPr="00D17DC4">
        <w:t>лей людьми</w:t>
      </w:r>
      <w:r w:rsidR="0012398C">
        <w:t>"</w:t>
      </w:r>
      <w:r w:rsidR="0012398C" w:rsidRPr="00D17DC4">
        <w:t xml:space="preserve"> (14.12.2007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 суде</w:t>
      </w:r>
      <w:r w:rsidR="0012398C">
        <w:t>"</w:t>
      </w:r>
      <w:r w:rsidR="0012398C" w:rsidRPr="00D17DC4">
        <w:t xml:space="preserve"> (15.08.2009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 прокуратуре</w:t>
      </w:r>
      <w:r w:rsidR="0012398C">
        <w:t>"</w:t>
      </w:r>
      <w:r w:rsidR="0012398C" w:rsidRPr="00D17DC4">
        <w:t xml:space="preserve"> (15.08.2009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(15.08.2009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 культуре</w:t>
      </w:r>
      <w:r w:rsidR="0012398C">
        <w:t>"</w:t>
      </w:r>
      <w:r w:rsidR="0012398C" w:rsidRPr="00D17DC4">
        <w:t xml:space="preserve"> (12.03.2010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Об адвокатуре и адвокатской деятельности в Туркменистане</w:t>
      </w:r>
      <w:r w:rsidR="0012398C">
        <w:t>"</w:t>
      </w:r>
      <w:r w:rsidR="0012398C" w:rsidRPr="00D17DC4">
        <w:t xml:space="preserve"> (10.05.2010</w:t>
      </w:r>
      <w:r w:rsidR="0012398C">
        <w:t> </w:t>
      </w:r>
      <w:r w:rsidR="0012398C" w:rsidRPr="00D17DC4">
        <w:t>г.) и другие.</w:t>
      </w:r>
    </w:p>
    <w:p w:rsidR="0012398C" w:rsidRPr="00D17DC4" w:rsidRDefault="00493780" w:rsidP="005D23F0">
      <w:pPr>
        <w:pStyle w:val="SingleTxtGR"/>
      </w:pPr>
      <w:r>
        <w:t>47.</w:t>
      </w:r>
      <w:r>
        <w:tab/>
      </w:r>
      <w:r w:rsidR="0012398C" w:rsidRPr="00D17DC4">
        <w:t>Большое внимание в отчетный период уделяется мобилизации ресурсов для наиболее полного выполнения норм Конвенции. Государственный бюджет имеет социальную направленность. Согласно Закон</w:t>
      </w:r>
      <w:r w:rsidR="0012398C">
        <w:t>у</w:t>
      </w:r>
      <w:r w:rsidR="0012398C" w:rsidRPr="00D17DC4">
        <w:t xml:space="preserve"> Туркменистана </w:t>
      </w:r>
      <w:r w:rsidR="0012398C">
        <w:t>"</w:t>
      </w:r>
      <w:r w:rsidR="0012398C" w:rsidRPr="00D17DC4">
        <w:t>О гос</w:t>
      </w:r>
      <w:r w:rsidR="0012398C" w:rsidRPr="00D17DC4">
        <w:t>у</w:t>
      </w:r>
      <w:r w:rsidR="0012398C" w:rsidRPr="00D17DC4">
        <w:t>дарственном бюджете Туркменистана на 2011 год</w:t>
      </w:r>
      <w:r w:rsidR="0012398C">
        <w:t>",</w:t>
      </w:r>
      <w:r w:rsidR="0012398C" w:rsidRPr="00D17DC4">
        <w:t xml:space="preserve"> принятого 27 ноября 2010</w:t>
      </w:r>
      <w:r w:rsidR="006E2491">
        <w:t> </w:t>
      </w:r>
      <w:r w:rsidR="0012398C" w:rsidRPr="00D17DC4">
        <w:t>года, из общей суммы средств, выделяемых на финансирование общес</w:t>
      </w:r>
      <w:r w:rsidR="0012398C" w:rsidRPr="00D17DC4">
        <w:t>т</w:t>
      </w:r>
      <w:r w:rsidR="0012398C" w:rsidRPr="00D17DC4">
        <w:t>венных и социальных услуг, на сферу об</w:t>
      </w:r>
      <w:r w:rsidR="0012398C">
        <w:t>разования будет направлено 37,1%, здравоохранение – 12,2%</w:t>
      </w:r>
      <w:r w:rsidR="0012398C" w:rsidRPr="00D17DC4">
        <w:t>, культуру – 4,2</w:t>
      </w:r>
      <w:r w:rsidR="0012398C">
        <w:t>%</w:t>
      </w:r>
      <w:r w:rsidR="0012398C" w:rsidRPr="00D17DC4">
        <w:t>, систему государственного социал</w:t>
      </w:r>
      <w:r w:rsidR="0012398C" w:rsidRPr="00D17DC4">
        <w:t>ь</w:t>
      </w:r>
      <w:r w:rsidR="0012398C" w:rsidRPr="00D17DC4">
        <w:t xml:space="preserve">ного обеспечения </w:t>
      </w:r>
      <w:r w:rsidR="006E2491">
        <w:t xml:space="preserve">− </w:t>
      </w:r>
      <w:r w:rsidR="0012398C" w:rsidRPr="00D17DC4">
        <w:t>36,2</w:t>
      </w:r>
      <w:r w:rsidR="0012398C">
        <w:t>%</w:t>
      </w:r>
      <w:r w:rsidR="0012398C" w:rsidRPr="00D17DC4">
        <w:t>, финансирование жилищно-коммунального хозяйс</w:t>
      </w:r>
      <w:r w:rsidR="0012398C" w:rsidRPr="00D17DC4">
        <w:t>т</w:t>
      </w:r>
      <w:r w:rsidR="0012398C" w:rsidRPr="00D17DC4">
        <w:t>ва</w:t>
      </w:r>
      <w:r w:rsidR="006E2491">
        <w:t> −</w:t>
      </w:r>
      <w:r w:rsidR="0012398C" w:rsidRPr="00D17DC4">
        <w:t xml:space="preserve"> 10,1</w:t>
      </w:r>
      <w:r w:rsidR="0012398C">
        <w:t>%</w:t>
      </w:r>
      <w:r w:rsidR="0012398C" w:rsidRPr="00D17DC4">
        <w:t>. Значительное количество средств будет затрачено на дальнейшее повышение пенсий, пособий, стипендий.</w:t>
      </w:r>
    </w:p>
    <w:p w:rsidR="0012398C" w:rsidRPr="00D17DC4" w:rsidRDefault="00493780" w:rsidP="005D23F0">
      <w:pPr>
        <w:pStyle w:val="SingleTxtGR"/>
      </w:pPr>
      <w:r>
        <w:t>48.</w:t>
      </w:r>
      <w:r>
        <w:tab/>
      </w:r>
      <w:r w:rsidR="0012398C" w:rsidRPr="00D17DC4">
        <w:t>Государственная политика в сфере образования определяет в числе ва</w:t>
      </w:r>
      <w:r w:rsidR="0012398C" w:rsidRPr="00D17DC4">
        <w:t>ж</w:t>
      </w:r>
      <w:r w:rsidR="0012398C" w:rsidRPr="00D17DC4">
        <w:t>нейших приоритетов развития страны модернизацию образования, имеющую целью создание условий для реализации гражданами своих прав на образов</w:t>
      </w:r>
      <w:r w:rsidR="0012398C" w:rsidRPr="00D17DC4">
        <w:t>а</w:t>
      </w:r>
      <w:r w:rsidR="0012398C" w:rsidRPr="00D17DC4">
        <w:t>ние, по своей структуре и качеству соответствующее потребностям экономики и гра</w:t>
      </w:r>
      <w:r w:rsidR="0012398C" w:rsidRPr="00D17DC4">
        <w:t>ж</w:t>
      </w:r>
      <w:r w:rsidR="0012398C" w:rsidRPr="00D17DC4">
        <w:t xml:space="preserve">данского общества страны. </w:t>
      </w:r>
    </w:p>
    <w:p w:rsidR="0012398C" w:rsidRPr="00D17DC4" w:rsidRDefault="00493780" w:rsidP="005D23F0">
      <w:pPr>
        <w:pStyle w:val="SingleTxtGR"/>
      </w:pPr>
      <w:r>
        <w:t>49.</w:t>
      </w:r>
      <w:r>
        <w:tab/>
      </w:r>
      <w:r w:rsidR="0012398C" w:rsidRPr="00D17DC4">
        <w:t>За отчетный период проводилась работа по усилению мер на всех уро</w:t>
      </w:r>
      <w:r w:rsidR="0012398C" w:rsidRPr="00D17DC4">
        <w:t>в</w:t>
      </w:r>
      <w:r w:rsidR="0012398C" w:rsidRPr="00D17DC4">
        <w:t>нях по организации продуктивной деятельности детей, занятости их учебой, творчеством, физкультурной и спортом. Свидетельством внимания Президента Туркменистана к мерам помощи детям является награждение государственн</w:t>
      </w:r>
      <w:r w:rsidR="0012398C" w:rsidRPr="00D17DC4">
        <w:t>ы</w:t>
      </w:r>
      <w:r w:rsidR="0012398C" w:rsidRPr="00D17DC4">
        <w:t>ми наградами многодетных матерей, выделение из резервного фонда Президе</w:t>
      </w:r>
      <w:r w:rsidR="0012398C" w:rsidRPr="00D17DC4">
        <w:t>н</w:t>
      </w:r>
      <w:r w:rsidR="0012398C" w:rsidRPr="00D17DC4">
        <w:t>та средств для помощи детским домам для детей-сирот и детей-инвалидов.</w:t>
      </w:r>
    </w:p>
    <w:p w:rsidR="0012398C" w:rsidRPr="00D17DC4" w:rsidRDefault="00493780" w:rsidP="005D23F0">
      <w:pPr>
        <w:pStyle w:val="SingleTxtGR"/>
      </w:pPr>
      <w:r>
        <w:t>50.</w:t>
      </w:r>
      <w:r>
        <w:tab/>
      </w:r>
      <w:r w:rsidR="0012398C" w:rsidRPr="00D17DC4">
        <w:t>В регионах и на местах действуют общественные организации, которые реализуют – самостоятельно или при поддержке государственных органов вл</w:t>
      </w:r>
      <w:r w:rsidR="0012398C" w:rsidRPr="00D17DC4">
        <w:t>а</w:t>
      </w:r>
      <w:r w:rsidR="0012398C" w:rsidRPr="00D17DC4">
        <w:t>сти или местного самоуправления – программы, нацеленные на развитие защ</w:t>
      </w:r>
      <w:r w:rsidR="0012398C" w:rsidRPr="00D17DC4">
        <w:t>и</w:t>
      </w:r>
      <w:r w:rsidR="0012398C" w:rsidRPr="00D17DC4">
        <w:t>ты детей, оказание им необходимой помощи и поддержки, включая работу по профилактике наркомании, правовому просвещению, работу с детьми-инвалидами. Важно, что их деятельность сосредоточена в основном, по месту жительства семей с детьми, в результате чего она проводится эффективно и своевременно.</w:t>
      </w:r>
    </w:p>
    <w:p w:rsidR="0012398C" w:rsidRPr="00D17DC4" w:rsidRDefault="00493780" w:rsidP="005D23F0">
      <w:pPr>
        <w:pStyle w:val="SingleTxtGR"/>
      </w:pPr>
      <w:r>
        <w:t>51.</w:t>
      </w:r>
      <w:r>
        <w:tab/>
      </w:r>
      <w:r w:rsidR="0012398C" w:rsidRPr="00D17DC4">
        <w:t>Традиционно сохраняется тесное взаимодействие государственных орг</w:t>
      </w:r>
      <w:r w:rsidR="0012398C" w:rsidRPr="00D17DC4">
        <w:t>а</w:t>
      </w:r>
      <w:r w:rsidR="0012398C" w:rsidRPr="00D17DC4">
        <w:t xml:space="preserve">нов с профессиональными союзами, </w:t>
      </w:r>
      <w:r w:rsidR="0012398C">
        <w:t>Д</w:t>
      </w:r>
      <w:r w:rsidR="0012398C" w:rsidRPr="00D17DC4">
        <w:t xml:space="preserve">етским </w:t>
      </w:r>
      <w:r w:rsidR="0012398C">
        <w:t>ф</w:t>
      </w:r>
      <w:r w:rsidR="0012398C" w:rsidRPr="00D17DC4">
        <w:t>ондом, Национальным общес</w:t>
      </w:r>
      <w:r w:rsidR="0012398C" w:rsidRPr="00D17DC4">
        <w:t>т</w:t>
      </w:r>
      <w:r w:rsidR="0012398C" w:rsidRPr="00D17DC4">
        <w:t>вом Красного Полумесяца, Союзом молодежи Туркменистана, Союзом женщин Туркменистана.</w:t>
      </w:r>
    </w:p>
    <w:p w:rsidR="0012398C" w:rsidRPr="00D17DC4" w:rsidRDefault="00493780" w:rsidP="005D23F0">
      <w:pPr>
        <w:pStyle w:val="SingleTxtGR"/>
      </w:pPr>
      <w:r>
        <w:t>52.</w:t>
      </w:r>
      <w:r>
        <w:tab/>
      </w:r>
      <w:r w:rsidR="0012398C" w:rsidRPr="00D17DC4">
        <w:t xml:space="preserve">12 марта 2010 года был принят Закон Туркменистана </w:t>
      </w:r>
      <w:r w:rsidR="0012398C">
        <w:t>"</w:t>
      </w:r>
      <w:r w:rsidR="0012398C" w:rsidRPr="00D17DC4">
        <w:t>О культуре</w:t>
      </w:r>
      <w:r w:rsidR="0012398C">
        <w:t>"</w:t>
      </w:r>
      <w:r w:rsidR="0012398C" w:rsidRPr="00D17DC4">
        <w:t xml:space="preserve"> кот</w:t>
      </w:r>
      <w:r w:rsidR="0012398C" w:rsidRPr="00D17DC4">
        <w:t>о</w:t>
      </w:r>
      <w:r w:rsidR="0012398C" w:rsidRPr="00D17DC4">
        <w:t>рый регулирует общественные отношения в сфере создания, возрождения, с</w:t>
      </w:r>
      <w:r w:rsidR="0012398C" w:rsidRPr="00D17DC4">
        <w:t>о</w:t>
      </w:r>
      <w:r w:rsidR="0012398C" w:rsidRPr="00D17DC4">
        <w:t>хранения, развития, распространения и использования культуры народа Тур</w:t>
      </w:r>
      <w:r w:rsidR="0012398C" w:rsidRPr="00D17DC4">
        <w:t>к</w:t>
      </w:r>
      <w:r w:rsidR="0012398C" w:rsidRPr="00D17DC4">
        <w:t>менистана и направлен на обеспечение и защиту конституционных прав гра</w:t>
      </w:r>
      <w:r w:rsidR="0012398C" w:rsidRPr="00D17DC4">
        <w:t>ж</w:t>
      </w:r>
      <w:r w:rsidR="0012398C" w:rsidRPr="00D17DC4">
        <w:t>дан Туркменистана на участие в культурной жизни и доступ к культурным це</w:t>
      </w:r>
      <w:r w:rsidR="0012398C" w:rsidRPr="00D17DC4">
        <w:t>н</w:t>
      </w:r>
      <w:r w:rsidR="0012398C" w:rsidRPr="00D17DC4">
        <w:t>ностям; определяет правовые, экономические, социальные и организационные основы гос</w:t>
      </w:r>
      <w:r w:rsidR="0012398C" w:rsidRPr="00D17DC4">
        <w:t>у</w:t>
      </w:r>
      <w:r w:rsidR="0012398C" w:rsidRPr="00D17DC4">
        <w:t>дарственной политики в области культуры.</w:t>
      </w:r>
    </w:p>
    <w:p w:rsidR="0012398C" w:rsidRPr="008038F6" w:rsidRDefault="0012398C" w:rsidP="005D23F0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5</w:t>
      </w:r>
    </w:p>
    <w:p w:rsidR="0012398C" w:rsidRPr="008038F6" w:rsidRDefault="00184363" w:rsidP="005D23F0">
      <w:pPr>
        <w:pStyle w:val="SingleTxtGR"/>
      </w:pPr>
      <w:r>
        <w:t>53.</w:t>
      </w:r>
      <w:r>
        <w:tab/>
      </w:r>
      <w:r w:rsidR="0012398C" w:rsidRPr="00D17DC4">
        <w:t>На семье и родителях лежит основная обязанность и право по воспит</w:t>
      </w:r>
      <w:r w:rsidR="0012398C" w:rsidRPr="00D17DC4">
        <w:t>а</w:t>
      </w:r>
      <w:r w:rsidR="0012398C" w:rsidRPr="00D17DC4">
        <w:t>нию и защите детей. В действующем законодательстве Туркменистана право родителей руководить ребенком в соответствии с развивающимися способн</w:t>
      </w:r>
      <w:r w:rsidR="0012398C" w:rsidRPr="00D17DC4">
        <w:t>о</w:t>
      </w:r>
      <w:r w:rsidR="0012398C" w:rsidRPr="00D17DC4">
        <w:t xml:space="preserve">стями ребенка закреплено в Кодексе о браке и семье Туркменистана (глава 8 </w:t>
      </w:r>
      <w:r w:rsidR="0012398C">
        <w:t>"</w:t>
      </w:r>
      <w:r w:rsidR="0012398C" w:rsidRPr="00D17DC4">
        <w:t>Права и обязанности родителей по воспитанию детей</w:t>
      </w:r>
      <w:r w:rsidR="0012398C">
        <w:t>"</w:t>
      </w:r>
      <w:r w:rsidR="0012398C" w:rsidRPr="00D17DC4">
        <w:t xml:space="preserve">). </w:t>
      </w:r>
      <w:proofErr w:type="spellStart"/>
      <w:r w:rsidR="0012398C" w:rsidRPr="008038F6">
        <w:t>Подробная</w:t>
      </w:r>
      <w:proofErr w:type="spellEnd"/>
      <w:r w:rsidR="0012398C" w:rsidRPr="008038F6">
        <w:t xml:space="preserve"> </w:t>
      </w:r>
      <w:proofErr w:type="spellStart"/>
      <w:r w:rsidR="0012398C" w:rsidRPr="008038F6">
        <w:t>информ</w:t>
      </w:r>
      <w:r w:rsidR="0012398C" w:rsidRPr="008038F6">
        <w:t>а</w:t>
      </w:r>
      <w:r w:rsidR="0012398C" w:rsidRPr="008038F6">
        <w:t>ция</w:t>
      </w:r>
      <w:proofErr w:type="spellEnd"/>
      <w:r w:rsidR="0012398C" w:rsidRPr="008038F6">
        <w:t xml:space="preserve"> </w:t>
      </w:r>
      <w:proofErr w:type="spellStart"/>
      <w:r w:rsidR="0012398C" w:rsidRPr="008038F6">
        <w:t>по</w:t>
      </w:r>
      <w:proofErr w:type="spellEnd"/>
      <w:r w:rsidR="0012398C" w:rsidRPr="008038F6">
        <w:t xml:space="preserve"> </w:t>
      </w:r>
      <w:proofErr w:type="spellStart"/>
      <w:r w:rsidR="0012398C" w:rsidRPr="008038F6">
        <w:t>эт</w:t>
      </w:r>
      <w:r w:rsidR="0012398C" w:rsidRPr="008038F6">
        <w:t>о</w:t>
      </w:r>
      <w:r w:rsidR="0012398C" w:rsidRPr="008038F6">
        <w:t>му</w:t>
      </w:r>
      <w:proofErr w:type="spellEnd"/>
      <w:r w:rsidR="0012398C" w:rsidRPr="008038F6">
        <w:t xml:space="preserve"> </w:t>
      </w:r>
      <w:proofErr w:type="spellStart"/>
      <w:r w:rsidR="0012398C" w:rsidRPr="008038F6">
        <w:t>вопросу</w:t>
      </w:r>
      <w:proofErr w:type="spellEnd"/>
      <w:r w:rsidR="0012398C" w:rsidRPr="008038F6">
        <w:t xml:space="preserve"> </w:t>
      </w:r>
      <w:proofErr w:type="spellStart"/>
      <w:r w:rsidR="0012398C" w:rsidRPr="008038F6">
        <w:t>содержится</w:t>
      </w:r>
      <w:proofErr w:type="spellEnd"/>
      <w:r w:rsidR="0012398C" w:rsidRPr="008038F6">
        <w:t xml:space="preserve"> в </w:t>
      </w:r>
      <w:proofErr w:type="spellStart"/>
      <w:r w:rsidR="0012398C" w:rsidRPr="008038F6">
        <w:t>первоначальном</w:t>
      </w:r>
      <w:proofErr w:type="spellEnd"/>
      <w:r w:rsidR="0012398C" w:rsidRPr="008038F6">
        <w:t xml:space="preserve"> </w:t>
      </w:r>
      <w:proofErr w:type="spellStart"/>
      <w:r w:rsidR="0012398C" w:rsidRPr="008038F6">
        <w:t>докладе</w:t>
      </w:r>
      <w:proofErr w:type="spellEnd"/>
      <w:r w:rsidR="0012398C" w:rsidRPr="008038F6">
        <w:t>.</w:t>
      </w:r>
    </w:p>
    <w:p w:rsidR="0012398C" w:rsidRPr="00D17DC4" w:rsidRDefault="00184363" w:rsidP="005D23F0">
      <w:pPr>
        <w:pStyle w:val="SingleTxtGR"/>
      </w:pPr>
      <w:r>
        <w:t>54.</w:t>
      </w:r>
      <w:r>
        <w:tab/>
      </w:r>
      <w:r w:rsidR="0012398C" w:rsidRPr="00D17DC4">
        <w:t xml:space="preserve">В соответствии с пунктом 1 статьи 15 Закона Туркменистана </w:t>
      </w:r>
      <w:r w:rsidR="0012398C">
        <w:t>"</w:t>
      </w:r>
      <w:r w:rsidR="0012398C" w:rsidRPr="00D17DC4">
        <w:t>Об образ</w:t>
      </w:r>
      <w:r w:rsidR="0012398C" w:rsidRPr="00D17DC4">
        <w:t>о</w:t>
      </w:r>
      <w:r w:rsidR="0012398C" w:rsidRPr="00D17DC4">
        <w:t>вании</w:t>
      </w:r>
      <w:r w:rsidR="0012398C">
        <w:t>"</w:t>
      </w:r>
      <w:r w:rsidR="0012398C" w:rsidRPr="00D17DC4">
        <w:t xml:space="preserve"> родители (заменяющие их лица) обязаны заложить основы физического и интеллектуального развития личности ребенка в раннем детском возрасте, приобщить его к национальным и общечеловеческим духовным ценностям. </w:t>
      </w:r>
    </w:p>
    <w:p w:rsidR="0012398C" w:rsidRPr="00D17DC4" w:rsidRDefault="00184363" w:rsidP="005D23F0">
      <w:pPr>
        <w:pStyle w:val="SingleTxtGR"/>
      </w:pPr>
      <w:r>
        <w:t>55.</w:t>
      </w:r>
      <w:r>
        <w:tab/>
      </w:r>
      <w:r w:rsidR="0012398C" w:rsidRPr="00D17DC4">
        <w:t>Привлечение обучающихся, воспитанников образовательных учреждений без согласия обучающихся, воспитанников и их родителей (заменяющих их лиц) к труду, не предусмотренному образовательной программой, запрещается (пункт 10 ст</w:t>
      </w:r>
      <w:r w:rsidR="0012398C">
        <w:t>атьи</w:t>
      </w:r>
      <w:r w:rsidR="0012398C" w:rsidRPr="00D17DC4">
        <w:t xml:space="preserve"> 33 Закона).</w:t>
      </w:r>
    </w:p>
    <w:p w:rsidR="0012398C" w:rsidRPr="00D17DC4" w:rsidRDefault="00184363" w:rsidP="005D23F0">
      <w:pPr>
        <w:pStyle w:val="SingleTxtGR"/>
      </w:pPr>
      <w:r>
        <w:t>56.</w:t>
      </w:r>
      <w:r>
        <w:tab/>
      </w:r>
      <w:r w:rsidR="0012398C" w:rsidRPr="00D17DC4">
        <w:t>Родители (заменяющие их лица) имеют право и обязаны воспитывать д</w:t>
      </w:r>
      <w:r w:rsidR="0012398C" w:rsidRPr="00D17DC4">
        <w:t>е</w:t>
      </w:r>
      <w:r w:rsidR="0012398C" w:rsidRPr="00D17DC4">
        <w:t>тей, заботиться об их здоровье, развитии, обучении, готовить к труду, прививать им культуру уважения к законам, историческим и национальным традициям туркменского народа, а также имеют право выбирать формы получения образ</w:t>
      </w:r>
      <w:r w:rsidR="0012398C" w:rsidRPr="00D17DC4">
        <w:t>о</w:t>
      </w:r>
      <w:r w:rsidR="0012398C" w:rsidRPr="00D17DC4">
        <w:t>вания, образовательные учреждения, защищать законные права и интересы р</w:t>
      </w:r>
      <w:r w:rsidR="0012398C" w:rsidRPr="00D17DC4">
        <w:t>е</w:t>
      </w:r>
      <w:r w:rsidR="0012398C" w:rsidRPr="00D17DC4">
        <w:t>б</w:t>
      </w:r>
      <w:r w:rsidR="00EC7030">
        <w:t>е</w:t>
      </w:r>
      <w:r w:rsidR="0012398C" w:rsidRPr="00D17DC4">
        <w:t xml:space="preserve">нка, принимать участие в деятельности образовательного учреждения. </w:t>
      </w:r>
    </w:p>
    <w:p w:rsidR="0012398C" w:rsidRDefault="00184363" w:rsidP="005D23F0">
      <w:pPr>
        <w:pStyle w:val="SingleTxtGR"/>
      </w:pPr>
      <w:r>
        <w:t>57.</w:t>
      </w:r>
      <w:r>
        <w:tab/>
      </w:r>
      <w:r w:rsidR="0012398C" w:rsidRPr="00D17DC4">
        <w:t xml:space="preserve">Они обязаны обеспечить получение детьми общего среднего образования и выполнять требования устава образовательного учреждения. </w:t>
      </w:r>
    </w:p>
    <w:p w:rsidR="0012398C" w:rsidRPr="00D17DC4" w:rsidRDefault="00184363" w:rsidP="005D23F0">
      <w:pPr>
        <w:pStyle w:val="SingleTxtGR"/>
      </w:pPr>
      <w:r>
        <w:t>58.</w:t>
      </w:r>
      <w:r>
        <w:tab/>
      </w:r>
      <w:r w:rsidR="0012398C" w:rsidRPr="00D17DC4">
        <w:t>Родители (заменяющие их лица) обучающихся, воспитанников несут о</w:t>
      </w:r>
      <w:r w:rsidR="0012398C" w:rsidRPr="00D17DC4">
        <w:t>т</w:t>
      </w:r>
      <w:r w:rsidR="0012398C" w:rsidRPr="00D17DC4">
        <w:t xml:space="preserve">ветственность за их воспитание, получение ими образования в соответствии с законодательством Туркменистана. </w:t>
      </w:r>
    </w:p>
    <w:p w:rsidR="0012398C" w:rsidRPr="00D17DC4" w:rsidRDefault="00184363" w:rsidP="005D23F0">
      <w:pPr>
        <w:pStyle w:val="SingleTxtGR"/>
      </w:pPr>
      <w:r>
        <w:t>59.</w:t>
      </w:r>
      <w:r>
        <w:tab/>
      </w:r>
      <w:r w:rsidR="0012398C">
        <w:t>По итогам</w:t>
      </w:r>
      <w:r w:rsidR="0012398C" w:rsidRPr="00D17DC4">
        <w:t xml:space="preserve"> сплошн</w:t>
      </w:r>
      <w:r w:rsidR="0012398C">
        <w:t>ой</w:t>
      </w:r>
      <w:r w:rsidR="0012398C" w:rsidRPr="00D17DC4">
        <w:t xml:space="preserve"> перепис</w:t>
      </w:r>
      <w:r w:rsidR="0012398C">
        <w:t>и</w:t>
      </w:r>
      <w:r w:rsidR="0012398C" w:rsidRPr="00D17DC4">
        <w:t xml:space="preserve"> населения и жилого фонда Туркменист</w:t>
      </w:r>
      <w:r w:rsidR="0012398C" w:rsidRPr="00D17DC4">
        <w:t>а</w:t>
      </w:r>
      <w:r w:rsidR="0012398C" w:rsidRPr="00D17DC4">
        <w:t>на</w:t>
      </w:r>
      <w:r w:rsidR="0012398C">
        <w:t>, которая</w:t>
      </w:r>
      <w:r w:rsidR="0012398C" w:rsidRPr="00D17DC4">
        <w:t xml:space="preserve"> будет проведена в 2012 г</w:t>
      </w:r>
      <w:r w:rsidR="0012398C">
        <w:t>оду</w:t>
      </w:r>
      <w:r w:rsidR="0012398C" w:rsidRPr="00D17DC4">
        <w:t>, будут получены новые данные о с</w:t>
      </w:r>
      <w:r w:rsidR="0012398C" w:rsidRPr="00D17DC4">
        <w:t>е</w:t>
      </w:r>
      <w:r w:rsidR="0012398C" w:rsidRPr="00D17DC4">
        <w:t>мейной структуре.</w:t>
      </w:r>
    </w:p>
    <w:p w:rsidR="0012398C" w:rsidRPr="008038F6" w:rsidRDefault="0012398C" w:rsidP="005D23F0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6</w:t>
      </w:r>
    </w:p>
    <w:p w:rsidR="0012398C" w:rsidRPr="00D17DC4" w:rsidRDefault="00184363" w:rsidP="005D23F0">
      <w:pPr>
        <w:pStyle w:val="SingleTxtGR"/>
      </w:pPr>
      <w:r>
        <w:t>60.</w:t>
      </w:r>
      <w:r>
        <w:tab/>
      </w:r>
      <w:r w:rsidR="0012398C" w:rsidRPr="00D17DC4">
        <w:t>В Туркменистане сформирована комплексная система мер, направленная на обеспечение прав ребенка на жизнь, выживание и здоровое развитие ребе</w:t>
      </w:r>
      <w:r w:rsidR="0012398C" w:rsidRPr="00D17DC4">
        <w:t>н</w:t>
      </w:r>
      <w:r w:rsidR="0012398C" w:rsidRPr="00D17DC4">
        <w:t xml:space="preserve">ка. </w:t>
      </w:r>
    </w:p>
    <w:p w:rsidR="0012398C" w:rsidRPr="00D17DC4" w:rsidRDefault="00184363" w:rsidP="005D23F0">
      <w:pPr>
        <w:pStyle w:val="SingleTxtGR"/>
      </w:pPr>
      <w:r>
        <w:t>61.</w:t>
      </w:r>
      <w:r>
        <w:tab/>
      </w:r>
      <w:r w:rsidR="0012398C" w:rsidRPr="00D17DC4">
        <w:t>Каждый гражданин имеет право на жизнь, охрану здоровья и равный до</w:t>
      </w:r>
      <w:r w:rsidR="0012398C" w:rsidRPr="00D17DC4">
        <w:t>с</w:t>
      </w:r>
      <w:r w:rsidR="0012398C" w:rsidRPr="00D17DC4">
        <w:t>туп к услугам здравоохранения, включая бесплатное пользование сетью гос</w:t>
      </w:r>
      <w:r w:rsidR="0012398C" w:rsidRPr="00D17DC4">
        <w:t>у</w:t>
      </w:r>
      <w:r w:rsidR="0012398C" w:rsidRPr="00D17DC4">
        <w:t>дарственных медицинских учреждений (ст</w:t>
      </w:r>
      <w:r w:rsidR="0012398C">
        <w:t>атьи</w:t>
      </w:r>
      <w:r w:rsidR="0012398C" w:rsidRPr="00D17DC4">
        <w:t xml:space="preserve"> 22</w:t>
      </w:r>
      <w:r w:rsidR="0012398C">
        <w:t xml:space="preserve"> и </w:t>
      </w:r>
      <w:r w:rsidR="0012398C" w:rsidRPr="00D17DC4">
        <w:t>35 Конституции Туркмен</w:t>
      </w:r>
      <w:r w:rsidR="0012398C" w:rsidRPr="00D17DC4">
        <w:t>и</w:t>
      </w:r>
      <w:r w:rsidR="0012398C" w:rsidRPr="00D17DC4">
        <w:t>стана).</w:t>
      </w:r>
    </w:p>
    <w:p w:rsidR="0012398C" w:rsidRPr="00D17DC4" w:rsidRDefault="00184363" w:rsidP="005D23F0">
      <w:pPr>
        <w:pStyle w:val="SingleTxtGR"/>
      </w:pPr>
      <w:r>
        <w:t>62.</w:t>
      </w:r>
      <w:r>
        <w:tab/>
      </w:r>
      <w:r w:rsidR="0012398C" w:rsidRPr="00D17DC4">
        <w:t>Согласно глав</w:t>
      </w:r>
      <w:r w:rsidR="0012398C">
        <w:t>е</w:t>
      </w:r>
      <w:r w:rsidR="0012398C" w:rsidRPr="00D17DC4">
        <w:t xml:space="preserve"> 4 </w:t>
      </w:r>
      <w:r w:rsidR="0012398C">
        <w:t>"</w:t>
      </w:r>
      <w:r w:rsidR="0012398C" w:rsidRPr="00D17DC4">
        <w:t>Права граждан в области охраны здоровья</w:t>
      </w:r>
      <w:r w:rsidR="0012398C">
        <w:t>"</w:t>
      </w:r>
      <w:r w:rsidR="0012398C" w:rsidRPr="00D17DC4">
        <w:t xml:space="preserve"> Закона Туркменистана </w:t>
      </w:r>
      <w:r w:rsidR="0012398C">
        <w:t>"</w:t>
      </w:r>
      <w:r w:rsidR="0012398C" w:rsidRPr="00D17DC4">
        <w:t>Об охране здоровья граждан</w:t>
      </w:r>
      <w:r w:rsidR="0012398C">
        <w:t>"</w:t>
      </w:r>
      <w:r w:rsidR="0012398C" w:rsidRPr="00D17DC4">
        <w:t xml:space="preserve"> </w:t>
      </w:r>
      <w:r w:rsidR="0012398C">
        <w:t xml:space="preserve">от </w:t>
      </w:r>
      <w:r w:rsidR="0012398C" w:rsidRPr="00D17DC4">
        <w:t>25</w:t>
      </w:r>
      <w:r w:rsidR="0012398C">
        <w:t xml:space="preserve"> октября </w:t>
      </w:r>
      <w:r w:rsidR="0012398C" w:rsidRPr="00D17DC4">
        <w:t>2005</w:t>
      </w:r>
      <w:r w:rsidR="0012398C">
        <w:t xml:space="preserve"> года</w:t>
      </w:r>
      <w:r w:rsidR="0012398C" w:rsidRPr="00D17DC4">
        <w:t xml:space="preserve"> пред</w:t>
      </w:r>
      <w:r w:rsidR="0012398C" w:rsidRPr="00D17DC4">
        <w:t>у</w:t>
      </w:r>
      <w:r w:rsidR="0012398C" w:rsidRPr="00D17DC4">
        <w:t>смотрены меры по организации и проведению комплекса профилактических мероприятий (динамическое медицинское наблюдение за здоровыми детьми на дому, в дошкольных, школьных и лечебно-профилактических учреждениях, иммунизация, профилактические осмотры и диспансеризация), оказанию кв</w:t>
      </w:r>
      <w:r w:rsidR="0012398C" w:rsidRPr="00D17DC4">
        <w:t>а</w:t>
      </w:r>
      <w:r w:rsidR="0012398C" w:rsidRPr="00D17DC4">
        <w:t>лифицированной и специализированной медицинской помощи в соответству</w:t>
      </w:r>
      <w:r w:rsidR="0012398C" w:rsidRPr="00D17DC4">
        <w:t>ю</w:t>
      </w:r>
      <w:r w:rsidR="0012398C" w:rsidRPr="00D17DC4">
        <w:t>щих госпиталях; проведению восстановительного лечения, оказанию им соц</w:t>
      </w:r>
      <w:r w:rsidR="0012398C" w:rsidRPr="00D17DC4">
        <w:t>и</w:t>
      </w:r>
      <w:r w:rsidR="0012398C" w:rsidRPr="00D17DC4">
        <w:t>ально-правовой помощи, санитарно-гигиеническому образованию детей и пр</w:t>
      </w:r>
      <w:r w:rsidR="0012398C" w:rsidRPr="00D17DC4">
        <w:t>о</w:t>
      </w:r>
      <w:r w:rsidR="0012398C" w:rsidRPr="00D17DC4">
        <w:t>паганде здорового образа жизни, обучению подростков вопросам репродукти</w:t>
      </w:r>
      <w:r w:rsidR="0012398C" w:rsidRPr="00D17DC4">
        <w:t>в</w:t>
      </w:r>
      <w:r w:rsidR="0012398C" w:rsidRPr="00D17DC4">
        <w:t xml:space="preserve">ного здоровья. Этим аспектам </w:t>
      </w:r>
      <w:r w:rsidR="0012398C">
        <w:t>посвящена специальная статья 17</w:t>
      </w:r>
      <w:r w:rsidR="0012398C" w:rsidRPr="00D17DC4">
        <w:t xml:space="preserve"> </w:t>
      </w:r>
      <w:r w:rsidR="0012398C">
        <w:t>"</w:t>
      </w:r>
      <w:r w:rsidR="0012398C" w:rsidRPr="00D17DC4">
        <w:t>Право нес</w:t>
      </w:r>
      <w:r w:rsidR="0012398C" w:rsidRPr="00D17DC4">
        <w:t>о</w:t>
      </w:r>
      <w:r w:rsidR="0012398C" w:rsidRPr="00D17DC4">
        <w:t>вершеннолетних на о</w:t>
      </w:r>
      <w:r w:rsidR="0012398C" w:rsidRPr="00D17DC4">
        <w:t>х</w:t>
      </w:r>
      <w:r w:rsidR="0012398C" w:rsidRPr="00D17DC4">
        <w:t>рану здоровья</w:t>
      </w:r>
      <w:r w:rsidR="0012398C">
        <w:t>"</w:t>
      </w:r>
      <w:r w:rsidR="0012398C" w:rsidRPr="00D17DC4">
        <w:t xml:space="preserve"> вышеназванного Закона.</w:t>
      </w:r>
    </w:p>
    <w:p w:rsidR="0012398C" w:rsidRPr="00D17DC4" w:rsidRDefault="00184363" w:rsidP="005D23F0">
      <w:pPr>
        <w:pStyle w:val="SingleTxtGR"/>
      </w:pPr>
      <w:r>
        <w:t>63.</w:t>
      </w:r>
      <w:r>
        <w:tab/>
      </w:r>
      <w:r w:rsidR="0012398C" w:rsidRPr="00D17DC4">
        <w:t>В соответствии с законодательством о здравоохранении прерывание б</w:t>
      </w:r>
      <w:r w:rsidR="0012398C" w:rsidRPr="00D17DC4">
        <w:t>е</w:t>
      </w:r>
      <w:r w:rsidR="0012398C" w:rsidRPr="00D17DC4">
        <w:t>ременности сроком до 12 недель может осуществляться в медицинском учре</w:t>
      </w:r>
      <w:r w:rsidR="0012398C" w:rsidRPr="00D17DC4">
        <w:t>ж</w:t>
      </w:r>
      <w:r w:rsidR="0012398C" w:rsidRPr="00D17DC4">
        <w:t>дении по желанию женщины, после 12 недель – по медицинским и социальным показаниям (</w:t>
      </w:r>
      <w:r w:rsidR="0012398C">
        <w:t>статья</w:t>
      </w:r>
      <w:r w:rsidR="0012398C" w:rsidRPr="00D17DC4">
        <w:t xml:space="preserve"> 32 Закона). </w:t>
      </w:r>
    </w:p>
    <w:p w:rsidR="0012398C" w:rsidRPr="00ED5FE9" w:rsidRDefault="00184363" w:rsidP="005D23F0">
      <w:pPr>
        <w:pStyle w:val="SingleTxtGR"/>
      </w:pPr>
      <w:r>
        <w:t>64.</w:t>
      </w:r>
      <w:r>
        <w:tab/>
      </w:r>
      <w:r w:rsidR="0012398C" w:rsidRPr="00ED5FE9">
        <w:t>Важным условием достижения положительных результатов в организ</w:t>
      </w:r>
      <w:r w:rsidR="0012398C" w:rsidRPr="00ED5FE9">
        <w:t>а</w:t>
      </w:r>
      <w:r w:rsidR="0012398C" w:rsidRPr="00ED5FE9">
        <w:t>ции оказания медицинской помощи детям является реализация Программы г</w:t>
      </w:r>
      <w:r w:rsidR="0012398C" w:rsidRPr="00ED5FE9">
        <w:t>о</w:t>
      </w:r>
      <w:r w:rsidR="0012398C" w:rsidRPr="00ED5FE9">
        <w:t>сударственных гарантий обеспечения граждан Туркменистана бесплатной м</w:t>
      </w:r>
      <w:r w:rsidR="0012398C" w:rsidRPr="00ED5FE9">
        <w:t>е</w:t>
      </w:r>
      <w:r w:rsidR="0012398C" w:rsidRPr="00ED5FE9">
        <w:t>дицинской помощью, (Постановление кабинета министров № 6515 от 29.12.2003 г., приказ МЗ и МПТ № 33 2004 г. и № 43 от 12.04.2005 г.)</w:t>
      </w:r>
      <w:r w:rsidR="0012398C">
        <w:t>.</w:t>
      </w:r>
      <w:r w:rsidR="0012398C" w:rsidRPr="00ED5FE9">
        <w:t xml:space="preserve"> В рамках Программы все виды и объемы медицинской помощи, предоставляемой детям оказываются беспла</w:t>
      </w:r>
      <w:r w:rsidR="0012398C" w:rsidRPr="00ED5FE9">
        <w:t>т</w:t>
      </w:r>
      <w:r w:rsidR="0012398C" w:rsidRPr="00ED5FE9">
        <w:t xml:space="preserve">но за счет бюджета. </w:t>
      </w:r>
    </w:p>
    <w:p w:rsidR="0012398C" w:rsidRPr="00D17DC4" w:rsidRDefault="00184363" w:rsidP="005D23F0">
      <w:pPr>
        <w:pStyle w:val="SingleTxtGR"/>
      </w:pPr>
      <w:r>
        <w:t>65.</w:t>
      </w:r>
      <w:r>
        <w:tab/>
      </w:r>
      <w:r w:rsidR="0012398C" w:rsidRPr="00D17DC4">
        <w:t>В Туркменистане жизнеспособным считается ребенок, родившийся на 22</w:t>
      </w:r>
      <w:r w:rsidR="004128D6">
        <w:t> </w:t>
      </w:r>
      <w:r w:rsidR="0012398C" w:rsidRPr="00D17DC4">
        <w:t>н</w:t>
      </w:r>
      <w:r w:rsidR="0012398C" w:rsidRPr="00D17DC4">
        <w:t>е</w:t>
      </w:r>
      <w:r w:rsidR="0012398C" w:rsidRPr="00D17DC4">
        <w:t>деле беременности и более, имеющий массу тела 500,0 грамм и более (приказ МЗ и МП Туркменистана от 03.11.2006</w:t>
      </w:r>
      <w:r w:rsidR="0012398C">
        <w:t> </w:t>
      </w:r>
      <w:r w:rsidR="0012398C" w:rsidRPr="00D17DC4">
        <w:t>г. №</w:t>
      </w:r>
      <w:r w:rsidR="0012398C">
        <w:t> </w:t>
      </w:r>
      <w:r w:rsidR="0012398C" w:rsidRPr="00D17DC4">
        <w:t xml:space="preserve">217 </w:t>
      </w:r>
      <w:r w:rsidR="0012398C">
        <w:t>"</w:t>
      </w:r>
      <w:r w:rsidR="0012398C" w:rsidRPr="00D17DC4">
        <w:t>О внедрении в сист</w:t>
      </w:r>
      <w:r w:rsidR="0012398C" w:rsidRPr="00D17DC4">
        <w:t>е</w:t>
      </w:r>
      <w:r w:rsidR="0012398C" w:rsidRPr="00D17DC4">
        <w:t>му здравоохранения критериев живорождения и мертворождения рекоменд</w:t>
      </w:r>
      <w:r w:rsidR="0012398C" w:rsidRPr="00D17DC4">
        <w:t>о</w:t>
      </w:r>
      <w:r w:rsidR="0012398C" w:rsidRPr="00D17DC4">
        <w:t>ванных ВОЗ</w:t>
      </w:r>
      <w:r w:rsidR="0012398C">
        <w:t>"</w:t>
      </w:r>
      <w:r w:rsidR="0012398C" w:rsidRPr="00D17DC4">
        <w:t>). Для регистрации смерти детей, в том числе с указанием ее пр</w:t>
      </w:r>
      <w:r w:rsidR="0012398C" w:rsidRPr="00D17DC4">
        <w:t>и</w:t>
      </w:r>
      <w:r w:rsidR="0012398C" w:rsidRPr="00D17DC4">
        <w:t xml:space="preserve">чин, этим же приказом утверждены статистические формы: </w:t>
      </w:r>
      <w:r w:rsidR="0012398C">
        <w:t>"</w:t>
      </w:r>
      <w:r w:rsidR="0012398C" w:rsidRPr="00D17DC4">
        <w:t>Медицинское св</w:t>
      </w:r>
      <w:r w:rsidR="0012398C" w:rsidRPr="00D17DC4">
        <w:t>и</w:t>
      </w:r>
      <w:r w:rsidR="0012398C" w:rsidRPr="00D17DC4">
        <w:t>детельство о рождении</w:t>
      </w:r>
      <w:r w:rsidR="0012398C">
        <w:t>"</w:t>
      </w:r>
      <w:r w:rsidR="0012398C" w:rsidRPr="00D17DC4">
        <w:t xml:space="preserve"> (ф. №</w:t>
      </w:r>
      <w:r w:rsidR="0012398C">
        <w:t> </w:t>
      </w:r>
      <w:r w:rsidR="0012398C" w:rsidRPr="00D17DC4">
        <w:t xml:space="preserve">103/у), </w:t>
      </w:r>
      <w:r w:rsidR="0012398C">
        <w:t>"</w:t>
      </w:r>
      <w:r w:rsidR="0012398C" w:rsidRPr="00D17DC4">
        <w:t>Врачебное свидетельство о смерти</w:t>
      </w:r>
      <w:r w:rsidR="0012398C">
        <w:t>"</w:t>
      </w:r>
      <w:r w:rsidR="0012398C" w:rsidRPr="00D17DC4">
        <w:t xml:space="preserve"> (ф.</w:t>
      </w:r>
      <w:r w:rsidR="004128D6">
        <w:t> </w:t>
      </w:r>
      <w:r w:rsidR="0012398C">
        <w:t>№ </w:t>
      </w:r>
      <w:r w:rsidR="0012398C" w:rsidRPr="00D17DC4">
        <w:t xml:space="preserve">106/у), </w:t>
      </w:r>
      <w:r w:rsidR="0012398C">
        <w:t>"</w:t>
      </w:r>
      <w:r w:rsidR="0012398C" w:rsidRPr="00D17DC4">
        <w:t>Фельдшерское свидетельство о смерти</w:t>
      </w:r>
      <w:r w:rsidR="0012398C">
        <w:t>"</w:t>
      </w:r>
      <w:r w:rsidR="0012398C" w:rsidRPr="00D17DC4">
        <w:t xml:space="preserve"> (ф. </w:t>
      </w:r>
      <w:r w:rsidR="0012398C">
        <w:t>№ </w:t>
      </w:r>
      <w:r w:rsidR="0012398C" w:rsidRPr="00D17DC4">
        <w:t xml:space="preserve">106-1/у), </w:t>
      </w:r>
      <w:r w:rsidR="0012398C">
        <w:t>"</w:t>
      </w:r>
      <w:r w:rsidR="0012398C" w:rsidRPr="00D17DC4">
        <w:t>Мед</w:t>
      </w:r>
      <w:r w:rsidR="0012398C" w:rsidRPr="00D17DC4">
        <w:t>и</w:t>
      </w:r>
      <w:r w:rsidR="0012398C" w:rsidRPr="00D17DC4">
        <w:t>цинское свидетельство о перинатальной смерти</w:t>
      </w:r>
      <w:r w:rsidR="0012398C">
        <w:t>"</w:t>
      </w:r>
      <w:r w:rsidR="0012398C" w:rsidRPr="00D17DC4">
        <w:t xml:space="preserve"> (ф. </w:t>
      </w:r>
      <w:r w:rsidR="0012398C">
        <w:t>№ </w:t>
      </w:r>
      <w:r w:rsidR="0012398C" w:rsidRPr="00D17DC4">
        <w:t xml:space="preserve">106-2/у). Заполненные статистические формы о смерти представляются в </w:t>
      </w:r>
      <w:r w:rsidR="0012398C">
        <w:t>Отделы записей актов гра</w:t>
      </w:r>
      <w:r w:rsidR="0012398C">
        <w:t>ж</w:t>
      </w:r>
      <w:r w:rsidR="0012398C">
        <w:t>данского состояния (ЗАГС)</w:t>
      </w:r>
      <w:r w:rsidR="0012398C" w:rsidRPr="00D17DC4">
        <w:t xml:space="preserve">, Министерства </w:t>
      </w:r>
      <w:proofErr w:type="spellStart"/>
      <w:r w:rsidR="0012398C" w:rsidRPr="00D17DC4">
        <w:t>адалат</w:t>
      </w:r>
      <w:proofErr w:type="spellEnd"/>
      <w:r w:rsidR="0012398C" w:rsidRPr="00D17DC4">
        <w:t xml:space="preserve"> Туркменистана, откуда пер</w:t>
      </w:r>
      <w:r w:rsidR="0012398C" w:rsidRPr="00D17DC4">
        <w:t>е</w:t>
      </w:r>
      <w:r w:rsidR="0012398C" w:rsidRPr="00D17DC4">
        <w:t>даются в Государственный комитет по статистике, где по результатам их обр</w:t>
      </w:r>
      <w:r w:rsidR="0012398C" w:rsidRPr="00D17DC4">
        <w:t>а</w:t>
      </w:r>
      <w:r w:rsidR="0012398C" w:rsidRPr="00D17DC4">
        <w:t>ботки составляются отчеты по краткой номенклатуре причин смерти, основа</w:t>
      </w:r>
      <w:r w:rsidR="0012398C" w:rsidRPr="00D17DC4">
        <w:t>н</w:t>
      </w:r>
      <w:r w:rsidR="0012398C" w:rsidRPr="00D17DC4">
        <w:t>ной на Международной статистической классификации болезней, травм и пр</w:t>
      </w:r>
      <w:r w:rsidR="0012398C" w:rsidRPr="0017682A">
        <w:t>и</w:t>
      </w:r>
      <w:r w:rsidR="0012398C" w:rsidRPr="0017682A">
        <w:t>чин смерти Х пересмотра. Все случаи смерти детей в больничных условиях анализируются на врачебных конференц</w:t>
      </w:r>
      <w:r w:rsidR="0012398C" w:rsidRPr="00D17DC4">
        <w:t>иях, случаи смерти вне стационара – оцениваются суде</w:t>
      </w:r>
      <w:r w:rsidR="0012398C" w:rsidRPr="00D17DC4">
        <w:t>б</w:t>
      </w:r>
      <w:r w:rsidR="0012398C" w:rsidRPr="00D17DC4">
        <w:t xml:space="preserve">но-медицинской экспертизой. </w:t>
      </w:r>
    </w:p>
    <w:p w:rsidR="0012398C" w:rsidRPr="00D17DC4" w:rsidRDefault="00184363" w:rsidP="005D23F0">
      <w:pPr>
        <w:pStyle w:val="SingleTxtGR"/>
      </w:pPr>
      <w:r>
        <w:t>66.</w:t>
      </w:r>
      <w:r>
        <w:tab/>
      </w:r>
      <w:r w:rsidR="0012398C" w:rsidRPr="00D17DC4">
        <w:t>Учет и регистрация перинатальной смертности от 500 грамм позволяет рассмотреть вопросы качества оказания медицинской помощи, подготовки ка</w:t>
      </w:r>
      <w:r w:rsidR="0012398C" w:rsidRPr="00D17DC4">
        <w:t>д</w:t>
      </w:r>
      <w:r w:rsidR="0012398C" w:rsidRPr="00D17DC4">
        <w:t>ров, адекватность используемых рекомендаций и технологий. Позволяет орг</w:t>
      </w:r>
      <w:r w:rsidR="0012398C" w:rsidRPr="00D17DC4">
        <w:t>а</w:t>
      </w:r>
      <w:r w:rsidR="0012398C" w:rsidRPr="00D17DC4">
        <w:t>низовать комплекс мероприятий по оснащению оборудованием, подготовки кадров, медицинскими препаратами и расходным материалом, что позволит значител</w:t>
      </w:r>
      <w:r w:rsidR="0012398C" w:rsidRPr="00D17DC4">
        <w:t>ь</w:t>
      </w:r>
      <w:r w:rsidR="0012398C" w:rsidRPr="00D17DC4">
        <w:t xml:space="preserve">но улучшить перинатальную медицину. </w:t>
      </w:r>
    </w:p>
    <w:p w:rsidR="0012398C" w:rsidRPr="00D17DC4" w:rsidRDefault="00184363" w:rsidP="005D23F0">
      <w:pPr>
        <w:pStyle w:val="SingleTxtGR"/>
      </w:pPr>
      <w:r>
        <w:t>67.</w:t>
      </w:r>
      <w:r>
        <w:tab/>
      </w:r>
      <w:r w:rsidR="0012398C" w:rsidRPr="00D17DC4">
        <w:t>Всем детям, рожденным на 22 неделе и более, с массой тела 500 грамм и б</w:t>
      </w:r>
      <w:r w:rsidR="0012398C" w:rsidRPr="00D17DC4">
        <w:t>о</w:t>
      </w:r>
      <w:r w:rsidR="0012398C" w:rsidRPr="00D17DC4">
        <w:t>лее проводятся меры реанимации при условии наличия у них хотя бы одного признака живорождения (по определению В</w:t>
      </w:r>
      <w:r w:rsidR="0012398C">
        <w:t>семирной организации здравоохр</w:t>
      </w:r>
      <w:r w:rsidR="0012398C">
        <w:t>а</w:t>
      </w:r>
      <w:r w:rsidR="0012398C">
        <w:t>нения</w:t>
      </w:r>
      <w:r w:rsidR="0012398C" w:rsidRPr="00D17DC4">
        <w:t xml:space="preserve">). Для выхаживания и выживаемости глубоко недоношенных детей в Туркменистане госпиталя оснащаются современным </w:t>
      </w:r>
      <w:proofErr w:type="spellStart"/>
      <w:r w:rsidR="0012398C" w:rsidRPr="00D17DC4">
        <w:t>неонатальным</w:t>
      </w:r>
      <w:proofErr w:type="spellEnd"/>
      <w:r w:rsidR="0012398C" w:rsidRPr="00D17DC4">
        <w:t xml:space="preserve"> оборудов</w:t>
      </w:r>
      <w:r w:rsidR="0012398C" w:rsidRPr="00D17DC4">
        <w:t>а</w:t>
      </w:r>
      <w:r w:rsidR="0012398C" w:rsidRPr="00D17DC4">
        <w:t>нием и лекарственными препаратами, направленные на созревание функци</w:t>
      </w:r>
      <w:r w:rsidR="0012398C" w:rsidRPr="00D17DC4">
        <w:t>о</w:t>
      </w:r>
      <w:r w:rsidR="0012398C" w:rsidRPr="00D17DC4">
        <w:t xml:space="preserve">нальных систем незрелого младенца. </w:t>
      </w:r>
    </w:p>
    <w:p w:rsidR="0012398C" w:rsidRPr="00AE0460" w:rsidRDefault="00184363" w:rsidP="005D23F0">
      <w:pPr>
        <w:pStyle w:val="SingleTxtGR"/>
      </w:pPr>
      <w:r>
        <w:t>68.</w:t>
      </w:r>
      <w:r>
        <w:tab/>
      </w:r>
      <w:r w:rsidR="0012398C" w:rsidRPr="00D17DC4">
        <w:t>С 2006 года внедряется программа В</w:t>
      </w:r>
      <w:r w:rsidR="0012398C">
        <w:t>семирной организации здравоохр</w:t>
      </w:r>
      <w:r w:rsidR="0012398C">
        <w:t>а</w:t>
      </w:r>
      <w:r w:rsidR="0012398C">
        <w:t>нения</w:t>
      </w:r>
      <w:r w:rsidR="0012398C" w:rsidRPr="00D17DC4">
        <w:t xml:space="preserve"> </w:t>
      </w:r>
      <w:r w:rsidR="0012398C">
        <w:t>"</w:t>
      </w:r>
      <w:r w:rsidR="0012398C" w:rsidRPr="00D17DC4">
        <w:t>Первичная реанимация и уход за новорожденными</w:t>
      </w:r>
      <w:r w:rsidR="0012398C">
        <w:t>"</w:t>
      </w:r>
      <w:r w:rsidR="0012398C" w:rsidRPr="00D17DC4">
        <w:t>. С этой целью пер</w:t>
      </w:r>
      <w:r w:rsidR="0012398C" w:rsidRPr="00D17DC4">
        <w:t>е</w:t>
      </w:r>
      <w:r w:rsidR="0012398C" w:rsidRPr="00D17DC4">
        <w:t>смотрены методические рекомендации по интенсивной терапии и выхаживанию новорожденных с очень низкой и экстремально низкой массой тела при рожд</w:t>
      </w:r>
      <w:r w:rsidR="0012398C" w:rsidRPr="00D17DC4">
        <w:t>е</w:t>
      </w:r>
      <w:r w:rsidR="0012398C" w:rsidRPr="00D17DC4">
        <w:t>нии, внедрены единые стандарты первичной реанимационной помощи новор</w:t>
      </w:r>
      <w:r w:rsidR="0012398C" w:rsidRPr="00D17DC4">
        <w:t>о</w:t>
      </w:r>
      <w:r w:rsidR="0012398C" w:rsidRPr="00D17DC4">
        <w:t>жденному в родильном зале, приняты меры по укреплению служб реанимации и интенсивной терапии в родовспомогательных учреждениях, оснащению их современным оборудованием, а также меры по обеспечению выхаживания гл</w:t>
      </w:r>
      <w:r w:rsidR="0012398C" w:rsidRPr="00D17DC4">
        <w:t>у</w:t>
      </w:r>
      <w:r w:rsidR="0012398C" w:rsidRPr="00D17DC4">
        <w:t>боко недоношенных детей. По программе учебного курса подготовлены 5 н</w:t>
      </w:r>
      <w:r w:rsidR="0012398C" w:rsidRPr="00D17DC4">
        <w:t>а</w:t>
      </w:r>
      <w:r w:rsidR="0012398C" w:rsidRPr="00D17DC4">
        <w:t>циональных тренеров и на сегодняшний день обучено 60</w:t>
      </w:r>
      <w:r w:rsidR="0012398C">
        <w:t xml:space="preserve"> % </w:t>
      </w:r>
      <w:r w:rsidR="0012398C" w:rsidRPr="00D17DC4">
        <w:t>специалистов род</w:t>
      </w:r>
      <w:r w:rsidR="0012398C" w:rsidRPr="00D17DC4">
        <w:t>о</w:t>
      </w:r>
      <w:r w:rsidR="0012398C" w:rsidRPr="00D17DC4">
        <w:t xml:space="preserve">вспомогательных учреждений (врачи </w:t>
      </w:r>
      <w:proofErr w:type="spellStart"/>
      <w:r w:rsidR="0012398C" w:rsidRPr="00D17DC4">
        <w:t>неонатологи</w:t>
      </w:r>
      <w:proofErr w:type="spellEnd"/>
      <w:r w:rsidR="0012398C" w:rsidRPr="00D17DC4">
        <w:t>, акушер</w:t>
      </w:r>
      <w:r w:rsidR="0012398C">
        <w:t xml:space="preserve">ы-гинекологи, </w:t>
      </w:r>
      <w:r w:rsidR="0012398C" w:rsidRPr="00D17DC4">
        <w:t>ре</w:t>
      </w:r>
      <w:r w:rsidR="0012398C" w:rsidRPr="00D17DC4">
        <w:t>а</w:t>
      </w:r>
      <w:r w:rsidR="0012398C" w:rsidRPr="00D17DC4">
        <w:t xml:space="preserve">ниматологи). </w:t>
      </w:r>
      <w:r w:rsidR="0012398C" w:rsidRPr="00AE0460">
        <w:t>В результате существенно снизилась летальность детей в род</w:t>
      </w:r>
      <w:r w:rsidR="0012398C" w:rsidRPr="00AE0460">
        <w:t>о</w:t>
      </w:r>
      <w:r w:rsidR="0012398C" w:rsidRPr="00AE0460">
        <w:t>вспомогательных учреждениях.</w:t>
      </w:r>
    </w:p>
    <w:p w:rsidR="0012398C" w:rsidRPr="008038F6" w:rsidRDefault="0012398C" w:rsidP="005D23F0">
      <w:pPr>
        <w:pStyle w:val="H1GR"/>
      </w:pPr>
      <w:r w:rsidRPr="00AE0460">
        <w:tab/>
      </w:r>
      <w:r w:rsidRPr="00AE0460">
        <w:tab/>
      </w:r>
      <w:proofErr w:type="spellStart"/>
      <w:r w:rsidRPr="008038F6">
        <w:t>Статья</w:t>
      </w:r>
      <w:proofErr w:type="spellEnd"/>
      <w:r w:rsidRPr="008038F6">
        <w:t xml:space="preserve"> 7</w:t>
      </w:r>
    </w:p>
    <w:p w:rsidR="0012398C" w:rsidRPr="00D17DC4" w:rsidRDefault="00184363" w:rsidP="005D23F0">
      <w:pPr>
        <w:pStyle w:val="SingleTxtGR"/>
      </w:pPr>
      <w:r>
        <w:t>69.</w:t>
      </w:r>
      <w:r>
        <w:tab/>
      </w:r>
      <w:r w:rsidR="0012398C" w:rsidRPr="00D17DC4">
        <w:t>Процедура регистрации рождения ребенка, установления его имени, о</w:t>
      </w:r>
      <w:r w:rsidR="0012398C" w:rsidRPr="00D17DC4">
        <w:t>т</w:t>
      </w:r>
      <w:r w:rsidR="0012398C" w:rsidRPr="00D17DC4">
        <w:t>чества, фамилии, в том числе применительно к усыновленным детям, детям б</w:t>
      </w:r>
      <w:r w:rsidR="0012398C" w:rsidRPr="00D17DC4">
        <w:t>е</w:t>
      </w:r>
      <w:r w:rsidR="0012398C" w:rsidRPr="00D17DC4">
        <w:t>женцев и лиц, ищущих убежища, обеспечении права ребенка знать, насколько это возможно, своих родителей и права на родительскую заботу закреплены с</w:t>
      </w:r>
      <w:r w:rsidR="0012398C" w:rsidRPr="00D17DC4">
        <w:t>е</w:t>
      </w:r>
      <w:r w:rsidR="0012398C" w:rsidRPr="00D17DC4">
        <w:t xml:space="preserve">мейным законодательством Туркменистана. </w:t>
      </w:r>
    </w:p>
    <w:p w:rsidR="0012398C" w:rsidRPr="00D17DC4" w:rsidRDefault="00184363" w:rsidP="005D23F0">
      <w:pPr>
        <w:pStyle w:val="SingleTxtGR"/>
      </w:pPr>
      <w:r>
        <w:t>70.</w:t>
      </w:r>
      <w:r>
        <w:tab/>
      </w:r>
      <w:r w:rsidR="0012398C" w:rsidRPr="00D17DC4">
        <w:t>Подробная информация по данному вопросу содержится в первоначал</w:t>
      </w:r>
      <w:r w:rsidR="0012398C" w:rsidRPr="00D17DC4">
        <w:t>ь</w:t>
      </w:r>
      <w:r w:rsidR="0012398C" w:rsidRPr="00D17DC4">
        <w:t>ном докладе Туркменистана.</w:t>
      </w:r>
    </w:p>
    <w:p w:rsidR="0012398C" w:rsidRPr="00D17DC4" w:rsidRDefault="00184363" w:rsidP="005D23F0">
      <w:pPr>
        <w:pStyle w:val="SingleTxtGR"/>
      </w:pPr>
      <w:r>
        <w:t>71.</w:t>
      </w:r>
      <w:r>
        <w:tab/>
      </w:r>
      <w:r w:rsidR="0012398C" w:rsidRPr="00D17DC4">
        <w:t>За отчетный период по данному вопросу в законодательстве Туркмен</w:t>
      </w:r>
      <w:r w:rsidR="0012398C" w:rsidRPr="00D17DC4">
        <w:t>и</w:t>
      </w:r>
      <w:r w:rsidR="0012398C" w:rsidRPr="00D17DC4">
        <w:t xml:space="preserve">стана изменений не было. </w:t>
      </w:r>
    </w:p>
    <w:p w:rsidR="0012398C" w:rsidRPr="008038F6" w:rsidRDefault="0012398C" w:rsidP="005D23F0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8</w:t>
      </w:r>
    </w:p>
    <w:p w:rsidR="0012398C" w:rsidRPr="00D17DC4" w:rsidRDefault="00184363" w:rsidP="005D23F0">
      <w:pPr>
        <w:pStyle w:val="SingleTxtGR"/>
      </w:pPr>
      <w:r>
        <w:t>72.</w:t>
      </w:r>
      <w:r>
        <w:tab/>
      </w:r>
      <w:r w:rsidR="0012398C" w:rsidRPr="00D17DC4">
        <w:t xml:space="preserve">В соответствии со статьей 7 Закона Туркменистана </w:t>
      </w:r>
      <w:r w:rsidR="0012398C">
        <w:t>"</w:t>
      </w:r>
      <w:r w:rsidR="0012398C" w:rsidRPr="00D17DC4">
        <w:t>О гарантиях прав р</w:t>
      </w:r>
      <w:r w:rsidR="0012398C" w:rsidRPr="00D17DC4">
        <w:t>е</w:t>
      </w:r>
      <w:r w:rsidR="0012398C" w:rsidRPr="00D17DC4">
        <w:t>бенка</w:t>
      </w:r>
      <w:r w:rsidR="0012398C">
        <w:t>"</w:t>
      </w:r>
      <w:r w:rsidR="0012398C" w:rsidRPr="00D17DC4">
        <w:t xml:space="preserve"> ребенок с момента рождения имеет право на сохранение своей индив</w:t>
      </w:r>
      <w:r w:rsidR="0012398C" w:rsidRPr="00D17DC4">
        <w:t>и</w:t>
      </w:r>
      <w:r w:rsidR="0012398C" w:rsidRPr="00D17DC4">
        <w:t>дуальности, включающей гражданство, национальность, имя, фамилию и с</w:t>
      </w:r>
      <w:r w:rsidR="0012398C" w:rsidRPr="00D17DC4">
        <w:t>е</w:t>
      </w:r>
      <w:r w:rsidR="0012398C" w:rsidRPr="00D17DC4">
        <w:t>мейные связи. Факт рождения ребенка в установленном порядке регистрируется органом записи актов гражданского состояния.</w:t>
      </w:r>
    </w:p>
    <w:p w:rsidR="0012398C" w:rsidRPr="00D17DC4" w:rsidRDefault="00184363" w:rsidP="005D23F0">
      <w:pPr>
        <w:pStyle w:val="SingleTxtGR"/>
      </w:pPr>
      <w:r>
        <w:t>73.</w:t>
      </w:r>
      <w:r>
        <w:tab/>
      </w:r>
      <w:r w:rsidR="0012398C" w:rsidRPr="00D17DC4">
        <w:t>В соответствии с Положением о регистрации актов гражданского состо</w:t>
      </w:r>
      <w:r w:rsidR="0012398C" w:rsidRPr="00D17DC4">
        <w:t>я</w:t>
      </w:r>
      <w:r w:rsidR="0012398C" w:rsidRPr="00D17DC4">
        <w:t xml:space="preserve">ния </w:t>
      </w:r>
      <w:r w:rsidR="0012398C">
        <w:t>от 12 апреля 2004 года</w:t>
      </w:r>
      <w:r w:rsidR="0012398C" w:rsidRPr="00D17DC4">
        <w:t xml:space="preserve"> регистрация актов гражданского состояния в Тур</w:t>
      </w:r>
      <w:r w:rsidR="0012398C" w:rsidRPr="00D17DC4">
        <w:t>к</w:t>
      </w:r>
      <w:r w:rsidR="0012398C" w:rsidRPr="00D17DC4">
        <w:t>менистане производится отделами записи актов гражданского состояния.</w:t>
      </w:r>
    </w:p>
    <w:p w:rsidR="0012398C" w:rsidRPr="00D17DC4" w:rsidRDefault="00184363" w:rsidP="005D23F0">
      <w:pPr>
        <w:pStyle w:val="SingleTxtGR"/>
      </w:pPr>
      <w:r>
        <w:t>74.</w:t>
      </w:r>
      <w:r>
        <w:tab/>
      </w:r>
      <w:r w:rsidR="0012398C" w:rsidRPr="00D17DC4">
        <w:t>Регистрация актов гражданского состояния граждан Туркменистана, пр</w:t>
      </w:r>
      <w:r w:rsidR="0012398C" w:rsidRPr="00D17DC4">
        <w:t>о</w:t>
      </w:r>
      <w:r w:rsidR="0012398C" w:rsidRPr="00D17DC4">
        <w:t>живающих за пределами Туркменистана, производится консульскими учрежд</w:t>
      </w:r>
      <w:r w:rsidR="0012398C" w:rsidRPr="00D17DC4">
        <w:t>е</w:t>
      </w:r>
      <w:r w:rsidR="0012398C" w:rsidRPr="00D17DC4">
        <w:t>ниями Туркменистана.</w:t>
      </w:r>
    </w:p>
    <w:p w:rsidR="0012398C" w:rsidRPr="00D17DC4" w:rsidRDefault="00184363" w:rsidP="005D23F0">
      <w:pPr>
        <w:pStyle w:val="SingleTxtGR"/>
      </w:pPr>
      <w:r>
        <w:t>75.</w:t>
      </w:r>
      <w:r>
        <w:tab/>
      </w:r>
      <w:r w:rsidR="0012398C" w:rsidRPr="00D17DC4">
        <w:t>Дети, рожденные в Туркменистане у лиц, ищущих убежище и беженцев, подлежат регистрации в том же порядке, что и дети граждан Туркменистана. Согласно ст</w:t>
      </w:r>
      <w:r w:rsidR="0012398C">
        <w:t xml:space="preserve">атье </w:t>
      </w:r>
      <w:r w:rsidR="0012398C" w:rsidRPr="00D17DC4">
        <w:t xml:space="preserve">22 Закона Туркменистана </w:t>
      </w:r>
      <w:r w:rsidR="0012398C">
        <w:t>"</w:t>
      </w:r>
      <w:r w:rsidR="0012398C" w:rsidRPr="00D17DC4">
        <w:t>О гарантиях прав ребенка</w:t>
      </w:r>
      <w:r w:rsidR="0012398C">
        <w:t>"</w:t>
      </w:r>
      <w:r w:rsidR="0012398C" w:rsidRPr="00D17DC4">
        <w:t>, ребенок не являющийся гражданином Туркменистана, но законно находящийся на его территории, пользуется правами и несет обязанности наравне с детьми – гра</w:t>
      </w:r>
      <w:r w:rsidR="0012398C" w:rsidRPr="00D17DC4">
        <w:t>ж</w:t>
      </w:r>
      <w:r w:rsidR="0012398C" w:rsidRPr="00D17DC4">
        <w:t>данами Туркменистана, если иное не предусмотрено законодательством Тур</w:t>
      </w:r>
      <w:r w:rsidR="0012398C" w:rsidRPr="00D17DC4">
        <w:t>к</w:t>
      </w:r>
      <w:r w:rsidR="0012398C" w:rsidRPr="00D17DC4">
        <w:t>менистана и международными договорами Туркменистана.</w:t>
      </w:r>
    </w:p>
    <w:p w:rsidR="0012398C" w:rsidRPr="00D17DC4" w:rsidRDefault="00184363" w:rsidP="005D23F0">
      <w:pPr>
        <w:pStyle w:val="SingleTxtGR"/>
      </w:pPr>
      <w:r>
        <w:t>76.</w:t>
      </w:r>
      <w:r>
        <w:tab/>
      </w:r>
      <w:r w:rsidR="0012398C" w:rsidRPr="00D17DC4">
        <w:t xml:space="preserve">Кодексом о браке и семье и Уголовным </w:t>
      </w:r>
      <w:r w:rsidR="0012398C">
        <w:t>к</w:t>
      </w:r>
      <w:r w:rsidR="0012398C" w:rsidRPr="00D17DC4">
        <w:t>одексом Туркменистана пред</w:t>
      </w:r>
      <w:r w:rsidR="0012398C" w:rsidRPr="00D17DC4">
        <w:t>у</w:t>
      </w:r>
      <w:r w:rsidR="0012398C" w:rsidRPr="00D17DC4">
        <w:t>смотрена ответственность за подмену ребенка, незаконное усыновление (удоч</w:t>
      </w:r>
      <w:r w:rsidR="0012398C" w:rsidRPr="00D17DC4">
        <w:t>е</w:t>
      </w:r>
      <w:r w:rsidR="0012398C" w:rsidRPr="00D17DC4">
        <w:t>рение), разглашение тайны усыновления (удочерения). За прошедший период указанных правонарушений в стране зарегистрировано не было.</w:t>
      </w:r>
    </w:p>
    <w:p w:rsidR="0012398C" w:rsidRPr="008038F6" w:rsidRDefault="0012398C" w:rsidP="005D23F0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9</w:t>
      </w:r>
    </w:p>
    <w:p w:rsidR="0012398C" w:rsidRPr="00D17DC4" w:rsidRDefault="00CB411E" w:rsidP="005D23F0">
      <w:pPr>
        <w:pStyle w:val="SingleTxtGR"/>
      </w:pPr>
      <w:r>
        <w:t>77.</w:t>
      </w:r>
      <w:r>
        <w:tab/>
      </w:r>
      <w:r w:rsidR="0012398C" w:rsidRPr="00D17DC4">
        <w:t xml:space="preserve">Вопросы разлучения с родителями определены в Кодексе о браке и семье Туркменистана, Гражданском кодексе Туркменистана, Исправительно-трудовом </w:t>
      </w:r>
      <w:r w:rsidR="0012398C">
        <w:t>к</w:t>
      </w:r>
      <w:r w:rsidR="0012398C" w:rsidRPr="00D17DC4">
        <w:t>одексе Туркменистана. Подробная информация по данному вопросу содержи</w:t>
      </w:r>
      <w:r w:rsidR="0012398C" w:rsidRPr="00D17DC4">
        <w:t>т</w:t>
      </w:r>
      <w:r w:rsidR="0012398C" w:rsidRPr="00D17DC4">
        <w:t>ся в первоначальном докладе Туркменистана.</w:t>
      </w:r>
    </w:p>
    <w:p w:rsidR="0012398C" w:rsidRPr="00D17DC4" w:rsidRDefault="00CB411E" w:rsidP="005D23F0">
      <w:pPr>
        <w:pStyle w:val="SingleTxtGR"/>
      </w:pPr>
      <w:r>
        <w:t>78.</w:t>
      </w:r>
      <w:r>
        <w:tab/>
      </w:r>
      <w:r w:rsidR="0012398C" w:rsidRPr="00D17DC4">
        <w:t xml:space="preserve">Согласно статье 476 Уголовно-процессуального </w:t>
      </w:r>
      <w:r w:rsidR="0012398C">
        <w:t>к</w:t>
      </w:r>
      <w:r w:rsidR="0012398C" w:rsidRPr="00D17DC4">
        <w:t>одекса Туркменистана в тех случаях, когда родители или один из них приговорен судом к лишению св</w:t>
      </w:r>
      <w:r w:rsidR="0012398C" w:rsidRPr="00D17DC4">
        <w:t>о</w:t>
      </w:r>
      <w:r w:rsidR="0012398C" w:rsidRPr="00D17DC4">
        <w:t>боды, то после вступления в законную силу приговора, администрация места заключения обязана поставить в известность его семью или близкого родстве</w:t>
      </w:r>
      <w:r w:rsidR="0012398C" w:rsidRPr="00D17DC4">
        <w:t>н</w:t>
      </w:r>
      <w:r w:rsidR="0012398C" w:rsidRPr="00D17DC4">
        <w:t>ника о том, куда направлен осужденный для отбывания наказания. Данное п</w:t>
      </w:r>
      <w:r w:rsidR="0012398C" w:rsidRPr="00D17DC4">
        <w:t>о</w:t>
      </w:r>
      <w:r w:rsidR="0012398C" w:rsidRPr="00D17DC4">
        <w:t>ложение также предусмотрено и в части 3 статьи 14 Исправительно-трудового кодекса Туркменистана.</w:t>
      </w:r>
    </w:p>
    <w:p w:rsidR="0012398C" w:rsidRPr="00D17DC4" w:rsidRDefault="00CB411E" w:rsidP="005D23F0">
      <w:pPr>
        <w:pStyle w:val="SingleTxtGR"/>
      </w:pPr>
      <w:r>
        <w:t>79.</w:t>
      </w:r>
      <w:r>
        <w:tab/>
      </w:r>
      <w:r w:rsidR="0012398C" w:rsidRPr="00D17DC4">
        <w:t xml:space="preserve">Согласно статье 10 Закона Туркменистана </w:t>
      </w:r>
      <w:r w:rsidR="0012398C">
        <w:t>"</w:t>
      </w:r>
      <w:r w:rsidR="0012398C" w:rsidRPr="00D17DC4">
        <w:t>О полиции</w:t>
      </w:r>
      <w:r w:rsidR="0012398C">
        <w:t>"</w:t>
      </w:r>
      <w:r w:rsidR="0012398C" w:rsidRPr="00D17DC4">
        <w:t xml:space="preserve"> (07.07.2001</w:t>
      </w:r>
      <w:r w:rsidR="0012398C">
        <w:t> </w:t>
      </w:r>
      <w:r w:rsidR="0012398C" w:rsidRPr="00D17DC4">
        <w:t>г.) р</w:t>
      </w:r>
      <w:r w:rsidR="0012398C" w:rsidRPr="00D17DC4">
        <w:t>а</w:t>
      </w:r>
      <w:r w:rsidR="0012398C" w:rsidRPr="00D17DC4">
        <w:t>ботникам полиции предоставляется право задерживать, доставлять и содержать в специально отведенных для этого помещениях:</w:t>
      </w:r>
    </w:p>
    <w:p w:rsidR="0012398C" w:rsidRPr="00D17DC4" w:rsidRDefault="0012398C" w:rsidP="005D23F0">
      <w:pPr>
        <w:pStyle w:val="Bullet1GR"/>
      </w:pPr>
      <w:r w:rsidRPr="00D17DC4">
        <w:t xml:space="preserve">детей, оставшихся без родительского попечения, </w:t>
      </w:r>
      <w:r>
        <w:t>–</w:t>
      </w:r>
      <w:r w:rsidRPr="00D17DC4">
        <w:t xml:space="preserve"> на срок до передачи законным представителям или до устройства в установленном порядке, но не более 8 часов;</w:t>
      </w:r>
    </w:p>
    <w:p w:rsidR="0012398C" w:rsidRPr="00D17DC4" w:rsidRDefault="0012398C" w:rsidP="005D23F0">
      <w:pPr>
        <w:pStyle w:val="Bullet1GR"/>
      </w:pPr>
      <w:r w:rsidRPr="00D17DC4">
        <w:t xml:space="preserve">несовершеннолетних, совершивших общественно-опасные деяния и не достигших возраста, с которого наступает уголовная ответственность, </w:t>
      </w:r>
      <w:r>
        <w:t>–</w:t>
      </w:r>
      <w:r w:rsidRPr="00D17DC4">
        <w:t xml:space="preserve"> до передачи их законным представителям или направления в приемники-распределители, но не более 3 часов.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10</w:t>
      </w:r>
    </w:p>
    <w:p w:rsidR="0012398C" w:rsidRPr="00D17DC4" w:rsidRDefault="00CB411E" w:rsidP="00F769CA">
      <w:pPr>
        <w:pStyle w:val="SingleTxtGR"/>
      </w:pPr>
      <w:r>
        <w:t>80.</w:t>
      </w:r>
      <w:r>
        <w:tab/>
      </w:r>
      <w:r w:rsidR="0012398C" w:rsidRPr="00D17DC4">
        <w:t xml:space="preserve">Закон Туркменистана </w:t>
      </w:r>
      <w:r w:rsidR="0012398C">
        <w:t>"</w:t>
      </w:r>
      <w:r w:rsidR="0012398C" w:rsidRPr="00D17DC4">
        <w:t>О миграции</w:t>
      </w:r>
      <w:r w:rsidR="0012398C">
        <w:t>"</w:t>
      </w:r>
      <w:r w:rsidR="0012398C" w:rsidRPr="00D17DC4">
        <w:t xml:space="preserve"> (07.12. 2005</w:t>
      </w:r>
      <w:r w:rsidR="0012398C">
        <w:t> </w:t>
      </w:r>
      <w:r w:rsidR="0012398C" w:rsidRPr="00D17DC4">
        <w:t>г.) устанавливает пор</w:t>
      </w:r>
      <w:r w:rsidR="0012398C" w:rsidRPr="00D17DC4">
        <w:t>я</w:t>
      </w:r>
      <w:r w:rsidR="0012398C" w:rsidRPr="00D17DC4">
        <w:t>док въезда в Туркменистан, пребывания на его территории и выезда из Туркм</w:t>
      </w:r>
      <w:r w:rsidR="0012398C" w:rsidRPr="00D17DC4">
        <w:t>е</w:t>
      </w:r>
      <w:r w:rsidR="0012398C" w:rsidRPr="00D17DC4">
        <w:t>нистана граждан Туркменистана, иностранных граждан, лиц без гражданства, в частности детей.</w:t>
      </w:r>
    </w:p>
    <w:p w:rsidR="0012398C" w:rsidRPr="00D17DC4" w:rsidRDefault="00CB411E" w:rsidP="00F769CA">
      <w:pPr>
        <w:pStyle w:val="SingleTxtGR"/>
      </w:pPr>
      <w:r>
        <w:t>81.</w:t>
      </w:r>
      <w:r>
        <w:tab/>
      </w:r>
      <w:r w:rsidR="0012398C" w:rsidRPr="00D17DC4">
        <w:t xml:space="preserve">Согласно статье 28 Закона граждане Туркменистана, не достигшие </w:t>
      </w:r>
      <w:r w:rsidR="004128D6">
        <w:br/>
      </w:r>
      <w:r w:rsidR="0012398C" w:rsidRPr="00D17DC4">
        <w:t>18-летнего возраста, могут выезжать из Туркменистана без сопровождения з</w:t>
      </w:r>
      <w:r w:rsidR="0012398C" w:rsidRPr="00D17DC4">
        <w:t>а</w:t>
      </w:r>
      <w:r w:rsidR="0012398C" w:rsidRPr="00D17DC4">
        <w:t>конных представителей по нотариально удостоверенной доверенности их з</w:t>
      </w:r>
      <w:r w:rsidR="0012398C" w:rsidRPr="00D17DC4">
        <w:t>а</w:t>
      </w:r>
      <w:r w:rsidR="0012398C" w:rsidRPr="00D17DC4">
        <w:t>конных представителей на имя сопровождающего лица. При отсутствии зако</w:t>
      </w:r>
      <w:r w:rsidR="0012398C" w:rsidRPr="00D17DC4">
        <w:t>н</w:t>
      </w:r>
      <w:r w:rsidR="0012398C" w:rsidRPr="00D17DC4">
        <w:t>ных представителей выезд несовершеннолетних лиц может быть разрешен по решению суда. Выезд из Туркменистана на постоянное место жительства нес</w:t>
      </w:r>
      <w:r w:rsidR="0012398C" w:rsidRPr="00D17DC4">
        <w:t>о</w:t>
      </w:r>
      <w:r w:rsidR="0012398C" w:rsidRPr="00D17DC4">
        <w:t>вершеннолетних лиц в возрасте от 14 до 18 лет может быть осуществлен только при наличии их согласия, выраженного в письменной форме и нотариально удостов</w:t>
      </w:r>
      <w:r w:rsidR="0012398C" w:rsidRPr="00D17DC4">
        <w:t>е</w:t>
      </w:r>
      <w:r w:rsidR="0012398C" w:rsidRPr="00D17DC4">
        <w:t xml:space="preserve">ренного. </w:t>
      </w:r>
    </w:p>
    <w:p w:rsidR="0012398C" w:rsidRPr="003D085B" w:rsidRDefault="00CB411E" w:rsidP="00F769CA">
      <w:pPr>
        <w:pStyle w:val="SingleTxtGR"/>
      </w:pPr>
      <w:r>
        <w:t>82.</w:t>
      </w:r>
      <w:r>
        <w:tab/>
      </w:r>
      <w:r w:rsidR="0012398C" w:rsidRPr="003D085B">
        <w:t>Для граждан Туркменистана могут вводиться временные ограничения на выезд из Туркменистана в частности детей, в случаях если: против него возб</w:t>
      </w:r>
      <w:r w:rsidR="0012398C" w:rsidRPr="003D085B">
        <w:t>у</w:t>
      </w:r>
      <w:r w:rsidR="0012398C" w:rsidRPr="003D085B">
        <w:t xml:space="preserve">ждено уголовное дело, </w:t>
      </w:r>
      <w:r w:rsidR="0012398C">
        <w:t>–</w:t>
      </w:r>
      <w:r w:rsidR="0012398C" w:rsidRPr="003D085B">
        <w:t xml:space="preserve"> до окончания производства по делу; он осужден за с</w:t>
      </w:r>
      <w:r w:rsidR="0012398C" w:rsidRPr="003D085B">
        <w:t>о</w:t>
      </w:r>
      <w:r w:rsidR="0012398C" w:rsidRPr="003D085B">
        <w:t xml:space="preserve">вершение преступления, </w:t>
      </w:r>
      <w:r w:rsidR="0012398C">
        <w:t>–</w:t>
      </w:r>
      <w:r w:rsidR="0012398C" w:rsidRPr="003D085B">
        <w:t xml:space="preserve"> до отбытия наказания или освобождения от наказ</w:t>
      </w:r>
      <w:r w:rsidR="0012398C" w:rsidRPr="003D085B">
        <w:t>а</w:t>
      </w:r>
      <w:r w:rsidR="0012398C" w:rsidRPr="003D085B">
        <w:t>ния; он уклоняется от исполнения обязательств, возложенных на него решением с</w:t>
      </w:r>
      <w:r w:rsidR="0012398C" w:rsidRPr="003D085B">
        <w:t>у</w:t>
      </w:r>
      <w:r w:rsidR="0012398C" w:rsidRPr="003D085B">
        <w:t xml:space="preserve">да, </w:t>
      </w:r>
      <w:r w:rsidR="0012398C">
        <w:t>–</w:t>
      </w:r>
      <w:r w:rsidR="0012398C" w:rsidRPr="003D085B">
        <w:t xml:space="preserve"> до исполнения обязательств; он подлежит призыву на военную службу, </w:t>
      </w:r>
      <w:r w:rsidR="0012398C">
        <w:t>–</w:t>
      </w:r>
      <w:r w:rsidR="0012398C" w:rsidRPr="003D085B">
        <w:t xml:space="preserve"> до прохождения военной службы или до освобождения от нее, за исключением случаев выезда на постоянное место жительства за пределы Туркменистана; он находится под административным надзором полиции, </w:t>
      </w:r>
      <w:r w:rsidR="0012398C">
        <w:t>–</w:t>
      </w:r>
      <w:r w:rsidR="0012398C" w:rsidRPr="003D085B">
        <w:t xml:space="preserve"> до погашения (снятия) судимости или прекращения надзора; имеются опасения в том, что гражданин Туркменистана в период пребывания за границей может стать жертвой торговли людьми или попадет в рабство. </w:t>
      </w:r>
    </w:p>
    <w:p w:rsidR="0012398C" w:rsidRPr="00D17DC4" w:rsidRDefault="00CB411E" w:rsidP="00F769CA">
      <w:pPr>
        <w:pStyle w:val="SingleTxtGR"/>
      </w:pPr>
      <w:r>
        <w:t>8</w:t>
      </w:r>
      <w:r w:rsidR="00DB2274">
        <w:t>3</w:t>
      </w:r>
      <w:r>
        <w:t>.</w:t>
      </w:r>
      <w:r>
        <w:tab/>
      </w:r>
      <w:r w:rsidR="0012398C" w:rsidRPr="00D17DC4">
        <w:t>В случае возникновения в иностранном государстве чрезвычайной ситу</w:t>
      </w:r>
      <w:r w:rsidR="0012398C" w:rsidRPr="00D17DC4">
        <w:t>а</w:t>
      </w:r>
      <w:r w:rsidR="0012398C" w:rsidRPr="00D17DC4">
        <w:t>ции, делающей невозможным обеспечение безопасности граждан Туркменист</w:t>
      </w:r>
      <w:r w:rsidR="0012398C" w:rsidRPr="00D17DC4">
        <w:t>а</w:t>
      </w:r>
      <w:r w:rsidR="0012398C" w:rsidRPr="00D17DC4">
        <w:t>на, Правительство Туркменистана принимает решение о временном огранич</w:t>
      </w:r>
      <w:r w:rsidR="0012398C" w:rsidRPr="00D17DC4">
        <w:t>е</w:t>
      </w:r>
      <w:r w:rsidR="0012398C" w:rsidRPr="00D17DC4">
        <w:t>нии на выезд в данное государство (ст</w:t>
      </w:r>
      <w:r w:rsidR="0012398C">
        <w:t>атья</w:t>
      </w:r>
      <w:r w:rsidR="0012398C" w:rsidRPr="00D17DC4">
        <w:t xml:space="preserve"> 32 Закона).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11</w:t>
      </w:r>
    </w:p>
    <w:p w:rsidR="0012398C" w:rsidRPr="00D17DC4" w:rsidRDefault="00DB2274" w:rsidP="00F769CA">
      <w:pPr>
        <w:pStyle w:val="SingleTxtGR"/>
      </w:pPr>
      <w:r>
        <w:t>84.</w:t>
      </w:r>
      <w:r>
        <w:tab/>
      </w:r>
      <w:r w:rsidR="0012398C" w:rsidRPr="00D17DC4">
        <w:t>В действующем законодательстве Туркменистана вопросы незаконного перемещения и невозвращения детей отражены в Уголовном Кодексе Туркм</w:t>
      </w:r>
      <w:r w:rsidR="0012398C" w:rsidRPr="00D17DC4">
        <w:t>е</w:t>
      </w:r>
      <w:r w:rsidR="0012398C" w:rsidRPr="00D17DC4">
        <w:t>нистана.</w:t>
      </w:r>
    </w:p>
    <w:p w:rsidR="0012398C" w:rsidRPr="00D17DC4" w:rsidRDefault="00DB2274" w:rsidP="00F769CA">
      <w:pPr>
        <w:pStyle w:val="SingleTxtGR"/>
      </w:pPr>
      <w:r>
        <w:t>85.</w:t>
      </w:r>
      <w:r>
        <w:tab/>
      </w:r>
      <w:r w:rsidR="0012398C" w:rsidRPr="00D17DC4">
        <w:t>Случаев вывоза за рубеж ребенка одним из родителей без согласия друг</w:t>
      </w:r>
      <w:r w:rsidR="0012398C" w:rsidRPr="00D17DC4">
        <w:t>о</w:t>
      </w:r>
      <w:r w:rsidR="0012398C" w:rsidRPr="00D17DC4">
        <w:t xml:space="preserve">го за отчетный период в Туркменистане не было. 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12</w:t>
      </w:r>
    </w:p>
    <w:p w:rsidR="0012398C" w:rsidRPr="00D17DC4" w:rsidRDefault="00DB2274" w:rsidP="00F769CA">
      <w:pPr>
        <w:pStyle w:val="SingleTxtGR"/>
      </w:pPr>
      <w:r>
        <w:t>86.</w:t>
      </w:r>
      <w:r>
        <w:tab/>
      </w:r>
      <w:r w:rsidR="0012398C" w:rsidRPr="00D17DC4">
        <w:t>В действующем законодательстве Туркменистана уважение взглядов д</w:t>
      </w:r>
      <w:r w:rsidR="0012398C" w:rsidRPr="00D17DC4">
        <w:t>е</w:t>
      </w:r>
      <w:r w:rsidR="0012398C" w:rsidRPr="00D17DC4">
        <w:t>тей отражено в Конституции Туркменистана, Кодексе о браке и семье Туркм</w:t>
      </w:r>
      <w:r w:rsidR="0012398C" w:rsidRPr="00D17DC4">
        <w:t>е</w:t>
      </w:r>
      <w:r w:rsidR="0012398C" w:rsidRPr="00D17DC4">
        <w:t>нистана и ряде других законов. В рамках основных прав и свобод человека, принадлежащих ему от рождения, каждому гарантируется свобода мысли и слова.</w:t>
      </w:r>
    </w:p>
    <w:p w:rsidR="0012398C" w:rsidRPr="00D17DC4" w:rsidRDefault="00DB2274" w:rsidP="00F769CA">
      <w:pPr>
        <w:pStyle w:val="SingleTxtGR"/>
      </w:pPr>
      <w:r>
        <w:t>87.</w:t>
      </w:r>
      <w:r>
        <w:tab/>
      </w:r>
      <w:r w:rsidR="0012398C" w:rsidRPr="00D17DC4">
        <w:t>Подробная информация по данному вопросу содержится в первоначал</w:t>
      </w:r>
      <w:r w:rsidR="0012398C" w:rsidRPr="00D17DC4">
        <w:t>ь</w:t>
      </w:r>
      <w:r w:rsidR="0012398C" w:rsidRPr="00D17DC4">
        <w:t>ном докладе Туркменистана.</w:t>
      </w:r>
    </w:p>
    <w:p w:rsidR="0012398C" w:rsidRPr="00D17DC4" w:rsidRDefault="00DB2274" w:rsidP="00F769CA">
      <w:pPr>
        <w:pStyle w:val="SingleTxtGR"/>
      </w:pPr>
      <w:r>
        <w:t>88.</w:t>
      </w:r>
      <w:r>
        <w:tab/>
      </w:r>
      <w:r w:rsidR="0012398C" w:rsidRPr="00D17DC4">
        <w:t>В соответствии с Кодексом о браке и семье Туркменистана ребенок впр</w:t>
      </w:r>
      <w:r w:rsidR="0012398C" w:rsidRPr="00D17DC4">
        <w:t>а</w:t>
      </w:r>
      <w:r w:rsidR="0012398C" w:rsidRPr="00D17DC4">
        <w:t>ве выражать свое мнение при решении в семье любого вопроса, затрагивающ</w:t>
      </w:r>
      <w:r w:rsidR="0012398C" w:rsidRPr="00D17DC4">
        <w:t>е</w:t>
      </w:r>
      <w:r w:rsidR="0012398C" w:rsidRPr="00D17DC4">
        <w:t xml:space="preserve">го его интересы, а также быть заслушанным в ходе судебного разбирательства. </w:t>
      </w:r>
    </w:p>
    <w:p w:rsidR="0012398C" w:rsidRPr="00D17DC4" w:rsidRDefault="00DB2274" w:rsidP="00F769CA">
      <w:pPr>
        <w:pStyle w:val="SingleTxtGR"/>
      </w:pPr>
      <w:r>
        <w:t>89.</w:t>
      </w:r>
      <w:r>
        <w:tab/>
      </w:r>
      <w:r w:rsidR="0012398C" w:rsidRPr="00D17DC4">
        <w:t>Законодательство Туркменистана предусматривает меры, нацеленные на обеспечение права выражать свои взгляды при отправлении правосудия по д</w:t>
      </w:r>
      <w:r w:rsidR="0012398C" w:rsidRPr="00D17DC4">
        <w:t>е</w:t>
      </w:r>
      <w:r w:rsidR="0012398C" w:rsidRPr="00D17DC4">
        <w:t>лам несовершеннолетних, а также при помещении в учреждения по уходу за ребенком и во время нахождения в них.</w:t>
      </w:r>
    </w:p>
    <w:p w:rsidR="0012398C" w:rsidRPr="00D17DC4" w:rsidRDefault="00DB2274" w:rsidP="00F769CA">
      <w:pPr>
        <w:pStyle w:val="SingleTxtGR"/>
      </w:pPr>
      <w:r>
        <w:t>90.</w:t>
      </w:r>
      <w:r>
        <w:tab/>
      </w:r>
      <w:r w:rsidR="0012398C" w:rsidRPr="00D17DC4">
        <w:t>В ряде случаев воле ребенка, достигшего возраста 10 лет, придается пр</w:t>
      </w:r>
      <w:r w:rsidR="0012398C" w:rsidRPr="00D17DC4">
        <w:t>а</w:t>
      </w:r>
      <w:r w:rsidR="0012398C" w:rsidRPr="00D17DC4">
        <w:t xml:space="preserve">вовое значение. </w:t>
      </w:r>
    </w:p>
    <w:p w:rsidR="0012398C" w:rsidRPr="00D17DC4" w:rsidRDefault="00DB2274" w:rsidP="00F769CA">
      <w:pPr>
        <w:pStyle w:val="SingleTxtGR"/>
      </w:pPr>
      <w:r>
        <w:t>91.</w:t>
      </w:r>
      <w:r>
        <w:tab/>
      </w:r>
      <w:r w:rsidR="0012398C" w:rsidRPr="00D17DC4">
        <w:t>Согласно ст</w:t>
      </w:r>
      <w:r w:rsidR="0012398C">
        <w:t>атье</w:t>
      </w:r>
      <w:r w:rsidR="0012398C" w:rsidRPr="00D17DC4">
        <w:t xml:space="preserve"> 82 Уголовно-процессуального Кодекса Туркменистана при рассмотрении уголовных дел несовершеннолетнее лицо с момента заде</w:t>
      </w:r>
      <w:r w:rsidR="0012398C" w:rsidRPr="00D17DC4">
        <w:t>р</w:t>
      </w:r>
      <w:r w:rsidR="0012398C" w:rsidRPr="00D17DC4">
        <w:t>жания до окончания расследования дела, а также при рассмотрении дело в с</w:t>
      </w:r>
      <w:r w:rsidR="0012398C" w:rsidRPr="00D17DC4">
        <w:t>у</w:t>
      </w:r>
      <w:r w:rsidR="0012398C" w:rsidRPr="00D17DC4">
        <w:t>дебном заседании обеспечивается адвокатом</w:t>
      </w:r>
      <w:r w:rsidR="0012398C">
        <w:t>,</w:t>
      </w:r>
      <w:r w:rsidR="0012398C" w:rsidRPr="00D17DC4">
        <w:t xml:space="preserve"> и он в присутствии своего адвок</w:t>
      </w:r>
      <w:r w:rsidR="0012398C" w:rsidRPr="00D17DC4">
        <w:t>а</w:t>
      </w:r>
      <w:r w:rsidR="0012398C" w:rsidRPr="00D17DC4">
        <w:t>та и з</w:t>
      </w:r>
      <w:r w:rsidR="0012398C" w:rsidRPr="00D17DC4">
        <w:t>а</w:t>
      </w:r>
      <w:r w:rsidR="0012398C" w:rsidRPr="00D17DC4">
        <w:t>конного представителя имеет право высказать свое мнение по поводу предъя</w:t>
      </w:r>
      <w:r w:rsidR="0012398C" w:rsidRPr="00D17DC4">
        <w:t>в</w:t>
      </w:r>
      <w:r w:rsidR="0012398C" w:rsidRPr="00D17DC4">
        <w:t>ленного ему обвинения.</w:t>
      </w:r>
    </w:p>
    <w:p w:rsidR="0012398C" w:rsidRPr="00D17DC4" w:rsidRDefault="00DB2274" w:rsidP="00F769CA">
      <w:pPr>
        <w:pStyle w:val="SingleTxtGR"/>
      </w:pPr>
      <w:r>
        <w:t>92.</w:t>
      </w:r>
      <w:r>
        <w:tab/>
      </w:r>
      <w:r w:rsidR="0012398C" w:rsidRPr="00D17DC4">
        <w:t>Также по административным правонарушениям несовершеннолетнее л</w:t>
      </w:r>
      <w:r w:rsidR="0012398C" w:rsidRPr="00D17DC4">
        <w:t>и</w:t>
      </w:r>
      <w:r w:rsidR="0012398C" w:rsidRPr="00D17DC4">
        <w:t>цо имеет право высказать свое мнение по поводу административного правон</w:t>
      </w:r>
      <w:r w:rsidR="0012398C" w:rsidRPr="00D17DC4">
        <w:t>а</w:t>
      </w:r>
      <w:r w:rsidR="0012398C" w:rsidRPr="00D17DC4">
        <w:t>рушения.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13</w:t>
      </w:r>
    </w:p>
    <w:p w:rsidR="0012398C" w:rsidRPr="00D17DC4" w:rsidRDefault="00DB2274" w:rsidP="00F769CA">
      <w:pPr>
        <w:pStyle w:val="SingleTxtGR"/>
      </w:pPr>
      <w:r>
        <w:t>93.</w:t>
      </w:r>
      <w:r>
        <w:tab/>
      </w:r>
      <w:r w:rsidR="0012398C" w:rsidRPr="00D17DC4">
        <w:t>Право ребенка свободно выражать свое мнение регулируется в рамках з</w:t>
      </w:r>
      <w:r w:rsidR="0012398C" w:rsidRPr="00D17DC4">
        <w:t>а</w:t>
      </w:r>
      <w:r w:rsidR="0012398C" w:rsidRPr="00D17DC4">
        <w:t xml:space="preserve">конов Туркменистана </w:t>
      </w:r>
      <w:r w:rsidR="0012398C">
        <w:t>"</w:t>
      </w:r>
      <w:r w:rsidR="0012398C" w:rsidRPr="00D17DC4">
        <w:t>О печати и других средствах массовой информации в Туркм</w:t>
      </w:r>
      <w:r w:rsidR="0012398C" w:rsidRPr="00D17DC4">
        <w:t>е</w:t>
      </w:r>
      <w:r w:rsidR="0012398C" w:rsidRPr="00D17DC4">
        <w:t>нистане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О гарантиях прав ребенка</w:t>
      </w:r>
      <w:r w:rsidR="0012398C">
        <w:t>"</w:t>
      </w:r>
      <w:r w:rsidR="0012398C" w:rsidRPr="00D17DC4">
        <w:t xml:space="preserve">. </w:t>
      </w:r>
    </w:p>
    <w:p w:rsidR="0012398C" w:rsidRPr="00D17DC4" w:rsidRDefault="00DB2274" w:rsidP="00F769CA">
      <w:pPr>
        <w:pStyle w:val="SingleTxtGR"/>
      </w:pPr>
      <w:r>
        <w:t>94.</w:t>
      </w:r>
      <w:r>
        <w:tab/>
      </w:r>
      <w:r w:rsidR="0012398C" w:rsidRPr="00D17DC4">
        <w:t>Подробная информация по данному вопросу содержится в первоначал</w:t>
      </w:r>
      <w:r w:rsidR="0012398C" w:rsidRPr="00D17DC4">
        <w:t>ь</w:t>
      </w:r>
      <w:r w:rsidR="0012398C" w:rsidRPr="00D17DC4">
        <w:t>ном докладе Туркменистана.</w:t>
      </w:r>
    </w:p>
    <w:p w:rsidR="0012398C" w:rsidRPr="00D17DC4" w:rsidRDefault="00DB2274" w:rsidP="00F769CA">
      <w:pPr>
        <w:pStyle w:val="SingleTxtGR"/>
      </w:pPr>
      <w:r>
        <w:t>95.</w:t>
      </w:r>
      <w:r>
        <w:tab/>
      </w:r>
      <w:r w:rsidR="0012398C" w:rsidRPr="00D17DC4">
        <w:t xml:space="preserve">Согласно части 2 статьи 8 Закона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с</w:t>
      </w:r>
      <w:r w:rsidR="0012398C" w:rsidRPr="00D17DC4">
        <w:t>о</w:t>
      </w:r>
      <w:r w:rsidR="0012398C" w:rsidRPr="00D17DC4">
        <w:t>держание образования должно отвечать целям достижения национальной ко</w:t>
      </w:r>
      <w:r w:rsidR="0012398C" w:rsidRPr="00D17DC4">
        <w:t>н</w:t>
      </w:r>
      <w:r w:rsidR="0012398C" w:rsidRPr="00D17DC4">
        <w:t>солид</w:t>
      </w:r>
      <w:r w:rsidR="0012398C" w:rsidRPr="00D17DC4">
        <w:t>а</w:t>
      </w:r>
      <w:r w:rsidR="0012398C" w:rsidRPr="00D17DC4">
        <w:t>ции туркменского народа, обеспечения гражданского, межнационального и межконфессионального мира и согласия в Туркменистане, учитывать разн</w:t>
      </w:r>
      <w:r w:rsidR="0012398C" w:rsidRPr="00D17DC4">
        <w:t>о</w:t>
      </w:r>
      <w:r w:rsidR="0012398C" w:rsidRPr="00D17DC4">
        <w:t>образие мировоззренческих подходов, способствовать реализации права об</w:t>
      </w:r>
      <w:r w:rsidR="0012398C" w:rsidRPr="00D17DC4">
        <w:t>у</w:t>
      </w:r>
      <w:r w:rsidR="0012398C" w:rsidRPr="00D17DC4">
        <w:t>чающихся на выбор и свободное выражение мнений и убеждений.</w:t>
      </w:r>
    </w:p>
    <w:p w:rsidR="0012398C" w:rsidRPr="00D17DC4" w:rsidRDefault="00DB2274" w:rsidP="00F769CA">
      <w:pPr>
        <w:pStyle w:val="SingleTxtGR"/>
      </w:pPr>
      <w:r>
        <w:t>96.</w:t>
      </w:r>
      <w:r>
        <w:tab/>
      </w:r>
      <w:r w:rsidR="0012398C" w:rsidRPr="00D17DC4">
        <w:t>В соответствии с Кодексом о браке и семье Туркменистана при решении вопроса, связанного с воспитанием реб</w:t>
      </w:r>
      <w:r w:rsidR="00EC7030">
        <w:t>е</w:t>
      </w:r>
      <w:r w:rsidR="0012398C" w:rsidRPr="00D17DC4">
        <w:t>нка, при решении вопроса с кем ост</w:t>
      </w:r>
      <w:r w:rsidR="0012398C" w:rsidRPr="00D17DC4">
        <w:t>а</w:t>
      </w:r>
      <w:r w:rsidR="0012398C" w:rsidRPr="00D17DC4">
        <w:t>вить р</w:t>
      </w:r>
      <w:r w:rsidR="0012398C" w:rsidRPr="00D17DC4">
        <w:t>е</w:t>
      </w:r>
      <w:r w:rsidR="0012398C" w:rsidRPr="00D17DC4">
        <w:t>б</w:t>
      </w:r>
      <w:r w:rsidR="00EC7030">
        <w:t>е</w:t>
      </w:r>
      <w:r w:rsidR="0012398C" w:rsidRPr="00D17DC4">
        <w:t>нка при раздельном проживании родителей, должно спрашиваться мнение реб</w:t>
      </w:r>
      <w:r w:rsidR="00EC7030">
        <w:t>е</w:t>
      </w:r>
      <w:r w:rsidR="0012398C" w:rsidRPr="00D17DC4">
        <w:t xml:space="preserve">нка, достигшего 10 лет. </w:t>
      </w:r>
    </w:p>
    <w:p w:rsidR="0012398C" w:rsidRPr="00D17DC4" w:rsidRDefault="00DB2274" w:rsidP="00F769CA">
      <w:pPr>
        <w:pStyle w:val="SingleTxtGR"/>
      </w:pPr>
      <w:r>
        <w:t>97.</w:t>
      </w:r>
      <w:r>
        <w:tab/>
      </w:r>
      <w:r w:rsidR="0012398C" w:rsidRPr="00D17DC4">
        <w:t>Министерством образования Туркменистана, Туркменским Национал</w:t>
      </w:r>
      <w:r w:rsidR="0012398C" w:rsidRPr="00D17DC4">
        <w:t>ь</w:t>
      </w:r>
      <w:r w:rsidR="0012398C" w:rsidRPr="00D17DC4">
        <w:t>ным институтом демократии и прав человека при Президенте Туркменистана, Со</w:t>
      </w:r>
      <w:r w:rsidR="0012398C">
        <w:t>юзом молодежи Туркменистана им. </w:t>
      </w:r>
      <w:proofErr w:type="spellStart"/>
      <w:r w:rsidR="0012398C" w:rsidRPr="00D17DC4">
        <w:t>Махтумкули</w:t>
      </w:r>
      <w:proofErr w:type="spellEnd"/>
      <w:r w:rsidR="0012398C" w:rsidRPr="00D17DC4">
        <w:t xml:space="preserve"> совместно с Представител</w:t>
      </w:r>
      <w:r w:rsidR="0012398C" w:rsidRPr="00D17DC4">
        <w:t>ь</w:t>
      </w:r>
      <w:r w:rsidR="0012398C" w:rsidRPr="00D17DC4">
        <w:t>ством ЮНИСЕФ в Туркменистане были организованы и проведены Детские форумы на тему прав ребенка и их участия в принятии решений по вопросам детей. В форуме принимали участие депутаты Парламента, представители М</w:t>
      </w:r>
      <w:r w:rsidR="0012398C" w:rsidRPr="00D17DC4">
        <w:t>и</w:t>
      </w:r>
      <w:r w:rsidR="0012398C" w:rsidRPr="00D17DC4">
        <w:t xml:space="preserve">нистерства </w:t>
      </w:r>
      <w:proofErr w:type="spellStart"/>
      <w:r w:rsidR="0012398C" w:rsidRPr="00D17DC4">
        <w:t>адалат</w:t>
      </w:r>
      <w:proofErr w:type="spellEnd"/>
      <w:r w:rsidR="0012398C" w:rsidRPr="00D17DC4">
        <w:t xml:space="preserve">, Союза женщин Туркменистана, а также сами школьники </w:t>
      </w:r>
      <w:r w:rsidR="0012398C">
        <w:t>–</w:t>
      </w:r>
      <w:r w:rsidR="0012398C" w:rsidRPr="00D17DC4">
        <w:t xml:space="preserve"> учащиеся старших классов из г.</w:t>
      </w:r>
      <w:r w:rsidR="0012398C">
        <w:t> </w:t>
      </w:r>
      <w:r w:rsidR="0012398C" w:rsidRPr="00D17DC4">
        <w:t xml:space="preserve">Ашхабада и </w:t>
      </w:r>
      <w:proofErr w:type="spellStart"/>
      <w:r w:rsidR="0012398C" w:rsidRPr="00D17DC4">
        <w:t>велаятов</w:t>
      </w:r>
      <w:proofErr w:type="spellEnd"/>
      <w:r w:rsidR="0012398C" w:rsidRPr="00D17DC4">
        <w:t xml:space="preserve"> страны. </w:t>
      </w:r>
    </w:p>
    <w:p w:rsidR="0012398C" w:rsidRPr="00D17DC4" w:rsidRDefault="00DB2274" w:rsidP="00F769CA">
      <w:pPr>
        <w:pStyle w:val="SingleTxtGR"/>
      </w:pPr>
      <w:r>
        <w:t>98.</w:t>
      </w:r>
      <w:r>
        <w:tab/>
      </w:r>
      <w:r w:rsidR="0012398C" w:rsidRPr="00D17DC4">
        <w:t>На 2011 год запланировано проведение в г</w:t>
      </w:r>
      <w:r w:rsidR="0012398C">
        <w:t>. </w:t>
      </w:r>
      <w:r w:rsidR="0012398C" w:rsidRPr="00D17DC4">
        <w:t xml:space="preserve">Ашхабаде Центрально-Азиатского форума по защите прав ребенка на тему </w:t>
      </w:r>
      <w:r w:rsidR="0012398C">
        <w:t>"</w:t>
      </w:r>
      <w:r w:rsidR="0012398C" w:rsidRPr="00D17DC4">
        <w:t>Защита детей и реформ</w:t>
      </w:r>
      <w:r w:rsidR="0012398C" w:rsidRPr="00D17DC4">
        <w:t>и</w:t>
      </w:r>
      <w:r w:rsidR="0012398C" w:rsidRPr="00D17DC4">
        <w:t>рование системы правосудия для детей</w:t>
      </w:r>
      <w:r w:rsidR="0012398C">
        <w:t>"</w:t>
      </w:r>
      <w:r w:rsidR="0012398C" w:rsidRPr="00D17DC4">
        <w:t>. Ожидается участие представителей всех Центрально-Азиатских стран, России, Азербайджана, Турции, а также м</w:t>
      </w:r>
      <w:r w:rsidR="0012398C" w:rsidRPr="00D17DC4">
        <w:t>е</w:t>
      </w:r>
      <w:r w:rsidR="0012398C" w:rsidRPr="00D17DC4">
        <w:t>ждун</w:t>
      </w:r>
      <w:r w:rsidR="0012398C" w:rsidRPr="00D17DC4">
        <w:t>а</w:t>
      </w:r>
      <w:r w:rsidR="0012398C" w:rsidRPr="00D17DC4">
        <w:t>родных экспертов.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14</w:t>
      </w:r>
    </w:p>
    <w:p w:rsidR="0012398C" w:rsidRPr="00D17DC4" w:rsidRDefault="00DB2274" w:rsidP="00F769CA">
      <w:pPr>
        <w:pStyle w:val="SingleTxtGR"/>
      </w:pPr>
      <w:r>
        <w:t>99.</w:t>
      </w:r>
      <w:r>
        <w:tab/>
      </w:r>
      <w:r w:rsidR="0012398C" w:rsidRPr="00D17DC4">
        <w:t>Конституцией Туркменистана каждому человеку гарантируется свобода религий и вероисповеданий, их равенство перед законом, включая право един</w:t>
      </w:r>
      <w:r w:rsidR="0012398C" w:rsidRPr="00D17DC4">
        <w:t>о</w:t>
      </w:r>
      <w:r w:rsidR="0012398C" w:rsidRPr="00D17DC4">
        <w:t>лично или совместно с другими исповедовать любую религию или не исповед</w:t>
      </w:r>
      <w:r w:rsidR="0012398C" w:rsidRPr="00D17DC4">
        <w:t>о</w:t>
      </w:r>
      <w:r w:rsidR="0012398C" w:rsidRPr="00D17DC4">
        <w:t>вать никакой, выражать и распространять убеждения, связанные с отношением к р</w:t>
      </w:r>
      <w:r w:rsidR="0012398C" w:rsidRPr="00D17DC4">
        <w:t>е</w:t>
      </w:r>
      <w:r w:rsidR="0012398C" w:rsidRPr="00D17DC4">
        <w:t>лигии, участвовать в отправлении религиозных культов, ритуалов, обрядов. Подробная информация по данному вопросу содержится в первоначальном докладе Туркменистана.</w:t>
      </w:r>
    </w:p>
    <w:p w:rsidR="0012398C" w:rsidRPr="00D17DC4" w:rsidRDefault="00DB2274" w:rsidP="00F769CA">
      <w:pPr>
        <w:pStyle w:val="SingleTxtGR"/>
      </w:pPr>
      <w:r>
        <w:t>100.</w:t>
      </w:r>
      <w:r>
        <w:tab/>
      </w:r>
      <w:r w:rsidR="0012398C" w:rsidRPr="00D17DC4">
        <w:t xml:space="preserve">В соответствии с Законом Туркменистана </w:t>
      </w:r>
      <w:r w:rsidR="0012398C">
        <w:t>"</w:t>
      </w:r>
      <w:r w:rsidR="0012398C" w:rsidRPr="00D17DC4">
        <w:t>О свободе вероисповедания и религиозных организациях</w:t>
      </w:r>
      <w:r w:rsidR="0012398C">
        <w:t>" (21.10.2003 </w:t>
      </w:r>
      <w:r w:rsidR="0012398C" w:rsidRPr="00D17DC4">
        <w:t>г.), было принято Постановление Пр</w:t>
      </w:r>
      <w:r w:rsidR="0012398C" w:rsidRPr="00D17DC4">
        <w:t>е</w:t>
      </w:r>
      <w:r w:rsidR="0012398C" w:rsidRPr="00D17DC4">
        <w:t xml:space="preserve">зидента Туркменистана </w:t>
      </w:r>
      <w:r w:rsidR="0012398C">
        <w:t>"</w:t>
      </w:r>
      <w:r w:rsidR="0012398C" w:rsidRPr="00D17DC4">
        <w:t>О регистрации религиозных организаций</w:t>
      </w:r>
      <w:r w:rsidR="0012398C">
        <w:t>"</w:t>
      </w:r>
      <w:r w:rsidR="0012398C" w:rsidRPr="00D17DC4">
        <w:t xml:space="preserve"> (14.01.2004</w:t>
      </w:r>
      <w:r w:rsidR="0012398C">
        <w:t> </w:t>
      </w:r>
      <w:r w:rsidR="0012398C" w:rsidRPr="00D17DC4">
        <w:t>г.) и утверждены Правила их регистрации. Постановлением През</w:t>
      </w:r>
      <w:r w:rsidR="0012398C" w:rsidRPr="00D17DC4">
        <w:t>и</w:t>
      </w:r>
      <w:r w:rsidR="0012398C" w:rsidRPr="00D17DC4">
        <w:t>дента Туркменистана от 11</w:t>
      </w:r>
      <w:r w:rsidR="0012398C">
        <w:t xml:space="preserve"> марта </w:t>
      </w:r>
      <w:r w:rsidR="0012398C" w:rsidRPr="00D17DC4">
        <w:t>2004 года установлено обеспечение регистр</w:t>
      </w:r>
      <w:r w:rsidR="0012398C" w:rsidRPr="00D17DC4">
        <w:t>а</w:t>
      </w:r>
      <w:r w:rsidR="0012398C" w:rsidRPr="00D17DC4">
        <w:t>ции религиозных организаций и групп независимо от их религиозной прина</w:t>
      </w:r>
      <w:r w:rsidR="0012398C" w:rsidRPr="00D17DC4">
        <w:t>д</w:t>
      </w:r>
      <w:r w:rsidR="0012398C" w:rsidRPr="00D17DC4">
        <w:t>лежности и в</w:t>
      </w:r>
      <w:r w:rsidR="0012398C" w:rsidRPr="00D17DC4">
        <w:t>е</w:t>
      </w:r>
      <w:r w:rsidR="0012398C" w:rsidRPr="00D17DC4">
        <w:t>роисповедания.</w:t>
      </w:r>
    </w:p>
    <w:p w:rsidR="0012398C" w:rsidRPr="00D17DC4" w:rsidRDefault="00DB2274" w:rsidP="00F769CA">
      <w:pPr>
        <w:pStyle w:val="SingleTxtGR"/>
      </w:pPr>
      <w:r>
        <w:t>101.</w:t>
      </w:r>
      <w:r>
        <w:tab/>
      </w:r>
      <w:r w:rsidR="0012398C" w:rsidRPr="00D17DC4">
        <w:t>При Министерстве юстиции 19 сентября 2005 года создана Комиссия по рассмотрению материалов регистрации религиозных организаций и общес</w:t>
      </w:r>
      <w:r w:rsidR="0012398C" w:rsidRPr="00D17DC4">
        <w:t>т</w:t>
      </w:r>
      <w:r w:rsidR="0012398C" w:rsidRPr="00D17DC4">
        <w:t>венных объединений, е</w:t>
      </w:r>
      <w:r w:rsidR="00EC7030">
        <w:t>е</w:t>
      </w:r>
      <w:r w:rsidR="0012398C" w:rsidRPr="00D17DC4">
        <w:t xml:space="preserve"> состав был утвержден постановлением Президента Туркмен</w:t>
      </w:r>
      <w:r w:rsidR="0012398C" w:rsidRPr="00D17DC4">
        <w:t>и</w:t>
      </w:r>
      <w:r w:rsidR="0012398C" w:rsidRPr="00D17DC4">
        <w:t xml:space="preserve">стана. </w:t>
      </w:r>
    </w:p>
    <w:p w:rsidR="0012398C" w:rsidRPr="00D17DC4" w:rsidRDefault="00DB2274" w:rsidP="00F769CA">
      <w:pPr>
        <w:pStyle w:val="SingleTxtGR"/>
      </w:pPr>
      <w:r>
        <w:t>102.</w:t>
      </w:r>
      <w:r>
        <w:tab/>
      </w:r>
      <w:r w:rsidR="0012398C" w:rsidRPr="00D17DC4">
        <w:t>В настоящее время в реестре религиозных организаций зарегистриров</w:t>
      </w:r>
      <w:r w:rsidR="0012398C" w:rsidRPr="00D17DC4">
        <w:t>а</w:t>
      </w:r>
      <w:r w:rsidR="0012398C" w:rsidRPr="00D17DC4">
        <w:t xml:space="preserve">ны 127 организации, в том числе: исламские </w:t>
      </w:r>
      <w:r w:rsidR="0012398C">
        <w:t>–</w:t>
      </w:r>
      <w:r w:rsidR="0012398C" w:rsidRPr="00D17DC4">
        <w:t xml:space="preserve"> 103, суннитские </w:t>
      </w:r>
      <w:r w:rsidR="0012398C">
        <w:t>–</w:t>
      </w:r>
      <w:r w:rsidR="0012398C" w:rsidRPr="00D17DC4">
        <w:t xml:space="preserve"> 98; шии</w:t>
      </w:r>
      <w:r w:rsidR="0012398C" w:rsidRPr="00D17DC4">
        <w:t>т</w:t>
      </w:r>
      <w:r w:rsidR="0012398C" w:rsidRPr="00D17DC4">
        <w:t>ские</w:t>
      </w:r>
      <w:r w:rsidR="004128D6">
        <w:t> </w:t>
      </w:r>
      <w:r w:rsidR="0012398C">
        <w:t>–</w:t>
      </w:r>
      <w:r w:rsidR="0012398C" w:rsidRPr="00D17DC4">
        <w:t xml:space="preserve"> 5; православные </w:t>
      </w:r>
      <w:r w:rsidR="0012398C">
        <w:t>–</w:t>
      </w:r>
      <w:r w:rsidR="0012398C" w:rsidRPr="00D17DC4">
        <w:t xml:space="preserve"> 13; другие </w:t>
      </w:r>
      <w:proofErr w:type="spellStart"/>
      <w:r w:rsidR="0012398C" w:rsidRPr="00D17DC4">
        <w:t>конфессии</w:t>
      </w:r>
      <w:proofErr w:type="spellEnd"/>
      <w:r w:rsidR="0012398C" w:rsidRPr="00D17DC4">
        <w:t xml:space="preserve"> </w:t>
      </w:r>
      <w:r w:rsidR="0012398C">
        <w:t>–</w:t>
      </w:r>
      <w:r w:rsidR="0012398C" w:rsidRPr="00D17DC4">
        <w:t xml:space="preserve"> 11. </w:t>
      </w:r>
    </w:p>
    <w:p w:rsidR="0012398C" w:rsidRPr="00D17DC4" w:rsidRDefault="00DB2274" w:rsidP="00F769CA">
      <w:pPr>
        <w:pStyle w:val="SingleTxtGR"/>
      </w:pPr>
      <w:r>
        <w:t>103.</w:t>
      </w:r>
      <w:r>
        <w:tab/>
      </w:r>
      <w:r w:rsidR="0012398C" w:rsidRPr="00D17DC4">
        <w:t>В целях дальнейшего совершенствования религиозного законодательства изучаются международные документы и опыт других стран в этой области при с</w:t>
      </w:r>
      <w:r w:rsidR="0012398C" w:rsidRPr="00D17DC4">
        <w:t>о</w:t>
      </w:r>
      <w:r w:rsidR="0012398C" w:rsidRPr="00D17DC4">
        <w:t>действии Представительства ЮНИСЕФ в Туркменистане.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15</w:t>
      </w:r>
    </w:p>
    <w:p w:rsidR="0012398C" w:rsidRPr="00D17DC4" w:rsidRDefault="00DB2274" w:rsidP="00F769CA">
      <w:pPr>
        <w:pStyle w:val="SingleTxtGR"/>
      </w:pPr>
      <w:r>
        <w:t>104.</w:t>
      </w:r>
      <w:r>
        <w:tab/>
      </w:r>
      <w:r w:rsidR="0012398C" w:rsidRPr="00D17DC4">
        <w:t>Гражданам Туркменистана гарантирована возможность реализации права на объединение, создание, деятельность, реорганизацию или ликвидацию о</w:t>
      </w:r>
      <w:r w:rsidR="0012398C" w:rsidRPr="00D17DC4">
        <w:t>б</w:t>
      </w:r>
      <w:r w:rsidR="0012398C" w:rsidRPr="00D17DC4">
        <w:t>щественных организаций.</w:t>
      </w:r>
    </w:p>
    <w:p w:rsidR="0012398C" w:rsidRPr="00D17DC4" w:rsidRDefault="00DB2274" w:rsidP="00F769CA">
      <w:pPr>
        <w:pStyle w:val="SingleTxtGR"/>
      </w:pPr>
      <w:r>
        <w:t>105.</w:t>
      </w:r>
      <w:r>
        <w:tab/>
      </w:r>
      <w:r w:rsidR="0012398C" w:rsidRPr="00D17DC4">
        <w:t>Согласно части 1 стать</w:t>
      </w:r>
      <w:r w:rsidR="0012398C">
        <w:t>и</w:t>
      </w:r>
      <w:r w:rsidR="0012398C" w:rsidRPr="00D17DC4">
        <w:t xml:space="preserve"> 30 Конституции Туркменистана граждане вправе создавать политические партии и иные общественные объединения, действу</w:t>
      </w:r>
      <w:r w:rsidR="0012398C" w:rsidRPr="00D17DC4">
        <w:t>ю</w:t>
      </w:r>
      <w:r w:rsidR="0012398C" w:rsidRPr="00D17DC4">
        <w:t>щие в рамках Конституции и законов.</w:t>
      </w:r>
    </w:p>
    <w:p w:rsidR="0012398C" w:rsidRPr="00D17DC4" w:rsidRDefault="00DB2274" w:rsidP="00F769CA">
      <w:pPr>
        <w:pStyle w:val="SingleTxtGR"/>
      </w:pPr>
      <w:r>
        <w:t>106.</w:t>
      </w:r>
      <w:r>
        <w:tab/>
      </w:r>
      <w:r w:rsidR="0012398C" w:rsidRPr="00D17DC4">
        <w:t>Гражданам гарантируется свобода собраний, митингов и демонстраций в порядке, установленном законодательством (статья 29 Конституции).</w:t>
      </w:r>
    </w:p>
    <w:p w:rsidR="0012398C" w:rsidRPr="00D17DC4" w:rsidRDefault="00DB2274" w:rsidP="00F769CA">
      <w:pPr>
        <w:pStyle w:val="SingleTxtGR"/>
      </w:pPr>
      <w:r>
        <w:t>107.</w:t>
      </w:r>
      <w:r>
        <w:tab/>
      </w:r>
      <w:r w:rsidR="0012398C" w:rsidRPr="00D17DC4">
        <w:t>Никто не может быть принужден к вступлению в какое-либо объединение или пребывание в нем. Каждый ребенок имеет право на членство в деятельн</w:t>
      </w:r>
      <w:r w:rsidR="0012398C" w:rsidRPr="00D17DC4">
        <w:t>о</w:t>
      </w:r>
      <w:r w:rsidR="0012398C" w:rsidRPr="00D17DC4">
        <w:t xml:space="preserve">сти детских или молодежных общественных организаций. </w:t>
      </w:r>
    </w:p>
    <w:p w:rsidR="0012398C" w:rsidRPr="00D17DC4" w:rsidRDefault="00DB2274" w:rsidP="00F769CA">
      <w:pPr>
        <w:pStyle w:val="SingleTxtGR"/>
      </w:pPr>
      <w:r>
        <w:t>108.</w:t>
      </w:r>
      <w:r>
        <w:tab/>
      </w:r>
      <w:r w:rsidR="0012398C" w:rsidRPr="00D17DC4">
        <w:t>Согласно пункт</w:t>
      </w:r>
      <w:r w:rsidR="0012398C">
        <w:t>у</w:t>
      </w:r>
      <w:r w:rsidR="0012398C" w:rsidRPr="00D17DC4">
        <w:t xml:space="preserve"> 11 статьи 33 Закона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принуждение обучающихся, воспитанников к вступлению в общественные, о</w:t>
      </w:r>
      <w:r w:rsidR="0012398C" w:rsidRPr="00D17DC4">
        <w:t>б</w:t>
      </w:r>
      <w:r w:rsidR="0012398C" w:rsidRPr="00D17DC4">
        <w:t>щественно-политические объединения, движения и партии, а также принуд</w:t>
      </w:r>
      <w:r w:rsidR="0012398C" w:rsidRPr="00D17DC4">
        <w:t>и</w:t>
      </w:r>
      <w:r w:rsidR="0012398C" w:rsidRPr="00D17DC4">
        <w:t>тельное привлечение их к деятельности этих организаций и участию в агитац</w:t>
      </w:r>
      <w:r w:rsidR="0012398C" w:rsidRPr="00D17DC4">
        <w:t>и</w:t>
      </w:r>
      <w:r w:rsidR="0012398C" w:rsidRPr="00D17DC4">
        <w:t>онных кампаниях и политических акциях не допускаются.</w:t>
      </w:r>
    </w:p>
    <w:p w:rsidR="0012398C" w:rsidRPr="00D17DC4" w:rsidRDefault="00DB2274" w:rsidP="00F769CA">
      <w:pPr>
        <w:pStyle w:val="SingleTxtGR"/>
      </w:pPr>
      <w:r>
        <w:t>109.</w:t>
      </w:r>
      <w:r>
        <w:tab/>
      </w:r>
      <w:r w:rsidR="0012398C" w:rsidRPr="00D17DC4">
        <w:t>В соответствии с частью 2 статьи 30 Конституции Туркменистана запр</w:t>
      </w:r>
      <w:r w:rsidR="0012398C" w:rsidRPr="00D17DC4">
        <w:t>е</w:t>
      </w:r>
      <w:r w:rsidR="0012398C" w:rsidRPr="00D17DC4">
        <w:t>щаются создание и деятельность политических партий, других общественных, военизированных объединений, имеющих целью насильственное изменение конституционного строя, допускающих насилие в своей деятельности, выст</w:t>
      </w:r>
      <w:r w:rsidR="0012398C" w:rsidRPr="00D17DC4">
        <w:t>у</w:t>
      </w:r>
      <w:r w:rsidR="0012398C" w:rsidRPr="00D17DC4">
        <w:t>пающих против конституционных прав и свобод граждан, пропагандирующих войну, расовую, национальную, религиозную вражду, посягающих на здоровье и нравственность народа, а также политических партий по национальному или религ</w:t>
      </w:r>
      <w:r w:rsidR="0012398C" w:rsidRPr="00D17DC4">
        <w:t>и</w:t>
      </w:r>
      <w:r w:rsidR="0012398C" w:rsidRPr="00D17DC4">
        <w:t xml:space="preserve">озному признакам. </w:t>
      </w:r>
    </w:p>
    <w:p w:rsidR="0012398C" w:rsidRPr="00D17DC4" w:rsidRDefault="00DB2274" w:rsidP="00F769CA">
      <w:pPr>
        <w:pStyle w:val="SingleTxtGR"/>
      </w:pPr>
      <w:r>
        <w:t>110.</w:t>
      </w:r>
      <w:r>
        <w:tab/>
      </w:r>
      <w:r w:rsidR="0012398C" w:rsidRPr="00D17DC4">
        <w:t>Согласно ста</w:t>
      </w:r>
      <w:r w:rsidR="0012398C" w:rsidRPr="00B82EA4">
        <w:t>ть</w:t>
      </w:r>
      <w:r w:rsidR="0012398C">
        <w:t>е</w:t>
      </w:r>
      <w:r w:rsidR="0012398C" w:rsidRPr="00B82EA4">
        <w:t xml:space="preserve"> 4</w:t>
      </w:r>
      <w:r w:rsidR="0012398C" w:rsidRPr="00D17DC4">
        <w:t xml:space="preserve"> Закона Туркменистана </w:t>
      </w:r>
      <w:r w:rsidR="0012398C">
        <w:t>"</w:t>
      </w:r>
      <w:r w:rsidR="0012398C" w:rsidRPr="00D17DC4">
        <w:t>Об общественных объединен</w:t>
      </w:r>
      <w:r w:rsidR="0012398C" w:rsidRPr="00D17DC4">
        <w:t>и</w:t>
      </w:r>
      <w:r w:rsidR="0012398C" w:rsidRPr="00D17DC4">
        <w:t>ях</w:t>
      </w:r>
      <w:r w:rsidR="0012398C">
        <w:t>"</w:t>
      </w:r>
      <w:r w:rsidR="0012398C" w:rsidRPr="00D17DC4">
        <w:t xml:space="preserve"> (21.10.2003</w:t>
      </w:r>
      <w:r w:rsidR="0012398C">
        <w:t> </w:t>
      </w:r>
      <w:r w:rsidR="0012398C" w:rsidRPr="00D17DC4">
        <w:t>г.) запрещаются создание и деятельность общественных объ</w:t>
      </w:r>
      <w:r w:rsidR="0012398C" w:rsidRPr="00D17DC4">
        <w:t>е</w:t>
      </w:r>
      <w:r w:rsidR="0012398C" w:rsidRPr="00D17DC4">
        <w:t>динений, имеющих целью насильственное изменение конституционного строя Туркменистана, подрыв безопасности государства, допускающих насилие, в</w:t>
      </w:r>
      <w:r w:rsidR="0012398C" w:rsidRPr="00D17DC4">
        <w:t>ы</w:t>
      </w:r>
      <w:r w:rsidR="0012398C" w:rsidRPr="00D17DC4">
        <w:t>ступающих против конституционных прав и свобод граждан, пропагандиру</w:t>
      </w:r>
      <w:r w:rsidR="0012398C" w:rsidRPr="00D17DC4">
        <w:t>ю</w:t>
      </w:r>
      <w:r w:rsidR="0012398C" w:rsidRPr="00D17DC4">
        <w:t>щих войну, расовую, национальную, социальную, религиозную вражду, пос</w:t>
      </w:r>
      <w:r w:rsidR="0012398C" w:rsidRPr="00D17DC4">
        <w:t>я</w:t>
      </w:r>
      <w:r w:rsidR="0012398C" w:rsidRPr="00D17DC4">
        <w:t>гающих на здоровье и нравственность народа, а также создание военизирова</w:t>
      </w:r>
      <w:r w:rsidR="0012398C" w:rsidRPr="00D17DC4">
        <w:t>н</w:t>
      </w:r>
      <w:r w:rsidR="0012398C" w:rsidRPr="00D17DC4">
        <w:t xml:space="preserve">ных формирований. </w:t>
      </w:r>
    </w:p>
    <w:p w:rsidR="0012398C" w:rsidRPr="00D17DC4" w:rsidRDefault="00011B31" w:rsidP="00F769CA">
      <w:pPr>
        <w:pStyle w:val="SingleTxtGR"/>
      </w:pPr>
      <w:r>
        <w:t>111.</w:t>
      </w:r>
      <w:r>
        <w:tab/>
      </w:r>
      <w:r w:rsidR="0012398C" w:rsidRPr="00D17DC4">
        <w:t>В отношении осуществления прав ребенка на свободу ассоциаций и св</w:t>
      </w:r>
      <w:r w:rsidR="0012398C" w:rsidRPr="00D17DC4">
        <w:t>о</w:t>
      </w:r>
      <w:r w:rsidR="0012398C" w:rsidRPr="00D17DC4">
        <w:t>боду мирных собраний законодательством Туркменистана не предусмотрены какие-либо ограничения, кроме тех, которые применяются в соответствии с з</w:t>
      </w:r>
      <w:r w:rsidR="0012398C" w:rsidRPr="00D17DC4">
        <w:t>а</w:t>
      </w:r>
      <w:r w:rsidR="0012398C" w:rsidRPr="00D17DC4">
        <w:t xml:space="preserve">коном. </w:t>
      </w:r>
    </w:p>
    <w:p w:rsidR="0012398C" w:rsidRPr="00D17DC4" w:rsidRDefault="00011B31" w:rsidP="00F769CA">
      <w:pPr>
        <w:pStyle w:val="SingleTxtGR"/>
      </w:pPr>
      <w:r>
        <w:t>112.</w:t>
      </w:r>
      <w:r>
        <w:tab/>
      </w:r>
      <w:r w:rsidR="0012398C" w:rsidRPr="00D17DC4">
        <w:t>На 1 марта 2011 г</w:t>
      </w:r>
      <w:r w:rsidR="0012398C">
        <w:t>ода</w:t>
      </w:r>
      <w:r w:rsidR="0012398C" w:rsidRPr="00D17DC4">
        <w:t xml:space="preserve"> в Министерстве </w:t>
      </w:r>
      <w:proofErr w:type="spellStart"/>
      <w:r w:rsidR="0012398C" w:rsidRPr="00D17DC4">
        <w:t>адалат</w:t>
      </w:r>
      <w:proofErr w:type="spellEnd"/>
      <w:r w:rsidR="0012398C" w:rsidRPr="00D17DC4">
        <w:t xml:space="preserve"> Туркменистана зарегистр</w:t>
      </w:r>
      <w:r w:rsidR="0012398C" w:rsidRPr="00D17DC4">
        <w:t>и</w:t>
      </w:r>
      <w:r w:rsidR="0012398C" w:rsidRPr="00D17DC4">
        <w:t>рованы 35 спортивных и 7 молодежных общественных объединений.</w:t>
      </w:r>
    </w:p>
    <w:p w:rsidR="0012398C" w:rsidRPr="00D17DC4" w:rsidRDefault="00011B31" w:rsidP="00F769CA">
      <w:pPr>
        <w:pStyle w:val="SingleTxtGR"/>
      </w:pPr>
      <w:r>
        <w:t>113.</w:t>
      </w:r>
      <w:r>
        <w:tab/>
      </w:r>
      <w:r w:rsidR="0012398C" w:rsidRPr="00D17DC4">
        <w:t>В настоящее время осуществляется разработка предложений по сове</w:t>
      </w:r>
      <w:r w:rsidR="0012398C" w:rsidRPr="00D17DC4">
        <w:t>р</w:t>
      </w:r>
      <w:r w:rsidR="0012398C" w:rsidRPr="00D17DC4">
        <w:t xml:space="preserve">шенствованию Законов Туркменистана </w:t>
      </w:r>
      <w:r w:rsidR="0012398C">
        <w:t>"</w:t>
      </w:r>
      <w:r w:rsidR="0012398C" w:rsidRPr="00D17DC4">
        <w:t>Об общественных объединениях</w:t>
      </w:r>
      <w:r w:rsidR="0012398C">
        <w:t>"</w:t>
      </w:r>
      <w:r w:rsidR="0012398C" w:rsidRPr="00D17DC4">
        <w:t xml:space="preserve">, </w:t>
      </w:r>
      <w:r w:rsidR="004128D6">
        <w:br/>
      </w:r>
      <w:r w:rsidR="0012398C">
        <w:t>"</w:t>
      </w:r>
      <w:r w:rsidR="0012398C" w:rsidRPr="00D17DC4">
        <w:t>О Государственной молод</w:t>
      </w:r>
      <w:r w:rsidR="00EC7030">
        <w:t>е</w:t>
      </w:r>
      <w:r w:rsidR="0012398C" w:rsidRPr="00D17DC4">
        <w:t>жной политике в Туркменистане</w:t>
      </w:r>
      <w:r w:rsidR="0012398C">
        <w:t>"</w:t>
      </w:r>
      <w:r w:rsidR="0012398C" w:rsidRPr="00D17DC4">
        <w:t>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16</w:t>
      </w:r>
    </w:p>
    <w:p w:rsidR="0012398C" w:rsidRPr="00D17DC4" w:rsidRDefault="00011B31" w:rsidP="00F769CA">
      <w:pPr>
        <w:pStyle w:val="SingleTxtGR"/>
      </w:pPr>
      <w:r>
        <w:t>114.</w:t>
      </w:r>
      <w:r>
        <w:tab/>
      </w:r>
      <w:r w:rsidR="0012398C" w:rsidRPr="00D17DC4">
        <w:t>В соответствии с Кодексом о браке и семье Туркменистана ребенок имеет право на защиту своих прав и законных интересов. Защита прав и законных и</w:t>
      </w:r>
      <w:r w:rsidR="0012398C" w:rsidRPr="00D17DC4">
        <w:t>н</w:t>
      </w:r>
      <w:r w:rsidR="0012398C" w:rsidRPr="00D17DC4">
        <w:t>тересов ребенка осуществляется родителями (лицами их заменяющими), орг</w:t>
      </w:r>
      <w:r w:rsidR="0012398C" w:rsidRPr="00D17DC4">
        <w:t>а</w:t>
      </w:r>
      <w:r w:rsidR="0012398C" w:rsidRPr="00D17DC4">
        <w:t xml:space="preserve">нами опеки и попечительства, прокуратурой и судом. Законом Туркменистана </w:t>
      </w:r>
      <w:r w:rsidR="0012398C">
        <w:t>"</w:t>
      </w:r>
      <w:r w:rsidR="0012398C" w:rsidRPr="00D17DC4">
        <w:t>О гарантиях прав ребенка</w:t>
      </w:r>
      <w:r w:rsidR="0012398C">
        <w:t>"</w:t>
      </w:r>
      <w:r w:rsidR="0012398C" w:rsidRPr="00D17DC4">
        <w:t xml:space="preserve"> конкретизированы гарантии защиты прав ребенка в Туркменистане. Подробная информация по данному вопросу содержится в пе</w:t>
      </w:r>
      <w:r w:rsidR="0012398C" w:rsidRPr="00D17DC4">
        <w:t>р</w:t>
      </w:r>
      <w:r w:rsidR="0012398C" w:rsidRPr="00D17DC4">
        <w:t>воначальном докладе Туркменистана.</w:t>
      </w:r>
    </w:p>
    <w:p w:rsidR="0012398C" w:rsidRPr="008038F6" w:rsidRDefault="00011B31" w:rsidP="00F769CA">
      <w:pPr>
        <w:pStyle w:val="SingleTxtGR"/>
      </w:pPr>
      <w:r>
        <w:t>115.</w:t>
      </w:r>
      <w:r>
        <w:tab/>
      </w:r>
      <w:r w:rsidR="0012398C" w:rsidRPr="00D17DC4">
        <w:t>Обыск, осмотр жилых помещений у граждан, наложение ареста на ко</w:t>
      </w:r>
      <w:r w:rsidR="0012398C" w:rsidRPr="00D17DC4">
        <w:t>р</w:t>
      </w:r>
      <w:r w:rsidR="0012398C" w:rsidRPr="00D17DC4">
        <w:t>респонденцию и выемка ее в почтово-телеграфных учреждениях могут прои</w:t>
      </w:r>
      <w:r w:rsidR="0012398C" w:rsidRPr="00D17DC4">
        <w:t>з</w:t>
      </w:r>
      <w:r w:rsidR="0012398C" w:rsidRPr="00D17DC4">
        <w:t xml:space="preserve">водиться только на основаниях и в порядке, установленных Уголовно-процессуальным кодексом Туркменистана. </w:t>
      </w:r>
      <w:proofErr w:type="spellStart"/>
      <w:r w:rsidR="0012398C" w:rsidRPr="008038F6">
        <w:t>Все</w:t>
      </w:r>
      <w:proofErr w:type="spellEnd"/>
      <w:r w:rsidR="0012398C" w:rsidRPr="008038F6">
        <w:t xml:space="preserve"> </w:t>
      </w:r>
      <w:proofErr w:type="spellStart"/>
      <w:r w:rsidR="0012398C" w:rsidRPr="008038F6">
        <w:t>эти</w:t>
      </w:r>
      <w:proofErr w:type="spellEnd"/>
      <w:r w:rsidR="0012398C" w:rsidRPr="008038F6">
        <w:t xml:space="preserve"> </w:t>
      </w:r>
      <w:proofErr w:type="spellStart"/>
      <w:r w:rsidR="0012398C" w:rsidRPr="008038F6">
        <w:t>меры</w:t>
      </w:r>
      <w:proofErr w:type="spellEnd"/>
      <w:r w:rsidR="0012398C" w:rsidRPr="008038F6">
        <w:t xml:space="preserve"> </w:t>
      </w:r>
      <w:proofErr w:type="spellStart"/>
      <w:r w:rsidR="0012398C" w:rsidRPr="008038F6">
        <w:t>распространяются</w:t>
      </w:r>
      <w:proofErr w:type="spellEnd"/>
      <w:r w:rsidR="0012398C" w:rsidRPr="008038F6">
        <w:t xml:space="preserve"> и </w:t>
      </w:r>
      <w:proofErr w:type="spellStart"/>
      <w:r w:rsidR="0012398C" w:rsidRPr="008038F6">
        <w:t>на</w:t>
      </w:r>
      <w:proofErr w:type="spellEnd"/>
      <w:r w:rsidR="0012398C" w:rsidRPr="008038F6">
        <w:t xml:space="preserve"> </w:t>
      </w:r>
      <w:proofErr w:type="spellStart"/>
      <w:r w:rsidR="0012398C" w:rsidRPr="008038F6">
        <w:t>несовершенн</w:t>
      </w:r>
      <w:r w:rsidR="0012398C" w:rsidRPr="008038F6">
        <w:t>о</w:t>
      </w:r>
      <w:r w:rsidR="0012398C" w:rsidRPr="008038F6">
        <w:t>летних</w:t>
      </w:r>
      <w:proofErr w:type="spellEnd"/>
      <w:r w:rsidR="0012398C" w:rsidRPr="008038F6">
        <w:t>.</w:t>
      </w:r>
    </w:p>
    <w:p w:rsidR="0012398C" w:rsidRPr="00D17DC4" w:rsidRDefault="00011B31" w:rsidP="00F769CA">
      <w:pPr>
        <w:pStyle w:val="SingleTxtGR"/>
      </w:pPr>
      <w:r>
        <w:t>116.</w:t>
      </w:r>
      <w:r>
        <w:tab/>
      </w:r>
      <w:r w:rsidR="0012398C" w:rsidRPr="00D17DC4">
        <w:t>Согласно Конституции каждый гражданин Туркменистана, в том числе и несовершеннолетний, имеет на защиту от произвольного вмешательства в его личную жизнь, а также от нарушения правил сохранения тайны корреспонде</w:t>
      </w:r>
      <w:r w:rsidR="0012398C" w:rsidRPr="00D17DC4">
        <w:t>н</w:t>
      </w:r>
      <w:r w:rsidR="0012398C" w:rsidRPr="00D17DC4">
        <w:t>ции, телефонных и иных сообщений, посягательств на его честь и репутацию.</w:t>
      </w:r>
    </w:p>
    <w:p w:rsidR="0012398C" w:rsidRPr="00D17DC4" w:rsidRDefault="00011B31" w:rsidP="00F769CA">
      <w:pPr>
        <w:pStyle w:val="SingleTxtGR"/>
      </w:pPr>
      <w:r>
        <w:t>117.</w:t>
      </w:r>
      <w:r>
        <w:tab/>
      </w:r>
      <w:r w:rsidR="0012398C" w:rsidRPr="00D17DC4">
        <w:t xml:space="preserve">При нарушении вышеуказанных прав граждан виновное лицо может быть привлечено к уголовной ответственности по статьям Уголовного </w:t>
      </w:r>
      <w:r w:rsidR="0012398C">
        <w:t>к</w:t>
      </w:r>
      <w:r w:rsidR="0012398C" w:rsidRPr="00D17DC4">
        <w:t>одекса Тур</w:t>
      </w:r>
      <w:r w:rsidR="0012398C" w:rsidRPr="00D17DC4">
        <w:t>к</w:t>
      </w:r>
      <w:r w:rsidR="0012398C" w:rsidRPr="00D17DC4">
        <w:t xml:space="preserve">менистана: 146 </w:t>
      </w:r>
      <w:r w:rsidR="0012398C">
        <w:t>–</w:t>
      </w:r>
      <w:r w:rsidR="0012398C" w:rsidRPr="00D17DC4">
        <w:t xml:space="preserve"> Нарушение неприкосновенности частной жизни; 147 </w:t>
      </w:r>
      <w:r w:rsidR="0012398C">
        <w:t>–</w:t>
      </w:r>
      <w:r w:rsidR="0012398C" w:rsidRPr="00D17DC4">
        <w:t xml:space="preserve"> Нар</w:t>
      </w:r>
      <w:r w:rsidR="0012398C" w:rsidRPr="00D17DC4">
        <w:t>у</w:t>
      </w:r>
      <w:r w:rsidR="0012398C" w:rsidRPr="00D17DC4">
        <w:t xml:space="preserve">шение тайны переписки, телефонных переговоров, почтовых, телеграфных или иных сообщений; 148 </w:t>
      </w:r>
      <w:r w:rsidR="0012398C">
        <w:t>–</w:t>
      </w:r>
      <w:r w:rsidR="0012398C" w:rsidRPr="00D17DC4">
        <w:t xml:space="preserve"> Нарушение неприкосновенности жилища.</w:t>
      </w:r>
    </w:p>
    <w:p w:rsidR="0012398C" w:rsidRPr="00D17DC4" w:rsidRDefault="00011B31" w:rsidP="00F769CA">
      <w:pPr>
        <w:pStyle w:val="SingleTxtGR"/>
      </w:pPr>
      <w:r>
        <w:t>118.</w:t>
      </w:r>
      <w:r>
        <w:tab/>
      </w:r>
      <w:r w:rsidR="0012398C" w:rsidRPr="00D17DC4">
        <w:t>Также Уголовн</w:t>
      </w:r>
      <w:r w:rsidR="0012398C">
        <w:t>ый</w:t>
      </w:r>
      <w:r w:rsidR="0012398C" w:rsidRPr="00D17DC4">
        <w:t xml:space="preserve"> </w:t>
      </w:r>
      <w:r w:rsidR="0012398C">
        <w:t>к</w:t>
      </w:r>
      <w:r w:rsidR="0012398C" w:rsidRPr="00D17DC4">
        <w:t>одекс Туркменистана содержит отдельные статьи (</w:t>
      </w:r>
      <w:r w:rsidR="0012398C">
        <w:t>ст</w:t>
      </w:r>
      <w:r w:rsidR="0012398C">
        <w:t>а</w:t>
      </w:r>
      <w:r w:rsidR="0012398C">
        <w:t>тьи</w:t>
      </w:r>
      <w:r w:rsidR="0012398C" w:rsidRPr="00D17DC4">
        <w:t xml:space="preserve"> 132 и 133)</w:t>
      </w:r>
      <w:r w:rsidR="0012398C">
        <w:t>,</w:t>
      </w:r>
      <w:r w:rsidR="0012398C" w:rsidRPr="00D17DC4">
        <w:t xml:space="preserve"> предусматривающие уголовную ответственность за клевету и оскорбление.</w:t>
      </w:r>
    </w:p>
    <w:p w:rsidR="0012398C" w:rsidRPr="008038F6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17</w:t>
      </w:r>
    </w:p>
    <w:p w:rsidR="0012398C" w:rsidRPr="00D17DC4" w:rsidRDefault="00011B31" w:rsidP="00F769CA">
      <w:pPr>
        <w:pStyle w:val="SingleTxtGR"/>
      </w:pPr>
      <w:r>
        <w:t>119.</w:t>
      </w:r>
      <w:r>
        <w:tab/>
      </w:r>
      <w:r w:rsidR="0012398C" w:rsidRPr="00D17DC4">
        <w:t>Свободный доступ к информации, право гражданина на получение и</w:t>
      </w:r>
      <w:r w:rsidR="0012398C" w:rsidRPr="00D17DC4">
        <w:t>н</w:t>
      </w:r>
      <w:r w:rsidR="0012398C" w:rsidRPr="00D17DC4">
        <w:t>формации гарантировано Конституцией Туркменистана. Подробная информ</w:t>
      </w:r>
      <w:r w:rsidR="0012398C" w:rsidRPr="00D17DC4">
        <w:t>а</w:t>
      </w:r>
      <w:r w:rsidR="0012398C" w:rsidRPr="00D17DC4">
        <w:t>ция по данному вопросу содержится в первоначальном докладе Туркменистана.</w:t>
      </w:r>
    </w:p>
    <w:p w:rsidR="0012398C" w:rsidRPr="00D17DC4" w:rsidRDefault="00011B31" w:rsidP="00F769CA">
      <w:pPr>
        <w:pStyle w:val="SingleTxtGR"/>
      </w:pPr>
      <w:r>
        <w:t>120.</w:t>
      </w:r>
      <w:r>
        <w:tab/>
      </w:r>
      <w:r w:rsidR="0012398C" w:rsidRPr="00D17DC4">
        <w:t xml:space="preserve">В Туркменистане поощряются </w:t>
      </w:r>
      <w:r w:rsidR="0012398C">
        <w:t>СМИ,</w:t>
      </w:r>
      <w:r w:rsidR="0012398C" w:rsidRPr="00D17DC4">
        <w:t xml:space="preserve"> полезные для ребенка в социальном, интеллектуальном и культурном отношении в духе </w:t>
      </w:r>
      <w:r w:rsidR="0012398C">
        <w:t xml:space="preserve">статьи </w:t>
      </w:r>
      <w:r w:rsidR="0012398C" w:rsidRPr="00D17DC4">
        <w:t>17 Конвенции. Для детей существуют отдельные телевизионные и радиопрограммы, газетные ру</w:t>
      </w:r>
      <w:r w:rsidR="0012398C" w:rsidRPr="00D17DC4">
        <w:t>б</w:t>
      </w:r>
      <w:r w:rsidR="0012398C" w:rsidRPr="00D17DC4">
        <w:t>рики и собственные печатные издания. Дети сами готовят и выпускают пр</w:t>
      </w:r>
      <w:r w:rsidR="0012398C" w:rsidRPr="00D17DC4">
        <w:t>о</w:t>
      </w:r>
      <w:r w:rsidR="0012398C" w:rsidRPr="00D17DC4">
        <w:t>граммы, которые пользуются большой популярностью.</w:t>
      </w:r>
    </w:p>
    <w:p w:rsidR="0012398C" w:rsidRPr="00D17DC4" w:rsidRDefault="00011B31" w:rsidP="00F769CA">
      <w:pPr>
        <w:pStyle w:val="SingleTxtGR"/>
      </w:pPr>
      <w:r>
        <w:t>121.</w:t>
      </w:r>
      <w:r>
        <w:tab/>
      </w:r>
      <w:r w:rsidR="0012398C" w:rsidRPr="00D17DC4">
        <w:t>Для доступа ребенка на получение информации и материалов из разли</w:t>
      </w:r>
      <w:r w:rsidR="0012398C" w:rsidRPr="00D17DC4">
        <w:t>ч</w:t>
      </w:r>
      <w:r w:rsidR="0012398C" w:rsidRPr="00D17DC4">
        <w:t xml:space="preserve">ных национальных и международных источников в Туркменистане существует разветвленная сеть детских библиотек. После принятия 24 февраля 2010 года Постановления Президента Туркменистана </w:t>
      </w:r>
      <w:r w:rsidR="0012398C">
        <w:t>"</w:t>
      </w:r>
      <w:r w:rsidR="0012398C" w:rsidRPr="00D17DC4">
        <w:t xml:space="preserve">Об образовании </w:t>
      </w:r>
      <w:proofErr w:type="spellStart"/>
      <w:r w:rsidR="0012398C" w:rsidRPr="00D17DC4">
        <w:t>велаятских</w:t>
      </w:r>
      <w:proofErr w:type="spellEnd"/>
      <w:r w:rsidR="0012398C" w:rsidRPr="00D17DC4">
        <w:t xml:space="preserve">, </w:t>
      </w:r>
      <w:proofErr w:type="spellStart"/>
      <w:r w:rsidR="0012398C" w:rsidRPr="00D17DC4">
        <w:t>этра</w:t>
      </w:r>
      <w:r w:rsidR="0012398C" w:rsidRPr="00D17DC4">
        <w:t>п</w:t>
      </w:r>
      <w:r w:rsidR="0012398C" w:rsidRPr="00D17DC4">
        <w:t>ских</w:t>
      </w:r>
      <w:proofErr w:type="spellEnd"/>
      <w:r w:rsidR="0012398C" w:rsidRPr="00D17DC4">
        <w:t>, городских центральных библиотек и их филиалов в Туркменистане</w:t>
      </w:r>
      <w:r w:rsidR="0012398C">
        <w:t>"</w:t>
      </w:r>
      <w:r w:rsidR="0012398C" w:rsidRPr="00D17DC4">
        <w:t xml:space="preserve"> чи</w:t>
      </w:r>
      <w:r w:rsidR="0012398C" w:rsidRPr="00D17DC4">
        <w:t>с</w:t>
      </w:r>
      <w:r w:rsidR="0012398C" w:rsidRPr="00D17DC4">
        <w:t xml:space="preserve">ленность библиотек увеличилась с 89 до 230 библиотек. Из них 1 Национальная библиотека, 1 Центральная государственная детская библиотека, 1 библиотека для слепых и глухих, 9 </w:t>
      </w:r>
      <w:proofErr w:type="spellStart"/>
      <w:r w:rsidR="0012398C" w:rsidRPr="00D17DC4">
        <w:t>велаятских</w:t>
      </w:r>
      <w:proofErr w:type="spellEnd"/>
      <w:r w:rsidR="0012398C" w:rsidRPr="00D17DC4">
        <w:t xml:space="preserve"> библиотек (5 –</w:t>
      </w:r>
      <w:r w:rsidR="0012398C">
        <w:t xml:space="preserve"> </w:t>
      </w:r>
      <w:r w:rsidR="0012398C" w:rsidRPr="00D17DC4">
        <w:t>взрослых, 4</w:t>
      </w:r>
      <w:r w:rsidR="0012398C">
        <w:t xml:space="preserve"> – </w:t>
      </w:r>
      <w:r w:rsidR="0012398C" w:rsidRPr="00D17DC4">
        <w:t>детских), 15</w:t>
      </w:r>
      <w:r w:rsidR="004128D6">
        <w:t> </w:t>
      </w:r>
      <w:r w:rsidR="0012398C" w:rsidRPr="00D17DC4">
        <w:t xml:space="preserve">городских центральных библиотек, 36 филиалов городских библиотек, 50 </w:t>
      </w:r>
      <w:proofErr w:type="spellStart"/>
      <w:r w:rsidR="0012398C" w:rsidRPr="00D17DC4">
        <w:t>э</w:t>
      </w:r>
      <w:r w:rsidR="0012398C" w:rsidRPr="00D17DC4">
        <w:t>т</w:t>
      </w:r>
      <w:r w:rsidR="0012398C" w:rsidRPr="00D17DC4">
        <w:t>рапских</w:t>
      </w:r>
      <w:proofErr w:type="spellEnd"/>
      <w:r w:rsidR="0012398C" w:rsidRPr="00D17DC4">
        <w:t xml:space="preserve"> центральных библиотек и 117 филиалов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библиотек (в селах).</w:t>
      </w:r>
    </w:p>
    <w:p w:rsidR="0012398C" w:rsidRPr="00D17DC4" w:rsidRDefault="00011B31" w:rsidP="00F769CA">
      <w:pPr>
        <w:pStyle w:val="SingleTxtGR"/>
      </w:pPr>
      <w:r>
        <w:t>122.</w:t>
      </w:r>
      <w:r>
        <w:tab/>
      </w:r>
      <w:r w:rsidR="0012398C" w:rsidRPr="00D17DC4">
        <w:t xml:space="preserve">Огромную роль для социального, духовного и морального благополучия, а также здорового физического и психологического развития ребенка играют телевидение и радио Туркменистана. Телеканал </w:t>
      </w:r>
      <w:r w:rsidR="0012398C">
        <w:t>"</w:t>
      </w:r>
      <w:r w:rsidR="0012398C" w:rsidRPr="00D17DC4">
        <w:t>Юность</w:t>
      </w:r>
      <w:r w:rsidR="0012398C">
        <w:t>"</w:t>
      </w:r>
      <w:r w:rsidR="0012398C" w:rsidRPr="00D17DC4">
        <w:t xml:space="preserve"> основной канал, на котором транслируются передачи, посвященные детям и молодежи. В передачах </w:t>
      </w:r>
      <w:r w:rsidR="0012398C">
        <w:t>"</w:t>
      </w:r>
      <w:r w:rsidR="0012398C" w:rsidRPr="00D17DC4">
        <w:t>Вдохновенная молодежь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Веселые друзья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Гордость Родины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Детские мечты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Моя семья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Жемчужины Независимости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 xml:space="preserve">Дети </w:t>
      </w:r>
      <w:r w:rsidR="0012398C">
        <w:t>–</w:t>
      </w:r>
      <w:r w:rsidR="0012398C" w:rsidRPr="00D17DC4">
        <w:t xml:space="preserve"> радость жизни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Путешествуя по стране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Воспитание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В мире сказок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Новое поколение</w:t>
      </w:r>
      <w:r w:rsidR="0012398C">
        <w:t>"</w:t>
      </w:r>
      <w:r w:rsidR="0012398C" w:rsidRPr="00D17DC4">
        <w:t xml:space="preserve"> и других широко освещаются вопросы, касающиеся воспитания детей, роли р</w:t>
      </w:r>
      <w:r w:rsidR="0012398C" w:rsidRPr="00D17DC4">
        <w:t>е</w:t>
      </w:r>
      <w:r w:rsidR="0012398C" w:rsidRPr="00D17DC4">
        <w:t xml:space="preserve">бенка в обществе и семье, их правах и свободах. </w:t>
      </w:r>
    </w:p>
    <w:p w:rsidR="0012398C" w:rsidRPr="00D17DC4" w:rsidRDefault="00011B31" w:rsidP="00F769CA">
      <w:pPr>
        <w:pStyle w:val="SingleTxtGR"/>
      </w:pPr>
      <w:r>
        <w:t>123.</w:t>
      </w:r>
      <w:r>
        <w:tab/>
      </w:r>
      <w:r w:rsidR="0012398C" w:rsidRPr="00D17DC4">
        <w:t xml:space="preserve">С 2008 года телеканал </w:t>
      </w:r>
      <w:r w:rsidR="0012398C">
        <w:t>"</w:t>
      </w:r>
      <w:r w:rsidR="0012398C" w:rsidRPr="00D17DC4">
        <w:t>Юность</w:t>
      </w:r>
      <w:r w:rsidR="0012398C">
        <w:t>"</w:t>
      </w:r>
      <w:r w:rsidR="0012398C" w:rsidRPr="00D17DC4">
        <w:t xml:space="preserve"> при технической и информационной поддержке ЮНИСЕФ осуществляет выпуск передачи для детей </w:t>
      </w:r>
      <w:r w:rsidR="0012398C">
        <w:t>"</w:t>
      </w:r>
      <w:r w:rsidR="0012398C" w:rsidRPr="00D17DC4">
        <w:t>Судьба ребе</w:t>
      </w:r>
      <w:r w:rsidR="0012398C" w:rsidRPr="00D17DC4">
        <w:t>н</w:t>
      </w:r>
      <w:r w:rsidR="0012398C" w:rsidRPr="00D17DC4">
        <w:t>ка</w:t>
      </w:r>
      <w:r w:rsidR="0012398C">
        <w:t>"</w:t>
      </w:r>
      <w:r w:rsidR="0012398C" w:rsidRPr="00D17DC4">
        <w:t>. Целью данной передачи является продвижение общего развития детей, расш</w:t>
      </w:r>
      <w:r w:rsidR="0012398C" w:rsidRPr="00D17DC4">
        <w:t>и</w:t>
      </w:r>
      <w:r w:rsidR="0012398C" w:rsidRPr="00D17DC4">
        <w:t>рение знаний и кругозора детей в области образования, здравоохранения, спо</w:t>
      </w:r>
      <w:r w:rsidR="0012398C" w:rsidRPr="00D17DC4">
        <w:t>р</w:t>
      </w:r>
      <w:r w:rsidR="0012398C" w:rsidRPr="00D17DC4">
        <w:t xml:space="preserve">та, природы, прав детей, географии и других предметов. </w:t>
      </w:r>
    </w:p>
    <w:p w:rsidR="0012398C" w:rsidRPr="00D17DC4" w:rsidRDefault="00011B31" w:rsidP="00F769CA">
      <w:pPr>
        <w:pStyle w:val="SingleTxtGR"/>
      </w:pPr>
      <w:r>
        <w:t>124.</w:t>
      </w:r>
      <w:r>
        <w:tab/>
      </w:r>
      <w:r w:rsidR="0012398C" w:rsidRPr="00D17DC4">
        <w:t xml:space="preserve">В 2009 году представители </w:t>
      </w:r>
      <w:r w:rsidR="0012398C">
        <w:t>средств массовой информации (СМИ)</w:t>
      </w:r>
      <w:r w:rsidR="0012398C" w:rsidRPr="00D17DC4">
        <w:t>, вкл</w:t>
      </w:r>
      <w:r w:rsidR="0012398C" w:rsidRPr="00D17DC4">
        <w:t>ю</w:t>
      </w:r>
      <w:r w:rsidR="0012398C" w:rsidRPr="00D17DC4">
        <w:t xml:space="preserve">чая телеканал </w:t>
      </w:r>
      <w:r w:rsidR="0012398C">
        <w:t>"</w:t>
      </w:r>
      <w:r w:rsidR="0012398C" w:rsidRPr="00D17DC4">
        <w:t>Юность</w:t>
      </w:r>
      <w:r w:rsidR="0012398C">
        <w:t>"</w:t>
      </w:r>
      <w:r w:rsidR="0012398C" w:rsidRPr="00D17DC4">
        <w:t>, творческие работники (писатели, поэты, художники), члены общественных организаций и дети подготовили серию обучающих мат</w:t>
      </w:r>
      <w:r w:rsidR="0012398C" w:rsidRPr="00D17DC4">
        <w:t>е</w:t>
      </w:r>
      <w:r w:rsidR="0012398C" w:rsidRPr="00D17DC4">
        <w:t>риалов для детей дошкольного возраста. Информационные материалы издания б</w:t>
      </w:r>
      <w:r w:rsidR="0012398C" w:rsidRPr="00D17DC4">
        <w:t>ы</w:t>
      </w:r>
      <w:r w:rsidR="0012398C" w:rsidRPr="00D17DC4">
        <w:t xml:space="preserve">ли распространены в детских садах и библиотеках Туркменистана. </w:t>
      </w:r>
    </w:p>
    <w:p w:rsidR="0012398C" w:rsidRPr="00D17DC4" w:rsidRDefault="00011B31" w:rsidP="00F769CA">
      <w:pPr>
        <w:pStyle w:val="SingleTxtGR"/>
      </w:pPr>
      <w:r>
        <w:t>125.</w:t>
      </w:r>
      <w:r>
        <w:tab/>
      </w:r>
      <w:r w:rsidR="0012398C" w:rsidRPr="00D17DC4">
        <w:t>Министерство культуры и телерадиовещания Туркменистана совместно с ЮНИСЕФ каждый год отмечают День защиты детей. В эти дни в 2008</w:t>
      </w:r>
      <w:r w:rsidR="0012398C">
        <w:t>–</w:t>
      </w:r>
      <w:r w:rsidR="0012398C" w:rsidRPr="00D17DC4">
        <w:t>2010 г</w:t>
      </w:r>
      <w:r w:rsidR="0012398C" w:rsidRPr="00D17DC4">
        <w:t>о</w:t>
      </w:r>
      <w:r w:rsidR="0012398C" w:rsidRPr="00D17DC4">
        <w:t xml:space="preserve">дах были организованы показы детской театрализованной пьесы и мюзикла. </w:t>
      </w:r>
    </w:p>
    <w:p w:rsidR="0012398C" w:rsidRPr="00B63CF1" w:rsidRDefault="00011B31" w:rsidP="00F769CA">
      <w:pPr>
        <w:pStyle w:val="SingleTxtGR"/>
      </w:pPr>
      <w:r>
        <w:t>126.</w:t>
      </w:r>
      <w:r>
        <w:tab/>
      </w:r>
      <w:r w:rsidR="0012398C" w:rsidRPr="00B63CF1">
        <w:t>Совместно опубликованы сборник песен и нот детских композиторов, а также сборник произведений "Продолжение сказки" для детей и о детях Тур</w:t>
      </w:r>
      <w:r w:rsidR="0012398C" w:rsidRPr="00B63CF1">
        <w:t>к</w:t>
      </w:r>
      <w:r w:rsidR="0012398C" w:rsidRPr="00B63CF1">
        <w:t xml:space="preserve">менистана. </w:t>
      </w:r>
    </w:p>
    <w:p w:rsidR="0012398C" w:rsidRPr="00D17DC4" w:rsidRDefault="00011B31" w:rsidP="00F769CA">
      <w:pPr>
        <w:pStyle w:val="SingleTxtGR"/>
      </w:pPr>
      <w:r>
        <w:t>127.</w:t>
      </w:r>
      <w:r>
        <w:tab/>
      </w:r>
      <w:r w:rsidR="0012398C" w:rsidRPr="00D17DC4">
        <w:t>Также Министерство культуры и телерадиовещания Туркменистана с</w:t>
      </w:r>
      <w:r w:rsidR="0012398C" w:rsidRPr="00D17DC4">
        <w:t>о</w:t>
      </w:r>
      <w:r w:rsidR="0012398C" w:rsidRPr="00D17DC4">
        <w:t xml:space="preserve">вместно с ЮНИСЕФ реализует </w:t>
      </w:r>
      <w:r w:rsidR="0012398C">
        <w:t>годовой рабочий план (2010-2011 </w:t>
      </w:r>
      <w:r w:rsidR="0012398C" w:rsidRPr="00D17DC4">
        <w:t>гг.), где о</w:t>
      </w:r>
      <w:r w:rsidR="0012398C" w:rsidRPr="00D17DC4">
        <w:t>с</w:t>
      </w:r>
      <w:r w:rsidR="0012398C" w:rsidRPr="00D17DC4">
        <w:t>новным компонентом являются вопросы коммуникации, работы со</w:t>
      </w:r>
      <w:r w:rsidR="0012398C">
        <w:t xml:space="preserve"> СМИ</w:t>
      </w:r>
      <w:r w:rsidR="0012398C" w:rsidRPr="00D17DC4">
        <w:t xml:space="preserve"> и о</w:t>
      </w:r>
      <w:r w:rsidR="0012398C" w:rsidRPr="00D17DC4">
        <w:t>б</w:t>
      </w:r>
      <w:r w:rsidR="0012398C" w:rsidRPr="00D17DC4">
        <w:t>щего информированности населения по вопросам здорового образа жизни, п</w:t>
      </w:r>
      <w:r w:rsidR="0012398C" w:rsidRPr="00D17DC4">
        <w:t>о</w:t>
      </w:r>
      <w:r w:rsidR="0012398C" w:rsidRPr="00D17DC4">
        <w:t xml:space="preserve">лезного досуга и прав детей. </w:t>
      </w:r>
    </w:p>
    <w:p w:rsidR="0012398C" w:rsidRPr="00F44CC7" w:rsidRDefault="00011B31" w:rsidP="00F769CA">
      <w:pPr>
        <w:pStyle w:val="SingleTxtGR"/>
      </w:pPr>
      <w:r>
        <w:t>128.</w:t>
      </w:r>
      <w:r>
        <w:tab/>
      </w:r>
      <w:r w:rsidR="0012398C" w:rsidRPr="00D17DC4">
        <w:t>На финансовые средства, выделяемые Президентом Туркменистана на развитие системы образования, для образовательных учреждений регулярно з</w:t>
      </w:r>
      <w:r w:rsidR="0012398C" w:rsidRPr="00D17DC4">
        <w:t>а</w:t>
      </w:r>
      <w:r w:rsidR="0012398C" w:rsidRPr="00D17DC4">
        <w:t xml:space="preserve">купаются современная мебель, лабораторное, компьютерное, </w:t>
      </w:r>
      <w:proofErr w:type="spellStart"/>
      <w:r w:rsidR="0012398C" w:rsidRPr="00D17DC4">
        <w:t>мультимедийное</w:t>
      </w:r>
      <w:proofErr w:type="spellEnd"/>
      <w:r w:rsidR="0012398C" w:rsidRPr="00D17DC4">
        <w:t xml:space="preserve"> оборудов</w:t>
      </w:r>
      <w:r w:rsidR="0012398C" w:rsidRPr="00D17DC4">
        <w:t>а</w:t>
      </w:r>
      <w:r w:rsidR="0012398C" w:rsidRPr="00D17DC4">
        <w:t xml:space="preserve">ние. </w:t>
      </w:r>
      <w:proofErr w:type="spellStart"/>
      <w:r w:rsidR="0012398C" w:rsidRPr="00F44CC7">
        <w:t>Средние</w:t>
      </w:r>
      <w:proofErr w:type="spellEnd"/>
      <w:r w:rsidR="0012398C" w:rsidRPr="00F44CC7">
        <w:t xml:space="preserve"> и </w:t>
      </w:r>
      <w:proofErr w:type="spellStart"/>
      <w:r w:rsidR="0012398C" w:rsidRPr="00F44CC7">
        <w:t>высшие</w:t>
      </w:r>
      <w:proofErr w:type="spellEnd"/>
      <w:r w:rsidR="0012398C" w:rsidRPr="00F44CC7">
        <w:t xml:space="preserve"> </w:t>
      </w:r>
      <w:proofErr w:type="spellStart"/>
      <w:r w:rsidR="0012398C" w:rsidRPr="00F44CC7">
        <w:t>учебные</w:t>
      </w:r>
      <w:proofErr w:type="spellEnd"/>
      <w:r w:rsidR="0012398C" w:rsidRPr="00F44CC7">
        <w:t xml:space="preserve"> </w:t>
      </w:r>
      <w:proofErr w:type="spellStart"/>
      <w:r w:rsidR="0012398C" w:rsidRPr="00F44CC7">
        <w:t>заведения</w:t>
      </w:r>
      <w:proofErr w:type="spellEnd"/>
      <w:r w:rsidR="0012398C" w:rsidRPr="00F44CC7">
        <w:t xml:space="preserve"> </w:t>
      </w:r>
      <w:proofErr w:type="spellStart"/>
      <w:r w:rsidR="0012398C" w:rsidRPr="00F44CC7">
        <w:t>подключены</w:t>
      </w:r>
      <w:proofErr w:type="spellEnd"/>
      <w:r w:rsidR="0012398C" w:rsidRPr="00F44CC7">
        <w:t xml:space="preserve"> к </w:t>
      </w:r>
      <w:proofErr w:type="spellStart"/>
      <w:r w:rsidR="0012398C" w:rsidRPr="00F44CC7">
        <w:t>интернет-сети</w:t>
      </w:r>
      <w:proofErr w:type="spellEnd"/>
      <w:r w:rsidR="0012398C" w:rsidRPr="00F44CC7">
        <w:t>.</w:t>
      </w:r>
    </w:p>
    <w:p w:rsidR="0012398C" w:rsidRPr="00D17DC4" w:rsidRDefault="00011B31" w:rsidP="00F769CA">
      <w:pPr>
        <w:pStyle w:val="SingleTxtGR"/>
      </w:pPr>
      <w:r>
        <w:t>129.</w:t>
      </w:r>
      <w:r>
        <w:tab/>
      </w:r>
      <w:r w:rsidR="0012398C" w:rsidRPr="00D17DC4">
        <w:t>Туркменским Национальным институтом демократии и прав человека при Президенте Туркменистана и Представительством ЮНИСЕФ в Туркмен</w:t>
      </w:r>
      <w:r w:rsidR="0012398C" w:rsidRPr="00D17DC4">
        <w:t>и</w:t>
      </w:r>
      <w:r w:rsidR="0012398C" w:rsidRPr="00D17DC4">
        <w:t xml:space="preserve">стане в 2010 году на государственном, русском и английском языках издан сборник </w:t>
      </w:r>
      <w:r w:rsidR="0012398C">
        <w:t>"</w:t>
      </w:r>
      <w:r w:rsidR="0012398C" w:rsidRPr="00D17DC4">
        <w:t>Права граждан Туркменистана на образование</w:t>
      </w:r>
      <w:r w:rsidR="0012398C">
        <w:t>"</w:t>
      </w:r>
      <w:r w:rsidR="0012398C" w:rsidRPr="00D17DC4">
        <w:t>, включающий нормы межд</w:t>
      </w:r>
      <w:r w:rsidR="0012398C" w:rsidRPr="00D17DC4">
        <w:t>у</w:t>
      </w:r>
      <w:r w:rsidR="0012398C" w:rsidRPr="00D17DC4">
        <w:t>народного права и законодательства Туркменистана.</w:t>
      </w:r>
    </w:p>
    <w:p w:rsidR="0012398C" w:rsidRPr="008038F6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18</w:t>
      </w:r>
    </w:p>
    <w:p w:rsidR="0012398C" w:rsidRPr="008038F6" w:rsidRDefault="00011B31" w:rsidP="00F769CA">
      <w:pPr>
        <w:pStyle w:val="SingleTxtGR"/>
      </w:pPr>
      <w:r>
        <w:t>130.</w:t>
      </w:r>
      <w:r>
        <w:tab/>
      </w:r>
      <w:r w:rsidR="0012398C" w:rsidRPr="00D17DC4">
        <w:t>В соответствии с законодательством Туркменистана родители несут о</w:t>
      </w:r>
      <w:r w:rsidR="0012398C" w:rsidRPr="00D17DC4">
        <w:t>т</w:t>
      </w:r>
      <w:r w:rsidR="0012398C" w:rsidRPr="00D17DC4">
        <w:t xml:space="preserve">ветственность за воспитание и развитие детей. </w:t>
      </w:r>
      <w:proofErr w:type="spellStart"/>
      <w:r w:rsidR="0012398C" w:rsidRPr="008038F6">
        <w:t>Подробная</w:t>
      </w:r>
      <w:proofErr w:type="spellEnd"/>
      <w:r w:rsidR="0012398C" w:rsidRPr="008038F6">
        <w:t xml:space="preserve"> </w:t>
      </w:r>
      <w:proofErr w:type="spellStart"/>
      <w:r w:rsidR="0012398C" w:rsidRPr="008038F6">
        <w:t>информация</w:t>
      </w:r>
      <w:proofErr w:type="spellEnd"/>
      <w:r w:rsidR="0012398C" w:rsidRPr="008038F6">
        <w:t xml:space="preserve"> </w:t>
      </w:r>
      <w:proofErr w:type="spellStart"/>
      <w:r w:rsidR="0012398C" w:rsidRPr="008038F6">
        <w:t>по</w:t>
      </w:r>
      <w:proofErr w:type="spellEnd"/>
      <w:r w:rsidR="0012398C" w:rsidRPr="008038F6">
        <w:t xml:space="preserve"> </w:t>
      </w:r>
      <w:proofErr w:type="spellStart"/>
      <w:r w:rsidR="0012398C" w:rsidRPr="008038F6">
        <w:t>эт</w:t>
      </w:r>
      <w:r w:rsidR="0012398C" w:rsidRPr="008038F6">
        <w:t>о</w:t>
      </w:r>
      <w:r w:rsidR="0012398C" w:rsidRPr="008038F6">
        <w:t>му</w:t>
      </w:r>
      <w:proofErr w:type="spellEnd"/>
      <w:r w:rsidR="0012398C" w:rsidRPr="008038F6">
        <w:t xml:space="preserve"> </w:t>
      </w:r>
      <w:proofErr w:type="spellStart"/>
      <w:r w:rsidR="0012398C" w:rsidRPr="008038F6">
        <w:t>вопросу</w:t>
      </w:r>
      <w:proofErr w:type="spellEnd"/>
      <w:r w:rsidR="0012398C" w:rsidRPr="008038F6">
        <w:t xml:space="preserve"> </w:t>
      </w:r>
      <w:proofErr w:type="spellStart"/>
      <w:r w:rsidR="0012398C" w:rsidRPr="008038F6">
        <w:t>содержится</w:t>
      </w:r>
      <w:proofErr w:type="spellEnd"/>
      <w:r w:rsidR="0012398C" w:rsidRPr="008038F6">
        <w:t xml:space="preserve"> в </w:t>
      </w:r>
      <w:proofErr w:type="spellStart"/>
      <w:r w:rsidR="0012398C" w:rsidRPr="008038F6">
        <w:t>первоначальном</w:t>
      </w:r>
      <w:proofErr w:type="spellEnd"/>
      <w:r w:rsidR="0012398C" w:rsidRPr="008038F6">
        <w:t xml:space="preserve"> </w:t>
      </w:r>
      <w:proofErr w:type="spellStart"/>
      <w:r w:rsidR="0012398C" w:rsidRPr="008038F6">
        <w:t>докладе</w:t>
      </w:r>
      <w:proofErr w:type="spellEnd"/>
      <w:r w:rsidR="0012398C" w:rsidRPr="008038F6">
        <w:t>.</w:t>
      </w:r>
    </w:p>
    <w:p w:rsidR="0012398C" w:rsidRPr="00D17DC4" w:rsidRDefault="00011B31" w:rsidP="00F769CA">
      <w:pPr>
        <w:pStyle w:val="SingleTxtGR"/>
      </w:pPr>
      <w:r>
        <w:t>131.</w:t>
      </w:r>
      <w:r>
        <w:tab/>
      </w:r>
      <w:r w:rsidR="0012398C" w:rsidRPr="00D17DC4">
        <w:t>Туркменистан признает ключевую роль семьи в воспитании ребенка и стремится создать в рамках имеющихся ресурсов наиболее благоприятные у</w:t>
      </w:r>
      <w:r w:rsidR="0012398C" w:rsidRPr="00D17DC4">
        <w:t>с</w:t>
      </w:r>
      <w:r w:rsidR="0012398C" w:rsidRPr="00D17DC4">
        <w:t>ловия для выполнения семьей своих функций. При этом размеры выплат сем</w:t>
      </w:r>
      <w:r w:rsidR="0012398C" w:rsidRPr="00D17DC4">
        <w:t>ь</w:t>
      </w:r>
      <w:r w:rsidR="0012398C" w:rsidRPr="00D17DC4">
        <w:t>ям с детьми, охват детей различного рода развивающими услугами и присмо</w:t>
      </w:r>
      <w:r w:rsidR="0012398C" w:rsidRPr="00D17DC4">
        <w:t>т</w:t>
      </w:r>
      <w:r w:rsidR="0012398C" w:rsidRPr="00D17DC4">
        <w:t>ром увелич</w:t>
      </w:r>
      <w:r w:rsidR="0012398C" w:rsidRPr="00D17DC4">
        <w:t>и</w:t>
      </w:r>
      <w:r w:rsidR="0012398C" w:rsidRPr="00D17DC4">
        <w:t>ваются.</w:t>
      </w:r>
    </w:p>
    <w:p w:rsidR="0012398C" w:rsidRPr="00D17DC4" w:rsidRDefault="00011B31" w:rsidP="00F769CA">
      <w:pPr>
        <w:pStyle w:val="SingleTxtGR"/>
      </w:pPr>
      <w:r>
        <w:t>132.</w:t>
      </w:r>
      <w:r>
        <w:tab/>
      </w:r>
      <w:r w:rsidR="0012398C" w:rsidRPr="00D17DC4">
        <w:t>Родители (законные представители) ребенка обязаны заботиться, опекать, создавать условия для роста, развития и совершенствования ребенка, воспит</w:t>
      </w:r>
      <w:r w:rsidR="0012398C" w:rsidRPr="00D17DC4">
        <w:t>ы</w:t>
      </w:r>
      <w:r w:rsidR="0012398C" w:rsidRPr="00D17DC4">
        <w:t>вать его в духе гуманизма, незыблемых духовных ценностей, обращаться с ним как с личностью с учетом его индивидуальности, возраста и пола.</w:t>
      </w:r>
    </w:p>
    <w:p w:rsidR="0012398C" w:rsidRPr="00D17DC4" w:rsidRDefault="00011B31" w:rsidP="00F769CA">
      <w:pPr>
        <w:pStyle w:val="SingleTxtGR"/>
      </w:pPr>
      <w:r>
        <w:t>133.</w:t>
      </w:r>
      <w:r>
        <w:tab/>
      </w:r>
      <w:r w:rsidR="0012398C" w:rsidRPr="00D17DC4">
        <w:t>Родители (законные представители) с учетом возраста и дееспособности ребенка содействуют ему в осуществлении самостоятельных действий, напра</w:t>
      </w:r>
      <w:r w:rsidR="0012398C" w:rsidRPr="00D17DC4">
        <w:t>в</w:t>
      </w:r>
      <w:r w:rsidR="0012398C" w:rsidRPr="00D17DC4">
        <w:t>ленных на реализацию и защиту его прав и законных интересов.</w:t>
      </w:r>
    </w:p>
    <w:p w:rsidR="0012398C" w:rsidRPr="00D17DC4" w:rsidRDefault="00011B31" w:rsidP="00F769CA">
      <w:pPr>
        <w:pStyle w:val="SingleTxtGR"/>
      </w:pPr>
      <w:r>
        <w:t>134.</w:t>
      </w:r>
      <w:r>
        <w:tab/>
      </w:r>
      <w:r w:rsidR="0012398C" w:rsidRPr="00D17DC4">
        <w:t>Недопустимы унижение достоинства ребенка, запугивание, телесное н</w:t>
      </w:r>
      <w:r w:rsidR="0012398C" w:rsidRPr="00D17DC4">
        <w:t>а</w:t>
      </w:r>
      <w:r w:rsidR="0012398C" w:rsidRPr="00D17DC4">
        <w:t>казание, иное причинение боли, наносящие вред его умственному или физич</w:t>
      </w:r>
      <w:r w:rsidR="0012398C" w:rsidRPr="00D17DC4">
        <w:t>е</w:t>
      </w:r>
      <w:r w:rsidR="0012398C" w:rsidRPr="00D17DC4">
        <w:t>скому зд</w:t>
      </w:r>
      <w:r w:rsidR="0012398C" w:rsidRPr="00D17DC4">
        <w:t>о</w:t>
      </w:r>
      <w:r w:rsidR="0012398C" w:rsidRPr="00D17DC4">
        <w:t>ровью.</w:t>
      </w:r>
    </w:p>
    <w:p w:rsidR="0012398C" w:rsidRPr="00D17DC4" w:rsidRDefault="00011B31" w:rsidP="00F769CA">
      <w:pPr>
        <w:pStyle w:val="SingleTxtGR"/>
      </w:pPr>
      <w:r>
        <w:t>135.</w:t>
      </w:r>
      <w:r>
        <w:tab/>
      </w:r>
      <w:r w:rsidR="0012398C" w:rsidRPr="00D17DC4">
        <w:t>Оба родителя несут одинаковую ответственность за жизнь, здоровье и надлежащее воспитание ребенка.</w:t>
      </w:r>
    </w:p>
    <w:p w:rsidR="0012398C" w:rsidRPr="00D17DC4" w:rsidRDefault="00011B31" w:rsidP="00F769CA">
      <w:pPr>
        <w:pStyle w:val="SingleTxtGR"/>
      </w:pPr>
      <w:r>
        <w:t>136.</w:t>
      </w:r>
      <w:r>
        <w:tab/>
      </w:r>
      <w:r w:rsidR="0012398C" w:rsidRPr="00D17DC4">
        <w:t xml:space="preserve">Ребенку, лишившемуся родительской заботы, государство обеспечивает семейную форму воспитания </w:t>
      </w:r>
      <w:r w:rsidR="0012398C">
        <w:t>–</w:t>
      </w:r>
      <w:r w:rsidR="0012398C" w:rsidRPr="00D17DC4">
        <w:t xml:space="preserve"> усыновление (удочерение), опеку, попечительс</w:t>
      </w:r>
      <w:r w:rsidR="0012398C" w:rsidRPr="00D17DC4">
        <w:t>т</w:t>
      </w:r>
      <w:r w:rsidR="0012398C" w:rsidRPr="00D17DC4">
        <w:t>во или принимает в соответствующее детское учреждение на полное государс</w:t>
      </w:r>
      <w:r w:rsidR="0012398C" w:rsidRPr="00D17DC4">
        <w:t>т</w:t>
      </w:r>
      <w:r w:rsidR="0012398C" w:rsidRPr="00D17DC4">
        <w:t>венное обеспечение.</w:t>
      </w:r>
    </w:p>
    <w:p w:rsidR="0012398C" w:rsidRPr="008038F6" w:rsidRDefault="0012398C" w:rsidP="00F769CA">
      <w:pPr>
        <w:pStyle w:val="H1GR"/>
      </w:pPr>
      <w:r w:rsidRPr="00D17DC4">
        <w:tab/>
      </w:r>
      <w:r w:rsidR="00F769CA">
        <w:tab/>
      </w:r>
      <w:r w:rsidRPr="008038F6">
        <w:t>Статья 19</w:t>
      </w:r>
    </w:p>
    <w:p w:rsidR="0012398C" w:rsidRPr="00D17DC4" w:rsidRDefault="00011B31" w:rsidP="00F769CA">
      <w:pPr>
        <w:pStyle w:val="SingleTxtGR"/>
      </w:pPr>
      <w:r>
        <w:t>137.</w:t>
      </w:r>
      <w:r>
        <w:tab/>
      </w:r>
      <w:r w:rsidR="0012398C" w:rsidRPr="00D17DC4">
        <w:t xml:space="preserve">Государство уделяет особое внимание вопросам небрежного и жестокого обращения, отсутствия заботы о детях и злоупотреблений в отношении детей в семье и вне ее. В соответствии с частью 2 </w:t>
      </w:r>
      <w:r w:rsidR="0012398C">
        <w:t>статьи</w:t>
      </w:r>
      <w:r w:rsidR="0012398C" w:rsidRPr="00D17DC4">
        <w:t xml:space="preserve"> 23 Конституции Туркменист</w:t>
      </w:r>
      <w:r w:rsidR="0012398C" w:rsidRPr="00D17DC4">
        <w:t>а</w:t>
      </w:r>
      <w:r w:rsidR="0012398C" w:rsidRPr="00D17DC4">
        <w:t>на никто не может подвергаться пыткам, жестокому, бесчеловечному или ун</w:t>
      </w:r>
      <w:r w:rsidR="0012398C" w:rsidRPr="00D17DC4">
        <w:t>и</w:t>
      </w:r>
      <w:r w:rsidR="0012398C" w:rsidRPr="00D17DC4">
        <w:t xml:space="preserve">жающему достоинство обращению или наказанию, а также без его согласия подвергаться медицинским (лекарственным или врачебным) или иным опытам. </w:t>
      </w:r>
    </w:p>
    <w:p w:rsidR="0012398C" w:rsidRPr="00D17DC4" w:rsidRDefault="00011B31" w:rsidP="00F769CA">
      <w:pPr>
        <w:pStyle w:val="SingleTxtGR"/>
      </w:pPr>
      <w:r>
        <w:t>138.</w:t>
      </w:r>
      <w:r>
        <w:tab/>
      </w:r>
      <w:r w:rsidR="0012398C" w:rsidRPr="00D17DC4">
        <w:t>Государство обеспечивает защиту ребенка от любых форм недостойного обращения с ним со стороны родителей (законных представителей) или других лиц, несущих ответственность за воспитание и заботу о нем, соответствующий на</w:t>
      </w:r>
      <w:r w:rsidR="0012398C" w:rsidRPr="00D17DC4">
        <w:t>д</w:t>
      </w:r>
      <w:r w:rsidR="0012398C" w:rsidRPr="00D17DC4">
        <w:t>зор за надлежащими условиями опеки и попечительства.</w:t>
      </w:r>
    </w:p>
    <w:p w:rsidR="0012398C" w:rsidRPr="00D17DC4" w:rsidRDefault="00023374" w:rsidP="00F769CA">
      <w:pPr>
        <w:pStyle w:val="SingleTxtGR"/>
      </w:pPr>
      <w:r>
        <w:t>139.</w:t>
      </w:r>
      <w:r>
        <w:tab/>
      </w:r>
      <w:r w:rsidR="0012398C" w:rsidRPr="00D17DC4">
        <w:t>Существующая сеть родительских центров в стране, проведение колле</w:t>
      </w:r>
      <w:r w:rsidR="0012398C" w:rsidRPr="00D17DC4">
        <w:t>к</w:t>
      </w:r>
      <w:r w:rsidR="0012398C" w:rsidRPr="00D17DC4">
        <w:t>тивных обсуждений родителями представляют собой одни из примеров подх</w:t>
      </w:r>
      <w:r w:rsidR="0012398C" w:rsidRPr="00D17DC4">
        <w:t>о</w:t>
      </w:r>
      <w:r w:rsidR="0012398C" w:rsidRPr="00D17DC4">
        <w:t>дов, с помощью которых семьи учатся слушать и понимать ребенка, его нужды и потребности, помогают лучше понять, что необходимо детям и самим родит</w:t>
      </w:r>
      <w:r w:rsidR="0012398C" w:rsidRPr="00D17DC4">
        <w:t>е</w:t>
      </w:r>
      <w:r w:rsidR="0012398C" w:rsidRPr="00D17DC4">
        <w:t>лям для улучшения морально-психологической обстановки и условий для ра</w:t>
      </w:r>
      <w:r w:rsidR="0012398C" w:rsidRPr="00D17DC4">
        <w:t>з</w:t>
      </w:r>
      <w:r w:rsidR="0012398C" w:rsidRPr="00D17DC4">
        <w:t>вития и воспитания детей, обмениваются опытом по этим вопросам.</w:t>
      </w:r>
    </w:p>
    <w:p w:rsidR="0012398C" w:rsidRPr="00D17DC4" w:rsidRDefault="00023374" w:rsidP="00F769CA">
      <w:pPr>
        <w:pStyle w:val="SingleTxtGR"/>
      </w:pPr>
      <w:r>
        <w:t>140.</w:t>
      </w:r>
      <w:r>
        <w:tab/>
      </w:r>
      <w:r w:rsidR="0012398C" w:rsidRPr="00D17DC4">
        <w:t>Принятые в Туркменистане за отчетный период законодательные и подз</w:t>
      </w:r>
      <w:r w:rsidR="0012398C" w:rsidRPr="00D17DC4">
        <w:t>а</w:t>
      </w:r>
      <w:r w:rsidR="0012398C" w:rsidRPr="00D17DC4">
        <w:t>конные нормативные правовые акты закрепили положения, обязывающие пе</w:t>
      </w:r>
      <w:r w:rsidR="0012398C" w:rsidRPr="00D17DC4">
        <w:t>р</w:t>
      </w:r>
      <w:r w:rsidR="0012398C" w:rsidRPr="00D17DC4">
        <w:t>сонал воспитательных учреждений для несовершеннолетних правонарушителей соблюдать нормы профессиональной этики, проявлять гуманность, не допу</w:t>
      </w:r>
      <w:r w:rsidR="0012398C" w:rsidRPr="00D17DC4">
        <w:t>с</w:t>
      </w:r>
      <w:r w:rsidR="0012398C" w:rsidRPr="00D17DC4">
        <w:t xml:space="preserve">кать жестокие, унижающие человеческое достоинство действия. </w:t>
      </w:r>
    </w:p>
    <w:p w:rsidR="0012398C" w:rsidRPr="00D17DC4" w:rsidRDefault="00023374" w:rsidP="00F769CA">
      <w:pPr>
        <w:pStyle w:val="SingleTxtGR"/>
      </w:pPr>
      <w:r>
        <w:t>141.</w:t>
      </w:r>
      <w:r>
        <w:tab/>
      </w:r>
      <w:r w:rsidR="0012398C" w:rsidRPr="00D17DC4">
        <w:t>В Исправительно-трудовых учреждениях системы Министерства вну</w:t>
      </w:r>
      <w:r w:rsidR="0012398C" w:rsidRPr="00D17DC4">
        <w:t>т</w:t>
      </w:r>
      <w:r w:rsidR="0012398C" w:rsidRPr="00D17DC4">
        <w:t>ренних дел в соответствии с исправительно-трудовым законодательством Тур</w:t>
      </w:r>
      <w:r w:rsidR="0012398C" w:rsidRPr="00D17DC4">
        <w:t>к</w:t>
      </w:r>
      <w:r w:rsidR="0012398C" w:rsidRPr="00D17DC4">
        <w:t xml:space="preserve">менистана строго обеспечивается право несовершеннолетних осужденных на личную безопасность. </w:t>
      </w:r>
    </w:p>
    <w:p w:rsidR="0012398C" w:rsidRPr="00D17DC4" w:rsidRDefault="00023374" w:rsidP="00F769CA">
      <w:pPr>
        <w:pStyle w:val="SingleTxtGR"/>
      </w:pPr>
      <w:r>
        <w:t>142.</w:t>
      </w:r>
      <w:r>
        <w:tab/>
      </w:r>
      <w:r w:rsidR="0012398C" w:rsidRPr="00D17DC4">
        <w:t>Органами полиции осуществляется надзор за неблагополучными семь</w:t>
      </w:r>
      <w:r w:rsidR="0012398C" w:rsidRPr="00D17DC4">
        <w:t>я</w:t>
      </w:r>
      <w:r w:rsidR="0012398C" w:rsidRPr="00D17DC4">
        <w:t>ми. Воспитывающиеся в таких семьях дети постоянно находятся под пристал</w:t>
      </w:r>
      <w:r w:rsidR="0012398C" w:rsidRPr="00D17DC4">
        <w:t>ь</w:t>
      </w:r>
      <w:r w:rsidR="0012398C" w:rsidRPr="00D17DC4">
        <w:t>ным контролем сотрудников полиции. По мере выявления необходимости обе</w:t>
      </w:r>
      <w:r w:rsidR="0012398C" w:rsidRPr="00D17DC4">
        <w:t>с</w:t>
      </w:r>
      <w:r w:rsidR="0012398C" w:rsidRPr="00D17DC4">
        <w:t>печения детей одеждой и школьными принадлежностями, органами полиции направляются предложения об оказании материальной помощи в учреждения образов</w:t>
      </w:r>
      <w:r w:rsidR="0012398C" w:rsidRPr="00D17DC4">
        <w:t>а</w:t>
      </w:r>
      <w:r w:rsidR="0012398C" w:rsidRPr="00D17DC4">
        <w:t xml:space="preserve">ния и соответствующие </w:t>
      </w:r>
      <w:proofErr w:type="spellStart"/>
      <w:r w:rsidR="0012398C" w:rsidRPr="00D17DC4">
        <w:t>хякимлики</w:t>
      </w:r>
      <w:proofErr w:type="spellEnd"/>
      <w:r w:rsidR="0012398C" w:rsidRPr="00D17DC4">
        <w:t xml:space="preserve">. </w:t>
      </w:r>
    </w:p>
    <w:p w:rsidR="0012398C" w:rsidRPr="00D17DC4" w:rsidRDefault="00023374" w:rsidP="00F769CA">
      <w:pPr>
        <w:pStyle w:val="SingleTxtGR"/>
      </w:pPr>
      <w:r>
        <w:t>143.</w:t>
      </w:r>
      <w:r>
        <w:tab/>
      </w:r>
      <w:r w:rsidR="0012398C" w:rsidRPr="00D17DC4">
        <w:t>Преступления, связанные с применением физического или психологич</w:t>
      </w:r>
      <w:r w:rsidR="0012398C" w:rsidRPr="00D17DC4">
        <w:t>е</w:t>
      </w:r>
      <w:r w:rsidR="0012398C" w:rsidRPr="00D17DC4">
        <w:t>ского насилия по отношению к детям со стороны их родителей, законных оп</w:t>
      </w:r>
      <w:r w:rsidR="0012398C" w:rsidRPr="00D17DC4">
        <w:t>е</w:t>
      </w:r>
      <w:r w:rsidR="0012398C" w:rsidRPr="00D17DC4">
        <w:t>кунов или любых других лиц выявлены не были.</w:t>
      </w:r>
    </w:p>
    <w:p w:rsidR="0012398C" w:rsidRPr="00D17DC4" w:rsidRDefault="00023374" w:rsidP="00F769CA">
      <w:pPr>
        <w:pStyle w:val="SingleTxtGR"/>
      </w:pPr>
      <w:r>
        <w:t>144.</w:t>
      </w:r>
      <w:r>
        <w:tab/>
      </w:r>
      <w:r w:rsidR="0012398C" w:rsidRPr="00D17DC4">
        <w:t xml:space="preserve">Уголовным </w:t>
      </w:r>
      <w:r w:rsidR="0012398C">
        <w:t>к</w:t>
      </w:r>
      <w:r w:rsidR="0012398C" w:rsidRPr="00D17DC4">
        <w:t>одексом Туркменистана установлена ответственность за в</w:t>
      </w:r>
      <w:r w:rsidR="0012398C" w:rsidRPr="00D17DC4">
        <w:t>о</w:t>
      </w:r>
      <w:r w:rsidR="0012398C" w:rsidRPr="00D17DC4">
        <w:t>влечение несовершеннолетнего в совершение преступления статья 155, вовл</w:t>
      </w:r>
      <w:r w:rsidR="0012398C" w:rsidRPr="00D17DC4">
        <w:t>е</w:t>
      </w:r>
      <w:r w:rsidR="0012398C" w:rsidRPr="00D17DC4">
        <w:t>чение несовершеннолетнего в совершение антиобщественных действий ст</w:t>
      </w:r>
      <w:r w:rsidR="0012398C" w:rsidRPr="00D17DC4">
        <w:t>а</w:t>
      </w:r>
      <w:r w:rsidR="0012398C" w:rsidRPr="00D17DC4">
        <w:t>тья</w:t>
      </w:r>
      <w:r w:rsidR="004128D6">
        <w:t> </w:t>
      </w:r>
      <w:r w:rsidR="0012398C" w:rsidRPr="00D17DC4">
        <w:t>156,</w:t>
      </w:r>
      <w:r w:rsidR="0012398C">
        <w:t xml:space="preserve"> </w:t>
      </w:r>
      <w:r w:rsidR="0012398C" w:rsidRPr="00D17DC4">
        <w:t>злостное уклонение от уплаты средств на содержание детей статья 160, злостное нарушение прав лица, на которое возложено воспитание несоверше</w:t>
      </w:r>
      <w:r w:rsidR="0012398C" w:rsidRPr="00D17DC4">
        <w:t>н</w:t>
      </w:r>
      <w:r w:rsidR="0012398C" w:rsidRPr="00D17DC4">
        <w:t>нолетнего статья</w:t>
      </w:r>
      <w:r w:rsidR="0012398C">
        <w:t> </w:t>
      </w:r>
      <w:r w:rsidR="0012398C" w:rsidRPr="00D17DC4">
        <w:t>161.</w:t>
      </w:r>
    </w:p>
    <w:p w:rsidR="0012398C" w:rsidRPr="008038F6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20</w:t>
      </w:r>
    </w:p>
    <w:p w:rsidR="0012398C" w:rsidRPr="00D17DC4" w:rsidRDefault="00023374" w:rsidP="00F769CA">
      <w:pPr>
        <w:pStyle w:val="SingleTxtGR"/>
      </w:pPr>
      <w:r>
        <w:t>145.</w:t>
      </w:r>
      <w:r>
        <w:tab/>
      </w:r>
      <w:r w:rsidR="0012398C" w:rsidRPr="00D17DC4">
        <w:t xml:space="preserve">В действующем законодательстве Туркменистана права детей, лишенных своего семейного окружения, и обязанности соответствующих учреждений и организаций по обеспечению этих прав отражены в Гражданском </w:t>
      </w:r>
      <w:r w:rsidR="0012398C">
        <w:t>к</w:t>
      </w:r>
      <w:r w:rsidR="0012398C" w:rsidRPr="00D17DC4">
        <w:t>одексе Тур</w:t>
      </w:r>
      <w:r w:rsidR="0012398C" w:rsidRPr="00D17DC4">
        <w:t>к</w:t>
      </w:r>
      <w:r w:rsidR="0012398C" w:rsidRPr="00D17DC4">
        <w:t xml:space="preserve">менистана, Кодексе о браке и семье Туркменистана, Кодексе Туркменистана </w:t>
      </w:r>
      <w:r w:rsidR="004128D6">
        <w:br/>
      </w:r>
      <w:r w:rsidR="0012398C">
        <w:t>"</w:t>
      </w:r>
      <w:r w:rsidR="0012398C" w:rsidRPr="00D17DC4">
        <w:t>О социальном обеспечении</w:t>
      </w:r>
      <w:r w:rsidR="0012398C">
        <w:t>"</w:t>
      </w:r>
      <w:r w:rsidR="0012398C" w:rsidRPr="00D17DC4">
        <w:t xml:space="preserve">, в Законах Туркменистана </w:t>
      </w:r>
      <w:r w:rsidR="0012398C">
        <w:t>"</w:t>
      </w:r>
      <w:r w:rsidR="0012398C" w:rsidRPr="00D17DC4">
        <w:t>О гарантиях прав р</w:t>
      </w:r>
      <w:r w:rsidR="0012398C" w:rsidRPr="00D17DC4">
        <w:t>е</w:t>
      </w:r>
      <w:r w:rsidR="0012398C" w:rsidRPr="00D17DC4">
        <w:t>бенка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. </w:t>
      </w:r>
    </w:p>
    <w:p w:rsidR="0012398C" w:rsidRPr="00D17DC4" w:rsidRDefault="00023374" w:rsidP="00F769CA">
      <w:pPr>
        <w:pStyle w:val="SingleTxtGR"/>
      </w:pPr>
      <w:r>
        <w:t>146.</w:t>
      </w:r>
      <w:r>
        <w:tab/>
      </w:r>
      <w:r w:rsidR="0012398C" w:rsidRPr="00D17DC4">
        <w:t>В соответствии с Кодексом о браке и семье Туркменистана установлены следующие формы устройства ребенка, оставшегося без попечения родителей: усыновление как приоритетная форма устройства ребенка на воспитание в с</w:t>
      </w:r>
      <w:r w:rsidR="0012398C" w:rsidRPr="00D17DC4">
        <w:t>е</w:t>
      </w:r>
      <w:r w:rsidR="0012398C" w:rsidRPr="00D17DC4">
        <w:t>мью; опека, попечительство над ребенком со стороны физического лица (оп</w:t>
      </w:r>
      <w:r w:rsidR="0012398C" w:rsidRPr="00D17DC4">
        <w:t>е</w:t>
      </w:r>
      <w:r w:rsidR="0012398C" w:rsidRPr="00D17DC4">
        <w:t>куна, попечителя); приемная семья; учреждения для детей, оставшихся без п</w:t>
      </w:r>
      <w:r w:rsidR="0012398C" w:rsidRPr="00D17DC4">
        <w:t>о</w:t>
      </w:r>
      <w:r w:rsidR="0012398C" w:rsidRPr="00D17DC4">
        <w:t xml:space="preserve">печения родителей. </w:t>
      </w:r>
    </w:p>
    <w:p w:rsidR="0012398C" w:rsidRPr="00D17DC4" w:rsidRDefault="00023374" w:rsidP="00F769CA">
      <w:pPr>
        <w:pStyle w:val="SingleTxtGR"/>
      </w:pPr>
      <w:r>
        <w:t>147.</w:t>
      </w:r>
      <w:r>
        <w:tab/>
      </w:r>
      <w:r w:rsidR="0012398C" w:rsidRPr="00D17DC4">
        <w:t>Подробная информация о законодательстве и мерах, принимающихся для выполнения Конвенции в части защиты прав ребенка лишенного семьи, соде</w:t>
      </w:r>
      <w:r w:rsidR="0012398C" w:rsidRPr="00D17DC4">
        <w:t>р</w:t>
      </w:r>
      <w:r w:rsidR="0012398C" w:rsidRPr="00D17DC4">
        <w:t>жится в первоначальном докладе.</w:t>
      </w:r>
    </w:p>
    <w:p w:rsidR="0012398C" w:rsidRPr="00D17DC4" w:rsidRDefault="00023374" w:rsidP="00F769CA">
      <w:pPr>
        <w:pStyle w:val="SingleTxtGR"/>
      </w:pPr>
      <w:r>
        <w:t>148.</w:t>
      </w:r>
      <w:r>
        <w:tab/>
      </w:r>
      <w:r w:rsidR="0012398C" w:rsidRPr="00D17DC4">
        <w:t>В соответствии с действующим законодательством, как и ранее, приор</w:t>
      </w:r>
      <w:r w:rsidR="0012398C" w:rsidRPr="00D17DC4">
        <w:t>и</w:t>
      </w:r>
      <w:r w:rsidR="0012398C" w:rsidRPr="00D17DC4">
        <w:t>тетной формой устройства детей, оставшихся без попечения родителей являе</w:t>
      </w:r>
      <w:r w:rsidR="0012398C" w:rsidRPr="00D17DC4">
        <w:t>т</w:t>
      </w:r>
      <w:r w:rsidR="0012398C" w:rsidRPr="00D17DC4">
        <w:t>ся устройство их на воспитание в семью.</w:t>
      </w:r>
    </w:p>
    <w:p w:rsidR="0012398C" w:rsidRPr="00D17DC4" w:rsidRDefault="00023374" w:rsidP="00F769CA">
      <w:pPr>
        <w:pStyle w:val="SingleTxtGR"/>
      </w:pPr>
      <w:r>
        <w:t>149.</w:t>
      </w:r>
      <w:r>
        <w:tab/>
      </w:r>
      <w:r w:rsidR="0012398C" w:rsidRPr="00D17DC4">
        <w:t>Дети-сироты и дети, оставшиеся без попечения родителей</w:t>
      </w:r>
      <w:r w:rsidR="0012398C" w:rsidRPr="00014365">
        <w:t>,</w:t>
      </w:r>
      <w:r w:rsidR="0012398C" w:rsidRPr="00D17DC4">
        <w:t xml:space="preserve"> в соответс</w:t>
      </w:r>
      <w:r w:rsidR="0012398C" w:rsidRPr="00D17DC4">
        <w:t>т</w:t>
      </w:r>
      <w:r w:rsidR="0012398C" w:rsidRPr="00D17DC4">
        <w:t xml:space="preserve">вии со статьей 14 Закона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вне конкурса зачи</w:t>
      </w:r>
      <w:r w:rsidR="0012398C" w:rsidRPr="00D17DC4">
        <w:t>с</w:t>
      </w:r>
      <w:r w:rsidR="0012398C" w:rsidRPr="00D17DC4">
        <w:t>ляются в государственные учреждения среднего и высшего профессионального о</w:t>
      </w:r>
      <w:r w:rsidR="0012398C" w:rsidRPr="00D17DC4">
        <w:t>б</w:t>
      </w:r>
      <w:r w:rsidR="0012398C" w:rsidRPr="00D17DC4">
        <w:t xml:space="preserve">разования при условии успешного прохождения вступительных испытаний. </w:t>
      </w:r>
    </w:p>
    <w:p w:rsidR="0012398C" w:rsidRPr="00D17DC4" w:rsidRDefault="00023374" w:rsidP="00F769CA">
      <w:pPr>
        <w:pStyle w:val="SingleTxtGR"/>
      </w:pPr>
      <w:r>
        <w:t>150.</w:t>
      </w:r>
      <w:r>
        <w:tab/>
      </w:r>
      <w:r w:rsidR="0012398C" w:rsidRPr="00D17DC4">
        <w:t xml:space="preserve">Согласно статье 24 Закона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для детей-сирот и детей, оставшихся без попечения родителей, создаются специальные учреждения образования, содержание в которых осуществляется на условиях полного обеспечения государством. В настоящее время в Туркменистане фун</w:t>
      </w:r>
      <w:r w:rsidR="0012398C" w:rsidRPr="00D17DC4">
        <w:t>к</w:t>
      </w:r>
      <w:r w:rsidR="0012398C" w:rsidRPr="00D17DC4">
        <w:t>ционирует 4 дома ребенка, в которых воспитывается 189 детей, а также 2 де</w:t>
      </w:r>
      <w:r w:rsidR="0012398C" w:rsidRPr="00D17DC4">
        <w:t>т</w:t>
      </w:r>
      <w:r w:rsidR="0012398C" w:rsidRPr="00D17DC4">
        <w:t>ских дома, в которых воспитываются 517 детей. Государство содействует и ок</w:t>
      </w:r>
      <w:r w:rsidR="0012398C" w:rsidRPr="00D17DC4">
        <w:t>а</w:t>
      </w:r>
      <w:r w:rsidR="0012398C" w:rsidRPr="00D17DC4">
        <w:t>зывает по</w:t>
      </w:r>
      <w:r w:rsidR="0012398C" w:rsidRPr="00D17DC4">
        <w:t>д</w:t>
      </w:r>
      <w:r w:rsidR="0012398C" w:rsidRPr="00D17DC4">
        <w:t xml:space="preserve">держку в создании и деятельности детских домов семейного типа. </w:t>
      </w:r>
    </w:p>
    <w:p w:rsidR="0012398C" w:rsidRPr="00D17DC4" w:rsidRDefault="00023374" w:rsidP="00F769CA">
      <w:pPr>
        <w:pStyle w:val="SingleTxtGR"/>
      </w:pPr>
      <w:r>
        <w:t>151.</w:t>
      </w:r>
      <w:r>
        <w:tab/>
      </w:r>
      <w:r w:rsidR="0012398C" w:rsidRPr="00D17DC4">
        <w:t>Для детей, нуждающихся в длительном лечении, имеющих недостатки в физическом или умственном развитии, создаются специальные учреждения о</w:t>
      </w:r>
      <w:r w:rsidR="0012398C" w:rsidRPr="00D17DC4">
        <w:t>б</w:t>
      </w:r>
      <w:r w:rsidR="0012398C" w:rsidRPr="00D17DC4">
        <w:t xml:space="preserve">разования. Деятельность специальных учреждений образования регулируется типовым положением о них, утверждаемым </w:t>
      </w:r>
      <w:r w:rsidR="0012398C">
        <w:t>к</w:t>
      </w:r>
      <w:r w:rsidR="0012398C" w:rsidRPr="00D17DC4">
        <w:t xml:space="preserve">абинетом </w:t>
      </w:r>
      <w:r w:rsidR="0012398C">
        <w:t>м</w:t>
      </w:r>
      <w:r w:rsidR="0012398C" w:rsidRPr="00D17DC4">
        <w:t>инистров Туркмен</w:t>
      </w:r>
      <w:r w:rsidR="0012398C" w:rsidRPr="00D17DC4">
        <w:t>и</w:t>
      </w:r>
      <w:r w:rsidR="0012398C" w:rsidRPr="00D17DC4">
        <w:t xml:space="preserve">стана. </w:t>
      </w:r>
    </w:p>
    <w:p w:rsidR="0012398C" w:rsidRPr="00D17DC4" w:rsidRDefault="00023374" w:rsidP="00F769CA">
      <w:pPr>
        <w:pStyle w:val="SingleTxtGR"/>
      </w:pPr>
      <w:r>
        <w:t>152.</w:t>
      </w:r>
      <w:r>
        <w:tab/>
      </w:r>
      <w:r w:rsidR="0012398C" w:rsidRPr="00D17DC4">
        <w:t>В соответствии с пунктом 8 статьи 33 Закона в образовательных учре</w:t>
      </w:r>
      <w:r w:rsidR="0012398C" w:rsidRPr="00D17DC4">
        <w:t>ж</w:t>
      </w:r>
      <w:r w:rsidR="0012398C" w:rsidRPr="00D17DC4">
        <w:t>дениях содержание и обучение детей-сирот и детей, оставшихся без попечения родителей, осуществляются на основе полного государственного обеспечения, в том числе в профессиональных учреждениях до достижения ими возраста 23</w:t>
      </w:r>
      <w:r w:rsidR="004128D6">
        <w:t> </w:t>
      </w:r>
      <w:r w:rsidR="0012398C" w:rsidRPr="00D17DC4">
        <w:t xml:space="preserve">лет. 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r w:rsidRPr="008038F6">
        <w:t>Статья 21</w:t>
      </w:r>
    </w:p>
    <w:p w:rsidR="0012398C" w:rsidRPr="00D17DC4" w:rsidRDefault="00023374" w:rsidP="00F769CA">
      <w:pPr>
        <w:pStyle w:val="SingleTxtGR"/>
      </w:pPr>
      <w:r>
        <w:t>153.</w:t>
      </w:r>
      <w:r>
        <w:tab/>
      </w:r>
      <w:r w:rsidR="0012398C" w:rsidRPr="00D17DC4">
        <w:t>В действующем законодательстве Туркменистана вопросы усыновления регламентируются в Кодексе о браке и семье Туркменистана, Кодексе Туркм</w:t>
      </w:r>
      <w:r w:rsidR="0012398C" w:rsidRPr="00D17DC4">
        <w:t>е</w:t>
      </w:r>
      <w:r w:rsidR="0012398C" w:rsidRPr="00D17DC4">
        <w:t>нистана об административных правонарушениях, Уголовном кодексе Туркм</w:t>
      </w:r>
      <w:r w:rsidR="0012398C" w:rsidRPr="00D17DC4">
        <w:t>е</w:t>
      </w:r>
      <w:r w:rsidR="0012398C" w:rsidRPr="00D17DC4">
        <w:t>нистана, Гражданском процессуальном кодексе Туркменистана. Подробная и</w:t>
      </w:r>
      <w:r w:rsidR="0012398C" w:rsidRPr="00D17DC4">
        <w:t>н</w:t>
      </w:r>
      <w:r w:rsidR="0012398C" w:rsidRPr="00D17DC4">
        <w:t>формация о правовых основах усыновления изложена в первоначальном докл</w:t>
      </w:r>
      <w:r w:rsidR="0012398C" w:rsidRPr="00D17DC4">
        <w:t>а</w:t>
      </w:r>
      <w:r w:rsidR="0012398C" w:rsidRPr="00D17DC4">
        <w:t>де.</w:t>
      </w:r>
    </w:p>
    <w:p w:rsidR="0012398C" w:rsidRPr="00D17DC4" w:rsidRDefault="00023374" w:rsidP="00F769CA">
      <w:pPr>
        <w:pStyle w:val="SingleTxtGR"/>
      </w:pPr>
      <w:r>
        <w:t>154.</w:t>
      </w:r>
      <w:r>
        <w:tab/>
      </w:r>
      <w:r w:rsidR="0012398C" w:rsidRPr="00D17DC4">
        <w:t xml:space="preserve">Органами </w:t>
      </w:r>
      <w:proofErr w:type="spellStart"/>
      <w:r w:rsidR="0012398C" w:rsidRPr="00D17DC4">
        <w:t>ЗАГСа</w:t>
      </w:r>
      <w:proofErr w:type="spellEnd"/>
      <w:r w:rsidR="0012398C" w:rsidRPr="00D17DC4">
        <w:t xml:space="preserve"> Туркменистана были зарегистрированы усыновления в: 2006 году – 941; 2007 году – 1345; 2008 году – 1197; 2009 году – 1674; 2010 г</w:t>
      </w:r>
      <w:r w:rsidR="0012398C" w:rsidRPr="00D17DC4">
        <w:t>о</w:t>
      </w:r>
      <w:r w:rsidR="0012398C" w:rsidRPr="00D17DC4">
        <w:t>ду</w:t>
      </w:r>
      <w:r w:rsidR="004128D6">
        <w:t> </w:t>
      </w:r>
      <w:r w:rsidR="0012398C" w:rsidRPr="00D17DC4">
        <w:t>– 1373.</w:t>
      </w:r>
    </w:p>
    <w:p w:rsidR="0012398C" w:rsidRPr="003212A5" w:rsidRDefault="00023374" w:rsidP="00F769CA">
      <w:pPr>
        <w:pStyle w:val="SingleTxtGR"/>
      </w:pPr>
      <w:r>
        <w:t>155.</w:t>
      </w:r>
      <w:r>
        <w:tab/>
      </w:r>
      <w:r w:rsidR="0012398C" w:rsidRPr="003212A5">
        <w:t xml:space="preserve">В настоящее время идет процесс изучения Гаагской </w:t>
      </w:r>
      <w:r w:rsidR="0012398C">
        <w:t>к</w:t>
      </w:r>
      <w:r w:rsidR="0012398C" w:rsidRPr="003212A5">
        <w:t xml:space="preserve">онвенции о </w:t>
      </w:r>
      <w:r w:rsidR="0012398C">
        <w:t xml:space="preserve">защите детей и </w:t>
      </w:r>
      <w:r w:rsidR="0012398C" w:rsidRPr="003212A5">
        <w:t xml:space="preserve">сотрудничестве в </w:t>
      </w:r>
      <w:r w:rsidR="0012398C">
        <w:t>вопросах</w:t>
      </w:r>
      <w:r w:rsidR="0012398C" w:rsidRPr="003212A5">
        <w:t xml:space="preserve"> международного усыновления (Гаага, 29 мая 1993 г.).</w:t>
      </w:r>
    </w:p>
    <w:p w:rsidR="0012398C" w:rsidRPr="00D17DC4" w:rsidRDefault="009534CC" w:rsidP="00F769CA">
      <w:pPr>
        <w:pStyle w:val="SingleTxtGR"/>
      </w:pPr>
      <w:r>
        <w:t>156.</w:t>
      </w:r>
      <w:r>
        <w:tab/>
      </w:r>
      <w:r w:rsidR="0012398C" w:rsidRPr="00D17DC4">
        <w:t xml:space="preserve">За период с 2005 по 2010 год случаев усыновления туркменских детей иностранными гражданами не было. 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22</w:t>
      </w:r>
    </w:p>
    <w:p w:rsidR="0012398C" w:rsidRPr="00D17DC4" w:rsidRDefault="009534CC" w:rsidP="00F769CA">
      <w:pPr>
        <w:pStyle w:val="SingleTxtGR"/>
      </w:pPr>
      <w:r>
        <w:t>157.</w:t>
      </w:r>
      <w:r>
        <w:tab/>
      </w:r>
      <w:r w:rsidR="0012398C" w:rsidRPr="00D17DC4">
        <w:t>Государство обеспечивает правовую защиту детей-беженцев, включая их доступ к здравоохранению, образованию и другим социальным услугам.</w:t>
      </w:r>
    </w:p>
    <w:p w:rsidR="0012398C" w:rsidRPr="00D17DC4" w:rsidRDefault="009534CC" w:rsidP="00F769CA">
      <w:pPr>
        <w:pStyle w:val="SingleTxtGR"/>
      </w:pPr>
      <w:r>
        <w:t>158.</w:t>
      </w:r>
      <w:r>
        <w:tab/>
      </w:r>
      <w:r w:rsidR="0012398C" w:rsidRPr="00D17DC4">
        <w:t>В действующем законодательстве Туркменистана вопросы детей семей беженцев и вынужденных переселенцев регламентируются Законом Туркмен</w:t>
      </w:r>
      <w:r w:rsidR="0012398C" w:rsidRPr="00D17DC4">
        <w:t>и</w:t>
      </w:r>
      <w:r w:rsidR="0012398C" w:rsidRPr="00D17DC4">
        <w:t xml:space="preserve">стана </w:t>
      </w:r>
      <w:r w:rsidR="0012398C">
        <w:t>"</w:t>
      </w:r>
      <w:r w:rsidR="0012398C" w:rsidRPr="00D17DC4">
        <w:t>О беженцах</w:t>
      </w:r>
      <w:r w:rsidR="0012398C">
        <w:t>"</w:t>
      </w:r>
      <w:r w:rsidR="0012398C" w:rsidRPr="00D17DC4">
        <w:t>. Подробная информация по данному вопросу содержится в пе</w:t>
      </w:r>
      <w:r w:rsidR="0012398C" w:rsidRPr="00D17DC4">
        <w:t>р</w:t>
      </w:r>
      <w:r w:rsidR="0012398C" w:rsidRPr="00D17DC4">
        <w:t>воначальном докладе Туркменистана.</w:t>
      </w:r>
    </w:p>
    <w:p w:rsidR="0012398C" w:rsidRPr="00D17DC4" w:rsidRDefault="009534CC" w:rsidP="00F769CA">
      <w:pPr>
        <w:pStyle w:val="SingleTxtGR"/>
      </w:pPr>
      <w:r>
        <w:t>159.</w:t>
      </w:r>
      <w:r>
        <w:tab/>
      </w:r>
      <w:r w:rsidR="0012398C" w:rsidRPr="00D17DC4">
        <w:t>Ребенку-беженцу предоставляется такая же защита, как и любому друг</w:t>
      </w:r>
      <w:r w:rsidR="0012398C" w:rsidRPr="00D17DC4">
        <w:t>о</w:t>
      </w:r>
      <w:r w:rsidR="0012398C" w:rsidRPr="00D17DC4">
        <w:t xml:space="preserve">му ребенку, по какой-либо причине постоянно или временно лишенному своего семейного окружения. </w:t>
      </w:r>
    </w:p>
    <w:p w:rsidR="0012398C" w:rsidRPr="00D17DC4" w:rsidRDefault="009534CC" w:rsidP="00F769CA">
      <w:pPr>
        <w:pStyle w:val="SingleTxtGR"/>
      </w:pPr>
      <w:r>
        <w:t>160.</w:t>
      </w:r>
      <w:r>
        <w:tab/>
      </w:r>
      <w:r w:rsidR="0012398C" w:rsidRPr="00D17DC4">
        <w:t>В настоящее время Порядок представления статуса беженца в Туркмен</w:t>
      </w:r>
      <w:r w:rsidR="0012398C" w:rsidRPr="00D17DC4">
        <w:t>и</w:t>
      </w:r>
      <w:r w:rsidR="0012398C" w:rsidRPr="00D17DC4">
        <w:t>стане установлен Положением о порядке представления статуса беженца в Тур</w:t>
      </w:r>
      <w:r w:rsidR="0012398C" w:rsidRPr="00D17DC4">
        <w:t>к</w:t>
      </w:r>
      <w:r w:rsidR="0012398C" w:rsidRPr="00D17DC4">
        <w:t>менистане, утвержденном Постановлением Президента Туркменистана от 7 марта 2005 года. Согласно данному Положению статус беженца в Туркмен</w:t>
      </w:r>
      <w:r w:rsidR="0012398C" w:rsidRPr="00D17DC4">
        <w:t>и</w:t>
      </w:r>
      <w:r w:rsidR="0012398C" w:rsidRPr="00D17DC4">
        <w:t xml:space="preserve">стане представляется Государственной миграционной службой Туркменистана по согласованию с </w:t>
      </w:r>
      <w:r w:rsidR="0012398C">
        <w:t>к</w:t>
      </w:r>
      <w:r w:rsidR="0012398C" w:rsidRPr="00D17DC4">
        <w:t xml:space="preserve">абинетом </w:t>
      </w:r>
      <w:r w:rsidR="0012398C">
        <w:t>м</w:t>
      </w:r>
      <w:r w:rsidR="0012398C" w:rsidRPr="00D17DC4">
        <w:t xml:space="preserve">инистров Туркменистана. </w:t>
      </w:r>
    </w:p>
    <w:p w:rsidR="0012398C" w:rsidRPr="00D17DC4" w:rsidRDefault="009534CC" w:rsidP="00F769CA">
      <w:pPr>
        <w:pStyle w:val="SingleTxtGR"/>
      </w:pPr>
      <w:r>
        <w:t>161.</w:t>
      </w:r>
      <w:r>
        <w:tab/>
      </w:r>
      <w:r w:rsidR="0012398C" w:rsidRPr="00D17DC4">
        <w:t>В настоящее время в целях имплементации международных норм и с</w:t>
      </w:r>
      <w:r w:rsidR="0012398C" w:rsidRPr="00D17DC4">
        <w:t>о</w:t>
      </w:r>
      <w:r w:rsidR="0012398C" w:rsidRPr="00D17DC4">
        <w:t>вершенствования законодательства Туркменистана осуществляется работа по разработке предложений о внесении изменений и дополнений в Закон Туркм</w:t>
      </w:r>
      <w:r w:rsidR="0012398C" w:rsidRPr="00D17DC4">
        <w:t>е</w:t>
      </w:r>
      <w:r w:rsidR="0012398C" w:rsidRPr="00D17DC4">
        <w:t xml:space="preserve">нистана </w:t>
      </w:r>
      <w:r w:rsidR="0012398C">
        <w:t>"</w:t>
      </w:r>
      <w:r w:rsidR="0012398C" w:rsidRPr="00D17DC4">
        <w:t>О беженцах</w:t>
      </w:r>
      <w:r w:rsidR="0012398C">
        <w:t>"</w:t>
      </w:r>
      <w:r w:rsidR="0012398C" w:rsidRPr="00D17DC4">
        <w:t>.</w:t>
      </w:r>
    </w:p>
    <w:p w:rsidR="0012398C" w:rsidRPr="00EB31B0" w:rsidRDefault="009534CC" w:rsidP="00F769CA">
      <w:pPr>
        <w:pStyle w:val="SingleTxtGR"/>
      </w:pPr>
      <w:r>
        <w:t>162.</w:t>
      </w:r>
      <w:r>
        <w:tab/>
      </w:r>
      <w:r w:rsidR="0012398C" w:rsidRPr="00EB31B0">
        <w:t>Принудительное переселение в качестве наказания за некоторые прест</w:t>
      </w:r>
      <w:r w:rsidR="0012398C" w:rsidRPr="00EB31B0">
        <w:t>у</w:t>
      </w:r>
      <w:r w:rsidR="0012398C" w:rsidRPr="00EB31B0">
        <w:t>пления в отношении детей – граждан страны (этнических меньшинств), ин</w:t>
      </w:r>
      <w:r w:rsidR="0012398C" w:rsidRPr="00EB31B0">
        <w:t>о</w:t>
      </w:r>
      <w:r w:rsidR="0012398C" w:rsidRPr="00EB31B0">
        <w:t>странных граждан, беженцев, лиц без гражданства в законодательстве Туркм</w:t>
      </w:r>
      <w:r w:rsidR="0012398C" w:rsidRPr="00EB31B0">
        <w:t>е</w:t>
      </w:r>
      <w:r w:rsidR="0012398C" w:rsidRPr="00EB31B0">
        <w:t>нистана не предусмотрено (Ответ на пункт 62 Заключительных замечаний К</w:t>
      </w:r>
      <w:r w:rsidR="0012398C" w:rsidRPr="00EB31B0">
        <w:t>о</w:t>
      </w:r>
      <w:r w:rsidR="0012398C" w:rsidRPr="00EB31B0">
        <w:t>митета по правам ребенка от 2 июня 2006 г.).</w:t>
      </w:r>
    </w:p>
    <w:p w:rsidR="0012398C" w:rsidRPr="00D17DC4" w:rsidRDefault="009534CC" w:rsidP="00F769CA">
      <w:pPr>
        <w:pStyle w:val="SingleTxtGR"/>
      </w:pPr>
      <w:r>
        <w:t>163.</w:t>
      </w:r>
      <w:r>
        <w:tab/>
      </w:r>
      <w:r w:rsidR="0012398C" w:rsidRPr="00D17DC4">
        <w:t>В соответствии с пунктом 3 статьи 511 Уголовного кодекса Туркменист</w:t>
      </w:r>
      <w:r w:rsidR="0012398C" w:rsidRPr="00D17DC4">
        <w:t>а</w:t>
      </w:r>
      <w:r w:rsidR="0012398C" w:rsidRPr="00D17DC4">
        <w:t>на возложение обязанности проживания в определ</w:t>
      </w:r>
      <w:r w:rsidR="00EC7030">
        <w:t>е</w:t>
      </w:r>
      <w:r w:rsidR="0012398C" w:rsidRPr="00D17DC4">
        <w:t>нной местности не примен</w:t>
      </w:r>
      <w:r w:rsidR="0012398C" w:rsidRPr="00D17DC4">
        <w:t>я</w:t>
      </w:r>
      <w:r w:rsidR="0012398C" w:rsidRPr="00D17DC4">
        <w:t>ется к лицам, не достигшим к моменту совершения преступления восемнадц</w:t>
      </w:r>
      <w:r w:rsidR="0012398C" w:rsidRPr="00D17DC4">
        <w:t>а</w:t>
      </w:r>
      <w:r w:rsidR="0012398C" w:rsidRPr="00D17DC4">
        <w:t>тилетнего возраста, а также к инвалидам первой и второй групп, лицам, до</w:t>
      </w:r>
      <w:r w:rsidR="0012398C" w:rsidRPr="00D17DC4">
        <w:t>с</w:t>
      </w:r>
      <w:r w:rsidR="0012398C" w:rsidRPr="00D17DC4">
        <w:t>тигшим пенсионного возраста, беременным женщинам и женщинам, имеющим д</w:t>
      </w:r>
      <w:r w:rsidR="0012398C" w:rsidRPr="00D17DC4">
        <w:t>е</w:t>
      </w:r>
      <w:r w:rsidR="0012398C" w:rsidRPr="00D17DC4">
        <w:t>тей в возрасте до восьми лет.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23</w:t>
      </w:r>
    </w:p>
    <w:p w:rsidR="0012398C" w:rsidRPr="00D17DC4" w:rsidRDefault="009534CC" w:rsidP="00F769CA">
      <w:pPr>
        <w:pStyle w:val="SingleTxtGR"/>
      </w:pPr>
      <w:r>
        <w:t>164.</w:t>
      </w:r>
      <w:r>
        <w:tab/>
      </w:r>
      <w:r w:rsidR="0012398C" w:rsidRPr="00D17DC4">
        <w:t>Вопросы обеспечения жизнедеятельности детей с умственными и физ</w:t>
      </w:r>
      <w:r w:rsidR="0012398C" w:rsidRPr="00D17DC4">
        <w:t>и</w:t>
      </w:r>
      <w:r w:rsidR="0012398C" w:rsidRPr="00D17DC4">
        <w:t>ческими недостатками, в том числе детей-инвалидов, определены законод</w:t>
      </w:r>
      <w:r w:rsidR="0012398C" w:rsidRPr="00D17DC4">
        <w:t>а</w:t>
      </w:r>
      <w:r w:rsidR="0012398C" w:rsidRPr="00D17DC4">
        <w:t>тельными нормами. Подробная информация по данному вопросу содержится в пе</w:t>
      </w:r>
      <w:r w:rsidR="0012398C" w:rsidRPr="00D17DC4">
        <w:t>р</w:t>
      </w:r>
      <w:r w:rsidR="0012398C" w:rsidRPr="00D17DC4">
        <w:t>воначальном докладе Туркменистана.</w:t>
      </w:r>
    </w:p>
    <w:p w:rsidR="0012398C" w:rsidRPr="00D17DC4" w:rsidRDefault="009534CC" w:rsidP="00F769CA">
      <w:pPr>
        <w:pStyle w:val="SingleTxtGR"/>
      </w:pPr>
      <w:r>
        <w:t>165.</w:t>
      </w:r>
      <w:r>
        <w:tab/>
      </w:r>
      <w:r w:rsidR="0012398C">
        <w:t>4 сентября 2008 года</w:t>
      </w:r>
      <w:r w:rsidR="0012398C" w:rsidRPr="00D17DC4">
        <w:t xml:space="preserve"> Туркменистан присоединился к Конвенции о правах инвалидов от 13 декабря 2006 года. 25 сентября 2010</w:t>
      </w:r>
      <w:r w:rsidR="0012398C">
        <w:t xml:space="preserve"> года</w:t>
      </w:r>
      <w:r w:rsidR="0012398C" w:rsidRPr="00D17DC4">
        <w:t xml:space="preserve"> Меджлис Туркмен</w:t>
      </w:r>
      <w:r w:rsidR="0012398C" w:rsidRPr="00D17DC4">
        <w:t>и</w:t>
      </w:r>
      <w:r w:rsidR="0012398C" w:rsidRPr="00D17DC4">
        <w:t>стана ратифицировал Факультативный протокол к Конвенции о правах инвал</w:t>
      </w:r>
      <w:r w:rsidR="0012398C" w:rsidRPr="00D17DC4">
        <w:t>и</w:t>
      </w:r>
      <w:r w:rsidR="0012398C" w:rsidRPr="00D17DC4">
        <w:t>дов.</w:t>
      </w:r>
    </w:p>
    <w:p w:rsidR="0012398C" w:rsidRPr="00D17DC4" w:rsidRDefault="009534CC" w:rsidP="00F769CA">
      <w:pPr>
        <w:pStyle w:val="SingleTxtGR"/>
      </w:pPr>
      <w:r>
        <w:t>166.</w:t>
      </w:r>
      <w:r>
        <w:tab/>
      </w:r>
      <w:r w:rsidR="0012398C" w:rsidRPr="00D17DC4">
        <w:t xml:space="preserve">Согласно Закону Туркменистана </w:t>
      </w:r>
      <w:r w:rsidR="0012398C">
        <w:t>"</w:t>
      </w:r>
      <w:r w:rsidR="0012398C" w:rsidRPr="00D17DC4">
        <w:t>О гарантиях прав ребенка</w:t>
      </w:r>
      <w:r w:rsidR="0012398C">
        <w:t>"</w:t>
      </w:r>
      <w:r w:rsidR="0012398C" w:rsidRPr="00D17DC4">
        <w:t xml:space="preserve"> дети-инвалиды имеют право на достойное и полноценное участие в жизни общества. В целях социальной поддержки и адаптации таких детей государство содержит учебные, лечебные и реабилитационные учреждения для получения ими обр</w:t>
      </w:r>
      <w:r w:rsidR="0012398C" w:rsidRPr="00D17DC4">
        <w:t>а</w:t>
      </w:r>
      <w:r w:rsidR="0012398C" w:rsidRPr="00D17DC4">
        <w:t>зования, профессионального обучения и воспитания, доступного соответстве</w:t>
      </w:r>
      <w:r w:rsidR="0012398C" w:rsidRPr="00D17DC4">
        <w:t>н</w:t>
      </w:r>
      <w:r w:rsidR="0012398C" w:rsidRPr="00D17DC4">
        <w:t>но состоянию их здоровья. Трудоустройство детей, имеющих профессионал</w:t>
      </w:r>
      <w:r w:rsidR="0012398C" w:rsidRPr="00D17DC4">
        <w:t>ь</w:t>
      </w:r>
      <w:r w:rsidR="0012398C" w:rsidRPr="00D17DC4">
        <w:t>ные ограничения по состоянию здоровья, осуществляется государственной службой занятости. Родителям (законным представителям) ребенка, воспит</w:t>
      </w:r>
      <w:r w:rsidR="0012398C" w:rsidRPr="00D17DC4">
        <w:t>ы</w:t>
      </w:r>
      <w:r w:rsidR="0012398C" w:rsidRPr="00D17DC4">
        <w:t>вающим детей инвалидов, предоставляются льготы, предусмотренные закон</w:t>
      </w:r>
      <w:r w:rsidR="0012398C" w:rsidRPr="00D17DC4">
        <w:t>о</w:t>
      </w:r>
      <w:r w:rsidR="0012398C" w:rsidRPr="00D17DC4">
        <w:t xml:space="preserve">дательством Туркменистана. </w:t>
      </w:r>
    </w:p>
    <w:p w:rsidR="0012398C" w:rsidRPr="00D17DC4" w:rsidRDefault="009534CC" w:rsidP="00F769CA">
      <w:pPr>
        <w:pStyle w:val="SingleTxtGR"/>
      </w:pPr>
      <w:r>
        <w:t>167.</w:t>
      </w:r>
      <w:r>
        <w:tab/>
      </w:r>
      <w:r w:rsidR="0012398C" w:rsidRPr="00D17DC4">
        <w:t>В зависимости от степени расстройства функций организма и огранич</w:t>
      </w:r>
      <w:r w:rsidR="0012398C" w:rsidRPr="00D17DC4">
        <w:t>е</w:t>
      </w:r>
      <w:r w:rsidR="0012398C" w:rsidRPr="00D17DC4">
        <w:t xml:space="preserve">ния жизнедеятельности лицам в возрасте до 16 лет устанавливается категория </w:t>
      </w:r>
      <w:r w:rsidR="0012398C">
        <w:t>"</w:t>
      </w:r>
      <w:r w:rsidR="0012398C" w:rsidRPr="00D17DC4">
        <w:t>дети-инвалиды</w:t>
      </w:r>
      <w:r w:rsidR="0012398C">
        <w:t>"</w:t>
      </w:r>
      <w:r w:rsidR="0012398C" w:rsidRPr="00D17DC4">
        <w:t xml:space="preserve">. </w:t>
      </w:r>
    </w:p>
    <w:p w:rsidR="0012398C" w:rsidRPr="00D17DC4" w:rsidRDefault="009534CC" w:rsidP="00F769CA">
      <w:pPr>
        <w:pStyle w:val="SingleTxtGR"/>
      </w:pPr>
      <w:r>
        <w:t>168.</w:t>
      </w:r>
      <w:r>
        <w:tab/>
      </w:r>
      <w:r w:rsidR="0012398C" w:rsidRPr="00D17DC4">
        <w:t>Лица, признанные инвалидами в установленном порядке, подразделяются на следующие категории:</w:t>
      </w:r>
    </w:p>
    <w:p w:rsidR="0012398C" w:rsidRPr="00D17DC4" w:rsidRDefault="0012398C" w:rsidP="00F769CA">
      <w:pPr>
        <w:pStyle w:val="Bullet1GR"/>
      </w:pPr>
      <w:r w:rsidRPr="00D17DC4">
        <w:t>дети-инвалиды до 16 лет;</w:t>
      </w:r>
    </w:p>
    <w:p w:rsidR="0012398C" w:rsidRPr="00D17DC4" w:rsidRDefault="0012398C" w:rsidP="00F769CA">
      <w:pPr>
        <w:pStyle w:val="Bullet1GR"/>
      </w:pPr>
      <w:r w:rsidRPr="00D17DC4">
        <w:t>инвалиды с детства (ст</w:t>
      </w:r>
      <w:r>
        <w:t>атья</w:t>
      </w:r>
      <w:r w:rsidRPr="00D17DC4">
        <w:t xml:space="preserve"> 82 Кодекс</w:t>
      </w:r>
      <w:r>
        <w:t>а</w:t>
      </w:r>
      <w:r w:rsidRPr="00D17DC4">
        <w:t xml:space="preserve"> Туркменистана </w:t>
      </w:r>
      <w:r>
        <w:t>"</w:t>
      </w:r>
      <w:r w:rsidRPr="00D17DC4">
        <w:t>О социальном обеспечении</w:t>
      </w:r>
      <w:r>
        <w:t>"</w:t>
      </w:r>
      <w:r w:rsidRPr="00D17DC4">
        <w:t>).</w:t>
      </w:r>
    </w:p>
    <w:p w:rsidR="0012398C" w:rsidRPr="00D17DC4" w:rsidRDefault="009534CC" w:rsidP="00F769CA">
      <w:pPr>
        <w:pStyle w:val="SingleTxtGR"/>
      </w:pPr>
      <w:r>
        <w:t>169.</w:t>
      </w:r>
      <w:r>
        <w:tab/>
      </w:r>
      <w:r w:rsidR="0012398C" w:rsidRPr="00D17DC4">
        <w:t>Дети-инвалиды в Туркменистане обладают всей полнотой социально-экономических, политических, личных прав и свобод, закрепл</w:t>
      </w:r>
      <w:r w:rsidR="00EC7030">
        <w:t>е</w:t>
      </w:r>
      <w:r w:rsidR="0012398C" w:rsidRPr="00D17DC4">
        <w:t>нных Констит</w:t>
      </w:r>
      <w:r w:rsidR="0012398C" w:rsidRPr="00D17DC4">
        <w:t>у</w:t>
      </w:r>
      <w:r w:rsidR="0012398C" w:rsidRPr="00D17DC4">
        <w:t xml:space="preserve">цией Туркменистана, Кодексом Туркменистана </w:t>
      </w:r>
      <w:r w:rsidR="0012398C">
        <w:t>"</w:t>
      </w:r>
      <w:r w:rsidR="0012398C" w:rsidRPr="00D17DC4">
        <w:t>О социальном обеспечении</w:t>
      </w:r>
      <w:r w:rsidR="0012398C">
        <w:t>"</w:t>
      </w:r>
      <w:r w:rsidR="0012398C" w:rsidRPr="00D17DC4">
        <w:t xml:space="preserve"> и другими законодательными органами Туркменистана.</w:t>
      </w:r>
    </w:p>
    <w:p w:rsidR="0012398C" w:rsidRPr="00D17DC4" w:rsidRDefault="009534CC" w:rsidP="00F769CA">
      <w:pPr>
        <w:pStyle w:val="SingleTxtGR"/>
      </w:pPr>
      <w:r>
        <w:t>170.</w:t>
      </w:r>
      <w:r>
        <w:tab/>
      </w:r>
      <w:r w:rsidR="0012398C" w:rsidRPr="00D17DC4">
        <w:t>Дискриминация детей-инвалидов запрещается и преследуется законом. Защита прав, свобод и законных интересов детей-инвалидов обеспечивается г</w:t>
      </w:r>
      <w:r w:rsidR="0012398C" w:rsidRPr="00D17DC4">
        <w:t>о</w:t>
      </w:r>
      <w:r w:rsidR="0012398C" w:rsidRPr="00D17DC4">
        <w:t>сударством в порядке, установленном законодательством Туркменистана.</w:t>
      </w:r>
    </w:p>
    <w:p w:rsidR="0012398C" w:rsidRPr="00D17DC4" w:rsidRDefault="009534CC" w:rsidP="00F769CA">
      <w:pPr>
        <w:pStyle w:val="SingleTxtGR"/>
      </w:pPr>
      <w:r>
        <w:t>171.</w:t>
      </w:r>
      <w:r>
        <w:tab/>
      </w:r>
      <w:r w:rsidR="0012398C" w:rsidRPr="00D17DC4">
        <w:t>Государственное управление в области обеспечения социальной защ</w:t>
      </w:r>
      <w:r w:rsidR="0012398C" w:rsidRPr="00D17DC4">
        <w:t>и</w:t>
      </w:r>
      <w:r w:rsidR="0012398C" w:rsidRPr="00D17DC4">
        <w:t>щ</w:t>
      </w:r>
      <w:r w:rsidR="00EC7030">
        <w:t>е</w:t>
      </w:r>
      <w:r w:rsidR="0012398C" w:rsidRPr="00D17DC4">
        <w:t>нности детей-инвалидов осуществляется Министерством социального обе</w:t>
      </w:r>
      <w:r w:rsidR="0012398C" w:rsidRPr="00D17DC4">
        <w:t>с</w:t>
      </w:r>
      <w:r w:rsidR="0012398C" w:rsidRPr="00D17DC4">
        <w:t>печения Туркменистана, Министерством здравоохранения и медицинской пр</w:t>
      </w:r>
      <w:r w:rsidR="0012398C" w:rsidRPr="00D17DC4">
        <w:t>о</w:t>
      </w:r>
      <w:r w:rsidR="0012398C" w:rsidRPr="00D17DC4">
        <w:t xml:space="preserve">мышленности Туркменистана и органами местной исполнительной власти и местного самоуправления. </w:t>
      </w:r>
    </w:p>
    <w:p w:rsidR="0012398C" w:rsidRPr="00D17DC4" w:rsidRDefault="009534CC" w:rsidP="00F769CA">
      <w:pPr>
        <w:pStyle w:val="SingleTxtGR"/>
      </w:pPr>
      <w:r>
        <w:t>172.</w:t>
      </w:r>
      <w:r>
        <w:tab/>
      </w:r>
      <w:r w:rsidR="0012398C" w:rsidRPr="00D17DC4">
        <w:t>Социальная помощь детям-инвалидам оказывается в виде денежных в</w:t>
      </w:r>
      <w:r w:rsidR="0012398C" w:rsidRPr="00D17DC4">
        <w:t>ы</w:t>
      </w:r>
      <w:r w:rsidR="0012398C" w:rsidRPr="00D17DC4">
        <w:t xml:space="preserve">плат и предоставления льгот, предусмотренных Кодексом Туркменистана </w:t>
      </w:r>
      <w:r w:rsidR="0012398C">
        <w:t>"</w:t>
      </w:r>
      <w:r w:rsidR="0012398C" w:rsidRPr="00D17DC4">
        <w:t>О социальном обеспечении</w:t>
      </w:r>
      <w:r w:rsidR="0012398C">
        <w:t>"</w:t>
      </w:r>
      <w:r w:rsidR="0012398C" w:rsidRPr="00D17DC4">
        <w:t xml:space="preserve"> пут</w:t>
      </w:r>
      <w:r w:rsidR="00EC7030">
        <w:t>е</w:t>
      </w:r>
      <w:r w:rsidR="0012398C" w:rsidRPr="00D17DC4">
        <w:t>м оказания услуг по медицинской, социальной и пр</w:t>
      </w:r>
      <w:r w:rsidR="0012398C" w:rsidRPr="00D17DC4">
        <w:t>о</w:t>
      </w:r>
      <w:r w:rsidR="0012398C" w:rsidRPr="00D17DC4">
        <w:t>фессиональной реабилитации и бытовому обслуживанию.</w:t>
      </w:r>
    </w:p>
    <w:p w:rsidR="0012398C" w:rsidRPr="00647A68" w:rsidRDefault="009534CC" w:rsidP="00F769CA">
      <w:pPr>
        <w:pStyle w:val="SingleTxtGR"/>
      </w:pPr>
      <w:r>
        <w:t>173.</w:t>
      </w:r>
      <w:r>
        <w:tab/>
      </w:r>
      <w:r w:rsidR="0012398C" w:rsidRPr="00D17DC4">
        <w:t>В стране последовательно повышаются размеры пособий по инвалидн</w:t>
      </w:r>
      <w:r w:rsidR="0012398C" w:rsidRPr="00D17DC4">
        <w:t>о</w:t>
      </w:r>
      <w:r w:rsidR="0012398C" w:rsidRPr="00D17DC4">
        <w:t>сти. С 1 июля 2007 года размер пособия по инвалидности увеличился в среднем на 50</w:t>
      </w:r>
      <w:r w:rsidR="0012398C">
        <w:t>%</w:t>
      </w:r>
      <w:r w:rsidR="0012398C" w:rsidRPr="00D17DC4">
        <w:t xml:space="preserve">. С 1 января 2009 года </w:t>
      </w:r>
      <w:r w:rsidR="0012398C">
        <w:t>–</w:t>
      </w:r>
      <w:r w:rsidR="0012398C" w:rsidRPr="00D17DC4">
        <w:t xml:space="preserve"> на 10</w:t>
      </w:r>
      <w:r w:rsidR="0012398C">
        <w:t>%</w:t>
      </w:r>
      <w:r w:rsidR="0012398C" w:rsidRPr="00D17DC4">
        <w:t xml:space="preserve">. С 1 июля 2009 года </w:t>
      </w:r>
      <w:r w:rsidR="0012398C">
        <w:t>–</w:t>
      </w:r>
      <w:r w:rsidR="0012398C" w:rsidRPr="00D17DC4">
        <w:t xml:space="preserve"> в среднем на 28</w:t>
      </w:r>
      <w:r w:rsidR="0012398C">
        <w:t>%</w:t>
      </w:r>
      <w:r w:rsidR="0012398C" w:rsidRPr="00D17DC4">
        <w:t xml:space="preserve">, причем инвалидам с детства размер пособия увеличился в 1,5 раза. </w:t>
      </w:r>
      <w:r w:rsidR="0012398C" w:rsidRPr="00647A68">
        <w:t>С 1 января 2010 г</w:t>
      </w:r>
      <w:r w:rsidR="0012398C" w:rsidRPr="00647A68">
        <w:t>о</w:t>
      </w:r>
      <w:r w:rsidR="0012398C" w:rsidRPr="00647A68">
        <w:t>да – на</w:t>
      </w:r>
      <w:r w:rsidR="0012398C">
        <w:t> </w:t>
      </w:r>
      <w:r w:rsidR="0012398C" w:rsidRPr="00647A68">
        <w:t>10</w:t>
      </w:r>
      <w:r w:rsidR="0012398C">
        <w:t>%</w:t>
      </w:r>
      <w:r w:rsidR="0012398C" w:rsidRPr="00647A68">
        <w:t xml:space="preserve">. </w:t>
      </w:r>
    </w:p>
    <w:p w:rsidR="0012398C" w:rsidRPr="00D17DC4" w:rsidRDefault="009534CC" w:rsidP="00F769CA">
      <w:pPr>
        <w:pStyle w:val="SingleTxtGR"/>
      </w:pPr>
      <w:r>
        <w:t>174.</w:t>
      </w:r>
      <w:r>
        <w:tab/>
      </w:r>
      <w:r w:rsidR="0012398C" w:rsidRPr="00D17DC4">
        <w:t>По состоянию на 1 января 2011 года численность получателей пособия по инвалидности составляет 89</w:t>
      </w:r>
      <w:r w:rsidR="0012398C">
        <w:t> </w:t>
      </w:r>
      <w:r w:rsidR="0012398C" w:rsidRPr="00D17DC4">
        <w:t>967 человек, из них 10</w:t>
      </w:r>
      <w:r w:rsidR="0012398C">
        <w:t> </w:t>
      </w:r>
      <w:r w:rsidR="0012398C" w:rsidRPr="00D17DC4">
        <w:t xml:space="preserve">100 </w:t>
      </w:r>
      <w:r w:rsidR="0012398C">
        <w:t>–</w:t>
      </w:r>
      <w:r w:rsidR="0012398C" w:rsidRPr="00D17DC4">
        <w:t xml:space="preserve"> дети-инвалиды до 16</w:t>
      </w:r>
      <w:r w:rsidR="0025608C">
        <w:t> </w:t>
      </w:r>
      <w:r w:rsidR="0012398C" w:rsidRPr="00D17DC4">
        <w:t xml:space="preserve">лет. </w:t>
      </w:r>
    </w:p>
    <w:p w:rsidR="0012398C" w:rsidRPr="00D17DC4" w:rsidRDefault="009534CC" w:rsidP="00F769CA">
      <w:pPr>
        <w:pStyle w:val="SingleTxtGR"/>
      </w:pPr>
      <w:r>
        <w:t>175.</w:t>
      </w:r>
      <w:r>
        <w:tab/>
      </w:r>
      <w:r w:rsidR="0012398C" w:rsidRPr="00D17DC4">
        <w:t>Лекарственное и медикаментозное обеспечение инвалидов инвалидными колясками, протезами и другими протезно-ортопедическими изделиями осущ</w:t>
      </w:r>
      <w:r w:rsidR="0012398C" w:rsidRPr="00D17DC4">
        <w:t>е</w:t>
      </w:r>
      <w:r w:rsidR="0012398C" w:rsidRPr="00D17DC4">
        <w:t>ствляется соответственно бесплатно и на льготных условиях в порядке, уст</w:t>
      </w:r>
      <w:r w:rsidR="0012398C" w:rsidRPr="00D17DC4">
        <w:t>а</w:t>
      </w:r>
      <w:r w:rsidR="0012398C" w:rsidRPr="00D17DC4">
        <w:t xml:space="preserve">новленном </w:t>
      </w:r>
      <w:r w:rsidR="0012398C">
        <w:t>к</w:t>
      </w:r>
      <w:r w:rsidR="0012398C" w:rsidRPr="00D17DC4">
        <w:t xml:space="preserve">абинетом </w:t>
      </w:r>
      <w:r w:rsidR="0012398C">
        <w:t>м</w:t>
      </w:r>
      <w:r w:rsidR="0012398C" w:rsidRPr="00D17DC4">
        <w:t>инистров Туркменистана.</w:t>
      </w:r>
    </w:p>
    <w:p w:rsidR="0012398C" w:rsidRPr="00D17DC4" w:rsidRDefault="009534CC" w:rsidP="00F769CA">
      <w:pPr>
        <w:pStyle w:val="SingleTxtGR"/>
      </w:pPr>
      <w:r>
        <w:t>176.</w:t>
      </w:r>
      <w:r>
        <w:tab/>
      </w:r>
      <w:r w:rsidR="0012398C" w:rsidRPr="00D17DC4">
        <w:t>Постановлением Президента Туркменистана от 30</w:t>
      </w:r>
      <w:r w:rsidR="0012398C">
        <w:t xml:space="preserve"> октября </w:t>
      </w:r>
      <w:r w:rsidR="0012398C" w:rsidRPr="00D17DC4">
        <w:t xml:space="preserve">2009 </w:t>
      </w:r>
      <w:r w:rsidR="0012398C">
        <w:t>года</w:t>
      </w:r>
      <w:r w:rsidR="0012398C" w:rsidRPr="00D17DC4">
        <w:t xml:space="preserve"> д</w:t>
      </w:r>
      <w:r w:rsidR="0012398C" w:rsidRPr="00D17DC4">
        <w:t>е</w:t>
      </w:r>
      <w:r w:rsidR="0012398C" w:rsidRPr="00D17DC4">
        <w:t>ти-инвалиды до 16 лет бесплатно обеспечиваются медикаментами, протезир</w:t>
      </w:r>
      <w:r w:rsidR="0012398C" w:rsidRPr="00D17DC4">
        <w:t>о</w:t>
      </w:r>
      <w:r w:rsidR="0012398C" w:rsidRPr="00D17DC4">
        <w:t>ванием зубов, протезами и другими протезно-ортопедическими изделиями, оборуд</w:t>
      </w:r>
      <w:r w:rsidR="0012398C" w:rsidRPr="00D17DC4">
        <w:t>о</w:t>
      </w:r>
      <w:r w:rsidR="0012398C" w:rsidRPr="00D17DC4">
        <w:t>ваниями по уходу за больными, инвалидными колясками.</w:t>
      </w:r>
    </w:p>
    <w:p w:rsidR="0012398C" w:rsidRPr="00D17DC4" w:rsidRDefault="009534CC" w:rsidP="00F769CA">
      <w:pPr>
        <w:pStyle w:val="SingleTxtGR"/>
      </w:pPr>
      <w:r>
        <w:t>177.</w:t>
      </w:r>
      <w:r>
        <w:tab/>
      </w:r>
      <w:r w:rsidR="0012398C" w:rsidRPr="00D17DC4">
        <w:t>Дети-инвалиды, пребывающие в стационарных учреждениях, являющи</w:t>
      </w:r>
      <w:r w:rsidR="0012398C" w:rsidRPr="00D17DC4">
        <w:t>е</w:t>
      </w:r>
      <w:r w:rsidR="0012398C" w:rsidRPr="00D17DC4">
        <w:t>ся сиротами или лиш</w:t>
      </w:r>
      <w:r w:rsidR="00EC7030">
        <w:t>е</w:t>
      </w:r>
      <w:r w:rsidR="0012398C" w:rsidRPr="00D17DC4">
        <w:t>нные попечительства родителей, по достижении сове</w:t>
      </w:r>
      <w:r w:rsidR="0012398C" w:rsidRPr="00D17DC4">
        <w:t>р</w:t>
      </w:r>
      <w:r w:rsidR="0012398C" w:rsidRPr="00D17DC4">
        <w:t>шеннолетия имеют право на внеочередное получение жилой площади и матер</w:t>
      </w:r>
      <w:r w:rsidR="0012398C" w:rsidRPr="00D17DC4">
        <w:t>и</w:t>
      </w:r>
      <w:r w:rsidR="0012398C" w:rsidRPr="00D17DC4">
        <w:t>альной помощи на е</w:t>
      </w:r>
      <w:r w:rsidR="00EC7030">
        <w:t>е</w:t>
      </w:r>
      <w:r w:rsidR="0012398C" w:rsidRPr="00D17DC4">
        <w:t xml:space="preserve"> благоустройство, если в соответствии с индивидуальной программой реабилитации они могут осуществлять самообслуживание и вести с</w:t>
      </w:r>
      <w:r w:rsidR="0012398C" w:rsidRPr="00D17DC4">
        <w:t>а</w:t>
      </w:r>
      <w:r w:rsidR="0012398C" w:rsidRPr="00D17DC4">
        <w:t>мостоятельный образ жизни.</w:t>
      </w:r>
    </w:p>
    <w:p w:rsidR="0012398C" w:rsidRPr="008038F6" w:rsidRDefault="009534CC" w:rsidP="00F769CA">
      <w:pPr>
        <w:pStyle w:val="SingleTxtGR"/>
      </w:pPr>
      <w:r>
        <w:t>178.</w:t>
      </w:r>
      <w:r>
        <w:tab/>
      </w:r>
      <w:r w:rsidR="0012398C" w:rsidRPr="00D17DC4">
        <w:t>В Туркменистане продолжается дальнейшее развитие и совершенствов</w:t>
      </w:r>
      <w:r w:rsidR="0012398C" w:rsidRPr="00D17DC4">
        <w:t>а</w:t>
      </w:r>
      <w:r w:rsidR="0012398C" w:rsidRPr="00D17DC4">
        <w:t>ние служб, обеспечивающих профилактику инвалидности с детства, в том чи</w:t>
      </w:r>
      <w:r w:rsidR="0012398C" w:rsidRPr="00D17DC4">
        <w:t>с</w:t>
      </w:r>
      <w:r w:rsidR="0012398C" w:rsidRPr="00D17DC4">
        <w:t xml:space="preserve">ле </w:t>
      </w:r>
      <w:proofErr w:type="spellStart"/>
      <w:r w:rsidR="0012398C" w:rsidRPr="00D17DC4">
        <w:t>пренатальную</w:t>
      </w:r>
      <w:proofErr w:type="spellEnd"/>
      <w:r w:rsidR="0012398C" w:rsidRPr="00D17DC4">
        <w:t xml:space="preserve"> и медико-генетическую диагностику. Утвержден единый п</w:t>
      </w:r>
      <w:r w:rsidR="0012398C" w:rsidRPr="00D17DC4">
        <w:t>о</w:t>
      </w:r>
      <w:r w:rsidR="0012398C" w:rsidRPr="00D17DC4">
        <w:t xml:space="preserve">рядок использования методов </w:t>
      </w:r>
      <w:proofErr w:type="spellStart"/>
      <w:r w:rsidR="0012398C" w:rsidRPr="00D17DC4">
        <w:t>пренатальной</w:t>
      </w:r>
      <w:proofErr w:type="spellEnd"/>
      <w:r w:rsidR="0012398C" w:rsidRPr="00D17DC4">
        <w:t xml:space="preserve"> диагностики в критические сроки беременности, определена тактика акушеров-гинекологов и медицинских ген</w:t>
      </w:r>
      <w:r w:rsidR="0012398C" w:rsidRPr="00D17DC4">
        <w:t>е</w:t>
      </w:r>
      <w:r w:rsidR="0012398C" w:rsidRPr="00D17DC4">
        <w:t>тиков в зависимости от выявленной патологии у плода, что позволяет обесп</w:t>
      </w:r>
      <w:r w:rsidR="0012398C" w:rsidRPr="00D17DC4">
        <w:t>е</w:t>
      </w:r>
      <w:r w:rsidR="0012398C" w:rsidRPr="00D17DC4">
        <w:t>чить более эффективную работу по раннему выявлению и предупреждению р</w:t>
      </w:r>
      <w:r w:rsidR="0012398C" w:rsidRPr="00D17DC4">
        <w:t>о</w:t>
      </w:r>
      <w:r w:rsidR="0012398C" w:rsidRPr="00D17DC4">
        <w:t xml:space="preserve">ждения детей с тяжелыми наследственными и врожденными болезнями. </w:t>
      </w:r>
      <w:proofErr w:type="spellStart"/>
      <w:r w:rsidR="0012398C" w:rsidRPr="008038F6">
        <w:t>Р</w:t>
      </w:r>
      <w:r w:rsidR="0012398C" w:rsidRPr="008038F6">
        <w:t>о</w:t>
      </w:r>
      <w:r w:rsidR="0012398C" w:rsidRPr="008038F6">
        <w:t>дильные</w:t>
      </w:r>
      <w:proofErr w:type="spellEnd"/>
      <w:r w:rsidR="0012398C" w:rsidRPr="008038F6">
        <w:t xml:space="preserve"> </w:t>
      </w:r>
      <w:proofErr w:type="spellStart"/>
      <w:r w:rsidR="0012398C" w:rsidRPr="008038F6">
        <w:t>д</w:t>
      </w:r>
      <w:r w:rsidR="0012398C" w:rsidRPr="008038F6">
        <w:t>о</w:t>
      </w:r>
      <w:r w:rsidR="0012398C" w:rsidRPr="008038F6">
        <w:t>ма</w:t>
      </w:r>
      <w:proofErr w:type="spellEnd"/>
      <w:r w:rsidR="0012398C" w:rsidRPr="008038F6">
        <w:t xml:space="preserve"> </w:t>
      </w:r>
      <w:proofErr w:type="spellStart"/>
      <w:r w:rsidR="0012398C" w:rsidRPr="008038F6">
        <w:t>оснащены</w:t>
      </w:r>
      <w:proofErr w:type="spellEnd"/>
      <w:r w:rsidR="0012398C" w:rsidRPr="008038F6">
        <w:t xml:space="preserve"> </w:t>
      </w:r>
      <w:proofErr w:type="spellStart"/>
      <w:r w:rsidR="0012398C" w:rsidRPr="008038F6">
        <w:t>ультразвуковой</w:t>
      </w:r>
      <w:proofErr w:type="spellEnd"/>
      <w:r w:rsidR="0012398C" w:rsidRPr="008038F6">
        <w:t xml:space="preserve"> </w:t>
      </w:r>
      <w:proofErr w:type="spellStart"/>
      <w:r w:rsidR="0012398C" w:rsidRPr="008038F6">
        <w:t>аппаратурой</w:t>
      </w:r>
      <w:proofErr w:type="spellEnd"/>
      <w:r w:rsidR="0012398C" w:rsidRPr="008038F6">
        <w:t xml:space="preserve">. </w:t>
      </w:r>
    </w:p>
    <w:p w:rsidR="0012398C" w:rsidRPr="00D17DC4" w:rsidRDefault="009534CC" w:rsidP="00F769CA">
      <w:pPr>
        <w:pStyle w:val="SingleTxtGR"/>
      </w:pPr>
      <w:r>
        <w:t>179.</w:t>
      </w:r>
      <w:r>
        <w:tab/>
      </w:r>
      <w:r w:rsidR="0012398C" w:rsidRPr="00D17DC4">
        <w:t>Государство гарантирует инвалидам необходимые условия для получения образования и профессиональной подготовки. Органы образования и здрав</w:t>
      </w:r>
      <w:r w:rsidR="0012398C" w:rsidRPr="00D17DC4">
        <w:t>о</w:t>
      </w:r>
      <w:r w:rsidR="0012398C" w:rsidRPr="00D17DC4">
        <w:t>охранения обязаны обеспечивать дошкольное и внешкольное воспитание детей-инвалидов, получение инвалидами общего среднего образования, а также ок</w:t>
      </w:r>
      <w:r w:rsidR="0012398C" w:rsidRPr="00D17DC4">
        <w:t>а</w:t>
      </w:r>
      <w:r w:rsidR="0012398C" w:rsidRPr="00D17DC4">
        <w:t>зывать содействие в профессиональной подготовке инвалидов в соответствии с индивидуальной программой реабилитации.</w:t>
      </w:r>
    </w:p>
    <w:p w:rsidR="0012398C" w:rsidRPr="00D17DC4" w:rsidRDefault="009534CC" w:rsidP="00F769CA">
      <w:pPr>
        <w:pStyle w:val="SingleTxtGR"/>
      </w:pPr>
      <w:r>
        <w:t>180.</w:t>
      </w:r>
      <w:r>
        <w:tab/>
      </w:r>
      <w:r w:rsidR="0012398C" w:rsidRPr="00D17DC4">
        <w:t>Органы образования и здравоохранения обязаны создавать условия для воспитания детей-инвалидов дошкольного возраста и оказания им необходимой реабилитационной помощи в детских дошкольных учреждениях общего типа для пребывания в них детей-инвалидов.</w:t>
      </w:r>
    </w:p>
    <w:p w:rsidR="0012398C" w:rsidRPr="00D17DC4" w:rsidRDefault="009534CC" w:rsidP="00F769CA">
      <w:pPr>
        <w:pStyle w:val="SingleTxtGR"/>
      </w:pPr>
      <w:r>
        <w:t>181.</w:t>
      </w:r>
      <w:r>
        <w:tab/>
      </w:r>
      <w:r w:rsidR="0012398C" w:rsidRPr="00D17DC4">
        <w:t>Для детей-инвалидов, состояние здоровья которых исключает возмо</w:t>
      </w:r>
      <w:r w:rsidR="0012398C" w:rsidRPr="00D17DC4">
        <w:t>ж</w:t>
      </w:r>
      <w:r w:rsidR="0012398C" w:rsidRPr="00D17DC4">
        <w:t>ность их пребывания в дошкольных учреждениях общего типа, создаются сп</w:t>
      </w:r>
      <w:r w:rsidR="0012398C" w:rsidRPr="00D17DC4">
        <w:t>е</w:t>
      </w:r>
      <w:r w:rsidR="0012398C" w:rsidRPr="00D17DC4">
        <w:t>циализированные дошкольные учреждения.</w:t>
      </w:r>
    </w:p>
    <w:p w:rsidR="0012398C" w:rsidRPr="00D17DC4" w:rsidRDefault="009534CC" w:rsidP="00F769CA">
      <w:pPr>
        <w:pStyle w:val="SingleTxtGR"/>
      </w:pPr>
      <w:r>
        <w:t>182.</w:t>
      </w:r>
      <w:r>
        <w:tab/>
      </w:r>
      <w:r w:rsidR="0012398C" w:rsidRPr="00D17DC4">
        <w:t xml:space="preserve">Общее среднее, среднее специальное и высшее образование инвалидов осуществляется в учебных заведениях общего типа, а при необходимости - в специальных учебных заведениях. Инвалиды </w:t>
      </w:r>
      <w:r w:rsidR="0012398C" w:rsidRPr="008038F6">
        <w:t>I</w:t>
      </w:r>
      <w:r w:rsidR="0012398C" w:rsidRPr="00D17DC4">
        <w:t xml:space="preserve"> и </w:t>
      </w:r>
      <w:r w:rsidR="0012398C" w:rsidRPr="008038F6">
        <w:t>II</w:t>
      </w:r>
      <w:r w:rsidR="0012398C" w:rsidRPr="00D17DC4">
        <w:t xml:space="preserve"> групп, которым по заключ</w:t>
      </w:r>
      <w:r w:rsidR="0012398C" w:rsidRPr="00D17DC4">
        <w:t>е</w:t>
      </w:r>
      <w:r w:rsidR="0012398C" w:rsidRPr="00D17DC4">
        <w:t>нию Медико-социальной экспертной комиссии (МСЭК) не противопоказано обуч</w:t>
      </w:r>
      <w:r w:rsidR="0012398C" w:rsidRPr="00D17DC4">
        <w:t>е</w:t>
      </w:r>
      <w:r w:rsidR="0012398C" w:rsidRPr="00D17DC4">
        <w:t xml:space="preserve">ние в высших и средних специальных учебных заведениях, принимаются вне конкурса. Инвалиды </w:t>
      </w:r>
      <w:r w:rsidR="0012398C" w:rsidRPr="008038F6">
        <w:t>III</w:t>
      </w:r>
      <w:r w:rsidR="0012398C" w:rsidRPr="00D17DC4">
        <w:t xml:space="preserve"> группы при равных условиях имеют преимущес</w:t>
      </w:r>
      <w:r w:rsidR="0012398C" w:rsidRPr="00D17DC4">
        <w:t>т</w:t>
      </w:r>
      <w:r w:rsidR="0012398C" w:rsidRPr="00D17DC4">
        <w:t>венное право на зачисление в высшее и среднее специальное учебное завед</w:t>
      </w:r>
      <w:r w:rsidR="0012398C" w:rsidRPr="00D17DC4">
        <w:t>е</w:t>
      </w:r>
      <w:r w:rsidR="0012398C" w:rsidRPr="00D17DC4">
        <w:t>ние.</w:t>
      </w:r>
    </w:p>
    <w:p w:rsidR="0012398C" w:rsidRPr="00D17DC4" w:rsidRDefault="009534CC" w:rsidP="00F769CA">
      <w:pPr>
        <w:pStyle w:val="SingleTxtGR"/>
      </w:pPr>
      <w:r>
        <w:t>183.</w:t>
      </w:r>
      <w:r>
        <w:tab/>
      </w:r>
      <w:r w:rsidR="0012398C" w:rsidRPr="00D17DC4">
        <w:t>В период обучения инвалидов в высших и средних специальных учебных заведениях государственные пособия и стипендии выплачиваются в полном размере. По окончании учебного заведения инвалид направляется на работу по специальности с учетом условий труда.</w:t>
      </w:r>
    </w:p>
    <w:p w:rsidR="0012398C" w:rsidRPr="00D17DC4" w:rsidRDefault="009534CC" w:rsidP="00F769CA">
      <w:pPr>
        <w:pStyle w:val="SingleTxtGR"/>
      </w:pPr>
      <w:r>
        <w:t>184.</w:t>
      </w:r>
      <w:r>
        <w:tab/>
      </w:r>
      <w:r w:rsidR="0012398C" w:rsidRPr="00D17DC4">
        <w:t>Органы образования и другие государственные органы создают необх</w:t>
      </w:r>
      <w:r w:rsidR="0012398C" w:rsidRPr="00D17DC4">
        <w:t>о</w:t>
      </w:r>
      <w:r w:rsidR="0012398C" w:rsidRPr="00D17DC4">
        <w:t>димые условия для доступности внешкольного воспитания детям-инвалидам.</w:t>
      </w:r>
      <w:r w:rsidR="0012398C">
        <w:t xml:space="preserve"> </w:t>
      </w:r>
      <w:r w:rsidR="0012398C" w:rsidRPr="00D17DC4">
        <w:t>Органы образования организуют учебные занятия для детей-инвалидов, прох</w:t>
      </w:r>
      <w:r w:rsidR="0012398C" w:rsidRPr="00D17DC4">
        <w:t>о</w:t>
      </w:r>
      <w:r w:rsidR="0012398C" w:rsidRPr="00D17DC4">
        <w:t>дящих курс лечения в стационарных, лечебно-профилактических или реабил</w:t>
      </w:r>
      <w:r w:rsidR="0012398C" w:rsidRPr="00D17DC4">
        <w:t>и</w:t>
      </w:r>
      <w:r w:rsidR="0012398C" w:rsidRPr="00D17DC4">
        <w:t>тационных учреждениях.</w:t>
      </w:r>
    </w:p>
    <w:p w:rsidR="0012398C" w:rsidRPr="008038F6" w:rsidRDefault="009534CC" w:rsidP="00F769CA">
      <w:pPr>
        <w:pStyle w:val="SingleTxtGR"/>
      </w:pPr>
      <w:r>
        <w:t>185.</w:t>
      </w:r>
      <w:r>
        <w:tab/>
      </w:r>
      <w:r w:rsidR="0012398C" w:rsidRPr="00D17DC4">
        <w:t>Органы местной исполнительной власти и местного самоуправления об</w:t>
      </w:r>
      <w:r w:rsidR="0012398C" w:rsidRPr="00D17DC4">
        <w:t>я</w:t>
      </w:r>
      <w:r w:rsidR="0012398C" w:rsidRPr="00D17DC4">
        <w:t>заны обеспечить инвалидам необходимые условия для свободного доступа и пользования культурно-зрелищными учреждениями и спортивными сооруж</w:t>
      </w:r>
      <w:r w:rsidR="0012398C" w:rsidRPr="00D17DC4">
        <w:t>е</w:t>
      </w:r>
      <w:r w:rsidR="0012398C" w:rsidRPr="00D17DC4">
        <w:t>ниями, для занятий физкультурой и спортом, а также обеспечивать предоста</w:t>
      </w:r>
      <w:r w:rsidR="0012398C" w:rsidRPr="00D17DC4">
        <w:t>в</w:t>
      </w:r>
      <w:r w:rsidR="0012398C" w:rsidRPr="00D17DC4">
        <w:t xml:space="preserve">ление специального спортивного инвентаря. </w:t>
      </w:r>
      <w:proofErr w:type="spellStart"/>
      <w:r w:rsidR="0012398C" w:rsidRPr="008038F6">
        <w:t>Дети-инвалиды</w:t>
      </w:r>
      <w:proofErr w:type="spellEnd"/>
      <w:r w:rsidR="0012398C" w:rsidRPr="008038F6">
        <w:t xml:space="preserve"> </w:t>
      </w:r>
      <w:proofErr w:type="spellStart"/>
      <w:r w:rsidR="0012398C" w:rsidRPr="008038F6">
        <w:t>до</w:t>
      </w:r>
      <w:proofErr w:type="spellEnd"/>
      <w:r w:rsidR="0012398C" w:rsidRPr="008038F6">
        <w:t xml:space="preserve"> 16 </w:t>
      </w:r>
      <w:proofErr w:type="spellStart"/>
      <w:r w:rsidR="0012398C" w:rsidRPr="008038F6">
        <w:t>лет</w:t>
      </w:r>
      <w:proofErr w:type="spellEnd"/>
      <w:r w:rsidR="0012398C" w:rsidRPr="008038F6">
        <w:t xml:space="preserve"> </w:t>
      </w:r>
      <w:proofErr w:type="spellStart"/>
      <w:r w:rsidR="0012398C" w:rsidRPr="008038F6">
        <w:t>польз</w:t>
      </w:r>
      <w:r w:rsidR="0012398C" w:rsidRPr="008038F6">
        <w:t>у</w:t>
      </w:r>
      <w:r w:rsidR="0012398C" w:rsidRPr="008038F6">
        <w:t>ются</w:t>
      </w:r>
      <w:proofErr w:type="spellEnd"/>
      <w:r w:rsidR="0012398C" w:rsidRPr="008038F6">
        <w:t xml:space="preserve"> </w:t>
      </w:r>
      <w:proofErr w:type="spellStart"/>
      <w:r w:rsidR="0012398C" w:rsidRPr="008038F6">
        <w:t>п</w:t>
      </w:r>
      <w:r w:rsidR="0012398C" w:rsidRPr="008038F6">
        <w:t>е</w:t>
      </w:r>
      <w:r w:rsidR="0012398C" w:rsidRPr="008038F6">
        <w:t>речисленными</w:t>
      </w:r>
      <w:proofErr w:type="spellEnd"/>
      <w:r w:rsidR="0012398C" w:rsidRPr="008038F6">
        <w:t xml:space="preserve"> </w:t>
      </w:r>
      <w:proofErr w:type="spellStart"/>
      <w:r w:rsidR="0012398C" w:rsidRPr="008038F6">
        <w:t>услугами</w:t>
      </w:r>
      <w:proofErr w:type="spellEnd"/>
      <w:r w:rsidR="0012398C" w:rsidRPr="008038F6">
        <w:t xml:space="preserve"> </w:t>
      </w:r>
      <w:proofErr w:type="spellStart"/>
      <w:r w:rsidR="0012398C" w:rsidRPr="008038F6">
        <w:t>бесплатно</w:t>
      </w:r>
      <w:proofErr w:type="spellEnd"/>
      <w:r w:rsidR="0012398C" w:rsidRPr="008038F6">
        <w:t>.</w:t>
      </w:r>
    </w:p>
    <w:p w:rsidR="0012398C" w:rsidRPr="00D17DC4" w:rsidRDefault="00C00CAE" w:rsidP="00F769CA">
      <w:pPr>
        <w:pStyle w:val="SingleTxtGR"/>
      </w:pPr>
      <w:r>
        <w:t>186.</w:t>
      </w:r>
      <w:r>
        <w:tab/>
      </w:r>
      <w:r w:rsidR="0012398C" w:rsidRPr="00D17DC4">
        <w:t>Семьи, воспитывающие детей-инвалидов, имеют право на улучшение жилищных условий в соответствии с нормами и индивидуальной программой реабилитации. Жилые помещения, предоставляемые инвалидам или семьям, имеющим инвалида, и занимаемые ими, должны быть оборудованы специал</w:t>
      </w:r>
      <w:r w:rsidR="0012398C" w:rsidRPr="00D17DC4">
        <w:t>ь</w:t>
      </w:r>
      <w:r w:rsidR="0012398C" w:rsidRPr="00D17DC4">
        <w:t>ными средствами, приспособлениями и телефонной связью.</w:t>
      </w:r>
    </w:p>
    <w:p w:rsidR="0012398C" w:rsidRPr="00D17DC4" w:rsidRDefault="00C00CAE" w:rsidP="00F769CA">
      <w:pPr>
        <w:pStyle w:val="SingleTxtGR"/>
      </w:pPr>
      <w:r>
        <w:t>187.</w:t>
      </w:r>
      <w:r>
        <w:tab/>
      </w:r>
      <w:r w:rsidR="0012398C" w:rsidRPr="00D17DC4">
        <w:t>Дети-инвалиды, пребывающие в стационарных учреждениях, являющи</w:t>
      </w:r>
      <w:r w:rsidR="0012398C" w:rsidRPr="00D17DC4">
        <w:t>е</w:t>
      </w:r>
      <w:r w:rsidR="0012398C" w:rsidRPr="00D17DC4">
        <w:t>ся сиротами или лишенные попечительства родителей, по достижении сове</w:t>
      </w:r>
      <w:r w:rsidR="0012398C" w:rsidRPr="00D17DC4">
        <w:t>р</w:t>
      </w:r>
      <w:r w:rsidR="0012398C" w:rsidRPr="00D17DC4">
        <w:t>шеннолетия имеют право на внеочередное получение жилой площади и матер</w:t>
      </w:r>
      <w:r w:rsidR="0012398C" w:rsidRPr="00D17DC4">
        <w:t>и</w:t>
      </w:r>
      <w:r w:rsidR="0012398C" w:rsidRPr="00D17DC4">
        <w:t>альной помощи на е</w:t>
      </w:r>
      <w:r w:rsidR="00EC7030">
        <w:t>е</w:t>
      </w:r>
      <w:r w:rsidR="0012398C" w:rsidRPr="00D17DC4">
        <w:t xml:space="preserve"> благоустройство, если в соответствии с индивидуальной программой реабилитации они могут осуществлять самообслуживание и вести с</w:t>
      </w:r>
      <w:r w:rsidR="0012398C" w:rsidRPr="00D17DC4">
        <w:t>а</w:t>
      </w:r>
      <w:r w:rsidR="0012398C" w:rsidRPr="00D17DC4">
        <w:t>мостоятельный образ жизни.</w:t>
      </w:r>
    </w:p>
    <w:p w:rsidR="0012398C" w:rsidRPr="00D17DC4" w:rsidRDefault="00C00CAE" w:rsidP="00F769CA">
      <w:pPr>
        <w:pStyle w:val="SingleTxtGR"/>
      </w:pPr>
      <w:r>
        <w:t>188.</w:t>
      </w:r>
      <w:r>
        <w:tab/>
      </w:r>
      <w:r w:rsidR="0012398C" w:rsidRPr="00D17DC4">
        <w:t xml:space="preserve">В соответствии с пунктом 5 статьи 4 Закона Туркменистана </w:t>
      </w:r>
      <w:r w:rsidR="0012398C">
        <w:t>"</w:t>
      </w:r>
      <w:r w:rsidR="0012398C" w:rsidRPr="00D17DC4">
        <w:t>Об образ</w:t>
      </w:r>
      <w:r w:rsidR="0012398C" w:rsidRPr="00D17DC4">
        <w:t>о</w:t>
      </w:r>
      <w:r w:rsidR="0012398C" w:rsidRPr="00D17DC4">
        <w:t>вании</w:t>
      </w:r>
      <w:r w:rsidR="0012398C">
        <w:t>"</w:t>
      </w:r>
      <w:r w:rsidR="0012398C" w:rsidRPr="00D17DC4">
        <w:t xml:space="preserve"> государство созда</w:t>
      </w:r>
      <w:r w:rsidR="00EC7030">
        <w:t>е</w:t>
      </w:r>
      <w:r w:rsidR="0012398C" w:rsidRPr="00D17DC4">
        <w:t>т гражданам с ограниченными возможностями здор</w:t>
      </w:r>
      <w:r w:rsidR="0012398C" w:rsidRPr="00D17DC4">
        <w:t>о</w:t>
      </w:r>
      <w:r w:rsidR="0012398C" w:rsidRPr="00D17DC4">
        <w:t>вья, то есть имеющим недостатки в физическом и</w:t>
      </w:r>
      <w:r w:rsidR="0012398C">
        <w:t>/или</w:t>
      </w:r>
      <w:r w:rsidR="0012398C" w:rsidRPr="00D17DC4">
        <w:t xml:space="preserve"> психическом развитии, условия для получения ими образования, коррекции нарушений развития и с</w:t>
      </w:r>
      <w:r w:rsidR="0012398C" w:rsidRPr="00D17DC4">
        <w:t>о</w:t>
      </w:r>
      <w:r w:rsidR="0012398C" w:rsidRPr="00D17DC4">
        <w:t>циальной адаптации на основе специальных педагогических подходов.</w:t>
      </w:r>
    </w:p>
    <w:p w:rsidR="0012398C" w:rsidRPr="00D17DC4" w:rsidRDefault="00C00CAE" w:rsidP="00F769CA">
      <w:pPr>
        <w:pStyle w:val="SingleTxtGR"/>
      </w:pPr>
      <w:r>
        <w:t>189.</w:t>
      </w:r>
      <w:r>
        <w:tab/>
      </w:r>
      <w:r w:rsidR="0012398C" w:rsidRPr="00D17DC4">
        <w:t xml:space="preserve">Дети-инвалиды, инвалиды </w:t>
      </w:r>
      <w:r w:rsidR="0012398C" w:rsidRPr="008038F6">
        <w:t>I</w:t>
      </w:r>
      <w:r w:rsidR="0012398C" w:rsidRPr="00D17DC4">
        <w:t xml:space="preserve"> и </w:t>
      </w:r>
      <w:r w:rsidR="0012398C" w:rsidRPr="008038F6">
        <w:t>II</w:t>
      </w:r>
      <w:r w:rsidR="0012398C" w:rsidRPr="00D17DC4">
        <w:t xml:space="preserve"> групп, которым согласно заключению учреждения медико-социальной экспертизы не противопоказано обучение в с</w:t>
      </w:r>
      <w:r w:rsidR="0012398C" w:rsidRPr="00D17DC4">
        <w:t>о</w:t>
      </w:r>
      <w:r w:rsidR="0012398C" w:rsidRPr="00D17DC4">
        <w:t>ответствующих образовательных учреждениях в соответствии со статьей 14 З</w:t>
      </w:r>
      <w:r w:rsidR="0012398C" w:rsidRPr="00D17DC4">
        <w:t>а</w:t>
      </w:r>
      <w:r w:rsidR="0012398C" w:rsidRPr="00D17DC4">
        <w:t xml:space="preserve">кона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вне конкурса зачисляются в государс</w:t>
      </w:r>
      <w:r w:rsidR="0012398C" w:rsidRPr="00D17DC4">
        <w:t>т</w:t>
      </w:r>
      <w:r w:rsidR="0012398C" w:rsidRPr="00D17DC4">
        <w:t xml:space="preserve">венные учреждения среднего и высшего профессионального образования при условии успешного прохождения вступительных испытаний. </w:t>
      </w:r>
    </w:p>
    <w:p w:rsidR="0012398C" w:rsidRPr="00D17DC4" w:rsidRDefault="00C00CAE" w:rsidP="00F769CA">
      <w:pPr>
        <w:pStyle w:val="SingleTxtGR"/>
      </w:pPr>
      <w:r>
        <w:t>190.</w:t>
      </w:r>
      <w:r>
        <w:tab/>
      </w:r>
      <w:r w:rsidR="0012398C" w:rsidRPr="00D17DC4">
        <w:t>Для детей, нуждающихся в длительном лечении, имеющих недостатки в физическом или умственном развитии, создаются специальные учреждения о</w:t>
      </w:r>
      <w:r w:rsidR="0012398C" w:rsidRPr="00D17DC4">
        <w:t>б</w:t>
      </w:r>
      <w:r w:rsidR="0012398C" w:rsidRPr="00D17DC4">
        <w:t>разования (п</w:t>
      </w:r>
      <w:r w:rsidR="0012398C">
        <w:t>ункт</w:t>
      </w:r>
      <w:r w:rsidR="0012398C" w:rsidRPr="00D17DC4">
        <w:t xml:space="preserve"> 2 ст</w:t>
      </w:r>
      <w:r w:rsidR="0012398C">
        <w:t>атьи</w:t>
      </w:r>
      <w:r w:rsidR="0012398C" w:rsidRPr="00D17DC4">
        <w:t xml:space="preserve"> 24 Закона). </w:t>
      </w:r>
    </w:p>
    <w:p w:rsidR="0012398C" w:rsidRPr="00D17DC4" w:rsidRDefault="00C00CAE" w:rsidP="00F769CA">
      <w:pPr>
        <w:pStyle w:val="SingleTxtGR"/>
      </w:pPr>
      <w:r>
        <w:t>191.</w:t>
      </w:r>
      <w:r>
        <w:tab/>
      </w:r>
      <w:r w:rsidR="0012398C" w:rsidRPr="00D17DC4">
        <w:t>Согласно пункт</w:t>
      </w:r>
      <w:r w:rsidR="0012398C">
        <w:t>у</w:t>
      </w:r>
      <w:r w:rsidR="0012398C" w:rsidRPr="00D17DC4">
        <w:t xml:space="preserve"> 9 статьи 33 Закона для детей с ограниченными возмо</w:t>
      </w:r>
      <w:r w:rsidR="0012398C" w:rsidRPr="00D17DC4">
        <w:t>ж</w:t>
      </w:r>
      <w:r w:rsidR="0012398C" w:rsidRPr="00D17DC4">
        <w:t>ностями здоровья органы управления образованием создают специальные (ко</w:t>
      </w:r>
      <w:r w:rsidR="0012398C" w:rsidRPr="00D17DC4">
        <w:t>р</w:t>
      </w:r>
      <w:r w:rsidR="0012398C" w:rsidRPr="00D17DC4">
        <w:t xml:space="preserve">рекционные) образовательные учреждения (классы, группы), обеспечивающие их лечение, воспитание и обучение, социальную адаптацию и интеграцию в общество. </w:t>
      </w:r>
    </w:p>
    <w:p w:rsidR="0012398C" w:rsidRPr="00D17DC4" w:rsidRDefault="00C00CAE" w:rsidP="00F769CA">
      <w:pPr>
        <w:pStyle w:val="SingleTxtGR"/>
      </w:pPr>
      <w:r>
        <w:t>192.</w:t>
      </w:r>
      <w:r>
        <w:tab/>
      </w:r>
      <w:r w:rsidR="0012398C" w:rsidRPr="00D17DC4">
        <w:t>Категории обучающихся, воспитанников, направляемых в указанные о</w:t>
      </w:r>
      <w:r w:rsidR="0012398C" w:rsidRPr="00D17DC4">
        <w:t>б</w:t>
      </w:r>
      <w:r w:rsidR="0012398C" w:rsidRPr="00D17DC4">
        <w:t xml:space="preserve">разовательные учреждения, а также содержащихся на полном государственном обеспечении, определяются </w:t>
      </w:r>
      <w:r w:rsidR="0012398C" w:rsidRPr="00FE3701">
        <w:t>кабинетом министров Туркменис</w:t>
      </w:r>
      <w:r w:rsidR="0012398C" w:rsidRPr="00D17DC4">
        <w:t>тана.</w:t>
      </w:r>
    </w:p>
    <w:p w:rsidR="0012398C" w:rsidRPr="008038F6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24</w:t>
      </w:r>
    </w:p>
    <w:p w:rsidR="0012398C" w:rsidRPr="00D17DC4" w:rsidRDefault="00C00CAE" w:rsidP="00F769CA">
      <w:pPr>
        <w:pStyle w:val="SingleTxtGR"/>
      </w:pPr>
      <w:r>
        <w:t>193.</w:t>
      </w:r>
      <w:r>
        <w:tab/>
      </w:r>
      <w:r w:rsidR="0012398C" w:rsidRPr="00D17DC4">
        <w:t>В Туркменистане здравоохранение направлено на укрепление и обесп</w:t>
      </w:r>
      <w:r w:rsidR="0012398C" w:rsidRPr="00D17DC4">
        <w:t>е</w:t>
      </w:r>
      <w:r w:rsidR="0012398C" w:rsidRPr="00D17DC4">
        <w:t>чение здоровья всего населения страны с приоритетным направлением на охр</w:t>
      </w:r>
      <w:r w:rsidR="0012398C" w:rsidRPr="00D17DC4">
        <w:t>а</w:t>
      </w:r>
      <w:r w:rsidR="0012398C" w:rsidRPr="00D17DC4">
        <w:t>ну зд</w:t>
      </w:r>
      <w:r w:rsidR="0012398C" w:rsidRPr="00D17DC4">
        <w:t>о</w:t>
      </w:r>
      <w:r w:rsidR="0012398C" w:rsidRPr="00D17DC4">
        <w:t xml:space="preserve">ровья матери и ребенка. </w:t>
      </w:r>
    </w:p>
    <w:p w:rsidR="0012398C" w:rsidRPr="00D17DC4" w:rsidRDefault="00C00CAE" w:rsidP="00F769CA">
      <w:pPr>
        <w:pStyle w:val="SingleTxtGR"/>
      </w:pPr>
      <w:r>
        <w:t>194.</w:t>
      </w:r>
      <w:r>
        <w:tab/>
      </w:r>
      <w:r w:rsidR="0012398C" w:rsidRPr="00D17DC4">
        <w:t>Государственные гарантии и права детей, подростков, женщин на здор</w:t>
      </w:r>
      <w:r w:rsidR="0012398C" w:rsidRPr="00D17DC4">
        <w:t>о</w:t>
      </w:r>
      <w:r w:rsidR="0012398C" w:rsidRPr="00D17DC4">
        <w:t>вье и здравоохранение определены Конституцией Туркменистана (26.09.2008</w:t>
      </w:r>
      <w:r w:rsidR="0012398C">
        <w:t> </w:t>
      </w:r>
      <w:r w:rsidR="0012398C" w:rsidRPr="00D17DC4">
        <w:t xml:space="preserve">г.), Санитарном </w:t>
      </w:r>
      <w:r w:rsidR="0012398C">
        <w:t>к</w:t>
      </w:r>
      <w:r w:rsidR="0012398C" w:rsidRPr="00D17DC4">
        <w:t>одексе Туркменистана (21.11.2010</w:t>
      </w:r>
      <w:r w:rsidR="0012398C">
        <w:t> </w:t>
      </w:r>
      <w:r w:rsidR="0012398C" w:rsidRPr="00D17DC4">
        <w:t xml:space="preserve">г.), Трудовом </w:t>
      </w:r>
      <w:r w:rsidR="0012398C">
        <w:t>к</w:t>
      </w:r>
      <w:r w:rsidR="0012398C" w:rsidRPr="00D17DC4">
        <w:t xml:space="preserve">одексе Туркменистана; Законами Туркменистана: </w:t>
      </w:r>
      <w:r w:rsidR="0012398C">
        <w:t>"</w:t>
      </w:r>
      <w:r w:rsidR="0012398C" w:rsidRPr="00D17DC4">
        <w:t>О гарантиях прав ребенка</w:t>
      </w:r>
      <w:r w:rsidR="0012398C">
        <w:t>"</w:t>
      </w:r>
      <w:r w:rsidR="0012398C" w:rsidRPr="00D17DC4">
        <w:t xml:space="preserve"> (05.07.2002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Об охране здоровья граждан</w:t>
      </w:r>
      <w:r w:rsidR="0012398C">
        <w:t>"</w:t>
      </w:r>
      <w:r w:rsidR="0012398C" w:rsidRPr="00D17DC4">
        <w:t xml:space="preserve"> (12.10.2005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 качестве и безопасности п</w:t>
      </w:r>
      <w:r w:rsidR="0012398C" w:rsidRPr="00D17DC4">
        <w:t>и</w:t>
      </w:r>
      <w:r w:rsidR="0012398C" w:rsidRPr="00D17DC4">
        <w:t>щевых продуктов</w:t>
      </w:r>
      <w:r w:rsidR="0012398C">
        <w:t>"</w:t>
      </w:r>
      <w:r w:rsidR="0012398C" w:rsidRPr="00D17DC4">
        <w:t xml:space="preserve"> (18.04.2009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 защите и пропаганде грудного вскармл</w:t>
      </w:r>
      <w:r w:rsidR="0012398C" w:rsidRPr="00D17DC4">
        <w:t>и</w:t>
      </w:r>
      <w:r w:rsidR="0012398C" w:rsidRPr="00D17DC4">
        <w:t>вания и требованиях к продуктам детского питания</w:t>
      </w:r>
      <w:r w:rsidR="0012398C">
        <w:t>"</w:t>
      </w:r>
      <w:r w:rsidR="0012398C" w:rsidRPr="00D17DC4">
        <w:t xml:space="preserve"> (18.04.2009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 радиационной безопасности</w:t>
      </w:r>
      <w:r w:rsidR="0012398C">
        <w:t>"</w:t>
      </w:r>
      <w:r w:rsidR="0012398C" w:rsidRPr="00D17DC4">
        <w:t xml:space="preserve"> (15.08.2009</w:t>
      </w:r>
      <w:r w:rsidR="0012398C">
        <w:t> </w:t>
      </w:r>
      <w:r w:rsidR="0012398C" w:rsidRPr="00D17DC4">
        <w:t xml:space="preserve">г.), </w:t>
      </w:r>
      <w:r w:rsidR="0012398C">
        <w:t>"</w:t>
      </w:r>
      <w:r w:rsidR="0012398C" w:rsidRPr="00D17DC4">
        <w:t>О питьевой в</w:t>
      </w:r>
      <w:r w:rsidR="0012398C" w:rsidRPr="00D17DC4">
        <w:t>о</w:t>
      </w:r>
      <w:r w:rsidR="0012398C" w:rsidRPr="00D17DC4">
        <w:t>де</w:t>
      </w:r>
      <w:r w:rsidR="0012398C">
        <w:t>"</w:t>
      </w:r>
      <w:r w:rsidR="0012398C" w:rsidRPr="00D17DC4">
        <w:t xml:space="preserve"> (04.10.2010</w:t>
      </w:r>
      <w:r w:rsidR="0012398C">
        <w:t> </w:t>
      </w:r>
      <w:r w:rsidR="0012398C" w:rsidRPr="00D17DC4">
        <w:t>г.).</w:t>
      </w:r>
    </w:p>
    <w:p w:rsidR="0012398C" w:rsidRPr="00D17DC4" w:rsidRDefault="00C00CAE" w:rsidP="00F769CA">
      <w:pPr>
        <w:pStyle w:val="SingleTxtGR"/>
      </w:pPr>
      <w:r>
        <w:t>195.</w:t>
      </w:r>
      <w:r>
        <w:tab/>
      </w:r>
      <w:r w:rsidR="0012398C" w:rsidRPr="00D17DC4">
        <w:t xml:space="preserve">Политика развития здравоохранения отражена в Национальной </w:t>
      </w:r>
      <w:r w:rsidR="0012398C">
        <w:t>п</w:t>
      </w:r>
      <w:r w:rsidR="0012398C" w:rsidRPr="00D17DC4">
        <w:t>рогра</w:t>
      </w:r>
      <w:r w:rsidR="0012398C" w:rsidRPr="00D17DC4">
        <w:t>м</w:t>
      </w:r>
      <w:r w:rsidR="0012398C" w:rsidRPr="00D17DC4">
        <w:t xml:space="preserve">ме </w:t>
      </w:r>
      <w:r w:rsidR="0012398C">
        <w:t>"</w:t>
      </w:r>
      <w:r w:rsidR="0012398C" w:rsidRPr="00D17DC4">
        <w:t>Стратегия социально-экономического развития на период до 2020 года и на период 2011-2030 годы</w:t>
      </w:r>
      <w:r w:rsidR="0012398C">
        <w:t>"</w:t>
      </w:r>
      <w:r w:rsidR="0012398C" w:rsidRPr="00D17DC4">
        <w:t xml:space="preserve"> и Программе Президента Туркменистана </w:t>
      </w:r>
      <w:r w:rsidR="0012398C">
        <w:t>"</w:t>
      </w:r>
      <w:r w:rsidR="0012398C" w:rsidRPr="00D17DC4">
        <w:t>Здоровье</w:t>
      </w:r>
      <w:r w:rsidR="0012398C">
        <w:t>"</w:t>
      </w:r>
      <w:r w:rsidR="0012398C" w:rsidRPr="00D17DC4">
        <w:t>, различных Национальных программах: охрана и поддержка грудного вскармл</w:t>
      </w:r>
      <w:r w:rsidR="0012398C" w:rsidRPr="00D17DC4">
        <w:t>и</w:t>
      </w:r>
      <w:r w:rsidR="0012398C" w:rsidRPr="00D17DC4">
        <w:t xml:space="preserve">вания, профилактика и борьба </w:t>
      </w:r>
      <w:r w:rsidR="0012398C" w:rsidRPr="008038F6">
        <w:t>c</w:t>
      </w:r>
      <w:r w:rsidR="0012398C" w:rsidRPr="00D17DC4">
        <w:t xml:space="preserve"> анемией среди женщин и детей, йодирование соли, обогащение железом и </w:t>
      </w:r>
      <w:proofErr w:type="spellStart"/>
      <w:r w:rsidR="0012398C" w:rsidRPr="00D17DC4">
        <w:t>фолиевой</w:t>
      </w:r>
      <w:proofErr w:type="spellEnd"/>
      <w:r w:rsidR="0012398C" w:rsidRPr="00D17DC4">
        <w:t xml:space="preserve"> кислотой муки, интегрированное вед</w:t>
      </w:r>
      <w:r w:rsidR="0012398C" w:rsidRPr="00D17DC4">
        <w:t>е</w:t>
      </w:r>
      <w:r w:rsidR="0012398C" w:rsidRPr="00D17DC4">
        <w:t>ние болезней детского возраста, первичная реанимация и уход за новорожде</w:t>
      </w:r>
      <w:r w:rsidR="0012398C" w:rsidRPr="00D17DC4">
        <w:t>н</w:t>
      </w:r>
      <w:r w:rsidR="0012398C" w:rsidRPr="00D17DC4">
        <w:t>ными, критерии регистрации живорождения и мертворождения по рекоменд</w:t>
      </w:r>
      <w:r w:rsidR="0012398C" w:rsidRPr="00D17DC4">
        <w:t>а</w:t>
      </w:r>
      <w:r w:rsidR="0012398C" w:rsidRPr="00D17DC4">
        <w:t>циям В</w:t>
      </w:r>
      <w:r w:rsidR="0012398C">
        <w:t>семирной организации здравоохранения</w:t>
      </w:r>
      <w:r w:rsidR="0012398C" w:rsidRPr="00D17DC4">
        <w:t>, репродуктивное здоровье, пр</w:t>
      </w:r>
      <w:r w:rsidR="0012398C" w:rsidRPr="00D17DC4">
        <w:t>о</w:t>
      </w:r>
      <w:r w:rsidR="0012398C" w:rsidRPr="00D17DC4">
        <w:t>филактика ВИЧ/СПИД</w:t>
      </w:r>
      <w:r w:rsidR="0012398C">
        <w:t xml:space="preserve">/ИППП, </w:t>
      </w:r>
      <w:r w:rsidR="0012398C" w:rsidRPr="00D17DC4">
        <w:t xml:space="preserve">безопасное материнство. </w:t>
      </w:r>
    </w:p>
    <w:p w:rsidR="0012398C" w:rsidRPr="00D17DC4" w:rsidRDefault="00C00CAE" w:rsidP="00F769CA">
      <w:pPr>
        <w:pStyle w:val="SingleTxtGR"/>
      </w:pPr>
      <w:r>
        <w:t>196.</w:t>
      </w:r>
      <w:r>
        <w:tab/>
      </w:r>
      <w:r w:rsidR="0012398C" w:rsidRPr="00D17DC4">
        <w:t xml:space="preserve">Выполнение этих программ напрямую способствует достижению </w:t>
      </w:r>
      <w:r w:rsidR="0012398C" w:rsidRPr="00337D5E">
        <w:t>Цел</w:t>
      </w:r>
      <w:r w:rsidR="0012398C">
        <w:t>ей</w:t>
      </w:r>
      <w:r w:rsidR="0012398C" w:rsidRPr="00337D5E">
        <w:t xml:space="preserve"> в области развития, сформулированны</w:t>
      </w:r>
      <w:r w:rsidR="0012398C">
        <w:t>х</w:t>
      </w:r>
      <w:r w:rsidR="0012398C" w:rsidRPr="00337D5E">
        <w:t xml:space="preserve"> в Декларации тысячелетия</w:t>
      </w:r>
      <w:r w:rsidR="0012398C">
        <w:t>,</w:t>
      </w:r>
      <w:r w:rsidR="0012398C" w:rsidRPr="00D17DC4">
        <w:t xml:space="preserve"> по снижению материнской и детской смертности, профилактике, выявлению и предотвращ</w:t>
      </w:r>
      <w:r w:rsidR="0012398C" w:rsidRPr="00D17DC4">
        <w:t>е</w:t>
      </w:r>
      <w:r w:rsidR="0012398C" w:rsidRPr="00D17DC4">
        <w:t>нию распространения ВИЧ-инфекции, профилактике гепатитов В и С, иммун</w:t>
      </w:r>
      <w:r w:rsidR="0012398C" w:rsidRPr="00D17DC4">
        <w:t>и</w:t>
      </w:r>
      <w:r w:rsidR="0012398C" w:rsidRPr="00D17DC4">
        <w:t>зации населения.</w:t>
      </w:r>
    </w:p>
    <w:p w:rsidR="0012398C" w:rsidRPr="003D085B" w:rsidRDefault="00C00CAE" w:rsidP="00F769CA">
      <w:pPr>
        <w:pStyle w:val="SingleTxtGR"/>
      </w:pPr>
      <w:r>
        <w:t>197.</w:t>
      </w:r>
      <w:r>
        <w:tab/>
      </w:r>
      <w:r w:rsidR="0012398C" w:rsidRPr="00D17DC4">
        <w:t>Доступность медицинской помощи детям, включая первичную медико-санитарную помощь, обеспечивается сетью лечебно-профилактических учре</w:t>
      </w:r>
      <w:r w:rsidR="0012398C" w:rsidRPr="00D17DC4">
        <w:t>ж</w:t>
      </w:r>
      <w:r w:rsidR="0012398C" w:rsidRPr="00D17DC4">
        <w:t>дений, в том числе и в сельской местности. Число лечебно-профилактических учреждений, оказывающих медицинскую помощь детям с каждым годом увел</w:t>
      </w:r>
      <w:r w:rsidR="0012398C" w:rsidRPr="00D17DC4">
        <w:t>и</w:t>
      </w:r>
      <w:r w:rsidR="0012398C" w:rsidRPr="00D17DC4">
        <w:t>чивается. Медицинскую госпитальную помощь детям оказывают в 5 перин</w:t>
      </w:r>
      <w:r w:rsidR="0012398C" w:rsidRPr="00D17DC4">
        <w:t>а</w:t>
      </w:r>
      <w:r w:rsidR="0012398C" w:rsidRPr="00D17DC4">
        <w:t xml:space="preserve">тальных центрах </w:t>
      </w:r>
      <w:r w:rsidR="0012398C">
        <w:t>"</w:t>
      </w:r>
      <w:proofErr w:type="spellStart"/>
      <w:r w:rsidR="0012398C" w:rsidRPr="00D17DC4">
        <w:t>Эне</w:t>
      </w:r>
      <w:proofErr w:type="spellEnd"/>
      <w:r w:rsidR="0012398C" w:rsidRPr="00D17DC4">
        <w:t xml:space="preserve"> </w:t>
      </w:r>
      <w:proofErr w:type="spellStart"/>
      <w:r w:rsidR="0012398C" w:rsidRPr="00D17DC4">
        <w:t>мяхри</w:t>
      </w:r>
      <w:proofErr w:type="spellEnd"/>
      <w:r w:rsidR="0012398C">
        <w:t>"</w:t>
      </w:r>
      <w:r w:rsidR="0012398C" w:rsidRPr="00D17DC4">
        <w:t>, 6 центрах охраны здоровья матери и ребенка, 4</w:t>
      </w:r>
      <w:r w:rsidR="0025608C">
        <w:t> </w:t>
      </w:r>
      <w:r w:rsidR="0012398C" w:rsidRPr="00D17DC4">
        <w:t xml:space="preserve">городских и 49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госпиталях, имеющих детские койки, Ашхабадском городском детском госпитале. Общее количество госпитальных детских коек выросло от 3</w:t>
      </w:r>
      <w:r w:rsidR="0012398C">
        <w:t> </w:t>
      </w:r>
      <w:r w:rsidR="0012398C" w:rsidRPr="00D17DC4">
        <w:t>648 (2005</w:t>
      </w:r>
      <w:r w:rsidR="0012398C">
        <w:t> </w:t>
      </w:r>
      <w:r w:rsidR="0012398C" w:rsidRPr="00D17DC4">
        <w:t>г.) до 3</w:t>
      </w:r>
      <w:r w:rsidR="0012398C">
        <w:t> </w:t>
      </w:r>
      <w:r w:rsidR="0012398C" w:rsidRPr="00D17DC4">
        <w:t>720 коек (2009</w:t>
      </w:r>
      <w:r w:rsidR="0012398C">
        <w:t> </w:t>
      </w:r>
      <w:r w:rsidR="0012398C" w:rsidRPr="00D17DC4">
        <w:t xml:space="preserve">г.). Обеспеченность детскими койками увеличилось </w:t>
      </w:r>
      <w:r w:rsidR="0012398C" w:rsidRPr="003D085B">
        <w:t>с 23,0 на 10 000 детей (0 – 14 лет) в 2005 году до 26,0 в 2009 году.</w:t>
      </w:r>
    </w:p>
    <w:p w:rsidR="0012398C" w:rsidRPr="00D17DC4" w:rsidRDefault="00C00CAE" w:rsidP="00F769CA">
      <w:pPr>
        <w:pStyle w:val="SingleTxtGR"/>
      </w:pPr>
      <w:r>
        <w:t>198.</w:t>
      </w:r>
      <w:r>
        <w:tab/>
      </w:r>
      <w:r w:rsidR="0012398C" w:rsidRPr="00D17DC4">
        <w:t>Для улучшения оказания неотложной медицинской помощи детям в ре</w:t>
      </w:r>
      <w:r w:rsidR="0012398C" w:rsidRPr="00D17DC4">
        <w:t>а</w:t>
      </w:r>
      <w:r w:rsidR="0012398C" w:rsidRPr="00D17DC4">
        <w:t xml:space="preserve">нимационных отделениях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госпиталей работают детские реанимат</w:t>
      </w:r>
      <w:r w:rsidR="0012398C" w:rsidRPr="00D17DC4">
        <w:t>о</w:t>
      </w:r>
      <w:r w:rsidR="0012398C" w:rsidRPr="00D17DC4">
        <w:t>логи, а при необходимости специалисты по санитарной авиации оказывают круглосуточно специализированную неотложную помощь. Амбулаторную п</w:t>
      </w:r>
      <w:r w:rsidR="0012398C" w:rsidRPr="00D17DC4">
        <w:t>о</w:t>
      </w:r>
      <w:r w:rsidR="0012398C" w:rsidRPr="00D17DC4">
        <w:t>мощь детям по семейному типу оказывают 26 городских домов здоровья и 1</w:t>
      </w:r>
      <w:r w:rsidR="0012398C">
        <w:t> </w:t>
      </w:r>
      <w:r w:rsidR="0012398C" w:rsidRPr="00D17DC4">
        <w:t>643</w:t>
      </w:r>
      <w:r w:rsidR="0025608C">
        <w:t> </w:t>
      </w:r>
      <w:r w:rsidR="0012398C" w:rsidRPr="00D17DC4">
        <w:t xml:space="preserve">сельских домов и центров здоровья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госпиталей, на которых н</w:t>
      </w:r>
      <w:r w:rsidR="0012398C" w:rsidRPr="00D17DC4">
        <w:t>а</w:t>
      </w:r>
      <w:r w:rsidR="0012398C" w:rsidRPr="00D17DC4">
        <w:t>блюдение и медицинская помощь детям оказывают 2</w:t>
      </w:r>
      <w:r w:rsidR="0012398C">
        <w:t> </w:t>
      </w:r>
      <w:r w:rsidR="0012398C" w:rsidRPr="00D17DC4">
        <w:t>927 семейных врачей, 1</w:t>
      </w:r>
      <w:r w:rsidR="0012398C">
        <w:t> </w:t>
      </w:r>
      <w:r w:rsidR="0012398C" w:rsidRPr="00D17DC4">
        <w:t>226 семейных фельдшеров, 5</w:t>
      </w:r>
      <w:r w:rsidR="0012398C">
        <w:t> </w:t>
      </w:r>
      <w:r w:rsidR="0012398C" w:rsidRPr="00D17DC4">
        <w:t>220 семейных медсестер. Во всех домах и це</w:t>
      </w:r>
      <w:r w:rsidR="0012398C" w:rsidRPr="00D17DC4">
        <w:t>н</w:t>
      </w:r>
      <w:r w:rsidR="0012398C" w:rsidRPr="00D17DC4">
        <w:t xml:space="preserve">трах здоровья функционирует кабинеты профилактических прививок. В </w:t>
      </w:r>
      <w:r w:rsidR="0012398C">
        <w:t xml:space="preserve">период с </w:t>
      </w:r>
      <w:r w:rsidR="0012398C" w:rsidRPr="00D17DC4">
        <w:t>2005</w:t>
      </w:r>
      <w:r w:rsidR="0012398C">
        <w:t xml:space="preserve"> по </w:t>
      </w:r>
      <w:r w:rsidR="0012398C" w:rsidRPr="00D17DC4">
        <w:t>2009 год ежегодный охват вакцинацией составлял 97–99</w:t>
      </w:r>
      <w:r w:rsidR="0012398C">
        <w:t xml:space="preserve">% </w:t>
      </w:r>
      <w:r w:rsidR="0012398C" w:rsidRPr="00D17DC4">
        <w:t>общего к</w:t>
      </w:r>
      <w:r w:rsidR="0012398C" w:rsidRPr="00D17DC4">
        <w:t>о</w:t>
      </w:r>
      <w:r w:rsidR="0012398C" w:rsidRPr="00D17DC4">
        <w:t xml:space="preserve">личества детского населения. </w:t>
      </w:r>
    </w:p>
    <w:p w:rsidR="0012398C" w:rsidRPr="00D17DC4" w:rsidRDefault="00C00CAE" w:rsidP="00F769CA">
      <w:pPr>
        <w:pStyle w:val="SingleTxtGR"/>
      </w:pPr>
      <w:r>
        <w:t>199.</w:t>
      </w:r>
      <w:r>
        <w:tab/>
      </w:r>
      <w:r w:rsidR="0012398C" w:rsidRPr="00D17DC4">
        <w:t>За последние годы уровень рождаемости по стране и по всем регионам увеличивается. В период 2005–2010 гг. показатель рожда</w:t>
      </w:r>
      <w:r w:rsidR="0012398C" w:rsidRPr="003D085B">
        <w:t>емости увеличился б</w:t>
      </w:r>
      <w:r w:rsidR="0012398C" w:rsidRPr="003D085B">
        <w:t>о</w:t>
      </w:r>
      <w:r w:rsidR="0012398C" w:rsidRPr="003D085B">
        <w:t>лее чем на 50 %. В Туркменистане с 2007 года внедрены "K</w:t>
      </w:r>
      <w:proofErr w:type="spellStart"/>
      <w:r w:rsidR="0012398C" w:rsidRPr="003D085B">
        <w:t>ритерии</w:t>
      </w:r>
      <w:proofErr w:type="spellEnd"/>
      <w:r w:rsidR="0012398C" w:rsidRPr="003D085B">
        <w:t xml:space="preserve"> регистр</w:t>
      </w:r>
      <w:r w:rsidR="0012398C" w:rsidRPr="003D085B">
        <w:t>а</w:t>
      </w:r>
      <w:r w:rsidR="0012398C" w:rsidRPr="003D085B">
        <w:t>ции живорождения и мертворождения по рекомендациям Всемирной организ</w:t>
      </w:r>
      <w:r w:rsidR="0012398C" w:rsidRPr="003D085B">
        <w:t>а</w:t>
      </w:r>
      <w:r w:rsidR="0012398C" w:rsidRPr="003D085B">
        <w:t>ции здравоохранения" (Приказом МЗ и МПТ № 217 от 03.11.2</w:t>
      </w:r>
      <w:r w:rsidR="0012398C" w:rsidRPr="00D17DC4">
        <w:t>006</w:t>
      </w:r>
      <w:r w:rsidR="0012398C">
        <w:t> </w:t>
      </w:r>
      <w:r w:rsidR="0012398C" w:rsidRPr="00D17DC4">
        <w:t>г.)</w:t>
      </w:r>
      <w:r w:rsidR="0012398C">
        <w:t>.</w:t>
      </w:r>
      <w:r w:rsidR="0012398C" w:rsidRPr="00D17DC4">
        <w:t xml:space="preserve"> При с</w:t>
      </w:r>
      <w:r w:rsidR="0012398C" w:rsidRPr="00D17DC4">
        <w:t>о</w:t>
      </w:r>
      <w:r w:rsidR="0012398C" w:rsidRPr="00D17DC4">
        <w:t>действии международных организаций подготовлены 7 национальных трен</w:t>
      </w:r>
      <w:r w:rsidR="0012398C" w:rsidRPr="00D17DC4">
        <w:t>е</w:t>
      </w:r>
      <w:r w:rsidR="0012398C" w:rsidRPr="00D17DC4">
        <w:t>ров, обучены 70</w:t>
      </w:r>
      <w:r w:rsidR="0012398C">
        <w:t> %</w:t>
      </w:r>
      <w:r w:rsidR="0012398C" w:rsidRPr="00D17DC4">
        <w:t xml:space="preserve"> специалистов здравоохранения (врачи </w:t>
      </w:r>
      <w:proofErr w:type="spellStart"/>
      <w:r w:rsidR="0012398C" w:rsidRPr="00D17DC4">
        <w:t>неонатологи</w:t>
      </w:r>
      <w:proofErr w:type="spellEnd"/>
      <w:r w:rsidR="0012398C" w:rsidRPr="00D17DC4">
        <w:t>, акуш</w:t>
      </w:r>
      <w:r w:rsidR="0012398C" w:rsidRPr="00D17DC4">
        <w:t>е</w:t>
      </w:r>
      <w:r w:rsidR="0012398C" w:rsidRPr="00D17DC4">
        <w:t>р</w:t>
      </w:r>
      <w:r w:rsidR="0012398C">
        <w:t>ы</w:t>
      </w:r>
      <w:r w:rsidR="0012398C" w:rsidRPr="00D17DC4">
        <w:t>-гинекологи, статистики, патологоанатомы и препода</w:t>
      </w:r>
      <w:r w:rsidR="0012398C">
        <w:t>ватели медицинского института).</w:t>
      </w:r>
    </w:p>
    <w:p w:rsidR="0012398C" w:rsidRPr="00D17DC4" w:rsidRDefault="00C00CAE" w:rsidP="00F769CA">
      <w:pPr>
        <w:pStyle w:val="SingleTxtGR"/>
      </w:pPr>
      <w:r>
        <w:t>200.</w:t>
      </w:r>
      <w:r>
        <w:tab/>
      </w:r>
      <w:r w:rsidR="0012398C" w:rsidRPr="00D17DC4">
        <w:t>С 2008</w:t>
      </w:r>
      <w:r w:rsidR="0012398C">
        <w:t> </w:t>
      </w:r>
      <w:r w:rsidR="0012398C" w:rsidRPr="00D17DC4">
        <w:t>г</w:t>
      </w:r>
      <w:r w:rsidR="0012398C">
        <w:t>ода</w:t>
      </w:r>
      <w:r w:rsidR="0012398C" w:rsidRPr="00D17DC4">
        <w:t xml:space="preserve"> введена программа </w:t>
      </w:r>
      <w:r w:rsidR="0012398C">
        <w:t>"</w:t>
      </w:r>
      <w:r w:rsidR="0012398C" w:rsidRPr="00D17DC4">
        <w:t>Матрица ВА</w:t>
      </w:r>
      <w:r w:rsidR="0012398C" w:rsidRPr="008038F6">
        <w:t>BI</w:t>
      </w:r>
      <w:r w:rsidR="0012398C" w:rsidRPr="00D17DC4">
        <w:t>Е</w:t>
      </w:r>
      <w:r w:rsidR="0012398C" w:rsidRPr="008038F6">
        <w:t>S</w:t>
      </w:r>
      <w:r w:rsidR="0012398C">
        <w:t>"</w:t>
      </w:r>
      <w:r w:rsidR="0012398C" w:rsidRPr="00D17DC4">
        <w:t xml:space="preserve"> по рекомендациям ВОЗ, которая позволяют собрать, систематизировать и преобразовывать цифр</w:t>
      </w:r>
      <w:r w:rsidR="0012398C" w:rsidRPr="00D17DC4">
        <w:t>о</w:t>
      </w:r>
      <w:r w:rsidR="0012398C" w:rsidRPr="00D17DC4">
        <w:t>вые данные в информацию для определения основных факторов смерти нов</w:t>
      </w:r>
      <w:r w:rsidR="0012398C" w:rsidRPr="00D17DC4">
        <w:t>о</w:t>
      </w:r>
      <w:r w:rsidR="0012398C" w:rsidRPr="00D17DC4">
        <w:t>рожденных и выбора наиболее приемлемых пакетов вмешательств. По пр</w:t>
      </w:r>
      <w:r w:rsidR="0012398C" w:rsidRPr="00D17DC4">
        <w:t>о</w:t>
      </w:r>
      <w:r w:rsidR="0012398C" w:rsidRPr="00D17DC4">
        <w:t xml:space="preserve">грамме </w:t>
      </w:r>
      <w:r w:rsidR="0012398C">
        <w:t>"</w:t>
      </w:r>
      <w:r w:rsidR="0012398C" w:rsidRPr="00D17DC4">
        <w:t>Матрица ВА</w:t>
      </w:r>
      <w:r w:rsidR="0012398C" w:rsidRPr="008038F6">
        <w:t>BI</w:t>
      </w:r>
      <w:r w:rsidR="0012398C" w:rsidRPr="00D17DC4">
        <w:t>Е</w:t>
      </w:r>
      <w:r w:rsidR="0012398C" w:rsidRPr="008038F6">
        <w:t>S</w:t>
      </w:r>
      <w:r w:rsidR="0012398C">
        <w:t>"</w:t>
      </w:r>
      <w:r w:rsidR="0012398C" w:rsidRPr="00D17DC4">
        <w:t xml:space="preserve"> прошли обучение главные специалисты М</w:t>
      </w:r>
      <w:r w:rsidR="0012398C">
        <w:t>инисте</w:t>
      </w:r>
      <w:r w:rsidR="0012398C">
        <w:t>р</w:t>
      </w:r>
      <w:r w:rsidR="0012398C">
        <w:t xml:space="preserve">ства </w:t>
      </w:r>
      <w:r w:rsidR="0012398C" w:rsidRPr="00B95CCD">
        <w:t>здравоохранения и медицинской промышленности</w:t>
      </w:r>
      <w:r w:rsidR="0012398C" w:rsidRPr="00D17DC4">
        <w:t xml:space="preserve"> Туркменистана упра</w:t>
      </w:r>
      <w:r w:rsidR="0012398C" w:rsidRPr="00D17DC4">
        <w:t>в</w:t>
      </w:r>
      <w:r w:rsidR="0012398C" w:rsidRPr="00D17DC4">
        <w:t xml:space="preserve">лений здравоохранения </w:t>
      </w:r>
      <w:proofErr w:type="spellStart"/>
      <w:r w:rsidR="0012398C" w:rsidRPr="00D17DC4">
        <w:t>велаятов</w:t>
      </w:r>
      <w:proofErr w:type="spellEnd"/>
      <w:r w:rsidR="0012398C" w:rsidRPr="00D17DC4">
        <w:t xml:space="preserve">. </w:t>
      </w:r>
    </w:p>
    <w:p w:rsidR="0012398C" w:rsidRPr="00D17DC4" w:rsidRDefault="00C00CAE" w:rsidP="00F769CA">
      <w:pPr>
        <w:pStyle w:val="SingleTxtGR"/>
      </w:pPr>
      <w:r>
        <w:t>201.</w:t>
      </w:r>
      <w:r>
        <w:tab/>
      </w:r>
      <w:r w:rsidR="0012398C" w:rsidRPr="00D17DC4">
        <w:t>Показатель младенческой смертности является объективным критерием, отражающим отношение государства к сохранению и укреплению здоровья д</w:t>
      </w:r>
      <w:r w:rsidR="0012398C" w:rsidRPr="00D17DC4">
        <w:t>е</w:t>
      </w:r>
      <w:r w:rsidR="0012398C" w:rsidRPr="00D17DC4">
        <w:t>тей. В последние годы в стране отмечается устойчивая тенденция к снижению младенческой смертности. Следует отметить, что снизилась смертность детей от острых кишечных инфекций, это объясняется внедрением международных программ</w:t>
      </w:r>
      <w:r w:rsidR="0012398C">
        <w:t xml:space="preserve"> Всемирной организации здравоохранения (</w:t>
      </w:r>
      <w:r w:rsidR="0012398C" w:rsidRPr="00D17DC4">
        <w:t>ВОЗ</w:t>
      </w:r>
      <w:r w:rsidR="0012398C">
        <w:t>)</w:t>
      </w:r>
      <w:r w:rsidR="0012398C" w:rsidRPr="00D17DC4">
        <w:t xml:space="preserve">. </w:t>
      </w:r>
    </w:p>
    <w:p w:rsidR="0012398C" w:rsidRPr="00D17DC4" w:rsidRDefault="00C00CAE" w:rsidP="00F769CA">
      <w:pPr>
        <w:pStyle w:val="SingleTxtGR"/>
      </w:pPr>
      <w:r>
        <w:t>202.</w:t>
      </w:r>
      <w:r>
        <w:tab/>
      </w:r>
      <w:r w:rsidR="0012398C" w:rsidRPr="00D17DC4">
        <w:t>Исходя из причин, по которым в настоящее время болеют дети, и наст</w:t>
      </w:r>
      <w:r w:rsidR="0012398C" w:rsidRPr="00D17DC4">
        <w:t>у</w:t>
      </w:r>
      <w:r w:rsidR="0012398C" w:rsidRPr="00D17DC4">
        <w:t>пает младенческая смертность, проводится комплекс мер по сокращению сл</w:t>
      </w:r>
      <w:r w:rsidR="0012398C" w:rsidRPr="00D17DC4">
        <w:t>у</w:t>
      </w:r>
      <w:r w:rsidR="0012398C" w:rsidRPr="00D17DC4">
        <w:t xml:space="preserve">чаев и предотвращению этих болезней. </w:t>
      </w:r>
    </w:p>
    <w:p w:rsidR="0012398C" w:rsidRPr="00AB5E30" w:rsidRDefault="00C00CAE" w:rsidP="00F769CA">
      <w:pPr>
        <w:pStyle w:val="SingleTxtGR"/>
      </w:pPr>
      <w:r>
        <w:t>203.</w:t>
      </w:r>
      <w:r>
        <w:tab/>
      </w:r>
      <w:r w:rsidR="0012398C" w:rsidRPr="00D17DC4">
        <w:t xml:space="preserve">Успешно работает программа ВОЗ </w:t>
      </w:r>
      <w:r w:rsidR="0012398C">
        <w:t>"</w:t>
      </w:r>
      <w:r w:rsidR="0012398C" w:rsidRPr="00D17DC4">
        <w:t>Интегрированное ведение болезней детского возраста</w:t>
      </w:r>
      <w:r w:rsidR="0012398C">
        <w:t>"</w:t>
      </w:r>
      <w:r w:rsidR="0012398C" w:rsidRPr="00D17DC4">
        <w:t xml:space="preserve">. </w:t>
      </w:r>
      <w:r w:rsidR="0012398C" w:rsidRPr="00AB5E30">
        <w:t>Учебные материалы адаптированы и изданы на национал</w:t>
      </w:r>
      <w:r w:rsidR="0012398C" w:rsidRPr="00AB5E30">
        <w:t>ь</w:t>
      </w:r>
      <w:r w:rsidR="0012398C" w:rsidRPr="00AB5E30">
        <w:t xml:space="preserve">ном языке. </w:t>
      </w:r>
    </w:p>
    <w:p w:rsidR="0012398C" w:rsidRPr="008038F6" w:rsidRDefault="00C00CAE" w:rsidP="00F769CA">
      <w:pPr>
        <w:pStyle w:val="SingleTxtGR"/>
      </w:pPr>
      <w:r>
        <w:t>204.</w:t>
      </w:r>
      <w:r>
        <w:tab/>
      </w:r>
      <w:r w:rsidR="0012398C" w:rsidRPr="00D17DC4">
        <w:t xml:space="preserve">Проводится учебный курс по программе </w:t>
      </w:r>
      <w:r w:rsidR="0012398C">
        <w:t>"</w:t>
      </w:r>
      <w:r w:rsidR="0012398C" w:rsidRPr="00D17DC4">
        <w:t>Первичная реанимация и уход за новорожденными</w:t>
      </w:r>
      <w:r w:rsidR="0012398C">
        <w:t>"</w:t>
      </w:r>
      <w:r w:rsidR="0012398C" w:rsidRPr="00D17DC4">
        <w:t xml:space="preserve">. </w:t>
      </w:r>
      <w:proofErr w:type="spellStart"/>
      <w:r w:rsidR="0012398C" w:rsidRPr="008038F6">
        <w:t>На</w:t>
      </w:r>
      <w:proofErr w:type="spellEnd"/>
      <w:r w:rsidR="0012398C" w:rsidRPr="008038F6">
        <w:t xml:space="preserve"> </w:t>
      </w:r>
      <w:proofErr w:type="spellStart"/>
      <w:r w:rsidR="0012398C" w:rsidRPr="008038F6">
        <w:t>сегодняшний</w:t>
      </w:r>
      <w:proofErr w:type="spellEnd"/>
      <w:r w:rsidR="0012398C" w:rsidRPr="008038F6">
        <w:t xml:space="preserve"> </w:t>
      </w:r>
      <w:proofErr w:type="spellStart"/>
      <w:r w:rsidR="0012398C" w:rsidRPr="008038F6">
        <w:t>день</w:t>
      </w:r>
      <w:proofErr w:type="spellEnd"/>
      <w:r w:rsidR="0012398C" w:rsidRPr="008038F6">
        <w:t xml:space="preserve"> </w:t>
      </w:r>
      <w:proofErr w:type="spellStart"/>
      <w:r w:rsidR="0012398C" w:rsidRPr="008038F6">
        <w:t>обучено</w:t>
      </w:r>
      <w:proofErr w:type="spellEnd"/>
      <w:r w:rsidR="0012398C" w:rsidRPr="008038F6">
        <w:t xml:space="preserve"> 60</w:t>
      </w:r>
      <w:r w:rsidR="0012398C">
        <w:t> %</w:t>
      </w:r>
      <w:r w:rsidR="0012398C" w:rsidRPr="008038F6">
        <w:t xml:space="preserve"> </w:t>
      </w:r>
      <w:proofErr w:type="spellStart"/>
      <w:r w:rsidR="0012398C" w:rsidRPr="008038F6">
        <w:t>специалистов</w:t>
      </w:r>
      <w:proofErr w:type="spellEnd"/>
      <w:r w:rsidR="0012398C" w:rsidRPr="008038F6">
        <w:t xml:space="preserve"> </w:t>
      </w:r>
      <w:proofErr w:type="spellStart"/>
      <w:r w:rsidR="0012398C" w:rsidRPr="008038F6">
        <w:t>род</w:t>
      </w:r>
      <w:r w:rsidR="0012398C" w:rsidRPr="008038F6">
        <w:t>о</w:t>
      </w:r>
      <w:r w:rsidR="0012398C" w:rsidRPr="008038F6">
        <w:t>вспомогательных</w:t>
      </w:r>
      <w:proofErr w:type="spellEnd"/>
      <w:r w:rsidR="0012398C" w:rsidRPr="008038F6">
        <w:t xml:space="preserve"> </w:t>
      </w:r>
      <w:proofErr w:type="spellStart"/>
      <w:r w:rsidR="0012398C" w:rsidRPr="008038F6">
        <w:t>учреждений</w:t>
      </w:r>
      <w:proofErr w:type="spellEnd"/>
      <w:r w:rsidR="0012398C" w:rsidRPr="008038F6">
        <w:t>.</w:t>
      </w:r>
    </w:p>
    <w:p w:rsidR="0012398C" w:rsidRPr="00D17DC4" w:rsidRDefault="00C00CAE" w:rsidP="00F769CA">
      <w:pPr>
        <w:pStyle w:val="SingleTxtGR"/>
      </w:pPr>
      <w:r>
        <w:t>205.</w:t>
      </w:r>
      <w:r>
        <w:tab/>
      </w:r>
      <w:r w:rsidR="0012398C" w:rsidRPr="00D17DC4">
        <w:t xml:space="preserve">С 2007 года успешно работает Национальная программа </w:t>
      </w:r>
      <w:r w:rsidR="0012398C">
        <w:t>"</w:t>
      </w:r>
      <w:r w:rsidR="0012398C" w:rsidRPr="00D17DC4">
        <w:t>Безопасное м</w:t>
      </w:r>
      <w:r w:rsidR="0012398C" w:rsidRPr="00D17DC4">
        <w:t>а</w:t>
      </w:r>
      <w:r w:rsidR="0012398C" w:rsidRPr="00D17DC4">
        <w:t>теринство</w:t>
      </w:r>
      <w:r w:rsidR="0012398C">
        <w:t>"</w:t>
      </w:r>
      <w:r w:rsidR="0012398C" w:rsidRPr="00D17DC4">
        <w:t xml:space="preserve"> на 2007</w:t>
      </w:r>
      <w:r w:rsidR="0012398C">
        <w:t>–</w:t>
      </w:r>
      <w:r w:rsidR="0012398C" w:rsidRPr="00D17DC4">
        <w:t>2011 годы. Данная программа включает все положения по организации обеспечения помощи беременным, роженицам, новорожденным и ее модернизации основанной на эффективных технологиях ВОЗ. Все руков</w:t>
      </w:r>
      <w:r w:rsidR="0012398C" w:rsidRPr="00D17DC4">
        <w:t>о</w:t>
      </w:r>
      <w:r w:rsidR="0012398C" w:rsidRPr="00D17DC4">
        <w:t>дства ВОЗ были переведены на национальный язык и тиражированы, подгото</w:t>
      </w:r>
      <w:r w:rsidR="0012398C" w:rsidRPr="00D17DC4">
        <w:t>в</w:t>
      </w:r>
      <w:r w:rsidR="0012398C" w:rsidRPr="00D17DC4">
        <w:t>лены национальные тренеры, обучено 455 специалистов. Рекомендации по пр</w:t>
      </w:r>
      <w:r w:rsidR="0012398C" w:rsidRPr="00D17DC4">
        <w:t>о</w:t>
      </w:r>
      <w:r w:rsidR="0012398C" w:rsidRPr="00D17DC4">
        <w:t xml:space="preserve">грамме </w:t>
      </w:r>
      <w:r w:rsidR="0012398C">
        <w:t>"</w:t>
      </w:r>
      <w:r w:rsidR="0012398C" w:rsidRPr="00D17DC4">
        <w:t>Безопасное материнство</w:t>
      </w:r>
      <w:r w:rsidR="0012398C">
        <w:t>"</w:t>
      </w:r>
      <w:r w:rsidR="0012398C" w:rsidRPr="00D17DC4">
        <w:t xml:space="preserve"> ведение родов </w:t>
      </w:r>
      <w:proofErr w:type="spellStart"/>
      <w:r w:rsidR="0012398C" w:rsidRPr="00D17DC4">
        <w:t>партограммой</w:t>
      </w:r>
      <w:proofErr w:type="spellEnd"/>
      <w:r w:rsidR="0012398C" w:rsidRPr="00D17DC4">
        <w:t>, свободные п</w:t>
      </w:r>
      <w:r w:rsidR="0012398C" w:rsidRPr="00D17DC4">
        <w:t>е</w:t>
      </w:r>
      <w:r w:rsidR="0012398C" w:rsidRPr="00D17DC4">
        <w:t xml:space="preserve">редвижения женщин и выбора позы во время родов, ведение физиологических родов акушеркой, </w:t>
      </w:r>
      <w:proofErr w:type="spellStart"/>
      <w:r w:rsidR="0012398C" w:rsidRPr="00D17DC4">
        <w:t>демедикализация</w:t>
      </w:r>
      <w:proofErr w:type="spellEnd"/>
      <w:r w:rsidR="0012398C" w:rsidRPr="00D17DC4">
        <w:t xml:space="preserve"> нормально протекающих родов, участие в родах партн</w:t>
      </w:r>
      <w:r w:rsidR="00EC7030">
        <w:t>е</w:t>
      </w:r>
      <w:r w:rsidR="0012398C" w:rsidRPr="00D17DC4">
        <w:t>ров, активное ведение третьего периода родов и т.д. не требуют больших материальных затрат, осуществляются при помощи рационального и</w:t>
      </w:r>
      <w:r w:rsidR="0012398C" w:rsidRPr="00D17DC4">
        <w:t>с</w:t>
      </w:r>
      <w:r w:rsidR="0012398C" w:rsidRPr="00D17DC4">
        <w:t>пользования имеющихся резервов и весьма эффективны. Только введением о</w:t>
      </w:r>
      <w:r w:rsidR="0012398C" w:rsidRPr="00D17DC4">
        <w:t>д</w:t>
      </w:r>
      <w:r w:rsidR="0012398C" w:rsidRPr="00D17DC4">
        <w:t xml:space="preserve">ного из стандарта ВОЗ в </w:t>
      </w:r>
      <w:proofErr w:type="spellStart"/>
      <w:r w:rsidR="0012398C" w:rsidRPr="00D17DC4">
        <w:t>пилотных</w:t>
      </w:r>
      <w:proofErr w:type="spellEnd"/>
      <w:r w:rsidR="0012398C" w:rsidRPr="00D17DC4">
        <w:t xml:space="preserve"> районах, как активное ведение третьего п</w:t>
      </w:r>
      <w:r w:rsidR="0012398C" w:rsidRPr="00D17DC4">
        <w:t>е</w:t>
      </w:r>
      <w:r w:rsidR="0012398C" w:rsidRPr="00D17DC4">
        <w:t>риода родов снизило до нуля случаи послеродовых кровотечений.</w:t>
      </w:r>
    </w:p>
    <w:p w:rsidR="0012398C" w:rsidRPr="00D17DC4" w:rsidRDefault="00C00CAE" w:rsidP="00F769CA">
      <w:pPr>
        <w:pStyle w:val="SingleTxtGR"/>
      </w:pPr>
      <w:r>
        <w:t>206.</w:t>
      </w:r>
      <w:r>
        <w:tab/>
      </w:r>
      <w:r w:rsidR="0012398C" w:rsidRPr="00D17DC4">
        <w:t xml:space="preserve">Реализуется Национальная программа об </w:t>
      </w:r>
      <w:r w:rsidR="0012398C">
        <w:t>"</w:t>
      </w:r>
      <w:r w:rsidR="0012398C" w:rsidRPr="00D17DC4">
        <w:t>Охране и поддержке грудного вскармливания</w:t>
      </w:r>
      <w:r w:rsidR="0012398C">
        <w:t>"</w:t>
      </w:r>
      <w:r w:rsidR="0012398C" w:rsidRPr="00D17DC4">
        <w:t>. Проводится пропаганда исключительно грудного вскармлив</w:t>
      </w:r>
      <w:r w:rsidR="0012398C" w:rsidRPr="00D17DC4">
        <w:t>а</w:t>
      </w:r>
      <w:r w:rsidR="0012398C" w:rsidRPr="00D17DC4">
        <w:t xml:space="preserve">ния до 6 месяцев, с введением своевременного прикорма. В настоящее время в стране 62 лечебных учреждения сертифицированы как </w:t>
      </w:r>
      <w:r w:rsidR="0012398C">
        <w:t>"</w:t>
      </w:r>
      <w:r w:rsidR="0012398C" w:rsidRPr="00D17DC4">
        <w:t>Госпитали доброжел</w:t>
      </w:r>
      <w:r w:rsidR="0012398C" w:rsidRPr="00D17DC4">
        <w:t>а</w:t>
      </w:r>
      <w:r w:rsidR="0012398C" w:rsidRPr="00D17DC4">
        <w:t>тельного отношения к детям</w:t>
      </w:r>
      <w:r w:rsidR="0012398C">
        <w:t>", что составляет 95 %</w:t>
      </w:r>
      <w:r w:rsidR="0012398C" w:rsidRPr="00D17DC4">
        <w:t xml:space="preserve"> от всех родовспомогател</w:t>
      </w:r>
      <w:r w:rsidR="0012398C" w:rsidRPr="00D17DC4">
        <w:t>ь</w:t>
      </w:r>
      <w:r w:rsidR="0012398C" w:rsidRPr="00D17DC4">
        <w:t xml:space="preserve">ных учреждений, 34 госпиталя прошли </w:t>
      </w:r>
      <w:proofErr w:type="spellStart"/>
      <w:r w:rsidR="0012398C" w:rsidRPr="00D17DC4">
        <w:t>ресертификацию</w:t>
      </w:r>
      <w:proofErr w:type="spellEnd"/>
      <w:r w:rsidR="0012398C" w:rsidRPr="00D17DC4">
        <w:t>. Подготовлены и пр</w:t>
      </w:r>
      <w:r w:rsidR="0012398C" w:rsidRPr="00D17DC4">
        <w:t>о</w:t>
      </w:r>
      <w:r w:rsidR="0012398C" w:rsidRPr="00D17DC4">
        <w:t xml:space="preserve">ведены 33 семинара по программе </w:t>
      </w:r>
      <w:r w:rsidR="0012398C">
        <w:t>"</w:t>
      </w:r>
      <w:r w:rsidR="0012398C" w:rsidRPr="00D17DC4">
        <w:t>Принципы вскармливания детей раннего возраста</w:t>
      </w:r>
      <w:r w:rsidR="0012398C">
        <w:t>"</w:t>
      </w:r>
      <w:r w:rsidR="0012398C" w:rsidRPr="00D17DC4">
        <w:t>, обучены 769 семейных врачей. Ежегодно с 1</w:t>
      </w:r>
      <w:r w:rsidR="0012398C">
        <w:t>–</w:t>
      </w:r>
      <w:r w:rsidR="0012398C" w:rsidRPr="00D17DC4">
        <w:t xml:space="preserve">7 сентября проводится Национальная неделя по грудному вскармливанию. В стране принят Закон Туркменистана </w:t>
      </w:r>
      <w:r w:rsidR="0012398C">
        <w:t>"</w:t>
      </w:r>
      <w:r w:rsidR="0012398C" w:rsidRPr="00D17DC4">
        <w:t>О защите и пропаганде грудного вскармливания и требованиях к продуктам детского питания</w:t>
      </w:r>
      <w:r w:rsidR="0012398C">
        <w:t>"</w:t>
      </w:r>
      <w:r w:rsidR="0012398C" w:rsidRPr="00D17DC4">
        <w:t xml:space="preserve">. </w:t>
      </w:r>
    </w:p>
    <w:p w:rsidR="0012398C" w:rsidRPr="00D17DC4" w:rsidRDefault="00C00CAE" w:rsidP="00F769CA">
      <w:pPr>
        <w:pStyle w:val="SingleTxtGR"/>
      </w:pPr>
      <w:r>
        <w:t>207.</w:t>
      </w:r>
      <w:r>
        <w:tab/>
      </w:r>
      <w:r w:rsidR="0012398C" w:rsidRPr="00D17DC4">
        <w:t xml:space="preserve">Согласно результатам научно-исследовательской работы проведенной </w:t>
      </w:r>
      <w:r w:rsidR="0012398C" w:rsidRPr="00524121">
        <w:rPr>
          <w:rStyle w:val="st"/>
        </w:rPr>
        <w:t>Научно-клинически</w:t>
      </w:r>
      <w:r w:rsidR="0012398C">
        <w:rPr>
          <w:rStyle w:val="st"/>
        </w:rPr>
        <w:t>м</w:t>
      </w:r>
      <w:r w:rsidR="0012398C" w:rsidRPr="00524121">
        <w:rPr>
          <w:rStyle w:val="st"/>
        </w:rPr>
        <w:t xml:space="preserve"> центр</w:t>
      </w:r>
      <w:r w:rsidR="0012398C">
        <w:rPr>
          <w:rStyle w:val="st"/>
        </w:rPr>
        <w:t>ом</w:t>
      </w:r>
      <w:r w:rsidR="0012398C" w:rsidRPr="00524121">
        <w:rPr>
          <w:rStyle w:val="st"/>
        </w:rPr>
        <w:t xml:space="preserve"> охраны здоровья матери и ребенка</w:t>
      </w:r>
      <w:r w:rsidR="0012398C" w:rsidRPr="00D17DC4">
        <w:t xml:space="preserve"> в </w:t>
      </w:r>
      <w:r w:rsidR="0025608C">
        <w:br/>
      </w:r>
      <w:r w:rsidR="0012398C" w:rsidRPr="00D17DC4">
        <w:t>2007</w:t>
      </w:r>
      <w:r w:rsidR="0012398C">
        <w:t>–</w:t>
      </w:r>
      <w:r w:rsidR="0012398C" w:rsidRPr="00D17DC4">
        <w:t xml:space="preserve">2009 </w:t>
      </w:r>
      <w:r w:rsidR="0012398C">
        <w:t>годах</w:t>
      </w:r>
      <w:r w:rsidR="0012398C" w:rsidRPr="00D17DC4">
        <w:t xml:space="preserve"> 98</w:t>
      </w:r>
      <w:r w:rsidR="0012398C" w:rsidRPr="009214EF">
        <w:t>–</w:t>
      </w:r>
      <w:r w:rsidR="0012398C" w:rsidRPr="00D17DC4">
        <w:t>99</w:t>
      </w:r>
      <w:r w:rsidR="0012398C">
        <w:t>%</w:t>
      </w:r>
      <w:r w:rsidR="0012398C" w:rsidRPr="00D17DC4">
        <w:t xml:space="preserve"> новорожденных выписываются </w:t>
      </w:r>
      <w:r w:rsidR="0012398C">
        <w:t>из</w:t>
      </w:r>
      <w:r w:rsidR="0012398C" w:rsidRPr="00D17DC4">
        <w:t xml:space="preserve"> родильных домов на исключительно грудном вскармливании, к 3-м месяцам 68,3%, к 6-ти мес</w:t>
      </w:r>
      <w:r w:rsidR="0012398C" w:rsidRPr="00D17DC4">
        <w:t>я</w:t>
      </w:r>
      <w:r w:rsidR="0012398C" w:rsidRPr="00D17DC4">
        <w:t>цам 27,6% детей н</w:t>
      </w:r>
      <w:r w:rsidR="0012398C" w:rsidRPr="00D17DC4">
        <w:t>а</w:t>
      </w:r>
      <w:r w:rsidR="0012398C" w:rsidRPr="00D17DC4">
        <w:t>ходятся на исключительно грудном вскармливании.</w:t>
      </w:r>
    </w:p>
    <w:p w:rsidR="0012398C" w:rsidRPr="008038F6" w:rsidRDefault="00C00CAE" w:rsidP="00F769CA">
      <w:pPr>
        <w:pStyle w:val="SingleTxtGR"/>
      </w:pPr>
      <w:r>
        <w:t>208.</w:t>
      </w:r>
      <w:r>
        <w:tab/>
      </w:r>
      <w:r w:rsidR="0012398C" w:rsidRPr="00D17DC4">
        <w:t>С 2008 года Министерством здравоохранения и медицинской промы</w:t>
      </w:r>
      <w:r w:rsidR="0012398C" w:rsidRPr="00D17DC4">
        <w:t>ш</w:t>
      </w:r>
      <w:r w:rsidR="0012398C" w:rsidRPr="00D17DC4">
        <w:t>ленности Туркменистана и Министерством образования Туркменистана совм</w:t>
      </w:r>
      <w:r w:rsidR="0012398C" w:rsidRPr="00D17DC4">
        <w:t>е</w:t>
      </w:r>
      <w:r w:rsidR="0012398C" w:rsidRPr="00D17DC4">
        <w:t>стно внедряются в системы здравоохранения и образования нормы по раннему развитию и подготовке к школе ребенка. Учебный материал адаптирован и п</w:t>
      </w:r>
      <w:r w:rsidR="0012398C" w:rsidRPr="00D17DC4">
        <w:t>е</w:t>
      </w:r>
      <w:r w:rsidR="0012398C" w:rsidRPr="00D17DC4">
        <w:t xml:space="preserve">реведен на государственный язык. Подготовлено 32 национальных тренера из числа работников здравоохранения и образования. </w:t>
      </w:r>
      <w:proofErr w:type="spellStart"/>
      <w:r w:rsidR="0012398C" w:rsidRPr="008038F6">
        <w:t>Обучено</w:t>
      </w:r>
      <w:proofErr w:type="spellEnd"/>
      <w:r w:rsidR="0012398C" w:rsidRPr="008038F6">
        <w:t xml:space="preserve"> 300 </w:t>
      </w:r>
      <w:proofErr w:type="spellStart"/>
      <w:r w:rsidR="0012398C" w:rsidRPr="008038F6">
        <w:t>семейных</w:t>
      </w:r>
      <w:proofErr w:type="spellEnd"/>
      <w:r w:rsidR="0012398C" w:rsidRPr="008038F6">
        <w:t xml:space="preserve"> </w:t>
      </w:r>
      <w:proofErr w:type="spellStart"/>
      <w:r w:rsidR="0012398C" w:rsidRPr="008038F6">
        <w:t>вр</w:t>
      </w:r>
      <w:r w:rsidR="0012398C" w:rsidRPr="008038F6">
        <w:t>а</w:t>
      </w:r>
      <w:r w:rsidR="0012398C" w:rsidRPr="008038F6">
        <w:t>чей</w:t>
      </w:r>
      <w:proofErr w:type="spellEnd"/>
      <w:r w:rsidR="0012398C" w:rsidRPr="008038F6">
        <w:t xml:space="preserve"> и </w:t>
      </w:r>
      <w:proofErr w:type="spellStart"/>
      <w:r w:rsidR="0012398C" w:rsidRPr="008038F6">
        <w:t>воспитателей</w:t>
      </w:r>
      <w:proofErr w:type="spellEnd"/>
      <w:r w:rsidR="0012398C" w:rsidRPr="008038F6">
        <w:t xml:space="preserve"> </w:t>
      </w:r>
      <w:proofErr w:type="spellStart"/>
      <w:r w:rsidR="0012398C" w:rsidRPr="008038F6">
        <w:t>детских</w:t>
      </w:r>
      <w:proofErr w:type="spellEnd"/>
      <w:r w:rsidR="0012398C" w:rsidRPr="008038F6">
        <w:t xml:space="preserve"> </w:t>
      </w:r>
      <w:proofErr w:type="spellStart"/>
      <w:r w:rsidR="0012398C" w:rsidRPr="008038F6">
        <w:t>садов</w:t>
      </w:r>
      <w:proofErr w:type="spellEnd"/>
      <w:r w:rsidR="0012398C" w:rsidRPr="008038F6">
        <w:t xml:space="preserve">. </w:t>
      </w:r>
    </w:p>
    <w:p w:rsidR="0012398C" w:rsidRPr="00D17DC4" w:rsidRDefault="00C00CAE" w:rsidP="00F769CA">
      <w:pPr>
        <w:pStyle w:val="SingleTxtGR"/>
        <w:rPr>
          <w:rFonts w:eastAsia="Calibri"/>
        </w:rPr>
      </w:pPr>
      <w:r>
        <w:rPr>
          <w:rFonts w:eastAsia="Calibri"/>
        </w:rPr>
        <w:t>209.</w:t>
      </w:r>
      <w:r>
        <w:rPr>
          <w:rFonts w:eastAsia="Calibri"/>
        </w:rPr>
        <w:tab/>
      </w:r>
      <w:r w:rsidR="0012398C" w:rsidRPr="00D17DC4">
        <w:rPr>
          <w:rFonts w:eastAsia="Calibri"/>
        </w:rPr>
        <w:t>С учетом важнейших аспектов политики проводимой в стране и осно</w:t>
      </w:r>
      <w:r w:rsidR="0012398C" w:rsidRPr="00D17DC4">
        <w:rPr>
          <w:rFonts w:eastAsia="Calibri"/>
        </w:rPr>
        <w:t>в</w:t>
      </w:r>
      <w:r w:rsidR="0012398C" w:rsidRPr="00D17DC4">
        <w:rPr>
          <w:rFonts w:eastAsia="Calibri"/>
        </w:rPr>
        <w:t>ных положений Конвенции о правах ребенка разработана Национальная пр</w:t>
      </w:r>
      <w:r w:rsidR="0012398C" w:rsidRPr="00D17DC4">
        <w:rPr>
          <w:rFonts w:eastAsia="Calibri"/>
        </w:rPr>
        <w:t>о</w:t>
      </w:r>
      <w:r w:rsidR="0012398C" w:rsidRPr="00D17DC4">
        <w:rPr>
          <w:rFonts w:eastAsia="Calibri"/>
        </w:rPr>
        <w:t>грамма Туркменистана на период 2011</w:t>
      </w:r>
      <w:r w:rsidR="0012398C">
        <w:rPr>
          <w:rFonts w:eastAsia="Calibri"/>
        </w:rPr>
        <w:t>–</w:t>
      </w:r>
      <w:r w:rsidR="0012398C" w:rsidRPr="00D17DC4">
        <w:rPr>
          <w:rFonts w:eastAsia="Calibri"/>
        </w:rPr>
        <w:t>1015 годы по раннему развитию ребенка и подготовке ребенка к школе. Это программа была подготовлена совместно с соответствующими министерствами и ведомствами и общественными объед</w:t>
      </w:r>
      <w:r w:rsidR="0012398C" w:rsidRPr="00D17DC4">
        <w:rPr>
          <w:rFonts w:eastAsia="Calibri"/>
        </w:rPr>
        <w:t>и</w:t>
      </w:r>
      <w:r w:rsidR="0012398C" w:rsidRPr="00D17DC4">
        <w:rPr>
          <w:rFonts w:eastAsia="Calibri"/>
        </w:rPr>
        <w:t xml:space="preserve">нениями страны при содействии ЮНИСЕФ. </w:t>
      </w:r>
      <w:r w:rsidR="0012398C" w:rsidRPr="00D17DC4">
        <w:t>26 марта 2011 года Программа одобрена на заседании Межведомственной комиссии по обеспечению выполн</w:t>
      </w:r>
      <w:r w:rsidR="0012398C" w:rsidRPr="00D17DC4">
        <w:t>е</w:t>
      </w:r>
      <w:r w:rsidR="0012398C" w:rsidRPr="00D17DC4">
        <w:t>ния международных обязательств Туркменистана в области прав человека и п</w:t>
      </w:r>
      <w:r w:rsidR="0012398C" w:rsidRPr="00D17DC4">
        <w:t>е</w:t>
      </w:r>
      <w:r w:rsidR="0012398C" w:rsidRPr="00D17DC4">
        <w:t>редана в Правительство Туркменистана.</w:t>
      </w:r>
      <w:r w:rsidR="0012398C" w:rsidRPr="00D17DC4">
        <w:rPr>
          <w:rFonts w:eastAsia="Calibri"/>
        </w:rPr>
        <w:t xml:space="preserve"> </w:t>
      </w:r>
    </w:p>
    <w:p w:rsidR="0012398C" w:rsidRPr="00D17DC4" w:rsidRDefault="00C00CAE" w:rsidP="00F769CA">
      <w:pPr>
        <w:pStyle w:val="SingleTxtGR"/>
      </w:pPr>
      <w:r>
        <w:t>210.</w:t>
      </w:r>
      <w:r>
        <w:tab/>
      </w:r>
      <w:r w:rsidR="0012398C" w:rsidRPr="00D17DC4">
        <w:t>В стране функционирует 87 медицинских подростковых кабинетов, раб</w:t>
      </w:r>
      <w:r w:rsidR="0012398C" w:rsidRPr="00D17DC4">
        <w:t>о</w:t>
      </w:r>
      <w:r w:rsidR="0012398C" w:rsidRPr="00D17DC4">
        <w:t xml:space="preserve">та которых направлена на профилактику и лечение заболеваний у подростков. </w:t>
      </w:r>
    </w:p>
    <w:p w:rsidR="0012398C" w:rsidRPr="00D17DC4" w:rsidRDefault="00C00CAE" w:rsidP="00F769CA">
      <w:pPr>
        <w:pStyle w:val="SingleTxtGR"/>
      </w:pPr>
      <w:r>
        <w:t>211.</w:t>
      </w:r>
      <w:r>
        <w:tab/>
      </w:r>
      <w:r w:rsidR="0012398C" w:rsidRPr="00D17DC4">
        <w:t>В Туркменистане успешно реализуются при поддержке ЮНИСЕФ такие крупномасштабные государственные профилактические мероприятия как йод</w:t>
      </w:r>
      <w:r w:rsidR="0012398C" w:rsidRPr="00D17DC4">
        <w:t>и</w:t>
      </w:r>
      <w:r w:rsidR="0012398C" w:rsidRPr="00D17DC4">
        <w:t xml:space="preserve">рование соли, обогащение железом и </w:t>
      </w:r>
      <w:proofErr w:type="spellStart"/>
      <w:r w:rsidR="0012398C" w:rsidRPr="00D17DC4">
        <w:t>фолиевой</w:t>
      </w:r>
      <w:proofErr w:type="spellEnd"/>
      <w:r w:rsidR="0012398C" w:rsidRPr="00D17DC4">
        <w:t xml:space="preserve"> кислотой муки. Эти меры н</w:t>
      </w:r>
      <w:r w:rsidR="0012398C" w:rsidRPr="00D17DC4">
        <w:t>а</w:t>
      </w:r>
      <w:r w:rsidR="0012398C" w:rsidRPr="00D17DC4">
        <w:t xml:space="preserve">правлены на профилактику </w:t>
      </w:r>
      <w:proofErr w:type="spellStart"/>
      <w:r w:rsidR="0012398C" w:rsidRPr="00D17DC4">
        <w:t>йодо</w:t>
      </w:r>
      <w:proofErr w:type="spellEnd"/>
      <w:r w:rsidR="0012398C" w:rsidRPr="00D17DC4">
        <w:t>- и железодефицитных, инфекционных и др</w:t>
      </w:r>
      <w:r w:rsidR="0012398C" w:rsidRPr="00D17DC4">
        <w:t>у</w:t>
      </w:r>
      <w:r w:rsidR="0012398C" w:rsidRPr="00D17DC4">
        <w:t>гих заб</w:t>
      </w:r>
      <w:r w:rsidR="0012398C" w:rsidRPr="00D17DC4">
        <w:t>о</w:t>
      </w:r>
      <w:r w:rsidR="0012398C" w:rsidRPr="00D17DC4">
        <w:t xml:space="preserve">леваний. </w:t>
      </w:r>
    </w:p>
    <w:p w:rsidR="0012398C" w:rsidRPr="00D17DC4" w:rsidRDefault="00C00CAE" w:rsidP="00F769CA">
      <w:pPr>
        <w:pStyle w:val="SingleTxtGR"/>
      </w:pPr>
      <w:r>
        <w:t>212.</w:t>
      </w:r>
      <w:r>
        <w:tab/>
      </w:r>
      <w:r w:rsidR="0012398C" w:rsidRPr="00D17DC4">
        <w:t xml:space="preserve">Туркменистан </w:t>
      </w:r>
      <w:r w:rsidR="0012398C">
        <w:t xml:space="preserve">– </w:t>
      </w:r>
      <w:r w:rsidR="0012398C" w:rsidRPr="00D17DC4">
        <w:t>четвертая страна в мире и первая в С</w:t>
      </w:r>
      <w:r w:rsidR="0012398C">
        <w:t xml:space="preserve">одружестве </w:t>
      </w:r>
      <w:r w:rsidR="0012398C" w:rsidRPr="00D17DC4">
        <w:t>Н</w:t>
      </w:r>
      <w:r w:rsidR="0012398C">
        <w:t>езав</w:t>
      </w:r>
      <w:r w:rsidR="0012398C">
        <w:t>и</w:t>
      </w:r>
      <w:r w:rsidR="0012398C">
        <w:t xml:space="preserve">симых </w:t>
      </w:r>
      <w:r w:rsidR="0012398C" w:rsidRPr="00D17DC4">
        <w:t>Г</w:t>
      </w:r>
      <w:r w:rsidR="0012398C">
        <w:t>осударств</w:t>
      </w:r>
      <w:r w:rsidR="0012398C" w:rsidRPr="00D17DC4">
        <w:t xml:space="preserve">, достигшая всеобщей </w:t>
      </w:r>
      <w:proofErr w:type="spellStart"/>
      <w:r w:rsidR="0012398C" w:rsidRPr="00D17DC4">
        <w:t>йодизации</w:t>
      </w:r>
      <w:proofErr w:type="spellEnd"/>
      <w:r w:rsidR="0012398C" w:rsidRPr="00D17DC4">
        <w:t xml:space="preserve"> соли. После получения м</w:t>
      </w:r>
      <w:r w:rsidR="0012398C" w:rsidRPr="00D17DC4">
        <w:t>е</w:t>
      </w:r>
      <w:r w:rsidR="0012398C" w:rsidRPr="00D17DC4">
        <w:t xml:space="preserve">ждународного сертификата по программе </w:t>
      </w:r>
      <w:r w:rsidR="0012398C">
        <w:t>"</w:t>
      </w:r>
      <w:r w:rsidR="0012398C" w:rsidRPr="00D17DC4">
        <w:t>Йодирование соли</w:t>
      </w:r>
      <w:r w:rsidR="0012398C">
        <w:t>"</w:t>
      </w:r>
      <w:r w:rsidR="0012398C" w:rsidRPr="00D17DC4">
        <w:t xml:space="preserve"> проводились р</w:t>
      </w:r>
      <w:r w:rsidR="0012398C" w:rsidRPr="00D17DC4">
        <w:t>е</w:t>
      </w:r>
      <w:r w:rsidR="0012398C" w:rsidRPr="00D17DC4">
        <w:t>гулярные биологические мониторинги и было выявлено, что 100% хозяйств и</w:t>
      </w:r>
      <w:r w:rsidR="0012398C" w:rsidRPr="00D17DC4">
        <w:t>с</w:t>
      </w:r>
      <w:r w:rsidR="0012398C" w:rsidRPr="00D17DC4">
        <w:t xml:space="preserve">пользуют йодированную соль, а выделение йода с мочой соответствует верхним значениям нормы. Необходимо отметить, что сегодня население Туркменистана пользуется мукой, которая </w:t>
      </w:r>
      <w:proofErr w:type="spellStart"/>
      <w:r w:rsidR="0012398C" w:rsidRPr="00D17DC4">
        <w:t>фортифицирована</w:t>
      </w:r>
      <w:proofErr w:type="spellEnd"/>
      <w:r w:rsidR="0012398C" w:rsidRPr="00D17DC4">
        <w:t xml:space="preserve"> </w:t>
      </w:r>
      <w:proofErr w:type="spellStart"/>
      <w:r w:rsidR="0012398C" w:rsidRPr="00D17DC4">
        <w:t>фолиевой</w:t>
      </w:r>
      <w:proofErr w:type="spellEnd"/>
      <w:r w:rsidR="0012398C" w:rsidRPr="00D17DC4">
        <w:t xml:space="preserve"> кислотой и железом на 100%. </w:t>
      </w:r>
    </w:p>
    <w:p w:rsidR="0012398C" w:rsidRPr="00D17DC4" w:rsidRDefault="00C00CAE" w:rsidP="00F769CA">
      <w:pPr>
        <w:pStyle w:val="SingleTxtGR"/>
      </w:pPr>
      <w:r>
        <w:t>213.</w:t>
      </w:r>
      <w:r>
        <w:tab/>
      </w:r>
      <w:r w:rsidR="0012398C" w:rsidRPr="00D17DC4">
        <w:t xml:space="preserve">Оценка эффективности программы, проведенная в </w:t>
      </w:r>
      <w:proofErr w:type="spellStart"/>
      <w:r w:rsidR="0012398C" w:rsidRPr="00D17DC4">
        <w:t>Дашогузском</w:t>
      </w:r>
      <w:proofErr w:type="spellEnd"/>
      <w:r w:rsidR="0012398C" w:rsidRPr="00D17DC4">
        <w:t xml:space="preserve"> </w:t>
      </w:r>
      <w:proofErr w:type="spellStart"/>
      <w:r w:rsidR="0012398C" w:rsidRPr="00D17DC4">
        <w:t>велаяте</w:t>
      </w:r>
      <w:proofErr w:type="spellEnd"/>
      <w:r w:rsidR="0012398C" w:rsidRPr="00D17DC4">
        <w:t>, показала уменьшение уровня анемии во всех целевых группах, в частности ан</w:t>
      </w:r>
      <w:r w:rsidR="0012398C" w:rsidRPr="00D17DC4">
        <w:t>е</w:t>
      </w:r>
      <w:r w:rsidR="0012398C" w:rsidRPr="00D17DC4">
        <w:t xml:space="preserve">мия </w:t>
      </w:r>
      <w:r w:rsidR="0012398C" w:rsidRPr="008038F6">
        <w:t>II</w:t>
      </w:r>
      <w:r w:rsidR="0012398C">
        <w:t xml:space="preserve"> степени снизилась на 20%.</w:t>
      </w:r>
    </w:p>
    <w:p w:rsidR="0012398C" w:rsidRPr="00D17DC4" w:rsidRDefault="00C00CAE" w:rsidP="00F769CA">
      <w:pPr>
        <w:pStyle w:val="SingleTxtGR"/>
      </w:pPr>
      <w:r>
        <w:t>214.</w:t>
      </w:r>
      <w:r>
        <w:tab/>
      </w:r>
      <w:r w:rsidR="0012398C" w:rsidRPr="00D17DC4">
        <w:t>С целью организации правильного питания детей в детских дошкольных учреждениях, оздоровительных учреждениях для дошкольников и школьников, школах-интернатах, летних оздоровительных центрах с учетом физиологич</w:t>
      </w:r>
      <w:r w:rsidR="0012398C" w:rsidRPr="00D17DC4">
        <w:t>е</w:t>
      </w:r>
      <w:r w:rsidR="0012398C" w:rsidRPr="00D17DC4">
        <w:t>ских потребностей растущего организма, затрат энергии и увеличения ассорт</w:t>
      </w:r>
      <w:r w:rsidR="0012398C" w:rsidRPr="00D17DC4">
        <w:t>и</w:t>
      </w:r>
      <w:r w:rsidR="0012398C" w:rsidRPr="00D17DC4">
        <w:t xml:space="preserve">мента продуктов питания в 2010 году были переработаны и утверждены </w:t>
      </w:r>
      <w:r w:rsidR="0012398C">
        <w:t>"</w:t>
      </w:r>
      <w:r w:rsidR="0012398C" w:rsidRPr="00D17DC4">
        <w:t>Но</w:t>
      </w:r>
      <w:r w:rsidR="0012398C" w:rsidRPr="00D17DC4">
        <w:t>р</w:t>
      </w:r>
      <w:r w:rsidR="0012398C" w:rsidRPr="00D17DC4">
        <w:t>мы питания детей в детских яслях, детских садах, детских яслях-садах, детском саде-школе и дошкольных оздоровительных учреждениях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Нормы оздоров</w:t>
      </w:r>
      <w:r w:rsidR="0012398C" w:rsidRPr="00D17DC4">
        <w:t>и</w:t>
      </w:r>
      <w:r w:rsidR="0012398C" w:rsidRPr="00D17DC4">
        <w:t>тельных центров для детей школьного возраста, школ-интернатов, летних озд</w:t>
      </w:r>
      <w:r w:rsidR="0012398C" w:rsidRPr="00D17DC4">
        <w:t>о</w:t>
      </w:r>
      <w:r w:rsidR="0012398C" w:rsidRPr="00D17DC4">
        <w:t>ровительных центров</w:t>
      </w:r>
      <w:r w:rsidR="0012398C">
        <w:t>"</w:t>
      </w:r>
      <w:r w:rsidR="0012398C" w:rsidRPr="00D17DC4">
        <w:t>.</w:t>
      </w:r>
    </w:p>
    <w:p w:rsidR="0012398C" w:rsidRPr="00D17DC4" w:rsidRDefault="00C00CAE" w:rsidP="00F769CA">
      <w:pPr>
        <w:pStyle w:val="SingleTxtGR"/>
      </w:pPr>
      <w:r>
        <w:t>215.</w:t>
      </w:r>
      <w:r>
        <w:tab/>
      </w:r>
      <w:r w:rsidR="0012398C" w:rsidRPr="00D17DC4">
        <w:t>Государственная санитарно-эпидемиологическая служба Министерства здравоохранения и медицинской промышленности Туркменистана ведет надзор в области государственной регистрации, сертификации, оборота пищевых пр</w:t>
      </w:r>
      <w:r w:rsidR="0012398C" w:rsidRPr="00D17DC4">
        <w:t>о</w:t>
      </w:r>
      <w:r w:rsidR="0012398C" w:rsidRPr="00D17DC4">
        <w:t xml:space="preserve">дуктов, в том числе, продуктов детского питания. </w:t>
      </w:r>
    </w:p>
    <w:p w:rsidR="0012398C" w:rsidRPr="00D17DC4" w:rsidRDefault="00C00CAE" w:rsidP="00F769CA">
      <w:pPr>
        <w:pStyle w:val="SingleTxtGR"/>
      </w:pPr>
      <w:r>
        <w:t>216.</w:t>
      </w:r>
      <w:r>
        <w:tab/>
      </w:r>
      <w:r w:rsidR="0012398C" w:rsidRPr="00D17DC4">
        <w:t>Одним из приоритетных направлений здравоохранения является проф</w:t>
      </w:r>
      <w:r w:rsidR="0012398C" w:rsidRPr="00D17DC4">
        <w:t>и</w:t>
      </w:r>
      <w:r w:rsidR="0012398C" w:rsidRPr="00D17DC4">
        <w:t xml:space="preserve">лактическая медицина, важным компонентом которого является </w:t>
      </w:r>
      <w:proofErr w:type="spellStart"/>
      <w:r w:rsidR="0012398C" w:rsidRPr="00D17DC4">
        <w:t>вакцинопроф</w:t>
      </w:r>
      <w:r w:rsidR="0012398C" w:rsidRPr="00D17DC4">
        <w:t>и</w:t>
      </w:r>
      <w:r w:rsidR="0012398C" w:rsidRPr="00D17DC4">
        <w:t>лактика</w:t>
      </w:r>
      <w:proofErr w:type="spellEnd"/>
      <w:r w:rsidR="0012398C" w:rsidRPr="00D17DC4">
        <w:t xml:space="preserve">. В стране успешно действует Национальная программа </w:t>
      </w:r>
      <w:r w:rsidR="0012398C">
        <w:t>"</w:t>
      </w:r>
      <w:r w:rsidR="0012398C" w:rsidRPr="00D17DC4">
        <w:t>Иммунопр</w:t>
      </w:r>
      <w:r w:rsidR="0012398C" w:rsidRPr="00D17DC4">
        <w:t>о</w:t>
      </w:r>
      <w:r w:rsidR="0012398C" w:rsidRPr="00D17DC4">
        <w:t>филактика на период 2003</w:t>
      </w:r>
      <w:r w:rsidR="0012398C">
        <w:t>–</w:t>
      </w:r>
      <w:r w:rsidR="0012398C" w:rsidRPr="00D17DC4">
        <w:t>2020 г</w:t>
      </w:r>
      <w:r w:rsidR="0012398C">
        <w:t>г."</w:t>
      </w:r>
      <w:r w:rsidR="0012398C" w:rsidRPr="00D17DC4">
        <w:t xml:space="preserve"> утвержденная правительством Туркмен</w:t>
      </w:r>
      <w:r w:rsidR="0012398C" w:rsidRPr="00D17DC4">
        <w:t>и</w:t>
      </w:r>
      <w:r w:rsidR="0012398C" w:rsidRPr="00D17DC4">
        <w:t>стана. Одной из целей Национальной программы является элиминация кори к 2010 г</w:t>
      </w:r>
      <w:r w:rsidR="0012398C" w:rsidRPr="00D17DC4">
        <w:t>о</w:t>
      </w:r>
      <w:r w:rsidR="0012398C" w:rsidRPr="00D17DC4">
        <w:t>ду.</w:t>
      </w:r>
    </w:p>
    <w:p w:rsidR="0012398C" w:rsidRPr="00FC1DE9" w:rsidRDefault="00C00CAE" w:rsidP="00F769CA">
      <w:pPr>
        <w:pStyle w:val="SingleTxtGR"/>
      </w:pPr>
      <w:r>
        <w:t>217.</w:t>
      </w:r>
      <w:r>
        <w:tab/>
      </w:r>
      <w:r w:rsidR="0012398C" w:rsidRPr="00D17DC4">
        <w:t>С 2002 года проводится иммунизация новорожденных бесплатными ва</w:t>
      </w:r>
      <w:r w:rsidR="0012398C" w:rsidRPr="00D17DC4">
        <w:t>к</w:t>
      </w:r>
      <w:r w:rsidR="0012398C" w:rsidRPr="00D17DC4">
        <w:t xml:space="preserve">цинами против гепатита В и полиомиелита, вакцинация БЦЖ, что составляет 99,5%. Результаты вакцинации вносятся в </w:t>
      </w:r>
      <w:r w:rsidR="0012398C">
        <w:t>"</w:t>
      </w:r>
      <w:r w:rsidR="0012398C" w:rsidRPr="00D17DC4">
        <w:t>Прививочный паспорт</w:t>
      </w:r>
      <w:r w:rsidR="0012398C">
        <w:t>"</w:t>
      </w:r>
      <w:r w:rsidR="0012398C" w:rsidRPr="00D17DC4">
        <w:t>, который п</w:t>
      </w:r>
      <w:r w:rsidR="0012398C" w:rsidRPr="00D17DC4">
        <w:t>о</w:t>
      </w:r>
      <w:r w:rsidR="0012398C" w:rsidRPr="00D17DC4">
        <w:t>зволяет проследить вакцинацию на протяжении всей жизни. С 2007 года в н</w:t>
      </w:r>
      <w:r w:rsidR="0012398C" w:rsidRPr="00D17DC4">
        <w:t>а</w:t>
      </w:r>
      <w:r w:rsidR="0012398C" w:rsidRPr="00D17DC4">
        <w:t>циональный календарь профилактических прививок введены прививки тре</w:t>
      </w:r>
      <w:r w:rsidR="0012398C" w:rsidRPr="00D17DC4">
        <w:t>х</w:t>
      </w:r>
      <w:r w:rsidR="0012398C" w:rsidRPr="00D17DC4">
        <w:t>компонентной вакциной (</w:t>
      </w:r>
      <w:r w:rsidR="0012398C" w:rsidRPr="008038F6">
        <w:t>MMR</w:t>
      </w:r>
      <w:r w:rsidR="0012398C" w:rsidRPr="00D17DC4">
        <w:t>) против кори, краснухи и паротита детям в во</w:t>
      </w:r>
      <w:r w:rsidR="0012398C" w:rsidRPr="00D17DC4">
        <w:t>з</w:t>
      </w:r>
      <w:r w:rsidR="0012398C" w:rsidRPr="00D17DC4">
        <w:t>расте 12</w:t>
      </w:r>
      <w:r w:rsidR="0012398C">
        <w:t>–</w:t>
      </w:r>
      <w:r w:rsidR="0012398C" w:rsidRPr="00D17DC4">
        <w:t xml:space="preserve">15 месяцев, 6 лет; против инфекции, вызываемой </w:t>
      </w:r>
      <w:proofErr w:type="spellStart"/>
      <w:r w:rsidR="0012398C" w:rsidRPr="00D17DC4">
        <w:t>гемофильной</w:t>
      </w:r>
      <w:proofErr w:type="spellEnd"/>
      <w:r w:rsidR="0012398C" w:rsidRPr="00D17DC4">
        <w:t xml:space="preserve"> пало</w:t>
      </w:r>
      <w:r w:rsidR="0012398C" w:rsidRPr="00D17DC4">
        <w:t>ч</w:t>
      </w:r>
      <w:r w:rsidR="0012398C" w:rsidRPr="00D17DC4">
        <w:t xml:space="preserve">кой типа </w:t>
      </w:r>
      <w:r w:rsidR="0012398C" w:rsidRPr="00FC1DE9">
        <w:rPr>
          <w:i/>
        </w:rPr>
        <w:t>b</w:t>
      </w:r>
      <w:r w:rsidR="0012398C" w:rsidRPr="00D17DC4">
        <w:t xml:space="preserve"> (</w:t>
      </w:r>
      <w:proofErr w:type="spellStart"/>
      <w:r w:rsidR="0012398C" w:rsidRPr="008038F6">
        <w:t>Hib</w:t>
      </w:r>
      <w:proofErr w:type="spellEnd"/>
      <w:r w:rsidR="0012398C" w:rsidRPr="00D17DC4">
        <w:t>-инфекция) детям до 12</w:t>
      </w:r>
      <w:r w:rsidR="0012398C">
        <w:t>–</w:t>
      </w:r>
      <w:r w:rsidR="0012398C" w:rsidRPr="00D17DC4">
        <w:t xml:space="preserve">15 месяцев с 2010 года. </w:t>
      </w:r>
      <w:r w:rsidR="0012398C" w:rsidRPr="00FC1DE9">
        <w:t>Предусматрив</w:t>
      </w:r>
      <w:r w:rsidR="0012398C" w:rsidRPr="00FC1DE9">
        <w:t>а</w:t>
      </w:r>
      <w:r w:rsidR="0012398C" w:rsidRPr="00FC1DE9">
        <w:t>ется дал</w:t>
      </w:r>
      <w:r w:rsidR="0012398C" w:rsidRPr="00FC1DE9">
        <w:t>ь</w:t>
      </w:r>
      <w:r w:rsidR="0012398C" w:rsidRPr="00FC1DE9">
        <w:t xml:space="preserve">нейшее изучение и внедрение новых вакцин в стране. </w:t>
      </w:r>
    </w:p>
    <w:p w:rsidR="0012398C" w:rsidRPr="00D17DC4" w:rsidRDefault="00C00CAE" w:rsidP="00F769CA">
      <w:pPr>
        <w:pStyle w:val="SingleTxtGR"/>
      </w:pPr>
      <w:r>
        <w:t>218.</w:t>
      </w:r>
      <w:r>
        <w:tab/>
      </w:r>
      <w:r w:rsidR="0012398C" w:rsidRPr="00D17DC4">
        <w:t>Высокий охват профилактическими прививками способствовал сниж</w:t>
      </w:r>
      <w:r w:rsidR="0012398C" w:rsidRPr="00D17DC4">
        <w:t>е</w:t>
      </w:r>
      <w:r w:rsidR="0012398C" w:rsidRPr="00D17DC4">
        <w:t>нию заболеваемости вакцинно-управляемыми инфекциями. В стране поддерж</w:t>
      </w:r>
      <w:r w:rsidR="0012398C" w:rsidRPr="00D17DC4">
        <w:t>и</w:t>
      </w:r>
      <w:r w:rsidR="0012398C" w:rsidRPr="00D17DC4">
        <w:t xml:space="preserve">вается статус страны свободной от полиомиелита и проводится весь комплекс мероприятий по недопущению и реагированию на завоз дикого </w:t>
      </w:r>
      <w:proofErr w:type="spellStart"/>
      <w:r w:rsidR="0012398C" w:rsidRPr="00D17DC4">
        <w:t>полиовируса</w:t>
      </w:r>
      <w:proofErr w:type="spellEnd"/>
      <w:r w:rsidR="0012398C" w:rsidRPr="00D17DC4">
        <w:t>.</w:t>
      </w:r>
    </w:p>
    <w:p w:rsidR="0012398C" w:rsidRPr="00D17DC4" w:rsidRDefault="00C00CAE" w:rsidP="00F769CA">
      <w:pPr>
        <w:pStyle w:val="SingleTxtGR"/>
      </w:pPr>
      <w:r>
        <w:t>219.</w:t>
      </w:r>
      <w:r>
        <w:tab/>
      </w:r>
      <w:r w:rsidR="0012398C" w:rsidRPr="00D17DC4">
        <w:t xml:space="preserve">В стране действуют Национальная программа </w:t>
      </w:r>
      <w:r w:rsidR="0012398C">
        <w:t>"</w:t>
      </w:r>
      <w:r w:rsidR="0012398C" w:rsidRPr="00D17DC4">
        <w:t>Профилактика малярии в Туркменистане на период 2005</w:t>
      </w:r>
      <w:r w:rsidR="0012398C">
        <w:t>–</w:t>
      </w:r>
      <w:r w:rsidR="0012398C" w:rsidRPr="00D17DC4">
        <w:t>2010</w:t>
      </w:r>
      <w:r w:rsidR="0012398C">
        <w:t> </w:t>
      </w:r>
      <w:r w:rsidR="0012398C" w:rsidRPr="00D17DC4">
        <w:t xml:space="preserve">гг. и </w:t>
      </w:r>
      <w:r w:rsidR="0012398C">
        <w:t>"</w:t>
      </w:r>
      <w:r w:rsidR="0012398C" w:rsidRPr="00D17DC4">
        <w:t>Национальный стратегический план по элиминации малярии в Туркменистане на 2008</w:t>
      </w:r>
      <w:r w:rsidR="0012398C">
        <w:t>–</w:t>
      </w:r>
      <w:r w:rsidR="0012398C" w:rsidRPr="00D17DC4">
        <w:t xml:space="preserve">20010 </w:t>
      </w:r>
      <w:r w:rsidR="0025608C">
        <w:t>годы</w:t>
      </w:r>
      <w:r w:rsidR="0012398C">
        <w:t>"</w:t>
      </w:r>
      <w:r w:rsidR="0012398C" w:rsidRPr="00D17DC4">
        <w:t xml:space="preserve">. В их рамках два раза в год проводятся целенаправленные широкомасштабные </w:t>
      </w:r>
      <w:proofErr w:type="spellStart"/>
      <w:r w:rsidR="0012398C" w:rsidRPr="00D17DC4">
        <w:t>противокомар</w:t>
      </w:r>
      <w:r w:rsidR="0012398C" w:rsidRPr="00D17DC4">
        <w:t>и</w:t>
      </w:r>
      <w:r w:rsidR="0012398C" w:rsidRPr="00D17DC4">
        <w:t>ные</w:t>
      </w:r>
      <w:proofErr w:type="spellEnd"/>
      <w:r w:rsidR="0012398C" w:rsidRPr="00D17DC4">
        <w:t xml:space="preserve"> и гидротехнические мероприятия, исключительно только на средства гос</w:t>
      </w:r>
      <w:r w:rsidR="0012398C" w:rsidRPr="00D17DC4">
        <w:t>у</w:t>
      </w:r>
      <w:r w:rsidR="0012398C" w:rsidRPr="00D17DC4">
        <w:t>дарства. Они проводятся в рамках национальных программ и разработанной ВОЗ пол</w:t>
      </w:r>
      <w:r w:rsidR="0012398C" w:rsidRPr="00D17DC4">
        <w:t>и</w:t>
      </w:r>
      <w:r w:rsidR="0012398C" w:rsidRPr="00D17DC4">
        <w:t xml:space="preserve">тики </w:t>
      </w:r>
      <w:r w:rsidR="0012398C">
        <w:t>"</w:t>
      </w:r>
      <w:r w:rsidR="0012398C" w:rsidRPr="00D17DC4">
        <w:t>О переходе от профилактики малярии к ее полной ликвидации</w:t>
      </w:r>
      <w:r w:rsidR="0012398C">
        <w:t>"</w:t>
      </w:r>
      <w:r w:rsidR="0012398C" w:rsidRPr="00D17DC4">
        <w:t xml:space="preserve">. </w:t>
      </w:r>
    </w:p>
    <w:p w:rsidR="0012398C" w:rsidRPr="008038F6" w:rsidRDefault="00C00CAE" w:rsidP="00F769CA">
      <w:pPr>
        <w:pStyle w:val="SingleTxtGR"/>
      </w:pPr>
      <w:r>
        <w:t>220.</w:t>
      </w:r>
      <w:r>
        <w:tab/>
      </w:r>
      <w:r w:rsidR="0012398C" w:rsidRPr="00D17DC4">
        <w:t xml:space="preserve">В стране усилена санитарно-просветительская работа среди различных групп населения, в приграничных </w:t>
      </w:r>
      <w:proofErr w:type="spellStart"/>
      <w:r w:rsidR="0012398C" w:rsidRPr="00D17DC4">
        <w:t>этрапах</w:t>
      </w:r>
      <w:proofErr w:type="spellEnd"/>
      <w:r w:rsidR="0012398C" w:rsidRPr="00D17DC4">
        <w:t xml:space="preserve"> страны населению раздаются спец</w:t>
      </w:r>
      <w:r w:rsidR="0012398C" w:rsidRPr="00D17DC4">
        <w:t>и</w:t>
      </w:r>
      <w:r w:rsidR="0012398C" w:rsidRPr="00D17DC4">
        <w:t xml:space="preserve">альные </w:t>
      </w:r>
      <w:proofErr w:type="spellStart"/>
      <w:r w:rsidR="0012398C" w:rsidRPr="00D17DC4">
        <w:t>инсектицидные</w:t>
      </w:r>
      <w:proofErr w:type="spellEnd"/>
      <w:r w:rsidR="0012398C" w:rsidRPr="00D17DC4">
        <w:t xml:space="preserve"> пологи. Большое внимание уделяется укреплению эп</w:t>
      </w:r>
      <w:r w:rsidR="0012398C" w:rsidRPr="00D17DC4">
        <w:t>и</w:t>
      </w:r>
      <w:r w:rsidR="0012398C" w:rsidRPr="00D17DC4">
        <w:t xml:space="preserve">демиологической службы и информационной системы, подготовке кадров. </w:t>
      </w:r>
      <w:proofErr w:type="spellStart"/>
      <w:r w:rsidR="0012398C" w:rsidRPr="008038F6">
        <w:t>В</w:t>
      </w:r>
      <w:r w:rsidR="0012398C" w:rsidRPr="008038F6">
        <w:t>е</w:t>
      </w:r>
      <w:r w:rsidR="0012398C" w:rsidRPr="008038F6">
        <w:t>дутся</w:t>
      </w:r>
      <w:proofErr w:type="spellEnd"/>
      <w:r w:rsidR="0012398C" w:rsidRPr="008038F6">
        <w:t xml:space="preserve"> </w:t>
      </w:r>
      <w:proofErr w:type="spellStart"/>
      <w:r w:rsidR="0012398C" w:rsidRPr="008038F6">
        <w:t>н</w:t>
      </w:r>
      <w:r w:rsidR="0012398C" w:rsidRPr="008038F6">
        <w:t>а</w:t>
      </w:r>
      <w:r w:rsidR="0012398C" w:rsidRPr="008038F6">
        <w:t>учно-исследовательская</w:t>
      </w:r>
      <w:proofErr w:type="spellEnd"/>
      <w:r w:rsidR="0012398C" w:rsidRPr="008038F6">
        <w:t xml:space="preserve"> </w:t>
      </w:r>
      <w:proofErr w:type="spellStart"/>
      <w:r w:rsidR="0012398C" w:rsidRPr="008038F6">
        <w:t>работа</w:t>
      </w:r>
      <w:proofErr w:type="spellEnd"/>
      <w:r w:rsidR="0012398C" w:rsidRPr="008038F6">
        <w:t xml:space="preserve"> и </w:t>
      </w:r>
      <w:proofErr w:type="spellStart"/>
      <w:r w:rsidR="0012398C" w:rsidRPr="008038F6">
        <w:t>оценка</w:t>
      </w:r>
      <w:proofErr w:type="spellEnd"/>
      <w:r w:rsidR="0012398C" w:rsidRPr="008038F6">
        <w:t xml:space="preserve"> </w:t>
      </w:r>
      <w:proofErr w:type="spellStart"/>
      <w:r w:rsidR="0012398C" w:rsidRPr="008038F6">
        <w:t>проводимых</w:t>
      </w:r>
      <w:proofErr w:type="spellEnd"/>
      <w:r w:rsidR="0012398C" w:rsidRPr="008038F6">
        <w:t xml:space="preserve"> </w:t>
      </w:r>
      <w:proofErr w:type="spellStart"/>
      <w:r w:rsidR="0012398C" w:rsidRPr="008038F6">
        <w:t>мероприятий</w:t>
      </w:r>
      <w:proofErr w:type="spellEnd"/>
      <w:r w:rsidR="0012398C" w:rsidRPr="008038F6">
        <w:t>.</w:t>
      </w:r>
    </w:p>
    <w:p w:rsidR="0012398C" w:rsidRPr="00D17DC4" w:rsidRDefault="00C00CAE" w:rsidP="00F769CA">
      <w:pPr>
        <w:pStyle w:val="SingleTxtGR"/>
      </w:pPr>
      <w:r>
        <w:t>221.</w:t>
      </w:r>
      <w:r>
        <w:tab/>
      </w:r>
      <w:r w:rsidR="0012398C" w:rsidRPr="00D17DC4">
        <w:t>Начиная с 2006 года в стране не регистрируются местные случаи забол</w:t>
      </w:r>
      <w:r w:rsidR="0012398C" w:rsidRPr="00D17DC4">
        <w:t>е</w:t>
      </w:r>
      <w:r w:rsidR="0012398C" w:rsidRPr="00D17DC4">
        <w:t>вания малярией</w:t>
      </w:r>
      <w:r w:rsidR="0012398C">
        <w:t>,</w:t>
      </w:r>
      <w:r w:rsidR="0012398C" w:rsidRPr="00D17DC4">
        <w:t xml:space="preserve"> и Туркменистан отмечен как передовое государство Европе</w:t>
      </w:r>
      <w:r w:rsidR="0012398C" w:rsidRPr="00D17DC4">
        <w:t>й</w:t>
      </w:r>
      <w:r w:rsidR="0012398C" w:rsidRPr="00D17DC4">
        <w:t xml:space="preserve">ского региона Всемирной </w:t>
      </w:r>
      <w:r w:rsidR="0012398C">
        <w:t>о</w:t>
      </w:r>
      <w:r w:rsidR="0012398C" w:rsidRPr="00D17DC4">
        <w:t>рганизаци</w:t>
      </w:r>
      <w:r w:rsidR="0012398C">
        <w:t>ей</w:t>
      </w:r>
      <w:r w:rsidR="0012398C" w:rsidRPr="00D17DC4">
        <w:t xml:space="preserve"> </w:t>
      </w:r>
      <w:r w:rsidR="0012398C">
        <w:t>з</w:t>
      </w:r>
      <w:r w:rsidR="0012398C" w:rsidRPr="00D17DC4">
        <w:t>дравоохранения в достижении цели элиминации малярии до 2010 года. В 2010 году Туркменистан получил Межд</w:t>
      </w:r>
      <w:r w:rsidR="0012398C" w:rsidRPr="00D17DC4">
        <w:t>у</w:t>
      </w:r>
      <w:r w:rsidR="0012398C" w:rsidRPr="00D17DC4">
        <w:t>народный сертификат как государство</w:t>
      </w:r>
      <w:r w:rsidR="0012398C" w:rsidRPr="00760336">
        <w:t>,</w:t>
      </w:r>
      <w:r w:rsidR="0012398C" w:rsidRPr="00D17DC4">
        <w:t xml:space="preserve"> добившееся полной элиминации мал</w:t>
      </w:r>
      <w:r w:rsidR="0012398C" w:rsidRPr="00D17DC4">
        <w:t>я</w:t>
      </w:r>
      <w:r w:rsidR="0012398C" w:rsidRPr="00D17DC4">
        <w:t xml:space="preserve">рии. </w:t>
      </w:r>
    </w:p>
    <w:p w:rsidR="0012398C" w:rsidRPr="003D085B" w:rsidRDefault="00C00CAE" w:rsidP="00F769CA">
      <w:pPr>
        <w:pStyle w:val="SingleTxtGR"/>
      </w:pPr>
      <w:r>
        <w:t>222.</w:t>
      </w:r>
      <w:r>
        <w:tab/>
      </w:r>
      <w:r w:rsidR="0012398C" w:rsidRPr="003D085B">
        <w:t>В целях улучшения осуществления анализа, мониторинга и отчетности по выполнению национальных планов развития и Целей в области развития, сформулированны</w:t>
      </w:r>
      <w:r w:rsidR="0012398C">
        <w:t>х</w:t>
      </w:r>
      <w:r w:rsidR="0012398C" w:rsidRPr="003D085B">
        <w:t xml:space="preserve"> в Декларации тысячелетия</w:t>
      </w:r>
      <w:r w:rsidR="0012398C">
        <w:t>,</w:t>
      </w:r>
      <w:r w:rsidR="0012398C" w:rsidRPr="003D085B">
        <w:t xml:space="preserve"> в области репродуктивного зд</w:t>
      </w:r>
      <w:r w:rsidR="0012398C" w:rsidRPr="003D085B">
        <w:t>о</w:t>
      </w:r>
      <w:r w:rsidR="0012398C" w:rsidRPr="003D085B">
        <w:t>ровья, а также с учетом международных требований отчетности в области здр</w:t>
      </w:r>
      <w:r w:rsidR="0012398C" w:rsidRPr="003D085B">
        <w:t>а</w:t>
      </w:r>
      <w:r w:rsidR="0012398C" w:rsidRPr="003D085B">
        <w:t>воохранения материнства и детства, профилактики ВИЧ/</w:t>
      </w:r>
      <w:proofErr w:type="spellStart"/>
      <w:r w:rsidR="0012398C" w:rsidRPr="003D085B">
        <w:t>СПИДа</w:t>
      </w:r>
      <w:proofErr w:type="spellEnd"/>
      <w:r w:rsidR="0012398C" w:rsidRPr="003D085B">
        <w:t xml:space="preserve"> Министерс</w:t>
      </w:r>
      <w:r w:rsidR="0012398C" w:rsidRPr="003D085B">
        <w:t>т</w:t>
      </w:r>
      <w:r w:rsidR="0012398C" w:rsidRPr="003D085B">
        <w:t>вом здравоохранения и медицинской промышленности при поддержке Фонда Организации Объединенных Наций в области народонаселения (ЮНФПА) и ЮНИСЕФ начато создание базы данных "</w:t>
      </w:r>
      <w:proofErr w:type="spellStart"/>
      <w:r w:rsidR="0012398C" w:rsidRPr="003D085B">
        <w:t>Саглык</w:t>
      </w:r>
      <w:proofErr w:type="spellEnd"/>
      <w:r w:rsidR="0012398C" w:rsidRPr="003D085B">
        <w:t xml:space="preserve"> </w:t>
      </w:r>
      <w:proofErr w:type="spellStart"/>
      <w:r w:rsidR="0012398C" w:rsidRPr="003D085B">
        <w:t>Инфо</w:t>
      </w:r>
      <w:proofErr w:type="spellEnd"/>
      <w:r w:rsidR="0012398C" w:rsidRPr="003D085B">
        <w:t>", которая разработана с использ</w:t>
      </w:r>
      <w:r w:rsidR="0012398C" w:rsidRPr="003D085B">
        <w:t>о</w:t>
      </w:r>
      <w:r w:rsidR="0012398C" w:rsidRPr="003D085B">
        <w:t>ванием программы "</w:t>
      </w:r>
      <w:proofErr w:type="spellStart"/>
      <w:r w:rsidR="0012398C" w:rsidRPr="003D085B">
        <w:t>DevInfo</w:t>
      </w:r>
      <w:proofErr w:type="spellEnd"/>
      <w:r w:rsidR="0012398C" w:rsidRPr="003D085B">
        <w:t xml:space="preserve"> 6.0" (системы управления базами данных, предназначенной для мониторинга человеческого развития). Эта программа р</w:t>
      </w:r>
      <w:r w:rsidR="0012398C" w:rsidRPr="003D085B">
        <w:t>е</w:t>
      </w:r>
      <w:r w:rsidR="0012398C" w:rsidRPr="003D085B">
        <w:t>комендуется Организацией Объединенных Наций для составления отчетов по выпо</w:t>
      </w:r>
      <w:r w:rsidR="0012398C" w:rsidRPr="003D085B">
        <w:t>л</w:t>
      </w:r>
      <w:r w:rsidR="0012398C" w:rsidRPr="003D085B">
        <w:t>нению программы ЦТР и других национальных планов действий.</w:t>
      </w:r>
    </w:p>
    <w:p w:rsidR="0012398C" w:rsidRPr="00D17DC4" w:rsidRDefault="00C00CAE" w:rsidP="00F769CA">
      <w:pPr>
        <w:pStyle w:val="SingleTxtGR"/>
      </w:pPr>
      <w:r>
        <w:t>223.</w:t>
      </w:r>
      <w:r>
        <w:tab/>
      </w:r>
      <w:r w:rsidR="0012398C" w:rsidRPr="00D17DC4">
        <w:t>Успешному решению вопросов по планированию семьи содействует стр</w:t>
      </w:r>
      <w:r w:rsidR="0012398C" w:rsidRPr="00D17DC4">
        <w:t>а</w:t>
      </w:r>
      <w:r w:rsidR="0012398C" w:rsidRPr="00D17DC4">
        <w:t>тегия в области репродуктивного здоровья женщин Туркменистана, целями к</w:t>
      </w:r>
      <w:r w:rsidR="0012398C" w:rsidRPr="00D17DC4">
        <w:t>о</w:t>
      </w:r>
      <w:r w:rsidR="0012398C" w:rsidRPr="00D17DC4">
        <w:t xml:space="preserve">торой является гарантированное снижение риска при беременности, безопасное материнство, уменьшение осложнений в течение беременности, </w:t>
      </w:r>
      <w:proofErr w:type="spellStart"/>
      <w:r w:rsidR="0012398C" w:rsidRPr="00D17DC4">
        <w:t>экстраген</w:t>
      </w:r>
      <w:r w:rsidR="0012398C" w:rsidRPr="00D17DC4">
        <w:t>и</w:t>
      </w:r>
      <w:r w:rsidR="0012398C" w:rsidRPr="00D17DC4">
        <w:t>тальных</w:t>
      </w:r>
      <w:proofErr w:type="spellEnd"/>
      <w:r w:rsidR="0012398C" w:rsidRPr="00D17DC4">
        <w:t xml:space="preserve"> заболеваний среди женщин репродуктивного возраста, оздоровление девушек и девочек подростков.</w:t>
      </w:r>
    </w:p>
    <w:p w:rsidR="0012398C" w:rsidRPr="00D17DC4" w:rsidRDefault="00C00CAE" w:rsidP="00F769CA">
      <w:pPr>
        <w:pStyle w:val="SingleTxtGR"/>
      </w:pPr>
      <w:r>
        <w:t>224.</w:t>
      </w:r>
      <w:r>
        <w:tab/>
      </w:r>
      <w:r w:rsidR="0012398C" w:rsidRPr="00D17DC4">
        <w:t>Эффективность охраны репродуктивного здоровья семьи зависит от и</w:t>
      </w:r>
      <w:r w:rsidR="0012398C" w:rsidRPr="00D17DC4">
        <w:t>н</w:t>
      </w:r>
      <w:r w:rsidR="0012398C" w:rsidRPr="00D17DC4">
        <w:t>формированности людей о методах контроля деторождения и от доступности этих методов в соответствии с потребностями широкого круга потенциальных пользователей. Доступность методов в свою очередь зависит от качества и к</w:t>
      </w:r>
      <w:r w:rsidR="0012398C" w:rsidRPr="00D17DC4">
        <w:t>о</w:t>
      </w:r>
      <w:r w:rsidR="0012398C" w:rsidRPr="00D17DC4">
        <w:t>личества служб обеспечения этими средствами.</w:t>
      </w:r>
    </w:p>
    <w:p w:rsidR="0012398C" w:rsidRPr="00394B44" w:rsidRDefault="00C00CAE" w:rsidP="00F769CA">
      <w:pPr>
        <w:pStyle w:val="SingleTxtGR"/>
      </w:pPr>
      <w:r>
        <w:t>225.</w:t>
      </w:r>
      <w:r>
        <w:tab/>
      </w:r>
      <w:r w:rsidR="0012398C" w:rsidRPr="00394B44">
        <w:t>Для выполнения этих задач в стране успешно функционирует служба о</w:t>
      </w:r>
      <w:r w:rsidR="0012398C" w:rsidRPr="00394B44">
        <w:t>х</w:t>
      </w:r>
      <w:r w:rsidR="0012398C" w:rsidRPr="00394B44">
        <w:t xml:space="preserve">раны репродуктивного здоровья на базе центров матери и ребенка в каждом </w:t>
      </w:r>
      <w:proofErr w:type="spellStart"/>
      <w:r w:rsidR="0012398C" w:rsidRPr="00394B44">
        <w:t>в</w:t>
      </w:r>
      <w:r w:rsidR="0012398C" w:rsidRPr="00394B44">
        <w:t>е</w:t>
      </w:r>
      <w:r w:rsidR="0012398C" w:rsidRPr="00394B44">
        <w:t>лаяте</w:t>
      </w:r>
      <w:proofErr w:type="spellEnd"/>
      <w:r w:rsidR="0012398C" w:rsidRPr="00394B44">
        <w:t xml:space="preserve">, кроме того, в каждом </w:t>
      </w:r>
      <w:proofErr w:type="spellStart"/>
      <w:r w:rsidR="0012398C" w:rsidRPr="00394B44">
        <w:t>этрапе</w:t>
      </w:r>
      <w:proofErr w:type="spellEnd"/>
      <w:r w:rsidR="0012398C">
        <w:t xml:space="preserve"> при активной поддержке ЮНФПА</w:t>
      </w:r>
      <w:r w:rsidR="0012398C" w:rsidRPr="00394B44">
        <w:t xml:space="preserve"> работают хорошо оборудованные кабинеты репродуктивного здоровья, 402 женские ко</w:t>
      </w:r>
      <w:r w:rsidR="0012398C" w:rsidRPr="00394B44">
        <w:t>н</w:t>
      </w:r>
      <w:r w:rsidR="0012398C" w:rsidRPr="00394B44">
        <w:t>сультации (акушерско-гинекологические кабинеты). Координирует деятел</w:t>
      </w:r>
      <w:r w:rsidR="0012398C" w:rsidRPr="00394B44">
        <w:t>ь</w:t>
      </w:r>
      <w:r w:rsidR="0012398C" w:rsidRPr="00394B44">
        <w:t xml:space="preserve">ность всей службы Национальный </w:t>
      </w:r>
      <w:r w:rsidR="0012398C">
        <w:t>ц</w:t>
      </w:r>
      <w:r w:rsidR="0012398C" w:rsidRPr="00394B44">
        <w:t xml:space="preserve">ентр охраны </w:t>
      </w:r>
      <w:r w:rsidR="0012398C">
        <w:t>р</w:t>
      </w:r>
      <w:r w:rsidR="0012398C" w:rsidRPr="00394B44">
        <w:t>епродуктивного здоровья</w:t>
      </w:r>
      <w:r w:rsidR="0012398C">
        <w:t>,</w:t>
      </w:r>
      <w:r w:rsidR="0012398C" w:rsidRPr="00394B44">
        <w:t xml:space="preserve"> о</w:t>
      </w:r>
      <w:r w:rsidR="0012398C" w:rsidRPr="00394B44">
        <w:t>р</w:t>
      </w:r>
      <w:r w:rsidR="0012398C" w:rsidRPr="00394B44">
        <w:t xml:space="preserve">ганизованный на базе </w:t>
      </w:r>
      <w:r w:rsidR="0012398C">
        <w:t>Научно-клинического центра охраны здоровья матери и ребенка</w:t>
      </w:r>
      <w:r w:rsidR="0012398C" w:rsidRPr="00394B44">
        <w:t xml:space="preserve">. </w:t>
      </w:r>
    </w:p>
    <w:p w:rsidR="0012398C" w:rsidRPr="00D17DC4" w:rsidRDefault="00C00CAE" w:rsidP="00F769CA">
      <w:pPr>
        <w:pStyle w:val="SingleTxtGR"/>
      </w:pPr>
      <w:r>
        <w:t>226.</w:t>
      </w:r>
      <w:r>
        <w:tab/>
      </w:r>
      <w:r w:rsidR="0012398C" w:rsidRPr="00D17DC4">
        <w:t xml:space="preserve">Служба </w:t>
      </w:r>
      <w:r w:rsidR="0012398C">
        <w:t>р</w:t>
      </w:r>
      <w:r w:rsidR="0012398C" w:rsidRPr="00D17DC4">
        <w:t xml:space="preserve">епродуктивного здоровья обеспечивает всеми медицинскими услугами в области планирования семьи, в т.ч. </w:t>
      </w:r>
      <w:r w:rsidR="0012398C">
        <w:t xml:space="preserve">ведется </w:t>
      </w:r>
      <w:r w:rsidR="0012398C" w:rsidRPr="00D17DC4">
        <w:t>бесплатное консульт</w:t>
      </w:r>
      <w:r w:rsidR="0012398C" w:rsidRPr="00D17DC4">
        <w:t>и</w:t>
      </w:r>
      <w:r w:rsidR="0012398C" w:rsidRPr="00D17DC4">
        <w:t>рование в области сексуального здоровья и репродуктивного здоровья, беспла</w:t>
      </w:r>
      <w:r w:rsidR="0012398C" w:rsidRPr="00D17DC4">
        <w:t>т</w:t>
      </w:r>
      <w:r w:rsidR="0012398C" w:rsidRPr="00D17DC4">
        <w:t>ная выдача контрацептивных средств, тестов на беременность.</w:t>
      </w:r>
    </w:p>
    <w:p w:rsidR="0012398C" w:rsidRPr="00D17DC4" w:rsidRDefault="00C00CAE" w:rsidP="00F769CA">
      <w:pPr>
        <w:pStyle w:val="SingleTxtGR"/>
      </w:pPr>
      <w:r>
        <w:t>227.</w:t>
      </w:r>
      <w:r>
        <w:tab/>
      </w:r>
      <w:r w:rsidR="0012398C" w:rsidRPr="00D17DC4">
        <w:t xml:space="preserve">Специалисты службы </w:t>
      </w:r>
      <w:r w:rsidR="0012398C">
        <w:t>р</w:t>
      </w:r>
      <w:r w:rsidR="0012398C" w:rsidRPr="00D17DC4">
        <w:t>епродуктивного здоровья проводят тренинги, с</w:t>
      </w:r>
      <w:r w:rsidR="0012398C" w:rsidRPr="00D17DC4">
        <w:t>е</w:t>
      </w:r>
      <w:r w:rsidR="0012398C" w:rsidRPr="00D17DC4">
        <w:t xml:space="preserve">минары, оснащают кабинеты </w:t>
      </w:r>
      <w:r w:rsidR="0012398C">
        <w:t>р</w:t>
      </w:r>
      <w:r w:rsidR="0012398C" w:rsidRPr="00D17DC4">
        <w:t>епродуктивного здоровья, повыша</w:t>
      </w:r>
      <w:r w:rsidR="0012398C">
        <w:t>ю</w:t>
      </w:r>
      <w:r w:rsidR="0012398C" w:rsidRPr="00D17DC4">
        <w:t>т информ</w:t>
      </w:r>
      <w:r w:rsidR="0012398C" w:rsidRPr="00D17DC4">
        <w:t>и</w:t>
      </w:r>
      <w:r w:rsidR="0012398C" w:rsidRPr="00D17DC4">
        <w:t xml:space="preserve">рованность населения о правах женщин в области репродуктивного здоровья. Услуги в области планирования семьи доступны для всего населения, этому способствует удобный график работы центров, а также вовлечение в работу по </w:t>
      </w:r>
      <w:r w:rsidR="0012398C">
        <w:t>р</w:t>
      </w:r>
      <w:r w:rsidR="0012398C" w:rsidRPr="00D17DC4">
        <w:t>е</w:t>
      </w:r>
      <w:r w:rsidR="0012398C" w:rsidRPr="00D17DC4">
        <w:t>продуктивно</w:t>
      </w:r>
      <w:r w:rsidR="0012398C">
        <w:t>му</w:t>
      </w:r>
      <w:r w:rsidR="0012398C" w:rsidRPr="00D17DC4">
        <w:t xml:space="preserve"> здоровь</w:t>
      </w:r>
      <w:r w:rsidR="0012398C">
        <w:t>ю</w:t>
      </w:r>
      <w:r w:rsidR="0012398C" w:rsidRPr="00D17DC4">
        <w:t xml:space="preserve"> семейных врачей. </w:t>
      </w:r>
    </w:p>
    <w:p w:rsidR="0012398C" w:rsidRPr="00D17DC4" w:rsidRDefault="00C00CAE" w:rsidP="00F769CA">
      <w:pPr>
        <w:pStyle w:val="SingleTxtGR"/>
      </w:pPr>
      <w:r>
        <w:t>228.</w:t>
      </w:r>
      <w:r>
        <w:tab/>
      </w:r>
      <w:r w:rsidR="0012398C" w:rsidRPr="00D17DC4">
        <w:t>В список жизненно необходимых медикаментов включены 10 наименов</w:t>
      </w:r>
      <w:r w:rsidR="0012398C" w:rsidRPr="00D17DC4">
        <w:t>а</w:t>
      </w:r>
      <w:r w:rsidR="0012398C" w:rsidRPr="00D17DC4">
        <w:t>ний контрацептивных средств.</w:t>
      </w:r>
    </w:p>
    <w:p w:rsidR="0012398C" w:rsidRPr="00D17DC4" w:rsidRDefault="008300F1" w:rsidP="00F769CA">
      <w:pPr>
        <w:pStyle w:val="SingleTxtGR"/>
      </w:pPr>
      <w:r>
        <w:t>229.</w:t>
      </w:r>
      <w:r>
        <w:tab/>
      </w:r>
      <w:r w:rsidR="0012398C" w:rsidRPr="00D17DC4">
        <w:t>С 2009 года при активной поддержк</w:t>
      </w:r>
      <w:r w:rsidR="0012398C">
        <w:t>е</w:t>
      </w:r>
      <w:r w:rsidR="0012398C" w:rsidRPr="00D17DC4">
        <w:t xml:space="preserve"> ЮНФПА для полного контроля у</w:t>
      </w:r>
      <w:r w:rsidR="0012398C" w:rsidRPr="00D17DC4">
        <w:t>с</w:t>
      </w:r>
      <w:r w:rsidR="0012398C" w:rsidRPr="00D17DC4">
        <w:t>ловий хранения и распределения контрацептивных средств внедряется пр</w:t>
      </w:r>
      <w:r w:rsidR="0012398C" w:rsidRPr="00D17DC4">
        <w:t>о</w:t>
      </w:r>
      <w:r w:rsidR="0012398C" w:rsidRPr="00D17DC4">
        <w:t xml:space="preserve">грамма по управлению контрацептивными средствами </w:t>
      </w:r>
      <w:r w:rsidR="0012398C">
        <w:t>"</w:t>
      </w:r>
      <w:r w:rsidR="0012398C" w:rsidRPr="008038F6">
        <w:t>CH</w:t>
      </w:r>
      <w:r w:rsidR="0012398C" w:rsidRPr="00D17DC4">
        <w:t>А</w:t>
      </w:r>
      <w:r w:rsidR="0012398C" w:rsidRPr="008038F6">
        <w:t>NNEL</w:t>
      </w:r>
      <w:r w:rsidR="0012398C">
        <w:t>"</w:t>
      </w:r>
      <w:r w:rsidR="0012398C" w:rsidRPr="00D17DC4">
        <w:t xml:space="preserve">. </w:t>
      </w:r>
    </w:p>
    <w:p w:rsidR="0012398C" w:rsidRPr="00D17DC4" w:rsidRDefault="008300F1" w:rsidP="00F769CA">
      <w:pPr>
        <w:pStyle w:val="SingleTxtGR"/>
      </w:pPr>
      <w:r>
        <w:t>230.</w:t>
      </w:r>
      <w:r>
        <w:tab/>
      </w:r>
      <w:r w:rsidR="0012398C" w:rsidRPr="00D17DC4">
        <w:t>Охват различными видами контрацепции женщин фертильного возраста составлял в 2005 году 45%</w:t>
      </w:r>
      <w:r w:rsidR="0012398C">
        <w:t>, а в</w:t>
      </w:r>
      <w:r w:rsidR="0012398C" w:rsidRPr="00D17DC4">
        <w:t xml:space="preserve"> 2009 году 33%. Снижение данного показателя связанно с активизацией работы кабинетов </w:t>
      </w:r>
      <w:r w:rsidR="0012398C">
        <w:t>р</w:t>
      </w:r>
      <w:r w:rsidR="0012398C" w:rsidRPr="00D17DC4">
        <w:t>епродуктивного здоровья и обо</w:t>
      </w:r>
      <w:r w:rsidR="0012398C" w:rsidRPr="00D17DC4">
        <w:t>с</w:t>
      </w:r>
      <w:r w:rsidR="0012398C" w:rsidRPr="00D17DC4">
        <w:t>нованным подходом к исполь</w:t>
      </w:r>
      <w:r w:rsidR="0012398C">
        <w:t>зованию контрацептивных средств</w:t>
      </w:r>
      <w:r w:rsidR="0012398C" w:rsidRPr="00D17DC4">
        <w:t xml:space="preserve"> с целью озд</w:t>
      </w:r>
      <w:r w:rsidR="0012398C" w:rsidRPr="00D17DC4">
        <w:t>о</w:t>
      </w:r>
      <w:r w:rsidR="0012398C" w:rsidRPr="00D17DC4">
        <w:t xml:space="preserve">ровления женщин и соблюдения </w:t>
      </w:r>
      <w:proofErr w:type="spellStart"/>
      <w:r w:rsidR="0012398C" w:rsidRPr="00D17DC4">
        <w:t>интергенетического</w:t>
      </w:r>
      <w:proofErr w:type="spellEnd"/>
      <w:r w:rsidR="0012398C" w:rsidRPr="00D17DC4">
        <w:t xml:space="preserve"> интервала, росту рожда</w:t>
      </w:r>
      <w:r w:rsidR="0012398C" w:rsidRPr="00D17DC4">
        <w:t>е</w:t>
      </w:r>
      <w:r w:rsidR="0012398C" w:rsidRPr="00D17DC4">
        <w:t xml:space="preserve">мости. </w:t>
      </w:r>
    </w:p>
    <w:p w:rsidR="0012398C" w:rsidRPr="00D17DC4" w:rsidRDefault="008300F1" w:rsidP="00F769CA">
      <w:pPr>
        <w:pStyle w:val="SingleTxtGR"/>
      </w:pPr>
      <w:r>
        <w:t>231.</w:t>
      </w:r>
      <w:r>
        <w:tab/>
      </w:r>
      <w:r w:rsidR="0012398C" w:rsidRPr="00D17DC4">
        <w:t>С целью усовершенствования системы ухода за беременными женщин</w:t>
      </w:r>
      <w:r w:rsidR="0012398C" w:rsidRPr="00D17DC4">
        <w:t>а</w:t>
      </w:r>
      <w:r w:rsidR="0012398C" w:rsidRPr="00D17DC4">
        <w:t>ми во всех регионах осуществляется комплекс мероприятий по усовершенств</w:t>
      </w:r>
      <w:r w:rsidR="0012398C" w:rsidRPr="00D17DC4">
        <w:t>о</w:t>
      </w:r>
      <w:r w:rsidR="0012398C" w:rsidRPr="00D17DC4">
        <w:t>ванию методов организации предоставления акушерско-гинекологической п</w:t>
      </w:r>
      <w:r w:rsidR="0012398C" w:rsidRPr="00D17DC4">
        <w:t>о</w:t>
      </w:r>
      <w:r w:rsidR="0012398C" w:rsidRPr="00D17DC4">
        <w:t xml:space="preserve">мощи. В Туркменистане 62 родильных отделения имеет статус </w:t>
      </w:r>
      <w:r w:rsidR="0012398C">
        <w:t>"</w:t>
      </w:r>
      <w:r w:rsidR="0012398C" w:rsidRPr="00D17DC4">
        <w:t>Доброжел</w:t>
      </w:r>
      <w:r w:rsidR="0012398C" w:rsidRPr="00D17DC4">
        <w:t>а</w:t>
      </w:r>
      <w:r w:rsidR="0012398C" w:rsidRPr="00D17DC4">
        <w:t>тельного отношения к детям</w:t>
      </w:r>
      <w:r w:rsidR="0012398C">
        <w:t>"</w:t>
      </w:r>
      <w:r w:rsidR="0012398C" w:rsidRPr="00D17DC4">
        <w:t>, а также были организованы индивидуальные р</w:t>
      </w:r>
      <w:r w:rsidR="0012398C" w:rsidRPr="00D17DC4">
        <w:t>о</w:t>
      </w:r>
      <w:r w:rsidR="0012398C" w:rsidRPr="00D17DC4">
        <w:t>дильные залы для проведения партнерских родов, совместного пребывания м</w:t>
      </w:r>
      <w:r w:rsidR="0012398C" w:rsidRPr="00D17DC4">
        <w:t>а</w:t>
      </w:r>
      <w:r w:rsidR="0012398C" w:rsidRPr="00D17DC4">
        <w:t>тери и р</w:t>
      </w:r>
      <w:r w:rsidR="0012398C" w:rsidRPr="00D17DC4">
        <w:t>е</w:t>
      </w:r>
      <w:r w:rsidR="0012398C" w:rsidRPr="00D17DC4">
        <w:t xml:space="preserve">бенка. </w:t>
      </w:r>
    </w:p>
    <w:p w:rsidR="0012398C" w:rsidRPr="00D17DC4" w:rsidRDefault="008300F1" w:rsidP="00F769CA">
      <w:pPr>
        <w:pStyle w:val="SingleTxtGR"/>
      </w:pPr>
      <w:r>
        <w:t>232.</w:t>
      </w:r>
      <w:r>
        <w:tab/>
      </w:r>
      <w:r w:rsidR="0012398C" w:rsidRPr="00D17DC4">
        <w:t xml:space="preserve">В 2005–2009 годах в государственных родовспомогательных учреждениях (родильные отделения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госпиталей, центры охраны здоровья матери и ребенка, перинатальные центры </w:t>
      </w:r>
      <w:r w:rsidR="0012398C">
        <w:t>"</w:t>
      </w:r>
      <w:proofErr w:type="spellStart"/>
      <w:r w:rsidR="0012398C" w:rsidRPr="00D17DC4">
        <w:t>Эне</w:t>
      </w:r>
      <w:proofErr w:type="spellEnd"/>
      <w:r w:rsidR="0012398C" w:rsidRPr="00D17DC4">
        <w:t xml:space="preserve"> </w:t>
      </w:r>
      <w:proofErr w:type="spellStart"/>
      <w:r w:rsidR="0012398C" w:rsidRPr="00D17DC4">
        <w:t>Мяхри</w:t>
      </w:r>
      <w:proofErr w:type="spellEnd"/>
      <w:r w:rsidR="0012398C">
        <w:t>"</w:t>
      </w:r>
      <w:r w:rsidR="0012398C" w:rsidRPr="00D17DC4">
        <w:t xml:space="preserve"> и т.д.)</w:t>
      </w:r>
      <w:r w:rsidR="0012398C">
        <w:t>,</w:t>
      </w:r>
      <w:r w:rsidR="0012398C" w:rsidRPr="00D17DC4">
        <w:t xml:space="preserve"> предоставляющих квал</w:t>
      </w:r>
      <w:r w:rsidR="0012398C" w:rsidRPr="00D17DC4">
        <w:t>и</w:t>
      </w:r>
      <w:r w:rsidR="0012398C" w:rsidRPr="00D17DC4">
        <w:t>фицированное медицинское обслуживание в течение беременности, родов и п</w:t>
      </w:r>
      <w:r w:rsidR="0012398C" w:rsidRPr="00D17DC4">
        <w:t>о</w:t>
      </w:r>
      <w:r w:rsidR="0012398C" w:rsidRPr="00D17DC4">
        <w:t>слеродового периода увеличилось число коек для беременных и рожениц до</w:t>
      </w:r>
      <w:r w:rsidR="0012398C">
        <w:t xml:space="preserve"> </w:t>
      </w:r>
      <w:r w:rsidR="0025608C">
        <w:br/>
      </w:r>
      <w:r w:rsidR="0012398C" w:rsidRPr="00D17DC4">
        <w:t>3,3 тысяч.</w:t>
      </w:r>
    </w:p>
    <w:p w:rsidR="0012398C" w:rsidRPr="00D17DC4" w:rsidRDefault="008300F1" w:rsidP="00F769CA">
      <w:pPr>
        <w:pStyle w:val="SingleTxtGR"/>
      </w:pPr>
      <w:r>
        <w:t>233.</w:t>
      </w:r>
      <w:r>
        <w:tab/>
      </w:r>
      <w:r w:rsidR="0012398C" w:rsidRPr="00D17DC4">
        <w:t>В 2009 году 98,4% женщин во время беременности находил</w:t>
      </w:r>
      <w:r w:rsidR="0012398C">
        <w:t>и</w:t>
      </w:r>
      <w:r w:rsidR="0012398C" w:rsidRPr="00D17DC4">
        <w:t>сь на учете в медицинских учреждениях, 99,8% женщин получили квалифицированную м</w:t>
      </w:r>
      <w:r w:rsidR="0012398C" w:rsidRPr="00D17DC4">
        <w:t>е</w:t>
      </w:r>
      <w:r w:rsidR="0012398C" w:rsidRPr="00D17DC4">
        <w:t>дицинскую помощь во время родов с участием квалифицированного медперс</w:t>
      </w:r>
      <w:r w:rsidR="0012398C" w:rsidRPr="00D17DC4">
        <w:t>о</w:t>
      </w:r>
      <w:r w:rsidR="0012398C" w:rsidRPr="00D17DC4">
        <w:t xml:space="preserve">нала. </w:t>
      </w:r>
    </w:p>
    <w:p w:rsidR="0012398C" w:rsidRPr="001816DF" w:rsidRDefault="008300F1" w:rsidP="00F769CA">
      <w:pPr>
        <w:pStyle w:val="SingleTxtGR"/>
      </w:pPr>
      <w:r>
        <w:t>234.</w:t>
      </w:r>
      <w:r>
        <w:tab/>
      </w:r>
      <w:r w:rsidR="0012398C" w:rsidRPr="00D17DC4">
        <w:t xml:space="preserve">За 2005–2009 годы в 2 раза </w:t>
      </w:r>
      <w:r w:rsidR="0012398C">
        <w:t>сократилось количество</w:t>
      </w:r>
      <w:r w:rsidR="0012398C" w:rsidRPr="00D17DC4">
        <w:t xml:space="preserve"> домашни</w:t>
      </w:r>
      <w:r w:rsidR="0012398C">
        <w:t>х</w:t>
      </w:r>
      <w:r w:rsidR="0012398C" w:rsidRPr="00D17DC4">
        <w:t xml:space="preserve"> род</w:t>
      </w:r>
      <w:r w:rsidR="0012398C">
        <w:t>ов</w:t>
      </w:r>
      <w:r w:rsidR="0012398C" w:rsidRPr="00D17DC4">
        <w:t xml:space="preserve">, что составило менее 0,2% от всех родов, таким образом, 99,8% родов происходят в медицинских учреждениях с участием медицинских работников. </w:t>
      </w:r>
      <w:r w:rsidR="0012398C" w:rsidRPr="001816DF">
        <w:t>Процент кес</w:t>
      </w:r>
      <w:r w:rsidR="0012398C" w:rsidRPr="001816DF">
        <w:t>а</w:t>
      </w:r>
      <w:r w:rsidR="0012398C" w:rsidRPr="001816DF">
        <w:t>рева сечения составляет 4,5% и не превышает показатели ВОЗ.</w:t>
      </w:r>
    </w:p>
    <w:p w:rsidR="0012398C" w:rsidRPr="00D17DC4" w:rsidRDefault="008300F1" w:rsidP="00F769CA">
      <w:pPr>
        <w:pStyle w:val="SingleTxtGR"/>
      </w:pPr>
      <w:r>
        <w:t>235.</w:t>
      </w:r>
      <w:r>
        <w:tab/>
      </w:r>
      <w:r w:rsidR="0012398C" w:rsidRPr="00D17DC4">
        <w:t>Одним из достижений в реализации мероприятий по охране здоровья женщин является установившаяся тенденция снижения материнской смертн</w:t>
      </w:r>
      <w:r w:rsidR="0012398C" w:rsidRPr="00D17DC4">
        <w:t>о</w:t>
      </w:r>
      <w:r w:rsidR="0012398C" w:rsidRPr="00D17DC4">
        <w:t>сти, снижение показателя материнской смертности в Туркменистане связано с общим развитием страны (улучшение социального и экономического благосо</w:t>
      </w:r>
      <w:r w:rsidR="0012398C" w:rsidRPr="00D17DC4">
        <w:t>с</w:t>
      </w:r>
      <w:r w:rsidR="0012398C" w:rsidRPr="00D17DC4">
        <w:t xml:space="preserve">тояния населения, большее поощрение прав женщин и социального статуса). </w:t>
      </w:r>
    </w:p>
    <w:p w:rsidR="0012398C" w:rsidRPr="008038F6" w:rsidRDefault="008300F1" w:rsidP="00F769CA">
      <w:pPr>
        <w:pStyle w:val="SingleTxtGR"/>
      </w:pPr>
      <w:r>
        <w:t>236.</w:t>
      </w:r>
      <w:r>
        <w:tab/>
      </w:r>
      <w:r w:rsidR="0012398C" w:rsidRPr="00D17DC4">
        <w:t>Коэффициент материнской смертности снизился. Фактически Туркмен</w:t>
      </w:r>
      <w:r w:rsidR="0012398C" w:rsidRPr="00D17DC4">
        <w:t>и</w:t>
      </w:r>
      <w:r w:rsidR="0012398C" w:rsidRPr="00D17DC4">
        <w:t xml:space="preserve">стан снизил материнскую смертность в 9,3 раза и выполнил задачу </w:t>
      </w:r>
      <w:r w:rsidR="0012398C">
        <w:t>"</w:t>
      </w:r>
      <w:r w:rsidR="0012398C" w:rsidRPr="00D17DC4">
        <w:t>5А</w:t>
      </w:r>
      <w:r w:rsidR="0012398C">
        <w:t>",</w:t>
      </w:r>
      <w:r w:rsidR="0012398C" w:rsidRPr="00D17DC4">
        <w:t xml:space="preserve"> пред</w:t>
      </w:r>
      <w:r w:rsidR="0012398C" w:rsidRPr="00D17DC4">
        <w:t>у</w:t>
      </w:r>
      <w:r w:rsidR="0012398C" w:rsidRPr="00D17DC4">
        <w:t xml:space="preserve">смотренную </w:t>
      </w:r>
      <w:proofErr w:type="spellStart"/>
      <w:r w:rsidR="0012398C" w:rsidRPr="008038F6">
        <w:t>Декларацией</w:t>
      </w:r>
      <w:proofErr w:type="spellEnd"/>
      <w:r w:rsidR="0012398C" w:rsidRPr="008038F6">
        <w:t xml:space="preserve"> </w:t>
      </w:r>
      <w:proofErr w:type="spellStart"/>
      <w:r w:rsidR="0012398C" w:rsidRPr="008038F6">
        <w:t>тысячелетия</w:t>
      </w:r>
      <w:proofErr w:type="spellEnd"/>
      <w:r w:rsidR="0012398C" w:rsidRPr="008038F6">
        <w:t xml:space="preserve"> </w:t>
      </w:r>
      <w:proofErr w:type="spellStart"/>
      <w:r w:rsidR="0012398C" w:rsidRPr="008038F6">
        <w:t>на</w:t>
      </w:r>
      <w:proofErr w:type="spellEnd"/>
      <w:r w:rsidR="0012398C" w:rsidRPr="008038F6">
        <w:t xml:space="preserve"> 2015 </w:t>
      </w:r>
      <w:proofErr w:type="spellStart"/>
      <w:r w:rsidR="0012398C" w:rsidRPr="008038F6">
        <w:t>год</w:t>
      </w:r>
      <w:proofErr w:type="spellEnd"/>
      <w:r w:rsidR="0012398C" w:rsidRPr="008038F6">
        <w:t xml:space="preserve"> </w:t>
      </w:r>
      <w:proofErr w:type="spellStart"/>
      <w:r w:rsidR="0012398C" w:rsidRPr="008038F6">
        <w:t>досрочно</w:t>
      </w:r>
      <w:proofErr w:type="spellEnd"/>
      <w:r w:rsidR="0012398C" w:rsidRPr="008038F6">
        <w:t xml:space="preserve">. </w:t>
      </w:r>
    </w:p>
    <w:p w:rsidR="0012398C" w:rsidRPr="00D17DC4" w:rsidRDefault="008300F1" w:rsidP="00F769CA">
      <w:pPr>
        <w:pStyle w:val="SingleTxtGR"/>
      </w:pPr>
      <w:r>
        <w:t>237.</w:t>
      </w:r>
      <w:r>
        <w:tab/>
      </w:r>
      <w:r w:rsidR="0012398C" w:rsidRPr="00D17DC4">
        <w:t>К факторам, непосредственно влияющим на снижение коэффициента м</w:t>
      </w:r>
      <w:r w:rsidR="0012398C" w:rsidRPr="00D17DC4">
        <w:t>а</w:t>
      </w:r>
      <w:r w:rsidR="0012398C" w:rsidRPr="00D17DC4">
        <w:t>теринской смертности, относятся: прогресс в области медицины, полный мед</w:t>
      </w:r>
      <w:r w:rsidR="0012398C" w:rsidRPr="00D17DC4">
        <w:t>и</w:t>
      </w:r>
      <w:r w:rsidR="0012398C" w:rsidRPr="00D17DC4">
        <w:t>цинский уход во время трудовой деятельности и послеродовом периоде, вс</w:t>
      </w:r>
      <w:r w:rsidR="0012398C" w:rsidRPr="00D17DC4">
        <w:t>е</w:t>
      </w:r>
      <w:r w:rsidR="0012398C" w:rsidRPr="00D17DC4">
        <w:t>сторонняя доступность обслуживания в дородовом периоде, повышение качес</w:t>
      </w:r>
      <w:r w:rsidR="0012398C" w:rsidRPr="00D17DC4">
        <w:t>т</w:t>
      </w:r>
      <w:r w:rsidR="0012398C" w:rsidRPr="00D17DC4">
        <w:t>ва медицинского обслуживания путем усиленной подготовки квалифицирова</w:t>
      </w:r>
      <w:r w:rsidR="0012398C" w:rsidRPr="00D17DC4">
        <w:t>н</w:t>
      </w:r>
      <w:r w:rsidR="0012398C" w:rsidRPr="00D17DC4">
        <w:t>ных акушерок, расширение программ планирования семьи, высокая доля ро</w:t>
      </w:r>
      <w:r w:rsidR="0012398C" w:rsidRPr="00D17DC4">
        <w:t>ж</w:t>
      </w:r>
      <w:r w:rsidR="0012398C" w:rsidRPr="00D17DC4">
        <w:t>даемости с участием квалифицированных работников здравоохранения, анализ сп</w:t>
      </w:r>
      <w:r w:rsidR="0012398C" w:rsidRPr="00D17DC4">
        <w:t>е</w:t>
      </w:r>
      <w:r w:rsidR="0012398C" w:rsidRPr="00D17DC4">
        <w:t>циалистами каждого случая материнской смертности.</w:t>
      </w:r>
    </w:p>
    <w:p w:rsidR="0012398C" w:rsidRPr="00D17DC4" w:rsidRDefault="008300F1" w:rsidP="00F769CA">
      <w:pPr>
        <w:pStyle w:val="SingleTxtGR"/>
      </w:pPr>
      <w:r>
        <w:t>238.</w:t>
      </w:r>
      <w:r>
        <w:tab/>
      </w:r>
      <w:r w:rsidR="0012398C" w:rsidRPr="00D17DC4">
        <w:t>С целью охраны здоровья женщин и упорядочения производства опер</w:t>
      </w:r>
      <w:r w:rsidR="0012398C" w:rsidRPr="00D17DC4">
        <w:t>а</w:t>
      </w:r>
      <w:r w:rsidR="0012398C" w:rsidRPr="00D17DC4">
        <w:t>ции искусственного прерывания беременности как по желанию женщины, так и по медицинским и немедицинским показаниям, Министерством здравоохран</w:t>
      </w:r>
      <w:r w:rsidR="0012398C" w:rsidRPr="00D17DC4">
        <w:t>е</w:t>
      </w:r>
      <w:r w:rsidR="0012398C" w:rsidRPr="00D17DC4">
        <w:t>ния и медицинской промышленности Туркменистана разработаны и утвержд</w:t>
      </w:r>
      <w:r w:rsidR="0012398C" w:rsidRPr="00D17DC4">
        <w:t>е</w:t>
      </w:r>
      <w:r w:rsidR="0012398C" w:rsidRPr="00D17DC4">
        <w:t>ны инструкции. По желанию женщины может быть произведен аборт до 12 н</w:t>
      </w:r>
      <w:r w:rsidR="0012398C" w:rsidRPr="00D17DC4">
        <w:t>е</w:t>
      </w:r>
      <w:r w:rsidR="0012398C" w:rsidRPr="00D17DC4">
        <w:t>дель беременности и мини-аборт до 5 недель беременности. Незаконное пров</w:t>
      </w:r>
      <w:r w:rsidR="0012398C" w:rsidRPr="00D17DC4">
        <w:t>е</w:t>
      </w:r>
      <w:r w:rsidR="0012398C" w:rsidRPr="00D17DC4">
        <w:t>дение искусственного прерывания беременности влечет за собой уголовную о</w:t>
      </w:r>
      <w:r w:rsidR="0012398C" w:rsidRPr="00D17DC4">
        <w:t>т</w:t>
      </w:r>
      <w:r w:rsidR="0012398C" w:rsidRPr="00D17DC4">
        <w:t>ветс</w:t>
      </w:r>
      <w:r w:rsidR="0012398C" w:rsidRPr="00D17DC4">
        <w:t>т</w:t>
      </w:r>
      <w:r w:rsidR="0012398C" w:rsidRPr="00D17DC4">
        <w:t>венность</w:t>
      </w:r>
      <w:r w:rsidR="0012398C">
        <w:t>,</w:t>
      </w:r>
      <w:r w:rsidR="0012398C" w:rsidRPr="00D17DC4">
        <w:t xml:space="preserve"> установленную законодательством.</w:t>
      </w:r>
    </w:p>
    <w:p w:rsidR="0012398C" w:rsidRPr="00D17DC4" w:rsidRDefault="008300F1" w:rsidP="00F769CA">
      <w:pPr>
        <w:pStyle w:val="SingleTxtGR"/>
      </w:pPr>
      <w:r>
        <w:t>239.</w:t>
      </w:r>
      <w:r>
        <w:tab/>
      </w:r>
      <w:r w:rsidR="0012398C" w:rsidRPr="00D17DC4">
        <w:t>В настоящее время специалисты работают над внедрением в практику медикаментозных, безопасных абортов. Все виды абортов производится в л</w:t>
      </w:r>
      <w:r w:rsidR="0012398C" w:rsidRPr="00D17DC4">
        <w:t>е</w:t>
      </w:r>
      <w:r w:rsidR="0012398C" w:rsidRPr="00D17DC4">
        <w:t>чебно-профилактических учреждениях на бесплатной и платной основе. За п</w:t>
      </w:r>
      <w:r w:rsidR="0012398C" w:rsidRPr="00D17DC4">
        <w:t>о</w:t>
      </w:r>
      <w:r w:rsidR="0012398C" w:rsidRPr="00D17DC4">
        <w:t>следние 10 лет в стране отмечается тенденция к снижению количества абортов. Как основной способ регулирования рождаемости, наметилась тенденция к з</w:t>
      </w:r>
      <w:r w:rsidR="0012398C" w:rsidRPr="00D17DC4">
        <w:t>а</w:t>
      </w:r>
      <w:r w:rsidR="0012398C" w:rsidRPr="00D17DC4">
        <w:t xml:space="preserve">мене аборта контрацепцией. </w:t>
      </w:r>
    </w:p>
    <w:p w:rsidR="0012398C" w:rsidRPr="00AB4987" w:rsidRDefault="008300F1" w:rsidP="00F769CA">
      <w:pPr>
        <w:pStyle w:val="SingleTxtGR"/>
      </w:pPr>
      <w:r>
        <w:t>240.</w:t>
      </w:r>
      <w:r>
        <w:tab/>
      </w:r>
      <w:r w:rsidR="0012398C" w:rsidRPr="00AB4987">
        <w:t>С созданием в Туркменистане служб по охране репродуктивного здор</w:t>
      </w:r>
      <w:r w:rsidR="0012398C" w:rsidRPr="00AB4987">
        <w:t>о</w:t>
      </w:r>
      <w:r w:rsidR="0012398C" w:rsidRPr="00AB4987">
        <w:t xml:space="preserve">вья, проводимая работа по профилактике абортов позволила снизить уровень </w:t>
      </w:r>
      <w:proofErr w:type="spellStart"/>
      <w:r w:rsidR="0012398C" w:rsidRPr="00AB4987">
        <w:t>артифициальных</w:t>
      </w:r>
      <w:proofErr w:type="spellEnd"/>
      <w:r w:rsidR="0012398C" w:rsidRPr="00AB4987">
        <w:t xml:space="preserve"> абортов в два раза, преобладание безопасных абортов, </w:t>
      </w:r>
      <w:proofErr w:type="spellStart"/>
      <w:r w:rsidR="0012398C" w:rsidRPr="00AB4987">
        <w:t>инте</w:t>
      </w:r>
      <w:r w:rsidR="0012398C" w:rsidRPr="00AB4987">
        <w:t>р</w:t>
      </w:r>
      <w:r w:rsidR="0012398C" w:rsidRPr="00AB4987">
        <w:t>генетический</w:t>
      </w:r>
      <w:proofErr w:type="spellEnd"/>
      <w:r w:rsidR="0012398C" w:rsidRPr="00AB4987">
        <w:t xml:space="preserve"> интервал увеличился в среднем до 2,5 лет, снизилась заболева</w:t>
      </w:r>
      <w:r w:rsidR="0012398C" w:rsidRPr="00AB4987">
        <w:t>е</w:t>
      </w:r>
      <w:r w:rsidR="0012398C" w:rsidRPr="00AB4987">
        <w:t>мость среди женщин фертильного возраста.</w:t>
      </w:r>
    </w:p>
    <w:p w:rsidR="0012398C" w:rsidRPr="00D17DC4" w:rsidRDefault="008300F1" w:rsidP="00F769CA">
      <w:pPr>
        <w:pStyle w:val="SingleTxtGR"/>
      </w:pPr>
      <w:r>
        <w:t>241.</w:t>
      </w:r>
      <w:r>
        <w:tab/>
      </w:r>
      <w:r w:rsidR="0012398C" w:rsidRPr="00D17DC4">
        <w:t xml:space="preserve">В результате проводимых программ и стратегий отмечается улучшение индикаторов </w:t>
      </w:r>
      <w:r w:rsidR="0012398C">
        <w:t>р</w:t>
      </w:r>
      <w:r w:rsidR="0012398C" w:rsidRPr="00D17DC4">
        <w:t>епродуктивного здоровья в стране за последние 5</w:t>
      </w:r>
      <w:r w:rsidR="0012398C">
        <w:t xml:space="preserve"> </w:t>
      </w:r>
      <w:r w:rsidR="0012398C" w:rsidRPr="00D17DC4">
        <w:t xml:space="preserve">лет. </w:t>
      </w:r>
    </w:p>
    <w:p w:rsidR="0012398C" w:rsidRPr="00D17DC4" w:rsidRDefault="008300F1" w:rsidP="00F769CA">
      <w:pPr>
        <w:pStyle w:val="SingleTxtGR"/>
      </w:pPr>
      <w:r>
        <w:t>242.</w:t>
      </w:r>
      <w:r>
        <w:tab/>
      </w:r>
      <w:r w:rsidR="0012398C" w:rsidRPr="00D17DC4">
        <w:t>Отмечая необходимость предоставления услуг самого высокого качества с использованием современной аппаратуры и новейших технологий, постано</w:t>
      </w:r>
      <w:r w:rsidR="0012398C" w:rsidRPr="00D17DC4">
        <w:t>в</w:t>
      </w:r>
      <w:r w:rsidR="0012398C" w:rsidRPr="00D17DC4">
        <w:t>лением Президента Туркменистана в 2005</w:t>
      </w:r>
      <w:r w:rsidR="0012398C">
        <w:t> </w:t>
      </w:r>
      <w:r w:rsidR="0012398C" w:rsidRPr="00D17DC4">
        <w:t>г</w:t>
      </w:r>
      <w:r w:rsidR="0012398C">
        <w:t>оду</w:t>
      </w:r>
      <w:r w:rsidR="0012398C" w:rsidRPr="00D17DC4">
        <w:t xml:space="preserve"> открыт центр </w:t>
      </w:r>
      <w:r w:rsidR="0012398C">
        <w:t>"</w:t>
      </w:r>
      <w:proofErr w:type="spellStart"/>
      <w:r w:rsidR="0012398C" w:rsidRPr="00D17DC4">
        <w:t>Эне</w:t>
      </w:r>
      <w:proofErr w:type="spellEnd"/>
      <w:r w:rsidR="0012398C" w:rsidRPr="00D17DC4">
        <w:t xml:space="preserve"> </w:t>
      </w:r>
      <w:proofErr w:type="spellStart"/>
      <w:r w:rsidR="0012398C" w:rsidRPr="00D17DC4">
        <w:t>мяхри</w:t>
      </w:r>
      <w:proofErr w:type="spellEnd"/>
      <w:r w:rsidR="0012398C">
        <w:t>"</w:t>
      </w:r>
      <w:r w:rsidR="0012398C" w:rsidRPr="00D17DC4">
        <w:t xml:space="preserve"> в Ашхабаде, а в 2008 году сеть центров </w:t>
      </w:r>
      <w:r w:rsidR="0012398C">
        <w:t>"</w:t>
      </w:r>
      <w:proofErr w:type="spellStart"/>
      <w:r w:rsidR="0012398C" w:rsidRPr="00D17DC4">
        <w:t>Эне</w:t>
      </w:r>
      <w:proofErr w:type="spellEnd"/>
      <w:r w:rsidR="0012398C" w:rsidRPr="00D17DC4">
        <w:t xml:space="preserve"> </w:t>
      </w:r>
      <w:proofErr w:type="spellStart"/>
      <w:r w:rsidR="0012398C" w:rsidRPr="00D17DC4">
        <w:t>мяхри</w:t>
      </w:r>
      <w:proofErr w:type="spellEnd"/>
      <w:r w:rsidR="0012398C">
        <w:t>"</w:t>
      </w:r>
      <w:r w:rsidR="0012398C" w:rsidRPr="00D17DC4">
        <w:t xml:space="preserve"> во всех </w:t>
      </w:r>
      <w:proofErr w:type="spellStart"/>
      <w:r w:rsidR="0012398C" w:rsidRPr="00D17DC4">
        <w:t>велаятах</w:t>
      </w:r>
      <w:proofErr w:type="spellEnd"/>
      <w:r w:rsidR="0012398C" w:rsidRPr="00D17DC4">
        <w:t xml:space="preserve"> Туркмен</w:t>
      </w:r>
      <w:r w:rsidR="0012398C" w:rsidRPr="00D17DC4">
        <w:t>и</w:t>
      </w:r>
      <w:r w:rsidR="0012398C" w:rsidRPr="00D17DC4">
        <w:t xml:space="preserve">стана. </w:t>
      </w:r>
    </w:p>
    <w:p w:rsidR="0012398C" w:rsidRPr="003972D4" w:rsidRDefault="008300F1" w:rsidP="00F769CA">
      <w:pPr>
        <w:pStyle w:val="SingleTxtGR"/>
      </w:pPr>
      <w:r>
        <w:t>243.</w:t>
      </w:r>
      <w:r>
        <w:tab/>
      </w:r>
      <w:r w:rsidR="0012398C" w:rsidRPr="003972D4">
        <w:t xml:space="preserve">Центры оборудованы аппаратурой и медикаментами для выхаживания маловесных детей от 500 гр., в них проводят </w:t>
      </w:r>
      <w:proofErr w:type="spellStart"/>
      <w:r w:rsidR="0012398C" w:rsidRPr="003972D4">
        <w:t>пренатальную</w:t>
      </w:r>
      <w:proofErr w:type="spellEnd"/>
      <w:r w:rsidR="0012398C" w:rsidRPr="003972D4">
        <w:t xml:space="preserve"> диагностику нар</w:t>
      </w:r>
      <w:r w:rsidR="0012398C" w:rsidRPr="003972D4">
        <w:t>у</w:t>
      </w:r>
      <w:r w:rsidR="0012398C" w:rsidRPr="003972D4">
        <w:t>шений развития плода путем проведения ультразвуковых исследований, иссл</w:t>
      </w:r>
      <w:r w:rsidR="0012398C" w:rsidRPr="003972D4">
        <w:t>е</w:t>
      </w:r>
      <w:r w:rsidR="0012398C" w:rsidRPr="003972D4">
        <w:t xml:space="preserve">дований плода на 9–11 неделе, на 22–23 неделе методами </w:t>
      </w:r>
      <w:proofErr w:type="spellStart"/>
      <w:r w:rsidR="0012398C" w:rsidRPr="003972D4">
        <w:t>амнио</w:t>
      </w:r>
      <w:proofErr w:type="spellEnd"/>
      <w:r w:rsidR="0012398C" w:rsidRPr="003972D4">
        <w:t xml:space="preserve">- и </w:t>
      </w:r>
      <w:proofErr w:type="spellStart"/>
      <w:r w:rsidR="0012398C" w:rsidRPr="003972D4">
        <w:t>хордоцент</w:t>
      </w:r>
      <w:r w:rsidR="0012398C" w:rsidRPr="003972D4">
        <w:t>е</w:t>
      </w:r>
      <w:r w:rsidR="0012398C" w:rsidRPr="003972D4">
        <w:t>за</w:t>
      </w:r>
      <w:proofErr w:type="spellEnd"/>
      <w:r w:rsidR="0012398C" w:rsidRPr="003972D4">
        <w:t xml:space="preserve"> для обеспечения физиологического течения родового процесса и своевр</w:t>
      </w:r>
      <w:r w:rsidR="0012398C" w:rsidRPr="003972D4">
        <w:t>е</w:t>
      </w:r>
      <w:r w:rsidR="0012398C" w:rsidRPr="003972D4">
        <w:t>менной диагностики возникающих осложнений проводится мониторинг родов с в</w:t>
      </w:r>
      <w:r w:rsidR="0012398C" w:rsidRPr="003972D4">
        <w:t>е</w:t>
      </w:r>
      <w:r w:rsidR="0012398C" w:rsidRPr="003972D4">
        <w:t xml:space="preserve">дением </w:t>
      </w:r>
      <w:proofErr w:type="spellStart"/>
      <w:r w:rsidR="0012398C" w:rsidRPr="003972D4">
        <w:t>партограммы</w:t>
      </w:r>
      <w:proofErr w:type="spellEnd"/>
      <w:r w:rsidR="0012398C" w:rsidRPr="003972D4">
        <w:t>, оценка готовности родовых путей к родам оценивается по шкале E. H. Bishop. Свободное передвижение, выбор позы во время родов, психологическая поддержка при родах, использование медикаментов в родах по показаниям, – все это позволяет обеспечить более физиологическое течение р</w:t>
      </w:r>
      <w:r w:rsidR="0012398C" w:rsidRPr="003972D4">
        <w:t>о</w:t>
      </w:r>
      <w:r w:rsidR="0012398C" w:rsidRPr="003972D4">
        <w:t>дов. Внедрение этих технологий повышает шансы новорожденного к выжив</w:t>
      </w:r>
      <w:r w:rsidR="0012398C" w:rsidRPr="003972D4">
        <w:t>а</w:t>
      </w:r>
      <w:r w:rsidR="0012398C" w:rsidRPr="003972D4">
        <w:t>нию, а женщин на счастье материнства. Оснащение, оборудование, специал</w:t>
      </w:r>
      <w:r w:rsidR="0012398C" w:rsidRPr="003972D4">
        <w:t>и</w:t>
      </w:r>
      <w:r w:rsidR="0012398C" w:rsidRPr="003972D4">
        <w:t xml:space="preserve">сты центров позволяют обеспечить проведение </w:t>
      </w:r>
      <w:proofErr w:type="spellStart"/>
      <w:r w:rsidR="0012398C" w:rsidRPr="003972D4">
        <w:t>скрининговых</w:t>
      </w:r>
      <w:proofErr w:type="spellEnd"/>
      <w:r w:rsidR="0012398C" w:rsidRPr="003972D4">
        <w:t xml:space="preserve"> обследований анемии, метаболизма, внутриутробного состояния плода, скрининг на ВИЧ/СПИД. Передовые технологии позволяют оказывать высококвалифицир</w:t>
      </w:r>
      <w:r w:rsidR="0012398C" w:rsidRPr="003972D4">
        <w:t>о</w:t>
      </w:r>
      <w:r w:rsidR="0012398C" w:rsidRPr="003972D4">
        <w:t>ванную помощь группе женщин с повторяющимися неудачными беременност</w:t>
      </w:r>
      <w:r w:rsidR="0012398C" w:rsidRPr="003972D4">
        <w:t>я</w:t>
      </w:r>
      <w:r w:rsidR="0012398C" w:rsidRPr="003972D4">
        <w:t>ми, пров</w:t>
      </w:r>
      <w:r w:rsidR="0012398C">
        <w:t>одить</w:t>
      </w:r>
      <w:r w:rsidR="0012398C" w:rsidRPr="003972D4">
        <w:t xml:space="preserve"> обследовани</w:t>
      </w:r>
      <w:r w:rsidR="0012398C">
        <w:t>я</w:t>
      </w:r>
      <w:r w:rsidR="0012398C" w:rsidRPr="003972D4">
        <w:t xml:space="preserve"> на определение групповой и резус несовместим</w:t>
      </w:r>
      <w:r w:rsidR="0012398C" w:rsidRPr="003972D4">
        <w:t>о</w:t>
      </w:r>
      <w:r w:rsidR="0012398C" w:rsidRPr="003972D4">
        <w:t>сти и е</w:t>
      </w:r>
      <w:r w:rsidR="00EC7030">
        <w:t>е</w:t>
      </w:r>
      <w:r w:rsidR="0012398C" w:rsidRPr="003972D4">
        <w:t xml:space="preserve"> лечение, на наличие вирусных инфекции методами иммуноферментн</w:t>
      </w:r>
      <w:r w:rsidR="0012398C" w:rsidRPr="003972D4">
        <w:t>о</w:t>
      </w:r>
      <w:r w:rsidR="0012398C" w:rsidRPr="003972D4">
        <w:t xml:space="preserve">го анализа (ИФА) и </w:t>
      </w:r>
      <w:proofErr w:type="spellStart"/>
      <w:r w:rsidR="0012398C" w:rsidRPr="003972D4">
        <w:t>полимеразной</w:t>
      </w:r>
      <w:proofErr w:type="spellEnd"/>
      <w:r w:rsidR="0012398C" w:rsidRPr="003972D4">
        <w:t xml:space="preserve"> цепной реакции (ПЦР), профилактику и л</w:t>
      </w:r>
      <w:r w:rsidR="0012398C" w:rsidRPr="003972D4">
        <w:t>е</w:t>
      </w:r>
      <w:r w:rsidR="0012398C" w:rsidRPr="003972D4">
        <w:t xml:space="preserve">чение нарушений </w:t>
      </w:r>
      <w:proofErr w:type="spellStart"/>
      <w:r w:rsidR="0012398C" w:rsidRPr="003972D4">
        <w:t>фетоплацентарного</w:t>
      </w:r>
      <w:proofErr w:type="spellEnd"/>
      <w:r w:rsidR="0012398C" w:rsidRPr="003972D4">
        <w:t xml:space="preserve"> комплекса, повышают шансы беременной к рождению жизнеспособного плода. </w:t>
      </w:r>
    </w:p>
    <w:p w:rsidR="0012398C" w:rsidRPr="00D17DC4" w:rsidRDefault="008300F1" w:rsidP="00F769CA">
      <w:pPr>
        <w:pStyle w:val="SingleTxtGR"/>
      </w:pPr>
      <w:r>
        <w:t>244.</w:t>
      </w:r>
      <w:r>
        <w:tab/>
      </w:r>
      <w:r w:rsidR="0012398C" w:rsidRPr="00D17DC4">
        <w:t xml:space="preserve">В центре </w:t>
      </w:r>
      <w:r w:rsidR="0012398C">
        <w:t>"</w:t>
      </w:r>
      <w:proofErr w:type="spellStart"/>
      <w:r w:rsidR="0012398C" w:rsidRPr="00D17DC4">
        <w:t>Эне</w:t>
      </w:r>
      <w:proofErr w:type="spellEnd"/>
      <w:r w:rsidR="0012398C" w:rsidRPr="00D17DC4">
        <w:t xml:space="preserve"> </w:t>
      </w:r>
      <w:proofErr w:type="spellStart"/>
      <w:r w:rsidR="0012398C" w:rsidRPr="00D17DC4">
        <w:t>мяхри</w:t>
      </w:r>
      <w:proofErr w:type="spellEnd"/>
      <w:r w:rsidR="0012398C">
        <w:t>"</w:t>
      </w:r>
      <w:r w:rsidR="0012398C" w:rsidRPr="00D17DC4">
        <w:t xml:space="preserve"> имеются все условия для обеспечения </w:t>
      </w:r>
      <w:r w:rsidR="0012398C">
        <w:t>"</w:t>
      </w:r>
      <w:r w:rsidR="0012398C" w:rsidRPr="00D17DC4">
        <w:t>чистых р</w:t>
      </w:r>
      <w:r w:rsidR="0012398C" w:rsidRPr="00D17DC4">
        <w:t>о</w:t>
      </w:r>
      <w:r w:rsidR="0012398C" w:rsidRPr="00D17DC4">
        <w:t>дов</w:t>
      </w:r>
      <w:r w:rsidR="0012398C">
        <w:t>"</w:t>
      </w:r>
      <w:r w:rsidR="0012398C" w:rsidRPr="00D17DC4">
        <w:t xml:space="preserve"> и профилактик</w:t>
      </w:r>
      <w:r w:rsidR="0012398C">
        <w:t>и</w:t>
      </w:r>
      <w:r w:rsidR="0012398C" w:rsidRPr="00D17DC4">
        <w:t xml:space="preserve"> инфекционных осложнений у матерей и детей в послер</w:t>
      </w:r>
      <w:r w:rsidR="0012398C" w:rsidRPr="00D17DC4">
        <w:t>о</w:t>
      </w:r>
      <w:r w:rsidR="0012398C" w:rsidRPr="00D17DC4">
        <w:t>довом периоде. Используя рекомендации В</w:t>
      </w:r>
      <w:r w:rsidR="0012398C">
        <w:t>семирной организации здравоохр</w:t>
      </w:r>
      <w:r w:rsidR="0012398C">
        <w:t>а</w:t>
      </w:r>
      <w:r w:rsidR="0012398C">
        <w:t>нения</w:t>
      </w:r>
      <w:r w:rsidR="0012398C" w:rsidRPr="00D17DC4">
        <w:t xml:space="preserve"> по ведению осложненных родов, достигнуты определенные стабильные показат</w:t>
      </w:r>
      <w:r w:rsidR="0012398C" w:rsidRPr="00D17DC4">
        <w:t>е</w:t>
      </w:r>
      <w:r w:rsidR="0012398C" w:rsidRPr="00D17DC4">
        <w:t xml:space="preserve">ли в перинатальной смертности. </w:t>
      </w:r>
    </w:p>
    <w:p w:rsidR="0012398C" w:rsidRPr="00D17DC4" w:rsidRDefault="008300F1" w:rsidP="00F769CA">
      <w:pPr>
        <w:pStyle w:val="SingleTxtGR"/>
      </w:pPr>
      <w:r>
        <w:t>245.</w:t>
      </w:r>
      <w:r>
        <w:tab/>
      </w:r>
      <w:r w:rsidR="0012398C" w:rsidRPr="00D17DC4">
        <w:t xml:space="preserve">К качественным услугам относится проведение </w:t>
      </w:r>
      <w:proofErr w:type="spellStart"/>
      <w:r w:rsidR="0012398C" w:rsidRPr="00D17DC4">
        <w:t>кольпоскопии</w:t>
      </w:r>
      <w:proofErr w:type="spellEnd"/>
      <w:r w:rsidR="0012398C" w:rsidRPr="00D17DC4">
        <w:t xml:space="preserve"> шейки ма</w:t>
      </w:r>
      <w:r w:rsidR="0012398C" w:rsidRPr="00D17DC4">
        <w:t>т</w:t>
      </w:r>
      <w:r w:rsidR="0012398C" w:rsidRPr="00D17DC4">
        <w:t xml:space="preserve">ки и исследование цитологии мазков, проведение маммографии и пункционной </w:t>
      </w:r>
      <w:proofErr w:type="spellStart"/>
      <w:r w:rsidR="0012398C" w:rsidRPr="00D17DC4">
        <w:t>стереотоксической</w:t>
      </w:r>
      <w:proofErr w:type="spellEnd"/>
      <w:r w:rsidR="0012398C" w:rsidRPr="00D17DC4">
        <w:t xml:space="preserve"> биопсии с последующим исследованием мазков. Проведение </w:t>
      </w:r>
      <w:proofErr w:type="spellStart"/>
      <w:r w:rsidR="0012398C" w:rsidRPr="00D17DC4">
        <w:t>скрининговых</w:t>
      </w:r>
      <w:proofErr w:type="spellEnd"/>
      <w:r w:rsidR="0012398C" w:rsidRPr="00D17DC4">
        <w:t xml:space="preserve"> исследований позволяет диагностировать рак шейки матки и рак молочной железы на ранних стадиях. По изучению результатов </w:t>
      </w:r>
      <w:proofErr w:type="spellStart"/>
      <w:r w:rsidR="0012398C" w:rsidRPr="00D17DC4">
        <w:t>скрининговых</w:t>
      </w:r>
      <w:proofErr w:type="spellEnd"/>
      <w:r w:rsidR="0012398C" w:rsidRPr="00D17DC4">
        <w:t xml:space="preserve"> исследований планируется проведение вакцинации вируса папилломы человека. </w:t>
      </w:r>
    </w:p>
    <w:p w:rsidR="0012398C" w:rsidRPr="00D17DC4" w:rsidRDefault="008300F1" w:rsidP="00F769CA">
      <w:pPr>
        <w:pStyle w:val="SingleTxtGR"/>
      </w:pPr>
      <w:r>
        <w:t>246.</w:t>
      </w:r>
      <w:r>
        <w:tab/>
      </w:r>
      <w:r w:rsidR="0012398C" w:rsidRPr="00D17DC4">
        <w:t xml:space="preserve">Среди профилактических мер проведения диагностики раннего развития </w:t>
      </w:r>
      <w:proofErr w:type="spellStart"/>
      <w:r w:rsidR="0012398C" w:rsidRPr="00D17DC4">
        <w:t>остеопороза</w:t>
      </w:r>
      <w:proofErr w:type="spellEnd"/>
      <w:r w:rsidR="0012398C" w:rsidRPr="00D17DC4">
        <w:t xml:space="preserve"> </w:t>
      </w:r>
      <w:r w:rsidR="0012398C">
        <w:t>–</w:t>
      </w:r>
      <w:r w:rsidR="0012398C" w:rsidRPr="00D17DC4">
        <w:t xml:space="preserve"> костная денситометрия, определение уровня гормонов и мин</w:t>
      </w:r>
      <w:r w:rsidR="0012398C" w:rsidRPr="00D17DC4">
        <w:t>е</w:t>
      </w:r>
      <w:r w:rsidR="0012398C" w:rsidRPr="00D17DC4">
        <w:t>рального обмена, проведение заместительной гормональной терапии, диетот</w:t>
      </w:r>
      <w:r w:rsidR="0012398C" w:rsidRPr="00D17DC4">
        <w:t>е</w:t>
      </w:r>
      <w:r w:rsidR="0012398C" w:rsidRPr="00D17DC4">
        <w:t>рапии и применение специализированных препаратов.</w:t>
      </w:r>
    </w:p>
    <w:p w:rsidR="0012398C" w:rsidRPr="00D17DC4" w:rsidRDefault="008300F1" w:rsidP="00F769CA">
      <w:pPr>
        <w:pStyle w:val="SingleTxtGR"/>
      </w:pPr>
      <w:r>
        <w:t>247.</w:t>
      </w:r>
      <w:r>
        <w:tab/>
      </w:r>
      <w:r w:rsidR="0012398C" w:rsidRPr="00D17DC4">
        <w:t>В целях предоставления репродуктивных прав женщине и е</w:t>
      </w:r>
      <w:r w:rsidR="00EC7030">
        <w:t>е</w:t>
      </w:r>
      <w:r w:rsidR="0012398C" w:rsidRPr="00D17DC4">
        <w:t xml:space="preserve"> супругу </w:t>
      </w:r>
      <w:r w:rsidR="0012398C">
        <w:t>с</w:t>
      </w:r>
      <w:r w:rsidR="0012398C" w:rsidRPr="00D17DC4">
        <w:t xml:space="preserve"> 2005 год</w:t>
      </w:r>
      <w:r w:rsidR="0012398C">
        <w:t>а</w:t>
      </w:r>
      <w:r w:rsidR="0012398C" w:rsidRPr="00D17DC4">
        <w:t xml:space="preserve"> в центре </w:t>
      </w:r>
      <w:r w:rsidR="0012398C">
        <w:t>"</w:t>
      </w:r>
      <w:proofErr w:type="spellStart"/>
      <w:r w:rsidR="0012398C" w:rsidRPr="00D17DC4">
        <w:t>Эне</w:t>
      </w:r>
      <w:proofErr w:type="spellEnd"/>
      <w:r w:rsidR="0012398C" w:rsidRPr="00D17DC4">
        <w:t xml:space="preserve"> </w:t>
      </w:r>
      <w:proofErr w:type="spellStart"/>
      <w:r w:rsidR="0012398C" w:rsidRPr="00D17DC4">
        <w:t>мяхри</w:t>
      </w:r>
      <w:proofErr w:type="spellEnd"/>
      <w:r w:rsidR="0012398C">
        <w:t>"</w:t>
      </w:r>
      <w:r w:rsidR="0012398C" w:rsidRPr="00D17DC4">
        <w:t xml:space="preserve"> в </w:t>
      </w:r>
      <w:r w:rsidR="0012398C">
        <w:t xml:space="preserve">г. </w:t>
      </w:r>
      <w:r w:rsidR="0012398C" w:rsidRPr="00D17DC4">
        <w:t>Ашхабаде оборудована и работает лабор</w:t>
      </w:r>
      <w:r w:rsidR="0012398C" w:rsidRPr="00D17DC4">
        <w:t>а</w:t>
      </w:r>
      <w:r w:rsidR="0012398C" w:rsidRPr="00D17DC4">
        <w:t>тория вспомогательных репродуктивных технологий –</w:t>
      </w:r>
      <w:r w:rsidR="0012398C">
        <w:t xml:space="preserve"> ЭКО (</w:t>
      </w:r>
      <w:r w:rsidR="0012398C" w:rsidRPr="00D17DC4">
        <w:t>экстракорпорал</w:t>
      </w:r>
      <w:r w:rsidR="0012398C" w:rsidRPr="00D17DC4">
        <w:t>ь</w:t>
      </w:r>
      <w:r w:rsidR="0012398C" w:rsidRPr="00D17DC4">
        <w:t>ное о</w:t>
      </w:r>
      <w:r w:rsidR="0012398C" w:rsidRPr="00D17DC4">
        <w:t>п</w:t>
      </w:r>
      <w:r w:rsidR="0012398C" w:rsidRPr="00D17DC4">
        <w:t>лодотворение</w:t>
      </w:r>
      <w:r w:rsidR="0012398C">
        <w:t>)</w:t>
      </w:r>
      <w:r w:rsidR="0012398C" w:rsidRPr="00D17DC4">
        <w:t xml:space="preserve">. </w:t>
      </w:r>
    </w:p>
    <w:p w:rsidR="0012398C" w:rsidRPr="00D17DC4" w:rsidRDefault="008300F1" w:rsidP="00F769CA">
      <w:pPr>
        <w:pStyle w:val="SingleTxtGR"/>
      </w:pPr>
      <w:r>
        <w:t>248.</w:t>
      </w:r>
      <w:r>
        <w:tab/>
      </w:r>
      <w:r w:rsidR="0012398C">
        <w:t>С 2007 года на базе центра</w:t>
      </w:r>
      <w:r w:rsidR="0012398C" w:rsidRPr="00D17DC4">
        <w:t xml:space="preserve"> осуществляется международный проект по внедрению технологий </w:t>
      </w:r>
      <w:r w:rsidR="0012398C" w:rsidRPr="008038F6">
        <w:t>IKSI</w:t>
      </w:r>
      <w:r w:rsidR="0012398C" w:rsidRPr="00D17DC4">
        <w:t xml:space="preserve">, </w:t>
      </w:r>
      <w:r w:rsidR="0012398C" w:rsidRPr="008038F6">
        <w:t>IVF</w:t>
      </w:r>
      <w:r w:rsidR="0012398C" w:rsidRPr="00D17DC4">
        <w:t xml:space="preserve">, </w:t>
      </w:r>
      <w:r w:rsidR="0012398C" w:rsidRPr="008038F6">
        <w:t>TESE</w:t>
      </w:r>
      <w:r w:rsidR="0012398C" w:rsidRPr="00D17DC4">
        <w:t xml:space="preserve">, </w:t>
      </w:r>
      <w:r w:rsidR="0012398C" w:rsidRPr="008038F6">
        <w:t>PESE</w:t>
      </w:r>
      <w:r w:rsidR="0012398C" w:rsidRPr="00D17DC4">
        <w:t>, которые позволяют реализовать репродуктивные права многим семейным парам. В рамках международного</w:t>
      </w:r>
      <w:r w:rsidR="0012398C">
        <w:t xml:space="preserve"> проекта с 2010 года</w:t>
      </w:r>
      <w:r w:rsidR="0012398C" w:rsidRPr="00D17DC4">
        <w:t xml:space="preserve"> начата работа генетической лаборатории, которая позволит осуществлять раннюю диагностику наследственных заболеваний как посредс</w:t>
      </w:r>
      <w:r w:rsidR="0012398C" w:rsidRPr="00D17DC4">
        <w:t>т</w:t>
      </w:r>
      <w:r w:rsidR="0012398C" w:rsidRPr="00D17DC4">
        <w:t xml:space="preserve">вом использования технологии </w:t>
      </w:r>
      <w:r w:rsidR="0012398C" w:rsidRPr="008038F6">
        <w:t>FISH</w:t>
      </w:r>
      <w:r w:rsidR="0012398C" w:rsidRPr="00D17DC4">
        <w:t xml:space="preserve">, так и </w:t>
      </w:r>
      <w:r w:rsidR="0012398C">
        <w:t xml:space="preserve">методов </w:t>
      </w:r>
      <w:r w:rsidR="0012398C" w:rsidRPr="00D17DC4">
        <w:t>исследовани</w:t>
      </w:r>
      <w:r w:rsidR="0012398C">
        <w:t>я</w:t>
      </w:r>
      <w:r w:rsidR="0012398C" w:rsidRPr="00D17DC4">
        <w:t xml:space="preserve"> кариотипа человека.</w:t>
      </w:r>
    </w:p>
    <w:p w:rsidR="0012398C" w:rsidRPr="00D17DC4" w:rsidRDefault="008300F1" w:rsidP="00F769CA">
      <w:pPr>
        <w:pStyle w:val="SingleTxtGR"/>
      </w:pPr>
      <w:r>
        <w:t>249.</w:t>
      </w:r>
      <w:r>
        <w:tab/>
      </w:r>
      <w:r w:rsidR="0012398C" w:rsidRPr="00D17DC4">
        <w:t>В рамках этого же проекта начата работа по сохранению фертильности онкологических больных. Имеющийся банк для хранения биоматериалов (яйц</w:t>
      </w:r>
      <w:r w:rsidR="0012398C" w:rsidRPr="00D17DC4">
        <w:t>е</w:t>
      </w:r>
      <w:r w:rsidR="0012398C" w:rsidRPr="00D17DC4">
        <w:t>клет</w:t>
      </w:r>
      <w:r w:rsidR="0012398C">
        <w:t>ок</w:t>
      </w:r>
      <w:r w:rsidR="0012398C" w:rsidRPr="00D17DC4">
        <w:t xml:space="preserve"> и сперм</w:t>
      </w:r>
      <w:r w:rsidR="0012398C">
        <w:t>ы</w:t>
      </w:r>
      <w:r w:rsidR="0012398C" w:rsidRPr="00D17DC4">
        <w:t>) позволит шире использовать репродуктивные права мужчин и женщин с онкологическими заболеваниями и не чувствовать дискриминации в этом вопросе.</w:t>
      </w:r>
    </w:p>
    <w:p w:rsidR="0012398C" w:rsidRPr="00D6490F" w:rsidRDefault="008300F1" w:rsidP="00F769CA">
      <w:pPr>
        <w:pStyle w:val="SingleTxtGR"/>
      </w:pPr>
      <w:r>
        <w:t>250.</w:t>
      </w:r>
      <w:r>
        <w:tab/>
      </w:r>
      <w:r w:rsidR="0012398C" w:rsidRPr="00D6490F">
        <w:t xml:space="preserve">С 2008 года осуществляется совместный </w:t>
      </w:r>
      <w:proofErr w:type="spellStart"/>
      <w:r w:rsidR="0012398C" w:rsidRPr="00D6490F">
        <w:t>туркмено-германский</w:t>
      </w:r>
      <w:proofErr w:type="spellEnd"/>
      <w:r w:rsidR="0012398C" w:rsidRPr="00D6490F">
        <w:t xml:space="preserve"> проект "</w:t>
      </w:r>
      <w:proofErr w:type="spellStart"/>
      <w:r w:rsidR="0012398C" w:rsidRPr="00D6490F">
        <w:t>Гестационный</w:t>
      </w:r>
      <w:proofErr w:type="spellEnd"/>
      <w:r w:rsidR="0012398C" w:rsidRPr="00D6490F">
        <w:t xml:space="preserve"> диабет", направленный на раннее </w:t>
      </w:r>
      <w:proofErr w:type="spellStart"/>
      <w:r w:rsidR="0012398C" w:rsidRPr="00D6490F">
        <w:t>скрининговое</w:t>
      </w:r>
      <w:proofErr w:type="spellEnd"/>
      <w:r w:rsidR="0012398C" w:rsidRPr="00D6490F">
        <w:t xml:space="preserve"> выявление н</w:t>
      </w:r>
      <w:r w:rsidR="0012398C" w:rsidRPr="00D6490F">
        <w:t>а</w:t>
      </w:r>
      <w:r w:rsidR="0012398C" w:rsidRPr="00D6490F">
        <w:t>рушений углеводного обмена у беременных женщин, профилактику осложн</w:t>
      </w:r>
      <w:r w:rsidR="0012398C" w:rsidRPr="00D6490F">
        <w:t>е</w:t>
      </w:r>
      <w:r w:rsidR="0012398C" w:rsidRPr="00D6490F">
        <w:t>ний во время беременности и родов, профилактику осложнений периода ада</w:t>
      </w:r>
      <w:r w:rsidR="0012398C" w:rsidRPr="00D6490F">
        <w:t>п</w:t>
      </w:r>
      <w:r w:rsidR="0012398C" w:rsidRPr="00D6490F">
        <w:t>тации у новорожденных детей, разработку системы контроля за состоянием здоровья матери и ребенка в течении 6 недель после родов и переход в саха</w:t>
      </w:r>
      <w:r w:rsidR="0012398C" w:rsidRPr="00D6490F">
        <w:t>р</w:t>
      </w:r>
      <w:r w:rsidR="0012398C" w:rsidRPr="00D6490F">
        <w:t>ный диабет 2 типа.</w:t>
      </w:r>
    </w:p>
    <w:p w:rsidR="0012398C" w:rsidRPr="004616FA" w:rsidRDefault="008300F1" w:rsidP="00F769CA">
      <w:pPr>
        <w:pStyle w:val="SingleTxtGR"/>
      </w:pPr>
      <w:r>
        <w:t>251.</w:t>
      </w:r>
      <w:r>
        <w:tab/>
      </w:r>
      <w:r w:rsidR="0012398C" w:rsidRPr="004616FA">
        <w:t>В работе проект по созданию медицинского паспорта матери и реб</w:t>
      </w:r>
      <w:r w:rsidR="00EC7030">
        <w:t>е</w:t>
      </w:r>
      <w:r w:rsidR="0012398C" w:rsidRPr="004616FA">
        <w:t>нка, куда будут вносится основные данные по течению всех беременностей, родов и данные о состоянии новорожденного.</w:t>
      </w:r>
    </w:p>
    <w:p w:rsidR="0012398C" w:rsidRPr="00D17DC4" w:rsidRDefault="008300F1" w:rsidP="00F769CA">
      <w:pPr>
        <w:pStyle w:val="SingleTxtGR"/>
      </w:pPr>
      <w:r>
        <w:t>252.</w:t>
      </w:r>
      <w:r>
        <w:tab/>
      </w:r>
      <w:r w:rsidR="0012398C" w:rsidRPr="00D17DC4">
        <w:t xml:space="preserve">Рабочей группой, состоящей ведущих специалистов здравоохранения, преподавателей Туркменского </w:t>
      </w:r>
      <w:r w:rsidR="0012398C">
        <w:t>г</w:t>
      </w:r>
      <w:r w:rsidR="0012398C" w:rsidRPr="00D17DC4">
        <w:t xml:space="preserve">осударственного </w:t>
      </w:r>
      <w:r w:rsidR="0012398C">
        <w:t>м</w:t>
      </w:r>
      <w:r w:rsidR="0012398C" w:rsidRPr="00D17DC4">
        <w:t>едицинского университета, совместно с ЮНФПА и В</w:t>
      </w:r>
      <w:r w:rsidR="0012398C">
        <w:t>семирной организацией здравоохранения</w:t>
      </w:r>
      <w:r w:rsidR="0012398C" w:rsidRPr="00D17DC4">
        <w:t xml:space="preserve"> подготовл</w:t>
      </w:r>
      <w:r w:rsidR="0012398C" w:rsidRPr="00D17DC4">
        <w:t>е</w:t>
      </w:r>
      <w:r w:rsidR="0012398C" w:rsidRPr="00D17DC4">
        <w:t xml:space="preserve">ны </w:t>
      </w:r>
      <w:r w:rsidR="0012398C">
        <w:t>"</w:t>
      </w:r>
      <w:r w:rsidR="0012398C" w:rsidRPr="00D17DC4">
        <w:t>Клинические протоколы</w:t>
      </w:r>
      <w:r w:rsidR="0012398C">
        <w:t>"</w:t>
      </w:r>
      <w:r w:rsidR="0012398C" w:rsidRPr="00D17DC4">
        <w:t>, которые после экспертизы экспертов В</w:t>
      </w:r>
      <w:r w:rsidR="0012398C">
        <w:t>семирной организ</w:t>
      </w:r>
      <w:r w:rsidR="0012398C">
        <w:t>а</w:t>
      </w:r>
      <w:r w:rsidR="0012398C">
        <w:t>ции здравоохранения</w:t>
      </w:r>
      <w:r w:rsidR="0012398C" w:rsidRPr="00D17DC4">
        <w:t xml:space="preserve"> будут внедрены </w:t>
      </w:r>
      <w:r w:rsidR="0012398C">
        <w:t>на</w:t>
      </w:r>
      <w:r w:rsidR="0012398C" w:rsidRPr="00D17DC4">
        <w:t xml:space="preserve"> территории Туркменистана. </w:t>
      </w:r>
    </w:p>
    <w:p w:rsidR="0012398C" w:rsidRPr="00D17DC4" w:rsidRDefault="008300F1" w:rsidP="00F769CA">
      <w:pPr>
        <w:pStyle w:val="SingleTxtGR"/>
      </w:pPr>
      <w:r>
        <w:t>253.</w:t>
      </w:r>
      <w:r>
        <w:tab/>
      </w:r>
      <w:r w:rsidR="0012398C" w:rsidRPr="00D17DC4">
        <w:t xml:space="preserve">Кафедрами Туркменского </w:t>
      </w:r>
      <w:r w:rsidR="0012398C">
        <w:t>г</w:t>
      </w:r>
      <w:r w:rsidR="0012398C" w:rsidRPr="00D17DC4">
        <w:t xml:space="preserve">осударственного медицинского университета </w:t>
      </w:r>
      <w:r w:rsidR="0012398C">
        <w:t>совместно с научно</w:t>
      </w:r>
      <w:r w:rsidR="0012398C" w:rsidRPr="00D17DC4">
        <w:t xml:space="preserve">-клиническими центрами осуществляются научно-исследовательские работы по темам: </w:t>
      </w:r>
      <w:r w:rsidR="0012398C">
        <w:t>"</w:t>
      </w:r>
      <w:r w:rsidR="0012398C" w:rsidRPr="00D17DC4">
        <w:t xml:space="preserve">Усовершенствование лечения пневмонии и </w:t>
      </w:r>
      <w:proofErr w:type="spellStart"/>
      <w:r w:rsidR="0012398C" w:rsidRPr="00D17DC4">
        <w:t>пневмопатии</w:t>
      </w:r>
      <w:proofErr w:type="spellEnd"/>
      <w:r w:rsidR="0012398C" w:rsidRPr="00D17DC4">
        <w:t xml:space="preserve"> у новорожденных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 xml:space="preserve">Клиническое и диагностическое значение </w:t>
      </w:r>
      <w:proofErr w:type="spellStart"/>
      <w:r w:rsidR="0012398C" w:rsidRPr="00D17DC4">
        <w:t>ультрозву</w:t>
      </w:r>
      <w:r w:rsidR="0012398C">
        <w:t>к</w:t>
      </w:r>
      <w:r w:rsidR="0012398C" w:rsidRPr="00D17DC4">
        <w:t>овой</w:t>
      </w:r>
      <w:proofErr w:type="spellEnd"/>
      <w:r w:rsidR="0012398C" w:rsidRPr="00D17DC4">
        <w:t xml:space="preserve"> диагностики у детей с острой пневмонией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Усовершенствов</w:t>
      </w:r>
      <w:r w:rsidR="0012398C" w:rsidRPr="00D17DC4">
        <w:t>а</w:t>
      </w:r>
      <w:r w:rsidR="0012398C" w:rsidRPr="00D17DC4">
        <w:t>ние методов диагностики и лечения некоторых видов нарушений репродукти</w:t>
      </w:r>
      <w:r w:rsidR="0012398C" w:rsidRPr="00D17DC4">
        <w:t>в</w:t>
      </w:r>
      <w:r w:rsidR="0012398C" w:rsidRPr="00D17DC4">
        <w:t>ной функции у женщин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Совершенствование методов лечения стеноза уретры у детей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 xml:space="preserve">Оценка </w:t>
      </w:r>
      <w:proofErr w:type="spellStart"/>
      <w:r w:rsidR="0012398C" w:rsidRPr="00D17DC4">
        <w:t>фетоплацентарной</w:t>
      </w:r>
      <w:proofErr w:type="spellEnd"/>
      <w:r w:rsidR="0012398C" w:rsidRPr="00D17DC4">
        <w:t xml:space="preserve"> недостаточности у женщин с </w:t>
      </w:r>
      <w:proofErr w:type="spellStart"/>
      <w:r w:rsidR="0012398C" w:rsidRPr="00D17DC4">
        <w:t>гестозом</w:t>
      </w:r>
      <w:proofErr w:type="spellEnd"/>
      <w:r w:rsidR="0012398C" w:rsidRPr="00D17DC4">
        <w:t xml:space="preserve"> в аридной зоне Туркменистана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 xml:space="preserve">Усовершенствование методов диагностики и лечения </w:t>
      </w:r>
      <w:proofErr w:type="spellStart"/>
      <w:r w:rsidR="0012398C" w:rsidRPr="00D17DC4">
        <w:t>неревматоидных</w:t>
      </w:r>
      <w:proofErr w:type="spellEnd"/>
      <w:r w:rsidR="0012398C" w:rsidRPr="00D17DC4">
        <w:t xml:space="preserve"> миокардитов у детей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Изучение особенностей кл</w:t>
      </w:r>
      <w:r w:rsidR="0012398C" w:rsidRPr="00D17DC4">
        <w:t>и</w:t>
      </w:r>
      <w:r w:rsidR="0012398C" w:rsidRPr="00D17DC4">
        <w:t>нического течения и местных защитных механизмов заболеваний пародонта у подростков в условиях жаркого климата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Особенности клинического течения инфекционного мононуклеоза и совершенствование методов диагностики и л</w:t>
      </w:r>
      <w:r w:rsidR="0012398C" w:rsidRPr="00D17DC4">
        <w:t>е</w:t>
      </w:r>
      <w:r w:rsidR="0012398C" w:rsidRPr="00D17DC4">
        <w:t>чения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Иммунологическая диагностика неревматических кардитов у детей раннего возраста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 xml:space="preserve">Клинико-иммунологическая характеристика </w:t>
      </w:r>
      <w:proofErr w:type="spellStart"/>
      <w:r w:rsidR="0012398C" w:rsidRPr="00D17DC4">
        <w:t>ревматоидного</w:t>
      </w:r>
      <w:proofErr w:type="spellEnd"/>
      <w:r w:rsidR="0012398C" w:rsidRPr="00D17DC4">
        <w:t xml:space="preserve"> артрита у детей</w:t>
      </w:r>
      <w:r w:rsidR="0012398C">
        <w:t>"</w:t>
      </w:r>
      <w:r w:rsidR="0012398C" w:rsidRPr="00D17DC4">
        <w:t>.</w:t>
      </w:r>
    </w:p>
    <w:p w:rsidR="0012398C" w:rsidRPr="00D17DC4" w:rsidRDefault="008300F1" w:rsidP="00F769CA">
      <w:pPr>
        <w:pStyle w:val="SingleTxtGR"/>
      </w:pPr>
      <w:r>
        <w:t>254.</w:t>
      </w:r>
      <w:r>
        <w:tab/>
      </w:r>
      <w:r w:rsidR="0012398C" w:rsidRPr="00D17DC4">
        <w:t>Сельские матери и дети имеют равный доступ к медицинскому обслуж</w:t>
      </w:r>
      <w:r w:rsidR="0012398C" w:rsidRPr="00D17DC4">
        <w:t>и</w:t>
      </w:r>
      <w:r w:rsidR="0012398C" w:rsidRPr="00D17DC4">
        <w:t>ванию, включая информацию, консультацию и обслуживание по вопросам пл</w:t>
      </w:r>
      <w:r w:rsidR="0012398C" w:rsidRPr="00D17DC4">
        <w:t>а</w:t>
      </w:r>
      <w:r w:rsidR="0012398C" w:rsidRPr="00D17DC4">
        <w:t>нирования семьи. Успешному решению вопросов улучшения качества медици</w:t>
      </w:r>
      <w:r w:rsidR="0012398C" w:rsidRPr="00D17DC4">
        <w:t>н</w:t>
      </w:r>
      <w:r w:rsidR="0012398C" w:rsidRPr="00D17DC4">
        <w:t xml:space="preserve">ского обслуживания в сельских местностях содействуют </w:t>
      </w:r>
      <w:r w:rsidR="0012398C">
        <w:t>"</w:t>
      </w:r>
      <w:r w:rsidR="0012398C" w:rsidRPr="00D17DC4">
        <w:t>Национальная пр</w:t>
      </w:r>
      <w:r w:rsidR="0012398C" w:rsidRPr="00D17DC4">
        <w:t>о</w:t>
      </w:r>
      <w:r w:rsidR="0012398C" w:rsidRPr="00D17DC4">
        <w:t>грамма Президента Туркменистана по преобразованию социально-бытовых у</w:t>
      </w:r>
      <w:r w:rsidR="0012398C" w:rsidRPr="00D17DC4">
        <w:t>с</w:t>
      </w:r>
      <w:r w:rsidR="0012398C" w:rsidRPr="00D17DC4">
        <w:t>ловий населения с</w:t>
      </w:r>
      <w:r w:rsidR="00EC7030">
        <w:t>е</w:t>
      </w:r>
      <w:r w:rsidR="0012398C" w:rsidRPr="00D17DC4">
        <w:t>л, пос</w:t>
      </w:r>
      <w:r w:rsidR="00EC7030">
        <w:t>е</w:t>
      </w:r>
      <w:r w:rsidR="0012398C" w:rsidRPr="00D17DC4">
        <w:t xml:space="preserve">лков, городов </w:t>
      </w:r>
      <w:proofErr w:type="spellStart"/>
      <w:r w:rsidR="0012398C" w:rsidRPr="00D17DC4">
        <w:t>этрапов</w:t>
      </w:r>
      <w:proofErr w:type="spellEnd"/>
      <w:r w:rsidR="0012398C" w:rsidRPr="00D17DC4">
        <w:t xml:space="preserve"> и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центров на период до 2020 года</w:t>
      </w:r>
      <w:r w:rsidR="0012398C">
        <w:t>"</w:t>
      </w:r>
      <w:r w:rsidR="0012398C" w:rsidRPr="00D17DC4">
        <w:t xml:space="preserve"> и другие социальные программы страны, предусматривающие, в том числе, укрепление первичного звена оказания медицинской помощи на селе семейными врачами, переориентацию действующих маломощных госпитал</w:t>
      </w:r>
      <w:r w:rsidR="0012398C" w:rsidRPr="00D17DC4">
        <w:t>ь</w:t>
      </w:r>
      <w:r w:rsidR="0012398C" w:rsidRPr="00D17DC4">
        <w:t>ных учреждений на оказание медико-социальной помощи, создание высокои</w:t>
      </w:r>
      <w:r w:rsidR="0012398C" w:rsidRPr="00D17DC4">
        <w:t>н</w:t>
      </w:r>
      <w:r w:rsidR="0012398C" w:rsidRPr="00D17DC4">
        <w:t xml:space="preserve">формативной диагностической службы (биохимическая и бактериологическая диагностики, эндоскопия, ультразвуковая, рентген диагностика и др.), развитие сети </w:t>
      </w:r>
      <w:proofErr w:type="spellStart"/>
      <w:r w:rsidR="0012398C" w:rsidRPr="00D17DC4">
        <w:t>межэтрапских</w:t>
      </w:r>
      <w:proofErr w:type="spellEnd"/>
      <w:r w:rsidR="0012398C" w:rsidRPr="00D17DC4">
        <w:t xml:space="preserve"> консультативно-диагностических центров и т.д. </w:t>
      </w:r>
    </w:p>
    <w:p w:rsidR="0012398C" w:rsidRPr="00D17DC4" w:rsidRDefault="008300F1" w:rsidP="00F769CA">
      <w:pPr>
        <w:pStyle w:val="SingleTxtGR"/>
      </w:pPr>
      <w:r>
        <w:t>255.</w:t>
      </w:r>
      <w:r>
        <w:tab/>
      </w:r>
      <w:r w:rsidR="0012398C" w:rsidRPr="00D17DC4">
        <w:t xml:space="preserve">Во вновь образованных </w:t>
      </w:r>
      <w:proofErr w:type="spellStart"/>
      <w:r w:rsidR="0012398C" w:rsidRPr="00D17DC4">
        <w:t>этрапах</w:t>
      </w:r>
      <w:proofErr w:type="spellEnd"/>
      <w:r w:rsidR="0012398C" w:rsidRPr="00D17DC4">
        <w:t xml:space="preserve"> в</w:t>
      </w:r>
      <w:r w:rsidR="0012398C">
        <w:t>едены в строй 3 новых госпиталя</w:t>
      </w:r>
      <w:r w:rsidR="0012398C" w:rsidRPr="00D17DC4">
        <w:t xml:space="preserve"> для оказания медицинской помощи сельским жителям, в том числе детям, осн</w:t>
      </w:r>
      <w:r w:rsidR="0012398C" w:rsidRPr="00D17DC4">
        <w:t>а</w:t>
      </w:r>
      <w:r w:rsidR="0012398C" w:rsidRPr="00D17DC4">
        <w:t>щенны</w:t>
      </w:r>
      <w:r w:rsidR="0012398C">
        <w:t>е</w:t>
      </w:r>
      <w:r w:rsidR="0012398C" w:rsidRPr="00D17DC4">
        <w:t xml:space="preserve"> современным лечебно-диагностическим оборудованием. Продолжается строительство и реконструкция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госпиталей, сельских домов и це</w:t>
      </w:r>
      <w:r w:rsidR="0012398C" w:rsidRPr="00D17DC4">
        <w:t>н</w:t>
      </w:r>
      <w:r w:rsidR="0012398C" w:rsidRPr="00D17DC4">
        <w:t>тров здоровья и оснащен</w:t>
      </w:r>
      <w:r w:rsidR="0012398C">
        <w:t>ие их современным оборудованием.</w:t>
      </w:r>
      <w:r w:rsidR="0012398C" w:rsidRPr="00D17DC4">
        <w:t xml:space="preserve"> </w:t>
      </w:r>
      <w:r w:rsidR="0012398C">
        <w:t>Т</w:t>
      </w:r>
      <w:r w:rsidR="0012398C" w:rsidRPr="00D17DC4">
        <w:t>аким образом</w:t>
      </w:r>
      <w:r w:rsidR="0012398C">
        <w:t>,</w:t>
      </w:r>
      <w:r w:rsidR="0012398C" w:rsidRPr="00D17DC4">
        <w:t xml:space="preserve"> все </w:t>
      </w:r>
      <w:proofErr w:type="spellStart"/>
      <w:r w:rsidR="0012398C" w:rsidRPr="00D17DC4">
        <w:t>этрапские</w:t>
      </w:r>
      <w:proofErr w:type="spellEnd"/>
      <w:r w:rsidR="0012398C" w:rsidRPr="00D17DC4">
        <w:t xml:space="preserve"> госпиталя, сельские дома и центры здоровья к 2020 году будут реконструированы и полностью оснащены современным оборудованием, все это способствует повышению качества оказания медицинской помощи, в том числе и детям.</w:t>
      </w:r>
    </w:p>
    <w:p w:rsidR="0012398C" w:rsidRPr="00D17DC4" w:rsidRDefault="008300F1" w:rsidP="00F769CA">
      <w:pPr>
        <w:pStyle w:val="SingleTxtGR"/>
      </w:pPr>
      <w:r>
        <w:t>256.</w:t>
      </w:r>
      <w:r>
        <w:tab/>
      </w:r>
      <w:r w:rsidR="0012398C" w:rsidRPr="00D17DC4">
        <w:t>Через медицинские учреждения первичного звена здравоохранения и ст</w:t>
      </w:r>
      <w:r w:rsidR="0012398C" w:rsidRPr="00D17DC4">
        <w:t>а</w:t>
      </w:r>
      <w:r w:rsidR="0012398C" w:rsidRPr="00D17DC4">
        <w:t>ционарных служб женщины и дети имеют доступ к программам социальной защиты. Исходя из приоритетности проблем охраны и улучшения репродукти</w:t>
      </w:r>
      <w:r w:rsidR="0012398C" w:rsidRPr="00D17DC4">
        <w:t>в</w:t>
      </w:r>
      <w:r w:rsidR="0012398C" w:rsidRPr="00D17DC4">
        <w:t xml:space="preserve">ного здоровья населения действуют национальные программы, направленные на охрану и улучшение безопасного материнства посредством планирования семьи. </w:t>
      </w:r>
    </w:p>
    <w:p w:rsidR="0012398C" w:rsidRPr="00453202" w:rsidRDefault="008300F1" w:rsidP="00F769CA">
      <w:pPr>
        <w:pStyle w:val="SingleTxtGR"/>
      </w:pPr>
      <w:r>
        <w:t>257.</w:t>
      </w:r>
      <w:r>
        <w:tab/>
      </w:r>
      <w:r w:rsidR="0012398C" w:rsidRPr="00453202">
        <w:t>В сельских районах насчитывается 1 643 центр</w:t>
      </w:r>
      <w:r w:rsidR="0012398C">
        <w:t>а</w:t>
      </w:r>
      <w:r w:rsidR="0012398C" w:rsidRPr="00453202">
        <w:t xml:space="preserve"> и дом</w:t>
      </w:r>
      <w:r w:rsidR="0012398C">
        <w:t>а</w:t>
      </w:r>
      <w:r w:rsidR="0012398C" w:rsidRPr="00453202">
        <w:t xml:space="preserve"> здоровья, оказ</w:t>
      </w:r>
      <w:r w:rsidR="0012398C" w:rsidRPr="00453202">
        <w:t>ы</w:t>
      </w:r>
      <w:r w:rsidR="0012398C" w:rsidRPr="00453202">
        <w:t xml:space="preserve">вающих первичную медико-санитарную помощь, и 64 </w:t>
      </w:r>
      <w:proofErr w:type="spellStart"/>
      <w:r w:rsidR="0012398C" w:rsidRPr="00453202">
        <w:t>этрапских</w:t>
      </w:r>
      <w:proofErr w:type="spellEnd"/>
      <w:r w:rsidR="0012398C" w:rsidRPr="00453202">
        <w:t xml:space="preserve"> госпиталя, оказывающих медицинские услуги. При них работают пункты скорой помощи, обеспеченные автомобилями и необходимой аппаратурой. Медицинские рабо</w:t>
      </w:r>
      <w:r w:rsidR="0012398C" w:rsidRPr="00453202">
        <w:t>т</w:t>
      </w:r>
      <w:r w:rsidR="0012398C" w:rsidRPr="00453202">
        <w:t>ники сельских центров здоровья проходят бесплатно переподготовку по спец</w:t>
      </w:r>
      <w:r w:rsidR="0012398C" w:rsidRPr="00453202">
        <w:t>и</w:t>
      </w:r>
      <w:r w:rsidR="0012398C" w:rsidRPr="00453202">
        <w:t>альным модулям, включающие также программы по репродуктивному здор</w:t>
      </w:r>
      <w:r w:rsidR="0012398C" w:rsidRPr="00453202">
        <w:t>о</w:t>
      </w:r>
      <w:r w:rsidR="0012398C" w:rsidRPr="00453202">
        <w:t>вью, акушерству и гинекологии, по неотложной педиатрии.</w:t>
      </w:r>
    </w:p>
    <w:p w:rsidR="0012398C" w:rsidRPr="00D17DC4" w:rsidRDefault="008300F1" w:rsidP="00F769CA">
      <w:pPr>
        <w:pStyle w:val="SingleTxtGR"/>
      </w:pPr>
      <w:r>
        <w:t>258.</w:t>
      </w:r>
      <w:r>
        <w:tab/>
      </w:r>
      <w:r w:rsidR="0012398C" w:rsidRPr="00D17DC4">
        <w:t xml:space="preserve">В самых отдаленных сельских местностях на базе </w:t>
      </w:r>
      <w:r w:rsidR="0012398C">
        <w:t>Д</w:t>
      </w:r>
      <w:r w:rsidR="0012398C" w:rsidRPr="00D17DC4">
        <w:t>омов здоровья фун</w:t>
      </w:r>
      <w:r w:rsidR="0012398C" w:rsidRPr="00D17DC4">
        <w:t>к</w:t>
      </w:r>
      <w:r w:rsidR="0012398C" w:rsidRPr="00D17DC4">
        <w:t xml:space="preserve">ционируют </w:t>
      </w:r>
      <w:r w:rsidR="0012398C" w:rsidRPr="008038F6">
        <w:t>DOTS</w:t>
      </w:r>
      <w:r w:rsidR="0012398C" w:rsidRPr="00C524E5">
        <w:t>-</w:t>
      </w:r>
      <w:r w:rsidR="0012398C" w:rsidRPr="00D17DC4">
        <w:t>кабинеты, что позволяет местным жителям, в частности женщинам и детям</w:t>
      </w:r>
      <w:r w:rsidR="0012398C">
        <w:t>,</w:t>
      </w:r>
      <w:r w:rsidR="0012398C" w:rsidRPr="00D17DC4">
        <w:t xml:space="preserve"> на местах получать высококачественную медицинскую п</w:t>
      </w:r>
      <w:r w:rsidR="0012398C" w:rsidRPr="00D17DC4">
        <w:t>о</w:t>
      </w:r>
      <w:r w:rsidR="0012398C" w:rsidRPr="00D17DC4">
        <w:t xml:space="preserve">мощь. </w:t>
      </w:r>
    </w:p>
    <w:p w:rsidR="0012398C" w:rsidRPr="00B51294" w:rsidRDefault="008300F1" w:rsidP="00F769CA">
      <w:pPr>
        <w:pStyle w:val="SingleTxtGR"/>
      </w:pPr>
      <w:r>
        <w:t>259.</w:t>
      </w:r>
      <w:r>
        <w:tab/>
      </w:r>
      <w:r w:rsidR="0012398C" w:rsidRPr="00D17DC4">
        <w:t>Подготовка врачей-педиатров осуществляется на педиатрическом факул</w:t>
      </w:r>
      <w:r w:rsidR="0012398C" w:rsidRPr="00D17DC4">
        <w:t>ь</w:t>
      </w:r>
      <w:r w:rsidR="0012398C" w:rsidRPr="00D17DC4">
        <w:t xml:space="preserve">тете </w:t>
      </w:r>
      <w:r w:rsidR="0012398C">
        <w:t>М</w:t>
      </w:r>
      <w:r w:rsidR="0012398C" w:rsidRPr="00D17DC4">
        <w:t xml:space="preserve">едицинского государственного университета. </w:t>
      </w:r>
      <w:r w:rsidR="0012398C" w:rsidRPr="00B51294">
        <w:t>Для повышения квалиф</w:t>
      </w:r>
      <w:r w:rsidR="0012398C" w:rsidRPr="00B51294">
        <w:t>и</w:t>
      </w:r>
      <w:r w:rsidR="0012398C" w:rsidRPr="00B51294">
        <w:t>кации врачей имеется факультет усовершенствования врачей.</w:t>
      </w:r>
    </w:p>
    <w:p w:rsidR="0012398C" w:rsidRPr="00D17DC4" w:rsidRDefault="008300F1" w:rsidP="00F769CA">
      <w:pPr>
        <w:pStyle w:val="SingleTxtGR"/>
      </w:pPr>
      <w:r>
        <w:t>260.</w:t>
      </w:r>
      <w:r>
        <w:tab/>
      </w:r>
      <w:r w:rsidR="0012398C" w:rsidRPr="00D17DC4">
        <w:t>Подготовка медицинских сестер и фельдшеров осуществляется в 5 мед</w:t>
      </w:r>
      <w:r w:rsidR="0012398C" w:rsidRPr="00D17DC4">
        <w:t>и</w:t>
      </w:r>
      <w:r w:rsidR="0012398C" w:rsidRPr="00D17DC4">
        <w:t>цинских училищах.</w:t>
      </w:r>
    </w:p>
    <w:p w:rsidR="0012398C" w:rsidRPr="00D17DC4" w:rsidRDefault="008300F1" w:rsidP="00F769CA">
      <w:pPr>
        <w:pStyle w:val="SingleTxtGR"/>
      </w:pPr>
      <w:r>
        <w:t>261.</w:t>
      </w:r>
      <w:r>
        <w:tab/>
      </w:r>
      <w:r w:rsidR="0012398C" w:rsidRPr="00D17DC4">
        <w:t>В учебные планы всех факультетов медицинского университета медици</w:t>
      </w:r>
      <w:r w:rsidR="0012398C" w:rsidRPr="00D17DC4">
        <w:t>н</w:t>
      </w:r>
      <w:r w:rsidR="0012398C" w:rsidRPr="00D17DC4">
        <w:t xml:space="preserve">ских училищ с 2009 года введена дисциплина </w:t>
      </w:r>
      <w:r w:rsidR="0012398C">
        <w:t>"</w:t>
      </w:r>
      <w:r w:rsidR="0012398C" w:rsidRPr="00D17DC4">
        <w:t>Изучение общественной жизни Туркменистана</w:t>
      </w:r>
      <w:r w:rsidR="0012398C">
        <w:t>"</w:t>
      </w:r>
      <w:r w:rsidR="0012398C" w:rsidRPr="00D17DC4">
        <w:t>, в рамках которой изучаются документы по правам человека и пр</w:t>
      </w:r>
      <w:r w:rsidR="0012398C" w:rsidRPr="00D17DC4">
        <w:t>а</w:t>
      </w:r>
      <w:r w:rsidR="0012398C" w:rsidRPr="00D17DC4">
        <w:t>вам ребенка.</w:t>
      </w:r>
    </w:p>
    <w:p w:rsidR="0012398C" w:rsidRPr="008038F6" w:rsidRDefault="0012398C" w:rsidP="00F769CA">
      <w:pPr>
        <w:pStyle w:val="H23GR"/>
      </w:pPr>
      <w:r w:rsidRPr="00D17DC4">
        <w:tab/>
      </w:r>
      <w:r w:rsidRPr="00D17DC4">
        <w:tab/>
      </w:r>
      <w:proofErr w:type="spellStart"/>
      <w:r w:rsidRPr="008038F6">
        <w:t>Профилактикa</w:t>
      </w:r>
      <w:proofErr w:type="spellEnd"/>
      <w:r w:rsidRPr="008038F6">
        <w:t xml:space="preserve"> ВИЧ/</w:t>
      </w:r>
      <w:proofErr w:type="spellStart"/>
      <w:r w:rsidRPr="008038F6">
        <w:t>СПИДа</w:t>
      </w:r>
      <w:proofErr w:type="spellEnd"/>
    </w:p>
    <w:p w:rsidR="0012398C" w:rsidRPr="003D085B" w:rsidRDefault="00EA08D3" w:rsidP="00F769CA">
      <w:pPr>
        <w:pStyle w:val="SingleTxtGR"/>
      </w:pPr>
      <w:r>
        <w:t>262.</w:t>
      </w:r>
      <w:r>
        <w:tab/>
      </w:r>
      <w:r w:rsidR="0012398C" w:rsidRPr="003D085B">
        <w:t>Основную работу по профилактике ВИЧ/</w:t>
      </w:r>
      <w:proofErr w:type="spellStart"/>
      <w:r w:rsidR="0012398C" w:rsidRPr="003D085B">
        <w:t>СПИДа</w:t>
      </w:r>
      <w:proofErr w:type="spellEnd"/>
      <w:r w:rsidR="0012398C" w:rsidRPr="003D085B">
        <w:t xml:space="preserve"> ведет Национальный центр профилактики </w:t>
      </w:r>
      <w:proofErr w:type="spellStart"/>
      <w:r w:rsidR="0012398C" w:rsidRPr="003D085B">
        <w:t>СПИДа</w:t>
      </w:r>
      <w:proofErr w:type="spellEnd"/>
      <w:r w:rsidR="0012398C" w:rsidRPr="003D085B">
        <w:t xml:space="preserve">, 5 </w:t>
      </w:r>
      <w:proofErr w:type="spellStart"/>
      <w:r w:rsidR="0012398C" w:rsidRPr="003D085B">
        <w:t>велаятских</w:t>
      </w:r>
      <w:proofErr w:type="spellEnd"/>
      <w:r w:rsidR="0012398C" w:rsidRPr="003D085B">
        <w:t xml:space="preserve"> центров профилактики </w:t>
      </w:r>
      <w:proofErr w:type="spellStart"/>
      <w:r w:rsidR="0012398C" w:rsidRPr="003D085B">
        <w:t>СПИДа</w:t>
      </w:r>
      <w:proofErr w:type="spellEnd"/>
      <w:r w:rsidR="0012398C" w:rsidRPr="003D085B">
        <w:t xml:space="preserve"> и 36</w:t>
      </w:r>
      <w:r w:rsidR="00327BA8">
        <w:t> </w:t>
      </w:r>
      <w:r w:rsidR="0012398C" w:rsidRPr="003D085B">
        <w:t xml:space="preserve">специализированных диагностических лабораторий. Деятельность служб </w:t>
      </w:r>
      <w:proofErr w:type="spellStart"/>
      <w:r w:rsidR="0012398C" w:rsidRPr="003D085B">
        <w:t>СПИД</w:t>
      </w:r>
      <w:r w:rsidR="0012398C">
        <w:t>а</w:t>
      </w:r>
      <w:proofErr w:type="spellEnd"/>
      <w:r w:rsidR="0012398C" w:rsidRPr="003D085B">
        <w:t xml:space="preserve"> включают в себя повышение информированности населения, провед</w:t>
      </w:r>
      <w:r w:rsidR="0012398C" w:rsidRPr="003D085B">
        <w:t>е</w:t>
      </w:r>
      <w:r w:rsidR="0012398C" w:rsidRPr="003D085B">
        <w:t>ние профилактических мероприятий, проведение до и после тестового консул</w:t>
      </w:r>
      <w:r w:rsidR="0012398C" w:rsidRPr="003D085B">
        <w:t>ь</w:t>
      </w:r>
      <w:r w:rsidR="0012398C" w:rsidRPr="003D085B">
        <w:t>тиров</w:t>
      </w:r>
      <w:r w:rsidR="0012398C" w:rsidRPr="003D085B">
        <w:t>а</w:t>
      </w:r>
      <w:r w:rsidR="0012398C" w:rsidRPr="003D085B">
        <w:t>ния, тестирование на ВИЧ инфекцию (ИФА и ИБ), а также подготовка и выпуск информационных материалов с учетом возраста и специфики целевой группы.</w:t>
      </w:r>
    </w:p>
    <w:p w:rsidR="0012398C" w:rsidRPr="00D17DC4" w:rsidRDefault="00EA08D3" w:rsidP="00F769CA">
      <w:pPr>
        <w:pStyle w:val="SingleTxtGR"/>
      </w:pPr>
      <w:r>
        <w:t>263.</w:t>
      </w:r>
      <w:r>
        <w:tab/>
      </w:r>
      <w:r w:rsidR="0012398C" w:rsidRPr="00D17DC4">
        <w:t>Основным нормативно-правовым актом, определяющий порядок регул</w:t>
      </w:r>
      <w:r w:rsidR="0012398C" w:rsidRPr="00D17DC4">
        <w:t>и</w:t>
      </w:r>
      <w:r w:rsidR="0012398C" w:rsidRPr="00D17DC4">
        <w:t>рования вопросов, связанных с профилактикой, диагностикой, лечением ВИЧ/</w:t>
      </w:r>
      <w:proofErr w:type="spellStart"/>
      <w:r w:rsidR="0012398C" w:rsidRPr="00D17DC4">
        <w:t>СПИДа</w:t>
      </w:r>
      <w:proofErr w:type="spellEnd"/>
      <w:r w:rsidR="0012398C" w:rsidRPr="00D17DC4">
        <w:t xml:space="preserve"> и социальной поддержкой людей живущих с ВИЧ/</w:t>
      </w:r>
      <w:proofErr w:type="spellStart"/>
      <w:r w:rsidR="0012398C" w:rsidRPr="00D17DC4">
        <w:t>СПИДом</w:t>
      </w:r>
      <w:proofErr w:type="spellEnd"/>
      <w:r w:rsidR="0012398C" w:rsidRPr="00D17DC4">
        <w:t xml:space="preserve"> явл</w:t>
      </w:r>
      <w:r w:rsidR="0012398C" w:rsidRPr="00D17DC4">
        <w:t>я</w:t>
      </w:r>
      <w:r w:rsidR="0012398C" w:rsidRPr="00D17DC4">
        <w:t>ется Закон Тур</w:t>
      </w:r>
      <w:r w:rsidR="0012398C" w:rsidRPr="00D17DC4">
        <w:t>к</w:t>
      </w:r>
      <w:r w:rsidR="0012398C" w:rsidRPr="00D17DC4">
        <w:t xml:space="preserve">менистана </w:t>
      </w:r>
      <w:r w:rsidR="0012398C">
        <w:t>"</w:t>
      </w:r>
      <w:r w:rsidR="0012398C" w:rsidRPr="00D17DC4">
        <w:t>О профилактике заболевания, вызываемого вирусом иммунодефицита (ВИЧ-инфекции)</w:t>
      </w:r>
      <w:r w:rsidR="0012398C">
        <w:t>"</w:t>
      </w:r>
      <w:r w:rsidR="0012398C" w:rsidRPr="00D17DC4">
        <w:t>, в соответствии с которым ВИЧ инфицир</w:t>
      </w:r>
      <w:r w:rsidR="0012398C" w:rsidRPr="00D17DC4">
        <w:t>о</w:t>
      </w:r>
      <w:r w:rsidR="0012398C" w:rsidRPr="00D17DC4">
        <w:t xml:space="preserve">ванным гражданам, в том числе и детям, предусмотрено бесплатное </w:t>
      </w:r>
      <w:proofErr w:type="spellStart"/>
      <w:r w:rsidR="0012398C" w:rsidRPr="00D17DC4">
        <w:t>антиретр</w:t>
      </w:r>
      <w:r w:rsidR="0012398C" w:rsidRPr="00D17DC4">
        <w:t>о</w:t>
      </w:r>
      <w:r w:rsidR="0012398C" w:rsidRPr="00D17DC4">
        <w:t>вирусное</w:t>
      </w:r>
      <w:proofErr w:type="spellEnd"/>
      <w:r w:rsidR="0012398C" w:rsidRPr="00D17DC4">
        <w:t xml:space="preserve"> л</w:t>
      </w:r>
      <w:r w:rsidR="0012398C" w:rsidRPr="00D17DC4">
        <w:t>е</w:t>
      </w:r>
      <w:r w:rsidR="0012398C" w:rsidRPr="00D17DC4">
        <w:t>чение ВИЧ/</w:t>
      </w:r>
      <w:proofErr w:type="spellStart"/>
      <w:r w:rsidR="0012398C" w:rsidRPr="00D17DC4">
        <w:t>СПИДа</w:t>
      </w:r>
      <w:proofErr w:type="spellEnd"/>
      <w:r w:rsidR="0012398C" w:rsidRPr="00D17DC4">
        <w:t xml:space="preserve">. </w:t>
      </w:r>
    </w:p>
    <w:p w:rsidR="0012398C" w:rsidRPr="00D17DC4" w:rsidRDefault="00EA08D3" w:rsidP="00F769CA">
      <w:pPr>
        <w:pStyle w:val="SingleTxtGR"/>
      </w:pPr>
      <w:r>
        <w:t>264.</w:t>
      </w:r>
      <w:r>
        <w:tab/>
      </w:r>
      <w:r w:rsidR="0012398C" w:rsidRPr="00D17DC4">
        <w:t>Национальная программа по профилактике ВИЧ/СПИД/ИППП в Туркм</w:t>
      </w:r>
      <w:r w:rsidR="0012398C" w:rsidRPr="00D17DC4">
        <w:t>е</w:t>
      </w:r>
      <w:r w:rsidR="0012398C" w:rsidRPr="00D17DC4">
        <w:t>нистане на период 2005</w:t>
      </w:r>
      <w:r w:rsidR="0012398C">
        <w:t>–</w:t>
      </w:r>
      <w:r w:rsidR="0012398C" w:rsidRPr="00D17DC4">
        <w:t>2010</w:t>
      </w:r>
      <w:r w:rsidR="0012398C">
        <w:t> </w:t>
      </w:r>
      <w:r w:rsidR="0012398C" w:rsidRPr="00D17DC4">
        <w:t xml:space="preserve">гг., утвержденная </w:t>
      </w:r>
      <w:r w:rsidR="0012398C">
        <w:t>к</w:t>
      </w:r>
      <w:r w:rsidR="0012398C" w:rsidRPr="00D17DC4">
        <w:t xml:space="preserve">абинетом </w:t>
      </w:r>
      <w:r w:rsidR="0012398C">
        <w:t>м</w:t>
      </w:r>
      <w:r w:rsidR="0012398C" w:rsidRPr="00D17DC4">
        <w:t>инистров Туркм</w:t>
      </w:r>
      <w:r w:rsidR="0012398C" w:rsidRPr="00D17DC4">
        <w:t>е</w:t>
      </w:r>
      <w:r w:rsidR="0012398C" w:rsidRPr="00D17DC4">
        <w:t xml:space="preserve">нистана продолжает начатый предыдущей программой, </w:t>
      </w:r>
      <w:proofErr w:type="spellStart"/>
      <w:r w:rsidR="0012398C" w:rsidRPr="00D17DC4">
        <w:t>многосекторальный</w:t>
      </w:r>
      <w:proofErr w:type="spellEnd"/>
      <w:r w:rsidR="0012398C" w:rsidRPr="00D17DC4">
        <w:t xml:space="preserve"> подход по проблемам ВИЧ/</w:t>
      </w:r>
      <w:proofErr w:type="spellStart"/>
      <w:r w:rsidR="0012398C" w:rsidRPr="00D17DC4">
        <w:t>СПИД</w:t>
      </w:r>
      <w:r w:rsidR="0012398C">
        <w:t>а</w:t>
      </w:r>
      <w:proofErr w:type="spellEnd"/>
      <w:r w:rsidR="0012398C" w:rsidRPr="00D17DC4">
        <w:t>. Одним из основных направлений является профила</w:t>
      </w:r>
      <w:r w:rsidR="0012398C" w:rsidRPr="00D17DC4">
        <w:t>к</w:t>
      </w:r>
      <w:r w:rsidR="0012398C" w:rsidRPr="00D17DC4">
        <w:t>тика ВИЧ/СПИД/ИППП среди молодежи и уязвимых групп.</w:t>
      </w:r>
    </w:p>
    <w:p w:rsidR="0012398C" w:rsidRPr="00D17DC4" w:rsidRDefault="00EA08D3" w:rsidP="00F769CA">
      <w:pPr>
        <w:pStyle w:val="SingleTxtGR"/>
      </w:pPr>
      <w:r>
        <w:t>265.</w:t>
      </w:r>
      <w:r>
        <w:tab/>
      </w:r>
      <w:r w:rsidR="0012398C" w:rsidRPr="00D17DC4">
        <w:t>С 2005 проводится тестировани</w:t>
      </w:r>
      <w:r w:rsidR="0012398C">
        <w:t>е на ВИЧ/СПИД беременных женщин</w:t>
      </w:r>
      <w:r w:rsidR="0012398C" w:rsidRPr="00D17DC4">
        <w:t xml:space="preserve"> с проведением до и после тестового консультирования обученными врачами ак</w:t>
      </w:r>
      <w:r w:rsidR="0012398C" w:rsidRPr="00D17DC4">
        <w:t>у</w:t>
      </w:r>
      <w:r w:rsidR="0012398C" w:rsidRPr="00D17DC4">
        <w:t>шер</w:t>
      </w:r>
      <w:r w:rsidR="0012398C">
        <w:t>ами</w:t>
      </w:r>
      <w:r w:rsidR="0012398C" w:rsidRPr="00D17DC4">
        <w:t xml:space="preserve">-гинекологами. </w:t>
      </w:r>
    </w:p>
    <w:p w:rsidR="0012398C" w:rsidRPr="00D17DC4" w:rsidRDefault="00EA08D3" w:rsidP="00F769CA">
      <w:pPr>
        <w:pStyle w:val="SingleTxtGR"/>
      </w:pPr>
      <w:r>
        <w:t>266.</w:t>
      </w:r>
      <w:r>
        <w:tab/>
      </w:r>
      <w:r w:rsidR="0012398C" w:rsidRPr="00D17DC4">
        <w:t xml:space="preserve">В 2009 году </w:t>
      </w:r>
      <w:r w:rsidR="0012398C">
        <w:t>у</w:t>
      </w:r>
      <w:r w:rsidR="0012398C" w:rsidRPr="00D17DC4">
        <w:t xml:space="preserve">ченым </w:t>
      </w:r>
      <w:r w:rsidR="0012398C">
        <w:t>с</w:t>
      </w:r>
      <w:r w:rsidR="0012398C" w:rsidRPr="00D17DC4">
        <w:t>оветом Министерства здравоохранения и медици</w:t>
      </w:r>
      <w:r w:rsidR="0012398C" w:rsidRPr="00D17DC4">
        <w:t>н</w:t>
      </w:r>
      <w:r w:rsidR="0012398C" w:rsidRPr="00D17DC4">
        <w:t xml:space="preserve">ской промышленности Туркменистана принят протокол </w:t>
      </w:r>
      <w:proofErr w:type="spellStart"/>
      <w:r w:rsidR="0012398C" w:rsidRPr="00D17DC4">
        <w:t>антиретровирусной</w:t>
      </w:r>
      <w:proofErr w:type="spellEnd"/>
      <w:r w:rsidR="0012398C" w:rsidRPr="00D17DC4">
        <w:t xml:space="preserve"> проф</w:t>
      </w:r>
      <w:r w:rsidR="0012398C" w:rsidRPr="00D17DC4">
        <w:t>и</w:t>
      </w:r>
      <w:r w:rsidR="0012398C" w:rsidRPr="00D17DC4">
        <w:t xml:space="preserve">лактики ВИЧ–инфицированных беременных и их детей. </w:t>
      </w:r>
    </w:p>
    <w:p w:rsidR="0012398C" w:rsidRPr="00D17DC4" w:rsidRDefault="00EA08D3" w:rsidP="00F769CA">
      <w:pPr>
        <w:pStyle w:val="SingleTxtGR"/>
      </w:pPr>
      <w:r>
        <w:t>267.</w:t>
      </w:r>
      <w:r>
        <w:tab/>
      </w:r>
      <w:r w:rsidR="0012398C" w:rsidRPr="00D17DC4">
        <w:t xml:space="preserve">На базе Национального </w:t>
      </w:r>
      <w:r w:rsidR="0012398C">
        <w:t>ц</w:t>
      </w:r>
      <w:r w:rsidR="0012398C" w:rsidRPr="00D17DC4">
        <w:t xml:space="preserve">ентра профилактики </w:t>
      </w:r>
      <w:proofErr w:type="spellStart"/>
      <w:r w:rsidR="0012398C" w:rsidRPr="00D17DC4">
        <w:t>СПИДа</w:t>
      </w:r>
      <w:proofErr w:type="spellEnd"/>
      <w:r w:rsidR="0012398C" w:rsidRPr="00D17DC4">
        <w:t xml:space="preserve"> при финансовой поддержке ЮНФПА с 2007 года работает </w:t>
      </w:r>
      <w:r w:rsidR="0012398C">
        <w:t>"</w:t>
      </w:r>
      <w:r w:rsidR="0012398C" w:rsidRPr="00D17DC4">
        <w:t>Информационно-ресурсный центр</w:t>
      </w:r>
      <w:r w:rsidR="0012398C">
        <w:t>"</w:t>
      </w:r>
      <w:r w:rsidR="0012398C" w:rsidRPr="00D17DC4">
        <w:t xml:space="preserve"> для женщин рискованного поведения (</w:t>
      </w:r>
      <w:r w:rsidR="0012398C" w:rsidRPr="00453202">
        <w:t>СР, СР-ПИН).</w:t>
      </w:r>
      <w:r w:rsidR="0012398C" w:rsidRPr="00D17DC4">
        <w:t xml:space="preserve"> Для проведения профила</w:t>
      </w:r>
      <w:r w:rsidR="0012398C" w:rsidRPr="00D17DC4">
        <w:t>к</w:t>
      </w:r>
      <w:r w:rsidR="0012398C" w:rsidRPr="00D17DC4">
        <w:t xml:space="preserve">тической работы в местах дислокации целевой группы в центре работает </w:t>
      </w:r>
      <w:proofErr w:type="spellStart"/>
      <w:r w:rsidR="0012398C" w:rsidRPr="00D17DC4">
        <w:t>ау</w:t>
      </w:r>
      <w:r w:rsidR="0012398C" w:rsidRPr="00D17DC4">
        <w:t>т</w:t>
      </w:r>
      <w:r w:rsidR="0012398C" w:rsidRPr="00D17DC4">
        <w:t>рич</w:t>
      </w:r>
      <w:proofErr w:type="spellEnd"/>
      <w:r w:rsidR="0012398C" w:rsidRPr="00D17DC4">
        <w:t xml:space="preserve"> команда, состоящая из числа медицинских работников, </w:t>
      </w:r>
      <w:proofErr w:type="spellStart"/>
      <w:r w:rsidR="0012398C" w:rsidRPr="00D17DC4">
        <w:t>экс-секс</w:t>
      </w:r>
      <w:proofErr w:type="spellEnd"/>
      <w:r w:rsidR="0012398C" w:rsidRPr="00D17DC4">
        <w:t xml:space="preserve"> работниц и потребителей инъекционных наркотиков. Помимо этого в центре оказывается пакет медицинских и социальных услуг, консультации специалистов </w:t>
      </w:r>
      <w:r w:rsidR="0012398C">
        <w:t>– гинек</w:t>
      </w:r>
      <w:r w:rsidR="0012398C">
        <w:t>о</w:t>
      </w:r>
      <w:r w:rsidR="0012398C">
        <w:t xml:space="preserve">лога, </w:t>
      </w:r>
      <w:proofErr w:type="spellStart"/>
      <w:r w:rsidR="0012398C">
        <w:t>дермато</w:t>
      </w:r>
      <w:r w:rsidR="0012398C" w:rsidRPr="00D17DC4">
        <w:t>венеролога</w:t>
      </w:r>
      <w:proofErr w:type="spellEnd"/>
      <w:r w:rsidR="0012398C" w:rsidRPr="00D17DC4">
        <w:t>, психолога, инфекциониста, фтизиатра, хирурга. Ра</w:t>
      </w:r>
      <w:r w:rsidR="0012398C" w:rsidRPr="00D17DC4">
        <w:t>с</w:t>
      </w:r>
      <w:r w:rsidR="0012398C" w:rsidRPr="00D17DC4">
        <w:t>пространяются среди уязвимых групп разработанные информационные мат</w:t>
      </w:r>
      <w:r w:rsidR="0012398C" w:rsidRPr="00D17DC4">
        <w:t>е</w:t>
      </w:r>
      <w:r w:rsidR="0012398C" w:rsidRPr="00D17DC4">
        <w:t xml:space="preserve">риалы, проводятся обучающие семинары по путям передачи ВИЧ-инфекции, обучению навыкам безопасного полового и инъекционного поведения. В рамках проекта в 2011 году планируется открытие таких же </w:t>
      </w:r>
      <w:r w:rsidR="0012398C">
        <w:t>"</w:t>
      </w:r>
      <w:r w:rsidR="0012398C" w:rsidRPr="00D17DC4">
        <w:t>Информационно-ресурсных це</w:t>
      </w:r>
      <w:r w:rsidR="0012398C" w:rsidRPr="00D17DC4">
        <w:t>н</w:t>
      </w:r>
      <w:r w:rsidR="0012398C" w:rsidRPr="00D17DC4">
        <w:t>тров</w:t>
      </w:r>
      <w:r w:rsidR="0012398C">
        <w:t>"</w:t>
      </w:r>
      <w:r w:rsidR="0012398C" w:rsidRPr="00D17DC4">
        <w:t xml:space="preserve"> в 2-х </w:t>
      </w:r>
      <w:proofErr w:type="spellStart"/>
      <w:r w:rsidR="0012398C" w:rsidRPr="00D17DC4">
        <w:t>велаятских</w:t>
      </w:r>
      <w:proofErr w:type="spellEnd"/>
      <w:r w:rsidR="0012398C" w:rsidRPr="00D17DC4">
        <w:t xml:space="preserve"> центрах профилактики </w:t>
      </w:r>
      <w:proofErr w:type="spellStart"/>
      <w:r w:rsidR="0012398C" w:rsidRPr="00D17DC4">
        <w:t>СПИДа</w:t>
      </w:r>
      <w:proofErr w:type="spellEnd"/>
      <w:r w:rsidR="0012398C" w:rsidRPr="00D17DC4">
        <w:t>.</w:t>
      </w:r>
    </w:p>
    <w:p w:rsidR="0012398C" w:rsidRPr="00D17DC4" w:rsidRDefault="00EA08D3" w:rsidP="00F769CA">
      <w:pPr>
        <w:pStyle w:val="SingleTxtGR"/>
      </w:pPr>
      <w:r>
        <w:t>268.</w:t>
      </w:r>
      <w:r>
        <w:tab/>
      </w:r>
      <w:r w:rsidR="0012398C" w:rsidRPr="00D17DC4">
        <w:t>Информирование учащихся средних и высших учебных заведений п</w:t>
      </w:r>
      <w:r w:rsidR="0012398C" w:rsidRPr="00D17DC4">
        <w:t>о</w:t>
      </w:r>
      <w:r w:rsidR="0012398C" w:rsidRPr="00D17DC4">
        <w:t>средством лекций и круглых столов проводится на регулярной основе. В сре</w:t>
      </w:r>
      <w:r w:rsidR="0012398C" w:rsidRPr="00D17DC4">
        <w:t>д</w:t>
      </w:r>
      <w:r w:rsidR="0012398C" w:rsidRPr="00D17DC4">
        <w:t xml:space="preserve">них школах на уроках </w:t>
      </w:r>
      <w:r w:rsidR="0012398C">
        <w:t>"</w:t>
      </w:r>
      <w:r w:rsidR="0012398C" w:rsidRPr="00D17DC4">
        <w:t>Основы безопасной жизнедеятельности</w:t>
      </w:r>
      <w:r w:rsidR="0012398C">
        <w:t>"</w:t>
      </w:r>
      <w:r w:rsidR="0012398C" w:rsidRPr="00D17DC4">
        <w:t xml:space="preserve"> учащиеся старших классов получают знания по профилактике ВИЧ</w:t>
      </w:r>
      <w:r w:rsidR="0012398C">
        <w:t>/</w:t>
      </w:r>
      <w:r w:rsidR="0012398C" w:rsidRPr="00D17DC4">
        <w:t>СПИД</w:t>
      </w:r>
      <w:r w:rsidR="0012398C">
        <w:t>/</w:t>
      </w:r>
      <w:r w:rsidR="0012398C" w:rsidRPr="00D17DC4">
        <w:t>ИППП, о п</w:t>
      </w:r>
      <w:r w:rsidR="0012398C" w:rsidRPr="00D17DC4">
        <w:t>у</w:t>
      </w:r>
      <w:r w:rsidR="0012398C" w:rsidRPr="00D17DC4">
        <w:t>тях передачи, о м</w:t>
      </w:r>
      <w:r w:rsidR="0012398C" w:rsidRPr="00D17DC4">
        <w:t>е</w:t>
      </w:r>
      <w:r w:rsidR="0012398C" w:rsidRPr="00D17DC4">
        <w:t xml:space="preserve">рах защиты от инфекции. </w:t>
      </w:r>
    </w:p>
    <w:p w:rsidR="0012398C" w:rsidRPr="008038F6" w:rsidRDefault="00EA08D3" w:rsidP="00F769CA">
      <w:pPr>
        <w:pStyle w:val="SingleTxtGR"/>
      </w:pPr>
      <w:r>
        <w:t>269.</w:t>
      </w:r>
      <w:r>
        <w:tab/>
      </w:r>
      <w:r w:rsidR="0012398C" w:rsidRPr="00D17DC4">
        <w:t>В стране разработана концепция о здоровом образе жизни подростков и молодежи на основе жизненных навыков, в настоящее время находится на ст</w:t>
      </w:r>
      <w:r w:rsidR="0012398C" w:rsidRPr="00D17DC4">
        <w:t>а</w:t>
      </w:r>
      <w:r w:rsidR="0012398C" w:rsidRPr="00D17DC4">
        <w:t>дии одобрения. По профилактике наркомании, ВИЧ/СПИД/ИППП разработаны информационные буклеты и распространены среди учащихся средних и вы</w:t>
      </w:r>
      <w:r w:rsidR="0012398C" w:rsidRPr="00D17DC4">
        <w:t>с</w:t>
      </w:r>
      <w:r w:rsidR="0012398C" w:rsidRPr="00D17DC4">
        <w:t xml:space="preserve">ших учебных заведений. </w:t>
      </w:r>
      <w:proofErr w:type="spellStart"/>
      <w:r w:rsidR="0012398C" w:rsidRPr="008038F6">
        <w:t>Проводятся</w:t>
      </w:r>
      <w:proofErr w:type="spellEnd"/>
      <w:r w:rsidR="0012398C" w:rsidRPr="008038F6">
        <w:t xml:space="preserve"> </w:t>
      </w:r>
      <w:proofErr w:type="spellStart"/>
      <w:r w:rsidR="0012398C" w:rsidRPr="008038F6">
        <w:t>семинары</w:t>
      </w:r>
      <w:proofErr w:type="spellEnd"/>
      <w:r w:rsidR="0012398C" w:rsidRPr="008038F6">
        <w:t xml:space="preserve"> </w:t>
      </w:r>
      <w:proofErr w:type="spellStart"/>
      <w:r w:rsidR="0012398C" w:rsidRPr="008038F6">
        <w:t>для</w:t>
      </w:r>
      <w:proofErr w:type="spellEnd"/>
      <w:r w:rsidR="0012398C" w:rsidRPr="008038F6">
        <w:t xml:space="preserve"> </w:t>
      </w:r>
      <w:proofErr w:type="spellStart"/>
      <w:r w:rsidR="0012398C" w:rsidRPr="008038F6">
        <w:t>преподавателей</w:t>
      </w:r>
      <w:proofErr w:type="spellEnd"/>
      <w:r w:rsidR="0012398C" w:rsidRPr="008038F6">
        <w:t xml:space="preserve"> </w:t>
      </w:r>
      <w:proofErr w:type="spellStart"/>
      <w:r w:rsidR="0012398C" w:rsidRPr="008038F6">
        <w:t>учебных</w:t>
      </w:r>
      <w:proofErr w:type="spellEnd"/>
      <w:r w:rsidR="0012398C" w:rsidRPr="008038F6">
        <w:t xml:space="preserve"> </w:t>
      </w:r>
      <w:proofErr w:type="spellStart"/>
      <w:r w:rsidR="0012398C" w:rsidRPr="008038F6">
        <w:t>з</w:t>
      </w:r>
      <w:r w:rsidR="0012398C" w:rsidRPr="008038F6">
        <w:t>а</w:t>
      </w:r>
      <w:r w:rsidR="0012398C" w:rsidRPr="008038F6">
        <w:t>ведений</w:t>
      </w:r>
      <w:proofErr w:type="spellEnd"/>
      <w:r w:rsidR="0012398C">
        <w:t>.</w:t>
      </w:r>
    </w:p>
    <w:p w:rsidR="0012398C" w:rsidRPr="00FA7A5D" w:rsidRDefault="00EA08D3" w:rsidP="00F769CA">
      <w:pPr>
        <w:pStyle w:val="SingleTxtGR"/>
      </w:pPr>
      <w:r>
        <w:t>270.</w:t>
      </w:r>
      <w:r>
        <w:tab/>
      </w:r>
      <w:r w:rsidR="0012398C" w:rsidRPr="00FA7A5D">
        <w:t xml:space="preserve">Совместно с Молодежной организацией Туркменистана им. </w:t>
      </w:r>
      <w:proofErr w:type="spellStart"/>
      <w:r w:rsidR="0012398C" w:rsidRPr="00FA7A5D">
        <w:t>Махтумкули</w:t>
      </w:r>
      <w:proofErr w:type="spellEnd"/>
      <w:r w:rsidR="0012398C" w:rsidRPr="00FA7A5D">
        <w:t xml:space="preserve">, при поддержки проекта Потенциал ЮСАИД, с 2008 года в г. Ашхабаде и </w:t>
      </w:r>
      <w:r w:rsidR="0012398C">
        <w:t>г. </w:t>
      </w:r>
      <w:proofErr w:type="spellStart"/>
      <w:r w:rsidR="0012398C" w:rsidRPr="00FA7A5D">
        <w:t>Дашогузе</w:t>
      </w:r>
      <w:proofErr w:type="spellEnd"/>
      <w:r w:rsidR="0012398C" w:rsidRPr="00FA7A5D">
        <w:t xml:space="preserve"> работают </w:t>
      </w:r>
      <w:r w:rsidR="0012398C">
        <w:t>м</w:t>
      </w:r>
      <w:r w:rsidR="0012398C" w:rsidRPr="00D04743">
        <w:t>олодежные центры. Це</w:t>
      </w:r>
      <w:r w:rsidR="0012398C" w:rsidRPr="00FA7A5D">
        <w:t xml:space="preserve">лью деятельности </w:t>
      </w:r>
      <w:r w:rsidR="0012398C">
        <w:t>м</w:t>
      </w:r>
      <w:r w:rsidR="0012398C" w:rsidRPr="00FA7A5D">
        <w:t xml:space="preserve">олодежных </w:t>
      </w:r>
      <w:r w:rsidR="0012398C">
        <w:t>ц</w:t>
      </w:r>
      <w:r w:rsidR="0012398C" w:rsidRPr="00FA7A5D">
        <w:t xml:space="preserve">ентров является предупреждение распространения ВИЧ/СПИД/ИППП и </w:t>
      </w:r>
      <w:proofErr w:type="spellStart"/>
      <w:r w:rsidR="0012398C" w:rsidRPr="00FA7A5D">
        <w:t>на</w:t>
      </w:r>
      <w:r w:rsidR="0012398C" w:rsidRPr="00FA7A5D">
        <w:t>р</w:t>
      </w:r>
      <w:r w:rsidR="0012398C" w:rsidRPr="00FA7A5D">
        <w:t>копотребления</w:t>
      </w:r>
      <w:proofErr w:type="spellEnd"/>
      <w:r w:rsidR="0012398C" w:rsidRPr="00FA7A5D">
        <w:t xml:space="preserve"> среди молодежи посредством повышения уровня их знаний о рисках заражения ВИЧ и снижения их рискованного поведения. Профилактич</w:t>
      </w:r>
      <w:r w:rsidR="0012398C" w:rsidRPr="00FA7A5D">
        <w:t>е</w:t>
      </w:r>
      <w:r w:rsidR="0012398C" w:rsidRPr="00FA7A5D">
        <w:t xml:space="preserve">ской работой </w:t>
      </w:r>
      <w:r w:rsidR="0012398C">
        <w:t>м</w:t>
      </w:r>
      <w:r w:rsidR="0012398C" w:rsidRPr="00FA7A5D">
        <w:t xml:space="preserve">олодежных </w:t>
      </w:r>
      <w:r w:rsidR="0012398C">
        <w:t>центров г. </w:t>
      </w:r>
      <w:r w:rsidR="0012398C" w:rsidRPr="00FA7A5D">
        <w:t xml:space="preserve">Ашхабада и </w:t>
      </w:r>
      <w:r w:rsidR="0012398C">
        <w:t>г. </w:t>
      </w:r>
      <w:proofErr w:type="spellStart"/>
      <w:r w:rsidR="0012398C">
        <w:t>Дашогуза</w:t>
      </w:r>
      <w:proofErr w:type="spellEnd"/>
      <w:r w:rsidR="0012398C">
        <w:t xml:space="preserve"> охвачено около 30 </w:t>
      </w:r>
      <w:r w:rsidR="0012398C" w:rsidRPr="00FA7A5D">
        <w:t>000 молодых людей.</w:t>
      </w:r>
    </w:p>
    <w:p w:rsidR="0012398C" w:rsidRPr="00D17DC4" w:rsidRDefault="00EA08D3" w:rsidP="00F769CA">
      <w:pPr>
        <w:pStyle w:val="SingleTxtGR"/>
      </w:pPr>
      <w:r>
        <w:t>271.</w:t>
      </w:r>
      <w:r>
        <w:tab/>
      </w:r>
      <w:r w:rsidR="0012398C" w:rsidRPr="00D17DC4">
        <w:t xml:space="preserve">На базе Информационного центра здравоохранения при поддержке ЮНФПА с 2009 года работает </w:t>
      </w:r>
      <w:r w:rsidR="0012398C">
        <w:t>м</w:t>
      </w:r>
      <w:r w:rsidR="0012398C" w:rsidRPr="00D17DC4">
        <w:t>олодежный центр, готовящий волонтеров, тр</w:t>
      </w:r>
      <w:r w:rsidR="0012398C" w:rsidRPr="00D17DC4">
        <w:t>е</w:t>
      </w:r>
      <w:r w:rsidR="0012398C" w:rsidRPr="00D17DC4">
        <w:t xml:space="preserve">неров, проводящих семинары, тренинги среди своих сверстников по принципу </w:t>
      </w:r>
      <w:r w:rsidR="0012398C">
        <w:t>"р</w:t>
      </w:r>
      <w:r w:rsidR="0012398C" w:rsidRPr="00D17DC4">
        <w:t xml:space="preserve">авный </w:t>
      </w:r>
      <w:r w:rsidR="0012398C">
        <w:t xml:space="preserve">– </w:t>
      </w:r>
      <w:r w:rsidR="0012398C" w:rsidRPr="00D17DC4">
        <w:t>равному</w:t>
      </w:r>
      <w:r w:rsidR="0012398C">
        <w:t>"</w:t>
      </w:r>
      <w:r w:rsidR="0012398C" w:rsidRPr="00D17DC4">
        <w:t xml:space="preserve"> по </w:t>
      </w:r>
      <w:proofErr w:type="spellStart"/>
      <w:r w:rsidR="0012398C">
        <w:t>гендерным</w:t>
      </w:r>
      <w:proofErr w:type="spellEnd"/>
      <w:r w:rsidR="0012398C">
        <w:t xml:space="preserve"> вопросам, </w:t>
      </w:r>
      <w:r w:rsidR="0012398C" w:rsidRPr="00D17DC4">
        <w:t xml:space="preserve">вопросам </w:t>
      </w:r>
      <w:r w:rsidR="0012398C">
        <w:t>лидерства</w:t>
      </w:r>
      <w:r w:rsidR="0012398C" w:rsidRPr="00D17DC4">
        <w:t>, репроду</w:t>
      </w:r>
      <w:r w:rsidR="0012398C" w:rsidRPr="00D17DC4">
        <w:t>к</w:t>
      </w:r>
      <w:r w:rsidR="0012398C" w:rsidRPr="00D17DC4">
        <w:t>тивно</w:t>
      </w:r>
      <w:r w:rsidR="0012398C">
        <w:t>го</w:t>
      </w:r>
      <w:r w:rsidR="0012398C" w:rsidRPr="00D17DC4">
        <w:t xml:space="preserve"> зд</w:t>
      </w:r>
      <w:r w:rsidR="0012398C" w:rsidRPr="00D17DC4">
        <w:t>о</w:t>
      </w:r>
      <w:r w:rsidR="0012398C" w:rsidRPr="00D17DC4">
        <w:t>ровь</w:t>
      </w:r>
      <w:r w:rsidR="0012398C">
        <w:t>я</w:t>
      </w:r>
      <w:r w:rsidR="0012398C" w:rsidRPr="00D17DC4">
        <w:t xml:space="preserve"> подростков, профилактик</w:t>
      </w:r>
      <w:r w:rsidR="0012398C">
        <w:t>и</w:t>
      </w:r>
      <w:r w:rsidR="0012398C" w:rsidRPr="00D17DC4">
        <w:t xml:space="preserve"> ВИЧ/СПИД/ИППП. </w:t>
      </w:r>
    </w:p>
    <w:p w:rsidR="0012398C" w:rsidRPr="00D17DC4" w:rsidRDefault="00EA08D3" w:rsidP="00F769CA">
      <w:pPr>
        <w:pStyle w:val="SingleTxtGR"/>
      </w:pPr>
      <w:r>
        <w:t>272.</w:t>
      </w:r>
      <w:r>
        <w:tab/>
      </w:r>
      <w:r w:rsidR="0012398C" w:rsidRPr="00D17DC4">
        <w:t>Информационный центр здравоохранения распространяет среди насел</w:t>
      </w:r>
      <w:r w:rsidR="0012398C" w:rsidRPr="00D17DC4">
        <w:t>е</w:t>
      </w:r>
      <w:r w:rsidR="0012398C" w:rsidRPr="00D17DC4">
        <w:t>ния в лечебно-профилактических учреждениях, учебных заведениях, промы</w:t>
      </w:r>
      <w:r w:rsidR="0012398C" w:rsidRPr="00D17DC4">
        <w:t>ш</w:t>
      </w:r>
      <w:r w:rsidR="0012398C" w:rsidRPr="00D17DC4">
        <w:t>ленных предприятиях, торговых центрах, на самолетах, разработанные на ру</w:t>
      </w:r>
      <w:r w:rsidR="0012398C" w:rsidRPr="00D17DC4">
        <w:t>с</w:t>
      </w:r>
      <w:r w:rsidR="0012398C" w:rsidRPr="00D17DC4">
        <w:t xml:space="preserve">ском и туркменском языках следующие информационные материалы: </w:t>
      </w:r>
      <w:r w:rsidR="0012398C">
        <w:t>"</w:t>
      </w:r>
      <w:r w:rsidR="0012398C" w:rsidRPr="00D17DC4">
        <w:t>Жизнь прекрасна, когда она безопасна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 xml:space="preserve">Вместе против </w:t>
      </w:r>
      <w:proofErr w:type="spellStart"/>
      <w:r w:rsidR="0012398C" w:rsidRPr="00D17DC4">
        <w:t>СПИДа</w:t>
      </w:r>
      <w:proofErr w:type="spellEnd"/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Построим здоровую семью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Оградим себя от взрослых проблем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Мы сами защищаем свое буд</w:t>
      </w:r>
      <w:r w:rsidR="0012398C" w:rsidRPr="00D17DC4">
        <w:t>у</w:t>
      </w:r>
      <w:r w:rsidR="0012398C" w:rsidRPr="00D17DC4">
        <w:t>щее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Молодость прекрасна!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ВИЧ/СПИД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ИППП</w:t>
      </w:r>
      <w:r w:rsidR="0012398C">
        <w:t>"</w:t>
      </w:r>
      <w:r w:rsidR="0012398C" w:rsidRPr="00D17DC4">
        <w:t xml:space="preserve">), с фокусом на целевую аудиторию. </w:t>
      </w:r>
    </w:p>
    <w:p w:rsidR="0012398C" w:rsidRPr="00D17DC4" w:rsidRDefault="00EA08D3" w:rsidP="00F769CA">
      <w:pPr>
        <w:pStyle w:val="SingleTxtGR"/>
      </w:pPr>
      <w:r>
        <w:t>273.</w:t>
      </w:r>
      <w:r>
        <w:tab/>
      </w:r>
      <w:r w:rsidR="0012398C" w:rsidRPr="00D17DC4">
        <w:t xml:space="preserve">Ежегодно 1 декабря проводятся информационно-образовательные акции, посвященные Всемирному дню борьбы со </w:t>
      </w:r>
      <w:proofErr w:type="spellStart"/>
      <w:r w:rsidR="0012398C" w:rsidRPr="00D17DC4">
        <w:t>СПИДом</w:t>
      </w:r>
      <w:proofErr w:type="spellEnd"/>
      <w:r w:rsidR="0012398C" w:rsidRPr="00D17DC4">
        <w:t xml:space="preserve">. </w:t>
      </w:r>
    </w:p>
    <w:p w:rsidR="0012398C" w:rsidRPr="00D17DC4" w:rsidRDefault="00EA08D3" w:rsidP="00F769CA">
      <w:pPr>
        <w:pStyle w:val="SingleTxtGR"/>
      </w:pPr>
      <w:r>
        <w:t>274.</w:t>
      </w:r>
      <w:r>
        <w:tab/>
      </w:r>
      <w:r w:rsidR="0012398C" w:rsidRPr="00D17DC4">
        <w:t>Совместно с программой БОМКА</w:t>
      </w:r>
      <w:r w:rsidR="0012398C">
        <w:t>/</w:t>
      </w:r>
      <w:r w:rsidR="0012398C" w:rsidRPr="00D17DC4">
        <w:t xml:space="preserve">КАДАП был проведен тренинг для журналистов СМИ Туркменистана. Цель данного тренинга </w:t>
      </w:r>
      <w:r w:rsidR="0012398C">
        <w:t xml:space="preserve">– </w:t>
      </w:r>
      <w:r w:rsidR="0012398C" w:rsidRPr="00D17DC4">
        <w:t>повышение осв</w:t>
      </w:r>
      <w:r w:rsidR="0012398C" w:rsidRPr="00D17DC4">
        <w:t>е</w:t>
      </w:r>
      <w:r w:rsidR="0012398C" w:rsidRPr="00D17DC4">
        <w:t>домленности и роли журналистов в улучшении здоровья и благосостояния уя</w:t>
      </w:r>
      <w:r w:rsidR="0012398C" w:rsidRPr="00D17DC4">
        <w:t>з</w:t>
      </w:r>
      <w:r w:rsidR="0012398C" w:rsidRPr="00D17DC4">
        <w:t xml:space="preserve">вимой части населения, в том числе девочек-подростков, по части </w:t>
      </w:r>
      <w:proofErr w:type="spellStart"/>
      <w:r w:rsidR="0012398C" w:rsidRPr="00D17DC4">
        <w:t>СПИДа</w:t>
      </w:r>
      <w:proofErr w:type="spellEnd"/>
      <w:r w:rsidR="0012398C" w:rsidRPr="00D17DC4">
        <w:t xml:space="preserve"> и п</w:t>
      </w:r>
      <w:r w:rsidR="0012398C" w:rsidRPr="00D17DC4">
        <w:t>о</w:t>
      </w:r>
      <w:r w:rsidR="0012398C" w:rsidRPr="00D17DC4">
        <w:t xml:space="preserve">требления наркотиков в рамках </w:t>
      </w:r>
      <w:r w:rsidR="0012398C">
        <w:t>п</w:t>
      </w:r>
      <w:r w:rsidR="0012398C" w:rsidRPr="00D17DC4">
        <w:t>роекта МЕДИССА. Тренинг проводился эк</w:t>
      </w:r>
      <w:r w:rsidR="0012398C" w:rsidRPr="00D17DC4">
        <w:t>с</w:t>
      </w:r>
      <w:r w:rsidR="0012398C" w:rsidRPr="00D17DC4">
        <w:t>пертом международного уровня по вопросам профилактических мер, законод</w:t>
      </w:r>
      <w:r w:rsidR="0012398C" w:rsidRPr="00D17DC4">
        <w:t>а</w:t>
      </w:r>
      <w:r w:rsidR="0012398C" w:rsidRPr="00D17DC4">
        <w:t>тельных аспектов подготовки репортажей по проблемам ВИЧ/</w:t>
      </w:r>
      <w:proofErr w:type="spellStart"/>
      <w:r w:rsidR="0012398C" w:rsidRPr="00D17DC4">
        <w:t>СПИДа</w:t>
      </w:r>
      <w:proofErr w:type="spellEnd"/>
      <w:r w:rsidR="0012398C" w:rsidRPr="00D17DC4">
        <w:t xml:space="preserve"> и </w:t>
      </w:r>
      <w:proofErr w:type="spellStart"/>
      <w:r w:rsidR="0012398C" w:rsidRPr="00D17DC4">
        <w:t>нарк</w:t>
      </w:r>
      <w:r w:rsidR="0012398C" w:rsidRPr="00D17DC4">
        <w:t>о</w:t>
      </w:r>
      <w:r w:rsidR="0012398C" w:rsidRPr="00D17DC4">
        <w:t>потребления</w:t>
      </w:r>
      <w:proofErr w:type="spellEnd"/>
      <w:r w:rsidR="0012398C" w:rsidRPr="00D17DC4">
        <w:t>, а также по взаимодействию с государственными ведомствами и гражда</w:t>
      </w:r>
      <w:r w:rsidR="0012398C" w:rsidRPr="00D17DC4">
        <w:t>н</w:t>
      </w:r>
      <w:r w:rsidR="0012398C" w:rsidRPr="00D17DC4">
        <w:t>ским обществом.</w:t>
      </w:r>
    </w:p>
    <w:p w:rsidR="0012398C" w:rsidRPr="008038F6" w:rsidRDefault="0012398C" w:rsidP="00EA08D3">
      <w:pPr>
        <w:pStyle w:val="H23GR"/>
      </w:pPr>
      <w:r w:rsidRPr="00D17DC4">
        <w:tab/>
      </w:r>
      <w:r w:rsidRPr="00D17DC4">
        <w:tab/>
      </w:r>
      <w:proofErr w:type="spellStart"/>
      <w:r w:rsidRPr="008038F6">
        <w:t>Психическое</w:t>
      </w:r>
      <w:proofErr w:type="spellEnd"/>
      <w:r w:rsidRPr="008038F6">
        <w:t xml:space="preserve"> </w:t>
      </w:r>
      <w:proofErr w:type="spellStart"/>
      <w:r w:rsidRPr="008038F6">
        <w:t>здоровье</w:t>
      </w:r>
      <w:proofErr w:type="spellEnd"/>
      <w:r w:rsidRPr="008038F6">
        <w:t xml:space="preserve"> </w:t>
      </w:r>
      <w:proofErr w:type="spellStart"/>
      <w:r w:rsidRPr="008038F6">
        <w:t>детей</w:t>
      </w:r>
      <w:proofErr w:type="spellEnd"/>
      <w:r w:rsidRPr="008038F6">
        <w:t xml:space="preserve"> и </w:t>
      </w:r>
      <w:proofErr w:type="spellStart"/>
      <w:r w:rsidRPr="008038F6">
        <w:t>подростков</w:t>
      </w:r>
      <w:proofErr w:type="spellEnd"/>
    </w:p>
    <w:p w:rsidR="0012398C" w:rsidRPr="00D17DC4" w:rsidRDefault="00EA08D3" w:rsidP="00F769CA">
      <w:pPr>
        <w:pStyle w:val="SingleTxtGR"/>
      </w:pPr>
      <w:r>
        <w:t>275.</w:t>
      </w:r>
      <w:r>
        <w:tab/>
      </w:r>
      <w:r w:rsidR="0012398C" w:rsidRPr="00D17DC4">
        <w:t>Согласно Закон</w:t>
      </w:r>
      <w:r w:rsidR="0012398C">
        <w:t>у</w:t>
      </w:r>
      <w:r w:rsidR="0012398C" w:rsidRPr="00D17DC4">
        <w:t xml:space="preserve"> Туркменистана </w:t>
      </w:r>
      <w:r w:rsidR="0012398C">
        <w:t>"</w:t>
      </w:r>
      <w:r w:rsidR="0012398C" w:rsidRPr="00D17DC4">
        <w:t>О психиатрической помощи</w:t>
      </w:r>
      <w:r w:rsidR="0012398C">
        <w:t>"</w:t>
      </w:r>
      <w:r w:rsidR="0012398C" w:rsidRPr="00D17DC4">
        <w:t xml:space="preserve"> (01.10.1993</w:t>
      </w:r>
      <w:r w:rsidR="0012398C">
        <w:t> </w:t>
      </w:r>
      <w:r w:rsidR="0012398C" w:rsidRPr="00D17DC4">
        <w:t>г.) государством гарантируется психиатрическая помощь лицам, страдающим психическими расстройствами, и осуществляется на основе при</w:t>
      </w:r>
      <w:r w:rsidR="0012398C" w:rsidRPr="00D17DC4">
        <w:t>н</w:t>
      </w:r>
      <w:r w:rsidR="0012398C" w:rsidRPr="00D17DC4">
        <w:t xml:space="preserve">ципов законности, гуманности и соблюдения прав человека. </w:t>
      </w:r>
    </w:p>
    <w:p w:rsidR="0012398C" w:rsidRPr="00D17DC4" w:rsidRDefault="00EA08D3" w:rsidP="00F769CA">
      <w:pPr>
        <w:pStyle w:val="SingleTxtGR"/>
      </w:pPr>
      <w:r>
        <w:t>276.</w:t>
      </w:r>
      <w:r>
        <w:tab/>
      </w:r>
      <w:r w:rsidR="0012398C" w:rsidRPr="00D17DC4">
        <w:t>В соответствии со статьей 4 Закона несовершеннолетние в возрасте до 15</w:t>
      </w:r>
      <w:r w:rsidR="00327BA8">
        <w:t> </w:t>
      </w:r>
      <w:r w:rsidR="0012398C" w:rsidRPr="00D17DC4">
        <w:t>лет, а также лица, признанные в установленном законом порядке недеесп</w:t>
      </w:r>
      <w:r w:rsidR="0012398C" w:rsidRPr="00D17DC4">
        <w:t>о</w:t>
      </w:r>
      <w:r w:rsidR="0012398C" w:rsidRPr="00D17DC4">
        <w:t xml:space="preserve">собными, психиатрическая помощь оказывается по просьбе или с согласия их законных представителей. </w:t>
      </w:r>
    </w:p>
    <w:p w:rsidR="0012398C" w:rsidRPr="00D17DC4" w:rsidRDefault="00EA08D3" w:rsidP="00F769CA">
      <w:pPr>
        <w:pStyle w:val="SingleTxtGR"/>
      </w:pPr>
      <w:r>
        <w:t>277.</w:t>
      </w:r>
      <w:r>
        <w:tab/>
      </w:r>
      <w:r w:rsidR="0012398C" w:rsidRPr="00D17DC4">
        <w:t>Законный представитель несовершеннолетнего в возрасте до 15 лет и лиц, признанных в установленном законом порядке недееспособными, могут отказаться от лечения, кроме случаев применения принудительных мер мед</w:t>
      </w:r>
      <w:r w:rsidR="0012398C" w:rsidRPr="00D17DC4">
        <w:t>и</w:t>
      </w:r>
      <w:r w:rsidR="0012398C" w:rsidRPr="00D17DC4">
        <w:t>цинского характера или недобровольной госпитализации в судебном порядке и случаев н</w:t>
      </w:r>
      <w:r w:rsidR="0012398C" w:rsidRPr="00D17DC4">
        <w:t>е</w:t>
      </w:r>
      <w:r w:rsidR="0012398C" w:rsidRPr="00D17DC4">
        <w:t>отложной госпитализации (ст</w:t>
      </w:r>
      <w:r w:rsidR="0012398C">
        <w:t xml:space="preserve">атья </w:t>
      </w:r>
      <w:r w:rsidR="0012398C" w:rsidRPr="00D17DC4">
        <w:t>5 Закона).</w:t>
      </w:r>
    </w:p>
    <w:p w:rsidR="0012398C" w:rsidRPr="00D17DC4" w:rsidRDefault="00EA08D3" w:rsidP="00F769CA">
      <w:pPr>
        <w:pStyle w:val="SingleTxtGR"/>
      </w:pPr>
      <w:r>
        <w:t>278.</w:t>
      </w:r>
      <w:r>
        <w:tab/>
      </w:r>
      <w:r w:rsidR="0012398C" w:rsidRPr="00D17DC4">
        <w:t>При оказании им психиатрической помощи права и интересы несове</w:t>
      </w:r>
      <w:r w:rsidR="0012398C" w:rsidRPr="00D17DC4">
        <w:t>р</w:t>
      </w:r>
      <w:r w:rsidR="0012398C" w:rsidRPr="00D17DC4">
        <w:t>шеннолетних детей, а также детей признанных недееспособными, защищают их законные</w:t>
      </w:r>
      <w:r w:rsidR="0012398C">
        <w:t xml:space="preserve"> представители (родители, усыно</w:t>
      </w:r>
      <w:r w:rsidR="0012398C" w:rsidRPr="00D17DC4">
        <w:t>вители, опекуны), а в случае их о</w:t>
      </w:r>
      <w:r w:rsidR="0012398C" w:rsidRPr="00D17DC4">
        <w:t>т</w:t>
      </w:r>
      <w:r w:rsidR="0012398C" w:rsidRPr="00D17DC4">
        <w:t xml:space="preserve">сутствия </w:t>
      </w:r>
      <w:r w:rsidR="0012398C">
        <w:t>–</w:t>
      </w:r>
      <w:r w:rsidR="0012398C" w:rsidRPr="00D17DC4">
        <w:t xml:space="preserve"> администрация психиатрической клиники или психоневрологич</w:t>
      </w:r>
      <w:r w:rsidR="0012398C" w:rsidRPr="00D17DC4">
        <w:t>е</w:t>
      </w:r>
      <w:r w:rsidR="0012398C" w:rsidRPr="00D17DC4">
        <w:t>ского учреждения для социального обеспечения или специального обучения.</w:t>
      </w:r>
    </w:p>
    <w:p w:rsidR="0012398C" w:rsidRPr="00D17DC4" w:rsidRDefault="00EA08D3" w:rsidP="00F769CA">
      <w:pPr>
        <w:pStyle w:val="SingleTxtGR"/>
      </w:pPr>
      <w:r>
        <w:t>279.</w:t>
      </w:r>
      <w:r>
        <w:tab/>
      </w:r>
      <w:r w:rsidR="0012398C" w:rsidRPr="00D17DC4">
        <w:t>Психиатрическая служба представлена детскими и подростковыми отд</w:t>
      </w:r>
      <w:r w:rsidR="0012398C" w:rsidRPr="00D17DC4">
        <w:t>е</w:t>
      </w:r>
      <w:r w:rsidR="0012398C" w:rsidRPr="00D17DC4">
        <w:t xml:space="preserve">лениями психиатрических госпиталей и психоневрологических диспансеров, дневными стационарами в каждом </w:t>
      </w:r>
      <w:proofErr w:type="spellStart"/>
      <w:r w:rsidR="0012398C" w:rsidRPr="00D17DC4">
        <w:t>велаяте</w:t>
      </w:r>
      <w:proofErr w:type="spellEnd"/>
      <w:r w:rsidR="0012398C" w:rsidRPr="00D17DC4">
        <w:t>.</w:t>
      </w:r>
    </w:p>
    <w:p w:rsidR="0012398C" w:rsidRPr="00D17DC4" w:rsidRDefault="00EA08D3" w:rsidP="00F769CA">
      <w:pPr>
        <w:pStyle w:val="SingleTxtGR"/>
      </w:pPr>
      <w:r>
        <w:t>280.</w:t>
      </w:r>
      <w:r>
        <w:tab/>
      </w:r>
      <w:r w:rsidR="0012398C" w:rsidRPr="00D17DC4">
        <w:t>Сведения о состоянии психического здоровья детей и подростков не ра</w:t>
      </w:r>
      <w:r w:rsidR="0012398C" w:rsidRPr="00D17DC4">
        <w:t>з</w:t>
      </w:r>
      <w:r w:rsidR="0012398C" w:rsidRPr="00D17DC4">
        <w:t>глашаются и охраняются законом.</w:t>
      </w:r>
    </w:p>
    <w:p w:rsidR="0012398C" w:rsidRPr="00D17DC4" w:rsidRDefault="00EA08D3" w:rsidP="00F769CA">
      <w:pPr>
        <w:pStyle w:val="SingleTxtGR"/>
      </w:pPr>
      <w:r>
        <w:t>281.</w:t>
      </w:r>
      <w:r>
        <w:tab/>
      </w:r>
      <w:r w:rsidR="0012398C" w:rsidRPr="00D17DC4">
        <w:t>Амбулаторная психиатрическая помощь ребенку, страдающему психич</w:t>
      </w:r>
      <w:r w:rsidR="0012398C" w:rsidRPr="00D17DC4">
        <w:t>е</w:t>
      </w:r>
      <w:r w:rsidR="0012398C" w:rsidRPr="00D17DC4">
        <w:t>ским расстройством в зависимости от медицинских показаний, оказывается детским врачом-психиатром в виде консультативно-лечебной помощи или в в</w:t>
      </w:r>
      <w:r w:rsidR="0012398C" w:rsidRPr="00D17DC4">
        <w:t>и</w:t>
      </w:r>
      <w:r w:rsidR="0012398C" w:rsidRPr="00D17DC4">
        <w:t>де диспансерного наблюдения участковыми детскими или подростковыми вр</w:t>
      </w:r>
      <w:r w:rsidR="0012398C" w:rsidRPr="00D17DC4">
        <w:t>а</w:t>
      </w:r>
      <w:r w:rsidR="0012398C" w:rsidRPr="00D17DC4">
        <w:t>чами-психиатрами (ст</w:t>
      </w:r>
      <w:r w:rsidR="0012398C">
        <w:t>атья</w:t>
      </w:r>
      <w:r w:rsidR="0012398C" w:rsidRPr="00D17DC4">
        <w:t xml:space="preserve"> 24 Закона). </w:t>
      </w:r>
    </w:p>
    <w:p w:rsidR="0012398C" w:rsidRPr="00D17DC4" w:rsidRDefault="00EA08D3" w:rsidP="00F769CA">
      <w:pPr>
        <w:pStyle w:val="SingleTxtGR"/>
      </w:pPr>
      <w:r>
        <w:t>282.</w:t>
      </w:r>
      <w:r>
        <w:tab/>
      </w:r>
      <w:r w:rsidR="0012398C" w:rsidRPr="00D17DC4">
        <w:t>Дети с нарушением умственного и физического развития, дети инвалиды получают льготное медицинское обслуживание и обеспечиваются лекарствами бесплатно (приказы Министерств</w:t>
      </w:r>
      <w:r w:rsidR="0012398C">
        <w:t>а</w:t>
      </w:r>
      <w:r w:rsidR="0012398C" w:rsidRPr="00D17DC4">
        <w:t xml:space="preserve"> здравоохранения и медицинской промы</w:t>
      </w:r>
      <w:r w:rsidR="0012398C" w:rsidRPr="00D17DC4">
        <w:t>ш</w:t>
      </w:r>
      <w:r w:rsidR="0012398C" w:rsidRPr="00D17DC4">
        <w:t>ленности Туркменистана</w:t>
      </w:r>
      <w:r w:rsidR="0012398C">
        <w:t>,</w:t>
      </w:r>
      <w:r w:rsidR="0012398C" w:rsidRPr="00D17DC4">
        <w:t xml:space="preserve"> апрель 2005</w:t>
      </w:r>
      <w:r w:rsidR="0012398C">
        <w:t> </w:t>
      </w:r>
      <w:r w:rsidR="0012398C" w:rsidRPr="00D17DC4">
        <w:t>г., май 2007</w:t>
      </w:r>
      <w:r w:rsidR="0012398C">
        <w:t> </w:t>
      </w:r>
      <w:r w:rsidR="0012398C" w:rsidRPr="00D17DC4">
        <w:t>г., ноябрь 2009</w:t>
      </w:r>
      <w:r w:rsidR="0012398C">
        <w:t> </w:t>
      </w:r>
      <w:r w:rsidR="0012398C" w:rsidRPr="00D17DC4">
        <w:t>г.)</w:t>
      </w:r>
      <w:r w:rsidR="0012398C">
        <w:t>.</w:t>
      </w:r>
    </w:p>
    <w:p w:rsidR="0012398C" w:rsidRPr="00D17DC4" w:rsidRDefault="00EA08D3" w:rsidP="00F769CA">
      <w:pPr>
        <w:pStyle w:val="SingleTxtGR"/>
      </w:pPr>
      <w:r>
        <w:t>283.</w:t>
      </w:r>
      <w:r>
        <w:tab/>
      </w:r>
      <w:r w:rsidR="0012398C" w:rsidRPr="00D17DC4">
        <w:t xml:space="preserve">Дети с психическими нарушениями, имеющие </w:t>
      </w:r>
      <w:r w:rsidR="0012398C" w:rsidRPr="008038F6">
        <w:t>I</w:t>
      </w:r>
      <w:r w:rsidR="0012398C" w:rsidRPr="00D17DC4">
        <w:t xml:space="preserve"> и </w:t>
      </w:r>
      <w:r w:rsidR="0012398C" w:rsidRPr="008038F6">
        <w:t>II</w:t>
      </w:r>
      <w:r w:rsidR="0012398C" w:rsidRPr="00D17DC4">
        <w:t xml:space="preserve"> группы инвалидн</w:t>
      </w:r>
      <w:r w:rsidR="0012398C" w:rsidRPr="00D17DC4">
        <w:t>о</w:t>
      </w:r>
      <w:r w:rsidR="0012398C" w:rsidRPr="00D17DC4">
        <w:t>сти, потерявшие социальные связи или нуждающиеся в постоянном уходе и н</w:t>
      </w:r>
      <w:r w:rsidR="0012398C" w:rsidRPr="00D17DC4">
        <w:t>а</w:t>
      </w:r>
      <w:r w:rsidR="0012398C" w:rsidRPr="00D17DC4">
        <w:t>блюдении по заключению врачей психиатров могут обучаются на дому или н</w:t>
      </w:r>
      <w:r w:rsidR="0012398C" w:rsidRPr="00D17DC4">
        <w:t>а</w:t>
      </w:r>
      <w:r w:rsidR="0012398C" w:rsidRPr="00D17DC4">
        <w:t>правляются в психоневрологические интернаты</w:t>
      </w:r>
      <w:r w:rsidR="0012398C">
        <w:t>.</w:t>
      </w:r>
      <w:r w:rsidR="0012398C" w:rsidRPr="00D17DC4">
        <w:t xml:space="preserve"> Показаниями для направления в психоневрологические интернаты служат умственная отсталость в степени выраженной дебильности, </w:t>
      </w:r>
      <w:proofErr w:type="spellStart"/>
      <w:r w:rsidR="0012398C" w:rsidRPr="00D17DC4">
        <w:t>имбецильности</w:t>
      </w:r>
      <w:proofErr w:type="spellEnd"/>
      <w:r w:rsidR="0012398C" w:rsidRPr="00D17DC4">
        <w:t xml:space="preserve">, </w:t>
      </w:r>
      <w:proofErr w:type="spellStart"/>
      <w:r w:rsidR="0012398C" w:rsidRPr="00D17DC4">
        <w:t>идиотии</w:t>
      </w:r>
      <w:proofErr w:type="spellEnd"/>
      <w:r w:rsidR="0012398C" w:rsidRPr="00D17DC4">
        <w:t>, затяжные формы психич</w:t>
      </w:r>
      <w:r w:rsidR="0012398C" w:rsidRPr="00D17DC4">
        <w:t>е</w:t>
      </w:r>
      <w:r w:rsidR="0012398C" w:rsidRPr="00D17DC4">
        <w:t>ских заболеваний, которые сопровождаются слабоумием или грубым психич</w:t>
      </w:r>
      <w:r w:rsidR="0012398C" w:rsidRPr="00D17DC4">
        <w:t>е</w:t>
      </w:r>
      <w:r w:rsidR="0012398C" w:rsidRPr="00D17DC4">
        <w:t xml:space="preserve">ским дефектом. </w:t>
      </w:r>
    </w:p>
    <w:p w:rsidR="0012398C" w:rsidRPr="00D17DC4" w:rsidRDefault="00EA08D3" w:rsidP="00F769CA">
      <w:pPr>
        <w:pStyle w:val="SingleTxtGR"/>
      </w:pPr>
      <w:r>
        <w:t>284.</w:t>
      </w:r>
      <w:r>
        <w:tab/>
      </w:r>
      <w:r w:rsidR="0012398C" w:rsidRPr="00D17DC4">
        <w:t>Государство принимает необходимые меры по пропаганде здорового о</w:t>
      </w:r>
      <w:r w:rsidR="0012398C" w:rsidRPr="00D17DC4">
        <w:t>б</w:t>
      </w:r>
      <w:r w:rsidR="0012398C" w:rsidRPr="00D17DC4">
        <w:t>раза жизни и охране ребенка от незаконного применения наркотических средств и психотропных веществ, противодействует незаконному обороту наркотич</w:t>
      </w:r>
      <w:r w:rsidR="0012398C" w:rsidRPr="00D17DC4">
        <w:t>е</w:t>
      </w:r>
      <w:r w:rsidR="0012398C" w:rsidRPr="00D17DC4">
        <w:t>ских средств и психотропных веществ.</w:t>
      </w:r>
    </w:p>
    <w:p w:rsidR="0012398C" w:rsidRPr="00D17DC4" w:rsidRDefault="00EA08D3" w:rsidP="00F769CA">
      <w:pPr>
        <w:pStyle w:val="SingleTxtGR"/>
      </w:pPr>
      <w:r>
        <w:t>285.</w:t>
      </w:r>
      <w:r>
        <w:tab/>
      </w:r>
      <w:r w:rsidR="0012398C" w:rsidRPr="00D17DC4">
        <w:t>Государство гарантирует детям, больным наркоманией и токсикоманией, оказание наркологической помощи.</w:t>
      </w:r>
    </w:p>
    <w:p w:rsidR="0012398C" w:rsidRPr="00D17DC4" w:rsidRDefault="00EA08D3" w:rsidP="00F769CA">
      <w:pPr>
        <w:pStyle w:val="SingleTxtGR"/>
      </w:pPr>
      <w:r>
        <w:t>286.</w:t>
      </w:r>
      <w:r>
        <w:tab/>
      </w:r>
      <w:r w:rsidR="0012398C" w:rsidRPr="00D17DC4">
        <w:t>За вовлечение ребенка в производство, оборот, распространение и упо</w:t>
      </w:r>
      <w:r w:rsidR="0012398C" w:rsidRPr="00D17DC4">
        <w:t>т</w:t>
      </w:r>
      <w:r w:rsidR="0012398C" w:rsidRPr="00D17DC4">
        <w:t>ребление наркотических средств и психотропных веществ наступает ответс</w:t>
      </w:r>
      <w:r w:rsidR="0012398C" w:rsidRPr="00D17DC4">
        <w:t>т</w:t>
      </w:r>
      <w:r w:rsidR="0012398C" w:rsidRPr="00D17DC4">
        <w:t>венность, предусмотренная законодательством Туркменистана (ст</w:t>
      </w:r>
      <w:r w:rsidR="0012398C">
        <w:t>атья</w:t>
      </w:r>
      <w:r w:rsidR="0012398C" w:rsidRPr="00D17DC4">
        <w:t xml:space="preserve"> 28 Зак</w:t>
      </w:r>
      <w:r w:rsidR="0012398C" w:rsidRPr="00D17DC4">
        <w:t>о</w:t>
      </w:r>
      <w:r w:rsidR="0012398C" w:rsidRPr="00D17DC4">
        <w:t xml:space="preserve">на Туркменистана </w:t>
      </w:r>
      <w:r w:rsidR="0012398C">
        <w:t>"</w:t>
      </w:r>
      <w:r w:rsidR="0012398C" w:rsidRPr="00D17DC4">
        <w:t>О гарантиях прав ребенка</w:t>
      </w:r>
      <w:r w:rsidR="0012398C">
        <w:t>"</w:t>
      </w:r>
      <w:r w:rsidR="0012398C" w:rsidRPr="00D17DC4">
        <w:t>, ст</w:t>
      </w:r>
      <w:r w:rsidR="0012398C">
        <w:t xml:space="preserve">атья </w:t>
      </w:r>
      <w:r w:rsidR="0012398C" w:rsidRPr="00D17DC4">
        <w:t>296 У</w:t>
      </w:r>
      <w:r w:rsidR="0012398C">
        <w:t>головного кодекса</w:t>
      </w:r>
      <w:r w:rsidR="0012398C" w:rsidRPr="00D17DC4">
        <w:t xml:space="preserve"> Туркменистана).</w:t>
      </w:r>
    </w:p>
    <w:p w:rsidR="0012398C" w:rsidRPr="003D085B" w:rsidRDefault="00EA08D3" w:rsidP="00F769CA">
      <w:pPr>
        <w:pStyle w:val="SingleTxtGR"/>
      </w:pPr>
      <w:r>
        <w:t>287.</w:t>
      </w:r>
      <w:r>
        <w:tab/>
      </w:r>
      <w:r w:rsidR="0012398C" w:rsidRPr="003D085B">
        <w:t xml:space="preserve">Услуги в области охраны психического здоровья детей и подростков больных наркоманией оказывается в городских и </w:t>
      </w:r>
      <w:proofErr w:type="spellStart"/>
      <w:r w:rsidR="0012398C" w:rsidRPr="003D085B">
        <w:t>велаятских</w:t>
      </w:r>
      <w:proofErr w:type="spellEnd"/>
      <w:r w:rsidR="0012398C" w:rsidRPr="003D085B">
        <w:t xml:space="preserve"> наркологических госпиталях и наркологических кабинетах </w:t>
      </w:r>
      <w:proofErr w:type="spellStart"/>
      <w:r w:rsidR="0012398C" w:rsidRPr="003D085B">
        <w:t>этрапскими</w:t>
      </w:r>
      <w:proofErr w:type="spellEnd"/>
      <w:r w:rsidR="0012398C" w:rsidRPr="003D085B">
        <w:t xml:space="preserve"> госпиталей оказывается при добровольном обращении лица, по просьбе или с согласия их законных представителей в порядке, предусмотренного приказом Министерства здрав</w:t>
      </w:r>
      <w:r w:rsidR="0012398C" w:rsidRPr="003D085B">
        <w:t>о</w:t>
      </w:r>
      <w:r w:rsidR="0012398C" w:rsidRPr="003D085B">
        <w:t>охранения и медицинской промышленности Туркменистана (октябрь 2000 </w:t>
      </w:r>
      <w:r w:rsidR="0012398C">
        <w:t>г.).</w:t>
      </w:r>
    </w:p>
    <w:p w:rsidR="0012398C" w:rsidRPr="00D17DC4" w:rsidRDefault="002A2302" w:rsidP="00F769CA">
      <w:pPr>
        <w:pStyle w:val="SingleTxtGR"/>
      </w:pPr>
      <w:r>
        <w:t>288.</w:t>
      </w:r>
      <w:r>
        <w:tab/>
      </w:r>
      <w:r w:rsidR="0012398C">
        <w:t xml:space="preserve">На медицинские должности для работы в </w:t>
      </w:r>
      <w:r w:rsidR="0012398C" w:rsidRPr="00D17DC4">
        <w:t>наркологической службе допу</w:t>
      </w:r>
      <w:r w:rsidR="0012398C" w:rsidRPr="00D17DC4">
        <w:t>с</w:t>
      </w:r>
      <w:r w:rsidR="0012398C" w:rsidRPr="00D17DC4">
        <w:t>каются лица</w:t>
      </w:r>
      <w:r w:rsidR="0012398C">
        <w:t>,</w:t>
      </w:r>
      <w:r w:rsidR="0012398C" w:rsidRPr="00D17DC4">
        <w:t xml:space="preserve"> имеющие высшее или среднее медицинское образование и пр</w:t>
      </w:r>
      <w:r w:rsidR="0012398C" w:rsidRPr="00D17DC4">
        <w:t>о</w:t>
      </w:r>
      <w:r w:rsidR="0012398C" w:rsidRPr="00D17DC4">
        <w:t>шедшие 3</w:t>
      </w:r>
      <w:r w:rsidR="0012398C">
        <w:t>–</w:t>
      </w:r>
      <w:r w:rsidR="0012398C" w:rsidRPr="00D17DC4">
        <w:t>5 месячную специализацию по наркологии. Врачи проходят специ</w:t>
      </w:r>
      <w:r w:rsidR="0012398C" w:rsidRPr="00D17DC4">
        <w:t>а</w:t>
      </w:r>
      <w:r w:rsidR="0012398C" w:rsidRPr="00D17DC4">
        <w:t xml:space="preserve">лизацию через каждые 3 года, средний медицинский персонал через 5 лет. </w:t>
      </w:r>
    </w:p>
    <w:p w:rsidR="0012398C" w:rsidRPr="00D17DC4" w:rsidRDefault="002A2302" w:rsidP="00F769CA">
      <w:pPr>
        <w:pStyle w:val="SingleTxtGR"/>
      </w:pPr>
      <w:r>
        <w:t>289.</w:t>
      </w:r>
      <w:r>
        <w:tab/>
      </w:r>
      <w:r w:rsidR="0012398C" w:rsidRPr="00D17DC4">
        <w:t xml:space="preserve">Врачи наркологи, Национальный информационный центр </w:t>
      </w:r>
      <w:r w:rsidR="0012398C">
        <w:t>з</w:t>
      </w:r>
      <w:r w:rsidR="0012398C" w:rsidRPr="00D17DC4">
        <w:t>доровья при поддержк</w:t>
      </w:r>
      <w:r w:rsidR="0012398C">
        <w:t>е</w:t>
      </w:r>
      <w:r w:rsidR="0012398C" w:rsidRPr="00D17DC4">
        <w:t xml:space="preserve"> международных организаций регулярно проводят различные мер</w:t>
      </w:r>
      <w:r w:rsidR="0012398C" w:rsidRPr="00D17DC4">
        <w:t>о</w:t>
      </w:r>
      <w:r w:rsidR="0012398C" w:rsidRPr="00D17DC4">
        <w:t>приятия по повышению информированности учащихся средних и высших учебных заведений посредством лекций, круглых столов, акций, выступлений на телевидении и радио, выпуска статей в периодической печати, выпуска тем</w:t>
      </w:r>
      <w:r w:rsidR="0012398C" w:rsidRPr="00D17DC4">
        <w:t>а</w:t>
      </w:r>
      <w:r w:rsidR="0012398C" w:rsidRPr="00D17DC4">
        <w:t>тических буклетов и распространения их среди учащихся средних и высших учебных заведений, проведение семинаров для преподавателей учебных зав</w:t>
      </w:r>
      <w:r w:rsidR="0012398C" w:rsidRPr="00D17DC4">
        <w:t>е</w:t>
      </w:r>
      <w:r w:rsidR="0012398C" w:rsidRPr="00D17DC4">
        <w:t xml:space="preserve">дений. </w:t>
      </w:r>
    </w:p>
    <w:p w:rsidR="0012398C" w:rsidRPr="00D17DC4" w:rsidRDefault="002A2302" w:rsidP="00F769CA">
      <w:pPr>
        <w:pStyle w:val="SingleTxtGR"/>
      </w:pPr>
      <w:r>
        <w:t>290.</w:t>
      </w:r>
      <w:r>
        <w:tab/>
      </w:r>
      <w:r w:rsidR="0012398C" w:rsidRPr="00D17DC4">
        <w:t>Врачи наркологи совместно с инспекторами по делам несовершенноле</w:t>
      </w:r>
      <w:r w:rsidR="0012398C" w:rsidRPr="00D17DC4">
        <w:t>т</w:t>
      </w:r>
      <w:r w:rsidR="0012398C" w:rsidRPr="00D17DC4">
        <w:t>них полиции проводят профилактическую работу (осмотры и беседы) с с</w:t>
      </w:r>
      <w:r w:rsidR="0012398C" w:rsidRPr="00D17DC4">
        <w:t>о</w:t>
      </w:r>
      <w:r w:rsidR="0012398C" w:rsidRPr="00D17DC4">
        <w:t xml:space="preserve">стоящими на учете трудными подростками и детьми </w:t>
      </w:r>
      <w:r w:rsidR="0012398C">
        <w:t>из</w:t>
      </w:r>
      <w:r w:rsidR="0012398C" w:rsidRPr="00D17DC4">
        <w:t xml:space="preserve"> неблагополучных семей (родители</w:t>
      </w:r>
      <w:r w:rsidR="0012398C">
        <w:t xml:space="preserve"> –</w:t>
      </w:r>
      <w:r w:rsidR="0012398C" w:rsidRPr="00D17DC4">
        <w:t xml:space="preserve">наркоманы, алкоголики). Врачи наркологи входят в состав комиссий при </w:t>
      </w:r>
      <w:proofErr w:type="spellStart"/>
      <w:r w:rsidR="0012398C" w:rsidRPr="00D17DC4">
        <w:t>э</w:t>
      </w:r>
      <w:r w:rsidR="0012398C" w:rsidRPr="00D17DC4">
        <w:t>т</w:t>
      </w:r>
      <w:r w:rsidR="0012398C" w:rsidRPr="00D17DC4">
        <w:t>рапских</w:t>
      </w:r>
      <w:proofErr w:type="spellEnd"/>
      <w:r w:rsidR="0012398C" w:rsidRPr="00D17DC4">
        <w:t xml:space="preserve"> </w:t>
      </w:r>
      <w:proofErr w:type="spellStart"/>
      <w:r w:rsidR="0012398C" w:rsidRPr="00D17DC4">
        <w:t>хякимликах</w:t>
      </w:r>
      <w:proofErr w:type="spellEnd"/>
      <w:r w:rsidR="0012398C" w:rsidRPr="00D17DC4">
        <w:t xml:space="preserve"> по работе с трудными подростками.</w:t>
      </w:r>
    </w:p>
    <w:p w:rsidR="0012398C" w:rsidRDefault="0012398C" w:rsidP="00F769CA">
      <w:pPr>
        <w:pStyle w:val="H23GR"/>
      </w:pPr>
      <w:r w:rsidRPr="00D17DC4">
        <w:tab/>
      </w:r>
      <w:r w:rsidRPr="00D17DC4">
        <w:tab/>
      </w:r>
      <w:proofErr w:type="spellStart"/>
      <w:r w:rsidRPr="008038F6">
        <w:t>Туберкулез</w:t>
      </w:r>
      <w:proofErr w:type="spellEnd"/>
    </w:p>
    <w:p w:rsidR="0012398C" w:rsidRPr="00D17DC4" w:rsidRDefault="002A2302" w:rsidP="00F769CA">
      <w:pPr>
        <w:pStyle w:val="SingleTxtGR"/>
      </w:pPr>
      <w:r>
        <w:t>291.</w:t>
      </w:r>
      <w:r>
        <w:tab/>
      </w:r>
      <w:r w:rsidR="0012398C" w:rsidRPr="00D17DC4">
        <w:t>Согласно Национальной программе по борьбе с туберкулезом, функци</w:t>
      </w:r>
      <w:r w:rsidR="0012398C" w:rsidRPr="00D17DC4">
        <w:t>о</w:t>
      </w:r>
      <w:r w:rsidR="0012398C" w:rsidRPr="00D17DC4">
        <w:t xml:space="preserve">нирующим нормативным </w:t>
      </w:r>
      <w:r w:rsidR="0012398C">
        <w:t>документам,</w:t>
      </w:r>
      <w:r w:rsidR="0012398C" w:rsidRPr="00D17DC4">
        <w:t xml:space="preserve"> приказами Министерства здравоохран</w:t>
      </w:r>
      <w:r w:rsidR="0012398C" w:rsidRPr="00D17DC4">
        <w:t>е</w:t>
      </w:r>
      <w:r w:rsidR="0012398C" w:rsidRPr="00D17DC4">
        <w:t>ния и медицинской промышленности Туркменистана всем гра</w:t>
      </w:r>
      <w:r w:rsidR="0012398C">
        <w:t>жданам, в том числе и детям, не</w:t>
      </w:r>
      <w:r w:rsidR="0012398C" w:rsidRPr="00D17DC4">
        <w:t>зависимо от пола, возраста, социального положения, наци</w:t>
      </w:r>
      <w:r w:rsidR="0012398C" w:rsidRPr="00D17DC4">
        <w:t>о</w:t>
      </w:r>
      <w:r w:rsidR="0012398C" w:rsidRPr="00D17DC4">
        <w:t>нальности, места жительства (село, город)</w:t>
      </w:r>
      <w:r w:rsidR="0012398C" w:rsidRPr="00E04203">
        <w:t xml:space="preserve"> </w:t>
      </w:r>
      <w:r w:rsidR="0012398C" w:rsidRPr="00D17DC4">
        <w:t xml:space="preserve">бесплатно проводится диагностика и лечение туберкулеза. </w:t>
      </w:r>
    </w:p>
    <w:p w:rsidR="0012398C" w:rsidRPr="00862DA4" w:rsidRDefault="002A2302" w:rsidP="00F769CA">
      <w:pPr>
        <w:pStyle w:val="SingleTxtGR"/>
      </w:pPr>
      <w:r>
        <w:t>292.</w:t>
      </w:r>
      <w:r>
        <w:tab/>
      </w:r>
      <w:r w:rsidR="0012398C" w:rsidRPr="00D17DC4">
        <w:t xml:space="preserve">Национальная </w:t>
      </w:r>
      <w:r w:rsidR="0012398C">
        <w:t>п</w:t>
      </w:r>
      <w:r w:rsidR="0012398C" w:rsidRPr="00D17DC4">
        <w:t>ротивотуберкулезная программа активно интегрирована в первичное звено, что позволило увеличить процент выявления больных, ко</w:t>
      </w:r>
      <w:r w:rsidR="0012398C" w:rsidRPr="00D17DC4">
        <w:t>н</w:t>
      </w:r>
      <w:r w:rsidR="0012398C" w:rsidRPr="00D17DC4">
        <w:t xml:space="preserve">тролировать лечение, улучшить качество медицинского обслуживания больных. </w:t>
      </w:r>
      <w:r w:rsidR="0012398C" w:rsidRPr="00862DA4">
        <w:t>Составлен ряд совместных руководств, методических пособий для семейных врачей.</w:t>
      </w:r>
    </w:p>
    <w:p w:rsidR="0012398C" w:rsidRPr="00D17DC4" w:rsidRDefault="002A2302" w:rsidP="00F769CA">
      <w:pPr>
        <w:pStyle w:val="SingleTxtGR"/>
      </w:pPr>
      <w:r>
        <w:t>293.</w:t>
      </w:r>
      <w:r>
        <w:tab/>
      </w:r>
      <w:r w:rsidR="0012398C" w:rsidRPr="00D17DC4">
        <w:t>Иммунопрофилактика туберкулеза, по рекомендации ВОЗ, проводится 2</w:t>
      </w:r>
      <w:r w:rsidR="00327BA8">
        <w:t> </w:t>
      </w:r>
      <w:r w:rsidR="0012398C" w:rsidRPr="00D17DC4">
        <w:t>раза, вакцинация на 3</w:t>
      </w:r>
      <w:r w:rsidR="0012398C">
        <w:t>–</w:t>
      </w:r>
      <w:r w:rsidR="0012398C" w:rsidRPr="00D17DC4">
        <w:t xml:space="preserve">4 день в родильном доме и ревакцинация в 14 лет. </w:t>
      </w:r>
    </w:p>
    <w:p w:rsidR="0012398C" w:rsidRPr="00D17DC4" w:rsidRDefault="002A2302" w:rsidP="00F769CA">
      <w:pPr>
        <w:pStyle w:val="SingleTxtGR"/>
      </w:pPr>
      <w:r>
        <w:t>294.</w:t>
      </w:r>
      <w:r>
        <w:tab/>
      </w:r>
      <w:r w:rsidR="0012398C" w:rsidRPr="00D17DC4">
        <w:t>Фтизиатрическую помощь оказывают на 2</w:t>
      </w:r>
      <w:r w:rsidR="0012398C">
        <w:t> </w:t>
      </w:r>
      <w:r w:rsidR="0012398C" w:rsidRPr="00D17DC4">
        <w:t>118 койках в 6 противотубе</w:t>
      </w:r>
      <w:r w:rsidR="0012398C" w:rsidRPr="00D17DC4">
        <w:t>р</w:t>
      </w:r>
      <w:r w:rsidR="0012398C" w:rsidRPr="00D17DC4">
        <w:t xml:space="preserve">кулезных госпиталях и противотуберкулезных отделениях в 34 </w:t>
      </w:r>
      <w:proofErr w:type="spellStart"/>
      <w:r w:rsidR="0012398C" w:rsidRPr="00D17DC4">
        <w:t>этрапских</w:t>
      </w:r>
      <w:proofErr w:type="spellEnd"/>
      <w:r w:rsidR="0012398C" w:rsidRPr="00D17DC4">
        <w:t xml:space="preserve"> го</w:t>
      </w:r>
      <w:r w:rsidR="0012398C" w:rsidRPr="00D17DC4">
        <w:t>с</w:t>
      </w:r>
      <w:r w:rsidR="0012398C" w:rsidRPr="00D17DC4">
        <w:t>питалях. Учреждения общей лечебной сети и противотуберкулезная служба на 100% обеспечены современными бинокулярными микроскопами. В системе о</w:t>
      </w:r>
      <w:r w:rsidR="0012398C" w:rsidRPr="00D17DC4">
        <w:t>б</w:t>
      </w:r>
      <w:r w:rsidR="0012398C" w:rsidRPr="00D17DC4">
        <w:t>разования функционируют 9 специализированных детских дошкольных учре</w:t>
      </w:r>
      <w:r w:rsidR="0012398C" w:rsidRPr="00D17DC4">
        <w:t>ж</w:t>
      </w:r>
      <w:r w:rsidR="0012398C" w:rsidRPr="00D17DC4">
        <w:t>дений и 1 школа-интернат санаторного типа.</w:t>
      </w:r>
    </w:p>
    <w:p w:rsidR="0012398C" w:rsidRPr="00D17DC4" w:rsidRDefault="002A2302" w:rsidP="00F769CA">
      <w:pPr>
        <w:pStyle w:val="SingleTxtGR"/>
      </w:pPr>
      <w:r>
        <w:t>295.</w:t>
      </w:r>
      <w:r>
        <w:tab/>
      </w:r>
      <w:r w:rsidR="0012398C" w:rsidRPr="00D17DC4">
        <w:t xml:space="preserve">В 2007 году закончилось внедрение </w:t>
      </w:r>
      <w:r w:rsidR="0012398C">
        <w:rPr>
          <w:lang w:val="en-US"/>
        </w:rPr>
        <w:t>DOTS</w:t>
      </w:r>
      <w:r w:rsidR="0012398C" w:rsidRPr="00C524E5">
        <w:t>-</w:t>
      </w:r>
      <w:r w:rsidR="0012398C" w:rsidRPr="00D17DC4">
        <w:t xml:space="preserve">стратегии во все лечебно-профилактические учреждения Туркменистана. </w:t>
      </w:r>
    </w:p>
    <w:p w:rsidR="0012398C" w:rsidRPr="00D17DC4" w:rsidRDefault="002A2302" w:rsidP="00F769CA">
      <w:pPr>
        <w:pStyle w:val="SingleTxtGR"/>
      </w:pPr>
      <w:r>
        <w:t>296.</w:t>
      </w:r>
      <w:r>
        <w:tab/>
      </w:r>
      <w:r w:rsidR="0012398C" w:rsidRPr="00D17DC4">
        <w:t>Все противотуберкулезные учреждения обеспечены необходимыми пр</w:t>
      </w:r>
      <w:r w:rsidR="0012398C" w:rsidRPr="00D17DC4">
        <w:t>о</w:t>
      </w:r>
      <w:r w:rsidR="0012398C" w:rsidRPr="00D17DC4">
        <w:t>тивотуберкулезными препаратами д</w:t>
      </w:r>
      <w:r w:rsidR="0012398C">
        <w:t>ля лечения больных туберкулезом</w:t>
      </w:r>
      <w:r w:rsidR="0012398C" w:rsidRPr="00D17DC4">
        <w:t xml:space="preserve"> с фикс</w:t>
      </w:r>
      <w:r w:rsidR="0012398C" w:rsidRPr="00D17DC4">
        <w:t>и</w:t>
      </w:r>
      <w:r w:rsidR="0012398C" w:rsidRPr="00D17DC4">
        <w:t>рованными дозами для детей и подростков.</w:t>
      </w:r>
    </w:p>
    <w:p w:rsidR="0012398C" w:rsidRPr="00D17DC4" w:rsidRDefault="002A2302" w:rsidP="00F769CA">
      <w:pPr>
        <w:pStyle w:val="SingleTxtGR"/>
      </w:pPr>
      <w:r>
        <w:t>297.</w:t>
      </w:r>
      <w:r>
        <w:tab/>
      </w:r>
      <w:r w:rsidR="0012398C" w:rsidRPr="00D17DC4">
        <w:t xml:space="preserve">Ведется активная работа по интеграции Национальной </w:t>
      </w:r>
      <w:r w:rsidR="0012398C">
        <w:t>п</w:t>
      </w:r>
      <w:r w:rsidR="0012398C" w:rsidRPr="00D17DC4">
        <w:t>ротивотуберк</w:t>
      </w:r>
      <w:r w:rsidR="0012398C" w:rsidRPr="00D17DC4">
        <w:t>у</w:t>
      </w:r>
      <w:r w:rsidR="0012398C" w:rsidRPr="00D17DC4">
        <w:t xml:space="preserve">лезной службы </w:t>
      </w:r>
      <w:proofErr w:type="spellStart"/>
      <w:r w:rsidR="0012398C" w:rsidRPr="00D17DC4">
        <w:t>внутрисекторально</w:t>
      </w:r>
      <w:proofErr w:type="spellEnd"/>
      <w:r w:rsidR="0012398C" w:rsidRPr="00D17DC4">
        <w:t xml:space="preserve"> (служба материнства и детства, служба ВИЧ/СПИД, наркологическая служба).</w:t>
      </w:r>
    </w:p>
    <w:p w:rsidR="0012398C" w:rsidRPr="0091736D" w:rsidRDefault="002A2302" w:rsidP="00F769CA">
      <w:pPr>
        <w:pStyle w:val="SingleTxtGR"/>
      </w:pPr>
      <w:r>
        <w:t>298.</w:t>
      </w:r>
      <w:r>
        <w:tab/>
      </w:r>
      <w:r w:rsidR="0012398C" w:rsidRPr="0091736D">
        <w:t xml:space="preserve">Для ранней диагностики заболеваний органов дыхания </w:t>
      </w:r>
      <w:r w:rsidR="0012398C">
        <w:t xml:space="preserve">используется </w:t>
      </w:r>
      <w:r w:rsidR="0012398C" w:rsidRPr="0091736D">
        <w:t>п</w:t>
      </w:r>
      <w:r w:rsidR="0012398C" w:rsidRPr="0091736D">
        <w:t>е</w:t>
      </w:r>
      <w:r w:rsidR="0012398C" w:rsidRPr="0091736D">
        <w:t>редвижной мобильный рентген</w:t>
      </w:r>
      <w:r w:rsidR="0012398C">
        <w:t xml:space="preserve">, </w:t>
      </w:r>
      <w:r w:rsidR="0012398C" w:rsidRPr="0091736D">
        <w:t>флюорографическая машина выезжа</w:t>
      </w:r>
      <w:r w:rsidR="0012398C">
        <w:t>е</w:t>
      </w:r>
      <w:r w:rsidR="0012398C" w:rsidRPr="0091736D">
        <w:t>т в шк</w:t>
      </w:r>
      <w:r w:rsidR="0012398C" w:rsidRPr="0091736D">
        <w:t>о</w:t>
      </w:r>
      <w:r w:rsidR="0012398C" w:rsidRPr="0091736D">
        <w:t>лы, в дома здоровья, где обследования проводятся бесплатно.</w:t>
      </w:r>
    </w:p>
    <w:p w:rsidR="0012398C" w:rsidRPr="008038F6" w:rsidRDefault="002A2302" w:rsidP="00F769CA">
      <w:pPr>
        <w:pStyle w:val="SingleTxtGR"/>
      </w:pPr>
      <w:r>
        <w:t>299.</w:t>
      </w:r>
      <w:r>
        <w:tab/>
      </w:r>
      <w:r w:rsidR="0012398C" w:rsidRPr="00D17DC4">
        <w:t>В сентябре 2010 года в г</w:t>
      </w:r>
      <w:r w:rsidR="0012398C">
        <w:t>. </w:t>
      </w:r>
      <w:r w:rsidR="0012398C" w:rsidRPr="00D17DC4">
        <w:t xml:space="preserve">Ашхабаде открыта Дирекция инфекционных центров, в которую входят </w:t>
      </w:r>
      <w:r w:rsidR="0012398C">
        <w:t>Ц</w:t>
      </w:r>
      <w:r w:rsidR="0012398C" w:rsidRPr="00D17DC4">
        <w:t xml:space="preserve">ентр профилактики и лечения туберкулеза, </w:t>
      </w:r>
      <w:r w:rsidR="0012398C">
        <w:t>Ц</w:t>
      </w:r>
      <w:r w:rsidR="0012398C" w:rsidRPr="00D17DC4">
        <w:t>ентр профила</w:t>
      </w:r>
      <w:r w:rsidR="0012398C" w:rsidRPr="00D17DC4">
        <w:t>к</w:t>
      </w:r>
      <w:r w:rsidR="0012398C" w:rsidRPr="00D17DC4">
        <w:t xml:space="preserve">тики и лечения инфекционных заболеваний, </w:t>
      </w:r>
      <w:r w:rsidR="0012398C">
        <w:t>К</w:t>
      </w:r>
      <w:r w:rsidR="0012398C" w:rsidRPr="00D17DC4">
        <w:t xml:space="preserve">ожно-венерологический центр, Национальный центр профилактики </w:t>
      </w:r>
      <w:proofErr w:type="spellStart"/>
      <w:r w:rsidR="0012398C" w:rsidRPr="00D17DC4">
        <w:t>СПИДа</w:t>
      </w:r>
      <w:proofErr w:type="spellEnd"/>
      <w:r w:rsidR="0012398C" w:rsidRPr="00D17DC4">
        <w:t xml:space="preserve">, </w:t>
      </w:r>
      <w:r w:rsidR="0012398C">
        <w:t>Ц</w:t>
      </w:r>
      <w:r w:rsidR="0012398C" w:rsidRPr="00D17DC4">
        <w:t>ентр крови и централиз</w:t>
      </w:r>
      <w:r w:rsidR="0012398C" w:rsidRPr="00D17DC4">
        <w:t>о</w:t>
      </w:r>
      <w:r w:rsidR="0012398C" w:rsidRPr="00D17DC4">
        <w:t>ванная лаборатория. Центры оснащены новейшим медицинским оборудован</w:t>
      </w:r>
      <w:r w:rsidR="0012398C" w:rsidRPr="00D17DC4">
        <w:t>и</w:t>
      </w:r>
      <w:r w:rsidR="0012398C" w:rsidRPr="00D17DC4">
        <w:t>ем, таки</w:t>
      </w:r>
      <w:r w:rsidR="0012398C">
        <w:t>м</w:t>
      </w:r>
      <w:r w:rsidR="0012398C" w:rsidRPr="00D17DC4">
        <w:t xml:space="preserve"> как компьютерный томограф, цифровые рентген аппараты, </w:t>
      </w:r>
      <w:proofErr w:type="spellStart"/>
      <w:r w:rsidR="0012398C" w:rsidRPr="00D17DC4">
        <w:t>фибр</w:t>
      </w:r>
      <w:r w:rsidR="0012398C" w:rsidRPr="00D17DC4">
        <w:t>о</w:t>
      </w:r>
      <w:r w:rsidR="0012398C" w:rsidRPr="00D17DC4">
        <w:t>скан</w:t>
      </w:r>
      <w:proofErr w:type="spellEnd"/>
      <w:r w:rsidR="0012398C" w:rsidRPr="00D17DC4">
        <w:t xml:space="preserve">, УЗИ аппараты, что позволяет проводить раннюю </w:t>
      </w:r>
      <w:proofErr w:type="spellStart"/>
      <w:r w:rsidR="0012398C" w:rsidRPr="008038F6">
        <w:t>диагностик</w:t>
      </w:r>
      <w:proofErr w:type="spellEnd"/>
      <w:r w:rsidR="0012398C">
        <w:t>у</w:t>
      </w:r>
      <w:r w:rsidR="0012398C" w:rsidRPr="008038F6">
        <w:t xml:space="preserve"> </w:t>
      </w:r>
      <w:proofErr w:type="spellStart"/>
      <w:r w:rsidR="0012398C" w:rsidRPr="008038F6">
        <w:t>всех</w:t>
      </w:r>
      <w:proofErr w:type="spellEnd"/>
      <w:r w:rsidR="0012398C" w:rsidRPr="008038F6">
        <w:t xml:space="preserve"> </w:t>
      </w:r>
      <w:proofErr w:type="spellStart"/>
      <w:r w:rsidR="0012398C" w:rsidRPr="008038F6">
        <w:t>форм</w:t>
      </w:r>
      <w:proofErr w:type="spellEnd"/>
      <w:r w:rsidR="0012398C" w:rsidRPr="008038F6">
        <w:t xml:space="preserve"> </w:t>
      </w:r>
      <w:proofErr w:type="spellStart"/>
      <w:r w:rsidR="0012398C" w:rsidRPr="008038F6">
        <w:t>туберкулеза</w:t>
      </w:r>
      <w:proofErr w:type="spellEnd"/>
      <w:r w:rsidR="0012398C" w:rsidRPr="008038F6">
        <w:t xml:space="preserve"> и </w:t>
      </w:r>
      <w:proofErr w:type="spellStart"/>
      <w:r w:rsidR="0012398C" w:rsidRPr="008038F6">
        <w:t>проводить</w:t>
      </w:r>
      <w:proofErr w:type="spellEnd"/>
      <w:r w:rsidR="0012398C" w:rsidRPr="008038F6">
        <w:t xml:space="preserve"> </w:t>
      </w:r>
      <w:proofErr w:type="spellStart"/>
      <w:r w:rsidR="0012398C" w:rsidRPr="008038F6">
        <w:t>эффективное</w:t>
      </w:r>
      <w:proofErr w:type="spellEnd"/>
      <w:r w:rsidR="0012398C" w:rsidRPr="008038F6">
        <w:t xml:space="preserve"> </w:t>
      </w:r>
      <w:proofErr w:type="spellStart"/>
      <w:r w:rsidR="0012398C" w:rsidRPr="008038F6">
        <w:t>лечение</w:t>
      </w:r>
      <w:proofErr w:type="spellEnd"/>
      <w:r w:rsidR="0012398C" w:rsidRPr="008038F6">
        <w:t>.</w:t>
      </w:r>
    </w:p>
    <w:p w:rsidR="0012398C" w:rsidRPr="00D17DC4" w:rsidRDefault="002A2302" w:rsidP="00F769CA">
      <w:pPr>
        <w:pStyle w:val="SingleTxtGR"/>
      </w:pPr>
      <w:r>
        <w:t>300.</w:t>
      </w:r>
      <w:r>
        <w:tab/>
      </w:r>
      <w:r w:rsidR="0012398C" w:rsidRPr="00D17DC4">
        <w:t>При содействии Американского центра по контролю за инфекционными заболеваниями (</w:t>
      </w:r>
      <w:r w:rsidR="0012398C" w:rsidRPr="008038F6">
        <w:t>CDC</w:t>
      </w:r>
      <w:r w:rsidR="0012398C" w:rsidRPr="00D17DC4">
        <w:t>) создана компьютерная программа противотуберкулезной службы для мониторинга и учета больных туберкулезом, проведена подготовка специалистов противотуберкулезной службы, начато внедрение компьютерной программы сбора данных по регистрации и лечению больных туберкулезом, создана база данных больных туберкулезом.</w:t>
      </w:r>
    </w:p>
    <w:p w:rsidR="0012398C" w:rsidRPr="00D17DC4" w:rsidRDefault="002A2302" w:rsidP="00F769CA">
      <w:pPr>
        <w:pStyle w:val="SingleTxtGR"/>
      </w:pPr>
      <w:r>
        <w:t>301.</w:t>
      </w:r>
      <w:r>
        <w:tab/>
      </w:r>
      <w:r w:rsidR="0012398C" w:rsidRPr="00D17DC4">
        <w:t xml:space="preserve">В 2010 году для улучшения профилактики и борьбы с туберкулезом, при содействии ВОЗ, получен грант Глобального </w:t>
      </w:r>
      <w:r w:rsidR="0012398C">
        <w:t>ф</w:t>
      </w:r>
      <w:r w:rsidR="0012398C" w:rsidRPr="00D17DC4">
        <w:t xml:space="preserve">онда </w:t>
      </w:r>
      <w:r w:rsidR="0012398C">
        <w:t xml:space="preserve">для </w:t>
      </w:r>
      <w:r w:rsidR="0012398C" w:rsidRPr="00D17DC4">
        <w:t xml:space="preserve">борьбы со </w:t>
      </w:r>
      <w:proofErr w:type="spellStart"/>
      <w:r w:rsidR="0012398C" w:rsidRPr="00D17DC4">
        <w:t>СПИД</w:t>
      </w:r>
      <w:r w:rsidR="0012398C">
        <w:t>ом</w:t>
      </w:r>
      <w:proofErr w:type="spellEnd"/>
      <w:r w:rsidR="0012398C" w:rsidRPr="00D17DC4">
        <w:t xml:space="preserve">, </w:t>
      </w:r>
      <w:r w:rsidR="0012398C">
        <w:t>туберкулезом</w:t>
      </w:r>
      <w:r w:rsidR="0012398C" w:rsidRPr="00D17DC4">
        <w:t xml:space="preserve"> и малярией на 5 лет.</w:t>
      </w:r>
    </w:p>
    <w:p w:rsidR="0012398C" w:rsidRPr="00D17DC4" w:rsidRDefault="002A2302" w:rsidP="00F769CA">
      <w:pPr>
        <w:pStyle w:val="SingleTxtGR"/>
      </w:pPr>
      <w:r>
        <w:t>302.</w:t>
      </w:r>
      <w:r>
        <w:tab/>
      </w:r>
      <w:r w:rsidR="0012398C" w:rsidRPr="00D17DC4">
        <w:t xml:space="preserve">Национальной </w:t>
      </w:r>
      <w:r w:rsidR="0012398C">
        <w:t>п</w:t>
      </w:r>
      <w:r w:rsidR="0012398C" w:rsidRPr="00D17DC4">
        <w:t>ротивотуберкулезной программой налажено тесное с</w:t>
      </w:r>
      <w:r w:rsidR="0012398C" w:rsidRPr="00D17DC4">
        <w:t>о</w:t>
      </w:r>
      <w:r w:rsidR="0012398C" w:rsidRPr="00D17DC4">
        <w:t>трудничество с пенитенциарным сектором, Министерств</w:t>
      </w:r>
      <w:r w:rsidR="0012398C">
        <w:t>о</w:t>
      </w:r>
      <w:r w:rsidR="0012398C" w:rsidRPr="00D17DC4">
        <w:t xml:space="preserve"> здравоохранения и медицинской промышленности </w:t>
      </w:r>
      <w:r w:rsidR="0012398C">
        <w:t xml:space="preserve">в </w:t>
      </w:r>
      <w:r w:rsidR="0012398C" w:rsidRPr="00D17DC4">
        <w:t>достаточном количестве обеспечивает тюре</w:t>
      </w:r>
      <w:r w:rsidR="0012398C" w:rsidRPr="00D17DC4">
        <w:t>м</w:t>
      </w:r>
      <w:r w:rsidR="0012398C" w:rsidRPr="00D17DC4">
        <w:t>ный сектор (в том числе и женские колонии, колонии для подростков) лекарс</w:t>
      </w:r>
      <w:r w:rsidR="0012398C" w:rsidRPr="00D17DC4">
        <w:t>т</w:t>
      </w:r>
      <w:r w:rsidR="0012398C" w:rsidRPr="00D17DC4">
        <w:t>венными препаратами, диагностическим инвентарем, проводит обучающие курсы медицинского персонала специализированных учреждений.</w:t>
      </w:r>
    </w:p>
    <w:p w:rsidR="0012398C" w:rsidRPr="00D17DC4" w:rsidRDefault="002A2302" w:rsidP="00F769CA">
      <w:pPr>
        <w:pStyle w:val="SingleTxtGR"/>
      </w:pPr>
      <w:r>
        <w:t>303.</w:t>
      </w:r>
      <w:r>
        <w:tab/>
      </w:r>
      <w:r w:rsidR="0012398C" w:rsidRPr="00D17DC4">
        <w:t xml:space="preserve">Проводится работа по санитарной осведомленности детей и подростков в дошкольных учреждениях: организуются семинары, в школьных учреждениях занятия по </w:t>
      </w:r>
      <w:r w:rsidR="0012398C">
        <w:t>"</w:t>
      </w:r>
      <w:r w:rsidR="0012398C" w:rsidRPr="00D17DC4">
        <w:t>Основам жизнедеятельности</w:t>
      </w:r>
      <w:r w:rsidR="0012398C">
        <w:t>"</w:t>
      </w:r>
      <w:r w:rsidR="0012398C" w:rsidRPr="00D17DC4">
        <w:t>, издаются буклеты и брошюры по т</w:t>
      </w:r>
      <w:r w:rsidR="0012398C" w:rsidRPr="00D17DC4">
        <w:t>у</w:t>
      </w:r>
      <w:r w:rsidR="0012398C" w:rsidRPr="00D17DC4">
        <w:t>беркулезу</w:t>
      </w:r>
      <w:r w:rsidR="0012398C">
        <w:t>,</w:t>
      </w:r>
      <w:r w:rsidR="0012398C" w:rsidRPr="00D17DC4">
        <w:t xml:space="preserve"> включающие профилактику, диагностику и лечение туберкулеза.</w:t>
      </w:r>
    </w:p>
    <w:p w:rsidR="0012398C" w:rsidRPr="008038F6" w:rsidRDefault="0012398C" w:rsidP="00F769CA">
      <w:pPr>
        <w:pStyle w:val="H23GR"/>
      </w:pPr>
      <w:r w:rsidRPr="00D17DC4">
        <w:tab/>
      </w:r>
      <w:r w:rsidRPr="00D17DC4">
        <w:tab/>
      </w:r>
      <w:proofErr w:type="spellStart"/>
      <w:r w:rsidRPr="008038F6">
        <w:t>Профилактические</w:t>
      </w:r>
      <w:proofErr w:type="spellEnd"/>
      <w:r w:rsidRPr="008038F6">
        <w:t xml:space="preserve"> </w:t>
      </w:r>
      <w:proofErr w:type="spellStart"/>
      <w:r w:rsidRPr="008038F6">
        <w:t>услуги</w:t>
      </w:r>
      <w:proofErr w:type="spellEnd"/>
    </w:p>
    <w:p w:rsidR="0012398C" w:rsidRPr="00D17DC4" w:rsidRDefault="002A2302" w:rsidP="00F769CA">
      <w:pPr>
        <w:pStyle w:val="SingleTxtGR"/>
      </w:pPr>
      <w:r>
        <w:t>304.</w:t>
      </w:r>
      <w:r>
        <w:tab/>
      </w:r>
      <w:r w:rsidR="0012398C" w:rsidRPr="00D17DC4">
        <w:t>Министерство здравоохранения и медицинской промышленности Тур</w:t>
      </w:r>
      <w:r w:rsidR="0012398C" w:rsidRPr="00D17DC4">
        <w:t>к</w:t>
      </w:r>
      <w:r w:rsidR="0012398C" w:rsidRPr="00D17DC4">
        <w:t>менистана проводит работу по просвещению населения в вопросах укрепления здоровья, формированию устойчивого стереотипа здорового образа жизни, р</w:t>
      </w:r>
      <w:r w:rsidR="0012398C" w:rsidRPr="00D17DC4">
        <w:t>е</w:t>
      </w:r>
      <w:r w:rsidR="0012398C" w:rsidRPr="00D17DC4">
        <w:t xml:space="preserve">шению проблемы охраны репродуктивного здоровья населения. </w:t>
      </w:r>
    </w:p>
    <w:p w:rsidR="0012398C" w:rsidRPr="00D17DC4" w:rsidRDefault="002A2302" w:rsidP="00F769CA">
      <w:pPr>
        <w:pStyle w:val="SingleTxtGR"/>
      </w:pPr>
      <w:r>
        <w:t>305.</w:t>
      </w:r>
      <w:r>
        <w:tab/>
      </w:r>
      <w:r w:rsidR="0012398C" w:rsidRPr="00D17DC4">
        <w:t xml:space="preserve">Регулярно организуются телевизионные программы, публикации в </w:t>
      </w:r>
      <w:r w:rsidR="0012398C">
        <w:t>СМИ, круглые столы, семинары. П</w:t>
      </w:r>
      <w:r w:rsidR="0012398C" w:rsidRPr="00D17DC4">
        <w:t>одготовлены и распространены</w:t>
      </w:r>
      <w:r w:rsidR="0012398C">
        <w:t xml:space="preserve"> в регионах</w:t>
      </w:r>
      <w:r w:rsidR="0012398C" w:rsidRPr="00D17DC4">
        <w:t xml:space="preserve"> инфо</w:t>
      </w:r>
      <w:r w:rsidR="0012398C" w:rsidRPr="00D17DC4">
        <w:t>р</w:t>
      </w:r>
      <w:r w:rsidR="0012398C" w:rsidRPr="00D17DC4">
        <w:t xml:space="preserve">мационные материалы (видеофильмы, брошюры, буклеты, памфлеты, </w:t>
      </w:r>
      <w:proofErr w:type="spellStart"/>
      <w:r w:rsidR="0012398C" w:rsidRPr="00D17DC4">
        <w:t>л</w:t>
      </w:r>
      <w:r w:rsidR="0012398C">
        <w:t>и</w:t>
      </w:r>
      <w:r w:rsidR="0012398C" w:rsidRPr="00D17DC4">
        <w:t>флеты</w:t>
      </w:r>
      <w:proofErr w:type="spellEnd"/>
      <w:r w:rsidR="0012398C" w:rsidRPr="00D17DC4">
        <w:t>, плакаты, баннеры) по проблемам охраны репродуктивного здоровья, обеспеч</w:t>
      </w:r>
      <w:r w:rsidR="0012398C" w:rsidRPr="00D17DC4">
        <w:t>е</w:t>
      </w:r>
      <w:r w:rsidR="0012398C" w:rsidRPr="00D17DC4">
        <w:t xml:space="preserve">ния безопасного материнства, о здоровом питании, спорте, о профилактике вредных привычек, о профилактике наркомании, ВИЧ, </w:t>
      </w:r>
      <w:proofErr w:type="spellStart"/>
      <w:r w:rsidR="0012398C" w:rsidRPr="00D17DC4">
        <w:t>СПИДа</w:t>
      </w:r>
      <w:proofErr w:type="spellEnd"/>
      <w:r w:rsidR="0012398C" w:rsidRPr="00D17DC4">
        <w:t>, ИППП, и о др</w:t>
      </w:r>
      <w:r w:rsidR="0012398C" w:rsidRPr="00D17DC4">
        <w:t>у</w:t>
      </w:r>
      <w:r w:rsidR="0012398C" w:rsidRPr="00D17DC4">
        <w:t>гих на</w:t>
      </w:r>
      <w:r w:rsidR="0012398C" w:rsidRPr="00D17DC4">
        <w:t>и</w:t>
      </w:r>
      <w:r w:rsidR="0012398C" w:rsidRPr="00D17DC4">
        <w:t>более актуальных проблем</w:t>
      </w:r>
      <w:r w:rsidR="0012398C">
        <w:t>,</w:t>
      </w:r>
      <w:r w:rsidR="0012398C" w:rsidRPr="00D17DC4">
        <w:t xml:space="preserve"> связанных со здоровьем. </w:t>
      </w:r>
    </w:p>
    <w:p w:rsidR="0012398C" w:rsidRPr="00D17DC4" w:rsidRDefault="002A2302" w:rsidP="00F769CA">
      <w:pPr>
        <w:pStyle w:val="SingleTxtGR"/>
      </w:pPr>
      <w:r>
        <w:t>306.</w:t>
      </w:r>
      <w:r>
        <w:tab/>
      </w:r>
      <w:r w:rsidR="0012398C" w:rsidRPr="00D17DC4">
        <w:t xml:space="preserve">Информационным </w:t>
      </w:r>
      <w:r w:rsidR="0012398C">
        <w:t>ц</w:t>
      </w:r>
      <w:r w:rsidR="0012398C" w:rsidRPr="00D17DC4">
        <w:t xml:space="preserve">ентром здравоохранения совместно с ЮНИСЕФ и другими международными организациями выпущена книга </w:t>
      </w:r>
      <w:r w:rsidR="0012398C">
        <w:t>"</w:t>
      </w:r>
      <w:r w:rsidR="0012398C" w:rsidRPr="00D17DC4">
        <w:t>Факты в защиту жизни</w:t>
      </w:r>
      <w:r w:rsidR="0012398C">
        <w:t>"</w:t>
      </w:r>
      <w:r w:rsidR="0012398C" w:rsidRPr="00D17DC4">
        <w:t xml:space="preserve">, по этому изданию были сняты 14 видеофильмов, 8 видеороликов: </w:t>
      </w:r>
      <w:r w:rsidR="0012398C">
        <w:t>"</w:t>
      </w:r>
      <w:r w:rsidR="0012398C" w:rsidRPr="00D17DC4">
        <w:t>Зд</w:t>
      </w:r>
      <w:r w:rsidR="0012398C" w:rsidRPr="00D17DC4">
        <w:t>о</w:t>
      </w:r>
      <w:r w:rsidR="0012398C" w:rsidRPr="00D17DC4">
        <w:t>ровый малыш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Спорт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Безопасное материнство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Раннее развитие детей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Грудное вскармливание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Иммунизация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О профилактике депрессии</w:t>
      </w:r>
      <w:r w:rsidR="0012398C">
        <w:t>"</w:t>
      </w:r>
      <w:r w:rsidR="0012398C" w:rsidRPr="00D17DC4">
        <w:t>, кот</w:t>
      </w:r>
      <w:r w:rsidR="0012398C" w:rsidRPr="00D17DC4">
        <w:t>о</w:t>
      </w:r>
      <w:r w:rsidR="0012398C" w:rsidRPr="00D17DC4">
        <w:t>рые тран</w:t>
      </w:r>
      <w:r w:rsidR="0012398C" w:rsidRPr="00D17DC4">
        <w:t>с</w:t>
      </w:r>
      <w:r w:rsidR="0012398C" w:rsidRPr="00D17DC4">
        <w:t>лировались по национальному телевидению.</w:t>
      </w:r>
    </w:p>
    <w:p w:rsidR="0012398C" w:rsidRPr="00D17DC4" w:rsidRDefault="002A2302" w:rsidP="00F769CA">
      <w:pPr>
        <w:pStyle w:val="SingleTxtGR"/>
      </w:pPr>
      <w:r>
        <w:t>307.</w:t>
      </w:r>
      <w:r>
        <w:tab/>
      </w:r>
      <w:r w:rsidR="0012398C" w:rsidRPr="00D17DC4">
        <w:t>Работники системы здравоохранения привлекаются к преподаванию в средних школах по отдельным темам (о различных болезнях и их профилакт</w:t>
      </w:r>
      <w:r w:rsidR="0012398C" w:rsidRPr="00D17DC4">
        <w:t>и</w:t>
      </w:r>
      <w:r w:rsidR="0012398C" w:rsidRPr="00D17DC4">
        <w:t xml:space="preserve">ке, гигиене, половых особенностях подростков и др.) предмета </w:t>
      </w:r>
      <w:r w:rsidR="0012398C">
        <w:t>"</w:t>
      </w:r>
      <w:r w:rsidR="0012398C" w:rsidRPr="00D17DC4">
        <w:t>Основы жизн</w:t>
      </w:r>
      <w:r w:rsidR="0012398C" w:rsidRPr="00D17DC4">
        <w:t>е</w:t>
      </w:r>
      <w:r w:rsidR="0012398C" w:rsidRPr="00D17DC4">
        <w:t>деятельности</w:t>
      </w:r>
      <w:r w:rsidR="0012398C">
        <w:t>"</w:t>
      </w:r>
      <w:r w:rsidR="0012398C" w:rsidRPr="00D17DC4">
        <w:t>, который ведется с 1 по 10 классы.</w:t>
      </w:r>
    </w:p>
    <w:p w:rsidR="0012398C" w:rsidRPr="00D17DC4" w:rsidRDefault="002A2302" w:rsidP="00F769CA">
      <w:pPr>
        <w:pStyle w:val="SingleTxtGR"/>
      </w:pPr>
      <w:r>
        <w:t>308.</w:t>
      </w:r>
      <w:r>
        <w:tab/>
      </w:r>
      <w:r w:rsidR="0012398C" w:rsidRPr="00D17DC4">
        <w:t xml:space="preserve">Информационный центр здравоохранения совместно с Министерством образования Туркменистана и ЮНИСЕФ в рамках проектов </w:t>
      </w:r>
      <w:r w:rsidR="0012398C">
        <w:t>"</w:t>
      </w:r>
      <w:r w:rsidR="0012398C" w:rsidRPr="00D17DC4">
        <w:t>Школы</w:t>
      </w:r>
      <w:r w:rsidR="0012398C">
        <w:t>,</w:t>
      </w:r>
      <w:r w:rsidR="0012398C" w:rsidRPr="00D17DC4">
        <w:t xml:space="preserve"> друж</w:t>
      </w:r>
      <w:r w:rsidR="0012398C" w:rsidRPr="00D17DC4">
        <w:t>е</w:t>
      </w:r>
      <w:r w:rsidR="0012398C" w:rsidRPr="00D17DC4">
        <w:t>любные к детям</w:t>
      </w:r>
      <w:r w:rsidR="0012398C">
        <w:t>"</w:t>
      </w:r>
      <w:r w:rsidR="0012398C" w:rsidRPr="00D17DC4">
        <w:t xml:space="preserve"> и </w:t>
      </w:r>
      <w:r w:rsidR="0012398C">
        <w:t>"</w:t>
      </w:r>
      <w:r w:rsidR="0012398C" w:rsidRPr="00D17DC4">
        <w:t>Раннее развитие и подготовка к школе ребенка</w:t>
      </w:r>
      <w:r w:rsidR="0012398C">
        <w:t>"</w:t>
      </w:r>
      <w:r w:rsidR="0012398C" w:rsidRPr="00D17DC4">
        <w:t xml:space="preserve"> проводят обучение учителей, воспитателей, медицинских работников детских дошкол</w:t>
      </w:r>
      <w:r w:rsidR="0012398C" w:rsidRPr="00D17DC4">
        <w:t>ь</w:t>
      </w:r>
      <w:r w:rsidR="0012398C" w:rsidRPr="00D17DC4">
        <w:t>ных учреждений и школ, мед</w:t>
      </w:r>
      <w:r w:rsidR="0012398C">
        <w:t xml:space="preserve">ицинского </w:t>
      </w:r>
      <w:proofErr w:type="spellStart"/>
      <w:r w:rsidR="0012398C" w:rsidRPr="00D17DC4">
        <w:t>перосанала</w:t>
      </w:r>
      <w:proofErr w:type="spellEnd"/>
      <w:r w:rsidR="0012398C" w:rsidRPr="00D17DC4">
        <w:t xml:space="preserve"> учреждений здравоохран</w:t>
      </w:r>
      <w:r w:rsidR="0012398C" w:rsidRPr="00D17DC4">
        <w:t>е</w:t>
      </w:r>
      <w:r w:rsidR="0012398C" w:rsidRPr="00D17DC4">
        <w:t xml:space="preserve">ния по правам ребенка. В рамках программы Интегрированное развитие детей раннего возраста в 5 </w:t>
      </w:r>
      <w:proofErr w:type="spellStart"/>
      <w:r w:rsidR="0012398C" w:rsidRPr="00D17DC4">
        <w:t>пилотных</w:t>
      </w:r>
      <w:proofErr w:type="spellEnd"/>
      <w:r w:rsidR="0012398C" w:rsidRPr="00D17DC4">
        <w:t xml:space="preserve"> районах страны 1</w:t>
      </w:r>
      <w:r w:rsidR="0012398C">
        <w:t> </w:t>
      </w:r>
      <w:r w:rsidR="0012398C" w:rsidRPr="00D17DC4">
        <w:t>280 родителей обучено нав</w:t>
      </w:r>
      <w:r w:rsidR="0012398C" w:rsidRPr="00D17DC4">
        <w:t>ы</w:t>
      </w:r>
      <w:r w:rsidR="0012398C" w:rsidRPr="00D17DC4">
        <w:t>кам во</w:t>
      </w:r>
      <w:r w:rsidR="0012398C" w:rsidRPr="00D17DC4">
        <w:t>с</w:t>
      </w:r>
      <w:r w:rsidR="0012398C" w:rsidRPr="00D17DC4">
        <w:t>питания и ухода за детьми.</w:t>
      </w:r>
    </w:p>
    <w:p w:rsidR="0012398C" w:rsidRPr="00D17DC4" w:rsidRDefault="002A2302" w:rsidP="00F769CA">
      <w:pPr>
        <w:pStyle w:val="SingleTxtGR"/>
      </w:pPr>
      <w:r>
        <w:t>309.</w:t>
      </w:r>
      <w:r>
        <w:tab/>
      </w:r>
      <w:r w:rsidR="0012398C" w:rsidRPr="00D17DC4">
        <w:t xml:space="preserve">Разработаны и распространены публикации: брошюры </w:t>
      </w:r>
      <w:r w:rsidR="0012398C">
        <w:t>"</w:t>
      </w:r>
      <w:r w:rsidR="0012398C" w:rsidRPr="00D17DC4">
        <w:t>Материнство н</w:t>
      </w:r>
      <w:r w:rsidR="0012398C" w:rsidRPr="00D17DC4">
        <w:t>у</w:t>
      </w:r>
      <w:r w:rsidR="0012398C" w:rsidRPr="00D17DC4">
        <w:t>ждается в особой заботе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Пусть это будет здоровая семья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Построим здор</w:t>
      </w:r>
      <w:r w:rsidR="0012398C" w:rsidRPr="00D17DC4">
        <w:t>о</w:t>
      </w:r>
      <w:r w:rsidR="0012398C" w:rsidRPr="00D17DC4">
        <w:t>вую семью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Репродуктивное здоровье</w:t>
      </w:r>
      <w:r w:rsidR="0012398C">
        <w:t>"</w:t>
      </w:r>
      <w:r w:rsidR="0012398C" w:rsidRPr="00D17DC4">
        <w:t xml:space="preserve">; буклеты </w:t>
      </w:r>
      <w:r w:rsidR="0012398C">
        <w:t>"</w:t>
      </w:r>
      <w:r w:rsidR="0012398C" w:rsidRPr="00D17DC4">
        <w:t>Как защитить наше здор</w:t>
      </w:r>
      <w:r w:rsidR="0012398C" w:rsidRPr="00D17DC4">
        <w:t>о</w:t>
      </w:r>
      <w:r w:rsidR="0012398C" w:rsidRPr="00D17DC4">
        <w:t>вье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По грудному вскармливанию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Факты в защиту жизни</w:t>
      </w:r>
      <w:r w:rsidR="0012398C">
        <w:t>".</w:t>
      </w:r>
      <w:r w:rsidR="0012398C" w:rsidRPr="00D17DC4">
        <w:t xml:space="preserve"> Все эти инфо</w:t>
      </w:r>
      <w:r w:rsidR="0012398C" w:rsidRPr="00D17DC4">
        <w:t>р</w:t>
      </w:r>
      <w:r w:rsidR="0012398C" w:rsidRPr="00D17DC4">
        <w:t xml:space="preserve">мационные материалы были распространены в </w:t>
      </w:r>
      <w:r w:rsidR="0012398C">
        <w:t>лечебно-профилактических у</w:t>
      </w:r>
      <w:r w:rsidR="0012398C">
        <w:t>ч</w:t>
      </w:r>
      <w:r w:rsidR="0012398C">
        <w:t>реждениях</w:t>
      </w:r>
      <w:r w:rsidR="0012398C" w:rsidRPr="00D17DC4">
        <w:t xml:space="preserve">, </w:t>
      </w:r>
      <w:r w:rsidR="0012398C">
        <w:t>высших учебных заведениях</w:t>
      </w:r>
      <w:r w:rsidR="0012398C" w:rsidRPr="00D17DC4">
        <w:t xml:space="preserve">, в авиакомпании </w:t>
      </w:r>
      <w:r w:rsidR="0012398C">
        <w:t>"</w:t>
      </w:r>
      <w:proofErr w:type="spellStart"/>
      <w:r w:rsidR="0012398C" w:rsidRPr="00D17DC4">
        <w:t>Туркменхова</w:t>
      </w:r>
      <w:r w:rsidR="00EC7030">
        <w:t>е</w:t>
      </w:r>
      <w:r w:rsidR="0012398C" w:rsidRPr="00D17DC4">
        <w:t>лл</w:t>
      </w:r>
      <w:r w:rsidR="0012398C" w:rsidRPr="00D17DC4">
        <w:t>а</w:t>
      </w:r>
      <w:r w:rsidR="0012398C" w:rsidRPr="00D17DC4">
        <w:t>ры</w:t>
      </w:r>
      <w:proofErr w:type="spellEnd"/>
      <w:r w:rsidR="0012398C">
        <w:t>"</w:t>
      </w:r>
      <w:r w:rsidR="0012398C" w:rsidRPr="00D17DC4">
        <w:t xml:space="preserve">, в поездах и в других общественных организациях. </w:t>
      </w:r>
    </w:p>
    <w:p w:rsidR="0012398C" w:rsidRPr="008038F6" w:rsidRDefault="002A2302" w:rsidP="00F769CA">
      <w:pPr>
        <w:pStyle w:val="SingleTxtGR"/>
      </w:pPr>
      <w:r>
        <w:t>310.</w:t>
      </w:r>
      <w:r>
        <w:tab/>
      </w:r>
      <w:r w:rsidR="0012398C" w:rsidRPr="00D17DC4">
        <w:t>При Информационных центрах организованы клубы для девочек-подростков (6</w:t>
      </w:r>
      <w:r w:rsidR="0012398C">
        <w:t>–</w:t>
      </w:r>
      <w:r w:rsidR="0012398C" w:rsidRPr="00D17DC4">
        <w:t xml:space="preserve">7 классов). В доверительных беседах обсуждаются вопросы и проблемы, которые интересуют девочек этого возраста, вручаются различные тематические буклеты. </w:t>
      </w:r>
      <w:proofErr w:type="spellStart"/>
      <w:r w:rsidR="0012398C">
        <w:t>За</w:t>
      </w:r>
      <w:proofErr w:type="spellEnd"/>
      <w:r w:rsidR="0012398C">
        <w:t xml:space="preserve"> 5 </w:t>
      </w:r>
      <w:proofErr w:type="spellStart"/>
      <w:r w:rsidR="0012398C" w:rsidRPr="008038F6">
        <w:t>лет</w:t>
      </w:r>
      <w:proofErr w:type="spellEnd"/>
      <w:r w:rsidR="0012398C" w:rsidRPr="008038F6">
        <w:t xml:space="preserve"> </w:t>
      </w:r>
      <w:proofErr w:type="spellStart"/>
      <w:r w:rsidR="0012398C" w:rsidRPr="008038F6">
        <w:t>их</w:t>
      </w:r>
      <w:proofErr w:type="spellEnd"/>
      <w:r w:rsidR="0012398C" w:rsidRPr="008038F6">
        <w:t xml:space="preserve"> </w:t>
      </w:r>
      <w:proofErr w:type="spellStart"/>
      <w:r w:rsidR="0012398C" w:rsidRPr="008038F6">
        <w:t>посетило</w:t>
      </w:r>
      <w:proofErr w:type="spellEnd"/>
      <w:r w:rsidR="0012398C" w:rsidRPr="008038F6">
        <w:t xml:space="preserve"> 25</w:t>
      </w:r>
      <w:r w:rsidR="0012398C">
        <w:t> </w:t>
      </w:r>
      <w:r w:rsidR="0012398C" w:rsidRPr="008038F6">
        <w:t xml:space="preserve">562 </w:t>
      </w:r>
      <w:proofErr w:type="spellStart"/>
      <w:r w:rsidR="0012398C" w:rsidRPr="008038F6">
        <w:t>девочек</w:t>
      </w:r>
      <w:proofErr w:type="spellEnd"/>
      <w:r w:rsidR="0012398C" w:rsidRPr="008038F6">
        <w:t>.</w:t>
      </w:r>
    </w:p>
    <w:p w:rsidR="0012398C" w:rsidRPr="00D17DC4" w:rsidRDefault="002A2302" w:rsidP="00F769CA">
      <w:pPr>
        <w:pStyle w:val="SingleTxtGR"/>
      </w:pPr>
      <w:r>
        <w:t>311.</w:t>
      </w:r>
      <w:r>
        <w:tab/>
      </w:r>
      <w:r w:rsidR="0012398C" w:rsidRPr="00D17DC4">
        <w:t xml:space="preserve">С беременными женщинами проводятся регулярные встречи и беседы в Музее </w:t>
      </w:r>
      <w:r w:rsidR="0012398C">
        <w:t>з</w:t>
      </w:r>
      <w:r w:rsidR="0012398C" w:rsidRPr="00D17DC4">
        <w:t xml:space="preserve">доровья </w:t>
      </w:r>
      <w:r w:rsidR="0012398C">
        <w:t>И</w:t>
      </w:r>
      <w:r w:rsidR="0012398C" w:rsidRPr="00D17DC4">
        <w:t xml:space="preserve">нформационного центра и в Домах </w:t>
      </w:r>
      <w:r w:rsidR="0012398C">
        <w:t>з</w:t>
      </w:r>
      <w:r w:rsidR="0012398C" w:rsidRPr="00D17DC4">
        <w:t xml:space="preserve">доровья на тему </w:t>
      </w:r>
      <w:r w:rsidR="0012398C">
        <w:t>"</w:t>
      </w:r>
      <w:r w:rsidR="0012398C" w:rsidRPr="00D17DC4">
        <w:t>Советы б</w:t>
      </w:r>
      <w:r w:rsidR="0012398C" w:rsidRPr="00D17DC4">
        <w:t>е</w:t>
      </w:r>
      <w:r w:rsidR="0012398C" w:rsidRPr="00D17DC4">
        <w:t>ременным</w:t>
      </w:r>
      <w:r w:rsidR="0012398C">
        <w:t>"</w:t>
      </w:r>
      <w:r w:rsidR="0012398C" w:rsidRPr="00D17DC4">
        <w:t xml:space="preserve">. </w:t>
      </w:r>
    </w:p>
    <w:p w:rsidR="0012398C" w:rsidRPr="00453202" w:rsidRDefault="002A2302" w:rsidP="00F769CA">
      <w:pPr>
        <w:pStyle w:val="SingleTxtGR"/>
      </w:pPr>
      <w:r>
        <w:t>312.</w:t>
      </w:r>
      <w:r>
        <w:tab/>
      </w:r>
      <w:r w:rsidR="0012398C" w:rsidRPr="00453202">
        <w:t xml:space="preserve">В 2009 г. при поддержке ЮНФПА в </w:t>
      </w:r>
      <w:r w:rsidR="0012398C">
        <w:t>г. </w:t>
      </w:r>
      <w:r w:rsidR="0012398C" w:rsidRPr="00453202">
        <w:t xml:space="preserve">Ашхабаде, в 2010 году в </w:t>
      </w:r>
      <w:r w:rsidR="0012398C">
        <w:t>г. </w:t>
      </w:r>
      <w:proofErr w:type="spellStart"/>
      <w:r w:rsidR="0012398C" w:rsidRPr="00453202">
        <w:t>Дашогузе</w:t>
      </w:r>
      <w:proofErr w:type="spellEnd"/>
      <w:r w:rsidR="0012398C" w:rsidRPr="00453202">
        <w:t xml:space="preserve"> открыты молодежные центры, которые готовят волонтеров и трен</w:t>
      </w:r>
      <w:r w:rsidR="0012398C" w:rsidRPr="00453202">
        <w:t>е</w:t>
      </w:r>
      <w:r w:rsidR="0012398C" w:rsidRPr="00453202">
        <w:t>ров, пров</w:t>
      </w:r>
      <w:r w:rsidR="0012398C" w:rsidRPr="00453202">
        <w:t>о</w:t>
      </w:r>
      <w:r w:rsidR="0012398C" w:rsidRPr="00453202">
        <w:t xml:space="preserve">дят семинары, тренинги по принципу "равный – равному", повышают информированность по репродуктивному здоровью подростков, </w:t>
      </w:r>
      <w:proofErr w:type="spellStart"/>
      <w:r w:rsidR="0012398C">
        <w:t>гендерным</w:t>
      </w:r>
      <w:proofErr w:type="spellEnd"/>
      <w:r w:rsidR="0012398C">
        <w:t xml:space="preserve"> в</w:t>
      </w:r>
      <w:r w:rsidR="0012398C">
        <w:t>о</w:t>
      </w:r>
      <w:r w:rsidR="0012398C">
        <w:t xml:space="preserve">просам, </w:t>
      </w:r>
      <w:r w:rsidR="0012398C" w:rsidRPr="00453202">
        <w:t>лидерств</w:t>
      </w:r>
      <w:r w:rsidR="0012398C">
        <w:t>у</w:t>
      </w:r>
      <w:r w:rsidR="0012398C" w:rsidRPr="00453202">
        <w:t>, профилактик</w:t>
      </w:r>
      <w:r w:rsidR="0012398C">
        <w:t>е</w:t>
      </w:r>
      <w:r w:rsidR="0012398C" w:rsidRPr="00453202">
        <w:t xml:space="preserve"> ВИЧ, </w:t>
      </w:r>
      <w:proofErr w:type="spellStart"/>
      <w:r w:rsidR="0012398C" w:rsidRPr="00453202">
        <w:t>СПИДа</w:t>
      </w:r>
      <w:proofErr w:type="spellEnd"/>
      <w:r w:rsidR="0012398C" w:rsidRPr="00453202">
        <w:t>, ИППП. При этих центрах о</w:t>
      </w:r>
      <w:r w:rsidR="0012398C" w:rsidRPr="00453202">
        <w:t>т</w:t>
      </w:r>
      <w:r w:rsidR="0012398C" w:rsidRPr="00453202">
        <w:t>крыты телефоны доверия, для оказания социально</w:t>
      </w:r>
      <w:r w:rsidR="0012398C">
        <w:t>-</w:t>
      </w:r>
      <w:r w:rsidR="0012398C" w:rsidRPr="00453202">
        <w:t xml:space="preserve">психологической помощи подросткам и молодежи, включая вопросы: подростковый кризис, личностные проблемы, </w:t>
      </w:r>
      <w:proofErr w:type="spellStart"/>
      <w:r w:rsidR="0012398C" w:rsidRPr="00453202">
        <w:t>гендерные</w:t>
      </w:r>
      <w:proofErr w:type="spellEnd"/>
      <w:r w:rsidR="0012398C" w:rsidRPr="00453202">
        <w:t xml:space="preserve"> проблемы взаимоотношения мальчиков и девочек, псих</w:t>
      </w:r>
      <w:r w:rsidR="0012398C" w:rsidRPr="00453202">
        <w:t>о</w:t>
      </w:r>
      <w:r w:rsidR="0012398C" w:rsidRPr="00453202">
        <w:t>логическое здоровье, проблемы в семье, школе, личной жизни.</w:t>
      </w:r>
    </w:p>
    <w:p w:rsidR="0012398C" w:rsidRPr="008038F6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25</w:t>
      </w:r>
    </w:p>
    <w:p w:rsidR="0012398C" w:rsidRPr="003972D4" w:rsidRDefault="002A2302" w:rsidP="00F769CA">
      <w:pPr>
        <w:pStyle w:val="SingleTxtGR"/>
      </w:pPr>
      <w:r>
        <w:t>313.</w:t>
      </w:r>
      <w:r>
        <w:tab/>
      </w:r>
      <w:r w:rsidR="0012398C" w:rsidRPr="003972D4">
        <w:t>В соответствии со статьей 25 Конвенции информация о периодической оценке попечения и всех других условий, связанных с попечением о ребенке, помещенном на попечение с целью ухода за ним, его защиты или физического либо психического лечения, представлена в первоначальном докладе. Указа</w:t>
      </w:r>
      <w:r w:rsidR="0012398C" w:rsidRPr="003972D4">
        <w:t>н</w:t>
      </w:r>
      <w:r w:rsidR="0012398C" w:rsidRPr="003972D4">
        <w:t>ные ранее нормы и правила действуют в полном объеме и в настоящее время.</w:t>
      </w:r>
    </w:p>
    <w:p w:rsidR="0012398C" w:rsidRPr="00D17DC4" w:rsidRDefault="002A2302" w:rsidP="00F769CA">
      <w:pPr>
        <w:pStyle w:val="SingleTxtGR"/>
      </w:pPr>
      <w:r>
        <w:t>314.</w:t>
      </w:r>
      <w:r>
        <w:tab/>
      </w:r>
      <w:r w:rsidR="0012398C" w:rsidRPr="00D17DC4">
        <w:t xml:space="preserve">В Санитарном </w:t>
      </w:r>
      <w:r w:rsidR="0012398C">
        <w:t>к</w:t>
      </w:r>
      <w:r w:rsidR="0012398C" w:rsidRPr="00D17DC4">
        <w:t>одекс</w:t>
      </w:r>
      <w:r w:rsidR="0012398C">
        <w:t>е</w:t>
      </w:r>
      <w:r w:rsidR="0012398C" w:rsidRPr="00D17DC4">
        <w:t xml:space="preserve"> Туркменистана отражены правовые, экономич</w:t>
      </w:r>
      <w:r w:rsidR="0012398C" w:rsidRPr="00D17DC4">
        <w:t>е</w:t>
      </w:r>
      <w:r w:rsidR="0012398C" w:rsidRPr="00D17DC4">
        <w:t>ские и социальные условия обеспечения санитарно-эпидемиологического бл</w:t>
      </w:r>
      <w:r w:rsidR="0012398C" w:rsidRPr="00D17DC4">
        <w:t>а</w:t>
      </w:r>
      <w:r w:rsidR="0012398C" w:rsidRPr="00D17DC4">
        <w:t>гополучия населения, реализации и защиты прав граждан на благоприятную окружающую среду, иных связанных с ними прав и законных интересов гра</w:t>
      </w:r>
      <w:r w:rsidR="0012398C" w:rsidRPr="00D17DC4">
        <w:t>ж</w:t>
      </w:r>
      <w:r w:rsidR="0012398C" w:rsidRPr="00D17DC4">
        <w:t>дан.</w:t>
      </w:r>
    </w:p>
    <w:p w:rsidR="0012398C" w:rsidRPr="00D17DC4" w:rsidRDefault="002A2302" w:rsidP="00F769CA">
      <w:pPr>
        <w:pStyle w:val="SingleTxtGR"/>
      </w:pPr>
      <w:r>
        <w:t>315.</w:t>
      </w:r>
      <w:r>
        <w:tab/>
      </w:r>
      <w:r w:rsidR="0012398C" w:rsidRPr="00D17DC4">
        <w:t xml:space="preserve">Регулярно осуществляется государственный </w:t>
      </w:r>
      <w:proofErr w:type="spellStart"/>
      <w:r w:rsidR="0012398C" w:rsidRPr="00D17DC4">
        <w:t>санитарно-эпидемиологи</w:t>
      </w:r>
      <w:r w:rsidR="00327BA8">
        <w:t>-</w:t>
      </w:r>
      <w:r w:rsidR="0012398C" w:rsidRPr="00D17DC4">
        <w:t>ческой</w:t>
      </w:r>
      <w:proofErr w:type="spellEnd"/>
      <w:r w:rsidR="0012398C" w:rsidRPr="00D17DC4">
        <w:t xml:space="preserve"> надзор за соблюдением требований санитарных норм и правил в детских дошкольных учреждениях, общеобразовательных школах, школах-интернатах, детских оздоровительных центрах, лагерях и других детских учр</w:t>
      </w:r>
      <w:r w:rsidR="0012398C" w:rsidRPr="00D17DC4">
        <w:t>е</w:t>
      </w:r>
      <w:r w:rsidR="0012398C" w:rsidRPr="00D17DC4">
        <w:t>ждениях.</w:t>
      </w:r>
    </w:p>
    <w:p w:rsidR="0012398C" w:rsidRPr="00D17DC4" w:rsidRDefault="002A2302" w:rsidP="00F769CA">
      <w:pPr>
        <w:pStyle w:val="SingleTxtGR"/>
      </w:pPr>
      <w:r>
        <w:t>316.</w:t>
      </w:r>
      <w:r>
        <w:tab/>
      </w:r>
      <w:r w:rsidR="0012398C" w:rsidRPr="00D17DC4">
        <w:t>Государственная санитарно-эпидемиологическая служба Министерства здравоохранения и медицинской промышленности Туркменистана ведет надзор в области государственной регистрации, сертификации, оборота пищевых пр</w:t>
      </w:r>
      <w:r w:rsidR="0012398C" w:rsidRPr="00D17DC4">
        <w:t>о</w:t>
      </w:r>
      <w:r w:rsidR="0012398C" w:rsidRPr="00D17DC4">
        <w:t>дуктов, в том числе продуктов детского питания.</w:t>
      </w:r>
    </w:p>
    <w:p w:rsidR="0012398C" w:rsidRPr="008038F6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26</w:t>
      </w:r>
    </w:p>
    <w:p w:rsidR="0012398C" w:rsidRPr="00D17DC4" w:rsidRDefault="005F65F6" w:rsidP="00F769CA">
      <w:pPr>
        <w:pStyle w:val="SingleTxtGR"/>
      </w:pPr>
      <w:r>
        <w:t>317.</w:t>
      </w:r>
      <w:r>
        <w:tab/>
      </w:r>
      <w:r w:rsidR="0012398C" w:rsidRPr="00D17DC4">
        <w:t>Социальное обеспечение в Туркменистане представляет собой государс</w:t>
      </w:r>
      <w:r w:rsidR="0012398C" w:rsidRPr="00D17DC4">
        <w:t>т</w:t>
      </w:r>
      <w:r w:rsidR="0012398C" w:rsidRPr="00D17DC4">
        <w:t>венную систему социального обеспечения и социального обслуживания нетр</w:t>
      </w:r>
      <w:r w:rsidR="0012398C" w:rsidRPr="00D17DC4">
        <w:t>у</w:t>
      </w:r>
      <w:r w:rsidR="0012398C" w:rsidRPr="00D17DC4">
        <w:t>доспособных граждан, инвалидов, семей с детьми и других лиц, осуществля</w:t>
      </w:r>
      <w:r w:rsidR="0012398C" w:rsidRPr="00D17DC4">
        <w:t>е</w:t>
      </w:r>
      <w:r w:rsidR="0012398C" w:rsidRPr="00D17DC4">
        <w:t>мую посредством выплат в виде пенсий, государственных пособий и предо</w:t>
      </w:r>
      <w:r w:rsidR="0012398C" w:rsidRPr="00D17DC4">
        <w:t>с</w:t>
      </w:r>
      <w:r w:rsidR="0012398C" w:rsidRPr="00D17DC4">
        <w:t>тавления социальных услуг.</w:t>
      </w:r>
    </w:p>
    <w:p w:rsidR="0012398C" w:rsidRPr="00D17DC4" w:rsidRDefault="005F65F6" w:rsidP="00F769CA">
      <w:pPr>
        <w:pStyle w:val="SingleTxtGR"/>
      </w:pPr>
      <w:r>
        <w:t>318.</w:t>
      </w:r>
      <w:r>
        <w:tab/>
      </w:r>
      <w:r w:rsidR="0012398C" w:rsidRPr="00D17DC4">
        <w:t xml:space="preserve">В стране большое внимание уделяется социальной поддержки инвалидов, материнства и детства. 17 марта 2007 года принят Кодекс Туркменистана </w:t>
      </w:r>
      <w:r w:rsidR="0012398C">
        <w:t>"</w:t>
      </w:r>
      <w:r w:rsidR="0012398C" w:rsidRPr="00D17DC4">
        <w:t>О с</w:t>
      </w:r>
      <w:r w:rsidR="0012398C" w:rsidRPr="00D17DC4">
        <w:t>о</w:t>
      </w:r>
      <w:r w:rsidR="0012398C" w:rsidRPr="00D17DC4">
        <w:t>циальном обеспечении</w:t>
      </w:r>
      <w:r w:rsidR="0012398C">
        <w:t>"</w:t>
      </w:r>
      <w:r w:rsidR="0012398C" w:rsidRPr="00D17DC4">
        <w:t>, устанавливающий выплату государственных пособий, в том числе и по беременности и родам, при рождении реб</w:t>
      </w:r>
      <w:r w:rsidR="00EC7030">
        <w:t>е</w:t>
      </w:r>
      <w:r w:rsidR="0012398C" w:rsidRPr="00D17DC4">
        <w:t>нка, по потере ко</w:t>
      </w:r>
      <w:r w:rsidR="0012398C" w:rsidRPr="00D17DC4">
        <w:t>р</w:t>
      </w:r>
      <w:r w:rsidR="0012398C" w:rsidRPr="00D17DC4">
        <w:t>мильца.</w:t>
      </w:r>
    </w:p>
    <w:p w:rsidR="0012398C" w:rsidRPr="00A07D14" w:rsidRDefault="005F65F6" w:rsidP="00F769CA">
      <w:pPr>
        <w:pStyle w:val="SingleTxtGR"/>
      </w:pPr>
      <w:r>
        <w:t>319.</w:t>
      </w:r>
      <w:r>
        <w:tab/>
      </w:r>
      <w:r w:rsidR="0012398C" w:rsidRPr="00D17DC4">
        <w:t xml:space="preserve">В марте 2009 года были внесены изменения в Кодекс Туркменистана </w:t>
      </w:r>
      <w:r w:rsidR="00327BA8">
        <w:br/>
      </w:r>
      <w:r w:rsidR="0012398C">
        <w:t>"</w:t>
      </w:r>
      <w:r w:rsidR="0012398C" w:rsidRPr="00D17DC4">
        <w:t>О социальном обеспечении</w:t>
      </w:r>
      <w:r w:rsidR="0012398C">
        <w:t>"</w:t>
      </w:r>
      <w:r w:rsidR="0012398C" w:rsidRPr="00D17DC4">
        <w:t>. В соответствии с принятыми изменениями были ув</w:t>
      </w:r>
      <w:r w:rsidR="0012398C" w:rsidRPr="00D17DC4">
        <w:t>е</w:t>
      </w:r>
      <w:r w:rsidR="0012398C" w:rsidRPr="00D17DC4">
        <w:t>личены размеры пособий по инвалидности, при рождении реб</w:t>
      </w:r>
      <w:r w:rsidR="00EC7030">
        <w:t>е</w:t>
      </w:r>
      <w:r w:rsidR="0012398C" w:rsidRPr="00D17DC4">
        <w:t>нка, по уходу за реб</w:t>
      </w:r>
      <w:r w:rsidR="00EC7030">
        <w:t>е</w:t>
      </w:r>
      <w:r w:rsidR="0012398C" w:rsidRPr="00D17DC4">
        <w:t>нком, а также увеличен период выплаты пособия по уходу за реб</w:t>
      </w:r>
      <w:r w:rsidR="00EC7030">
        <w:t>е</w:t>
      </w:r>
      <w:r w:rsidR="0012398C" w:rsidRPr="00D17DC4">
        <w:t>нком с 1,5 лет до 3-х лет. На 1 января 2011 года получатели пособия по уходу за ребе</w:t>
      </w:r>
      <w:r w:rsidR="0012398C" w:rsidRPr="00D17DC4">
        <w:t>н</w:t>
      </w:r>
      <w:r w:rsidR="0012398C" w:rsidRPr="00D17DC4">
        <w:t>ком составили 294</w:t>
      </w:r>
      <w:r w:rsidR="0012398C" w:rsidRPr="008038F6">
        <w:t> </w:t>
      </w:r>
      <w:r w:rsidR="0012398C" w:rsidRPr="00D17DC4">
        <w:t xml:space="preserve">764 человек. </w:t>
      </w:r>
      <w:r w:rsidR="0012398C" w:rsidRPr="00A07D14">
        <w:t>Размер пособия по уходу за ребенком – 78,65</w:t>
      </w:r>
      <w:r w:rsidR="00327BA8">
        <w:t> </w:t>
      </w:r>
      <w:proofErr w:type="spellStart"/>
      <w:r w:rsidR="0012398C" w:rsidRPr="00A07D14">
        <w:t>манат</w:t>
      </w:r>
      <w:proofErr w:type="spellEnd"/>
      <w:r w:rsidR="0012398C" w:rsidRPr="00A07D14">
        <w:t xml:space="preserve">. </w:t>
      </w:r>
    </w:p>
    <w:p w:rsidR="0012398C" w:rsidRPr="00D17DC4" w:rsidRDefault="005F65F6" w:rsidP="00F769CA">
      <w:pPr>
        <w:pStyle w:val="SingleTxtGR"/>
      </w:pPr>
      <w:r>
        <w:t>320.</w:t>
      </w:r>
      <w:r>
        <w:tab/>
      </w:r>
      <w:r w:rsidR="0012398C" w:rsidRPr="00D17DC4">
        <w:t>В Туркменистане родителям (усыновителям, опекунам, и другим лицам, осуществляющим уход за детьми) выплачивают следующие виды социальных выплат, затрагивающие интересы детей:</w:t>
      </w:r>
    </w:p>
    <w:p w:rsidR="0012398C" w:rsidRPr="00232F2A" w:rsidRDefault="0012398C" w:rsidP="00F769CA">
      <w:pPr>
        <w:pStyle w:val="Bullet1GR"/>
      </w:pPr>
      <w:r w:rsidRPr="00D17DC4">
        <w:t>пособие во</w:t>
      </w:r>
      <w:r w:rsidRPr="00232F2A">
        <w:t xml:space="preserve"> временной утрате трудоспособности;</w:t>
      </w:r>
    </w:p>
    <w:p w:rsidR="0012398C" w:rsidRPr="00232F2A" w:rsidRDefault="0012398C" w:rsidP="00F769CA">
      <w:pPr>
        <w:pStyle w:val="Bullet1GR"/>
      </w:pPr>
      <w:r w:rsidRPr="00232F2A">
        <w:t>пособие по беременности и родам;</w:t>
      </w:r>
    </w:p>
    <w:p w:rsidR="0012398C" w:rsidRPr="00D7060F" w:rsidRDefault="0012398C" w:rsidP="00F769CA">
      <w:pPr>
        <w:pStyle w:val="Bullet1GR"/>
      </w:pPr>
      <w:proofErr w:type="spellStart"/>
      <w:r w:rsidRPr="00D7060F">
        <w:t>пособие</w:t>
      </w:r>
      <w:proofErr w:type="spellEnd"/>
      <w:r w:rsidRPr="00D7060F">
        <w:t xml:space="preserve"> </w:t>
      </w:r>
      <w:proofErr w:type="spellStart"/>
      <w:r w:rsidRPr="00D7060F">
        <w:t>при</w:t>
      </w:r>
      <w:proofErr w:type="spellEnd"/>
      <w:r w:rsidRPr="00D7060F">
        <w:t xml:space="preserve"> </w:t>
      </w:r>
      <w:proofErr w:type="spellStart"/>
      <w:r w:rsidRPr="00D7060F">
        <w:t>рождении</w:t>
      </w:r>
      <w:proofErr w:type="spellEnd"/>
      <w:r w:rsidRPr="00D7060F">
        <w:t xml:space="preserve"> </w:t>
      </w:r>
      <w:proofErr w:type="spellStart"/>
      <w:r w:rsidRPr="00D7060F">
        <w:t>ребенка</w:t>
      </w:r>
      <w:proofErr w:type="spellEnd"/>
      <w:r w:rsidRPr="00D7060F">
        <w:t>;</w:t>
      </w:r>
    </w:p>
    <w:p w:rsidR="0012398C" w:rsidRPr="00232F2A" w:rsidRDefault="0012398C" w:rsidP="00F769CA">
      <w:pPr>
        <w:pStyle w:val="Bullet1GR"/>
      </w:pPr>
      <w:r w:rsidRPr="00232F2A">
        <w:t>пособие по уходу за ребенком;</w:t>
      </w:r>
    </w:p>
    <w:p w:rsidR="0012398C" w:rsidRPr="00D7060F" w:rsidRDefault="0012398C" w:rsidP="00F769CA">
      <w:pPr>
        <w:pStyle w:val="Bullet1GR"/>
      </w:pPr>
      <w:proofErr w:type="spellStart"/>
      <w:r w:rsidRPr="00D7060F">
        <w:t>пособие</w:t>
      </w:r>
      <w:proofErr w:type="spellEnd"/>
      <w:r w:rsidRPr="00D7060F">
        <w:t xml:space="preserve"> </w:t>
      </w:r>
      <w:proofErr w:type="spellStart"/>
      <w:r w:rsidRPr="00D7060F">
        <w:t>по</w:t>
      </w:r>
      <w:proofErr w:type="spellEnd"/>
      <w:r w:rsidRPr="00D7060F">
        <w:t xml:space="preserve"> </w:t>
      </w:r>
      <w:proofErr w:type="spellStart"/>
      <w:r w:rsidRPr="00D7060F">
        <w:t>инвалидности</w:t>
      </w:r>
      <w:proofErr w:type="spellEnd"/>
      <w:r w:rsidRPr="00D7060F">
        <w:t>;</w:t>
      </w:r>
    </w:p>
    <w:p w:rsidR="0012398C" w:rsidRPr="00D7060F" w:rsidRDefault="0012398C" w:rsidP="00F769CA">
      <w:pPr>
        <w:pStyle w:val="Bullet1GR"/>
      </w:pPr>
      <w:proofErr w:type="spellStart"/>
      <w:r w:rsidRPr="00D7060F">
        <w:t>пособие</w:t>
      </w:r>
      <w:proofErr w:type="spellEnd"/>
      <w:r w:rsidRPr="00D7060F">
        <w:t xml:space="preserve"> </w:t>
      </w:r>
      <w:proofErr w:type="spellStart"/>
      <w:r w:rsidRPr="00D7060F">
        <w:t>по</w:t>
      </w:r>
      <w:proofErr w:type="spellEnd"/>
      <w:r w:rsidRPr="00D7060F">
        <w:t xml:space="preserve"> </w:t>
      </w:r>
      <w:proofErr w:type="spellStart"/>
      <w:r w:rsidRPr="00D7060F">
        <w:t>потере</w:t>
      </w:r>
      <w:proofErr w:type="spellEnd"/>
      <w:r w:rsidRPr="00D7060F">
        <w:t xml:space="preserve"> </w:t>
      </w:r>
      <w:proofErr w:type="spellStart"/>
      <w:r w:rsidRPr="00D7060F">
        <w:t>кормильца</w:t>
      </w:r>
      <w:proofErr w:type="spellEnd"/>
      <w:r w:rsidRPr="00D7060F">
        <w:t>;</w:t>
      </w:r>
    </w:p>
    <w:p w:rsidR="0012398C" w:rsidRPr="008038F6" w:rsidRDefault="0012398C" w:rsidP="00F769CA">
      <w:pPr>
        <w:pStyle w:val="Bullet1GR"/>
      </w:pPr>
      <w:proofErr w:type="spellStart"/>
      <w:r w:rsidRPr="00D7060F">
        <w:t>социальное</w:t>
      </w:r>
      <w:proofErr w:type="spellEnd"/>
      <w:r w:rsidRPr="00D7060F">
        <w:t xml:space="preserve"> </w:t>
      </w:r>
      <w:proofErr w:type="spellStart"/>
      <w:r w:rsidRPr="008038F6">
        <w:t>пособие</w:t>
      </w:r>
      <w:proofErr w:type="spellEnd"/>
      <w:r w:rsidRPr="008038F6">
        <w:t>.</w:t>
      </w:r>
    </w:p>
    <w:p w:rsidR="0012398C" w:rsidRPr="008038F6" w:rsidRDefault="005F65F6" w:rsidP="00F769CA">
      <w:pPr>
        <w:pStyle w:val="SingleTxtGR"/>
      </w:pPr>
      <w:r>
        <w:t>321.</w:t>
      </w:r>
      <w:r>
        <w:tab/>
      </w:r>
      <w:r w:rsidR="0012398C" w:rsidRPr="00D17DC4">
        <w:t>В 2010 году численность получателей единовременного пособия при р</w:t>
      </w:r>
      <w:r w:rsidR="0012398C" w:rsidRPr="00D17DC4">
        <w:t>о</w:t>
      </w:r>
      <w:r w:rsidR="0012398C" w:rsidRPr="00D17DC4">
        <w:t>ждении ребенка составила 136</w:t>
      </w:r>
      <w:r w:rsidR="0012398C" w:rsidRPr="008038F6">
        <w:t> </w:t>
      </w:r>
      <w:r w:rsidR="0012398C" w:rsidRPr="00D17DC4">
        <w:t xml:space="preserve">856 человек. </w:t>
      </w:r>
      <w:proofErr w:type="spellStart"/>
      <w:r w:rsidR="0012398C" w:rsidRPr="008038F6">
        <w:t>Общая</w:t>
      </w:r>
      <w:proofErr w:type="spellEnd"/>
      <w:r w:rsidR="0012398C" w:rsidRPr="008038F6">
        <w:t xml:space="preserve"> </w:t>
      </w:r>
      <w:proofErr w:type="spellStart"/>
      <w:r w:rsidR="0012398C" w:rsidRPr="008038F6">
        <w:t>сумма</w:t>
      </w:r>
      <w:proofErr w:type="spellEnd"/>
      <w:r w:rsidR="0012398C" w:rsidRPr="008038F6">
        <w:t xml:space="preserve"> </w:t>
      </w:r>
      <w:proofErr w:type="spellStart"/>
      <w:r w:rsidR="0012398C" w:rsidRPr="008038F6">
        <w:t>выплаченного</w:t>
      </w:r>
      <w:proofErr w:type="spellEnd"/>
      <w:r w:rsidR="0012398C" w:rsidRPr="008038F6">
        <w:t xml:space="preserve"> </w:t>
      </w:r>
      <w:proofErr w:type="spellStart"/>
      <w:r w:rsidR="0012398C" w:rsidRPr="008038F6">
        <w:t>пос</w:t>
      </w:r>
      <w:r w:rsidR="0012398C" w:rsidRPr="008038F6">
        <w:t>о</w:t>
      </w:r>
      <w:r w:rsidR="0012398C" w:rsidRPr="008038F6">
        <w:t>бия</w:t>
      </w:r>
      <w:proofErr w:type="spellEnd"/>
      <w:r w:rsidR="0012398C" w:rsidRPr="008038F6">
        <w:t xml:space="preserve"> в 2010 </w:t>
      </w:r>
      <w:proofErr w:type="spellStart"/>
      <w:r w:rsidR="0012398C" w:rsidRPr="008038F6">
        <w:t>году</w:t>
      </w:r>
      <w:proofErr w:type="spellEnd"/>
      <w:r w:rsidR="0012398C" w:rsidRPr="008038F6">
        <w:t xml:space="preserve"> </w:t>
      </w:r>
      <w:proofErr w:type="spellStart"/>
      <w:r w:rsidR="0012398C" w:rsidRPr="008038F6">
        <w:t>составила</w:t>
      </w:r>
      <w:proofErr w:type="spellEnd"/>
      <w:r w:rsidR="0012398C" w:rsidRPr="008038F6">
        <w:t xml:space="preserve"> 34 255,6 </w:t>
      </w:r>
      <w:proofErr w:type="spellStart"/>
      <w:r w:rsidR="0012398C" w:rsidRPr="008038F6">
        <w:t>тысяч</w:t>
      </w:r>
      <w:proofErr w:type="spellEnd"/>
      <w:r w:rsidR="0012398C" w:rsidRPr="008038F6">
        <w:t xml:space="preserve"> </w:t>
      </w:r>
      <w:proofErr w:type="spellStart"/>
      <w:r w:rsidR="0012398C" w:rsidRPr="008038F6">
        <w:t>манат</w:t>
      </w:r>
      <w:proofErr w:type="spellEnd"/>
      <w:r w:rsidR="0012398C" w:rsidRPr="008038F6">
        <w:t>.</w:t>
      </w:r>
      <w:r w:rsidR="0012398C">
        <w:t xml:space="preserve"> </w:t>
      </w:r>
    </w:p>
    <w:p w:rsidR="0012398C" w:rsidRPr="00D17DC4" w:rsidRDefault="005F65F6" w:rsidP="00F769CA">
      <w:pPr>
        <w:pStyle w:val="SingleTxtGR"/>
      </w:pPr>
      <w:r>
        <w:t>322.</w:t>
      </w:r>
      <w:r>
        <w:tab/>
      </w:r>
      <w:r w:rsidR="0012398C" w:rsidRPr="00D17DC4">
        <w:t>Увеличение числа получателей единовременного пособия при рождении реб</w:t>
      </w:r>
      <w:r w:rsidR="00EC7030">
        <w:t>е</w:t>
      </w:r>
      <w:r w:rsidR="0012398C" w:rsidRPr="00D17DC4">
        <w:t>нка указывает о росте рождаемости в стране, что подтверждает повышение жизненного уровня народа и обеспечение социальной защищенности населения п</w:t>
      </w:r>
      <w:r w:rsidR="0012398C" w:rsidRPr="00D17DC4">
        <w:t>у</w:t>
      </w:r>
      <w:r w:rsidR="0012398C" w:rsidRPr="00D17DC4">
        <w:t>т</w:t>
      </w:r>
      <w:r w:rsidR="00EC7030">
        <w:t>е</w:t>
      </w:r>
      <w:r w:rsidR="0012398C" w:rsidRPr="00D17DC4">
        <w:t>м оказания поддержки молодым матерям.</w:t>
      </w:r>
    </w:p>
    <w:p w:rsidR="0012398C" w:rsidRPr="00D17DC4" w:rsidRDefault="005F65F6" w:rsidP="00F769CA">
      <w:pPr>
        <w:pStyle w:val="SingleTxtGR"/>
      </w:pPr>
      <w:r>
        <w:t>323.</w:t>
      </w:r>
      <w:r>
        <w:tab/>
      </w:r>
      <w:r w:rsidR="0012398C" w:rsidRPr="00D17DC4">
        <w:t>С 1 июля 2009 года в выплате пособия по уходу за ребенком предусмо</w:t>
      </w:r>
      <w:r w:rsidR="0012398C" w:rsidRPr="00D17DC4">
        <w:t>т</w:t>
      </w:r>
      <w:r w:rsidR="0012398C" w:rsidRPr="00D17DC4">
        <w:t xml:space="preserve">рены 2 изменения: первое </w:t>
      </w:r>
      <w:r w:rsidR="0012398C">
        <w:t>–</w:t>
      </w:r>
      <w:r w:rsidR="0012398C" w:rsidRPr="00D17DC4">
        <w:t xml:space="preserve"> увеличение размера пособия с 55 </w:t>
      </w:r>
      <w:proofErr w:type="spellStart"/>
      <w:r w:rsidR="0012398C" w:rsidRPr="00D17DC4">
        <w:t>манат</w:t>
      </w:r>
      <w:proofErr w:type="spellEnd"/>
      <w:r w:rsidR="0012398C" w:rsidRPr="00D17DC4">
        <w:t xml:space="preserve"> до 71 </w:t>
      </w:r>
      <w:proofErr w:type="spellStart"/>
      <w:r w:rsidR="0012398C" w:rsidRPr="00D17DC4">
        <w:t>ман</w:t>
      </w:r>
      <w:r w:rsidR="0012398C" w:rsidRPr="00D17DC4">
        <w:t>а</w:t>
      </w:r>
      <w:r w:rsidR="0012398C" w:rsidRPr="00D17DC4">
        <w:t>та</w:t>
      </w:r>
      <w:proofErr w:type="spellEnd"/>
      <w:r w:rsidR="0012398C" w:rsidRPr="00D17DC4">
        <w:t xml:space="preserve"> 50 тенге и</w:t>
      </w:r>
      <w:r w:rsidR="0012398C">
        <w:t xml:space="preserve"> второе</w:t>
      </w:r>
      <w:r w:rsidR="0012398C" w:rsidRPr="00D17DC4">
        <w:t xml:space="preserve"> </w:t>
      </w:r>
      <w:r w:rsidR="0012398C">
        <w:t>–</w:t>
      </w:r>
      <w:r w:rsidR="0012398C" w:rsidRPr="00D17DC4">
        <w:t xml:space="preserve"> увеличение периода выплаты этого пособия с 1,5 до </w:t>
      </w:r>
      <w:r w:rsidR="00327BA8">
        <w:br/>
      </w:r>
      <w:r w:rsidR="0012398C" w:rsidRPr="00D17DC4">
        <w:t>3-х лет. В результате численность получателей пособия в 2009 году увелич</w:t>
      </w:r>
      <w:r w:rsidR="0012398C" w:rsidRPr="00D17DC4">
        <w:t>и</w:t>
      </w:r>
      <w:r w:rsidR="0012398C" w:rsidRPr="00D17DC4">
        <w:t xml:space="preserve">лось в 2 раза </w:t>
      </w:r>
      <w:r w:rsidR="0012398C">
        <w:t>–</w:t>
      </w:r>
      <w:r w:rsidR="0012398C" w:rsidRPr="00D17DC4">
        <w:t xml:space="preserve"> с 133</w:t>
      </w:r>
      <w:r w:rsidR="0012398C">
        <w:t> </w:t>
      </w:r>
      <w:r w:rsidR="0012398C" w:rsidRPr="00D17DC4">
        <w:t>280 человек до 268</w:t>
      </w:r>
      <w:r w:rsidR="0012398C">
        <w:t> </w:t>
      </w:r>
      <w:r w:rsidR="0012398C" w:rsidRPr="00D17DC4">
        <w:t>483 человек, а расходы на месячную выплату пособия увеличились более чем в 3 раза.</w:t>
      </w:r>
    </w:p>
    <w:p w:rsidR="0012398C" w:rsidRPr="00D17DC4" w:rsidRDefault="005F65F6" w:rsidP="00F769CA">
      <w:pPr>
        <w:pStyle w:val="SingleTxtGR"/>
      </w:pPr>
      <w:r>
        <w:t>324.</w:t>
      </w:r>
      <w:r>
        <w:tab/>
      </w:r>
      <w:r w:rsidR="0012398C" w:rsidRPr="00D17DC4">
        <w:t>Кодексом предусмотрен ранний возраст выхода на пенсию по старости женщинам, имеющим детей. Так, женщины, родившие и воспитавшие до вос</w:t>
      </w:r>
      <w:r w:rsidR="0012398C" w:rsidRPr="00D17DC4">
        <w:t>ь</w:t>
      </w:r>
      <w:r w:rsidR="0012398C" w:rsidRPr="00D17DC4">
        <w:t xml:space="preserve">милетнего возраста трех детей, имеют право выхода на пенсию по достижении 56 лет; четырех детей </w:t>
      </w:r>
      <w:r w:rsidR="0012398C">
        <w:t>–</w:t>
      </w:r>
      <w:r w:rsidR="0012398C" w:rsidRPr="00D17DC4">
        <w:t xml:space="preserve"> 55 лет; пятерых и более детей либо ребенка инвалида с детства </w:t>
      </w:r>
      <w:r w:rsidR="0012398C">
        <w:t>–</w:t>
      </w:r>
      <w:r w:rsidR="0012398C" w:rsidRPr="00D17DC4">
        <w:t xml:space="preserve"> 54 лет, при стаже работы не менее 20 лет.</w:t>
      </w:r>
    </w:p>
    <w:p w:rsidR="0012398C" w:rsidRPr="00D17DC4" w:rsidRDefault="005F65F6" w:rsidP="00F769CA">
      <w:pPr>
        <w:pStyle w:val="SingleTxtGR"/>
      </w:pPr>
      <w:r>
        <w:t>325.</w:t>
      </w:r>
      <w:r>
        <w:tab/>
      </w:r>
      <w:r w:rsidR="0012398C" w:rsidRPr="00D17DC4">
        <w:t>Кроме того, при назначении пенсии в стаж работы засчитывается также период нахождения в отпуске по уходу за ребенком, а также период ухода нер</w:t>
      </w:r>
      <w:r w:rsidR="0012398C" w:rsidRPr="00D17DC4">
        <w:t>а</w:t>
      </w:r>
      <w:r w:rsidR="0012398C" w:rsidRPr="00D17DC4">
        <w:t>ботающего лица за ребенком-инвалидом в возрасте до 16 лет, но не более 10 лет в общей сложности (ст</w:t>
      </w:r>
      <w:r w:rsidR="0012398C">
        <w:t>атья</w:t>
      </w:r>
      <w:r w:rsidR="0012398C" w:rsidRPr="00D17DC4">
        <w:t xml:space="preserve"> 24 Кодекса).</w:t>
      </w:r>
    </w:p>
    <w:p w:rsidR="0012398C" w:rsidRPr="008038F6" w:rsidRDefault="005F65F6" w:rsidP="00F769CA">
      <w:pPr>
        <w:pStyle w:val="SingleTxtGR"/>
      </w:pPr>
      <w:r>
        <w:t>326.</w:t>
      </w:r>
      <w:r>
        <w:tab/>
      </w:r>
      <w:r w:rsidR="0012398C" w:rsidRPr="00D17DC4">
        <w:t xml:space="preserve">Пособие по временной утрате трудоспособности выплачивается лицам, утратившим в период работы трудоспособность. </w:t>
      </w:r>
      <w:proofErr w:type="spellStart"/>
      <w:r w:rsidR="0012398C" w:rsidRPr="008038F6">
        <w:t>Это</w:t>
      </w:r>
      <w:proofErr w:type="spellEnd"/>
      <w:r w:rsidR="0012398C" w:rsidRPr="008038F6">
        <w:t xml:space="preserve"> </w:t>
      </w:r>
      <w:proofErr w:type="spellStart"/>
      <w:r w:rsidR="0012398C" w:rsidRPr="008038F6">
        <w:t>пособие</w:t>
      </w:r>
      <w:proofErr w:type="spellEnd"/>
      <w:r w:rsidR="0012398C" w:rsidRPr="008038F6">
        <w:t xml:space="preserve"> </w:t>
      </w:r>
      <w:proofErr w:type="spellStart"/>
      <w:r w:rsidR="0012398C" w:rsidRPr="008038F6">
        <w:t>выплачивается</w:t>
      </w:r>
      <w:proofErr w:type="spellEnd"/>
      <w:r w:rsidR="0012398C" w:rsidRPr="008038F6">
        <w:t xml:space="preserve"> </w:t>
      </w:r>
      <w:proofErr w:type="spellStart"/>
      <w:r w:rsidR="0012398C" w:rsidRPr="008038F6">
        <w:t>также</w:t>
      </w:r>
      <w:proofErr w:type="spellEnd"/>
      <w:r w:rsidR="0012398C" w:rsidRPr="008038F6">
        <w:t xml:space="preserve"> </w:t>
      </w:r>
      <w:proofErr w:type="spellStart"/>
      <w:r w:rsidR="0012398C" w:rsidRPr="008038F6">
        <w:t>родителям</w:t>
      </w:r>
      <w:proofErr w:type="spellEnd"/>
      <w:r w:rsidR="0012398C" w:rsidRPr="008038F6">
        <w:t xml:space="preserve">, </w:t>
      </w:r>
      <w:proofErr w:type="spellStart"/>
      <w:r w:rsidR="0012398C" w:rsidRPr="008038F6">
        <w:t>ухаживающим</w:t>
      </w:r>
      <w:proofErr w:type="spellEnd"/>
      <w:r w:rsidR="0012398C" w:rsidRPr="008038F6">
        <w:t xml:space="preserve"> </w:t>
      </w:r>
      <w:proofErr w:type="spellStart"/>
      <w:r w:rsidR="0012398C" w:rsidRPr="008038F6">
        <w:t>за</w:t>
      </w:r>
      <w:proofErr w:type="spellEnd"/>
      <w:r w:rsidR="0012398C" w:rsidRPr="008038F6">
        <w:t xml:space="preserve"> </w:t>
      </w:r>
      <w:proofErr w:type="spellStart"/>
      <w:r w:rsidR="0012398C" w:rsidRPr="008038F6">
        <w:t>больным</w:t>
      </w:r>
      <w:proofErr w:type="spellEnd"/>
      <w:r w:rsidR="0012398C" w:rsidRPr="008038F6">
        <w:t xml:space="preserve"> </w:t>
      </w:r>
      <w:proofErr w:type="spellStart"/>
      <w:r w:rsidR="0012398C" w:rsidRPr="008038F6">
        <w:t>ребенком</w:t>
      </w:r>
      <w:proofErr w:type="spellEnd"/>
      <w:r w:rsidR="0012398C" w:rsidRPr="008038F6">
        <w:t>:</w:t>
      </w:r>
    </w:p>
    <w:p w:rsidR="0012398C" w:rsidRPr="00D17DC4" w:rsidRDefault="0012398C" w:rsidP="00F769CA">
      <w:pPr>
        <w:pStyle w:val="Bullet1GR"/>
      </w:pPr>
      <w:r w:rsidRPr="00D17DC4">
        <w:t>в возрасте до 14 лет (при амбулаторном лечении выплачивается за период не более 14 календарных дней);</w:t>
      </w:r>
    </w:p>
    <w:p w:rsidR="0012398C" w:rsidRPr="00D17DC4" w:rsidRDefault="0012398C" w:rsidP="00F769CA">
      <w:pPr>
        <w:pStyle w:val="Bullet1GR"/>
      </w:pPr>
      <w:r w:rsidRPr="00D17DC4">
        <w:t>в возрасте до 7 лет, находящимся на стационарном лечении, а также за ребенком в возрасте до 14 лет, страдающим тяжелым заболеванием, в п</w:t>
      </w:r>
      <w:r w:rsidRPr="00D17DC4">
        <w:t>е</w:t>
      </w:r>
      <w:r w:rsidRPr="00D17DC4">
        <w:t>риод после сложной операции, травмы или ожога (выплачивается за п</w:t>
      </w:r>
      <w:r w:rsidRPr="00D17DC4">
        <w:t>е</w:t>
      </w:r>
      <w:r w:rsidRPr="00D17DC4">
        <w:t>риод не более 122 календарных дней).</w:t>
      </w:r>
    </w:p>
    <w:p w:rsidR="0012398C" w:rsidRPr="00D17DC4" w:rsidRDefault="005F65F6" w:rsidP="00F769CA">
      <w:pPr>
        <w:pStyle w:val="SingleTxtGR"/>
      </w:pPr>
      <w:r>
        <w:t>327.</w:t>
      </w:r>
      <w:r>
        <w:tab/>
      </w:r>
      <w:r w:rsidR="0012398C" w:rsidRPr="00D17DC4">
        <w:t>Матери, воспитывающей ребенка-инвалида до 16 лет, лицу не достигш</w:t>
      </w:r>
      <w:r w:rsidR="0012398C" w:rsidRPr="00D17DC4">
        <w:t>е</w:t>
      </w:r>
      <w:r w:rsidR="0012398C" w:rsidRPr="00D17DC4">
        <w:t>му 18 лет и лицу, не имеющему обоих родителей, не достигшему 21 года пос</w:t>
      </w:r>
      <w:r w:rsidR="0012398C" w:rsidRPr="00D17DC4">
        <w:t>о</w:t>
      </w:r>
      <w:r w:rsidR="0012398C" w:rsidRPr="00D17DC4">
        <w:t>бие по временной утрате трудоспособности выплачивается в полном размере независимо от продолжительности стажа работы (статья 63 Кодекса).</w:t>
      </w:r>
    </w:p>
    <w:p w:rsidR="0012398C" w:rsidRPr="00D17DC4" w:rsidRDefault="005F65F6" w:rsidP="00F769CA">
      <w:pPr>
        <w:pStyle w:val="SingleTxtGR"/>
      </w:pPr>
      <w:r>
        <w:t>328.</w:t>
      </w:r>
      <w:r>
        <w:tab/>
      </w:r>
      <w:r w:rsidR="0012398C" w:rsidRPr="00D17DC4">
        <w:t>Повышается качество жизни семей, детей, начиная с беременности мат</w:t>
      </w:r>
      <w:r w:rsidR="0012398C" w:rsidRPr="00D17DC4">
        <w:t>е</w:t>
      </w:r>
      <w:r w:rsidR="0012398C" w:rsidRPr="00D17DC4">
        <w:t>ри, рождения ребенка, ухода за ним.</w:t>
      </w:r>
    </w:p>
    <w:p w:rsidR="0012398C" w:rsidRPr="00D17DC4" w:rsidRDefault="005F65F6" w:rsidP="00F769CA">
      <w:pPr>
        <w:pStyle w:val="SingleTxtGR"/>
      </w:pPr>
      <w:r>
        <w:t>329.</w:t>
      </w:r>
      <w:r>
        <w:tab/>
      </w:r>
      <w:r w:rsidR="0012398C" w:rsidRPr="00D17DC4">
        <w:t>Право на пособие при рождении ребенка имеют мать либо отец, родивш</w:t>
      </w:r>
      <w:r w:rsidR="0012398C" w:rsidRPr="00D17DC4">
        <w:t>е</w:t>
      </w:r>
      <w:r w:rsidR="0012398C" w:rsidRPr="00D17DC4">
        <w:t>гося ребенка независимо от занятости. Это право имеет также лицо, усынови</w:t>
      </w:r>
      <w:r w:rsidR="0012398C" w:rsidRPr="00D17DC4">
        <w:t>в</w:t>
      </w:r>
      <w:r w:rsidR="0012398C" w:rsidRPr="00D17DC4">
        <w:t>шее ребенка в возрасте до четырех месяцев.</w:t>
      </w:r>
    </w:p>
    <w:p w:rsidR="0012398C" w:rsidRPr="00D17DC4" w:rsidRDefault="005F65F6" w:rsidP="00F769CA">
      <w:pPr>
        <w:pStyle w:val="SingleTxtGR"/>
      </w:pPr>
      <w:r>
        <w:t>330.</w:t>
      </w:r>
      <w:r>
        <w:tab/>
      </w:r>
      <w:r w:rsidR="0012398C" w:rsidRPr="00D17DC4">
        <w:t>Размер пособия с 1 января 2010 года составляет при рождении:</w:t>
      </w:r>
    </w:p>
    <w:p w:rsidR="0012398C" w:rsidRPr="00D17DC4" w:rsidRDefault="0012398C" w:rsidP="00F769CA">
      <w:pPr>
        <w:pStyle w:val="Bullet1GR"/>
      </w:pPr>
      <w:r w:rsidRPr="00D17DC4">
        <w:t xml:space="preserve">первого и второго ребенка </w:t>
      </w:r>
      <w:r>
        <w:t>–</w:t>
      </w:r>
      <w:r w:rsidRPr="00D17DC4">
        <w:t xml:space="preserve">157,3 </w:t>
      </w:r>
      <w:proofErr w:type="spellStart"/>
      <w:r w:rsidRPr="00D17DC4">
        <w:t>маната</w:t>
      </w:r>
      <w:proofErr w:type="spellEnd"/>
      <w:r w:rsidRPr="00D17DC4">
        <w:t>;</w:t>
      </w:r>
    </w:p>
    <w:p w:rsidR="0012398C" w:rsidRPr="008038F6" w:rsidRDefault="0012398C" w:rsidP="00F769CA">
      <w:pPr>
        <w:pStyle w:val="Bullet1GR"/>
      </w:pPr>
      <w:proofErr w:type="spellStart"/>
      <w:r w:rsidRPr="008038F6">
        <w:t>третьего</w:t>
      </w:r>
      <w:proofErr w:type="spellEnd"/>
      <w:r w:rsidRPr="008038F6">
        <w:t xml:space="preserve"> </w:t>
      </w:r>
      <w:proofErr w:type="spellStart"/>
      <w:r w:rsidRPr="008038F6">
        <w:t>ребенка</w:t>
      </w:r>
      <w:proofErr w:type="spellEnd"/>
      <w:r w:rsidRPr="008038F6">
        <w:t xml:space="preserve"> </w:t>
      </w:r>
      <w:r>
        <w:t xml:space="preserve">– </w:t>
      </w:r>
      <w:r w:rsidRPr="008038F6">
        <w:t xml:space="preserve">302,5 </w:t>
      </w:r>
      <w:proofErr w:type="spellStart"/>
      <w:r w:rsidRPr="008038F6">
        <w:t>маната</w:t>
      </w:r>
      <w:proofErr w:type="spellEnd"/>
      <w:r w:rsidRPr="008038F6">
        <w:t>;</w:t>
      </w:r>
    </w:p>
    <w:p w:rsidR="0012398C" w:rsidRPr="00D17DC4" w:rsidRDefault="0012398C" w:rsidP="00F769CA">
      <w:pPr>
        <w:pStyle w:val="Bullet1GR"/>
      </w:pPr>
      <w:r w:rsidRPr="00D17DC4">
        <w:t xml:space="preserve">четвертого ребенка и последующих детей </w:t>
      </w:r>
      <w:r>
        <w:t>–</w:t>
      </w:r>
      <w:r w:rsidRPr="00D17DC4">
        <w:t xml:space="preserve"> 605 </w:t>
      </w:r>
      <w:proofErr w:type="spellStart"/>
      <w:r w:rsidRPr="00D17DC4">
        <w:t>манатов</w:t>
      </w:r>
      <w:proofErr w:type="spellEnd"/>
      <w:r w:rsidRPr="00D17DC4">
        <w:t>.</w:t>
      </w:r>
    </w:p>
    <w:p w:rsidR="0012398C" w:rsidRPr="00D17DC4" w:rsidRDefault="005F65F6" w:rsidP="00F769CA">
      <w:pPr>
        <w:pStyle w:val="SingleTxtGR"/>
      </w:pPr>
      <w:r>
        <w:t>331.</w:t>
      </w:r>
      <w:r>
        <w:tab/>
      </w:r>
      <w:r w:rsidR="0012398C" w:rsidRPr="00D17DC4">
        <w:t>Право на пособие по уходу за ребенком до достижения им возраста тр</w:t>
      </w:r>
      <w:r w:rsidR="00EC7030">
        <w:t>е</w:t>
      </w:r>
      <w:r w:rsidR="0012398C" w:rsidRPr="00D17DC4">
        <w:t>х лет имеют матери либо отцы, опекуны, независимо от занятости, или другие родственники, фактически осуществляющие уход за ребенком.</w:t>
      </w:r>
    </w:p>
    <w:p w:rsidR="0012398C" w:rsidRPr="00D17DC4" w:rsidRDefault="005F65F6" w:rsidP="00F769CA">
      <w:pPr>
        <w:pStyle w:val="SingleTxtGR"/>
      </w:pPr>
      <w:r>
        <w:t>332.</w:t>
      </w:r>
      <w:r>
        <w:tab/>
      </w:r>
      <w:r w:rsidR="0012398C" w:rsidRPr="00D17DC4">
        <w:t xml:space="preserve">Размер пособия по уходу за ребенком с 1 января 2010 года составляет 78,65 </w:t>
      </w:r>
      <w:proofErr w:type="spellStart"/>
      <w:r w:rsidR="0012398C" w:rsidRPr="00D17DC4">
        <w:t>манат</w:t>
      </w:r>
      <w:proofErr w:type="spellEnd"/>
      <w:r w:rsidR="0012398C" w:rsidRPr="00D17DC4">
        <w:t xml:space="preserve"> на каждого ребенка.</w:t>
      </w:r>
    </w:p>
    <w:p w:rsidR="0012398C" w:rsidRPr="00D17DC4" w:rsidRDefault="005F65F6" w:rsidP="00F769CA">
      <w:pPr>
        <w:pStyle w:val="SingleTxtGR"/>
      </w:pPr>
      <w:r>
        <w:t>333.</w:t>
      </w:r>
      <w:r>
        <w:tab/>
      </w:r>
      <w:r w:rsidR="0012398C" w:rsidRPr="00D17DC4">
        <w:t>Пособия при рождении ребенка и по уходу за реб</w:t>
      </w:r>
      <w:r w:rsidR="00EC7030">
        <w:t>е</w:t>
      </w:r>
      <w:r w:rsidR="0012398C" w:rsidRPr="00D17DC4">
        <w:t>нком выплачиваются за сч</w:t>
      </w:r>
      <w:r w:rsidR="00EC7030">
        <w:t>е</w:t>
      </w:r>
      <w:r w:rsidR="0012398C" w:rsidRPr="00D17DC4">
        <w:t>т средств Централизованного бюджета Туркменистана.</w:t>
      </w:r>
    </w:p>
    <w:p w:rsidR="0012398C" w:rsidRPr="00D17DC4" w:rsidRDefault="005F65F6" w:rsidP="00F769CA">
      <w:pPr>
        <w:pStyle w:val="SingleTxtGR"/>
      </w:pPr>
      <w:r>
        <w:t>334.</w:t>
      </w:r>
      <w:r>
        <w:tab/>
      </w:r>
      <w:r w:rsidR="0012398C" w:rsidRPr="00D17DC4">
        <w:t xml:space="preserve">Инвалидам </w:t>
      </w:r>
      <w:r w:rsidR="0012398C" w:rsidRPr="008038F6">
        <w:t>I</w:t>
      </w:r>
      <w:r w:rsidR="0012398C" w:rsidRPr="00D17DC4">
        <w:t xml:space="preserve"> и </w:t>
      </w:r>
      <w:r w:rsidR="0012398C" w:rsidRPr="008038F6">
        <w:t>II</w:t>
      </w:r>
      <w:r w:rsidR="0012398C" w:rsidRPr="00D17DC4">
        <w:t xml:space="preserve"> групп, имеющим на своем иждивении детей, устанавл</w:t>
      </w:r>
      <w:r w:rsidR="0012398C" w:rsidRPr="00D17DC4">
        <w:t>и</w:t>
      </w:r>
      <w:r w:rsidR="0012398C" w:rsidRPr="00D17DC4">
        <w:t>вается надбавка к пособию на каждого ребенка.</w:t>
      </w:r>
    </w:p>
    <w:p w:rsidR="0012398C" w:rsidRPr="00D17DC4" w:rsidRDefault="005F65F6" w:rsidP="00F769CA">
      <w:pPr>
        <w:pStyle w:val="SingleTxtGR"/>
      </w:pPr>
      <w:r>
        <w:t>335.</w:t>
      </w:r>
      <w:r>
        <w:tab/>
      </w:r>
      <w:r w:rsidR="0012398C" w:rsidRPr="00D17DC4">
        <w:t>Статьи 82, 87 Кодекса предусматривают выплату государственного пос</w:t>
      </w:r>
      <w:r w:rsidR="0012398C" w:rsidRPr="00D17DC4">
        <w:t>о</w:t>
      </w:r>
      <w:r w:rsidR="0012398C" w:rsidRPr="00D17DC4">
        <w:t>бия детям-инвалидам до 16 лет и инвалидам с детства.</w:t>
      </w:r>
    </w:p>
    <w:p w:rsidR="0012398C" w:rsidRPr="00D17DC4" w:rsidRDefault="005F65F6" w:rsidP="00F769CA">
      <w:pPr>
        <w:pStyle w:val="SingleTxtGR"/>
      </w:pPr>
      <w:r>
        <w:t>336.</w:t>
      </w:r>
      <w:r>
        <w:tab/>
      </w:r>
      <w:r w:rsidR="0012398C" w:rsidRPr="00D17DC4">
        <w:t>Детям, потерявшим кормильца, назначается пособие по потере кормил</w:t>
      </w:r>
      <w:r w:rsidR="0012398C" w:rsidRPr="00D17DC4">
        <w:t>ь</w:t>
      </w:r>
      <w:r w:rsidR="0012398C" w:rsidRPr="00D17DC4">
        <w:t>ца. Пособие назначается до достижения ими возраста 18 лет, а детям, обуча</w:t>
      </w:r>
      <w:r w:rsidR="0012398C" w:rsidRPr="00D17DC4">
        <w:t>ю</w:t>
      </w:r>
      <w:r w:rsidR="0012398C" w:rsidRPr="00D17DC4">
        <w:t>щимся в средних специальных, профессиональных, высших учебных заведен</w:t>
      </w:r>
      <w:r w:rsidR="0012398C" w:rsidRPr="00D17DC4">
        <w:t>и</w:t>
      </w:r>
      <w:r w:rsidR="0012398C" w:rsidRPr="00D17DC4">
        <w:t xml:space="preserve">ях, </w:t>
      </w:r>
      <w:r w:rsidR="0012398C">
        <w:t>–</w:t>
      </w:r>
      <w:r w:rsidR="0012398C" w:rsidRPr="00D17DC4">
        <w:t xml:space="preserve"> до окончания ими указанных учебных заведений, но не более чем до до</w:t>
      </w:r>
      <w:r w:rsidR="0012398C" w:rsidRPr="00D17DC4">
        <w:t>с</w:t>
      </w:r>
      <w:r w:rsidR="0012398C" w:rsidRPr="00D17DC4">
        <w:t>тижения ими возраста 23 лет.</w:t>
      </w:r>
    </w:p>
    <w:p w:rsidR="0012398C" w:rsidRPr="00D17DC4" w:rsidRDefault="005F65F6" w:rsidP="00F769CA">
      <w:pPr>
        <w:pStyle w:val="SingleTxtGR"/>
      </w:pPr>
      <w:r>
        <w:t>337.</w:t>
      </w:r>
      <w:r>
        <w:tab/>
      </w:r>
      <w:r w:rsidR="0012398C" w:rsidRPr="00D17DC4">
        <w:t>Размер пособия по потере кормильца с 1 января 2010 года составляет: на одного реб</w:t>
      </w:r>
      <w:r w:rsidR="00EC7030">
        <w:t>е</w:t>
      </w:r>
      <w:r w:rsidR="0012398C" w:rsidRPr="00D17DC4">
        <w:t>нка</w:t>
      </w:r>
      <w:r w:rsidR="0012398C">
        <w:t xml:space="preserve"> –</w:t>
      </w:r>
      <w:r w:rsidR="0012398C" w:rsidRPr="00D17DC4">
        <w:t xml:space="preserve"> 72,6 </w:t>
      </w:r>
      <w:proofErr w:type="spellStart"/>
      <w:r w:rsidR="0012398C" w:rsidRPr="00D17DC4">
        <w:t>манат</w:t>
      </w:r>
      <w:proofErr w:type="spellEnd"/>
      <w:r w:rsidR="0012398C" w:rsidRPr="00D17DC4">
        <w:t xml:space="preserve">; на двоих </w:t>
      </w:r>
      <w:r w:rsidR="0012398C">
        <w:t>–</w:t>
      </w:r>
      <w:r w:rsidR="0012398C" w:rsidRPr="00D17DC4">
        <w:t xml:space="preserve"> 133,1 </w:t>
      </w:r>
      <w:proofErr w:type="spellStart"/>
      <w:r w:rsidR="0012398C" w:rsidRPr="00D17DC4">
        <w:t>манат</w:t>
      </w:r>
      <w:proofErr w:type="spellEnd"/>
      <w:r w:rsidR="0012398C" w:rsidRPr="00D17DC4">
        <w:t xml:space="preserve">; на троих </w:t>
      </w:r>
      <w:r w:rsidR="0012398C">
        <w:t>–</w:t>
      </w:r>
      <w:r w:rsidR="0012398C" w:rsidRPr="00D17DC4">
        <w:t xml:space="preserve"> 157,3 </w:t>
      </w:r>
      <w:proofErr w:type="spellStart"/>
      <w:r w:rsidR="0012398C" w:rsidRPr="00D17DC4">
        <w:t>манат</w:t>
      </w:r>
      <w:proofErr w:type="spellEnd"/>
      <w:r w:rsidR="0012398C" w:rsidRPr="00D17DC4">
        <w:t xml:space="preserve">; на четверых и более </w:t>
      </w:r>
      <w:r w:rsidR="0012398C">
        <w:t>–</w:t>
      </w:r>
      <w:r w:rsidR="0012398C" w:rsidRPr="00D17DC4">
        <w:t xml:space="preserve">181,5 </w:t>
      </w:r>
      <w:proofErr w:type="spellStart"/>
      <w:r w:rsidR="0012398C" w:rsidRPr="00D17DC4">
        <w:t>манат</w:t>
      </w:r>
      <w:proofErr w:type="spellEnd"/>
      <w:r w:rsidR="0012398C" w:rsidRPr="00D17DC4">
        <w:t>.</w:t>
      </w:r>
    </w:p>
    <w:p w:rsidR="0012398C" w:rsidRPr="00D17DC4" w:rsidRDefault="005F65F6" w:rsidP="00F769CA">
      <w:pPr>
        <w:pStyle w:val="SingleTxtGR"/>
      </w:pPr>
      <w:r>
        <w:t>338.</w:t>
      </w:r>
      <w:r>
        <w:tab/>
      </w:r>
      <w:r w:rsidR="0012398C" w:rsidRPr="00D17DC4">
        <w:t>Размер пособия по потере кормильца детям-сиротам составляет: на одн</w:t>
      </w:r>
      <w:r w:rsidR="0012398C" w:rsidRPr="00D17DC4">
        <w:t>о</w:t>
      </w:r>
      <w:r w:rsidR="0012398C" w:rsidRPr="00D17DC4">
        <w:t xml:space="preserve">го </w:t>
      </w:r>
      <w:r w:rsidR="0012398C">
        <w:t>–</w:t>
      </w:r>
      <w:r w:rsidR="0012398C" w:rsidRPr="00D17DC4">
        <w:t xml:space="preserve"> 145,2 </w:t>
      </w:r>
      <w:proofErr w:type="spellStart"/>
      <w:r w:rsidR="0012398C" w:rsidRPr="00D17DC4">
        <w:t>манат</w:t>
      </w:r>
      <w:proofErr w:type="spellEnd"/>
      <w:r w:rsidR="0012398C" w:rsidRPr="00D17DC4">
        <w:t xml:space="preserve">; на двоих </w:t>
      </w:r>
      <w:r w:rsidR="0012398C">
        <w:t>–</w:t>
      </w:r>
      <w:r w:rsidR="0012398C" w:rsidRPr="00D17DC4">
        <w:t xml:space="preserve"> 242 </w:t>
      </w:r>
      <w:proofErr w:type="spellStart"/>
      <w:r w:rsidR="0012398C" w:rsidRPr="00D17DC4">
        <w:t>манат</w:t>
      </w:r>
      <w:proofErr w:type="spellEnd"/>
      <w:r w:rsidR="0012398C" w:rsidRPr="00D17DC4">
        <w:t xml:space="preserve">; на троих и более </w:t>
      </w:r>
      <w:r w:rsidR="0012398C">
        <w:t>–</w:t>
      </w:r>
      <w:r w:rsidR="0012398C" w:rsidRPr="00D17DC4">
        <w:t xml:space="preserve"> 302,5 </w:t>
      </w:r>
      <w:proofErr w:type="spellStart"/>
      <w:r w:rsidR="0012398C" w:rsidRPr="00D17DC4">
        <w:t>манат</w:t>
      </w:r>
      <w:proofErr w:type="spellEnd"/>
      <w:r w:rsidR="0012398C" w:rsidRPr="00D17DC4">
        <w:t>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27</w:t>
      </w:r>
    </w:p>
    <w:p w:rsidR="0012398C" w:rsidRPr="00D17DC4" w:rsidRDefault="005F65F6" w:rsidP="00F769CA">
      <w:pPr>
        <w:pStyle w:val="SingleTxtGR"/>
      </w:pPr>
      <w:r>
        <w:t>339.</w:t>
      </w:r>
      <w:r>
        <w:tab/>
      </w:r>
      <w:r w:rsidR="0012398C" w:rsidRPr="00D17DC4">
        <w:t>Туркменистан в соответствии со статьей 27 Конвенции признает право каждого ребенка на уровень жизни, необходимый для физического, умственн</w:t>
      </w:r>
      <w:r w:rsidR="0012398C" w:rsidRPr="00D17DC4">
        <w:t>о</w:t>
      </w:r>
      <w:r w:rsidR="0012398C" w:rsidRPr="00D17DC4">
        <w:t>го, духовного, нравственного и социального развития. Подробная информация по данному вопросу содержится в первоначальном докладе Туркменистана.</w:t>
      </w:r>
    </w:p>
    <w:p w:rsidR="0012398C" w:rsidRPr="00D17DC4" w:rsidRDefault="005F65F6" w:rsidP="00F769CA">
      <w:pPr>
        <w:pStyle w:val="SingleTxtGR"/>
      </w:pPr>
      <w:r>
        <w:t>340.</w:t>
      </w:r>
      <w:r>
        <w:tab/>
      </w:r>
      <w:r w:rsidR="0012398C" w:rsidRPr="00D17DC4">
        <w:t>За отчетный период произошли положительные изменени</w:t>
      </w:r>
      <w:r w:rsidR="0012398C">
        <w:t>я</w:t>
      </w:r>
      <w:r w:rsidR="0012398C" w:rsidRPr="00D17DC4">
        <w:t xml:space="preserve"> в структуре доходов и расходов семей: в составе расходов несколько снизилась доля затрат на питание, что свидетельствует о росте благосостояния; по сравнению с более ранними данными в структуре доходов многодетных семей отмечается возра</w:t>
      </w:r>
      <w:r w:rsidR="0012398C" w:rsidRPr="00D17DC4">
        <w:t>с</w:t>
      </w:r>
      <w:r w:rsidR="0012398C" w:rsidRPr="00D17DC4">
        <w:t>тание средств социальной помощи вследствие последовательной политики г</w:t>
      </w:r>
      <w:r w:rsidR="0012398C" w:rsidRPr="00D17DC4">
        <w:t>о</w:t>
      </w:r>
      <w:r w:rsidR="0012398C" w:rsidRPr="00D17DC4">
        <w:t>сударс</w:t>
      </w:r>
      <w:r w:rsidR="0012398C" w:rsidRPr="00D17DC4">
        <w:t>т</w:t>
      </w:r>
      <w:r w:rsidR="0012398C" w:rsidRPr="00D17DC4">
        <w:t>ва первоочередной поддержки наиболее нуждающихся семей с детьми.</w:t>
      </w:r>
    </w:p>
    <w:p w:rsidR="0012398C" w:rsidRPr="00D17DC4" w:rsidRDefault="005F65F6" w:rsidP="00F769CA">
      <w:pPr>
        <w:pStyle w:val="SingleTxtGR"/>
      </w:pPr>
      <w:r>
        <w:t>341.</w:t>
      </w:r>
      <w:r>
        <w:tab/>
      </w:r>
      <w:r w:rsidR="0012398C" w:rsidRPr="00D17DC4">
        <w:t>Поддержка уровня доходов семей с детьми в отчетный период осущест</w:t>
      </w:r>
      <w:r w:rsidR="0012398C" w:rsidRPr="00D17DC4">
        <w:t>в</w:t>
      </w:r>
      <w:r w:rsidR="0012398C" w:rsidRPr="00D17DC4">
        <w:t>лялась по следующим основным на</w:t>
      </w:r>
      <w:r w:rsidR="0012398C">
        <w:t xml:space="preserve">правлениям: </w:t>
      </w:r>
      <w:r w:rsidR="0012398C" w:rsidRPr="00D17DC4">
        <w:t>поэтапное повышение уровня заработной платы, включая повышение минимального размера оплаты труда и заработной платы работников бюджетных организаций, размеров стипендий, пенсий, пособий, в т.ч. семьям с детьми,</w:t>
      </w:r>
      <w:r w:rsidR="0012398C">
        <w:t xml:space="preserve"> </w:t>
      </w:r>
      <w:r w:rsidR="0012398C" w:rsidRPr="00D17DC4">
        <w:t>увеличение пособий при рождении р</w:t>
      </w:r>
      <w:r w:rsidR="0012398C" w:rsidRPr="00D17DC4">
        <w:t>е</w:t>
      </w:r>
      <w:r w:rsidR="0012398C" w:rsidRPr="00D17DC4">
        <w:t>бенка, усиление адресной социальной поддержки нуждающихся.</w:t>
      </w:r>
    </w:p>
    <w:p w:rsidR="0012398C" w:rsidRPr="00D17DC4" w:rsidRDefault="005F65F6" w:rsidP="00F769CA">
      <w:pPr>
        <w:pStyle w:val="SingleTxtGR"/>
      </w:pPr>
      <w:r>
        <w:t>342.</w:t>
      </w:r>
      <w:r>
        <w:tab/>
      </w:r>
      <w:r w:rsidR="0012398C" w:rsidRPr="00D17DC4">
        <w:t>В действующем законодательстве Туркменистана вопросы восстановл</w:t>
      </w:r>
      <w:r w:rsidR="0012398C" w:rsidRPr="00D17DC4">
        <w:t>е</w:t>
      </w:r>
      <w:r w:rsidR="0012398C" w:rsidRPr="00D17DC4">
        <w:t>ния содержания ребенка регламентируются в Кодексе о браке и семье Туркм</w:t>
      </w:r>
      <w:r w:rsidR="0012398C" w:rsidRPr="00D17DC4">
        <w:t>е</w:t>
      </w:r>
      <w:r w:rsidR="0012398C" w:rsidRPr="00D17DC4">
        <w:t>нистана.</w:t>
      </w:r>
    </w:p>
    <w:p w:rsidR="0012398C" w:rsidRPr="00D17DC4" w:rsidRDefault="005F65F6" w:rsidP="00F769CA">
      <w:pPr>
        <w:pStyle w:val="SingleTxtGR"/>
      </w:pPr>
      <w:r>
        <w:t>343.</w:t>
      </w:r>
      <w:r>
        <w:tab/>
      </w:r>
      <w:r w:rsidR="0012398C" w:rsidRPr="00D17DC4">
        <w:t>Ребенок имеет право на получение содержания от своих родителей и др</w:t>
      </w:r>
      <w:r w:rsidR="0012398C" w:rsidRPr="00D17DC4">
        <w:t>у</w:t>
      </w:r>
      <w:r w:rsidR="0012398C" w:rsidRPr="00D17DC4">
        <w:t>гих членов семьи. Родители обязаны содержать своих несовершеннолетних д</w:t>
      </w:r>
      <w:r w:rsidR="0012398C" w:rsidRPr="00D17DC4">
        <w:t>е</w:t>
      </w:r>
      <w:r w:rsidR="0012398C" w:rsidRPr="00D17DC4">
        <w:t>тей. Подробная информация по этому вопросу представлена в первоначальном до</w:t>
      </w:r>
      <w:r w:rsidR="0012398C" w:rsidRPr="00D17DC4">
        <w:t>к</w:t>
      </w:r>
      <w:r w:rsidR="0012398C" w:rsidRPr="00D17DC4">
        <w:t xml:space="preserve">ладе. </w:t>
      </w:r>
    </w:p>
    <w:p w:rsidR="0012398C" w:rsidRPr="00D17DC4" w:rsidRDefault="005F65F6" w:rsidP="00F769CA">
      <w:pPr>
        <w:pStyle w:val="SingleTxtGR"/>
      </w:pPr>
      <w:r>
        <w:t>344.</w:t>
      </w:r>
      <w:r>
        <w:tab/>
      </w:r>
      <w:r w:rsidR="0012398C" w:rsidRPr="00D17DC4">
        <w:t>В случае если родители не представляют средства на содержание ребе</w:t>
      </w:r>
      <w:r w:rsidR="0012398C" w:rsidRPr="00D17DC4">
        <w:t>н</w:t>
      </w:r>
      <w:r w:rsidR="0012398C" w:rsidRPr="00D17DC4">
        <w:t>ка, алименты взыскиваются в принудительном порядке. Злостное уклонение от уплаты алиментов является уголовно наказуемым преступлением. Предусмо</w:t>
      </w:r>
      <w:r w:rsidR="0012398C" w:rsidRPr="00D17DC4">
        <w:t>т</w:t>
      </w:r>
      <w:r w:rsidR="0012398C" w:rsidRPr="00D17DC4">
        <w:t>рены дополнительные меры поддержки детей, которые не получают содержания от своих родителей. Размер ежемесячного пособия на ребенка увеличивается на 50% на детей, родители которых уклоняются от оплаты алиментов либо в др</w:t>
      </w:r>
      <w:r w:rsidR="0012398C" w:rsidRPr="00D17DC4">
        <w:t>у</w:t>
      </w:r>
      <w:r w:rsidR="0012398C" w:rsidRPr="00D17DC4">
        <w:t>гих случаях, предусмотренных законодательством Туркменистана, когда вз</w:t>
      </w:r>
      <w:r w:rsidR="0012398C" w:rsidRPr="00D17DC4">
        <w:t>ы</w:t>
      </w:r>
      <w:r w:rsidR="0012398C" w:rsidRPr="00D17DC4">
        <w:t>скание алиментов невозможно.</w:t>
      </w:r>
    </w:p>
    <w:p w:rsidR="0012398C" w:rsidRPr="00D17DC4" w:rsidRDefault="005F65F6" w:rsidP="00F769CA">
      <w:pPr>
        <w:pStyle w:val="SingleTxtGR"/>
      </w:pPr>
      <w:r>
        <w:t>345.</w:t>
      </w:r>
      <w:r>
        <w:tab/>
      </w:r>
      <w:r w:rsidR="0012398C" w:rsidRPr="00D17DC4">
        <w:t>В целях оказания государственной поддержки нуждающимся гражданам в 2000 году создана Центральная комиссия по рассмотрению обращений гра</w:t>
      </w:r>
      <w:r w:rsidR="0012398C" w:rsidRPr="00D17DC4">
        <w:t>ж</w:t>
      </w:r>
      <w:r w:rsidR="0012398C" w:rsidRPr="00D17DC4">
        <w:t>дан</w:t>
      </w:r>
      <w:r w:rsidR="0012398C">
        <w:t>,</w:t>
      </w:r>
      <w:r w:rsidR="0012398C" w:rsidRPr="00D17DC4">
        <w:t xml:space="preserve"> нуждающихся в государственной поддержке. Аналогичные комиссии со</w:t>
      </w:r>
      <w:r w:rsidR="0012398C" w:rsidRPr="00D17DC4">
        <w:t>з</w:t>
      </w:r>
      <w:r w:rsidR="0012398C" w:rsidRPr="00D17DC4">
        <w:t>да</w:t>
      </w:r>
      <w:r w:rsidR="0012398C">
        <w:t xml:space="preserve">ны в </w:t>
      </w:r>
      <w:proofErr w:type="spellStart"/>
      <w:r w:rsidR="0012398C">
        <w:t>этрапах</w:t>
      </w:r>
      <w:proofErr w:type="spellEnd"/>
      <w:r w:rsidR="0012398C">
        <w:t xml:space="preserve"> и </w:t>
      </w:r>
      <w:proofErr w:type="spellStart"/>
      <w:r w:rsidR="0012398C">
        <w:t>велаятах</w:t>
      </w:r>
      <w:proofErr w:type="spellEnd"/>
      <w:r w:rsidR="0012398C">
        <w:t xml:space="preserve"> страны.</w:t>
      </w:r>
    </w:p>
    <w:p w:rsidR="0012398C" w:rsidRPr="00D17DC4" w:rsidRDefault="005F65F6" w:rsidP="00F769CA">
      <w:pPr>
        <w:pStyle w:val="SingleTxtGR"/>
      </w:pPr>
      <w:r>
        <w:t>346.</w:t>
      </w:r>
      <w:r>
        <w:tab/>
      </w:r>
      <w:r w:rsidR="0012398C" w:rsidRPr="00D17DC4">
        <w:t xml:space="preserve">В состав центральной и </w:t>
      </w:r>
      <w:proofErr w:type="spellStart"/>
      <w:r w:rsidR="0012398C" w:rsidRPr="00D17DC4">
        <w:t>этрапской</w:t>
      </w:r>
      <w:proofErr w:type="spellEnd"/>
      <w:r w:rsidR="0012398C" w:rsidRPr="00D17DC4">
        <w:t xml:space="preserve"> (городской) комиссий входят предст</w:t>
      </w:r>
      <w:r w:rsidR="0012398C" w:rsidRPr="00D17DC4">
        <w:t>а</w:t>
      </w:r>
      <w:r w:rsidR="0012398C" w:rsidRPr="00D17DC4">
        <w:t>вители Министерств социального обеспечения, экономики и развития, фина</w:t>
      </w:r>
      <w:r w:rsidR="0012398C" w:rsidRPr="00D17DC4">
        <w:t>н</w:t>
      </w:r>
      <w:r w:rsidR="0012398C" w:rsidRPr="00D17DC4">
        <w:t xml:space="preserve">сов, здравоохранения и медицинской промышленности, их органов на местах, </w:t>
      </w:r>
      <w:proofErr w:type="spellStart"/>
      <w:r w:rsidR="0012398C" w:rsidRPr="00D17DC4">
        <w:t>хякимликов</w:t>
      </w:r>
      <w:proofErr w:type="spellEnd"/>
      <w:r w:rsidR="0012398C" w:rsidRPr="00D17DC4">
        <w:t xml:space="preserve"> </w:t>
      </w:r>
      <w:proofErr w:type="spellStart"/>
      <w:r w:rsidR="0012398C" w:rsidRPr="00D17DC4">
        <w:t>велаятов</w:t>
      </w:r>
      <w:proofErr w:type="spellEnd"/>
      <w:r w:rsidR="0012398C" w:rsidRPr="00D17DC4">
        <w:t xml:space="preserve">, </w:t>
      </w:r>
      <w:proofErr w:type="spellStart"/>
      <w:r w:rsidR="0012398C" w:rsidRPr="00D17DC4">
        <w:t>этрапов</w:t>
      </w:r>
      <w:proofErr w:type="spellEnd"/>
      <w:r w:rsidR="0012398C" w:rsidRPr="00D17DC4">
        <w:t>, городов и советов старейшин.</w:t>
      </w:r>
    </w:p>
    <w:p w:rsidR="0012398C" w:rsidRPr="00D17DC4" w:rsidRDefault="005F65F6" w:rsidP="00F769CA">
      <w:pPr>
        <w:pStyle w:val="SingleTxtGR"/>
      </w:pPr>
      <w:r>
        <w:t>347.</w:t>
      </w:r>
      <w:r>
        <w:tab/>
      </w:r>
      <w:r w:rsidR="0012398C" w:rsidRPr="00D17DC4">
        <w:t>Основной задачей комиссий является рассмотрение обращений граждан, нуждающихся в государственной поддержке.</w:t>
      </w:r>
    </w:p>
    <w:p w:rsidR="0012398C" w:rsidRPr="00D17DC4" w:rsidRDefault="005F65F6" w:rsidP="00F769CA">
      <w:pPr>
        <w:pStyle w:val="SingleTxtGR"/>
      </w:pPr>
      <w:r>
        <w:t>348.</w:t>
      </w:r>
      <w:r>
        <w:tab/>
      </w:r>
      <w:r w:rsidR="0012398C" w:rsidRPr="00D17DC4">
        <w:t>Право гражданина на оказание государственной поддержки устанавлив</w:t>
      </w:r>
      <w:r w:rsidR="0012398C" w:rsidRPr="00D17DC4">
        <w:t>а</w:t>
      </w:r>
      <w:r w:rsidR="0012398C" w:rsidRPr="00D17DC4">
        <w:t>ется на основе всестороннего объективного рассмотрения всех представленных гражданином документов, акта освидетельствования семейного и материально-бытового положения, а также медицинского заключения о состоянии его здор</w:t>
      </w:r>
      <w:r w:rsidR="0012398C" w:rsidRPr="00D17DC4">
        <w:t>о</w:t>
      </w:r>
      <w:r w:rsidR="0012398C" w:rsidRPr="00D17DC4">
        <w:t>вья.</w:t>
      </w:r>
    </w:p>
    <w:p w:rsidR="0012398C" w:rsidRPr="00D17DC4" w:rsidRDefault="005F65F6" w:rsidP="00F769CA">
      <w:pPr>
        <w:pStyle w:val="SingleTxtGR"/>
      </w:pPr>
      <w:r>
        <w:t>349.</w:t>
      </w:r>
      <w:r>
        <w:tab/>
      </w:r>
      <w:r w:rsidR="0012398C" w:rsidRPr="00D17DC4">
        <w:t>Решение об оказании государственной поддержки в виде денежных в</w:t>
      </w:r>
      <w:r w:rsidR="0012398C" w:rsidRPr="00D17DC4">
        <w:t>ы</w:t>
      </w:r>
      <w:r w:rsidR="0012398C" w:rsidRPr="00D17DC4">
        <w:t>плат из средств Централизованного бюджета Туркменистана принимается Це</w:t>
      </w:r>
      <w:r w:rsidR="0012398C" w:rsidRPr="00D17DC4">
        <w:t>н</w:t>
      </w:r>
      <w:r w:rsidR="0012398C" w:rsidRPr="00D17DC4">
        <w:t xml:space="preserve">тральной </w:t>
      </w:r>
      <w:r w:rsidR="0012398C">
        <w:t>к</w:t>
      </w:r>
      <w:r w:rsidR="0012398C" w:rsidRPr="00D17DC4">
        <w:t xml:space="preserve">омиссией. </w:t>
      </w:r>
      <w:proofErr w:type="spellStart"/>
      <w:r w:rsidR="0012398C" w:rsidRPr="00D17DC4">
        <w:t>Этрапские</w:t>
      </w:r>
      <w:proofErr w:type="spellEnd"/>
      <w:r w:rsidR="0012398C" w:rsidRPr="00D17DC4">
        <w:t xml:space="preserve"> (городские) </w:t>
      </w:r>
      <w:r w:rsidR="0012398C">
        <w:t>комиссии</w:t>
      </w:r>
      <w:r w:rsidR="0012398C" w:rsidRPr="00D17DC4">
        <w:t xml:space="preserve"> вправе ходатайствовать перед предприятиями, организациями и учреждениями об оказании бесплатных или на льготных условиях социальных услуг за счет их собственных средств.</w:t>
      </w:r>
    </w:p>
    <w:p w:rsidR="0012398C" w:rsidRPr="00D17DC4" w:rsidRDefault="005F65F6" w:rsidP="00F769CA">
      <w:pPr>
        <w:pStyle w:val="SingleTxtGR"/>
      </w:pPr>
      <w:r>
        <w:t>350.</w:t>
      </w:r>
      <w:r>
        <w:tab/>
      </w:r>
      <w:r w:rsidR="0012398C" w:rsidRPr="00D17DC4">
        <w:t>Продолжается процесс заключения двусторонних соглашений о правовой помощи по семейным делам. Проблемы материального содержания детей из семей с одним родителем продолжают оставаться в центре внимания государс</w:t>
      </w:r>
      <w:r w:rsidR="0012398C" w:rsidRPr="00D17DC4">
        <w:t>т</w:t>
      </w:r>
      <w:r w:rsidR="0012398C" w:rsidRPr="00D17DC4">
        <w:t>ва.</w:t>
      </w:r>
    </w:p>
    <w:p w:rsidR="0012398C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28</w:t>
      </w:r>
    </w:p>
    <w:p w:rsidR="0012398C" w:rsidRPr="00D17DC4" w:rsidRDefault="00746A56" w:rsidP="00F769CA">
      <w:pPr>
        <w:pStyle w:val="SingleTxtGR"/>
      </w:pPr>
      <w:r>
        <w:t>351.</w:t>
      </w:r>
      <w:r>
        <w:tab/>
      </w:r>
      <w:r w:rsidR="0012398C" w:rsidRPr="00D17DC4">
        <w:t>С 2007 года в Туркменистане проводятся реформы с целью приведения образования в соответствие с международными стандартами. Это включает в себя улучшение качества образования за счет внедрения в образовательный процесс новых технологий обучения, включения новых предметов, обеспечения доступа к образованию этнических групп, воспитание толерантности и дружбы между народами.</w:t>
      </w:r>
    </w:p>
    <w:p w:rsidR="0012398C" w:rsidRPr="00D17DC4" w:rsidRDefault="00746A56" w:rsidP="00F769CA">
      <w:pPr>
        <w:pStyle w:val="SingleTxtGR"/>
      </w:pPr>
      <w:r>
        <w:t>352.</w:t>
      </w:r>
      <w:r>
        <w:tab/>
      </w:r>
      <w:r w:rsidR="0012398C" w:rsidRPr="00D17DC4">
        <w:t xml:space="preserve">Для осуществления намеченных целей Президент Туркменистана одними из первых издал </w:t>
      </w:r>
      <w:r w:rsidR="0012398C">
        <w:t>у</w:t>
      </w:r>
      <w:r w:rsidR="0012398C" w:rsidRPr="00D17DC4">
        <w:t xml:space="preserve">казы </w:t>
      </w:r>
      <w:r w:rsidR="0012398C">
        <w:t>"</w:t>
      </w:r>
      <w:r w:rsidR="0012398C" w:rsidRPr="00D17DC4">
        <w:t>О совершенствовании системы образования в Туркм</w:t>
      </w:r>
      <w:r w:rsidR="0012398C" w:rsidRPr="00D17DC4">
        <w:t>е</w:t>
      </w:r>
      <w:r w:rsidR="0012398C" w:rsidRPr="00D17DC4">
        <w:t>нистане</w:t>
      </w:r>
      <w:r w:rsidR="0012398C">
        <w:t>"</w:t>
      </w:r>
      <w:r w:rsidR="0012398C" w:rsidRPr="00D17DC4">
        <w:t xml:space="preserve"> от 15 февраля 2007</w:t>
      </w:r>
      <w:r w:rsidR="0012398C">
        <w:t> </w:t>
      </w:r>
      <w:r w:rsidR="0012398C" w:rsidRPr="00D17DC4">
        <w:t xml:space="preserve">г., </w:t>
      </w:r>
      <w:r w:rsidR="0012398C">
        <w:t>"</w:t>
      </w:r>
      <w:r w:rsidR="0012398C" w:rsidRPr="00D17DC4">
        <w:t>О повышении заработной платы работникам образования и студенческих стипендий</w:t>
      </w:r>
      <w:r w:rsidR="0012398C">
        <w:t>"</w:t>
      </w:r>
      <w:r w:rsidR="0012398C" w:rsidRPr="00D17DC4">
        <w:t xml:space="preserve"> от 30 марта 2007</w:t>
      </w:r>
      <w:r w:rsidR="0012398C">
        <w:t> </w:t>
      </w:r>
      <w:r w:rsidR="0012398C" w:rsidRPr="00D17DC4">
        <w:t>г</w:t>
      </w:r>
      <w:r w:rsidR="0012398C">
        <w:t>.</w:t>
      </w:r>
      <w:r w:rsidR="0012398C" w:rsidRPr="00D17DC4">
        <w:t xml:space="preserve">, а также </w:t>
      </w:r>
      <w:r w:rsidR="0012398C">
        <w:t>п</w:t>
      </w:r>
      <w:r w:rsidR="0012398C" w:rsidRPr="00D17DC4">
        <w:t>остано</w:t>
      </w:r>
      <w:r w:rsidR="0012398C" w:rsidRPr="00D17DC4">
        <w:t>в</w:t>
      </w:r>
      <w:r w:rsidR="0012398C" w:rsidRPr="00D17DC4">
        <w:t xml:space="preserve">ление от 4 марта 2007 года </w:t>
      </w:r>
      <w:r w:rsidR="0012398C">
        <w:t>"</w:t>
      </w:r>
      <w:r w:rsidR="0012398C" w:rsidRPr="00D17DC4">
        <w:t>О совершенствовании работы учебно-воспитательных учреждений</w:t>
      </w:r>
      <w:r w:rsidR="0012398C">
        <w:t>"</w:t>
      </w:r>
      <w:r w:rsidR="0012398C" w:rsidRPr="00D17DC4">
        <w:t>. В этих документах четко сформулированы цели и задачи, показаны пути совершенствования работы учебно-воспитательных учреждений Тур</w:t>
      </w:r>
      <w:r w:rsidR="0012398C" w:rsidRPr="00D17DC4">
        <w:t>к</w:t>
      </w:r>
      <w:r w:rsidR="0012398C" w:rsidRPr="00D17DC4">
        <w:t>менистана, определены академические стандарты для всех уровней образов</w:t>
      </w:r>
      <w:r w:rsidR="0012398C" w:rsidRPr="00D17DC4">
        <w:t>а</w:t>
      </w:r>
      <w:r w:rsidR="0012398C" w:rsidRPr="00D17DC4">
        <w:t>ния и воспитания.</w:t>
      </w:r>
    </w:p>
    <w:p w:rsidR="0012398C" w:rsidRPr="00D17DC4" w:rsidRDefault="00746A56" w:rsidP="00F769CA">
      <w:pPr>
        <w:pStyle w:val="SingleTxtGR"/>
      </w:pPr>
      <w:r>
        <w:t>353.</w:t>
      </w:r>
      <w:r>
        <w:tab/>
      </w:r>
      <w:r w:rsidR="0012398C" w:rsidRPr="00D17DC4">
        <w:t>В соответствии с этими документами в настоящее время на 40% увелич</w:t>
      </w:r>
      <w:r w:rsidR="0012398C" w:rsidRPr="00D17DC4">
        <w:t>е</w:t>
      </w:r>
      <w:r w:rsidR="0012398C" w:rsidRPr="00D17DC4">
        <w:t>ны заработная плата работникам сферы образования и студенческие стипендии. Уменьшена рабочая нагрузка учителей всех видов средних, начальных профе</w:t>
      </w:r>
      <w:r w:rsidR="0012398C" w:rsidRPr="00D17DC4">
        <w:t>с</w:t>
      </w:r>
      <w:r w:rsidR="0012398C" w:rsidRPr="00D17DC4">
        <w:t>сиональных и средних профессиональных школ до 24 часов. Годовая рабочая нагрузка для профессорско-преподавательского состава высших школ устано</w:t>
      </w:r>
      <w:r w:rsidR="0012398C" w:rsidRPr="00D17DC4">
        <w:t>в</w:t>
      </w:r>
      <w:r w:rsidR="0012398C" w:rsidRPr="00D17DC4">
        <w:t xml:space="preserve">лена не более 850 часов. </w:t>
      </w:r>
    </w:p>
    <w:p w:rsidR="0012398C" w:rsidRPr="00D17DC4" w:rsidRDefault="00746A56" w:rsidP="00F769CA">
      <w:pPr>
        <w:pStyle w:val="SingleTxtGR"/>
      </w:pPr>
      <w:r>
        <w:t>354.</w:t>
      </w:r>
      <w:r>
        <w:tab/>
      </w:r>
      <w:r w:rsidR="0012398C" w:rsidRPr="00D17DC4">
        <w:t>Приведены в норму в соответствии с международными стандартами ко</w:t>
      </w:r>
      <w:r w:rsidR="0012398C" w:rsidRPr="00D17DC4">
        <w:t>м</w:t>
      </w:r>
      <w:r w:rsidR="0012398C" w:rsidRPr="00D17DC4">
        <w:t>плектация учеников в классах, детей в группах дошкольных учреждений, а также продолжительность обучения в учебных заведениях. Начиная с 2007</w:t>
      </w:r>
      <w:r w:rsidR="0012398C">
        <w:t>/</w:t>
      </w:r>
      <w:r w:rsidR="0012398C" w:rsidRPr="00D17DC4">
        <w:t>08</w:t>
      </w:r>
      <w:r w:rsidR="004267FD">
        <w:t> </w:t>
      </w:r>
      <w:r w:rsidR="0012398C" w:rsidRPr="00D17DC4">
        <w:t xml:space="preserve">учебного года, установлены сроки обучения: в средней школе – 10 лет, в высших учебных заведениях </w:t>
      </w:r>
      <w:r w:rsidR="0012398C">
        <w:t>–</w:t>
      </w:r>
      <w:r w:rsidR="0012398C" w:rsidRPr="00D17DC4">
        <w:t xml:space="preserve"> 5 лет, по отдельным специальностям в мед</w:t>
      </w:r>
      <w:r w:rsidR="0012398C" w:rsidRPr="00D17DC4">
        <w:t>и</w:t>
      </w:r>
      <w:r w:rsidR="0012398C" w:rsidRPr="00D17DC4">
        <w:t xml:space="preserve">цинским и искусства – 6 лет. </w:t>
      </w:r>
    </w:p>
    <w:p w:rsidR="0012398C" w:rsidRPr="00D17DC4" w:rsidRDefault="00746A56" w:rsidP="00F769CA">
      <w:pPr>
        <w:pStyle w:val="SingleTxtGR"/>
      </w:pPr>
      <w:r>
        <w:t>355.</w:t>
      </w:r>
      <w:r>
        <w:tab/>
      </w:r>
      <w:r w:rsidR="0012398C" w:rsidRPr="00D17DC4">
        <w:t>Согласно Закон</w:t>
      </w:r>
      <w:r w:rsidR="0012398C">
        <w:t>у</w:t>
      </w:r>
      <w:r w:rsidR="0012398C" w:rsidRPr="00D17DC4">
        <w:t xml:space="preserve">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(15.08.2009</w:t>
      </w:r>
      <w:r w:rsidR="0012398C">
        <w:t> </w:t>
      </w:r>
      <w:r w:rsidR="0012398C" w:rsidRPr="00D17DC4">
        <w:t>г.) общее среднее образование в Туркменистане является обязательным с продолжител</w:t>
      </w:r>
      <w:r w:rsidR="0012398C" w:rsidRPr="00D17DC4">
        <w:t>ь</w:t>
      </w:r>
      <w:r w:rsidR="0012398C" w:rsidRPr="00D17DC4">
        <w:t>ностью в 10 лет. Прерывание обязательного образования может иметь место в связи с тяжким заболеванием ребенка, сменой им места жительства и другим основанием. Однако во всех подобных случаях за детьми сохраняется право з</w:t>
      </w:r>
      <w:r w:rsidR="0012398C" w:rsidRPr="00D17DC4">
        <w:t>а</w:t>
      </w:r>
      <w:r w:rsidR="0012398C" w:rsidRPr="00D17DC4">
        <w:t xml:space="preserve">вершить среднее образование. </w:t>
      </w:r>
    </w:p>
    <w:p w:rsidR="0012398C" w:rsidRPr="00D17DC4" w:rsidRDefault="00746A56" w:rsidP="00F769CA">
      <w:pPr>
        <w:pStyle w:val="SingleTxtGR"/>
      </w:pPr>
      <w:r>
        <w:t>356.</w:t>
      </w:r>
      <w:r>
        <w:tab/>
      </w:r>
      <w:r w:rsidR="0012398C" w:rsidRPr="00D17DC4">
        <w:t>Исключение обучающегося из общеобразовательного учреждения во</w:t>
      </w:r>
      <w:r w:rsidR="0012398C" w:rsidRPr="00D17DC4">
        <w:t>з</w:t>
      </w:r>
      <w:r w:rsidR="0012398C" w:rsidRPr="00D17DC4">
        <w:t>можно по достижении им возраста шестнадцати лет, если меры воспитательн</w:t>
      </w:r>
      <w:r w:rsidR="0012398C" w:rsidRPr="00D17DC4">
        <w:t>о</w:t>
      </w:r>
      <w:r w:rsidR="0012398C" w:rsidRPr="00D17DC4">
        <w:t>го характера не дали результата</w:t>
      </w:r>
      <w:r w:rsidR="0012398C">
        <w:t>,</w:t>
      </w:r>
      <w:r w:rsidR="0012398C" w:rsidRPr="00D17DC4">
        <w:t xml:space="preserve"> и дальнейшее его пребывание в данном учре</w:t>
      </w:r>
      <w:r w:rsidR="0012398C" w:rsidRPr="00D17DC4">
        <w:t>ж</w:t>
      </w:r>
      <w:r w:rsidR="0012398C" w:rsidRPr="00D17DC4">
        <w:t>дении оказывает отрицательное влияние на других обучающихся, нарушает их права и права работников, а также нормальное функционирование общеобраз</w:t>
      </w:r>
      <w:r w:rsidR="0012398C" w:rsidRPr="00D17DC4">
        <w:t>о</w:t>
      </w:r>
      <w:r w:rsidR="0012398C" w:rsidRPr="00D17DC4">
        <w:t>вательн</w:t>
      </w:r>
      <w:r w:rsidR="0012398C" w:rsidRPr="00D17DC4">
        <w:t>о</w:t>
      </w:r>
      <w:r w:rsidR="0012398C" w:rsidRPr="00D17DC4">
        <w:t xml:space="preserve">го учреждения. </w:t>
      </w:r>
    </w:p>
    <w:p w:rsidR="0012398C" w:rsidRPr="00D17DC4" w:rsidRDefault="00746A56" w:rsidP="00F769CA">
      <w:pPr>
        <w:pStyle w:val="SingleTxtGR"/>
      </w:pPr>
      <w:r>
        <w:t>357.</w:t>
      </w:r>
      <w:r>
        <w:tab/>
      </w:r>
      <w:r w:rsidR="0012398C" w:rsidRPr="00D17DC4">
        <w:t>Решение об исключении обучающегося принимается уполномоченным органом государственного управления образованием с уч</w:t>
      </w:r>
      <w:r w:rsidR="00EC7030">
        <w:t>е</w:t>
      </w:r>
      <w:r w:rsidR="0012398C" w:rsidRPr="00D17DC4">
        <w:t>том мнения его род</w:t>
      </w:r>
      <w:r w:rsidR="0012398C" w:rsidRPr="00D17DC4">
        <w:t>и</w:t>
      </w:r>
      <w:r w:rsidR="0012398C" w:rsidRPr="00D17DC4">
        <w:t>телей (заменяющих их лиц) и с согласия комиссии по делам несовершенноле</w:t>
      </w:r>
      <w:r w:rsidR="0012398C" w:rsidRPr="00D17DC4">
        <w:t>т</w:t>
      </w:r>
      <w:r w:rsidR="0012398C" w:rsidRPr="00D17DC4">
        <w:t xml:space="preserve">них. Решение об исключении детей-сирот и детей, оставшихся без попечения родителей, принимается, кроме того, с согласия органа опеки и попечительства, который принимает меры по их трудоустройству и продолжению получения общего среднего образования по иной форме. </w:t>
      </w:r>
    </w:p>
    <w:p w:rsidR="0012398C" w:rsidRPr="00D17DC4" w:rsidRDefault="00746A56" w:rsidP="00F769CA">
      <w:pPr>
        <w:pStyle w:val="SingleTxtGR"/>
      </w:pPr>
      <w:r>
        <w:t>358.</w:t>
      </w:r>
      <w:r>
        <w:tab/>
      </w:r>
      <w:r w:rsidR="0012398C" w:rsidRPr="00D17DC4">
        <w:t>Граждане Туркменистана, своевременно не получившие общее среднее образование, могут по их желанию завершить его через систему экстерната, п</w:t>
      </w:r>
      <w:r w:rsidR="0012398C" w:rsidRPr="00D17DC4">
        <w:t>о</w:t>
      </w:r>
      <w:r w:rsidR="0012398C" w:rsidRPr="00D17DC4">
        <w:t>ложение о котором утверждается уполномоченным органом государственного управления образованием (ст</w:t>
      </w:r>
      <w:r w:rsidR="0012398C">
        <w:t>атья</w:t>
      </w:r>
      <w:r w:rsidR="0012398C" w:rsidRPr="00D17DC4">
        <w:t xml:space="preserve"> 16 Закона).</w:t>
      </w:r>
    </w:p>
    <w:p w:rsidR="0012398C" w:rsidRPr="00D17DC4" w:rsidRDefault="00746A56" w:rsidP="00F769CA">
      <w:pPr>
        <w:pStyle w:val="SingleTxtGR"/>
      </w:pPr>
      <w:r>
        <w:t>359.</w:t>
      </w:r>
      <w:r>
        <w:tab/>
      </w:r>
      <w:r w:rsidR="0012398C" w:rsidRPr="00D17DC4">
        <w:t>Общеобразовательные учреждения по договорам с предприятиями, учр</w:t>
      </w:r>
      <w:r w:rsidR="0012398C" w:rsidRPr="00D17DC4">
        <w:t>е</w:t>
      </w:r>
      <w:r w:rsidR="0012398C" w:rsidRPr="00D17DC4">
        <w:t>ждениями, организациями могут проводить профессиональную подготовку обучающихся в качестве дополнительных (в том числе платных) образовател</w:t>
      </w:r>
      <w:r w:rsidR="0012398C" w:rsidRPr="00D17DC4">
        <w:t>ь</w:t>
      </w:r>
      <w:r w:rsidR="0012398C" w:rsidRPr="00D17DC4">
        <w:t>ных услуг при наличии соответствующей лицензии. Профессиональная подг</w:t>
      </w:r>
      <w:r w:rsidR="0012398C" w:rsidRPr="00D17DC4">
        <w:t>о</w:t>
      </w:r>
      <w:r w:rsidR="0012398C" w:rsidRPr="00D17DC4">
        <w:t xml:space="preserve">товка проводится только с согласия обучающихся и их родителей (заменяющих их лиц). </w:t>
      </w:r>
    </w:p>
    <w:p w:rsidR="0012398C" w:rsidRPr="00D17DC4" w:rsidRDefault="00746A56" w:rsidP="00F769CA">
      <w:pPr>
        <w:pStyle w:val="SingleTxtGR"/>
      </w:pPr>
      <w:r>
        <w:t>360.</w:t>
      </w:r>
      <w:r>
        <w:tab/>
      </w:r>
      <w:r w:rsidR="0012398C" w:rsidRPr="00D17DC4">
        <w:t>В соответствии со статьей 24 Закона для детей-сирот и детей, оставшихся без попечения родителей, создаются специальные учреждения образования, с</w:t>
      </w:r>
      <w:r w:rsidR="0012398C" w:rsidRPr="00D17DC4">
        <w:t>о</w:t>
      </w:r>
      <w:r w:rsidR="0012398C" w:rsidRPr="00D17DC4">
        <w:t>держание в которых осуществляется на условиях полного обеспечения госуда</w:t>
      </w:r>
      <w:r w:rsidR="0012398C" w:rsidRPr="00D17DC4">
        <w:t>р</w:t>
      </w:r>
      <w:r w:rsidR="0012398C" w:rsidRPr="00D17DC4">
        <w:t>ством. Государство содействует и оказывает поддержку в создании и деятельн</w:t>
      </w:r>
      <w:r w:rsidR="0012398C" w:rsidRPr="00D17DC4">
        <w:t>о</w:t>
      </w:r>
      <w:r w:rsidR="0012398C" w:rsidRPr="00D17DC4">
        <w:t xml:space="preserve">сти детских домов семейного типа. </w:t>
      </w:r>
    </w:p>
    <w:p w:rsidR="0012398C" w:rsidRPr="00D17DC4" w:rsidRDefault="00746A56" w:rsidP="00F769CA">
      <w:pPr>
        <w:pStyle w:val="SingleTxtGR"/>
      </w:pPr>
      <w:r>
        <w:t>361.</w:t>
      </w:r>
      <w:r>
        <w:tab/>
      </w:r>
      <w:r w:rsidR="0012398C" w:rsidRPr="00D17DC4">
        <w:t>Для детей, нуждающихся в длительном лечении, имеющих недостатки в физическом или умственном развитии, создаются специальные учреждения о</w:t>
      </w:r>
      <w:r w:rsidR="0012398C" w:rsidRPr="00D17DC4">
        <w:t>б</w:t>
      </w:r>
      <w:r w:rsidR="0012398C" w:rsidRPr="00D17DC4">
        <w:t xml:space="preserve">разования. </w:t>
      </w:r>
    </w:p>
    <w:p w:rsidR="0012398C" w:rsidRPr="00D17DC4" w:rsidRDefault="00746A56" w:rsidP="00F769CA">
      <w:pPr>
        <w:pStyle w:val="SingleTxtGR"/>
      </w:pPr>
      <w:r>
        <w:t>362.</w:t>
      </w:r>
      <w:r>
        <w:tab/>
      </w:r>
      <w:r w:rsidR="0012398C" w:rsidRPr="00D17DC4">
        <w:t>Деятельность специальных учреждений образования регулируется тип</w:t>
      </w:r>
      <w:r w:rsidR="0012398C" w:rsidRPr="00D17DC4">
        <w:t>о</w:t>
      </w:r>
      <w:r w:rsidR="0012398C" w:rsidRPr="00D17DC4">
        <w:t xml:space="preserve">вым положением о них, утверждаемым </w:t>
      </w:r>
      <w:r w:rsidR="0012398C">
        <w:t>к</w:t>
      </w:r>
      <w:r w:rsidR="0012398C" w:rsidRPr="00D17DC4">
        <w:t xml:space="preserve">абинетом </w:t>
      </w:r>
      <w:r w:rsidR="0012398C">
        <w:t>м</w:t>
      </w:r>
      <w:r w:rsidR="0012398C" w:rsidRPr="00D17DC4">
        <w:t>инистров Туркменистана.</w:t>
      </w:r>
    </w:p>
    <w:p w:rsidR="0012398C" w:rsidRPr="00D17DC4" w:rsidRDefault="00746A56" w:rsidP="00F769CA">
      <w:pPr>
        <w:pStyle w:val="SingleTxtGR"/>
      </w:pPr>
      <w:r>
        <w:t>363.</w:t>
      </w:r>
      <w:r>
        <w:tab/>
      </w:r>
      <w:r w:rsidR="0012398C" w:rsidRPr="00D17DC4">
        <w:t>Профессиональная подготовка специалистов, работающих с детьми (п</w:t>
      </w:r>
      <w:r w:rsidR="0012398C" w:rsidRPr="00D17DC4">
        <w:t>е</w:t>
      </w:r>
      <w:r w:rsidR="0012398C" w:rsidRPr="00D17DC4">
        <w:t>дагоги, сотрудники органов внутренних дел, медицинские работники), включ</w:t>
      </w:r>
      <w:r w:rsidR="0012398C" w:rsidRPr="00D17DC4">
        <w:t>а</w:t>
      </w:r>
      <w:r w:rsidR="0012398C" w:rsidRPr="00D17DC4">
        <w:t>ет изучение положений Конвенции о правах ребенка, а также положений зак</w:t>
      </w:r>
      <w:r w:rsidR="0012398C" w:rsidRPr="00D17DC4">
        <w:t>о</w:t>
      </w:r>
      <w:r w:rsidR="0012398C" w:rsidRPr="00D17DC4">
        <w:t>нодательства Туркменистана, в котором закреплены права детей. В последние годы активно при содействии международных организаций, аккредитованных в Туркменистане, проводятся специальные курсы, тренинги, семинары по обуч</w:t>
      </w:r>
      <w:r w:rsidR="0012398C" w:rsidRPr="00D17DC4">
        <w:t>е</w:t>
      </w:r>
      <w:r w:rsidR="0012398C" w:rsidRPr="00D17DC4">
        <w:t>нию специалистов основам защиты прав человека, в том числе детей.</w:t>
      </w:r>
    </w:p>
    <w:p w:rsidR="0012398C" w:rsidRPr="00D17DC4" w:rsidRDefault="00746A56" w:rsidP="00F769CA">
      <w:pPr>
        <w:pStyle w:val="SingleTxtGR"/>
      </w:pPr>
      <w:r>
        <w:t>364.</w:t>
      </w:r>
      <w:r>
        <w:tab/>
      </w:r>
      <w:r w:rsidR="0012398C" w:rsidRPr="00D17DC4">
        <w:t>В целях повышения квалификации учителей школ, воспитателей и пед</w:t>
      </w:r>
      <w:r w:rsidR="0012398C" w:rsidRPr="00D17DC4">
        <w:t>а</w:t>
      </w:r>
      <w:r w:rsidR="0012398C" w:rsidRPr="00D17DC4">
        <w:t>гогов детских дошкольных учреждений, эффективности учебно-воспитательной работы проводятся на всех уровнях, в том числе государственном масштабе, методико-практические конференции, конкурсы, выставки, семинары. С целью подготовки специалистов на основе достижений мировой науки и практики Н</w:t>
      </w:r>
      <w:r w:rsidR="0012398C" w:rsidRPr="00D17DC4">
        <w:t>а</w:t>
      </w:r>
      <w:r w:rsidR="0012398C" w:rsidRPr="00D17DC4">
        <w:t>циональным институтом образования Туркменистана регулярно проводятся курсы повышения квалификации работников учебно-воспитательных учрежд</w:t>
      </w:r>
      <w:r w:rsidR="0012398C" w:rsidRPr="00D17DC4">
        <w:t>е</w:t>
      </w:r>
      <w:r w:rsidR="0012398C" w:rsidRPr="00D17DC4">
        <w:t>ний. Для знакомства с образовательными системами зарубежных стран, изуч</w:t>
      </w:r>
      <w:r w:rsidR="0012398C" w:rsidRPr="00D17DC4">
        <w:t>е</w:t>
      </w:r>
      <w:r w:rsidR="0012398C" w:rsidRPr="00D17DC4">
        <w:t>ния и распространения передового опыта наши специалисты направляются в учебные и служебные командировки. В результате этого в сферу образования внедряются достижения мирового опыта.</w:t>
      </w:r>
    </w:p>
    <w:p w:rsidR="0012398C" w:rsidRPr="00D17DC4" w:rsidRDefault="00746A56" w:rsidP="00F769CA">
      <w:pPr>
        <w:pStyle w:val="SingleTxtGR"/>
      </w:pPr>
      <w:r>
        <w:t>365.</w:t>
      </w:r>
      <w:r>
        <w:tab/>
      </w:r>
      <w:r w:rsidR="0012398C" w:rsidRPr="00D17DC4">
        <w:t>Одним из важных направлений в системе национального образования я</w:t>
      </w:r>
      <w:r w:rsidR="0012398C" w:rsidRPr="00D17DC4">
        <w:t>в</w:t>
      </w:r>
      <w:r w:rsidR="0012398C" w:rsidRPr="00D17DC4">
        <w:t>ляется международное сотрудничество. В настоящее время заключены Согл</w:t>
      </w:r>
      <w:r w:rsidR="0012398C" w:rsidRPr="00D17DC4">
        <w:t>а</w:t>
      </w:r>
      <w:r w:rsidR="0012398C" w:rsidRPr="00D17DC4">
        <w:t>шения о сотрудничестве в области образования со странами Европейского Со</w:t>
      </w:r>
      <w:r w:rsidR="0012398C" w:rsidRPr="00D17DC4">
        <w:t>ю</w:t>
      </w:r>
      <w:r w:rsidR="0012398C" w:rsidRPr="00D17DC4">
        <w:t>за, стр</w:t>
      </w:r>
      <w:r w:rsidR="0012398C" w:rsidRPr="00D17DC4">
        <w:t>а</w:t>
      </w:r>
      <w:r w:rsidR="0012398C" w:rsidRPr="00D17DC4">
        <w:t>нами Азии, США, Российской Федерацией, сопредельными странами.</w:t>
      </w:r>
    </w:p>
    <w:p w:rsidR="0012398C" w:rsidRPr="003D085B" w:rsidRDefault="00746A56" w:rsidP="00F769CA">
      <w:pPr>
        <w:pStyle w:val="SingleTxtGR"/>
      </w:pPr>
      <w:r>
        <w:t>366.</w:t>
      </w:r>
      <w:r>
        <w:tab/>
      </w:r>
      <w:r w:rsidR="0012398C" w:rsidRPr="003D085B">
        <w:t>В этом направлении развивается международное сотрудничество в ра</w:t>
      </w:r>
      <w:r w:rsidR="0012398C" w:rsidRPr="003D085B">
        <w:t>м</w:t>
      </w:r>
      <w:r w:rsidR="0012398C" w:rsidRPr="003D085B">
        <w:t>ках образовательных программ Организации Объединенных Наций по образ</w:t>
      </w:r>
      <w:r w:rsidR="0012398C" w:rsidRPr="003D085B">
        <w:t>о</w:t>
      </w:r>
      <w:r w:rsidR="0012398C" w:rsidRPr="003D085B">
        <w:t>ванию, науке и культуре (ЮНЕСКО), Программы развития Организации Объ</w:t>
      </w:r>
      <w:r w:rsidR="0012398C" w:rsidRPr="003D085B">
        <w:t>е</w:t>
      </w:r>
      <w:r w:rsidR="0012398C" w:rsidRPr="003D085B">
        <w:t>диненных Наций (ПРООН), Детского фонда Организации Объединенных Наций (ЮНИСЕФ), Фонда Организации Объединенных Наций в области народонас</w:t>
      </w:r>
      <w:r w:rsidR="0012398C" w:rsidRPr="003D085B">
        <w:t>е</w:t>
      </w:r>
      <w:r w:rsidR="0012398C" w:rsidRPr="003D085B">
        <w:t>ления (ЮНФПА), Американского совета по сотрудничеству в области образ</w:t>
      </w:r>
      <w:r w:rsidR="0012398C" w:rsidRPr="003D085B">
        <w:t>о</w:t>
      </w:r>
      <w:r w:rsidR="0012398C" w:rsidRPr="003D085B">
        <w:t>вания и изучения языков (ACCELS), Совета по международным научным и</w:t>
      </w:r>
      <w:r w:rsidR="0012398C" w:rsidRPr="003D085B">
        <w:t>с</w:t>
      </w:r>
      <w:r w:rsidR="0012398C" w:rsidRPr="003D085B">
        <w:t>следованиям и обменам (IREX) Соединенных Штатов Америки, Германской службы академических обменов (DAAD), Службы педагогических обменов (PAD), программ Европейского фонда образования (ETF), "</w:t>
      </w:r>
      <w:proofErr w:type="spellStart"/>
      <w:r w:rsidR="0012398C" w:rsidRPr="003D085B">
        <w:t>Темпус-Тасис</w:t>
      </w:r>
      <w:proofErr w:type="spellEnd"/>
      <w:r w:rsidR="0012398C" w:rsidRPr="003D085B">
        <w:t>", "</w:t>
      </w:r>
      <w:proofErr w:type="spellStart"/>
      <w:r w:rsidR="0012398C" w:rsidRPr="003D085B">
        <w:t>Эразмус-Мундус</w:t>
      </w:r>
      <w:proofErr w:type="spellEnd"/>
      <w:r w:rsidR="0012398C" w:rsidRPr="003D085B">
        <w:t>" Европейского Союза, программ KOIKA Республики Кореи и программ Японского агентства международного сотрудничества (JICA).</w:t>
      </w:r>
    </w:p>
    <w:p w:rsidR="0012398C" w:rsidRPr="00D17DC4" w:rsidRDefault="00746A56" w:rsidP="00F769CA">
      <w:pPr>
        <w:pStyle w:val="SingleTxtGR"/>
      </w:pPr>
      <w:r>
        <w:t>367.</w:t>
      </w:r>
      <w:r>
        <w:tab/>
      </w:r>
      <w:r w:rsidR="0012398C" w:rsidRPr="00D17DC4">
        <w:t xml:space="preserve">В учебные планы средних школ введены дисциплины: </w:t>
      </w:r>
      <w:r w:rsidR="0012398C">
        <w:t>"</w:t>
      </w:r>
      <w:r w:rsidR="0012398C" w:rsidRPr="00D17DC4">
        <w:t>Обществовед</w:t>
      </w:r>
      <w:r w:rsidR="0012398C" w:rsidRPr="00D17DC4">
        <w:t>е</w:t>
      </w:r>
      <w:r w:rsidR="0012398C" w:rsidRPr="00D17DC4">
        <w:t>ние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Физкультура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Основы жизнедеятельности</w:t>
      </w:r>
      <w:r w:rsidR="0012398C">
        <w:t>"</w:t>
      </w:r>
      <w:r w:rsidR="0012398C" w:rsidRPr="00D17DC4">
        <w:t>.</w:t>
      </w:r>
    </w:p>
    <w:p w:rsidR="0012398C" w:rsidRPr="00D17DC4" w:rsidRDefault="00746A56" w:rsidP="00F769CA">
      <w:pPr>
        <w:pStyle w:val="SingleTxtGR"/>
      </w:pPr>
      <w:r>
        <w:t>368.</w:t>
      </w:r>
      <w:r>
        <w:tab/>
      </w:r>
      <w:r w:rsidR="0012398C" w:rsidRPr="00D17DC4">
        <w:t xml:space="preserve">В общеобразовательных учреждениях школьники в рамках курса </w:t>
      </w:r>
      <w:r w:rsidR="0012398C">
        <w:t>"</w:t>
      </w:r>
      <w:r w:rsidR="0012398C" w:rsidRPr="00D17DC4">
        <w:t>Осн</w:t>
      </w:r>
      <w:r w:rsidR="0012398C" w:rsidRPr="00D17DC4">
        <w:t>о</w:t>
      </w:r>
      <w:r w:rsidR="0012398C" w:rsidRPr="00D17DC4">
        <w:t>вы жизнедеятельности</w:t>
      </w:r>
      <w:r w:rsidR="0012398C">
        <w:t>"</w:t>
      </w:r>
      <w:r w:rsidR="0012398C" w:rsidRPr="00D17DC4">
        <w:t xml:space="preserve"> изучаются темы, направленные на изучение законод</w:t>
      </w:r>
      <w:r w:rsidR="0012398C" w:rsidRPr="00D17DC4">
        <w:t>а</w:t>
      </w:r>
      <w:r w:rsidR="0012398C" w:rsidRPr="00D17DC4">
        <w:t xml:space="preserve">тельства Туркменистана в области охраны материнства и детства, институтов брака и семьи, Конвенции о правах ребенка. </w:t>
      </w:r>
    </w:p>
    <w:p w:rsidR="0012398C" w:rsidRPr="00D17DC4" w:rsidRDefault="00746A56" w:rsidP="00F769CA">
      <w:pPr>
        <w:pStyle w:val="SingleTxtGR"/>
      </w:pPr>
      <w:r>
        <w:t>369.</w:t>
      </w:r>
      <w:r>
        <w:tab/>
      </w:r>
      <w:r w:rsidR="0012398C" w:rsidRPr="00D17DC4">
        <w:t xml:space="preserve">Кроме этого предмета в средних школах преподается предмет </w:t>
      </w:r>
      <w:r w:rsidR="0012398C">
        <w:t>"</w:t>
      </w:r>
      <w:r w:rsidR="0012398C" w:rsidRPr="00D17DC4">
        <w:t>Основы государства и права Туркменистана</w:t>
      </w:r>
      <w:r w:rsidR="0012398C">
        <w:t>"</w:t>
      </w:r>
      <w:r w:rsidR="0012398C" w:rsidRPr="00D17DC4">
        <w:t>, где наряду с государственными изучаются международные документы, касающ</w:t>
      </w:r>
      <w:r w:rsidR="0012398C">
        <w:t xml:space="preserve">иеся прав человека, в том числе </w:t>
      </w:r>
      <w:r w:rsidR="0012398C" w:rsidRPr="00D17DC4">
        <w:t>Конвенция о правах реб</w:t>
      </w:r>
      <w:r w:rsidR="00EC7030">
        <w:t>е</w:t>
      </w:r>
      <w:r w:rsidR="0012398C" w:rsidRPr="00D17DC4">
        <w:t>нка.</w:t>
      </w:r>
    </w:p>
    <w:p w:rsidR="0012398C" w:rsidRPr="00D17DC4" w:rsidRDefault="00746A56" w:rsidP="00F769CA">
      <w:pPr>
        <w:pStyle w:val="SingleTxtGR"/>
      </w:pPr>
      <w:r>
        <w:t>370.</w:t>
      </w:r>
      <w:r>
        <w:tab/>
      </w:r>
      <w:r w:rsidR="0012398C" w:rsidRPr="00D17DC4">
        <w:t>В средних и высших учебных заведениях, в детских садах в соответствии с новыми учебными планами увеличены часы для обучения иностранным яз</w:t>
      </w:r>
      <w:r w:rsidR="0012398C" w:rsidRPr="00D17DC4">
        <w:t>ы</w:t>
      </w:r>
      <w:r w:rsidR="0012398C" w:rsidRPr="00D17DC4">
        <w:t>кам.</w:t>
      </w:r>
    </w:p>
    <w:p w:rsidR="0012398C" w:rsidRPr="00D17DC4" w:rsidRDefault="00746A56" w:rsidP="00F769CA">
      <w:pPr>
        <w:pStyle w:val="SingleTxtGR"/>
      </w:pPr>
      <w:r>
        <w:t>371.</w:t>
      </w:r>
      <w:r>
        <w:tab/>
      </w:r>
      <w:r w:rsidR="0012398C" w:rsidRPr="00D17DC4">
        <w:t>В системе образовании Туркменистана отсутствует расовая дискримин</w:t>
      </w:r>
      <w:r w:rsidR="0012398C" w:rsidRPr="00D17DC4">
        <w:t>а</w:t>
      </w:r>
      <w:r w:rsidR="0012398C" w:rsidRPr="00D17DC4">
        <w:t>ция во всех ее формах и в полной мере обеспечивается равноправие каждого человека перед законом, без различия расы, цвета кожи, национального или э</w:t>
      </w:r>
      <w:r w:rsidR="0012398C" w:rsidRPr="00D17DC4">
        <w:t>т</w:t>
      </w:r>
      <w:r w:rsidR="0012398C" w:rsidRPr="00D17DC4">
        <w:t>нического происхождения. Это подтверждается положениями ниже следующих документов, регламентирующих деятельность системы образования в Туркм</w:t>
      </w:r>
      <w:r w:rsidR="0012398C" w:rsidRPr="00D17DC4">
        <w:t>е</w:t>
      </w:r>
      <w:r w:rsidR="0012398C" w:rsidRPr="00D17DC4">
        <w:t xml:space="preserve">нистане: </w:t>
      </w:r>
    </w:p>
    <w:p w:rsidR="0012398C" w:rsidRPr="008E4066" w:rsidRDefault="0012398C" w:rsidP="00F769CA">
      <w:pPr>
        <w:pStyle w:val="Bullet1GR"/>
      </w:pPr>
      <w:proofErr w:type="spellStart"/>
      <w:r w:rsidRPr="008038F6">
        <w:t>Конституция</w:t>
      </w:r>
      <w:proofErr w:type="spellEnd"/>
      <w:r w:rsidRPr="008038F6">
        <w:t xml:space="preserve"> </w:t>
      </w:r>
      <w:proofErr w:type="spellStart"/>
      <w:r w:rsidRPr="008038F6">
        <w:t>Тур</w:t>
      </w:r>
      <w:r>
        <w:t>кменистана</w:t>
      </w:r>
      <w:proofErr w:type="spellEnd"/>
      <w:r>
        <w:t>,</w:t>
      </w:r>
    </w:p>
    <w:p w:rsidR="0012398C" w:rsidRPr="008E4066" w:rsidRDefault="0012398C" w:rsidP="00F769CA">
      <w:pPr>
        <w:pStyle w:val="Bullet1GR"/>
      </w:pPr>
      <w:proofErr w:type="spellStart"/>
      <w:r w:rsidRPr="008E4066">
        <w:t>Закон</w:t>
      </w:r>
      <w:proofErr w:type="spellEnd"/>
      <w:r w:rsidRPr="008E4066">
        <w:t xml:space="preserve"> </w:t>
      </w:r>
      <w:proofErr w:type="spellStart"/>
      <w:r w:rsidRPr="008E4066">
        <w:t>Туркменистана</w:t>
      </w:r>
      <w:proofErr w:type="spellEnd"/>
      <w:r w:rsidRPr="008E4066">
        <w:t xml:space="preserve"> "</w:t>
      </w:r>
      <w:proofErr w:type="spellStart"/>
      <w:r w:rsidRPr="008E4066">
        <w:t>Об</w:t>
      </w:r>
      <w:proofErr w:type="spellEnd"/>
      <w:r w:rsidRPr="008E4066">
        <w:t xml:space="preserve"> </w:t>
      </w:r>
      <w:proofErr w:type="spellStart"/>
      <w:r w:rsidRPr="008E4066">
        <w:t>образовании</w:t>
      </w:r>
      <w:proofErr w:type="spellEnd"/>
      <w:r w:rsidRPr="008E4066">
        <w:t xml:space="preserve"> "</w:t>
      </w:r>
      <w:r>
        <w:t>,</w:t>
      </w:r>
    </w:p>
    <w:p w:rsidR="0012398C" w:rsidRPr="003E5291" w:rsidRDefault="0012398C" w:rsidP="00F769CA">
      <w:pPr>
        <w:pStyle w:val="Bullet1GR"/>
      </w:pPr>
      <w:r w:rsidRPr="003E5291">
        <w:t>Закон Туркменистана "О гарантиях прав реб</w:t>
      </w:r>
      <w:r w:rsidR="00EC7030">
        <w:t>е</w:t>
      </w:r>
      <w:r w:rsidRPr="003E5291">
        <w:t>нка"</w:t>
      </w:r>
      <w:r>
        <w:t>,</w:t>
      </w:r>
      <w:r w:rsidRPr="003E5291">
        <w:t xml:space="preserve"> </w:t>
      </w:r>
    </w:p>
    <w:p w:rsidR="0012398C" w:rsidRPr="003E5291" w:rsidRDefault="0012398C" w:rsidP="00F769CA">
      <w:pPr>
        <w:pStyle w:val="Bullet1GR"/>
      </w:pPr>
      <w:r w:rsidRPr="003E5291">
        <w:t>Положение о детских дошкольных учреждениях в Туркменистане</w:t>
      </w:r>
      <w:r>
        <w:t>,</w:t>
      </w:r>
    </w:p>
    <w:p w:rsidR="0012398C" w:rsidRDefault="0012398C" w:rsidP="00F769CA">
      <w:pPr>
        <w:pStyle w:val="Bullet1GR"/>
      </w:pPr>
      <w:r w:rsidRPr="008E4066">
        <w:t>Положение о государ</w:t>
      </w:r>
      <w:r w:rsidRPr="00D17DC4">
        <w:t>ственных</w:t>
      </w:r>
      <w:r>
        <w:t xml:space="preserve"> средних школах в Туркменистане,</w:t>
      </w:r>
    </w:p>
    <w:p w:rsidR="0012398C" w:rsidRPr="008E4066" w:rsidRDefault="0012398C" w:rsidP="00F769CA">
      <w:pPr>
        <w:pStyle w:val="Bullet1GR"/>
      </w:pPr>
      <w:r w:rsidRPr="008E4066">
        <w:t>другие акты Меджлиса Туркменистана, кабинета министров Туркмен</w:t>
      </w:r>
      <w:r w:rsidRPr="008E4066">
        <w:t>и</w:t>
      </w:r>
      <w:r w:rsidRPr="008E4066">
        <w:t xml:space="preserve">стана, инструктивно-нормативные документы Министерства образования Туркменистана. </w:t>
      </w:r>
    </w:p>
    <w:p w:rsidR="0012398C" w:rsidRPr="00D17DC4" w:rsidRDefault="00746A56" w:rsidP="00F769CA">
      <w:pPr>
        <w:pStyle w:val="SingleTxtGR"/>
      </w:pPr>
      <w:r>
        <w:t>372.</w:t>
      </w:r>
      <w:r>
        <w:tab/>
      </w:r>
      <w:r w:rsidR="0012398C" w:rsidRPr="00D17DC4">
        <w:t>В соответствии с особенностями экономического развития нашего гос</w:t>
      </w:r>
      <w:r w:rsidR="0012398C" w:rsidRPr="00D17DC4">
        <w:t>у</w:t>
      </w:r>
      <w:r w:rsidR="0012398C" w:rsidRPr="00D17DC4">
        <w:t>дарства в высших учебных заведениях открыты новые специальности по ра</w:t>
      </w:r>
      <w:r w:rsidR="0012398C" w:rsidRPr="00D17DC4">
        <w:t>з</w:t>
      </w:r>
      <w:r w:rsidR="0012398C" w:rsidRPr="00D17DC4">
        <w:t>ным направлениям.</w:t>
      </w:r>
    </w:p>
    <w:p w:rsidR="0012398C" w:rsidRPr="00D17DC4" w:rsidRDefault="00746A56" w:rsidP="00F769CA">
      <w:pPr>
        <w:pStyle w:val="SingleTxtGR"/>
      </w:pPr>
      <w:r>
        <w:t>373.</w:t>
      </w:r>
      <w:r>
        <w:tab/>
      </w:r>
      <w:r w:rsidR="0012398C" w:rsidRPr="00D17DC4">
        <w:t>В Туркменистане на начало 2010</w:t>
      </w:r>
      <w:r w:rsidR="0012398C">
        <w:t>/</w:t>
      </w:r>
      <w:r w:rsidR="0012398C" w:rsidRPr="00D17DC4">
        <w:t>2011 учебного года действуют 831 де</w:t>
      </w:r>
      <w:r w:rsidR="0012398C" w:rsidRPr="00D17DC4">
        <w:t>т</w:t>
      </w:r>
      <w:r w:rsidR="0012398C" w:rsidRPr="00D17DC4">
        <w:t>ское дошкольное учреждение с численностью 155,7 тысяч детей, 1</w:t>
      </w:r>
      <w:r w:rsidR="0012398C">
        <w:t> </w:t>
      </w:r>
      <w:r w:rsidR="0012398C" w:rsidRPr="00D17DC4">
        <w:t>730 средних школ, где обучаются 931,3 тысяч учащихся. В средних школах преподается 23</w:t>
      </w:r>
      <w:r w:rsidR="004267FD">
        <w:t> </w:t>
      </w:r>
      <w:r w:rsidR="0012398C" w:rsidRPr="00D17DC4">
        <w:t>предмета, в детских дошкольных учреждениях проводятся занятия по 12</w:t>
      </w:r>
      <w:r w:rsidR="004267FD">
        <w:t> </w:t>
      </w:r>
      <w:r w:rsidR="0012398C" w:rsidRPr="00D17DC4">
        <w:t>предметам. За последние три года в Туркменистане построено 40 новых о</w:t>
      </w:r>
      <w:r w:rsidR="0012398C" w:rsidRPr="00D17DC4">
        <w:t>б</w:t>
      </w:r>
      <w:r w:rsidR="0012398C" w:rsidRPr="00D17DC4">
        <w:t>щеобразовательных средних школ и 34 детских дошкольных учреждений.</w:t>
      </w:r>
    </w:p>
    <w:p w:rsidR="0012398C" w:rsidRPr="00D17DC4" w:rsidRDefault="00746A56" w:rsidP="00F769CA">
      <w:pPr>
        <w:pStyle w:val="SingleTxtGR"/>
      </w:pPr>
      <w:r>
        <w:t>374.</w:t>
      </w:r>
      <w:r>
        <w:tab/>
      </w:r>
      <w:r w:rsidR="0012398C" w:rsidRPr="00D17DC4">
        <w:t>Все средние школы обеспечиваются новым современным учебным лаб</w:t>
      </w:r>
      <w:r w:rsidR="0012398C" w:rsidRPr="00D17DC4">
        <w:t>о</w:t>
      </w:r>
      <w:r w:rsidR="0012398C" w:rsidRPr="00D17DC4">
        <w:t xml:space="preserve">раторным оборудованием, компьютерами, интерактивными </w:t>
      </w:r>
      <w:proofErr w:type="spellStart"/>
      <w:r w:rsidR="0012398C" w:rsidRPr="00D17DC4">
        <w:t>мультимедийными</w:t>
      </w:r>
      <w:proofErr w:type="spellEnd"/>
      <w:r w:rsidR="0012398C" w:rsidRPr="00D17DC4">
        <w:t xml:space="preserve"> технологиями, мебелью, спортивным оборудованием и инвентар</w:t>
      </w:r>
      <w:r w:rsidR="00EC7030">
        <w:t>е</w:t>
      </w:r>
      <w:r w:rsidR="0012398C" w:rsidRPr="00D17DC4">
        <w:t>м. Оснащение компьютерной техникой осуществлялось такими всемирно известными комп</w:t>
      </w:r>
      <w:r w:rsidR="0012398C" w:rsidRPr="00D17DC4">
        <w:t>а</w:t>
      </w:r>
      <w:r w:rsidR="0012398C" w:rsidRPr="00D17DC4">
        <w:t>ниями</w:t>
      </w:r>
      <w:r w:rsidR="0012398C">
        <w:t xml:space="preserve">, как </w:t>
      </w:r>
      <w:r w:rsidR="0012398C" w:rsidRPr="008038F6">
        <w:t>HP</w:t>
      </w:r>
      <w:r w:rsidR="0012398C" w:rsidRPr="00D17DC4">
        <w:t xml:space="preserve">, </w:t>
      </w:r>
      <w:r w:rsidR="0012398C" w:rsidRPr="008038F6">
        <w:t>Lenovo</w:t>
      </w:r>
      <w:r w:rsidR="0012398C" w:rsidRPr="00D17DC4">
        <w:t xml:space="preserve"> и </w:t>
      </w:r>
      <w:r w:rsidR="0012398C" w:rsidRPr="008038F6">
        <w:t>Acer</w:t>
      </w:r>
      <w:r w:rsidR="0012398C" w:rsidRPr="00D17DC4">
        <w:t>. Обновляется учебно-материальная база детских дошкольных учреждений (мебель, спортивный инвентарь, постельные прина</w:t>
      </w:r>
      <w:r w:rsidR="0012398C" w:rsidRPr="00D17DC4">
        <w:t>д</w:t>
      </w:r>
      <w:r w:rsidR="0012398C" w:rsidRPr="00D17DC4">
        <w:t>лежности, кухонное оборудование, игрушки и др.).</w:t>
      </w:r>
    </w:p>
    <w:p w:rsidR="0012398C" w:rsidRPr="00D17DC4" w:rsidRDefault="00746A56" w:rsidP="00F769CA">
      <w:pPr>
        <w:pStyle w:val="SingleTxtGR"/>
      </w:pPr>
      <w:r>
        <w:t>375.</w:t>
      </w:r>
      <w:r>
        <w:tab/>
      </w:r>
      <w:r w:rsidR="0012398C" w:rsidRPr="00D17DC4">
        <w:t>Обучающиеся лица во всех образовательных учреждениях бесплатно обе</w:t>
      </w:r>
      <w:r w:rsidR="0012398C" w:rsidRPr="00D17DC4">
        <w:t>с</w:t>
      </w:r>
      <w:r w:rsidR="0012398C" w:rsidRPr="00D17DC4">
        <w:t>печиваются учебниками и учебными пособиями.</w:t>
      </w:r>
    </w:p>
    <w:p w:rsidR="0012398C" w:rsidRPr="00D17DC4" w:rsidRDefault="00746A56" w:rsidP="00F769CA">
      <w:pPr>
        <w:pStyle w:val="SingleTxtGR"/>
      </w:pPr>
      <w:r>
        <w:t>376.</w:t>
      </w:r>
      <w:r>
        <w:tab/>
      </w:r>
      <w:r w:rsidR="0012398C" w:rsidRPr="00D17DC4">
        <w:t xml:space="preserve">В Туркменистане действуют 27 средних профессиональных школ. </w:t>
      </w:r>
      <w:r w:rsidR="004267FD">
        <w:br/>
      </w:r>
      <w:r w:rsidR="0012398C" w:rsidRPr="00D17DC4">
        <w:t>В 2010 году было открыто 8 новых средних профессиональных школ, где будут гот</w:t>
      </w:r>
      <w:r w:rsidR="0012398C" w:rsidRPr="00D17DC4">
        <w:t>о</w:t>
      </w:r>
      <w:r w:rsidR="0012398C" w:rsidRPr="00D17DC4">
        <w:t>вить специалистов среднего звена по 5 направлениям и 54 специальностям.</w:t>
      </w:r>
    </w:p>
    <w:p w:rsidR="0012398C" w:rsidRPr="00D17DC4" w:rsidRDefault="00746A56" w:rsidP="00F769CA">
      <w:pPr>
        <w:pStyle w:val="SingleTxtGR"/>
      </w:pPr>
      <w:r>
        <w:t>377.</w:t>
      </w:r>
      <w:r>
        <w:tab/>
      </w:r>
      <w:r w:rsidR="0012398C" w:rsidRPr="00D17DC4">
        <w:t>В 2010-2011 учебном году в средние профессиональные школы было пр</w:t>
      </w:r>
      <w:r w:rsidR="0012398C" w:rsidRPr="00D17DC4">
        <w:t>и</w:t>
      </w:r>
      <w:r w:rsidR="0012398C" w:rsidRPr="00D17DC4">
        <w:t>нято 3,6 тысяч студентов.</w:t>
      </w:r>
    </w:p>
    <w:p w:rsidR="0012398C" w:rsidRPr="00D17DC4" w:rsidRDefault="00746A56" w:rsidP="00F769CA">
      <w:pPr>
        <w:pStyle w:val="SingleTxtGR"/>
      </w:pPr>
      <w:r>
        <w:t>378.</w:t>
      </w:r>
      <w:r>
        <w:tab/>
      </w:r>
      <w:r w:rsidR="0012398C" w:rsidRPr="00D17DC4">
        <w:t>В Туркменистане действуют 21 высшее учебное заведение, 2 из которых были открыты в 2010 году. В стране функционируют 4 университета, 3 акад</w:t>
      </w:r>
      <w:r w:rsidR="0012398C" w:rsidRPr="00D17DC4">
        <w:t>е</w:t>
      </w:r>
      <w:r w:rsidR="0012398C" w:rsidRPr="00D17DC4">
        <w:t>мии, 12 институтов, 1 консерватория, 1 филиал Российского государственного университета нефти и газа имени И.</w:t>
      </w:r>
      <w:r w:rsidR="0012398C">
        <w:t> </w:t>
      </w:r>
      <w:r w:rsidR="0012398C" w:rsidRPr="00D17DC4">
        <w:t>М.</w:t>
      </w:r>
      <w:r w:rsidR="0012398C">
        <w:t> </w:t>
      </w:r>
      <w:r w:rsidR="0012398C" w:rsidRPr="00D17DC4">
        <w:t>Губкина. В 2010</w:t>
      </w:r>
      <w:r w:rsidR="0012398C">
        <w:t>/</w:t>
      </w:r>
      <w:r w:rsidR="0012398C" w:rsidRPr="00D17DC4">
        <w:t>2011 учебном году в высшие учебные заведения Туркменистана было принято 5,4 тысяч студентов.</w:t>
      </w:r>
    </w:p>
    <w:p w:rsidR="0012398C" w:rsidRPr="003D085B" w:rsidRDefault="00746A56" w:rsidP="00F769CA">
      <w:pPr>
        <w:pStyle w:val="SingleTxtGR"/>
      </w:pPr>
      <w:r>
        <w:t>379.</w:t>
      </w:r>
      <w:r>
        <w:tab/>
      </w:r>
      <w:r w:rsidR="0012398C" w:rsidRPr="003D085B">
        <w:t>В области высшего образования Туркменистан сотрудничает со странами Европейского Союза в рамках программ "</w:t>
      </w:r>
      <w:proofErr w:type="spellStart"/>
      <w:r w:rsidR="0012398C" w:rsidRPr="003D085B">
        <w:t>Темпус</w:t>
      </w:r>
      <w:proofErr w:type="spellEnd"/>
      <w:r w:rsidR="0012398C" w:rsidRPr="003D085B">
        <w:t>" и "</w:t>
      </w:r>
      <w:proofErr w:type="spellStart"/>
      <w:r w:rsidR="0012398C" w:rsidRPr="003D085B">
        <w:t>Эразмус</w:t>
      </w:r>
      <w:proofErr w:type="spellEnd"/>
      <w:r w:rsidR="0012398C" w:rsidRPr="003D085B">
        <w:t xml:space="preserve"> </w:t>
      </w:r>
      <w:proofErr w:type="spellStart"/>
      <w:r w:rsidR="0012398C" w:rsidRPr="003D085B">
        <w:t>Мундус</w:t>
      </w:r>
      <w:proofErr w:type="spellEnd"/>
      <w:r w:rsidR="0012398C" w:rsidRPr="003D085B">
        <w:t>", Ге</w:t>
      </w:r>
      <w:r w:rsidR="0012398C" w:rsidRPr="003D085B">
        <w:t>р</w:t>
      </w:r>
      <w:r w:rsidR="0012398C" w:rsidRPr="003D085B">
        <w:t xml:space="preserve">манских программ </w:t>
      </w:r>
      <w:r w:rsidR="0012398C" w:rsidRPr="003D085B">
        <w:rPr>
          <w:lang w:val="en-US"/>
        </w:rPr>
        <w:t>DAAD</w:t>
      </w:r>
      <w:r w:rsidR="0012398C" w:rsidRPr="003D085B">
        <w:t xml:space="preserve">, </w:t>
      </w:r>
      <w:r w:rsidR="0012398C" w:rsidRPr="003D085B">
        <w:rPr>
          <w:lang w:val="en-US"/>
        </w:rPr>
        <w:t>GTS</w:t>
      </w:r>
      <w:r w:rsidR="0012398C" w:rsidRPr="003D085B">
        <w:t xml:space="preserve">, </w:t>
      </w:r>
      <w:r w:rsidR="0012398C" w:rsidRPr="003D085B">
        <w:rPr>
          <w:lang w:val="en-US"/>
        </w:rPr>
        <w:t>PAD</w:t>
      </w:r>
      <w:r w:rsidR="0012398C" w:rsidRPr="003D085B">
        <w:t xml:space="preserve">, Американских программ </w:t>
      </w:r>
      <w:r w:rsidR="0012398C" w:rsidRPr="003D085B">
        <w:rPr>
          <w:lang w:val="en-US"/>
        </w:rPr>
        <w:t>IREX</w:t>
      </w:r>
      <w:r w:rsidR="0012398C" w:rsidRPr="003D085B">
        <w:t xml:space="preserve"> и </w:t>
      </w:r>
      <w:proofErr w:type="spellStart"/>
      <w:r w:rsidR="0012398C" w:rsidRPr="003D085B">
        <w:t>Эдмунд</w:t>
      </w:r>
      <w:proofErr w:type="spellEnd"/>
      <w:r w:rsidR="0012398C" w:rsidRPr="003D085B">
        <w:t xml:space="preserve"> Маски, странами СНГ и другими зарубежными государствами в рамках закл</w:t>
      </w:r>
      <w:r w:rsidR="0012398C" w:rsidRPr="003D085B">
        <w:t>ю</w:t>
      </w:r>
      <w:r w:rsidR="0012398C" w:rsidRPr="003D085B">
        <w:t>ченных двусторонних межведомственных и межправительственных соглаш</w:t>
      </w:r>
      <w:r w:rsidR="0012398C" w:rsidRPr="003D085B">
        <w:t>е</w:t>
      </w:r>
      <w:r w:rsidR="0012398C" w:rsidRPr="003D085B">
        <w:t>ний.</w:t>
      </w:r>
    </w:p>
    <w:p w:rsidR="0012398C" w:rsidRPr="00D17DC4" w:rsidRDefault="00746A56" w:rsidP="00F769CA">
      <w:pPr>
        <w:pStyle w:val="SingleTxtGR"/>
      </w:pPr>
      <w:r>
        <w:t>380.</w:t>
      </w:r>
      <w:r>
        <w:tab/>
      </w:r>
      <w:r w:rsidR="0012398C" w:rsidRPr="00D17DC4">
        <w:t>В 2009</w:t>
      </w:r>
      <w:r w:rsidR="0012398C">
        <w:t>/</w:t>
      </w:r>
      <w:r w:rsidR="0012398C" w:rsidRPr="00D17DC4">
        <w:t>2010 учебном году в вузах и средних профессиональных школах Туркменистана обучались 122 студента из 11 стран мира, в том числе 63 гра</w:t>
      </w:r>
      <w:r w:rsidR="0012398C" w:rsidRPr="00D17DC4">
        <w:t>ж</w:t>
      </w:r>
      <w:r w:rsidR="0012398C" w:rsidRPr="00D17DC4">
        <w:t>дан Исламской Республики Афганистан обучались за счет стипендий, предо</w:t>
      </w:r>
      <w:r w:rsidR="0012398C" w:rsidRPr="00D17DC4">
        <w:t>с</w:t>
      </w:r>
      <w:r w:rsidR="0012398C" w:rsidRPr="00D17DC4">
        <w:t>тавленных Правительством Туркменистана.</w:t>
      </w:r>
    </w:p>
    <w:p w:rsidR="0012398C" w:rsidRPr="00D17DC4" w:rsidRDefault="00746A56" w:rsidP="00F769CA">
      <w:pPr>
        <w:pStyle w:val="SingleTxtGR"/>
      </w:pPr>
      <w:r>
        <w:t>381.</w:t>
      </w:r>
      <w:r>
        <w:tab/>
      </w:r>
      <w:r w:rsidR="0012398C" w:rsidRPr="00D17DC4">
        <w:t>В соответствии с реформами, проводимыми в сфере образования, и рек</w:t>
      </w:r>
      <w:r w:rsidR="0012398C" w:rsidRPr="00D17DC4">
        <w:t>о</w:t>
      </w:r>
      <w:r w:rsidR="0012398C" w:rsidRPr="00D17DC4">
        <w:t>мендациями Комитета по правам ребенка Правительство Туркменистана акт</w:t>
      </w:r>
      <w:r w:rsidR="0012398C" w:rsidRPr="00D17DC4">
        <w:t>и</w:t>
      </w:r>
      <w:r w:rsidR="0012398C" w:rsidRPr="00D17DC4">
        <w:t>визировало процесс направления молодежи для обучения в высшие учебные з</w:t>
      </w:r>
      <w:r w:rsidR="0012398C" w:rsidRPr="00D17DC4">
        <w:t>а</w:t>
      </w:r>
      <w:r w:rsidR="0012398C" w:rsidRPr="00D17DC4">
        <w:t>ведения зарубежных стран. В этих целях на государственном и правительстве</w:t>
      </w:r>
      <w:r w:rsidR="0012398C" w:rsidRPr="00D17DC4">
        <w:t>н</w:t>
      </w:r>
      <w:r w:rsidR="0012398C" w:rsidRPr="00D17DC4">
        <w:t>ном уровне подписаны соглашения с Российской Федерацией, Казахстаном, У</w:t>
      </w:r>
      <w:r w:rsidR="0012398C" w:rsidRPr="00D17DC4">
        <w:t>к</w:t>
      </w:r>
      <w:r w:rsidR="0012398C" w:rsidRPr="00D17DC4">
        <w:t>раиной, Белоруссией.</w:t>
      </w:r>
    </w:p>
    <w:p w:rsidR="0012398C" w:rsidRPr="00D17DC4" w:rsidRDefault="00746A56" w:rsidP="00F769CA">
      <w:pPr>
        <w:pStyle w:val="SingleTxtGR"/>
      </w:pPr>
      <w:r>
        <w:t>382.</w:t>
      </w:r>
      <w:r>
        <w:tab/>
      </w:r>
      <w:r w:rsidR="0012398C" w:rsidRPr="00D17DC4">
        <w:t xml:space="preserve">В рамках межправительственных, межведомственных соглашений и по направлению различных министерств и ведомств Туркменистана в </w:t>
      </w:r>
      <w:r w:rsidR="004267FD">
        <w:br/>
      </w:r>
      <w:r w:rsidR="0012398C" w:rsidRPr="00D17DC4">
        <w:t>2009</w:t>
      </w:r>
      <w:r w:rsidR="0012398C">
        <w:t>/</w:t>
      </w:r>
      <w:r w:rsidR="0012398C" w:rsidRPr="00D17DC4">
        <w:t>10 учебном году 1</w:t>
      </w:r>
      <w:r w:rsidR="0012398C">
        <w:t> </w:t>
      </w:r>
      <w:r w:rsidR="0012398C" w:rsidRPr="00D17DC4">
        <w:t>575 граждан Туркменистана обучались в 9 странах мира (Канада, Республика Корея, КНР, Р</w:t>
      </w:r>
      <w:r w:rsidR="0012398C">
        <w:t xml:space="preserve">оссийская </w:t>
      </w:r>
      <w:r w:rsidR="0012398C" w:rsidRPr="00D17DC4">
        <w:t>Ф</w:t>
      </w:r>
      <w:r w:rsidR="0012398C">
        <w:t>едерация</w:t>
      </w:r>
      <w:r w:rsidR="0012398C" w:rsidRPr="00D17DC4">
        <w:t>, Турция, Иордания, Румыния, Ре</w:t>
      </w:r>
      <w:r w:rsidR="0012398C" w:rsidRPr="00D17DC4">
        <w:t>с</w:t>
      </w:r>
      <w:r w:rsidR="0012398C" w:rsidRPr="00D17DC4">
        <w:t>публика Беларусь и Малайзия).</w:t>
      </w:r>
    </w:p>
    <w:p w:rsidR="0012398C" w:rsidRPr="00D17DC4" w:rsidRDefault="00746A56" w:rsidP="00F769CA">
      <w:pPr>
        <w:pStyle w:val="SingleTxtGR"/>
      </w:pPr>
      <w:r>
        <w:t>383.</w:t>
      </w:r>
      <w:r>
        <w:tab/>
      </w:r>
      <w:r w:rsidR="0012398C" w:rsidRPr="00D17DC4">
        <w:t>В том же учебном году из Туркменистана в частном порядке в 33 странах мира обучались 14</w:t>
      </w:r>
      <w:r w:rsidR="0012398C">
        <w:t> </w:t>
      </w:r>
      <w:r w:rsidR="0012398C" w:rsidRPr="00D17DC4">
        <w:t>203 студента.</w:t>
      </w:r>
    </w:p>
    <w:p w:rsidR="0012398C" w:rsidRPr="00D17DC4" w:rsidRDefault="00746A56" w:rsidP="00F769CA">
      <w:pPr>
        <w:pStyle w:val="SingleTxtGR"/>
      </w:pPr>
      <w:r>
        <w:t>384.</w:t>
      </w:r>
      <w:r>
        <w:tab/>
      </w:r>
      <w:r w:rsidR="0012398C" w:rsidRPr="00D17DC4">
        <w:t>В новом 2010</w:t>
      </w:r>
      <w:r w:rsidR="0012398C">
        <w:t>/</w:t>
      </w:r>
      <w:r w:rsidR="0012398C" w:rsidRPr="00D17DC4">
        <w:t>2011 учебном году выехали на учебу по направлению Пр</w:t>
      </w:r>
      <w:r w:rsidR="0012398C" w:rsidRPr="00D17DC4">
        <w:t>а</w:t>
      </w:r>
      <w:r w:rsidR="0012398C" w:rsidRPr="00D17DC4">
        <w:t>вительства Туркменистана в зарубежные страны более 2</w:t>
      </w:r>
      <w:r w:rsidR="0012398C">
        <w:t> </w:t>
      </w:r>
      <w:r w:rsidR="0012398C" w:rsidRPr="00D17DC4">
        <w:t>800 граждан Туркм</w:t>
      </w:r>
      <w:r w:rsidR="0012398C" w:rsidRPr="00D17DC4">
        <w:t>е</w:t>
      </w:r>
      <w:r w:rsidR="0012398C" w:rsidRPr="00D17DC4">
        <w:t>нистана.</w:t>
      </w:r>
    </w:p>
    <w:p w:rsidR="0012398C" w:rsidRPr="00D17DC4" w:rsidRDefault="00746A56" w:rsidP="00F769CA">
      <w:pPr>
        <w:pStyle w:val="SingleTxtGR"/>
      </w:pPr>
      <w:r>
        <w:t>385.</w:t>
      </w:r>
      <w:r>
        <w:tab/>
      </w:r>
      <w:r w:rsidR="0012398C" w:rsidRPr="00D17DC4">
        <w:t>Туркменистан является участником Конвенции о признании учебных ку</w:t>
      </w:r>
      <w:r w:rsidR="0012398C" w:rsidRPr="00D17DC4">
        <w:t>р</w:t>
      </w:r>
      <w:r w:rsidR="0012398C" w:rsidRPr="00D17DC4">
        <w:t>сов, дипломов о высшем образовании и ученых степеней в г</w:t>
      </w:r>
      <w:r w:rsidR="0012398C">
        <w:t>осударствах реги</w:t>
      </w:r>
      <w:r w:rsidR="0012398C">
        <w:t>о</w:t>
      </w:r>
      <w:r w:rsidR="0012398C">
        <w:t>на Европы 1979 </w:t>
      </w:r>
      <w:r w:rsidR="0012398C" w:rsidRPr="00D17DC4">
        <w:t xml:space="preserve">г. (дата присоединения </w:t>
      </w:r>
      <w:r w:rsidR="0012398C">
        <w:t>–</w:t>
      </w:r>
      <w:r w:rsidR="0012398C" w:rsidRPr="00D17DC4">
        <w:t xml:space="preserve"> 24 мая 1996 года) и Региональной ко</w:t>
      </w:r>
      <w:r w:rsidR="0012398C" w:rsidRPr="00D17DC4">
        <w:t>н</w:t>
      </w:r>
      <w:r w:rsidR="0012398C" w:rsidRPr="00D17DC4">
        <w:t>венции о признании учебных курсов, дипломов о высшем образовании и уч</w:t>
      </w:r>
      <w:r w:rsidR="0012398C" w:rsidRPr="00D17DC4">
        <w:t>е</w:t>
      </w:r>
      <w:r w:rsidR="0012398C" w:rsidRPr="00D17DC4">
        <w:t>ных степеней в государствах Азии и Тихого океана 1983</w:t>
      </w:r>
      <w:r w:rsidR="0012398C">
        <w:t> </w:t>
      </w:r>
      <w:r w:rsidR="0012398C" w:rsidRPr="00D17DC4">
        <w:t>г. (дата присоедин</w:t>
      </w:r>
      <w:r w:rsidR="0012398C" w:rsidRPr="00D17DC4">
        <w:t>е</w:t>
      </w:r>
      <w:r w:rsidR="0012398C" w:rsidRPr="00D17DC4">
        <w:t>ния</w:t>
      </w:r>
      <w:r w:rsidR="004267FD">
        <w:t> </w:t>
      </w:r>
      <w:r w:rsidR="0012398C">
        <w:t>–</w:t>
      </w:r>
      <w:r w:rsidR="0012398C" w:rsidRPr="00D17DC4">
        <w:t xml:space="preserve"> 24 мая 1996 года).</w:t>
      </w:r>
    </w:p>
    <w:p w:rsidR="0012398C" w:rsidRPr="00D17DC4" w:rsidRDefault="00746A56" w:rsidP="00F769CA">
      <w:pPr>
        <w:pStyle w:val="SingleTxtGR"/>
      </w:pPr>
      <w:r>
        <w:t>386.</w:t>
      </w:r>
      <w:r>
        <w:tab/>
      </w:r>
      <w:r w:rsidR="0012398C" w:rsidRPr="00D17DC4">
        <w:t>Организацией работы по признанию и определению эквивалентности д</w:t>
      </w:r>
      <w:r w:rsidR="0012398C" w:rsidRPr="00D17DC4">
        <w:t>о</w:t>
      </w:r>
      <w:r w:rsidR="0012398C" w:rsidRPr="00D17DC4">
        <w:t xml:space="preserve">кументов о высшем образовании, выданных высшими учебными заведениями зарубежных государств, занимается Министерство образования Туркменистана в соответствии с </w:t>
      </w:r>
      <w:r w:rsidR="0012398C">
        <w:t>"</w:t>
      </w:r>
      <w:r w:rsidR="0012398C" w:rsidRPr="00D17DC4">
        <w:t>Порядком признания и определения эквивалентности док</w:t>
      </w:r>
      <w:r w:rsidR="0012398C" w:rsidRPr="00D17DC4">
        <w:t>у</w:t>
      </w:r>
      <w:r w:rsidR="0012398C" w:rsidRPr="00D17DC4">
        <w:t>ментов о высшем образовании, выданных гражданам Туркменистана в высших учебных заведениях зарубежных государств</w:t>
      </w:r>
      <w:r w:rsidR="0012398C">
        <w:t>"</w:t>
      </w:r>
      <w:r w:rsidR="0012398C" w:rsidRPr="00D17DC4">
        <w:t xml:space="preserve">. Данный документ утвержден Приказом Министерства образования Туркменистана от 3 июня 2009 года </w:t>
      </w:r>
      <w:r w:rsidR="0012398C">
        <w:t>№ </w:t>
      </w:r>
      <w:r w:rsidR="0012398C" w:rsidRPr="00D17DC4">
        <w:t>121.</w:t>
      </w:r>
    </w:p>
    <w:p w:rsidR="0012398C" w:rsidRPr="00D17DC4" w:rsidRDefault="00746A56" w:rsidP="00F769CA">
      <w:pPr>
        <w:pStyle w:val="SingleTxtGR"/>
      </w:pPr>
      <w:r>
        <w:t>387.</w:t>
      </w:r>
      <w:r>
        <w:tab/>
      </w:r>
      <w:r w:rsidR="0012398C" w:rsidRPr="00D17DC4">
        <w:t>По настоящее время признан 2</w:t>
      </w:r>
      <w:r w:rsidR="0012398C">
        <w:t> </w:t>
      </w:r>
      <w:r w:rsidR="0012398C" w:rsidRPr="00D17DC4">
        <w:t>401 иностранный диплом о высшем обр</w:t>
      </w:r>
      <w:r w:rsidR="0012398C" w:rsidRPr="00D17DC4">
        <w:t>а</w:t>
      </w:r>
      <w:r w:rsidR="0012398C" w:rsidRPr="00D17DC4">
        <w:t>зовании (Р</w:t>
      </w:r>
      <w:r w:rsidR="0012398C">
        <w:t xml:space="preserve">оссийская </w:t>
      </w:r>
      <w:r w:rsidR="0012398C" w:rsidRPr="00D17DC4">
        <w:t>Ф</w:t>
      </w:r>
      <w:r w:rsidR="0012398C">
        <w:t>едерация</w:t>
      </w:r>
      <w:r w:rsidR="0012398C" w:rsidRPr="00D17DC4">
        <w:t>, Украина, Республика Беларусь, Малайзия, К</w:t>
      </w:r>
      <w:r w:rsidR="0012398C" w:rsidRPr="00D17DC4">
        <w:t>и</w:t>
      </w:r>
      <w:r w:rsidR="0012398C" w:rsidRPr="00D17DC4">
        <w:t>тай, Ту</w:t>
      </w:r>
      <w:r w:rsidR="0012398C" w:rsidRPr="00D17DC4">
        <w:t>р</w:t>
      </w:r>
      <w:r w:rsidR="0012398C" w:rsidRPr="00D17DC4">
        <w:t>ция, Иран</w:t>
      </w:r>
      <w:r w:rsidR="0012398C">
        <w:t> </w:t>
      </w:r>
      <w:r w:rsidR="0012398C" w:rsidRPr="00D17DC4">
        <w:t>и</w:t>
      </w:r>
      <w:r w:rsidR="0012398C">
        <w:t> </w:t>
      </w:r>
      <w:r w:rsidR="0012398C" w:rsidRPr="00D17DC4">
        <w:t>др.)</w:t>
      </w:r>
      <w:r w:rsidR="0012398C">
        <w:t>.</w:t>
      </w:r>
    </w:p>
    <w:p w:rsidR="0012398C" w:rsidRPr="00D17DC4" w:rsidRDefault="00746A56" w:rsidP="00F769CA">
      <w:pPr>
        <w:pStyle w:val="SingleTxtGR"/>
      </w:pPr>
      <w:r>
        <w:t>388.</w:t>
      </w:r>
      <w:r>
        <w:tab/>
      </w:r>
      <w:r w:rsidR="0012398C" w:rsidRPr="00D17DC4">
        <w:t>Для выявления и стимулирования талантливой молодежи в Туркменист</w:t>
      </w:r>
      <w:r w:rsidR="0012398C" w:rsidRPr="00D17DC4">
        <w:t>а</w:t>
      </w:r>
      <w:r w:rsidR="0012398C" w:rsidRPr="00D17DC4">
        <w:t>не регулярно проводятся предметные олимпиады среди школьников под назв</w:t>
      </w:r>
      <w:r w:rsidR="0012398C" w:rsidRPr="00D17DC4">
        <w:t>а</w:t>
      </w:r>
      <w:r w:rsidR="0012398C" w:rsidRPr="00D17DC4">
        <w:t xml:space="preserve">нием </w:t>
      </w:r>
      <w:r w:rsidR="0012398C">
        <w:t>"</w:t>
      </w:r>
      <w:r w:rsidR="0012398C" w:rsidRPr="00D17DC4">
        <w:t>Золотые таланты Золотого века</w:t>
      </w:r>
      <w:r w:rsidR="0012398C">
        <w:t>"</w:t>
      </w:r>
      <w:r w:rsidR="0012398C" w:rsidRPr="00D17DC4">
        <w:t>. Наиболее одаренные ученики из нашей страны с 2007 по 2010 годы участвовали в более 30 международных олимпи</w:t>
      </w:r>
      <w:r w:rsidR="0012398C" w:rsidRPr="00D17DC4">
        <w:t>а</w:t>
      </w:r>
      <w:r w:rsidR="0012398C" w:rsidRPr="00D17DC4">
        <w:t>дах и в общей сложности завоевали более 150 медалей.</w:t>
      </w:r>
    </w:p>
    <w:p w:rsidR="0012398C" w:rsidRPr="00D17DC4" w:rsidRDefault="00746A56" w:rsidP="00F769CA">
      <w:pPr>
        <w:pStyle w:val="SingleTxtGR"/>
      </w:pPr>
      <w:r>
        <w:t>389.</w:t>
      </w:r>
      <w:r>
        <w:tab/>
      </w:r>
      <w:r w:rsidR="0012398C" w:rsidRPr="00D17DC4">
        <w:t>В Туркменистане в 2008 году проведена Международная олимпиада по компьютерным проектам, а в 2009 году 43-я Международная Менделеевская олимпиада по химии.</w:t>
      </w:r>
    </w:p>
    <w:p w:rsidR="0012398C" w:rsidRPr="00D17DC4" w:rsidRDefault="00746A56" w:rsidP="00F769CA">
      <w:pPr>
        <w:pStyle w:val="SingleTxtGR"/>
      </w:pPr>
      <w:r>
        <w:t>390.</w:t>
      </w:r>
      <w:r>
        <w:tab/>
      </w:r>
      <w:r w:rsidR="0012398C" w:rsidRPr="00D17DC4">
        <w:t>В нашем государстве придается большое значение духовному развитию подрастающего поколения. На детских праздничных мероприятиях организ</w:t>
      </w:r>
      <w:r w:rsidR="0012398C" w:rsidRPr="00D17DC4">
        <w:t>у</w:t>
      </w:r>
      <w:r w:rsidR="0012398C" w:rsidRPr="00D17DC4">
        <w:t>ются музыкальные выступления талантливых ребят; для выявления творческих способностей детей регулярно проводятся разнообразные конкурсы. В провед</w:t>
      </w:r>
      <w:r w:rsidR="0012398C" w:rsidRPr="00D17DC4">
        <w:t>е</w:t>
      </w:r>
      <w:r w:rsidR="0012398C" w:rsidRPr="00D17DC4">
        <w:t>нии этих мероприятий большую роль играют действующие в стране внешкол</w:t>
      </w:r>
      <w:r w:rsidR="0012398C" w:rsidRPr="00D17DC4">
        <w:t>ь</w:t>
      </w:r>
      <w:r w:rsidR="0012398C" w:rsidRPr="00D17DC4">
        <w:t>ные образовательно-воспитательные учреждения, в которых работают разли</w:t>
      </w:r>
      <w:r w:rsidR="0012398C" w:rsidRPr="00D17DC4">
        <w:t>ч</w:t>
      </w:r>
      <w:r w:rsidR="0012398C" w:rsidRPr="00D17DC4">
        <w:t>ные кружки.</w:t>
      </w:r>
    </w:p>
    <w:p w:rsidR="0012398C" w:rsidRPr="00D17DC4" w:rsidRDefault="00746A56" w:rsidP="00F769CA">
      <w:pPr>
        <w:pStyle w:val="SingleTxtGR"/>
      </w:pPr>
      <w:r>
        <w:t>391.</w:t>
      </w:r>
      <w:r>
        <w:tab/>
      </w:r>
      <w:r w:rsidR="0012398C" w:rsidRPr="00D17DC4">
        <w:t>В них для детей создаются все условия для раскрытия природных сп</w:t>
      </w:r>
      <w:r w:rsidR="0012398C" w:rsidRPr="00D17DC4">
        <w:t>о</w:t>
      </w:r>
      <w:r w:rsidR="0012398C" w:rsidRPr="00D17DC4">
        <w:t>собностей детей к музыке, хореографии, искусству, техническому творчеству, национальным ремеслам и др.</w:t>
      </w:r>
    </w:p>
    <w:p w:rsidR="0012398C" w:rsidRPr="00D17DC4" w:rsidRDefault="00746A56" w:rsidP="00F769CA">
      <w:pPr>
        <w:pStyle w:val="SingleTxtGR"/>
      </w:pPr>
      <w:r>
        <w:t>392.</w:t>
      </w:r>
      <w:r>
        <w:tab/>
      </w:r>
      <w:r w:rsidR="0012398C" w:rsidRPr="00D17DC4">
        <w:t xml:space="preserve">Каждый год в рамках Президентского конкурса </w:t>
      </w:r>
      <w:r w:rsidR="0012398C">
        <w:t>"</w:t>
      </w:r>
      <w:r w:rsidR="0012398C" w:rsidRPr="00D17DC4">
        <w:t>Золотой век туркмен</w:t>
      </w:r>
      <w:r w:rsidR="0012398C">
        <w:t>"</w:t>
      </w:r>
      <w:r w:rsidR="0012398C" w:rsidRPr="00D17DC4">
        <w:t>, проводимого в соответствии с Постановлением Президента Туркменистана</w:t>
      </w:r>
      <w:r w:rsidR="0012398C">
        <w:t>,</w:t>
      </w:r>
      <w:r w:rsidR="0012398C" w:rsidRPr="00D17DC4">
        <w:t xml:space="preserve"> т</w:t>
      </w:r>
      <w:r w:rsidR="0012398C" w:rsidRPr="00D17DC4">
        <w:t>ы</w:t>
      </w:r>
      <w:r w:rsidR="0012398C" w:rsidRPr="00D17DC4">
        <w:t xml:space="preserve">сячи талантливых детей из разных </w:t>
      </w:r>
      <w:proofErr w:type="spellStart"/>
      <w:r w:rsidR="0012398C" w:rsidRPr="00D17DC4">
        <w:t>велаятов</w:t>
      </w:r>
      <w:proofErr w:type="spellEnd"/>
      <w:r w:rsidR="0012398C" w:rsidRPr="00D17DC4">
        <w:t xml:space="preserve"> и столицы Туркменистана г.</w:t>
      </w:r>
      <w:r w:rsidR="0012398C">
        <w:rPr>
          <w:lang w:val="en-US"/>
        </w:rPr>
        <w:t> </w:t>
      </w:r>
      <w:r w:rsidR="0012398C" w:rsidRPr="00D17DC4">
        <w:t xml:space="preserve">Ашхабада принимают участие в песенно-музыкальном конкурсе </w:t>
      </w:r>
      <w:r w:rsidR="0012398C">
        <w:t>"</w:t>
      </w:r>
      <w:r w:rsidR="0012398C" w:rsidRPr="00D17DC4">
        <w:t>Жемчужины независ</w:t>
      </w:r>
      <w:r w:rsidR="0012398C" w:rsidRPr="00D17DC4">
        <w:t>и</w:t>
      </w:r>
      <w:r w:rsidR="0012398C" w:rsidRPr="00D17DC4">
        <w:t>мости</w:t>
      </w:r>
      <w:r w:rsidR="0012398C">
        <w:t>"</w:t>
      </w:r>
      <w:r w:rsidR="0012398C" w:rsidRPr="00D17DC4">
        <w:t>.</w:t>
      </w:r>
    </w:p>
    <w:p w:rsidR="0012398C" w:rsidRPr="008038F6" w:rsidRDefault="0012398C" w:rsidP="00F769CA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29</w:t>
      </w:r>
    </w:p>
    <w:p w:rsidR="0012398C" w:rsidRPr="008038F6" w:rsidRDefault="00746A56" w:rsidP="00F769CA">
      <w:pPr>
        <w:pStyle w:val="SingleTxtGR"/>
      </w:pPr>
      <w:r>
        <w:t>393.</w:t>
      </w:r>
      <w:r>
        <w:tab/>
      </w:r>
      <w:r w:rsidR="0012398C" w:rsidRPr="00D17DC4">
        <w:t>Цели и задачи образовательной политики в Туркменистане предопред</w:t>
      </w:r>
      <w:r w:rsidR="0012398C" w:rsidRPr="00D17DC4">
        <w:t>е</w:t>
      </w:r>
      <w:r w:rsidR="0012398C" w:rsidRPr="00D17DC4">
        <w:t>лены демократическим, правовым и светским характером государственного устройства страны, ее приверженностью международным обязательством не</w:t>
      </w:r>
      <w:r w:rsidR="0012398C" w:rsidRPr="00D17DC4">
        <w:t>й</w:t>
      </w:r>
      <w:r w:rsidR="0012398C" w:rsidRPr="00D17DC4">
        <w:t>тральн</w:t>
      </w:r>
      <w:r w:rsidR="0012398C" w:rsidRPr="00D17DC4">
        <w:t>о</w:t>
      </w:r>
      <w:r w:rsidR="0012398C" w:rsidRPr="00D17DC4">
        <w:t xml:space="preserve">го государства в области общепризнанных прав и свобод человека. </w:t>
      </w:r>
      <w:proofErr w:type="spellStart"/>
      <w:r w:rsidR="0012398C" w:rsidRPr="008038F6">
        <w:t>Подробная</w:t>
      </w:r>
      <w:proofErr w:type="spellEnd"/>
      <w:r w:rsidR="0012398C" w:rsidRPr="008038F6">
        <w:t xml:space="preserve"> </w:t>
      </w:r>
      <w:proofErr w:type="spellStart"/>
      <w:r w:rsidR="0012398C" w:rsidRPr="008038F6">
        <w:t>информация</w:t>
      </w:r>
      <w:proofErr w:type="spellEnd"/>
      <w:r w:rsidR="0012398C" w:rsidRPr="008038F6">
        <w:t xml:space="preserve"> </w:t>
      </w:r>
      <w:proofErr w:type="spellStart"/>
      <w:r w:rsidR="0012398C" w:rsidRPr="008038F6">
        <w:t>по</w:t>
      </w:r>
      <w:proofErr w:type="spellEnd"/>
      <w:r w:rsidR="0012398C" w:rsidRPr="008038F6">
        <w:t xml:space="preserve"> </w:t>
      </w:r>
      <w:proofErr w:type="spellStart"/>
      <w:r w:rsidR="0012398C" w:rsidRPr="008038F6">
        <w:t>этому</w:t>
      </w:r>
      <w:proofErr w:type="spellEnd"/>
      <w:r w:rsidR="0012398C" w:rsidRPr="008038F6">
        <w:t xml:space="preserve"> </w:t>
      </w:r>
      <w:proofErr w:type="spellStart"/>
      <w:r w:rsidR="0012398C" w:rsidRPr="008038F6">
        <w:t>вопросу</w:t>
      </w:r>
      <w:proofErr w:type="spellEnd"/>
      <w:r w:rsidR="0012398C" w:rsidRPr="008038F6">
        <w:t xml:space="preserve"> </w:t>
      </w:r>
      <w:proofErr w:type="spellStart"/>
      <w:r w:rsidR="0012398C" w:rsidRPr="008038F6">
        <w:t>представлена</w:t>
      </w:r>
      <w:proofErr w:type="spellEnd"/>
      <w:r w:rsidR="0012398C" w:rsidRPr="008038F6">
        <w:t xml:space="preserve"> в </w:t>
      </w:r>
      <w:proofErr w:type="spellStart"/>
      <w:r w:rsidR="0012398C" w:rsidRPr="008038F6">
        <w:t>первоначального</w:t>
      </w:r>
      <w:proofErr w:type="spellEnd"/>
      <w:r w:rsidR="0012398C" w:rsidRPr="008038F6">
        <w:t xml:space="preserve"> </w:t>
      </w:r>
      <w:proofErr w:type="spellStart"/>
      <w:r w:rsidR="0012398C" w:rsidRPr="008038F6">
        <w:t>до</w:t>
      </w:r>
      <w:r w:rsidR="0012398C" w:rsidRPr="008038F6">
        <w:t>к</w:t>
      </w:r>
      <w:r w:rsidR="0012398C" w:rsidRPr="008038F6">
        <w:t>лада</w:t>
      </w:r>
      <w:proofErr w:type="spellEnd"/>
      <w:r w:rsidR="0012398C" w:rsidRPr="008038F6">
        <w:t xml:space="preserve">. </w:t>
      </w:r>
    </w:p>
    <w:p w:rsidR="0012398C" w:rsidRPr="00D17DC4" w:rsidRDefault="008B0475" w:rsidP="00F769CA">
      <w:pPr>
        <w:pStyle w:val="SingleTxtGR"/>
      </w:pPr>
      <w:r>
        <w:t>394.</w:t>
      </w:r>
      <w:r>
        <w:tab/>
      </w:r>
      <w:r w:rsidR="0012398C" w:rsidRPr="00D17DC4">
        <w:t xml:space="preserve">Совершенствование образования как основы духовного, социального, экономического и культурного прогресса общества составляет приоритетное направление развития Туркменистана. </w:t>
      </w:r>
    </w:p>
    <w:p w:rsidR="0012398C" w:rsidRPr="00D17DC4" w:rsidRDefault="008B0475" w:rsidP="00F769CA">
      <w:pPr>
        <w:pStyle w:val="SingleTxtGR"/>
      </w:pPr>
      <w:r>
        <w:t>395.</w:t>
      </w:r>
      <w:r>
        <w:tab/>
      </w:r>
      <w:r w:rsidR="0012398C" w:rsidRPr="00D17DC4">
        <w:t>С 2007 года под руководством Президента Туркменистана реализуются коренные реформы в образовательной сфере.</w:t>
      </w:r>
    </w:p>
    <w:p w:rsidR="0012398C" w:rsidRPr="00D17DC4" w:rsidRDefault="008B0475" w:rsidP="00F769CA">
      <w:pPr>
        <w:pStyle w:val="SingleTxtGR"/>
      </w:pPr>
      <w:r>
        <w:t>396.</w:t>
      </w:r>
      <w:r>
        <w:tab/>
      </w:r>
      <w:r w:rsidR="0012398C" w:rsidRPr="00D17DC4">
        <w:t>В целях удовлетворение потребностей человека, общества, государства в воспитании и обучении была принята новая усовершенствованная редакция З</w:t>
      </w:r>
      <w:r w:rsidR="0012398C" w:rsidRPr="00D17DC4">
        <w:t>а</w:t>
      </w:r>
      <w:r w:rsidR="0012398C" w:rsidRPr="00D17DC4">
        <w:t xml:space="preserve">кона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>.</w:t>
      </w:r>
    </w:p>
    <w:p w:rsidR="0012398C" w:rsidRPr="00D17DC4" w:rsidRDefault="008B0475" w:rsidP="00F769CA">
      <w:pPr>
        <w:pStyle w:val="SingleTxtGR"/>
      </w:pPr>
      <w:r>
        <w:t>397.</w:t>
      </w:r>
      <w:r>
        <w:tab/>
      </w:r>
      <w:r w:rsidR="0012398C" w:rsidRPr="00D17DC4">
        <w:t>Согласно стать</w:t>
      </w:r>
      <w:r w:rsidR="0012398C">
        <w:t>е</w:t>
      </w:r>
      <w:r w:rsidR="0012398C" w:rsidRPr="00D17DC4">
        <w:t xml:space="preserve"> 2 Закона государственная политика в области образов</w:t>
      </w:r>
      <w:r w:rsidR="0012398C" w:rsidRPr="00D17DC4">
        <w:t>а</w:t>
      </w:r>
      <w:r w:rsidR="0012398C" w:rsidRPr="00D17DC4">
        <w:t xml:space="preserve">ния основывается на следующих принципах: </w:t>
      </w:r>
    </w:p>
    <w:p w:rsidR="0012398C" w:rsidRPr="00D17DC4" w:rsidRDefault="0012398C" w:rsidP="002A629D">
      <w:pPr>
        <w:pStyle w:val="Bullet1GR"/>
      </w:pPr>
      <w:r w:rsidRPr="00D17DC4">
        <w:t>равенства прав каждого человека в полной реализ</w:t>
      </w:r>
      <w:r>
        <w:t>ации его способностей и таланта;</w:t>
      </w:r>
    </w:p>
    <w:p w:rsidR="0012398C" w:rsidRPr="00D17DC4" w:rsidRDefault="0012398C" w:rsidP="002A629D">
      <w:pPr>
        <w:pStyle w:val="Bullet1GR"/>
      </w:pPr>
      <w:r w:rsidRPr="00D17DC4">
        <w:t>гуманистического характера образования, приоритета общечеловеческих ценностей, жизни и здоровья человека, свободного развития личности</w:t>
      </w:r>
      <w:r>
        <w:t>;</w:t>
      </w:r>
      <w:r w:rsidRPr="00D17DC4">
        <w:t xml:space="preserve"> </w:t>
      </w:r>
    </w:p>
    <w:p w:rsidR="0012398C" w:rsidRPr="00D17DC4" w:rsidRDefault="0012398C" w:rsidP="002A629D">
      <w:pPr>
        <w:pStyle w:val="Bullet1GR"/>
      </w:pPr>
      <w:r w:rsidRPr="00D17DC4">
        <w:t>органической связи образования с национальной историей, культурой и традициями народа Туркменистана</w:t>
      </w:r>
      <w:r>
        <w:t>;</w:t>
      </w:r>
    </w:p>
    <w:p w:rsidR="0012398C" w:rsidRPr="00D17DC4" w:rsidRDefault="0012398C" w:rsidP="002A629D">
      <w:pPr>
        <w:pStyle w:val="Bullet1GR"/>
      </w:pPr>
      <w:r w:rsidRPr="00D17DC4">
        <w:t>воспитания гражданственности и патриотизма, трудолюбия, уважения к правам и свободам человека, любви к окружающей природе, семье, Род</w:t>
      </w:r>
      <w:r w:rsidRPr="00D17DC4">
        <w:t>и</w:t>
      </w:r>
      <w:r w:rsidRPr="00D17DC4">
        <w:t>не</w:t>
      </w:r>
      <w:r>
        <w:t>;</w:t>
      </w:r>
    </w:p>
    <w:p w:rsidR="0012398C" w:rsidRPr="00D17DC4" w:rsidRDefault="0012398C" w:rsidP="002A629D">
      <w:pPr>
        <w:pStyle w:val="Bullet1GR"/>
      </w:pPr>
      <w:r w:rsidRPr="00D17DC4">
        <w:t>общедоступности для каждого гражданина Туркменистана всех видов о</w:t>
      </w:r>
      <w:r w:rsidRPr="00D17DC4">
        <w:t>б</w:t>
      </w:r>
      <w:r w:rsidRPr="00D17DC4">
        <w:t>разовательных услуг, предоставляемых государством</w:t>
      </w:r>
      <w:r>
        <w:t>;</w:t>
      </w:r>
      <w:r w:rsidRPr="00D17DC4">
        <w:t xml:space="preserve"> </w:t>
      </w:r>
    </w:p>
    <w:p w:rsidR="0012398C" w:rsidRPr="00D17DC4" w:rsidRDefault="0012398C" w:rsidP="002A629D">
      <w:pPr>
        <w:pStyle w:val="Bullet1GR"/>
      </w:pPr>
      <w:r w:rsidRPr="00D17DC4">
        <w:t>обязательности общего среднего образования для каждого гражданина и его бесплатности в государственных образовательных учреждениях</w:t>
      </w:r>
      <w:r>
        <w:t>;</w:t>
      </w:r>
    </w:p>
    <w:p w:rsidR="0012398C" w:rsidRPr="00D17DC4" w:rsidRDefault="0012398C" w:rsidP="002A629D">
      <w:pPr>
        <w:pStyle w:val="Bullet1GR"/>
      </w:pPr>
      <w:r w:rsidRPr="00D17DC4">
        <w:t>непрерывности образования и преемственности его ступеней</w:t>
      </w:r>
      <w:r>
        <w:t>;</w:t>
      </w:r>
    </w:p>
    <w:p w:rsidR="0012398C" w:rsidRPr="00D17DC4" w:rsidRDefault="0012398C" w:rsidP="002A629D">
      <w:pPr>
        <w:pStyle w:val="Bullet1GR"/>
      </w:pPr>
      <w:r w:rsidRPr="00D17DC4">
        <w:t>многообразия форм обучения и образовательных учреждений по типам, видам и формам собственности</w:t>
      </w:r>
      <w:r>
        <w:t>;</w:t>
      </w:r>
    </w:p>
    <w:p w:rsidR="0012398C" w:rsidRPr="00D17DC4" w:rsidRDefault="0012398C" w:rsidP="002A629D">
      <w:pPr>
        <w:pStyle w:val="Bullet1GR"/>
      </w:pPr>
      <w:r w:rsidRPr="00D17DC4">
        <w:t>интеграции системы образования с наукой и производством и е</w:t>
      </w:r>
      <w:r w:rsidR="00EC7030">
        <w:t>е</w:t>
      </w:r>
      <w:r w:rsidRPr="00D17DC4">
        <w:t xml:space="preserve"> взаим</w:t>
      </w:r>
      <w:r w:rsidRPr="00D17DC4">
        <w:t>о</w:t>
      </w:r>
      <w:r w:rsidRPr="00D17DC4">
        <w:t>действия с системами образования других стран</w:t>
      </w:r>
      <w:r>
        <w:t>;</w:t>
      </w:r>
    </w:p>
    <w:p w:rsidR="0012398C" w:rsidRPr="00D17DC4" w:rsidRDefault="0012398C" w:rsidP="002A629D">
      <w:pPr>
        <w:pStyle w:val="Bullet1GR"/>
      </w:pPr>
      <w:r w:rsidRPr="00D17DC4">
        <w:t>светского характера государственной системы образования и е</w:t>
      </w:r>
      <w:r w:rsidR="00EC7030">
        <w:t>е</w:t>
      </w:r>
      <w:r w:rsidRPr="00D17DC4">
        <w:t xml:space="preserve"> отдел</w:t>
      </w:r>
      <w:r w:rsidRPr="00D17DC4">
        <w:t>е</w:t>
      </w:r>
      <w:r w:rsidRPr="00D17DC4">
        <w:t xml:space="preserve">ния от религиозных организаций. </w:t>
      </w:r>
    </w:p>
    <w:p w:rsidR="0012398C" w:rsidRPr="00D17DC4" w:rsidRDefault="008B0475" w:rsidP="008B0475">
      <w:pPr>
        <w:pStyle w:val="SingleTxtGR"/>
      </w:pPr>
      <w:r>
        <w:t>398.</w:t>
      </w:r>
      <w:r>
        <w:tab/>
      </w:r>
      <w:r w:rsidR="0012398C" w:rsidRPr="00D17DC4">
        <w:t>Задачами законодательства Туркменистана в области образования явл</w:t>
      </w:r>
      <w:r w:rsidR="0012398C" w:rsidRPr="00D17DC4">
        <w:t>я</w:t>
      </w:r>
      <w:r w:rsidR="0012398C" w:rsidRPr="00D17DC4">
        <w:t xml:space="preserve">ются: </w:t>
      </w:r>
    </w:p>
    <w:p w:rsidR="0012398C" w:rsidRPr="00D17DC4" w:rsidRDefault="0012398C" w:rsidP="002A629D">
      <w:pPr>
        <w:pStyle w:val="Bullet1GR"/>
      </w:pPr>
      <w:r w:rsidRPr="00D17DC4">
        <w:t>обеспечение и защита конституционного права граждан Туркменистана на образование</w:t>
      </w:r>
      <w:r>
        <w:t>;</w:t>
      </w:r>
      <w:r w:rsidRPr="00D17DC4">
        <w:t xml:space="preserve"> </w:t>
      </w:r>
    </w:p>
    <w:p w:rsidR="0012398C" w:rsidRPr="00D17DC4" w:rsidRDefault="0012398C" w:rsidP="002A629D">
      <w:pPr>
        <w:pStyle w:val="Bullet1GR"/>
      </w:pPr>
      <w:r w:rsidRPr="00D17DC4">
        <w:t>создание правовых гарантий для непрерывного функционирования и ра</w:t>
      </w:r>
      <w:r w:rsidRPr="00D17DC4">
        <w:t>з</w:t>
      </w:r>
      <w:r w:rsidRPr="00D17DC4">
        <w:t>вития системы образования Туркменистана</w:t>
      </w:r>
      <w:r>
        <w:t>;</w:t>
      </w:r>
      <w:r w:rsidRPr="00D17DC4">
        <w:t xml:space="preserve"> </w:t>
      </w:r>
    </w:p>
    <w:p w:rsidR="0012398C" w:rsidRPr="00D17DC4" w:rsidRDefault="0012398C" w:rsidP="002A629D">
      <w:pPr>
        <w:pStyle w:val="Bullet1GR"/>
      </w:pPr>
      <w:r w:rsidRPr="00D17DC4">
        <w:t>разграничение компетенции в области образования между органами гос</w:t>
      </w:r>
      <w:r w:rsidRPr="00D17DC4">
        <w:t>у</w:t>
      </w:r>
      <w:r w:rsidRPr="00D17DC4">
        <w:t>дарственной власти и органами управления образованием различных уровней</w:t>
      </w:r>
      <w:r>
        <w:t>;</w:t>
      </w:r>
    </w:p>
    <w:p w:rsidR="0012398C" w:rsidRPr="00D17DC4" w:rsidRDefault="0012398C" w:rsidP="002A629D">
      <w:pPr>
        <w:pStyle w:val="Bullet1GR"/>
      </w:pPr>
      <w:r w:rsidRPr="00D17DC4">
        <w:t>определение прав, обязанностей, полномочий и ответственности юрид</w:t>
      </w:r>
      <w:r w:rsidRPr="00D17DC4">
        <w:t>и</w:t>
      </w:r>
      <w:r w:rsidRPr="00D17DC4">
        <w:t>ческих и физических лиц в области образования, а также правовое рег</w:t>
      </w:r>
      <w:r w:rsidRPr="00D17DC4">
        <w:t>у</w:t>
      </w:r>
      <w:r w:rsidRPr="00D17DC4">
        <w:t xml:space="preserve">лирование их отношений в данной области. </w:t>
      </w:r>
    </w:p>
    <w:p w:rsidR="0012398C" w:rsidRPr="00D17DC4" w:rsidRDefault="008B0475" w:rsidP="002A629D">
      <w:pPr>
        <w:pStyle w:val="SingleTxtGR"/>
      </w:pPr>
      <w:r>
        <w:t>399.</w:t>
      </w:r>
      <w:r>
        <w:tab/>
      </w:r>
      <w:r w:rsidR="0012398C" w:rsidRPr="00D17DC4">
        <w:t>В числе приоритетов воспитания выделяются воспитание уважения к правам человека, к истории и традиционной культуре поколений, а также фо</w:t>
      </w:r>
      <w:r w:rsidR="0012398C" w:rsidRPr="00D17DC4">
        <w:t>р</w:t>
      </w:r>
      <w:r w:rsidR="0012398C" w:rsidRPr="00D17DC4">
        <w:t>мирование личности ребенка, знающего и умеющего использовать свои права.</w:t>
      </w:r>
    </w:p>
    <w:p w:rsidR="0012398C" w:rsidRPr="00D17DC4" w:rsidRDefault="008B0475" w:rsidP="002A629D">
      <w:pPr>
        <w:pStyle w:val="SingleTxtGR"/>
      </w:pPr>
      <w:r>
        <w:t>400.</w:t>
      </w:r>
      <w:r>
        <w:tab/>
      </w:r>
      <w:r w:rsidR="0012398C" w:rsidRPr="00D17DC4">
        <w:t>Во всех образовательных учреждениях страны большое внимание удел</w:t>
      </w:r>
      <w:r w:rsidR="0012398C" w:rsidRPr="00D17DC4">
        <w:t>я</w:t>
      </w:r>
      <w:r w:rsidR="0012398C" w:rsidRPr="00D17DC4">
        <w:t>ется воспитанию уважения к окружающей природе. Обязательными эл</w:t>
      </w:r>
      <w:r w:rsidR="0012398C" w:rsidRPr="00D17DC4">
        <w:t>е</w:t>
      </w:r>
      <w:r w:rsidR="0012398C" w:rsidRPr="00D17DC4">
        <w:t>ментами учебных и воспитательных программ для детских дошкольных учре</w:t>
      </w:r>
      <w:r w:rsidR="0012398C" w:rsidRPr="00D17DC4">
        <w:t>ж</w:t>
      </w:r>
      <w:r w:rsidR="0012398C" w:rsidRPr="00D17DC4">
        <w:t>дений (ознакомление с окружающим миром, развитие речи, изобразительное искусс</w:t>
      </w:r>
      <w:r w:rsidR="0012398C" w:rsidRPr="00D17DC4">
        <w:t>т</w:t>
      </w:r>
      <w:r w:rsidR="0012398C" w:rsidRPr="00D17DC4">
        <w:t>во, занятия по интересам и др.), средних школ (природоведение- в начальной школе, экологический практикум – в средних классах, в ходе воспитательных мероприятий) являются основы экологического воспитания. Вопросы эколог</w:t>
      </w:r>
      <w:r w:rsidR="0012398C" w:rsidRPr="00D17DC4">
        <w:t>и</w:t>
      </w:r>
      <w:r w:rsidR="0012398C" w:rsidRPr="00D17DC4">
        <w:t>ческого образования для старшеклассников входит в структуру регионального компонента.</w:t>
      </w:r>
    </w:p>
    <w:p w:rsidR="0012398C" w:rsidRPr="008038F6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30</w:t>
      </w:r>
    </w:p>
    <w:p w:rsidR="0012398C" w:rsidRPr="00D17DC4" w:rsidRDefault="008B0475" w:rsidP="002A629D">
      <w:pPr>
        <w:pStyle w:val="SingleTxtGR"/>
      </w:pPr>
      <w:r>
        <w:t>401.</w:t>
      </w:r>
      <w:r>
        <w:tab/>
      </w:r>
      <w:r w:rsidR="0012398C" w:rsidRPr="00D17DC4">
        <w:t>Законодательством Туркменистана установлено право каждого ребенка, проживающего в Туркменистане, в соответствии со своей национальностью пользоваться родным языком, соблюдать культурные и народные традиции и обычаи.</w:t>
      </w:r>
    </w:p>
    <w:p w:rsidR="0012398C" w:rsidRPr="00D17DC4" w:rsidRDefault="008B0475" w:rsidP="002A629D">
      <w:pPr>
        <w:pStyle w:val="SingleTxtGR"/>
      </w:pPr>
      <w:r>
        <w:t>402.</w:t>
      </w:r>
      <w:r>
        <w:tab/>
      </w:r>
      <w:r w:rsidR="0012398C" w:rsidRPr="00D17DC4">
        <w:t>В Туркменистане в сфере образования не существует барьеров для этн</w:t>
      </w:r>
      <w:r w:rsidR="0012398C" w:rsidRPr="00D17DC4">
        <w:t>и</w:t>
      </w:r>
      <w:r w:rsidR="0012398C" w:rsidRPr="00D17DC4">
        <w:t xml:space="preserve">ческих, религиозных и языковых или других меньшинств. Детям из числа этих лиц предоставляется равные права и возможности. </w:t>
      </w:r>
    </w:p>
    <w:p w:rsidR="0012398C" w:rsidRPr="00D17DC4" w:rsidRDefault="008B0475" w:rsidP="002A629D">
      <w:pPr>
        <w:pStyle w:val="SingleTxtGR"/>
      </w:pPr>
      <w:r>
        <w:t>403.</w:t>
      </w:r>
      <w:r>
        <w:tab/>
      </w:r>
      <w:r w:rsidR="0012398C" w:rsidRPr="00D17DC4">
        <w:t xml:space="preserve">В соответствии со статьей 5 Закона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(15.09.</w:t>
      </w:r>
      <w:r w:rsidR="0012398C">
        <w:t>2009 </w:t>
      </w:r>
      <w:r w:rsidR="0012398C" w:rsidRPr="00D17DC4">
        <w:t>г.) языки обучения и воспитания в образовательных учреждениях определяются в соответствии с законодательством Туркменистана.</w:t>
      </w:r>
    </w:p>
    <w:p w:rsidR="0012398C" w:rsidRPr="00D17DC4" w:rsidRDefault="008B0475" w:rsidP="002A629D">
      <w:pPr>
        <w:pStyle w:val="SingleTxtGR"/>
      </w:pPr>
      <w:r>
        <w:t>404.</w:t>
      </w:r>
      <w:r>
        <w:tab/>
      </w:r>
      <w:r w:rsidR="0012398C" w:rsidRPr="00D17DC4">
        <w:t>Туркменский язык как государственный является основным языком об</w:t>
      </w:r>
      <w:r w:rsidR="0012398C" w:rsidRPr="00D17DC4">
        <w:t>у</w:t>
      </w:r>
      <w:r w:rsidR="0012398C" w:rsidRPr="00D17DC4">
        <w:t>чения и воспитания в образовательных учреждениях всех типов, независимо от их форм собственности.</w:t>
      </w:r>
    </w:p>
    <w:p w:rsidR="0012398C" w:rsidRPr="00D17DC4" w:rsidRDefault="008B0475" w:rsidP="002A629D">
      <w:pPr>
        <w:pStyle w:val="SingleTxtGR"/>
      </w:pPr>
      <w:r>
        <w:t>405.</w:t>
      </w:r>
      <w:r>
        <w:tab/>
      </w:r>
      <w:r w:rsidR="0012398C" w:rsidRPr="00D17DC4">
        <w:t>Государство оказывает содействие гражданам Туркменистана в изучении родного языка в соответствии с законодательством Туркменистана.</w:t>
      </w:r>
    </w:p>
    <w:p w:rsidR="0012398C" w:rsidRPr="00D17DC4" w:rsidRDefault="008B0475" w:rsidP="002A629D">
      <w:pPr>
        <w:pStyle w:val="SingleTxtGR"/>
      </w:pPr>
      <w:r>
        <w:t>406.</w:t>
      </w:r>
      <w:r>
        <w:tab/>
      </w:r>
      <w:r w:rsidR="0012398C" w:rsidRPr="00D17DC4">
        <w:t>В Туркменистане в соответствии с законодательством и международными договорами Туркменистана могут создаваться образовательные учреждения иностранных государств или совместные с ними, в которых основным языком обучения будет являться соответствующий иностранный язык (языки).</w:t>
      </w:r>
    </w:p>
    <w:p w:rsidR="0012398C" w:rsidRPr="00D17DC4" w:rsidRDefault="008B0475" w:rsidP="002A629D">
      <w:pPr>
        <w:pStyle w:val="SingleTxtGR"/>
      </w:pPr>
      <w:r>
        <w:t>407.</w:t>
      </w:r>
      <w:r>
        <w:tab/>
      </w:r>
      <w:r w:rsidR="0012398C" w:rsidRPr="00D17DC4">
        <w:t>Государственный язык Туркменистана в таких образовательных учрежд</w:t>
      </w:r>
      <w:r w:rsidR="0012398C" w:rsidRPr="00D17DC4">
        <w:t>е</w:t>
      </w:r>
      <w:r w:rsidR="0012398C" w:rsidRPr="00D17DC4">
        <w:t>ниях применяется для преподавания учебных дисциплин, входящих в наци</w:t>
      </w:r>
      <w:r w:rsidR="0012398C" w:rsidRPr="00D17DC4">
        <w:t>о</w:t>
      </w:r>
      <w:r w:rsidR="0012398C" w:rsidRPr="00D17DC4">
        <w:t>нальный компонент образовательной программы.</w:t>
      </w:r>
    </w:p>
    <w:p w:rsidR="0012398C" w:rsidRPr="00D17DC4" w:rsidRDefault="008B0475" w:rsidP="002A629D">
      <w:pPr>
        <w:pStyle w:val="SingleTxtGR"/>
      </w:pPr>
      <w:r>
        <w:t>408.</w:t>
      </w:r>
      <w:r>
        <w:tab/>
      </w:r>
      <w:r w:rsidR="0012398C" w:rsidRPr="00D17DC4">
        <w:t>Государство способствует овладению гражданами Туркменистана ин</w:t>
      </w:r>
      <w:r w:rsidR="0012398C" w:rsidRPr="00D17DC4">
        <w:t>о</w:t>
      </w:r>
      <w:r w:rsidR="0012398C" w:rsidRPr="00D17DC4">
        <w:t>странными языками в образовательных учреждениях всех типов, независимо от форм собственности.</w:t>
      </w:r>
    </w:p>
    <w:p w:rsidR="0012398C" w:rsidRPr="00D17DC4" w:rsidRDefault="008B0475" w:rsidP="002A629D">
      <w:pPr>
        <w:pStyle w:val="SingleTxtGR"/>
      </w:pPr>
      <w:r>
        <w:t>409.</w:t>
      </w:r>
      <w:r>
        <w:tab/>
      </w:r>
      <w:r w:rsidR="0012398C" w:rsidRPr="00D17DC4">
        <w:t>Изучение иностранных языков включается в общеобразовательные и пр</w:t>
      </w:r>
      <w:r w:rsidR="0012398C" w:rsidRPr="00D17DC4">
        <w:t>о</w:t>
      </w:r>
      <w:r w:rsidR="0012398C" w:rsidRPr="00D17DC4">
        <w:t>фессиональные программы в качестве обязательных предметов. А также в о</w:t>
      </w:r>
      <w:r w:rsidR="0012398C" w:rsidRPr="00D17DC4">
        <w:t>т</w:t>
      </w:r>
      <w:r w:rsidR="0012398C" w:rsidRPr="00D17DC4">
        <w:t>дельных образовательных учреждениях обучение ведется на русском и англи</w:t>
      </w:r>
      <w:r w:rsidR="0012398C" w:rsidRPr="00D17DC4">
        <w:t>й</w:t>
      </w:r>
      <w:r w:rsidR="0012398C" w:rsidRPr="00D17DC4">
        <w:t xml:space="preserve">ском языках. В стране функционирует 16 </w:t>
      </w:r>
      <w:proofErr w:type="spellStart"/>
      <w:r w:rsidR="0012398C" w:rsidRPr="00D17DC4">
        <w:t>туркмено-турецких</w:t>
      </w:r>
      <w:proofErr w:type="spellEnd"/>
      <w:r w:rsidR="0012398C" w:rsidRPr="00D17DC4">
        <w:t xml:space="preserve"> и турецких школ и школ-интернатов, </w:t>
      </w:r>
      <w:proofErr w:type="spellStart"/>
      <w:r w:rsidR="0012398C">
        <w:t>т</w:t>
      </w:r>
      <w:r w:rsidR="0012398C" w:rsidRPr="00D17DC4">
        <w:t>уркмено-</w:t>
      </w:r>
      <w:r w:rsidR="0012398C">
        <w:t>р</w:t>
      </w:r>
      <w:r w:rsidR="0012398C" w:rsidRPr="00D17DC4">
        <w:t>оссийская</w:t>
      </w:r>
      <w:proofErr w:type="spellEnd"/>
      <w:r w:rsidR="0012398C" w:rsidRPr="00D17DC4">
        <w:t xml:space="preserve"> школа имени А.</w:t>
      </w:r>
      <w:r w:rsidR="0012398C">
        <w:t> </w:t>
      </w:r>
      <w:r w:rsidR="0012398C" w:rsidRPr="00D17DC4">
        <w:t>С.</w:t>
      </w:r>
      <w:r w:rsidR="0012398C">
        <w:t> </w:t>
      </w:r>
      <w:r w:rsidR="0012398C" w:rsidRPr="00D17DC4">
        <w:t>Пушкина.</w:t>
      </w:r>
    </w:p>
    <w:p w:rsidR="0012398C" w:rsidRPr="00D17DC4" w:rsidRDefault="008B0475" w:rsidP="002A629D">
      <w:pPr>
        <w:pStyle w:val="SingleTxtGR"/>
      </w:pPr>
      <w:r>
        <w:t>410.</w:t>
      </w:r>
      <w:r>
        <w:tab/>
      </w:r>
      <w:r w:rsidR="0012398C" w:rsidRPr="00D17DC4">
        <w:t>Государство в соответствии с международными договорами Туркмен</w:t>
      </w:r>
      <w:r w:rsidR="0012398C" w:rsidRPr="00D17DC4">
        <w:t>и</w:t>
      </w:r>
      <w:r w:rsidR="0012398C" w:rsidRPr="00D17DC4">
        <w:t>стана оказывает содействие гражданам туркменской национальности, прож</w:t>
      </w:r>
      <w:r w:rsidR="0012398C" w:rsidRPr="00D17DC4">
        <w:t>и</w:t>
      </w:r>
      <w:r w:rsidR="0012398C" w:rsidRPr="00D17DC4">
        <w:t>вающим за пределами его территории, в получении ими общего среднего обр</w:t>
      </w:r>
      <w:r w:rsidR="0012398C" w:rsidRPr="00D17DC4">
        <w:t>а</w:t>
      </w:r>
      <w:r w:rsidR="0012398C" w:rsidRPr="00D17DC4">
        <w:t>зования на родном языке.</w:t>
      </w:r>
    </w:p>
    <w:p w:rsidR="0012398C" w:rsidRPr="00D17DC4" w:rsidRDefault="008B0475" w:rsidP="002A629D">
      <w:pPr>
        <w:pStyle w:val="SingleTxtGR"/>
      </w:pPr>
      <w:r>
        <w:t>411.</w:t>
      </w:r>
      <w:r>
        <w:tab/>
      </w:r>
      <w:r w:rsidR="0012398C" w:rsidRPr="00D17DC4">
        <w:t>Согласно стать</w:t>
      </w:r>
      <w:r w:rsidR="0012398C">
        <w:t>е</w:t>
      </w:r>
      <w:r w:rsidR="0012398C" w:rsidRPr="00D17DC4">
        <w:t xml:space="preserve"> 5 Закона Туркменистана </w:t>
      </w:r>
      <w:r w:rsidR="0012398C">
        <w:t>"</w:t>
      </w:r>
      <w:r w:rsidR="0012398C" w:rsidRPr="00D17DC4">
        <w:t>О культуре</w:t>
      </w:r>
      <w:r w:rsidR="0012398C">
        <w:t>"</w:t>
      </w:r>
      <w:r w:rsidR="0012398C" w:rsidRPr="00D17DC4">
        <w:t xml:space="preserve"> государство гара</w:t>
      </w:r>
      <w:r w:rsidR="0012398C" w:rsidRPr="00D17DC4">
        <w:t>н</w:t>
      </w:r>
      <w:r w:rsidR="0012398C" w:rsidRPr="00D17DC4">
        <w:t>тирует гражданам независимо от национальности, расы, пола и происхождения, имущественного и должностного положения, места жительства и языка право на участие в культурной деятельности, пользование организациями культуры, доступ к культурным ценностям, находящимся в государственных организациях культуры.</w:t>
      </w:r>
    </w:p>
    <w:p w:rsidR="0012398C" w:rsidRPr="00D17DC4" w:rsidRDefault="008B0475" w:rsidP="002A629D">
      <w:pPr>
        <w:pStyle w:val="SingleTxtGR"/>
      </w:pPr>
      <w:r>
        <w:t>412.</w:t>
      </w:r>
      <w:r>
        <w:tab/>
      </w:r>
      <w:r w:rsidR="0012398C" w:rsidRPr="00D17DC4">
        <w:t>Государство гарантирует гражданам право на все виды творческой де</w:t>
      </w:r>
      <w:r w:rsidR="0012398C" w:rsidRPr="00D17DC4">
        <w:t>я</w:t>
      </w:r>
      <w:r w:rsidR="0012398C" w:rsidRPr="00D17DC4">
        <w:t>тельности в соответствии с их интересами и способностями, на свободный в</w:t>
      </w:r>
      <w:r w:rsidR="0012398C" w:rsidRPr="00D17DC4">
        <w:t>ы</w:t>
      </w:r>
      <w:r w:rsidR="0012398C" w:rsidRPr="00D17DC4">
        <w:t>бор нравственных, эстетических и других ценностей, защиту своей культурной с</w:t>
      </w:r>
      <w:r w:rsidR="0012398C" w:rsidRPr="00D17DC4">
        <w:t>а</w:t>
      </w:r>
      <w:r w:rsidR="0012398C" w:rsidRPr="00D17DC4">
        <w:t xml:space="preserve">мобытности. </w:t>
      </w:r>
    </w:p>
    <w:p w:rsidR="0012398C" w:rsidRPr="00D17DC4" w:rsidRDefault="008B0475" w:rsidP="002A629D">
      <w:pPr>
        <w:pStyle w:val="SingleTxtGR"/>
      </w:pPr>
      <w:r>
        <w:t>413.</w:t>
      </w:r>
      <w:r>
        <w:tab/>
      </w:r>
      <w:r w:rsidR="0012398C" w:rsidRPr="00D17DC4">
        <w:t>С 2006 года в Туркменистане проводятся международные детские фест</w:t>
      </w:r>
      <w:r w:rsidR="0012398C" w:rsidRPr="00D17DC4">
        <w:t>и</w:t>
      </w:r>
      <w:r w:rsidR="0012398C" w:rsidRPr="00D17DC4">
        <w:t>вали одаренных детей, способствующие взаимообогащению культур и обмену опытом в области культуры и искусства между детьми различных стран и озн</w:t>
      </w:r>
      <w:r w:rsidR="0012398C" w:rsidRPr="00D17DC4">
        <w:t>а</w:t>
      </w:r>
      <w:r w:rsidR="0012398C" w:rsidRPr="00D17DC4">
        <w:t>комлению детей народов мира с богатым культурным наследием туркменского н</w:t>
      </w:r>
      <w:r w:rsidR="0012398C" w:rsidRPr="00D17DC4">
        <w:t>а</w:t>
      </w:r>
      <w:r w:rsidR="0012398C" w:rsidRPr="00D17DC4">
        <w:t xml:space="preserve">рода. В мае 2009 года детский танцевальный ансамбль </w:t>
      </w:r>
      <w:r w:rsidR="0012398C">
        <w:t>"</w:t>
      </w:r>
      <w:r w:rsidR="0012398C" w:rsidRPr="00D17DC4">
        <w:t>Вдохновленные дети</w:t>
      </w:r>
      <w:r w:rsidR="0012398C">
        <w:t>"</w:t>
      </w:r>
      <w:r w:rsidR="0012398C" w:rsidRPr="00D17DC4">
        <w:t xml:space="preserve"> культурно-делового центра Нефтегазового комплекса Туркменистана участв</w:t>
      </w:r>
      <w:r w:rsidR="0012398C" w:rsidRPr="00D17DC4">
        <w:t>о</w:t>
      </w:r>
      <w:r w:rsidR="0012398C" w:rsidRPr="00D17DC4">
        <w:t xml:space="preserve">вали в международном детском фестивале </w:t>
      </w:r>
      <w:r w:rsidR="0012398C">
        <w:t>"</w:t>
      </w:r>
      <w:r w:rsidR="0012398C" w:rsidRPr="00D17DC4">
        <w:t xml:space="preserve">Мир </w:t>
      </w:r>
      <w:proofErr w:type="spellStart"/>
      <w:r w:rsidR="0012398C" w:rsidRPr="00D17DC4">
        <w:t>турков</w:t>
      </w:r>
      <w:proofErr w:type="spellEnd"/>
      <w:r w:rsidR="0012398C">
        <w:t>"</w:t>
      </w:r>
      <w:r w:rsidR="0012398C" w:rsidRPr="00D17DC4">
        <w:t>, который проходил в Стамбуле.</w:t>
      </w:r>
    </w:p>
    <w:p w:rsidR="0012398C" w:rsidRPr="00D17DC4" w:rsidRDefault="008B0475" w:rsidP="002A629D">
      <w:pPr>
        <w:pStyle w:val="SingleTxtGR"/>
      </w:pPr>
      <w:r>
        <w:t>414.</w:t>
      </w:r>
      <w:r>
        <w:tab/>
      </w:r>
      <w:r w:rsidR="0012398C" w:rsidRPr="00D17DC4">
        <w:t>В сентябре 2009 года участники детского ансамбля "Вдохновение" из Дво</w:t>
      </w:r>
      <w:r w:rsidR="0012398C" w:rsidRPr="00D17DC4">
        <w:t>р</w:t>
      </w:r>
      <w:r w:rsidR="0012398C" w:rsidRPr="00D17DC4">
        <w:t>ца сирот имени Президента О</w:t>
      </w:r>
      <w:r w:rsidR="0012398C">
        <w:t xml:space="preserve">бъединенных </w:t>
      </w:r>
      <w:r w:rsidR="0012398C" w:rsidRPr="00D17DC4">
        <w:t>А</w:t>
      </w:r>
      <w:r w:rsidR="0012398C">
        <w:t xml:space="preserve">рабских </w:t>
      </w:r>
      <w:r w:rsidR="0012398C" w:rsidRPr="00D17DC4">
        <w:t>Э</w:t>
      </w:r>
      <w:r w:rsidR="0012398C">
        <w:t>миратов</w:t>
      </w:r>
      <w:r w:rsidR="0012398C" w:rsidRPr="00D17DC4">
        <w:t xml:space="preserve">, шейха </w:t>
      </w:r>
      <w:proofErr w:type="spellStart"/>
      <w:r w:rsidR="0012398C" w:rsidRPr="00D17DC4">
        <w:t>Заида</w:t>
      </w:r>
      <w:proofErr w:type="spellEnd"/>
      <w:r w:rsidR="0012398C" w:rsidRPr="00D17DC4">
        <w:t xml:space="preserve"> </w:t>
      </w:r>
      <w:proofErr w:type="spellStart"/>
      <w:r w:rsidR="0012398C" w:rsidRPr="00D17DC4">
        <w:t>бин</w:t>
      </w:r>
      <w:proofErr w:type="spellEnd"/>
      <w:r w:rsidR="0012398C" w:rsidRPr="00D17DC4">
        <w:t xml:space="preserve"> Султана Аль</w:t>
      </w:r>
      <w:r w:rsidR="0012398C">
        <w:t xml:space="preserve"> </w:t>
      </w:r>
      <w:proofErr w:type="spellStart"/>
      <w:r w:rsidR="0012398C" w:rsidRPr="00D17DC4">
        <w:t>Нахайяна</w:t>
      </w:r>
      <w:proofErr w:type="spellEnd"/>
      <w:r w:rsidR="0012398C" w:rsidRPr="00D17DC4">
        <w:t xml:space="preserve"> побывали в Санкт-Петербурге, где проходил Международный благотворительный фестиваль художественного творчества детей-сирот.</w:t>
      </w:r>
    </w:p>
    <w:p w:rsidR="0012398C" w:rsidRPr="00D17DC4" w:rsidRDefault="008B0475" w:rsidP="002A629D">
      <w:pPr>
        <w:pStyle w:val="SingleTxtGR"/>
      </w:pPr>
      <w:r>
        <w:t>415.</w:t>
      </w:r>
      <w:r>
        <w:tab/>
      </w:r>
      <w:r w:rsidR="0012398C" w:rsidRPr="00D17DC4">
        <w:t xml:space="preserve">С 28 мая по 2 июня 2010 года на берегу Каспийского моря был проведен международный фестиваль одаренных детей </w:t>
      </w:r>
      <w:r w:rsidR="0012398C">
        <w:t>"</w:t>
      </w:r>
      <w:proofErr w:type="spellStart"/>
      <w:r w:rsidR="0012398C" w:rsidRPr="00D17DC4">
        <w:t>Аваза</w:t>
      </w:r>
      <w:proofErr w:type="spellEnd"/>
      <w:r w:rsidR="0012398C" w:rsidRPr="00D17DC4">
        <w:t xml:space="preserve"> </w:t>
      </w:r>
      <w:r w:rsidR="0012398C">
        <w:t xml:space="preserve">– </w:t>
      </w:r>
      <w:r w:rsidR="0012398C" w:rsidRPr="00D17DC4">
        <w:t>край дружбы</w:t>
      </w:r>
      <w:r w:rsidR="0012398C">
        <w:t>"</w:t>
      </w:r>
      <w:r w:rsidR="0012398C" w:rsidRPr="00D17DC4">
        <w:t>. Данный фестиваль был приурочен ко Дню защиты детей. В нем принимали участие ок</w:t>
      </w:r>
      <w:r w:rsidR="0012398C" w:rsidRPr="00D17DC4">
        <w:t>о</w:t>
      </w:r>
      <w:r w:rsidR="0012398C" w:rsidRPr="00D17DC4">
        <w:t xml:space="preserve">ло 600 детей из более 15 стран мира. </w:t>
      </w:r>
    </w:p>
    <w:p w:rsidR="0012398C" w:rsidRPr="00D17DC4" w:rsidRDefault="008B0475" w:rsidP="002A629D">
      <w:pPr>
        <w:pStyle w:val="SingleTxtGR"/>
      </w:pPr>
      <w:r>
        <w:t>416.</w:t>
      </w:r>
      <w:r>
        <w:tab/>
      </w:r>
      <w:r w:rsidR="0012398C" w:rsidRPr="00D17DC4">
        <w:t>Ежегодно учащиеся детской художественной школы Туркменистана им</w:t>
      </w:r>
      <w:r w:rsidR="0012398C" w:rsidRPr="00D17DC4">
        <w:t>е</w:t>
      </w:r>
      <w:r w:rsidR="0012398C" w:rsidRPr="00D17DC4">
        <w:t xml:space="preserve">ни </w:t>
      </w:r>
      <w:proofErr w:type="spellStart"/>
      <w:r w:rsidR="0012398C" w:rsidRPr="00D17DC4">
        <w:t>Бяшима</w:t>
      </w:r>
      <w:proofErr w:type="spellEnd"/>
      <w:r w:rsidR="0012398C" w:rsidRPr="00D17DC4">
        <w:t xml:space="preserve"> </w:t>
      </w:r>
      <w:proofErr w:type="spellStart"/>
      <w:r w:rsidR="0012398C" w:rsidRPr="00D17DC4">
        <w:t>Нурали</w:t>
      </w:r>
      <w:proofErr w:type="spellEnd"/>
      <w:r w:rsidR="0012398C" w:rsidRPr="00D17DC4">
        <w:t xml:space="preserve"> становятся призерами международного конкурса детского рисунка </w:t>
      </w:r>
      <w:r w:rsidR="0012398C">
        <w:t>"</w:t>
      </w:r>
      <w:proofErr w:type="spellStart"/>
      <w:r w:rsidR="0012398C" w:rsidRPr="00D17DC4">
        <w:t>Шанкар</w:t>
      </w:r>
      <w:proofErr w:type="spellEnd"/>
      <w:r w:rsidR="0012398C">
        <w:t>"</w:t>
      </w:r>
      <w:r w:rsidR="0012398C" w:rsidRPr="00D17DC4">
        <w:t>, который проводится в Индии.</w:t>
      </w:r>
    </w:p>
    <w:p w:rsidR="0012398C" w:rsidRPr="00D17DC4" w:rsidRDefault="008B0475" w:rsidP="002A629D">
      <w:pPr>
        <w:pStyle w:val="SingleTxtGR"/>
      </w:pPr>
      <w:r>
        <w:t>417.</w:t>
      </w:r>
      <w:r>
        <w:tab/>
      </w:r>
      <w:r w:rsidR="0012398C" w:rsidRPr="00D17DC4">
        <w:t>Каждый год различные детские коллективы из Туркменистана принимают участие в международных фестивалях, которые проводятся за рубежом.</w:t>
      </w:r>
    </w:p>
    <w:p w:rsidR="0012398C" w:rsidRPr="008038F6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31</w:t>
      </w:r>
    </w:p>
    <w:p w:rsidR="0012398C" w:rsidRPr="00D17DC4" w:rsidRDefault="00D72AC6" w:rsidP="002A629D">
      <w:pPr>
        <w:pStyle w:val="SingleTxtGR"/>
      </w:pPr>
      <w:r>
        <w:t>418.</w:t>
      </w:r>
      <w:r>
        <w:tab/>
      </w:r>
      <w:r w:rsidR="0012398C" w:rsidRPr="00D17DC4">
        <w:t>Организация отдыха и оздоровления детей является одним из приорите</w:t>
      </w:r>
      <w:r w:rsidR="0012398C" w:rsidRPr="00D17DC4">
        <w:t>т</w:t>
      </w:r>
      <w:r w:rsidR="0012398C" w:rsidRPr="00D17DC4">
        <w:t xml:space="preserve">ных направлений деятельности Правительства Туркменистана. </w:t>
      </w:r>
    </w:p>
    <w:p w:rsidR="0012398C" w:rsidRPr="00D17DC4" w:rsidRDefault="00D72AC6" w:rsidP="002A629D">
      <w:pPr>
        <w:pStyle w:val="SingleTxtGR"/>
      </w:pPr>
      <w:r>
        <w:t>419.</w:t>
      </w:r>
      <w:r>
        <w:tab/>
      </w:r>
      <w:r w:rsidR="0012398C" w:rsidRPr="00D17DC4">
        <w:t>За отчетный период уделялось повышенное внимание организации отд</w:t>
      </w:r>
      <w:r w:rsidR="0012398C" w:rsidRPr="00D17DC4">
        <w:t>ы</w:t>
      </w:r>
      <w:r w:rsidR="0012398C" w:rsidRPr="00D17DC4">
        <w:t>ха и оздоровления детей, нуждающихся в особой заботе государства: детей-сирот, детей с ограниченными возможностями, детей из многодетных семей.</w:t>
      </w:r>
    </w:p>
    <w:p w:rsidR="0012398C" w:rsidRPr="00D17DC4" w:rsidRDefault="00D72AC6" w:rsidP="002A629D">
      <w:pPr>
        <w:pStyle w:val="SingleTxtGR"/>
      </w:pPr>
      <w:r>
        <w:t>420.</w:t>
      </w:r>
      <w:r>
        <w:tab/>
      </w:r>
      <w:r w:rsidR="0012398C" w:rsidRPr="00D17DC4">
        <w:t xml:space="preserve">С лета 2007 года начали принимать детей новые оздоровительные центры недалеко от столицы в живописном уголке в местечке </w:t>
      </w:r>
      <w:proofErr w:type="spellStart"/>
      <w:r w:rsidR="0012398C" w:rsidRPr="00D17DC4">
        <w:t>Гекдере</w:t>
      </w:r>
      <w:proofErr w:type="spellEnd"/>
      <w:r w:rsidR="0012398C" w:rsidRPr="00D17DC4">
        <w:t xml:space="preserve">, детские центры в туристической зоне </w:t>
      </w:r>
      <w:r w:rsidR="0012398C">
        <w:t>"</w:t>
      </w:r>
      <w:proofErr w:type="spellStart"/>
      <w:r w:rsidR="0012398C" w:rsidRPr="00D17DC4">
        <w:t>Аваза</w:t>
      </w:r>
      <w:proofErr w:type="spellEnd"/>
      <w:r w:rsidR="0012398C">
        <w:t>"</w:t>
      </w:r>
      <w:r w:rsidR="0012398C" w:rsidRPr="00D17DC4">
        <w:t xml:space="preserve"> на берегу Каспийского моря. Имеются дотации на стоимость путевок, бесплатно обеспечиваются пут</w:t>
      </w:r>
      <w:r w:rsidR="00EC7030">
        <w:t>е</w:t>
      </w:r>
      <w:r w:rsidR="0012398C" w:rsidRPr="00D17DC4">
        <w:t>вками дети сироты.</w:t>
      </w:r>
    </w:p>
    <w:p w:rsidR="0012398C" w:rsidRPr="00D17DC4" w:rsidRDefault="00D72AC6" w:rsidP="002A629D">
      <w:pPr>
        <w:pStyle w:val="SingleTxtGR"/>
      </w:pPr>
      <w:r>
        <w:t>421.</w:t>
      </w:r>
      <w:r>
        <w:tab/>
      </w:r>
      <w:r w:rsidR="0012398C" w:rsidRPr="00D17DC4">
        <w:t xml:space="preserve">Союз </w:t>
      </w:r>
      <w:r w:rsidR="0012398C">
        <w:t>ж</w:t>
      </w:r>
      <w:r w:rsidR="0012398C" w:rsidRPr="00D17DC4">
        <w:t xml:space="preserve">енщин Туркменистана в рамках здорового образа жизни проводит спортивные мероприятия </w:t>
      </w:r>
      <w:r w:rsidR="0012398C">
        <w:t>"</w:t>
      </w:r>
      <w:r w:rsidR="0012398C" w:rsidRPr="00D17DC4">
        <w:t>Я и моя семья</w:t>
      </w:r>
      <w:r w:rsidR="0012398C">
        <w:t>"</w:t>
      </w:r>
      <w:r w:rsidR="0012398C" w:rsidRPr="00D17DC4">
        <w:t xml:space="preserve">, </w:t>
      </w:r>
      <w:r w:rsidR="0012398C">
        <w:t>"</w:t>
      </w:r>
      <w:r w:rsidR="0012398C" w:rsidRPr="00D17DC4">
        <w:t>Мы</w:t>
      </w:r>
      <w:r w:rsidR="0012398C">
        <w:t xml:space="preserve"> – </w:t>
      </w:r>
      <w:r w:rsidR="0012398C" w:rsidRPr="00D17DC4">
        <w:t>спортивная семья</w:t>
      </w:r>
      <w:r w:rsidR="0012398C">
        <w:t>"</w:t>
      </w:r>
      <w:r w:rsidR="0012398C" w:rsidRPr="00D17DC4">
        <w:t>, организ</w:t>
      </w:r>
      <w:r w:rsidR="0012398C" w:rsidRPr="00D17DC4">
        <w:t>у</w:t>
      </w:r>
      <w:r w:rsidR="0012398C" w:rsidRPr="00D17DC4">
        <w:t xml:space="preserve">ет походы на тропу здоровья. </w:t>
      </w:r>
    </w:p>
    <w:p w:rsidR="0012398C" w:rsidRPr="00D17DC4" w:rsidRDefault="00D72AC6" w:rsidP="002A629D">
      <w:pPr>
        <w:pStyle w:val="SingleTxtGR"/>
      </w:pPr>
      <w:r>
        <w:t>422.</w:t>
      </w:r>
      <w:r>
        <w:tab/>
      </w:r>
      <w:r w:rsidR="0012398C" w:rsidRPr="00D17DC4">
        <w:t>Молод</w:t>
      </w:r>
      <w:r w:rsidR="00EC7030">
        <w:t>е</w:t>
      </w:r>
      <w:r w:rsidR="0012398C" w:rsidRPr="00D17DC4">
        <w:t xml:space="preserve">жная организация Туркменистана имени </w:t>
      </w:r>
      <w:proofErr w:type="spellStart"/>
      <w:r w:rsidR="0012398C" w:rsidRPr="00D17DC4">
        <w:t>Махтумкули</w:t>
      </w:r>
      <w:proofErr w:type="spellEnd"/>
      <w:r w:rsidR="0012398C" w:rsidRPr="00D17DC4">
        <w:t>, являясь о</w:t>
      </w:r>
      <w:r w:rsidR="0012398C" w:rsidRPr="00D17DC4">
        <w:t>д</w:t>
      </w:r>
      <w:r w:rsidR="0012398C" w:rsidRPr="00D17DC4">
        <w:t xml:space="preserve">ной из общественных организаций, входящих в </w:t>
      </w:r>
      <w:r w:rsidR="0012398C">
        <w:t>О</w:t>
      </w:r>
      <w:r w:rsidR="0012398C" w:rsidRPr="00D17DC4">
        <w:t xml:space="preserve">бщенациональное движение </w:t>
      </w:r>
      <w:r w:rsidR="0012398C">
        <w:t>"</w:t>
      </w:r>
      <w:r w:rsidR="0012398C" w:rsidRPr="00D17DC4">
        <w:t>Возрождение</w:t>
      </w:r>
      <w:r w:rsidR="0012398C">
        <w:t>"</w:t>
      </w:r>
      <w:r w:rsidR="0012398C" w:rsidRPr="00D17DC4">
        <w:t>, проводит различные культурно-массовые мероприятия, научно-практические конференции, а также тематические встречи, семинары среди студенческой молод</w:t>
      </w:r>
      <w:r w:rsidR="00EC7030">
        <w:t>е</w:t>
      </w:r>
      <w:r w:rsidR="0012398C" w:rsidRPr="00D17DC4">
        <w:t>жи, сельской молод</w:t>
      </w:r>
      <w:r w:rsidR="00EC7030">
        <w:t>е</w:t>
      </w:r>
      <w:r w:rsidR="0012398C" w:rsidRPr="00D17DC4">
        <w:t>жи, молод</w:t>
      </w:r>
      <w:r w:rsidR="00EC7030">
        <w:t>е</w:t>
      </w:r>
      <w:r w:rsidR="0012398C" w:rsidRPr="00D17DC4">
        <w:t>жи, трудящейся в разли</w:t>
      </w:r>
      <w:r w:rsidR="0012398C" w:rsidRPr="00D17DC4">
        <w:t>ч</w:t>
      </w:r>
      <w:r w:rsidR="0012398C" w:rsidRPr="00D17DC4">
        <w:t>ных отраслях. Следует отметить, что проводятся широкомасштабные работы по охране природы, а также благоустройству и озеленению городов и с</w:t>
      </w:r>
      <w:r w:rsidR="00EC7030">
        <w:t>е</w:t>
      </w:r>
      <w:r w:rsidR="0012398C" w:rsidRPr="00D17DC4">
        <w:t>л, в кот</w:t>
      </w:r>
      <w:r w:rsidR="0012398C" w:rsidRPr="00D17DC4">
        <w:t>о</w:t>
      </w:r>
      <w:r w:rsidR="0012398C" w:rsidRPr="00D17DC4">
        <w:t>рых активное участие принимает наша молод</w:t>
      </w:r>
      <w:r w:rsidR="00EC7030">
        <w:t>е</w:t>
      </w:r>
      <w:r w:rsidR="0012398C" w:rsidRPr="00D17DC4">
        <w:t>жь.</w:t>
      </w:r>
    </w:p>
    <w:p w:rsidR="0012398C" w:rsidRPr="00D17DC4" w:rsidRDefault="00D72AC6" w:rsidP="002A629D">
      <w:pPr>
        <w:pStyle w:val="SingleTxtGR"/>
      </w:pPr>
      <w:r>
        <w:t>423.</w:t>
      </w:r>
      <w:r>
        <w:tab/>
      </w:r>
      <w:r w:rsidR="0012398C" w:rsidRPr="00D17DC4">
        <w:t>Также в целях экологического воспитания молод</w:t>
      </w:r>
      <w:r w:rsidR="00EC7030">
        <w:t>е</w:t>
      </w:r>
      <w:r w:rsidR="0012398C" w:rsidRPr="00D17DC4">
        <w:t>жи периодически пр</w:t>
      </w:r>
      <w:r w:rsidR="0012398C" w:rsidRPr="00D17DC4">
        <w:t>о</w:t>
      </w:r>
      <w:r w:rsidR="0012398C" w:rsidRPr="00D17DC4">
        <w:t>водятся семинары, диспуты, круглые столы о важности охраны природы, о ва</w:t>
      </w:r>
      <w:r w:rsidR="0012398C" w:rsidRPr="00D17DC4">
        <w:t>ж</w:t>
      </w:r>
      <w:r w:rsidR="0012398C" w:rsidRPr="00D17DC4">
        <w:t>ности рационального использования водных ресурсов, об охране заповедников страны, которые издревле почитались как священные места. Молод</w:t>
      </w:r>
      <w:r w:rsidR="00EC7030">
        <w:t>е</w:t>
      </w:r>
      <w:r w:rsidR="0012398C" w:rsidRPr="00D17DC4">
        <w:t>жная орг</w:t>
      </w:r>
      <w:r w:rsidR="0012398C" w:rsidRPr="00D17DC4">
        <w:t>а</w:t>
      </w:r>
      <w:r w:rsidR="0012398C" w:rsidRPr="00D17DC4">
        <w:t>низация организовывает экскурсии для детей, воспитывающихся в специализ</w:t>
      </w:r>
      <w:r w:rsidR="0012398C" w:rsidRPr="00D17DC4">
        <w:t>и</w:t>
      </w:r>
      <w:r w:rsidR="0012398C" w:rsidRPr="00D17DC4">
        <w:t>рованной школе-интернате для глухих и позднооглохших детей г.</w:t>
      </w:r>
      <w:r w:rsidR="0012398C">
        <w:t> </w:t>
      </w:r>
      <w:r w:rsidR="0012398C" w:rsidRPr="00D17DC4">
        <w:t>Ашхабада и во вспомогательной школе-интернате г.</w:t>
      </w:r>
      <w:r w:rsidR="0012398C">
        <w:t> </w:t>
      </w:r>
      <w:r w:rsidR="0012398C" w:rsidRPr="00D17DC4">
        <w:t xml:space="preserve">Ашхабада в Национальный </w:t>
      </w:r>
      <w:r w:rsidR="0012398C">
        <w:t>м</w:t>
      </w:r>
      <w:r w:rsidR="0012398C" w:rsidRPr="00D17DC4">
        <w:t>узей Н</w:t>
      </w:r>
      <w:r w:rsidR="0012398C" w:rsidRPr="00D17DC4">
        <w:t>а</w:t>
      </w:r>
      <w:r w:rsidR="0012398C" w:rsidRPr="00D17DC4">
        <w:t xml:space="preserve">ционального культурного центра, затем в столичный детский развлекательный центр </w:t>
      </w:r>
      <w:r w:rsidR="0012398C">
        <w:t>"</w:t>
      </w:r>
      <w:r w:rsidR="0012398C" w:rsidRPr="00D17DC4">
        <w:t>Мир туркменских сказок</w:t>
      </w:r>
      <w:r w:rsidR="0012398C">
        <w:t>"</w:t>
      </w:r>
      <w:r w:rsidR="0012398C" w:rsidRPr="00D17DC4">
        <w:t>, проводит соревнования в Олимпийском во</w:t>
      </w:r>
      <w:r w:rsidR="0012398C" w:rsidRPr="00D17DC4">
        <w:t>д</w:t>
      </w:r>
      <w:r w:rsidR="0012398C" w:rsidRPr="00D17DC4">
        <w:t>носпортивном комплексе, организованные совместно с Государственным ком</w:t>
      </w:r>
      <w:r w:rsidR="0012398C" w:rsidRPr="00D17DC4">
        <w:t>и</w:t>
      </w:r>
      <w:r w:rsidR="0012398C" w:rsidRPr="00D17DC4">
        <w:t>тетом страны по туризму и спорту, конкурс на самый лучший макет здания ср</w:t>
      </w:r>
      <w:r w:rsidR="0012398C" w:rsidRPr="00D17DC4">
        <w:t>е</w:t>
      </w:r>
      <w:r w:rsidR="0012398C" w:rsidRPr="00D17DC4">
        <w:t>ди учащихся специализированных школ-интернатов, спортивные мероприятия, творческие конкурсы на самый лучший рисунок, стихотворение, сочинение и т.д., различного рода мероприятия, в том числе и благотворительные меропри</w:t>
      </w:r>
      <w:r w:rsidR="0012398C" w:rsidRPr="00D17DC4">
        <w:t>я</w:t>
      </w:r>
      <w:r w:rsidR="0012398C" w:rsidRPr="00D17DC4">
        <w:t>тия для воспитанников специализированных и вспомогательных школ-интернатов.</w:t>
      </w:r>
    </w:p>
    <w:p w:rsidR="0012398C" w:rsidRPr="00D17DC4" w:rsidRDefault="00D72AC6" w:rsidP="002A629D">
      <w:pPr>
        <w:pStyle w:val="SingleTxtGR"/>
      </w:pPr>
      <w:r>
        <w:t>424.</w:t>
      </w:r>
      <w:r>
        <w:tab/>
      </w:r>
      <w:r w:rsidR="0012398C" w:rsidRPr="00D17DC4">
        <w:t>Ежегодно молод</w:t>
      </w:r>
      <w:r w:rsidR="00EC7030">
        <w:t>е</w:t>
      </w:r>
      <w:r w:rsidR="0012398C" w:rsidRPr="00D17DC4">
        <w:t>жь, отличившаяся активной деятельностью в различных отраслях и сферах, удостаивается Молод</w:t>
      </w:r>
      <w:r w:rsidR="00EC7030">
        <w:t>е</w:t>
      </w:r>
      <w:r w:rsidR="0012398C" w:rsidRPr="00D17DC4">
        <w:t>жной премии Туркменистана, дети, отличившиеся активной деятельностью в сфере культуры, музыкального иску</w:t>
      </w:r>
      <w:r w:rsidR="0012398C" w:rsidRPr="00D17DC4">
        <w:t>с</w:t>
      </w:r>
      <w:r w:rsidR="0012398C" w:rsidRPr="00D17DC4">
        <w:t xml:space="preserve">ства, Детской премии имени </w:t>
      </w:r>
      <w:proofErr w:type="spellStart"/>
      <w:r w:rsidR="0012398C" w:rsidRPr="00D17DC4">
        <w:t>Гулбаба</w:t>
      </w:r>
      <w:proofErr w:type="spellEnd"/>
      <w:r w:rsidR="0012398C" w:rsidRPr="00D17DC4">
        <w:t xml:space="preserve"> и т.д.</w:t>
      </w:r>
    </w:p>
    <w:p w:rsidR="0012398C" w:rsidRPr="008038F6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32</w:t>
      </w:r>
    </w:p>
    <w:p w:rsidR="0012398C" w:rsidRPr="00D17DC4" w:rsidRDefault="007938C6" w:rsidP="002A629D">
      <w:pPr>
        <w:pStyle w:val="SingleTxtGR"/>
      </w:pPr>
      <w:r>
        <w:t>425</w:t>
      </w:r>
      <w:r w:rsidR="00D72AC6">
        <w:t>.</w:t>
      </w:r>
      <w:r w:rsidR="00D72AC6">
        <w:tab/>
      </w:r>
      <w:r w:rsidR="0012398C" w:rsidRPr="00D17DC4">
        <w:t>В соответствии со статьей 33 Конституции Туркменистана граждане имеют право на труд, на выбор по своему усмотрению профессии, рода занятий и ме</w:t>
      </w:r>
      <w:r w:rsidR="0012398C" w:rsidRPr="00D17DC4">
        <w:t>с</w:t>
      </w:r>
      <w:r w:rsidR="0012398C" w:rsidRPr="00D17DC4">
        <w:t>та работы, на здоровые и безопасные условия труда.</w:t>
      </w:r>
    </w:p>
    <w:p w:rsidR="0012398C" w:rsidRPr="00D17DC4" w:rsidRDefault="007938C6" w:rsidP="002A629D">
      <w:pPr>
        <w:pStyle w:val="SingleTxtGR"/>
      </w:pPr>
      <w:r>
        <w:t>426</w:t>
      </w:r>
      <w:r w:rsidR="00D72AC6">
        <w:t>.</w:t>
      </w:r>
      <w:r w:rsidR="00D72AC6">
        <w:tab/>
      </w:r>
      <w:r w:rsidR="0012398C" w:rsidRPr="00D17DC4">
        <w:t xml:space="preserve">Согласно статье 6 Трудового </w:t>
      </w:r>
      <w:r w:rsidR="0012398C">
        <w:t>к</w:t>
      </w:r>
      <w:r w:rsidR="0012398C" w:rsidRPr="00D17DC4">
        <w:t>одекса Туркменистана каждому граждан</w:t>
      </w:r>
      <w:r w:rsidR="0012398C" w:rsidRPr="00D17DC4">
        <w:t>и</w:t>
      </w:r>
      <w:r w:rsidR="0012398C" w:rsidRPr="00D17DC4">
        <w:t>ну принадлежит исключительное право распоряжаться своими способностями к производительному и творческому труду и осуществлять любую деятельность, не запрещ</w:t>
      </w:r>
      <w:r w:rsidR="00EC7030">
        <w:t>е</w:t>
      </w:r>
      <w:r w:rsidR="0012398C" w:rsidRPr="00D17DC4">
        <w:t>нную законодательством Туркменистана.</w:t>
      </w:r>
    </w:p>
    <w:p w:rsidR="0012398C" w:rsidRPr="00D17DC4" w:rsidRDefault="007938C6" w:rsidP="002A629D">
      <w:pPr>
        <w:pStyle w:val="SingleTxtGR"/>
      </w:pPr>
      <w:r>
        <w:t>427</w:t>
      </w:r>
      <w:r w:rsidR="00D72AC6">
        <w:t>.</w:t>
      </w:r>
      <w:r w:rsidR="00D72AC6">
        <w:tab/>
      </w:r>
      <w:r w:rsidR="0012398C" w:rsidRPr="00D17DC4">
        <w:t>Каждый гражданин имеет право на свободный выбор места работы путем прямого обращения к работодателю или посредством государственных органов (служб) занятости.</w:t>
      </w:r>
    </w:p>
    <w:p w:rsidR="0012398C" w:rsidRPr="00D17DC4" w:rsidRDefault="00D72AC6" w:rsidP="002A629D">
      <w:pPr>
        <w:pStyle w:val="SingleTxtGR"/>
      </w:pPr>
      <w:r>
        <w:t>428.</w:t>
      </w:r>
      <w:r>
        <w:tab/>
      </w:r>
      <w:r w:rsidR="0012398C" w:rsidRPr="00D17DC4">
        <w:t>Государством гарантируется защита трудовых прав. Минимальный ур</w:t>
      </w:r>
      <w:r w:rsidR="0012398C" w:rsidRPr="00D17DC4">
        <w:t>о</w:t>
      </w:r>
      <w:r w:rsidR="0012398C" w:rsidRPr="00D17DC4">
        <w:t xml:space="preserve">вень трудовых прав и гарантий для работников устанавливается Трудовым </w:t>
      </w:r>
      <w:r w:rsidR="0012398C">
        <w:t>к</w:t>
      </w:r>
      <w:r w:rsidR="0012398C" w:rsidRPr="00D17DC4">
        <w:t>о</w:t>
      </w:r>
      <w:r w:rsidR="0012398C" w:rsidRPr="00D17DC4">
        <w:t>дексом Туркменистана.</w:t>
      </w:r>
    </w:p>
    <w:p w:rsidR="0012398C" w:rsidRPr="00D17DC4" w:rsidRDefault="007938C6" w:rsidP="002A629D">
      <w:pPr>
        <w:pStyle w:val="SingleTxtGR"/>
      </w:pPr>
      <w:r>
        <w:t>42</w:t>
      </w:r>
      <w:r w:rsidR="00D72AC6">
        <w:t>9.</w:t>
      </w:r>
      <w:r w:rsidR="00D72AC6">
        <w:tab/>
      </w:r>
      <w:r w:rsidR="0012398C" w:rsidRPr="00D17DC4">
        <w:t>Согласно статье 7 Кодекса запрещена дискриминация в трудовых</w:t>
      </w:r>
      <w:r w:rsidR="0012398C">
        <w:t xml:space="preserve"> </w:t>
      </w:r>
      <w:r w:rsidR="0012398C" w:rsidRPr="00D17DC4">
        <w:t>отн</w:t>
      </w:r>
      <w:r w:rsidR="0012398C" w:rsidRPr="00D17DC4">
        <w:t>о</w:t>
      </w:r>
      <w:r w:rsidR="0012398C" w:rsidRPr="00D17DC4">
        <w:t>шениях. Не допускается ограничение в трудовых правах или получение</w:t>
      </w:r>
      <w:r w:rsidR="0012398C">
        <w:t xml:space="preserve"> </w:t>
      </w:r>
      <w:r w:rsidR="0012398C" w:rsidRPr="00D17DC4">
        <w:t>каких-либо преимуществ в их реализации в зависимости от национальности,</w:t>
      </w:r>
      <w:r w:rsidR="0012398C">
        <w:t xml:space="preserve"> </w:t>
      </w:r>
      <w:r w:rsidR="0012398C" w:rsidRPr="00D17DC4">
        <w:t>расы, пола, происхождения, имущественного и должностного положения,</w:t>
      </w:r>
      <w:r w:rsidR="0012398C">
        <w:t xml:space="preserve"> </w:t>
      </w:r>
      <w:r w:rsidR="0012398C" w:rsidRPr="00D17DC4">
        <w:t>места ж</w:t>
      </w:r>
      <w:r w:rsidR="0012398C" w:rsidRPr="00D17DC4">
        <w:t>и</w:t>
      </w:r>
      <w:r w:rsidR="0012398C" w:rsidRPr="00D17DC4">
        <w:t>тельства, языка, возраста, отношения к религии, политических</w:t>
      </w:r>
      <w:r w:rsidR="0012398C">
        <w:t xml:space="preserve"> </w:t>
      </w:r>
      <w:r w:rsidR="0012398C" w:rsidRPr="00D17DC4">
        <w:t>убеждений, па</w:t>
      </w:r>
      <w:r w:rsidR="0012398C" w:rsidRPr="00D17DC4">
        <w:t>р</w:t>
      </w:r>
      <w:r w:rsidR="0012398C" w:rsidRPr="00D17DC4">
        <w:t>тийной принадлежности либо отсутствия принадлежности к</w:t>
      </w:r>
      <w:r w:rsidR="0012398C">
        <w:t xml:space="preserve"> </w:t>
      </w:r>
      <w:r w:rsidR="0012398C" w:rsidRPr="00D17DC4">
        <w:t>какой-либо партии, а также иных обстоятельств, не связанных с деловыми</w:t>
      </w:r>
      <w:r w:rsidR="0012398C">
        <w:t xml:space="preserve"> </w:t>
      </w:r>
      <w:r w:rsidR="0012398C" w:rsidRPr="00D17DC4">
        <w:t>качествами работников и р</w:t>
      </w:r>
      <w:r w:rsidR="0012398C" w:rsidRPr="00D17DC4">
        <w:t>е</w:t>
      </w:r>
      <w:r w:rsidR="0012398C" w:rsidRPr="00D17DC4">
        <w:t>зультатами их труда.</w:t>
      </w:r>
    </w:p>
    <w:p w:rsidR="0012398C" w:rsidRPr="00D17DC4" w:rsidRDefault="00D72AC6" w:rsidP="002A629D">
      <w:pPr>
        <w:pStyle w:val="SingleTxtGR"/>
      </w:pPr>
      <w:r>
        <w:t>4</w:t>
      </w:r>
      <w:r w:rsidR="00597B3B">
        <w:t>3</w:t>
      </w:r>
      <w:r>
        <w:t>0.</w:t>
      </w:r>
      <w:r>
        <w:tab/>
      </w:r>
      <w:r w:rsidR="0012398C" w:rsidRPr="00D17DC4">
        <w:t>Различия в сфере труда, обусловленные свойственными данному виду труда требованиями или особой заботой государства о лицах, нуждающихся в повышенной социальной и правовой защите, в том числе несовершеннолетние дети, инвалиды и др., установленные законодательством Туркменистана, не я</w:t>
      </w:r>
      <w:r w:rsidR="0012398C" w:rsidRPr="00D17DC4">
        <w:t>в</w:t>
      </w:r>
      <w:r w:rsidR="0012398C" w:rsidRPr="00D17DC4">
        <w:t>ляются дискриминацией.</w:t>
      </w:r>
    </w:p>
    <w:p w:rsidR="0012398C" w:rsidRPr="00D17DC4" w:rsidRDefault="00D72AC6" w:rsidP="002A629D">
      <w:pPr>
        <w:pStyle w:val="SingleTxtGR"/>
      </w:pPr>
      <w:r>
        <w:t>4</w:t>
      </w:r>
      <w:r w:rsidR="00597B3B">
        <w:t>3</w:t>
      </w:r>
      <w:r>
        <w:t>1.</w:t>
      </w:r>
      <w:r>
        <w:tab/>
      </w:r>
      <w:r w:rsidR="0012398C" w:rsidRPr="00D17DC4">
        <w:t>Лица, считающие, что они подверглись дискриминации в сфере труда, вправе обратиться с соответствующим заявлением в суд.</w:t>
      </w:r>
    </w:p>
    <w:p w:rsidR="0012398C" w:rsidRPr="003D085B" w:rsidRDefault="001B2DB2" w:rsidP="002A629D">
      <w:pPr>
        <w:pStyle w:val="SingleTxtGR"/>
      </w:pPr>
      <w:r>
        <w:t>4</w:t>
      </w:r>
      <w:r w:rsidR="00597B3B">
        <w:t>3</w:t>
      </w:r>
      <w:r>
        <w:t>2.</w:t>
      </w:r>
      <w:r>
        <w:tab/>
      </w:r>
      <w:r w:rsidR="0012398C" w:rsidRPr="003D085B">
        <w:t>Трудовой договор от имени работника в этом случае подписывается его родителем (опекуном).</w:t>
      </w:r>
    </w:p>
    <w:p w:rsidR="0012398C" w:rsidRPr="008038F6" w:rsidRDefault="001B2DB2" w:rsidP="002A629D">
      <w:pPr>
        <w:pStyle w:val="SingleTxtGR"/>
      </w:pPr>
      <w:r>
        <w:t>4</w:t>
      </w:r>
      <w:r w:rsidR="00597B3B">
        <w:t>3</w:t>
      </w:r>
      <w:r>
        <w:t>3.</w:t>
      </w:r>
      <w:r>
        <w:tab/>
      </w:r>
      <w:r w:rsidR="0012398C" w:rsidRPr="00D17DC4">
        <w:t>Лица, не достигшие возраста восемнадцати лет, при заключении</w:t>
      </w:r>
      <w:r w:rsidR="0012398C">
        <w:t xml:space="preserve"> </w:t>
      </w:r>
      <w:r w:rsidR="0012398C" w:rsidRPr="00D17DC4">
        <w:t>трудов</w:t>
      </w:r>
      <w:r w:rsidR="0012398C" w:rsidRPr="00D17DC4">
        <w:t>о</w:t>
      </w:r>
      <w:r w:rsidR="0012398C" w:rsidRPr="00D17DC4">
        <w:t>го договора подлежат обязательному предварительному</w:t>
      </w:r>
      <w:r w:rsidR="0012398C">
        <w:t xml:space="preserve"> </w:t>
      </w:r>
      <w:r w:rsidR="0012398C" w:rsidRPr="00D17DC4">
        <w:t>медицинскому освид</w:t>
      </w:r>
      <w:r w:rsidR="0012398C" w:rsidRPr="00D17DC4">
        <w:t>е</w:t>
      </w:r>
      <w:r w:rsidR="0012398C" w:rsidRPr="00D17DC4">
        <w:t xml:space="preserve">тельствованию </w:t>
      </w:r>
      <w:r w:rsidR="0012398C" w:rsidRPr="008038F6">
        <w:t>(</w:t>
      </w:r>
      <w:proofErr w:type="spellStart"/>
      <w:r w:rsidR="0012398C" w:rsidRPr="008038F6">
        <w:t>ст</w:t>
      </w:r>
      <w:r w:rsidR="0012398C">
        <w:t>атья</w:t>
      </w:r>
      <w:proofErr w:type="spellEnd"/>
      <w:r w:rsidR="0012398C" w:rsidRPr="008038F6">
        <w:t xml:space="preserve"> 29 </w:t>
      </w:r>
      <w:proofErr w:type="spellStart"/>
      <w:r w:rsidR="0012398C" w:rsidRPr="008038F6">
        <w:t>Кодекса</w:t>
      </w:r>
      <w:proofErr w:type="spellEnd"/>
      <w:r w:rsidR="0012398C" w:rsidRPr="008038F6">
        <w:t>).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3</w:t>
      </w:r>
      <w:r>
        <w:t>4.</w:t>
      </w:r>
      <w:r>
        <w:tab/>
      </w:r>
      <w:r w:rsidR="0012398C" w:rsidRPr="00D17DC4">
        <w:t>Согласно статье 23 и 60 Трудового Кодекса Туркменистана привлечение к труду допускается пут</w:t>
      </w:r>
      <w:r w:rsidR="00EC7030">
        <w:t>е</w:t>
      </w:r>
      <w:r w:rsidR="0012398C" w:rsidRPr="00D17DC4">
        <w:t>м заключения трудового договора с сокращ</w:t>
      </w:r>
      <w:r w:rsidR="00EC7030">
        <w:t>е</w:t>
      </w:r>
      <w:r w:rsidR="0012398C" w:rsidRPr="00D17DC4">
        <w:t>нной пр</w:t>
      </w:r>
      <w:r w:rsidR="0012398C" w:rsidRPr="00D17DC4">
        <w:t>о</w:t>
      </w:r>
      <w:r w:rsidR="0012398C" w:rsidRPr="00D17DC4">
        <w:t>должительностью рабочего времени:</w:t>
      </w:r>
      <w:r w:rsidR="0012398C">
        <w:t xml:space="preserve"> </w:t>
      </w:r>
      <w:r w:rsidR="0012398C" w:rsidRPr="00D17DC4">
        <w:t xml:space="preserve">для работников в возрасте от шестнадцати до восемнадцати лет </w:t>
      </w:r>
      <w:r w:rsidR="0012398C">
        <w:t>–</w:t>
      </w:r>
      <w:r w:rsidR="0012398C" w:rsidRPr="00D17DC4">
        <w:t xml:space="preserve"> не более 36 часов в неделю; для лиц в возрасте до шес</w:t>
      </w:r>
      <w:r w:rsidR="0012398C" w:rsidRPr="00D17DC4">
        <w:t>т</w:t>
      </w:r>
      <w:r w:rsidR="0012398C" w:rsidRPr="00D17DC4">
        <w:t xml:space="preserve">надцати лет </w:t>
      </w:r>
      <w:r w:rsidR="0012398C">
        <w:t>–</w:t>
      </w:r>
      <w:r w:rsidR="0012398C" w:rsidRPr="00D17DC4">
        <w:t xml:space="preserve"> не более 24 часов в неделю.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3</w:t>
      </w:r>
      <w:r>
        <w:t>5.</w:t>
      </w:r>
      <w:r>
        <w:tab/>
      </w:r>
      <w:r w:rsidR="0012398C" w:rsidRPr="00D17DC4">
        <w:t>В соответствие со статьей 250 Кодекса работники моложе восемнадцати лет в трудовых правоотношениях приравниваются в правах к совершенноле</w:t>
      </w:r>
      <w:r w:rsidR="0012398C" w:rsidRPr="00D17DC4">
        <w:t>т</w:t>
      </w:r>
      <w:r w:rsidR="0012398C" w:rsidRPr="00D17DC4">
        <w:t>ним, а в сфере охраны труда, рабочего времени, отпусков и некоторых других условий труда пользуются льготами, установленными Кодексом и иными зак</w:t>
      </w:r>
      <w:r w:rsidR="0012398C" w:rsidRPr="00D17DC4">
        <w:t>о</w:t>
      </w:r>
      <w:r w:rsidR="0012398C" w:rsidRPr="00D17DC4">
        <w:t>нодател</w:t>
      </w:r>
      <w:r w:rsidR="0012398C" w:rsidRPr="00D17DC4">
        <w:t>ь</w:t>
      </w:r>
      <w:r w:rsidR="0012398C" w:rsidRPr="00D17DC4">
        <w:t xml:space="preserve">ными актами Туркменистана. 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3</w:t>
      </w:r>
      <w:r>
        <w:t>6.</w:t>
      </w:r>
      <w:r>
        <w:tab/>
      </w:r>
      <w:r w:rsidR="0012398C" w:rsidRPr="00D17DC4">
        <w:t>Статьей 253 Кодекса определены работы, на которых запрещается прим</w:t>
      </w:r>
      <w:r w:rsidR="0012398C" w:rsidRPr="00D17DC4">
        <w:t>е</w:t>
      </w:r>
      <w:r w:rsidR="0012398C" w:rsidRPr="00D17DC4">
        <w:t xml:space="preserve">нение труда лиц моложе восемнадцати лет: </w:t>
      </w:r>
    </w:p>
    <w:p w:rsidR="0012398C" w:rsidRPr="00D17DC4" w:rsidRDefault="0012398C" w:rsidP="002A629D">
      <w:pPr>
        <w:pStyle w:val="Bullet1GR"/>
      </w:pPr>
      <w:r w:rsidRPr="00D17DC4">
        <w:t>на работах с особыми условиями труда</w:t>
      </w:r>
      <w:r>
        <w:t>,</w:t>
      </w:r>
      <w:r w:rsidRPr="00D17DC4">
        <w:t xml:space="preserve"> </w:t>
      </w:r>
    </w:p>
    <w:p w:rsidR="0012398C" w:rsidRPr="00D17DC4" w:rsidRDefault="0012398C" w:rsidP="002A629D">
      <w:pPr>
        <w:pStyle w:val="Bullet1GR"/>
      </w:pPr>
      <w:r w:rsidRPr="00D17DC4">
        <w:t>на работах, выполнение которых может причинить вред их здоровью и нравственному развитию (игорный бизнес, производство, перевозка и торговля спиртными напитками, табачными изделиями, наркотическими, токсическими и иными средствами)</w:t>
      </w:r>
      <w:r>
        <w:t>,</w:t>
      </w:r>
    </w:p>
    <w:p w:rsidR="0012398C" w:rsidRPr="00D17DC4" w:rsidRDefault="0012398C" w:rsidP="002A629D">
      <w:pPr>
        <w:pStyle w:val="Bullet1GR"/>
      </w:pPr>
      <w:r w:rsidRPr="00D17DC4">
        <w:t>на работах по переноске и передвижению, подъему и перемещению тяж</w:t>
      </w:r>
      <w:r w:rsidRPr="00D17DC4">
        <w:t>е</w:t>
      </w:r>
      <w:r w:rsidRPr="00D17DC4">
        <w:t>стей, превышающих установленные для лиц моложе восемнадцати лет предельные нормы.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3</w:t>
      </w:r>
      <w:r>
        <w:t>7.</w:t>
      </w:r>
      <w:r>
        <w:tab/>
      </w:r>
      <w:r w:rsidR="0012398C" w:rsidRPr="00D17DC4">
        <w:t>Согласно статье 255 Кодекса запрещается привлекать работников моложе восемнадцати лет к работам в ночное время, сверхурочным работам и к работам в выходные, нерабочие праздничные и памятные дни, а также направлять их в служебные командировки.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3</w:t>
      </w:r>
      <w:r>
        <w:t>8.</w:t>
      </w:r>
      <w:r>
        <w:tab/>
      </w:r>
      <w:r w:rsidR="0012398C" w:rsidRPr="00D17DC4">
        <w:t>Нормы выработки для молодых рабочих определяются статьей 256 К</w:t>
      </w:r>
      <w:r w:rsidR="0012398C" w:rsidRPr="00D17DC4">
        <w:t>о</w:t>
      </w:r>
      <w:r w:rsidR="0012398C" w:rsidRPr="00D17DC4">
        <w:t>декса.</w:t>
      </w:r>
    </w:p>
    <w:p w:rsidR="0012398C" w:rsidRPr="00631E5A" w:rsidRDefault="001B2DB2" w:rsidP="002A629D">
      <w:pPr>
        <w:pStyle w:val="SingleTxtGR"/>
      </w:pPr>
      <w:r>
        <w:t>4</w:t>
      </w:r>
      <w:r w:rsidR="00597B3B">
        <w:t>3</w:t>
      </w:r>
      <w:r>
        <w:t>9.</w:t>
      </w:r>
      <w:r>
        <w:tab/>
      </w:r>
      <w:r w:rsidR="0012398C" w:rsidRPr="00631E5A">
        <w:t>Так, для рабочих моложе восемнадцати лет</w:t>
      </w:r>
      <w:r w:rsidR="0012398C">
        <w:t>,</w:t>
      </w:r>
      <w:r w:rsidR="0012398C" w:rsidRPr="00631E5A">
        <w:t xml:space="preserve"> нормы выработки устанавл</w:t>
      </w:r>
      <w:r w:rsidR="0012398C" w:rsidRPr="00631E5A">
        <w:t>и</w:t>
      </w:r>
      <w:r w:rsidR="0012398C" w:rsidRPr="00631E5A">
        <w:t>ваются исходя из норм выработки для взрослых рабочих пропорционально с</w:t>
      </w:r>
      <w:r w:rsidR="0012398C" w:rsidRPr="00631E5A">
        <w:t>о</w:t>
      </w:r>
      <w:r w:rsidR="0012398C" w:rsidRPr="00631E5A">
        <w:t>кращенной продолжительности рабочего времени для лиц, не достигших в</w:t>
      </w:r>
      <w:r w:rsidR="0012398C" w:rsidRPr="00631E5A">
        <w:t>о</w:t>
      </w:r>
      <w:r w:rsidR="0012398C" w:rsidRPr="00631E5A">
        <w:t>семнадцати лет.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0.</w:t>
      </w:r>
      <w:r>
        <w:tab/>
      </w:r>
      <w:r w:rsidR="0012398C" w:rsidRPr="00D17DC4">
        <w:t>Также для молодых рабочих, поступающих на предприятие по окончании средних школ, средних профессиональных учебных заведений, курсов, а также прошедших профессиональное обучение на производстве, в предусмотренных законодательством Туркменистана случаях и размерах и на определяемые им сроки утверждаются пониженные нормы выработки. Эти нормы утверждаются работодателем по согласованию с профсоюзным органом предприятия или иным представительным органом работников.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1.</w:t>
      </w:r>
      <w:r>
        <w:tab/>
      </w:r>
      <w:r w:rsidR="0012398C" w:rsidRPr="00D17DC4">
        <w:t>Лица, работающие по найму, имеют право на вознаграждение, соответс</w:t>
      </w:r>
      <w:r w:rsidR="0012398C" w:rsidRPr="00D17DC4">
        <w:t>т</w:t>
      </w:r>
      <w:r w:rsidR="0012398C" w:rsidRPr="00D17DC4">
        <w:t>вующее количеству и качеству труда. Это вознаграждение не может быть менее у</w:t>
      </w:r>
      <w:r w:rsidR="0012398C" w:rsidRPr="00D17DC4">
        <w:t>с</w:t>
      </w:r>
      <w:r w:rsidR="0012398C" w:rsidRPr="00D17DC4">
        <w:t>тановленного государством прожиточного минимума.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2.</w:t>
      </w:r>
      <w:r>
        <w:tab/>
      </w:r>
      <w:r w:rsidR="0012398C" w:rsidRPr="00D17DC4">
        <w:t>Согласно статье 254 Кодекса заработная плата работникам моложе в</w:t>
      </w:r>
      <w:r w:rsidR="0012398C" w:rsidRPr="00D17DC4">
        <w:t>о</w:t>
      </w:r>
      <w:r w:rsidR="0012398C" w:rsidRPr="00D17DC4">
        <w:t>семнадцати лет при сокращ</w:t>
      </w:r>
      <w:r w:rsidR="00EC7030">
        <w:t>е</w:t>
      </w:r>
      <w:r w:rsidR="0012398C" w:rsidRPr="00D17DC4">
        <w:t>нной продолжительности ежедневной работы в</w:t>
      </w:r>
      <w:r w:rsidR="0012398C" w:rsidRPr="00D17DC4">
        <w:t>ы</w:t>
      </w:r>
      <w:r w:rsidR="0012398C" w:rsidRPr="00D17DC4">
        <w:t>плачивается в таком же размере, как работникам соответствующих категорий при полной продолжительности ежедневной работы.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3.</w:t>
      </w:r>
      <w:r>
        <w:tab/>
      </w:r>
      <w:r w:rsidR="0012398C" w:rsidRPr="00D17DC4">
        <w:t>Труд работников моложе восемнадцати лет, допущенных к сдельным р</w:t>
      </w:r>
      <w:r w:rsidR="0012398C" w:rsidRPr="00D17DC4">
        <w:t>а</w:t>
      </w:r>
      <w:r w:rsidR="0012398C" w:rsidRPr="00D17DC4">
        <w:t>ботам, оплачивается по сдельным расценкам, установленным для взрослых р</w:t>
      </w:r>
      <w:r w:rsidR="0012398C" w:rsidRPr="00D17DC4">
        <w:t>а</w:t>
      </w:r>
      <w:r w:rsidR="0012398C" w:rsidRPr="00D17DC4">
        <w:t>ботников, с доплатой по тарифной ставке за время, на которое продолжител</w:t>
      </w:r>
      <w:r w:rsidR="0012398C" w:rsidRPr="00D17DC4">
        <w:t>ь</w:t>
      </w:r>
      <w:r w:rsidR="0012398C" w:rsidRPr="00D17DC4">
        <w:t>ность их ежедневной работы сокращается по сравнению с продолжительностью еж</w:t>
      </w:r>
      <w:r w:rsidR="0012398C" w:rsidRPr="00D17DC4">
        <w:t>е</w:t>
      </w:r>
      <w:r w:rsidR="0012398C" w:rsidRPr="00D17DC4">
        <w:t>дневной работы взрослых работников.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4.</w:t>
      </w:r>
      <w:r>
        <w:tab/>
      </w:r>
      <w:r w:rsidR="0012398C" w:rsidRPr="00D17DC4">
        <w:t>Оплата труда учащихся средних школ и средних профессиональных уче</w:t>
      </w:r>
      <w:r w:rsidR="0012398C" w:rsidRPr="00D17DC4">
        <w:t>б</w:t>
      </w:r>
      <w:r w:rsidR="0012398C" w:rsidRPr="00D17DC4">
        <w:t>ных заведений, работающих в свободное от учебы время, производится пр</w:t>
      </w:r>
      <w:r w:rsidR="0012398C" w:rsidRPr="00D17DC4">
        <w:t>о</w:t>
      </w:r>
      <w:r w:rsidR="0012398C" w:rsidRPr="00D17DC4">
        <w:t>порционально отработанному времени или в зависимости от выработки.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5.</w:t>
      </w:r>
      <w:r>
        <w:tab/>
      </w:r>
      <w:r w:rsidR="0012398C" w:rsidRPr="00D17DC4">
        <w:t>Предприятия за сч</w:t>
      </w:r>
      <w:r w:rsidR="00EC7030">
        <w:t>е</w:t>
      </w:r>
      <w:r w:rsidR="0012398C" w:rsidRPr="00D17DC4">
        <w:t>т собственных средств могут устанавливать учащимся доплаты к заработной плате.</w:t>
      </w:r>
    </w:p>
    <w:p w:rsidR="0012398C" w:rsidRPr="00D17DC4" w:rsidRDefault="001B2DB2" w:rsidP="002A629D">
      <w:pPr>
        <w:pStyle w:val="SingleTxtGR"/>
      </w:pPr>
      <w:r>
        <w:t>466.</w:t>
      </w:r>
      <w:r>
        <w:tab/>
      </w:r>
      <w:r w:rsidR="0012398C" w:rsidRPr="00D17DC4">
        <w:t>Увольнение работников моложе восемнадцати лет по инициативе работ</w:t>
      </w:r>
      <w:r w:rsidR="0012398C" w:rsidRPr="00D17DC4">
        <w:t>о</w:t>
      </w:r>
      <w:r w:rsidR="0012398C" w:rsidRPr="00D17DC4">
        <w:t>дателя согласно статье 257 Кодекса допускается, помимо соблюдения общего порядка увольнения, только с согласия профсоюзного органа и комиссии по д</w:t>
      </w:r>
      <w:r w:rsidR="0012398C" w:rsidRPr="00D17DC4">
        <w:t>е</w:t>
      </w:r>
      <w:r w:rsidR="0012398C" w:rsidRPr="00D17DC4">
        <w:t>лам нес</w:t>
      </w:r>
      <w:r w:rsidR="0012398C" w:rsidRPr="00D17DC4">
        <w:t>о</w:t>
      </w:r>
      <w:r w:rsidR="0012398C" w:rsidRPr="00D17DC4">
        <w:t>вершеннолетних.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7.</w:t>
      </w:r>
      <w:r>
        <w:tab/>
      </w:r>
      <w:r w:rsidR="0012398C" w:rsidRPr="00D17DC4">
        <w:t xml:space="preserve">В соответствии со статьей 258 Кодекса трудовой договор с работниками моложе восемнадцати лет может быть расторгнут по требованию их родителей, усыновителей, </w:t>
      </w:r>
      <w:proofErr w:type="spellStart"/>
      <w:r w:rsidR="0012398C" w:rsidRPr="00D17DC4">
        <w:t>удочерителей</w:t>
      </w:r>
      <w:proofErr w:type="spellEnd"/>
      <w:r w:rsidR="0012398C" w:rsidRPr="00D17DC4">
        <w:t xml:space="preserve"> и попечителей, а также органов опеки и попеч</w:t>
      </w:r>
      <w:r w:rsidR="0012398C" w:rsidRPr="00D17DC4">
        <w:t>и</w:t>
      </w:r>
      <w:r w:rsidR="0012398C" w:rsidRPr="00D17DC4">
        <w:t>тельства и других органов, на которые возложен надзор и контроль за соблюд</w:t>
      </w:r>
      <w:r w:rsidR="0012398C" w:rsidRPr="00D17DC4">
        <w:t>е</w:t>
      </w:r>
      <w:r w:rsidR="0012398C" w:rsidRPr="00D17DC4">
        <w:t>нием трудового законодательства Туркменистана, если продолжение договора угрожает здоровью несовершеннолетних или нарушает их законные интересы.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8.</w:t>
      </w:r>
      <w:r>
        <w:tab/>
      </w:r>
      <w:r w:rsidR="0012398C" w:rsidRPr="00D17DC4">
        <w:t>В соответствии с Кодексом заключение трудового договора допускается с лицом, достигшим возраста шестнадцати лет. Он может быть заключен и с л</w:t>
      </w:r>
      <w:r w:rsidR="0012398C" w:rsidRPr="00D17DC4">
        <w:t>и</w:t>
      </w:r>
      <w:r w:rsidR="0012398C" w:rsidRPr="00D17DC4">
        <w:t>цом, достигшим возраста пятнадцати лет, но только с согласия одного из род</w:t>
      </w:r>
      <w:r w:rsidR="0012398C" w:rsidRPr="00D17DC4">
        <w:t>и</w:t>
      </w:r>
      <w:r w:rsidR="0012398C" w:rsidRPr="00D17DC4">
        <w:t>телей (попечителя). В отдельных случаях, например в организациях, цирках для участия в создании и (или) исполнении произведений заключение трудового д</w:t>
      </w:r>
      <w:r w:rsidR="0012398C" w:rsidRPr="00D17DC4">
        <w:t>о</w:t>
      </w:r>
      <w:r w:rsidR="0012398C" w:rsidRPr="00D17DC4">
        <w:t>говора с лицами, не достигшими возраста пятнадцати лет, допускается только с согласия одного из родителей (опекуна) и разрешения органа опеки и попеч</w:t>
      </w:r>
      <w:r w:rsidR="0012398C" w:rsidRPr="00D17DC4">
        <w:t>и</w:t>
      </w:r>
      <w:r w:rsidR="0012398C" w:rsidRPr="00D17DC4">
        <w:t>тельства, если это не причиняет вред их здоровью и нравственному развитию.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4</w:t>
      </w:r>
      <w:r>
        <w:t>9.</w:t>
      </w:r>
      <w:r>
        <w:tab/>
      </w:r>
      <w:r w:rsidR="0012398C" w:rsidRPr="00D17DC4">
        <w:t>Кодексом установлен сокращенный рабочий день: для работников в во</w:t>
      </w:r>
      <w:r w:rsidR="0012398C" w:rsidRPr="00D17DC4">
        <w:t>з</w:t>
      </w:r>
      <w:r w:rsidR="0012398C" w:rsidRPr="00D17DC4">
        <w:t xml:space="preserve">расте от шестнадцати до восемнадцати лет </w:t>
      </w:r>
      <w:r w:rsidR="0012398C">
        <w:t>–</w:t>
      </w:r>
      <w:r w:rsidR="0012398C" w:rsidRPr="00D17DC4">
        <w:t xml:space="preserve"> не более 36 часов в неделю, а для лиц в возрасте до шестнадцати лет не более 24 часов в неделю. При этом зар</w:t>
      </w:r>
      <w:r w:rsidR="0012398C" w:rsidRPr="00D17DC4">
        <w:t>а</w:t>
      </w:r>
      <w:r w:rsidR="0012398C" w:rsidRPr="00D17DC4">
        <w:t>ботная плата таким работникам выплачивается в таком же размере, как и рабо</w:t>
      </w:r>
      <w:r w:rsidR="0012398C" w:rsidRPr="00D17DC4">
        <w:t>т</w:t>
      </w:r>
      <w:r w:rsidR="0012398C" w:rsidRPr="00D17DC4">
        <w:t>никам соответствующих категорий при полной продолжительности ежедневной раб</w:t>
      </w:r>
      <w:r w:rsidR="0012398C" w:rsidRPr="00D17DC4">
        <w:t>о</w:t>
      </w:r>
      <w:r w:rsidR="0012398C" w:rsidRPr="00D17DC4">
        <w:t>ты.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5</w:t>
      </w:r>
      <w:r>
        <w:t>0.</w:t>
      </w:r>
      <w:r>
        <w:tab/>
      </w:r>
      <w:r w:rsidR="0012398C" w:rsidRPr="00D17DC4">
        <w:t>Труд работников моложе восемнадцати лет, допущенных к сдельным р</w:t>
      </w:r>
      <w:r w:rsidR="0012398C" w:rsidRPr="00D17DC4">
        <w:t>а</w:t>
      </w:r>
      <w:r w:rsidR="0012398C" w:rsidRPr="00D17DC4">
        <w:t>ботам, оплачивается по сдельным расценкам, установленным для взрослых р</w:t>
      </w:r>
      <w:r w:rsidR="0012398C" w:rsidRPr="00D17DC4">
        <w:t>а</w:t>
      </w:r>
      <w:r w:rsidR="0012398C" w:rsidRPr="00D17DC4">
        <w:t>ботников, с доплатой по тарифной ставке за время, на которое продолжител</w:t>
      </w:r>
      <w:r w:rsidR="0012398C" w:rsidRPr="00D17DC4">
        <w:t>ь</w:t>
      </w:r>
      <w:r w:rsidR="0012398C" w:rsidRPr="00D17DC4">
        <w:t>ность их ежедневной работы сокращается по сравнению с продолжительностью еж</w:t>
      </w:r>
      <w:r w:rsidR="0012398C" w:rsidRPr="00D17DC4">
        <w:t>е</w:t>
      </w:r>
      <w:r w:rsidR="0012398C" w:rsidRPr="00D17DC4">
        <w:t>дневной работы взрослых работников.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5</w:t>
      </w:r>
      <w:r>
        <w:t>1.</w:t>
      </w:r>
      <w:r>
        <w:tab/>
      </w:r>
      <w:r w:rsidR="0012398C" w:rsidRPr="00D17DC4">
        <w:t>Кодексом предусмотрен запрет на применение труда лиц в возрасте до восемнадцати лет на работах с особыми условиями труда, также на работах, выполнение которых может причинить вред их здоровью и нравственному ра</w:t>
      </w:r>
      <w:r w:rsidR="0012398C" w:rsidRPr="00D17DC4">
        <w:t>з</w:t>
      </w:r>
      <w:r w:rsidR="0012398C" w:rsidRPr="00D17DC4">
        <w:t>витию (игорный бизнес, производство, перевозка и торговля спиртными напи</w:t>
      </w:r>
      <w:r w:rsidR="0012398C" w:rsidRPr="00D17DC4">
        <w:t>т</w:t>
      </w:r>
      <w:r w:rsidR="0012398C" w:rsidRPr="00D17DC4">
        <w:t>ками, табачными изделиями, наркотическими, токсическими и иными средс</w:t>
      </w:r>
      <w:r w:rsidR="0012398C" w:rsidRPr="00D17DC4">
        <w:t>т</w:t>
      </w:r>
      <w:r w:rsidR="0012398C" w:rsidRPr="00D17DC4">
        <w:t>вами), а также на превышение установленных для них предельных норм пр</w:t>
      </w:r>
      <w:r w:rsidR="0012398C" w:rsidRPr="00D17DC4">
        <w:t>о</w:t>
      </w:r>
      <w:r w:rsidR="0012398C" w:rsidRPr="00D17DC4">
        <w:t>должительности рабочего дня и недели. Также запрещается привлекать рабо</w:t>
      </w:r>
      <w:r w:rsidR="0012398C" w:rsidRPr="00D17DC4">
        <w:t>т</w:t>
      </w:r>
      <w:r w:rsidR="0012398C" w:rsidRPr="00D17DC4">
        <w:t>ников моложе восемнадцати лет к работам в выходные, нерабочие праздничные и п</w:t>
      </w:r>
      <w:r w:rsidR="0012398C" w:rsidRPr="00D17DC4">
        <w:t>а</w:t>
      </w:r>
      <w:r w:rsidR="0012398C" w:rsidRPr="00D17DC4">
        <w:t>мятные дни и направлять их в служебные командировки.</w:t>
      </w:r>
    </w:p>
    <w:p w:rsidR="0012398C" w:rsidRPr="00D17DC4" w:rsidRDefault="001B2DB2" w:rsidP="002A629D">
      <w:pPr>
        <w:pStyle w:val="SingleTxtGR"/>
      </w:pPr>
      <w:r>
        <w:t>4</w:t>
      </w:r>
      <w:r w:rsidR="00597B3B">
        <w:t>5</w:t>
      </w:r>
      <w:r>
        <w:t>2.</w:t>
      </w:r>
      <w:r>
        <w:tab/>
      </w:r>
      <w:r w:rsidR="0012398C" w:rsidRPr="00D17DC4">
        <w:t>Согласно пункт</w:t>
      </w:r>
      <w:r w:rsidR="0012398C">
        <w:t>у</w:t>
      </w:r>
      <w:r w:rsidR="0012398C" w:rsidRPr="00D17DC4">
        <w:t xml:space="preserve"> 10 статьи 33 Закона Туркменистана </w:t>
      </w:r>
      <w:r w:rsidR="0012398C">
        <w:t>"</w:t>
      </w:r>
      <w:r w:rsidR="0012398C" w:rsidRPr="00D17DC4">
        <w:t>Об образовании</w:t>
      </w:r>
      <w:r w:rsidR="0012398C">
        <w:t>"</w:t>
      </w:r>
      <w:r w:rsidR="0012398C" w:rsidRPr="00D17DC4">
        <w:t xml:space="preserve"> привлечение обучающихся, воспитанников образовательных учреждений без согласия обучающихся, воспитанников и их родителей (заменяющих их лиц) к труду, не предусмотренному образовательной программой, запрещается.</w:t>
      </w:r>
    </w:p>
    <w:p w:rsidR="0012398C" w:rsidRPr="008038F6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33</w:t>
      </w:r>
    </w:p>
    <w:p w:rsidR="0012398C" w:rsidRPr="008038F6" w:rsidRDefault="00597B3B" w:rsidP="002A629D">
      <w:pPr>
        <w:pStyle w:val="SingleTxtGR"/>
      </w:pPr>
      <w:r>
        <w:t>453.</w:t>
      </w:r>
      <w:r>
        <w:tab/>
      </w:r>
      <w:r w:rsidR="0012398C" w:rsidRPr="00D17DC4">
        <w:t>В Туркменистане принимаются необходимые меры по пропаганде здор</w:t>
      </w:r>
      <w:r w:rsidR="0012398C" w:rsidRPr="00D17DC4">
        <w:t>о</w:t>
      </w:r>
      <w:r w:rsidR="0012398C" w:rsidRPr="00D17DC4">
        <w:t xml:space="preserve">вого образа жизни и охране детей от незаконного применения наркотических средств и психотропных веществ, противодействует незаконному их обороту. </w:t>
      </w:r>
      <w:proofErr w:type="spellStart"/>
      <w:r w:rsidR="0012398C" w:rsidRPr="008038F6">
        <w:t>Подробная</w:t>
      </w:r>
      <w:proofErr w:type="spellEnd"/>
      <w:r w:rsidR="0012398C" w:rsidRPr="008038F6">
        <w:t xml:space="preserve"> </w:t>
      </w:r>
      <w:proofErr w:type="spellStart"/>
      <w:r w:rsidR="0012398C" w:rsidRPr="008038F6">
        <w:t>информация</w:t>
      </w:r>
      <w:proofErr w:type="spellEnd"/>
      <w:r w:rsidR="0012398C" w:rsidRPr="008038F6">
        <w:t xml:space="preserve"> </w:t>
      </w:r>
      <w:proofErr w:type="spellStart"/>
      <w:r w:rsidR="0012398C" w:rsidRPr="008038F6">
        <w:t>по</w:t>
      </w:r>
      <w:proofErr w:type="spellEnd"/>
      <w:r w:rsidR="0012398C" w:rsidRPr="008038F6">
        <w:t xml:space="preserve"> </w:t>
      </w:r>
      <w:proofErr w:type="spellStart"/>
      <w:r w:rsidR="0012398C" w:rsidRPr="008038F6">
        <w:t>этому</w:t>
      </w:r>
      <w:proofErr w:type="spellEnd"/>
      <w:r w:rsidR="0012398C" w:rsidRPr="008038F6">
        <w:t xml:space="preserve"> </w:t>
      </w:r>
      <w:proofErr w:type="spellStart"/>
      <w:r w:rsidR="0012398C" w:rsidRPr="008038F6">
        <w:t>вопросу</w:t>
      </w:r>
      <w:proofErr w:type="spellEnd"/>
      <w:r w:rsidR="0012398C" w:rsidRPr="008038F6">
        <w:t xml:space="preserve"> </w:t>
      </w:r>
      <w:proofErr w:type="spellStart"/>
      <w:r w:rsidR="0012398C" w:rsidRPr="008038F6">
        <w:t>представлена</w:t>
      </w:r>
      <w:proofErr w:type="spellEnd"/>
      <w:r w:rsidR="0012398C" w:rsidRPr="008038F6">
        <w:t xml:space="preserve"> в </w:t>
      </w:r>
      <w:proofErr w:type="spellStart"/>
      <w:r w:rsidR="0012398C" w:rsidRPr="008038F6">
        <w:t>первоначальном</w:t>
      </w:r>
      <w:proofErr w:type="spellEnd"/>
      <w:r w:rsidR="0012398C" w:rsidRPr="008038F6">
        <w:t xml:space="preserve"> </w:t>
      </w:r>
      <w:proofErr w:type="spellStart"/>
      <w:r w:rsidR="0012398C" w:rsidRPr="008038F6">
        <w:t>до</w:t>
      </w:r>
      <w:r w:rsidR="0012398C" w:rsidRPr="008038F6">
        <w:t>к</w:t>
      </w:r>
      <w:r w:rsidR="0012398C" w:rsidRPr="008038F6">
        <w:t>ладе</w:t>
      </w:r>
      <w:proofErr w:type="spellEnd"/>
      <w:r w:rsidR="0012398C" w:rsidRPr="008038F6">
        <w:t>.</w:t>
      </w:r>
    </w:p>
    <w:p w:rsidR="0012398C" w:rsidRPr="00D17DC4" w:rsidRDefault="00597B3B" w:rsidP="002A629D">
      <w:pPr>
        <w:pStyle w:val="SingleTxtGR"/>
      </w:pPr>
      <w:r>
        <w:t>454.</w:t>
      </w:r>
      <w:r>
        <w:tab/>
      </w:r>
      <w:r w:rsidR="0012398C" w:rsidRPr="00D17DC4">
        <w:t xml:space="preserve">В статье 28 Закона Туркменистана </w:t>
      </w:r>
      <w:r w:rsidR="0012398C">
        <w:t>"</w:t>
      </w:r>
      <w:r w:rsidR="0012398C" w:rsidRPr="00D17DC4">
        <w:t xml:space="preserve">О </w:t>
      </w:r>
      <w:r w:rsidR="0012398C" w:rsidRPr="00232F2A">
        <w:t>гарантиях</w:t>
      </w:r>
      <w:r w:rsidR="0012398C" w:rsidRPr="00D17DC4">
        <w:t xml:space="preserve"> прав ребенка</w:t>
      </w:r>
      <w:r w:rsidR="0012398C">
        <w:t>"</w:t>
      </w:r>
      <w:r w:rsidR="0012398C" w:rsidRPr="00D17DC4">
        <w:t xml:space="preserve"> закрепл</w:t>
      </w:r>
      <w:r w:rsidR="0012398C" w:rsidRPr="00D17DC4">
        <w:t>е</w:t>
      </w:r>
      <w:r w:rsidR="0012398C" w:rsidRPr="00D17DC4">
        <w:t>но, что государство принимает необходимые меры по пропаганде здорового о</w:t>
      </w:r>
      <w:r w:rsidR="0012398C" w:rsidRPr="00D17DC4">
        <w:t>б</w:t>
      </w:r>
      <w:r w:rsidR="0012398C" w:rsidRPr="00D17DC4">
        <w:t>раза жизни и охране ребенка от незаконного применения наркотических средств и психотропных веществ, противодействует незаконному обороту наркотич</w:t>
      </w:r>
      <w:r w:rsidR="0012398C" w:rsidRPr="00D17DC4">
        <w:t>е</w:t>
      </w:r>
      <w:r w:rsidR="0012398C" w:rsidRPr="00D17DC4">
        <w:t>ских средств и психотропных веществ. Государство гарантирует детям, бол</w:t>
      </w:r>
      <w:r w:rsidR="0012398C" w:rsidRPr="00D17DC4">
        <w:t>ь</w:t>
      </w:r>
      <w:r w:rsidR="0012398C" w:rsidRPr="00D17DC4">
        <w:t>ным наркоманией и токсикоманией, оказание наркологической помощи.</w:t>
      </w:r>
    </w:p>
    <w:p w:rsidR="0012398C" w:rsidRPr="00D17DC4" w:rsidRDefault="00597B3B" w:rsidP="002A629D">
      <w:pPr>
        <w:pStyle w:val="SingleTxtGR"/>
      </w:pPr>
      <w:r>
        <w:t>455.</w:t>
      </w:r>
      <w:r>
        <w:tab/>
      </w:r>
      <w:r w:rsidR="0012398C" w:rsidRPr="00D17DC4">
        <w:t>За вовлечение ребенка в производство, оборот, распространение и упо</w:t>
      </w:r>
      <w:r w:rsidR="0012398C" w:rsidRPr="00D17DC4">
        <w:t>т</w:t>
      </w:r>
      <w:r w:rsidR="0012398C" w:rsidRPr="00D17DC4">
        <w:t>ребление наркотических средств и психотропных веществ наступает ответс</w:t>
      </w:r>
      <w:r w:rsidR="0012398C" w:rsidRPr="00D17DC4">
        <w:t>т</w:t>
      </w:r>
      <w:r w:rsidR="0012398C" w:rsidRPr="00D17DC4">
        <w:t>венность, предусмотренная законодательством Туркменистана.</w:t>
      </w:r>
    </w:p>
    <w:p w:rsidR="0012398C" w:rsidRPr="00D17DC4" w:rsidRDefault="00597B3B" w:rsidP="002A629D">
      <w:pPr>
        <w:pStyle w:val="SingleTxtGR"/>
      </w:pPr>
      <w:r>
        <w:t>456.</w:t>
      </w:r>
      <w:r>
        <w:tab/>
      </w:r>
      <w:r w:rsidR="0012398C" w:rsidRPr="00D17DC4">
        <w:t>С целью защиты детей от незаконного употребления наркотических средств и психотропных веществ и предупреждения вовлечения их в произво</w:t>
      </w:r>
      <w:r w:rsidR="0012398C" w:rsidRPr="00D17DC4">
        <w:t>д</w:t>
      </w:r>
      <w:r w:rsidR="0012398C" w:rsidRPr="00D17DC4">
        <w:t>ство, оборот и распространение наркотиков сотрудники Комиссий по делам н</w:t>
      </w:r>
      <w:r w:rsidR="0012398C" w:rsidRPr="00D17DC4">
        <w:t>е</w:t>
      </w:r>
      <w:r w:rsidR="0012398C" w:rsidRPr="00D17DC4">
        <w:t xml:space="preserve">совершеннолетних отделов полиции </w:t>
      </w:r>
      <w:r w:rsidR="0012398C">
        <w:t>Министерства внутренних дел</w:t>
      </w:r>
      <w:r w:rsidR="0012398C" w:rsidRPr="00D17DC4">
        <w:t xml:space="preserve"> Туркмен</w:t>
      </w:r>
      <w:r w:rsidR="0012398C" w:rsidRPr="00D17DC4">
        <w:t>и</w:t>
      </w:r>
      <w:r w:rsidR="0012398C" w:rsidRPr="00D17DC4">
        <w:t>стана совместно с представителями Государственной службы по борьбе с нез</w:t>
      </w:r>
      <w:r w:rsidR="0012398C" w:rsidRPr="00D17DC4">
        <w:t>а</w:t>
      </w:r>
      <w:r w:rsidR="0012398C" w:rsidRPr="00D17DC4">
        <w:t>конным оборотом наркотиков, прокуратуры, учреждений образования, мед</w:t>
      </w:r>
      <w:r w:rsidR="0012398C" w:rsidRPr="00D17DC4">
        <w:t>и</w:t>
      </w:r>
      <w:r w:rsidR="0012398C" w:rsidRPr="00D17DC4">
        <w:t>цинских учреждений, а также общественных организаций, проводят опред</w:t>
      </w:r>
      <w:r w:rsidR="0012398C" w:rsidRPr="00D17DC4">
        <w:t>е</w:t>
      </w:r>
      <w:r w:rsidR="0012398C" w:rsidRPr="00D17DC4">
        <w:t>ленную работу в соответствии с совместным планом.</w:t>
      </w:r>
    </w:p>
    <w:p w:rsidR="0012398C" w:rsidRPr="00D17DC4" w:rsidRDefault="00597B3B" w:rsidP="002A629D">
      <w:pPr>
        <w:pStyle w:val="SingleTxtGR"/>
      </w:pPr>
      <w:r>
        <w:t>457.</w:t>
      </w:r>
      <w:r>
        <w:tab/>
      </w:r>
      <w:r w:rsidR="0012398C" w:rsidRPr="00D17DC4">
        <w:t>Ежемесячно в учебных заведениях Туркменистана работниками правоо</w:t>
      </w:r>
      <w:r w:rsidR="0012398C" w:rsidRPr="00D17DC4">
        <w:t>х</w:t>
      </w:r>
      <w:r w:rsidR="0012398C" w:rsidRPr="00D17DC4">
        <w:t>ранительных органов проводятся встречи и лекции о борьбе против употребл</w:t>
      </w:r>
      <w:r w:rsidR="0012398C" w:rsidRPr="00D17DC4">
        <w:t>е</w:t>
      </w:r>
      <w:r w:rsidR="0012398C" w:rsidRPr="00D17DC4">
        <w:t>ния, распространения и незаконного оборота наркотиков. Так, в сентябре 2010</w:t>
      </w:r>
      <w:r w:rsidR="0012398C">
        <w:t> </w:t>
      </w:r>
      <w:r w:rsidR="0012398C" w:rsidRPr="00D17DC4">
        <w:t xml:space="preserve">г. в средних школах проведено 28 таких встреч и лекций. </w:t>
      </w:r>
    </w:p>
    <w:p w:rsidR="0012398C" w:rsidRPr="00D17DC4" w:rsidRDefault="00597B3B" w:rsidP="002A629D">
      <w:pPr>
        <w:pStyle w:val="SingleTxtGR"/>
      </w:pPr>
      <w:r>
        <w:t>458.</w:t>
      </w:r>
      <w:r>
        <w:tab/>
      </w:r>
      <w:r w:rsidR="0012398C" w:rsidRPr="00D17DC4">
        <w:t xml:space="preserve">В соответствии с запланированными мероприятиями в средних, в </w:t>
      </w:r>
      <w:proofErr w:type="spellStart"/>
      <w:r w:rsidR="0012398C" w:rsidRPr="00D17DC4">
        <w:t>средне-специальных</w:t>
      </w:r>
      <w:proofErr w:type="spellEnd"/>
      <w:r w:rsidR="0012398C" w:rsidRPr="00D17DC4">
        <w:t xml:space="preserve"> и в высших школах страны проводятся воспитательные беседы, а также беседы, пропагандирующие здоровый образ жизни. В ходе профилакт</w:t>
      </w:r>
      <w:r w:rsidR="0012398C" w:rsidRPr="00D17DC4">
        <w:t>и</w:t>
      </w:r>
      <w:r w:rsidR="0012398C" w:rsidRPr="00D17DC4">
        <w:t>ческих работ с несовершеннолетними, задержанными за совершение различных правонарушений и доставленных в отделения полиции, также проводится раз</w:t>
      </w:r>
      <w:r w:rsidR="0012398C" w:rsidRPr="00D17DC4">
        <w:t>ъ</w:t>
      </w:r>
      <w:r w:rsidR="0012398C" w:rsidRPr="00D17DC4">
        <w:t>яснительная работа о вреде употребления наркотических средств, спиртных н</w:t>
      </w:r>
      <w:r w:rsidR="0012398C" w:rsidRPr="00D17DC4">
        <w:t>а</w:t>
      </w:r>
      <w:r w:rsidR="0012398C" w:rsidRPr="00D17DC4">
        <w:t>питков и курения, а также об ответственности, предусмотренных в законод</w:t>
      </w:r>
      <w:r w:rsidR="0012398C" w:rsidRPr="00D17DC4">
        <w:t>а</w:t>
      </w:r>
      <w:r w:rsidR="0012398C" w:rsidRPr="00D17DC4">
        <w:t>тельстве Туркменистана.</w:t>
      </w:r>
    </w:p>
    <w:p w:rsidR="0012398C" w:rsidRPr="008038F6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34</w:t>
      </w:r>
    </w:p>
    <w:p w:rsidR="0012398C" w:rsidRPr="00D17DC4" w:rsidRDefault="002E22A8" w:rsidP="002A629D">
      <w:pPr>
        <w:pStyle w:val="SingleTxtGR"/>
      </w:pPr>
      <w:r>
        <w:t>459.</w:t>
      </w:r>
      <w:r>
        <w:tab/>
      </w:r>
      <w:r w:rsidR="0012398C" w:rsidRPr="00D17DC4">
        <w:t>Государство обеспечивает защиту детей от любых посягательств секс</w:t>
      </w:r>
      <w:r w:rsidR="0012398C" w:rsidRPr="00D17DC4">
        <w:t>у</w:t>
      </w:r>
      <w:r w:rsidR="0012398C" w:rsidRPr="00D17DC4">
        <w:t>ального характера.</w:t>
      </w:r>
    </w:p>
    <w:p w:rsidR="0012398C" w:rsidRPr="00D17DC4" w:rsidRDefault="002E22A8" w:rsidP="002A629D">
      <w:pPr>
        <w:pStyle w:val="SingleTxtGR"/>
      </w:pPr>
      <w:r>
        <w:t>460.</w:t>
      </w:r>
      <w:r>
        <w:tab/>
      </w:r>
      <w:r w:rsidR="0012398C" w:rsidRPr="00D17DC4">
        <w:t xml:space="preserve">В соответствии со статьей 29 Закона </w:t>
      </w:r>
      <w:r w:rsidR="0012398C">
        <w:t>"</w:t>
      </w:r>
      <w:r w:rsidR="0012398C" w:rsidRPr="00D17DC4">
        <w:t>О гарантиях прав ребенка</w:t>
      </w:r>
      <w:r w:rsidR="0012398C">
        <w:t>"</w:t>
      </w:r>
      <w:r w:rsidR="0012398C" w:rsidRPr="00D17DC4">
        <w:t xml:space="preserve"> в Тур</w:t>
      </w:r>
      <w:r w:rsidR="0012398C" w:rsidRPr="00D17DC4">
        <w:t>к</w:t>
      </w:r>
      <w:r w:rsidR="0012398C" w:rsidRPr="00D17DC4">
        <w:t>менистане запрещено производство и распространение порнографических п</w:t>
      </w:r>
      <w:r w:rsidR="0012398C" w:rsidRPr="00D17DC4">
        <w:t>е</w:t>
      </w:r>
      <w:r w:rsidR="0012398C" w:rsidRPr="00D17DC4">
        <w:t>чатных изданий, фильмов либо иных предметов порнографического характера.</w:t>
      </w:r>
    </w:p>
    <w:p w:rsidR="0012398C" w:rsidRPr="00D17DC4" w:rsidRDefault="002E22A8" w:rsidP="002A629D">
      <w:pPr>
        <w:pStyle w:val="SingleTxtGR"/>
      </w:pPr>
      <w:r>
        <w:t>461.</w:t>
      </w:r>
      <w:r>
        <w:tab/>
      </w:r>
      <w:r w:rsidR="0012398C" w:rsidRPr="00D17DC4">
        <w:t>В Туркменистане в целях охраны ребенка от информации и материалов, наносящих вред его духовному и нравственному развитию</w:t>
      </w:r>
      <w:r w:rsidR="0012398C">
        <w:t>,</w:t>
      </w:r>
      <w:r w:rsidR="0012398C" w:rsidRPr="00D17DC4">
        <w:t xml:space="preserve"> запрещается осущ</w:t>
      </w:r>
      <w:r w:rsidR="0012398C" w:rsidRPr="00D17DC4">
        <w:t>е</w:t>
      </w:r>
      <w:r w:rsidR="0012398C" w:rsidRPr="00D17DC4">
        <w:t xml:space="preserve">ствлять для детей показ, прокат, продажу, дарение и тиражирование игрушек, кинофильмов, </w:t>
      </w:r>
      <w:proofErr w:type="spellStart"/>
      <w:r w:rsidR="0012398C" w:rsidRPr="00D17DC4">
        <w:t>звуко</w:t>
      </w:r>
      <w:proofErr w:type="spellEnd"/>
      <w:r w:rsidR="004267FD">
        <w:t>-</w:t>
      </w:r>
      <w:r w:rsidR="0012398C" w:rsidRPr="00D17DC4">
        <w:t xml:space="preserve"> и видеозаписей, литературы, газет, журналов и других п</w:t>
      </w:r>
      <w:r w:rsidR="0012398C" w:rsidRPr="00D17DC4">
        <w:t>е</w:t>
      </w:r>
      <w:r w:rsidR="0012398C" w:rsidRPr="00D17DC4">
        <w:t>чатных изданий, непосредственно поощряющих или пропагандирующих войну, жестокое обращение, насилие, расовую, религиозную дискриминацию, дискр</w:t>
      </w:r>
      <w:r w:rsidR="0012398C" w:rsidRPr="00D17DC4">
        <w:t>и</w:t>
      </w:r>
      <w:r w:rsidR="0012398C" w:rsidRPr="00D17DC4">
        <w:t>минацию на основе половых и возрастных различий или иным образом нан</w:t>
      </w:r>
      <w:r w:rsidR="0012398C" w:rsidRPr="00D17DC4">
        <w:t>о</w:t>
      </w:r>
      <w:r w:rsidR="0012398C" w:rsidRPr="00D17DC4">
        <w:t xml:space="preserve">сящих вред духовному и нравственному развитию ребенка. А также, в целях обеспечения безопасности жизни, охраны здоровья, нравственности ребенка, защиты его от негативных воздействий в порядке, определяемом </w:t>
      </w:r>
      <w:r w:rsidR="0012398C">
        <w:t>к</w:t>
      </w:r>
      <w:r w:rsidR="0012398C" w:rsidRPr="00D17DC4">
        <w:t xml:space="preserve">абинетом </w:t>
      </w:r>
      <w:r w:rsidR="0012398C">
        <w:t>м</w:t>
      </w:r>
      <w:r w:rsidR="0012398C" w:rsidRPr="00D17DC4">
        <w:t>и</w:t>
      </w:r>
      <w:r w:rsidR="0012398C" w:rsidRPr="00D17DC4">
        <w:t>нистров Туркменистана, проводится экспертиза средств и предметов, могущих нанести вред духовному и нравственному развитию ребенка.</w:t>
      </w:r>
    </w:p>
    <w:p w:rsidR="0012398C" w:rsidRPr="00D17DC4" w:rsidRDefault="002E22A8" w:rsidP="002A629D">
      <w:pPr>
        <w:pStyle w:val="SingleTxtGR"/>
      </w:pPr>
      <w:r>
        <w:t>462.</w:t>
      </w:r>
      <w:r>
        <w:tab/>
      </w:r>
      <w:r w:rsidR="0012398C" w:rsidRPr="00D17DC4">
        <w:t>В Туркменистане преступлений, связанных вовлечением детей в прои</w:t>
      </w:r>
      <w:r w:rsidR="0012398C" w:rsidRPr="00D17DC4">
        <w:t>з</w:t>
      </w:r>
      <w:r w:rsidR="0012398C" w:rsidRPr="00D17DC4">
        <w:t>водство и распространение порнографических печатных изданий, фильмов л</w:t>
      </w:r>
      <w:r w:rsidR="0012398C" w:rsidRPr="00D17DC4">
        <w:t>и</w:t>
      </w:r>
      <w:r w:rsidR="0012398C" w:rsidRPr="00D17DC4">
        <w:t>бо иных предметов порнографического характера, а также показ, прокат, пр</w:t>
      </w:r>
      <w:r w:rsidR="0012398C" w:rsidRPr="00D17DC4">
        <w:t>о</w:t>
      </w:r>
      <w:r w:rsidR="0012398C" w:rsidRPr="00D17DC4">
        <w:t xml:space="preserve">дажу, дарение и тиражирование игрушек, кинофильмов, </w:t>
      </w:r>
      <w:proofErr w:type="spellStart"/>
      <w:r w:rsidR="0012398C" w:rsidRPr="00D17DC4">
        <w:t>звуко</w:t>
      </w:r>
      <w:proofErr w:type="spellEnd"/>
      <w:r w:rsidR="0012398C">
        <w:t>-</w:t>
      </w:r>
      <w:r w:rsidR="0012398C" w:rsidRPr="00D17DC4">
        <w:t xml:space="preserve"> и видеозаписей, литературы, газет, журналов и других печатных изданий, непосредственно п</w:t>
      </w:r>
      <w:r w:rsidR="0012398C" w:rsidRPr="00D17DC4">
        <w:t>о</w:t>
      </w:r>
      <w:r w:rsidR="0012398C" w:rsidRPr="00D17DC4">
        <w:t>ощряющих или пропагандирующих войну, жестокое обращение, насилие, рас</w:t>
      </w:r>
      <w:r w:rsidR="0012398C" w:rsidRPr="00D17DC4">
        <w:t>о</w:t>
      </w:r>
      <w:r w:rsidR="0012398C" w:rsidRPr="00D17DC4">
        <w:t>вую, религиозную дискриминацию, дискриминацию на основе половых и во</w:t>
      </w:r>
      <w:r w:rsidR="0012398C" w:rsidRPr="00D17DC4">
        <w:t>з</w:t>
      </w:r>
      <w:r w:rsidR="0012398C" w:rsidRPr="00D17DC4">
        <w:t>растных различий или иным образом наносящих вред духовному и нравстве</w:t>
      </w:r>
      <w:r w:rsidR="0012398C" w:rsidRPr="00D17DC4">
        <w:t>н</w:t>
      </w:r>
      <w:r w:rsidR="0012398C" w:rsidRPr="00D17DC4">
        <w:t>ному разв</w:t>
      </w:r>
      <w:r w:rsidR="0012398C" w:rsidRPr="00D17DC4">
        <w:t>и</w:t>
      </w:r>
      <w:r w:rsidR="0012398C" w:rsidRPr="00D17DC4">
        <w:t>тию ребенка выявлено не было.</w:t>
      </w:r>
    </w:p>
    <w:p w:rsidR="0012398C" w:rsidRPr="00D17DC4" w:rsidRDefault="002E22A8" w:rsidP="002A629D">
      <w:pPr>
        <w:pStyle w:val="SingleTxtGR"/>
      </w:pPr>
      <w:r>
        <w:t>463.</w:t>
      </w:r>
      <w:r>
        <w:tab/>
      </w:r>
      <w:r w:rsidR="0012398C" w:rsidRPr="00D17DC4">
        <w:t>В Туркменистане преступления, связанные с эксплуатацией детей в по</w:t>
      </w:r>
      <w:r w:rsidR="0012398C" w:rsidRPr="00D17DC4">
        <w:t>р</w:t>
      </w:r>
      <w:r w:rsidR="0012398C" w:rsidRPr="00D17DC4">
        <w:t>нографии и порнографических материалах выявлено не было.</w:t>
      </w:r>
    </w:p>
    <w:p w:rsidR="0012398C" w:rsidRPr="00D17DC4" w:rsidRDefault="002E22A8" w:rsidP="002A629D">
      <w:pPr>
        <w:pStyle w:val="SingleTxtGR"/>
      </w:pPr>
      <w:r>
        <w:t>464.</w:t>
      </w:r>
      <w:r>
        <w:tab/>
      </w:r>
      <w:r w:rsidR="0012398C" w:rsidRPr="00D17DC4">
        <w:t xml:space="preserve">Уголовный </w:t>
      </w:r>
      <w:r w:rsidR="0012398C">
        <w:t>к</w:t>
      </w:r>
      <w:r w:rsidR="0012398C" w:rsidRPr="00D17DC4">
        <w:t>одекс Туркменистана устанавливает ответственность за пр</w:t>
      </w:r>
      <w:r w:rsidR="0012398C" w:rsidRPr="00D17DC4">
        <w:t>е</w:t>
      </w:r>
      <w:r w:rsidR="0012398C" w:rsidRPr="00D17DC4">
        <w:t>ступления против несовершеннолетних: изнасилование, половое сношение с лицом, не достигшим шестнадцатилетнего возраста, мужеложство, соверше</w:t>
      </w:r>
      <w:r w:rsidR="0012398C" w:rsidRPr="00D17DC4">
        <w:t>н</w:t>
      </w:r>
      <w:r w:rsidR="0012398C" w:rsidRPr="00D17DC4">
        <w:t>ное в отношении несовершеннолетнего, совершение развратных действий в о</w:t>
      </w:r>
      <w:r w:rsidR="0012398C" w:rsidRPr="00D17DC4">
        <w:t>т</w:t>
      </w:r>
      <w:r w:rsidR="0012398C" w:rsidRPr="00D17DC4">
        <w:t>ношении лица, не достигшего шестнадцати лет.</w:t>
      </w:r>
    </w:p>
    <w:p w:rsidR="0012398C" w:rsidRPr="00D17DC4" w:rsidRDefault="002E22A8" w:rsidP="002A629D">
      <w:pPr>
        <w:pStyle w:val="SingleTxtGR"/>
      </w:pPr>
      <w:r>
        <w:t>465.</w:t>
      </w:r>
      <w:r>
        <w:tab/>
      </w:r>
      <w:r w:rsidR="0012398C" w:rsidRPr="00D17DC4">
        <w:t>Установлена уголовная ответственность за вовлечение несовершенноле</w:t>
      </w:r>
      <w:r w:rsidR="0012398C" w:rsidRPr="00D17DC4">
        <w:t>т</w:t>
      </w:r>
      <w:r w:rsidR="0012398C" w:rsidRPr="00D17DC4">
        <w:t>них в занятие проституцией, а также преследуется законом организация и с</w:t>
      </w:r>
      <w:r w:rsidR="0012398C" w:rsidRPr="00D17DC4">
        <w:t>о</w:t>
      </w:r>
      <w:r w:rsidR="0012398C" w:rsidRPr="00D17DC4">
        <w:t>держание притонов для занятия проституцией (</w:t>
      </w:r>
      <w:r w:rsidR="0012398C">
        <w:t>статьи</w:t>
      </w:r>
      <w:r w:rsidR="0012398C" w:rsidRPr="00D17DC4">
        <w:t xml:space="preserve"> 134, 135, 138, 139, 140, 143, 144 </w:t>
      </w:r>
      <w:r w:rsidR="0012398C">
        <w:t>Уголовного кодекса</w:t>
      </w:r>
      <w:r w:rsidR="0012398C" w:rsidRPr="00D17DC4">
        <w:t xml:space="preserve"> Туркменистана).</w:t>
      </w:r>
    </w:p>
    <w:p w:rsidR="0012398C" w:rsidRPr="00D17DC4" w:rsidRDefault="002E22A8" w:rsidP="002A629D">
      <w:pPr>
        <w:pStyle w:val="SingleTxtGR"/>
      </w:pPr>
      <w:r>
        <w:t>466.</w:t>
      </w:r>
      <w:r>
        <w:tab/>
      </w:r>
      <w:r w:rsidR="0012398C" w:rsidRPr="00D17DC4">
        <w:t>Преступления подобного рода в Туркменистане носят единичный хара</w:t>
      </w:r>
      <w:r w:rsidR="0012398C" w:rsidRPr="00D17DC4">
        <w:t>к</w:t>
      </w:r>
      <w:r w:rsidR="0012398C" w:rsidRPr="00D17DC4">
        <w:t>тер.</w:t>
      </w:r>
    </w:p>
    <w:p w:rsidR="0012398C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35</w:t>
      </w:r>
    </w:p>
    <w:p w:rsidR="0012398C" w:rsidRPr="00D17DC4" w:rsidRDefault="002E22A8" w:rsidP="002A629D">
      <w:pPr>
        <w:pStyle w:val="SingleTxtGR"/>
      </w:pPr>
      <w:r>
        <w:t>467.</w:t>
      </w:r>
      <w:r>
        <w:tab/>
      </w:r>
      <w:r w:rsidR="0012398C" w:rsidRPr="00D17DC4">
        <w:t xml:space="preserve">Согласно статье 34 Закона Туркменистана </w:t>
      </w:r>
      <w:r w:rsidR="0012398C">
        <w:t>"</w:t>
      </w:r>
      <w:r w:rsidR="0012398C" w:rsidRPr="00D17DC4">
        <w:t>О гарантиях прав ребенка</w:t>
      </w:r>
      <w:r w:rsidR="0012398C">
        <w:t>"</w:t>
      </w:r>
      <w:r w:rsidR="0012398C" w:rsidRPr="00D17DC4">
        <w:t xml:space="preserve"> в целях защиты ребенка от похищения, торговли и контрабанды государство пр</w:t>
      </w:r>
      <w:r w:rsidR="0012398C" w:rsidRPr="00D17DC4">
        <w:t>и</w:t>
      </w:r>
      <w:r w:rsidR="0012398C" w:rsidRPr="00D17DC4">
        <w:t>нимает все необходимые меры для предотвращения похищения детей, торговли детьми или их контрабанды в любых целях и любой форме.</w:t>
      </w:r>
    </w:p>
    <w:p w:rsidR="0012398C" w:rsidRPr="00D17DC4" w:rsidRDefault="002E22A8" w:rsidP="002A629D">
      <w:pPr>
        <w:pStyle w:val="SingleTxtGR"/>
      </w:pPr>
      <w:r>
        <w:t>468.</w:t>
      </w:r>
      <w:r>
        <w:tab/>
      </w:r>
      <w:r w:rsidR="0012398C" w:rsidRPr="00D17DC4">
        <w:t>Туркменистан в полной мере привержен борьбе с торговлей детьми и св</w:t>
      </w:r>
      <w:r w:rsidR="0012398C" w:rsidRPr="00D17DC4">
        <w:t>я</w:t>
      </w:r>
      <w:r w:rsidR="0012398C" w:rsidRPr="00D17DC4">
        <w:t>занными с этим видом деятельности. В 2005 году страна присоединилась к Ко</w:t>
      </w:r>
      <w:r w:rsidR="0012398C" w:rsidRPr="00D17DC4">
        <w:t>н</w:t>
      </w:r>
      <w:r w:rsidR="0012398C" w:rsidRPr="00D17DC4">
        <w:t>венции О</w:t>
      </w:r>
      <w:r w:rsidR="0012398C">
        <w:t xml:space="preserve">рганизации </w:t>
      </w:r>
      <w:r w:rsidR="0012398C" w:rsidRPr="00D17DC4">
        <w:t>О</w:t>
      </w:r>
      <w:r w:rsidR="0012398C">
        <w:t xml:space="preserve">бъединенных </w:t>
      </w:r>
      <w:r w:rsidR="0012398C" w:rsidRPr="00D17DC4">
        <w:t>Н</w:t>
      </w:r>
      <w:r w:rsidR="0012398C">
        <w:t>аций</w:t>
      </w:r>
      <w:r w:rsidR="0012398C" w:rsidRPr="00D17DC4">
        <w:t xml:space="preserve"> против транснациональной орган</w:t>
      </w:r>
      <w:r w:rsidR="0012398C" w:rsidRPr="00D17DC4">
        <w:t>и</w:t>
      </w:r>
      <w:r w:rsidR="0012398C" w:rsidRPr="00D17DC4">
        <w:t>зованной преступности</w:t>
      </w:r>
      <w:r w:rsidR="0012398C">
        <w:t>,</w:t>
      </w:r>
      <w:r w:rsidR="0012398C" w:rsidRPr="00D17DC4">
        <w:t xml:space="preserve"> Протокол</w:t>
      </w:r>
      <w:r w:rsidR="0012398C">
        <w:t>у</w:t>
      </w:r>
      <w:r w:rsidR="0012398C" w:rsidRPr="00D17DC4">
        <w:t xml:space="preserve"> </w:t>
      </w:r>
      <w:r w:rsidR="0012398C">
        <w:t>о</w:t>
      </w:r>
      <w:r w:rsidR="0012398C" w:rsidRPr="00D17DC4">
        <w:t xml:space="preserve"> предупреждении и пресечении торговли людьми, особенно женщинами и детьми, и наказание за нее и </w:t>
      </w:r>
      <w:r w:rsidR="0012398C">
        <w:t>Протоколу п</w:t>
      </w:r>
      <w:r w:rsidR="0012398C" w:rsidRPr="00D17DC4">
        <w:t>ротив незаконного ввоза мигрантов по суше, морю и воздуху, дополняющим ее. 14 д</w:t>
      </w:r>
      <w:r w:rsidR="0012398C" w:rsidRPr="00D17DC4">
        <w:t>е</w:t>
      </w:r>
      <w:r w:rsidR="0012398C" w:rsidRPr="00D17DC4">
        <w:t xml:space="preserve">кабря 2007 года Парламент Туркменистана принял Закон Туркменистана </w:t>
      </w:r>
      <w:r w:rsidR="004A5712">
        <w:br/>
      </w:r>
      <w:r w:rsidR="0012398C">
        <w:t>"</w:t>
      </w:r>
      <w:r w:rsidR="0012398C" w:rsidRPr="00D17DC4">
        <w:t>О борьбе с торговлей людьми</w:t>
      </w:r>
      <w:r w:rsidR="0012398C">
        <w:t>"</w:t>
      </w:r>
      <w:r w:rsidR="0012398C" w:rsidRPr="00D17DC4">
        <w:t>.</w:t>
      </w:r>
    </w:p>
    <w:p w:rsidR="0012398C" w:rsidRPr="00D17DC4" w:rsidRDefault="002E22A8" w:rsidP="002A629D">
      <w:pPr>
        <w:pStyle w:val="SingleTxtGR"/>
      </w:pPr>
      <w:r>
        <w:t>469.</w:t>
      </w:r>
      <w:r>
        <w:tab/>
      </w:r>
      <w:r w:rsidR="0012398C" w:rsidRPr="00D17DC4">
        <w:t>Действующее уголовное законодательство страны предусматривает нак</w:t>
      </w:r>
      <w:r w:rsidR="0012398C" w:rsidRPr="00D17DC4">
        <w:t>а</w:t>
      </w:r>
      <w:r w:rsidR="0012398C" w:rsidRPr="00D17DC4">
        <w:t>зание в виде лишения свободы на срок до двадцати пяти лет за похищение ч</w:t>
      </w:r>
      <w:r w:rsidR="0012398C" w:rsidRPr="00D17DC4">
        <w:t>у</w:t>
      </w:r>
      <w:r w:rsidR="0012398C" w:rsidRPr="00D17DC4">
        <w:t>жого ребенка, а также до двух лет лишения свободы за подмен ребенка с кор</w:t>
      </w:r>
      <w:r w:rsidR="0012398C" w:rsidRPr="00D17DC4">
        <w:t>ы</w:t>
      </w:r>
      <w:r w:rsidR="0012398C" w:rsidRPr="00D17DC4">
        <w:t>стной целью или иных личных побуждений (</w:t>
      </w:r>
      <w:r w:rsidR="0012398C">
        <w:t xml:space="preserve">статьи </w:t>
      </w:r>
      <w:r w:rsidR="0012398C" w:rsidRPr="00D17DC4">
        <w:t>126, 128 У</w:t>
      </w:r>
      <w:r w:rsidR="0012398C">
        <w:t>головного кодекса</w:t>
      </w:r>
      <w:r w:rsidR="0012398C" w:rsidRPr="00D17DC4">
        <w:t xml:space="preserve"> Тур</w:t>
      </w:r>
      <w:r w:rsidR="0012398C" w:rsidRPr="00D17DC4">
        <w:t>к</w:t>
      </w:r>
      <w:r w:rsidR="0012398C" w:rsidRPr="00D17DC4">
        <w:t>менистана).</w:t>
      </w:r>
    </w:p>
    <w:p w:rsidR="0012398C" w:rsidRPr="00D17DC4" w:rsidRDefault="002E22A8" w:rsidP="002A629D">
      <w:pPr>
        <w:pStyle w:val="SingleTxtGR"/>
      </w:pPr>
      <w:r>
        <w:t>470.</w:t>
      </w:r>
      <w:r>
        <w:tab/>
      </w:r>
      <w:r w:rsidR="0012398C" w:rsidRPr="00D17DC4">
        <w:t xml:space="preserve">В Уголовный </w:t>
      </w:r>
      <w:r w:rsidR="0012398C">
        <w:t>к</w:t>
      </w:r>
      <w:r w:rsidR="0012398C" w:rsidRPr="00D17DC4">
        <w:t xml:space="preserve">одекс Туркменистана введена новая статья 1291 </w:t>
      </w:r>
      <w:r w:rsidR="0012398C">
        <w:t>– "</w:t>
      </w:r>
      <w:r w:rsidR="0012398C" w:rsidRPr="00D17DC4">
        <w:t>Торго</w:t>
      </w:r>
      <w:r w:rsidR="0012398C" w:rsidRPr="00D17DC4">
        <w:t>в</w:t>
      </w:r>
      <w:r w:rsidR="0012398C" w:rsidRPr="00D17DC4">
        <w:t>ля людьми</w:t>
      </w:r>
      <w:r w:rsidR="0012398C">
        <w:t>"</w:t>
      </w:r>
      <w:r w:rsidR="0012398C" w:rsidRPr="00D17DC4">
        <w:t>, в которой содержатся понятия торговли людьми в целях эксплуат</w:t>
      </w:r>
      <w:r w:rsidR="0012398C" w:rsidRPr="00D17DC4">
        <w:t>а</w:t>
      </w:r>
      <w:r w:rsidR="0012398C" w:rsidRPr="00D17DC4">
        <w:t>ции человека. Так, под торговлей людьми понимается купля-продажа человека либо его вербовка, перевозка, укрывание или передача другому лицу, сове</w:t>
      </w:r>
      <w:r w:rsidR="0012398C" w:rsidRPr="00D17DC4">
        <w:t>р</w:t>
      </w:r>
      <w:r w:rsidR="0012398C" w:rsidRPr="00D17DC4">
        <w:t>ш</w:t>
      </w:r>
      <w:r w:rsidR="00EC7030">
        <w:t>е</w:t>
      </w:r>
      <w:r w:rsidR="0012398C" w:rsidRPr="00D17DC4">
        <w:t>нное в целях его эксплуатации. Под эксплуатацией человека понимаются и</w:t>
      </w:r>
      <w:r w:rsidR="0012398C" w:rsidRPr="00D17DC4">
        <w:t>с</w:t>
      </w:r>
      <w:r w:rsidR="0012398C" w:rsidRPr="00D17DC4">
        <w:t>пользов</w:t>
      </w:r>
      <w:r w:rsidR="0012398C" w:rsidRPr="00D17DC4">
        <w:t>а</w:t>
      </w:r>
      <w:r w:rsidR="0012398C" w:rsidRPr="00D17DC4">
        <w:t>ние его другими лицами в целях занятия проституцией и иные формы его се</w:t>
      </w:r>
      <w:r w:rsidR="0012398C" w:rsidRPr="00D17DC4">
        <w:t>к</w:t>
      </w:r>
      <w:r w:rsidR="0012398C" w:rsidRPr="00D17DC4">
        <w:t>суальной эксплуатации, рабский труд (услуги), подневольное состояние.</w:t>
      </w:r>
    </w:p>
    <w:p w:rsidR="0012398C" w:rsidRPr="00D17DC4" w:rsidRDefault="002E22A8" w:rsidP="002A629D">
      <w:pPr>
        <w:pStyle w:val="SingleTxtGR"/>
      </w:pPr>
      <w:r>
        <w:t>471.</w:t>
      </w:r>
      <w:r>
        <w:tab/>
      </w:r>
      <w:r w:rsidR="0012398C" w:rsidRPr="00D17DC4">
        <w:t>Ес</w:t>
      </w:r>
      <w:r w:rsidR="0012398C">
        <w:t>ли данное преступление совершен</w:t>
      </w:r>
      <w:r w:rsidR="0012398C" w:rsidRPr="00D17DC4">
        <w:t>о в отношении несовершеннолетн</w:t>
      </w:r>
      <w:r w:rsidR="0012398C" w:rsidRPr="00D17DC4">
        <w:t>е</w:t>
      </w:r>
      <w:r w:rsidR="0012398C" w:rsidRPr="00D17DC4">
        <w:t>го, то виновный наказывается лишением свободы на срок от восьми до пятн</w:t>
      </w:r>
      <w:r w:rsidR="0012398C" w:rsidRPr="00D17DC4">
        <w:t>а</w:t>
      </w:r>
      <w:r w:rsidR="0012398C" w:rsidRPr="00D17DC4">
        <w:t>дцати лет.</w:t>
      </w:r>
    </w:p>
    <w:p w:rsidR="0012398C" w:rsidRPr="00D17DC4" w:rsidRDefault="002E22A8" w:rsidP="002A629D">
      <w:pPr>
        <w:pStyle w:val="SingleTxtGR"/>
      </w:pPr>
      <w:r>
        <w:t>472.</w:t>
      </w:r>
      <w:r>
        <w:tab/>
      </w:r>
      <w:r w:rsidR="0012398C" w:rsidRPr="00D17DC4">
        <w:t>Торговля детьми, контрабанда детей или их похищения не характерны для Туркменистана, они практически не встречаются в жизни туркменского общества.</w:t>
      </w:r>
    </w:p>
    <w:p w:rsidR="0012398C" w:rsidRPr="00D17DC4" w:rsidRDefault="002E22A8" w:rsidP="002A629D">
      <w:pPr>
        <w:pStyle w:val="SingleTxtGR"/>
      </w:pPr>
      <w:r>
        <w:t>473.</w:t>
      </w:r>
      <w:r>
        <w:tab/>
      </w:r>
      <w:r w:rsidR="0012398C" w:rsidRPr="00D17DC4">
        <w:t xml:space="preserve">Согласно статье 14 Закона Туркменистана </w:t>
      </w:r>
      <w:r w:rsidR="0012398C">
        <w:t>"</w:t>
      </w:r>
      <w:r w:rsidR="0012398C" w:rsidRPr="00D17DC4">
        <w:t>О борьбе с торговлей людьми</w:t>
      </w:r>
      <w:r w:rsidR="0012398C">
        <w:t>"</w:t>
      </w:r>
      <w:r w:rsidR="0012398C" w:rsidRPr="00D17DC4">
        <w:t xml:space="preserve"> помощь детям-жертвам торговли людьми должна быть оказана в соответствии с законодательством Туркменистана и соответствующими нормами междунаро</w:t>
      </w:r>
      <w:r w:rsidR="0012398C" w:rsidRPr="00D17DC4">
        <w:t>д</w:t>
      </w:r>
      <w:r w:rsidR="0012398C" w:rsidRPr="00D17DC4">
        <w:t>ных договоров Туркменистана.</w:t>
      </w:r>
    </w:p>
    <w:p w:rsidR="0012398C" w:rsidRPr="00D17DC4" w:rsidRDefault="002E22A8" w:rsidP="002A629D">
      <w:pPr>
        <w:pStyle w:val="SingleTxtGR"/>
      </w:pPr>
      <w:r>
        <w:t>474.</w:t>
      </w:r>
      <w:r>
        <w:tab/>
      </w:r>
      <w:r w:rsidR="0012398C" w:rsidRPr="00D17DC4">
        <w:t>При появлении у государственных органов, осуществляющих деятел</w:t>
      </w:r>
      <w:r w:rsidR="0012398C" w:rsidRPr="00D17DC4">
        <w:t>ь</w:t>
      </w:r>
      <w:r w:rsidR="0012398C" w:rsidRPr="00D17DC4">
        <w:t>ность по борьбе с торговлей людьми, и специализированного учреждения и</w:t>
      </w:r>
      <w:r w:rsidR="0012398C" w:rsidRPr="00D17DC4">
        <w:t>н</w:t>
      </w:r>
      <w:r w:rsidR="0012398C" w:rsidRPr="00D17DC4">
        <w:t>формации о реб</w:t>
      </w:r>
      <w:r w:rsidR="00EC7030">
        <w:t>е</w:t>
      </w:r>
      <w:r w:rsidR="0012398C" w:rsidRPr="00D17DC4">
        <w:t>нке-жертве торговли людьми, они в соответствии с законод</w:t>
      </w:r>
      <w:r w:rsidR="0012398C" w:rsidRPr="00D17DC4">
        <w:t>а</w:t>
      </w:r>
      <w:r w:rsidR="0012398C" w:rsidRPr="00D17DC4">
        <w:t>тельством Туркменистана обязаны в целях защиты прав реб</w:t>
      </w:r>
      <w:r w:rsidR="00EC7030">
        <w:t>е</w:t>
      </w:r>
      <w:r w:rsidR="0012398C" w:rsidRPr="00D17DC4">
        <w:t>нка немедленно уведомлять об этом органы, ведающие вопросами опеки и попечительства.</w:t>
      </w:r>
    </w:p>
    <w:p w:rsidR="0012398C" w:rsidRPr="00D17DC4" w:rsidRDefault="002E22A8" w:rsidP="002A629D">
      <w:pPr>
        <w:pStyle w:val="SingleTxtGR"/>
      </w:pPr>
      <w:r>
        <w:t>475.</w:t>
      </w:r>
      <w:r>
        <w:tab/>
      </w:r>
      <w:r w:rsidR="0012398C" w:rsidRPr="00D17DC4">
        <w:t>В случае предоставления детям-жертвам торговли людьми убежища в специализированных учреждениях они должны находиться отдельно от взро</w:t>
      </w:r>
      <w:r w:rsidR="0012398C" w:rsidRPr="00D17DC4">
        <w:t>с</w:t>
      </w:r>
      <w:r w:rsidR="0012398C" w:rsidRPr="00D17DC4">
        <w:t>лых.</w:t>
      </w:r>
    </w:p>
    <w:p w:rsidR="0012398C" w:rsidRPr="00D17DC4" w:rsidRDefault="002E22A8" w:rsidP="002A629D">
      <w:pPr>
        <w:pStyle w:val="SingleTxtGR"/>
      </w:pPr>
      <w:r>
        <w:t>476.</w:t>
      </w:r>
      <w:r>
        <w:tab/>
      </w:r>
      <w:r w:rsidR="0012398C" w:rsidRPr="00D17DC4">
        <w:t>Детям-жертвам торговли людьми, которым предоставлено убежище в сп</w:t>
      </w:r>
      <w:r w:rsidR="0012398C" w:rsidRPr="00D17DC4">
        <w:t>е</w:t>
      </w:r>
      <w:r w:rsidR="0012398C" w:rsidRPr="00D17DC4">
        <w:t>циализированных учреждениях, обеспечивается возможность посещать гос</w:t>
      </w:r>
      <w:r w:rsidR="0012398C" w:rsidRPr="00D17DC4">
        <w:t>у</w:t>
      </w:r>
      <w:r w:rsidR="0012398C" w:rsidRPr="00D17DC4">
        <w:t>дарственные образовательные учреждения в соответствии с законодательством Туркменистана.</w:t>
      </w:r>
    </w:p>
    <w:p w:rsidR="0012398C" w:rsidRPr="00D17DC4" w:rsidRDefault="002E22A8" w:rsidP="002A629D">
      <w:pPr>
        <w:pStyle w:val="SingleTxtGR"/>
      </w:pPr>
      <w:r>
        <w:t>477.</w:t>
      </w:r>
      <w:r>
        <w:tab/>
      </w:r>
      <w:r w:rsidR="0012398C" w:rsidRPr="00D17DC4">
        <w:t>В случае если реб</w:t>
      </w:r>
      <w:r w:rsidR="00EC7030">
        <w:t>е</w:t>
      </w:r>
      <w:r w:rsidR="0012398C" w:rsidRPr="00D17DC4">
        <w:t>нок-жертва торговли людьми остался без попечения родителей или не осведомл</w:t>
      </w:r>
      <w:r w:rsidR="00EC7030">
        <w:t>е</w:t>
      </w:r>
      <w:r w:rsidR="0012398C" w:rsidRPr="00D17DC4">
        <w:t>н о местонахождении своей семьи, принимаются меры по розыску семьи реб</w:t>
      </w:r>
      <w:r w:rsidR="00EC7030">
        <w:t>е</w:t>
      </w:r>
      <w:r w:rsidR="0012398C" w:rsidRPr="00D17DC4">
        <w:t>нка либо установлению опеки или попечительства над ним в порядке, установленном законодательством Туркменистана.</w:t>
      </w:r>
    </w:p>
    <w:p w:rsidR="0012398C" w:rsidRPr="00D17DC4" w:rsidRDefault="002E22A8" w:rsidP="002A629D">
      <w:pPr>
        <w:pStyle w:val="SingleTxtGR"/>
      </w:pPr>
      <w:r>
        <w:t>478.</w:t>
      </w:r>
      <w:r>
        <w:tab/>
      </w:r>
      <w:r w:rsidR="0012398C" w:rsidRPr="00D17DC4">
        <w:t xml:space="preserve">В соответствии со статьей 8 Закона </w:t>
      </w:r>
      <w:r w:rsidR="0012398C">
        <w:t>"</w:t>
      </w:r>
      <w:r w:rsidR="0012398C" w:rsidRPr="00D17DC4">
        <w:t>О борьбе с торговлей людьми</w:t>
      </w:r>
      <w:r w:rsidR="0012398C">
        <w:t>"</w:t>
      </w:r>
      <w:r w:rsidR="0012398C" w:rsidRPr="00D17DC4">
        <w:t xml:space="preserve"> М</w:t>
      </w:r>
      <w:r w:rsidR="0012398C" w:rsidRPr="00D17DC4">
        <w:t>и</w:t>
      </w:r>
      <w:r w:rsidR="0012398C" w:rsidRPr="00D17DC4">
        <w:t>нистерство внутренних дел Туркменистана осуществляет борьбу с торговлей людьми посредством предупреждения, выявления и пресечения преступлений, сбора, анализа, обобщения и обмена информацией о масштабах, состоянии и тенденциях, связанных с торговлей людьми, выявляя и пресекая связи лиц и о</w:t>
      </w:r>
      <w:r w:rsidR="0012398C" w:rsidRPr="00D17DC4">
        <w:t>р</w:t>
      </w:r>
      <w:r w:rsidR="0012398C" w:rsidRPr="00D17DC4">
        <w:t>ганизованных преступных групп, занимающихся торговлей людьми и дейс</w:t>
      </w:r>
      <w:r w:rsidR="0012398C" w:rsidRPr="00D17DC4">
        <w:t>т</w:t>
      </w:r>
      <w:r w:rsidR="0012398C" w:rsidRPr="00D17DC4">
        <w:t>вующих на территории Туркменистана.</w:t>
      </w:r>
    </w:p>
    <w:p w:rsidR="0012398C" w:rsidRPr="00D17DC4" w:rsidRDefault="002E22A8" w:rsidP="002A629D">
      <w:pPr>
        <w:pStyle w:val="SingleTxtGR"/>
      </w:pPr>
      <w:r>
        <w:t>479.</w:t>
      </w:r>
      <w:r>
        <w:tab/>
      </w:r>
      <w:r w:rsidR="0012398C" w:rsidRPr="00D17DC4">
        <w:t>В этом направлении Министерства внутренних дел Туркменистана пр</w:t>
      </w:r>
      <w:r w:rsidR="0012398C" w:rsidRPr="00D17DC4">
        <w:t>о</w:t>
      </w:r>
      <w:r w:rsidR="0012398C" w:rsidRPr="00D17DC4">
        <w:t>водит определенную работу. Работники Министерства внутренних дел Туркм</w:t>
      </w:r>
      <w:r w:rsidR="0012398C" w:rsidRPr="00D17DC4">
        <w:t>е</w:t>
      </w:r>
      <w:r w:rsidR="0012398C" w:rsidRPr="00D17DC4">
        <w:t>нистана участвуют и повышают свои знания на различных семинарах и трени</w:t>
      </w:r>
      <w:r w:rsidR="0012398C" w:rsidRPr="00D17DC4">
        <w:t>н</w:t>
      </w:r>
      <w:r w:rsidR="0012398C" w:rsidRPr="00D17DC4">
        <w:t>гах по вопросам борьбы с торговлей людьми, организуемых Международной организацией по миграции в Центральной Азии и Организацией по безопасн</w:t>
      </w:r>
      <w:r w:rsidR="0012398C" w:rsidRPr="00D17DC4">
        <w:t>о</w:t>
      </w:r>
      <w:r w:rsidR="0012398C" w:rsidRPr="00D17DC4">
        <w:t>сти и сотрудничеству в Европе в Ашхабаде, а также другими международными орг</w:t>
      </w:r>
      <w:r w:rsidR="0012398C" w:rsidRPr="00D17DC4">
        <w:t>а</w:t>
      </w:r>
      <w:r w:rsidR="0012398C" w:rsidRPr="00D17DC4">
        <w:t xml:space="preserve">низациями, аккредитованными в </w:t>
      </w:r>
      <w:proofErr w:type="spellStart"/>
      <w:r w:rsidR="0012398C" w:rsidRPr="00D17DC4">
        <w:t>Туркмени</w:t>
      </w:r>
      <w:r>
        <w:t>-</w:t>
      </w:r>
      <w:r w:rsidR="0012398C" w:rsidRPr="00D17DC4">
        <w:t>стане</w:t>
      </w:r>
      <w:proofErr w:type="spellEnd"/>
      <w:r w:rsidR="0012398C" w:rsidRPr="00D17DC4">
        <w:t>.</w:t>
      </w:r>
    </w:p>
    <w:p w:rsidR="0012398C" w:rsidRDefault="0012398C" w:rsidP="002A629D">
      <w:pPr>
        <w:pStyle w:val="H1GR"/>
      </w:pPr>
      <w:r w:rsidRPr="00D17DC4">
        <w:tab/>
      </w:r>
      <w:r w:rsidRPr="00D17DC4">
        <w:tab/>
      </w:r>
      <w:r w:rsidRPr="008038F6">
        <w:t>Статья 36</w:t>
      </w:r>
    </w:p>
    <w:p w:rsidR="0012398C" w:rsidRPr="00D17DC4" w:rsidRDefault="00BC5D2A" w:rsidP="002A629D">
      <w:pPr>
        <w:pStyle w:val="SingleTxtGR"/>
      </w:pPr>
      <w:r>
        <w:t>480.</w:t>
      </w:r>
      <w:r>
        <w:tab/>
      </w:r>
      <w:r w:rsidR="0012398C" w:rsidRPr="00D17DC4">
        <w:t>Законодательство Туркменистана защищает детей от других форм эк</w:t>
      </w:r>
      <w:r w:rsidR="0012398C" w:rsidRPr="00D17DC4">
        <w:t>с</w:t>
      </w:r>
      <w:r w:rsidR="0012398C" w:rsidRPr="00D17DC4">
        <w:t>плуатации, наносящих ущерб их законным правам и интересам, включая защ</w:t>
      </w:r>
      <w:r w:rsidR="0012398C" w:rsidRPr="00D17DC4">
        <w:t>и</w:t>
      </w:r>
      <w:r w:rsidR="0012398C" w:rsidRPr="00D17DC4">
        <w:t>ту жизненных и имущественных прав. Имущественные интересы ребенка уч</w:t>
      </w:r>
      <w:r w:rsidR="0012398C" w:rsidRPr="00D17DC4">
        <w:t>и</w:t>
      </w:r>
      <w:r w:rsidR="0012398C" w:rsidRPr="00D17DC4">
        <w:t>тываются при разводе родителей; алиментное обеспечение ребенка предусма</w:t>
      </w:r>
      <w:r w:rsidR="0012398C" w:rsidRPr="00D17DC4">
        <w:t>т</w:t>
      </w:r>
      <w:r w:rsidR="0012398C" w:rsidRPr="00D17DC4">
        <w:t>ривает перечисление части алиментов на его личный счет.</w:t>
      </w:r>
    </w:p>
    <w:p w:rsidR="0012398C" w:rsidRPr="00D17DC4" w:rsidRDefault="00BC5D2A" w:rsidP="002A629D">
      <w:pPr>
        <w:pStyle w:val="SingleTxtGR"/>
      </w:pPr>
      <w:r>
        <w:t>481.</w:t>
      </w:r>
      <w:r>
        <w:tab/>
      </w:r>
      <w:r w:rsidR="0012398C" w:rsidRPr="00D17DC4">
        <w:t>Подробная информация по данному вопросу содержится в первоначал</w:t>
      </w:r>
      <w:r w:rsidR="0012398C" w:rsidRPr="00D17DC4">
        <w:t>ь</w:t>
      </w:r>
      <w:r w:rsidR="0012398C" w:rsidRPr="00D17DC4">
        <w:t xml:space="preserve">ном </w:t>
      </w:r>
      <w:r w:rsidR="0012398C">
        <w:t>д</w:t>
      </w:r>
      <w:r w:rsidR="0012398C" w:rsidRPr="00D17DC4">
        <w:t>окладе Туркменистана</w:t>
      </w:r>
      <w:r w:rsidR="0012398C">
        <w:t>.</w:t>
      </w:r>
    </w:p>
    <w:p w:rsidR="0012398C" w:rsidRPr="008038F6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37</w:t>
      </w:r>
    </w:p>
    <w:p w:rsidR="0012398C" w:rsidRPr="00D17DC4" w:rsidRDefault="00BC5D2A" w:rsidP="002A629D">
      <w:pPr>
        <w:pStyle w:val="SingleTxtGR"/>
      </w:pPr>
      <w:r>
        <w:t>482.</w:t>
      </w:r>
      <w:r>
        <w:tab/>
      </w:r>
      <w:r w:rsidR="0012398C" w:rsidRPr="00D17DC4">
        <w:t>Конституцией Туркменистана определено, что никто не должен подве</w:t>
      </w:r>
      <w:r w:rsidR="0012398C" w:rsidRPr="00D17DC4">
        <w:t>р</w:t>
      </w:r>
      <w:r w:rsidR="0012398C" w:rsidRPr="00D17DC4">
        <w:t xml:space="preserve">гаться пыткам, насилию, другому жестокому или унижающему человеческое достоинство обращению или наказанию. </w:t>
      </w:r>
    </w:p>
    <w:p w:rsidR="0012398C" w:rsidRPr="00D17DC4" w:rsidRDefault="00BC5D2A" w:rsidP="002A629D">
      <w:pPr>
        <w:pStyle w:val="SingleTxtGR"/>
      </w:pPr>
      <w:r>
        <w:t>483.</w:t>
      </w:r>
      <w:r>
        <w:tab/>
      </w:r>
      <w:r w:rsidR="0012398C">
        <w:t xml:space="preserve">Согласно статье </w:t>
      </w:r>
      <w:r w:rsidR="0012398C" w:rsidRPr="00D17DC4">
        <w:t>13 ч</w:t>
      </w:r>
      <w:r w:rsidR="0012398C">
        <w:t xml:space="preserve">асти </w:t>
      </w:r>
      <w:r w:rsidR="0012398C" w:rsidRPr="00D17DC4">
        <w:t>4 У</w:t>
      </w:r>
      <w:r w:rsidR="0012398C">
        <w:t xml:space="preserve">головно-процессуального кодекса </w:t>
      </w:r>
      <w:r w:rsidR="0012398C" w:rsidRPr="00D17DC4">
        <w:t>Туркмен</w:t>
      </w:r>
      <w:r w:rsidR="0012398C" w:rsidRPr="00D17DC4">
        <w:t>и</w:t>
      </w:r>
      <w:r w:rsidR="0012398C" w:rsidRPr="00D17DC4">
        <w:t>стана никто из участвующих в уголовном процессе лиц не может подвергаться насилию, жестокому или унижающему человеческое достоинство обращению. За принуждение подозреваемого, обвиняемого, потерпевшего, свидетеля к даче показаний либо эксперта к даче заключения путем применения угроз, шантажа или иных незаконных действий со стороны прокурора, следователя и лица, производящего дознания предусмотрен</w:t>
      </w:r>
      <w:r w:rsidR="0012398C">
        <w:t>а уголовная ответственность (статья</w:t>
      </w:r>
      <w:r w:rsidR="0012398C" w:rsidRPr="00D17DC4">
        <w:t xml:space="preserve"> 197 У</w:t>
      </w:r>
      <w:r w:rsidR="0012398C">
        <w:t>головного кодекса</w:t>
      </w:r>
      <w:r w:rsidR="0012398C" w:rsidRPr="00D17DC4">
        <w:t xml:space="preserve"> Туркменистана).</w:t>
      </w:r>
    </w:p>
    <w:p w:rsidR="0012398C" w:rsidRPr="00D17DC4" w:rsidRDefault="00BC5D2A" w:rsidP="002A629D">
      <w:pPr>
        <w:pStyle w:val="SingleTxtGR"/>
      </w:pPr>
      <w:r>
        <w:t>484.</w:t>
      </w:r>
      <w:r>
        <w:tab/>
      </w:r>
      <w:r w:rsidR="0012398C" w:rsidRPr="00D17DC4">
        <w:t>О задержании несовершеннолетнего немедленно уведомляются его род</w:t>
      </w:r>
      <w:r w:rsidR="0012398C" w:rsidRPr="00D17DC4">
        <w:t>и</w:t>
      </w:r>
      <w:r w:rsidR="0012398C" w:rsidRPr="00D17DC4">
        <w:t>тели или заменяющ</w:t>
      </w:r>
      <w:r w:rsidR="0012398C">
        <w:t xml:space="preserve">ие их лица, либо попечители (статья </w:t>
      </w:r>
      <w:r w:rsidR="0012398C" w:rsidRPr="00D17DC4">
        <w:t>141 У</w:t>
      </w:r>
      <w:r w:rsidR="0012398C">
        <w:t>головно-процессуального кодекса</w:t>
      </w:r>
      <w:r w:rsidR="0012398C" w:rsidRPr="00D17DC4">
        <w:t xml:space="preserve"> Туркменистана). </w:t>
      </w:r>
    </w:p>
    <w:p w:rsidR="0012398C" w:rsidRPr="00D17DC4" w:rsidRDefault="00BC5D2A" w:rsidP="002A629D">
      <w:pPr>
        <w:pStyle w:val="SingleTxtGR"/>
      </w:pPr>
      <w:r>
        <w:t>485.</w:t>
      </w:r>
      <w:r>
        <w:tab/>
      </w:r>
      <w:r w:rsidR="0012398C" w:rsidRPr="00D17DC4">
        <w:t>В соответствии со ст</w:t>
      </w:r>
      <w:r w:rsidR="0012398C">
        <w:t xml:space="preserve">атьей </w:t>
      </w:r>
      <w:r w:rsidR="0012398C" w:rsidRPr="00D17DC4">
        <w:t>82 У</w:t>
      </w:r>
      <w:r w:rsidR="0012398C">
        <w:t>головно-процессуального кодекса</w:t>
      </w:r>
      <w:r w:rsidR="0012398C" w:rsidRPr="00D17DC4">
        <w:t xml:space="preserve"> Туркм</w:t>
      </w:r>
      <w:r w:rsidR="0012398C" w:rsidRPr="00D17DC4">
        <w:t>е</w:t>
      </w:r>
      <w:r w:rsidR="0012398C" w:rsidRPr="00D17DC4">
        <w:t>нистана участие адвоката при производстве дознания, предварительного сле</w:t>
      </w:r>
      <w:r w:rsidR="0012398C" w:rsidRPr="00D17DC4">
        <w:t>д</w:t>
      </w:r>
      <w:r w:rsidR="0012398C" w:rsidRPr="00D17DC4">
        <w:t xml:space="preserve">ствия и при судебном разбирательстве по делам несовершеннолетних является обязательным. </w:t>
      </w:r>
    </w:p>
    <w:p w:rsidR="0012398C" w:rsidRPr="00D17DC4" w:rsidRDefault="00BC5D2A" w:rsidP="002A629D">
      <w:pPr>
        <w:pStyle w:val="SingleTxtGR"/>
      </w:pPr>
      <w:r>
        <w:t>486.</w:t>
      </w:r>
      <w:r>
        <w:tab/>
      </w:r>
      <w:r w:rsidR="0012398C" w:rsidRPr="00D17DC4">
        <w:t>Заключение под стражу в качестве меры пресечения может применяться к несовершеннолетнему лишь в исключительных случаях, когда это вызывается тяжестью соверш</w:t>
      </w:r>
      <w:r w:rsidR="00EC7030">
        <w:t>е</w:t>
      </w:r>
      <w:r w:rsidR="0012398C" w:rsidRPr="00D17DC4">
        <w:t>нного преступления (ст</w:t>
      </w:r>
      <w:r w:rsidR="0012398C">
        <w:t xml:space="preserve">атья </w:t>
      </w:r>
      <w:r w:rsidR="0012398C" w:rsidRPr="00D17DC4">
        <w:t>154 ч</w:t>
      </w:r>
      <w:r w:rsidR="0012398C">
        <w:t xml:space="preserve">асти </w:t>
      </w:r>
      <w:r w:rsidR="0012398C" w:rsidRPr="00D17DC4">
        <w:t>3 У</w:t>
      </w:r>
      <w:r w:rsidR="0012398C">
        <w:t>головно-процессуального кодекса</w:t>
      </w:r>
      <w:r w:rsidR="0012398C" w:rsidRPr="00D17DC4">
        <w:t xml:space="preserve"> Туркменистана) и при наличии достаточных основ</w:t>
      </w:r>
      <w:r w:rsidR="0012398C" w:rsidRPr="00D17DC4">
        <w:t>а</w:t>
      </w:r>
      <w:r w:rsidR="0012398C" w:rsidRPr="00D17DC4">
        <w:t>ний полагать, что подозреваемый, обвиняемый, подсудимый, находясь на св</w:t>
      </w:r>
      <w:r w:rsidR="0012398C" w:rsidRPr="00D17DC4">
        <w:t>о</w:t>
      </w:r>
      <w:r w:rsidR="0012398C" w:rsidRPr="00D17DC4">
        <w:t>боде, скроется от следствия и суда, или воспрепятствует восстановлению ист</w:t>
      </w:r>
      <w:r w:rsidR="0012398C" w:rsidRPr="00D17DC4">
        <w:t>и</w:t>
      </w:r>
      <w:r w:rsidR="0012398C" w:rsidRPr="00D17DC4">
        <w:t>ны по уголовному делу или будет заниматься преступной деятельностью и с учетом личности подозреваемого, обвиняемого, подсудимого, рода его занятий, возраста, состояния здоровья, семейного положения и других обстоятельств (</w:t>
      </w:r>
      <w:r w:rsidR="0012398C">
        <w:t xml:space="preserve">статьи </w:t>
      </w:r>
      <w:r w:rsidR="0012398C" w:rsidRPr="00D17DC4">
        <w:t>146,</w:t>
      </w:r>
      <w:r w:rsidR="0012398C">
        <w:t xml:space="preserve"> </w:t>
      </w:r>
      <w:r w:rsidR="0012398C" w:rsidRPr="00D17DC4">
        <w:t>148 У</w:t>
      </w:r>
      <w:r w:rsidR="0012398C">
        <w:t>головно-процессуального кодекса</w:t>
      </w:r>
      <w:r w:rsidR="0012398C" w:rsidRPr="00D17DC4">
        <w:t xml:space="preserve"> Туркменистана).</w:t>
      </w:r>
    </w:p>
    <w:p w:rsidR="0012398C" w:rsidRPr="00D17DC4" w:rsidRDefault="00BC5D2A" w:rsidP="002A629D">
      <w:pPr>
        <w:pStyle w:val="SingleTxtGR"/>
      </w:pPr>
      <w:r>
        <w:t>487.</w:t>
      </w:r>
      <w:r>
        <w:tab/>
      </w:r>
      <w:r w:rsidR="0012398C" w:rsidRPr="00D17DC4">
        <w:t>Содержание несовершеннолетнего под стражей на стадии предварител</w:t>
      </w:r>
      <w:r w:rsidR="0012398C" w:rsidRPr="00D17DC4">
        <w:t>ь</w:t>
      </w:r>
      <w:r w:rsidR="0012398C" w:rsidRPr="00D17DC4">
        <w:t>ного расследования, предусмотренное стать</w:t>
      </w:r>
      <w:r w:rsidR="00EC7030">
        <w:t>е</w:t>
      </w:r>
      <w:r w:rsidR="0012398C" w:rsidRPr="00D17DC4">
        <w:t>й 158 У</w:t>
      </w:r>
      <w:r w:rsidR="0012398C">
        <w:t>головно-процессуального кодекса</w:t>
      </w:r>
      <w:r w:rsidR="0012398C" w:rsidRPr="00D17DC4">
        <w:t xml:space="preserve"> Туркменистана, не может быть продлено на с</w:t>
      </w:r>
      <w:r w:rsidR="0012398C">
        <w:t>рок более чем шесть м</w:t>
      </w:r>
      <w:r w:rsidR="0012398C">
        <w:t>е</w:t>
      </w:r>
      <w:r w:rsidR="0012398C">
        <w:t xml:space="preserve">сяцев (статья </w:t>
      </w:r>
      <w:r w:rsidR="0012398C" w:rsidRPr="00D17DC4">
        <w:t>516 У</w:t>
      </w:r>
      <w:r w:rsidR="0012398C">
        <w:t>головно-процессуального кодекса</w:t>
      </w:r>
      <w:r w:rsidR="0012398C" w:rsidRPr="00D17DC4">
        <w:t xml:space="preserve"> Туркменистана).</w:t>
      </w:r>
    </w:p>
    <w:p w:rsidR="0012398C" w:rsidRPr="00D17DC4" w:rsidRDefault="00BC5D2A" w:rsidP="002A629D">
      <w:pPr>
        <w:pStyle w:val="SingleTxtGR"/>
      </w:pPr>
      <w:r>
        <w:t>488.</w:t>
      </w:r>
      <w:r>
        <w:tab/>
      </w:r>
      <w:r w:rsidR="0012398C" w:rsidRPr="00D17DC4">
        <w:t>Уголовным законодательством Туркменистана не предусмотрено пожи</w:t>
      </w:r>
      <w:r w:rsidR="0012398C" w:rsidRPr="00D17DC4">
        <w:t>з</w:t>
      </w:r>
      <w:r w:rsidR="0012398C" w:rsidRPr="00D17DC4">
        <w:t xml:space="preserve">ненное тюремное заключение. Согласно </w:t>
      </w:r>
      <w:r w:rsidR="0012398C">
        <w:t>статье</w:t>
      </w:r>
      <w:r w:rsidR="0012398C" w:rsidRPr="00D17DC4">
        <w:t xml:space="preserve"> 87 У</w:t>
      </w:r>
      <w:r w:rsidR="0012398C">
        <w:t>головного кодекса</w:t>
      </w:r>
      <w:r w:rsidR="0012398C" w:rsidRPr="00D17DC4">
        <w:t xml:space="preserve"> лишение свободы назначается несовершеннолетним на срок не свыше 10 лет, а за особо тяжкие преступления не свыше 15 лет.</w:t>
      </w:r>
    </w:p>
    <w:p w:rsidR="0012398C" w:rsidRDefault="00BC5D2A" w:rsidP="002A629D">
      <w:pPr>
        <w:pStyle w:val="SingleTxtGR"/>
      </w:pPr>
      <w:r>
        <w:t>489.</w:t>
      </w:r>
      <w:r>
        <w:tab/>
      </w:r>
      <w:r w:rsidR="0012398C" w:rsidRPr="00D17DC4">
        <w:t>Кроме того, в этой главе предусмотрены сокращенные на половину сроки погашения судимости несовершеннолетним и их условно-досрочного освобо</w:t>
      </w:r>
      <w:r w:rsidR="0012398C" w:rsidRPr="00D17DC4">
        <w:t>ж</w:t>
      </w:r>
      <w:r w:rsidR="0012398C" w:rsidRPr="00D17DC4">
        <w:t>дения.</w:t>
      </w:r>
    </w:p>
    <w:p w:rsidR="0012398C" w:rsidRPr="00D17DC4" w:rsidRDefault="00BC5D2A" w:rsidP="002A629D">
      <w:pPr>
        <w:pStyle w:val="SingleTxtGR"/>
      </w:pPr>
      <w:r>
        <w:t>490.</w:t>
      </w:r>
      <w:r>
        <w:tab/>
      </w:r>
      <w:r w:rsidR="0012398C" w:rsidRPr="00D17DC4">
        <w:t xml:space="preserve">Меджлисом Туркменистана 25 марта 2011 года принят новый Уголовно-исполнительный </w:t>
      </w:r>
      <w:r w:rsidR="0012398C">
        <w:t>к</w:t>
      </w:r>
      <w:r w:rsidR="0012398C" w:rsidRPr="00D17DC4">
        <w:t xml:space="preserve">одекс Туркменистана, вступающий в силу с 1 июля 2011 года. </w:t>
      </w:r>
    </w:p>
    <w:p w:rsidR="0012398C" w:rsidRPr="00D17DC4" w:rsidRDefault="00BC5D2A" w:rsidP="002A629D">
      <w:pPr>
        <w:pStyle w:val="SingleTxtGR"/>
      </w:pPr>
      <w:r>
        <w:t>491.</w:t>
      </w:r>
      <w:r>
        <w:tab/>
      </w:r>
      <w:r w:rsidR="0012398C" w:rsidRPr="00D17DC4">
        <w:t xml:space="preserve">В соответствии со </w:t>
      </w:r>
      <w:r w:rsidR="0012398C">
        <w:t>статьей</w:t>
      </w:r>
      <w:r w:rsidR="0012398C" w:rsidRPr="00D17DC4">
        <w:t xml:space="preserve"> 2 У</w:t>
      </w:r>
      <w:r w:rsidR="0012398C">
        <w:t xml:space="preserve">головно-исполнительного кодекса </w:t>
      </w:r>
      <w:r w:rsidR="0012398C" w:rsidRPr="00D17DC4">
        <w:t>Туркм</w:t>
      </w:r>
      <w:r w:rsidR="0012398C" w:rsidRPr="00D17DC4">
        <w:t>е</w:t>
      </w:r>
      <w:r w:rsidR="0012398C" w:rsidRPr="00D17DC4">
        <w:t>нистана применение уголовно-исполнительного законодательства Туркмен</w:t>
      </w:r>
      <w:r w:rsidR="0012398C" w:rsidRPr="00D17DC4">
        <w:t>и</w:t>
      </w:r>
      <w:r w:rsidR="0012398C" w:rsidRPr="00D17DC4">
        <w:t>стана о</w:t>
      </w:r>
      <w:r w:rsidR="0012398C" w:rsidRPr="00D17DC4">
        <w:t>с</w:t>
      </w:r>
      <w:r w:rsidR="0012398C" w:rsidRPr="00D17DC4">
        <w:t>новывается на общепризнанных нормах и принципах международного права, относящихся к исполнению уголовных наказаний и обращению с осу</w:t>
      </w:r>
      <w:r w:rsidR="0012398C" w:rsidRPr="00D17DC4">
        <w:t>ж</w:t>
      </w:r>
      <w:r w:rsidR="0012398C" w:rsidRPr="00D17DC4">
        <w:t>д</w:t>
      </w:r>
      <w:r w:rsidR="00EC7030">
        <w:t>е</w:t>
      </w:r>
      <w:r w:rsidR="0012398C" w:rsidRPr="00D17DC4">
        <w:t>нными, в том числе на строгом соблюдении гарантий защиты от пыток, нас</w:t>
      </w:r>
      <w:r w:rsidR="0012398C" w:rsidRPr="00D17DC4">
        <w:t>и</w:t>
      </w:r>
      <w:r w:rsidR="0012398C" w:rsidRPr="00D17DC4">
        <w:t>лия и другого жестокого или унижающего человеческое достоинство обращ</w:t>
      </w:r>
      <w:r w:rsidR="0012398C" w:rsidRPr="00D17DC4">
        <w:t>е</w:t>
      </w:r>
      <w:r w:rsidR="0012398C" w:rsidRPr="00D17DC4">
        <w:t>ния с осу</w:t>
      </w:r>
      <w:r w:rsidR="0012398C" w:rsidRPr="00D17DC4">
        <w:t>ж</w:t>
      </w:r>
      <w:r w:rsidR="0012398C" w:rsidRPr="00D17DC4">
        <w:t>д</w:t>
      </w:r>
      <w:r w:rsidR="00EC7030">
        <w:t>е</w:t>
      </w:r>
      <w:r w:rsidR="0012398C" w:rsidRPr="00D17DC4">
        <w:t xml:space="preserve">нными. </w:t>
      </w:r>
    </w:p>
    <w:p w:rsidR="0012398C" w:rsidRPr="00D17DC4" w:rsidRDefault="00BC5D2A" w:rsidP="002A629D">
      <w:pPr>
        <w:pStyle w:val="SingleTxtGR"/>
      </w:pPr>
      <w:r>
        <w:t>492.</w:t>
      </w:r>
      <w:r>
        <w:tab/>
      </w:r>
      <w:r w:rsidR="0012398C" w:rsidRPr="00D17DC4">
        <w:t>Осужд</w:t>
      </w:r>
      <w:r w:rsidR="00EC7030">
        <w:t>е</w:t>
      </w:r>
      <w:r w:rsidR="0012398C" w:rsidRPr="00D17DC4">
        <w:t>нные имеют право на получение информации о своих правах и обязанностях, о порядке и условиях отбывания вида уголовного наказания, н</w:t>
      </w:r>
      <w:r w:rsidR="0012398C" w:rsidRPr="00D17DC4">
        <w:t>а</w:t>
      </w:r>
      <w:r w:rsidR="0012398C" w:rsidRPr="00D17DC4">
        <w:t>значенного судом (ст</w:t>
      </w:r>
      <w:r w:rsidR="0012398C">
        <w:t xml:space="preserve">атья </w:t>
      </w:r>
      <w:r w:rsidR="0012398C" w:rsidRPr="00D17DC4">
        <w:t>8 У</w:t>
      </w:r>
      <w:r w:rsidR="0012398C">
        <w:t xml:space="preserve">головно-исполнительного кодекса </w:t>
      </w:r>
      <w:r w:rsidR="0012398C" w:rsidRPr="00D17DC4">
        <w:t>Туркменистана).</w:t>
      </w:r>
    </w:p>
    <w:p w:rsidR="0012398C" w:rsidRPr="00D17DC4" w:rsidRDefault="00BC5D2A" w:rsidP="002A629D">
      <w:pPr>
        <w:pStyle w:val="SingleTxtGR"/>
      </w:pPr>
      <w:r>
        <w:t>493.</w:t>
      </w:r>
      <w:r>
        <w:tab/>
      </w:r>
      <w:r w:rsidR="0012398C" w:rsidRPr="00D17DC4">
        <w:t>Отдельная глава Кодекса предусматривает особенности отбывания нак</w:t>
      </w:r>
      <w:r w:rsidR="0012398C" w:rsidRPr="00D17DC4">
        <w:t>а</w:t>
      </w:r>
      <w:r w:rsidR="0012398C" w:rsidRPr="00D17DC4">
        <w:t xml:space="preserve">зания несовершеннолетними с учетом их возраста, </w:t>
      </w:r>
      <w:proofErr w:type="spellStart"/>
      <w:r w:rsidR="0012398C" w:rsidRPr="00D17DC4">
        <w:t>психоэмоционального</w:t>
      </w:r>
      <w:proofErr w:type="spellEnd"/>
      <w:r w:rsidR="0012398C" w:rsidRPr="00D17DC4">
        <w:t xml:space="preserve"> ра</w:t>
      </w:r>
      <w:r w:rsidR="0012398C" w:rsidRPr="00D17DC4">
        <w:t>з</w:t>
      </w:r>
      <w:r w:rsidR="0012398C" w:rsidRPr="00D17DC4">
        <w:t xml:space="preserve">вития и других особенностей, а также, предусмотрена возможность большего общения с внешним миром, реабилитации и </w:t>
      </w:r>
      <w:proofErr w:type="spellStart"/>
      <w:r w:rsidR="0012398C" w:rsidRPr="00D17DC4">
        <w:t>реинтеграции</w:t>
      </w:r>
      <w:proofErr w:type="spellEnd"/>
      <w:r w:rsidR="0012398C" w:rsidRPr="00D17DC4">
        <w:t xml:space="preserve"> несовершеннолетних осужденных.</w:t>
      </w:r>
    </w:p>
    <w:p w:rsidR="0012398C" w:rsidRPr="00D17DC4" w:rsidRDefault="00BC5D2A" w:rsidP="002A629D">
      <w:pPr>
        <w:pStyle w:val="SingleTxtGR"/>
      </w:pPr>
      <w:r>
        <w:t>494.</w:t>
      </w:r>
      <w:r>
        <w:tab/>
      </w:r>
      <w:r w:rsidR="0012398C" w:rsidRPr="00D17DC4">
        <w:t>В исправительных учреждениях устанавливается раздельное содержание: мужчин и женщин, не</w:t>
      </w:r>
      <w:r w:rsidR="0012398C">
        <w:t>совершеннолетних и взрослых (статья</w:t>
      </w:r>
      <w:r w:rsidR="0012398C" w:rsidRPr="00D17DC4">
        <w:t xml:space="preserve"> 51 ч</w:t>
      </w:r>
      <w:r w:rsidR="0012398C">
        <w:t>асть</w:t>
      </w:r>
      <w:r w:rsidR="0012398C" w:rsidRPr="00D17DC4">
        <w:t>1 У</w:t>
      </w:r>
      <w:r w:rsidR="0012398C">
        <w:t>голо</w:t>
      </w:r>
      <w:r w:rsidR="0012398C">
        <w:t>в</w:t>
      </w:r>
      <w:r w:rsidR="0012398C">
        <w:t xml:space="preserve">но-исполнительного кодекса </w:t>
      </w:r>
      <w:r w:rsidR="0012398C" w:rsidRPr="00D17DC4">
        <w:t>Туркменистана).</w:t>
      </w:r>
    </w:p>
    <w:p w:rsidR="0012398C" w:rsidRPr="00D17DC4" w:rsidRDefault="00BC5D2A" w:rsidP="002A629D">
      <w:pPr>
        <w:pStyle w:val="SingleTxtGR"/>
      </w:pPr>
      <w:r>
        <w:t>495.</w:t>
      </w:r>
      <w:r>
        <w:tab/>
      </w:r>
      <w:r w:rsidR="0012398C" w:rsidRPr="00D17DC4">
        <w:t>В воспитательных колониях несовершеннолетним осужд</w:t>
      </w:r>
      <w:r w:rsidR="00EC7030">
        <w:t>е</w:t>
      </w:r>
      <w:r w:rsidR="0012398C" w:rsidRPr="00D17DC4">
        <w:t>нным обесп</w:t>
      </w:r>
      <w:r w:rsidR="0012398C" w:rsidRPr="00D17DC4">
        <w:t>е</w:t>
      </w:r>
      <w:r w:rsidR="0012398C" w:rsidRPr="00D17DC4">
        <w:t>чиваются поддержка, уход, защита личной жизни и необходимая индивидуал</w:t>
      </w:r>
      <w:r w:rsidR="0012398C" w:rsidRPr="00D17DC4">
        <w:t>ь</w:t>
      </w:r>
      <w:r w:rsidR="0012398C" w:rsidRPr="00D17DC4">
        <w:t>ная помощь: социальная, психологическая, медицинская, физическая, а также помощь в получении образования и профессиональной подготовке, которые им могут потребоваться ввиду их возраста, пола и личности, а также интересов их по</w:t>
      </w:r>
      <w:r w:rsidR="0012398C" w:rsidRPr="00D17DC4">
        <w:t>л</w:t>
      </w:r>
      <w:r w:rsidR="0012398C" w:rsidRPr="00D17DC4">
        <w:t>ноценного развития.</w:t>
      </w:r>
    </w:p>
    <w:p w:rsidR="0012398C" w:rsidRPr="00D17DC4" w:rsidRDefault="00BC5D2A" w:rsidP="002A629D">
      <w:pPr>
        <w:pStyle w:val="SingleTxtGR"/>
      </w:pPr>
      <w:r>
        <w:t>496.</w:t>
      </w:r>
      <w:r>
        <w:tab/>
      </w:r>
      <w:r w:rsidR="0012398C" w:rsidRPr="00D17DC4">
        <w:t>Администрация воспитательной колонии поощряет и способствует ко</w:t>
      </w:r>
      <w:r w:rsidR="0012398C" w:rsidRPr="00D17DC4">
        <w:t>н</w:t>
      </w:r>
      <w:r w:rsidR="0012398C" w:rsidRPr="00D17DC4">
        <w:t>тактам между несовершеннолетними осужд</w:t>
      </w:r>
      <w:r w:rsidR="00EC7030">
        <w:t>е</w:t>
      </w:r>
      <w:r w:rsidR="0012398C" w:rsidRPr="00D17DC4">
        <w:t>нными и их близкими родственн</w:t>
      </w:r>
      <w:r w:rsidR="0012398C" w:rsidRPr="00D17DC4">
        <w:t>и</w:t>
      </w:r>
      <w:r w:rsidR="0012398C" w:rsidRPr="00D17DC4">
        <w:t>ками, опекунами и попечителями, а также заменяющими их лицами, создавая и обеспечивая осужд</w:t>
      </w:r>
      <w:r w:rsidR="00EC7030">
        <w:t>е</w:t>
      </w:r>
      <w:r w:rsidR="0012398C" w:rsidRPr="00D17DC4">
        <w:t>нному необходимые для этого условия.</w:t>
      </w:r>
    </w:p>
    <w:p w:rsidR="0012398C" w:rsidRPr="00D17DC4" w:rsidRDefault="00BC5D2A" w:rsidP="002A629D">
      <w:pPr>
        <w:pStyle w:val="SingleTxtGR"/>
      </w:pPr>
      <w:r>
        <w:t>497.</w:t>
      </w:r>
      <w:r>
        <w:tab/>
      </w:r>
      <w:r w:rsidR="0012398C" w:rsidRPr="00D17DC4">
        <w:t>Воспитательная колония в соответствии с Кодексом не позднее шести м</w:t>
      </w:r>
      <w:r w:rsidR="0012398C" w:rsidRPr="00D17DC4">
        <w:t>е</w:t>
      </w:r>
      <w:r w:rsidR="0012398C" w:rsidRPr="00D17DC4">
        <w:t>сяцев до даты освобождения для подготовки к освобождению несовершенн</w:t>
      </w:r>
      <w:r w:rsidR="0012398C" w:rsidRPr="00D17DC4">
        <w:t>о</w:t>
      </w:r>
      <w:r w:rsidR="0012398C" w:rsidRPr="00D17DC4">
        <w:t>летнему осужд</w:t>
      </w:r>
      <w:r w:rsidR="00EC7030">
        <w:t>е</w:t>
      </w:r>
      <w:r w:rsidR="0012398C" w:rsidRPr="00D17DC4">
        <w:t>нному обеспечивает воспитательную и психосоциальную по</w:t>
      </w:r>
      <w:r w:rsidR="0012398C" w:rsidRPr="00D17DC4">
        <w:t>д</w:t>
      </w:r>
      <w:r w:rsidR="0012398C" w:rsidRPr="00D17DC4">
        <w:t>держку; информируют семью или других лиц по его усмотрению о предсто</w:t>
      </w:r>
      <w:r w:rsidR="0012398C" w:rsidRPr="00D17DC4">
        <w:t>я</w:t>
      </w:r>
      <w:r w:rsidR="0012398C" w:rsidRPr="00D17DC4">
        <w:t>щем освобождении; разрешают им краткосрочные поездки домой в сопрово</w:t>
      </w:r>
      <w:r w:rsidR="0012398C" w:rsidRPr="00D17DC4">
        <w:t>ж</w:t>
      </w:r>
      <w:r w:rsidR="0012398C" w:rsidRPr="00D17DC4">
        <w:t>дении родителей или заменяющих их лиц, предоставляют информацию о том, как они могут получить доступ к поддержке и содействию после освобождения.</w:t>
      </w:r>
    </w:p>
    <w:p w:rsidR="0012398C" w:rsidRPr="00D17DC4" w:rsidRDefault="00BC5D2A" w:rsidP="002A629D">
      <w:pPr>
        <w:pStyle w:val="SingleTxtGR"/>
      </w:pPr>
      <w:r>
        <w:t>498.</w:t>
      </w:r>
      <w:r>
        <w:tab/>
      </w:r>
      <w:r w:rsidR="0012398C" w:rsidRPr="00D17DC4">
        <w:t>Воспитательная колония осуществляет взаимодействие с органами и в</w:t>
      </w:r>
      <w:r w:rsidR="0012398C" w:rsidRPr="00D17DC4">
        <w:t>е</w:t>
      </w:r>
      <w:r w:rsidR="0012398C" w:rsidRPr="00D17DC4">
        <w:t>домствами, ответственными за надзор за правонарушителями после освобо</w:t>
      </w:r>
      <w:r w:rsidR="0012398C" w:rsidRPr="00D17DC4">
        <w:t>ж</w:t>
      </w:r>
      <w:r w:rsidR="0012398C" w:rsidRPr="00D17DC4">
        <w:t>дения, и, в частности, сотрудничество с комиссией по делам несовершенноле</w:t>
      </w:r>
      <w:r w:rsidR="0012398C" w:rsidRPr="00D17DC4">
        <w:t>т</w:t>
      </w:r>
      <w:r w:rsidR="0012398C" w:rsidRPr="00D17DC4">
        <w:t xml:space="preserve">них по разработке плана </w:t>
      </w:r>
      <w:proofErr w:type="spellStart"/>
      <w:r w:rsidR="0012398C" w:rsidRPr="00D17DC4">
        <w:t>реинтеграции</w:t>
      </w:r>
      <w:proofErr w:type="spellEnd"/>
      <w:r w:rsidR="0012398C" w:rsidRPr="00D17DC4">
        <w:t>.</w:t>
      </w:r>
    </w:p>
    <w:p w:rsidR="0012398C" w:rsidRPr="00D17DC4" w:rsidRDefault="00BC5D2A" w:rsidP="002A629D">
      <w:pPr>
        <w:pStyle w:val="SingleTxtGR"/>
      </w:pPr>
      <w:r>
        <w:t>499.</w:t>
      </w:r>
      <w:r>
        <w:tab/>
      </w:r>
      <w:r w:rsidR="0012398C" w:rsidRPr="00D17DC4">
        <w:t>В этих целях администрация воспитательной колонии создает специал</w:t>
      </w:r>
      <w:r w:rsidR="0012398C" w:rsidRPr="00D17DC4">
        <w:t>ь</w:t>
      </w:r>
      <w:r w:rsidR="0012398C" w:rsidRPr="00D17DC4">
        <w:t xml:space="preserve">ный отдел по реабилитации и </w:t>
      </w:r>
      <w:proofErr w:type="spellStart"/>
      <w:r w:rsidR="0012398C" w:rsidRPr="00D17DC4">
        <w:t>реинтеграции</w:t>
      </w:r>
      <w:proofErr w:type="spellEnd"/>
      <w:r w:rsidR="0012398C" w:rsidRPr="00D17DC4">
        <w:t>. Администрация воспитательной колонии устанавливает контакт с комиссией по делам несовершеннолетних и органом внутренних дел по месту возвращения несовершеннолетнего осужд</w:t>
      </w:r>
      <w:r w:rsidR="00EC7030">
        <w:t>е</w:t>
      </w:r>
      <w:r w:rsidR="0012398C" w:rsidRPr="00D17DC4">
        <w:t>н</w:t>
      </w:r>
      <w:r w:rsidR="0012398C" w:rsidRPr="00D17DC4">
        <w:t>ного. Эти органы осуществляют подготовку к освобождению несовершенн</w:t>
      </w:r>
      <w:r w:rsidR="0012398C" w:rsidRPr="00D17DC4">
        <w:t>о</w:t>
      </w:r>
      <w:r w:rsidR="0012398C" w:rsidRPr="00D17DC4">
        <w:t>летнего осужд</w:t>
      </w:r>
      <w:r w:rsidR="00EC7030">
        <w:t>е</w:t>
      </w:r>
      <w:r w:rsidR="0012398C" w:rsidRPr="00D17DC4">
        <w:t>нного, путем поддержания регулярного контакта с администр</w:t>
      </w:r>
      <w:r w:rsidR="0012398C" w:rsidRPr="00D17DC4">
        <w:t>а</w:t>
      </w:r>
      <w:r w:rsidR="0012398C" w:rsidRPr="00D17DC4">
        <w:t xml:space="preserve">цией воспитательной колонии с целью планирования освобождения и </w:t>
      </w:r>
      <w:proofErr w:type="spellStart"/>
      <w:r w:rsidR="0012398C" w:rsidRPr="00D17DC4">
        <w:t>реинт</w:t>
      </w:r>
      <w:r w:rsidR="0012398C" w:rsidRPr="00D17DC4">
        <w:t>е</w:t>
      </w:r>
      <w:r w:rsidR="0012398C" w:rsidRPr="00D17DC4">
        <w:t>грации</w:t>
      </w:r>
      <w:proofErr w:type="spellEnd"/>
      <w:r w:rsidR="0012398C" w:rsidRPr="00D17DC4">
        <w:t xml:space="preserve"> н</w:t>
      </w:r>
      <w:r w:rsidR="0012398C" w:rsidRPr="00D17DC4">
        <w:t>е</w:t>
      </w:r>
      <w:r w:rsidR="0012398C" w:rsidRPr="00D17DC4">
        <w:t>совершеннолетнего осужд</w:t>
      </w:r>
      <w:r w:rsidR="00EC7030">
        <w:t>е</w:t>
      </w:r>
      <w:r w:rsidR="0012398C" w:rsidRPr="00D17DC4">
        <w:t>нного</w:t>
      </w:r>
    </w:p>
    <w:p w:rsidR="0012398C" w:rsidRPr="00D17DC4" w:rsidRDefault="00BC5D2A" w:rsidP="002A629D">
      <w:pPr>
        <w:pStyle w:val="SingleTxtGR"/>
      </w:pPr>
      <w:r>
        <w:t>500.</w:t>
      </w:r>
      <w:r>
        <w:tab/>
      </w:r>
      <w:r w:rsidR="0012398C" w:rsidRPr="00D17DC4">
        <w:t xml:space="preserve">При разработке и осуществлении плана </w:t>
      </w:r>
      <w:proofErr w:type="spellStart"/>
      <w:r w:rsidR="0012398C" w:rsidRPr="00D17DC4">
        <w:t>реинтеграции</w:t>
      </w:r>
      <w:proofErr w:type="spellEnd"/>
      <w:r w:rsidR="0012398C" w:rsidRPr="00D17DC4">
        <w:t xml:space="preserve"> учитывается мн</w:t>
      </w:r>
      <w:r w:rsidR="0012398C" w:rsidRPr="00D17DC4">
        <w:t>е</w:t>
      </w:r>
      <w:r w:rsidR="0012398C" w:rsidRPr="00D17DC4">
        <w:t>ние несовершеннолетнего осужд</w:t>
      </w:r>
      <w:r w:rsidR="00EC7030">
        <w:t>е</w:t>
      </w:r>
      <w:r w:rsidR="0012398C" w:rsidRPr="00D17DC4">
        <w:t>нного.</w:t>
      </w:r>
    </w:p>
    <w:p w:rsidR="0012398C" w:rsidRPr="00D17DC4" w:rsidRDefault="00BC5D2A" w:rsidP="002A629D">
      <w:pPr>
        <w:pStyle w:val="SingleTxtGR"/>
      </w:pPr>
      <w:r>
        <w:t>501.</w:t>
      </w:r>
      <w:r>
        <w:tab/>
      </w:r>
      <w:r w:rsidR="0012398C" w:rsidRPr="00D17DC4">
        <w:t xml:space="preserve">В целях содействия процессу </w:t>
      </w:r>
      <w:proofErr w:type="spellStart"/>
      <w:r w:rsidR="0012398C" w:rsidRPr="00D17DC4">
        <w:t>реинтеграции</w:t>
      </w:r>
      <w:proofErr w:type="spellEnd"/>
      <w:r w:rsidR="0012398C" w:rsidRPr="00D17DC4">
        <w:t xml:space="preserve"> комиссия по делам несове</w:t>
      </w:r>
      <w:r w:rsidR="0012398C" w:rsidRPr="00D17DC4">
        <w:t>р</w:t>
      </w:r>
      <w:r w:rsidR="0012398C" w:rsidRPr="00D17DC4">
        <w:t>шеннолетних осуществляет координацию обеспечения услуг поддержки нес</w:t>
      </w:r>
      <w:r w:rsidR="0012398C" w:rsidRPr="00D17DC4">
        <w:t>о</w:t>
      </w:r>
      <w:r w:rsidR="0012398C" w:rsidRPr="00D17DC4">
        <w:t>вершеннолетнему и его семье в течение не менее чем шести месяцев (ст</w:t>
      </w:r>
      <w:r w:rsidR="0012398C">
        <w:t>атья</w:t>
      </w:r>
      <w:r w:rsidR="0012398C" w:rsidRPr="00D17DC4">
        <w:t xml:space="preserve"> 131 У</w:t>
      </w:r>
      <w:r w:rsidR="0012398C">
        <w:t xml:space="preserve">головно-исполнительного кодекса </w:t>
      </w:r>
      <w:r w:rsidR="0012398C" w:rsidRPr="00D17DC4">
        <w:t>Туркменистана).</w:t>
      </w:r>
    </w:p>
    <w:p w:rsidR="0012398C" w:rsidRPr="008038F6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38</w:t>
      </w:r>
    </w:p>
    <w:p w:rsidR="0012398C" w:rsidRPr="00EA212F" w:rsidRDefault="00BC5D2A" w:rsidP="002A629D">
      <w:pPr>
        <w:pStyle w:val="SingleTxtGR"/>
      </w:pPr>
      <w:r>
        <w:t>502.</w:t>
      </w:r>
      <w:r>
        <w:tab/>
      </w:r>
      <w:r w:rsidR="0012398C" w:rsidRPr="00D17DC4">
        <w:t>Туркменистан, являясь постоянно нейтральным государством, в соотве</w:t>
      </w:r>
      <w:r w:rsidR="0012398C" w:rsidRPr="00D17DC4">
        <w:t>т</w:t>
      </w:r>
      <w:r w:rsidR="0012398C" w:rsidRPr="00D17DC4">
        <w:t xml:space="preserve">ствии с Конституционным </w:t>
      </w:r>
      <w:r w:rsidR="0012398C">
        <w:t>з</w:t>
      </w:r>
      <w:r w:rsidR="0012398C" w:rsidRPr="00D17DC4">
        <w:t xml:space="preserve">аконом Туркменистана </w:t>
      </w:r>
      <w:r w:rsidR="0012398C">
        <w:t>"</w:t>
      </w:r>
      <w:r w:rsidR="0012398C" w:rsidRPr="00D17DC4">
        <w:t>О постоянном нейтралитете Туркменистана</w:t>
      </w:r>
      <w:r w:rsidR="0012398C">
        <w:t>"</w:t>
      </w:r>
      <w:r w:rsidR="0012398C" w:rsidRPr="00D17DC4">
        <w:t xml:space="preserve"> (27.12.1995</w:t>
      </w:r>
      <w:r w:rsidR="0012398C">
        <w:t> г.)</w:t>
      </w:r>
      <w:r w:rsidR="0012398C" w:rsidRPr="00D17DC4">
        <w:t xml:space="preserve"> неуклонно следует своим обязательствам не участвовать в военных конфликтах и блоках, не производить, не распростр</w:t>
      </w:r>
      <w:r w:rsidR="0012398C" w:rsidRPr="00D17DC4">
        <w:t>а</w:t>
      </w:r>
      <w:r w:rsidR="0012398C" w:rsidRPr="00D17DC4">
        <w:t>нять и не размещать на своей территории оружия массового поражения, собл</w:t>
      </w:r>
      <w:r w:rsidR="0012398C" w:rsidRPr="00D17DC4">
        <w:t>ю</w:t>
      </w:r>
      <w:r w:rsidR="0012398C" w:rsidRPr="00D17DC4">
        <w:t>дать демократические права и свободы человека, принятые мировым сообщес</w:t>
      </w:r>
      <w:r w:rsidR="0012398C" w:rsidRPr="00D17DC4">
        <w:t>т</w:t>
      </w:r>
      <w:r w:rsidR="0012398C" w:rsidRPr="00D17DC4">
        <w:t>вом, строить свои отношения с другими государствами на принципах равнопр</w:t>
      </w:r>
      <w:r w:rsidR="0012398C" w:rsidRPr="00D17DC4">
        <w:t>а</w:t>
      </w:r>
      <w:r w:rsidR="0012398C" w:rsidRPr="00D17DC4">
        <w:t xml:space="preserve">вия и добрососедства. </w:t>
      </w:r>
      <w:r w:rsidR="0012398C" w:rsidRPr="00EA212F">
        <w:t>Сотрудничество с О</w:t>
      </w:r>
      <w:r w:rsidR="0012398C">
        <w:t xml:space="preserve">рганизацией </w:t>
      </w:r>
      <w:r w:rsidR="0012398C" w:rsidRPr="00EA212F">
        <w:t>О</w:t>
      </w:r>
      <w:r w:rsidR="0012398C">
        <w:t xml:space="preserve">бъединенных </w:t>
      </w:r>
      <w:r w:rsidR="0012398C" w:rsidRPr="00EA212F">
        <w:t>Н</w:t>
      </w:r>
      <w:r w:rsidR="0012398C">
        <w:t>аций</w:t>
      </w:r>
      <w:r w:rsidR="0012398C" w:rsidRPr="00EA212F">
        <w:t xml:space="preserve"> является стратегическим направлением внешнеполитического курса Туркмен</w:t>
      </w:r>
      <w:r w:rsidR="0012398C" w:rsidRPr="00EA212F">
        <w:t>и</w:t>
      </w:r>
      <w:r w:rsidR="0012398C" w:rsidRPr="00EA212F">
        <w:t>стана.</w:t>
      </w:r>
    </w:p>
    <w:p w:rsidR="0012398C" w:rsidRPr="00486794" w:rsidRDefault="00BC5D2A" w:rsidP="002A629D">
      <w:pPr>
        <w:pStyle w:val="SingleTxtGR"/>
      </w:pPr>
      <w:r>
        <w:t>503.</w:t>
      </w:r>
      <w:r>
        <w:tab/>
      </w:r>
      <w:r w:rsidR="0012398C" w:rsidRPr="00486794">
        <w:t>С момента обретения независимости Туркменистан, как и его дети, не участвовали в военных конфликтах.</w:t>
      </w:r>
    </w:p>
    <w:p w:rsidR="0012398C" w:rsidRPr="00D17DC4" w:rsidRDefault="00BC5D2A" w:rsidP="002A629D">
      <w:pPr>
        <w:pStyle w:val="SingleTxtGR"/>
      </w:pPr>
      <w:r>
        <w:t>504.</w:t>
      </w:r>
      <w:r>
        <w:tab/>
      </w:r>
      <w:r w:rsidR="0012398C" w:rsidRPr="00D17DC4">
        <w:t>Для Туркменистана, на территории которого не происходит вооруженных конфликтов, вопросы физической и психологической реабилитации детей, к</w:t>
      </w:r>
      <w:r w:rsidR="0012398C" w:rsidRPr="00D17DC4">
        <w:t>о</w:t>
      </w:r>
      <w:r w:rsidR="0012398C" w:rsidRPr="00D17DC4">
        <w:t>торые находятся в зоне вооруженных конфликтов и по</w:t>
      </w:r>
      <w:r w:rsidR="0012398C">
        <w:t xml:space="preserve">двергались сексуальному насилию, </w:t>
      </w:r>
      <w:r w:rsidR="0012398C" w:rsidRPr="00D17DC4">
        <w:t>не являются актуальными. Детям-беженцам, которые были участн</w:t>
      </w:r>
      <w:r w:rsidR="0012398C" w:rsidRPr="00D17DC4">
        <w:t>и</w:t>
      </w:r>
      <w:r w:rsidR="0012398C" w:rsidRPr="00D17DC4">
        <w:t>ками вооруженных конфликтов на территории стран постоянного проживания, находящимся в Туркменистане</w:t>
      </w:r>
      <w:r w:rsidR="0012398C">
        <w:t>,</w:t>
      </w:r>
      <w:r w:rsidR="0012398C" w:rsidRPr="00D17DC4">
        <w:t xml:space="preserve"> при необходимости предоставляется психол</w:t>
      </w:r>
      <w:r w:rsidR="0012398C" w:rsidRPr="00D17DC4">
        <w:t>о</w:t>
      </w:r>
      <w:r w:rsidR="0012398C" w:rsidRPr="00D17DC4">
        <w:t xml:space="preserve">гическая и социальная помощь местными органами государственной власти и управления. </w:t>
      </w:r>
    </w:p>
    <w:p w:rsidR="0012398C" w:rsidRPr="00D17DC4" w:rsidRDefault="00BC5D2A" w:rsidP="002A629D">
      <w:pPr>
        <w:pStyle w:val="SingleTxtGR"/>
      </w:pPr>
      <w:r>
        <w:t>505.</w:t>
      </w:r>
      <w:r>
        <w:tab/>
      </w:r>
      <w:r w:rsidR="0012398C" w:rsidRPr="00D17DC4">
        <w:t>Гражданин мужского пола в возрасте от 18 до 27 лет, не имеющий прав</w:t>
      </w:r>
      <w:r w:rsidR="0012398C">
        <w:t>а</w:t>
      </w:r>
      <w:r w:rsidR="0012398C" w:rsidRPr="00D17DC4">
        <w:t xml:space="preserve"> на освобождение или отсрочку от призыва на военную службу, подлежит пр</w:t>
      </w:r>
      <w:r w:rsidR="0012398C" w:rsidRPr="00D17DC4">
        <w:t>и</w:t>
      </w:r>
      <w:r w:rsidR="0012398C" w:rsidRPr="00D17DC4">
        <w:t>зыву на военную службу. Решение о призыве гражданина на военную службу может быть принято по до</w:t>
      </w:r>
      <w:r w:rsidR="0012398C">
        <w:t xml:space="preserve">стижении им возраста 18 лет (статья </w:t>
      </w:r>
      <w:r w:rsidR="0012398C" w:rsidRPr="00D17DC4">
        <w:t>17 Закона Тур</w:t>
      </w:r>
      <w:r w:rsidR="0012398C" w:rsidRPr="00D17DC4">
        <w:t>к</w:t>
      </w:r>
      <w:r w:rsidR="0012398C" w:rsidRPr="00D17DC4">
        <w:t xml:space="preserve">менистана </w:t>
      </w:r>
      <w:r w:rsidR="0012398C">
        <w:t>"</w:t>
      </w:r>
      <w:r w:rsidR="0012398C" w:rsidRPr="00D17DC4">
        <w:t>О воинской обязанности и военной службе</w:t>
      </w:r>
      <w:r w:rsidR="0012398C">
        <w:t>"</w:t>
      </w:r>
      <w:r w:rsidR="0012398C" w:rsidRPr="00D17DC4">
        <w:t xml:space="preserve"> (06.10.2010</w:t>
      </w:r>
      <w:r w:rsidR="0012398C">
        <w:t> </w:t>
      </w:r>
      <w:r w:rsidR="0012398C" w:rsidRPr="00D17DC4">
        <w:t>г.)).</w:t>
      </w:r>
    </w:p>
    <w:p w:rsidR="0012398C" w:rsidRPr="00D17DC4" w:rsidRDefault="00BC5D2A" w:rsidP="002A629D">
      <w:pPr>
        <w:pStyle w:val="SingleTxtGR"/>
      </w:pPr>
      <w:r>
        <w:t>506.</w:t>
      </w:r>
      <w:r>
        <w:tab/>
      </w:r>
      <w:r w:rsidR="0012398C" w:rsidRPr="00D17DC4">
        <w:t>Уголовным законодательством Туркменистана вербовка, обучение, ф</w:t>
      </w:r>
      <w:r w:rsidR="0012398C" w:rsidRPr="00D17DC4">
        <w:t>и</w:t>
      </w:r>
      <w:r w:rsidR="0012398C" w:rsidRPr="00D17DC4">
        <w:t>нансирование или иное материальное обеспечение на</w:t>
      </w:r>
      <w:r w:rsidR="00EC7030">
        <w:t>е</w:t>
      </w:r>
      <w:r w:rsidR="0012398C" w:rsidRPr="00D17DC4">
        <w:t>мника, а равно его и</w:t>
      </w:r>
      <w:r w:rsidR="0012398C" w:rsidRPr="00D17DC4">
        <w:t>с</w:t>
      </w:r>
      <w:r w:rsidR="0012398C" w:rsidRPr="00D17DC4">
        <w:t>пользование в вооруж</w:t>
      </w:r>
      <w:r w:rsidR="00EC7030">
        <w:t>е</w:t>
      </w:r>
      <w:r w:rsidR="0012398C" w:rsidRPr="00D17DC4">
        <w:t>нном конфликте или иных в</w:t>
      </w:r>
      <w:r w:rsidR="0012398C">
        <w:t>оенных действиях, запрещ</w:t>
      </w:r>
      <w:r w:rsidR="0012398C">
        <w:t>е</w:t>
      </w:r>
      <w:r w:rsidR="0012398C">
        <w:t>но (ст</w:t>
      </w:r>
      <w:r w:rsidR="0012398C">
        <w:t>а</w:t>
      </w:r>
      <w:r w:rsidR="0012398C">
        <w:t>тья</w:t>
      </w:r>
      <w:r w:rsidR="0012398C" w:rsidRPr="00D17DC4">
        <w:t xml:space="preserve"> 169 У</w:t>
      </w:r>
      <w:r w:rsidR="0012398C">
        <w:t>головного кодекса</w:t>
      </w:r>
      <w:r w:rsidR="0012398C" w:rsidRPr="00D17DC4">
        <w:t xml:space="preserve"> Туркменистана).</w:t>
      </w:r>
    </w:p>
    <w:p w:rsidR="0012398C" w:rsidRPr="008038F6" w:rsidRDefault="0012398C" w:rsidP="002A629D">
      <w:pPr>
        <w:pStyle w:val="H1GR"/>
      </w:pPr>
      <w:r w:rsidRPr="00D17DC4">
        <w:tab/>
      </w:r>
      <w:r w:rsidRPr="00D17DC4">
        <w:tab/>
      </w:r>
      <w:proofErr w:type="spellStart"/>
      <w:r w:rsidRPr="008038F6">
        <w:t>Статья</w:t>
      </w:r>
      <w:proofErr w:type="spellEnd"/>
      <w:r w:rsidRPr="008038F6">
        <w:t xml:space="preserve"> 39</w:t>
      </w:r>
    </w:p>
    <w:p w:rsidR="0012398C" w:rsidRPr="00D17DC4" w:rsidRDefault="00543FB1" w:rsidP="002A629D">
      <w:pPr>
        <w:pStyle w:val="SingleTxtGR"/>
      </w:pPr>
      <w:r>
        <w:t>507.</w:t>
      </w:r>
      <w:r>
        <w:tab/>
      </w:r>
      <w:r w:rsidR="0012398C" w:rsidRPr="00D17DC4">
        <w:t>Несовершеннолетние правонарушители, привлеченные к уголовной о</w:t>
      </w:r>
      <w:r w:rsidR="0012398C" w:rsidRPr="00D17DC4">
        <w:t>т</w:t>
      </w:r>
      <w:r w:rsidR="0012398C" w:rsidRPr="00D17DC4">
        <w:t>ветственности и по решению суда направленные для отбывания наказания, с</w:t>
      </w:r>
      <w:r w:rsidR="0012398C" w:rsidRPr="00D17DC4">
        <w:t>о</w:t>
      </w:r>
      <w:r w:rsidR="0012398C" w:rsidRPr="00D17DC4">
        <w:t>держатся в воспитательной колонии системы М</w:t>
      </w:r>
      <w:r w:rsidR="0012398C">
        <w:t xml:space="preserve">инистерства внутренних дел </w:t>
      </w:r>
      <w:r w:rsidR="0012398C" w:rsidRPr="00D17DC4">
        <w:t xml:space="preserve">Туркменистана. </w:t>
      </w:r>
    </w:p>
    <w:p w:rsidR="0012398C" w:rsidRPr="00D17DC4" w:rsidRDefault="00543FB1" w:rsidP="002A629D">
      <w:pPr>
        <w:pStyle w:val="SingleTxtGR"/>
      </w:pPr>
      <w:r>
        <w:t>508.</w:t>
      </w:r>
      <w:r>
        <w:tab/>
      </w:r>
      <w:r w:rsidR="0012398C" w:rsidRPr="00D17DC4">
        <w:t>Применение исправительных мер в отношении лиц, не достигших восе</w:t>
      </w:r>
      <w:r w:rsidR="0012398C" w:rsidRPr="00D17DC4">
        <w:t>м</w:t>
      </w:r>
      <w:r w:rsidR="0012398C" w:rsidRPr="00D17DC4">
        <w:t>надцатилетнего возраста, в первую очередь сосредотачивается на восстановл</w:t>
      </w:r>
      <w:r w:rsidR="0012398C" w:rsidRPr="00D17DC4">
        <w:t>е</w:t>
      </w:r>
      <w:r w:rsidR="0012398C" w:rsidRPr="00D17DC4">
        <w:t>нии социально-политических и гражданских прав (реабилитации), возвращении в общество и воссоединении с семь</w:t>
      </w:r>
      <w:r w:rsidR="00EC7030">
        <w:t>е</w:t>
      </w:r>
      <w:r w:rsidR="0012398C" w:rsidRPr="00D17DC4">
        <w:t>й (</w:t>
      </w:r>
      <w:proofErr w:type="spellStart"/>
      <w:r w:rsidR="0012398C" w:rsidRPr="00D17DC4">
        <w:t>реинтеграции</w:t>
      </w:r>
      <w:proofErr w:type="spellEnd"/>
      <w:r w:rsidR="0012398C" w:rsidRPr="00D17DC4">
        <w:t xml:space="preserve">). </w:t>
      </w:r>
    </w:p>
    <w:p w:rsidR="0012398C" w:rsidRPr="00D17DC4" w:rsidRDefault="00543FB1" w:rsidP="002A629D">
      <w:pPr>
        <w:pStyle w:val="SingleTxtGR"/>
      </w:pPr>
      <w:r>
        <w:t>508.</w:t>
      </w:r>
      <w:r>
        <w:tab/>
      </w:r>
      <w:r w:rsidR="0012398C" w:rsidRPr="00D17DC4">
        <w:t xml:space="preserve">Социальной и психологической </w:t>
      </w:r>
      <w:proofErr w:type="spellStart"/>
      <w:r w:rsidR="0012398C" w:rsidRPr="00D17DC4">
        <w:t>реинтеграции</w:t>
      </w:r>
      <w:proofErr w:type="spellEnd"/>
      <w:r w:rsidR="0012398C" w:rsidRPr="00D17DC4">
        <w:t xml:space="preserve"> несовершеннолетних ос</w:t>
      </w:r>
      <w:r w:rsidR="0012398C" w:rsidRPr="00D17DC4">
        <w:t>у</w:t>
      </w:r>
      <w:r w:rsidR="0012398C" w:rsidRPr="00D17DC4">
        <w:t>жденных призвано способствовать предоставление им уголовно-исполнительным законодательством организационно-правовых гарантий реал</w:t>
      </w:r>
      <w:r w:rsidR="0012398C" w:rsidRPr="00D17DC4">
        <w:t>и</w:t>
      </w:r>
      <w:r w:rsidR="0012398C" w:rsidRPr="00D17DC4">
        <w:t>зации прав и свобод. Уголовно-исполнительный кодекс Туркменистана пред</w:t>
      </w:r>
      <w:r w:rsidR="0012398C" w:rsidRPr="00D17DC4">
        <w:t>у</w:t>
      </w:r>
      <w:r w:rsidR="0012398C" w:rsidRPr="00D17DC4">
        <w:t>сматривает право несовершеннолетних воспитанников колоний на участие в культурно-массовых и спортивных мероприятиях, пользование библиотекой, участие в самодеятел</w:t>
      </w:r>
      <w:r w:rsidR="0012398C" w:rsidRPr="00D17DC4">
        <w:t>ь</w:t>
      </w:r>
      <w:r w:rsidR="0012398C" w:rsidRPr="00D17DC4">
        <w:t xml:space="preserve">ных организациях осужденных. </w:t>
      </w:r>
    </w:p>
    <w:p w:rsidR="0012398C" w:rsidRPr="00D17DC4" w:rsidRDefault="00543FB1" w:rsidP="002A629D">
      <w:pPr>
        <w:pStyle w:val="SingleTxtGR"/>
      </w:pPr>
      <w:r>
        <w:t>510.</w:t>
      </w:r>
      <w:r>
        <w:tab/>
      </w:r>
      <w:r w:rsidR="0012398C" w:rsidRPr="00D17DC4">
        <w:t>В целях исправления несовершеннолетних осужд</w:t>
      </w:r>
      <w:r w:rsidR="00EC7030">
        <w:t>е</w:t>
      </w:r>
      <w:r w:rsidR="0012398C" w:rsidRPr="00D17DC4">
        <w:t>нных и подготовки их к самостоятельной жизни организуется единый учебно-воспитательный пр</w:t>
      </w:r>
      <w:r w:rsidR="0012398C" w:rsidRPr="00D17DC4">
        <w:t>о</w:t>
      </w:r>
      <w:r w:rsidR="0012398C" w:rsidRPr="00D17DC4">
        <w:t>цесс, направленный на формирование у несовершеннолетних осужд</w:t>
      </w:r>
      <w:r w:rsidR="00EC7030">
        <w:t>е</w:t>
      </w:r>
      <w:r w:rsidR="0012398C" w:rsidRPr="00D17DC4">
        <w:t>нных з</w:t>
      </w:r>
      <w:r w:rsidR="0012398C" w:rsidRPr="00D17DC4">
        <w:t>а</w:t>
      </w:r>
      <w:r w:rsidR="0012398C" w:rsidRPr="00D17DC4">
        <w:t>конопослушного поведения, добросовестного отношения к труду и уч</w:t>
      </w:r>
      <w:r w:rsidR="00EC7030">
        <w:t>е</w:t>
      </w:r>
      <w:r w:rsidR="0012398C" w:rsidRPr="00D17DC4">
        <w:t>бе, пол</w:t>
      </w:r>
      <w:r w:rsidR="0012398C" w:rsidRPr="00D17DC4">
        <w:t>у</w:t>
      </w:r>
      <w:r w:rsidR="0012398C" w:rsidRPr="00D17DC4">
        <w:t>чение обязательного общего среднего, начального профессионального образ</w:t>
      </w:r>
      <w:r w:rsidR="0012398C" w:rsidRPr="00D17DC4">
        <w:t>о</w:t>
      </w:r>
      <w:r w:rsidR="0012398C" w:rsidRPr="00D17DC4">
        <w:t>вания, профессиональной подготовки, повышение образовательного и культу</w:t>
      </w:r>
      <w:r w:rsidR="0012398C" w:rsidRPr="00D17DC4">
        <w:t>р</w:t>
      </w:r>
      <w:r w:rsidR="0012398C" w:rsidRPr="00D17DC4">
        <w:t>ного уровня (</w:t>
      </w:r>
      <w:r w:rsidR="0012398C">
        <w:t xml:space="preserve">статьи 120, </w:t>
      </w:r>
      <w:r w:rsidR="0012398C" w:rsidRPr="00D17DC4">
        <w:t>121, 129 У</w:t>
      </w:r>
      <w:r w:rsidR="0012398C">
        <w:t>головно-исполнительного кодекса</w:t>
      </w:r>
      <w:r w:rsidR="0012398C" w:rsidRPr="00D17DC4">
        <w:t xml:space="preserve"> Туркм</w:t>
      </w:r>
      <w:r w:rsidR="0012398C" w:rsidRPr="00D17DC4">
        <w:t>е</w:t>
      </w:r>
      <w:r w:rsidR="0012398C" w:rsidRPr="00D17DC4">
        <w:t>нистана).</w:t>
      </w:r>
    </w:p>
    <w:p w:rsidR="0012398C" w:rsidRPr="00D17DC4" w:rsidRDefault="00543FB1" w:rsidP="002A629D">
      <w:pPr>
        <w:pStyle w:val="SingleTxtGR"/>
      </w:pPr>
      <w:r>
        <w:t>511.</w:t>
      </w:r>
      <w:r>
        <w:tab/>
      </w:r>
      <w:r w:rsidR="0012398C" w:rsidRPr="00D17DC4">
        <w:t>С момента прибытия в воспитательное учреждение с воспитанником в течение 15 д</w:t>
      </w:r>
      <w:r w:rsidR="0012398C">
        <w:t>ней проводит работу воспитатель</w:t>
      </w:r>
      <w:r w:rsidR="0012398C" w:rsidRPr="00D17DC4">
        <w:t>-психолог, который помогает во</w:t>
      </w:r>
      <w:r w:rsidR="0012398C" w:rsidRPr="00D17DC4">
        <w:t>с</w:t>
      </w:r>
      <w:r w:rsidR="0012398C" w:rsidRPr="00D17DC4">
        <w:t>питаннику пройти адаптационный период. Во время адаптационного периода воспитанника знакомят с режимом содержания в учреждении, выявляют его способности и склонности, и подготавливают его к жизни среди подростков, содержащихся в данном учреждении. На основании данных адаптационного периода и с учетом возрастных и психологических показателей, воспитанник направляется в определенный отряд и зачисляется в среднюю школу при учр</w:t>
      </w:r>
      <w:r w:rsidR="0012398C" w:rsidRPr="00D17DC4">
        <w:t>е</w:t>
      </w:r>
      <w:r w:rsidR="0012398C" w:rsidRPr="00D17DC4">
        <w:t>ждении для продолжения обучения. В учреждении все воспитанники распред</w:t>
      </w:r>
      <w:r w:rsidR="0012398C" w:rsidRPr="00D17DC4">
        <w:t>е</w:t>
      </w:r>
      <w:r w:rsidR="0012398C" w:rsidRPr="00D17DC4">
        <w:t>лены по отрядам, отряды, в свою очередь, делятся на отделения, руководимые воспитателями. С первого дня воспитатель с воспитанником проводит беседу и составляет индивидуальный план по воспитанию подростка. В соответствии с этим планом с подростком ежедневно проводится индивидуально-воспитательная работа, н</w:t>
      </w:r>
      <w:r w:rsidR="0012398C" w:rsidRPr="00D17DC4">
        <w:t>а</w:t>
      </w:r>
      <w:r w:rsidR="0012398C" w:rsidRPr="00D17DC4">
        <w:t>правленная на выработку у несовершеннолетнего осужденного определенных жизненных принципов и взглядов.</w:t>
      </w:r>
    </w:p>
    <w:p w:rsidR="0012398C" w:rsidRPr="00D17DC4" w:rsidRDefault="00543FB1" w:rsidP="002A629D">
      <w:pPr>
        <w:pStyle w:val="SingleTxtGR"/>
      </w:pPr>
      <w:r>
        <w:t>512.</w:t>
      </w:r>
      <w:r>
        <w:tab/>
      </w:r>
      <w:r w:rsidR="0012398C" w:rsidRPr="00D17DC4">
        <w:t>Для получения воспитанниками среднего образования при учреждении действует средняя школа, занятия в которой проводятся в две смены. Учебная программа разрабатывается в М</w:t>
      </w:r>
      <w:r w:rsidR="0012398C">
        <w:t xml:space="preserve">инистерстве внутренних дел </w:t>
      </w:r>
      <w:r w:rsidR="0012398C" w:rsidRPr="00D17DC4">
        <w:t>Туркменистана и утверждается в Министерстве образования Туркменистана. В школе есть 8 х</w:t>
      </w:r>
      <w:r w:rsidR="0012398C" w:rsidRPr="00D17DC4">
        <w:t>о</w:t>
      </w:r>
      <w:r w:rsidR="0012398C" w:rsidRPr="00D17DC4">
        <w:t>рошо оснащенных наглядными пособиями и техническими средствами обуч</w:t>
      </w:r>
      <w:r w:rsidR="0012398C" w:rsidRPr="00D17DC4">
        <w:t>е</w:t>
      </w:r>
      <w:r w:rsidR="0012398C" w:rsidRPr="00D17DC4">
        <w:t>ния классов. Обучение проводится с 4-го по 10-й классы на государственном языке. После окончания школы воспитанники сдают государственные экзамены и получают аттестат о среднем образовании. До окончания установленного ср</w:t>
      </w:r>
      <w:r w:rsidR="0012398C" w:rsidRPr="00D17DC4">
        <w:t>о</w:t>
      </w:r>
      <w:r w:rsidR="0012398C" w:rsidRPr="00D17DC4">
        <w:t>ка отбытия наказания аттестаты хранятся в личном деле каждого осужденного. После отбытия наказания аттестат вручается воспитаннику вместе со справкой об освобождении и другими личными документами, имеющимися в личном д</w:t>
      </w:r>
      <w:r w:rsidR="0012398C" w:rsidRPr="00D17DC4">
        <w:t>е</w:t>
      </w:r>
      <w:r w:rsidR="0012398C" w:rsidRPr="00D17DC4">
        <w:t xml:space="preserve">ле. </w:t>
      </w:r>
    </w:p>
    <w:p w:rsidR="0012398C" w:rsidRPr="00D17DC4" w:rsidRDefault="00543FB1" w:rsidP="002A629D">
      <w:pPr>
        <w:pStyle w:val="SingleTxtGR"/>
      </w:pPr>
      <w:r>
        <w:t>513.</w:t>
      </w:r>
      <w:r>
        <w:tab/>
      </w:r>
      <w:r w:rsidR="0012398C" w:rsidRPr="00D17DC4">
        <w:t>В настоящее время Министерством внутренних дел Туркменистана с</w:t>
      </w:r>
      <w:r w:rsidR="0012398C" w:rsidRPr="00D17DC4">
        <w:t>о</w:t>
      </w:r>
      <w:r w:rsidR="0012398C" w:rsidRPr="00D17DC4">
        <w:t>вместно с Министерством образования Туркменистана проводится соответс</w:t>
      </w:r>
      <w:r w:rsidR="0012398C" w:rsidRPr="00D17DC4">
        <w:t>т</w:t>
      </w:r>
      <w:r w:rsidR="0012398C" w:rsidRPr="00D17DC4">
        <w:t>вующая р</w:t>
      </w:r>
      <w:r w:rsidR="0012398C" w:rsidRPr="00D17DC4">
        <w:t>а</w:t>
      </w:r>
      <w:r w:rsidR="0012398C" w:rsidRPr="00D17DC4">
        <w:t>бота по возобновлению профессионального обучения воспитанников.</w:t>
      </w:r>
    </w:p>
    <w:p w:rsidR="0012398C" w:rsidRPr="008038F6" w:rsidRDefault="00543FB1" w:rsidP="002A629D">
      <w:pPr>
        <w:pStyle w:val="SingleTxtGR"/>
      </w:pPr>
      <w:r>
        <w:t>514.</w:t>
      </w:r>
      <w:r>
        <w:tab/>
      </w:r>
      <w:r w:rsidR="0012398C" w:rsidRPr="00D17DC4">
        <w:t>Свободное время воспитанник</w:t>
      </w:r>
      <w:r w:rsidR="0012398C">
        <w:t>и</w:t>
      </w:r>
      <w:r w:rsidR="0012398C" w:rsidRPr="00D17DC4">
        <w:t xml:space="preserve"> проводят в соответствии с установле</w:t>
      </w:r>
      <w:r w:rsidR="0012398C" w:rsidRPr="00D17DC4">
        <w:t>н</w:t>
      </w:r>
      <w:r w:rsidR="0012398C" w:rsidRPr="00D17DC4">
        <w:t>ным распорядком дня, согласно которому воспитанники по желанию могут п</w:t>
      </w:r>
      <w:r w:rsidR="0012398C" w:rsidRPr="00D17DC4">
        <w:t>о</w:t>
      </w:r>
      <w:r w:rsidR="0012398C" w:rsidRPr="00D17DC4">
        <w:t>сещать библиотеку при учреждении, спортивный зал, спортивные площадки, а также могут по необходимости пользоваться банно-прачечным комплексом, у</w:t>
      </w:r>
      <w:r w:rsidR="0012398C" w:rsidRPr="00D17DC4">
        <w:t>с</w:t>
      </w:r>
      <w:r w:rsidR="0012398C" w:rsidRPr="00D17DC4">
        <w:t>лугами парикмахера, сапожника, портного. Каждому воспитаннику гарантир</w:t>
      </w:r>
      <w:r w:rsidR="0012398C" w:rsidRPr="00D17DC4">
        <w:t>о</w:t>
      </w:r>
      <w:r w:rsidR="0012398C" w:rsidRPr="00D17DC4">
        <w:t>вано полноценное медицинское обслуживание. Со стороны медицинской слу</w:t>
      </w:r>
      <w:r w:rsidR="0012398C" w:rsidRPr="00D17DC4">
        <w:t>ж</w:t>
      </w:r>
      <w:r w:rsidR="0012398C" w:rsidRPr="00D17DC4">
        <w:t>бы учреждения большое внимание уделяется здоровью воспитанников. В мед</w:t>
      </w:r>
      <w:r w:rsidR="0012398C" w:rsidRPr="00D17DC4">
        <w:t>и</w:t>
      </w:r>
      <w:r w:rsidR="0012398C" w:rsidRPr="00D17DC4">
        <w:t>цинской части имеются несколько отдельных палат для стационарного лечения и наблюдения за здоровьем воспитанников. Медицинская служба учреждения обеспечена современными медицинскими аппаратами и инструментами, нео</w:t>
      </w:r>
      <w:r w:rsidR="0012398C" w:rsidRPr="00D17DC4">
        <w:t>б</w:t>
      </w:r>
      <w:r w:rsidR="0012398C" w:rsidRPr="00D17DC4">
        <w:t xml:space="preserve">ходимыми лекарственными препаратами. </w:t>
      </w:r>
      <w:proofErr w:type="spellStart"/>
      <w:r w:rsidR="0012398C" w:rsidRPr="008038F6">
        <w:t>Сотрудниками</w:t>
      </w:r>
      <w:proofErr w:type="spellEnd"/>
      <w:r w:rsidR="0012398C" w:rsidRPr="008038F6">
        <w:t xml:space="preserve"> </w:t>
      </w:r>
      <w:proofErr w:type="spellStart"/>
      <w:r w:rsidR="0012398C" w:rsidRPr="008038F6">
        <w:t>данной</w:t>
      </w:r>
      <w:proofErr w:type="spellEnd"/>
      <w:r w:rsidR="0012398C" w:rsidRPr="008038F6">
        <w:t xml:space="preserve"> </w:t>
      </w:r>
      <w:proofErr w:type="spellStart"/>
      <w:r w:rsidR="0012398C" w:rsidRPr="008038F6">
        <w:t>службы</w:t>
      </w:r>
      <w:proofErr w:type="spellEnd"/>
      <w:r w:rsidR="0012398C" w:rsidRPr="008038F6">
        <w:t xml:space="preserve"> </w:t>
      </w:r>
      <w:proofErr w:type="spellStart"/>
      <w:r w:rsidR="0012398C" w:rsidRPr="008038F6">
        <w:t>ко</w:t>
      </w:r>
      <w:r w:rsidR="0012398C" w:rsidRPr="008038F6">
        <w:t>н</w:t>
      </w:r>
      <w:r w:rsidR="0012398C" w:rsidRPr="008038F6">
        <w:t>тролируе</w:t>
      </w:r>
      <w:r w:rsidR="0012398C" w:rsidRPr="008038F6">
        <w:t>т</w:t>
      </w:r>
      <w:r w:rsidR="0012398C" w:rsidRPr="008038F6">
        <w:t>ся</w:t>
      </w:r>
      <w:proofErr w:type="spellEnd"/>
      <w:r w:rsidR="0012398C" w:rsidRPr="008038F6">
        <w:t xml:space="preserve"> </w:t>
      </w:r>
      <w:proofErr w:type="spellStart"/>
      <w:r w:rsidR="0012398C" w:rsidRPr="008038F6">
        <w:t>соблюдение</w:t>
      </w:r>
      <w:proofErr w:type="spellEnd"/>
      <w:r w:rsidR="0012398C" w:rsidRPr="008038F6">
        <w:t xml:space="preserve"> </w:t>
      </w:r>
      <w:proofErr w:type="spellStart"/>
      <w:r w:rsidR="0012398C" w:rsidRPr="008038F6">
        <w:t>санитарно-гигиенических</w:t>
      </w:r>
      <w:proofErr w:type="spellEnd"/>
      <w:r w:rsidR="0012398C" w:rsidRPr="008038F6">
        <w:t xml:space="preserve"> </w:t>
      </w:r>
      <w:proofErr w:type="spellStart"/>
      <w:r w:rsidR="0012398C" w:rsidRPr="008038F6">
        <w:t>условий</w:t>
      </w:r>
      <w:proofErr w:type="spellEnd"/>
      <w:r w:rsidR="0012398C" w:rsidRPr="008038F6">
        <w:t xml:space="preserve"> </w:t>
      </w:r>
      <w:proofErr w:type="spellStart"/>
      <w:r w:rsidR="0012398C" w:rsidRPr="008038F6">
        <w:t>учреждения</w:t>
      </w:r>
      <w:proofErr w:type="spellEnd"/>
      <w:r w:rsidR="0012398C" w:rsidRPr="008038F6">
        <w:t xml:space="preserve">. </w:t>
      </w:r>
    </w:p>
    <w:p w:rsidR="0012398C" w:rsidRPr="00D17DC4" w:rsidRDefault="00543FB1" w:rsidP="002A629D">
      <w:pPr>
        <w:pStyle w:val="SingleTxtGR"/>
      </w:pPr>
      <w:r>
        <w:t>515.</w:t>
      </w:r>
      <w:r>
        <w:tab/>
      </w:r>
      <w:r w:rsidR="0012398C" w:rsidRPr="00D17DC4">
        <w:t>Воспитанники обеспечиваются трехразовым питанием, рацион составлен с учетом возраста воспитанников. Жилищно-бытовые условия несовершенн</w:t>
      </w:r>
      <w:r w:rsidR="0012398C" w:rsidRPr="00D17DC4">
        <w:t>о</w:t>
      </w:r>
      <w:r w:rsidR="0012398C" w:rsidRPr="00D17DC4">
        <w:t>летних правонарушителей соответствуют нормам действующего законодател</w:t>
      </w:r>
      <w:r w:rsidR="0012398C" w:rsidRPr="00D17DC4">
        <w:t>ь</w:t>
      </w:r>
      <w:r w:rsidR="0012398C" w:rsidRPr="00D17DC4">
        <w:t>ства. Воспитанники проживают в общежитиях, каждый отряд занимает отдел</w:t>
      </w:r>
      <w:r w:rsidR="0012398C" w:rsidRPr="00D17DC4">
        <w:t>ь</w:t>
      </w:r>
      <w:r w:rsidR="0012398C" w:rsidRPr="00D17DC4">
        <w:t>ное помещение, в котором имеется телевизор, радио, размещена наглядная аг</w:t>
      </w:r>
      <w:r w:rsidR="0012398C" w:rsidRPr="00D17DC4">
        <w:t>и</w:t>
      </w:r>
      <w:r w:rsidR="0012398C" w:rsidRPr="00D17DC4">
        <w:t>тация воспитательного и познавательного характера. Общегосударственные минимальные нормы условий исполнения уголовных наказаний в интересах жизнеобеспечения и нормальной жизнедеятельности несовершеннолетних ос</w:t>
      </w:r>
      <w:r w:rsidR="0012398C" w:rsidRPr="00D17DC4">
        <w:t>у</w:t>
      </w:r>
      <w:r w:rsidR="0012398C" w:rsidRPr="00D17DC4">
        <w:t>жденных ориентированы на международные стандарты. В исправительном во</w:t>
      </w:r>
      <w:r w:rsidR="0012398C" w:rsidRPr="00D17DC4">
        <w:t>з</w:t>
      </w:r>
      <w:r w:rsidR="0012398C" w:rsidRPr="00D17DC4">
        <w:t>действии на воспитанников обеспечено преимущество методов убеждения и положительного воздействия перед запретительными и дисциплинарными м</w:t>
      </w:r>
      <w:r w:rsidR="0012398C" w:rsidRPr="00D17DC4">
        <w:t>е</w:t>
      </w:r>
      <w:r w:rsidR="0012398C" w:rsidRPr="00D17DC4">
        <w:t xml:space="preserve">рами. </w:t>
      </w:r>
    </w:p>
    <w:p w:rsidR="0012398C" w:rsidRPr="00657128" w:rsidRDefault="00543FB1" w:rsidP="002A629D">
      <w:pPr>
        <w:pStyle w:val="SingleTxtGR"/>
      </w:pPr>
      <w:r>
        <w:t>516.</w:t>
      </w:r>
      <w:r>
        <w:tab/>
      </w:r>
      <w:r w:rsidR="0012398C" w:rsidRPr="00D17DC4">
        <w:t>Во</w:t>
      </w:r>
      <w:r w:rsidR="0012398C">
        <w:t>спитатели совместно с учителями по утвержденному плану</w:t>
      </w:r>
      <w:r w:rsidR="0012398C" w:rsidRPr="00D17DC4">
        <w:t xml:space="preserve"> организ</w:t>
      </w:r>
      <w:r w:rsidR="0012398C" w:rsidRPr="00D17DC4">
        <w:t>у</w:t>
      </w:r>
      <w:r w:rsidR="0012398C" w:rsidRPr="00D17DC4">
        <w:t>ют развлекательные и спортивные мероприятия, выпускают стенгазеты, посв</w:t>
      </w:r>
      <w:r w:rsidR="0012398C" w:rsidRPr="00D17DC4">
        <w:t>я</w:t>
      </w:r>
      <w:r w:rsidR="0012398C" w:rsidRPr="00D17DC4">
        <w:t xml:space="preserve">щенные праздничным и знаменательным датам. </w:t>
      </w:r>
      <w:r w:rsidR="0012398C" w:rsidRPr="00657128">
        <w:t>Активно участвующие восп</w:t>
      </w:r>
      <w:r w:rsidR="0012398C" w:rsidRPr="00657128">
        <w:t>и</w:t>
      </w:r>
      <w:r w:rsidR="0012398C" w:rsidRPr="00657128">
        <w:t>танники поощряются администрацией учреждения.</w:t>
      </w:r>
    </w:p>
    <w:p w:rsidR="0012398C" w:rsidRPr="008038F6" w:rsidRDefault="00543FB1" w:rsidP="002A629D">
      <w:pPr>
        <w:pStyle w:val="SingleTxtGR"/>
      </w:pPr>
      <w:r>
        <w:t>517.</w:t>
      </w:r>
      <w:r>
        <w:tab/>
      </w:r>
      <w:r w:rsidR="0012398C" w:rsidRPr="00D17DC4">
        <w:t>Гарантировано обеспечение прав свободы совести и волеизъявления: к</w:t>
      </w:r>
      <w:r w:rsidR="0012398C" w:rsidRPr="00D17DC4">
        <w:t>а</w:t>
      </w:r>
      <w:r w:rsidR="0012398C" w:rsidRPr="00D17DC4">
        <w:t>ждый воспитанник вправе исповедовать собственные религиозные убежд</w:t>
      </w:r>
      <w:r w:rsidR="0012398C" w:rsidRPr="00D17DC4">
        <w:t>е</w:t>
      </w:r>
      <w:r w:rsidR="0012398C" w:rsidRPr="00D17DC4">
        <w:t xml:space="preserve">ния. </w:t>
      </w:r>
      <w:proofErr w:type="spellStart"/>
      <w:r w:rsidR="0012398C" w:rsidRPr="008038F6">
        <w:t>По</w:t>
      </w:r>
      <w:proofErr w:type="spellEnd"/>
      <w:r w:rsidR="0012398C" w:rsidRPr="008038F6">
        <w:t xml:space="preserve"> </w:t>
      </w:r>
      <w:proofErr w:type="spellStart"/>
      <w:r w:rsidR="0012398C" w:rsidRPr="008038F6">
        <w:t>желанию</w:t>
      </w:r>
      <w:proofErr w:type="spellEnd"/>
      <w:r w:rsidR="0012398C" w:rsidRPr="008038F6">
        <w:t xml:space="preserve"> </w:t>
      </w:r>
      <w:proofErr w:type="spellStart"/>
      <w:r w:rsidR="0012398C" w:rsidRPr="008038F6">
        <w:t>воспитанников</w:t>
      </w:r>
      <w:proofErr w:type="spellEnd"/>
      <w:r w:rsidR="0012398C" w:rsidRPr="008038F6">
        <w:t xml:space="preserve"> в </w:t>
      </w:r>
      <w:proofErr w:type="spellStart"/>
      <w:r w:rsidR="0012398C" w:rsidRPr="008038F6">
        <w:t>учреждение</w:t>
      </w:r>
      <w:proofErr w:type="spellEnd"/>
      <w:r w:rsidR="0012398C" w:rsidRPr="008038F6">
        <w:t xml:space="preserve"> </w:t>
      </w:r>
      <w:proofErr w:type="spellStart"/>
      <w:r w:rsidR="0012398C" w:rsidRPr="008038F6">
        <w:t>приглашаются</w:t>
      </w:r>
      <w:proofErr w:type="spellEnd"/>
      <w:r w:rsidR="0012398C" w:rsidRPr="008038F6">
        <w:t xml:space="preserve"> </w:t>
      </w:r>
      <w:proofErr w:type="spellStart"/>
      <w:r w:rsidR="0012398C" w:rsidRPr="008038F6">
        <w:t>религиозные</w:t>
      </w:r>
      <w:proofErr w:type="spellEnd"/>
      <w:r w:rsidR="0012398C" w:rsidRPr="008038F6">
        <w:t xml:space="preserve"> </w:t>
      </w:r>
      <w:proofErr w:type="spellStart"/>
      <w:r w:rsidR="0012398C" w:rsidRPr="008038F6">
        <w:t>служ</w:t>
      </w:r>
      <w:r w:rsidR="0012398C" w:rsidRPr="008038F6">
        <w:t>и</w:t>
      </w:r>
      <w:r w:rsidR="0012398C" w:rsidRPr="008038F6">
        <w:t>тели</w:t>
      </w:r>
      <w:proofErr w:type="spellEnd"/>
      <w:r w:rsidR="0012398C" w:rsidRPr="008038F6">
        <w:t xml:space="preserve">. </w:t>
      </w:r>
    </w:p>
    <w:p w:rsidR="0012398C" w:rsidRPr="008038F6" w:rsidRDefault="0012398C" w:rsidP="002A629D">
      <w:pPr>
        <w:pStyle w:val="H1GR"/>
      </w:pPr>
      <w:r>
        <w:tab/>
      </w:r>
      <w:r>
        <w:tab/>
      </w:r>
      <w:proofErr w:type="spellStart"/>
      <w:r w:rsidRPr="008038F6">
        <w:t>Статья</w:t>
      </w:r>
      <w:proofErr w:type="spellEnd"/>
      <w:r w:rsidRPr="008038F6">
        <w:t xml:space="preserve"> 40</w:t>
      </w:r>
    </w:p>
    <w:p w:rsidR="0012398C" w:rsidRPr="00D17DC4" w:rsidRDefault="00543FB1" w:rsidP="002A629D">
      <w:pPr>
        <w:pStyle w:val="SingleTxtGR"/>
      </w:pPr>
      <w:r>
        <w:t>518.</w:t>
      </w:r>
      <w:r>
        <w:tab/>
      </w:r>
      <w:r w:rsidR="0012398C" w:rsidRPr="00D17DC4">
        <w:t>За отчетный период формированию норм и практики отправления прав</w:t>
      </w:r>
      <w:r w:rsidR="0012398C" w:rsidRPr="00D17DC4">
        <w:t>о</w:t>
      </w:r>
      <w:r w:rsidR="0012398C" w:rsidRPr="00D17DC4">
        <w:t>судия в отношении несовершеннолетних уделялось повышенное внимание, о</w:t>
      </w:r>
      <w:r w:rsidR="0012398C" w:rsidRPr="00D17DC4">
        <w:t>с</w:t>
      </w:r>
      <w:r w:rsidR="0012398C" w:rsidRPr="00D17DC4">
        <w:t>новные усилия прилагались для дальнейшего приведения законодательства в соответствии с требованиями регулирующих этот вопрос международных пр</w:t>
      </w:r>
      <w:r w:rsidR="0012398C" w:rsidRPr="00D17DC4">
        <w:t>а</w:t>
      </w:r>
      <w:r w:rsidR="0012398C" w:rsidRPr="00D17DC4">
        <w:t>вовых актов с учетом заключительных замечаний и в рамках присущей Туркм</w:t>
      </w:r>
      <w:r w:rsidR="0012398C" w:rsidRPr="00D17DC4">
        <w:t>е</w:t>
      </w:r>
      <w:r w:rsidR="0012398C" w:rsidRPr="00D17DC4">
        <w:t>нистану правовой системы.</w:t>
      </w:r>
    </w:p>
    <w:p w:rsidR="0012398C" w:rsidRPr="00D17DC4" w:rsidRDefault="00543FB1" w:rsidP="002A629D">
      <w:pPr>
        <w:pStyle w:val="SingleTxtGR"/>
      </w:pPr>
      <w:r>
        <w:t>519.</w:t>
      </w:r>
      <w:r>
        <w:tab/>
      </w:r>
      <w:r w:rsidR="0012398C" w:rsidRPr="00D17DC4">
        <w:t xml:space="preserve">Продвижение в выполнении Конвенции в этой части было обеспечено принятием нового Уголовно-процессуального Кодекса Туркменистана, новой редакции Уголовного </w:t>
      </w:r>
      <w:r w:rsidR="0012398C">
        <w:t>к</w:t>
      </w:r>
      <w:r w:rsidR="0012398C" w:rsidRPr="00D17DC4">
        <w:t xml:space="preserve">одекса, нового Уголовно-исполнительного </w:t>
      </w:r>
      <w:r w:rsidR="0012398C">
        <w:t>к</w:t>
      </w:r>
      <w:r w:rsidR="0012398C" w:rsidRPr="00D17DC4">
        <w:t>одекса Тур</w:t>
      </w:r>
      <w:r w:rsidR="0012398C" w:rsidRPr="00D17DC4">
        <w:t>к</w:t>
      </w:r>
      <w:r w:rsidR="0012398C" w:rsidRPr="00D17DC4">
        <w:t>менистана и другими нормативными правовыми актами, а также непосредс</w:t>
      </w:r>
      <w:r w:rsidR="0012398C" w:rsidRPr="00D17DC4">
        <w:t>т</w:t>
      </w:r>
      <w:r w:rsidR="0012398C" w:rsidRPr="00D17DC4">
        <w:t xml:space="preserve">венной работой учреждений отправления правосудия. </w:t>
      </w:r>
    </w:p>
    <w:p w:rsidR="0012398C" w:rsidRPr="00D17DC4" w:rsidRDefault="00543FB1" w:rsidP="002A629D">
      <w:pPr>
        <w:pStyle w:val="SingleTxtGR"/>
      </w:pPr>
      <w:r>
        <w:t>520.</w:t>
      </w:r>
      <w:r>
        <w:tab/>
      </w:r>
      <w:r w:rsidR="0012398C" w:rsidRPr="00D17DC4">
        <w:t xml:space="preserve">В статье 21 Уголовного </w:t>
      </w:r>
      <w:r w:rsidR="0012398C">
        <w:t>к</w:t>
      </w:r>
      <w:r w:rsidR="0012398C" w:rsidRPr="00D17DC4">
        <w:t>одекса Туркменистана закреплен возраст, с кот</w:t>
      </w:r>
      <w:r w:rsidR="0012398C" w:rsidRPr="00D17DC4">
        <w:t>о</w:t>
      </w:r>
      <w:r w:rsidR="0012398C" w:rsidRPr="00D17DC4">
        <w:t>рого наступает уголовная ответственность. Уголовной ответственности подл</w:t>
      </w:r>
      <w:r w:rsidR="0012398C" w:rsidRPr="00D17DC4">
        <w:t>е</w:t>
      </w:r>
      <w:r w:rsidR="0012398C" w:rsidRPr="00D17DC4">
        <w:t>жат лица, которым до совершения преступления исполнилось шестнадцать лет.</w:t>
      </w:r>
    </w:p>
    <w:p w:rsidR="0012398C" w:rsidRPr="00D17DC4" w:rsidRDefault="00543FB1" w:rsidP="002A629D">
      <w:pPr>
        <w:pStyle w:val="SingleTxtGR"/>
      </w:pPr>
      <w:r>
        <w:t>521.</w:t>
      </w:r>
      <w:r>
        <w:tab/>
      </w:r>
      <w:r w:rsidR="0012398C" w:rsidRPr="00D17DC4">
        <w:t>Лица, совершившие преступления в возрасте от четырнадцати до шес</w:t>
      </w:r>
      <w:r w:rsidR="0012398C" w:rsidRPr="00D17DC4">
        <w:t>т</w:t>
      </w:r>
      <w:r w:rsidR="0012398C" w:rsidRPr="00D17DC4">
        <w:t>надцати лет, подлежат уголовной ответственности за умышленное убийство (ст</w:t>
      </w:r>
      <w:r w:rsidR="0012398C">
        <w:t>атья</w:t>
      </w:r>
      <w:r w:rsidR="0012398C" w:rsidRPr="00D17DC4">
        <w:t xml:space="preserve"> 101), умышленное причинение тяжкого вреда здоровью (ст</w:t>
      </w:r>
      <w:r w:rsidR="0012398C">
        <w:t>атья</w:t>
      </w:r>
      <w:r w:rsidR="0012398C" w:rsidRPr="00D17DC4">
        <w:t xml:space="preserve"> 107), умышленное причинение вреда здоровью средней тяжести (ст</w:t>
      </w:r>
      <w:r w:rsidR="0012398C">
        <w:t>атья</w:t>
      </w:r>
      <w:r w:rsidR="0012398C" w:rsidRPr="00D17DC4">
        <w:t xml:space="preserve"> 108), изнас</w:t>
      </w:r>
      <w:r w:rsidR="0012398C" w:rsidRPr="00D17DC4">
        <w:t>и</w:t>
      </w:r>
      <w:r w:rsidR="0012398C" w:rsidRPr="00D17DC4">
        <w:t>лование (ст</w:t>
      </w:r>
      <w:r w:rsidR="0012398C">
        <w:t>атья</w:t>
      </w:r>
      <w:r w:rsidR="0012398C" w:rsidRPr="00D17DC4">
        <w:t xml:space="preserve"> 134), кражу (ст</w:t>
      </w:r>
      <w:r w:rsidR="0012398C">
        <w:t>атья</w:t>
      </w:r>
      <w:r w:rsidR="0012398C" w:rsidRPr="00D17DC4">
        <w:t xml:space="preserve"> 227), грабеж (ст</w:t>
      </w:r>
      <w:r w:rsidR="0012398C">
        <w:t>атья</w:t>
      </w:r>
      <w:r w:rsidR="0012398C" w:rsidRPr="00D17DC4">
        <w:t xml:space="preserve"> 230), разбой (ст</w:t>
      </w:r>
      <w:r w:rsidR="0012398C">
        <w:t>а</w:t>
      </w:r>
      <w:r w:rsidR="0012398C">
        <w:t>тья</w:t>
      </w:r>
      <w:r w:rsidR="004A5712">
        <w:t> </w:t>
      </w:r>
      <w:r w:rsidR="0012398C" w:rsidRPr="00D17DC4">
        <w:t>231), вымогательство (ст</w:t>
      </w:r>
      <w:r w:rsidR="0012398C">
        <w:t>атья</w:t>
      </w:r>
      <w:r w:rsidR="0012398C" w:rsidRPr="00D17DC4">
        <w:t xml:space="preserve"> 232), неправомерное завладение чужим тран</w:t>
      </w:r>
      <w:r w:rsidR="0012398C" w:rsidRPr="00D17DC4">
        <w:t>с</w:t>
      </w:r>
      <w:r w:rsidR="0012398C" w:rsidRPr="00D17DC4">
        <w:t>портным средством (ст</w:t>
      </w:r>
      <w:r w:rsidR="0012398C">
        <w:t>атья</w:t>
      </w:r>
      <w:r w:rsidR="0012398C" w:rsidRPr="00D17DC4">
        <w:t xml:space="preserve"> 234), умышленное уничтожение или повреждение имущества (часть вторая ст</w:t>
      </w:r>
      <w:r w:rsidR="0012398C">
        <w:t>атьи</w:t>
      </w:r>
      <w:r w:rsidR="0012398C" w:rsidRPr="00D17DC4">
        <w:t xml:space="preserve"> 235), хищение либо вымогательство оружия, боеприпасов, взрывчатых веществ и взрывных устройств (ст</w:t>
      </w:r>
      <w:r w:rsidR="0012398C">
        <w:t>атья</w:t>
      </w:r>
      <w:r w:rsidR="0012398C" w:rsidRPr="00D17DC4">
        <w:t xml:space="preserve"> 291), незако</w:t>
      </w:r>
      <w:r w:rsidR="0012398C" w:rsidRPr="00D17DC4">
        <w:t>н</w:t>
      </w:r>
      <w:r w:rsidR="0012398C" w:rsidRPr="00D17DC4">
        <w:t>ное изготовл</w:t>
      </w:r>
      <w:r w:rsidR="0012398C" w:rsidRPr="00D17DC4">
        <w:t>е</w:t>
      </w:r>
      <w:r w:rsidR="0012398C" w:rsidRPr="00D17DC4">
        <w:t>ние, переработка, приобретение, хранение, перевозка, пересылка наркотических средств или психотропных веществ с целью сбыта (ст</w:t>
      </w:r>
      <w:r w:rsidR="0012398C">
        <w:t>атья</w:t>
      </w:r>
      <w:r w:rsidR="0012398C" w:rsidRPr="00D17DC4">
        <w:t xml:space="preserve"> 292), хищение либо вымогательство наркотических средств или психотропных в</w:t>
      </w:r>
      <w:r w:rsidR="0012398C" w:rsidRPr="00D17DC4">
        <w:t>е</w:t>
      </w:r>
      <w:r w:rsidR="0012398C" w:rsidRPr="00D17DC4">
        <w:t>ществ (ст</w:t>
      </w:r>
      <w:r w:rsidR="0012398C">
        <w:t>атья</w:t>
      </w:r>
      <w:r w:rsidR="0012398C" w:rsidRPr="00D17DC4">
        <w:t xml:space="preserve"> 294).</w:t>
      </w:r>
    </w:p>
    <w:p w:rsidR="0012398C" w:rsidRPr="00D17DC4" w:rsidRDefault="00543FB1" w:rsidP="002A629D">
      <w:pPr>
        <w:pStyle w:val="SingleTxtGR"/>
      </w:pPr>
      <w:r>
        <w:t>522.</w:t>
      </w:r>
      <w:r>
        <w:tab/>
      </w:r>
      <w:r w:rsidR="0012398C" w:rsidRPr="00D17DC4">
        <w:t>Порядок и условия отбывания детьми наказания в виде лишения свободы устанавливаются законодательством Туркменистана.</w:t>
      </w:r>
    </w:p>
    <w:p w:rsidR="0012398C" w:rsidRPr="00D17DC4" w:rsidRDefault="00543FB1" w:rsidP="002A629D">
      <w:pPr>
        <w:pStyle w:val="SingleTxtGR"/>
      </w:pPr>
      <w:r>
        <w:t>523.</w:t>
      </w:r>
      <w:r>
        <w:tab/>
      </w:r>
      <w:r w:rsidR="0012398C" w:rsidRPr="00D17DC4">
        <w:t>В соответствии со статьей 57 У</w:t>
      </w:r>
      <w:r w:rsidR="0012398C">
        <w:t>головного кодекса</w:t>
      </w:r>
      <w:r w:rsidR="0012398C" w:rsidRPr="00D17DC4">
        <w:t xml:space="preserve"> несовершеннолетний возраст признается обстоятельством, смягчающим ответственность. Несове</w:t>
      </w:r>
      <w:r w:rsidR="0012398C" w:rsidRPr="00D17DC4">
        <w:t>р</w:t>
      </w:r>
      <w:r w:rsidR="0012398C" w:rsidRPr="00D17DC4">
        <w:t>шеннолетние, осужденные к лишению свободы, отбывают наказание в воспит</w:t>
      </w:r>
      <w:r w:rsidR="0012398C" w:rsidRPr="00D17DC4">
        <w:t>а</w:t>
      </w:r>
      <w:r w:rsidR="0012398C" w:rsidRPr="00D17DC4">
        <w:t>тельной колонии (ст</w:t>
      </w:r>
      <w:r w:rsidR="0012398C">
        <w:t>атья</w:t>
      </w:r>
      <w:r w:rsidR="0012398C" w:rsidRPr="00D17DC4">
        <w:t xml:space="preserve"> 67 У</w:t>
      </w:r>
      <w:r w:rsidR="0012398C">
        <w:t>головного кодекса</w:t>
      </w:r>
      <w:r w:rsidR="0012398C" w:rsidRPr="00D17DC4">
        <w:t xml:space="preserve"> Туркменистана). В Уголовном </w:t>
      </w:r>
      <w:r w:rsidR="0012398C">
        <w:t>к</w:t>
      </w:r>
      <w:r w:rsidR="0012398C" w:rsidRPr="00D17DC4">
        <w:t>одексе Туркменистана целая глава посвящена особенности уголовной ответс</w:t>
      </w:r>
      <w:r w:rsidR="0012398C" w:rsidRPr="00D17DC4">
        <w:t>т</w:t>
      </w:r>
      <w:r w:rsidR="0012398C" w:rsidRPr="00D17DC4">
        <w:t xml:space="preserve">венности и наказания несовершеннолетних. </w:t>
      </w:r>
    </w:p>
    <w:p w:rsidR="0012398C" w:rsidRPr="00D17DC4" w:rsidRDefault="00543FB1" w:rsidP="002A629D">
      <w:pPr>
        <w:pStyle w:val="SingleTxtGR"/>
      </w:pPr>
      <w:r>
        <w:t>524.</w:t>
      </w:r>
      <w:r>
        <w:tab/>
      </w:r>
      <w:r w:rsidR="0012398C" w:rsidRPr="00D17DC4">
        <w:t>В соответствии со статьей 82 У</w:t>
      </w:r>
      <w:r w:rsidR="0012398C">
        <w:t>головного кодекса</w:t>
      </w:r>
      <w:r w:rsidR="0012398C" w:rsidRPr="00D17DC4">
        <w:t xml:space="preserve"> несовершеннолетним, совершившим преступления, может быть назначено наказание либо к ним м</w:t>
      </w:r>
      <w:r w:rsidR="0012398C" w:rsidRPr="00D17DC4">
        <w:t>о</w:t>
      </w:r>
      <w:r w:rsidR="0012398C" w:rsidRPr="00D17DC4">
        <w:t xml:space="preserve">гут быть применены принудительные меры воспитательного воздействия. </w:t>
      </w:r>
    </w:p>
    <w:p w:rsidR="0012398C" w:rsidRPr="00D17DC4" w:rsidRDefault="00543FB1" w:rsidP="002A629D">
      <w:pPr>
        <w:pStyle w:val="SingleTxtGR"/>
      </w:pPr>
      <w:r>
        <w:t>525.</w:t>
      </w:r>
      <w:r>
        <w:tab/>
      </w:r>
      <w:r w:rsidR="0012398C" w:rsidRPr="00D17DC4">
        <w:t>При назначении наказания несовершеннолетнему учитываются условия его жизни и воспитания, степень психического развития, иные особенности личности, мотивы преступления, а также влияние взрослых лиц и других нес</w:t>
      </w:r>
      <w:r w:rsidR="0012398C" w:rsidRPr="00D17DC4">
        <w:t>о</w:t>
      </w:r>
      <w:r w:rsidR="0012398C" w:rsidRPr="00D17DC4">
        <w:t xml:space="preserve">вершеннолетних. </w:t>
      </w:r>
    </w:p>
    <w:p w:rsidR="0012398C" w:rsidRPr="00D17DC4" w:rsidRDefault="00543FB1" w:rsidP="002A629D">
      <w:pPr>
        <w:pStyle w:val="SingleTxtGR"/>
      </w:pPr>
      <w:r>
        <w:t>526.</w:t>
      </w:r>
      <w:r>
        <w:tab/>
      </w:r>
      <w:r w:rsidR="0012398C" w:rsidRPr="00D17DC4">
        <w:t>Несовершеннолетие как обстоятельство, смягчающее ответственность, учитывается в совокупности с другими обстоятельствами, смягчающими и отягчающими ответственность (ст</w:t>
      </w:r>
      <w:r w:rsidR="0012398C">
        <w:t>атья</w:t>
      </w:r>
      <w:r w:rsidR="0012398C" w:rsidRPr="00D17DC4">
        <w:t xml:space="preserve"> 83 У</w:t>
      </w:r>
      <w:r w:rsidR="0012398C">
        <w:t>головного кодекса</w:t>
      </w:r>
      <w:r w:rsidR="0012398C" w:rsidRPr="00D17DC4">
        <w:t xml:space="preserve"> Туркменистана). В</w:t>
      </w:r>
      <w:r w:rsidR="0012398C" w:rsidRPr="00D17DC4">
        <w:t>и</w:t>
      </w:r>
      <w:r w:rsidR="0012398C" w:rsidRPr="00D17DC4">
        <w:t>дами наказания для несовершеннолетних являются: штраф; исправительные работы; лишение свободы (ст</w:t>
      </w:r>
      <w:r w:rsidR="0012398C">
        <w:t>атья</w:t>
      </w:r>
      <w:r w:rsidR="0012398C" w:rsidRPr="00D17DC4">
        <w:t xml:space="preserve"> 84 У</w:t>
      </w:r>
      <w:r w:rsidR="0012398C">
        <w:t>головного кодекса</w:t>
      </w:r>
      <w:r w:rsidR="0012398C" w:rsidRPr="00D17DC4">
        <w:t xml:space="preserve"> Туркменистана). </w:t>
      </w:r>
    </w:p>
    <w:p w:rsidR="0012398C" w:rsidRPr="00D17DC4" w:rsidRDefault="00543FB1" w:rsidP="002A629D">
      <w:pPr>
        <w:pStyle w:val="SingleTxtGR"/>
      </w:pPr>
      <w:r>
        <w:t>527.</w:t>
      </w:r>
      <w:r>
        <w:tab/>
      </w:r>
      <w:r w:rsidR="0012398C" w:rsidRPr="00D17DC4">
        <w:t>Штраф применяется только к несовершеннолетним, имеющим самосто</w:t>
      </w:r>
      <w:r w:rsidR="0012398C" w:rsidRPr="00D17DC4">
        <w:t>я</w:t>
      </w:r>
      <w:r w:rsidR="0012398C" w:rsidRPr="00D17DC4">
        <w:t>тельный доход, и назначается в размере от двух до ста среднемесячных разм</w:t>
      </w:r>
      <w:r w:rsidR="0012398C" w:rsidRPr="00D17DC4">
        <w:t>е</w:t>
      </w:r>
      <w:r w:rsidR="0012398C" w:rsidRPr="00D17DC4">
        <w:t>ров оплаты труда (ст</w:t>
      </w:r>
      <w:r w:rsidR="0012398C">
        <w:t>атья</w:t>
      </w:r>
      <w:r w:rsidR="0012398C" w:rsidRPr="00D17DC4">
        <w:t xml:space="preserve"> 85 У</w:t>
      </w:r>
      <w:r w:rsidR="0012398C">
        <w:t>головного кодекса</w:t>
      </w:r>
      <w:r w:rsidR="0012398C" w:rsidRPr="00D17DC4">
        <w:t xml:space="preserve"> Туркменистана). </w:t>
      </w:r>
    </w:p>
    <w:p w:rsidR="0012398C" w:rsidRPr="00D17DC4" w:rsidRDefault="00543FB1" w:rsidP="002A629D">
      <w:pPr>
        <w:pStyle w:val="SingleTxtGR"/>
      </w:pPr>
      <w:r>
        <w:t>528.</w:t>
      </w:r>
      <w:r>
        <w:tab/>
      </w:r>
      <w:r w:rsidR="0012398C" w:rsidRPr="00D17DC4">
        <w:t>Исправительные работы применяются только к достигшим шестнадцат</w:t>
      </w:r>
      <w:r w:rsidR="0012398C" w:rsidRPr="00D17DC4">
        <w:t>и</w:t>
      </w:r>
      <w:r w:rsidR="0012398C" w:rsidRPr="00D17DC4">
        <w:t>летнего возраста трудоспособным несовершеннолетним по месту их работы, а если несовершеннолетний не работает и не учится, в иных местах в районе ж</w:t>
      </w:r>
      <w:r w:rsidR="0012398C" w:rsidRPr="00D17DC4">
        <w:t>и</w:t>
      </w:r>
      <w:r w:rsidR="0012398C" w:rsidRPr="00D17DC4">
        <w:t>тельства осужденного - на срок до одного года (ст</w:t>
      </w:r>
      <w:r w:rsidR="0012398C">
        <w:t>атья</w:t>
      </w:r>
      <w:r w:rsidR="0012398C" w:rsidRPr="00D17DC4">
        <w:t xml:space="preserve"> 86 У</w:t>
      </w:r>
      <w:r w:rsidR="0012398C">
        <w:t>головного кодекса</w:t>
      </w:r>
      <w:r w:rsidR="0012398C" w:rsidRPr="00D17DC4">
        <w:t xml:space="preserve"> Туркменистана). </w:t>
      </w:r>
    </w:p>
    <w:p w:rsidR="0012398C" w:rsidRPr="00D17DC4" w:rsidRDefault="00543FB1" w:rsidP="002A629D">
      <w:pPr>
        <w:pStyle w:val="SingleTxtGR"/>
      </w:pPr>
      <w:r>
        <w:t>529.</w:t>
      </w:r>
      <w:r>
        <w:tab/>
      </w:r>
      <w:r w:rsidR="0012398C" w:rsidRPr="00D17DC4">
        <w:t xml:space="preserve">Лишение свободы назначается несовершеннолетним на срок не свыше десяти лет, а за особо тяжкие преступления </w:t>
      </w:r>
      <w:r w:rsidR="0012398C">
        <w:t>–</w:t>
      </w:r>
      <w:r w:rsidR="0012398C" w:rsidRPr="00D17DC4">
        <w:t xml:space="preserve"> не свыше пятнадцати лет. Отб</w:t>
      </w:r>
      <w:r w:rsidR="0012398C" w:rsidRPr="00D17DC4">
        <w:t>ы</w:t>
      </w:r>
      <w:r w:rsidR="0012398C" w:rsidRPr="00D17DC4">
        <w:t>вание наказания в виде лишения свободы лицу, не достигшему к моменту вын</w:t>
      </w:r>
      <w:r w:rsidR="0012398C" w:rsidRPr="00D17DC4">
        <w:t>е</w:t>
      </w:r>
      <w:r w:rsidR="0012398C" w:rsidRPr="00D17DC4">
        <w:t>сения приговора восемнадцати лет, назначается в воспитательной колонии (ст</w:t>
      </w:r>
      <w:r w:rsidR="0012398C">
        <w:t>а</w:t>
      </w:r>
      <w:r w:rsidR="0012398C">
        <w:t>тья</w:t>
      </w:r>
      <w:r w:rsidR="0012398C" w:rsidRPr="00D17DC4">
        <w:t xml:space="preserve"> 87 У</w:t>
      </w:r>
      <w:r w:rsidR="0012398C">
        <w:t>головного кодекса</w:t>
      </w:r>
      <w:r w:rsidR="0012398C" w:rsidRPr="00D17DC4">
        <w:t xml:space="preserve"> Туркменистана). </w:t>
      </w:r>
    </w:p>
    <w:p w:rsidR="0012398C" w:rsidRPr="00D17DC4" w:rsidRDefault="00543FB1" w:rsidP="002A629D">
      <w:pPr>
        <w:pStyle w:val="SingleTxtGR"/>
      </w:pPr>
      <w:r>
        <w:t>530.</w:t>
      </w:r>
      <w:r>
        <w:tab/>
      </w:r>
      <w:r w:rsidR="0012398C" w:rsidRPr="00D17DC4">
        <w:t>Согласно статье 88 У</w:t>
      </w:r>
      <w:r w:rsidR="0012398C">
        <w:t>головного кодекса</w:t>
      </w:r>
      <w:r w:rsidR="0012398C" w:rsidRPr="00D17DC4">
        <w:t xml:space="preserve"> несовершеннолетнего, впервые совершившего преступление небольшой или средней тяжести, если по характ</w:t>
      </w:r>
      <w:r w:rsidR="0012398C" w:rsidRPr="00D17DC4">
        <w:t>е</w:t>
      </w:r>
      <w:r w:rsidR="0012398C" w:rsidRPr="00D17DC4">
        <w:t>ру совершенного деяния и его последствиям, данным о личности и иным о</w:t>
      </w:r>
      <w:r w:rsidR="0012398C" w:rsidRPr="00D17DC4">
        <w:t>б</w:t>
      </w:r>
      <w:r w:rsidR="0012398C" w:rsidRPr="00D17DC4">
        <w:t>стоятельствам дела его исправление возможно без применения наказания, суд может освободить от наказания и применить к нему принудительные меры во</w:t>
      </w:r>
      <w:r w:rsidR="0012398C" w:rsidRPr="00D17DC4">
        <w:t>с</w:t>
      </w:r>
      <w:r w:rsidR="0012398C" w:rsidRPr="00D17DC4">
        <w:t>питательного характера или помещение в специальное воспитательное или л</w:t>
      </w:r>
      <w:r w:rsidR="0012398C" w:rsidRPr="00D17DC4">
        <w:t>е</w:t>
      </w:r>
      <w:r w:rsidR="0012398C" w:rsidRPr="00D17DC4">
        <w:t xml:space="preserve">чебно-воспитательное учреждение для несовершеннолетних. </w:t>
      </w:r>
    </w:p>
    <w:p w:rsidR="0012398C" w:rsidRPr="00D17DC4" w:rsidRDefault="00543FB1" w:rsidP="002A629D">
      <w:pPr>
        <w:pStyle w:val="SingleTxtGR"/>
      </w:pPr>
      <w:r>
        <w:t>531.</w:t>
      </w:r>
      <w:r>
        <w:tab/>
      </w:r>
      <w:r w:rsidR="0012398C" w:rsidRPr="00D17DC4">
        <w:t>Несовершеннолетний, впервые совершивший преступление небольшой тяжести, может быть освобожд</w:t>
      </w:r>
      <w:r w:rsidR="00EC7030">
        <w:t>е</w:t>
      </w:r>
      <w:r w:rsidR="0012398C" w:rsidRPr="00D17DC4">
        <w:t>н от уголовной ответственности, если будет признано, что его исправление может быть достигнуто пут</w:t>
      </w:r>
      <w:r w:rsidR="00EC7030">
        <w:t>е</w:t>
      </w:r>
      <w:r w:rsidR="0012398C" w:rsidRPr="00D17DC4">
        <w:t>м применения пр</w:t>
      </w:r>
      <w:r w:rsidR="0012398C" w:rsidRPr="00D17DC4">
        <w:t>и</w:t>
      </w:r>
      <w:r w:rsidR="0012398C" w:rsidRPr="00D17DC4">
        <w:t xml:space="preserve">нудительных мер воспитательного воздействия. </w:t>
      </w:r>
    </w:p>
    <w:p w:rsidR="0012398C" w:rsidRPr="00D17DC4" w:rsidRDefault="00543FB1" w:rsidP="002A629D">
      <w:pPr>
        <w:pStyle w:val="SingleTxtGR"/>
      </w:pPr>
      <w:r>
        <w:t>532.</w:t>
      </w:r>
      <w:r>
        <w:tab/>
      </w:r>
      <w:r w:rsidR="0012398C" w:rsidRPr="00D17DC4">
        <w:t>Несовершеннолетнему могут быть назначены следующие меры воспит</w:t>
      </w:r>
      <w:r w:rsidR="0012398C" w:rsidRPr="00D17DC4">
        <w:t>а</w:t>
      </w:r>
      <w:r w:rsidR="0012398C" w:rsidRPr="00D17DC4">
        <w:t>тельного воздействия: предупреждение; передача под надзор родителей, лиц, их заменяющих, или органов внутренних дел; возложение обязанности загладить причин</w:t>
      </w:r>
      <w:r w:rsidR="00EC7030">
        <w:t>е</w:t>
      </w:r>
      <w:r w:rsidR="0012398C" w:rsidRPr="00D17DC4">
        <w:t xml:space="preserve">нный вред; ограничение досуга и установление особых требований к поведению. </w:t>
      </w:r>
    </w:p>
    <w:p w:rsidR="0012398C" w:rsidRPr="00D17DC4" w:rsidRDefault="00543FB1" w:rsidP="002A629D">
      <w:pPr>
        <w:pStyle w:val="SingleTxtGR"/>
      </w:pPr>
      <w:r>
        <w:t>533.</w:t>
      </w:r>
      <w:r>
        <w:tab/>
      </w:r>
      <w:r w:rsidR="0012398C" w:rsidRPr="00D17DC4">
        <w:t>Несовершеннолетнему может быть назначено одновременно несколько принудительных мер воспитательного воздействия. Продолжительность срока применения принудительных мер воспитательного воздействия, устанавливае</w:t>
      </w:r>
      <w:r w:rsidR="0012398C" w:rsidRPr="00D17DC4">
        <w:t>т</w:t>
      </w:r>
      <w:r w:rsidR="0012398C" w:rsidRPr="00D17DC4">
        <w:t>ся органом, назначающим эти меры (ст</w:t>
      </w:r>
      <w:r w:rsidR="0012398C">
        <w:t>атья</w:t>
      </w:r>
      <w:r w:rsidR="0012398C" w:rsidRPr="00D17DC4">
        <w:t xml:space="preserve"> 89 У</w:t>
      </w:r>
      <w:r w:rsidR="0012398C">
        <w:t>головного кодекса</w:t>
      </w:r>
      <w:r w:rsidR="0012398C" w:rsidRPr="00D17DC4">
        <w:t xml:space="preserve"> Туркмен</w:t>
      </w:r>
      <w:r w:rsidR="0012398C" w:rsidRPr="00D17DC4">
        <w:t>и</w:t>
      </w:r>
      <w:r w:rsidR="0012398C" w:rsidRPr="00D17DC4">
        <w:t xml:space="preserve">стана). </w:t>
      </w:r>
    </w:p>
    <w:p w:rsidR="0012398C" w:rsidRPr="00D17DC4" w:rsidRDefault="00786FC2" w:rsidP="002A629D">
      <w:pPr>
        <w:pStyle w:val="SingleTxtGR"/>
      </w:pPr>
      <w:r>
        <w:t>534.</w:t>
      </w:r>
      <w:r>
        <w:tab/>
      </w:r>
      <w:r w:rsidR="0012398C" w:rsidRPr="00D17DC4">
        <w:t>Статья 90 У</w:t>
      </w:r>
      <w:r w:rsidR="0012398C">
        <w:t>головного кодекса</w:t>
      </w:r>
      <w:r w:rsidR="0012398C" w:rsidRPr="00D17DC4">
        <w:t xml:space="preserve"> определяет содержание принудительных мер воспитательного воздействия. </w:t>
      </w:r>
    </w:p>
    <w:p w:rsidR="0012398C" w:rsidRPr="00D17DC4" w:rsidRDefault="00786FC2" w:rsidP="002A629D">
      <w:pPr>
        <w:pStyle w:val="SingleTxtGR"/>
      </w:pPr>
      <w:r>
        <w:t>535.</w:t>
      </w:r>
      <w:r>
        <w:tab/>
      </w:r>
      <w:r w:rsidR="0012398C" w:rsidRPr="00D17DC4">
        <w:t>Предупреждение состоит в разъяснении несовершеннолетнему вреда, причин</w:t>
      </w:r>
      <w:r w:rsidR="00EC7030">
        <w:t>е</w:t>
      </w:r>
      <w:r w:rsidR="0012398C" w:rsidRPr="00D17DC4">
        <w:t>нного его деянием, и последствий повторного совершения деяний, пр</w:t>
      </w:r>
      <w:r w:rsidR="0012398C" w:rsidRPr="00D17DC4">
        <w:t>е</w:t>
      </w:r>
      <w:r w:rsidR="0012398C" w:rsidRPr="00D17DC4">
        <w:t xml:space="preserve">дусмотренных уголовным законом. </w:t>
      </w:r>
    </w:p>
    <w:p w:rsidR="0012398C" w:rsidRPr="00D17DC4" w:rsidRDefault="00786FC2" w:rsidP="002A629D">
      <w:pPr>
        <w:pStyle w:val="SingleTxtGR"/>
      </w:pPr>
      <w:r>
        <w:t>536.</w:t>
      </w:r>
      <w:r>
        <w:tab/>
      </w:r>
      <w:r w:rsidR="0012398C" w:rsidRPr="00D17DC4">
        <w:t xml:space="preserve">Передача под надзор состоит в возложении на орган, назначающим эту меру, обязанности по воспитательному воздействию на несовершеннолетнего и контролю за его поведением. </w:t>
      </w:r>
    </w:p>
    <w:p w:rsidR="0012398C" w:rsidRPr="00D17DC4" w:rsidRDefault="00786FC2" w:rsidP="002A629D">
      <w:pPr>
        <w:pStyle w:val="SingleTxtGR"/>
      </w:pPr>
      <w:r>
        <w:t>537.</w:t>
      </w:r>
      <w:r>
        <w:tab/>
      </w:r>
      <w:r w:rsidR="0012398C" w:rsidRPr="00D17DC4">
        <w:t>Возложение обязанности загладить причин</w:t>
      </w:r>
      <w:r w:rsidR="00EC7030">
        <w:t>е</w:t>
      </w:r>
      <w:r w:rsidR="0012398C" w:rsidRPr="00D17DC4">
        <w:t>нный вред назначается с уч</w:t>
      </w:r>
      <w:r w:rsidR="00EC7030">
        <w:t>е</w:t>
      </w:r>
      <w:r w:rsidR="0012398C" w:rsidRPr="00D17DC4">
        <w:t>том имущественного положения несовершеннолетнего и наличия у него соо</w:t>
      </w:r>
      <w:r w:rsidR="0012398C" w:rsidRPr="00D17DC4">
        <w:t>т</w:t>
      </w:r>
      <w:r w:rsidR="0012398C" w:rsidRPr="00D17DC4">
        <w:t xml:space="preserve">ветствующих трудовых навыков. </w:t>
      </w:r>
    </w:p>
    <w:p w:rsidR="0012398C" w:rsidRPr="00D17DC4" w:rsidRDefault="00786FC2" w:rsidP="002A629D">
      <w:pPr>
        <w:pStyle w:val="SingleTxtGR"/>
      </w:pPr>
      <w:r>
        <w:t>538.</w:t>
      </w:r>
      <w:r>
        <w:tab/>
      </w:r>
      <w:r w:rsidR="0012398C" w:rsidRPr="00D17DC4">
        <w:t>Ограничение досуга может предусматривать запрет на посещение опр</w:t>
      </w:r>
      <w:r w:rsidR="0012398C" w:rsidRPr="00D17DC4">
        <w:t>е</w:t>
      </w:r>
      <w:r w:rsidR="0012398C" w:rsidRPr="00D17DC4">
        <w:t>дел</w:t>
      </w:r>
      <w:r w:rsidR="00EC7030">
        <w:t>е</w:t>
      </w:r>
      <w:r w:rsidR="0012398C" w:rsidRPr="00D17DC4">
        <w:t>нных мест, использование определ</w:t>
      </w:r>
      <w:r w:rsidR="00EC7030">
        <w:t>е</w:t>
      </w:r>
      <w:r w:rsidR="0012398C" w:rsidRPr="00D17DC4">
        <w:t>нных форм досуга, в частности, связа</w:t>
      </w:r>
      <w:r w:rsidR="0012398C" w:rsidRPr="00D17DC4">
        <w:t>н</w:t>
      </w:r>
      <w:r w:rsidR="0012398C" w:rsidRPr="00D17DC4">
        <w:t>ных с управлением механическим транспортным средством, ограничение пр</w:t>
      </w:r>
      <w:r w:rsidR="0012398C" w:rsidRPr="00D17DC4">
        <w:t>е</w:t>
      </w:r>
      <w:r w:rsidR="0012398C" w:rsidRPr="00D17DC4">
        <w:t>бывания вне дома после определ</w:t>
      </w:r>
      <w:r w:rsidR="00EC7030">
        <w:t>е</w:t>
      </w:r>
      <w:r w:rsidR="0012398C" w:rsidRPr="00D17DC4">
        <w:t>нного времени суток, выезда в другие местн</w:t>
      </w:r>
      <w:r w:rsidR="0012398C" w:rsidRPr="00D17DC4">
        <w:t>о</w:t>
      </w:r>
      <w:r w:rsidR="0012398C" w:rsidRPr="00D17DC4">
        <w:t>сти без разрешения органов внутренних дел. Несовершеннолетнему могут быть предъявлены также требования возвратиться в учебное заведение</w:t>
      </w:r>
      <w:r w:rsidR="0012398C">
        <w:t>,</w:t>
      </w:r>
      <w:r w:rsidR="0012398C" w:rsidRPr="00D17DC4">
        <w:t xml:space="preserve"> либо труд</w:t>
      </w:r>
      <w:r w:rsidR="0012398C" w:rsidRPr="00D17DC4">
        <w:t>о</w:t>
      </w:r>
      <w:r w:rsidR="0012398C" w:rsidRPr="00D17DC4">
        <w:t xml:space="preserve">устроиться с помощью уполномоченного государственного органа. </w:t>
      </w:r>
    </w:p>
    <w:p w:rsidR="0012398C" w:rsidRPr="00D17DC4" w:rsidRDefault="00786FC2" w:rsidP="002A629D">
      <w:pPr>
        <w:pStyle w:val="SingleTxtGR"/>
      </w:pPr>
      <w:r>
        <w:t>539.</w:t>
      </w:r>
      <w:r>
        <w:tab/>
      </w:r>
      <w:r w:rsidR="0012398C" w:rsidRPr="00D17DC4">
        <w:t xml:space="preserve">Уголовный </w:t>
      </w:r>
      <w:r w:rsidR="0012398C">
        <w:t>к</w:t>
      </w:r>
      <w:r w:rsidR="0012398C" w:rsidRPr="00D17DC4">
        <w:t>одекс Туркменистана предусматривает ответственность за вовлечение несовершеннолетнего в совершение преступления (ст</w:t>
      </w:r>
      <w:r w:rsidR="0012398C">
        <w:t>атья</w:t>
      </w:r>
      <w:r w:rsidR="0012398C" w:rsidRPr="00D17DC4">
        <w:t xml:space="preserve"> 155), в</w:t>
      </w:r>
      <w:r w:rsidR="0012398C" w:rsidRPr="00D17DC4">
        <w:t>о</w:t>
      </w:r>
      <w:r w:rsidR="0012398C" w:rsidRPr="00D17DC4">
        <w:t>влечение несовершеннолетнего в совершение антиобщественных действий (ст</w:t>
      </w:r>
      <w:r w:rsidR="0012398C">
        <w:t>атья</w:t>
      </w:r>
      <w:r w:rsidR="0012398C" w:rsidRPr="00D17DC4">
        <w:t xml:space="preserve"> 156).</w:t>
      </w:r>
    </w:p>
    <w:p w:rsidR="0012398C" w:rsidRPr="00D17DC4" w:rsidRDefault="00786FC2" w:rsidP="002A629D">
      <w:pPr>
        <w:pStyle w:val="SingleTxtGR"/>
      </w:pPr>
      <w:r>
        <w:t>540.</w:t>
      </w:r>
      <w:r>
        <w:tab/>
      </w:r>
      <w:r w:rsidR="0012398C" w:rsidRPr="00D17DC4">
        <w:t>При производстве предварительного следствия и в судебном разбирател</w:t>
      </w:r>
      <w:r w:rsidR="0012398C" w:rsidRPr="00D17DC4">
        <w:t>ь</w:t>
      </w:r>
      <w:r w:rsidR="0012398C" w:rsidRPr="00D17DC4">
        <w:t>стве по делам несовершеннолетних соответствующие органы обязаны выя</w:t>
      </w:r>
      <w:r w:rsidR="0012398C" w:rsidRPr="00D17DC4">
        <w:t>с</w:t>
      </w:r>
      <w:r w:rsidR="0012398C" w:rsidRPr="00D17DC4">
        <w:t>нить: возраст несовершеннолетнего; условия быта, жизни и воспитания; пр</w:t>
      </w:r>
      <w:r w:rsidR="0012398C" w:rsidRPr="00D17DC4">
        <w:t>и</w:t>
      </w:r>
      <w:r w:rsidR="0012398C" w:rsidRPr="00D17DC4">
        <w:t>чины и условия, способствовавшие совершению преступления степень инте</w:t>
      </w:r>
      <w:r w:rsidR="0012398C" w:rsidRPr="00D17DC4">
        <w:t>л</w:t>
      </w:r>
      <w:r w:rsidR="0012398C" w:rsidRPr="00D17DC4">
        <w:t>лектуального, волевого и психического развития; особенности характера и те</w:t>
      </w:r>
      <w:r w:rsidR="0012398C" w:rsidRPr="00D17DC4">
        <w:t>м</w:t>
      </w:r>
      <w:r w:rsidR="0012398C" w:rsidRPr="00D17DC4">
        <w:t>перамента, потребности и интересы; влияние на него сверстников, взрослых, подстр</w:t>
      </w:r>
      <w:r w:rsidR="0012398C" w:rsidRPr="00D17DC4">
        <w:t>е</w:t>
      </w:r>
      <w:r w:rsidR="0012398C" w:rsidRPr="00D17DC4">
        <w:t>кателей.</w:t>
      </w:r>
    </w:p>
    <w:p w:rsidR="0012398C" w:rsidRPr="00D17DC4" w:rsidRDefault="00786FC2" w:rsidP="002A629D">
      <w:pPr>
        <w:pStyle w:val="SingleTxtGR"/>
      </w:pPr>
      <w:r>
        <w:t>541.</w:t>
      </w:r>
      <w:r>
        <w:tab/>
      </w:r>
      <w:r w:rsidR="0012398C" w:rsidRPr="00D17DC4">
        <w:t xml:space="preserve">В Уголовно-процессуальный </w:t>
      </w:r>
      <w:r w:rsidR="0012398C">
        <w:t>к</w:t>
      </w:r>
      <w:r w:rsidR="0012398C" w:rsidRPr="00D17DC4">
        <w:t>одекс Туркменистана (18.04.2009</w:t>
      </w:r>
      <w:r w:rsidR="0012398C">
        <w:t> </w:t>
      </w:r>
      <w:r w:rsidR="0012398C" w:rsidRPr="00D17DC4">
        <w:t>г.) введен новый Х раздел особенности производства по отдельным категориям уголовных дел, в котором положения главы 49 посвящены производству по делам о пр</w:t>
      </w:r>
      <w:r w:rsidR="0012398C" w:rsidRPr="00D17DC4">
        <w:t>е</w:t>
      </w:r>
      <w:r w:rsidR="0012398C" w:rsidRPr="00D17DC4">
        <w:t xml:space="preserve">ступлениях несовершеннолетних. </w:t>
      </w:r>
    </w:p>
    <w:p w:rsidR="0012398C" w:rsidRPr="00D17DC4" w:rsidRDefault="00786FC2" w:rsidP="002A629D">
      <w:pPr>
        <w:pStyle w:val="SingleTxtGR"/>
      </w:pPr>
      <w:r>
        <w:t>542.</w:t>
      </w:r>
      <w:r>
        <w:tab/>
      </w:r>
      <w:r w:rsidR="0012398C" w:rsidRPr="00D17DC4">
        <w:t>В соответствии со статьей 510 У</w:t>
      </w:r>
      <w:r w:rsidR="0012398C">
        <w:t>головно-процессуального кодекса</w:t>
      </w:r>
      <w:r w:rsidR="0012398C" w:rsidRPr="00D17DC4">
        <w:t xml:space="preserve"> Тур</w:t>
      </w:r>
      <w:r w:rsidR="0012398C" w:rsidRPr="00D17DC4">
        <w:t>к</w:t>
      </w:r>
      <w:r w:rsidR="0012398C" w:rsidRPr="00D17DC4">
        <w:t>менистана дело в отношении несовершеннолетнего, участвовавшего в соверш</w:t>
      </w:r>
      <w:r w:rsidR="0012398C" w:rsidRPr="00D17DC4">
        <w:t>е</w:t>
      </w:r>
      <w:r w:rsidR="0012398C" w:rsidRPr="00D17DC4">
        <w:t>нии преступления вместе со взрослыми, на стадии предварительного следствия м</w:t>
      </w:r>
      <w:r w:rsidR="0012398C" w:rsidRPr="00D17DC4">
        <w:t>о</w:t>
      </w:r>
      <w:r w:rsidR="0012398C" w:rsidRPr="00D17DC4">
        <w:t xml:space="preserve">жет быть выделено в отдельное производство. </w:t>
      </w:r>
    </w:p>
    <w:p w:rsidR="0012398C" w:rsidRPr="00D17DC4" w:rsidRDefault="00786FC2" w:rsidP="002A629D">
      <w:pPr>
        <w:pStyle w:val="SingleTxtGR"/>
      </w:pPr>
      <w:r>
        <w:t>543.</w:t>
      </w:r>
      <w:r>
        <w:tab/>
      </w:r>
      <w:r w:rsidR="0012398C" w:rsidRPr="00D17DC4">
        <w:t>Согласно стать</w:t>
      </w:r>
      <w:r w:rsidR="0012398C">
        <w:t>е</w:t>
      </w:r>
      <w:r w:rsidR="0012398C" w:rsidRPr="00D17DC4">
        <w:t xml:space="preserve"> 512 У</w:t>
      </w:r>
      <w:r w:rsidR="0012398C">
        <w:t>головно-процессуального кодекса</w:t>
      </w:r>
      <w:r w:rsidR="0012398C" w:rsidRPr="00D17DC4">
        <w:t xml:space="preserve"> по делам о пр</w:t>
      </w:r>
      <w:r w:rsidR="0012398C" w:rsidRPr="00D17DC4">
        <w:t>е</w:t>
      </w:r>
      <w:r w:rsidR="0012398C" w:rsidRPr="00D17DC4">
        <w:t>ступлениях несовершеннолетних адвокат допускается к участию с момента первого допроса несовершеннолетнего в качестве подозреваемого или обв</w:t>
      </w:r>
      <w:r w:rsidR="0012398C" w:rsidRPr="00D17DC4">
        <w:t>и</w:t>
      </w:r>
      <w:r w:rsidR="0012398C" w:rsidRPr="00D17DC4">
        <w:t>няемого, а если он задержан или заключ</w:t>
      </w:r>
      <w:r w:rsidR="00EC7030">
        <w:t>е</w:t>
      </w:r>
      <w:r w:rsidR="0012398C" w:rsidRPr="00D17DC4">
        <w:t>н под стражу до момента предъявл</w:t>
      </w:r>
      <w:r w:rsidR="0012398C" w:rsidRPr="00D17DC4">
        <w:t>е</w:t>
      </w:r>
      <w:r w:rsidR="0012398C" w:rsidRPr="00D17DC4">
        <w:t>ния обвинения, то с момента задержания или заключения под стражу. Если н</w:t>
      </w:r>
      <w:r w:rsidR="0012398C" w:rsidRPr="00D17DC4">
        <w:t>е</w:t>
      </w:r>
      <w:r w:rsidR="0012398C" w:rsidRPr="00D17DC4">
        <w:t>совершеннолетний подозреваемый, обвиняемый, подсудимый либо его зако</w:t>
      </w:r>
      <w:r w:rsidR="0012398C" w:rsidRPr="00D17DC4">
        <w:t>н</w:t>
      </w:r>
      <w:r w:rsidR="0012398C" w:rsidRPr="00D17DC4">
        <w:t>ные представители не заключили соглашения с адвокатом, то следователь, пр</w:t>
      </w:r>
      <w:r w:rsidR="0012398C" w:rsidRPr="00D17DC4">
        <w:t>о</w:t>
      </w:r>
      <w:r w:rsidR="0012398C" w:rsidRPr="00D17DC4">
        <w:t>курор, суд должны обеспечить участие адвоката по делу.</w:t>
      </w:r>
    </w:p>
    <w:p w:rsidR="0012398C" w:rsidRPr="00D17DC4" w:rsidRDefault="00786FC2" w:rsidP="002A629D">
      <w:pPr>
        <w:pStyle w:val="SingleTxtGR"/>
      </w:pPr>
      <w:r>
        <w:t>544.</w:t>
      </w:r>
      <w:r>
        <w:tab/>
      </w:r>
      <w:r w:rsidR="0012398C" w:rsidRPr="00D17DC4">
        <w:t>При наличии у несовершеннолетнего подозреваемого, обвиняемого род</w:t>
      </w:r>
      <w:r w:rsidR="0012398C" w:rsidRPr="00D17DC4">
        <w:t>и</w:t>
      </w:r>
      <w:r w:rsidR="0012398C" w:rsidRPr="00D17DC4">
        <w:t>телей или других законных представителей их участие в деле обязательно. При их отсутствии к участию должны быть привлечены представители органов оп</w:t>
      </w:r>
      <w:r w:rsidR="0012398C" w:rsidRPr="00D17DC4">
        <w:t>е</w:t>
      </w:r>
      <w:r w:rsidR="0012398C" w:rsidRPr="00D17DC4">
        <w:t>ки и попечительства. Они допускаются к участию в деле на основании пост</w:t>
      </w:r>
      <w:r w:rsidR="0012398C" w:rsidRPr="00D17DC4">
        <w:t>а</w:t>
      </w:r>
      <w:r w:rsidR="0012398C" w:rsidRPr="00D17DC4">
        <w:t>новления следователя с момента первого допроса. По окончании предварител</w:t>
      </w:r>
      <w:r w:rsidR="0012398C" w:rsidRPr="00D17DC4">
        <w:t>ь</w:t>
      </w:r>
      <w:r w:rsidR="0012398C" w:rsidRPr="00D17DC4">
        <w:t xml:space="preserve">ного следствия на основании постановления следователя несовершеннолетний не </w:t>
      </w:r>
      <w:proofErr w:type="spellStart"/>
      <w:r w:rsidR="0012398C" w:rsidRPr="00D17DC4">
        <w:t>ознакамливается</w:t>
      </w:r>
      <w:proofErr w:type="spellEnd"/>
      <w:r w:rsidR="0012398C" w:rsidRPr="00D17DC4">
        <w:t xml:space="preserve"> с собранными по делу материалами, которые могут оказать на него отрицательное влияние, с ними может быть ознакомлен его законный представитель. На основании мотивированного постановления следователя з</w:t>
      </w:r>
      <w:r w:rsidR="0012398C" w:rsidRPr="00D17DC4">
        <w:t>а</w:t>
      </w:r>
      <w:r w:rsidR="0012398C" w:rsidRPr="00D17DC4">
        <w:t>конный представитель может быть отстранен от участия в деле, если имеются достаточные основания считать, что его действия наносят вред интересам нес</w:t>
      </w:r>
      <w:r w:rsidR="0012398C" w:rsidRPr="00D17DC4">
        <w:t>о</w:t>
      </w:r>
      <w:r w:rsidR="0012398C" w:rsidRPr="00D17DC4">
        <w:t>вершеннолетнего или препятствуют объективному расследованию дела, и к участию в деле может быть допущен другой законный представитель несове</w:t>
      </w:r>
      <w:r w:rsidR="0012398C" w:rsidRPr="00D17DC4">
        <w:t>р</w:t>
      </w:r>
      <w:r w:rsidR="0012398C" w:rsidRPr="00D17DC4">
        <w:t>шеннолетнего.</w:t>
      </w:r>
    </w:p>
    <w:p w:rsidR="0012398C" w:rsidRPr="00D17DC4" w:rsidRDefault="00786FC2" w:rsidP="002A629D">
      <w:pPr>
        <w:pStyle w:val="SingleTxtGR"/>
      </w:pPr>
      <w:r>
        <w:t>545.</w:t>
      </w:r>
      <w:r>
        <w:tab/>
      </w:r>
      <w:r w:rsidR="0012398C" w:rsidRPr="00D17DC4">
        <w:t>Допрос несовершеннолетнего подозреваемого, обвиняемого, подсудимого производится в дневное время суток и не может продолжаться беспрерывно б</w:t>
      </w:r>
      <w:r w:rsidR="0012398C" w:rsidRPr="00D17DC4">
        <w:t>о</w:t>
      </w:r>
      <w:r w:rsidR="0012398C" w:rsidRPr="00D17DC4">
        <w:t xml:space="preserve">лее двух часов, а в общей сложности </w:t>
      </w:r>
      <w:r w:rsidR="0012398C">
        <w:t>–</w:t>
      </w:r>
      <w:r w:rsidR="0012398C" w:rsidRPr="00D17DC4">
        <w:t xml:space="preserve"> более четыр</w:t>
      </w:r>
      <w:r w:rsidR="00EC7030">
        <w:t>е</w:t>
      </w:r>
      <w:r w:rsidR="0012398C" w:rsidRPr="00D17DC4">
        <w:t>х часов в день. Допрос н</w:t>
      </w:r>
      <w:r w:rsidR="0012398C" w:rsidRPr="00D17DC4">
        <w:t>е</w:t>
      </w:r>
      <w:r w:rsidR="0012398C" w:rsidRPr="00D17DC4">
        <w:t xml:space="preserve">совершеннолетнего проводится с участием адвоката, законного представителя, а в необходимых случаях </w:t>
      </w:r>
      <w:r w:rsidR="0012398C">
        <w:t>–</w:t>
      </w:r>
      <w:r w:rsidR="0012398C" w:rsidRPr="00D17DC4">
        <w:t xml:space="preserve"> педагога.</w:t>
      </w:r>
    </w:p>
    <w:p w:rsidR="0012398C" w:rsidRPr="00D17DC4" w:rsidRDefault="00786FC2" w:rsidP="002A629D">
      <w:pPr>
        <w:pStyle w:val="SingleTxtGR"/>
      </w:pPr>
      <w:r>
        <w:t>546.</w:t>
      </w:r>
      <w:r>
        <w:tab/>
      </w:r>
      <w:r w:rsidR="0012398C" w:rsidRPr="00D17DC4">
        <w:t>При производстве процессуальных действий с участием несовершенн</w:t>
      </w:r>
      <w:r w:rsidR="0012398C" w:rsidRPr="00D17DC4">
        <w:t>о</w:t>
      </w:r>
      <w:r w:rsidR="0012398C" w:rsidRPr="00D17DC4">
        <w:t>летнего подозреваемого, обвиняемого, подсудимого, не достигшего шестнадц</w:t>
      </w:r>
      <w:r w:rsidR="0012398C" w:rsidRPr="00D17DC4">
        <w:t>а</w:t>
      </w:r>
      <w:r w:rsidR="0012398C" w:rsidRPr="00D17DC4">
        <w:t>тилетнего возраста, а также достигшего этого возраста, но имеющего признаки отсталости в психическом развитии, участие педагога или психолога обязател</w:t>
      </w:r>
      <w:r w:rsidR="0012398C" w:rsidRPr="00D17DC4">
        <w:t>ь</w:t>
      </w:r>
      <w:r w:rsidR="0012398C" w:rsidRPr="00D17DC4">
        <w:t>но. А в других случаях педагог или психолог могут быть допущены к участию в деле по усмотрению дознавателя, следователя, прокурора, суда либо по ход</w:t>
      </w:r>
      <w:r w:rsidR="0012398C" w:rsidRPr="00D17DC4">
        <w:t>а</w:t>
      </w:r>
      <w:r w:rsidR="0012398C" w:rsidRPr="00D17DC4">
        <w:t>тайству адвоката, законного представителя (ст</w:t>
      </w:r>
      <w:r w:rsidR="0012398C">
        <w:t>атья</w:t>
      </w:r>
      <w:r w:rsidR="0012398C" w:rsidRPr="00D17DC4">
        <w:t xml:space="preserve"> 514 У</w:t>
      </w:r>
      <w:r w:rsidR="0012398C">
        <w:t>головно-процессуального к</w:t>
      </w:r>
      <w:r w:rsidR="0012398C">
        <w:t>о</w:t>
      </w:r>
      <w:r w:rsidR="0012398C">
        <w:t>декса</w:t>
      </w:r>
      <w:r w:rsidR="0012398C" w:rsidRPr="00D17DC4">
        <w:t xml:space="preserve"> Туркменистана).</w:t>
      </w:r>
    </w:p>
    <w:p w:rsidR="0012398C" w:rsidRPr="00D17DC4" w:rsidRDefault="00786FC2" w:rsidP="002A629D">
      <w:pPr>
        <w:pStyle w:val="SingleTxtGR"/>
      </w:pPr>
      <w:r>
        <w:t>547.</w:t>
      </w:r>
      <w:r>
        <w:tab/>
      </w:r>
      <w:r w:rsidR="0012398C" w:rsidRPr="00D17DC4">
        <w:t>Статья 517 У</w:t>
      </w:r>
      <w:r w:rsidR="0012398C">
        <w:t>головно-процессуального кодекса</w:t>
      </w:r>
      <w:r w:rsidR="0012398C" w:rsidRPr="00D17DC4">
        <w:t xml:space="preserve"> предусматривает участие законного представителя несовершеннолетнего в судебном разбирательстве. Они имеют право участвовать в исследовании доказательств в судебном разб</w:t>
      </w:r>
      <w:r w:rsidR="0012398C" w:rsidRPr="00D17DC4">
        <w:t>и</w:t>
      </w:r>
      <w:r w:rsidR="0012398C" w:rsidRPr="00D17DC4">
        <w:t>рательстве, представлять доказательства, давать показания, заявлять ходатайс</w:t>
      </w:r>
      <w:r w:rsidR="0012398C" w:rsidRPr="00D17DC4">
        <w:t>т</w:t>
      </w:r>
      <w:r w:rsidR="0012398C" w:rsidRPr="00D17DC4">
        <w:t>ва и отводы, приносить жалобы на действия, решения суда, участвовать в зас</w:t>
      </w:r>
      <w:r w:rsidR="0012398C" w:rsidRPr="00D17DC4">
        <w:t>е</w:t>
      </w:r>
      <w:r w:rsidR="0012398C" w:rsidRPr="00D17DC4">
        <w:t>дании суда, рассматривающего дела в кассационном порядке, давать пояснения к своим жалобам.</w:t>
      </w:r>
    </w:p>
    <w:p w:rsidR="0012398C" w:rsidRPr="00D17DC4" w:rsidRDefault="00786FC2" w:rsidP="002A629D">
      <w:pPr>
        <w:pStyle w:val="SingleTxtGR"/>
      </w:pPr>
      <w:r>
        <w:t>548.</w:t>
      </w:r>
      <w:r>
        <w:tab/>
      </w:r>
      <w:r w:rsidR="0012398C" w:rsidRPr="00D17DC4">
        <w:t xml:space="preserve">При вынесении приговора по уголовному делу несовершеннолетнего суд обязан обсудить вопросы об условном осуждении, назначении наказания, не связанного с лишением свободы, а также об освобождении от наказания в связи с обстоятельствами, предусмотренными Уголовным </w:t>
      </w:r>
      <w:r w:rsidR="0012398C">
        <w:t>к</w:t>
      </w:r>
      <w:r w:rsidR="0012398C" w:rsidRPr="00D17DC4">
        <w:t xml:space="preserve">одексом Туркменистана. </w:t>
      </w:r>
    </w:p>
    <w:p w:rsidR="0012398C" w:rsidRPr="00D17DC4" w:rsidRDefault="00786FC2" w:rsidP="002A629D">
      <w:pPr>
        <w:pStyle w:val="SingleTxtGR"/>
      </w:pPr>
      <w:r>
        <w:t>549.</w:t>
      </w:r>
      <w:r>
        <w:tab/>
      </w:r>
      <w:r w:rsidR="0012398C" w:rsidRPr="00D17DC4">
        <w:t>В случаях условного осуждения, назначения меры наказания, не связа</w:t>
      </w:r>
      <w:r w:rsidR="0012398C" w:rsidRPr="00D17DC4">
        <w:t>н</w:t>
      </w:r>
      <w:r w:rsidR="0012398C" w:rsidRPr="00D17DC4">
        <w:t>ной с лишением свободы, помещения в воспитательное или лечебно-воспитательное учреждение, либо применения принудительных мер воспит</w:t>
      </w:r>
      <w:r w:rsidR="0012398C" w:rsidRPr="00D17DC4">
        <w:t>а</w:t>
      </w:r>
      <w:r w:rsidR="0012398C" w:rsidRPr="00D17DC4">
        <w:t>тельного воздействия суд уведомляет об этом специализированный государс</w:t>
      </w:r>
      <w:r w:rsidR="0012398C" w:rsidRPr="00D17DC4">
        <w:t>т</w:t>
      </w:r>
      <w:r w:rsidR="0012398C" w:rsidRPr="00D17DC4">
        <w:t>венный орган и возлагает на него обязанность по осуществлению контроля за поведением осужденного (ст</w:t>
      </w:r>
      <w:r w:rsidR="0012398C">
        <w:t>атья</w:t>
      </w:r>
      <w:r w:rsidR="0012398C" w:rsidRPr="00D17DC4">
        <w:t xml:space="preserve"> 520 У</w:t>
      </w:r>
      <w:r w:rsidR="0012398C">
        <w:t>головно-процессуального кодекса</w:t>
      </w:r>
      <w:r w:rsidR="0012398C" w:rsidRPr="00D17DC4">
        <w:t xml:space="preserve"> Тур</w:t>
      </w:r>
      <w:r w:rsidR="0012398C" w:rsidRPr="00D17DC4">
        <w:t>к</w:t>
      </w:r>
      <w:r w:rsidR="0012398C" w:rsidRPr="00D17DC4">
        <w:t xml:space="preserve">менистана). </w:t>
      </w:r>
    </w:p>
    <w:p w:rsidR="0012398C" w:rsidRPr="00D17DC4" w:rsidRDefault="00786FC2" w:rsidP="002A629D">
      <w:pPr>
        <w:pStyle w:val="SingleTxtGR"/>
      </w:pPr>
      <w:r>
        <w:t>550.</w:t>
      </w:r>
      <w:r>
        <w:tab/>
      </w:r>
      <w:r w:rsidR="0012398C" w:rsidRPr="00D17DC4">
        <w:t>Если в результате судебного разбирательства по делу суд придет к выв</w:t>
      </w:r>
      <w:r w:rsidR="0012398C" w:rsidRPr="00D17DC4">
        <w:t>о</w:t>
      </w:r>
      <w:r w:rsidR="0012398C" w:rsidRPr="00D17DC4">
        <w:t>ду, что исправление несовершеннолетнего лица, совершившего в возрасте до восемнадцати лет преступление небольшой тяжести впервые, возможно без применения меры наказания за преступление, уголовное дело прекращается в порядке, предусмотренном настоящим Кодексом, и к несовершеннолетнему м</w:t>
      </w:r>
      <w:r w:rsidR="0012398C" w:rsidRPr="00D17DC4">
        <w:t>о</w:t>
      </w:r>
      <w:r w:rsidR="0012398C" w:rsidRPr="00D17DC4">
        <w:t>гут быть н</w:t>
      </w:r>
      <w:r w:rsidR="0012398C" w:rsidRPr="00D17DC4">
        <w:t>а</w:t>
      </w:r>
      <w:r w:rsidR="0012398C" w:rsidRPr="00D17DC4">
        <w:t xml:space="preserve">значены принудительные меры воспитательного воздействия. </w:t>
      </w:r>
    </w:p>
    <w:p w:rsidR="0012398C" w:rsidRPr="00D17DC4" w:rsidRDefault="00786FC2" w:rsidP="002A629D">
      <w:pPr>
        <w:pStyle w:val="SingleTxtGR"/>
      </w:pPr>
      <w:r>
        <w:t>551.</w:t>
      </w:r>
      <w:r>
        <w:tab/>
      </w:r>
      <w:r w:rsidR="0012398C" w:rsidRPr="00D17DC4">
        <w:t>Если в результате судебного разбирательства по делу суд прид</w:t>
      </w:r>
      <w:r w:rsidR="00EC7030">
        <w:t>е</w:t>
      </w:r>
      <w:r w:rsidR="0012398C" w:rsidRPr="00D17DC4">
        <w:t>т к выв</w:t>
      </w:r>
      <w:r w:rsidR="0012398C" w:rsidRPr="00D17DC4">
        <w:t>о</w:t>
      </w:r>
      <w:r w:rsidR="0012398C" w:rsidRPr="00D17DC4">
        <w:t>ду, что исправление несовершеннолетнего, впервые совершившего преступл</w:t>
      </w:r>
      <w:r w:rsidR="0012398C" w:rsidRPr="00D17DC4">
        <w:t>е</w:t>
      </w:r>
      <w:r w:rsidR="0012398C" w:rsidRPr="00D17DC4">
        <w:t>ние небольшой или средней тяжести, с учетом характера совершенного деяния, его последствий, данных о личности и других обстоятельств дела возможно без применения наказания, на основании статьи 88 У</w:t>
      </w:r>
      <w:r w:rsidR="0012398C">
        <w:t>головного кодекса</w:t>
      </w:r>
      <w:r w:rsidR="0012398C" w:rsidRPr="00D17DC4">
        <w:t xml:space="preserve"> Туркмен</w:t>
      </w:r>
      <w:r w:rsidR="0012398C" w:rsidRPr="00D17DC4">
        <w:t>и</w:t>
      </w:r>
      <w:r w:rsidR="0012398C" w:rsidRPr="00D17DC4">
        <w:t>стана суд своим определением освобождает от наказания и применяет к нему специальные принудительные меры воспитательного воздействия либо напра</w:t>
      </w:r>
      <w:r w:rsidR="0012398C" w:rsidRPr="00D17DC4">
        <w:t>в</w:t>
      </w:r>
      <w:r w:rsidR="0012398C" w:rsidRPr="00D17DC4">
        <w:t>ляет его в специальное воспитательное учреждение для несовершеннолетних, либо в лечебно-воспитательное учреждение.</w:t>
      </w:r>
    </w:p>
    <w:p w:rsidR="0012398C" w:rsidRPr="00D17DC4" w:rsidRDefault="00786FC2" w:rsidP="002A629D">
      <w:pPr>
        <w:pStyle w:val="SingleTxtGR"/>
      </w:pPr>
      <w:r>
        <w:t>552.</w:t>
      </w:r>
      <w:r>
        <w:tab/>
      </w:r>
      <w:r w:rsidR="0012398C" w:rsidRPr="00D17DC4">
        <w:t>Суды по месту жительства несовершеннолетнего по ходатайству воспит</w:t>
      </w:r>
      <w:r w:rsidR="0012398C" w:rsidRPr="00D17DC4">
        <w:t>а</w:t>
      </w:r>
      <w:r w:rsidR="0012398C" w:rsidRPr="00D17DC4">
        <w:t>тельных учреждений, общественных объединений, трудовых коллективов или лиц, которым несовершеннолетний передан на поруки или под наблюдение, м</w:t>
      </w:r>
      <w:r w:rsidR="0012398C" w:rsidRPr="00D17DC4">
        <w:t>о</w:t>
      </w:r>
      <w:r w:rsidR="0012398C" w:rsidRPr="00D17DC4">
        <w:t>гут прекратить применение принудительных мер воспитательного воздействия (ст</w:t>
      </w:r>
      <w:r w:rsidR="0012398C">
        <w:t>атья </w:t>
      </w:r>
      <w:r w:rsidR="0012398C" w:rsidRPr="00D17DC4">
        <w:t>521 У</w:t>
      </w:r>
      <w:r w:rsidR="0012398C">
        <w:t>головно-процессуального кодекса</w:t>
      </w:r>
      <w:r w:rsidR="0012398C" w:rsidRPr="00D17DC4">
        <w:t>).</w:t>
      </w:r>
    </w:p>
    <w:p w:rsidR="0012398C" w:rsidRPr="00D17DC4" w:rsidRDefault="00786FC2" w:rsidP="002A629D">
      <w:pPr>
        <w:pStyle w:val="SingleTxtGR"/>
      </w:pPr>
      <w:r>
        <w:t>553.</w:t>
      </w:r>
      <w:r>
        <w:tab/>
      </w:r>
      <w:r w:rsidR="0012398C" w:rsidRPr="00D17DC4">
        <w:t>Согласно статье 28 У</w:t>
      </w:r>
      <w:r w:rsidR="0012398C">
        <w:t>головно-процессуального кодекса</w:t>
      </w:r>
      <w:r w:rsidR="0012398C" w:rsidRPr="00D17DC4">
        <w:t xml:space="preserve"> участникам пр</w:t>
      </w:r>
      <w:r w:rsidR="0012398C" w:rsidRPr="00D17DC4">
        <w:t>о</w:t>
      </w:r>
      <w:r w:rsidR="0012398C" w:rsidRPr="00D17DC4">
        <w:t>цесса, не владеющим языком, на котором вед</w:t>
      </w:r>
      <w:r w:rsidR="00EC7030">
        <w:t>е</w:t>
      </w:r>
      <w:r w:rsidR="0012398C" w:rsidRPr="00D17DC4">
        <w:t>тся судопроизводство, обеспеч</w:t>
      </w:r>
      <w:r w:rsidR="0012398C" w:rsidRPr="00D17DC4">
        <w:t>и</w:t>
      </w:r>
      <w:r w:rsidR="0012398C" w:rsidRPr="00D17DC4">
        <w:t>вается право делать заявления, давать объяснения и показания, заявлять ход</w:t>
      </w:r>
      <w:r w:rsidR="0012398C" w:rsidRPr="00D17DC4">
        <w:t>а</w:t>
      </w:r>
      <w:r w:rsidR="0012398C" w:rsidRPr="00D17DC4">
        <w:t>тайства, приносить жалобы, знакомиться со всеми материалами дела, выступать в суде на родном языке или другом языке, которым они владеют, и пользоваться услугами переводчика.</w:t>
      </w:r>
    </w:p>
    <w:p w:rsidR="0012398C" w:rsidRPr="00D17DC4" w:rsidRDefault="00786FC2" w:rsidP="002A629D">
      <w:pPr>
        <w:pStyle w:val="SingleTxtGR"/>
      </w:pPr>
      <w:r>
        <w:t>554.</w:t>
      </w:r>
      <w:r>
        <w:tab/>
      </w:r>
      <w:r w:rsidR="0012398C" w:rsidRPr="00D17DC4">
        <w:t>Государство обеспечивает потерпевшему, в том числе, несовершенноле</w:t>
      </w:r>
      <w:r w:rsidR="0012398C" w:rsidRPr="00D17DC4">
        <w:t>т</w:t>
      </w:r>
      <w:r w:rsidR="0012398C" w:rsidRPr="00D17DC4">
        <w:t>нему, доступ к правосудию и возмещению причин</w:t>
      </w:r>
      <w:r w:rsidR="00EC7030">
        <w:t>е</w:t>
      </w:r>
      <w:r w:rsidR="0012398C" w:rsidRPr="00D17DC4">
        <w:t>нного ущерба в случаях и порядке, установленных законом.</w:t>
      </w:r>
    </w:p>
    <w:p w:rsidR="0012398C" w:rsidRPr="00D17DC4" w:rsidRDefault="00786FC2" w:rsidP="002A629D">
      <w:pPr>
        <w:pStyle w:val="SingleTxtGR"/>
      </w:pPr>
      <w:r>
        <w:t>555.</w:t>
      </w:r>
      <w:r>
        <w:tab/>
      </w:r>
      <w:r w:rsidR="0012398C" w:rsidRPr="00D17DC4">
        <w:t>В соответствии с частью 3 статьи 14 У</w:t>
      </w:r>
      <w:r w:rsidR="0012398C">
        <w:t>головно-процессуального кодекса</w:t>
      </w:r>
      <w:r w:rsidR="0012398C" w:rsidRPr="00D17DC4">
        <w:t xml:space="preserve"> при наличии достаточных оснований к тому, что потерпевшему, свидетелю или иным лицам, участвующим в уголовном процессе, а также членам их семей или иным близким родственникам угрожают убийством, применением насилия, уничтожением или повреждением имущества либо другими опасными против</w:t>
      </w:r>
      <w:r w:rsidR="0012398C" w:rsidRPr="00D17DC4">
        <w:t>о</w:t>
      </w:r>
      <w:r w:rsidR="0012398C" w:rsidRPr="00D17DC4">
        <w:t>правными действиями, орган, ведущий уголовный процесс, обязан в пределах своей компетенции принять все предусмотренные законом меры к охране жи</w:t>
      </w:r>
      <w:r w:rsidR="0012398C" w:rsidRPr="00D17DC4">
        <w:t>з</w:t>
      </w:r>
      <w:r w:rsidR="0012398C" w:rsidRPr="00D17DC4">
        <w:t>ни, здоровья, чести, достоинства и имущества этих лиц.</w:t>
      </w:r>
    </w:p>
    <w:p w:rsidR="0012398C" w:rsidRPr="00D17DC4" w:rsidRDefault="00786FC2" w:rsidP="002A629D">
      <w:pPr>
        <w:pStyle w:val="SingleTxtGR"/>
      </w:pPr>
      <w:r>
        <w:t>556.</w:t>
      </w:r>
      <w:r>
        <w:tab/>
      </w:r>
      <w:r w:rsidR="0012398C" w:rsidRPr="00D17DC4">
        <w:t>В целях предотвращения разглашения сведений об интимных сторонах жизни участников процесса закрытое судебное разбирательство допускается соответственно по мотивированному определению или постановлению суда или судьи, по делам о преступлениях несовершеннолетних, по делам о половых преступлениях, а также по другим делам. Слушание дел в закрытом заседании суда осуществляется с соблюдением всех правил судебного разбирательства (ч</w:t>
      </w:r>
      <w:r w:rsidR="0012398C">
        <w:t>асть</w:t>
      </w:r>
      <w:r w:rsidR="0012398C" w:rsidRPr="00D17DC4">
        <w:t xml:space="preserve"> 2 ст</w:t>
      </w:r>
      <w:r w:rsidR="0012398C">
        <w:t>атьи</w:t>
      </w:r>
      <w:r w:rsidR="0012398C" w:rsidRPr="00D17DC4">
        <w:t xml:space="preserve"> 27 У</w:t>
      </w:r>
      <w:r w:rsidR="0012398C">
        <w:t>головно-процессуального кодекса</w:t>
      </w:r>
      <w:r w:rsidR="0012398C" w:rsidRPr="00D17DC4">
        <w:t xml:space="preserve"> Туркменистана).</w:t>
      </w:r>
    </w:p>
    <w:p w:rsidR="0012398C" w:rsidRPr="00D17DC4" w:rsidRDefault="00786FC2" w:rsidP="002A629D">
      <w:pPr>
        <w:pStyle w:val="SingleTxtGR"/>
      </w:pPr>
      <w:r>
        <w:t>557.</w:t>
      </w:r>
      <w:r>
        <w:tab/>
      </w:r>
      <w:r w:rsidR="0012398C" w:rsidRPr="00D17DC4">
        <w:t>По ходатайству адвоката или законного представителя, а также по своей инициативе, суд вправе, с соблюдением требований У</w:t>
      </w:r>
      <w:r w:rsidR="0012398C">
        <w:t>головно-процессуального кодекса</w:t>
      </w:r>
      <w:r w:rsidR="0012398C" w:rsidRPr="00D17DC4">
        <w:t>, с учетом мнения сторон, своим определением удалить несовершенн</w:t>
      </w:r>
      <w:r w:rsidR="0012398C" w:rsidRPr="00D17DC4">
        <w:t>о</w:t>
      </w:r>
      <w:r w:rsidR="0012398C" w:rsidRPr="00D17DC4">
        <w:t>летнего подсудимого из зала судебного заседания на время исследования о</w:t>
      </w:r>
      <w:r w:rsidR="0012398C" w:rsidRPr="00D17DC4">
        <w:t>б</w:t>
      </w:r>
      <w:r w:rsidR="0012398C" w:rsidRPr="00D17DC4">
        <w:t>стоятельств, которые могут оказать на него отрицательное влияние, сообщив ему в необходимых объ</w:t>
      </w:r>
      <w:r w:rsidR="00EC7030">
        <w:t>е</w:t>
      </w:r>
      <w:r w:rsidR="0012398C" w:rsidRPr="00D17DC4">
        <w:t>ме и форме содержание разбирательства вне его пр</w:t>
      </w:r>
      <w:r w:rsidR="0012398C" w:rsidRPr="00D17DC4">
        <w:t>и</w:t>
      </w:r>
      <w:r w:rsidR="0012398C" w:rsidRPr="00D17DC4">
        <w:t>сутствия с предоставлением возможности задавать вопросы лицам, допроше</w:t>
      </w:r>
      <w:r w:rsidR="0012398C" w:rsidRPr="00D17DC4">
        <w:t>н</w:t>
      </w:r>
      <w:r w:rsidR="0012398C" w:rsidRPr="00D17DC4">
        <w:t>ных без его участия (</w:t>
      </w:r>
      <w:r w:rsidR="0012398C">
        <w:t>статья</w:t>
      </w:r>
      <w:r w:rsidR="0012398C" w:rsidRPr="00D17DC4">
        <w:t xml:space="preserve"> 519 У</w:t>
      </w:r>
      <w:r w:rsidR="0012398C">
        <w:t>головно-процессуального кодекса</w:t>
      </w:r>
      <w:r w:rsidR="0012398C" w:rsidRPr="00D17DC4">
        <w:t xml:space="preserve"> Туркмен</w:t>
      </w:r>
      <w:r w:rsidR="0012398C" w:rsidRPr="00D17DC4">
        <w:t>и</w:t>
      </w:r>
      <w:r w:rsidR="0012398C" w:rsidRPr="00D17DC4">
        <w:t>стана).</w:t>
      </w:r>
    </w:p>
    <w:p w:rsidR="0012398C" w:rsidRPr="00D17DC4" w:rsidRDefault="00786FC2" w:rsidP="002A629D">
      <w:pPr>
        <w:pStyle w:val="SingleTxtGR"/>
      </w:pPr>
      <w:r>
        <w:t>558.</w:t>
      </w:r>
      <w:r>
        <w:tab/>
      </w:r>
      <w:r w:rsidR="0012398C" w:rsidRPr="00D17DC4">
        <w:t>Согласно части 4 статьи 86 У</w:t>
      </w:r>
      <w:r w:rsidR="0012398C">
        <w:t>головно-процессуального кодекса</w:t>
      </w:r>
      <w:r w:rsidR="0012398C" w:rsidRPr="00D17DC4">
        <w:t xml:space="preserve"> гражд</w:t>
      </w:r>
      <w:r w:rsidR="0012398C" w:rsidRPr="00D17DC4">
        <w:t>а</w:t>
      </w:r>
      <w:r w:rsidR="0012398C" w:rsidRPr="00D17DC4">
        <w:t>нин, признанный потерпевшим от преступления, вправе: давать показания на родном языке или языке, которым владеет, и пользоваться услугами переводч</w:t>
      </w:r>
      <w:r w:rsidR="0012398C" w:rsidRPr="00D17DC4">
        <w:t>и</w:t>
      </w:r>
      <w:r w:rsidR="0012398C" w:rsidRPr="00D17DC4">
        <w:t>ка; знать об обвинении, предъявленном обвиняемому; знакомиться с проток</w:t>
      </w:r>
      <w:r w:rsidR="0012398C" w:rsidRPr="00D17DC4">
        <w:t>о</w:t>
      </w:r>
      <w:r w:rsidR="0012398C" w:rsidRPr="00D17DC4">
        <w:t>лами сле</w:t>
      </w:r>
      <w:r w:rsidR="0012398C" w:rsidRPr="00D17DC4">
        <w:t>д</w:t>
      </w:r>
      <w:r w:rsidR="0012398C" w:rsidRPr="00D17DC4">
        <w:t>ственных действий, произвед</w:t>
      </w:r>
      <w:r w:rsidR="00EC7030">
        <w:t>е</w:t>
      </w:r>
      <w:r w:rsidR="0012398C" w:rsidRPr="00D17DC4">
        <w:t>нных с его участием, и подавать на них замечания; представлять доказательства; заявлять ходатайства; с момента око</w:t>
      </w:r>
      <w:r w:rsidR="0012398C" w:rsidRPr="00D17DC4">
        <w:t>н</w:t>
      </w:r>
      <w:r w:rsidR="0012398C" w:rsidRPr="00D17DC4">
        <w:t>чания предварительного расследования знакомиться со всеми материалами д</w:t>
      </w:r>
      <w:r w:rsidR="0012398C" w:rsidRPr="00D17DC4">
        <w:t>е</w:t>
      </w:r>
      <w:r w:rsidR="0012398C" w:rsidRPr="00D17DC4">
        <w:t>ла; участвовать в судебном разбирательстве; заявлять отводы; потребовать во</w:t>
      </w:r>
      <w:r w:rsidR="0012398C" w:rsidRPr="00D17DC4">
        <w:t>з</w:t>
      </w:r>
      <w:r w:rsidR="0012398C" w:rsidRPr="00D17DC4">
        <w:t>мещения вреда, причин</w:t>
      </w:r>
      <w:r w:rsidR="00EC7030">
        <w:t>е</w:t>
      </w:r>
      <w:r w:rsidR="0012398C" w:rsidRPr="00D17DC4">
        <w:t>нного ему; иметь представителя и отменять его полн</w:t>
      </w:r>
      <w:r w:rsidR="0012398C" w:rsidRPr="00D17DC4">
        <w:t>о</w:t>
      </w:r>
      <w:r w:rsidR="0012398C" w:rsidRPr="00D17DC4">
        <w:t>мочия; знакомиться с протоколом судебного заседания и подавать на него зам</w:t>
      </w:r>
      <w:r w:rsidR="0012398C" w:rsidRPr="00D17DC4">
        <w:t>е</w:t>
      </w:r>
      <w:r w:rsidR="0012398C" w:rsidRPr="00D17DC4">
        <w:t>чания; обжаловать действия и решения дознавателя, следователя, прокурора, судьи и суда; обжаловать приговор или определение (постановление) судьи или суда.</w:t>
      </w:r>
    </w:p>
    <w:p w:rsidR="0012398C" w:rsidRPr="00D17DC4" w:rsidRDefault="00786FC2" w:rsidP="002A629D">
      <w:pPr>
        <w:pStyle w:val="SingleTxtGR"/>
      </w:pPr>
      <w:r>
        <w:t>559.</w:t>
      </w:r>
      <w:r>
        <w:tab/>
      </w:r>
      <w:r w:rsidR="0012398C" w:rsidRPr="00D17DC4">
        <w:t>В качестве представителей потерпевшего, в деле могут участвовать бли</w:t>
      </w:r>
      <w:r w:rsidR="0012398C" w:rsidRPr="00D17DC4">
        <w:t>з</w:t>
      </w:r>
      <w:r w:rsidR="0012398C" w:rsidRPr="00D17DC4">
        <w:t>кие родственники, законные представители, адвокаты, представители общес</w:t>
      </w:r>
      <w:r w:rsidR="0012398C" w:rsidRPr="00D17DC4">
        <w:t>т</w:t>
      </w:r>
      <w:r w:rsidR="0012398C" w:rsidRPr="00D17DC4">
        <w:t>венных объединений или иные лица, допущенные к участию в деле по пост</w:t>
      </w:r>
      <w:r w:rsidR="0012398C" w:rsidRPr="00D17DC4">
        <w:t>а</w:t>
      </w:r>
      <w:r w:rsidR="0012398C" w:rsidRPr="00D17DC4">
        <w:t>новлению судьи или определению суда, а также по постановлению дознавателя или следователя.</w:t>
      </w:r>
    </w:p>
    <w:p w:rsidR="0012398C" w:rsidRPr="00D17DC4" w:rsidRDefault="00786FC2" w:rsidP="002A629D">
      <w:pPr>
        <w:pStyle w:val="SingleTxtGR"/>
      </w:pPr>
      <w:r>
        <w:t>560.</w:t>
      </w:r>
      <w:r>
        <w:tab/>
      </w:r>
      <w:r w:rsidR="0012398C" w:rsidRPr="00D17DC4">
        <w:t xml:space="preserve">Согласно статье 4 Закона Туркменистана </w:t>
      </w:r>
      <w:r w:rsidR="0012398C">
        <w:t>"</w:t>
      </w:r>
      <w:r w:rsidR="0012398C" w:rsidRPr="00D17DC4">
        <w:t>Об адвокатуре и адвокатской деятельности в Туркменистане</w:t>
      </w:r>
      <w:r w:rsidR="0012398C">
        <w:t>"</w:t>
      </w:r>
      <w:r w:rsidR="0012398C" w:rsidRPr="00D17DC4">
        <w:t xml:space="preserve"> (10.05.2010</w:t>
      </w:r>
      <w:r w:rsidR="0012398C">
        <w:t> </w:t>
      </w:r>
      <w:r w:rsidR="0012398C" w:rsidRPr="00D17DC4">
        <w:t>г.) государство гарантирует всем, в том числе детям, оказание необходимой профессиональной юридической п</w:t>
      </w:r>
      <w:r w:rsidR="0012398C" w:rsidRPr="00D17DC4">
        <w:t>о</w:t>
      </w:r>
      <w:r w:rsidR="0012398C" w:rsidRPr="00D17DC4">
        <w:t>мощи. Государство гарантирует равенство прав всех физических и юридич</w:t>
      </w:r>
      <w:r w:rsidR="0012398C" w:rsidRPr="00D17DC4">
        <w:t>е</w:t>
      </w:r>
      <w:r w:rsidR="0012398C" w:rsidRPr="00D17DC4">
        <w:t>ских лиц на территории Туркменистана на получение юридической помощи, сведений о ее характере и порядке получения. Государство гарантирует оказ</w:t>
      </w:r>
      <w:r w:rsidR="0012398C" w:rsidRPr="00D17DC4">
        <w:t>а</w:t>
      </w:r>
      <w:r w:rsidR="0012398C" w:rsidRPr="00D17DC4">
        <w:t>ние бесплатной юридической помощи в защиту прав отдельных физических лиц в случаях, предусмотренных законодательством Туркменистана.</w:t>
      </w:r>
    </w:p>
    <w:p w:rsidR="0012398C" w:rsidRPr="00D17DC4" w:rsidRDefault="00786FC2" w:rsidP="002A629D">
      <w:pPr>
        <w:pStyle w:val="SingleTxtGR"/>
      </w:pPr>
      <w:r>
        <w:t>561.</w:t>
      </w:r>
      <w:r>
        <w:tab/>
      </w:r>
      <w:r w:rsidR="0012398C" w:rsidRPr="00D17DC4">
        <w:t>В соответствии со статьей 394 У</w:t>
      </w:r>
      <w:r w:rsidR="0012398C">
        <w:t>головно-процессуального кодекса</w:t>
      </w:r>
      <w:r w:rsidR="0012398C" w:rsidRPr="00D17DC4">
        <w:t xml:space="preserve"> допрос несовершеннолетнего потерпевшего, свидетеля в возрасте до четырнадцати лет производится при обязательном присутствии педагога, а по усмотрению суда - и допрос потерпевшего, свидетеля в возрасте от четырнадцати до шестнадцати лет производится также в присутствии педагога, а во всех необходимых случаях должны быть вызваны родители или иные законные представители несове</w:t>
      </w:r>
      <w:r w:rsidR="0012398C" w:rsidRPr="00D17DC4">
        <w:t>р</w:t>
      </w:r>
      <w:r w:rsidR="0012398C" w:rsidRPr="00D17DC4">
        <w:t>шеннолетнего. Названные лица могут с разрешения судьи или председательс</w:t>
      </w:r>
      <w:r w:rsidR="0012398C" w:rsidRPr="00D17DC4">
        <w:t>т</w:t>
      </w:r>
      <w:r w:rsidR="0012398C" w:rsidRPr="00D17DC4">
        <w:t>вующего задавать вопросы потерпевшему и свидетелю.</w:t>
      </w:r>
    </w:p>
    <w:p w:rsidR="0012398C" w:rsidRPr="00D17DC4" w:rsidRDefault="00786FC2" w:rsidP="002A629D">
      <w:pPr>
        <w:pStyle w:val="SingleTxtGR"/>
      </w:pPr>
      <w:r>
        <w:t>562.</w:t>
      </w:r>
      <w:r>
        <w:tab/>
      </w:r>
      <w:r w:rsidR="0012398C" w:rsidRPr="00D17DC4">
        <w:t>Перед допросом потерпевшего, свидетеля, не достигшего шестнадцат</w:t>
      </w:r>
      <w:r w:rsidR="0012398C" w:rsidRPr="00D17DC4">
        <w:t>и</w:t>
      </w:r>
      <w:r w:rsidR="0012398C" w:rsidRPr="00D17DC4">
        <w:t>летнего возраста, судья или председательствующий разъясняет ему значение для дела правдивых и полных показаний. Об ответственности за отказ от дачи показаний и за дачу заведомо ложных показаний указанные лица не предупр</w:t>
      </w:r>
      <w:r w:rsidR="0012398C" w:rsidRPr="00D17DC4">
        <w:t>е</w:t>
      </w:r>
      <w:r w:rsidR="0012398C" w:rsidRPr="00D17DC4">
        <w:t>ждаются, и подписка у них не отбирается.</w:t>
      </w:r>
    </w:p>
    <w:p w:rsidR="0012398C" w:rsidRPr="00D17DC4" w:rsidRDefault="00786FC2" w:rsidP="002A629D">
      <w:pPr>
        <w:pStyle w:val="SingleTxtGR"/>
      </w:pPr>
      <w:r>
        <w:t>563.</w:t>
      </w:r>
      <w:r>
        <w:tab/>
      </w:r>
      <w:r w:rsidR="0012398C" w:rsidRPr="00D17DC4">
        <w:t>Потерпевший, свидетель, не достигшие восемнадцатилетнего возраста, удаляются из зала судебного заседания по окончании их допроса, кроме случ</w:t>
      </w:r>
      <w:r w:rsidR="0012398C" w:rsidRPr="00D17DC4">
        <w:t>а</w:t>
      </w:r>
      <w:r w:rsidR="0012398C" w:rsidRPr="00D17DC4">
        <w:t>ев, когда суд признает необходимым их оставить.</w:t>
      </w:r>
    </w:p>
    <w:p w:rsidR="0012398C" w:rsidRPr="00D17DC4" w:rsidRDefault="00786FC2" w:rsidP="002A629D">
      <w:pPr>
        <w:pStyle w:val="SingleTxtGR"/>
      </w:pPr>
      <w:r>
        <w:t>564.</w:t>
      </w:r>
      <w:r>
        <w:tab/>
      </w:r>
      <w:r w:rsidR="0012398C" w:rsidRPr="00D17DC4">
        <w:t>Право несовершеннолетнего подозреваемого, обвиняемого, подсудимого на конфиденциальность по делу должно соблюдаться на всех этапах уголовного процесса (ст</w:t>
      </w:r>
      <w:r w:rsidR="0012398C">
        <w:t xml:space="preserve">атья </w:t>
      </w:r>
      <w:r w:rsidR="0012398C" w:rsidRPr="00D17DC4">
        <w:t>509 У</w:t>
      </w:r>
      <w:r w:rsidR="0012398C">
        <w:t>головно-процессуального кодекса</w:t>
      </w:r>
      <w:r w:rsidR="0012398C" w:rsidRPr="00D17DC4">
        <w:t xml:space="preserve"> Туркменистана).</w:t>
      </w:r>
    </w:p>
    <w:p w:rsidR="0012398C" w:rsidRPr="00D17DC4" w:rsidRDefault="00786FC2" w:rsidP="002A629D">
      <w:pPr>
        <w:pStyle w:val="SingleTxtGR"/>
      </w:pPr>
      <w:r>
        <w:t>565.</w:t>
      </w:r>
      <w:r>
        <w:tab/>
      </w:r>
      <w:r w:rsidR="0012398C" w:rsidRPr="00D17DC4">
        <w:t>В соответствии с Кодексом участникам уголовного процесса обеспечив</w:t>
      </w:r>
      <w:r w:rsidR="0012398C" w:rsidRPr="00D17DC4">
        <w:t>а</w:t>
      </w:r>
      <w:r w:rsidR="0012398C" w:rsidRPr="00D17DC4">
        <w:t>ется право делать заявления, давать объяснения и показания, заявлять ходата</w:t>
      </w:r>
      <w:r w:rsidR="0012398C" w:rsidRPr="00D17DC4">
        <w:t>й</w:t>
      </w:r>
      <w:r w:rsidR="0012398C" w:rsidRPr="00D17DC4">
        <w:t>ства, приносить жалобы, знакомиться со всеми материалами дела, выступать в суде на родном языке или другом языке, которым они владеют, и пользоваться услугами переводчика в порядке. Следственные и судебные документы вруч</w:t>
      </w:r>
      <w:r w:rsidR="0012398C" w:rsidRPr="00D17DC4">
        <w:t>а</w:t>
      </w:r>
      <w:r w:rsidR="0012398C" w:rsidRPr="00D17DC4">
        <w:t>ются обвиняемому, подсудимому в переводе на их родной язык или на другой язык, которым они владеют.</w:t>
      </w:r>
    </w:p>
    <w:p w:rsidR="0012398C" w:rsidRPr="00D17DC4" w:rsidRDefault="0012398C" w:rsidP="0012398C">
      <w:pPr>
        <w:pStyle w:val="parag"/>
        <w:numPr>
          <w:ilvl w:val="0"/>
          <w:numId w:val="0"/>
        </w:numPr>
        <w:spacing w:before="240" w:after="0"/>
        <w:ind w:left="1134"/>
        <w:jc w:val="center"/>
        <w:rPr>
          <w:u w:val="single"/>
          <w:lang w:val="ru-RU"/>
        </w:rPr>
      </w:pPr>
      <w:r w:rsidRPr="00D17DC4">
        <w:rPr>
          <w:u w:val="single"/>
          <w:lang w:val="ru-RU"/>
        </w:rPr>
        <w:tab/>
      </w:r>
      <w:r w:rsidRPr="00D17DC4">
        <w:rPr>
          <w:u w:val="single"/>
          <w:lang w:val="ru-RU"/>
        </w:rPr>
        <w:tab/>
      </w:r>
      <w:r w:rsidRPr="00D17DC4">
        <w:rPr>
          <w:u w:val="single"/>
          <w:lang w:val="ru-RU"/>
        </w:rPr>
        <w:tab/>
      </w:r>
    </w:p>
    <w:p w:rsidR="007F7553" w:rsidRPr="007F7553" w:rsidRDefault="007F7553" w:rsidP="00C90723"/>
    <w:sectPr w:rsidR="007F7553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9E3" w:rsidRDefault="005169E3">
      <w:r>
        <w:rPr>
          <w:lang w:val="en-US"/>
        </w:rPr>
        <w:tab/>
      </w:r>
      <w:r>
        <w:separator/>
      </w:r>
    </w:p>
  </w:endnote>
  <w:endnote w:type="continuationSeparator" w:id="0">
    <w:p w:rsidR="005169E3" w:rsidRDefault="005169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E3" w:rsidRPr="009A6F4A" w:rsidRDefault="005169E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GE.13-47563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E3" w:rsidRPr="009A6F4A" w:rsidRDefault="005169E3">
    <w:pPr>
      <w:pStyle w:val="Footer"/>
      <w:rPr>
        <w:lang w:val="en-US"/>
      </w:rPr>
    </w:pPr>
    <w:r>
      <w:rPr>
        <w:lang w:val="en-US"/>
      </w:rPr>
      <w:t>GE.13-47563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E3" w:rsidRPr="009A6F4A" w:rsidRDefault="005169E3">
    <w:pPr>
      <w:pStyle w:val="Footer"/>
      <w:rPr>
        <w:sz w:val="20"/>
        <w:lang w:val="en-US"/>
      </w:rPr>
    </w:pPr>
    <w:r>
      <w:rPr>
        <w:sz w:val="20"/>
        <w:lang w:val="en-US"/>
      </w:rPr>
      <w:t>GE.13-47563  (R)  221013  221013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9E3" w:rsidRPr="00F71F63" w:rsidRDefault="005169E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169E3" w:rsidRPr="00F71F63" w:rsidRDefault="005169E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169E3" w:rsidRPr="00635E86" w:rsidRDefault="005169E3" w:rsidP="00635E86">
      <w:pPr>
        <w:pStyle w:val="Footer"/>
      </w:pPr>
    </w:p>
  </w:footnote>
  <w:footnote w:id="1">
    <w:p w:rsidR="005169E3" w:rsidRPr="004E7E35" w:rsidRDefault="005169E3">
      <w:pPr>
        <w:pStyle w:val="FootnoteText"/>
        <w:rPr>
          <w:sz w:val="20"/>
          <w:lang w:val="ru-RU"/>
        </w:rPr>
      </w:pPr>
      <w:r>
        <w:rPr>
          <w:lang w:val="en-US"/>
        </w:rPr>
        <w:tab/>
      </w:r>
      <w:r w:rsidRPr="004E7E35">
        <w:rPr>
          <w:rStyle w:val="FootnoteReference"/>
          <w:sz w:val="20"/>
          <w:vertAlign w:val="baseline"/>
          <w:lang w:val="ru-RU"/>
        </w:rPr>
        <w:t>*</w:t>
      </w:r>
      <w:r w:rsidRPr="004E7E35">
        <w:rPr>
          <w:sz w:val="20"/>
          <w:lang w:val="ru-RU"/>
        </w:rPr>
        <w:t xml:space="preserve"> </w:t>
      </w:r>
      <w:r w:rsidRPr="004E7E35">
        <w:rPr>
          <w:sz w:val="20"/>
          <w:lang w:val="ru-RU"/>
        </w:rPr>
        <w:tab/>
      </w:r>
      <w:r>
        <w:rPr>
          <w:sz w:val="20"/>
          <w:lang w:val="ru-RU"/>
        </w:rPr>
        <w:t xml:space="preserve">В соответствии с информацией, направленной государствам-участникам </w:t>
      </w:r>
      <w:r>
        <w:rPr>
          <w:sz w:val="20"/>
          <w:lang w:val="ru-RU"/>
        </w:rPr>
        <w:br/>
        <w:t xml:space="preserve">в отношении оформления их докладов, настоящий документ официально </w:t>
      </w:r>
      <w:r>
        <w:rPr>
          <w:sz w:val="20"/>
          <w:lang w:val="ru-RU"/>
        </w:rPr>
        <w:br/>
        <w:t>не редактировался.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E3" w:rsidRPr="005E0092" w:rsidRDefault="005169E3">
    <w:pPr>
      <w:pStyle w:val="Header"/>
      <w:rPr>
        <w:lang w:val="en-US"/>
      </w:rPr>
    </w:pPr>
    <w:r>
      <w:rPr>
        <w:lang w:val="en-US"/>
      </w:rPr>
      <w:t>CRC/C/TKM/2-4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9E3" w:rsidRPr="009A6F4A" w:rsidRDefault="005169E3">
    <w:pPr>
      <w:pStyle w:val="Header"/>
      <w:rPr>
        <w:lang w:val="en-US"/>
      </w:rPr>
    </w:pPr>
    <w:r>
      <w:rPr>
        <w:lang w:val="en-US"/>
      </w:rPr>
      <w:tab/>
      <w:t>CRC/C/TKM/2-4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E2404E9"/>
    <w:multiLevelType w:val="hybridMultilevel"/>
    <w:tmpl w:val="F17E1F30"/>
    <w:lvl w:ilvl="0" w:tplc="D918211C">
      <w:start w:val="1"/>
      <w:numFmt w:val="bullet"/>
      <w:pStyle w:val="Bullet1G"/>
      <w:lvlText w:val="–"/>
      <w:lvlJc w:val="left"/>
      <w:pPr>
        <w:tabs>
          <w:tab w:val="num" w:pos="1747"/>
        </w:tabs>
        <w:ind w:left="1747" w:hanging="216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8B5D6F"/>
    <w:multiLevelType w:val="hybridMultilevel"/>
    <w:tmpl w:val="FF608EC2"/>
    <w:lvl w:ilvl="0" w:tplc="EC2AB37A">
      <w:start w:val="1"/>
      <w:numFmt w:val="decimal"/>
      <w:pStyle w:val="parag"/>
      <w:lvlText w:val="%1."/>
      <w:lvlJc w:val="left"/>
      <w:pPr>
        <w:tabs>
          <w:tab w:val="num" w:pos="1722"/>
        </w:tabs>
        <w:ind w:left="1200" w:firstLine="0"/>
      </w:pPr>
      <w:rPr>
        <w:rFonts w:hint="default"/>
      </w:rPr>
    </w:lvl>
    <w:lvl w:ilvl="1" w:tplc="0128BB22">
      <w:start w:val="1"/>
      <w:numFmt w:val="lowerLetter"/>
      <w:lvlText w:val="%2."/>
      <w:lvlJc w:val="left"/>
      <w:pPr>
        <w:tabs>
          <w:tab w:val="num" w:pos="2286"/>
        </w:tabs>
        <w:ind w:left="1278" w:firstLine="936"/>
      </w:pPr>
      <w:rPr>
        <w:rFonts w:hint="default"/>
      </w:rPr>
    </w:lvl>
    <w:lvl w:ilvl="2" w:tplc="4AAAE146">
      <w:start w:val="1"/>
      <w:numFmt w:val="decimal"/>
      <w:lvlText w:val="%3)"/>
      <w:lvlJc w:val="left"/>
      <w:pPr>
        <w:tabs>
          <w:tab w:val="num" w:pos="3684"/>
        </w:tabs>
        <w:ind w:left="3684" w:hanging="57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8"/>
  </w:num>
  <w:num w:numId="25">
    <w:abstractNumId w:val="12"/>
  </w:num>
  <w:num w:numId="26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48AB"/>
    <w:rsid w:val="000033D8"/>
    <w:rsid w:val="00005C1C"/>
    <w:rsid w:val="00011B31"/>
    <w:rsid w:val="00016553"/>
    <w:rsid w:val="00023374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98C"/>
    <w:rsid w:val="001463F7"/>
    <w:rsid w:val="0015769C"/>
    <w:rsid w:val="00180752"/>
    <w:rsid w:val="00184363"/>
    <w:rsid w:val="00185076"/>
    <w:rsid w:val="0018543C"/>
    <w:rsid w:val="00190231"/>
    <w:rsid w:val="00192ABD"/>
    <w:rsid w:val="001A75D5"/>
    <w:rsid w:val="001A7D40"/>
    <w:rsid w:val="001B2DB2"/>
    <w:rsid w:val="001D07F7"/>
    <w:rsid w:val="001D7B8F"/>
    <w:rsid w:val="001E3816"/>
    <w:rsid w:val="001E48EE"/>
    <w:rsid w:val="001F2D04"/>
    <w:rsid w:val="0020059C"/>
    <w:rsid w:val="00200B21"/>
    <w:rsid w:val="002019BD"/>
    <w:rsid w:val="00206F32"/>
    <w:rsid w:val="00232D42"/>
    <w:rsid w:val="00232F2A"/>
    <w:rsid w:val="00237334"/>
    <w:rsid w:val="002444F4"/>
    <w:rsid w:val="0025608C"/>
    <w:rsid w:val="002629A0"/>
    <w:rsid w:val="00267411"/>
    <w:rsid w:val="00267F9A"/>
    <w:rsid w:val="0028492B"/>
    <w:rsid w:val="00291C8F"/>
    <w:rsid w:val="00292480"/>
    <w:rsid w:val="002A2302"/>
    <w:rsid w:val="002A629D"/>
    <w:rsid w:val="002C5036"/>
    <w:rsid w:val="002C6A71"/>
    <w:rsid w:val="002C6D5F"/>
    <w:rsid w:val="002D15EA"/>
    <w:rsid w:val="002D6C07"/>
    <w:rsid w:val="002E0CE6"/>
    <w:rsid w:val="002E1163"/>
    <w:rsid w:val="002E22A8"/>
    <w:rsid w:val="002E43F3"/>
    <w:rsid w:val="003215F5"/>
    <w:rsid w:val="00327BA8"/>
    <w:rsid w:val="003301F7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28D6"/>
    <w:rsid w:val="00414586"/>
    <w:rsid w:val="00415059"/>
    <w:rsid w:val="00424FDD"/>
    <w:rsid w:val="004267FD"/>
    <w:rsid w:val="0043033D"/>
    <w:rsid w:val="00435FE4"/>
    <w:rsid w:val="00457634"/>
    <w:rsid w:val="00474F42"/>
    <w:rsid w:val="0048244D"/>
    <w:rsid w:val="00493780"/>
    <w:rsid w:val="004A0DE8"/>
    <w:rsid w:val="004A4CB7"/>
    <w:rsid w:val="004A5712"/>
    <w:rsid w:val="004A57B5"/>
    <w:rsid w:val="004B19DA"/>
    <w:rsid w:val="004C2A53"/>
    <w:rsid w:val="004C3B35"/>
    <w:rsid w:val="004C43EC"/>
    <w:rsid w:val="004E6729"/>
    <w:rsid w:val="004E7E35"/>
    <w:rsid w:val="004F0E47"/>
    <w:rsid w:val="00506D77"/>
    <w:rsid w:val="0051339C"/>
    <w:rsid w:val="0051412F"/>
    <w:rsid w:val="005169E3"/>
    <w:rsid w:val="00522B6F"/>
    <w:rsid w:val="0052430E"/>
    <w:rsid w:val="005276AD"/>
    <w:rsid w:val="00540A9A"/>
    <w:rsid w:val="00543522"/>
    <w:rsid w:val="00543FB1"/>
    <w:rsid w:val="00545680"/>
    <w:rsid w:val="0056618E"/>
    <w:rsid w:val="00576F59"/>
    <w:rsid w:val="00577A34"/>
    <w:rsid w:val="00580AAD"/>
    <w:rsid w:val="00593A04"/>
    <w:rsid w:val="00597B3B"/>
    <w:rsid w:val="005A6D5A"/>
    <w:rsid w:val="005B1B28"/>
    <w:rsid w:val="005B7D51"/>
    <w:rsid w:val="005B7F35"/>
    <w:rsid w:val="005C2081"/>
    <w:rsid w:val="005C678A"/>
    <w:rsid w:val="005D23F0"/>
    <w:rsid w:val="005D346D"/>
    <w:rsid w:val="005E74AB"/>
    <w:rsid w:val="005F65F6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2491"/>
    <w:rsid w:val="006E6860"/>
    <w:rsid w:val="006E7183"/>
    <w:rsid w:val="006F5FBF"/>
    <w:rsid w:val="0070327E"/>
    <w:rsid w:val="00707B5F"/>
    <w:rsid w:val="00735602"/>
    <w:rsid w:val="00746A56"/>
    <w:rsid w:val="0075279B"/>
    <w:rsid w:val="00753748"/>
    <w:rsid w:val="00762446"/>
    <w:rsid w:val="00781ACB"/>
    <w:rsid w:val="00786FC2"/>
    <w:rsid w:val="007938C6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0F1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04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34CC"/>
    <w:rsid w:val="00955022"/>
    <w:rsid w:val="00957B4D"/>
    <w:rsid w:val="00964EEA"/>
    <w:rsid w:val="00980C86"/>
    <w:rsid w:val="00990EFA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1DD5"/>
    <w:rsid w:val="00A2446A"/>
    <w:rsid w:val="00A4025D"/>
    <w:rsid w:val="00A46B71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C5D2A"/>
    <w:rsid w:val="00BD3CAE"/>
    <w:rsid w:val="00BD5F3C"/>
    <w:rsid w:val="00C00CAE"/>
    <w:rsid w:val="00C07C0F"/>
    <w:rsid w:val="00C145C4"/>
    <w:rsid w:val="00C20D2F"/>
    <w:rsid w:val="00C2131B"/>
    <w:rsid w:val="00C348A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11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2AC6"/>
    <w:rsid w:val="00D809D1"/>
    <w:rsid w:val="00D84ECF"/>
    <w:rsid w:val="00DA2851"/>
    <w:rsid w:val="00DA2B7C"/>
    <w:rsid w:val="00DA5686"/>
    <w:rsid w:val="00DB2274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03EA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08D3"/>
    <w:rsid w:val="00EA2CD0"/>
    <w:rsid w:val="00EC0044"/>
    <w:rsid w:val="00EC6B9F"/>
    <w:rsid w:val="00EC7030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69CA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,Footnote Text Char1,Footnote Text Char Char,Footnote Text Char1 Char Char,Footnote Text Char Char Char Char,Footnote Text Char Char1,Footnote Text Char Char1 Char,stile 1,Footnote,Footnote1,Footnote2,Footnote3,Footnote4,Footnote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3301F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3301F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aliases w:val="Char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character" w:customStyle="1" w:styleId="FootnoteTextChar">
    <w:name w:val="Footnote Text Char"/>
    <w:aliases w:val="5_GR Char,5_G Char,f Char,Footnote Text Char1 Char,Footnote Text Char Char Char,Footnote Text Char1 Char Char Char,Footnote Text Char Char Char Char Char,Footnote Text Char Char1 Char1,Footnote Text Char Char1 Char Char,stile 1 Char"/>
    <w:link w:val="FootnoteText"/>
    <w:rsid w:val="003301F7"/>
    <w:rPr>
      <w:spacing w:val="5"/>
      <w:w w:val="104"/>
      <w:kern w:val="14"/>
      <w:sz w:val="18"/>
      <w:lang w:val="en-GB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Char"/>
    <w:rsid w:val="0012398C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12398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12398C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12398C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12398C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12398C"/>
    <w:pPr>
      <w:numPr>
        <w:numId w:val="26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12398C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12398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12398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12398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12398C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PlainTextChar">
    <w:name w:val="Plain Text Char"/>
    <w:aliases w:val="Char Char"/>
    <w:link w:val="PlainText"/>
    <w:locked/>
    <w:rsid w:val="0012398C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PlainTextChar1">
    <w:name w:val="Plain Text Char1"/>
    <w:rsid w:val="0012398C"/>
    <w:rPr>
      <w:rFonts w:ascii="Courier New" w:hAnsi="Courier New" w:cs="Courier New"/>
      <w:lang w:eastAsia="en-US"/>
    </w:rPr>
  </w:style>
  <w:style w:type="paragraph" w:customStyle="1" w:styleId="parag">
    <w:name w:val="_parag"/>
    <w:basedOn w:val="SingleTxtG"/>
    <w:qFormat/>
    <w:rsid w:val="0012398C"/>
    <w:pPr>
      <w:numPr>
        <w:numId w:val="25"/>
      </w:numPr>
      <w:tabs>
        <w:tab w:val="clear" w:pos="1722"/>
        <w:tab w:val="num" w:pos="2268"/>
      </w:tabs>
      <w:ind w:left="2268" w:hanging="170"/>
    </w:pPr>
  </w:style>
  <w:style w:type="character" w:customStyle="1" w:styleId="SingleTxtGChar">
    <w:name w:val="_ Single Txt_G Char"/>
    <w:link w:val="SingleTxtG"/>
    <w:rsid w:val="0012398C"/>
    <w:rPr>
      <w:lang w:val="en-GB" w:eastAsia="en-US" w:bidi="ar-SA"/>
    </w:rPr>
  </w:style>
  <w:style w:type="character" w:customStyle="1" w:styleId="st">
    <w:name w:val="st"/>
    <w:basedOn w:val="DefaultParagraphFont"/>
    <w:rsid w:val="001239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69</Pages>
  <Words>24952</Words>
  <Characters>172921</Characters>
  <Application>Microsoft Office Outlook</Application>
  <DocSecurity>4</DocSecurity>
  <Lines>2834</Lines>
  <Paragraphs>638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1347563</vt:lpstr>
    </vt:vector>
  </TitlesOfParts>
  <Company>CSD</Company>
  <LinksUpToDate>false</LinksUpToDate>
  <CharactersWithSpaces>197235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1347563</dc:title>
  <dc:subject/>
  <dc:creator>Svetlana Prokoudina</dc:creator>
  <cp:keywords/>
  <dc:description/>
  <cp:lastModifiedBy>Svetlana Prokoudina</cp:lastModifiedBy>
  <cp:revision>2</cp:revision>
  <cp:lastPrinted>1601-01-01T00:00:00Z</cp:lastPrinted>
  <dcterms:created xsi:type="dcterms:W3CDTF">2013-10-22T12:51:00Z</dcterms:created>
  <dcterms:modified xsi:type="dcterms:W3CDTF">2013-10-22T12:51:00Z</dcterms:modified>
</cp:coreProperties>
</file>