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14:paraId="713C3895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F69212F" w14:textId="77777777" w:rsidR="006B3E27" w:rsidRPr="003E159A" w:rsidRDefault="006B3E27" w:rsidP="00281242">
            <w:pPr>
              <w:pStyle w:val="Roman1GA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2AF59F" w14:textId="0916B3E4" w:rsidR="006B3E27" w:rsidRPr="00281242" w:rsidRDefault="006B3E27" w:rsidP="00281242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281242">
              <w:rPr>
                <w:rFonts w:hint="cs"/>
                <w:sz w:val="40"/>
                <w:szCs w:val="40"/>
                <w:rtl/>
              </w:rPr>
              <w:t>الأمم</w:t>
            </w:r>
            <w:r w:rsidR="00891171">
              <w:rPr>
                <w:rFonts w:hint="cs"/>
                <w:sz w:val="40"/>
                <w:szCs w:val="40"/>
                <w:rtl/>
              </w:rPr>
              <w:t xml:space="preserve"> </w:t>
            </w:r>
            <w:r w:rsidRPr="00281242">
              <w:rPr>
                <w:rFonts w:hint="cs"/>
                <w:sz w:val="40"/>
                <w:szCs w:val="4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1D9DD2" w14:textId="77777777" w:rsidR="006B3E27" w:rsidRPr="00281242" w:rsidRDefault="00605418" w:rsidP="00415E63">
            <w:pPr>
              <w:bidi w:val="0"/>
              <w:spacing w:after="20"/>
              <w:jc w:val="left"/>
              <w:rPr>
                <w:szCs w:val="20"/>
              </w:rPr>
            </w:pPr>
            <w:r w:rsidRPr="00605418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</w:t>
            </w:r>
            <w:r w:rsidRPr="00D50E1F">
              <w:rPr>
                <w:szCs w:val="20"/>
              </w:rPr>
              <w:t>45</w:t>
            </w:r>
            <w:r>
              <w:rPr>
                <w:szCs w:val="20"/>
              </w:rPr>
              <w:t>/</w:t>
            </w:r>
            <w:r w:rsidRPr="00D50E1F">
              <w:rPr>
                <w:szCs w:val="20"/>
              </w:rPr>
              <w:t>27</w:t>
            </w:r>
          </w:p>
        </w:tc>
      </w:tr>
      <w:tr w:rsidR="006B3E27" w:rsidRPr="00ED7442" w14:paraId="28F51D83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E53AE48" w14:textId="594EC45F" w:rsidR="006B3E27" w:rsidRPr="00281242" w:rsidRDefault="008577AB" w:rsidP="00281242">
            <w:pPr>
              <w:jc w:val="center"/>
              <w:rPr>
                <w:sz w:val="56"/>
                <w:szCs w:val="56"/>
                <w:rtl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 wp14:anchorId="1B617FA7" wp14:editId="0A3CCB45">
                  <wp:extent cx="629285" cy="61341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1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B51C743" w14:textId="645CD85D" w:rsidR="006B3E27" w:rsidRPr="00281242" w:rsidRDefault="001773DB" w:rsidP="00281242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281242">
              <w:rPr>
                <w:rFonts w:hint="cs"/>
                <w:b/>
                <w:bCs/>
                <w:sz w:val="56"/>
                <w:szCs w:val="56"/>
                <w:rtl/>
              </w:rPr>
              <w:t>الجمعية</w:t>
            </w:r>
            <w:r w:rsidR="00891171">
              <w:rPr>
                <w:rFonts w:hint="cs"/>
                <w:b/>
                <w:bCs/>
                <w:sz w:val="56"/>
                <w:szCs w:val="56"/>
                <w:rtl/>
              </w:rPr>
              <w:t xml:space="preserve"> </w:t>
            </w:r>
            <w:r w:rsidRPr="00281242">
              <w:rPr>
                <w:rFonts w:hint="cs"/>
                <w:b/>
                <w:bCs/>
                <w:sz w:val="56"/>
                <w:szCs w:val="56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B563DA3" w14:textId="73042FE4" w:rsidR="006B3E27" w:rsidRDefault="00415E63" w:rsidP="00415E63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891171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6687906C" w14:textId="1E94B5EF" w:rsidR="00415E63" w:rsidRDefault="00415E63" w:rsidP="00415E63">
            <w:pPr>
              <w:bidi w:val="0"/>
              <w:jc w:val="left"/>
              <w:rPr>
                <w:szCs w:val="20"/>
              </w:rPr>
            </w:pPr>
            <w:r w:rsidRPr="00D50E1F">
              <w:rPr>
                <w:szCs w:val="20"/>
              </w:rPr>
              <w:t>13</w:t>
            </w:r>
            <w:r w:rsidR="00891171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891171">
              <w:rPr>
                <w:szCs w:val="20"/>
              </w:rPr>
              <w:t xml:space="preserve"> </w:t>
            </w:r>
            <w:r w:rsidRPr="00D50E1F">
              <w:rPr>
                <w:szCs w:val="20"/>
              </w:rPr>
              <w:t>2020</w:t>
            </w:r>
          </w:p>
          <w:p w14:paraId="79BC62F6" w14:textId="77777777" w:rsidR="00415E63" w:rsidRDefault="00415E63" w:rsidP="00415E63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B2D6E81" w14:textId="0A486365" w:rsidR="00415E63" w:rsidRPr="00281242" w:rsidRDefault="00415E63" w:rsidP="00415E63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891171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p w14:paraId="45818E5A" w14:textId="33C80898" w:rsidR="00415E63" w:rsidRPr="00415E63" w:rsidRDefault="00415E63" w:rsidP="00415E63">
      <w:pPr>
        <w:pStyle w:val="SingleTxtGA"/>
        <w:spacing w:before="120" w:after="0"/>
        <w:ind w:left="0"/>
        <w:rPr>
          <w:b/>
          <w:bCs/>
          <w:sz w:val="36"/>
          <w:szCs w:val="36"/>
          <w:rtl/>
        </w:rPr>
      </w:pPr>
      <w:r w:rsidRPr="00415E63">
        <w:rPr>
          <w:rFonts w:hint="cs"/>
          <w:b/>
          <w:bCs/>
          <w:sz w:val="36"/>
          <w:szCs w:val="36"/>
          <w:rtl/>
        </w:rPr>
        <w:t>مجلس</w:t>
      </w:r>
      <w:r w:rsidR="00891171">
        <w:rPr>
          <w:rFonts w:hint="cs"/>
          <w:b/>
          <w:bCs/>
          <w:sz w:val="36"/>
          <w:szCs w:val="36"/>
          <w:rtl/>
        </w:rPr>
        <w:t xml:space="preserve"> </w:t>
      </w:r>
      <w:r w:rsidRPr="00415E63">
        <w:rPr>
          <w:rFonts w:hint="cs"/>
          <w:b/>
          <w:bCs/>
          <w:sz w:val="36"/>
          <w:szCs w:val="36"/>
          <w:rtl/>
        </w:rPr>
        <w:t>حقوق</w:t>
      </w:r>
      <w:r w:rsidR="00891171">
        <w:rPr>
          <w:rFonts w:hint="cs"/>
          <w:b/>
          <w:bCs/>
          <w:sz w:val="36"/>
          <w:szCs w:val="36"/>
          <w:rtl/>
        </w:rPr>
        <w:t xml:space="preserve"> </w:t>
      </w:r>
      <w:r w:rsidRPr="00415E63">
        <w:rPr>
          <w:rFonts w:hint="cs"/>
          <w:b/>
          <w:bCs/>
          <w:sz w:val="36"/>
          <w:szCs w:val="36"/>
          <w:rtl/>
        </w:rPr>
        <w:t>الإنسان</w:t>
      </w:r>
    </w:p>
    <w:p w14:paraId="163EEBF0" w14:textId="385E5DAB" w:rsidR="00415E63" w:rsidRPr="00CD627D" w:rsidRDefault="00415E63" w:rsidP="00415E63">
      <w:pPr>
        <w:pStyle w:val="SingleTxtGA"/>
        <w:spacing w:after="0"/>
        <w:ind w:left="0"/>
        <w:rPr>
          <w:b/>
          <w:bCs/>
        </w:rPr>
      </w:pPr>
      <w:r w:rsidRPr="00CD627D">
        <w:rPr>
          <w:b/>
          <w:bCs/>
          <w:rtl/>
        </w:rPr>
        <w:t>الدورة</w:t>
      </w:r>
      <w:r w:rsidR="00891171">
        <w:rPr>
          <w:b/>
          <w:bCs/>
          <w:rtl/>
        </w:rPr>
        <w:t xml:space="preserve"> </w:t>
      </w:r>
      <w:r w:rsidRPr="00CD627D">
        <w:rPr>
          <w:b/>
          <w:bCs/>
          <w:rtl/>
        </w:rPr>
        <w:t>الخامسة</w:t>
      </w:r>
      <w:r w:rsidR="00891171">
        <w:rPr>
          <w:b/>
          <w:bCs/>
          <w:rtl/>
        </w:rPr>
        <w:t xml:space="preserve"> </w:t>
      </w:r>
      <w:r w:rsidRPr="00CD627D">
        <w:rPr>
          <w:b/>
          <w:bCs/>
          <w:rtl/>
        </w:rPr>
        <w:t>والأربعون</w:t>
      </w:r>
    </w:p>
    <w:p w14:paraId="06EE167B" w14:textId="299B3B97" w:rsidR="00415E63" w:rsidRDefault="00415E63" w:rsidP="00415E63">
      <w:pPr>
        <w:pStyle w:val="SingleTxtGA"/>
        <w:spacing w:after="0"/>
        <w:ind w:left="0"/>
      </w:pPr>
      <w:r w:rsidRPr="00D50E1F">
        <w:rPr>
          <w:szCs w:val="20"/>
          <w:rtl/>
        </w:rPr>
        <w:t>14</w:t>
      </w:r>
      <w:r w:rsidR="00891171">
        <w:rPr>
          <w:rtl/>
        </w:rPr>
        <w:t xml:space="preserve"> </w:t>
      </w:r>
      <w:r>
        <w:rPr>
          <w:rtl/>
        </w:rPr>
        <w:t>أيلول/سبتمبر</w:t>
      </w:r>
      <w:r w:rsidR="00891171">
        <w:rPr>
          <w:rtl/>
        </w:rPr>
        <w:t xml:space="preserve"> </w:t>
      </w:r>
      <w:r>
        <w:rPr>
          <w:rtl/>
        </w:rPr>
        <w:t>-</w:t>
      </w:r>
      <w:r w:rsidR="00891171">
        <w:rPr>
          <w:rtl/>
        </w:rPr>
        <w:t xml:space="preserve"> </w:t>
      </w:r>
      <w:r w:rsidRPr="00D50E1F">
        <w:rPr>
          <w:szCs w:val="20"/>
          <w:rtl/>
        </w:rPr>
        <w:t>7</w:t>
      </w:r>
      <w:r w:rsidR="00891171">
        <w:rPr>
          <w:rtl/>
        </w:rPr>
        <w:t xml:space="preserve"> </w:t>
      </w:r>
      <w:r>
        <w:rPr>
          <w:rtl/>
        </w:rPr>
        <w:t>تشرين</w:t>
      </w:r>
      <w:r w:rsidR="00891171">
        <w:rPr>
          <w:rtl/>
        </w:rPr>
        <w:t xml:space="preserve"> </w:t>
      </w:r>
      <w:r>
        <w:rPr>
          <w:rtl/>
        </w:rPr>
        <w:t>الأول/أكتوبر</w:t>
      </w:r>
      <w:r w:rsidR="00891171">
        <w:rPr>
          <w:rtl/>
        </w:rPr>
        <w:t xml:space="preserve"> </w:t>
      </w:r>
      <w:r w:rsidRPr="00D50E1F">
        <w:rPr>
          <w:szCs w:val="20"/>
          <w:rtl/>
        </w:rPr>
        <w:t>2020</w:t>
      </w:r>
    </w:p>
    <w:p w14:paraId="76E11A50" w14:textId="4D1E2B8C" w:rsidR="00415E63" w:rsidRDefault="00415E63" w:rsidP="00415E63">
      <w:pPr>
        <w:pStyle w:val="SingleTxtGA"/>
        <w:spacing w:after="0"/>
        <w:ind w:left="0"/>
      </w:pPr>
      <w:r>
        <w:rPr>
          <w:rtl/>
        </w:rPr>
        <w:t>البند</w:t>
      </w:r>
      <w:r w:rsidR="00891171">
        <w:rPr>
          <w:rtl/>
        </w:rPr>
        <w:t xml:space="preserve"> </w:t>
      </w:r>
      <w:r w:rsidRPr="00D50E1F">
        <w:rPr>
          <w:szCs w:val="20"/>
          <w:rtl/>
        </w:rPr>
        <w:t>10</w:t>
      </w:r>
      <w:r w:rsidR="00891171">
        <w:rPr>
          <w:rtl/>
        </w:rPr>
        <w:t xml:space="preserve"> </w:t>
      </w:r>
      <w:r>
        <w:rPr>
          <w:rtl/>
        </w:rPr>
        <w:t>من</w:t>
      </w:r>
      <w:r w:rsidR="00891171">
        <w:rPr>
          <w:rtl/>
        </w:rPr>
        <w:t xml:space="preserve"> </w:t>
      </w:r>
      <w:r>
        <w:rPr>
          <w:rtl/>
        </w:rPr>
        <w:t>جدول</w:t>
      </w:r>
      <w:r w:rsidR="00891171">
        <w:rPr>
          <w:rtl/>
        </w:rPr>
        <w:t xml:space="preserve"> </w:t>
      </w:r>
      <w:r>
        <w:rPr>
          <w:rtl/>
        </w:rPr>
        <w:t>الأعمال</w:t>
      </w:r>
    </w:p>
    <w:p w14:paraId="34BB60A8" w14:textId="09B1D723" w:rsidR="00415E63" w:rsidRPr="00CD627D" w:rsidRDefault="00415E63" w:rsidP="00415E63">
      <w:pPr>
        <w:pStyle w:val="SingleTxtGA"/>
        <w:spacing w:after="0"/>
        <w:ind w:left="0"/>
        <w:rPr>
          <w:b/>
          <w:bCs/>
        </w:rPr>
      </w:pPr>
      <w:r w:rsidRPr="00CD627D">
        <w:rPr>
          <w:b/>
          <w:bCs/>
          <w:rtl/>
        </w:rPr>
        <w:t>المساعدة</w:t>
      </w:r>
      <w:r w:rsidR="00891171">
        <w:rPr>
          <w:b/>
          <w:bCs/>
          <w:rtl/>
        </w:rPr>
        <w:t xml:space="preserve"> </w:t>
      </w:r>
      <w:r w:rsidRPr="00CD627D">
        <w:rPr>
          <w:b/>
          <w:bCs/>
          <w:rtl/>
        </w:rPr>
        <w:t>التقنية</w:t>
      </w:r>
      <w:r w:rsidR="00891171">
        <w:rPr>
          <w:b/>
          <w:bCs/>
          <w:rtl/>
        </w:rPr>
        <w:t xml:space="preserve"> </w:t>
      </w:r>
      <w:r w:rsidRPr="00CD627D">
        <w:rPr>
          <w:b/>
          <w:bCs/>
          <w:rtl/>
        </w:rPr>
        <w:t>وبناء</w:t>
      </w:r>
      <w:r w:rsidR="00891171">
        <w:rPr>
          <w:b/>
          <w:bCs/>
          <w:rtl/>
        </w:rPr>
        <w:t xml:space="preserve"> </w:t>
      </w:r>
      <w:r w:rsidRPr="00CD627D">
        <w:rPr>
          <w:b/>
          <w:bCs/>
          <w:rtl/>
        </w:rPr>
        <w:t>القدرات</w:t>
      </w:r>
    </w:p>
    <w:p w14:paraId="61C94E24" w14:textId="6315EF9F" w:rsidR="00415E63" w:rsidRDefault="00415E63" w:rsidP="00415E63">
      <w:pPr>
        <w:pStyle w:val="HChGA"/>
        <w:rPr>
          <w:rtl/>
        </w:rPr>
      </w:pPr>
      <w:r>
        <w:rPr>
          <w:rtl/>
        </w:rPr>
        <w:tab/>
      </w:r>
      <w:r>
        <w:rPr>
          <w:rtl/>
        </w:rPr>
        <w:tab/>
        <w:t>قرار</w:t>
      </w:r>
      <w:r w:rsidR="00891171">
        <w:rPr>
          <w:rtl/>
        </w:rPr>
        <w:t xml:space="preserve"> </w:t>
      </w:r>
      <w:r>
        <w:rPr>
          <w:rtl/>
        </w:rPr>
        <w:t>اعتمده</w:t>
      </w:r>
      <w:r w:rsidR="00891171">
        <w:rPr>
          <w:rtl/>
        </w:rPr>
        <w:t xml:space="preserve"> </w:t>
      </w:r>
      <w:r>
        <w:rPr>
          <w:rtl/>
        </w:rPr>
        <w:t>مجلس</w:t>
      </w:r>
      <w:r w:rsidR="00891171">
        <w:rPr>
          <w:rtl/>
        </w:rPr>
        <w:t xml:space="preserve"> </w:t>
      </w:r>
      <w:r>
        <w:rPr>
          <w:rtl/>
        </w:rPr>
        <w:t>حقوق</w:t>
      </w:r>
      <w:r w:rsidR="00891171">
        <w:rPr>
          <w:rtl/>
        </w:rPr>
        <w:t xml:space="preserve"> </w:t>
      </w:r>
      <w:r>
        <w:rPr>
          <w:rtl/>
        </w:rPr>
        <w:t>الإنسان</w:t>
      </w:r>
      <w:r w:rsidR="00891171">
        <w:rPr>
          <w:rtl/>
        </w:rPr>
        <w:t xml:space="preserve"> </w:t>
      </w:r>
      <w:r>
        <w:rPr>
          <w:rtl/>
        </w:rPr>
        <w:t>في</w:t>
      </w:r>
      <w:r w:rsidR="00891171">
        <w:rPr>
          <w:rtl/>
        </w:rPr>
        <w:t xml:space="preserve"> </w:t>
      </w:r>
      <w:r w:rsidRPr="00D50E1F">
        <w:rPr>
          <w:szCs w:val="28"/>
          <w:rtl/>
        </w:rPr>
        <w:t>6</w:t>
      </w:r>
      <w:r w:rsidR="00891171">
        <w:rPr>
          <w:rtl/>
        </w:rPr>
        <w:t xml:space="preserve"> </w:t>
      </w:r>
      <w:r>
        <w:rPr>
          <w:rtl/>
        </w:rPr>
        <w:t>تشرين</w:t>
      </w:r>
      <w:r w:rsidR="00891171">
        <w:rPr>
          <w:rtl/>
        </w:rPr>
        <w:t xml:space="preserve"> </w:t>
      </w:r>
      <w:r>
        <w:rPr>
          <w:rtl/>
        </w:rPr>
        <w:t>الأول/أكتوبر</w:t>
      </w:r>
      <w:r w:rsidR="00891171">
        <w:rPr>
          <w:rtl/>
        </w:rPr>
        <w:t xml:space="preserve"> </w:t>
      </w:r>
      <w:r w:rsidRPr="00D50E1F">
        <w:rPr>
          <w:szCs w:val="28"/>
          <w:rtl/>
        </w:rPr>
        <w:t>2020</w:t>
      </w:r>
    </w:p>
    <w:p w14:paraId="1377CE99" w14:textId="1A7B1DF0" w:rsidR="00415E63" w:rsidRDefault="00415E63" w:rsidP="00415E63">
      <w:pPr>
        <w:pStyle w:val="H1GA"/>
      </w:pPr>
      <w:r>
        <w:rPr>
          <w:rtl/>
        </w:rPr>
        <w:tab/>
      </w:r>
      <w:r w:rsidRPr="00D50E1F">
        <w:rPr>
          <w:szCs w:val="24"/>
          <w:rtl/>
        </w:rPr>
        <w:t>45</w:t>
      </w:r>
      <w:r>
        <w:rPr>
          <w:rtl/>
        </w:rPr>
        <w:t>/</w:t>
      </w:r>
      <w:r w:rsidRPr="00D50E1F">
        <w:rPr>
          <w:szCs w:val="24"/>
          <w:rtl/>
        </w:rPr>
        <w:t>27</w:t>
      </w:r>
      <w:r>
        <w:rPr>
          <w:rtl/>
        </w:rPr>
        <w:t>-</w:t>
      </w:r>
      <w:r>
        <w:rPr>
          <w:rtl/>
        </w:rPr>
        <w:tab/>
        <w:t>تقديم</w:t>
      </w:r>
      <w:r w:rsidR="00891171">
        <w:rPr>
          <w:rtl/>
        </w:rPr>
        <w:t xml:space="preserve"> </w:t>
      </w:r>
      <w:r>
        <w:rPr>
          <w:rtl/>
        </w:rPr>
        <w:t>المساعدة</w:t>
      </w:r>
      <w:r w:rsidR="00891171">
        <w:rPr>
          <w:rtl/>
        </w:rPr>
        <w:t xml:space="preserve"> </w:t>
      </w:r>
      <w:r>
        <w:rPr>
          <w:rtl/>
        </w:rPr>
        <w:t>إلى</w:t>
      </w:r>
      <w:r w:rsidR="00891171">
        <w:rPr>
          <w:rtl/>
        </w:rPr>
        <w:t xml:space="preserve"> </w:t>
      </w:r>
      <w:r>
        <w:rPr>
          <w:rtl/>
        </w:rPr>
        <w:t>الصومال</w:t>
      </w:r>
      <w:r w:rsidR="00891171">
        <w:rPr>
          <w:rtl/>
        </w:rPr>
        <w:t xml:space="preserve"> </w:t>
      </w:r>
      <w:r>
        <w:rPr>
          <w:rtl/>
        </w:rPr>
        <w:t>في</w:t>
      </w:r>
      <w:r w:rsidR="00891171">
        <w:rPr>
          <w:rtl/>
        </w:rPr>
        <w:t xml:space="preserve"> </w:t>
      </w:r>
      <w:r>
        <w:rPr>
          <w:rtl/>
        </w:rPr>
        <w:t>ميدان</w:t>
      </w:r>
      <w:r w:rsidR="00891171">
        <w:rPr>
          <w:rtl/>
        </w:rPr>
        <w:t xml:space="preserve"> </w:t>
      </w:r>
      <w:r>
        <w:rPr>
          <w:rtl/>
        </w:rPr>
        <w:t>حقوق</w:t>
      </w:r>
      <w:r w:rsidR="00891171">
        <w:rPr>
          <w:rtl/>
        </w:rPr>
        <w:t xml:space="preserve"> </w:t>
      </w:r>
      <w:r>
        <w:rPr>
          <w:rtl/>
        </w:rPr>
        <w:t>الإنسان</w:t>
      </w:r>
    </w:p>
    <w:p w14:paraId="2EAE7064" w14:textId="56FD5336" w:rsidR="00415E63" w:rsidRPr="00891171" w:rsidRDefault="00415E63" w:rsidP="00415E63">
      <w:pPr>
        <w:pStyle w:val="SingleTxtGA"/>
        <w:rPr>
          <w:i/>
          <w:iCs/>
        </w:rPr>
      </w:pPr>
      <w:r w:rsidRPr="00891171">
        <w:rPr>
          <w:i/>
          <w:iCs/>
          <w:rtl/>
        </w:rPr>
        <w:tab/>
        <w:t>إن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مجلس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حقوق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الإنسان</w:t>
      </w:r>
      <w:r w:rsidRPr="007044C1">
        <w:rPr>
          <w:rtl/>
        </w:rPr>
        <w:t>،</w:t>
      </w:r>
    </w:p>
    <w:p w14:paraId="751A7455" w14:textId="12C6602C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يسترشد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بميثاق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المتحدة،</w:t>
      </w:r>
    </w:p>
    <w:p w14:paraId="12EDD013" w14:textId="42C862CC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يعيد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تأكيد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الإعلان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العالمي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</w:p>
    <w:p w14:paraId="485431A8" w14:textId="32F1343F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يقرّ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والتنمية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هي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أركان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منظومة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المتحدة،</w:t>
      </w:r>
    </w:p>
    <w:p w14:paraId="6101E22E" w14:textId="49DBB890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يؤكد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من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جديد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احترامه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لسيادة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وسلامته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الإقليمية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واستقلاله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السياسي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ووحدته،</w:t>
      </w:r>
    </w:p>
    <w:p w14:paraId="204EEAFC" w14:textId="6A45876B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يؤكد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من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جديد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قراراته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السابقة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بالصومال،</w:t>
      </w:r>
    </w:p>
    <w:p w14:paraId="0E998B15" w14:textId="6E75FB50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يشير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قراريه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5</w:t>
      </w:r>
      <w:r w:rsidRPr="00891171">
        <w:rPr>
          <w:rtl/>
        </w:rPr>
        <w:t>/</w:t>
      </w:r>
      <w:r w:rsidRPr="00891171">
        <w:rPr>
          <w:szCs w:val="20"/>
          <w:rtl/>
        </w:rPr>
        <w:t>1</w:t>
      </w:r>
      <w:r w:rsidR="00891171" w:rsidRPr="00891171">
        <w:rPr>
          <w:rtl/>
        </w:rPr>
        <w:t xml:space="preserve"> </w:t>
      </w:r>
      <w:r w:rsidRPr="00891171">
        <w:rPr>
          <w:rtl/>
        </w:rPr>
        <w:t>و</w:t>
      </w:r>
      <w:r w:rsidRPr="00891171">
        <w:rPr>
          <w:szCs w:val="20"/>
          <w:rtl/>
        </w:rPr>
        <w:t>5</w:t>
      </w:r>
      <w:r w:rsidRPr="00891171">
        <w:rPr>
          <w:rtl/>
        </w:rPr>
        <w:t>/</w:t>
      </w:r>
      <w:r w:rsidRPr="00891171">
        <w:rPr>
          <w:szCs w:val="20"/>
          <w:rtl/>
        </w:rPr>
        <w:t>2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المؤرخين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18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حزيران/يونيه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2007</w:t>
      </w:r>
      <w:r w:rsidRPr="00891171">
        <w:rPr>
          <w:rtl/>
        </w:rPr>
        <w:t>،</w:t>
      </w:r>
    </w:p>
    <w:p w14:paraId="33796DAF" w14:textId="4257D5F9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يسلمّ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الرئيسية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عاتق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الإطار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ونظم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وقدرات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المؤسسات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وشرعيتها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أمر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أساسي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مكافحة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الإفلات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العقاب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وتحسين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المساءلة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انتهاكات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والتشجيع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المصالحة،</w:t>
      </w:r>
    </w:p>
    <w:p w14:paraId="5471B03C" w14:textId="5E1EB9B7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يسلم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السلطات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بحفظ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الوفاء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بتعهداتها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والتزاماتها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والتصدي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لإساءة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استعمال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القوة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الإفراط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استعمالها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المدنيين،</w:t>
      </w:r>
    </w:p>
    <w:p w14:paraId="2882C996" w14:textId="52FC0CF5" w:rsidR="00415E63" w:rsidRPr="00C46FAF" w:rsidRDefault="00415E63" w:rsidP="00415E63">
      <w:pPr>
        <w:pStyle w:val="SingleTxtGA"/>
      </w:pPr>
      <w:r w:rsidRPr="00891171">
        <w:rPr>
          <w:spacing w:val="-2"/>
          <w:rtl/>
        </w:rPr>
        <w:tab/>
      </w:r>
      <w:bookmarkStart w:id="0" w:name="_Hlk54259374"/>
      <w:r w:rsidRPr="00C46FAF">
        <w:rPr>
          <w:i/>
          <w:iCs/>
          <w:rtl/>
        </w:rPr>
        <w:t>وإذ</w:t>
      </w:r>
      <w:r w:rsidR="00891171" w:rsidRPr="00C46FAF">
        <w:rPr>
          <w:i/>
          <w:iCs/>
          <w:rtl/>
        </w:rPr>
        <w:t xml:space="preserve"> </w:t>
      </w:r>
      <w:r w:rsidRPr="00C46FAF">
        <w:rPr>
          <w:i/>
          <w:iCs/>
          <w:rtl/>
        </w:rPr>
        <w:t>يسلّم</w:t>
      </w:r>
      <w:r w:rsidR="00891171" w:rsidRPr="00C46FAF">
        <w:rPr>
          <w:i/>
          <w:iCs/>
          <w:rtl/>
        </w:rPr>
        <w:t xml:space="preserve"> </w:t>
      </w:r>
      <w:r w:rsidRPr="00C46FAF">
        <w:rPr>
          <w:i/>
          <w:iCs/>
          <w:rtl/>
        </w:rPr>
        <w:t>كذلك</w:t>
      </w:r>
      <w:r w:rsidR="00891171" w:rsidRPr="00C46FAF">
        <w:rPr>
          <w:rtl/>
        </w:rPr>
        <w:t xml:space="preserve"> </w:t>
      </w:r>
      <w:r w:rsidRPr="00C46FAF">
        <w:rPr>
          <w:rtl/>
        </w:rPr>
        <w:t>بأهمية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وفعالية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تقديم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المساعدة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الدولية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إلى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الصومال</w:t>
      </w:r>
      <w:r w:rsidR="00891171" w:rsidRPr="00C46FAF">
        <w:rPr>
          <w:rtl/>
        </w:rPr>
        <w:t xml:space="preserve"> </w:t>
      </w:r>
      <w:r w:rsidRPr="00C46FAF">
        <w:rPr>
          <w:rtl/>
        </w:rPr>
        <w:t>والحاجة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المستمرة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إلى</w:t>
      </w:r>
      <w:r w:rsidR="00891171" w:rsidRPr="00C46FAF">
        <w:rPr>
          <w:rtl/>
        </w:rPr>
        <w:t xml:space="preserve"> </w:t>
      </w:r>
      <w:r w:rsidRPr="00C46FAF">
        <w:rPr>
          <w:spacing w:val="-3"/>
          <w:rtl/>
        </w:rPr>
        <w:t>زيادة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مستوى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وتنسيق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واتساق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ونوعية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جميع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خدمات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تنمية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القدرات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والمساعدة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التقنية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المقدمة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إلى</w:t>
      </w:r>
      <w:r w:rsidR="00891171" w:rsidRPr="00C46FAF">
        <w:rPr>
          <w:spacing w:val="-3"/>
          <w:rtl/>
        </w:rPr>
        <w:t xml:space="preserve"> </w:t>
      </w:r>
      <w:r w:rsidRPr="00C46FAF">
        <w:rPr>
          <w:spacing w:val="-3"/>
          <w:rtl/>
        </w:rPr>
        <w:t>الصومال</w:t>
      </w:r>
      <w:r w:rsidR="00891171" w:rsidRPr="00C46FAF">
        <w:rPr>
          <w:rtl/>
        </w:rPr>
        <w:t xml:space="preserve"> </w:t>
      </w:r>
      <w:r w:rsidRPr="00C46FAF">
        <w:rPr>
          <w:rtl/>
        </w:rPr>
        <w:t>في</w:t>
      </w:r>
      <w:r w:rsidR="00891171" w:rsidRPr="00C46FAF">
        <w:rPr>
          <w:rtl/>
        </w:rPr>
        <w:t xml:space="preserve"> </w:t>
      </w:r>
      <w:r w:rsidRPr="00C46FAF">
        <w:rPr>
          <w:rtl/>
        </w:rPr>
        <w:t>ميدان</w:t>
      </w:r>
      <w:r w:rsidR="00891171" w:rsidRPr="00C46FAF">
        <w:rPr>
          <w:rtl/>
        </w:rPr>
        <w:t xml:space="preserve"> </w:t>
      </w:r>
      <w:r w:rsidRPr="00C46FAF">
        <w:rPr>
          <w:rtl/>
        </w:rPr>
        <w:t>حقوق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الإنسان</w:t>
      </w:r>
      <w:r w:rsidR="00891171" w:rsidRPr="00C46FAF">
        <w:rPr>
          <w:rtl/>
        </w:rPr>
        <w:t xml:space="preserve"> </w:t>
      </w:r>
      <w:r w:rsidRPr="00C46FAF">
        <w:rPr>
          <w:rtl/>
        </w:rPr>
        <w:t>على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الصعيد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الوطني</w:t>
      </w:r>
      <w:r w:rsidR="00891171" w:rsidRPr="00C46FAF">
        <w:rPr>
          <w:rtl/>
        </w:rPr>
        <w:t xml:space="preserve"> </w:t>
      </w:r>
      <w:r w:rsidRPr="00C46FAF">
        <w:rPr>
          <w:rtl/>
        </w:rPr>
        <w:t>وعلى</w:t>
      </w:r>
      <w:r w:rsidR="00891171" w:rsidRPr="00C46FAF">
        <w:rPr>
          <w:rtl/>
        </w:rPr>
        <w:t xml:space="preserve"> </w:t>
      </w:r>
      <w:r w:rsidRPr="00C46FAF">
        <w:rPr>
          <w:rtl/>
        </w:rPr>
        <w:t>صعيد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الولايات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الأعضاء</w:t>
      </w:r>
      <w:r w:rsidR="00891171" w:rsidRPr="00C46FAF">
        <w:rPr>
          <w:rtl/>
        </w:rPr>
        <w:t xml:space="preserve"> </w:t>
      </w:r>
      <w:r w:rsidRPr="00C46FAF">
        <w:rPr>
          <w:rtl/>
        </w:rPr>
        <w:t>في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الاتحاد،</w:t>
      </w:r>
      <w:r w:rsidR="00891171" w:rsidRPr="00C46FAF">
        <w:rPr>
          <w:rtl/>
        </w:rPr>
        <w:t xml:space="preserve"> </w:t>
      </w:r>
      <w:r w:rsidRPr="00C46FAF">
        <w:rPr>
          <w:rtl/>
        </w:rPr>
        <w:t>وإذ</w:t>
      </w:r>
      <w:r w:rsidR="00891171" w:rsidRPr="00C46FAF">
        <w:rPr>
          <w:rtl/>
        </w:rPr>
        <w:t xml:space="preserve"> </w:t>
      </w:r>
      <w:r w:rsidRPr="00C46FAF">
        <w:rPr>
          <w:rtl/>
        </w:rPr>
        <w:t>يرحب</w:t>
      </w:r>
      <w:r w:rsidR="00891171" w:rsidRPr="00C46FAF">
        <w:rPr>
          <w:rtl/>
        </w:rPr>
        <w:t xml:space="preserve"> </w:t>
      </w:r>
      <w:r w:rsidRPr="00C46FAF">
        <w:rPr>
          <w:rtl/>
        </w:rPr>
        <w:t>في</w:t>
      </w:r>
      <w:r w:rsidR="00891171" w:rsidRPr="00C46FAF">
        <w:rPr>
          <w:rtl/>
        </w:rPr>
        <w:t xml:space="preserve"> </w:t>
      </w:r>
      <w:r w:rsidRPr="00C46FAF">
        <w:rPr>
          <w:rtl/>
        </w:rPr>
        <w:t>هذا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الصدد</w:t>
      </w:r>
      <w:r w:rsidR="00891171" w:rsidRPr="00C46FAF">
        <w:rPr>
          <w:rtl/>
        </w:rPr>
        <w:t xml:space="preserve"> </w:t>
      </w:r>
      <w:r w:rsidRPr="00C46FAF">
        <w:rPr>
          <w:rtl/>
        </w:rPr>
        <w:t>بمنتدى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الشراكة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المعني</w:t>
      </w:r>
      <w:r w:rsidR="00891171" w:rsidRPr="00C46FAF">
        <w:rPr>
          <w:rtl/>
        </w:rPr>
        <w:t xml:space="preserve"> </w:t>
      </w:r>
      <w:r w:rsidRPr="00C46FAF">
        <w:rPr>
          <w:rtl/>
        </w:rPr>
        <w:t>بالصومال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الذي</w:t>
      </w:r>
      <w:r w:rsidR="00891171" w:rsidRPr="00C46FAF">
        <w:rPr>
          <w:rtl/>
        </w:rPr>
        <w:t xml:space="preserve"> </w:t>
      </w:r>
      <w:r w:rsidRPr="00C46FAF">
        <w:rPr>
          <w:rtl/>
        </w:rPr>
        <w:t>عُقد</w:t>
      </w:r>
      <w:r w:rsidR="00891171" w:rsidRPr="00C46FAF">
        <w:rPr>
          <w:rtl/>
        </w:rPr>
        <w:t xml:space="preserve"> </w:t>
      </w:r>
      <w:r w:rsidRPr="00C46FAF">
        <w:rPr>
          <w:rtl/>
        </w:rPr>
        <w:t>في</w:t>
      </w:r>
      <w:r w:rsidR="00891171" w:rsidRPr="00C46FAF">
        <w:rPr>
          <w:rtl/>
        </w:rPr>
        <w:t xml:space="preserve"> </w:t>
      </w:r>
      <w:r w:rsidRPr="00C46FAF">
        <w:rPr>
          <w:rtl/>
        </w:rPr>
        <w:t>مقديشو</w:t>
      </w:r>
      <w:r w:rsidR="00891171" w:rsidRPr="00C46FAF">
        <w:rPr>
          <w:rtl/>
        </w:rPr>
        <w:t xml:space="preserve"> </w:t>
      </w:r>
      <w:r w:rsidRPr="00C46FAF">
        <w:rPr>
          <w:rtl/>
        </w:rPr>
        <w:t>في</w:t>
      </w:r>
      <w:r w:rsidR="00891171" w:rsidRPr="00C46FAF">
        <w:rPr>
          <w:rtl/>
        </w:rPr>
        <w:t xml:space="preserve"> </w:t>
      </w:r>
      <w:r w:rsidRPr="00C46FAF">
        <w:rPr>
          <w:rtl/>
        </w:rPr>
        <w:t>تشرين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الأول/أكتوبر</w:t>
      </w:r>
      <w:r w:rsidR="00891171" w:rsidRPr="00C46FAF">
        <w:rPr>
          <w:rtl/>
        </w:rPr>
        <w:t xml:space="preserve"> </w:t>
      </w:r>
      <w:r w:rsidRPr="00C46FAF">
        <w:rPr>
          <w:szCs w:val="20"/>
          <w:rtl/>
        </w:rPr>
        <w:t>2019</w:t>
      </w:r>
      <w:r w:rsidRPr="00C46FAF">
        <w:rPr>
          <w:rtl/>
        </w:rPr>
        <w:t>،</w:t>
      </w:r>
      <w:r w:rsidR="00891171" w:rsidRPr="00C46FAF">
        <w:rPr>
          <w:rtl/>
        </w:rPr>
        <w:t xml:space="preserve"> </w:t>
      </w:r>
      <w:r w:rsidRPr="00C46FAF">
        <w:rPr>
          <w:rtl/>
        </w:rPr>
        <w:t>والذي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التزمت</w:t>
      </w:r>
      <w:r w:rsidR="00891171" w:rsidRPr="00C46FAF">
        <w:rPr>
          <w:rtl/>
        </w:rPr>
        <w:t xml:space="preserve"> </w:t>
      </w:r>
      <w:r w:rsidRPr="00C46FAF">
        <w:rPr>
          <w:rtl/>
        </w:rPr>
        <w:t>فيه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الجهات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المعنية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الصومالية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بتنفيذ</w:t>
      </w:r>
      <w:r w:rsidR="00891171" w:rsidRPr="00C46FAF">
        <w:rPr>
          <w:rtl/>
        </w:rPr>
        <w:t xml:space="preserve"> </w:t>
      </w:r>
      <w:r w:rsidRPr="00C46FAF">
        <w:rPr>
          <w:rtl/>
        </w:rPr>
        <w:t>إطار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المساءلة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المشترك</w:t>
      </w:r>
      <w:r w:rsidR="00891171" w:rsidRPr="00C46FAF">
        <w:rPr>
          <w:rtl/>
        </w:rPr>
        <w:t xml:space="preserve"> </w:t>
      </w:r>
      <w:r w:rsidR="00C46FAF" w:rsidRPr="00C46FAF">
        <w:rPr>
          <w:rFonts w:hint="cs"/>
          <w:rtl/>
        </w:rPr>
        <w:t xml:space="preserve">لعام </w:t>
      </w:r>
      <w:r w:rsidR="00C46FAF" w:rsidRPr="00C46FAF">
        <w:rPr>
          <w:rFonts w:hint="cs"/>
          <w:sz w:val="12"/>
          <w:szCs w:val="20"/>
          <w:rtl/>
        </w:rPr>
        <w:t>2019</w:t>
      </w:r>
      <w:r w:rsidR="00C46FAF" w:rsidRPr="00C46FAF">
        <w:rPr>
          <w:rFonts w:hint="cs"/>
          <w:rtl/>
        </w:rPr>
        <w:t xml:space="preserve"> </w:t>
      </w:r>
      <w:r w:rsidRPr="00C46FAF">
        <w:rPr>
          <w:rtl/>
        </w:rPr>
        <w:t>من</w:t>
      </w:r>
      <w:r w:rsidR="00891171" w:rsidRPr="00C46FAF">
        <w:rPr>
          <w:rtl/>
        </w:rPr>
        <w:t xml:space="preserve"> </w:t>
      </w:r>
      <w:r w:rsidRPr="00C46FAF">
        <w:rPr>
          <w:rtl/>
        </w:rPr>
        <w:t>أجل</w:t>
      </w:r>
      <w:r w:rsidR="00891171" w:rsidRPr="00C46FAF">
        <w:rPr>
          <w:rtl/>
        </w:rPr>
        <w:t xml:space="preserve"> </w:t>
      </w:r>
      <w:r w:rsidRPr="00C46FAF">
        <w:rPr>
          <w:rtl/>
        </w:rPr>
        <w:t>تسريع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الإصلاحات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المتعلقة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بحقوق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الإنسان</w:t>
      </w:r>
      <w:r w:rsidR="00891171" w:rsidRPr="00C46FAF">
        <w:rPr>
          <w:rtl/>
        </w:rPr>
        <w:t xml:space="preserve"> </w:t>
      </w:r>
      <w:r w:rsidRPr="00C46FAF">
        <w:rPr>
          <w:rtl/>
        </w:rPr>
        <w:t>وكذلك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المتعلقة</w:t>
      </w:r>
      <w:r w:rsidR="00891171" w:rsidRPr="00C46FAF">
        <w:rPr>
          <w:rtl/>
        </w:rPr>
        <w:t xml:space="preserve"> </w:t>
      </w:r>
      <w:r w:rsidRPr="00C46FAF">
        <w:rPr>
          <w:rtl/>
        </w:rPr>
        <w:t>بالمؤسسات</w:t>
      </w:r>
      <w:r w:rsidR="00891171" w:rsidRPr="00C46FAF">
        <w:rPr>
          <w:rtl/>
        </w:rPr>
        <w:t xml:space="preserve"> </w:t>
      </w:r>
      <w:r w:rsidRPr="00C46FAF">
        <w:rPr>
          <w:rtl/>
        </w:rPr>
        <w:t>الأمنية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والاقتصادية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والسياسية</w:t>
      </w:r>
      <w:r w:rsidR="00891171" w:rsidRPr="00C46FAF">
        <w:rPr>
          <w:rtl/>
        </w:rPr>
        <w:t xml:space="preserve"> </w:t>
      </w:r>
      <w:r w:rsidRPr="00C46FAF">
        <w:rPr>
          <w:rtl/>
        </w:rPr>
        <w:t>والانتخابات،</w:t>
      </w:r>
    </w:p>
    <w:bookmarkEnd w:id="0"/>
    <w:p w14:paraId="3C7C4686" w14:textId="71745C0D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يؤكد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من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جديد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ضرورة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عقد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اجتماعات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منتظمة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متواصلة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لمنتدى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الشراكة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تتحمل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الأطراف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مسؤوليتها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إزاء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المحرز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وتتفق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أولويات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مشتركة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للمستقبل،</w:t>
      </w:r>
    </w:p>
    <w:p w14:paraId="06AA6404" w14:textId="0E4A0547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E77B3E">
        <w:rPr>
          <w:i/>
          <w:iCs/>
          <w:spacing w:val="-2"/>
          <w:rtl/>
        </w:rPr>
        <w:t>وإذ</w:t>
      </w:r>
      <w:r w:rsidR="00891171" w:rsidRPr="00E77B3E">
        <w:rPr>
          <w:i/>
          <w:iCs/>
          <w:spacing w:val="-2"/>
          <w:rtl/>
        </w:rPr>
        <w:t xml:space="preserve"> </w:t>
      </w:r>
      <w:r w:rsidRPr="00E77B3E">
        <w:rPr>
          <w:i/>
          <w:iCs/>
          <w:spacing w:val="-2"/>
          <w:rtl/>
        </w:rPr>
        <w:t>يسلّم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بالالتزام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المستمر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والحيوي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من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جانب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بعثة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الاتحاد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الأفريقي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في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الصومال،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وما</w:t>
      </w:r>
      <w:r w:rsidR="00891171" w:rsidRPr="00E77B3E">
        <w:rPr>
          <w:spacing w:val="-2"/>
          <w:rtl/>
        </w:rPr>
        <w:t xml:space="preserve"> </w:t>
      </w:r>
      <w:r w:rsidRPr="00E77B3E">
        <w:rPr>
          <w:spacing w:val="-2"/>
          <w:rtl/>
        </w:rPr>
        <w:t>تعرضت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خسائر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وتضحيات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أفرادها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لقوا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مصرعهم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أثناء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أداء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مهامهم،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وإذ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يسلم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البعثة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تهي</w:t>
      </w:r>
      <w:r w:rsidRPr="00891171">
        <w:rPr>
          <w:rFonts w:hint="cs"/>
          <w:rtl/>
        </w:rPr>
        <w:t>ئ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الظروف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اللازمة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لتمكين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إقامة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مؤسسات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بسط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سلطة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وهما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عنصران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رئيسيان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لإرساء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دعائم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نقل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بصورة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مرحلية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قوات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الصومالية،</w:t>
      </w:r>
    </w:p>
    <w:p w14:paraId="51CB9F0E" w14:textId="66060183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يسلم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بالدور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أدته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تزال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تؤديه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التعبئة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المجتمعية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وبناء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المجتمع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وبضرورة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اتخاذ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تدابير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خاصة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لإنهاء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الجنساني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أشكال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الأخرى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حالات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النزاع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للإفلات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العقاب،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ومقاضاة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المرتكب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وبأهمية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تمكين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اقتصادياً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والنهوض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بمشاركتهن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القرارات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والعامة،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داخل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البرلمان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مستويات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لقرار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1325</w:t>
      </w:r>
      <w:r w:rsidRPr="00891171">
        <w:rPr>
          <w:rtl/>
        </w:rPr>
        <w:t>(</w:t>
      </w:r>
      <w:r w:rsidRPr="00891171">
        <w:rPr>
          <w:szCs w:val="20"/>
          <w:rtl/>
        </w:rPr>
        <w:t>2000</w:t>
      </w:r>
      <w:r w:rsidRPr="00891171">
        <w:rPr>
          <w:rtl/>
        </w:rPr>
        <w:t>)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المؤرخ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31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تشرين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الأول/أكتوبر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2000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والأمن،</w:t>
      </w:r>
    </w:p>
    <w:p w14:paraId="0BA1BF5F" w14:textId="5E0073C6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يسلم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كذلك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جهودها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الاستباقية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توطيد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النهوض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الصعيد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وصعيد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الولايات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وزارة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وتنمية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بأمور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الدعوة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النظام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</w:p>
    <w:p w14:paraId="57374679" w14:textId="4ED597C5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يسلم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جائحة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فيروس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كورونا</w:t>
      </w:r>
      <w:r w:rsidR="00891171" w:rsidRPr="00891171">
        <w:rPr>
          <w:rtl/>
        </w:rPr>
        <w:t xml:space="preserve"> </w:t>
      </w:r>
      <w:r w:rsidRPr="00891171">
        <w:rPr>
          <w:rtl/>
        </w:rPr>
        <w:t>(كوفيد-</w:t>
      </w:r>
      <w:r w:rsidRPr="00891171">
        <w:rPr>
          <w:szCs w:val="20"/>
          <w:rtl/>
        </w:rPr>
        <w:t>19</w:t>
      </w:r>
      <w:r w:rsidRPr="00891171">
        <w:rPr>
          <w:rtl/>
        </w:rPr>
        <w:t>)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تشكل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تحديا</w:t>
      </w:r>
      <w:r w:rsidRPr="00891171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عميقا</w:t>
      </w:r>
      <w:r w:rsidRPr="00891171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ينضاف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الصعوبات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تسببها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الكوارث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الطبيعية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بالفعل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للنظام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الصحي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الاجتماعية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والاقتصادية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والإنسانية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وكذلك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للتماسك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الاجتماعي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نتيجة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لتزايد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الوصم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يعانيه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المتضررون،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وإذ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يدرك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الآثار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الثانوية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للجائحة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كان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وقع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مفرط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ضعاف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والفتيات،</w:t>
      </w:r>
      <w:r w:rsidR="00891171" w:rsidRPr="00891171">
        <w:rPr>
          <w:rtl/>
        </w:rPr>
        <w:t xml:space="preserve"> </w:t>
      </w:r>
    </w:p>
    <w:p w14:paraId="7E977B2D" w14:textId="75856151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i/>
          <w:iCs/>
          <w:rtl/>
        </w:rPr>
        <w:t>وإذ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يلاحظ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تؤديه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بوصفها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المستجيبين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جائحة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كوفيد-</w:t>
      </w:r>
      <w:r w:rsidRPr="00891171">
        <w:rPr>
          <w:szCs w:val="20"/>
          <w:rtl/>
        </w:rPr>
        <w:t>19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وأهمية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هادفة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التعافي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والإغاثة،</w:t>
      </w:r>
    </w:p>
    <w:p w14:paraId="145D6AC8" w14:textId="1E67C2AF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يرحب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بالتزام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بتحسين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يرحب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الصدد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يلي:</w:t>
      </w:r>
    </w:p>
    <w:p w14:paraId="5ED630D4" w14:textId="63DAA06D" w:rsidR="00415E63" w:rsidRPr="00891171" w:rsidRDefault="00415E63" w:rsidP="00415E63">
      <w:pPr>
        <w:pStyle w:val="SingleTxtGA"/>
      </w:pPr>
      <w:r w:rsidRPr="00891171">
        <w:rPr>
          <w:rtl/>
        </w:rPr>
        <w:tab/>
        <w:t>(أ)</w:t>
      </w:r>
      <w:r w:rsidRPr="00891171">
        <w:rPr>
          <w:rtl/>
        </w:rPr>
        <w:tab/>
        <w:t>سن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شباط/فبراير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باعتباره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خطوة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هامة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الأمام،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وتسوية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المسائل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الرئيسية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جانب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البرلمان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اللجنة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تحديد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الدوائر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وتخصيص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المقاعد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للدوائر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ومنح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حصة</w:t>
      </w:r>
      <w:r w:rsidR="00E77B3E">
        <w:t> </w:t>
      </w:r>
      <w:r w:rsidRPr="00891171">
        <w:rPr>
          <w:szCs w:val="20"/>
          <w:rtl/>
        </w:rPr>
        <w:t>30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المائة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المقاعد،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نحو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التزمت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وتمثيل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بنادر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وصوماليلاند؛</w:t>
      </w:r>
    </w:p>
    <w:p w14:paraId="5A1C1B5E" w14:textId="298CF672" w:rsidR="00415E63" w:rsidRPr="00891171" w:rsidRDefault="00415E63" w:rsidP="00415E63">
      <w:pPr>
        <w:pStyle w:val="SingleTxtGA"/>
      </w:pPr>
      <w:r w:rsidRPr="00891171">
        <w:rPr>
          <w:rtl/>
        </w:rPr>
        <w:tab/>
        <w:t>(ب)</w:t>
      </w:r>
      <w:r w:rsidRPr="00891171">
        <w:rPr>
          <w:rtl/>
        </w:rPr>
        <w:tab/>
        <w:t>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تأكيد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أيلول/سبتمبر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2019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طريق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وزارة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والشؤون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الاجتماعية،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تعهدها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بالوفاء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بالتزاماتها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احترام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والحريات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الأساسية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كلها،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تكوين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الجمعيات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النقابية،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علاوة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استعداد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الوزارة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منظمة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أجل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النهوض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بالعدالة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الاجتماعية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والاقتصادية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بمعايير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الدولية؛</w:t>
      </w:r>
    </w:p>
    <w:p w14:paraId="0352C3A3" w14:textId="4F115740" w:rsidR="00415E63" w:rsidRPr="00891171" w:rsidRDefault="00415E63" w:rsidP="00415E63">
      <w:pPr>
        <w:pStyle w:val="SingleTxtGA"/>
      </w:pPr>
      <w:r w:rsidRPr="00891171">
        <w:rPr>
          <w:rtl/>
        </w:rPr>
        <w:tab/>
        <w:t>(ج)</w:t>
      </w:r>
      <w:r w:rsidRPr="00891171">
        <w:rPr>
          <w:rtl/>
        </w:rPr>
        <w:tab/>
        <w:t>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النيابة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أمرا</w:t>
      </w:r>
      <w:r w:rsidRPr="00891171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صادرا</w:t>
      </w:r>
      <w:r w:rsidRPr="00891171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محكمة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بنادر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الإقليمية،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عقب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التماس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قدمه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للصحفيين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بتعيين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مدع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8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أيلول/سبتمبر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للتحقيق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قتل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الصحفيين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ومقاضاتهم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باعتبار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خطوة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الاتجاه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نحو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للإفلات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العقاب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المرتكبة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الصحفيين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ومحاسبة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الجناة؛</w:t>
      </w:r>
    </w:p>
    <w:p w14:paraId="1927F991" w14:textId="0C3A9A14" w:rsidR="00415E63" w:rsidRPr="00891171" w:rsidRDefault="00415E63" w:rsidP="00415E63">
      <w:pPr>
        <w:pStyle w:val="SingleTxtGA"/>
      </w:pPr>
      <w:r w:rsidRPr="00E77B3E">
        <w:rPr>
          <w:rtl/>
        </w:rPr>
        <w:tab/>
        <w:t>(د)</w:t>
      </w:r>
      <w:r w:rsidRPr="00E77B3E">
        <w:rPr>
          <w:rtl/>
        </w:rPr>
        <w:tab/>
        <w:t>التحسن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التدريجي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الذي</w:t>
      </w:r>
      <w:r w:rsidR="00891171" w:rsidRPr="00E77B3E">
        <w:rPr>
          <w:rtl/>
        </w:rPr>
        <w:t xml:space="preserve"> </w:t>
      </w:r>
      <w:r w:rsidRPr="00E77B3E">
        <w:rPr>
          <w:rtl/>
        </w:rPr>
        <w:t>تشهده</w:t>
      </w:r>
      <w:r w:rsidR="00891171" w:rsidRPr="00E77B3E">
        <w:rPr>
          <w:rtl/>
        </w:rPr>
        <w:t xml:space="preserve"> </w:t>
      </w:r>
      <w:r w:rsidRPr="00E77B3E">
        <w:rPr>
          <w:rtl/>
        </w:rPr>
        <w:t>حالة</w:t>
      </w:r>
      <w:r w:rsidR="00891171" w:rsidRPr="00E77B3E">
        <w:rPr>
          <w:rtl/>
        </w:rPr>
        <w:t xml:space="preserve"> </w:t>
      </w:r>
      <w:r w:rsidRPr="00E77B3E">
        <w:rPr>
          <w:rtl/>
        </w:rPr>
        <w:t>حقوق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الإنسان</w:t>
      </w:r>
      <w:r w:rsidR="00891171" w:rsidRPr="00E77B3E">
        <w:rPr>
          <w:rtl/>
        </w:rPr>
        <w:t xml:space="preserve"> </w:t>
      </w:r>
      <w:r w:rsidRPr="00E77B3E">
        <w:rPr>
          <w:rtl/>
        </w:rPr>
        <w:t>في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الصومال،</w:t>
      </w:r>
      <w:r w:rsidR="00891171" w:rsidRPr="00E77B3E">
        <w:rPr>
          <w:rtl/>
        </w:rPr>
        <w:t xml:space="preserve"> </w:t>
      </w:r>
      <w:r w:rsidRPr="00E77B3E">
        <w:rPr>
          <w:rtl/>
        </w:rPr>
        <w:t>لا</w:t>
      </w:r>
      <w:r w:rsidR="00891171" w:rsidRPr="00E77B3E">
        <w:rPr>
          <w:rtl/>
        </w:rPr>
        <w:t xml:space="preserve"> </w:t>
      </w:r>
      <w:r w:rsidRPr="00E77B3E">
        <w:rPr>
          <w:rtl/>
        </w:rPr>
        <w:t>سيما</w:t>
      </w:r>
      <w:r w:rsidR="00891171" w:rsidRPr="00E77B3E">
        <w:rPr>
          <w:rtl/>
        </w:rPr>
        <w:t xml:space="preserve"> </w:t>
      </w:r>
      <w:r w:rsidRPr="00E77B3E">
        <w:rPr>
          <w:rtl/>
        </w:rPr>
        <w:t>بفضل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التقدم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المحرز</w:t>
      </w:r>
      <w:r w:rsidR="00891171" w:rsidRPr="00E77B3E">
        <w:rPr>
          <w:rtl/>
        </w:rPr>
        <w:t xml:space="preserve"> </w:t>
      </w:r>
      <w:r w:rsidRPr="00E77B3E">
        <w:rPr>
          <w:rtl/>
        </w:rPr>
        <w:t>نحو</w:t>
      </w:r>
      <w:r w:rsidR="00891171" w:rsidRPr="00E77B3E">
        <w:rPr>
          <w:rtl/>
        </w:rPr>
        <w:t xml:space="preserve"> </w:t>
      </w:r>
      <w:r w:rsidRPr="00E77B3E">
        <w:rPr>
          <w:rtl/>
        </w:rPr>
        <w:t>تحقيق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الأهداف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الطموحة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المحددة</w:t>
      </w:r>
      <w:r w:rsidR="00891171" w:rsidRPr="00E77B3E">
        <w:rPr>
          <w:rtl/>
        </w:rPr>
        <w:t xml:space="preserve"> </w:t>
      </w:r>
      <w:r w:rsidRPr="00E77B3E">
        <w:rPr>
          <w:rtl/>
        </w:rPr>
        <w:t>في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الشراكة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الجديدة</w:t>
      </w:r>
      <w:r w:rsidR="00891171" w:rsidRPr="00E77B3E">
        <w:rPr>
          <w:rtl/>
        </w:rPr>
        <w:t xml:space="preserve"> </w:t>
      </w:r>
      <w:r w:rsidRPr="00E77B3E">
        <w:rPr>
          <w:rtl/>
        </w:rPr>
        <w:t>من</w:t>
      </w:r>
      <w:r w:rsidR="00891171" w:rsidRPr="00E77B3E">
        <w:rPr>
          <w:rtl/>
        </w:rPr>
        <w:t xml:space="preserve"> </w:t>
      </w:r>
      <w:r w:rsidRPr="00E77B3E">
        <w:rPr>
          <w:rtl/>
        </w:rPr>
        <w:t>أجل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الصومال</w:t>
      </w:r>
      <w:r w:rsidR="00891171" w:rsidRPr="00E77B3E">
        <w:rPr>
          <w:rtl/>
        </w:rPr>
        <w:t xml:space="preserve"> </w:t>
      </w:r>
      <w:r w:rsidRPr="00E77B3E">
        <w:rPr>
          <w:rtl/>
        </w:rPr>
        <w:t>وفي</w:t>
      </w:r>
      <w:r w:rsidR="00891171" w:rsidRPr="00E77B3E">
        <w:rPr>
          <w:rtl/>
        </w:rPr>
        <w:t xml:space="preserve"> </w:t>
      </w:r>
      <w:r w:rsidRPr="00E77B3E">
        <w:rPr>
          <w:rtl/>
        </w:rPr>
        <w:t>الإطار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الإنمائي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الوطني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للصومال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بغية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تعزيز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الاستقرار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والتنمية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بالتوازي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مع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احترام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حقوق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الإنسان،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على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نحو</w:t>
      </w:r>
      <w:r w:rsidR="00891171" w:rsidRPr="00E77B3E">
        <w:rPr>
          <w:spacing w:val="-3"/>
          <w:rtl/>
        </w:rPr>
        <w:t xml:space="preserve"> </w:t>
      </w:r>
      <w:r w:rsidRPr="00E77B3E">
        <w:rPr>
          <w:spacing w:val="-3"/>
          <w:rtl/>
        </w:rPr>
        <w:t>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ورد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سجل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إنجازات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مدى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الفترة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2017</w:t>
      </w:r>
      <w:r w:rsidRPr="00891171">
        <w:rPr>
          <w:rtl/>
        </w:rPr>
        <w:t>-</w:t>
      </w:r>
      <w:r w:rsidRPr="00891171">
        <w:rPr>
          <w:szCs w:val="20"/>
          <w:rtl/>
        </w:rPr>
        <w:t>2019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بطرق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اتخاذ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القرارات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السياسية،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والشباب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والأقليات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تسوية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دستورية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تضمن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تكوين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الجمعيات،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والتصدي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للتهديدات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بأسلوب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يحترم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ويوفر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للمدنيين؛</w:t>
      </w:r>
    </w:p>
    <w:p w14:paraId="2D9DEFBE" w14:textId="3BDEA016" w:rsidR="00415E63" w:rsidRPr="00891171" w:rsidRDefault="00415E63" w:rsidP="00415E63">
      <w:pPr>
        <w:pStyle w:val="SingleTxtGA"/>
      </w:pPr>
      <w:r w:rsidRPr="00891171">
        <w:rPr>
          <w:rtl/>
        </w:rPr>
        <w:tab/>
        <w:t>(هـ)</w:t>
      </w:r>
      <w:r w:rsidRPr="00891171">
        <w:rPr>
          <w:rtl/>
        </w:rPr>
        <w:tab/>
        <w:t>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الصيغة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المحدثة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لخطة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الانتقال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يقوده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يفترض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تدعم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نشأة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مؤسسات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أمنية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صومالية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فعالة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وتسليم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التدريجي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بعثة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الأفريقي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نحو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زيادة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أخذ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بزمام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الأمور،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مُقدِّراً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الخصوص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استناد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النهج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ركيزة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والمصالحة،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والعدالة،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واحترام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ح</w:t>
      </w:r>
      <w:bookmarkStart w:id="1" w:name="_GoBack"/>
      <w:bookmarkEnd w:id="1"/>
      <w:r w:rsidRPr="00891171">
        <w:rPr>
          <w:rtl/>
        </w:rPr>
        <w:t>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خصوصا</w:t>
      </w:r>
      <w:r w:rsidRPr="00891171">
        <w:rPr>
          <w:rFonts w:hint="cs"/>
          <w:rtl/>
        </w:rPr>
        <w:t>ً</w:t>
      </w:r>
      <w:r w:rsidRPr="00891171">
        <w:rPr>
          <w:rtl/>
        </w:rPr>
        <w:t>؛</w:t>
      </w:r>
    </w:p>
    <w:p w14:paraId="1F03221E" w14:textId="0A50021A" w:rsidR="00415E63" w:rsidRPr="00891171" w:rsidRDefault="00415E63" w:rsidP="00415E63">
      <w:pPr>
        <w:pStyle w:val="SingleTxtGA"/>
      </w:pPr>
      <w:r w:rsidRPr="00891171">
        <w:rPr>
          <w:rtl/>
        </w:rPr>
        <w:tab/>
        <w:t>(و)</w:t>
      </w:r>
      <w:r w:rsidRPr="00891171">
        <w:rPr>
          <w:rtl/>
        </w:rPr>
        <w:tab/>
        <w:t>استمرار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التزام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والولايات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والسلطة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الإقليمية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بنادر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بتحسين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تمثيل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وإدماجها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ومشاركتها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الشؤون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والسياسية،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الأدوار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القيادية؛</w:t>
      </w:r>
    </w:p>
    <w:p w14:paraId="5640A76C" w14:textId="36724D64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bookmarkStart w:id="2" w:name="_Hlk54259909"/>
      <w:r w:rsidRPr="00891171">
        <w:rPr>
          <w:rtl/>
        </w:rPr>
        <w:t>(ز)</w:t>
      </w:r>
      <w:r w:rsidRPr="00891171">
        <w:rPr>
          <w:rtl/>
        </w:rPr>
        <w:tab/>
        <w:t>تصديق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="008F2B02">
        <w:rPr>
          <w:rFonts w:hint="cs"/>
          <w:rtl/>
        </w:rPr>
        <w:t>آب</w:t>
      </w:r>
      <w:r w:rsidRPr="00891171">
        <w:rPr>
          <w:rtl/>
        </w:rPr>
        <w:t>/</w:t>
      </w:r>
      <w:r w:rsidR="008F2B02">
        <w:rPr>
          <w:rFonts w:hint="cs"/>
          <w:rtl/>
        </w:rPr>
        <w:t xml:space="preserve"> أغسطس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2019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وسن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ينشئ</w:t>
      </w:r>
      <w:r w:rsidR="00891171" w:rsidRPr="00891171">
        <w:rPr>
          <w:rtl/>
        </w:rPr>
        <w:t xml:space="preserve"> </w:t>
      </w:r>
      <w:r w:rsidRPr="00891171">
        <w:rPr>
          <w:rtl/>
        </w:rPr>
        <w:t>هيئة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بالإعاقة،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والتزام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بترسيخ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الحياة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الاجتماعية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والتعليمية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والاقتصادية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الإطلاق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يتعلق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بالإعاقة،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وآليات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تشريعية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أخرى،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وتحسين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البيانات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والموافقة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إنشاء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وكالة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بالإعاقة؛</w:t>
      </w:r>
      <w:bookmarkEnd w:id="2"/>
    </w:p>
    <w:p w14:paraId="0963C1DD" w14:textId="70B824DC" w:rsidR="00415E63" w:rsidRPr="00891171" w:rsidRDefault="00415E63" w:rsidP="00415E63">
      <w:pPr>
        <w:pStyle w:val="SingleTxtGA"/>
      </w:pPr>
      <w:r w:rsidRPr="00891171">
        <w:rPr>
          <w:rtl/>
        </w:rPr>
        <w:tab/>
        <w:t>(ح)</w:t>
      </w:r>
      <w:r w:rsidRPr="00891171">
        <w:rPr>
          <w:rtl/>
        </w:rPr>
        <w:tab/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اضطلعت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وزارة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وتنمية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باعتبارها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الهيئة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جهود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إحراز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جدول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أعمال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برنامج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المشترك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وإنشاء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فرقة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المشتركة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الوزارات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وبناء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جهات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التنسيق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المشتركة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الوزارات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تقرير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استعراض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منتصف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التوصيات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المقدمة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الاستعراض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الدوري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الشامل،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تقارير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إطار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الطفل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مناهضة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التعذيب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وغيره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ضروب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العقوبة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اللاإنسانية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المهينة؛</w:t>
      </w:r>
    </w:p>
    <w:p w14:paraId="5310F6C7" w14:textId="2FDF6564" w:rsidR="00415E63" w:rsidRPr="00891171" w:rsidRDefault="00415E63" w:rsidP="00415E63">
      <w:pPr>
        <w:pStyle w:val="SingleTxtGA"/>
      </w:pPr>
      <w:r w:rsidRPr="00891171">
        <w:rPr>
          <w:rtl/>
        </w:rPr>
        <w:tab/>
        <w:t>(ط)</w:t>
      </w:r>
      <w:r w:rsidRPr="00891171">
        <w:rPr>
          <w:rtl/>
        </w:rPr>
        <w:tab/>
        <w:t>التعاون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المتواصل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الممثلين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الخاصين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للأمين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الممثلة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الخاصة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بمسألة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حالات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النزاع،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والممثلة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الخاصة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والنزاع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وتعهد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جديدة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لإنهاء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حالات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النزاع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عقب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زيارة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الممثلة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الخاصة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بالموضوع؛</w:t>
      </w:r>
    </w:p>
    <w:p w14:paraId="4CD812AC" w14:textId="45959AAD" w:rsidR="00415E63" w:rsidRPr="007044C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2</w:t>
      </w:r>
      <w:r w:rsidRPr="00891171">
        <w:rPr>
          <w:rtl/>
        </w:rPr>
        <w:t>-</w:t>
      </w:r>
      <w:r w:rsidRPr="007044C1">
        <w:rPr>
          <w:rtl/>
        </w:rPr>
        <w:tab/>
      </w:r>
      <w:r w:rsidRPr="007044C1">
        <w:rPr>
          <w:i/>
          <w:iCs/>
          <w:rtl/>
        </w:rPr>
        <w:t>يرحب</w:t>
      </w:r>
      <w:r w:rsidR="00891171" w:rsidRPr="007044C1">
        <w:rPr>
          <w:i/>
          <w:iCs/>
          <w:rtl/>
        </w:rPr>
        <w:t xml:space="preserve"> </w:t>
      </w:r>
      <w:r w:rsidRPr="007044C1">
        <w:rPr>
          <w:i/>
          <w:iCs/>
          <w:rtl/>
        </w:rPr>
        <w:t>أيضاً</w:t>
      </w:r>
      <w:r w:rsidR="00891171" w:rsidRPr="007044C1">
        <w:rPr>
          <w:rtl/>
        </w:rPr>
        <w:t xml:space="preserve"> </w:t>
      </w:r>
      <w:r w:rsidRPr="007044C1">
        <w:rPr>
          <w:rtl/>
        </w:rPr>
        <w:t>باستمرار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التزام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الحكومة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الاتحادية</w:t>
      </w:r>
      <w:r w:rsidR="00891171" w:rsidRPr="007044C1">
        <w:rPr>
          <w:rtl/>
        </w:rPr>
        <w:t xml:space="preserve"> </w:t>
      </w:r>
      <w:r w:rsidRPr="007044C1">
        <w:rPr>
          <w:rtl/>
        </w:rPr>
        <w:t>بعملية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الاستعراض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الدوري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الشامل،</w:t>
      </w:r>
      <w:r w:rsidR="00891171" w:rsidRPr="007044C1">
        <w:rPr>
          <w:rtl/>
        </w:rPr>
        <w:t xml:space="preserve"> </w:t>
      </w:r>
      <w:r w:rsidRPr="007044C1">
        <w:rPr>
          <w:rtl/>
        </w:rPr>
        <w:t>كما</w:t>
      </w:r>
      <w:r w:rsidR="00891171" w:rsidRPr="007044C1">
        <w:rPr>
          <w:rtl/>
        </w:rPr>
        <w:t xml:space="preserve"> </w:t>
      </w:r>
      <w:r w:rsidRPr="007044C1">
        <w:rPr>
          <w:rtl/>
        </w:rPr>
        <w:t>يرحب</w:t>
      </w:r>
      <w:r w:rsidR="00891171" w:rsidRPr="007044C1">
        <w:rPr>
          <w:rtl/>
        </w:rPr>
        <w:t xml:space="preserve"> </w:t>
      </w:r>
      <w:r w:rsidRPr="007044C1">
        <w:rPr>
          <w:rtl/>
        </w:rPr>
        <w:t>في</w:t>
      </w:r>
      <w:r w:rsidR="00891171" w:rsidRPr="007044C1">
        <w:rPr>
          <w:rtl/>
        </w:rPr>
        <w:t xml:space="preserve"> </w:t>
      </w:r>
      <w:r w:rsidRPr="007044C1">
        <w:rPr>
          <w:rtl/>
        </w:rPr>
        <w:t>هذا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الصدد</w:t>
      </w:r>
      <w:r w:rsidR="00891171" w:rsidRPr="007044C1">
        <w:rPr>
          <w:rtl/>
        </w:rPr>
        <w:t xml:space="preserve"> </w:t>
      </w:r>
      <w:r w:rsidRPr="007044C1">
        <w:rPr>
          <w:rtl/>
        </w:rPr>
        <w:t>بقبولها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التوصيات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العديدة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المقدمة</w:t>
      </w:r>
      <w:r w:rsidR="00891171" w:rsidRPr="007044C1">
        <w:rPr>
          <w:rtl/>
        </w:rPr>
        <w:t xml:space="preserve"> </w:t>
      </w:r>
      <w:r w:rsidRPr="007044C1">
        <w:rPr>
          <w:rtl/>
        </w:rPr>
        <w:t>أثناء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الاستعراض،</w:t>
      </w:r>
      <w:r w:rsidR="00891171" w:rsidRPr="007044C1">
        <w:rPr>
          <w:rtl/>
        </w:rPr>
        <w:t xml:space="preserve"> </w:t>
      </w:r>
      <w:r w:rsidRPr="007044C1">
        <w:rPr>
          <w:rtl/>
        </w:rPr>
        <w:t>ويشجع</w:t>
      </w:r>
      <w:r w:rsidR="00891171" w:rsidRPr="007044C1">
        <w:rPr>
          <w:rtl/>
        </w:rPr>
        <w:t xml:space="preserve"> </w:t>
      </w:r>
      <w:r w:rsidRPr="007044C1">
        <w:rPr>
          <w:rtl/>
        </w:rPr>
        <w:t>الحكومة</w:t>
      </w:r>
      <w:r w:rsidR="00891171" w:rsidRPr="007044C1">
        <w:rPr>
          <w:rtl/>
        </w:rPr>
        <w:t xml:space="preserve"> </w:t>
      </w:r>
      <w:r w:rsidRPr="007044C1">
        <w:rPr>
          <w:rtl/>
        </w:rPr>
        <w:t>على</w:t>
      </w:r>
      <w:r w:rsidR="007044C1">
        <w:t> </w:t>
      </w:r>
      <w:r w:rsidRPr="007044C1">
        <w:rPr>
          <w:rtl/>
        </w:rPr>
        <w:t>تنفيذها؛</w:t>
      </w:r>
    </w:p>
    <w:p w14:paraId="18513D48" w14:textId="500FDE88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3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يعرب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عن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قلقه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إزاء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التقارير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تفيد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بوقوع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انتهاكات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وتجاوزات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جانب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الجهات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الفاعلة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ويؤكد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ضرورة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دعم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احترام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ومحاسبة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الانتهاكات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والتجاوزات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ذات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المرتكبة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والأطفال،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الفتيات،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مثل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تجنيد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واستخدام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بصورة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غير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واستخدام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النزاعات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وعمليات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القتل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والتشويه،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والاغتصاب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وغيره</w:t>
      </w:r>
      <w:r w:rsidR="00891171" w:rsidRPr="00891171">
        <w:rPr>
          <w:rtl/>
        </w:rPr>
        <w:t xml:space="preserve"> </w:t>
      </w:r>
      <w:r w:rsidRPr="008F2B02">
        <w:rPr>
          <w:spacing w:val="-2"/>
          <w:rtl/>
        </w:rPr>
        <w:t>من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أشكال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العنف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الجنسي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والجنساني،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والزواج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المبكر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والقسري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للأطفال،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وجميع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أشكال</w:t>
      </w:r>
      <w:r w:rsidR="00891171" w:rsidRPr="008F2B02">
        <w:rPr>
          <w:spacing w:val="-2"/>
          <w:rtl/>
        </w:rPr>
        <w:t xml:space="preserve"> </w:t>
      </w:r>
      <w:r w:rsidRPr="008F2B02">
        <w:rPr>
          <w:spacing w:val="-2"/>
          <w:rtl/>
        </w:rPr>
        <w:t>تشويه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التناسلية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الأنثوية،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ويؤكد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أهمية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الاعتراف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المستعادين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بوصفهم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ضحايا،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وضرورة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إعداد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برامج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التأهيل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والإدماج؛</w:t>
      </w:r>
    </w:p>
    <w:p w14:paraId="7FA8C31A" w14:textId="6FFE4690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4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يعرب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عن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قلقه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المشردين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داخلياً،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تكون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أوضاعهم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هشة،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والذين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يكون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بينهم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وشباب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إعاقة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الأقليات،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أكثر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الناس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عرضة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والتجاوزات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والانتهاكات؛</w:t>
      </w:r>
    </w:p>
    <w:p w14:paraId="0851B562" w14:textId="18150F5E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5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يعرب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عن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قلقه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كذلك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إزاء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الاعتداءات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والمضايقات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يتعرض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المدافعون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والعاملون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وسائط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الصحفيون،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التوقيف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التعسفي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الاحتجاز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المطول،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ويشدد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ضرورة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احترام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والرأي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للإفلات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العقاب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ومساءلة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يرتكب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القبيل؛</w:t>
      </w:r>
    </w:p>
    <w:p w14:paraId="41A82AAC" w14:textId="5A0FCDD1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6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يعرب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عن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قلقه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عشائر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الأقليات،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زالوا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هامش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الفرص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الاقتصادية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ويشجع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زيادة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جهودها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توسيع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فرص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مشاركتهم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الشؤون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اعترافا</w:t>
      </w:r>
      <w:r w:rsidR="008F2B02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باستمرار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المنتميات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الأقليات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أكثر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غيرهن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والجنساني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بسبب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الفقر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والتهميش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والمواقف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التمييزية؛</w:t>
      </w:r>
    </w:p>
    <w:p w14:paraId="6B79D98E" w14:textId="2B57B89F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7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يعرب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أيضا</w:t>
      </w:r>
      <w:r w:rsidRPr="00891171">
        <w:rPr>
          <w:rFonts w:hint="cs"/>
          <w:i/>
          <w:iCs/>
          <w:rtl/>
        </w:rPr>
        <w:t>ً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عن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قلقه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لامتناع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النواب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البرلمان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قراءة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أقره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أيار/مايو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2018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ولقراره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"الجرائم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بالجماع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الجنسي"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بدلا</w:t>
      </w:r>
      <w:r w:rsidR="008F2B02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آب/أغسطس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وهو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يتعارض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بموجب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ويشجع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النواب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النظر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قراره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و</w:t>
      </w:r>
      <w:r w:rsidRPr="00891171">
        <w:rPr>
          <w:rFonts w:hint="cs"/>
          <w:rtl/>
        </w:rPr>
        <w:t>على</w:t>
      </w:r>
      <w:r w:rsidR="00891171" w:rsidRPr="00891171">
        <w:rPr>
          <w:rFonts w:hint="cs"/>
          <w:rtl/>
        </w:rPr>
        <w:t xml:space="preserve"> </w:t>
      </w:r>
      <w:r w:rsidRPr="00891171">
        <w:rPr>
          <w:rtl/>
        </w:rPr>
        <w:t>عرض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أقره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2018</w:t>
      </w:r>
      <w:r w:rsidRPr="00891171">
        <w:rPr>
          <w:rtl/>
        </w:rPr>
        <w:t>؛</w:t>
      </w:r>
    </w:p>
    <w:p w14:paraId="3C9C0AF5" w14:textId="5F52829A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8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يعرب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عن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قلقه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كذلك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إزاء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الاقتراح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قدمه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نواب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صوماليلاند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آب/</w:t>
      </w:r>
      <w:r w:rsidR="008F2B02">
        <w:rPr>
          <w:rFonts w:hint="cs"/>
          <w:rtl/>
        </w:rPr>
        <w:t xml:space="preserve"> </w:t>
      </w:r>
      <w:r w:rsidRPr="00891171">
        <w:rPr>
          <w:rtl/>
        </w:rPr>
        <w:t>أغسطس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2018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للاستعاضة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2018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بالاغتصاب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جديد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"الاغتصاب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والزنا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ذات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الصلة"،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سيؤثر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التصدي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الخطيرة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مثل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الاغتصاب،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المتهمين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بارتكاب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جنسية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احترام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الإجراءات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الواجبة،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ويشجع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المشرعين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صوماليلاند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النظر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قرارهم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الجديد،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مشيراً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2018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بالاغتصاب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متماش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المعايير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الإنسان؛</w:t>
      </w:r>
    </w:p>
    <w:p w14:paraId="495D21E9" w14:textId="6FAE8B3B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9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يعرب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عن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قلقه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إزاء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توقيع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وسائط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المعدل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لعام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2016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آب/</w:t>
      </w:r>
      <w:r w:rsidR="007044C1">
        <w:rPr>
          <w:rFonts w:hint="cs"/>
          <w:rtl/>
        </w:rPr>
        <w:t xml:space="preserve"> </w:t>
      </w:r>
      <w:r w:rsidRPr="00891171">
        <w:rPr>
          <w:rtl/>
        </w:rPr>
        <w:t>أغسطس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وهو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يحتفظ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أحكام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تمتثل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المعايير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التعبير،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مثل</w:t>
      </w:r>
      <w:r w:rsidR="007044C1">
        <w:rPr>
          <w:rFonts w:hint="cs"/>
          <w:rtl/>
        </w:rPr>
        <w:t> </w:t>
      </w:r>
      <w:r w:rsidRPr="00891171">
        <w:rPr>
          <w:rtl/>
        </w:rPr>
        <w:t>الأحكام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تفرض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المعاقبة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بالسجن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بوسائط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الإعلام،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ويشجع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النظر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إلغاء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الأحكام؛</w:t>
      </w:r>
    </w:p>
    <w:p w14:paraId="14EAB75F" w14:textId="03506C5B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10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يسلم</w:t>
      </w:r>
      <w:r w:rsidR="00891171" w:rsidRPr="00891171">
        <w:rPr>
          <w:i/>
          <w:iCs/>
          <w:rtl/>
        </w:rPr>
        <w:t xml:space="preserve"> </w:t>
      </w:r>
      <w:r w:rsidRPr="00891171">
        <w:rPr>
          <w:rtl/>
        </w:rPr>
        <w:t>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يتعرض</w:t>
      </w:r>
      <w:r w:rsidR="00891171" w:rsidRPr="00891171">
        <w:rPr>
          <w:rtl/>
        </w:rPr>
        <w:t xml:space="preserve"> </w:t>
      </w:r>
      <w:r w:rsidRPr="00891171">
        <w:rPr>
          <w:rtl/>
        </w:rPr>
        <w:t>هيكلياً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نطاق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واسع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لتغير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المناخ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والتدهور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البيئي،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القابلية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للتأثر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عوامل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الهشاشة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والنزاع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والحاجة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الإنسانية؛</w:t>
      </w:r>
    </w:p>
    <w:p w14:paraId="0B89752E" w14:textId="447BC889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11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يسلم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بالجهود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تبذلها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تستضيف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لاجئين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صوماليين،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ويحث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المضيفة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الوفاء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بالتزاماتها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بموجب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باللاجئين،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ويحث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المجتمع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مواصلة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الدعم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المالي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لتمكين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المضيفة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تلبية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الاحتياجات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للاجئين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المنطقة،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دعم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إدماج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العائدين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عندما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تسنح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الظروف،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الدعم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المشردين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داخلياً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الصومال؛</w:t>
      </w:r>
    </w:p>
    <w:p w14:paraId="33612BFF" w14:textId="2AA8DBA3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12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يسلم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كذلك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بالجهود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يبذلها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رغم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يواجهه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صراعات،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أجل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قبول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اللاجئين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القادمين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بلدان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أخرى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المنطقة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إدارة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ظهره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لهم؛</w:t>
      </w:r>
    </w:p>
    <w:p w14:paraId="31E197A6" w14:textId="6D1BD018" w:rsidR="00415E63" w:rsidRPr="008F2B02" w:rsidRDefault="00415E63" w:rsidP="00415E63">
      <w:pPr>
        <w:pStyle w:val="SingleTxtGA"/>
        <w:rPr>
          <w:spacing w:val="-4"/>
        </w:rPr>
      </w:pPr>
      <w:r w:rsidRPr="00891171">
        <w:rPr>
          <w:rtl/>
        </w:rPr>
        <w:tab/>
      </w:r>
      <w:r w:rsidRPr="008F2B02">
        <w:rPr>
          <w:spacing w:val="-4"/>
          <w:szCs w:val="20"/>
          <w:rtl/>
        </w:rPr>
        <w:t>13</w:t>
      </w:r>
      <w:r w:rsidRPr="008F2B02">
        <w:rPr>
          <w:spacing w:val="-4"/>
          <w:rtl/>
        </w:rPr>
        <w:t>-</w:t>
      </w:r>
      <w:r w:rsidRPr="008F2B02">
        <w:rPr>
          <w:spacing w:val="-4"/>
          <w:rtl/>
        </w:rPr>
        <w:tab/>
      </w:r>
      <w:r w:rsidRPr="008F2B02">
        <w:rPr>
          <w:i/>
          <w:iCs/>
          <w:spacing w:val="-4"/>
          <w:rtl/>
        </w:rPr>
        <w:t>يهيب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بحكومة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الصومال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الاتحادية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أن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تعمل،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بدعم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من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المجتمع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الدولي،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من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أجل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ما</w:t>
      </w:r>
      <w:r w:rsidR="00891171" w:rsidRPr="008F2B02">
        <w:rPr>
          <w:spacing w:val="-4"/>
          <w:rtl/>
        </w:rPr>
        <w:t xml:space="preserve"> </w:t>
      </w:r>
      <w:r w:rsidRPr="008F2B02">
        <w:rPr>
          <w:spacing w:val="-4"/>
          <w:rtl/>
        </w:rPr>
        <w:t>يلي:</w:t>
      </w:r>
    </w:p>
    <w:p w14:paraId="3683961E" w14:textId="25E248D4" w:rsidR="00415E63" w:rsidRPr="00891171" w:rsidRDefault="00415E63" w:rsidP="00415E63">
      <w:pPr>
        <w:pStyle w:val="SingleTxtGA"/>
      </w:pPr>
      <w:r w:rsidRPr="00891171">
        <w:rPr>
          <w:rtl/>
        </w:rPr>
        <w:tab/>
        <w:t>(أ)</w:t>
      </w:r>
      <w:r w:rsidRPr="00891171">
        <w:rPr>
          <w:rtl/>
        </w:rPr>
        <w:tab/>
        <w:t>إحراز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السرعة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تسوية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المسائل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الدستورية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وإكمال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مراجعة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الدستور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بطريقة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شاملة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بناء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وسيادة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وتحمي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تكوين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الجمعيات،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وتشمل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أحكام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محددة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الأهداف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تفض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تهيئة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بيئة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تمكينية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تسهل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النهوض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والشباب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والأقليات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الفئات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المحرومة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مجالات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الوصول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العدالة،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والتعليم،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والصحة،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والأمن،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بالتعافي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الاقتصادي،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يشمل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مسألة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تمثيل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السكان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عامي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="00891171" w:rsidRPr="00891171">
        <w:rPr>
          <w:rtl/>
        </w:rPr>
        <w:t xml:space="preserve"> </w:t>
      </w:r>
      <w:r w:rsidRPr="00891171">
        <w:rPr>
          <w:rtl/>
        </w:rPr>
        <w:t>و</w:t>
      </w:r>
      <w:r w:rsidRPr="00891171">
        <w:rPr>
          <w:szCs w:val="20"/>
          <w:rtl/>
        </w:rPr>
        <w:t>2021</w:t>
      </w:r>
      <w:r w:rsidRPr="00891171">
        <w:rPr>
          <w:rtl/>
        </w:rPr>
        <w:t>؛</w:t>
      </w:r>
    </w:p>
    <w:p w14:paraId="7122DC6E" w14:textId="4F458990" w:rsidR="00415E63" w:rsidRPr="00891171" w:rsidRDefault="00415E63" w:rsidP="00415E63">
      <w:pPr>
        <w:pStyle w:val="SingleTxtGA"/>
      </w:pPr>
      <w:r w:rsidRPr="00891171">
        <w:rPr>
          <w:rtl/>
        </w:rPr>
        <w:tab/>
        <w:t>(ب)</w:t>
      </w:r>
      <w:r w:rsidRPr="00891171">
        <w:rPr>
          <w:rtl/>
        </w:rPr>
        <w:tab/>
        <w:t>الإسراع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إنشاء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لجنة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للمبادئ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بمركز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المؤسسات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(مبادئ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باريس)،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وتزويدها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بالموارد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الكافية،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لرصد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المساءلة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الانتهاكات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والتجاوزات،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توظيف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تضمن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تمثيل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الفئات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المهمشة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الإعاقة؛</w:t>
      </w:r>
    </w:p>
    <w:p w14:paraId="616F5880" w14:textId="56F39571" w:rsidR="00415E63" w:rsidRPr="00891171" w:rsidRDefault="00415E63" w:rsidP="00415E63">
      <w:pPr>
        <w:pStyle w:val="SingleTxtGA"/>
      </w:pPr>
      <w:r w:rsidRPr="00891171">
        <w:rPr>
          <w:rtl/>
        </w:rPr>
        <w:tab/>
        <w:t>(ج)</w:t>
      </w:r>
      <w:r w:rsidRPr="00891171">
        <w:rPr>
          <w:rtl/>
        </w:rPr>
        <w:tab/>
        <w:t>التعجيل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بالتسوية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تقودها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والتوصل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اتفاق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الولايات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والبرلمان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أجل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الوفاء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والأمنية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المشتركة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حوار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شامل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ومنتظم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رفيع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المستوى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الصعد؛</w:t>
      </w:r>
    </w:p>
    <w:p w14:paraId="07A3201D" w14:textId="1304CD4D" w:rsidR="00415E63" w:rsidRPr="00891171" w:rsidRDefault="00415E63" w:rsidP="00415E63">
      <w:pPr>
        <w:pStyle w:val="SingleTxtGA"/>
      </w:pPr>
      <w:r w:rsidRPr="00891171">
        <w:rPr>
          <w:rtl/>
        </w:rPr>
        <w:tab/>
        <w:t>(د)</w:t>
      </w:r>
      <w:r w:rsidRPr="00891171">
        <w:rPr>
          <w:rtl/>
        </w:rPr>
        <w:tab/>
        <w:t>بذل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جهود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سبيل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بطريقة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تتفق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عليها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الجهات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وتكون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ونزيهة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وسلمية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وشفافة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وشاملة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ومناسبة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التوقيت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وذات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مصداقية،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تضم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عنصر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تصويت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مباشر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يمكّن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أكبر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عدد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ممكن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المواطنين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التصويت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الفترة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Pr="00891171">
        <w:rPr>
          <w:rtl/>
        </w:rPr>
        <w:t>/</w:t>
      </w:r>
      <w:r w:rsidRPr="00891171">
        <w:rPr>
          <w:szCs w:val="20"/>
          <w:rtl/>
        </w:rPr>
        <w:t>2021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للدستور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المؤقت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ويؤكد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أهمية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وتوافق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الآراء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لإحراز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مزيد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الأولويات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الرئيسية،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تفعيل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الهيكل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والتوصل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اتفاق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نظام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قضائي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اتحادي،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وتقاسم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والموارد،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ومراجعة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الدستور،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والنظام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الضريبي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والتخطيط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وإجراؤها،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وهي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مسائل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تتطلب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اتفاقات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يمكن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تشكل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أساس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التشريع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البرلمان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الاتحادي؛</w:t>
      </w:r>
    </w:p>
    <w:p w14:paraId="1813A472" w14:textId="744D432E" w:rsidR="00415E63" w:rsidRPr="00891171" w:rsidRDefault="00415E63" w:rsidP="00415E63">
      <w:pPr>
        <w:pStyle w:val="SingleTxtGA"/>
      </w:pPr>
      <w:r w:rsidRPr="00891171">
        <w:rPr>
          <w:rtl/>
        </w:rPr>
        <w:tab/>
        <w:t>(هـ)</w:t>
      </w:r>
      <w:r w:rsidRPr="00891171">
        <w:rPr>
          <w:rtl/>
        </w:rPr>
        <w:tab/>
        <w:t>مواصلة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الممثل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للأمين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لشؤون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الصومال؛</w:t>
      </w:r>
    </w:p>
    <w:p w14:paraId="44986DD3" w14:textId="78E6E7E6" w:rsidR="00415E63" w:rsidRPr="00891171" w:rsidRDefault="00415E63" w:rsidP="00415E63">
      <w:pPr>
        <w:pStyle w:val="SingleTxtGA"/>
      </w:pPr>
      <w:r w:rsidRPr="00891171">
        <w:rPr>
          <w:rtl/>
        </w:rPr>
        <w:tab/>
        <w:t>(و)</w:t>
      </w:r>
      <w:r w:rsidRPr="00891171">
        <w:rPr>
          <w:rtl/>
        </w:rPr>
        <w:tab/>
        <w:t>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أحكام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دستورية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تكفل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عشائر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الأقليات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المساواة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التمثيل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والإدماج</w:t>
      </w:r>
      <w:r w:rsidR="00891171" w:rsidRPr="00891171">
        <w:rPr>
          <w:rFonts w:hint="cs"/>
          <w:rtl/>
        </w:rPr>
        <w:t xml:space="preserve"> </w:t>
      </w:r>
      <w:r w:rsidRPr="00891171">
        <w:rPr>
          <w:rFonts w:hint="cs"/>
          <w:rtl/>
        </w:rPr>
        <w:t>الكاملين</w:t>
      </w:r>
      <w:r w:rsidR="00891171" w:rsidRPr="00891171">
        <w:rPr>
          <w:rtl/>
        </w:rPr>
        <w:t xml:space="preserve"> </w:t>
      </w:r>
      <w:r w:rsidRPr="00891171">
        <w:rPr>
          <w:rFonts w:hint="cs"/>
          <w:rtl/>
        </w:rPr>
        <w:t>و</w:t>
      </w:r>
      <w:r w:rsidRPr="00891171">
        <w:rPr>
          <w:rtl/>
        </w:rPr>
        <w:t>الفعالين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والمجديين،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أدوار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الحياة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والمناصب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والخدمة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المدنية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طريق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مراجعة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الدستور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وغير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والتشريعية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الجارية؛</w:t>
      </w:r>
    </w:p>
    <w:p w14:paraId="26BA0B46" w14:textId="7D46A651" w:rsidR="00415E63" w:rsidRPr="00891171" w:rsidRDefault="00415E63" w:rsidP="00415E63">
      <w:pPr>
        <w:pStyle w:val="SingleTxtGA"/>
      </w:pPr>
      <w:r w:rsidRPr="00891171">
        <w:rPr>
          <w:rtl/>
        </w:rPr>
        <w:tab/>
        <w:t>(ز)</w:t>
      </w:r>
      <w:r w:rsidRPr="00891171">
        <w:rPr>
          <w:rtl/>
        </w:rPr>
        <w:tab/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الشمولية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الفترة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Pr="00891171">
        <w:rPr>
          <w:rtl/>
        </w:rPr>
        <w:t>/</w:t>
      </w:r>
      <w:r w:rsidRPr="00891171">
        <w:rPr>
          <w:szCs w:val="20"/>
          <w:rtl/>
        </w:rPr>
        <w:t>2021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المساواة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وتمثيلها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المناصب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القيادية،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وكذلك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المشردين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داخلياً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والشباب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الأقليات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الفئات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المحرومة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مراحل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الانتخابية،</w:t>
      </w:r>
      <w:r w:rsidR="00891171" w:rsidRPr="00891171">
        <w:rPr>
          <w:rtl/>
        </w:rPr>
        <w:t xml:space="preserve"> </w:t>
      </w:r>
      <w:r w:rsidRPr="00891171">
        <w:rPr>
          <w:rFonts w:hint="cs"/>
          <w:rtl/>
        </w:rPr>
        <w:t>بينما</w:t>
      </w:r>
      <w:r w:rsidR="00891171" w:rsidRPr="00891171">
        <w:rPr>
          <w:rFonts w:hint="cs"/>
          <w:rtl/>
        </w:rPr>
        <w:t xml:space="preserve"> </w:t>
      </w:r>
      <w:r w:rsidRPr="00891171">
        <w:rPr>
          <w:rFonts w:hint="cs"/>
          <w:rtl/>
        </w:rPr>
        <w:t>يشير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ينبغي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تكفل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المقبلة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تمثيل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الراسخة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انتخابات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يمنح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شخص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صوتا</w:t>
      </w:r>
      <w:r w:rsidR="00931958">
        <w:rPr>
          <w:rFonts w:hint="cs"/>
          <w:rtl/>
        </w:rPr>
        <w:t>ً</w:t>
      </w:r>
      <w:r w:rsidRPr="00891171">
        <w:rPr>
          <w:rtl/>
        </w:rPr>
        <w:t>؛</w:t>
      </w:r>
    </w:p>
    <w:p w14:paraId="4A4F4B2E" w14:textId="267D6667" w:rsidR="00415E63" w:rsidRPr="00891171" w:rsidRDefault="00415E63" w:rsidP="00415E63">
      <w:pPr>
        <w:pStyle w:val="SingleTxtGA"/>
      </w:pPr>
      <w:r w:rsidRPr="00891171">
        <w:rPr>
          <w:rtl/>
        </w:rPr>
        <w:tab/>
        <w:t>(ح)</w:t>
      </w:r>
      <w:r w:rsidRPr="00891171">
        <w:rPr>
          <w:rtl/>
        </w:rPr>
        <w:tab/>
        <w:t>الوفاء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بإصلاح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قطاع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بسبل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بفعالية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تفعيل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الهيكل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امتثال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قوات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ومؤسسات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أحكام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القوانين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المنطبقة،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والجنساني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أمور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أخرى،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القتل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خارج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نطاق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القضاء،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وتدعيم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خضوع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قوات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ومؤسسات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المختصة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للمساءلة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الصعيدين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الداخلي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والخارجي؛</w:t>
      </w:r>
    </w:p>
    <w:p w14:paraId="5F03F9E0" w14:textId="224A53C9" w:rsidR="00415E63" w:rsidRPr="00891171" w:rsidRDefault="00415E63" w:rsidP="00415E63">
      <w:pPr>
        <w:pStyle w:val="SingleTxtGA"/>
      </w:pPr>
      <w:r w:rsidRPr="00891171">
        <w:rPr>
          <w:rtl/>
        </w:rPr>
        <w:tab/>
        <w:t>(ط)</w:t>
      </w:r>
      <w:r w:rsidRPr="00891171">
        <w:rPr>
          <w:rtl/>
        </w:rPr>
        <w:tab/>
        <w:t>مواصلة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التدابير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خطط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تهدف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تجنيد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واستخدامهم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بصورة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غير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القوات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أنواعها،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القوات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931958">
        <w:rPr>
          <w:spacing w:val="-2"/>
          <w:rtl/>
        </w:rPr>
        <w:t>الصعيد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الوطني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والاتحادي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والمحلي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والمجموعات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من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قبيل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حركة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الشباب،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والعمل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مع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الوكالات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المتخصصة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كمنظمة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للطفولة،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السابقين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دون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الثامنة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عشرة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استُخدموا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النزاع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باعتبارهم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ضحايا،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تأهيلهم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للمعايير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الدولية؛</w:t>
      </w:r>
    </w:p>
    <w:p w14:paraId="3696023B" w14:textId="454F4925" w:rsidR="00415E63" w:rsidRPr="00891171" w:rsidRDefault="00415E63" w:rsidP="00415E63">
      <w:pPr>
        <w:pStyle w:val="SingleTxtGA"/>
      </w:pPr>
      <w:r w:rsidRPr="00891171">
        <w:rPr>
          <w:rtl/>
        </w:rPr>
        <w:tab/>
        <w:t>(ي)</w:t>
      </w:r>
      <w:r w:rsidRPr="00891171">
        <w:rPr>
          <w:rtl/>
        </w:rPr>
        <w:tab/>
        <w:t>الإسراع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البيان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المشترك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واعتماد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الجديدة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لمكافحة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حالات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النزاع؛</w:t>
      </w:r>
    </w:p>
    <w:p w14:paraId="33E074F0" w14:textId="69CB1AB5" w:rsidR="00415E63" w:rsidRPr="00931958" w:rsidRDefault="00415E63" w:rsidP="00415E63">
      <w:pPr>
        <w:pStyle w:val="SingleTxtGA"/>
        <w:rPr>
          <w:spacing w:val="-2"/>
        </w:rPr>
      </w:pPr>
      <w:r w:rsidRPr="00891171">
        <w:rPr>
          <w:rtl/>
        </w:rPr>
        <w:tab/>
        <w:t>(ك)</w:t>
      </w:r>
      <w:r w:rsidRPr="00891171">
        <w:rPr>
          <w:rtl/>
        </w:rPr>
        <w:tab/>
        <w:t>مواصلة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برنامج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والأمن،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الأمن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1325</w:t>
      </w:r>
      <w:r w:rsidRPr="00891171">
        <w:rPr>
          <w:rtl/>
        </w:rPr>
        <w:t>(</w:t>
      </w:r>
      <w:r w:rsidRPr="00891171">
        <w:rPr>
          <w:szCs w:val="20"/>
          <w:rtl/>
        </w:rPr>
        <w:t>2000</w:t>
      </w:r>
      <w:r w:rsidRPr="00891171">
        <w:rPr>
          <w:rtl/>
        </w:rPr>
        <w:t>)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وقرارات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اللاحقة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المسألة،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بالإشارة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أقر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ميثاقاً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هدفه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بناء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السلام</w:t>
      </w:r>
      <w:r w:rsidR="00891171" w:rsidRPr="00891171">
        <w:rPr>
          <w:rtl/>
        </w:rPr>
        <w:t xml:space="preserve"> </w:t>
      </w:r>
      <w:r w:rsidRPr="00931958">
        <w:rPr>
          <w:spacing w:val="-2"/>
          <w:rtl/>
        </w:rPr>
        <w:t>والتقدم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الاجتماعي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والاقتصادي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في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سياق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الجهود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الرامية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إلى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تحقيق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الاستقرار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وإعادة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البناء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في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الصومال؛</w:t>
      </w:r>
    </w:p>
    <w:p w14:paraId="44F2FD6B" w14:textId="74B21585" w:rsidR="00415E63" w:rsidRPr="00891171" w:rsidRDefault="00415E63" w:rsidP="00415E63">
      <w:pPr>
        <w:pStyle w:val="SingleTxtGA"/>
      </w:pPr>
      <w:r w:rsidRPr="00891171">
        <w:rPr>
          <w:rtl/>
        </w:rPr>
        <w:tab/>
        <w:t>(ل)</w:t>
      </w:r>
      <w:r w:rsidRPr="00891171">
        <w:rPr>
          <w:rtl/>
        </w:rPr>
        <w:tab/>
        <w:t>مراجعة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المعدل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الموقع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آب/أغسطس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2020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امتثاله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الإنسان؛</w:t>
      </w:r>
    </w:p>
    <w:p w14:paraId="38F0D0BB" w14:textId="0AB3DB8D" w:rsidR="00415E63" w:rsidRPr="00891171" w:rsidRDefault="00415E63" w:rsidP="00415E63">
      <w:pPr>
        <w:pStyle w:val="SingleTxtGA"/>
      </w:pPr>
      <w:r w:rsidRPr="00891171">
        <w:rPr>
          <w:rtl/>
        </w:rPr>
        <w:tab/>
        <w:t>(م)</w:t>
      </w:r>
      <w:r w:rsidRPr="00891171">
        <w:rPr>
          <w:rtl/>
        </w:rPr>
        <w:tab/>
        <w:t>الوفاء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بوضع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لثقافة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الإفلات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العقاب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المتفشية،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ومحاسبة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انتهاكات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وتجاوزات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تحقيقات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فورية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ومستقلة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ونزيهة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وشاملة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وفعالة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انتهاكات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التعجيل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باستكمال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إنشاء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لجنة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تتمتع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بالاستقلال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وتزود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بالموارد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اللازمة،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خلال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إصلاح</w:t>
      </w:r>
      <w:r w:rsidR="00891171" w:rsidRPr="00891171">
        <w:rPr>
          <w:rtl/>
        </w:rPr>
        <w:t xml:space="preserve"> </w:t>
      </w:r>
      <w:r w:rsidRPr="00891171">
        <w:rPr>
          <w:rtl/>
        </w:rPr>
        <w:t>آليات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العدالة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والتقليدية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أجل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زيادة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تمثيل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وتحسين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العدالة؛</w:t>
      </w:r>
    </w:p>
    <w:p w14:paraId="09846E21" w14:textId="1A676EBF" w:rsidR="00415E63" w:rsidRPr="00891171" w:rsidRDefault="00415E63" w:rsidP="00415E63">
      <w:pPr>
        <w:pStyle w:val="SingleTxtGA"/>
      </w:pPr>
      <w:r w:rsidRPr="00891171">
        <w:rPr>
          <w:rtl/>
        </w:rPr>
        <w:tab/>
        <w:t>(ن)</w:t>
      </w:r>
      <w:r w:rsidRPr="00891171">
        <w:rPr>
          <w:rtl/>
        </w:rPr>
        <w:tab/>
        <w:t>إيلاء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الأولوية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لسن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تشريعات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إصلاحات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تحترم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تمتع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تمتعاً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كاملاً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وتحميه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وتشجعه،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وإتاحة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التصدي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أشكال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والتمييز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تستهدف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والفتيات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جميعا</w:t>
      </w:r>
      <w:r w:rsidR="00931958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ومنعها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والقضاء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عليها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بطرق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اعتماد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نهج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التسامح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مطلقا</w:t>
      </w:r>
      <w:r w:rsidRPr="00891171">
        <w:rPr>
          <w:rFonts w:hint="cs"/>
          <w:rtl/>
        </w:rPr>
        <w:t>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والجنساني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وزواج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والزواج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المبكر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والقسري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أشكال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تشويه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التناسلية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الأنثوية،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وكفالة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محاسبة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أعمال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والاستغلال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والاعتداء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والجنسانية،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بصرف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النظر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مركزهم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رتبتهم؛</w:t>
      </w:r>
    </w:p>
    <w:p w14:paraId="38819373" w14:textId="20E3FD56" w:rsidR="00415E63" w:rsidRPr="00891171" w:rsidRDefault="00415E63" w:rsidP="00415E63">
      <w:pPr>
        <w:pStyle w:val="SingleTxtGA"/>
      </w:pPr>
      <w:r w:rsidRPr="00891171">
        <w:rPr>
          <w:rtl/>
        </w:rPr>
        <w:tab/>
        <w:t>(س)</w:t>
      </w:r>
      <w:r w:rsidRPr="00891171">
        <w:rPr>
          <w:rtl/>
        </w:rPr>
        <w:tab/>
        <w:t>مواصلة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الاعتراف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بأهمية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الحوار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الشامل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وعمليات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المصالحة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المحلية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أجل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تحقيق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الاستقرار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ويهيب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والولايات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القيادة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والمشاركة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تخفيف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التوترات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والدخول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حوار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بناء؛</w:t>
      </w:r>
    </w:p>
    <w:p w14:paraId="5E0263BD" w14:textId="39B1F1E7" w:rsidR="00415E63" w:rsidRPr="00931958" w:rsidRDefault="00415E63" w:rsidP="00415E63">
      <w:pPr>
        <w:pStyle w:val="SingleTxtGA"/>
        <w:rPr>
          <w:spacing w:val="-2"/>
        </w:rPr>
      </w:pPr>
      <w:r w:rsidRPr="00931958">
        <w:rPr>
          <w:spacing w:val="-2"/>
          <w:rtl/>
        </w:rPr>
        <w:tab/>
        <w:t>(ع)</w:t>
      </w:r>
      <w:r w:rsidRPr="00931958">
        <w:rPr>
          <w:spacing w:val="-2"/>
          <w:rtl/>
        </w:rPr>
        <w:tab/>
        <w:t>زيادة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الدعم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والموارد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المخصّصة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للوزارات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والمؤسسات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المسؤولة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عن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إقامة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العدل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وحماية</w:t>
      </w:r>
      <w:r w:rsidR="00891171" w:rsidRPr="00931958">
        <w:rPr>
          <w:spacing w:val="-2"/>
          <w:rtl/>
        </w:rPr>
        <w:t xml:space="preserve"> </w:t>
      </w:r>
      <w:r w:rsidRPr="00931958">
        <w:rPr>
          <w:rtl/>
        </w:rPr>
        <w:t>حقوق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الإنسان،</w:t>
      </w:r>
      <w:r w:rsidR="00891171" w:rsidRPr="00931958">
        <w:rPr>
          <w:rtl/>
        </w:rPr>
        <w:t xml:space="preserve"> </w:t>
      </w:r>
      <w:r w:rsidRPr="00931958">
        <w:rPr>
          <w:rtl/>
        </w:rPr>
        <w:t>لا</w:t>
      </w:r>
      <w:r w:rsidR="00891171" w:rsidRPr="00931958">
        <w:rPr>
          <w:rtl/>
        </w:rPr>
        <w:t xml:space="preserve"> </w:t>
      </w:r>
      <w:r w:rsidRPr="00931958">
        <w:rPr>
          <w:rtl/>
        </w:rPr>
        <w:t>سيما</w:t>
      </w:r>
      <w:r w:rsidR="00891171" w:rsidRPr="00931958">
        <w:rPr>
          <w:rtl/>
        </w:rPr>
        <w:t xml:space="preserve"> </w:t>
      </w:r>
      <w:r w:rsidRPr="00931958">
        <w:rPr>
          <w:rtl/>
        </w:rPr>
        <w:t>وزارة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المرأة</w:t>
      </w:r>
      <w:r w:rsidR="00891171" w:rsidRPr="00931958">
        <w:rPr>
          <w:rtl/>
        </w:rPr>
        <w:t xml:space="preserve"> </w:t>
      </w:r>
      <w:r w:rsidRPr="00931958">
        <w:rPr>
          <w:rtl/>
        </w:rPr>
        <w:t>وتنمية</w:t>
      </w:r>
      <w:r w:rsidR="00891171" w:rsidRPr="00931958">
        <w:rPr>
          <w:rtl/>
        </w:rPr>
        <w:t xml:space="preserve"> </w:t>
      </w:r>
      <w:r w:rsidRPr="00931958">
        <w:rPr>
          <w:rtl/>
        </w:rPr>
        <w:t>حقوق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الإنسان</w:t>
      </w:r>
      <w:r w:rsidR="00891171" w:rsidRPr="00931958">
        <w:rPr>
          <w:rtl/>
        </w:rPr>
        <w:t xml:space="preserve"> </w:t>
      </w:r>
      <w:r w:rsidRPr="00931958">
        <w:rPr>
          <w:rtl/>
        </w:rPr>
        <w:t>على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الصعيد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الاتحادي</w:t>
      </w:r>
      <w:r w:rsidR="00891171" w:rsidRPr="00931958">
        <w:rPr>
          <w:rtl/>
        </w:rPr>
        <w:t xml:space="preserve"> </w:t>
      </w:r>
      <w:r w:rsidRPr="00931958">
        <w:rPr>
          <w:rtl/>
        </w:rPr>
        <w:t>وعلى</w:t>
      </w:r>
      <w:r w:rsidR="00891171" w:rsidRPr="00931958">
        <w:rPr>
          <w:rtl/>
        </w:rPr>
        <w:t xml:space="preserve"> </w:t>
      </w:r>
      <w:r w:rsidRPr="00931958">
        <w:rPr>
          <w:rtl/>
        </w:rPr>
        <w:t>صعيد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الولايات،</w:t>
      </w:r>
      <w:r w:rsidR="00891171" w:rsidRPr="00931958">
        <w:rPr>
          <w:rtl/>
        </w:rPr>
        <w:t xml:space="preserve"> </w:t>
      </w:r>
      <w:r w:rsidRPr="00931958">
        <w:rPr>
          <w:rtl/>
        </w:rPr>
        <w:t>بطرق</w:t>
      </w:r>
      <w:r w:rsidR="00891171" w:rsidRPr="00931958">
        <w:rPr>
          <w:rtl/>
        </w:rPr>
        <w:t xml:space="preserve"> </w:t>
      </w:r>
      <w:r w:rsidRPr="00931958">
        <w:rPr>
          <w:rtl/>
        </w:rPr>
        <w:t>منها</w:t>
      </w:r>
      <w:r w:rsidR="00891171" w:rsidRPr="00931958">
        <w:rPr>
          <w:rtl/>
        </w:rPr>
        <w:t xml:space="preserve"> </w:t>
      </w:r>
      <w:r w:rsidRPr="00931958">
        <w:rPr>
          <w:rtl/>
        </w:rPr>
        <w:t>توفير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التمويل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الكامل</w:t>
      </w:r>
      <w:r w:rsidR="00891171" w:rsidRPr="00931958">
        <w:rPr>
          <w:rtl/>
        </w:rPr>
        <w:t xml:space="preserve"> </w:t>
      </w:r>
      <w:r w:rsidRPr="00931958">
        <w:rPr>
          <w:rtl/>
        </w:rPr>
        <w:t>للبرنامج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المشترك</w:t>
      </w:r>
      <w:r w:rsidR="00891171" w:rsidRPr="00931958">
        <w:rPr>
          <w:rtl/>
        </w:rPr>
        <w:t xml:space="preserve"> </w:t>
      </w:r>
      <w:r w:rsidRPr="00931958">
        <w:rPr>
          <w:rtl/>
        </w:rPr>
        <w:t>لحقوق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الإنسان،</w:t>
      </w:r>
      <w:r w:rsidR="00891171" w:rsidRPr="00931958">
        <w:rPr>
          <w:rtl/>
        </w:rPr>
        <w:t xml:space="preserve"> </w:t>
      </w:r>
      <w:r w:rsidRPr="00931958">
        <w:rPr>
          <w:rtl/>
        </w:rPr>
        <w:t>الذي</w:t>
      </w:r>
      <w:r w:rsidR="00891171" w:rsidRPr="00931958">
        <w:rPr>
          <w:rtl/>
        </w:rPr>
        <w:t xml:space="preserve"> </w:t>
      </w:r>
      <w:r w:rsidRPr="00931958">
        <w:rPr>
          <w:rtl/>
        </w:rPr>
        <w:t>يشكل</w:t>
      </w:r>
      <w:r w:rsidR="00891171" w:rsidRPr="00931958">
        <w:rPr>
          <w:rtl/>
        </w:rPr>
        <w:t xml:space="preserve"> </w:t>
      </w:r>
      <w:r w:rsidRPr="00931958">
        <w:rPr>
          <w:rtl/>
        </w:rPr>
        <w:t>أداة</w:t>
      </w:r>
      <w:r w:rsidR="00891171" w:rsidRPr="00931958">
        <w:rPr>
          <w:rtl/>
        </w:rPr>
        <w:t xml:space="preserve"> </w:t>
      </w:r>
      <w:r w:rsidRPr="00931958">
        <w:rPr>
          <w:rtl/>
        </w:rPr>
        <w:t>رئيسية</w:t>
      </w:r>
      <w:r w:rsidR="00891171" w:rsidRPr="00931958">
        <w:rPr>
          <w:rtl/>
        </w:rPr>
        <w:t xml:space="preserve"> </w:t>
      </w:r>
      <w:r w:rsidRPr="00931958">
        <w:rPr>
          <w:spacing w:val="-2"/>
          <w:rtl/>
        </w:rPr>
        <w:t>للوفاء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بالتزامات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الصومال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في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مجال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حقوق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الإنسان،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إلى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جانب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القضاء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والشرطة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والمؤسسات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الإصلاحية؛</w:t>
      </w:r>
    </w:p>
    <w:p w14:paraId="1CB93602" w14:textId="1BE95DEA" w:rsidR="00415E63" w:rsidRPr="00891171" w:rsidRDefault="00415E63" w:rsidP="00415E63">
      <w:pPr>
        <w:pStyle w:val="SingleTxtGA"/>
      </w:pPr>
      <w:r w:rsidRPr="00891171">
        <w:rPr>
          <w:rtl/>
        </w:rPr>
        <w:tab/>
        <w:t>(ف)</w:t>
      </w:r>
      <w:r w:rsidRPr="00891171">
        <w:rPr>
          <w:rtl/>
        </w:rPr>
        <w:tab/>
        <w:t>النظر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الانضمام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أشكال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التمييز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جريمة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الإبادة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الجماعية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والمعاقبة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عليها،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والتصديق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عليهما؛</w:t>
      </w:r>
    </w:p>
    <w:p w14:paraId="0859B73B" w14:textId="589A1584" w:rsidR="00415E63" w:rsidRPr="00891171" w:rsidRDefault="00415E63" w:rsidP="00415E63">
      <w:pPr>
        <w:pStyle w:val="SingleTxtGA"/>
      </w:pPr>
      <w:r w:rsidRPr="00891171">
        <w:rPr>
          <w:rtl/>
        </w:rPr>
        <w:tab/>
        <w:t>(ص)</w:t>
      </w:r>
      <w:r w:rsidRPr="00891171">
        <w:rPr>
          <w:rtl/>
        </w:rPr>
        <w:tab/>
        <w:t>الوفاء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المتعهد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مؤتمر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العالمي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بالإعاقة،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طريق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اعتماد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وطني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والتشاور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منظمات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الأشخاص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الإعاقة،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طريق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استكمال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إنشاء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الوكالة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بالإعاقة؛</w:t>
      </w:r>
    </w:p>
    <w:p w14:paraId="74D7175D" w14:textId="326E14F2" w:rsidR="00415E63" w:rsidRPr="00891171" w:rsidRDefault="00415E63" w:rsidP="00415E63">
      <w:pPr>
        <w:pStyle w:val="SingleTxtGA"/>
      </w:pPr>
      <w:r w:rsidRPr="00891171">
        <w:rPr>
          <w:rtl/>
        </w:rPr>
        <w:tab/>
        <w:t>(ق)</w:t>
      </w:r>
      <w:r w:rsidRPr="00891171">
        <w:rPr>
          <w:rtl/>
        </w:rPr>
        <w:tab/>
        <w:t>تشجيع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البرلمان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قراءة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الأصلي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بالجرائم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وافق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عليه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الوزراء،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يعكس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مشروع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يُعتمد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والتعهدات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والأطفال،</w:t>
      </w:r>
      <w:r w:rsidR="00891171" w:rsidRPr="00891171">
        <w:rPr>
          <w:rtl/>
        </w:rPr>
        <w:t xml:space="preserve"> </w:t>
      </w:r>
      <w:r w:rsidRPr="00891171">
        <w:rPr>
          <w:rFonts w:hint="cs"/>
          <w:rtl/>
        </w:rPr>
        <w:t>و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الفتيات،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وغيره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القوانين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حسب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الاقتضاء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لمنع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والجنساني؛</w:t>
      </w:r>
    </w:p>
    <w:p w14:paraId="7AA84F2E" w14:textId="3BFA7C83" w:rsidR="00415E63" w:rsidRPr="00891171" w:rsidRDefault="00415E63" w:rsidP="00415E63">
      <w:pPr>
        <w:pStyle w:val="SingleTxtGA"/>
      </w:pPr>
      <w:r w:rsidRPr="00891171">
        <w:rPr>
          <w:rtl/>
        </w:rPr>
        <w:tab/>
        <w:t>(ر)</w:t>
      </w:r>
      <w:r w:rsidRPr="00891171">
        <w:rPr>
          <w:rtl/>
        </w:rPr>
        <w:tab/>
        <w:t>مواءمة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وأطرها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الصعيد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صعيد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الولايات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الأعضاء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الأخرى؛</w:t>
      </w:r>
    </w:p>
    <w:p w14:paraId="25F2966B" w14:textId="35F6CD05" w:rsidR="00415E63" w:rsidRPr="00891171" w:rsidRDefault="00415E63" w:rsidP="00415E63">
      <w:pPr>
        <w:pStyle w:val="SingleTxtGA"/>
      </w:pPr>
      <w:r w:rsidRPr="00891171">
        <w:rPr>
          <w:rtl/>
        </w:rPr>
        <w:tab/>
        <w:t>(ش)</w:t>
      </w:r>
      <w:r w:rsidRPr="00891171">
        <w:rPr>
          <w:rtl/>
        </w:rPr>
        <w:tab/>
        <w:t>معاملة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المقاتلين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السابقين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تتفق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بموجب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القوانين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الإنساني؛</w:t>
      </w:r>
    </w:p>
    <w:p w14:paraId="66814057" w14:textId="47C5C81A" w:rsidR="00415E63" w:rsidRPr="00891171" w:rsidRDefault="00415E63" w:rsidP="00415E63">
      <w:pPr>
        <w:pStyle w:val="SingleTxtGA"/>
      </w:pPr>
      <w:r w:rsidRPr="00891171">
        <w:rPr>
          <w:rtl/>
        </w:rPr>
        <w:tab/>
        <w:t>(ت)</w:t>
      </w:r>
      <w:r w:rsidRPr="00891171">
        <w:rPr>
          <w:rtl/>
        </w:rPr>
        <w:tab/>
        <w:t>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الإعلان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بالحلول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الدائمة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للاجئين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إدماج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العائدين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المعتمد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نيروبي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25</w:t>
      </w:r>
      <w:r w:rsidR="00891171" w:rsidRPr="00891171">
        <w:rPr>
          <w:rtl/>
        </w:rPr>
        <w:t xml:space="preserve"> </w:t>
      </w:r>
      <w:r w:rsidRPr="00891171">
        <w:rPr>
          <w:rtl/>
        </w:rPr>
        <w:t>آذار/مارس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2017</w:t>
      </w:r>
      <w:r w:rsidRPr="00891171">
        <w:rPr>
          <w:rtl/>
        </w:rPr>
        <w:t>؛</w:t>
      </w:r>
    </w:p>
    <w:p w14:paraId="078E2FA9" w14:textId="467D044D" w:rsidR="00415E63" w:rsidRPr="00891171" w:rsidRDefault="00415E63" w:rsidP="00415E63">
      <w:pPr>
        <w:pStyle w:val="SingleTxtGA"/>
      </w:pPr>
      <w:r w:rsidRPr="00891171">
        <w:rPr>
          <w:rtl/>
        </w:rPr>
        <w:tab/>
        <w:t>(ث)</w:t>
      </w:r>
      <w:r w:rsidRPr="00891171">
        <w:rPr>
          <w:rtl/>
        </w:rPr>
        <w:tab/>
        <w:t>النهوض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بأوضاع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المشردين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داخلياً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وحمايتهم،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حمايتهم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العنف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الجنسي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والجنساني،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يتعرضون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استغلال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واعتداء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جانب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الموظفين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931958">
        <w:rPr>
          <w:rFonts w:hint="cs"/>
          <w:rtl/>
        </w:rPr>
        <w:t> </w:t>
      </w:r>
      <w:r w:rsidRPr="00891171">
        <w:rPr>
          <w:rtl/>
        </w:rPr>
        <w:t>الدوليين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المدنيين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والعسكريين،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وتيسير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الإدماج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الطوعية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العودة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الطوعية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المشردين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داخلياً،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أضعف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الفئات،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إطار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يكفل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سلامتهم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وكرامتهم،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عملية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استشارية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كاملة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واتباع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الممارسات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الفضلى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بخصوص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إعادة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التوطين،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وتوفير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مواقع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تتيح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الحصول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الآمن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الأغذية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الأساسية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ومياه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الشرب،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والمأوى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والمسكن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الأساسيين،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والملبس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الملائم،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والخدمات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الطبية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والمرافق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الصحية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الأساسية؛</w:t>
      </w:r>
    </w:p>
    <w:p w14:paraId="74C72901" w14:textId="2FE1EEBD" w:rsidR="00415E63" w:rsidRPr="00891171" w:rsidRDefault="00415E63" w:rsidP="00415E63">
      <w:pPr>
        <w:pStyle w:val="SingleTxtGA"/>
      </w:pPr>
      <w:r w:rsidRPr="00891171">
        <w:rPr>
          <w:rtl/>
        </w:rPr>
        <w:tab/>
        <w:t>(خ)</w:t>
      </w:r>
      <w:r w:rsidRPr="00891171">
        <w:rPr>
          <w:rtl/>
        </w:rPr>
        <w:tab/>
        <w:t>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إمكانية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المنظمات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الآمن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والمتواصل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الوقت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المناسب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وبلا</w:t>
      </w:r>
      <w:r w:rsidR="00931958">
        <w:rPr>
          <w:rFonts w:hint="cs"/>
          <w:rtl/>
        </w:rPr>
        <w:t> </w:t>
      </w:r>
      <w:r w:rsidRPr="00891171">
        <w:rPr>
          <w:rtl/>
        </w:rPr>
        <w:t>عراقيل،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والاعتراف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الضعف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الشديد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يعيشها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المشردون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داخلياً،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وتيسير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المساعدات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الآمن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والمتواصل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الوقت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المناسب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وبلا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عراقيل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المحتاجين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حيثما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كانوا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حياد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الجهات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الفاعلة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ونزاهتها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واستقلاليتها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إزاء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التدخلات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السياسية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والاقتصادية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والعسكرية،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مواصلة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مراعاة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احتياجات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الأقليات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الإثنية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الإنسانية؛</w:t>
      </w:r>
    </w:p>
    <w:p w14:paraId="177CF790" w14:textId="6F5BB578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931958">
        <w:rPr>
          <w:spacing w:val="-2"/>
          <w:rtl/>
        </w:rPr>
        <w:t>(ذ)</w:t>
      </w:r>
      <w:r w:rsidRPr="00931958">
        <w:rPr>
          <w:spacing w:val="-2"/>
          <w:rtl/>
        </w:rPr>
        <w:tab/>
        <w:t>اعتبار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الأطفال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الذين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يسرحون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من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الجماعات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المسلحة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والقوات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المسلحة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أو</w:t>
      </w:r>
      <w:r w:rsidR="00891171" w:rsidRPr="00931958">
        <w:rPr>
          <w:spacing w:val="-2"/>
          <w:rtl/>
        </w:rPr>
        <w:t xml:space="preserve"> </w:t>
      </w:r>
      <w:r w:rsidRPr="00931958">
        <w:rPr>
          <w:spacing w:val="-2"/>
          <w:rtl/>
        </w:rPr>
        <w:t>يفصلون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بطرق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أخرى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ضحايا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المقام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وفقاً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للمبادئ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والمبادئ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التوجيهية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المرتبطين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بالقوات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أو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الجماعات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المسلحة،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أقرتها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والكف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احتجاز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تتعلق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بالأمن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القومي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كلما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شكل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الاحتجاز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انتهاكاً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للقانون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الساري؛</w:t>
      </w:r>
    </w:p>
    <w:p w14:paraId="30320DE1" w14:textId="68C1A108" w:rsidR="00415E63" w:rsidRPr="00891171" w:rsidRDefault="00415E63" w:rsidP="00415E63">
      <w:pPr>
        <w:pStyle w:val="SingleTxtGA"/>
      </w:pPr>
      <w:r w:rsidRPr="00891171">
        <w:rPr>
          <w:rtl/>
        </w:rPr>
        <w:tab/>
        <w:t>(ض)</w:t>
      </w:r>
      <w:r w:rsidRPr="00891171">
        <w:rPr>
          <w:rtl/>
        </w:rPr>
        <w:tab/>
        <w:t>التنفيذ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الكامل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الطفل،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ولخطتي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اللتين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وقعتهما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2012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لإنهاء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ومنع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تجنيد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واستخدامهم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وقتل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وتشويههم،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والأمر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القيادي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الصادر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الجيش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الطفل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قبل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وأثناءها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وبعدها،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وخريطة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الطريق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الموقعة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2019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وإجراءات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الموحدة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بتسليم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الأطفال؛</w:t>
      </w:r>
    </w:p>
    <w:p w14:paraId="0B4B3DEB" w14:textId="790E6332" w:rsidR="00415E63" w:rsidRPr="00891171" w:rsidRDefault="00415E63" w:rsidP="00415E63">
      <w:pPr>
        <w:pStyle w:val="SingleTxtGA"/>
      </w:pPr>
      <w:r w:rsidRPr="00891171">
        <w:rPr>
          <w:rtl/>
        </w:rPr>
        <w:tab/>
        <w:t>(أأ)</w:t>
      </w:r>
      <w:r w:rsidRPr="00891171">
        <w:rPr>
          <w:rtl/>
        </w:rPr>
        <w:tab/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الإطار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القانوني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والتنفيذي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الأطفال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بطرق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الانضمام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البروتوكولات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الاختيارية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لاتفاقية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الطفل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والميثاق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الأفريقي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الطفل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ورفاهه؛</w:t>
      </w:r>
    </w:p>
    <w:p w14:paraId="6093174B" w14:textId="0A1E3E32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14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يشدد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أهمية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دور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والدوليين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الرصد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المشترك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وإعداد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التقارير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بشأنها،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والدور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الحيوي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يمكن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تضطلع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الجهات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برصد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تقييم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وضمان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نجاح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مشاريع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التقنية،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يجب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تكون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بدورها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مفيدة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الصوماليين؛</w:t>
      </w:r>
    </w:p>
    <w:p w14:paraId="05F1778F" w14:textId="6899E65A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15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يؤكد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أهمية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اضطلاع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بعثة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بولايتها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C46FAF">
        <w:rPr>
          <w:rFonts w:hint="cs"/>
          <w:rtl/>
        </w:rPr>
        <w:t> </w:t>
      </w:r>
      <w:r w:rsidRPr="00891171">
        <w:rPr>
          <w:rtl/>
        </w:rPr>
        <w:t>كامل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أنحاء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وضرورة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التآزر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أعمالها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وأعمال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مفوضية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الإنسان؛</w:t>
      </w:r>
    </w:p>
    <w:p w14:paraId="1B845E3A" w14:textId="2301A530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16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يشيد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Pr="00891171">
        <w:rPr>
          <w:vertAlign w:val="superscript"/>
          <w:rtl/>
        </w:rPr>
        <w:t>(</w:t>
      </w:r>
      <w:r w:rsidRPr="00891171">
        <w:rPr>
          <w:rStyle w:val="FootnoteReference"/>
          <w:rFonts w:ascii="Times New Roman" w:hAnsi="Times New Roman" w:cs="Times New Roman"/>
          <w:b w:val="0"/>
          <w:position w:val="4"/>
          <w:sz w:val="20"/>
        </w:rPr>
        <w:footnoteReference w:id="1"/>
      </w:r>
      <w:r w:rsidRPr="00891171">
        <w:rPr>
          <w:vertAlign w:val="superscript"/>
          <w:rtl/>
        </w:rPr>
        <w:t>)</w:t>
      </w:r>
      <w:r w:rsidRPr="00891171">
        <w:rPr>
          <w:rtl/>
        </w:rPr>
        <w:t>؛</w:t>
      </w:r>
      <w:r w:rsidR="00891171" w:rsidRPr="00891171">
        <w:rPr>
          <w:rtl/>
        </w:rPr>
        <w:t xml:space="preserve"> </w:t>
      </w:r>
    </w:p>
    <w:p w14:paraId="401F902A" w14:textId="2ADE1164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17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يقرر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تجديد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ولاية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إطار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البند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10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جدول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الأعمال،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لمدة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سنة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أجل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تقييم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ورصدها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وإعداد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تقارير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بشأنها،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بهدف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توصيات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وبناء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القدرات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ميدان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الإنسان؛</w:t>
      </w:r>
    </w:p>
    <w:p w14:paraId="15EA84D6" w14:textId="0DD0C9EC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18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يقر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بالتقدم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أحرزه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وبتعاونه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هيئات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والمفوضية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ولاية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منذ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إنشائها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عام</w:t>
      </w:r>
      <w:r w:rsidR="00891171" w:rsidRPr="00891171">
        <w:rPr>
          <w:rtl/>
        </w:rPr>
        <w:t xml:space="preserve"> </w:t>
      </w:r>
      <w:r w:rsidRPr="00891171">
        <w:rPr>
          <w:szCs w:val="20"/>
          <w:rtl/>
        </w:rPr>
        <w:t>1993</w:t>
      </w:r>
      <w:r w:rsidRPr="00891171">
        <w:rPr>
          <w:rtl/>
        </w:rPr>
        <w:t>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وبأن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حالة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هي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تحدد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الإجراء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الأنسب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الذي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يتعين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اتخاذه،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ويطلب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هذا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الصدد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يقترح،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للمرحلة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الانتقالية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تفضي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تعاون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مواضيعي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أعمق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الإجراءات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الخاصة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الخبراء،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يشمل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المفوضية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تحديد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خطوات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ومعايير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واضحة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يُسترشد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إجراءات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المتابعة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المناسبة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يتخذها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تؤخذ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الاعتبار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توصيات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الإنسان؛</w:t>
      </w:r>
    </w:p>
    <w:p w14:paraId="60F6B698" w14:textId="34496952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19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يطلب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يواصل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كثب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والسلطات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المختصة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الأخرى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الصعيدين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ودون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هيئات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7044C1">
        <w:rPr>
          <w:rFonts w:hint="cs"/>
          <w:rtl/>
        </w:rPr>
        <w:t> 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بعثة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لتقديم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الاتحاد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الأفريقي،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والهيئة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الحكومية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بالتنمية،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والمنظمات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الأخرى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ذات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والمجتمع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المدني،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وجميع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الآليات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يساعد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الصومال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تنفيذ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يلي:</w:t>
      </w:r>
    </w:p>
    <w:p w14:paraId="73C7CF8A" w14:textId="6017A933" w:rsidR="00415E63" w:rsidRPr="00891171" w:rsidRDefault="00415E63" w:rsidP="00415E63">
      <w:pPr>
        <w:pStyle w:val="SingleTxtGA"/>
      </w:pPr>
      <w:r w:rsidRPr="00891171">
        <w:rPr>
          <w:rtl/>
        </w:rPr>
        <w:tab/>
        <w:t>(أ)</w:t>
      </w:r>
      <w:r w:rsidRPr="00891171">
        <w:rPr>
          <w:rtl/>
        </w:rPr>
        <w:tab/>
        <w:t>التزاماته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الوطنية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والدولية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الإنسان؛</w:t>
      </w:r>
    </w:p>
    <w:p w14:paraId="5371D7AB" w14:textId="062B4E25" w:rsidR="00415E63" w:rsidRPr="00891171" w:rsidRDefault="00415E63" w:rsidP="00415E63">
      <w:pPr>
        <w:pStyle w:val="SingleTxtGA"/>
      </w:pPr>
      <w:r w:rsidRPr="00891171">
        <w:rPr>
          <w:rtl/>
        </w:rPr>
        <w:tab/>
        <w:t>(ب)</w:t>
      </w:r>
      <w:r w:rsidRPr="00891171">
        <w:rPr>
          <w:rtl/>
        </w:rPr>
        <w:tab/>
        <w:t>قرارات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وغيرها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صكوك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يشمل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التقارير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المعتادة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ذات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الصلة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بالموضوع؛</w:t>
      </w:r>
    </w:p>
    <w:p w14:paraId="516BA2BF" w14:textId="11244CDB" w:rsidR="00415E63" w:rsidRPr="00891171" w:rsidRDefault="00415E63" w:rsidP="00415E63">
      <w:pPr>
        <w:pStyle w:val="SingleTxtGA"/>
      </w:pPr>
      <w:r w:rsidRPr="00891171">
        <w:rPr>
          <w:rtl/>
        </w:rPr>
        <w:tab/>
        <w:t>(ج)</w:t>
      </w:r>
      <w:r w:rsidRPr="00891171">
        <w:rPr>
          <w:rtl/>
        </w:rPr>
        <w:tab/>
        <w:t>التوصيات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المقبولة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سياق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الاستعراض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الدوري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الشامل؛</w:t>
      </w:r>
    </w:p>
    <w:p w14:paraId="294F5B3F" w14:textId="1314783B" w:rsidR="00415E63" w:rsidRPr="00891171" w:rsidRDefault="00415E63" w:rsidP="00415E63">
      <w:pPr>
        <w:pStyle w:val="SingleTxtGA"/>
      </w:pPr>
      <w:r w:rsidRPr="00891171">
        <w:rPr>
          <w:rtl/>
        </w:rPr>
        <w:tab/>
        <w:t>(د)</w:t>
      </w:r>
      <w:r w:rsidRPr="00891171">
        <w:rPr>
          <w:rtl/>
        </w:rPr>
        <w:tab/>
        <w:t>الالتزامات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والسياسات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والتشريعات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الأخرى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المتعلقة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والرامية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فرص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تمكين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المرأة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والشباب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وأفراد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الفئات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المهمشة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مثل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عشائر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الأقليات،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التعبير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والتجمع،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وسائط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الإعلام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والمجتمع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المدني،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ذلك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المشاركات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بناء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السلام،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وإمكانية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وصول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النساء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والأقليات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العدالة،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وتعزيز</w:t>
      </w:r>
      <w:r w:rsidR="00891171" w:rsidRPr="00891171">
        <w:rPr>
          <w:rtl/>
        </w:rPr>
        <w:t xml:space="preserve"> </w:t>
      </w:r>
      <w:r w:rsidRPr="00891171">
        <w:rPr>
          <w:rtl/>
        </w:rPr>
        <w:t>قدرات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الوزارات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والمؤسسات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المسؤولة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إقامة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العدل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وحماية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الإنسان؛</w:t>
      </w:r>
    </w:p>
    <w:p w14:paraId="646C3BE7" w14:textId="171199D8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20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يطلب</w:t>
      </w:r>
      <w:r w:rsidR="00891171" w:rsidRPr="00891171">
        <w:rPr>
          <w:i/>
          <w:iCs/>
          <w:rtl/>
        </w:rPr>
        <w:t xml:space="preserve"> </w:t>
      </w:r>
      <w:r w:rsidRPr="00891171">
        <w:rPr>
          <w:i/>
          <w:iCs/>
          <w:rtl/>
        </w:rPr>
        <w:t>أيضاً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يقدم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تقريراً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مجلس</w:t>
      </w:r>
      <w:r w:rsidR="00891171" w:rsidRPr="00891171">
        <w:rPr>
          <w:rtl/>
        </w:rPr>
        <w:t xml:space="preserve"> </w:t>
      </w:r>
      <w:r w:rsidRPr="00891171">
        <w:rPr>
          <w:rtl/>
        </w:rPr>
        <w:t>حقوق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الإنسان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دورته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الثامنة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والأربعين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الجمعية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العامة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في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دورتها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السادسة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والسبعين؛</w:t>
      </w:r>
      <w:r w:rsidR="00891171" w:rsidRPr="00891171">
        <w:rPr>
          <w:rtl/>
        </w:rPr>
        <w:t xml:space="preserve"> </w:t>
      </w:r>
    </w:p>
    <w:p w14:paraId="2742F9B7" w14:textId="458B2A97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21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يطلب</w:t>
      </w:r>
      <w:r w:rsidR="00891171" w:rsidRPr="00891171">
        <w:rPr>
          <w:rtl/>
        </w:rPr>
        <w:t xml:space="preserve"> </w:t>
      </w:r>
      <w:r w:rsidRPr="00891171">
        <w:rPr>
          <w:rtl/>
        </w:rPr>
        <w:t>إلى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المفوضية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السامية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ووكالات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الأمم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المتحدة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المعنية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الأخرى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تزود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الخبير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المستقل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بكل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ما</w:t>
      </w:r>
      <w:r w:rsidR="00891171" w:rsidRPr="00891171">
        <w:rPr>
          <w:rtl/>
        </w:rPr>
        <w:t xml:space="preserve"> </w:t>
      </w:r>
      <w:r w:rsidRPr="00891171">
        <w:rPr>
          <w:rtl/>
        </w:rPr>
        <w:t>يلزم</w:t>
      </w:r>
      <w:r w:rsidR="00891171" w:rsidRPr="00891171">
        <w:rPr>
          <w:rtl/>
        </w:rPr>
        <w:t xml:space="preserve"> </w:t>
      </w:r>
      <w:r w:rsidRPr="00891171">
        <w:rPr>
          <w:rtl/>
        </w:rPr>
        <w:t>من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مساعدة</w:t>
      </w:r>
      <w:r w:rsidR="00891171" w:rsidRPr="00891171">
        <w:rPr>
          <w:rtl/>
        </w:rPr>
        <w:t xml:space="preserve"> </w:t>
      </w:r>
      <w:r w:rsidRPr="00891171">
        <w:rPr>
          <w:rtl/>
        </w:rPr>
        <w:t>بشرية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وتقنية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ومالية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ليضطلع</w:t>
      </w:r>
      <w:r w:rsidR="00891171" w:rsidRPr="00891171">
        <w:rPr>
          <w:rtl/>
        </w:rPr>
        <w:t xml:space="preserve"> </w:t>
      </w:r>
      <w:r w:rsidRPr="00891171">
        <w:rPr>
          <w:rtl/>
        </w:rPr>
        <w:t>بولايته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على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أكمل</w:t>
      </w:r>
      <w:r w:rsidR="00891171" w:rsidRPr="00891171">
        <w:rPr>
          <w:rtl/>
        </w:rPr>
        <w:t xml:space="preserve"> </w:t>
      </w:r>
      <w:r w:rsidRPr="00891171">
        <w:rPr>
          <w:rtl/>
        </w:rPr>
        <w:t>وجه؛</w:t>
      </w:r>
    </w:p>
    <w:p w14:paraId="4F72B16E" w14:textId="2883141B" w:rsidR="00415E63" w:rsidRPr="00891171" w:rsidRDefault="00415E63" w:rsidP="00415E63">
      <w:pPr>
        <w:pStyle w:val="SingleTxtGA"/>
      </w:pPr>
      <w:r w:rsidRPr="00891171">
        <w:rPr>
          <w:rtl/>
        </w:rPr>
        <w:tab/>
      </w:r>
      <w:r w:rsidRPr="00891171">
        <w:rPr>
          <w:szCs w:val="20"/>
          <w:rtl/>
        </w:rPr>
        <w:t>22</w:t>
      </w:r>
      <w:r w:rsidRPr="00891171">
        <w:rPr>
          <w:rtl/>
        </w:rPr>
        <w:t>-</w:t>
      </w:r>
      <w:r w:rsidRPr="00891171">
        <w:rPr>
          <w:rtl/>
        </w:rPr>
        <w:tab/>
      </w:r>
      <w:r w:rsidRPr="00891171">
        <w:rPr>
          <w:i/>
          <w:iCs/>
          <w:rtl/>
        </w:rPr>
        <w:t>يقرر</w:t>
      </w:r>
      <w:r w:rsidR="00891171" w:rsidRPr="00891171">
        <w:rPr>
          <w:rtl/>
        </w:rPr>
        <w:t xml:space="preserve"> </w:t>
      </w:r>
      <w:r w:rsidRPr="00891171">
        <w:rPr>
          <w:rtl/>
        </w:rPr>
        <w:t>أن</w:t>
      </w:r>
      <w:r w:rsidR="00891171" w:rsidRPr="00891171">
        <w:rPr>
          <w:rtl/>
        </w:rPr>
        <w:t xml:space="preserve"> </w:t>
      </w:r>
      <w:r w:rsidRPr="00891171">
        <w:rPr>
          <w:rtl/>
        </w:rPr>
        <w:t>يبقي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المسألة</w:t>
      </w:r>
      <w:r w:rsidR="00891171" w:rsidRPr="00891171">
        <w:rPr>
          <w:rtl/>
        </w:rPr>
        <w:t xml:space="preserve"> </w:t>
      </w:r>
      <w:r w:rsidRPr="00891171">
        <w:rPr>
          <w:rtl/>
        </w:rPr>
        <w:t>قيد</w:t>
      </w:r>
      <w:r w:rsidR="00891171" w:rsidRPr="00891171">
        <w:rPr>
          <w:rtl/>
        </w:rPr>
        <w:t xml:space="preserve"> </w:t>
      </w:r>
      <w:r w:rsidRPr="00891171">
        <w:rPr>
          <w:rtl/>
        </w:rPr>
        <w:t>نظره</w:t>
      </w:r>
      <w:r w:rsidR="00891171" w:rsidRPr="00891171">
        <w:rPr>
          <w:rtl/>
        </w:rPr>
        <w:t xml:space="preserve"> </w:t>
      </w:r>
      <w:r w:rsidRPr="00891171">
        <w:rPr>
          <w:rtl/>
        </w:rPr>
        <w:t>الفعلي.</w:t>
      </w:r>
    </w:p>
    <w:p w14:paraId="6B1490B0" w14:textId="02BD6E4E" w:rsidR="00415E63" w:rsidRPr="00891171" w:rsidRDefault="00415E63" w:rsidP="00415E63">
      <w:pPr>
        <w:pStyle w:val="SingleTxtGA"/>
        <w:jc w:val="right"/>
        <w:rPr>
          <w:i/>
          <w:iCs/>
          <w:sz w:val="30"/>
          <w:szCs w:val="30"/>
          <w:rtl/>
          <w:lang w:val="fr-CH"/>
        </w:rPr>
      </w:pPr>
      <w:r w:rsidRPr="00891171">
        <w:rPr>
          <w:rFonts w:hint="cs"/>
          <w:i/>
          <w:iCs/>
          <w:sz w:val="30"/>
          <w:szCs w:val="30"/>
          <w:rtl/>
          <w:lang w:val="fr-CH"/>
        </w:rPr>
        <w:t>الجلسة</w:t>
      </w:r>
      <w:r w:rsidR="00891171" w:rsidRPr="00891171">
        <w:rPr>
          <w:rFonts w:hint="cs"/>
          <w:i/>
          <w:iCs/>
          <w:sz w:val="30"/>
          <w:szCs w:val="30"/>
          <w:rtl/>
          <w:lang w:val="fr-CH"/>
        </w:rPr>
        <w:t xml:space="preserve"> </w:t>
      </w:r>
      <w:r w:rsidRPr="00891171">
        <w:rPr>
          <w:rFonts w:hint="cs"/>
          <w:i/>
          <w:iCs/>
          <w:sz w:val="30"/>
          <w:szCs w:val="20"/>
          <w:rtl/>
          <w:lang w:val="fr-CH"/>
        </w:rPr>
        <w:t>37</w:t>
      </w:r>
      <w:r w:rsidRPr="00891171">
        <w:rPr>
          <w:i/>
          <w:iCs/>
          <w:sz w:val="30"/>
          <w:szCs w:val="30"/>
          <w:rtl/>
          <w:lang w:val="fr-CH"/>
        </w:rPr>
        <w:br/>
      </w:r>
      <w:r w:rsidRPr="00891171">
        <w:rPr>
          <w:rFonts w:hint="cs"/>
          <w:i/>
          <w:iCs/>
          <w:sz w:val="30"/>
          <w:szCs w:val="20"/>
          <w:rtl/>
          <w:lang w:val="fr-CH"/>
        </w:rPr>
        <w:t>6</w:t>
      </w:r>
      <w:r w:rsidR="00891171" w:rsidRPr="00891171">
        <w:rPr>
          <w:rFonts w:hint="cs"/>
          <w:i/>
          <w:iCs/>
          <w:sz w:val="30"/>
          <w:szCs w:val="30"/>
          <w:rtl/>
          <w:lang w:val="fr-CH"/>
        </w:rPr>
        <w:t xml:space="preserve"> </w:t>
      </w:r>
      <w:r w:rsidRPr="00891171">
        <w:rPr>
          <w:rFonts w:hint="cs"/>
          <w:i/>
          <w:iCs/>
          <w:sz w:val="30"/>
          <w:szCs w:val="30"/>
          <w:rtl/>
          <w:lang w:val="fr-CH"/>
        </w:rPr>
        <w:t>تشرين</w:t>
      </w:r>
      <w:r w:rsidR="00891171" w:rsidRPr="00891171">
        <w:rPr>
          <w:rFonts w:hint="cs"/>
          <w:i/>
          <w:iCs/>
          <w:sz w:val="30"/>
          <w:szCs w:val="30"/>
          <w:rtl/>
          <w:lang w:val="fr-CH"/>
        </w:rPr>
        <w:t xml:space="preserve"> </w:t>
      </w:r>
      <w:r w:rsidRPr="00891171">
        <w:rPr>
          <w:rFonts w:hint="cs"/>
          <w:i/>
          <w:iCs/>
          <w:sz w:val="30"/>
          <w:szCs w:val="30"/>
          <w:rtl/>
          <w:lang w:val="fr-CH"/>
        </w:rPr>
        <w:t>الأول/أكتوبر</w:t>
      </w:r>
      <w:r w:rsidR="00891171" w:rsidRPr="00891171">
        <w:rPr>
          <w:rFonts w:hint="cs"/>
          <w:i/>
          <w:iCs/>
          <w:sz w:val="30"/>
          <w:szCs w:val="30"/>
          <w:rtl/>
          <w:lang w:val="fr-CH"/>
        </w:rPr>
        <w:t xml:space="preserve"> </w:t>
      </w:r>
      <w:r w:rsidRPr="00891171">
        <w:rPr>
          <w:rFonts w:hint="cs"/>
          <w:i/>
          <w:iCs/>
          <w:sz w:val="30"/>
          <w:szCs w:val="20"/>
          <w:rtl/>
          <w:lang w:val="fr-CH"/>
        </w:rPr>
        <w:t>2020</w:t>
      </w:r>
    </w:p>
    <w:p w14:paraId="0EFF9984" w14:textId="65EBB026" w:rsidR="00415E63" w:rsidRPr="00891171" w:rsidRDefault="00415E63" w:rsidP="00415E63">
      <w:pPr>
        <w:pStyle w:val="SingleTxtGA"/>
        <w:rPr>
          <w:sz w:val="30"/>
          <w:szCs w:val="30"/>
          <w:rtl/>
          <w:lang w:val="fr-CH"/>
        </w:rPr>
      </w:pPr>
      <w:r w:rsidRPr="00891171">
        <w:rPr>
          <w:rFonts w:hint="cs"/>
          <w:sz w:val="30"/>
          <w:szCs w:val="30"/>
          <w:rtl/>
          <w:lang w:val="fr-CH"/>
        </w:rPr>
        <w:t>[اعتمد</w:t>
      </w:r>
      <w:r w:rsidR="00891171" w:rsidRPr="00891171">
        <w:rPr>
          <w:rFonts w:hint="cs"/>
          <w:sz w:val="30"/>
          <w:szCs w:val="30"/>
          <w:rtl/>
          <w:lang w:val="fr-CH"/>
        </w:rPr>
        <w:t xml:space="preserve"> </w:t>
      </w:r>
      <w:r w:rsidRPr="00891171">
        <w:rPr>
          <w:rFonts w:hint="cs"/>
          <w:sz w:val="30"/>
          <w:szCs w:val="30"/>
          <w:rtl/>
          <w:lang w:val="fr-CH"/>
        </w:rPr>
        <w:t>دون</w:t>
      </w:r>
      <w:r w:rsidR="00891171" w:rsidRPr="00891171">
        <w:rPr>
          <w:rFonts w:hint="cs"/>
          <w:sz w:val="30"/>
          <w:szCs w:val="30"/>
          <w:rtl/>
          <w:lang w:val="fr-CH"/>
        </w:rPr>
        <w:t xml:space="preserve"> </w:t>
      </w:r>
      <w:r w:rsidRPr="00891171">
        <w:rPr>
          <w:rFonts w:hint="cs"/>
          <w:sz w:val="30"/>
          <w:szCs w:val="30"/>
          <w:rtl/>
          <w:lang w:val="fr-CH"/>
        </w:rPr>
        <w:t>تصويت.]</w:t>
      </w:r>
    </w:p>
    <w:p w14:paraId="3E3A2E62" w14:textId="45E4FD86" w:rsidR="00415E63" w:rsidRPr="00891171" w:rsidRDefault="00415E63" w:rsidP="00415E63">
      <w:pPr>
        <w:spacing w:before="120"/>
        <w:jc w:val="center"/>
        <w:rPr>
          <w:u w:val="single"/>
          <w:rtl/>
        </w:rPr>
      </w:pPr>
      <w:r w:rsidRPr="00891171">
        <w:rPr>
          <w:u w:val="single"/>
          <w:rtl/>
        </w:rPr>
        <w:tab/>
      </w:r>
      <w:r w:rsidRPr="00891171">
        <w:rPr>
          <w:u w:val="single"/>
          <w:rtl/>
        </w:rPr>
        <w:tab/>
      </w:r>
      <w:r w:rsidRPr="00891171">
        <w:rPr>
          <w:u w:val="single"/>
          <w:rtl/>
        </w:rPr>
        <w:tab/>
      </w:r>
    </w:p>
    <w:sectPr w:rsidR="00415E63" w:rsidRPr="00891171" w:rsidSect="0060541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C84F8" w14:textId="77777777" w:rsidR="00891171" w:rsidRPr="002901D9" w:rsidRDefault="00891171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D7868E1" w14:textId="77777777" w:rsidR="00891171" w:rsidRDefault="0089117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95997" w14:textId="77777777" w:rsidR="00891171" w:rsidRPr="00415E63" w:rsidRDefault="00891171" w:rsidP="00415E63">
    <w:pPr>
      <w:pStyle w:val="Footer"/>
      <w:tabs>
        <w:tab w:val="right" w:pos="9598"/>
      </w:tabs>
      <w:rPr>
        <w:sz w:val="17"/>
      </w:rPr>
    </w:pPr>
    <w:r>
      <w:rPr>
        <w:sz w:val="17"/>
      </w:rPr>
      <w:t>GE.20-13364</w:t>
    </w:r>
    <w:r>
      <w:rPr>
        <w:sz w:val="17"/>
      </w:rPr>
      <w:tab/>
    </w:r>
    <w:r w:rsidRPr="00415E63">
      <w:rPr>
        <w:b/>
        <w:sz w:val="18"/>
      </w:rPr>
      <w:fldChar w:fldCharType="begin"/>
    </w:r>
    <w:r w:rsidRPr="00415E63">
      <w:rPr>
        <w:b/>
        <w:sz w:val="18"/>
      </w:rPr>
      <w:instrText xml:space="preserve"> PAGE  \* MERGEFORMAT </w:instrText>
    </w:r>
    <w:r w:rsidRPr="00415E63">
      <w:rPr>
        <w:b/>
        <w:sz w:val="18"/>
      </w:rPr>
      <w:fldChar w:fldCharType="separate"/>
    </w:r>
    <w:r>
      <w:rPr>
        <w:b/>
        <w:sz w:val="18"/>
      </w:rPr>
      <w:t>2</w:t>
    </w:r>
    <w:r w:rsidRPr="00415E63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45C63" w14:textId="77777777" w:rsidR="00891171" w:rsidRPr="00415E63" w:rsidRDefault="00891171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415E63">
      <w:rPr>
        <w:b/>
        <w:sz w:val="18"/>
        <w:lang w:val="en-US"/>
      </w:rPr>
      <w:fldChar w:fldCharType="begin"/>
    </w:r>
    <w:r w:rsidRPr="00415E63">
      <w:rPr>
        <w:b/>
        <w:sz w:val="18"/>
        <w:lang w:val="en-US"/>
      </w:rPr>
      <w:instrText xml:space="preserve"> PAGE  \* MERGEFORMAT </w:instrText>
    </w:r>
    <w:r w:rsidRPr="00415E63">
      <w:rPr>
        <w:b/>
        <w:sz w:val="18"/>
        <w:lang w:val="en-US"/>
      </w:rPr>
      <w:fldChar w:fldCharType="separate"/>
    </w:r>
    <w:r w:rsidRPr="00415E63">
      <w:rPr>
        <w:b/>
        <w:noProof/>
        <w:sz w:val="18"/>
        <w:lang w:val="en-US"/>
      </w:rPr>
      <w:t>3</w:t>
    </w:r>
    <w:r w:rsidRPr="00415E63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GE.20-13364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B1AEC" w14:textId="05D77927" w:rsidR="00891171" w:rsidRDefault="00891171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GE.20-13364</w:t>
    </w:r>
    <w:r w:rsidR="008577AB">
      <w:rPr>
        <w:noProof/>
      </w:rPr>
      <w:drawing>
        <wp:anchor distT="0" distB="0" distL="114300" distR="114300" simplePos="0" relativeHeight="251657728" behindDoc="1" locked="1" layoutInCell="0" allowOverlap="1" wp14:anchorId="6EA0FC70" wp14:editId="65659A25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685" cy="32385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1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leaseRecycleArab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5" b="456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0286">
      <w:rPr>
        <w:sz w:val="20"/>
        <w:szCs w:val="20"/>
      </w:rPr>
      <w:t>(A)</w:t>
    </w:r>
  </w:p>
  <w:p w14:paraId="1174C6CC" w14:textId="68E395DE" w:rsidR="00891171" w:rsidRPr="00605418" w:rsidRDefault="00891171" w:rsidP="00605418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*2013364*</w:t>
    </w:r>
    <w:r w:rsidR="008577AB">
      <w:rPr>
        <w:noProof/>
      </w:rPr>
      <w:drawing>
        <wp:anchor distT="0" distB="0" distL="114300" distR="114300" simplePos="0" relativeHeight="251659776" behindDoc="0" locked="0" layoutInCell="1" allowOverlap="1" wp14:anchorId="31014ED2" wp14:editId="28DE07F2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0070" cy="56007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FB68C" w14:textId="77777777" w:rsidR="00891171" w:rsidRPr="0054762C" w:rsidRDefault="00891171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727AEAE4" w14:textId="77777777" w:rsidR="00891171" w:rsidRDefault="00891171" w:rsidP="00656392">
      <w:pPr>
        <w:spacing w:line="240" w:lineRule="auto"/>
      </w:pPr>
      <w:r>
        <w:continuationSeparator/>
      </w:r>
    </w:p>
  </w:footnote>
  <w:footnote w:id="1">
    <w:p w14:paraId="696E6207" w14:textId="0CE4CE5D" w:rsidR="00891171" w:rsidRPr="00222A70" w:rsidRDefault="00891171" w:rsidP="00D50E1F">
      <w:pPr>
        <w:pStyle w:val="FootnoteText1"/>
      </w:pPr>
      <w:r w:rsidRPr="00222A70">
        <w:rPr>
          <w:rtl/>
        </w:rPr>
        <w:t>(</w:t>
      </w:r>
      <w:r w:rsidRPr="00D50E1F">
        <w:rPr>
          <w:rStyle w:val="FootnoteReference"/>
          <w:rFonts w:ascii="Times New Roman" w:hAnsi="Times New Roman" w:cs="Times New Roman"/>
          <w:b w:val="0"/>
          <w:vertAlign w:val="baseline"/>
        </w:rPr>
        <w:footnoteRef/>
      </w:r>
      <w:r>
        <w:rPr>
          <w:sz w:val="26"/>
          <w:rtl/>
        </w:rPr>
        <w:t>)</w:t>
      </w:r>
      <w:r>
        <w:rPr>
          <w:sz w:val="26"/>
          <w:rtl/>
        </w:rPr>
        <w:tab/>
      </w:r>
      <w:r w:rsidRPr="00222A70">
        <w:rPr>
          <w:rtl/>
        </w:rPr>
        <w:t>انظر</w:t>
      </w:r>
      <w:r>
        <w:rPr>
          <w:rtl/>
        </w:rPr>
        <w:t xml:space="preserve"> </w:t>
      </w:r>
      <w:r w:rsidRPr="00222A70">
        <w:rPr>
          <w:rtl/>
        </w:rPr>
        <w:t>الوثيقة</w:t>
      </w:r>
      <w:r>
        <w:rPr>
          <w:rtl/>
        </w:rPr>
        <w:t xml:space="preserve"> </w:t>
      </w:r>
      <w:r w:rsidRPr="00222A70">
        <w:t>A/HRC/</w:t>
      </w:r>
      <w:r w:rsidRPr="00D50E1F">
        <w:rPr>
          <w:szCs w:val="18"/>
        </w:rPr>
        <w:t>45</w:t>
      </w:r>
      <w:r w:rsidRPr="00222A70">
        <w:t>/</w:t>
      </w:r>
      <w:r w:rsidRPr="00D50E1F">
        <w:rPr>
          <w:szCs w:val="18"/>
        </w:rPr>
        <w:t>52</w:t>
      </w:r>
      <w:r w:rsidRPr="00222A70">
        <w:rPr>
          <w:rtl/>
        </w:rPr>
        <w:t>.</w:t>
      </w:r>
      <w:r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4F92B" w14:textId="77777777" w:rsidR="00891171" w:rsidRPr="00415E63" w:rsidRDefault="00891171" w:rsidP="00415E63">
    <w:pPr>
      <w:pStyle w:val="Header"/>
      <w:jc w:val="right"/>
    </w:pPr>
    <w:r w:rsidRPr="00415E63">
      <w:t>A/HRC/RES/45/27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9A1E8" w14:textId="77777777" w:rsidR="00891171" w:rsidRPr="00415E63" w:rsidRDefault="00891171" w:rsidP="00415E63">
    <w:pPr>
      <w:pStyle w:val="Header"/>
      <w:jc w:val="left"/>
    </w:pPr>
    <w:r w:rsidRPr="00415E63">
      <w:t>A/HRC/RES/45/27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attachedTemplate r:id="rId1"/>
  <w:defaultTabStop w:val="567"/>
  <w:evenAndOddHeaders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A4A"/>
    <w:rsid w:val="000076D5"/>
    <w:rsid w:val="00043663"/>
    <w:rsid w:val="000505CF"/>
    <w:rsid w:val="000D701C"/>
    <w:rsid w:val="000E2A71"/>
    <w:rsid w:val="000E524A"/>
    <w:rsid w:val="000F4D63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81242"/>
    <w:rsid w:val="002901D9"/>
    <w:rsid w:val="002976C2"/>
    <w:rsid w:val="00325CC1"/>
    <w:rsid w:val="003260FF"/>
    <w:rsid w:val="00343D95"/>
    <w:rsid w:val="00374341"/>
    <w:rsid w:val="003D1062"/>
    <w:rsid w:val="003E159A"/>
    <w:rsid w:val="00415E63"/>
    <w:rsid w:val="004205C7"/>
    <w:rsid w:val="00420D7B"/>
    <w:rsid w:val="00442FBA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5418"/>
    <w:rsid w:val="00606EDF"/>
    <w:rsid w:val="00656392"/>
    <w:rsid w:val="00673245"/>
    <w:rsid w:val="0068781D"/>
    <w:rsid w:val="006959B0"/>
    <w:rsid w:val="006B3E27"/>
    <w:rsid w:val="006B6507"/>
    <w:rsid w:val="006C104C"/>
    <w:rsid w:val="006D2AD1"/>
    <w:rsid w:val="007044C1"/>
    <w:rsid w:val="00733704"/>
    <w:rsid w:val="00740188"/>
    <w:rsid w:val="00764796"/>
    <w:rsid w:val="0078071A"/>
    <w:rsid w:val="007A70BB"/>
    <w:rsid w:val="00852A9A"/>
    <w:rsid w:val="008577AB"/>
    <w:rsid w:val="00871544"/>
    <w:rsid w:val="00891171"/>
    <w:rsid w:val="008930DB"/>
    <w:rsid w:val="00895D16"/>
    <w:rsid w:val="008F2B02"/>
    <w:rsid w:val="008F49E1"/>
    <w:rsid w:val="0090370F"/>
    <w:rsid w:val="009269D2"/>
    <w:rsid w:val="00931958"/>
    <w:rsid w:val="00942135"/>
    <w:rsid w:val="009521B0"/>
    <w:rsid w:val="009A7E9F"/>
    <w:rsid w:val="009E5018"/>
    <w:rsid w:val="00A12B37"/>
    <w:rsid w:val="00A50EC0"/>
    <w:rsid w:val="00A74331"/>
    <w:rsid w:val="00AB3BCA"/>
    <w:rsid w:val="00AB6758"/>
    <w:rsid w:val="00AF203E"/>
    <w:rsid w:val="00B13763"/>
    <w:rsid w:val="00B22A4A"/>
    <w:rsid w:val="00B477A4"/>
    <w:rsid w:val="00B54045"/>
    <w:rsid w:val="00BA5E8B"/>
    <w:rsid w:val="00C022F5"/>
    <w:rsid w:val="00C06421"/>
    <w:rsid w:val="00C438D7"/>
    <w:rsid w:val="00C46FAF"/>
    <w:rsid w:val="00C5218A"/>
    <w:rsid w:val="00C53FE8"/>
    <w:rsid w:val="00C81B50"/>
    <w:rsid w:val="00CA655B"/>
    <w:rsid w:val="00CB3C3C"/>
    <w:rsid w:val="00CD1801"/>
    <w:rsid w:val="00D10EF1"/>
    <w:rsid w:val="00D42810"/>
    <w:rsid w:val="00D50E1F"/>
    <w:rsid w:val="00D914A7"/>
    <w:rsid w:val="00DD13C3"/>
    <w:rsid w:val="00DD596E"/>
    <w:rsid w:val="00DD621E"/>
    <w:rsid w:val="00DF0575"/>
    <w:rsid w:val="00DF5CA1"/>
    <w:rsid w:val="00E70E04"/>
    <w:rsid w:val="00E75996"/>
    <w:rsid w:val="00E77B3E"/>
    <w:rsid w:val="00EC05A7"/>
    <w:rsid w:val="00EC4B6B"/>
    <w:rsid w:val="00ED7442"/>
    <w:rsid w:val="00EE0B18"/>
    <w:rsid w:val="00EF1EE5"/>
    <w:rsid w:val="00EF409C"/>
    <w:rsid w:val="00F6741C"/>
    <w:rsid w:val="00F763B4"/>
    <w:rsid w:val="00F900C3"/>
    <w:rsid w:val="00FC105F"/>
    <w:rsid w:val="00FC75D1"/>
    <w:rsid w:val="00FD28F3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;"/>
  <w14:docId w14:val="45169FC8"/>
  <w15:docId w15:val="{5A20BF59-EA3C-48A0-ACE4-2F105D0B2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796"/>
    <w:pPr>
      <w:bidi/>
      <w:spacing w:line="240" w:lineRule="atLeast"/>
      <w:jc w:val="lowKashida"/>
    </w:pPr>
    <w:rPr>
      <w:rFonts w:ascii="Times New Roman" w:hAnsi="Times New Roman" w:cs="Traditional Arabic"/>
      <w:szCs w:val="28"/>
      <w:lang w:eastAsia="en-US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="Cambria" w:eastAsia="SimSu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="Cambria" w:eastAsia="SimSu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="Cambria" w:eastAsia="SimSu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="Cambria" w:eastAsia="SimSu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="Cambria" w:eastAsia="SimSun" w:hAnsi="Cambria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="Cambria" w:eastAsia="SimSun" w:hAnsi="Cambria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76479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rFonts w:ascii="Times New Roman Bold" w:hAnsi="Times New Roman Bold"/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3B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6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AB3BCA"/>
    <w:pPr>
      <w:numPr>
        <w:numId w:val="8"/>
      </w:numPr>
      <w:suppressAutoHyphens/>
      <w:bidi w:val="0"/>
      <w:spacing w:after="120" w:line="360" w:lineRule="exact"/>
      <w:ind w:left="2494" w:right="1247" w:hanging="544"/>
    </w:pPr>
  </w:style>
  <w:style w:type="paragraph" w:customStyle="1" w:styleId="Bullet2GA">
    <w:name w:val="_Bullet 2_GA"/>
    <w:basedOn w:val="Normal"/>
    <w:qFormat/>
    <w:rsid w:val="00AB3BCA"/>
    <w:pPr>
      <w:numPr>
        <w:numId w:val="9"/>
      </w:numPr>
      <w:tabs>
        <w:tab w:val="left" w:pos="3062"/>
      </w:tabs>
      <w:suppressAutoHyphens/>
      <w:bidi w:val="0"/>
      <w:spacing w:after="120" w:line="360" w:lineRule="exact"/>
      <w:ind w:right="1247" w:hanging="35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764796"/>
    <w:pPr>
      <w:numPr>
        <w:numId w:val="10"/>
      </w:numPr>
      <w:ind w:left="2307" w:hanging="357"/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764796"/>
    <w:pPr>
      <w:tabs>
        <w:tab w:val="right" w:pos="1021"/>
      </w:tabs>
      <w:spacing w:after="120" w:line="28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link w:val="EndnoteText"/>
    <w:rsid w:val="00764796"/>
    <w:rPr>
      <w:rFonts w:ascii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qFormat/>
    <w:rsid w:val="00764796"/>
    <w:rPr>
      <w:rFonts w:ascii="Times New Roman Bold" w:hAnsi="Times New Roman Bold" w:cs="Traditional Arabic"/>
      <w:b/>
      <w:kern w:val="0"/>
      <w:sz w:val="18"/>
      <w:szCs w:val="20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64796"/>
    <w:pPr>
      <w:spacing w:after="60" w:line="28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link w:val="Heading2"/>
    <w:uiPriority w:val="9"/>
    <w:rsid w:val="00455780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EC4B6B"/>
    <w:rPr>
      <w:rFonts w:ascii="Cambria" w:eastAsia="SimSun" w:hAnsi="Cambria" w:cs="Times New Roman"/>
      <w:b/>
      <w:bCs/>
      <w:color w:val="4F81BD"/>
      <w:sz w:val="20"/>
      <w:szCs w:val="30"/>
    </w:rPr>
  </w:style>
  <w:style w:type="character" w:customStyle="1" w:styleId="Heading4Char">
    <w:name w:val="Heading 4 Char"/>
    <w:link w:val="Heading4"/>
    <w:uiPriority w:val="9"/>
    <w:rsid w:val="00EC4B6B"/>
    <w:rPr>
      <w:rFonts w:ascii="Cambria" w:eastAsia="SimSun" w:hAnsi="Cambria" w:cs="Times New Roman"/>
      <w:b/>
      <w:bCs/>
      <w:i/>
      <w:iCs/>
      <w:color w:val="4F81BD"/>
      <w:sz w:val="20"/>
      <w:szCs w:val="30"/>
    </w:rPr>
  </w:style>
  <w:style w:type="character" w:customStyle="1" w:styleId="Heading5Char">
    <w:name w:val="Heading 5 Char"/>
    <w:link w:val="Heading5"/>
    <w:uiPriority w:val="9"/>
    <w:rsid w:val="00EC4B6B"/>
    <w:rPr>
      <w:rFonts w:ascii="Cambria" w:eastAsia="SimSun" w:hAnsi="Cambria" w:cs="Times New Roman"/>
      <w:color w:val="243F60"/>
      <w:sz w:val="20"/>
      <w:szCs w:val="30"/>
    </w:rPr>
  </w:style>
  <w:style w:type="character" w:customStyle="1" w:styleId="Heading6Char">
    <w:name w:val="Heading 6 Char"/>
    <w:link w:val="Heading6"/>
    <w:uiPriority w:val="9"/>
    <w:rsid w:val="00EC4B6B"/>
    <w:rPr>
      <w:rFonts w:ascii="Cambria" w:eastAsia="SimSun" w:hAnsi="Cambria" w:cs="Times New Roman"/>
      <w:i/>
      <w:iCs/>
      <w:color w:val="243F60"/>
      <w:sz w:val="20"/>
      <w:szCs w:val="30"/>
    </w:rPr>
  </w:style>
  <w:style w:type="character" w:customStyle="1" w:styleId="Heading7Char">
    <w:name w:val="Heading 7 Char"/>
    <w:link w:val="Heading7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30"/>
    </w:rPr>
  </w:style>
  <w:style w:type="character" w:customStyle="1" w:styleId="Heading8Char">
    <w:name w:val="Heading 8 Char"/>
    <w:link w:val="Heading8"/>
    <w:uiPriority w:val="9"/>
    <w:rsid w:val="00EC4B6B"/>
    <w:rPr>
      <w:rFonts w:ascii="Cambria" w:eastAsia="SimSu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C4B6B"/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C4B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EC4B6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EC4B6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3260FF"/>
    <w:rPr>
      <w:i/>
      <w:iCs/>
    </w:rPr>
  </w:style>
  <w:style w:type="character" w:styleId="IntenseEmphasis">
    <w:name w:val="Intense Emphasis"/>
    <w:uiPriority w:val="21"/>
    <w:rsid w:val="003260FF"/>
    <w:rPr>
      <w:b/>
      <w:bCs/>
      <w:i/>
      <w:iCs/>
      <w:color w:val="4F81BD"/>
    </w:rPr>
  </w:style>
  <w:style w:type="character" w:styleId="Strong">
    <w:name w:val="Strong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260FF"/>
    <w:rPr>
      <w:rFonts w:ascii="Times New Roman" w:hAnsi="Times New Roman" w:cs="Traditional Arabic"/>
      <w:i/>
      <w:iCs/>
      <w:color w:val="000000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/>
      <w:sz w:val="20"/>
      <w:szCs w:val="30"/>
    </w:rPr>
  </w:style>
  <w:style w:type="character" w:styleId="SubtleReference">
    <w:name w:val="Subtle Reference"/>
    <w:uiPriority w:val="31"/>
    <w:rsid w:val="003260FF"/>
    <w:rPr>
      <w:smallCaps/>
      <w:color w:val="C0504D"/>
      <w:u w:val="single"/>
    </w:rPr>
  </w:style>
  <w:style w:type="character" w:styleId="IntenseReference">
    <w:name w:val="Intense Reference"/>
    <w:uiPriority w:val="32"/>
    <w:rsid w:val="003260F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FE155-FDA5-49BA-A49D-3B0321F0A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9</Pages>
  <Words>3376</Words>
  <Characters>19317</Characters>
  <Application>Microsoft Office Word</Application>
  <DocSecurity>0</DocSecurity>
  <Lines>306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A/HRC/RES/45/27</vt:lpstr>
    </vt:vector>
  </TitlesOfParts>
  <Company>DCM</Company>
  <LinksUpToDate>false</LinksUpToDate>
  <CharactersWithSpaces>22606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A/HRC/RES/45/27</dc:title>
  <dc:subject>GE.2013364A</dc:subject>
  <dc:creator>Jamela CHEDAD/Asma</dc:creator>
  <cp:keywords>ODS No.</cp:keywords>
  <dc:description>Original: English _x000d_
Distribution: General_x000d_
Date: 13 October 2020</dc:description>
  <cp:lastModifiedBy>Jamela CHEDAD</cp:lastModifiedBy>
  <cp:revision>2</cp:revision>
  <dcterms:created xsi:type="dcterms:W3CDTF">2020-10-22T10:34:00Z</dcterms:created>
  <dcterms:modified xsi:type="dcterms:W3CDTF">2020-10-22T10:34:00Z</dcterms:modified>
  <cp:category>Final</cp:category>
</cp:coreProperties>
</file>