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66771D5D" w14:textId="77777777" w:rsidTr="00281242">
        <w:trPr>
          <w:trHeight w:hRule="exact" w:val="851"/>
        </w:trPr>
        <w:tc>
          <w:tcPr>
            <w:tcW w:w="1274" w:type="dxa"/>
            <w:tcBorders>
              <w:bottom w:val="single" w:sz="4" w:space="0" w:color="auto"/>
            </w:tcBorders>
            <w:shd w:val="clear" w:color="auto" w:fill="auto"/>
          </w:tcPr>
          <w:p w14:paraId="0AE739B9"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639E1757"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42F25A18" w14:textId="77777777" w:rsidR="006B3E27" w:rsidRPr="00281242" w:rsidRDefault="00285FED" w:rsidP="00E13B4A">
            <w:pPr>
              <w:bidi w:val="0"/>
              <w:spacing w:after="20"/>
              <w:jc w:val="left"/>
              <w:rPr>
                <w:szCs w:val="20"/>
              </w:rPr>
            </w:pPr>
            <w:r w:rsidRPr="00285FED">
              <w:rPr>
                <w:sz w:val="40"/>
                <w:szCs w:val="20"/>
              </w:rPr>
              <w:t>A</w:t>
            </w:r>
            <w:r>
              <w:rPr>
                <w:szCs w:val="20"/>
              </w:rPr>
              <w:t>/HRC/RES/</w:t>
            </w:r>
            <w:r w:rsidRPr="00F12233">
              <w:rPr>
                <w:szCs w:val="20"/>
              </w:rPr>
              <w:t>45</w:t>
            </w:r>
            <w:r>
              <w:rPr>
                <w:szCs w:val="20"/>
              </w:rPr>
              <w:t>/</w:t>
            </w:r>
            <w:r w:rsidRPr="00F12233">
              <w:rPr>
                <w:szCs w:val="20"/>
              </w:rPr>
              <w:t>5</w:t>
            </w:r>
          </w:p>
        </w:tc>
      </w:tr>
      <w:tr w:rsidR="006B3E27" w:rsidRPr="00ED7442" w14:paraId="0673B3B7" w14:textId="77777777" w:rsidTr="00281242">
        <w:trPr>
          <w:trHeight w:hRule="exact" w:val="2835"/>
        </w:trPr>
        <w:tc>
          <w:tcPr>
            <w:tcW w:w="1274" w:type="dxa"/>
            <w:tcBorders>
              <w:top w:val="single" w:sz="4" w:space="0" w:color="auto"/>
              <w:bottom w:val="single" w:sz="12" w:space="0" w:color="auto"/>
            </w:tcBorders>
            <w:shd w:val="clear" w:color="auto" w:fill="auto"/>
          </w:tcPr>
          <w:p w14:paraId="02AE600A" w14:textId="1CEDB272" w:rsidR="006B3E27" w:rsidRPr="00281242" w:rsidRDefault="00475348" w:rsidP="00281242">
            <w:pPr>
              <w:jc w:val="center"/>
              <w:rPr>
                <w:sz w:val="56"/>
                <w:szCs w:val="56"/>
                <w:rtl/>
              </w:rPr>
            </w:pPr>
            <w:r>
              <w:rPr>
                <w:noProof/>
                <w:sz w:val="56"/>
                <w:szCs w:val="56"/>
              </w:rPr>
              <w:drawing>
                <wp:inline distT="0" distB="0" distL="0" distR="0" wp14:anchorId="34A157FE" wp14:editId="005D78BE">
                  <wp:extent cx="628650"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6A71EA5"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29DAF840" w14:textId="77777777" w:rsidR="00F12233" w:rsidRPr="00F12233" w:rsidRDefault="00F12233" w:rsidP="00F12233">
            <w:pPr>
              <w:suppressAutoHyphens/>
              <w:bidi w:val="0"/>
              <w:spacing w:before="240" w:line="240" w:lineRule="exact"/>
              <w:jc w:val="left"/>
              <w:rPr>
                <w:rFonts w:cs="Times New Roman"/>
                <w:szCs w:val="20"/>
                <w:lang w:val="en-GB"/>
              </w:rPr>
            </w:pPr>
            <w:r w:rsidRPr="00F12233">
              <w:rPr>
                <w:rFonts w:cs="Times New Roman"/>
                <w:szCs w:val="20"/>
                <w:lang w:val="en-GB"/>
              </w:rPr>
              <w:t>Distr.: General</w:t>
            </w:r>
          </w:p>
          <w:p w14:paraId="50727D06" w14:textId="77777777" w:rsidR="00F12233" w:rsidRPr="00F12233" w:rsidRDefault="00F12233" w:rsidP="00F12233">
            <w:pPr>
              <w:suppressAutoHyphens/>
              <w:bidi w:val="0"/>
              <w:spacing w:line="240" w:lineRule="exact"/>
              <w:jc w:val="left"/>
              <w:rPr>
                <w:rFonts w:cs="Times New Roman"/>
                <w:szCs w:val="20"/>
                <w:lang w:val="en-GB"/>
              </w:rPr>
            </w:pPr>
            <w:r w:rsidRPr="00F12233">
              <w:rPr>
                <w:rFonts w:cs="Times New Roman"/>
                <w:szCs w:val="20"/>
                <w:lang w:val="en-GB"/>
              </w:rPr>
              <w:t>12 October 2020</w:t>
            </w:r>
          </w:p>
          <w:p w14:paraId="53333DD9" w14:textId="417C70A4" w:rsidR="00F12233" w:rsidRPr="00F12233" w:rsidRDefault="00F12233" w:rsidP="00F12233">
            <w:pPr>
              <w:suppressAutoHyphens/>
              <w:bidi w:val="0"/>
              <w:spacing w:line="240" w:lineRule="exact"/>
              <w:jc w:val="left"/>
              <w:rPr>
                <w:rFonts w:cs="Times New Roman"/>
                <w:szCs w:val="20"/>
                <w:lang w:val="en-GB"/>
              </w:rPr>
            </w:pPr>
            <w:r>
              <w:rPr>
                <w:rFonts w:cs="Times New Roman"/>
                <w:szCs w:val="20"/>
                <w:lang w:val="en-GB"/>
              </w:rPr>
              <w:t>Arabic</w:t>
            </w:r>
          </w:p>
          <w:p w14:paraId="726421DB" w14:textId="6FD89288" w:rsidR="00E13B4A" w:rsidRPr="00F12233" w:rsidRDefault="00F12233" w:rsidP="00F12233">
            <w:pPr>
              <w:bidi w:val="0"/>
              <w:jc w:val="left"/>
              <w:rPr>
                <w:szCs w:val="20"/>
                <w:lang w:val="en-GB"/>
              </w:rPr>
            </w:pPr>
            <w:r w:rsidRPr="00F12233">
              <w:rPr>
                <w:rFonts w:cs="Times New Roman"/>
                <w:szCs w:val="20"/>
                <w:lang w:val="en-GB"/>
              </w:rPr>
              <w:t>Original: English</w:t>
            </w:r>
          </w:p>
        </w:tc>
      </w:tr>
    </w:tbl>
    <w:p w14:paraId="1FC22F5A" w14:textId="77777777" w:rsidR="00E13B4A" w:rsidRPr="00EA0109" w:rsidRDefault="00673245" w:rsidP="00EA0109">
      <w:pPr>
        <w:pStyle w:val="SingleTxtGA"/>
        <w:spacing w:before="120" w:after="0"/>
        <w:ind w:left="0"/>
        <w:rPr>
          <w:b/>
          <w:bCs/>
          <w:sz w:val="34"/>
          <w:szCs w:val="34"/>
          <w:rtl/>
        </w:rPr>
      </w:pPr>
      <w:r w:rsidRPr="00EA0109">
        <w:rPr>
          <w:rFonts w:hint="cs"/>
          <w:b/>
          <w:bCs/>
          <w:sz w:val="34"/>
          <w:szCs w:val="34"/>
          <w:rtl/>
        </w:rPr>
        <w:t>مجلس حقوق الإنسان</w:t>
      </w:r>
    </w:p>
    <w:p w14:paraId="665FA1C7" w14:textId="77777777" w:rsidR="00E13B4A" w:rsidRPr="00F12233" w:rsidRDefault="00E13B4A" w:rsidP="00F12233">
      <w:pPr>
        <w:pStyle w:val="SingleTxtGA"/>
        <w:spacing w:after="0"/>
        <w:ind w:left="0" w:right="4844"/>
        <w:rPr>
          <w:b/>
          <w:bCs/>
          <w:rtl/>
        </w:rPr>
      </w:pPr>
      <w:r w:rsidRPr="00F12233">
        <w:rPr>
          <w:b/>
          <w:bCs/>
          <w:rtl/>
        </w:rPr>
        <w:t>الدورة الخامسة والأربعون</w:t>
      </w:r>
    </w:p>
    <w:p w14:paraId="7DCE4C15" w14:textId="77777777" w:rsidR="00E13B4A" w:rsidRPr="00EA0109" w:rsidRDefault="00E13B4A" w:rsidP="00F12233">
      <w:pPr>
        <w:pStyle w:val="SingleTxtGA"/>
        <w:spacing w:after="0"/>
        <w:ind w:left="0" w:right="4844"/>
        <w:rPr>
          <w:rtl/>
        </w:rPr>
      </w:pPr>
      <w:r w:rsidRPr="00EA0109">
        <w:rPr>
          <w:szCs w:val="20"/>
          <w:rtl/>
        </w:rPr>
        <w:t>14</w:t>
      </w:r>
      <w:r w:rsidRPr="00EA0109">
        <w:rPr>
          <w:rtl/>
        </w:rPr>
        <w:t xml:space="preserve"> أيلول/سبتمبر - </w:t>
      </w:r>
      <w:r w:rsidRPr="00EA0109">
        <w:rPr>
          <w:szCs w:val="20"/>
          <w:rtl/>
        </w:rPr>
        <w:t>7</w:t>
      </w:r>
      <w:r w:rsidRPr="00EA0109">
        <w:rPr>
          <w:rtl/>
        </w:rPr>
        <w:t xml:space="preserve"> تشرين الأول/أكتوبر </w:t>
      </w:r>
      <w:r w:rsidRPr="00EA0109">
        <w:rPr>
          <w:szCs w:val="20"/>
          <w:rtl/>
        </w:rPr>
        <w:t>2020</w:t>
      </w:r>
    </w:p>
    <w:p w14:paraId="6E49C2A7" w14:textId="77777777" w:rsidR="00E13B4A" w:rsidRPr="00EA0109" w:rsidRDefault="00E13B4A" w:rsidP="00F12233">
      <w:pPr>
        <w:pStyle w:val="SingleTxtGA"/>
        <w:spacing w:after="0"/>
        <w:ind w:left="0" w:right="4844"/>
        <w:rPr>
          <w:rtl/>
        </w:rPr>
      </w:pPr>
      <w:r w:rsidRPr="00EA0109">
        <w:rPr>
          <w:rtl/>
        </w:rPr>
        <w:t xml:space="preserve">البند </w:t>
      </w:r>
      <w:r w:rsidRPr="00EA0109">
        <w:rPr>
          <w:szCs w:val="20"/>
          <w:rtl/>
        </w:rPr>
        <w:t>3</w:t>
      </w:r>
      <w:r w:rsidRPr="00EA0109">
        <w:rPr>
          <w:rtl/>
        </w:rPr>
        <w:t xml:space="preserve"> من جدول الأعمال</w:t>
      </w:r>
    </w:p>
    <w:p w14:paraId="1EBD78C8" w14:textId="77777777" w:rsidR="00E13B4A" w:rsidRPr="00F12233" w:rsidRDefault="00E13B4A" w:rsidP="00F12233">
      <w:pPr>
        <w:pStyle w:val="SingleTxtGA"/>
        <w:spacing w:after="0"/>
        <w:ind w:left="0" w:right="4844"/>
        <w:rPr>
          <w:b/>
          <w:bCs/>
          <w:rtl/>
        </w:rPr>
      </w:pPr>
      <w:r w:rsidRPr="00F12233">
        <w:rPr>
          <w:b/>
          <w:bCs/>
          <w:rtl/>
        </w:rPr>
        <w:t>تعزيز وحماية جميع حقوق الإنسان، المدنية والسياسية والاقتصادية والاجتماعية والثقافية، بما في ذلك الحق في التنمية</w:t>
      </w:r>
    </w:p>
    <w:p w14:paraId="65CF4AB9" w14:textId="77777777" w:rsidR="00E13B4A" w:rsidRDefault="00E13B4A" w:rsidP="00F12233">
      <w:pPr>
        <w:pStyle w:val="HChGA"/>
        <w:rPr>
          <w:rtl/>
        </w:rPr>
      </w:pPr>
      <w:r>
        <w:rPr>
          <w:rtl/>
        </w:rPr>
        <w:tab/>
      </w:r>
      <w:r>
        <w:rPr>
          <w:rtl/>
        </w:rPr>
        <w:tab/>
        <w:t xml:space="preserve">قرار اعتمده مجلس حقوق الإنسان في </w:t>
      </w:r>
      <w:r w:rsidRPr="00F12233">
        <w:rPr>
          <w:szCs w:val="28"/>
          <w:rtl/>
        </w:rPr>
        <w:t>6</w:t>
      </w:r>
      <w:r>
        <w:rPr>
          <w:rtl/>
        </w:rPr>
        <w:t xml:space="preserve"> تشرين الأول/أكتوبر </w:t>
      </w:r>
      <w:r w:rsidRPr="00F12233">
        <w:rPr>
          <w:szCs w:val="28"/>
          <w:rtl/>
        </w:rPr>
        <w:t>2020</w:t>
      </w:r>
    </w:p>
    <w:p w14:paraId="5C7292A4" w14:textId="33E3CBBD" w:rsidR="00E13B4A" w:rsidRDefault="005258BB" w:rsidP="00F12233">
      <w:pPr>
        <w:pStyle w:val="H1GA"/>
        <w:rPr>
          <w:rtl/>
        </w:rPr>
      </w:pPr>
      <w:r>
        <w:rPr>
          <w:szCs w:val="24"/>
          <w:rtl/>
        </w:rPr>
        <w:tab/>
      </w:r>
      <w:r w:rsidR="00E13B4A" w:rsidRPr="00F12233">
        <w:rPr>
          <w:szCs w:val="24"/>
          <w:rtl/>
        </w:rPr>
        <w:t>45</w:t>
      </w:r>
      <w:r w:rsidR="00E13B4A">
        <w:rPr>
          <w:rtl/>
        </w:rPr>
        <w:t>/</w:t>
      </w:r>
      <w:r w:rsidR="00E13B4A" w:rsidRPr="00F12233">
        <w:rPr>
          <w:szCs w:val="24"/>
          <w:rtl/>
        </w:rPr>
        <w:t>5</w:t>
      </w:r>
      <w:r w:rsidR="00F12233">
        <w:rPr>
          <w:rtl/>
        </w:rPr>
        <w:t>-</w:t>
      </w:r>
      <w:r w:rsidR="00F12233">
        <w:rPr>
          <w:rtl/>
        </w:rPr>
        <w:tab/>
      </w:r>
      <w:r w:rsidR="00E13B4A">
        <w:rPr>
          <w:rtl/>
        </w:rPr>
        <w:t>حقوق الإنسان والتدابير القسرية الانفرادية</w:t>
      </w:r>
    </w:p>
    <w:p w14:paraId="32708BF3" w14:textId="4291C735" w:rsidR="00E13B4A" w:rsidRDefault="00E13B4A" w:rsidP="00E13B4A">
      <w:pPr>
        <w:pStyle w:val="SingleTxtGA"/>
        <w:rPr>
          <w:rtl/>
        </w:rPr>
      </w:pPr>
      <w:r>
        <w:rPr>
          <w:rtl/>
        </w:rPr>
        <w:tab/>
      </w:r>
      <w:r w:rsidRPr="00D87E76">
        <w:rPr>
          <w:i/>
          <w:iCs/>
          <w:rtl/>
        </w:rPr>
        <w:t>إن مجلس حقوق الإنسان</w:t>
      </w:r>
      <w:r w:rsidR="00D87E76">
        <w:rPr>
          <w:rFonts w:hint="cs"/>
          <w:rtl/>
        </w:rPr>
        <w:t>،</w:t>
      </w:r>
    </w:p>
    <w:p w14:paraId="22B5B21C" w14:textId="3012CE35" w:rsidR="00E13B4A" w:rsidRDefault="00F12233" w:rsidP="00E13B4A">
      <w:pPr>
        <w:pStyle w:val="SingleTxtGA"/>
        <w:rPr>
          <w:rtl/>
        </w:rPr>
      </w:pPr>
      <w:r>
        <w:rPr>
          <w:rtl/>
        </w:rPr>
        <w:tab/>
      </w:r>
      <w:r w:rsidR="00E13B4A" w:rsidRPr="00D87E76">
        <w:rPr>
          <w:i/>
          <w:iCs/>
          <w:rtl/>
        </w:rPr>
        <w:t>إذ يشير</w:t>
      </w:r>
      <w:r w:rsidR="00E13B4A">
        <w:rPr>
          <w:rtl/>
        </w:rPr>
        <w:t xml:space="preserve"> إلى مقاصد ميثاق الأمم المتحدة ومبادئه،</w:t>
      </w:r>
    </w:p>
    <w:p w14:paraId="2F7EA4EE" w14:textId="5C7D945B" w:rsidR="00E13B4A" w:rsidRDefault="00F12233" w:rsidP="00E13B4A">
      <w:pPr>
        <w:pStyle w:val="SingleTxtGA"/>
        <w:rPr>
          <w:rtl/>
        </w:rPr>
      </w:pPr>
      <w:r>
        <w:rPr>
          <w:rtl/>
        </w:rPr>
        <w:tab/>
      </w:r>
      <w:r w:rsidR="00E13B4A" w:rsidRPr="00D87E76">
        <w:rPr>
          <w:i/>
          <w:iCs/>
          <w:rtl/>
        </w:rPr>
        <w:t>وإذ يشير أيضاً</w:t>
      </w:r>
      <w:r w:rsidR="00E13B4A">
        <w:rPr>
          <w:rtl/>
        </w:rPr>
        <w:t xml:space="preserve"> إلى جميع القرارات السابقة التي اعتمدتها لجنة حقوق الإنسان ومجلس حقوق الإنسان والجمعية العامة بشأن حقوق الإنسان والتدابير القسرية الانفرادية،</w:t>
      </w:r>
    </w:p>
    <w:p w14:paraId="288A0040" w14:textId="58B13D60" w:rsidR="00E13B4A" w:rsidRPr="005258BB" w:rsidRDefault="00F12233" w:rsidP="00E13B4A">
      <w:pPr>
        <w:pStyle w:val="SingleTxtGA"/>
        <w:rPr>
          <w:spacing w:val="4"/>
          <w:rtl/>
        </w:rPr>
      </w:pPr>
      <w:r w:rsidRPr="005258BB">
        <w:rPr>
          <w:spacing w:val="4"/>
          <w:rtl/>
        </w:rPr>
        <w:tab/>
      </w:r>
      <w:r w:rsidR="00E13B4A" w:rsidRPr="005258BB">
        <w:rPr>
          <w:i/>
          <w:iCs/>
          <w:spacing w:val="4"/>
          <w:rtl/>
        </w:rPr>
        <w:t>وإذ يؤكد من جديد</w:t>
      </w:r>
      <w:r w:rsidR="00E13B4A" w:rsidRPr="005258BB">
        <w:rPr>
          <w:spacing w:val="4"/>
          <w:rtl/>
        </w:rPr>
        <w:t xml:space="preserve"> قرار مجلس حقوق الإنسان </w:t>
      </w:r>
      <w:r w:rsidR="00E13B4A" w:rsidRPr="005258BB">
        <w:rPr>
          <w:spacing w:val="4"/>
          <w:szCs w:val="20"/>
          <w:rtl/>
        </w:rPr>
        <w:t>15</w:t>
      </w:r>
      <w:r w:rsidR="00E13B4A" w:rsidRPr="005258BB">
        <w:rPr>
          <w:spacing w:val="4"/>
          <w:rtl/>
        </w:rPr>
        <w:t>/</w:t>
      </w:r>
      <w:r w:rsidR="00E13B4A" w:rsidRPr="005258BB">
        <w:rPr>
          <w:spacing w:val="4"/>
          <w:szCs w:val="20"/>
          <w:rtl/>
        </w:rPr>
        <w:t>43</w:t>
      </w:r>
      <w:r w:rsidR="00E13B4A" w:rsidRPr="005258BB">
        <w:rPr>
          <w:spacing w:val="4"/>
          <w:rtl/>
        </w:rPr>
        <w:t xml:space="preserve"> المؤرخ </w:t>
      </w:r>
      <w:r w:rsidR="00E13B4A" w:rsidRPr="005258BB">
        <w:rPr>
          <w:spacing w:val="4"/>
          <w:szCs w:val="20"/>
          <w:rtl/>
        </w:rPr>
        <w:t>22</w:t>
      </w:r>
      <w:r w:rsidR="00E13B4A" w:rsidRPr="005258BB">
        <w:rPr>
          <w:spacing w:val="4"/>
          <w:rtl/>
        </w:rPr>
        <w:t xml:space="preserve"> حزيران/يونيه </w:t>
      </w:r>
      <w:r w:rsidR="00E13B4A" w:rsidRPr="005258BB">
        <w:rPr>
          <w:spacing w:val="4"/>
          <w:szCs w:val="20"/>
          <w:rtl/>
        </w:rPr>
        <w:t>2020</w:t>
      </w:r>
      <w:r w:rsidR="00E13B4A" w:rsidRPr="005258BB">
        <w:rPr>
          <w:spacing w:val="4"/>
          <w:rtl/>
        </w:rPr>
        <w:t xml:space="preserve"> وقرار الجمعية العامة </w:t>
      </w:r>
      <w:r w:rsidR="00E13B4A" w:rsidRPr="005258BB">
        <w:rPr>
          <w:spacing w:val="4"/>
          <w:szCs w:val="20"/>
          <w:rtl/>
        </w:rPr>
        <w:t>154</w:t>
      </w:r>
      <w:r w:rsidR="00E13B4A" w:rsidRPr="005258BB">
        <w:rPr>
          <w:spacing w:val="4"/>
          <w:rtl/>
        </w:rPr>
        <w:t>/</w:t>
      </w:r>
      <w:r w:rsidR="00E13B4A" w:rsidRPr="005258BB">
        <w:rPr>
          <w:spacing w:val="4"/>
          <w:szCs w:val="20"/>
          <w:rtl/>
        </w:rPr>
        <w:t>74</w:t>
      </w:r>
      <w:r w:rsidR="00E13B4A" w:rsidRPr="005258BB">
        <w:rPr>
          <w:spacing w:val="4"/>
          <w:rtl/>
        </w:rPr>
        <w:t xml:space="preserve"> المؤرخ </w:t>
      </w:r>
      <w:r w:rsidR="00E13B4A" w:rsidRPr="005258BB">
        <w:rPr>
          <w:spacing w:val="4"/>
          <w:szCs w:val="20"/>
          <w:rtl/>
        </w:rPr>
        <w:t>18</w:t>
      </w:r>
      <w:r w:rsidR="00E13B4A" w:rsidRPr="005258BB">
        <w:rPr>
          <w:spacing w:val="4"/>
          <w:rtl/>
        </w:rPr>
        <w:t xml:space="preserve"> كانون الأول/ديسمبر </w:t>
      </w:r>
      <w:r w:rsidR="00E13B4A" w:rsidRPr="005258BB">
        <w:rPr>
          <w:spacing w:val="4"/>
          <w:szCs w:val="20"/>
          <w:rtl/>
        </w:rPr>
        <w:t>2019</w:t>
      </w:r>
      <w:r w:rsidR="00E13B4A" w:rsidRPr="005258BB">
        <w:rPr>
          <w:spacing w:val="4"/>
          <w:rtl/>
        </w:rPr>
        <w:t>،</w:t>
      </w:r>
    </w:p>
    <w:p w14:paraId="51385D28" w14:textId="228C6F4F" w:rsidR="00E13B4A" w:rsidRPr="005258BB" w:rsidRDefault="00F12233" w:rsidP="00E13B4A">
      <w:pPr>
        <w:pStyle w:val="SingleTxtGA"/>
        <w:rPr>
          <w:spacing w:val="4"/>
          <w:rtl/>
        </w:rPr>
      </w:pPr>
      <w:r w:rsidRPr="005258BB">
        <w:rPr>
          <w:spacing w:val="4"/>
          <w:rtl/>
        </w:rPr>
        <w:tab/>
      </w:r>
      <w:r w:rsidR="00E13B4A" w:rsidRPr="005258BB">
        <w:rPr>
          <w:i/>
          <w:iCs/>
          <w:spacing w:val="4"/>
          <w:rtl/>
        </w:rPr>
        <w:t>وإذ يشدِّد</w:t>
      </w:r>
      <w:r w:rsidR="00E13B4A" w:rsidRPr="005258BB">
        <w:rPr>
          <w:spacing w:val="4"/>
          <w:rtl/>
        </w:rPr>
        <w:t xml:space="preserve"> على أن التدابير والتشريعات القسرية الانفرادية تتعارض مع القانون الدولي، والقانون الدولي الإنساني، وميثاق الأمم المتحدة، والقواعد والمبادئ المنظِّمة للعلاقات السلمية بين الدول، ولا سيما أثناء جائحة مرض فيروس كورونا (كوفيد-</w:t>
      </w:r>
      <w:r w:rsidR="00E13B4A" w:rsidRPr="005258BB">
        <w:rPr>
          <w:spacing w:val="4"/>
          <w:szCs w:val="20"/>
          <w:rtl/>
        </w:rPr>
        <w:t>19</w:t>
      </w:r>
      <w:r w:rsidR="00E13B4A" w:rsidRPr="005258BB">
        <w:rPr>
          <w:spacing w:val="4"/>
          <w:rtl/>
        </w:rPr>
        <w:t>)،</w:t>
      </w:r>
    </w:p>
    <w:p w14:paraId="7A5AB36D" w14:textId="75E618B4" w:rsidR="00E13B4A" w:rsidRPr="005258BB" w:rsidRDefault="00F12233" w:rsidP="00E13B4A">
      <w:pPr>
        <w:pStyle w:val="SingleTxtGA"/>
        <w:rPr>
          <w:spacing w:val="4"/>
          <w:rtl/>
        </w:rPr>
      </w:pPr>
      <w:r w:rsidRPr="005258BB">
        <w:rPr>
          <w:spacing w:val="4"/>
          <w:rtl/>
        </w:rPr>
        <w:tab/>
      </w:r>
      <w:r w:rsidR="00E13B4A" w:rsidRPr="005258BB">
        <w:rPr>
          <w:i/>
          <w:iCs/>
          <w:spacing w:val="4"/>
          <w:rtl/>
        </w:rPr>
        <w:t>وإذ يُسلِّم</w:t>
      </w:r>
      <w:r w:rsidR="00E13B4A" w:rsidRPr="005258BB">
        <w:rPr>
          <w:spacing w:val="4"/>
          <w:rtl/>
        </w:rPr>
        <w:t xml:space="preserve"> بأن جميع حقوق الإنسان عالمية وغير قابلة للتجزئة ومترابطة ومتشابكة، وإذ</w:t>
      </w:r>
      <w:r w:rsidR="005258BB">
        <w:rPr>
          <w:rFonts w:hint="cs"/>
          <w:spacing w:val="4"/>
          <w:rtl/>
        </w:rPr>
        <w:t> </w:t>
      </w:r>
      <w:r w:rsidR="00E13B4A" w:rsidRPr="005258BB">
        <w:rPr>
          <w:spacing w:val="4"/>
          <w:rtl/>
        </w:rPr>
        <w:t>يؤكد من جديد، في هذا الصدد، أن الحق في التنمية حق عالمي وغير قابل للتصرُّف ويشكِّل جزءاً لا يتجزأ من جميع حقوق الإنسان،</w:t>
      </w:r>
    </w:p>
    <w:p w14:paraId="04A24C05" w14:textId="36E67690" w:rsidR="00E13B4A" w:rsidRDefault="00F12233" w:rsidP="00E13B4A">
      <w:pPr>
        <w:pStyle w:val="SingleTxtGA"/>
        <w:rPr>
          <w:rtl/>
        </w:rPr>
      </w:pPr>
      <w:r w:rsidRPr="00C91341">
        <w:rPr>
          <w:spacing w:val="-4"/>
          <w:rtl/>
        </w:rPr>
        <w:tab/>
      </w:r>
      <w:r w:rsidR="00E13B4A" w:rsidRPr="00C91341">
        <w:rPr>
          <w:i/>
          <w:iCs/>
          <w:spacing w:val="-4"/>
          <w:rtl/>
        </w:rPr>
        <w:t>وإذ يعرب عن قلقه الشديد</w:t>
      </w:r>
      <w:r w:rsidR="00E13B4A" w:rsidRPr="00C91341">
        <w:rPr>
          <w:spacing w:val="-4"/>
          <w:rtl/>
        </w:rPr>
        <w:t xml:space="preserve"> إزاء ما للتدابير القسرية الانفرادية من أثر سلبي في حقوق الإنسان</w:t>
      </w:r>
      <w:r w:rsidR="00E13B4A">
        <w:rPr>
          <w:rtl/>
        </w:rPr>
        <w:t xml:space="preserve"> والتنمية والعلاقات الدولية والتجارة والاستثمار والتعاون،</w:t>
      </w:r>
    </w:p>
    <w:p w14:paraId="614B1330" w14:textId="425F4A21" w:rsidR="00E13B4A" w:rsidRDefault="00F12233" w:rsidP="00E13B4A">
      <w:pPr>
        <w:pStyle w:val="SingleTxtGA"/>
        <w:rPr>
          <w:rtl/>
        </w:rPr>
      </w:pPr>
      <w:r>
        <w:rPr>
          <w:rtl/>
        </w:rPr>
        <w:tab/>
      </w:r>
      <w:r w:rsidR="00E13B4A" w:rsidRPr="00D87E76">
        <w:rPr>
          <w:i/>
          <w:iCs/>
          <w:rtl/>
        </w:rPr>
        <w:t>وإذ يؤكد من جديد</w:t>
      </w:r>
      <w:r w:rsidR="00E13B4A">
        <w:rPr>
          <w:rtl/>
        </w:rPr>
        <w:t xml:space="preserve"> أنه لا يجوز لأي دولة أن تستخدم أي نوع من التدابير، بما فيها التدابير </w:t>
      </w:r>
      <w:r w:rsidR="00E13B4A" w:rsidRPr="0094246D">
        <w:rPr>
          <w:spacing w:val="-2"/>
          <w:rtl/>
        </w:rPr>
        <w:t>الاقتصادية أو السياسية، على سبيل الذكر لا الحصر، أو أن تشجع على استخدامها لإكراه دولة أخرى</w:t>
      </w:r>
      <w:r w:rsidR="00E13B4A">
        <w:rPr>
          <w:rtl/>
        </w:rPr>
        <w:t xml:space="preserve"> على التبعية لها في ممارسة حقوقها السيادية وللحصول منها على أي نوع من المزايا،</w:t>
      </w:r>
    </w:p>
    <w:p w14:paraId="182BFB32" w14:textId="5CABB4CB" w:rsidR="00E13B4A" w:rsidRPr="005258BB" w:rsidRDefault="00F12233" w:rsidP="00E13B4A">
      <w:pPr>
        <w:pStyle w:val="SingleTxtGA"/>
        <w:rPr>
          <w:spacing w:val="4"/>
          <w:rtl/>
        </w:rPr>
      </w:pPr>
      <w:r w:rsidRPr="005258BB">
        <w:rPr>
          <w:spacing w:val="4"/>
          <w:rtl/>
        </w:rPr>
        <w:lastRenderedPageBreak/>
        <w:tab/>
      </w:r>
      <w:r w:rsidR="00E13B4A" w:rsidRPr="005258BB">
        <w:rPr>
          <w:i/>
          <w:iCs/>
          <w:spacing w:val="4"/>
          <w:rtl/>
        </w:rPr>
        <w:t>وإذ يسلِّم</w:t>
      </w:r>
      <w:r w:rsidR="00E13B4A" w:rsidRPr="005258BB">
        <w:rPr>
          <w:spacing w:val="4"/>
          <w:rtl/>
        </w:rPr>
        <w:t xml:space="preserve"> بأن التدابير القسرية الانفرادية المتخذة في شكل عقوبات اقتصادية تكون لها عواقب بعيدة المدى على حقوق الإنسان المكفولة لعامة السكان في الدول المستهدَفة، وتُحدث أثراً مفرطاً يقع على الفقراء والطبقات الأضعف،</w:t>
      </w:r>
    </w:p>
    <w:p w14:paraId="6A507013" w14:textId="4243C3A9" w:rsidR="00E13B4A" w:rsidRDefault="00F12233" w:rsidP="00E13B4A">
      <w:pPr>
        <w:pStyle w:val="SingleTxtGA"/>
        <w:rPr>
          <w:rtl/>
        </w:rPr>
      </w:pPr>
      <w:r>
        <w:rPr>
          <w:rtl/>
        </w:rPr>
        <w:tab/>
      </w:r>
      <w:r w:rsidR="00E13B4A" w:rsidRPr="00D87E76">
        <w:rPr>
          <w:i/>
          <w:iCs/>
          <w:rtl/>
        </w:rPr>
        <w:t>وإذ يثير جزعه</w:t>
      </w:r>
      <w:r w:rsidR="00E13B4A">
        <w:rPr>
          <w:rtl/>
        </w:rPr>
        <w:t xml:space="preserve"> أن معظم التدابير القسرية الانفرادية حالياً فرضتها بلدانٌ متقدمة على بلدان نامية ونجمت عنها تكلفة باهظة على صعيد حقوق الإنسان المكفولة لأكثر الناس فقراً وللأشخاص الذين يعيشون في ظل أوضاع هشة،</w:t>
      </w:r>
    </w:p>
    <w:p w14:paraId="2AE86A9C" w14:textId="3CB60429" w:rsidR="00E13B4A" w:rsidRDefault="00F12233" w:rsidP="00E13B4A">
      <w:pPr>
        <w:pStyle w:val="SingleTxtGA"/>
        <w:rPr>
          <w:rtl/>
        </w:rPr>
      </w:pPr>
      <w:r>
        <w:rPr>
          <w:rtl/>
        </w:rPr>
        <w:tab/>
      </w:r>
      <w:r w:rsidR="00E13B4A" w:rsidRPr="00D87E76">
        <w:rPr>
          <w:i/>
          <w:iCs/>
          <w:rtl/>
        </w:rPr>
        <w:t>وإذ يؤكد</w:t>
      </w:r>
      <w:r w:rsidR="00E13B4A">
        <w:rPr>
          <w:rtl/>
        </w:rPr>
        <w:t xml:space="preserve"> أنه لا ينبغي في أي ظرف من الظروف حرمان الناس من السُّبل الأساسية لبقائهم،</w:t>
      </w:r>
    </w:p>
    <w:p w14:paraId="314EB71E" w14:textId="2DCA6399" w:rsidR="00E13B4A" w:rsidRDefault="00F12233" w:rsidP="00E13B4A">
      <w:pPr>
        <w:pStyle w:val="SingleTxtGA"/>
        <w:rPr>
          <w:rtl/>
        </w:rPr>
      </w:pPr>
      <w:r>
        <w:rPr>
          <w:rtl/>
        </w:rPr>
        <w:tab/>
      </w:r>
      <w:r w:rsidR="00E13B4A" w:rsidRPr="00D87E76">
        <w:rPr>
          <w:i/>
          <w:iCs/>
          <w:rtl/>
        </w:rPr>
        <w:t>وإذ يسلِّم</w:t>
      </w:r>
      <w:r w:rsidR="00E13B4A">
        <w:rPr>
          <w:rtl/>
        </w:rPr>
        <w:t xml:space="preserve"> بأن التدابير القسرية الانفرادية قد تؤدي إلى حدوث مشاكل اجتماعية وقد تُثير شواغل إنسانية في الدول المستهدَفة،</w:t>
      </w:r>
    </w:p>
    <w:p w14:paraId="33D3C893" w14:textId="485BC218" w:rsidR="00E13B4A" w:rsidRDefault="00F12233" w:rsidP="00E13B4A">
      <w:pPr>
        <w:pStyle w:val="SingleTxtGA"/>
        <w:rPr>
          <w:rtl/>
        </w:rPr>
      </w:pPr>
      <w:r w:rsidRPr="00C91341">
        <w:rPr>
          <w:spacing w:val="-4"/>
          <w:rtl/>
        </w:rPr>
        <w:tab/>
      </w:r>
      <w:r w:rsidR="00E13B4A" w:rsidRPr="00C91341">
        <w:rPr>
          <w:i/>
          <w:iCs/>
          <w:spacing w:val="-4"/>
          <w:rtl/>
        </w:rPr>
        <w:t>وإذ يسلِّط</w:t>
      </w:r>
      <w:r w:rsidR="00E13B4A" w:rsidRPr="00C91341">
        <w:rPr>
          <w:spacing w:val="-4"/>
          <w:rtl/>
        </w:rPr>
        <w:t xml:space="preserve"> الضوء على المشاكل والمظالم المتجذرة في النظام الدولي وأهمية أن تعمل الأمم المتحدة</w:t>
      </w:r>
      <w:r w:rsidR="00E13B4A">
        <w:rPr>
          <w:rtl/>
        </w:rPr>
        <w:t xml:space="preserve"> على إسماع صوت جميع أعضاء المجتمع الدولي، ضماناً للتعددية والاحترام المتبادل وتسوية المنازعات بالوسائل السلمية،</w:t>
      </w:r>
    </w:p>
    <w:p w14:paraId="5EC27E9A" w14:textId="0331E093" w:rsidR="00E13B4A" w:rsidRDefault="00F12233" w:rsidP="00E13B4A">
      <w:pPr>
        <w:pStyle w:val="SingleTxtGA"/>
        <w:rPr>
          <w:rtl/>
        </w:rPr>
      </w:pPr>
      <w:r>
        <w:rPr>
          <w:rtl/>
        </w:rPr>
        <w:tab/>
      </w:r>
      <w:r w:rsidR="00E13B4A" w:rsidRPr="00D87E76">
        <w:rPr>
          <w:i/>
          <w:iCs/>
          <w:rtl/>
        </w:rPr>
        <w:t>وإذ يعرب عن قلقه الشديد</w:t>
      </w:r>
      <w:r w:rsidR="00E13B4A">
        <w:rPr>
          <w:rtl/>
        </w:rPr>
        <w:t xml:space="preserve"> لأن القوانين والنُّظُم التي تُفرض بموجبها التدابير القسرية الانفرادية </w:t>
      </w:r>
      <w:r w:rsidR="00E13B4A" w:rsidRPr="000660B9">
        <w:rPr>
          <w:spacing w:val="-4"/>
          <w:rtl/>
        </w:rPr>
        <w:t>تنطوي، في بعض الحالات، على أثر يتجاوز الحدود الإقليمية، لا يقتصر على البلدان المستَهدَفة فحسب</w:t>
      </w:r>
      <w:r w:rsidR="00E13B4A">
        <w:rPr>
          <w:rtl/>
        </w:rPr>
        <w:t xml:space="preserve"> بل يمتد إلى بلدان ثالثة أيضاً، وفي ذلك خرق لأبسط مبادئ القانون الدولي، بما يؤدي إلى إكراه هذه البلدان الأخيرة أيضاً على تطبيق التدابير القسرية الانفرادية،</w:t>
      </w:r>
    </w:p>
    <w:p w14:paraId="667FB38F" w14:textId="1AA1C7F1" w:rsidR="00E13B4A" w:rsidRPr="00EA0109" w:rsidRDefault="00F12233" w:rsidP="00E13B4A">
      <w:pPr>
        <w:pStyle w:val="SingleTxtGA"/>
        <w:rPr>
          <w:spacing w:val="-2"/>
          <w:rtl/>
        </w:rPr>
      </w:pPr>
      <w:r w:rsidRPr="00EA0109">
        <w:rPr>
          <w:spacing w:val="-4"/>
          <w:rtl/>
        </w:rPr>
        <w:tab/>
      </w:r>
      <w:r w:rsidR="00E13B4A" w:rsidRPr="00EA0109">
        <w:rPr>
          <w:i/>
          <w:iCs/>
          <w:spacing w:val="-6"/>
          <w:rtl/>
        </w:rPr>
        <w:t>وإذ يرحب</w:t>
      </w:r>
      <w:r w:rsidR="00E13B4A" w:rsidRPr="00EA0109">
        <w:rPr>
          <w:spacing w:val="-6"/>
          <w:rtl/>
        </w:rPr>
        <w:t xml:space="preserve"> بالوثيقة الختامية وبالإعلان المعتمدين في مؤتمر القمة الثامن عشر لرؤساء دول وحكومات</w:t>
      </w:r>
      <w:r w:rsidR="00E13B4A" w:rsidRPr="00EA0109">
        <w:rPr>
          <w:spacing w:val="-4"/>
          <w:rtl/>
        </w:rPr>
        <w:t xml:space="preserve"> </w:t>
      </w:r>
      <w:r w:rsidR="00E13B4A" w:rsidRPr="00EA0109">
        <w:rPr>
          <w:spacing w:val="-2"/>
          <w:rtl/>
        </w:rPr>
        <w:t xml:space="preserve">حركة بلدان عدم الانحياز، المعقود في باكو، في </w:t>
      </w:r>
      <w:r w:rsidR="00E13B4A" w:rsidRPr="00EA0109">
        <w:rPr>
          <w:spacing w:val="-2"/>
          <w:szCs w:val="20"/>
          <w:rtl/>
        </w:rPr>
        <w:t>25</w:t>
      </w:r>
      <w:r w:rsidR="00E13B4A" w:rsidRPr="00EA0109">
        <w:rPr>
          <w:spacing w:val="-2"/>
          <w:rtl/>
        </w:rPr>
        <w:t xml:space="preserve"> و</w:t>
      </w:r>
      <w:r w:rsidR="00E13B4A" w:rsidRPr="00EA0109">
        <w:rPr>
          <w:spacing w:val="-2"/>
          <w:szCs w:val="20"/>
          <w:rtl/>
        </w:rPr>
        <w:t>26</w:t>
      </w:r>
      <w:r w:rsidR="00E13B4A" w:rsidRPr="00EA0109">
        <w:rPr>
          <w:spacing w:val="-2"/>
          <w:rtl/>
        </w:rPr>
        <w:t xml:space="preserve"> تشرين الأول/أكتوبر </w:t>
      </w:r>
      <w:r w:rsidR="00E13B4A" w:rsidRPr="00EA0109">
        <w:rPr>
          <w:spacing w:val="-2"/>
          <w:szCs w:val="20"/>
          <w:rtl/>
        </w:rPr>
        <w:t>2019</w:t>
      </w:r>
      <w:r w:rsidR="00E13B4A" w:rsidRPr="00EA0109">
        <w:rPr>
          <w:spacing w:val="-2"/>
          <w:rtl/>
        </w:rPr>
        <w:t xml:space="preserve">، واللذين أعادت </w:t>
      </w:r>
      <w:r w:rsidR="00E13B4A" w:rsidRPr="00EA0109">
        <w:rPr>
          <w:rtl/>
        </w:rPr>
        <w:t>فيهما الحركة تأكيد أمور من جملتها موقفها المبدئي المتمثل في إدانة إصدار وتطبيق تدابير قسرية انفرادية</w:t>
      </w:r>
      <w:r w:rsidR="00E13B4A" w:rsidRPr="00EA0109">
        <w:rPr>
          <w:spacing w:val="-2"/>
          <w:rtl/>
        </w:rPr>
        <w:t xml:space="preserve"> </w:t>
      </w:r>
      <w:r w:rsidR="00E13B4A" w:rsidRPr="00EA0109">
        <w:rPr>
          <w:rtl/>
        </w:rPr>
        <w:t>ضد بلدان من الحركة، وهي تدابير تنتهك ميثاق الأمم المتحدة والقانون الدولي وتقوض، في جملة ما</w:t>
      </w:r>
      <w:r w:rsidR="00EA0109">
        <w:rPr>
          <w:rFonts w:hint="cs"/>
          <w:spacing w:val="-2"/>
          <w:rtl/>
        </w:rPr>
        <w:t> </w:t>
      </w:r>
      <w:r w:rsidR="00E13B4A" w:rsidRPr="00EA0109">
        <w:rPr>
          <w:spacing w:val="-2"/>
          <w:rtl/>
        </w:rPr>
        <w:t>تقوضه، مبادئ السيادة، والسلامة الإقليمية، والاستقلال السياسي، وتقرير المصير، وعدم التدخل،</w:t>
      </w:r>
    </w:p>
    <w:p w14:paraId="4C185814" w14:textId="115BADA7" w:rsidR="00E13B4A" w:rsidRDefault="00F12233" w:rsidP="00E13B4A">
      <w:pPr>
        <w:pStyle w:val="SingleTxtGA"/>
        <w:rPr>
          <w:rtl/>
        </w:rPr>
      </w:pPr>
      <w:r>
        <w:rPr>
          <w:rtl/>
        </w:rPr>
        <w:tab/>
      </w:r>
      <w:r w:rsidR="00E13B4A" w:rsidRPr="00D87E76">
        <w:rPr>
          <w:i/>
          <w:iCs/>
          <w:rtl/>
        </w:rPr>
        <w:t>وإذ يساوره قلق بالغ</w:t>
      </w:r>
      <w:r w:rsidR="00E13B4A">
        <w:rPr>
          <w:rtl/>
        </w:rPr>
        <w:t xml:space="preserve"> لأنه على الرغم من القرارات التي اعتمدتها بشأن هذه المسألة الجمعية </w:t>
      </w:r>
      <w:r w:rsidR="00E13B4A" w:rsidRPr="000660B9">
        <w:rPr>
          <w:spacing w:val="-4"/>
          <w:rtl/>
        </w:rPr>
        <w:t>العامة ومجلس حقوق الإنسان ولجنة حقوق الإنسان، والقرارات المعتمدة في مؤتمرات الأمم المتحدة المعقودة</w:t>
      </w:r>
      <w:r w:rsidR="00E13B4A">
        <w:rPr>
          <w:rtl/>
        </w:rPr>
        <w:t xml:space="preserve"> في التسعينات من القرن الماضي وفي استعراضاتها التي تُجرى كل خمس سنوات، لا تزال التدابير القسرية الانفرادية تُتخذ وتُنفَّذ وتُفرَض بالقوة، بما يخالف قواعد القانون الدولي وميثاق الأمم المتحدة، من </w:t>
      </w:r>
      <w:r w:rsidR="00E13B4A" w:rsidRPr="000660B9">
        <w:rPr>
          <w:spacing w:val="-4"/>
          <w:rtl/>
        </w:rPr>
        <w:t>خلال أمور من بينها اللجوءُ إلى الحرب والنزعة العسكرية، مع كل ما تخلفه من عواقب سلبية على الأنشطة</w:t>
      </w:r>
      <w:r w:rsidR="00E13B4A">
        <w:rPr>
          <w:rtl/>
        </w:rPr>
        <w:t xml:space="preserve"> </w:t>
      </w:r>
      <w:r w:rsidR="00E13B4A" w:rsidRPr="000660B9">
        <w:rPr>
          <w:spacing w:val="-4"/>
          <w:rtl/>
        </w:rPr>
        <w:t>الاجتماعية - الإنسانية والتنمية الاقتصادية والاجتماعية للبلدان النامية، ومن ذلك آثارها خارج الحدود</w:t>
      </w:r>
      <w:r w:rsidR="00E13B4A">
        <w:rPr>
          <w:rtl/>
        </w:rPr>
        <w:t xml:space="preserve"> الإقليمية، مما يضع عقبات إضافية أمام تمتُّع الشعوب والأفراد الخاضعين لولاية دول أخرى تمتعاً كاملاً بجميع حقوق الإنسان،</w:t>
      </w:r>
    </w:p>
    <w:p w14:paraId="5CF7DD04" w14:textId="052188F5" w:rsidR="00E13B4A" w:rsidRDefault="00F12233" w:rsidP="00E13B4A">
      <w:pPr>
        <w:pStyle w:val="SingleTxtGA"/>
        <w:rPr>
          <w:rtl/>
        </w:rPr>
      </w:pPr>
      <w:r>
        <w:rPr>
          <w:rtl/>
        </w:rPr>
        <w:tab/>
      </w:r>
      <w:r w:rsidR="00E13B4A" w:rsidRPr="00D87E76">
        <w:rPr>
          <w:i/>
          <w:iCs/>
          <w:rtl/>
        </w:rPr>
        <w:t>وإذ يؤكد من جديد</w:t>
      </w:r>
      <w:r w:rsidR="00E13B4A">
        <w:rPr>
          <w:rtl/>
        </w:rPr>
        <w:t xml:space="preserve"> أن لكل دولة السيادة الكاملة على مجموع ثرواتها ومواردها الطبيعية ونشاطها الاقتصادي، تمارسها بحرية وفقاً لقرار الجمعية العامة </w:t>
      </w:r>
      <w:r w:rsidR="00E13B4A" w:rsidRPr="00F12233">
        <w:rPr>
          <w:szCs w:val="20"/>
          <w:rtl/>
        </w:rPr>
        <w:t>1803</w:t>
      </w:r>
      <w:r w:rsidR="00E13B4A">
        <w:rPr>
          <w:rtl/>
        </w:rPr>
        <w:t>(د-</w:t>
      </w:r>
      <w:r w:rsidR="00E13B4A" w:rsidRPr="00F12233">
        <w:rPr>
          <w:szCs w:val="20"/>
          <w:rtl/>
        </w:rPr>
        <w:t>17</w:t>
      </w:r>
      <w:r w:rsidR="00E13B4A">
        <w:rPr>
          <w:rtl/>
        </w:rPr>
        <w:t xml:space="preserve">) المؤرخ </w:t>
      </w:r>
      <w:r w:rsidR="00E13B4A" w:rsidRPr="00F12233">
        <w:rPr>
          <w:szCs w:val="20"/>
          <w:rtl/>
        </w:rPr>
        <w:t>14</w:t>
      </w:r>
      <w:r w:rsidR="00E13B4A">
        <w:rPr>
          <w:rtl/>
        </w:rPr>
        <w:t xml:space="preserve"> كانون الأول/ديسمبر </w:t>
      </w:r>
      <w:r w:rsidR="00E13B4A" w:rsidRPr="00F12233">
        <w:rPr>
          <w:szCs w:val="20"/>
          <w:rtl/>
        </w:rPr>
        <w:t>1962</w:t>
      </w:r>
      <w:r w:rsidR="00E13B4A">
        <w:rPr>
          <w:rtl/>
        </w:rPr>
        <w:t>،</w:t>
      </w:r>
    </w:p>
    <w:p w14:paraId="2BE6D5EB" w14:textId="728FD5B3" w:rsidR="00E13B4A" w:rsidRDefault="00F12233" w:rsidP="00E13B4A">
      <w:pPr>
        <w:pStyle w:val="SingleTxtGA"/>
        <w:rPr>
          <w:rtl/>
        </w:rPr>
      </w:pPr>
      <w:r>
        <w:rPr>
          <w:rtl/>
        </w:rPr>
        <w:tab/>
      </w:r>
      <w:r w:rsidR="00E13B4A" w:rsidRPr="00D87E76">
        <w:rPr>
          <w:i/>
          <w:iCs/>
          <w:rtl/>
        </w:rPr>
        <w:t>وإذ يشير</w:t>
      </w:r>
      <w:r w:rsidR="00E13B4A">
        <w:rPr>
          <w:rtl/>
        </w:rPr>
        <w:t xml:space="preserve"> إلى أن المؤتمر العالمي لحقوق الإنسان الذي عُقد في فيينا في الفترة من </w:t>
      </w:r>
      <w:r w:rsidR="00E13B4A" w:rsidRPr="00F12233">
        <w:rPr>
          <w:szCs w:val="20"/>
          <w:rtl/>
        </w:rPr>
        <w:t>14</w:t>
      </w:r>
      <w:r w:rsidR="00E13B4A">
        <w:rPr>
          <w:rtl/>
        </w:rPr>
        <w:t xml:space="preserve"> إلى</w:t>
      </w:r>
      <w:r w:rsidR="00E13B4A" w:rsidRPr="00F12233">
        <w:rPr>
          <w:szCs w:val="20"/>
          <w:rtl/>
        </w:rPr>
        <w:t>25</w:t>
      </w:r>
      <w:r w:rsidR="00E13B4A">
        <w:rPr>
          <w:rtl/>
        </w:rPr>
        <w:t xml:space="preserve"> حزيران/يونيه </w:t>
      </w:r>
      <w:r w:rsidR="00E13B4A" w:rsidRPr="00F12233">
        <w:rPr>
          <w:szCs w:val="20"/>
          <w:rtl/>
        </w:rPr>
        <w:t>1993</w:t>
      </w:r>
      <w:r w:rsidR="00E13B4A">
        <w:rPr>
          <w:rtl/>
        </w:rPr>
        <w:t xml:space="preserve"> دعا الدول إلى الامتناع عن اتخاذ أي تدبير انفرادي لا يتفق مع القانون الدولي وميثاق الأمم المتحدة ويضع عقبات أمام العلاقات التجارية بين الدول ويعرقل الإعمال التام لجميع حقوق الإنسان ويهدد أيضاً حرية التجارة تهديداً شديداً،</w:t>
      </w:r>
    </w:p>
    <w:p w14:paraId="51A96EB0" w14:textId="0E740B55" w:rsidR="00E13B4A" w:rsidRDefault="00F12233" w:rsidP="00887592">
      <w:pPr>
        <w:pStyle w:val="SingleTxtGA"/>
        <w:spacing w:line="342" w:lineRule="exact"/>
        <w:rPr>
          <w:rtl/>
        </w:rPr>
      </w:pPr>
      <w:r w:rsidRPr="002F2BDA">
        <w:rPr>
          <w:rtl/>
        </w:rPr>
        <w:lastRenderedPageBreak/>
        <w:tab/>
      </w:r>
      <w:r w:rsidR="00E13B4A" w:rsidRPr="002F2BDA">
        <w:rPr>
          <w:i/>
          <w:iCs/>
          <w:rtl/>
        </w:rPr>
        <w:t>وإذ يشير</w:t>
      </w:r>
      <w:r w:rsidR="00E13B4A" w:rsidRPr="002F2BDA">
        <w:rPr>
          <w:rtl/>
        </w:rPr>
        <w:t xml:space="preserve"> إلى الفقرة </w:t>
      </w:r>
      <w:r w:rsidR="00E13B4A" w:rsidRPr="002F2BDA">
        <w:rPr>
          <w:szCs w:val="20"/>
          <w:rtl/>
        </w:rPr>
        <w:t>2</w:t>
      </w:r>
      <w:r w:rsidR="00E13B4A" w:rsidRPr="002F2BDA">
        <w:rPr>
          <w:rtl/>
        </w:rPr>
        <w:t xml:space="preserve"> من المادة </w:t>
      </w:r>
      <w:r w:rsidR="00E13B4A" w:rsidRPr="002F2BDA">
        <w:rPr>
          <w:szCs w:val="20"/>
          <w:rtl/>
        </w:rPr>
        <w:t>1</w:t>
      </w:r>
      <w:r w:rsidR="00E13B4A" w:rsidRPr="002F2BDA">
        <w:rPr>
          <w:rtl/>
        </w:rPr>
        <w:t xml:space="preserve"> المشتركة بين العهد الدولي الخاص بالحقوق المدنية والسياسية والعهد الدولي الخاص بالحقوق الاقتصادية والاجتماعية والثقافية التي تنص على جملة أمور </w:t>
      </w:r>
      <w:r w:rsidR="00E13B4A" w:rsidRPr="002F2BDA">
        <w:rPr>
          <w:spacing w:val="-2"/>
          <w:rtl/>
        </w:rPr>
        <w:t>منها أنه لا</w:t>
      </w:r>
      <w:r w:rsidR="00887592" w:rsidRPr="002F2BDA">
        <w:rPr>
          <w:rFonts w:hint="cs"/>
          <w:spacing w:val="-2"/>
          <w:rtl/>
        </w:rPr>
        <w:t> </w:t>
      </w:r>
      <w:r w:rsidR="00E13B4A" w:rsidRPr="002F2BDA">
        <w:rPr>
          <w:spacing w:val="-2"/>
          <w:rtl/>
        </w:rPr>
        <w:t>يجوز في أية حال حرمان أي شعب من أسباب عيشه الخاصة به، بما في ذلك الغذاء والدواء</w:t>
      </w:r>
      <w:r w:rsidR="00E13B4A" w:rsidRPr="002F2BDA">
        <w:rPr>
          <w:rtl/>
        </w:rPr>
        <w:t xml:space="preserve"> على سبيل الذكر</w:t>
      </w:r>
      <w:r w:rsidR="00E13B4A">
        <w:rPr>
          <w:rtl/>
        </w:rPr>
        <w:t xml:space="preserve"> لا الحصر،</w:t>
      </w:r>
    </w:p>
    <w:p w14:paraId="6C08395D" w14:textId="093AD3A9" w:rsidR="00E13B4A" w:rsidRDefault="00F12233" w:rsidP="00887592">
      <w:pPr>
        <w:pStyle w:val="SingleTxtGA"/>
        <w:spacing w:line="342" w:lineRule="exact"/>
        <w:rPr>
          <w:rtl/>
        </w:rPr>
      </w:pPr>
      <w:r>
        <w:rPr>
          <w:rtl/>
        </w:rPr>
        <w:tab/>
      </w:r>
      <w:r w:rsidR="00E13B4A" w:rsidRPr="00D87E76">
        <w:rPr>
          <w:i/>
          <w:iCs/>
          <w:rtl/>
        </w:rPr>
        <w:t>وإذ يشعر بانزعاج بالغ</w:t>
      </w:r>
      <w:r w:rsidR="00E13B4A">
        <w:rPr>
          <w:rtl/>
        </w:rPr>
        <w:t xml:space="preserve"> إزاء الأثر السلبي للتدابير القسرية الانفرادية في الحق في الحياة، والحق في الصحة وفي الرعاية الطبية، والحق في التحرُّر من الجوع، والحق في مستوى معيشي لائق، والحق في</w:t>
      </w:r>
      <w:r w:rsidR="00887592">
        <w:rPr>
          <w:rFonts w:hint="cs"/>
          <w:rtl/>
        </w:rPr>
        <w:t> </w:t>
      </w:r>
      <w:r w:rsidR="00E13B4A">
        <w:rPr>
          <w:rtl/>
        </w:rPr>
        <w:t>الغذاء والتعليم والعمل والسكن، والحق في التنمية،</w:t>
      </w:r>
    </w:p>
    <w:p w14:paraId="128DA66A" w14:textId="3CA1C898" w:rsidR="00E13B4A" w:rsidRPr="00887592" w:rsidRDefault="00F12233" w:rsidP="00887592">
      <w:pPr>
        <w:pStyle w:val="SingleTxtGA"/>
        <w:spacing w:line="342" w:lineRule="exact"/>
        <w:rPr>
          <w:spacing w:val="-2"/>
          <w:rtl/>
        </w:rPr>
      </w:pPr>
      <w:r w:rsidRPr="00887592">
        <w:rPr>
          <w:spacing w:val="-2"/>
          <w:rtl/>
        </w:rPr>
        <w:tab/>
      </w:r>
      <w:r w:rsidR="00E13B4A" w:rsidRPr="00887592">
        <w:rPr>
          <w:i/>
          <w:iCs/>
          <w:spacing w:val="-2"/>
          <w:rtl/>
        </w:rPr>
        <w:t>وإذ تُثير جزعه</w:t>
      </w:r>
      <w:r w:rsidR="00E13B4A" w:rsidRPr="00887592">
        <w:rPr>
          <w:spacing w:val="-2"/>
          <w:rtl/>
        </w:rPr>
        <w:t xml:space="preserve"> التكاليف البشرية المفرطة والعشوائية التي تترتب على العقوبات الانفرادية وآثارها السلبية التي تمس السكان المدنيين، ولا سيما النساء والأطفال، في الدول المستهدَفة،</w:t>
      </w:r>
    </w:p>
    <w:p w14:paraId="5F35ED46" w14:textId="259938E0" w:rsidR="00E13B4A" w:rsidRPr="00887592" w:rsidRDefault="00F12233" w:rsidP="00887592">
      <w:pPr>
        <w:pStyle w:val="SingleTxtGA"/>
        <w:spacing w:line="342" w:lineRule="exact"/>
        <w:rPr>
          <w:spacing w:val="-2"/>
          <w:rtl/>
        </w:rPr>
      </w:pPr>
      <w:r w:rsidRPr="00887592">
        <w:rPr>
          <w:spacing w:val="-2"/>
          <w:rtl/>
        </w:rPr>
        <w:tab/>
      </w:r>
      <w:r w:rsidR="00E13B4A" w:rsidRPr="00887592">
        <w:rPr>
          <w:i/>
          <w:iCs/>
          <w:spacing w:val="-2"/>
          <w:rtl/>
        </w:rPr>
        <w:t>وإذ يؤكد من جديد</w:t>
      </w:r>
      <w:r w:rsidR="00E13B4A" w:rsidRPr="00887592">
        <w:rPr>
          <w:spacing w:val="-2"/>
          <w:rtl/>
        </w:rPr>
        <w:t xml:space="preserve"> أن التدابير القسرية الانفرادية تشكل عقبات كبرى أمام تنفيذ إعلان الحق في التنمية،</w:t>
      </w:r>
    </w:p>
    <w:p w14:paraId="32DC7C2F" w14:textId="0227B20F" w:rsidR="00E13B4A" w:rsidRDefault="00F12233" w:rsidP="00887592">
      <w:pPr>
        <w:pStyle w:val="SingleTxtGA"/>
        <w:spacing w:line="342" w:lineRule="exact"/>
        <w:rPr>
          <w:rtl/>
        </w:rPr>
      </w:pPr>
      <w:r>
        <w:rPr>
          <w:rtl/>
        </w:rPr>
        <w:tab/>
      </w:r>
      <w:r w:rsidR="00E13B4A" w:rsidRPr="00D87E76">
        <w:rPr>
          <w:i/>
          <w:iCs/>
          <w:rtl/>
        </w:rPr>
        <w:t>وإذ يساوره القلق</w:t>
      </w:r>
      <w:r w:rsidR="00E13B4A">
        <w:rPr>
          <w:rtl/>
        </w:rPr>
        <w:t xml:space="preserve"> لأن التدابير القسرية الانفرادية تقف حائلا دون تمكن المنظمات الإنسانية من تحويل أموال إلى الدول التي تعمل فيها،</w:t>
      </w:r>
    </w:p>
    <w:p w14:paraId="4F94E42D" w14:textId="47E6A445" w:rsidR="00E13B4A" w:rsidRDefault="00F12233" w:rsidP="00887592">
      <w:pPr>
        <w:pStyle w:val="SingleTxtGA"/>
        <w:spacing w:line="342" w:lineRule="exact"/>
        <w:rPr>
          <w:rtl/>
        </w:rPr>
      </w:pPr>
      <w:r>
        <w:rPr>
          <w:rtl/>
        </w:rPr>
        <w:tab/>
      </w:r>
      <w:r w:rsidR="00E13B4A" w:rsidRPr="00D87E76">
        <w:rPr>
          <w:i/>
          <w:iCs/>
          <w:rtl/>
        </w:rPr>
        <w:t>وإذ يشدد</w:t>
      </w:r>
      <w:r w:rsidR="00E13B4A">
        <w:rPr>
          <w:rtl/>
        </w:rPr>
        <w:t xml:space="preserve"> على أن التدابير القسرية الانفرادية تترك، في كل حالة على الصعيد العالمي، أثراً سلبياً على حقوق الإنسان،</w:t>
      </w:r>
    </w:p>
    <w:p w14:paraId="1E0268AB" w14:textId="7638B518" w:rsidR="00E13B4A" w:rsidRPr="00887592" w:rsidRDefault="00F12233" w:rsidP="00887592">
      <w:pPr>
        <w:pStyle w:val="SingleTxtGA"/>
        <w:spacing w:line="342" w:lineRule="exact"/>
        <w:rPr>
          <w:spacing w:val="-4"/>
          <w:rtl/>
        </w:rPr>
      </w:pPr>
      <w:r w:rsidRPr="00887592">
        <w:rPr>
          <w:spacing w:val="-4"/>
          <w:rtl/>
        </w:rPr>
        <w:tab/>
      </w:r>
      <w:r w:rsidR="00E13B4A" w:rsidRPr="00887592">
        <w:rPr>
          <w:i/>
          <w:iCs/>
          <w:spacing w:val="-4"/>
          <w:rtl/>
        </w:rPr>
        <w:t>وإذ يشدد أيضاً</w:t>
      </w:r>
      <w:r w:rsidR="00E13B4A" w:rsidRPr="00887592">
        <w:rPr>
          <w:spacing w:val="-4"/>
          <w:rtl/>
        </w:rPr>
        <w:t xml:space="preserve"> على ضرورة دراسة الطائفة الواسعة من آثار التدابير القسرية الانفرادية في القانون الدولي الإنساني والقانون الدولي لحقوق الإنسان، وفي اقتصاد الدول وسلمها وأمنها ونسيجها الاجتماعي،</w:t>
      </w:r>
    </w:p>
    <w:p w14:paraId="5D762530" w14:textId="78885C3E" w:rsidR="00E13B4A" w:rsidRDefault="00F12233" w:rsidP="00887592">
      <w:pPr>
        <w:pStyle w:val="SingleTxtGA"/>
        <w:spacing w:line="342" w:lineRule="exact"/>
        <w:rPr>
          <w:rtl/>
        </w:rPr>
      </w:pPr>
      <w:r>
        <w:rPr>
          <w:rtl/>
        </w:rPr>
        <w:tab/>
      </w:r>
      <w:r w:rsidR="00E13B4A" w:rsidRPr="00D87E76">
        <w:rPr>
          <w:i/>
          <w:iCs/>
          <w:rtl/>
        </w:rPr>
        <w:t>وإذ يُركز</w:t>
      </w:r>
      <w:r w:rsidR="00E13B4A">
        <w:rPr>
          <w:rtl/>
        </w:rPr>
        <w:t xml:space="preserve"> على ضرورة رصد انتهاكات حقوق الإنسان المرتبطة بالتدابير القسرية الانفرادية وتعزيز المساءلة،</w:t>
      </w:r>
    </w:p>
    <w:p w14:paraId="187D7DB4" w14:textId="7908F240" w:rsidR="00E13B4A" w:rsidRDefault="00F12233" w:rsidP="00887592">
      <w:pPr>
        <w:pStyle w:val="SingleTxtGA"/>
        <w:spacing w:line="342" w:lineRule="exact"/>
        <w:rPr>
          <w:rtl/>
        </w:rPr>
      </w:pPr>
      <w:r>
        <w:rPr>
          <w:rtl/>
        </w:rPr>
        <w:tab/>
      </w:r>
      <w:r w:rsidR="00E13B4A" w:rsidRPr="00D87E76">
        <w:rPr>
          <w:i/>
          <w:iCs/>
          <w:rtl/>
        </w:rPr>
        <w:t>وإذ يشير</w:t>
      </w:r>
      <w:r w:rsidR="00E13B4A">
        <w:rPr>
          <w:rtl/>
        </w:rPr>
        <w:t xml:space="preserve"> إلى قراري مجلس حقوق الإنسان </w:t>
      </w:r>
      <w:r w:rsidR="00E13B4A" w:rsidRPr="00F12233">
        <w:rPr>
          <w:szCs w:val="20"/>
          <w:rtl/>
        </w:rPr>
        <w:t>5</w:t>
      </w:r>
      <w:r w:rsidR="00E13B4A">
        <w:rPr>
          <w:rtl/>
        </w:rPr>
        <w:t>/</w:t>
      </w:r>
      <w:r w:rsidR="00E13B4A" w:rsidRPr="00F12233">
        <w:rPr>
          <w:szCs w:val="20"/>
          <w:rtl/>
        </w:rPr>
        <w:t>1</w:t>
      </w:r>
      <w:r w:rsidR="00E13B4A">
        <w:rPr>
          <w:rtl/>
        </w:rPr>
        <w:t xml:space="preserve"> بشأن بناء مؤسسات المجلس و</w:t>
      </w:r>
      <w:r w:rsidR="00E13B4A" w:rsidRPr="00F12233">
        <w:rPr>
          <w:szCs w:val="20"/>
          <w:rtl/>
        </w:rPr>
        <w:t>5</w:t>
      </w:r>
      <w:r w:rsidR="00E13B4A">
        <w:rPr>
          <w:rtl/>
        </w:rPr>
        <w:t>/</w:t>
      </w:r>
      <w:r w:rsidR="00E13B4A" w:rsidRPr="00F12233">
        <w:rPr>
          <w:szCs w:val="20"/>
          <w:rtl/>
        </w:rPr>
        <w:t>2</w:t>
      </w:r>
      <w:r w:rsidR="00E13B4A">
        <w:rPr>
          <w:rtl/>
        </w:rPr>
        <w:t xml:space="preserve"> بشأن مدونة قواعد السلوك لأصحاب الولايات في إطار الإجراءات الخاصة للمجلس، المؤرخين</w:t>
      </w:r>
      <w:r w:rsidR="00887592">
        <w:rPr>
          <w:rFonts w:hint="cs"/>
          <w:rtl/>
        </w:rPr>
        <w:t xml:space="preserve"> </w:t>
      </w:r>
      <w:r w:rsidR="00E13B4A" w:rsidRPr="00F12233">
        <w:rPr>
          <w:szCs w:val="20"/>
          <w:rtl/>
        </w:rPr>
        <w:t>18</w:t>
      </w:r>
      <w:r w:rsidR="00E13B4A">
        <w:rPr>
          <w:rtl/>
        </w:rPr>
        <w:t xml:space="preserve"> حزيران/</w:t>
      </w:r>
      <w:r w:rsidR="00887592">
        <w:rPr>
          <w:rFonts w:hint="cs"/>
          <w:rtl/>
        </w:rPr>
        <w:t xml:space="preserve"> </w:t>
      </w:r>
      <w:r w:rsidR="00E13B4A">
        <w:rPr>
          <w:rtl/>
        </w:rPr>
        <w:t xml:space="preserve">يونيه </w:t>
      </w:r>
      <w:r w:rsidR="00E13B4A" w:rsidRPr="00F12233">
        <w:rPr>
          <w:szCs w:val="20"/>
          <w:rtl/>
        </w:rPr>
        <w:t>2007</w:t>
      </w:r>
      <w:r w:rsidR="00E13B4A">
        <w:rPr>
          <w:rtl/>
        </w:rPr>
        <w:t>، وإذ يشدد على أن المكلَّفة بالولاية يجب أن تؤدي ولايتها وفقاً لهذين القرارين ومرفقيهما،</w:t>
      </w:r>
    </w:p>
    <w:p w14:paraId="214C1F03" w14:textId="736A7C03" w:rsidR="00E13B4A" w:rsidRDefault="00F12233" w:rsidP="00887592">
      <w:pPr>
        <w:pStyle w:val="SingleTxtGA"/>
        <w:spacing w:line="342" w:lineRule="exact"/>
        <w:rPr>
          <w:rtl/>
        </w:rPr>
      </w:pPr>
      <w:r w:rsidRPr="00887592">
        <w:rPr>
          <w:spacing w:val="-4"/>
          <w:rtl/>
        </w:rPr>
        <w:tab/>
      </w:r>
      <w:r w:rsidR="00E13B4A" w:rsidRPr="00887592">
        <w:rPr>
          <w:spacing w:val="-4"/>
          <w:szCs w:val="20"/>
          <w:rtl/>
        </w:rPr>
        <w:t>1</w:t>
      </w:r>
      <w:r w:rsidRPr="00887592">
        <w:rPr>
          <w:spacing w:val="-4"/>
          <w:rtl/>
        </w:rPr>
        <w:t>-</w:t>
      </w:r>
      <w:r w:rsidRPr="00887592">
        <w:rPr>
          <w:spacing w:val="-4"/>
          <w:rtl/>
        </w:rPr>
        <w:tab/>
      </w:r>
      <w:r w:rsidR="00E13B4A" w:rsidRPr="00887592">
        <w:rPr>
          <w:i/>
          <w:iCs/>
          <w:spacing w:val="-4"/>
          <w:rtl/>
        </w:rPr>
        <w:t>يرحب</w:t>
      </w:r>
      <w:r w:rsidR="00E13B4A" w:rsidRPr="00887592">
        <w:rPr>
          <w:spacing w:val="-4"/>
          <w:rtl/>
        </w:rPr>
        <w:t xml:space="preserve"> بالعمل الذي اضطلعت به المقررة الخاصة المعنية بالأثر السلبي للتدابير القسرية</w:t>
      </w:r>
      <w:r w:rsidR="00E13B4A">
        <w:rPr>
          <w:rtl/>
        </w:rPr>
        <w:t xml:space="preserve"> الانفرادية في التمتع بحقوق الإنسان، بما في ذلك التقارير المواضيعية التي أعدتها والزيارات القطرية التي قامت بها؛</w:t>
      </w:r>
    </w:p>
    <w:p w14:paraId="004E678C" w14:textId="2AEFB78E" w:rsidR="00E13B4A" w:rsidRDefault="00F12233" w:rsidP="00887592">
      <w:pPr>
        <w:pStyle w:val="SingleTxtGA"/>
        <w:spacing w:line="342" w:lineRule="exact"/>
        <w:rPr>
          <w:rtl/>
        </w:rPr>
      </w:pPr>
      <w:r>
        <w:rPr>
          <w:rtl/>
        </w:rPr>
        <w:tab/>
      </w:r>
      <w:r w:rsidR="00E13B4A" w:rsidRPr="00F12233">
        <w:rPr>
          <w:szCs w:val="20"/>
          <w:rtl/>
        </w:rPr>
        <w:t>2</w:t>
      </w:r>
      <w:r>
        <w:rPr>
          <w:rtl/>
        </w:rPr>
        <w:t>-</w:t>
      </w:r>
      <w:r>
        <w:rPr>
          <w:rtl/>
        </w:rPr>
        <w:tab/>
      </w:r>
      <w:r w:rsidR="00E13B4A" w:rsidRPr="00D87E76">
        <w:rPr>
          <w:i/>
          <w:iCs/>
          <w:rtl/>
        </w:rPr>
        <w:t>يرحب أيضاً</w:t>
      </w:r>
      <w:r w:rsidR="00E13B4A">
        <w:rPr>
          <w:rtl/>
        </w:rPr>
        <w:t xml:space="preserve"> بالدعوات التي وجهتها المقررة الخاصة لرفع العقوبات الانفرادية أثناء جائحة كوفيد-</w:t>
      </w:r>
      <w:r w:rsidR="00E13B4A" w:rsidRPr="00F12233">
        <w:rPr>
          <w:szCs w:val="20"/>
          <w:rtl/>
        </w:rPr>
        <w:t>19</w:t>
      </w:r>
      <w:r w:rsidR="00E13B4A">
        <w:rPr>
          <w:rtl/>
        </w:rPr>
        <w:t>؛</w:t>
      </w:r>
    </w:p>
    <w:p w14:paraId="5AE714D7" w14:textId="49CC817A" w:rsidR="00E13B4A" w:rsidRDefault="00F12233" w:rsidP="00887592">
      <w:pPr>
        <w:pStyle w:val="SingleTxtGA"/>
        <w:spacing w:line="342" w:lineRule="exact"/>
        <w:rPr>
          <w:rtl/>
        </w:rPr>
      </w:pPr>
      <w:r>
        <w:rPr>
          <w:rtl/>
        </w:rPr>
        <w:tab/>
      </w:r>
      <w:r w:rsidR="00E13B4A" w:rsidRPr="00F12233">
        <w:rPr>
          <w:szCs w:val="20"/>
          <w:rtl/>
        </w:rPr>
        <w:t>3</w:t>
      </w:r>
      <w:r>
        <w:rPr>
          <w:rtl/>
        </w:rPr>
        <w:t>-</w:t>
      </w:r>
      <w:r>
        <w:rPr>
          <w:rtl/>
        </w:rPr>
        <w:tab/>
      </w:r>
      <w:r w:rsidR="00E13B4A" w:rsidRPr="00D87E76">
        <w:rPr>
          <w:i/>
          <w:iCs/>
          <w:rtl/>
        </w:rPr>
        <w:t>يرحِّب كذلك</w:t>
      </w:r>
      <w:r w:rsidR="00E13B4A">
        <w:rPr>
          <w:rtl/>
        </w:rPr>
        <w:t xml:space="preserve"> بتقرير المقررة الخاصة</w:t>
      </w:r>
      <w:r w:rsidR="00EA0109">
        <w:rPr>
          <w:vertAlign w:val="superscript"/>
          <w:rtl/>
        </w:rPr>
        <w:t>(</w:t>
      </w:r>
      <w:r w:rsidR="00EA0109">
        <w:rPr>
          <w:rStyle w:val="FootnoteReference"/>
          <w:rtl/>
        </w:rPr>
        <w:footnoteReference w:id="1"/>
      </w:r>
      <w:r w:rsidR="00EA0109">
        <w:rPr>
          <w:vertAlign w:val="superscript"/>
          <w:rtl/>
        </w:rPr>
        <w:t>)</w:t>
      </w:r>
      <w:r w:rsidR="00E13B4A">
        <w:rPr>
          <w:rtl/>
        </w:rPr>
        <w:t xml:space="preserve">؛ </w:t>
      </w:r>
    </w:p>
    <w:p w14:paraId="6E1751AC" w14:textId="1B5CD3AB" w:rsidR="00E13B4A" w:rsidRDefault="00F12233" w:rsidP="00887592">
      <w:pPr>
        <w:pStyle w:val="SingleTxtGA"/>
        <w:spacing w:line="342" w:lineRule="exact"/>
        <w:rPr>
          <w:rtl/>
        </w:rPr>
      </w:pPr>
      <w:r>
        <w:rPr>
          <w:rtl/>
        </w:rPr>
        <w:tab/>
      </w:r>
      <w:r w:rsidR="00E13B4A" w:rsidRPr="00F12233">
        <w:rPr>
          <w:szCs w:val="20"/>
          <w:rtl/>
        </w:rPr>
        <w:t>4</w:t>
      </w:r>
      <w:r>
        <w:rPr>
          <w:rtl/>
        </w:rPr>
        <w:t>-</w:t>
      </w:r>
      <w:r>
        <w:rPr>
          <w:rtl/>
        </w:rPr>
        <w:tab/>
      </w:r>
      <w:r w:rsidR="00E13B4A" w:rsidRPr="00D87E76">
        <w:rPr>
          <w:i/>
          <w:iCs/>
          <w:rtl/>
        </w:rPr>
        <w:t>يقرر</w:t>
      </w:r>
      <w:r w:rsidR="00E13B4A">
        <w:rPr>
          <w:rtl/>
        </w:rPr>
        <w:t xml:space="preserve"> أن يمدد، لمدة ثلاث سنوات، ولاية المقررة الخاصة المعنية بالأثر السلبي للتدابير القسرية الانفرادية في التمتع بحقوق الإنسان، المنصوص عليها في قرار مجلس حقوق الإنسان </w:t>
      </w:r>
      <w:r w:rsidR="00E13B4A" w:rsidRPr="00F12233">
        <w:rPr>
          <w:szCs w:val="20"/>
          <w:rtl/>
        </w:rPr>
        <w:t>27</w:t>
      </w:r>
      <w:r w:rsidR="00E13B4A">
        <w:rPr>
          <w:rtl/>
        </w:rPr>
        <w:t>/</w:t>
      </w:r>
      <w:r w:rsidR="00E13B4A" w:rsidRPr="00F12233">
        <w:rPr>
          <w:szCs w:val="20"/>
          <w:rtl/>
        </w:rPr>
        <w:t>21</w:t>
      </w:r>
      <w:r w:rsidR="00E13B4A">
        <w:rPr>
          <w:rtl/>
        </w:rPr>
        <w:t xml:space="preserve"> المؤرخ </w:t>
      </w:r>
      <w:r w:rsidR="00E13B4A" w:rsidRPr="00F12233">
        <w:rPr>
          <w:szCs w:val="20"/>
          <w:rtl/>
        </w:rPr>
        <w:t>26</w:t>
      </w:r>
      <w:r w:rsidR="00E13B4A">
        <w:rPr>
          <w:rtl/>
        </w:rPr>
        <w:t xml:space="preserve"> أيلول/سبتمبر </w:t>
      </w:r>
      <w:r w:rsidR="00E13B4A" w:rsidRPr="00F12233">
        <w:rPr>
          <w:szCs w:val="20"/>
          <w:rtl/>
        </w:rPr>
        <w:t>2014</w:t>
      </w:r>
      <w:r w:rsidR="00E13B4A">
        <w:rPr>
          <w:rtl/>
        </w:rPr>
        <w:t>؛</w:t>
      </w:r>
    </w:p>
    <w:p w14:paraId="0FA52C59" w14:textId="18E549F1" w:rsidR="00E13B4A" w:rsidRDefault="00F12233" w:rsidP="00887592">
      <w:pPr>
        <w:pStyle w:val="SingleTxtGA"/>
        <w:spacing w:line="342" w:lineRule="exact"/>
        <w:rPr>
          <w:rFonts w:hint="cs"/>
          <w:rtl/>
        </w:rPr>
      </w:pPr>
      <w:r>
        <w:rPr>
          <w:rtl/>
        </w:rPr>
        <w:tab/>
      </w:r>
      <w:r w:rsidR="00E13B4A" w:rsidRPr="00C91341">
        <w:rPr>
          <w:spacing w:val="-2"/>
          <w:szCs w:val="20"/>
          <w:rtl/>
        </w:rPr>
        <w:t>5</w:t>
      </w:r>
      <w:r w:rsidRPr="00C91341">
        <w:rPr>
          <w:spacing w:val="-2"/>
          <w:rtl/>
        </w:rPr>
        <w:t>-</w:t>
      </w:r>
      <w:r w:rsidRPr="00C91341">
        <w:rPr>
          <w:spacing w:val="-2"/>
          <w:rtl/>
        </w:rPr>
        <w:tab/>
      </w:r>
      <w:r w:rsidR="00E13B4A" w:rsidRPr="00C91341">
        <w:rPr>
          <w:i/>
          <w:iCs/>
          <w:spacing w:val="-2"/>
          <w:rtl/>
        </w:rPr>
        <w:t>يطلب</w:t>
      </w:r>
      <w:r w:rsidR="00E13B4A" w:rsidRPr="00C91341">
        <w:rPr>
          <w:spacing w:val="-2"/>
          <w:rtl/>
        </w:rPr>
        <w:t xml:space="preserve"> إلى مفوّضية الأمم المتحدة السامية لحقوق الإنسان الاستمرار في إيلاء حقوق الإنسان ومسألة التدابير القسرية الانفرادية أولوية قصوى، ومواصلة العمل في هذا المجال بالتعاون</w:t>
      </w:r>
      <w:r w:rsidR="00E13B4A">
        <w:rPr>
          <w:rtl/>
        </w:rPr>
        <w:t xml:space="preserve"> الكامل </w:t>
      </w:r>
      <w:r w:rsidR="00E13B4A" w:rsidRPr="000660B9">
        <w:rPr>
          <w:spacing w:val="-4"/>
          <w:rtl/>
        </w:rPr>
        <w:t>مع المقررة الخاصة في مختلف أنشطتها، والحفاظ على مدِّ المقررة الخاصة بكل ما يلزم من مساعدة لتنفيذ</w:t>
      </w:r>
      <w:r w:rsidR="00E13B4A">
        <w:rPr>
          <w:rtl/>
        </w:rPr>
        <w:t xml:space="preserve"> ولايتها تنفيذاً فعالاً؛</w:t>
      </w:r>
    </w:p>
    <w:p w14:paraId="4EA3055C" w14:textId="05959264" w:rsidR="00E13B4A" w:rsidRDefault="00F12233" w:rsidP="00E13B4A">
      <w:pPr>
        <w:pStyle w:val="SingleTxtGA"/>
        <w:rPr>
          <w:rtl/>
        </w:rPr>
      </w:pPr>
      <w:r>
        <w:rPr>
          <w:rtl/>
        </w:rPr>
        <w:lastRenderedPageBreak/>
        <w:tab/>
      </w:r>
      <w:r w:rsidR="00E13B4A" w:rsidRPr="00F12233">
        <w:rPr>
          <w:szCs w:val="20"/>
          <w:rtl/>
        </w:rPr>
        <w:t>6</w:t>
      </w:r>
      <w:r>
        <w:rPr>
          <w:rtl/>
        </w:rPr>
        <w:t>-</w:t>
      </w:r>
      <w:r>
        <w:rPr>
          <w:rtl/>
        </w:rPr>
        <w:tab/>
      </w:r>
      <w:r w:rsidR="00E13B4A" w:rsidRPr="00887592">
        <w:rPr>
          <w:i/>
          <w:iCs/>
          <w:spacing w:val="-2"/>
          <w:rtl/>
        </w:rPr>
        <w:t>يهيب</w:t>
      </w:r>
      <w:r w:rsidR="00E13B4A" w:rsidRPr="00887592">
        <w:rPr>
          <w:spacing w:val="-2"/>
          <w:rtl/>
        </w:rPr>
        <w:t xml:space="preserve"> بجميع الحكومات أن تتعاون مع المقررة الخاصة وأن تساعدها في أداء مهامها، وأن توفر جميع المعلومات اللازمة التي تطلبها المكلفة بالولاية، وأن تستجيب لطلباتها بشأن زيارة بلدانها</w:t>
      </w:r>
      <w:r w:rsidR="00E13B4A">
        <w:rPr>
          <w:rtl/>
        </w:rPr>
        <w:t xml:space="preserve"> لتمكينها من تنفيذ ولايتها بفعالية؛</w:t>
      </w:r>
    </w:p>
    <w:p w14:paraId="5F1168A5" w14:textId="4C6B3126" w:rsidR="00E13B4A" w:rsidRDefault="00F12233" w:rsidP="00E13B4A">
      <w:pPr>
        <w:pStyle w:val="SingleTxtGA"/>
        <w:rPr>
          <w:rtl/>
        </w:rPr>
      </w:pPr>
      <w:r w:rsidRPr="00C91341">
        <w:rPr>
          <w:spacing w:val="-4"/>
          <w:rtl/>
        </w:rPr>
        <w:tab/>
      </w:r>
      <w:r w:rsidR="00E13B4A" w:rsidRPr="00C91341">
        <w:rPr>
          <w:spacing w:val="-4"/>
          <w:szCs w:val="20"/>
          <w:rtl/>
        </w:rPr>
        <w:t>7</w:t>
      </w:r>
      <w:r w:rsidRPr="00C91341">
        <w:rPr>
          <w:spacing w:val="-4"/>
          <w:rtl/>
        </w:rPr>
        <w:t>-</w:t>
      </w:r>
      <w:r w:rsidRPr="00C91341">
        <w:rPr>
          <w:spacing w:val="-4"/>
          <w:rtl/>
        </w:rPr>
        <w:tab/>
      </w:r>
      <w:r w:rsidR="00E13B4A" w:rsidRPr="00C91341">
        <w:rPr>
          <w:i/>
          <w:iCs/>
          <w:spacing w:val="-4"/>
          <w:rtl/>
        </w:rPr>
        <w:t>يدعو</w:t>
      </w:r>
      <w:r w:rsidR="00E13B4A" w:rsidRPr="00C91341">
        <w:rPr>
          <w:spacing w:val="-4"/>
          <w:rtl/>
        </w:rPr>
        <w:t xml:space="preserve"> وكالات الأمم المتحدة وصناديقها وبرامجها المعنية، وهيئات المعاهدات، والجهات</w:t>
      </w:r>
      <w:r w:rsidR="00E13B4A">
        <w:rPr>
          <w:rtl/>
        </w:rPr>
        <w:t xml:space="preserve"> </w:t>
      </w:r>
      <w:r w:rsidR="00E13B4A" w:rsidRPr="00C91341">
        <w:rPr>
          <w:spacing w:val="-2"/>
          <w:rtl/>
        </w:rPr>
        <w:t>الفاعلة في المجتمع المدني، بما في ذلك المنظمات غير الح</w:t>
      </w:r>
      <w:bookmarkStart w:id="0" w:name="_GoBack"/>
      <w:bookmarkEnd w:id="0"/>
      <w:r w:rsidR="00E13B4A" w:rsidRPr="00C91341">
        <w:rPr>
          <w:spacing w:val="-2"/>
          <w:rtl/>
        </w:rPr>
        <w:t>كومية، وكذلك القطاع الخاص، إلى التعاون التام</w:t>
      </w:r>
      <w:r w:rsidR="00E13B4A">
        <w:rPr>
          <w:rtl/>
        </w:rPr>
        <w:t xml:space="preserve"> مع المقررة الخاصة في تنفيذ ولايتها؛</w:t>
      </w:r>
    </w:p>
    <w:p w14:paraId="39E8740F" w14:textId="61E09A5F" w:rsidR="00E13B4A" w:rsidRDefault="00F12233" w:rsidP="00E13B4A">
      <w:pPr>
        <w:pStyle w:val="SingleTxtGA"/>
        <w:rPr>
          <w:rtl/>
        </w:rPr>
      </w:pPr>
      <w:r>
        <w:rPr>
          <w:rtl/>
        </w:rPr>
        <w:tab/>
      </w:r>
      <w:r w:rsidR="00E13B4A" w:rsidRPr="00F12233">
        <w:rPr>
          <w:szCs w:val="20"/>
          <w:rtl/>
        </w:rPr>
        <w:t>8</w:t>
      </w:r>
      <w:r>
        <w:rPr>
          <w:rtl/>
        </w:rPr>
        <w:t>-</w:t>
      </w:r>
      <w:r>
        <w:rPr>
          <w:rtl/>
        </w:rPr>
        <w:tab/>
      </w:r>
      <w:r w:rsidR="00E13B4A" w:rsidRPr="00D87E76">
        <w:rPr>
          <w:i/>
          <w:iCs/>
          <w:rtl/>
        </w:rPr>
        <w:t>يقرر</w:t>
      </w:r>
      <w:r w:rsidR="00E13B4A">
        <w:rPr>
          <w:rtl/>
        </w:rPr>
        <w:t xml:space="preserve"> مواصلة النظر في مسألة حقوق الإنسان والتدابير القسرية الانفرادية، وفقاً لبرنامج عمله.</w:t>
      </w:r>
    </w:p>
    <w:p w14:paraId="25B92F6E" w14:textId="5DEA3A7B" w:rsidR="00E13B4A" w:rsidRPr="00345C64" w:rsidRDefault="00E13B4A" w:rsidP="00345C64">
      <w:pPr>
        <w:pStyle w:val="SingleTxtGA"/>
        <w:jc w:val="right"/>
        <w:rPr>
          <w:i/>
          <w:iCs/>
          <w:rtl/>
        </w:rPr>
      </w:pPr>
      <w:r w:rsidRPr="00345C64">
        <w:rPr>
          <w:i/>
          <w:iCs/>
          <w:rtl/>
        </w:rPr>
        <w:t xml:space="preserve">الجلسة </w:t>
      </w:r>
      <w:r w:rsidRPr="00345C64">
        <w:rPr>
          <w:i/>
          <w:iCs/>
          <w:szCs w:val="20"/>
          <w:rtl/>
        </w:rPr>
        <w:t>36</w:t>
      </w:r>
      <w:r w:rsidR="00345C64" w:rsidRPr="00345C64">
        <w:rPr>
          <w:i/>
          <w:iCs/>
          <w:rtl/>
        </w:rPr>
        <w:br/>
      </w:r>
      <w:r w:rsidRPr="00345C64">
        <w:rPr>
          <w:i/>
          <w:iCs/>
          <w:szCs w:val="20"/>
          <w:rtl/>
        </w:rPr>
        <w:t>6</w:t>
      </w:r>
      <w:r w:rsidRPr="00345C64">
        <w:rPr>
          <w:i/>
          <w:iCs/>
          <w:rtl/>
        </w:rPr>
        <w:t xml:space="preserve"> تشرين الأول/أكتوبر </w:t>
      </w:r>
      <w:r w:rsidRPr="00345C64">
        <w:rPr>
          <w:i/>
          <w:iCs/>
          <w:szCs w:val="20"/>
          <w:rtl/>
        </w:rPr>
        <w:t>2020</w:t>
      </w:r>
    </w:p>
    <w:p w14:paraId="4C5D497B" w14:textId="77777777" w:rsidR="00E13B4A" w:rsidRDefault="00E13B4A" w:rsidP="00E13B4A">
      <w:pPr>
        <w:pStyle w:val="SingleTxtGA"/>
        <w:rPr>
          <w:rtl/>
        </w:rPr>
      </w:pPr>
      <w:r>
        <w:rPr>
          <w:rtl/>
        </w:rPr>
        <w:t xml:space="preserve">[اعتُمِد بتصويت مسجَّل بأغلبية </w:t>
      </w:r>
      <w:r w:rsidRPr="00F12233">
        <w:rPr>
          <w:szCs w:val="20"/>
          <w:rtl/>
        </w:rPr>
        <w:t>27</w:t>
      </w:r>
      <w:r>
        <w:rPr>
          <w:rtl/>
        </w:rPr>
        <w:t xml:space="preserve"> صوتاً مقابل </w:t>
      </w:r>
      <w:r w:rsidRPr="00F12233">
        <w:rPr>
          <w:szCs w:val="20"/>
          <w:rtl/>
        </w:rPr>
        <w:t>15</w:t>
      </w:r>
      <w:r>
        <w:rPr>
          <w:rtl/>
        </w:rPr>
        <w:t xml:space="preserve">، وامتناع </w:t>
      </w:r>
      <w:r w:rsidRPr="00F12233">
        <w:rPr>
          <w:szCs w:val="20"/>
          <w:rtl/>
        </w:rPr>
        <w:t>5</w:t>
      </w:r>
      <w:r>
        <w:rPr>
          <w:rtl/>
        </w:rPr>
        <w:t xml:space="preserve"> أعضاء عن التصويت. وكانت نتيجة التصويت كما يلي: </w:t>
      </w:r>
    </w:p>
    <w:p w14:paraId="31D8C834" w14:textId="0619AF49" w:rsidR="00E13B4A" w:rsidRPr="002F2BDA" w:rsidRDefault="00E13B4A" w:rsidP="00F12233">
      <w:pPr>
        <w:pStyle w:val="SingleTxtGA"/>
        <w:ind w:left="1928"/>
        <w:rPr>
          <w:i/>
          <w:iCs/>
          <w:sz w:val="28"/>
          <w:rtl/>
        </w:rPr>
      </w:pPr>
      <w:r w:rsidRPr="002F2BDA">
        <w:rPr>
          <w:i/>
          <w:iCs/>
          <w:sz w:val="28"/>
          <w:rtl/>
        </w:rPr>
        <w:t>المؤيدون:</w:t>
      </w:r>
    </w:p>
    <w:p w14:paraId="64854888" w14:textId="0F64BB24" w:rsidR="00E13B4A" w:rsidRPr="002F2BDA" w:rsidRDefault="00E13B4A" w:rsidP="00F12233">
      <w:pPr>
        <w:pStyle w:val="SingleTxtGA"/>
        <w:ind w:left="2608"/>
        <w:rPr>
          <w:rtl/>
        </w:rPr>
      </w:pPr>
      <w:r w:rsidRPr="002F2BDA">
        <w:rPr>
          <w:rtl/>
        </w:rPr>
        <w:t xml:space="preserve">الأرجنتين، وإريتريا، وإندونيسيا، وأنغولا، وباكستان، والبحرين، وبنغلاديش، </w:t>
      </w:r>
      <w:r w:rsidRPr="002F2BDA">
        <w:rPr>
          <w:spacing w:val="-4"/>
          <w:rtl/>
        </w:rPr>
        <w:t xml:space="preserve">وبوركينا فاسو، وبيرو، وتوغو، وجزر البهاما، وجمهورية الكونغو الديمقراطية، والسنغال، والسودان، وشيلي، والصومال، والفلبين، وفنزويلا (جمهورية </w:t>
      </w:r>
      <w:r w:rsidR="00F12233" w:rsidRPr="002F2BDA">
        <w:rPr>
          <w:rFonts w:hint="cs"/>
          <w:spacing w:val="-4"/>
          <w:rtl/>
        </w:rPr>
        <w:t>-</w:t>
      </w:r>
      <w:r w:rsidRPr="002F2BDA">
        <w:rPr>
          <w:spacing w:val="-4"/>
          <w:rtl/>
        </w:rPr>
        <w:t xml:space="preserve"> البوليفارية)،</w:t>
      </w:r>
      <w:r w:rsidRPr="002F2BDA">
        <w:rPr>
          <w:rtl/>
        </w:rPr>
        <w:t xml:space="preserve"> وفيجي، وقطر، والكاميرون، وليبيا، وموريتانيا، وناميبيا، ونيبال، ونيجيريا، والهند</w:t>
      </w:r>
    </w:p>
    <w:p w14:paraId="683C7AD8" w14:textId="77777777" w:rsidR="00E13B4A" w:rsidRPr="002F2BDA" w:rsidRDefault="00E13B4A" w:rsidP="00F12233">
      <w:pPr>
        <w:pStyle w:val="SingleTxtGA"/>
        <w:ind w:left="1928"/>
        <w:rPr>
          <w:i/>
          <w:iCs/>
          <w:sz w:val="28"/>
          <w:rtl/>
        </w:rPr>
      </w:pPr>
      <w:r w:rsidRPr="002F2BDA">
        <w:rPr>
          <w:i/>
          <w:iCs/>
          <w:sz w:val="28"/>
          <w:rtl/>
        </w:rPr>
        <w:t>المعارضون:</w:t>
      </w:r>
    </w:p>
    <w:p w14:paraId="7341B0D1" w14:textId="18343DBB" w:rsidR="00E13B4A" w:rsidRPr="002F2BDA" w:rsidRDefault="00E13B4A" w:rsidP="00F12233">
      <w:pPr>
        <w:pStyle w:val="SingleTxtGA"/>
        <w:ind w:left="2608"/>
        <w:rPr>
          <w:rtl/>
        </w:rPr>
      </w:pPr>
      <w:r w:rsidRPr="002F2BDA">
        <w:rPr>
          <w:rtl/>
        </w:rPr>
        <w:t>إسبانيا، وأستراليا، وألمانيا، وأوكرانيا، وإيطاليا، وبلغاريا، وبولندا، وتشيكيا، وجزر</w:t>
      </w:r>
      <w:r w:rsidR="00F12233" w:rsidRPr="002F2BDA">
        <w:rPr>
          <w:rFonts w:hint="cs"/>
          <w:rtl/>
        </w:rPr>
        <w:t> </w:t>
      </w:r>
      <w:r w:rsidRPr="002F2BDA">
        <w:rPr>
          <w:rtl/>
        </w:rPr>
        <w:t>مارشال، وجمهورية كوريا، والدانمرك، وسلوفاكيا، والنمسا، وهولندا، واليابان</w:t>
      </w:r>
    </w:p>
    <w:p w14:paraId="3A2947E6" w14:textId="38EA0DA1" w:rsidR="00E13B4A" w:rsidRPr="002F2BDA" w:rsidRDefault="00E13B4A" w:rsidP="00F12233">
      <w:pPr>
        <w:pStyle w:val="SingleTxtGA"/>
        <w:ind w:left="1928"/>
        <w:rPr>
          <w:i/>
          <w:iCs/>
          <w:sz w:val="28"/>
          <w:rtl/>
        </w:rPr>
      </w:pPr>
      <w:r w:rsidRPr="002F2BDA">
        <w:rPr>
          <w:i/>
          <w:iCs/>
          <w:sz w:val="28"/>
          <w:rtl/>
        </w:rPr>
        <w:t>الممتنعون عن التصويت:</w:t>
      </w:r>
    </w:p>
    <w:p w14:paraId="779F4830" w14:textId="1CD8AF5E" w:rsidR="00673245" w:rsidRDefault="00E13B4A" w:rsidP="00F12233">
      <w:pPr>
        <w:pStyle w:val="SingleTxtGA"/>
        <w:ind w:left="2608"/>
        <w:rPr>
          <w:rtl/>
        </w:rPr>
      </w:pPr>
      <w:r w:rsidRPr="002F2BDA">
        <w:rPr>
          <w:rtl/>
        </w:rPr>
        <w:t xml:space="preserve">أرمينيا، وأفغانستان، وأوروغواي، </w:t>
      </w:r>
      <w:r w:rsidRPr="002F2BDA">
        <w:rPr>
          <w:sz w:val="30"/>
          <w:szCs w:val="30"/>
          <w:rtl/>
          <w:lang w:val="fr-CH"/>
        </w:rPr>
        <w:t>والبرازيل</w:t>
      </w:r>
      <w:r w:rsidRPr="002F2BDA">
        <w:rPr>
          <w:rtl/>
        </w:rPr>
        <w:t>، والمكسيك]</w:t>
      </w:r>
    </w:p>
    <w:p w14:paraId="3FCC6DDC" w14:textId="209F5A0E" w:rsidR="00E13B4A" w:rsidRPr="00E13B4A" w:rsidRDefault="00E13B4A" w:rsidP="00E13B4A">
      <w:pPr>
        <w:spacing w:before="120"/>
        <w:jc w:val="center"/>
        <w:rPr>
          <w:u w:val="single"/>
          <w:rtl/>
        </w:rPr>
      </w:pPr>
      <w:r>
        <w:rPr>
          <w:u w:val="single"/>
          <w:rtl/>
        </w:rPr>
        <w:tab/>
      </w:r>
      <w:r>
        <w:rPr>
          <w:u w:val="single"/>
          <w:rtl/>
        </w:rPr>
        <w:tab/>
      </w:r>
      <w:r>
        <w:rPr>
          <w:u w:val="single"/>
          <w:rtl/>
        </w:rPr>
        <w:tab/>
      </w:r>
    </w:p>
    <w:sectPr w:rsidR="00E13B4A" w:rsidRPr="00E13B4A" w:rsidSect="00285FE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5950B" w14:textId="77777777" w:rsidR="00BD1E18" w:rsidRPr="002901D9" w:rsidRDefault="00BD1E18" w:rsidP="002901D9">
      <w:pPr>
        <w:spacing w:after="60" w:line="240" w:lineRule="auto"/>
        <w:rPr>
          <w:i/>
          <w:iCs/>
        </w:rPr>
      </w:pPr>
      <w:r>
        <w:rPr>
          <w:rFonts w:hint="cs"/>
          <w:i/>
          <w:iCs/>
          <w:rtl/>
        </w:rPr>
        <w:t>الحواشي</w:t>
      </w:r>
    </w:p>
  </w:endnote>
  <w:endnote w:type="continuationSeparator" w:id="0">
    <w:p w14:paraId="45CD4092" w14:textId="77777777" w:rsidR="00BD1E18" w:rsidRDefault="00BD1E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FE5AD" w14:textId="77777777" w:rsidR="00285FED" w:rsidRPr="00E13B4A" w:rsidRDefault="00E13B4A" w:rsidP="00E13B4A">
    <w:pPr>
      <w:pStyle w:val="Footer"/>
      <w:tabs>
        <w:tab w:val="right" w:pos="9598"/>
      </w:tabs>
      <w:rPr>
        <w:sz w:val="17"/>
      </w:rPr>
    </w:pPr>
    <w:r>
      <w:rPr>
        <w:sz w:val="17"/>
      </w:rPr>
      <w:t>GE.20-13318</w:t>
    </w:r>
    <w:r>
      <w:rPr>
        <w:sz w:val="17"/>
      </w:rPr>
      <w:tab/>
    </w:r>
    <w:r w:rsidRPr="00E13B4A">
      <w:rPr>
        <w:b/>
        <w:sz w:val="18"/>
      </w:rPr>
      <w:fldChar w:fldCharType="begin"/>
    </w:r>
    <w:r w:rsidRPr="00E13B4A">
      <w:rPr>
        <w:b/>
        <w:sz w:val="18"/>
      </w:rPr>
      <w:instrText xml:space="preserve"> PAGE  \* MERGEFORMAT </w:instrText>
    </w:r>
    <w:r w:rsidRPr="00E13B4A">
      <w:rPr>
        <w:b/>
        <w:sz w:val="18"/>
      </w:rPr>
      <w:fldChar w:fldCharType="separate"/>
    </w:r>
    <w:r>
      <w:rPr>
        <w:b/>
        <w:sz w:val="18"/>
      </w:rPr>
      <w:t>2</w:t>
    </w:r>
    <w:r w:rsidRPr="00E13B4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50570" w14:textId="77777777" w:rsidR="006959B0" w:rsidRPr="00E13B4A" w:rsidRDefault="00E13B4A" w:rsidP="006959B0">
    <w:pPr>
      <w:pStyle w:val="Footer"/>
      <w:tabs>
        <w:tab w:val="right" w:pos="9599"/>
      </w:tabs>
      <w:jc w:val="left"/>
      <w:rPr>
        <w:b/>
        <w:sz w:val="18"/>
        <w:lang w:val="en-US"/>
      </w:rPr>
    </w:pPr>
    <w:r w:rsidRPr="00E13B4A">
      <w:rPr>
        <w:b/>
        <w:sz w:val="18"/>
        <w:lang w:val="en-US"/>
      </w:rPr>
      <w:fldChar w:fldCharType="begin"/>
    </w:r>
    <w:r w:rsidRPr="00E13B4A">
      <w:rPr>
        <w:b/>
        <w:sz w:val="18"/>
        <w:lang w:val="en-US"/>
      </w:rPr>
      <w:instrText xml:space="preserve"> PAGE  \* MERGEFORMAT </w:instrText>
    </w:r>
    <w:r w:rsidRPr="00E13B4A">
      <w:rPr>
        <w:b/>
        <w:sz w:val="18"/>
        <w:lang w:val="en-US"/>
      </w:rPr>
      <w:fldChar w:fldCharType="separate"/>
    </w:r>
    <w:r w:rsidRPr="00E13B4A">
      <w:rPr>
        <w:b/>
        <w:noProof/>
        <w:sz w:val="18"/>
        <w:lang w:val="en-US"/>
      </w:rPr>
      <w:t>3</w:t>
    </w:r>
    <w:r w:rsidRPr="00E13B4A">
      <w:rPr>
        <w:b/>
        <w:sz w:val="18"/>
        <w:lang w:val="en-US"/>
      </w:rPr>
      <w:fldChar w:fldCharType="end"/>
    </w:r>
    <w:r>
      <w:rPr>
        <w:b/>
        <w:sz w:val="18"/>
        <w:lang w:val="en-US"/>
      </w:rPr>
      <w:tab/>
    </w:r>
    <w:r>
      <w:rPr>
        <w:sz w:val="17"/>
        <w:lang w:val="en-US"/>
      </w:rPr>
      <w:t>GE.20-13318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96B1A" w14:textId="00904D5F" w:rsidR="00FD4BC9" w:rsidRDefault="00285FED" w:rsidP="00F6741C">
    <w:pPr>
      <w:pStyle w:val="Footer"/>
      <w:spacing w:before="360"/>
      <w:jc w:val="right"/>
      <w:rPr>
        <w:sz w:val="20"/>
        <w:szCs w:val="20"/>
      </w:rPr>
    </w:pPr>
    <w:r>
      <w:rPr>
        <w:sz w:val="20"/>
        <w:szCs w:val="20"/>
      </w:rPr>
      <w:t>GE.20-13318</w:t>
    </w:r>
    <w:r w:rsidR="00475348">
      <w:rPr>
        <w:noProof/>
      </w:rPr>
      <w:drawing>
        <wp:anchor distT="0" distB="0" distL="114300" distR="114300" simplePos="0" relativeHeight="251657728" behindDoc="1" locked="1" layoutInCell="0" allowOverlap="1" wp14:anchorId="12BA8780" wp14:editId="5DA791C6">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A7ECE8B" w14:textId="52853862" w:rsidR="00285FED" w:rsidRPr="00285FED" w:rsidRDefault="00285FED" w:rsidP="00285FED">
    <w:pPr>
      <w:pStyle w:val="Footer"/>
      <w:jc w:val="right"/>
      <w:rPr>
        <w:rFonts w:ascii="C39T30Lfz" w:hAnsi="C39T30Lfz"/>
        <w:sz w:val="56"/>
        <w:szCs w:val="20"/>
      </w:rPr>
    </w:pPr>
    <w:r>
      <w:rPr>
        <w:rFonts w:ascii="C39T30Lfz" w:hAnsi="C39T30Lfz"/>
        <w:sz w:val="56"/>
        <w:szCs w:val="20"/>
      </w:rPr>
      <w:t>*2013318*</w:t>
    </w:r>
    <w:r w:rsidR="00475348">
      <w:rPr>
        <w:noProof/>
      </w:rPr>
      <w:drawing>
        <wp:anchor distT="0" distB="0" distL="114300" distR="114300" simplePos="0" relativeHeight="251659776" behindDoc="0" locked="0" layoutInCell="1" allowOverlap="1" wp14:anchorId="18ED0136" wp14:editId="4D690F85">
          <wp:simplePos x="0" y="0"/>
          <wp:positionH relativeFrom="page">
            <wp:posOffset>719455</wp:posOffset>
          </wp:positionH>
          <wp:positionV relativeFrom="page">
            <wp:posOffset>9611995</wp:posOffset>
          </wp:positionV>
          <wp:extent cx="564515" cy="5645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1262B" w14:textId="77777777" w:rsidR="00BD1E18" w:rsidRPr="0054762C" w:rsidRDefault="00BD1E18" w:rsidP="000E524A">
      <w:pPr>
        <w:pStyle w:val="Footer"/>
        <w:bidi/>
        <w:spacing w:after="80" w:line="200" w:lineRule="exact"/>
        <w:ind w:left="680"/>
      </w:pPr>
      <w:r>
        <w:rPr>
          <w:rtl/>
        </w:rPr>
        <w:t>__________</w:t>
      </w:r>
    </w:p>
  </w:footnote>
  <w:footnote w:type="continuationSeparator" w:id="0">
    <w:p w14:paraId="2DC74F13" w14:textId="77777777" w:rsidR="00BD1E18" w:rsidRDefault="00BD1E18" w:rsidP="00656392">
      <w:pPr>
        <w:spacing w:line="240" w:lineRule="auto"/>
      </w:pPr>
      <w:r>
        <w:continuationSeparator/>
      </w:r>
    </w:p>
  </w:footnote>
  <w:footnote w:id="1">
    <w:p w14:paraId="458FFF16" w14:textId="4D92F1CB" w:rsidR="00EA0109" w:rsidRPr="00EA0109" w:rsidRDefault="00EA0109" w:rsidP="002F2BDA">
      <w:pPr>
        <w:pStyle w:val="FootnoteText1"/>
        <w:spacing w:line="240" w:lineRule="exact"/>
      </w:pPr>
      <w:r w:rsidRPr="00EA0109">
        <w:rPr>
          <w:rtl/>
        </w:rPr>
        <w:t>(</w:t>
      </w:r>
      <w:r w:rsidRPr="00EA0109">
        <w:rPr>
          <w:rStyle w:val="FootnoteReference"/>
          <w:vertAlign w:val="baseline"/>
        </w:rPr>
        <w:footnoteRef/>
      </w:r>
      <w:r>
        <w:rPr>
          <w:sz w:val="26"/>
          <w:rtl/>
        </w:rPr>
        <w:t>)</w:t>
      </w:r>
      <w:r>
        <w:rPr>
          <w:sz w:val="26"/>
          <w:rtl/>
        </w:rPr>
        <w:tab/>
      </w:r>
      <w:r w:rsidRPr="00EA0109">
        <w:t>A/HRC/45/7</w:t>
      </w:r>
      <w:r>
        <w:rPr>
          <w:rFonts w:hint="cs"/>
          <w:rtl/>
        </w:rPr>
        <w:t>.</w:t>
      </w:r>
      <w:r w:rsidRPr="00EA010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7743E" w14:textId="77777777" w:rsidR="00285FED" w:rsidRPr="00E13B4A" w:rsidRDefault="00E13B4A" w:rsidP="00E13B4A">
    <w:pPr>
      <w:pStyle w:val="Header"/>
      <w:jc w:val="right"/>
    </w:pPr>
    <w:r w:rsidRPr="00E13B4A">
      <w:t>A/HRC/RES/45/5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882CE" w14:textId="77777777" w:rsidR="00285FED" w:rsidRPr="00E13B4A" w:rsidRDefault="00E13B4A" w:rsidP="00E13B4A">
    <w:pPr>
      <w:pStyle w:val="Header"/>
      <w:jc w:val="left"/>
    </w:pPr>
    <w:r w:rsidRPr="00E13B4A">
      <w:t>A/HRC/RES/45/5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BD1E18"/>
    <w:rsid w:val="000076D5"/>
    <w:rsid w:val="00043663"/>
    <w:rsid w:val="000505CF"/>
    <w:rsid w:val="000660B9"/>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85FED"/>
    <w:rsid w:val="002901D9"/>
    <w:rsid w:val="002976C2"/>
    <w:rsid w:val="002F2BDA"/>
    <w:rsid w:val="00325CC1"/>
    <w:rsid w:val="003260FF"/>
    <w:rsid w:val="00343D95"/>
    <w:rsid w:val="00345C64"/>
    <w:rsid w:val="00374341"/>
    <w:rsid w:val="003C2D96"/>
    <w:rsid w:val="003D1062"/>
    <w:rsid w:val="003E159A"/>
    <w:rsid w:val="004205C7"/>
    <w:rsid w:val="00420D7B"/>
    <w:rsid w:val="00442FBA"/>
    <w:rsid w:val="00450B21"/>
    <w:rsid w:val="00453B63"/>
    <w:rsid w:val="00455780"/>
    <w:rsid w:val="00475348"/>
    <w:rsid w:val="004B0A1C"/>
    <w:rsid w:val="004D298E"/>
    <w:rsid w:val="004E32F4"/>
    <w:rsid w:val="00517BC9"/>
    <w:rsid w:val="005212F8"/>
    <w:rsid w:val="005258BB"/>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6D58D3"/>
    <w:rsid w:val="00702E41"/>
    <w:rsid w:val="00733704"/>
    <w:rsid w:val="00740188"/>
    <w:rsid w:val="00764796"/>
    <w:rsid w:val="0078071A"/>
    <w:rsid w:val="007A70BB"/>
    <w:rsid w:val="00852A9A"/>
    <w:rsid w:val="00871544"/>
    <w:rsid w:val="00887592"/>
    <w:rsid w:val="008930DB"/>
    <w:rsid w:val="00895D16"/>
    <w:rsid w:val="008F49E1"/>
    <w:rsid w:val="0090370F"/>
    <w:rsid w:val="009269D2"/>
    <w:rsid w:val="00942135"/>
    <w:rsid w:val="0094246D"/>
    <w:rsid w:val="009521B0"/>
    <w:rsid w:val="009A7E9F"/>
    <w:rsid w:val="009E5018"/>
    <w:rsid w:val="00A12B37"/>
    <w:rsid w:val="00A50EC0"/>
    <w:rsid w:val="00A74331"/>
    <w:rsid w:val="00AB3BCA"/>
    <w:rsid w:val="00AB6758"/>
    <w:rsid w:val="00AF203E"/>
    <w:rsid w:val="00B13763"/>
    <w:rsid w:val="00B477A4"/>
    <w:rsid w:val="00B54045"/>
    <w:rsid w:val="00B663BB"/>
    <w:rsid w:val="00B86EA6"/>
    <w:rsid w:val="00BA5E8B"/>
    <w:rsid w:val="00BD1E18"/>
    <w:rsid w:val="00C022F5"/>
    <w:rsid w:val="00C06421"/>
    <w:rsid w:val="00C34822"/>
    <w:rsid w:val="00C438D7"/>
    <w:rsid w:val="00C53FE8"/>
    <w:rsid w:val="00C81B50"/>
    <w:rsid w:val="00C91341"/>
    <w:rsid w:val="00CA655B"/>
    <w:rsid w:val="00CB3C3C"/>
    <w:rsid w:val="00CD1801"/>
    <w:rsid w:val="00D10EF1"/>
    <w:rsid w:val="00D42810"/>
    <w:rsid w:val="00D87E76"/>
    <w:rsid w:val="00D914A7"/>
    <w:rsid w:val="00DD13C3"/>
    <w:rsid w:val="00DD596E"/>
    <w:rsid w:val="00DD621E"/>
    <w:rsid w:val="00DF0575"/>
    <w:rsid w:val="00E13B4A"/>
    <w:rsid w:val="00E61797"/>
    <w:rsid w:val="00E70E04"/>
    <w:rsid w:val="00E75996"/>
    <w:rsid w:val="00EA0109"/>
    <w:rsid w:val="00EC05A7"/>
    <w:rsid w:val="00EC4B6B"/>
    <w:rsid w:val="00ED7442"/>
    <w:rsid w:val="00EE0B18"/>
    <w:rsid w:val="00EF1EE5"/>
    <w:rsid w:val="00F12233"/>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18CAA1B"/>
  <w15:docId w15:val="{A261CFA9-3D67-4DFD-95F8-5349A310A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BBB03-8741-4B34-8C8E-E9803E0D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1221</Words>
  <Characters>6965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A/HRC/RES/45/5</vt:lpstr>
    </vt:vector>
  </TitlesOfParts>
  <Company>DCM</Company>
  <LinksUpToDate>false</LinksUpToDate>
  <CharactersWithSpaces>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A/HRC/RES/45/5</dc:title>
  <dc:subject>GE.2013318</dc:subject>
  <dc:creator>Gamal MAHMOUD-M. BOUCHAMA</dc:creator>
  <cp:keywords>ODS No.2025977</cp:keywords>
  <dc:description>Distr.: General_x000d_
12 October 2020_x000d_
Original: English</dc:description>
  <cp:lastModifiedBy>Gamal Mohamed Abdelhamid Mahmoud</cp:lastModifiedBy>
  <cp:revision>2</cp:revision>
  <dcterms:created xsi:type="dcterms:W3CDTF">2020-10-15T07:17:00Z</dcterms:created>
  <dcterms:modified xsi:type="dcterms:W3CDTF">2020-10-15T07:17:00Z</dcterms:modified>
  <cp:category>Final</cp:category>
</cp:coreProperties>
</file>