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026702B2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DAE4A49" w14:textId="77777777" w:rsidR="006B3E27" w:rsidRPr="00C175A6" w:rsidRDefault="006B3E27" w:rsidP="00B622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649AD3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94755B" w14:textId="2B1CC3DE" w:rsidR="006B3E27" w:rsidRPr="00240EC5" w:rsidRDefault="00240EC5" w:rsidP="00240EC5">
            <w:pPr>
              <w:bidi w:val="0"/>
              <w:rPr>
                <w:szCs w:val="20"/>
              </w:rPr>
            </w:pPr>
            <w:r w:rsidRPr="00240EC5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/C/131/2</w:t>
            </w:r>
          </w:p>
        </w:tc>
      </w:tr>
      <w:tr w:rsidR="006B3E27" w:rsidRPr="00C175A6" w14:paraId="71F97162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DF29F3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005EEBEC" wp14:editId="548D5C81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0592D77" w14:textId="77777777" w:rsidR="006B3E27" w:rsidRPr="00C175A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0E92484" w14:textId="77777777" w:rsidR="006B3E27" w:rsidRDefault="00240EC5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14:paraId="23C3D5B3" w14:textId="77777777" w:rsidR="00240EC5" w:rsidRDefault="00240EC5" w:rsidP="00240EC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29 April 2021</w:t>
            </w:r>
          </w:p>
          <w:p w14:paraId="673C4BBF" w14:textId="77777777" w:rsidR="00240EC5" w:rsidRDefault="00240EC5" w:rsidP="00240EC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38320513" w14:textId="2D4D1BA2" w:rsidR="00240EC5" w:rsidRPr="00240EC5" w:rsidRDefault="00240EC5" w:rsidP="00240EC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14:paraId="25B8469D" w14:textId="77777777" w:rsidR="00C07F9A" w:rsidRPr="00C07F9A" w:rsidRDefault="00C07F9A" w:rsidP="00C07F9A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</w:rPr>
      </w:pPr>
      <w:r w:rsidRPr="00C07F9A">
        <w:rPr>
          <w:b/>
          <w:bCs/>
          <w:sz w:val="26"/>
          <w:szCs w:val="26"/>
          <w:rtl/>
        </w:rPr>
        <w:t>اللجنة المعنية بحقوق الإنسان</w:t>
      </w:r>
    </w:p>
    <w:p w14:paraId="2979A91D" w14:textId="77777777" w:rsidR="00C07F9A" w:rsidRPr="00C07F9A" w:rsidRDefault="00C07F9A" w:rsidP="00C07F9A">
      <w:pPr>
        <w:pStyle w:val="HChGA"/>
        <w:rPr>
          <w:rtl/>
        </w:rPr>
      </w:pPr>
      <w:r w:rsidRPr="00C07F9A">
        <w:rPr>
          <w:rtl/>
        </w:rPr>
        <w:tab/>
      </w:r>
      <w:r w:rsidRPr="00C07F9A">
        <w:rPr>
          <w:rtl/>
        </w:rPr>
        <w:tab/>
        <w:t>تقرير متابعة الملاحظات الختامية للجنة المعنية بحقوق الإنسان</w:t>
      </w:r>
      <w:r w:rsidRPr="00C07F9A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</w:p>
    <w:p w14:paraId="3B597A3A" w14:textId="77777777" w:rsidR="00C07F9A" w:rsidRPr="00946C74" w:rsidRDefault="00C07F9A" w:rsidP="00C07F9A">
      <w:pPr>
        <w:pStyle w:val="SingleTxtGA"/>
        <w:rPr>
          <w:rtl/>
        </w:rPr>
      </w:pPr>
      <w:r w:rsidRPr="00C07F9A">
        <w:rPr>
          <w:rtl/>
        </w:rPr>
        <w:t>1-</w:t>
      </w:r>
      <w:r w:rsidRPr="00C07F9A">
        <w:rPr>
          <w:rtl/>
        </w:rPr>
        <w:tab/>
      </w:r>
      <w:r w:rsidRPr="00946C74">
        <w:rPr>
          <w:rtl/>
        </w:rPr>
        <w:t xml:space="preserve">يجوز للجنة، وفقاً للفقرة </w:t>
      </w:r>
      <w:r w:rsidRPr="00C07F9A">
        <w:rPr>
          <w:rtl/>
        </w:rPr>
        <w:t>4</w:t>
      </w:r>
      <w:r w:rsidRPr="00946C74">
        <w:rPr>
          <w:rtl/>
        </w:rPr>
        <w:t xml:space="preserve"> من المادة </w:t>
      </w:r>
      <w:r w:rsidRPr="00C07F9A">
        <w:rPr>
          <w:rtl/>
        </w:rPr>
        <w:t>40</w:t>
      </w:r>
      <w:r w:rsidRPr="00946C74">
        <w:rPr>
          <w:rtl/>
        </w:rPr>
        <w:t xml:space="preserve"> من العهد، أن تُعِدَّ تقارير للمتابعة استناداً إلى مختلف مواد العهد وأحكامه، لمساعدة الدول الأطراف على الوفاء بالتزاماتها المتعلقة بتقديم التقارير. وقد أُعدَّ هذا التقرير، المؤلَّف من هذه الوثيقة وأربع إضافات (</w:t>
      </w:r>
      <w:r w:rsidRPr="00946C74">
        <w:t>CCPR/C/</w:t>
      </w:r>
      <w:r w:rsidRPr="00C07F9A">
        <w:t>131</w:t>
      </w:r>
      <w:r w:rsidRPr="00946C74">
        <w:t>/</w:t>
      </w:r>
      <w:r w:rsidRPr="00C07F9A">
        <w:t>2</w:t>
      </w:r>
      <w:r w:rsidRPr="00946C74">
        <w:t>/Adds.</w:t>
      </w:r>
      <w:r w:rsidRPr="00C07F9A">
        <w:t>1</w:t>
      </w:r>
      <w:r w:rsidRPr="00946C74">
        <w:t>-</w:t>
      </w:r>
      <w:r w:rsidRPr="00C07F9A">
        <w:t>4</w:t>
      </w:r>
      <w:r w:rsidRPr="00946C74">
        <w:rPr>
          <w:rtl/>
        </w:rPr>
        <w:t>)، عملاً بتلك المادة.</w:t>
      </w:r>
    </w:p>
    <w:p w14:paraId="72B2E1DA" w14:textId="77777777" w:rsidR="00C07F9A" w:rsidRPr="00946C74" w:rsidRDefault="00C07F9A" w:rsidP="00C07F9A">
      <w:pPr>
        <w:pStyle w:val="SingleTxtGA"/>
        <w:rPr>
          <w:rtl/>
        </w:rPr>
      </w:pPr>
      <w:r w:rsidRPr="00C07F9A">
        <w:rPr>
          <w:rtl/>
        </w:rPr>
        <w:t>2</w:t>
      </w:r>
      <w:r w:rsidRPr="00946C74">
        <w:rPr>
          <w:rtl/>
        </w:rPr>
        <w:t>-</w:t>
      </w:r>
      <w:r w:rsidRPr="00946C74">
        <w:rPr>
          <w:rtl/>
        </w:rPr>
        <w:tab/>
        <w:t xml:space="preserve">وتتضمن الإضافات موجزاتِ المعلومات التي تلقاها المقرر الخاص المعني بمتابعة الملاحظات الختامية، والتقييمات والمقررات التي اعتمدتها اللجنة في دورتها </w:t>
      </w:r>
      <w:r w:rsidRPr="00C07F9A">
        <w:rPr>
          <w:rFonts w:hint="cs"/>
          <w:rtl/>
        </w:rPr>
        <w:t>131</w:t>
      </w:r>
      <w:r w:rsidRPr="00946C74">
        <w:rPr>
          <w:rtl/>
        </w:rPr>
        <w:t xml:space="preserve">. وتُعرَض حالةُ متابعة الملاحظات الختامية التي اعتمدتها اللجنة منذ دورتها </w:t>
      </w:r>
      <w:r w:rsidRPr="00C07F9A">
        <w:rPr>
          <w:rtl/>
        </w:rPr>
        <w:t>105</w:t>
      </w:r>
      <w:r w:rsidRPr="00946C74">
        <w:rPr>
          <w:rtl/>
        </w:rPr>
        <w:t xml:space="preserve"> المعقودة في تموز/يوليه </w:t>
      </w:r>
      <w:r w:rsidRPr="00C07F9A">
        <w:rPr>
          <w:rtl/>
        </w:rPr>
        <w:t>2012</w:t>
      </w:r>
      <w:r w:rsidRPr="00946C74">
        <w:rPr>
          <w:rtl/>
        </w:rPr>
        <w:t xml:space="preserve"> في جدولٍ متاح على الصفحة الشبكية للّجنة</w:t>
      </w:r>
      <w:r w:rsidRPr="00C07F9A">
        <w:rPr>
          <w:rFonts w:eastAsiaTheme="minorEastAsia"/>
          <w:vertAlign w:val="superscript"/>
          <w:rtl/>
          <w:lang w:val="en-US"/>
        </w:rPr>
        <w:t>(</w:t>
      </w:r>
      <w:r w:rsidRPr="00C07F9A">
        <w:rPr>
          <w:position w:val="4"/>
          <w:vertAlign w:val="superscript"/>
          <w:lang w:val="en-US"/>
        </w:rPr>
        <w:footnoteReference w:id="2"/>
      </w:r>
      <w:r w:rsidRPr="00C07F9A">
        <w:rPr>
          <w:rFonts w:eastAsiaTheme="minorEastAsia"/>
          <w:vertAlign w:val="superscript"/>
          <w:rtl/>
          <w:lang w:val="en-US"/>
        </w:rPr>
        <w:t>)</w:t>
      </w:r>
      <w:r w:rsidRPr="00946C74">
        <w:rPr>
          <w:rtl/>
        </w:rPr>
        <w:t>.</w:t>
      </w:r>
      <w:r w:rsidRPr="00C07F9A">
        <w:rPr>
          <w:rtl/>
        </w:rPr>
        <w:t xml:space="preserve"> </w:t>
      </w:r>
      <w:r w:rsidRPr="00946C74">
        <w:rPr>
          <w:rtl/>
        </w:rPr>
        <w:t>ويرد أدناه موجز لمعايير التقييم</w:t>
      </w:r>
      <w:r w:rsidRPr="00C07F9A">
        <w:rPr>
          <w:rFonts w:eastAsiaTheme="minorEastAsia"/>
          <w:vertAlign w:val="superscript"/>
          <w:rtl/>
          <w:lang w:val="en-US"/>
        </w:rPr>
        <w:t>(</w:t>
      </w:r>
      <w:r w:rsidRPr="00C07F9A">
        <w:rPr>
          <w:position w:val="4"/>
          <w:vertAlign w:val="superscript"/>
          <w:lang w:val="en-US"/>
        </w:rPr>
        <w:footnoteReference w:id="3"/>
      </w:r>
      <w:r w:rsidRPr="00C07F9A">
        <w:rPr>
          <w:rFonts w:eastAsiaTheme="minorEastAsia"/>
          <w:vertAlign w:val="superscript"/>
          <w:rtl/>
          <w:lang w:val="en-US"/>
        </w:rPr>
        <w:t>)</w:t>
      </w:r>
      <w:r w:rsidRPr="00946C74">
        <w:rPr>
          <w:rFonts w:hint="cs"/>
          <w:rtl/>
        </w:rPr>
        <w:t>.</w:t>
      </w:r>
      <w:r w:rsidRPr="00C07F9A">
        <w:rPr>
          <w:rtl/>
        </w:rPr>
        <w:t xml:space="preserve"> </w:t>
      </w:r>
    </w:p>
    <w:p w14:paraId="538F5FC8" w14:textId="164A5A7B" w:rsidR="00C07F9A" w:rsidRPr="00946C74" w:rsidRDefault="00C07F9A" w:rsidP="00C07F9A">
      <w:pPr>
        <w:pStyle w:val="SingleTxtGA"/>
        <w:ind w:left="1928" w:hanging="681"/>
        <w:rPr>
          <w:rtl/>
        </w:rPr>
      </w:pPr>
      <w:r w:rsidRPr="00C07F9A">
        <w:rPr>
          <w:b/>
          <w:bCs/>
          <w:rtl/>
        </w:rPr>
        <w:t>ألف-</w:t>
      </w:r>
      <w:r w:rsidRPr="00C07F9A">
        <w:rPr>
          <w:b/>
          <w:bCs/>
          <w:rtl/>
        </w:rPr>
        <w:tab/>
        <w:t>ردٌ/إجراءٌ مُرضٍ إلى حد كبير:</w:t>
      </w:r>
      <w:r w:rsidRPr="00946C74">
        <w:rPr>
          <w:rtl/>
        </w:rPr>
        <w:t xml:space="preserve"> قدمت الدولة الطرف أدلة على اتخاذ إجراءات هامة لتنفيذ التوصية التي قدمتها اللجنة.</w:t>
      </w:r>
    </w:p>
    <w:p w14:paraId="3E5A5199" w14:textId="3D7DEBFD" w:rsidR="00C07F9A" w:rsidRPr="00946C74" w:rsidRDefault="00C07F9A" w:rsidP="00C07F9A">
      <w:pPr>
        <w:pStyle w:val="SingleTxtGA"/>
        <w:ind w:left="1928" w:hanging="681"/>
        <w:rPr>
          <w:rtl/>
        </w:rPr>
      </w:pPr>
      <w:r w:rsidRPr="00C07F9A">
        <w:rPr>
          <w:b/>
          <w:bCs/>
          <w:rtl/>
        </w:rPr>
        <w:t>باء-</w:t>
      </w:r>
      <w:r w:rsidRPr="00C07F9A">
        <w:rPr>
          <w:b/>
          <w:bCs/>
          <w:rtl/>
        </w:rPr>
        <w:tab/>
        <w:t>ردٌّ/إجراءٌ مُرضٍ جزئياً:</w:t>
      </w:r>
      <w:r w:rsidRPr="00946C74">
        <w:rPr>
          <w:rtl/>
        </w:rPr>
        <w:t xml:space="preserve"> اتخذت الدولة الطرف خطوات لتنفيذ التوصية، ولكن لا يزال يتعيّن عليها تقديم معلومات إضافية أو اتخاذ مزيد من الإجراءات.</w:t>
      </w:r>
    </w:p>
    <w:p w14:paraId="29F94189" w14:textId="22D31171" w:rsidR="00C07F9A" w:rsidRPr="00946C74" w:rsidRDefault="00C07F9A" w:rsidP="00C07F9A">
      <w:pPr>
        <w:pStyle w:val="SingleTxtGA"/>
        <w:ind w:left="1928" w:hanging="681"/>
        <w:rPr>
          <w:rtl/>
        </w:rPr>
      </w:pPr>
      <w:r w:rsidRPr="00C07F9A">
        <w:rPr>
          <w:b/>
          <w:bCs/>
          <w:rtl/>
        </w:rPr>
        <w:t>جيم-</w:t>
      </w:r>
      <w:r w:rsidRPr="00C07F9A">
        <w:rPr>
          <w:b/>
          <w:bCs/>
          <w:rtl/>
        </w:rPr>
        <w:tab/>
        <w:t>ردٌّ/إجراءٌ غير مُرضٍ:</w:t>
      </w:r>
      <w:r w:rsidRPr="00946C74">
        <w:rPr>
          <w:rtl/>
        </w:rPr>
        <w:t xml:space="preserve"> ورد ردٌّ ولكن الإجراءات التي اتخذتها الدولة الطرف أو المعلومات التي قدمتها هي إما غير ملائمة أو لا تفضي إلى تنفيذ التوصية.</w:t>
      </w:r>
    </w:p>
    <w:p w14:paraId="5A53EE46" w14:textId="1650EF4D" w:rsidR="00C07F9A" w:rsidRPr="00946C74" w:rsidRDefault="00C07F9A" w:rsidP="00C07F9A">
      <w:pPr>
        <w:pStyle w:val="SingleTxtGA"/>
        <w:ind w:left="1928" w:hanging="681"/>
        <w:rPr>
          <w:rtl/>
        </w:rPr>
      </w:pPr>
      <w:r w:rsidRPr="00C07F9A">
        <w:rPr>
          <w:b/>
          <w:bCs/>
          <w:rtl/>
        </w:rPr>
        <w:t>دال-</w:t>
      </w:r>
      <w:r w:rsidRPr="00C07F9A">
        <w:rPr>
          <w:b/>
          <w:bCs/>
          <w:rtl/>
        </w:rPr>
        <w:tab/>
        <w:t>عدم التعاون مع اللجنة:</w:t>
      </w:r>
      <w:r w:rsidRPr="00946C74">
        <w:rPr>
          <w:rtl/>
        </w:rPr>
        <w:t xml:space="preserve"> لم يرد أي تقرير للمتابعة بعد توجيه رسالة (رسائل) تذكير.</w:t>
      </w:r>
    </w:p>
    <w:p w14:paraId="60E8D489" w14:textId="39F908E2" w:rsidR="00C07F9A" w:rsidRPr="00C07F9A" w:rsidRDefault="00C07F9A" w:rsidP="00C07F9A">
      <w:pPr>
        <w:pStyle w:val="SingleTxtGA"/>
        <w:ind w:left="1928" w:hanging="681"/>
        <w:rPr>
          <w:b/>
          <w:bCs/>
          <w:rtl/>
        </w:rPr>
      </w:pPr>
      <w:r w:rsidRPr="00C07F9A">
        <w:rPr>
          <w:b/>
          <w:bCs/>
          <w:rtl/>
        </w:rPr>
        <w:t>هاء-</w:t>
      </w:r>
      <w:r w:rsidRPr="00C07F9A">
        <w:rPr>
          <w:b/>
          <w:bCs/>
          <w:rtl/>
        </w:rPr>
        <w:tab/>
        <w:t>المعلومات المقدمة أو التدابير المتخذة تتنافى مع التوصية أو تنم عن رفضها.</w:t>
      </w:r>
    </w:p>
    <w:p w14:paraId="3E8C9736" w14:textId="3291C15E" w:rsidR="00C07F9A" w:rsidRPr="00C07F9A" w:rsidRDefault="00C07F9A" w:rsidP="00C07F9A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07F9A" w:rsidRPr="00C07F9A" w:rsidSect="00240E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95E989" w14:textId="77777777" w:rsidR="00840CFD" w:rsidRPr="002901D9" w:rsidRDefault="00840CFD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FC29318" w14:textId="77777777" w:rsidR="00840CFD" w:rsidRDefault="00840CF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DFA7E" w14:textId="689A695E" w:rsidR="00B622F6" w:rsidRPr="00B622F6" w:rsidRDefault="00B622F6" w:rsidP="00B622F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GE.21-05699</w:t>
    </w:r>
    <w:r>
      <w:rPr>
        <w:lang w:val="en-US"/>
      </w:rPr>
      <w:tab/>
    </w:r>
    <w:r w:rsidRPr="00B622F6">
      <w:rPr>
        <w:b/>
        <w:sz w:val="18"/>
        <w:lang w:val="en-US"/>
      </w:rPr>
      <w:fldChar w:fldCharType="begin"/>
    </w:r>
    <w:r w:rsidRPr="00B622F6">
      <w:rPr>
        <w:b/>
        <w:sz w:val="18"/>
        <w:lang w:val="en-US"/>
      </w:rPr>
      <w:instrText xml:space="preserve"> PAGE  \* MERGEFORMAT </w:instrText>
    </w:r>
    <w:r w:rsidRPr="00B622F6">
      <w:rPr>
        <w:b/>
        <w:sz w:val="18"/>
        <w:lang w:val="en-US"/>
      </w:rPr>
      <w:fldChar w:fldCharType="separate"/>
    </w:r>
    <w:r w:rsidRPr="00B622F6">
      <w:rPr>
        <w:b/>
        <w:noProof/>
        <w:sz w:val="18"/>
        <w:lang w:val="en-US"/>
      </w:rPr>
      <w:t>2</w:t>
    </w:r>
    <w:r w:rsidRPr="00B622F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2CF3E" w14:textId="228D911E" w:rsidR="006959B0" w:rsidRPr="00B622F6" w:rsidRDefault="00B622F6" w:rsidP="00B622F6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GE.21-05699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1BDFE" w14:textId="13BE3701" w:rsidR="00DE50B1" w:rsidRPr="00B622F6" w:rsidRDefault="00B622F6" w:rsidP="00B622F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E8D63D8" wp14:editId="6D4350C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21-05699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36EC4ED" wp14:editId="004C304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29B4D" w14:textId="77777777" w:rsidR="00840CFD" w:rsidRPr="000437B8" w:rsidRDefault="00840CFD" w:rsidP="00F10DAB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1FDE1E80" w14:textId="77777777" w:rsidR="00840CFD" w:rsidRDefault="00840CFD" w:rsidP="00656392">
      <w:pPr>
        <w:spacing w:line="240" w:lineRule="auto"/>
      </w:pPr>
      <w:r>
        <w:continuationSeparator/>
      </w:r>
    </w:p>
  </w:footnote>
  <w:footnote w:id="1">
    <w:p w14:paraId="1452C872" w14:textId="77777777" w:rsidR="00C07F9A" w:rsidRPr="00946C74" w:rsidRDefault="00C07F9A" w:rsidP="00C07F9A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 w:rsidRPr="00946C74">
        <w:rPr>
          <w:rtl/>
        </w:rPr>
        <w:t>اعتمدته اللجنة في دورتها 131 (1-26 آذار/مارس 2021).</w:t>
      </w:r>
    </w:p>
  </w:footnote>
  <w:footnote w:id="2">
    <w:p w14:paraId="46E0899E" w14:textId="279F9406" w:rsidR="00C07F9A" w:rsidRPr="00946C74" w:rsidRDefault="00C07F9A" w:rsidP="00C07F9A">
      <w:pPr>
        <w:pStyle w:val="FootnoteText1"/>
        <w:spacing w:line="300" w:lineRule="exact"/>
        <w:rPr>
          <w:rFonts w:hint="cs"/>
          <w:rtl/>
        </w:rPr>
      </w:pPr>
      <w:r w:rsidRPr="00C07F9A">
        <w:rPr>
          <w:rtl/>
        </w:rPr>
        <w:t>(</w:t>
      </w:r>
      <w:r w:rsidRPr="00C07F9A">
        <w:footnoteRef/>
      </w:r>
      <w:r w:rsidRPr="00C07F9A">
        <w:rPr>
          <w:rtl/>
        </w:rPr>
        <w:t>)</w:t>
      </w:r>
      <w:r w:rsidRPr="00C07F9A">
        <w:rPr>
          <w:rtl/>
        </w:rPr>
        <w:tab/>
      </w:r>
      <w:r w:rsidRPr="00946C74">
        <w:rPr>
          <w:rFonts w:hint="cs"/>
          <w:rtl/>
        </w:rPr>
        <w:t>انظ</w:t>
      </w:r>
      <w:r>
        <w:rPr>
          <w:rFonts w:hint="cs"/>
          <w:rtl/>
        </w:rPr>
        <w:t xml:space="preserve">ر </w:t>
      </w:r>
      <w:r w:rsidRPr="00946C74">
        <w:rPr>
          <w:rFonts w:hint="cs"/>
        </w:rPr>
        <w:t xml:space="preserve"> </w:t>
      </w:r>
      <w:hyperlink r:id="rId1" w:history="1">
        <w:r w:rsidRPr="006E5EE1">
          <w:rPr>
            <w:rStyle w:val="Hyperlink"/>
            <w:spacing w:val="-2"/>
          </w:rPr>
          <w:t>https://tbinternet.ohchr.org/_layouts/15/treatybodyexternal/Download.aspx?symbolno=INT%2</w:t>
        </w:r>
        <w:r w:rsidRPr="006E5EE1">
          <w:rPr>
            <w:rStyle w:val="Hyperlink"/>
            <w:spacing w:val="-2"/>
          </w:rPr>
          <w:br/>
        </w:r>
        <w:r w:rsidRPr="006E5EE1">
          <w:rPr>
            <w:rStyle w:val="Hyperlink"/>
            <w:spacing w:val="-2"/>
          </w:rPr>
          <w:t>fCCPR%2fUCS%2f131%2f32618&amp;Lang=en</w:t>
        </w:r>
      </w:hyperlink>
      <w:r w:rsidRPr="00946C74">
        <w:rPr>
          <w:rFonts w:hint="cs"/>
          <w:rtl/>
        </w:rPr>
        <w:t>.</w:t>
      </w:r>
    </w:p>
  </w:footnote>
  <w:footnote w:id="3">
    <w:p w14:paraId="2F0C41D3" w14:textId="00774D05" w:rsidR="00C07F9A" w:rsidRPr="00946C74" w:rsidRDefault="00C07F9A" w:rsidP="00C07F9A">
      <w:pPr>
        <w:pStyle w:val="FootnoteText1"/>
        <w:spacing w:line="300" w:lineRule="exact"/>
        <w:rPr>
          <w:rFonts w:hint="cs"/>
          <w:rtl/>
        </w:rPr>
      </w:pPr>
      <w:r w:rsidRPr="00C07F9A">
        <w:rPr>
          <w:rtl/>
        </w:rPr>
        <w:t>(</w:t>
      </w:r>
      <w:r w:rsidRPr="00C07F9A">
        <w:footnoteRef/>
      </w:r>
      <w:r w:rsidRPr="00C07F9A">
        <w:rPr>
          <w:rtl/>
        </w:rPr>
        <w:t>)</w:t>
      </w:r>
      <w:r w:rsidRPr="00C07F9A">
        <w:rPr>
          <w:rtl/>
        </w:rPr>
        <w:tab/>
      </w:r>
      <w:r w:rsidRPr="00946C74">
        <w:rPr>
          <w:rtl/>
        </w:rPr>
        <w:t>يمكن الاطلاع على معايير التقييم كاملة في:</w:t>
      </w:r>
      <w:r>
        <w:rPr>
          <w:rFonts w:hint="cs"/>
          <w:rtl/>
        </w:rPr>
        <w:t xml:space="preserve"> </w:t>
      </w:r>
      <w:r w:rsidRPr="00946C74">
        <w:rPr>
          <w:rFonts w:hint="cs"/>
        </w:rPr>
        <w:t xml:space="preserve"> </w:t>
      </w:r>
      <w:hyperlink r:id="rId2" w:history="1">
        <w:r w:rsidRPr="006E5EE1">
          <w:rPr>
            <w:rStyle w:val="Hyperlink"/>
            <w:spacing w:val="-4"/>
          </w:rPr>
          <w:t>http://tbinternet.ohchr.org/Treaties/CCPR/Shared%20Documents/</w:t>
        </w:r>
        <w:r w:rsidRPr="006E5EE1">
          <w:rPr>
            <w:rStyle w:val="Hyperlink"/>
            <w:spacing w:val="-4"/>
          </w:rPr>
          <w:br/>
        </w:r>
        <w:r w:rsidRPr="006E5EE1">
          <w:rPr>
            <w:rStyle w:val="Hyperlink"/>
            <w:spacing w:val="-4"/>
          </w:rPr>
          <w:t>1_Global/INT_CCPR_FGD_8108_E.pdf</w:t>
        </w:r>
      </w:hyperlink>
      <w:r w:rsidRPr="00946C74"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651EF" w14:textId="074FC9DB" w:rsidR="00B622F6" w:rsidRPr="00B622F6" w:rsidRDefault="00B622F6" w:rsidP="00B622F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CCPR/C/131/2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59299" w14:textId="07557197" w:rsidR="00B622F6" w:rsidRPr="00B622F6" w:rsidRDefault="00B622F6" w:rsidP="00B622F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CCPR/C/131/2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60C57E" w14:textId="77777777" w:rsidR="00B622F6" w:rsidRDefault="00B622F6" w:rsidP="00C07F9A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9"/>
  <w:proofState w:spelling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CFD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0EC5"/>
    <w:rsid w:val="00243C8A"/>
    <w:rsid w:val="00267A0E"/>
    <w:rsid w:val="002901D9"/>
    <w:rsid w:val="002976C2"/>
    <w:rsid w:val="003068BC"/>
    <w:rsid w:val="003260FF"/>
    <w:rsid w:val="00343D95"/>
    <w:rsid w:val="00363A18"/>
    <w:rsid w:val="00374341"/>
    <w:rsid w:val="003D1062"/>
    <w:rsid w:val="00402051"/>
    <w:rsid w:val="00420D7B"/>
    <w:rsid w:val="00450B21"/>
    <w:rsid w:val="00453B63"/>
    <w:rsid w:val="00455780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840CFD"/>
    <w:rsid w:val="00852A9A"/>
    <w:rsid w:val="008F49E1"/>
    <w:rsid w:val="0090370F"/>
    <w:rsid w:val="009269D2"/>
    <w:rsid w:val="00942135"/>
    <w:rsid w:val="009521B0"/>
    <w:rsid w:val="00957437"/>
    <w:rsid w:val="00982139"/>
    <w:rsid w:val="009867A8"/>
    <w:rsid w:val="00991F44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22F6"/>
    <w:rsid w:val="00B63ADD"/>
    <w:rsid w:val="00BB09A0"/>
    <w:rsid w:val="00C07F9A"/>
    <w:rsid w:val="00C175A6"/>
    <w:rsid w:val="00C41DCF"/>
    <w:rsid w:val="00C42AF7"/>
    <w:rsid w:val="00C438D7"/>
    <w:rsid w:val="00C62C20"/>
    <w:rsid w:val="00C81B50"/>
    <w:rsid w:val="00C902EF"/>
    <w:rsid w:val="00CB0011"/>
    <w:rsid w:val="00CB0D66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130C2CC4"/>
  <w15:docId w15:val="{8AA868C1-7655-4582-B87A-5FF1E2B6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EC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C17EC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C17EC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C17EC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C17EC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C17EC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C17EC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C17EC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C17EC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C17EC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9C17E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9C17EC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9C17EC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C17EC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C17EC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C17EC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C17EC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C17EC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C17EC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C17EC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C17EC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C17EC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C17EC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C17EC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9C17EC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C17EC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C17EC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C17EC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C17EC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9C17EC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C17EC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C17EC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9C17EC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9C17EC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9C17EC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9C17EC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9C17EC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9C17EC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9C17EC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9C17EC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C17EC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9C17EC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C17EC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9C17EC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9C17EC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9C17EC"/>
    <w:rPr>
      <w:i/>
      <w:iCs/>
    </w:rPr>
  </w:style>
  <w:style w:type="character" w:styleId="IntenseEmphasis">
    <w:name w:val="Intense Emphasis"/>
    <w:uiPriority w:val="21"/>
    <w:rsid w:val="009C17EC"/>
    <w:rPr>
      <w:b/>
      <w:bCs/>
      <w:i/>
      <w:iCs/>
      <w:color w:val="4F81BD"/>
    </w:rPr>
  </w:style>
  <w:style w:type="character" w:styleId="Strong">
    <w:name w:val="Strong"/>
    <w:uiPriority w:val="22"/>
    <w:rsid w:val="009C17EC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9C17EC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9C17EC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9C17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9C17EC"/>
    <w:rPr>
      <w:smallCaps/>
      <w:color w:val="C0504D"/>
      <w:u w:val="single"/>
    </w:rPr>
  </w:style>
  <w:style w:type="character" w:styleId="IntenseReference">
    <w:name w:val="Intense Reference"/>
    <w:uiPriority w:val="32"/>
    <w:rsid w:val="009C17EC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9C17EC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9C17EC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9C17EC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9C17EC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7E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C17EC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9C17EC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C17EC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C17EC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C17EC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C17EC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C17EC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9C17EC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C17EC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9C17EC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9C17EC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9C17EC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9C17EC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9C17EC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9C17EC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9C17EC"/>
  </w:style>
  <w:style w:type="paragraph" w:customStyle="1" w:styleId="H1G">
    <w:name w:val="_ H_1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9C17EC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9C17EC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C17EC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9C17EC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9C17EC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9C17EC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9C17EC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C17EC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9C17EC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C17EC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9C17EC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9C17EC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9C17EC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9C17EC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9C17EC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C17EC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C17EC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C17EC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9C17EC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9C17EC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C17E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C17EC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C17EC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9C17EC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9C17EC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C17EC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9C17E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9C17EC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9C17EC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9C17EC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9C17EC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9C17EC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9C17EC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9C17EC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9C17EC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7EC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7EC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7EC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9C17EC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9C17EC"/>
    <w:rPr>
      <w:sz w:val="32"/>
      <w:szCs w:val="32"/>
    </w:rPr>
  </w:style>
  <w:style w:type="paragraph" w:customStyle="1" w:styleId="ParaNoG">
    <w:name w:val="_ParaNo._G"/>
    <w:basedOn w:val="SingleTxtG"/>
    <w:rsid w:val="009C17EC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9C17EC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9C17EC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9C17EC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9C17EC"/>
  </w:style>
  <w:style w:type="character" w:customStyle="1" w:styleId="preferred">
    <w:name w:val="preferred"/>
    <w:basedOn w:val="DefaultParagraphFont"/>
    <w:rsid w:val="009C17EC"/>
  </w:style>
  <w:style w:type="character" w:customStyle="1" w:styleId="admitted">
    <w:name w:val="admitted"/>
    <w:basedOn w:val="DefaultParagraphFont"/>
    <w:rsid w:val="009C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31%2f3261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192</Words>
  <Characters>1246</Characters>
  <Application>Microsoft Office Word</Application>
  <DocSecurity>0</DocSecurity>
  <Lines>113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</vt:lpstr>
    </vt:vector>
  </TitlesOfParts>
  <Company>DCM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</dc:title>
  <dc:subject>GE.2105699(A)</dc:subject>
  <dc:creator>Jamal ALKAHLOUT - FZ</dc:creator>
  <cp:keywords>GE.2109814(A)</cp:keywords>
  <dc:description>General_x000d_
29 April 2021_x000d_
Arabic_x000d_
English</dc:description>
  <cp:lastModifiedBy>Jamal Alkahlout</cp:lastModifiedBy>
  <cp:revision>2</cp:revision>
  <dcterms:created xsi:type="dcterms:W3CDTF">2021-05-28T07:28:00Z</dcterms:created>
  <dcterms:modified xsi:type="dcterms:W3CDTF">2021-05-28T07:28:00Z</dcterms:modified>
  <cp:category>Finale</cp:category>
</cp:coreProperties>
</file>