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A75DF3" w14:paraId="41808A12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B6A4CC2" w14:textId="77777777" w:rsidR="006B3E27" w:rsidRPr="00110098" w:rsidRDefault="006B3E27" w:rsidP="00C64101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380FAFA7" w14:textId="7E980719" w:rsidR="006B3E27" w:rsidRPr="00A75DF3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A75DF3">
              <w:rPr>
                <w:rFonts w:hint="cs"/>
                <w:sz w:val="30"/>
                <w:szCs w:val="30"/>
                <w:rtl/>
              </w:rPr>
              <w:t>الأمم</w:t>
            </w:r>
            <w:r w:rsidR="00110098" w:rsidRPr="00A75DF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75DF3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4CD27933" w14:textId="713D7C7A" w:rsidR="006B3E27" w:rsidRPr="00A75DF3" w:rsidRDefault="00315956" w:rsidP="00315956">
            <w:pPr>
              <w:bidi w:val="0"/>
              <w:jc w:val="left"/>
            </w:pPr>
            <w:r w:rsidRPr="00A75DF3">
              <w:rPr>
                <w:sz w:val="40"/>
              </w:rPr>
              <w:t>CRPD</w:t>
            </w:r>
            <w:r w:rsidRPr="00A75DF3">
              <w:t>/C/SLE/Q/1</w:t>
            </w:r>
          </w:p>
        </w:tc>
      </w:tr>
      <w:tr w:rsidR="006B3E27" w:rsidRPr="00A75DF3" w14:paraId="0BBC3940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7B3DA7A2" w14:textId="77777777" w:rsidR="006B3E27" w:rsidRPr="00A75DF3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A75DF3">
              <w:rPr>
                <w:noProof/>
                <w:sz w:val="56"/>
                <w:szCs w:val="56"/>
              </w:rPr>
              <w:drawing>
                <wp:inline distT="0" distB="0" distL="0" distR="0" wp14:anchorId="74801B39" wp14:editId="71A151D0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0754DC8E" w14:textId="5F7AD102" w:rsidR="006B3E27" w:rsidRPr="00A75DF3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A75DF3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A75DF3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110098" w:rsidRPr="00A75DF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A75DF3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110098" w:rsidRPr="00A75DF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A75DF3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110098" w:rsidRPr="00A75DF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A75DF3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110098" w:rsidRPr="00A75DF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A75DF3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6134EBD0" w14:textId="78E329D5" w:rsidR="006B3E27" w:rsidRPr="00A75DF3" w:rsidRDefault="00315956" w:rsidP="00397C83">
            <w:pPr>
              <w:bidi w:val="0"/>
              <w:spacing w:before="240"/>
              <w:jc w:val="left"/>
            </w:pPr>
            <w:r w:rsidRPr="00A75DF3">
              <w:t>Distr.:</w:t>
            </w:r>
            <w:r w:rsidR="00110098" w:rsidRPr="00A75DF3">
              <w:t xml:space="preserve"> </w:t>
            </w:r>
            <w:r w:rsidRPr="00A75DF3">
              <w:t>General</w:t>
            </w:r>
          </w:p>
          <w:p w14:paraId="5A082F12" w14:textId="6EFE46FD" w:rsidR="00315956" w:rsidRPr="00A75DF3" w:rsidRDefault="00B63560" w:rsidP="00315956">
            <w:pPr>
              <w:bidi w:val="0"/>
              <w:spacing w:line="240" w:lineRule="exact"/>
              <w:jc w:val="left"/>
            </w:pPr>
            <w:r w:rsidRPr="00A75DF3">
              <w:t>15</w:t>
            </w:r>
            <w:r w:rsidR="00110098" w:rsidRPr="00A75DF3">
              <w:t xml:space="preserve"> </w:t>
            </w:r>
            <w:r w:rsidRPr="00A75DF3">
              <w:t>April</w:t>
            </w:r>
            <w:r w:rsidR="00110098" w:rsidRPr="00A75DF3">
              <w:t xml:space="preserve"> </w:t>
            </w:r>
            <w:r w:rsidR="00315956" w:rsidRPr="00A75DF3">
              <w:t>2025</w:t>
            </w:r>
          </w:p>
          <w:p w14:paraId="66FEC3A4" w14:textId="77777777" w:rsidR="00315956" w:rsidRPr="00A75DF3" w:rsidRDefault="00315956" w:rsidP="00315956">
            <w:pPr>
              <w:bidi w:val="0"/>
              <w:spacing w:line="240" w:lineRule="exact"/>
              <w:jc w:val="left"/>
            </w:pPr>
            <w:r w:rsidRPr="00A75DF3">
              <w:t>Arabic</w:t>
            </w:r>
          </w:p>
          <w:p w14:paraId="28546466" w14:textId="23EA0A5B" w:rsidR="00B63560" w:rsidRPr="00A75DF3" w:rsidRDefault="00B63560" w:rsidP="00B63560">
            <w:pPr>
              <w:bidi w:val="0"/>
            </w:pPr>
            <w:r w:rsidRPr="00A75DF3">
              <w:t>Original:</w:t>
            </w:r>
            <w:r w:rsidR="00110098" w:rsidRPr="00A75DF3">
              <w:t xml:space="preserve"> </w:t>
            </w:r>
            <w:r w:rsidRPr="00A75DF3">
              <w:t>English</w:t>
            </w:r>
          </w:p>
          <w:p w14:paraId="5D9DD9DF" w14:textId="34C1238E" w:rsidR="00315956" w:rsidRPr="00A75DF3" w:rsidRDefault="00B63560" w:rsidP="00B63560">
            <w:pPr>
              <w:bidi w:val="0"/>
              <w:spacing w:line="240" w:lineRule="exact"/>
              <w:jc w:val="left"/>
            </w:pPr>
            <w:r w:rsidRPr="00A75DF3">
              <w:t>Arabic,</w:t>
            </w:r>
            <w:r w:rsidR="00110098" w:rsidRPr="00A75DF3">
              <w:t xml:space="preserve"> </w:t>
            </w:r>
            <w:r w:rsidRPr="00A75DF3">
              <w:t>English,</w:t>
            </w:r>
            <w:r w:rsidR="00110098" w:rsidRPr="00A75DF3">
              <w:t xml:space="preserve"> </w:t>
            </w:r>
            <w:r w:rsidRPr="00A75DF3">
              <w:t>French</w:t>
            </w:r>
            <w:r w:rsidR="00110098" w:rsidRPr="00A75DF3">
              <w:t xml:space="preserve"> </w:t>
            </w:r>
            <w:r w:rsidRPr="00A75DF3">
              <w:t>and</w:t>
            </w:r>
            <w:r w:rsidR="00110098" w:rsidRPr="00A75DF3">
              <w:t xml:space="preserve"> </w:t>
            </w:r>
            <w:r w:rsidRPr="00A75DF3">
              <w:br/>
              <w:t>Spanish</w:t>
            </w:r>
            <w:r w:rsidR="00110098" w:rsidRPr="00A75DF3">
              <w:t xml:space="preserve"> </w:t>
            </w:r>
            <w:r w:rsidRPr="00A75DF3">
              <w:t>only</w:t>
            </w:r>
          </w:p>
        </w:tc>
      </w:tr>
    </w:tbl>
    <w:p w14:paraId="3FC93FB9" w14:textId="26AABA57" w:rsidR="00B63560" w:rsidRPr="00A75DF3" w:rsidRDefault="00B63560" w:rsidP="00B63560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val="fr-CH" w:eastAsia="zh-TW" w:bidi="en-GB"/>
        </w:rPr>
      </w:pPr>
      <w:r w:rsidRPr="00A75DF3">
        <w:rPr>
          <w:b/>
          <w:bCs/>
          <w:sz w:val="26"/>
          <w:szCs w:val="26"/>
          <w:rtl/>
        </w:rPr>
        <w:t>اللجنة</w:t>
      </w:r>
      <w:r w:rsidR="00110098" w:rsidRPr="00A75DF3">
        <w:rPr>
          <w:b/>
          <w:bCs/>
          <w:sz w:val="26"/>
          <w:szCs w:val="26"/>
          <w:rtl/>
        </w:rPr>
        <w:t xml:space="preserve"> </w:t>
      </w:r>
      <w:r w:rsidRPr="00A75DF3">
        <w:rPr>
          <w:b/>
          <w:bCs/>
          <w:sz w:val="26"/>
          <w:szCs w:val="26"/>
          <w:rtl/>
        </w:rPr>
        <w:t>المعنية</w:t>
      </w:r>
      <w:r w:rsidR="00110098" w:rsidRPr="00A75DF3">
        <w:rPr>
          <w:b/>
          <w:bCs/>
          <w:sz w:val="26"/>
          <w:szCs w:val="26"/>
          <w:rtl/>
        </w:rPr>
        <w:t xml:space="preserve"> </w:t>
      </w:r>
      <w:r w:rsidRPr="00A75DF3">
        <w:rPr>
          <w:b/>
          <w:bCs/>
          <w:sz w:val="26"/>
          <w:szCs w:val="26"/>
          <w:rtl/>
        </w:rPr>
        <w:t>بحقوق</w:t>
      </w:r>
      <w:r w:rsidR="00110098" w:rsidRPr="00A75DF3">
        <w:rPr>
          <w:b/>
          <w:bCs/>
          <w:sz w:val="26"/>
          <w:szCs w:val="26"/>
          <w:rtl/>
        </w:rPr>
        <w:t xml:space="preserve"> </w:t>
      </w:r>
      <w:r w:rsidRPr="00A75DF3">
        <w:rPr>
          <w:b/>
          <w:bCs/>
          <w:sz w:val="26"/>
          <w:szCs w:val="26"/>
          <w:rtl/>
        </w:rPr>
        <w:t>الأشخاص</w:t>
      </w:r>
      <w:r w:rsidR="00110098" w:rsidRPr="00A75DF3">
        <w:rPr>
          <w:b/>
          <w:bCs/>
          <w:sz w:val="26"/>
          <w:szCs w:val="26"/>
          <w:rtl/>
        </w:rPr>
        <w:t xml:space="preserve"> </w:t>
      </w:r>
      <w:r w:rsidRPr="00A75DF3">
        <w:rPr>
          <w:b/>
          <w:bCs/>
          <w:sz w:val="26"/>
          <w:szCs w:val="26"/>
          <w:rtl/>
        </w:rPr>
        <w:t>ذوي</w:t>
      </w:r>
      <w:r w:rsidR="00110098" w:rsidRPr="00A75DF3">
        <w:rPr>
          <w:b/>
          <w:bCs/>
          <w:sz w:val="26"/>
          <w:szCs w:val="26"/>
          <w:rtl/>
        </w:rPr>
        <w:t xml:space="preserve"> </w:t>
      </w:r>
      <w:r w:rsidRPr="00A75DF3">
        <w:rPr>
          <w:b/>
          <w:bCs/>
          <w:sz w:val="26"/>
          <w:szCs w:val="26"/>
          <w:rtl/>
        </w:rPr>
        <w:t>الإعاقة</w:t>
      </w:r>
    </w:p>
    <w:p w14:paraId="269E754C" w14:textId="3F7466F9" w:rsidR="00B63560" w:rsidRPr="00A75DF3" w:rsidRDefault="00B63560" w:rsidP="00B63560">
      <w:pPr>
        <w:pStyle w:val="HChGA"/>
        <w:rPr>
          <w:sz w:val="34"/>
          <w:szCs w:val="24"/>
          <w:lang w:val="fr-CH" w:eastAsia="zh-TW"/>
        </w:rPr>
      </w:pPr>
      <w:r w:rsidRPr="00A75DF3">
        <w:rPr>
          <w:rtl/>
        </w:rPr>
        <w:tab/>
      </w:r>
      <w:r w:rsidRPr="00A75DF3">
        <w:rPr>
          <w:rtl/>
        </w:rPr>
        <w:tab/>
        <w:t>قائمة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المسائل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المتصلة</w:t>
      </w:r>
      <w:r w:rsidR="00110098" w:rsidRPr="00A75DF3">
        <w:rPr>
          <w:rtl/>
        </w:rPr>
        <w:t xml:space="preserve"> </w:t>
      </w:r>
      <w:r w:rsidRPr="00A75DF3">
        <w:rPr>
          <w:rtl/>
        </w:rPr>
        <w:t>بالتقرير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الأولي</w:t>
      </w:r>
      <w:r w:rsidR="00110098" w:rsidRPr="00A75DF3">
        <w:rPr>
          <w:rtl/>
        </w:rPr>
        <w:t xml:space="preserve"> </w:t>
      </w:r>
      <w:r w:rsidRPr="00A75DF3">
        <w:rPr>
          <w:rtl/>
        </w:rPr>
        <w:t>ل‍سيراليون</w:t>
      </w:r>
      <w:r w:rsidRPr="00A75DF3">
        <w:rPr>
          <w:rStyle w:val="FootnoteReference"/>
          <w:sz w:val="22"/>
          <w:szCs w:val="24"/>
          <w:vertAlign w:val="baseline"/>
          <w:rtl/>
          <w:lang w:val="en-US" w:eastAsia="zh-TW"/>
        </w:rPr>
        <w:footnoteReference w:customMarkFollows="1" w:id="1"/>
        <w:t>*</w:t>
      </w:r>
    </w:p>
    <w:p w14:paraId="2806BD54" w14:textId="774E469A" w:rsidR="00B63560" w:rsidRPr="00A75DF3" w:rsidRDefault="00B63560" w:rsidP="002C1460">
      <w:pPr>
        <w:pStyle w:val="H1GA"/>
        <w:rPr>
          <w:rFonts w:hint="cs"/>
          <w:szCs w:val="20"/>
          <w:rtl/>
          <w:lang w:val="ar-SA" w:eastAsia="zh-TW"/>
        </w:rPr>
      </w:pPr>
      <w:r w:rsidRPr="00A75DF3">
        <w:rPr>
          <w:rtl/>
        </w:rPr>
        <w:tab/>
        <w:t>ألف-</w:t>
      </w:r>
      <w:r w:rsidRPr="00A75DF3">
        <w:rPr>
          <w:rtl/>
        </w:rPr>
        <w:tab/>
        <w:t>الغرض</w:t>
      </w:r>
      <w:r w:rsidR="00110098" w:rsidRPr="00A75DF3">
        <w:rPr>
          <w:rtl/>
        </w:rPr>
        <w:t xml:space="preserve"> </w:t>
      </w:r>
      <w:r w:rsidRPr="00A75DF3">
        <w:rPr>
          <w:rtl/>
        </w:rPr>
        <w:t>والالتزامات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العامة</w:t>
      </w:r>
      <w:r w:rsidR="00110098" w:rsidRPr="00A75DF3">
        <w:rPr>
          <w:rtl/>
        </w:rPr>
        <w:t xml:space="preserve"> </w:t>
      </w:r>
      <w:r w:rsidRPr="00A75DF3">
        <w:rPr>
          <w:rtl/>
        </w:rPr>
        <w:t>(المواد</w:t>
      </w:r>
      <w:r w:rsidR="00110098" w:rsidRPr="00A75DF3">
        <w:rPr>
          <w:rtl/>
        </w:rPr>
        <w:t xml:space="preserve"> </w:t>
      </w:r>
      <w:r w:rsidRPr="00A75DF3">
        <w:rPr>
          <w:rtl/>
        </w:rPr>
        <w:t>من</w:t>
      </w:r>
      <w:r w:rsidR="00110098" w:rsidRPr="00A75DF3">
        <w:rPr>
          <w:rtl/>
        </w:rPr>
        <w:t xml:space="preserve"> </w:t>
      </w:r>
      <w:r w:rsidRPr="00A75DF3">
        <w:rPr>
          <w:rtl/>
        </w:rPr>
        <w:t>1</w:t>
      </w:r>
      <w:r w:rsidR="00110098" w:rsidRPr="00A75DF3">
        <w:rPr>
          <w:rtl/>
        </w:rPr>
        <w:t xml:space="preserve"> </w:t>
      </w:r>
      <w:r w:rsidRPr="00A75DF3">
        <w:rPr>
          <w:rtl/>
        </w:rPr>
        <w:t>إلى</w:t>
      </w:r>
      <w:r w:rsidR="00110098" w:rsidRPr="00A75DF3">
        <w:rPr>
          <w:rtl/>
        </w:rPr>
        <w:t xml:space="preserve"> </w:t>
      </w:r>
      <w:r w:rsidRPr="00A75DF3">
        <w:rPr>
          <w:rtl/>
        </w:rPr>
        <w:t>4</w:t>
      </w:r>
      <w:r w:rsidR="00110098" w:rsidRPr="00A75DF3">
        <w:rPr>
          <w:rFonts w:ascii="Simplified Arabic" w:hint="cs"/>
          <w:sz w:val="28"/>
          <w:szCs w:val="22"/>
          <w:rtl/>
        </w:rPr>
        <w:t>)</w:t>
      </w:r>
    </w:p>
    <w:p w14:paraId="2599F564" w14:textId="0DB243CC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ascii="Simplified Arabic"/>
          <w:szCs w:val="20"/>
          <w:rtl/>
        </w:rPr>
        <w:t>1</w:t>
      </w:r>
      <w:r w:rsidRPr="00A75DF3">
        <w:rPr>
          <w:rFonts w:eastAsiaTheme="minorEastAsia"/>
          <w:rtl/>
        </w:rPr>
        <w:t>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1E67C7CF" w14:textId="31B3C35A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لتضمين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دستور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1991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تعريف</w:t>
      </w:r>
      <w:r w:rsidR="00F010F9" w:rsidRPr="00A75DF3">
        <w:rPr>
          <w:rFonts w:eastAsiaTheme="minorEastAsia"/>
          <w:rtl/>
        </w:rPr>
        <w:t>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يتماشى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لغة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الاتفاقية،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إطار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المراجعة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الدستورية؛</w:t>
      </w:r>
      <w:r w:rsidR="00110098" w:rsidRPr="00A75DF3">
        <w:rPr>
          <w:rFonts w:eastAsiaTheme="minorEastAsia"/>
          <w:rtl/>
        </w:rPr>
        <w:t xml:space="preserve"> </w:t>
      </w:r>
    </w:p>
    <w:p w14:paraId="0E6918CF" w14:textId="0B92A0EB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لاستعراض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ومواءمة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التشريعات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والسياسات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والتدابير،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حذف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العبارات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المهينة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المشار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مثل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صفة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"المعتوه"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ومصطلح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"الاختلال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العقلي"،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تقيد</w:t>
      </w:r>
      <w:r w:rsidR="00F010F9" w:rsidRPr="00A75DF3">
        <w:rPr>
          <w:rFonts w:eastAsiaTheme="minorEastAsia"/>
          <w:rtl/>
        </w:rPr>
        <w:t>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بالاتفاقية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وبنموذج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منظور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الإنسان؛</w:t>
      </w:r>
    </w:p>
    <w:p w14:paraId="70E9710C" w14:textId="2B7B4F3F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(ج)</w:t>
      </w:r>
      <w:r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توافر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الموارد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البشرية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والمالية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مستويات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الحكم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للتشاور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المجدي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بواسطة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تمثلهم،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بشأن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التشريعات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والسياسات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والبرامج؛</w:t>
      </w:r>
    </w:p>
    <w:p w14:paraId="46A2CDDF" w14:textId="7253C917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(د)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لوضع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تعريف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قانوني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لمصطلح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"الترتيبات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التيسيرية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المعقولة"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 w:hint="cs"/>
          <w:rtl/>
        </w:rPr>
        <w:t xml:space="preserve"> </w:t>
      </w:r>
      <w:r w:rsidRPr="00A75DF3">
        <w:rPr>
          <w:rFonts w:eastAsiaTheme="minorEastAsia"/>
          <w:rtl/>
        </w:rPr>
        <w:t>يتماشى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الاتفاقية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وتفاصيل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مدى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إدماج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المفهوم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السياسات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والبرامج؛</w:t>
      </w:r>
    </w:p>
    <w:p w14:paraId="6EC0CF3B" w14:textId="69F5CA89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(هـ)</w:t>
      </w:r>
      <w:r w:rsidRPr="00A75DF3">
        <w:rPr>
          <w:rFonts w:eastAsiaTheme="minorEastAsia"/>
          <w:rtl/>
        </w:rPr>
        <w:tab/>
        <w:t>التقدم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الذي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أحرزته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الدولة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الطرف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أعمالها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التحضيرية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للتصديق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البروتوكول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الاختياري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للاتفاقية،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وبيان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إطار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زمني.</w:t>
      </w:r>
    </w:p>
    <w:p w14:paraId="75DB07DC" w14:textId="04BF266D" w:rsidR="00B63560" w:rsidRPr="00A75DF3" w:rsidRDefault="00B63560" w:rsidP="000E1F79">
      <w:pPr>
        <w:pStyle w:val="H1GA"/>
        <w:rPr>
          <w:lang w:val="ar-SA" w:eastAsia="zh-TW" w:bidi="en-GB"/>
        </w:rPr>
      </w:pPr>
      <w:r w:rsidRPr="00A75DF3">
        <w:rPr>
          <w:rtl/>
        </w:rPr>
        <w:tab/>
        <w:t>باء-</w:t>
      </w:r>
      <w:r w:rsidRPr="00A75DF3">
        <w:rPr>
          <w:rtl/>
        </w:rPr>
        <w:tab/>
        <w:t>حقوق</w:t>
      </w:r>
      <w:r w:rsidR="00110098" w:rsidRPr="00A75DF3">
        <w:rPr>
          <w:rtl/>
        </w:rPr>
        <w:t xml:space="preserve"> </w:t>
      </w:r>
      <w:r w:rsidRPr="00A75DF3">
        <w:rPr>
          <w:rtl/>
        </w:rPr>
        <w:t>محددة</w:t>
      </w:r>
      <w:r w:rsidR="00110098" w:rsidRPr="00A75DF3">
        <w:rPr>
          <w:rtl/>
        </w:rPr>
        <w:t xml:space="preserve"> </w:t>
      </w:r>
      <w:r w:rsidRPr="00A75DF3">
        <w:rPr>
          <w:rtl/>
        </w:rPr>
        <w:t>(المواد</w:t>
      </w:r>
      <w:r w:rsidR="00110098" w:rsidRPr="00A75DF3">
        <w:rPr>
          <w:rtl/>
        </w:rPr>
        <w:t xml:space="preserve"> </w:t>
      </w:r>
      <w:r w:rsidRPr="00A75DF3">
        <w:rPr>
          <w:rtl/>
        </w:rPr>
        <w:t>من</w:t>
      </w:r>
      <w:r w:rsidR="00110098" w:rsidRPr="00A75DF3">
        <w:rPr>
          <w:rtl/>
        </w:rPr>
        <w:t xml:space="preserve"> </w:t>
      </w:r>
      <w:r w:rsidRPr="00A75DF3">
        <w:rPr>
          <w:rtl/>
        </w:rPr>
        <w:t>5</w:t>
      </w:r>
      <w:r w:rsidR="00110098" w:rsidRPr="00A75DF3">
        <w:rPr>
          <w:rtl/>
        </w:rPr>
        <w:t xml:space="preserve"> </w:t>
      </w:r>
      <w:r w:rsidRPr="00A75DF3">
        <w:rPr>
          <w:rtl/>
        </w:rPr>
        <w:t>إلى</w:t>
      </w:r>
      <w:r w:rsidR="00110098" w:rsidRPr="00A75DF3">
        <w:rPr>
          <w:rtl/>
        </w:rPr>
        <w:t xml:space="preserve"> </w:t>
      </w:r>
      <w:r w:rsidRPr="00A75DF3">
        <w:rPr>
          <w:rtl/>
        </w:rPr>
        <w:t>30)</w:t>
      </w:r>
    </w:p>
    <w:p w14:paraId="6EC985D2" w14:textId="6F9F5F73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المساواة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وعدم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5)</w:t>
      </w:r>
    </w:p>
    <w:p w14:paraId="441FAFB7" w14:textId="0DD40B5D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</w:t>
      </w:r>
      <w:r w:rsidRPr="00A75DF3">
        <w:rPr>
          <w:rFonts w:eastAsiaTheme="minorEastAsia"/>
        </w:rPr>
        <w:t>:</w:t>
      </w:r>
      <w:r w:rsidR="00110098" w:rsidRPr="00A75DF3">
        <w:rPr>
          <w:rFonts w:eastAsiaTheme="minorEastAsia"/>
          <w:rtl/>
        </w:rPr>
        <w:t xml:space="preserve"> </w:t>
      </w:r>
    </w:p>
    <w:p w14:paraId="0EA4E503" w14:textId="6B25CDC2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وفقاً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للاتفاقية،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لحظر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أساس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التشريعات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الوطنية،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الدستور،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وإدراج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الاعتراف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بالحرمان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الترتيبات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التيسيرية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المعقولة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باعتباره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شكل</w:t>
      </w:r>
      <w:r w:rsidR="00F010F9" w:rsidRPr="00A75DF3">
        <w:rPr>
          <w:rFonts w:eastAsiaTheme="minorEastAsia"/>
          <w:rtl/>
        </w:rPr>
        <w:t>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أساس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الإعاقة؛</w:t>
      </w:r>
      <w:r w:rsidR="00110098" w:rsidRPr="00A75DF3">
        <w:rPr>
          <w:rFonts w:eastAsiaTheme="minorEastAsia"/>
          <w:rtl/>
        </w:rPr>
        <w:t xml:space="preserve"> </w:t>
      </w:r>
    </w:p>
    <w:p w14:paraId="66F25C49" w14:textId="6718ECE7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  <w:t>(ب)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لمنع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ومواجهة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المتعددة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والمتقاطعة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يتعرض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والبنات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الذهنية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و/أو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النفسية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الاجتماعية؛</w:t>
      </w:r>
    </w:p>
    <w:p w14:paraId="7ACB3F32" w14:textId="55D73F93" w:rsidR="00B63560" w:rsidRPr="00A75DF3" w:rsidRDefault="00B63560" w:rsidP="00110098">
      <w:pPr>
        <w:pStyle w:val="SingleTxtGA"/>
        <w:spacing w:line="350" w:lineRule="exact"/>
        <w:rPr>
          <w:rFonts w:eastAsiaTheme="minorEastAsia"/>
          <w:spacing w:val="-2"/>
          <w:rtl/>
          <w:lang w:val="ar-SA" w:eastAsia="zh-TW"/>
        </w:rPr>
      </w:pPr>
      <w:r w:rsidRPr="00A75DF3">
        <w:rPr>
          <w:rFonts w:eastAsiaTheme="minorEastAsia"/>
          <w:spacing w:val="-2"/>
          <w:rtl/>
        </w:rPr>
        <w:tab/>
        <w:t>(ج)</w:t>
      </w:r>
      <w:r w:rsidRPr="00A75DF3">
        <w:rPr>
          <w:rFonts w:eastAsiaTheme="minorEastAsia"/>
          <w:spacing w:val="-2"/>
          <w:rtl/>
        </w:rPr>
        <w:tab/>
        <w:t>سبل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الانتصاف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وآليات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التظلُّم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المُيسَّرة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والفعالة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المتاحة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للأشخاص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ذوي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الإعاقة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ضحايا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rtl/>
        </w:rPr>
        <w:t>التمييز،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والعقوبات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المنصوص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عليها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مرتكبي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أفعال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أساس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الإعاقة.</w:t>
      </w:r>
    </w:p>
    <w:p w14:paraId="624469D5" w14:textId="099E04FE" w:rsidR="00B63560" w:rsidRPr="00A75DF3" w:rsidRDefault="00B63560" w:rsidP="00B63560">
      <w:pPr>
        <w:pStyle w:val="H23GA"/>
        <w:rPr>
          <w:rFonts w:eastAsiaTheme="minorEastAsia"/>
          <w:lang w:val="fr-CH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6)</w:t>
      </w:r>
    </w:p>
    <w:p w14:paraId="759CF634" w14:textId="4B502BA8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3-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إطْلاع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219E2353" w14:textId="241D9154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لتعميم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مراعاة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التزام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السياسات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والبرامج،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سياسة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حصة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الثلاثين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المائة،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بالاتفاقية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وتماشيها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تعليق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رقم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3(2016)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بشأن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الإعاقة؛</w:t>
      </w:r>
    </w:p>
    <w:p w14:paraId="4ABDF980" w14:textId="3FE16AC9" w:rsidR="00B63560" w:rsidRPr="00A75DF3" w:rsidRDefault="00B63560" w:rsidP="00110098">
      <w:pPr>
        <w:pStyle w:val="SingleTxtGA"/>
        <w:spacing w:line="350" w:lineRule="exact"/>
        <w:rPr>
          <w:rFonts w:eastAsiaTheme="minorEastAsia"/>
          <w:spacing w:val="-2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الرامية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الكامل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والفعال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لمشروع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سياسة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المساواة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الجنسين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وتمكين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المرأة،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بما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في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ذلك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الموارد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المخصصة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لتنفيذ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هدف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السياسة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المتعلق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بالنساء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والفتيات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ذوات</w:t>
      </w:r>
      <w:r w:rsidR="00110098" w:rsidRPr="00A75DF3">
        <w:rPr>
          <w:rFonts w:eastAsiaTheme="minorEastAsia" w:hint="cs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الإعاقة؛</w:t>
      </w:r>
    </w:p>
    <w:p w14:paraId="75196EE0" w14:textId="19ABA525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(ج)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استشارة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تمثلهن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كثب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وإشراكهن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بنشاط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تصميم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ورصد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وتقييم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القوانين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والسياسات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والبرامج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الإعاقة؛</w:t>
      </w:r>
    </w:p>
    <w:p w14:paraId="6BBF7D3C" w14:textId="2D8539A8" w:rsidR="00B63560" w:rsidRPr="00A75DF3" w:rsidRDefault="00B63560" w:rsidP="00110098">
      <w:pPr>
        <w:pStyle w:val="SingleTxtGA"/>
        <w:spacing w:line="350" w:lineRule="exact"/>
        <w:rPr>
          <w:rFonts w:eastAsiaTheme="minorEastAsia"/>
          <w:rtl/>
          <w:lang w:val="fr-CH" w:eastAsia="zh-TW"/>
        </w:rPr>
      </w:pPr>
      <w:r w:rsidRPr="00A75DF3">
        <w:rPr>
          <w:rFonts w:eastAsiaTheme="minorEastAsia"/>
          <w:rtl/>
        </w:rPr>
        <w:tab/>
        <w:t>(د)</w:t>
      </w:r>
      <w:r w:rsidRPr="00A75DF3">
        <w:rPr>
          <w:rFonts w:eastAsiaTheme="minorEastAsia"/>
          <w:rtl/>
        </w:rPr>
        <w:tab/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لمنع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المتعددة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والمتقاطعة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وحماية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منها.</w:t>
      </w:r>
    </w:p>
    <w:p w14:paraId="2C345C5C" w14:textId="54576B37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7)</w:t>
      </w:r>
    </w:p>
    <w:p w14:paraId="6FC80F1C" w14:textId="394AA1BD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4-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موافاة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68F88F45" w14:textId="4413942D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إنهاء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إيداع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مؤسسات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الرعاية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وتوفير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الرعاية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البديلة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بيئة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أسرية؛</w:t>
      </w:r>
    </w:p>
    <w:p w14:paraId="229D2BB3" w14:textId="5C491DD2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التصدي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ضد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التحيز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والوصم،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واستراتيجيات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تغيير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القوالب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النمطية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والنهج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الثقافية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السلبية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تجاههم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والقضاء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عليها؛</w:t>
      </w:r>
    </w:p>
    <w:p w14:paraId="02A23F82" w14:textId="58E65FB3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(ج)</w:t>
      </w:r>
      <w:r w:rsidRPr="00A75DF3">
        <w:rPr>
          <w:rFonts w:eastAsiaTheme="minorEastAsia"/>
          <w:rtl/>
        </w:rPr>
        <w:tab/>
        <w:t>تمكين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المشاركة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الفعالة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والتعبير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رأيهم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الأمور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تؤثر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حياتهم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اليومية؛</w:t>
      </w:r>
    </w:p>
    <w:p w14:paraId="256B0AA9" w14:textId="7174A538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(د)</w:t>
      </w:r>
      <w:r w:rsidRPr="00A75DF3">
        <w:rPr>
          <w:rFonts w:eastAsiaTheme="minorEastAsia"/>
          <w:rtl/>
        </w:rPr>
        <w:tab/>
        <w:t>تزويد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الآباء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والأسر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الدعم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الاجتماعي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والمالي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لرعاية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أبنائهم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الإعاقة.</w:t>
      </w:r>
    </w:p>
    <w:p w14:paraId="1684C439" w14:textId="5E5C7B29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إذكاء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الوعي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8)</w:t>
      </w:r>
    </w:p>
    <w:p w14:paraId="7E688C7B" w14:textId="265E982A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5-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بمشاركة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خلال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تمثلهم،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لتوعية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المجتمع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بأسره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بحقوق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ولا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أوساط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وآبائهم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وأسرهم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والفئات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المهنية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والمسؤولين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الحكوميين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المستويات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والقطاع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والجماعات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الدينية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ووسائط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الإعلام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وعامة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الجمهور،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مستوى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المجتمع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المحلي،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مكافحة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الوصم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والقوالب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النمطية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والممارسات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الضارة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والمعتقدات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الثقافية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المتجذرة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الإعاقة.</w:t>
      </w:r>
    </w:p>
    <w:p w14:paraId="0BE2395B" w14:textId="13728229" w:rsidR="00B63560" w:rsidRPr="00A75DF3" w:rsidRDefault="00B63560" w:rsidP="00B63560">
      <w:pPr>
        <w:pStyle w:val="H23GA"/>
        <w:rPr>
          <w:rFonts w:eastAsiaTheme="minorEastAsia"/>
          <w:lang w:val="fr-CH" w:eastAsia="zh-TW"/>
        </w:rPr>
      </w:pPr>
      <w:r w:rsidRPr="00A75DF3">
        <w:rPr>
          <w:rFonts w:eastAsiaTheme="minorEastAsia"/>
          <w:rtl/>
        </w:rPr>
        <w:lastRenderedPageBreak/>
        <w:tab/>
      </w:r>
      <w:r w:rsidRPr="00A75DF3">
        <w:rPr>
          <w:rFonts w:eastAsiaTheme="minorEastAsia"/>
          <w:rtl/>
        </w:rPr>
        <w:tab/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الوصول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9)</w:t>
      </w:r>
    </w:p>
    <w:p w14:paraId="00BF167A" w14:textId="0653C868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6-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3DCE058F" w14:textId="779C01AF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والميزانية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المخصصة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الفعال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لأمر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تعديل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المباني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وتكييفها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المنصوص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عليه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قانون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لعام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2011،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وآليات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الرصد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المتاحة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والعقوبات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المنطبقة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الامتثال؛</w:t>
      </w:r>
    </w:p>
    <w:p w14:paraId="23B8247B" w14:textId="3D55C4B7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الاستراتيجيات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المعتمدة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وصول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تكنولوجيا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والاتصالات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المساواة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الآخرين،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التقدم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المحرز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حتى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الآن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اعتماد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مشروع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قانون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الاتصالات،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بيان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الجداول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الزمنية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المحددة،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والميزانية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المخصصة،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إذا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كان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شاركوا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هذه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العملية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بواسطة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تمثلهم؛</w:t>
      </w:r>
    </w:p>
    <w:p w14:paraId="6A5C4657" w14:textId="0EDDBDA3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(ج)</w:t>
      </w:r>
      <w:r w:rsidRPr="00A75DF3">
        <w:rPr>
          <w:rFonts w:eastAsiaTheme="minorEastAsia"/>
          <w:rtl/>
        </w:rPr>
        <w:tab/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لوضع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أدنى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المعايير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والمبادئ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التوجيهية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بإمكانية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الوصول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بالتشاور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وبمشاركة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نشطة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الوصول،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بغض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النظر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التحتية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العامة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والخاصة،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ووسائل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النقل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والسلع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والخدمات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الحضرية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والريفية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سواء.</w:t>
      </w:r>
    </w:p>
    <w:p w14:paraId="710378A1" w14:textId="52BAF7C2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الحق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الحياة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10)</w:t>
      </w:r>
    </w:p>
    <w:p w14:paraId="2D37B073" w14:textId="7355B9A6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7-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محدّثة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للقضاء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قتل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وعمليات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قتل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والاعتداء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عليهم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بسبب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ممارسات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السحر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بعض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المجتمعات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المحلية.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محدثة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للتحقيق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قتل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المسؤولين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هذه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الجرائم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العدالة.</w:t>
      </w:r>
    </w:p>
    <w:p w14:paraId="4C78FE46" w14:textId="059803A5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حالات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الخطر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والطوارئ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الإنسانية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11</w:t>
      </w:r>
      <w:r w:rsidR="00FE25E1" w:rsidRPr="00A75DF3">
        <w:rPr>
          <w:rFonts w:eastAsiaTheme="minorEastAsia" w:hint="cs"/>
          <w:rtl/>
        </w:rPr>
        <w:t>)</w:t>
      </w:r>
    </w:p>
    <w:p w14:paraId="58BF9CBE" w14:textId="41178FBF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8-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49ED12A5" w14:textId="0E8D8570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الجهود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تبذلها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الدولة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الطرف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لوضع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قوانين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واستراتيجيات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وبروتوكولات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شاملة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الخطر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وحالات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الطوارئ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الإنسانية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والكوارث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الطبيعية،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النزاعات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والفيضانات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والأوبئة،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مثل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الكوليرا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وحمى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لاسا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ومرض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فيروس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إيبولا،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وكوارث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الانهيارات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الطينية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والفيضانات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وقعت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عامي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2015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و2017،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يتماشى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إطار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سنداي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للحد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مخاطر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الكوارث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للفترة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2015-2030؛</w:t>
      </w:r>
    </w:p>
    <w:p w14:paraId="26F113D1" w14:textId="4190FF2F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وصول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بمخاطر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الكوارث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والتحذيرات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بها،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بصرف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النظر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نوع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الإعاقة؛</w:t>
      </w:r>
    </w:p>
    <w:p w14:paraId="09920488" w14:textId="0BAECEF4" w:rsidR="00B63560" w:rsidRPr="00A75DF3" w:rsidRDefault="00B63560" w:rsidP="00110098">
      <w:pPr>
        <w:pStyle w:val="SingleTxtGA"/>
        <w:spacing w:line="346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(ج)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لإشراك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بواسطة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تمثلهم،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تخطيط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خطط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الاستجابة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الكوارث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وحالات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الطوارئ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وإعادة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التأهيل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والتعافي،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فضلاً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خدمات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المشورة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الرامية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تخفيف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الأثر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النفسي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للكوارث.</w:t>
      </w:r>
    </w:p>
    <w:p w14:paraId="41C49372" w14:textId="38D4DCDF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الاعتـراف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المساواة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الآخرين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أمام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12)</w:t>
      </w:r>
    </w:p>
    <w:p w14:paraId="2D59658A" w14:textId="4250707D" w:rsidR="00B63560" w:rsidRPr="00C553E7" w:rsidRDefault="00B63560" w:rsidP="00110098">
      <w:pPr>
        <w:pStyle w:val="SingleTxtGA"/>
        <w:spacing w:line="346" w:lineRule="exact"/>
        <w:rPr>
          <w:rFonts w:eastAsiaTheme="minorEastAsia"/>
          <w:lang w:val="fr-CH" w:eastAsia="zh-TW" w:bidi="en-GB"/>
        </w:rPr>
      </w:pPr>
      <w:r w:rsidRPr="00A75DF3">
        <w:rPr>
          <w:rFonts w:eastAsiaTheme="minorEastAsia"/>
          <w:rtl/>
        </w:rPr>
        <w:t>9-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توضيح:</w:t>
      </w:r>
    </w:p>
    <w:p w14:paraId="599932E7" w14:textId="2AB4C459" w:rsidR="00B63560" w:rsidRPr="00A75DF3" w:rsidRDefault="00B63560" w:rsidP="00110098">
      <w:pPr>
        <w:pStyle w:val="SingleTxtGA"/>
        <w:spacing w:line="346" w:lineRule="exact"/>
        <w:rPr>
          <w:rFonts w:eastAsiaTheme="minorEastAsia"/>
          <w:spacing w:val="-2"/>
          <w:lang w:val="ar-SA" w:eastAsia="zh-TW" w:bidi="en-GB"/>
        </w:rPr>
      </w:pPr>
      <w:r w:rsidRPr="00A75DF3">
        <w:rPr>
          <w:rFonts w:eastAsiaTheme="minorEastAsia"/>
          <w:spacing w:val="-2"/>
          <w:rtl/>
        </w:rPr>
        <w:tab/>
        <w:t>(أ)</w:t>
      </w:r>
      <w:r w:rsidRPr="00A75DF3">
        <w:rPr>
          <w:rFonts w:eastAsiaTheme="minorEastAsia"/>
          <w:spacing w:val="-2"/>
          <w:rtl/>
        </w:rPr>
        <w:tab/>
        <w:t>التدابير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المتخذة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لمراجعة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و/أو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تنقيح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التدابير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القانونية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وغيرها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من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التدابير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السياساتية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التي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rtl/>
        </w:rPr>
        <w:t>تحرم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الإعاقات</w:t>
      </w:r>
      <w:r w:rsidR="00110098" w:rsidRPr="00A75DF3">
        <w:rPr>
          <w:rFonts w:eastAsiaTheme="minorEastAsia" w:hint="cs"/>
          <w:rtl/>
        </w:rPr>
        <w:t xml:space="preserve"> </w:t>
      </w:r>
      <w:r w:rsidRPr="00A75DF3">
        <w:rPr>
          <w:rFonts w:eastAsiaTheme="minorEastAsia"/>
          <w:rtl/>
        </w:rPr>
        <w:t>الذهنية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و/أو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النفسية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الاجتماعية،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الأهلية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لإبرام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العقود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وفتح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الحسابات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المصرفية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وممارسة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الحقوق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المتصلة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بالحياة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الأسرية</w:t>
      </w:r>
      <w:r w:rsidR="00110098" w:rsidRPr="00A75DF3">
        <w:rPr>
          <w:rFonts w:eastAsiaTheme="minorEastAsia" w:hint="cs"/>
          <w:rtl/>
        </w:rPr>
        <w:t xml:space="preserve"> </w:t>
      </w:r>
      <w:r w:rsidRPr="00A75DF3">
        <w:rPr>
          <w:rFonts w:eastAsiaTheme="minorEastAsia"/>
          <w:rtl/>
        </w:rPr>
        <w:t>والإرث؛</w:t>
      </w:r>
    </w:p>
    <w:p w14:paraId="6542A49A" w14:textId="74B34332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  <w:t>(ب)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لإنشاء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نظم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لدعم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اتخاذ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القرارات،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 w:hint="cs"/>
          <w:rtl/>
        </w:rPr>
        <w:t xml:space="preserve"> </w:t>
      </w:r>
      <w:r w:rsidRPr="00A75DF3">
        <w:rPr>
          <w:rFonts w:eastAsiaTheme="minorEastAsia"/>
          <w:rtl/>
        </w:rPr>
        <w:t>يتماشى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الاتفاقية،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كي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تحل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هذه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النظم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محل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الوصاية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نظم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اتخاذ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القرار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بالنيابة.</w:t>
      </w:r>
    </w:p>
    <w:p w14:paraId="48B19C3C" w14:textId="47CBEF6A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اللجوء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القضاء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13)</w:t>
      </w:r>
    </w:p>
    <w:p w14:paraId="60C3800A" w14:textId="100C2287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10-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4713DC18" w14:textId="2E0FB69B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توفير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الترتيبات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التيسيرية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الإجرائية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الملائمة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حيث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لتسهيل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دورهم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الفعال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بصفتهم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مشاركين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مباشرين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وغير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مباشرين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الإجراءات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القانونية؛</w:t>
      </w:r>
      <w:r w:rsidR="00110098" w:rsidRPr="00A75DF3">
        <w:rPr>
          <w:rFonts w:eastAsiaTheme="minorEastAsia"/>
          <w:rtl/>
        </w:rPr>
        <w:t xml:space="preserve"> </w:t>
      </w:r>
    </w:p>
    <w:p w14:paraId="5FEF641A" w14:textId="0D77C69D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تزويد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مراكز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الشرطة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والمحاكم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والسجون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بوسائل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اتصال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ميسرة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وإتاحة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الاستفادة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هياكلها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المادية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وخدماتها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الإعاقة؛</w:t>
      </w:r>
      <w:r w:rsidR="00110098" w:rsidRPr="00A75DF3">
        <w:rPr>
          <w:rFonts w:eastAsiaTheme="minorEastAsia"/>
          <w:rtl/>
        </w:rPr>
        <w:t xml:space="preserve"> </w:t>
      </w:r>
    </w:p>
    <w:p w14:paraId="7DE01C0C" w14:textId="58DA17B1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(ج)</w:t>
      </w:r>
      <w:r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التدريب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المنهجي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والمستمر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للعاملين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النظام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القضائي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ووكالات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إنفاذ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أفراد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الشرطة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وموظفو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السجون،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لتعزيز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اللجوء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القضاء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وضمانها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فعلياً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الإعاقة؛</w:t>
      </w:r>
    </w:p>
    <w:p w14:paraId="19A0FA10" w14:textId="51DE8E97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(د)</w:t>
      </w:r>
      <w:r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الموارد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الكافية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الخدمات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المجانية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طريق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مجلس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إعطاء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الأولوية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خدمات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القانونية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الإعاقة.</w:t>
      </w:r>
    </w:p>
    <w:p w14:paraId="4FA5FB79" w14:textId="1A9CD3DB" w:rsidR="00B63560" w:rsidRPr="00A75DF3" w:rsidRDefault="00B63560" w:rsidP="00B63560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حرّية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الشخص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وأمنه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14</w:t>
      </w:r>
      <w:r w:rsidR="009552C3" w:rsidRPr="00A75DF3">
        <w:rPr>
          <w:rFonts w:eastAsiaTheme="minorEastAsia" w:hint="cs"/>
          <w:rtl/>
        </w:rPr>
        <w:t>)</w:t>
      </w:r>
    </w:p>
    <w:p w14:paraId="2DAD2B9F" w14:textId="7E2C3EB0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11-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676F445B" w14:textId="7DCC2BF4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(أ)</w:t>
      </w:r>
      <w:r w:rsidRPr="00A75DF3">
        <w:rPr>
          <w:rFonts w:eastAsiaTheme="minorEastAsia"/>
          <w:rtl/>
        </w:rPr>
        <w:tab/>
        <w:t>الجهود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المبذولة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لمراجعة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وإلغاء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القوانين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والسياسات،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17(1)(ط)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الدستور،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تسمح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باحتجاز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قسر</w:t>
      </w:r>
      <w:r w:rsidR="00B2298C" w:rsidRPr="00A75DF3">
        <w:rPr>
          <w:rFonts w:eastAsiaTheme="minorEastAsia"/>
          <w:rtl/>
        </w:rPr>
        <w:t>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إيداعهم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المستشفى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بسبب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عاهة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متصورة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فعلية؛</w:t>
      </w:r>
    </w:p>
    <w:p w14:paraId="329E4FD8" w14:textId="76F3E803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  <w:t>(ب)</w:t>
      </w:r>
      <w:r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لاعتماد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مشروع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قانون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الصحة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العقلية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لعام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2023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وتنفيذه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حماية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الذهنية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و/أو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النفسية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الاجتماعية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والأمن،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بيان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إطار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زمني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لاعتماده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وجدول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زمني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لتنفيذه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ومخصصات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الميزانية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لهذا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الغرض؛</w:t>
      </w:r>
    </w:p>
    <w:p w14:paraId="7E69E3D0" w14:textId="1E233AA6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spacing w:val="-2"/>
          <w:rtl/>
        </w:rPr>
        <w:tab/>
        <w:t>(ج)</w:t>
      </w:r>
      <w:r w:rsidRPr="00A75DF3">
        <w:rPr>
          <w:rFonts w:eastAsiaTheme="minorEastAsia"/>
          <w:spacing w:val="-2"/>
          <w:rtl/>
        </w:rPr>
        <w:tab/>
        <w:t>الخطوات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المتخذة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لحظر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إخضاع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الأشخاص،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لا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سيما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الأشخاص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ذوي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الإعاقات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spacing w:val="-2"/>
          <w:rtl/>
        </w:rPr>
        <w:t>الذهنية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Pr="00A75DF3">
        <w:rPr>
          <w:rFonts w:eastAsiaTheme="minorEastAsia"/>
          <w:rtl/>
        </w:rPr>
        <w:t>و/أو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النفسية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الاجتماعية،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دون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موافقتهم،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لأشكال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العلاج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مثل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الإكراه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تناول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الأدوية</w:t>
      </w:r>
      <w:r w:rsidR="00110098" w:rsidRPr="00A75DF3">
        <w:rPr>
          <w:rFonts w:eastAsiaTheme="minorEastAsia" w:hint="cs"/>
          <w:rtl/>
        </w:rPr>
        <w:t xml:space="preserve"> </w:t>
      </w:r>
      <w:r w:rsidRPr="00A75DF3">
        <w:rPr>
          <w:rFonts w:eastAsiaTheme="minorEastAsia"/>
          <w:rtl/>
        </w:rPr>
        <w:t>والحجر.</w:t>
      </w:r>
    </w:p>
    <w:p w14:paraId="3F55944E" w14:textId="2438A470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عدم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التعرض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للتعذيب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المعاملة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العقوبة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القاسية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اللاإنسانية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المهينة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15)</w:t>
      </w:r>
    </w:p>
    <w:p w14:paraId="512743FC" w14:textId="70B6CEDF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12-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6A67F79B" w14:textId="514A9A52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إنهاء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التعذيب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المعاملة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العقوبة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اللاإنسانية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المهينة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يواجهها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النفسية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الاجتماعية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ومستشفيات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الأمراض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العقلية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الرعاية،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بعد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إدخالهم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إليها،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البيئات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الأسرية؛</w:t>
      </w:r>
    </w:p>
    <w:p w14:paraId="3192E614" w14:textId="2CE68407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التصدي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للمعاملة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المهينة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والقاسية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يتعرض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بحجة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الشفاء،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مخيمات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الصلاة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والشفاء،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استخدام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المثبطات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والأكبال؛</w:t>
      </w:r>
    </w:p>
    <w:p w14:paraId="6B914EE7" w14:textId="325126DE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التحقيق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القضايا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بهذا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النوع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الجرائم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ومقاضاة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مرتكبيها،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وتمكين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الضحايا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الانتصاف،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وفرض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عقوبات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المسؤولين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الأفعال.</w:t>
      </w:r>
      <w:r w:rsidR="00110098" w:rsidRPr="00A75DF3">
        <w:rPr>
          <w:rFonts w:eastAsiaTheme="minorEastAsia"/>
          <w:rtl/>
        </w:rPr>
        <w:t xml:space="preserve"> </w:t>
      </w:r>
    </w:p>
    <w:p w14:paraId="408CD241" w14:textId="3489E9F0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</w:r>
      <w:r w:rsidRPr="00A75DF3">
        <w:rPr>
          <w:rFonts w:eastAsiaTheme="minorEastAsia"/>
          <w:rtl/>
        </w:rPr>
        <w:tab/>
        <w:t>عدم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التعرض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للاستغلال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والعنف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والاعتداء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16)</w:t>
      </w:r>
    </w:p>
    <w:p w14:paraId="756AD576" w14:textId="77879BDC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13-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محدَّثة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1E8C0582" w14:textId="44651A83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تزويد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بالقنوات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المناسبة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للإبلاغ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حالات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الاستغلال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والعنف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والاعتداء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والإهمال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مكان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وتعزيز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هذه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القنوات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ووكالات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الرصد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وتزويدها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بالموارد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اللازمة؛</w:t>
      </w:r>
      <w:r w:rsidR="00110098" w:rsidRPr="00A75DF3">
        <w:rPr>
          <w:rFonts w:eastAsiaTheme="minorEastAsia"/>
          <w:rtl/>
        </w:rPr>
        <w:t xml:space="preserve"> </w:t>
      </w:r>
    </w:p>
    <w:p w14:paraId="7CBC0698" w14:textId="23035483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منع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إيذاء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واستغلالهم،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الذهنية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و/أو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النفسية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الاجتماعية،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المصابين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بالصرع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المصابين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بالتوحد،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ممارسة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المعلمين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للعقاب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البدني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وإساءة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معاملة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وإهمالهم،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واستغلالهم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طريق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التسول؛</w:t>
      </w:r>
    </w:p>
    <w:p w14:paraId="5455E22A" w14:textId="1FCD2FB2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الحماية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والدعم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الضرورية،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مثل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الملاجئ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المؤقتة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المستوفية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لمعايير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والدعم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النفسي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والمساعدة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القانونية،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الناجين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الاستغلال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 w:hint="eastAsia"/>
          <w:rtl/>
        </w:rPr>
        <w:t> </w:t>
      </w:r>
      <w:r w:rsidR="00B63560" w:rsidRPr="00A75DF3">
        <w:rPr>
          <w:rFonts w:eastAsiaTheme="minorEastAsia"/>
          <w:rtl/>
        </w:rPr>
        <w:t>العنف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الاعتداء،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الإعاقة.</w:t>
      </w:r>
    </w:p>
    <w:p w14:paraId="7DD2434A" w14:textId="3B359916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حماية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السلامة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الشخصية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17)</w:t>
      </w:r>
    </w:p>
    <w:p w14:paraId="066C6C84" w14:textId="58B1781D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14-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محدّثة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لحماية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سلامة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 w:hint="eastAsia"/>
          <w:rtl/>
        </w:rPr>
        <w:t> </w:t>
      </w:r>
      <w:r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التعرض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للتعقيم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القسري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الإجهاض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تشويه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الأعضاء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التناسلية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الأنثوية،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التعرض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للعلاج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الطبي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غير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الطوعي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معالجين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تقليديين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غير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معتمدين.</w:t>
      </w:r>
      <w:r w:rsidR="00110098" w:rsidRPr="00A75DF3">
        <w:rPr>
          <w:rFonts w:eastAsiaTheme="minorEastAsia"/>
          <w:rtl/>
        </w:rPr>
        <w:t xml:space="preserve"> </w:t>
      </w:r>
    </w:p>
    <w:p w14:paraId="088BB689" w14:textId="0E33BE4B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حرية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التنقل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والجنسية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18)</w:t>
      </w:r>
    </w:p>
    <w:p w14:paraId="72E64A2F" w14:textId="358C870A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15-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تسجيل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الولادة.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أيضاً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بيان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حصول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فيهم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الموجودين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الريفية،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وثائق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الهوية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الوطنية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المطلوبة.</w:t>
      </w:r>
    </w:p>
    <w:p w14:paraId="07B8D18F" w14:textId="2D8ED476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العيش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المستقل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والإدماج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المجتمع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19)</w:t>
      </w:r>
    </w:p>
    <w:p w14:paraId="584BFE64" w14:textId="3761A44D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16-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إطْلاع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</w:t>
      </w:r>
      <w:r w:rsidRPr="00A75DF3">
        <w:rPr>
          <w:rFonts w:eastAsiaTheme="minorEastAsia"/>
        </w:rPr>
        <w:t>:</w:t>
      </w:r>
      <w:r w:rsidR="00110098" w:rsidRPr="00A75DF3">
        <w:rPr>
          <w:rFonts w:eastAsiaTheme="minorEastAsia"/>
          <w:rtl/>
        </w:rPr>
        <w:t xml:space="preserve"> </w:t>
      </w:r>
    </w:p>
    <w:p w14:paraId="766B18F1" w14:textId="58DC92A7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إبلاغ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بالخطوات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لإعمال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ورصد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يعيشون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الريفية،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العيش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المستقل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والإدماج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المجتمع،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الشخصية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المجتمعية؛</w:t>
      </w:r>
      <w:r w:rsidR="00110098" w:rsidRPr="00A75DF3">
        <w:rPr>
          <w:rFonts w:eastAsiaTheme="minorEastAsia"/>
          <w:rtl/>
        </w:rPr>
        <w:t xml:space="preserve"> </w:t>
      </w:r>
    </w:p>
    <w:p w14:paraId="05A8D4DC" w14:textId="2FE3B785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للتخلي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أماكن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الرعاية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المؤسسية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والاستثمار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والسلع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المجتمعية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يمكن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إليها،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مثل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والنقل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والإسكان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والصحة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والأنشطة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الترفيهية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للجمهور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أجل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مكافحة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عزل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وتهميشهم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وإقصائهم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وفصلهم.</w:t>
      </w:r>
    </w:p>
    <w:p w14:paraId="38FAA06A" w14:textId="7F6B5287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التنقل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الشخصي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20)</w:t>
      </w:r>
    </w:p>
    <w:p w14:paraId="01E8C799" w14:textId="1ED5D2C3" w:rsidR="00B63560" w:rsidRPr="00A75DF3" w:rsidRDefault="00B63560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17-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5A3DD7D3" w14:textId="63061327" w:rsidR="00B63560" w:rsidRPr="00A75DF3" w:rsidRDefault="009552C3" w:rsidP="00B63560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الجهود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الرامية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وضع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تشريعات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سياسة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عامة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الوسائل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المعينة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الحركة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والأجهزة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التكنولوجيات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وتقنيات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ووسطاء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المباشرة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بصورة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فعالة،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وضع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برنامج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وطني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للتزويد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بالأجهزة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المساعدة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وإشراك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هذه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بواسطة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تمثلهم؛</w:t>
      </w:r>
    </w:p>
    <w:p w14:paraId="118DB00B" w14:textId="54D05310" w:rsidR="00B63560" w:rsidRPr="00A75DF3" w:rsidRDefault="009552C3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يكفل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تصميم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المباني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الهياكل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الأساسية،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وسائل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النقل،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الحضرية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والريفية،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التنقل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الشخصي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وآليات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الرصد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المنشأة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لهذا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الغرض.</w:t>
      </w:r>
    </w:p>
    <w:p w14:paraId="03A7602E" w14:textId="2AB7ABE1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حرّية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التعبير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والرأي،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والحصول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21)</w:t>
      </w:r>
    </w:p>
    <w:p w14:paraId="47217171" w14:textId="17ECC50C" w:rsidR="00B63560" w:rsidRPr="00A75DF3" w:rsidRDefault="00B63560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18-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6909E6BF" w14:textId="31120C08" w:rsidR="00B63560" w:rsidRPr="00A75DF3" w:rsidRDefault="009552C3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الاعتراف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رسمياً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القانون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بلغة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الإشارة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السيراليونية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وزيادة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عدد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مترجمي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لغة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الإشارة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المؤهلين،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بالتشاور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الوثيق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مجتمع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الصم؛</w:t>
      </w:r>
      <w:r w:rsidR="00110098" w:rsidRPr="00A75DF3">
        <w:rPr>
          <w:rFonts w:eastAsiaTheme="minorEastAsia"/>
          <w:rtl/>
        </w:rPr>
        <w:t xml:space="preserve"> </w:t>
      </w:r>
    </w:p>
    <w:p w14:paraId="3BE62067" w14:textId="72A516DF" w:rsidR="00B63560" w:rsidRPr="00A75DF3" w:rsidRDefault="009552C3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المعلومات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بصورة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فعالة،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شبكة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الإنترنت،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بصيغ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وتقنيات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ميسرة،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بصرف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النظر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مستواهم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التعليمي؛</w:t>
      </w:r>
    </w:p>
    <w:p w14:paraId="0675E24B" w14:textId="4B89314D" w:rsidR="00B63560" w:rsidRPr="00A75DF3" w:rsidRDefault="009552C3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تقنيات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الوصف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السمعي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والعروض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النصية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والترجمة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بلغة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الإشارة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التلفزيونية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تقدمها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وسائط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الإعلام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الخاصة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والعامة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سواء؛</w:t>
      </w:r>
    </w:p>
    <w:p w14:paraId="737706AC" w14:textId="18A66972" w:rsidR="00B63560" w:rsidRPr="00A75DF3" w:rsidRDefault="009552C3" w:rsidP="00110098">
      <w:pPr>
        <w:pStyle w:val="SingleTxtGA"/>
        <w:spacing w:line="354" w:lineRule="exact"/>
        <w:rPr>
          <w:rFonts w:eastAsiaTheme="minorEastAsia"/>
          <w:lang w:val="fr-CH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(د)</w:t>
      </w:r>
      <w:r w:rsidR="00B63560" w:rsidRPr="00A75DF3">
        <w:rPr>
          <w:rFonts w:eastAsiaTheme="minorEastAsia"/>
          <w:rtl/>
        </w:rPr>
        <w:tab/>
        <w:t>إعادة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تنشيط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مطبعة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براي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إدارة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الطباعة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الحكومية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لتسهيل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إنتاج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والخطط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الوطنية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البصرية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وتعزيز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المعلومات.</w:t>
      </w:r>
    </w:p>
    <w:p w14:paraId="3847F3DD" w14:textId="228DB6D7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احترام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الخصوصية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22)</w:t>
      </w:r>
    </w:p>
    <w:p w14:paraId="3B633708" w14:textId="4D2216A9" w:rsidR="00B63560" w:rsidRPr="00A75DF3" w:rsidRDefault="00B63560" w:rsidP="00110098">
      <w:pPr>
        <w:pStyle w:val="SingleTxtGA"/>
        <w:spacing w:line="354" w:lineRule="exact"/>
        <w:rPr>
          <w:rFonts w:eastAsiaTheme="minorEastAsia"/>
          <w:spacing w:val="2"/>
          <w:lang w:val="ar-SA" w:eastAsia="zh-TW" w:bidi="en-GB"/>
        </w:rPr>
      </w:pPr>
      <w:r w:rsidRPr="00A75DF3">
        <w:rPr>
          <w:rFonts w:eastAsiaTheme="minorEastAsia"/>
          <w:spacing w:val="2"/>
          <w:rtl/>
        </w:rPr>
        <w:t>19-</w:t>
      </w:r>
      <w:r w:rsidRPr="00A75DF3">
        <w:rPr>
          <w:rFonts w:eastAsiaTheme="minorEastAsia"/>
          <w:spacing w:val="2"/>
          <w:rtl/>
        </w:rPr>
        <w:tab/>
        <w:t>يُرجى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تقديم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معلومات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عن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التدابير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المتخذة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لحماية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حق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الأشخاص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ذوي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الإعاقة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في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الخصوصية،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بطرق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منها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توعية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أفراد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الأسر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ومقدمي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الرعاية،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والمعاقبة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على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أي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انتهاكات،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وتوفير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سبل</w:t>
      </w:r>
      <w:r w:rsidR="00110098" w:rsidRPr="00A75DF3">
        <w:rPr>
          <w:rFonts w:eastAsiaTheme="minorEastAsia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الانتصاف</w:t>
      </w:r>
      <w:r w:rsidR="00110098" w:rsidRPr="00A75DF3">
        <w:rPr>
          <w:rFonts w:eastAsiaTheme="minorEastAsia" w:hint="cs"/>
          <w:spacing w:val="2"/>
          <w:rtl/>
        </w:rPr>
        <w:t xml:space="preserve"> </w:t>
      </w:r>
      <w:r w:rsidRPr="00A75DF3">
        <w:rPr>
          <w:rFonts w:eastAsiaTheme="minorEastAsia"/>
          <w:spacing w:val="2"/>
          <w:rtl/>
        </w:rPr>
        <w:t>للضحايا.</w:t>
      </w:r>
    </w:p>
    <w:p w14:paraId="68430E43" w14:textId="3AA1F8E5" w:rsidR="00B63560" w:rsidRPr="00A75DF3" w:rsidRDefault="00B63560" w:rsidP="009552C3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احترام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البيت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والأسرة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23)</w:t>
      </w:r>
    </w:p>
    <w:p w14:paraId="6F8710CE" w14:textId="3FF4A3D6" w:rsidR="00B63560" w:rsidRPr="00A75DF3" w:rsidRDefault="00B63560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20-</w:t>
      </w:r>
      <w:r w:rsidRPr="00A75DF3">
        <w:rPr>
          <w:rFonts w:eastAsiaTheme="minorEastAsia"/>
          <w:rtl/>
        </w:rPr>
        <w:tab/>
      </w:r>
      <w:r w:rsidR="005F7F61" w:rsidRPr="00A75DF3">
        <w:rPr>
          <w:rFonts w:eastAsiaTheme="minorEastAsia" w:hint="cs"/>
          <w:rtl/>
        </w:rPr>
        <w:t>ير</w:t>
      </w:r>
      <w:r w:rsidRPr="00A75DF3">
        <w:rPr>
          <w:rFonts w:eastAsiaTheme="minorEastAsia"/>
          <w:rtl/>
        </w:rPr>
        <w:t>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2B9CA154" w14:textId="440E296E" w:rsidR="00B63560" w:rsidRPr="00A75DF3" w:rsidRDefault="009552C3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الجهود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المبذولة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للتصدي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للمعتقدات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الثقافية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والدينية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تؤثر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سلباً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ممارسة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حقوقهم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المتصلة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بالبيت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والأسرة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والأبوة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والعلاقات،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بطرق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التوعية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بهذه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أوساط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القضاء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حماية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الطفل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والمجتمع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عموما</w:t>
      </w:r>
      <w:r w:rsidR="00EE7247" w:rsidRPr="00A75DF3">
        <w:rPr>
          <w:rFonts w:eastAsiaTheme="minorEastAsia" w:hint="cs"/>
          <w:rtl/>
        </w:rPr>
        <w:t>ً</w:t>
      </w:r>
      <w:r w:rsidR="00B63560" w:rsidRPr="00A75DF3">
        <w:rPr>
          <w:rFonts w:eastAsiaTheme="minorEastAsia"/>
          <w:rtl/>
        </w:rPr>
        <w:t>؛</w:t>
      </w:r>
    </w:p>
    <w:p w14:paraId="32E5DBF9" w14:textId="3C77E1E8" w:rsidR="00B63560" w:rsidRPr="00A75DF3" w:rsidRDefault="005F7F61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الدعم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وأسرهم،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الوالدين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المعلومات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الدعم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الاجتماعي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والمالي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لتمكينهم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الوفاء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بمسؤولياتهم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الأبوية.</w:t>
      </w:r>
    </w:p>
    <w:p w14:paraId="3734ABBC" w14:textId="29376D62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التعليم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24)</w:t>
      </w:r>
    </w:p>
    <w:p w14:paraId="7AAD21B0" w14:textId="2192160B" w:rsidR="00B63560" w:rsidRPr="00A75DF3" w:rsidRDefault="00B63560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21-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محدثة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5EF24756" w14:textId="12DBD632" w:rsidR="00B63560" w:rsidRPr="00A75DF3" w:rsidRDefault="005F7F61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التقدم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المحرز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سياسة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الشامل،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الانتقال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المنفصل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الشامل،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بيان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إطار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زمني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وتفاصيل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الموارد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البشرية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والتقنية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والمالية؛</w:t>
      </w:r>
    </w:p>
    <w:p w14:paraId="0FA78563" w14:textId="7D30CD67" w:rsidR="00B63560" w:rsidRPr="00A75DF3" w:rsidRDefault="005F7F61" w:rsidP="00110098">
      <w:pPr>
        <w:pStyle w:val="SingleTxtGA"/>
        <w:spacing w:line="354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تدريب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المعلمين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نظام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العادي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وإدراج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الشامل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باعتباره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جزء</w:t>
      </w:r>
      <w:r w:rsidR="00B2298C" w:rsidRPr="00A75DF3">
        <w:rPr>
          <w:rFonts w:eastAsiaTheme="minorEastAsia"/>
          <w:rtl/>
        </w:rPr>
        <w:t>اً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يتجزأ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مناهج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تدريب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المعلمين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الأساسية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غرس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والمبادئ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المطلوبة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نظام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تعليم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شامل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للجميع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بداية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تدريب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المعلمين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والمسارات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المهنية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قطاع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التعليم؛</w:t>
      </w:r>
    </w:p>
    <w:p w14:paraId="28B4E3F5" w14:textId="32E5C64F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الجهود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المبذولة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تحتية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ومواد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تعليمية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وبيئات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تعلم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متكيفة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وخطط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فردية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كافية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للطلاب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المستويات،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المتعلمون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البصرية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 w:hint="eastAsia"/>
          <w:rtl/>
        </w:rPr>
        <w:t> </w:t>
      </w:r>
      <w:r w:rsidR="00B63560" w:rsidRPr="00A75DF3">
        <w:rPr>
          <w:rFonts w:eastAsiaTheme="minorEastAsia"/>
          <w:rtl/>
        </w:rPr>
        <w:t>السمعية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والمتعلمون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المكفوفون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والمتعلمون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الذهنية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والمتعلمون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المصابون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بالتوحد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ومنع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والحرمان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الترتيبات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التيسيرية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المعقولة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نظام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التعليم؛</w:t>
      </w:r>
    </w:p>
    <w:p w14:paraId="3E9A024C" w14:textId="1955AC14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(د)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تعلّم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الطلاب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البصرية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للعلوم،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دراسات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تكنولوجيا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المعلومات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والاتصالات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والرياضيات،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مراحل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التعليم؛</w:t>
      </w:r>
    </w:p>
    <w:p w14:paraId="355704B6" w14:textId="346B947E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fr-CH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(هـ)</w:t>
      </w:r>
      <w:r w:rsidR="00B63560" w:rsidRPr="00A75DF3">
        <w:rPr>
          <w:rFonts w:eastAsiaTheme="minorEastAsia"/>
          <w:rtl/>
        </w:rPr>
        <w:tab/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لإدراج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التعلم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خارج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المدرسة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وتوسيع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نطاق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محو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الكبار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لتشمل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المتعلمين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الإعاقة.</w:t>
      </w:r>
    </w:p>
    <w:p w14:paraId="665C918E" w14:textId="28F26198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الصحّة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25)</w:t>
      </w:r>
    </w:p>
    <w:p w14:paraId="0848F3D1" w14:textId="16517CD1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22-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71BE5CBC" w14:textId="705A0B1B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ومعدات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الرعاية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 w:hint="eastAsia"/>
          <w:rtl/>
        </w:rPr>
        <w:t> 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الريفية،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يحترم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والمعدات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خصوصية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وحقهم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الموافقة،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المصابون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بالمهق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المصابون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بالجذام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والصم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المكفوفون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البصرية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والذهنية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والنفسية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الاجتماعية؛</w:t>
      </w:r>
    </w:p>
    <w:p w14:paraId="2EF880E6" w14:textId="7F99BE6F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إتاحة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الرعاية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الشاملة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بأسعار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معقولة،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لتفعيل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"الخدمات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الطبية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المجانية"،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عملاً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بالمادة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17(1)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قانون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لعام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2011،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وإدراج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الأدوية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الأساسية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قائمة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الأدوية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المشمولة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بالتغطية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يتماشى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هذا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الحكم؛</w:t>
      </w:r>
    </w:p>
    <w:p w14:paraId="0E75C0EA" w14:textId="3FD7A162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التثقيفية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مجال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الجنسية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والإنجابية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أشكال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ميسرة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وبتكلفة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معقولة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الإعاقة؛</w:t>
      </w:r>
    </w:p>
    <w:p w14:paraId="56767DD0" w14:textId="60065C3A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(د)</w:t>
      </w:r>
      <w:r w:rsidR="00B63560" w:rsidRPr="00A75DF3">
        <w:rPr>
          <w:rFonts w:eastAsiaTheme="minorEastAsia"/>
          <w:rtl/>
        </w:rPr>
        <w:tab/>
        <w:t>التوعية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الإنسان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وكرامتهم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واستقلاليتهم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ومتطلباتهم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خلال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التدريب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المنهجي،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بإشراك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الممثلة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للعاملين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مجال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والقابلات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التقليديات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يتعلق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والفتيات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الرعاية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الصحية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والخدمات.</w:t>
      </w:r>
    </w:p>
    <w:p w14:paraId="1AC5863B" w14:textId="120BD669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التأهيل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وإعادة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التأهيل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26)</w:t>
      </w:r>
    </w:p>
    <w:p w14:paraId="26BB4DF7" w14:textId="63F3E098" w:rsidR="00B63560" w:rsidRPr="00A75DF3" w:rsidRDefault="00B63560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23-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7AAACFF9" w14:textId="3279774F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السياسات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ومخصصات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الميزانية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والخطط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الرامية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توسيع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نطاق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التأهيل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وإعادة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التأهيل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الشاملة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والمجتمعية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الريفية،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وزيادة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عدد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المتخصصين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إعادة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التأهيل؛</w:t>
      </w:r>
      <w:r w:rsidR="00110098" w:rsidRPr="00A75DF3">
        <w:rPr>
          <w:rFonts w:eastAsiaTheme="minorEastAsia"/>
          <w:rtl/>
        </w:rPr>
        <w:t xml:space="preserve"> </w:t>
      </w:r>
    </w:p>
    <w:p w14:paraId="05F97C18" w14:textId="6401FD3D" w:rsidR="00B63560" w:rsidRPr="00A75DF3" w:rsidRDefault="005F7F61" w:rsidP="00110098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كيفية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مشاركة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بواسطة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تمثلهم،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تخطيط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وتفعيل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مرافق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التأهيل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وإعادة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التأهيل؛</w:t>
      </w:r>
    </w:p>
    <w:p w14:paraId="4F1A6947" w14:textId="18EE2DB6" w:rsidR="00B63560" w:rsidRPr="00A75DF3" w:rsidRDefault="005F7F61" w:rsidP="00110098">
      <w:pPr>
        <w:pStyle w:val="SingleTxtGA"/>
        <w:spacing w:line="350" w:lineRule="exact"/>
        <w:rPr>
          <w:rFonts w:eastAsiaTheme="minorEastAsia"/>
          <w:spacing w:val="-2"/>
          <w:lang w:val="ar-SA" w:eastAsia="zh-TW" w:bidi="en-GB"/>
        </w:rPr>
      </w:pPr>
      <w:r w:rsidRPr="00A75DF3">
        <w:rPr>
          <w:rFonts w:eastAsiaTheme="minorEastAsia"/>
          <w:spacing w:val="-2"/>
          <w:rtl/>
        </w:rPr>
        <w:tab/>
      </w:r>
      <w:r w:rsidR="00B63560" w:rsidRPr="00A75DF3">
        <w:rPr>
          <w:rFonts w:eastAsiaTheme="minorEastAsia"/>
          <w:spacing w:val="-2"/>
          <w:rtl/>
        </w:rPr>
        <w:t>(ج)</w:t>
      </w:r>
      <w:r w:rsidR="00B63560" w:rsidRPr="00A75DF3">
        <w:rPr>
          <w:rFonts w:eastAsiaTheme="minorEastAsia"/>
          <w:spacing w:val="-2"/>
          <w:rtl/>
        </w:rPr>
        <w:tab/>
        <w:t>التدابير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المتخذة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لضمان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استناد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خدمات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تأهيل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وإعادة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تأهيل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الأشخاص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ذوي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الإعاقة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إلى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rtl/>
        </w:rPr>
        <w:t>نهج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قائم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الإنسان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وتصميم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وتقديمها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بأسلوب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يمكِّن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بلوغ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أقصى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قدر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من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الاستقلالية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والمحافظة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عليه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ومن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الاندماج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والمشاركة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بالكامل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في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جميع</w:t>
      </w:r>
      <w:r w:rsidR="00110098" w:rsidRPr="00A75DF3">
        <w:rPr>
          <w:rFonts w:eastAsiaTheme="minorEastAsia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مناحي</w:t>
      </w:r>
      <w:r w:rsidR="00110098" w:rsidRPr="00A75DF3">
        <w:rPr>
          <w:rFonts w:eastAsiaTheme="minorEastAsia" w:hint="cs"/>
          <w:spacing w:val="-2"/>
          <w:rtl/>
        </w:rPr>
        <w:t xml:space="preserve"> </w:t>
      </w:r>
      <w:r w:rsidR="00B63560" w:rsidRPr="00A75DF3">
        <w:rPr>
          <w:rFonts w:eastAsiaTheme="minorEastAsia"/>
          <w:spacing w:val="-2"/>
          <w:rtl/>
        </w:rPr>
        <w:t>الحياة.</w:t>
      </w:r>
    </w:p>
    <w:p w14:paraId="4345AA5A" w14:textId="6DE3CB32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</w:r>
      <w:r w:rsidRPr="00A75DF3">
        <w:rPr>
          <w:rFonts w:eastAsiaTheme="minorEastAsia"/>
          <w:rtl/>
        </w:rPr>
        <w:tab/>
        <w:t>العمل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والعمالة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27)</w:t>
      </w:r>
    </w:p>
    <w:p w14:paraId="62A50533" w14:textId="3795A21E" w:rsidR="00B63560" w:rsidRPr="00A75DF3" w:rsidRDefault="00B63560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24-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6FC572CE" w14:textId="092C79C7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حالة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مشروع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قانون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لعام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2018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واستعراض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السياسة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الوطنية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للتوظيف،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بيان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كانت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تتماشى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الاتفاقية،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والأطر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الزمنية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ومخصصات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الميزانية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لتنفيذها،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كان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أشركوا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الاستعراض؛</w:t>
      </w:r>
      <w:r w:rsidR="00110098" w:rsidRPr="00A75DF3">
        <w:rPr>
          <w:rFonts w:eastAsiaTheme="minorEastAsia"/>
          <w:rtl/>
        </w:rPr>
        <w:t xml:space="preserve"> </w:t>
      </w:r>
    </w:p>
    <w:p w14:paraId="04D23DA7" w14:textId="5CB50087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لزيادة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معدل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توظيف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المفتوحة،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حالة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التخفيضات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الضريبية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لأصحاب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الذين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يوظفون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عملاً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بالمادة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23(1)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قانون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لعام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2011،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وتفعيل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لجنة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التوظيف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أنشأتها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الوطنية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وتزويدها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بالموارد،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القائمة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لتدريب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أصحاب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توفير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الترتيبات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التيسيرية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المعقولة؛</w:t>
      </w:r>
    </w:p>
    <w:p w14:paraId="1093EA0A" w14:textId="66EE69A8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لحظر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عمليات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التوظيف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إمكانية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الوصول،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وشروط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الخدمة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العادلة،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والتقدم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الوظيفي،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وبيئة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الآمنة،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والأجر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المتساوي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لقاء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المتساوي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القيمة؛</w:t>
      </w:r>
      <w:r w:rsidR="00110098" w:rsidRPr="00A75DF3">
        <w:rPr>
          <w:rFonts w:eastAsiaTheme="minorEastAsia"/>
          <w:rtl/>
        </w:rPr>
        <w:t xml:space="preserve"> </w:t>
      </w:r>
    </w:p>
    <w:p w14:paraId="15864838" w14:textId="00CAF924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(د)</w:t>
      </w:r>
      <w:r w:rsidR="00B63560" w:rsidRPr="00A75DF3">
        <w:rPr>
          <w:rFonts w:eastAsiaTheme="minorEastAsia"/>
          <w:rtl/>
        </w:rPr>
        <w:tab/>
        <w:t>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كان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أساس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الحرمان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الترتيبات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التيسيرية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المعقولة،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محظوراً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بموجب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القانون،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والعقوبات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المنصوص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عليها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القانون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يتعلق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بأصحاب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الذين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يمتثلون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للتشريعات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الصلة،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وسبل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الانتصاف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لضحايا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هذا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التمييز.</w:t>
      </w:r>
    </w:p>
    <w:p w14:paraId="5B8D43DD" w14:textId="54D53AB8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مستوى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المعيشة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اللائق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والحماية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الاجتماعية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28)</w:t>
      </w:r>
    </w:p>
    <w:p w14:paraId="557165FA" w14:textId="4BDB160D" w:rsidR="00B63560" w:rsidRPr="00A75DF3" w:rsidRDefault="00B63560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25-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7A6208D9" w14:textId="50A7B529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مستوى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معيشي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لائق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والحماية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الاجتماعية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 w:hint="cs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ولوضع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وخدمات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موجهة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الذين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يعيشون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أوضاع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الفقر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الريفية؛</w:t>
      </w:r>
      <w:r w:rsidR="00110098" w:rsidRPr="00A75DF3">
        <w:rPr>
          <w:rFonts w:eastAsiaTheme="minorEastAsia"/>
          <w:rtl/>
        </w:rPr>
        <w:t xml:space="preserve"> </w:t>
      </w:r>
    </w:p>
    <w:p w14:paraId="1DFA75A7" w14:textId="75DBDC52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</w:r>
      <w:dir w:val="rtl">
        <w:r w:rsidR="00B63560" w:rsidRPr="00A75DF3">
          <w:rPr>
            <w:rFonts w:eastAsiaTheme="minorEastAsia"/>
            <w:rtl/>
          </w:rPr>
          <w:t>مدى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المشاركة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المجدية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للأشخاص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ذوي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الإعاقة،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بواسطة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المنظمات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التي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تمثلهم،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في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تصميم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هذه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المبادرات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وتنفيذها</w:t>
        </w:r>
        <w:r w:rsidR="00110098" w:rsidRPr="00A75DF3">
          <w:rPr>
            <w:rFonts w:eastAsiaTheme="minorEastAsia"/>
            <w:rtl/>
          </w:rPr>
          <w:t xml:space="preserve"> </w:t>
        </w:r>
        <w:r w:rsidR="00B63560" w:rsidRPr="00A75DF3">
          <w:rPr>
            <w:rFonts w:eastAsiaTheme="minorEastAsia"/>
            <w:rtl/>
          </w:rPr>
          <w:t>ورصدها؛</w:t>
        </w:r>
        <w:r w:rsidR="00B63560" w:rsidRPr="00A75DF3">
          <w:rPr>
            <w:rFonts w:eastAsiaTheme="minorEastAsia" w:cs="Times New Roman" w:hint="cs"/>
            <w:rtl/>
          </w:rPr>
          <w:t>‬</w:t>
        </w:r>
        <w:r w:rsidR="00B63560" w:rsidRPr="00A75DF3">
          <w:rPr>
            <w:rFonts w:eastAsiaTheme="minorEastAsia"/>
          </w:rPr>
          <w:t>‬</w:t>
        </w:r>
        <w:r w:rsidR="00AA5B59" w:rsidRPr="00A75DF3">
          <w:t>‬</w:t>
        </w:r>
      </w:dir>
    </w:p>
    <w:p w14:paraId="2C805538" w14:textId="7B0A23AA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لمعالجة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العقبات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النظامية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وتحسين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التوعية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الهادفة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استفادة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نحو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منصف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الحماية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الاجتماعية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لتغطية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التكاليف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الإضافية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المتصلة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بالإعاقة.</w:t>
      </w:r>
    </w:p>
    <w:p w14:paraId="52521F1B" w14:textId="0D716ED3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المشاركة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الحياة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السياسية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والعامة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29)</w:t>
      </w:r>
    </w:p>
    <w:p w14:paraId="33803FE0" w14:textId="2917DF6B" w:rsidR="00B63560" w:rsidRPr="00A75DF3" w:rsidRDefault="00B63560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26-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5A1F51E2" w14:textId="5A5A4BFB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حظر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التمييز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أساس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سياق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المشاركة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الحياة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السياسية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والعامة،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ولا</w:t>
      </w:r>
      <w:r w:rsidR="00110098" w:rsidRPr="00A75DF3">
        <w:rPr>
          <w:rFonts w:eastAsiaTheme="minorEastAsia" w:hint="eastAsia"/>
          <w:rtl/>
        </w:rPr>
        <w:t> 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التصويت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والترشح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للانتخابات،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وزيادة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عدد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الحياة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السياسية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والعامة؛</w:t>
      </w:r>
    </w:p>
    <w:p w14:paraId="7E953F50" w14:textId="6F537C27" w:rsidR="00B63560" w:rsidRPr="00A75DF3" w:rsidRDefault="005F7F61" w:rsidP="00A75DF3">
      <w:pPr>
        <w:pStyle w:val="SingleTxtGA"/>
        <w:spacing w:line="338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تكون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الهياكل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الأساسية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الانتخابية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والعمليات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والمعلومات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بالانتخابات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متاحة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بالكامل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لجميع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الريفية.</w:t>
      </w:r>
    </w:p>
    <w:p w14:paraId="3EAAD5B3" w14:textId="45B6852F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المشاركة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الحياة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الثقافية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وأنشطة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الترفيه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والتسلية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والرياضة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30)</w:t>
      </w:r>
    </w:p>
    <w:p w14:paraId="3AD514C3" w14:textId="27ED2D8D" w:rsidR="00B63560" w:rsidRPr="00A75DF3" w:rsidRDefault="00B63560" w:rsidP="00A75DF3">
      <w:pPr>
        <w:pStyle w:val="SingleTxtGA"/>
        <w:spacing w:line="340" w:lineRule="exact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27-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أجل:</w:t>
      </w:r>
    </w:p>
    <w:p w14:paraId="1B8A436D" w14:textId="66A5ECAF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lastRenderedPageBreak/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زيادة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مستوى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توافر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أماكن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الثقافة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والرياضة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والترفيه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والتسلية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يمكن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الوصول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إليها،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المناطق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الريفية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والحضرية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سواء؛</w:t>
      </w:r>
    </w:p>
    <w:p w14:paraId="2249641F" w14:textId="6C09C9FC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مشاركة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بنشاط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أنشطة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اللعب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والترفيه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والتسلية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والرياضة،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الأنشطة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الرياضية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المدرسية،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قدم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المساواة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الآخرين؛</w:t>
      </w:r>
    </w:p>
    <w:p w14:paraId="7492C396" w14:textId="6BB5FDC1" w:rsidR="00B63560" w:rsidRPr="00A75DF3" w:rsidRDefault="005F7F61" w:rsidP="00A75DF3">
      <w:pPr>
        <w:pStyle w:val="SingleTxtGA"/>
        <w:rPr>
          <w:rFonts w:eastAsiaTheme="minorEastAsia"/>
          <w:lang w:val="fr-CH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التصديق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معاهدة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مراكش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لتيسير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النفاذ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المصنفات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المنشورة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لفائدة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المكفوفين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معاقي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البصر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أو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إعاقات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أخرى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قراءة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المطبوعات.</w:t>
      </w:r>
    </w:p>
    <w:p w14:paraId="3D6658E3" w14:textId="57792EC4" w:rsidR="00B63560" w:rsidRPr="00A75DF3" w:rsidRDefault="005F7F61" w:rsidP="002C1460">
      <w:pPr>
        <w:pStyle w:val="H1GA"/>
        <w:rPr>
          <w:lang w:val="ar-SA" w:eastAsia="zh-TW" w:bidi="en-GB"/>
        </w:rPr>
      </w:pPr>
      <w:r w:rsidRPr="00A75DF3">
        <w:rPr>
          <w:rtl/>
        </w:rPr>
        <w:tab/>
      </w:r>
      <w:r w:rsidR="00B63560" w:rsidRPr="00A75DF3">
        <w:rPr>
          <w:rtl/>
        </w:rPr>
        <w:t>جيم-</w:t>
      </w:r>
      <w:r w:rsidR="00B63560" w:rsidRPr="00A75DF3">
        <w:rPr>
          <w:rtl/>
        </w:rPr>
        <w:tab/>
        <w:t>التزامات</w:t>
      </w:r>
      <w:r w:rsidR="00110098" w:rsidRPr="00A75DF3">
        <w:rPr>
          <w:rtl/>
        </w:rPr>
        <w:t xml:space="preserve"> </w:t>
      </w:r>
      <w:r w:rsidR="00B63560" w:rsidRPr="00A75DF3">
        <w:rPr>
          <w:rtl/>
        </w:rPr>
        <w:t>محددة</w:t>
      </w:r>
      <w:r w:rsidR="00110098" w:rsidRPr="00A75DF3">
        <w:rPr>
          <w:rtl/>
        </w:rPr>
        <w:t xml:space="preserve"> </w:t>
      </w:r>
      <w:r w:rsidR="00B63560" w:rsidRPr="00A75DF3">
        <w:rPr>
          <w:rtl/>
        </w:rPr>
        <w:t>(المواد</w:t>
      </w:r>
      <w:r w:rsidR="00110098" w:rsidRPr="00A75DF3">
        <w:rPr>
          <w:rtl/>
        </w:rPr>
        <w:t xml:space="preserve"> </w:t>
      </w:r>
      <w:r w:rsidR="00B63560" w:rsidRPr="00A75DF3">
        <w:rPr>
          <w:rtl/>
        </w:rPr>
        <w:t>من</w:t>
      </w:r>
      <w:r w:rsidR="00110098" w:rsidRPr="00A75DF3">
        <w:rPr>
          <w:rtl/>
        </w:rPr>
        <w:t xml:space="preserve"> </w:t>
      </w:r>
      <w:r w:rsidR="00B63560" w:rsidRPr="00A75DF3">
        <w:rPr>
          <w:rtl/>
        </w:rPr>
        <w:t>31</w:t>
      </w:r>
      <w:r w:rsidR="00110098" w:rsidRPr="00A75DF3">
        <w:rPr>
          <w:rtl/>
        </w:rPr>
        <w:t xml:space="preserve"> </w:t>
      </w:r>
      <w:r w:rsidR="00B63560" w:rsidRPr="00A75DF3">
        <w:rPr>
          <w:rtl/>
        </w:rPr>
        <w:t>إلى</w:t>
      </w:r>
      <w:r w:rsidR="00110098" w:rsidRPr="00A75DF3">
        <w:rPr>
          <w:rtl/>
        </w:rPr>
        <w:t xml:space="preserve"> </w:t>
      </w:r>
      <w:r w:rsidR="00B63560" w:rsidRPr="00A75DF3">
        <w:rPr>
          <w:rtl/>
        </w:rPr>
        <w:t>33)</w:t>
      </w:r>
    </w:p>
    <w:p w14:paraId="1A6CDF00" w14:textId="474DABD9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جمع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الإحصاءات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والبيانات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31)</w:t>
      </w:r>
    </w:p>
    <w:p w14:paraId="5DB3B101" w14:textId="118A73F3" w:rsidR="00B63560" w:rsidRPr="00A75DF3" w:rsidRDefault="00B63560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28-</w:t>
      </w:r>
      <w:r w:rsidRPr="00A75DF3">
        <w:rPr>
          <w:rFonts w:eastAsiaTheme="minorEastAsia"/>
          <w:rtl/>
        </w:rPr>
        <w:tab/>
        <w:t>يُرجى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الجهود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المبذولة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لإنشاء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نظام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لجمع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البيانات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حالة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ولتعزيز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الأسلوب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المنهجي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لجمع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البيانات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المصنفة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والإبلاغ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عنها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وزيادة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مستوى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التنسيق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بين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جميع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الهيئات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العامة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والوكالات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الحكومية،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أجل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الاتفاقية.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الإشارة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إلى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الخطوات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لتطوير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أدوات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جمع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البيانات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هذا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الصدد،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باستخدام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استبيان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فريق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واشنطن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المقتضب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بالإعاقة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والمنهجية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به،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وبالتشاور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منظمات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الإعاقة.</w:t>
      </w:r>
    </w:p>
    <w:p w14:paraId="519A616F" w14:textId="2CE0B7F9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التعاون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الدولي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32)</w:t>
      </w:r>
    </w:p>
    <w:p w14:paraId="2A98B2A5" w14:textId="57B36E47" w:rsidR="00B63560" w:rsidRPr="00A75DF3" w:rsidRDefault="00B63560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29-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يلي:</w:t>
      </w:r>
    </w:p>
    <w:p w14:paraId="3F0A3D2E" w14:textId="2F68BF0B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إشراك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بواسطة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تمثلهم،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التزامات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التعاون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الدولي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المتعلقة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بالسياسات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الخاصة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وغيرها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السياسات،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بهدف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تعميم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نموذج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منظور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الإنسان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السياسات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والبرامج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الإنمائية؛</w:t>
      </w:r>
    </w:p>
    <w:p w14:paraId="06D9F45E" w14:textId="74B5F1AE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للتشاور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كثب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وإشراكهم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بنشاط،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خلال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تمثلهم،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خطة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التنمية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المستدامة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لعام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2030؛</w:t>
      </w:r>
    </w:p>
    <w:p w14:paraId="728067C7" w14:textId="67A6CB4E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التقدم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المحرز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التصديق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البروتوكول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الملحق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بالميثاق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الأفريقي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الإنسان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والشعوب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بشأن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أفريقيا،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الذي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اعتمده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الاتحاد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الأفريقي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عام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2018.</w:t>
      </w:r>
    </w:p>
    <w:p w14:paraId="431A2EE2" w14:textId="1DC8F11A" w:rsidR="00B63560" w:rsidRPr="00A75DF3" w:rsidRDefault="00B63560" w:rsidP="005F7F61">
      <w:pPr>
        <w:pStyle w:val="H23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Pr="00A75DF3">
        <w:rPr>
          <w:rFonts w:eastAsiaTheme="minorEastAsia"/>
          <w:rtl/>
        </w:rPr>
        <w:tab/>
        <w:t>التنفيذ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والرصد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على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الصعيد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الوطني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(المادة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33)</w:t>
      </w:r>
    </w:p>
    <w:p w14:paraId="5E857C07" w14:textId="329F8BA0" w:rsidR="00B63560" w:rsidRPr="00A75DF3" w:rsidRDefault="00B63560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>30-</w:t>
      </w:r>
      <w:r w:rsidRPr="00A75DF3">
        <w:rPr>
          <w:rFonts w:eastAsiaTheme="minorEastAsia"/>
          <w:rtl/>
        </w:rPr>
        <w:tab/>
        <w:t>يرجى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تقديم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معلومات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عمَّا</w:t>
      </w:r>
      <w:r w:rsidR="00110098" w:rsidRPr="00A75DF3">
        <w:rPr>
          <w:rFonts w:eastAsiaTheme="minorEastAsia"/>
          <w:rtl/>
        </w:rPr>
        <w:t xml:space="preserve"> </w:t>
      </w:r>
      <w:r w:rsidRPr="00A75DF3">
        <w:rPr>
          <w:rFonts w:eastAsiaTheme="minorEastAsia"/>
          <w:rtl/>
        </w:rPr>
        <w:t>يلي</w:t>
      </w:r>
      <w:r w:rsidRPr="00A75DF3">
        <w:rPr>
          <w:rFonts w:eastAsiaTheme="minorEastAsia"/>
        </w:rPr>
        <w:t>:</w:t>
      </w:r>
      <w:r w:rsidR="00110098" w:rsidRPr="00A75DF3">
        <w:rPr>
          <w:rFonts w:eastAsiaTheme="minorEastAsia"/>
          <w:rtl/>
        </w:rPr>
        <w:t xml:space="preserve"> </w:t>
      </w:r>
    </w:p>
    <w:p w14:paraId="41F3EFE9" w14:textId="7F69D36D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(أ)</w:t>
      </w:r>
      <w:r w:rsidR="00B63560" w:rsidRPr="00A75DF3">
        <w:rPr>
          <w:rFonts w:eastAsiaTheme="minorEastAsia"/>
          <w:rtl/>
        </w:rPr>
        <w:tab/>
        <w:t>ولاية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الوطنية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وأنشطتها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والموارد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البشرية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والتقنية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والمالية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المخصصة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أجل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ولايتها،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وكذلك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تنسيقها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نقاط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الاتصال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الوزارات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المختلفة؛</w:t>
      </w:r>
      <w:r w:rsidR="00110098" w:rsidRPr="00A75DF3">
        <w:rPr>
          <w:rFonts w:eastAsiaTheme="minorEastAsia"/>
          <w:rtl/>
        </w:rPr>
        <w:t xml:space="preserve"> </w:t>
      </w:r>
    </w:p>
    <w:p w14:paraId="46478F8B" w14:textId="3773E636" w:rsidR="00B63560" w:rsidRPr="00A75DF3" w:rsidRDefault="005F7F61" w:rsidP="00A75DF3">
      <w:pPr>
        <w:pStyle w:val="SingleTxtGA"/>
        <w:rPr>
          <w:rFonts w:eastAsiaTheme="minorEastAsia"/>
          <w:lang w:val="ar-SA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(ب)</w:t>
      </w:r>
      <w:r w:rsidR="00B63560" w:rsidRPr="00A75DF3">
        <w:rPr>
          <w:rFonts w:eastAsiaTheme="minorEastAsia"/>
          <w:rtl/>
        </w:rPr>
        <w:tab/>
        <w:t>مدى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تعاون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لجنة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حقوق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الإنسان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سيراليون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اللجنة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الوطنية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 w:hint="cs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تنفيذ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الاتفاقية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ورصدها؛</w:t>
      </w:r>
    </w:p>
    <w:p w14:paraId="425A8F6D" w14:textId="4AE50CFF" w:rsidR="00B63560" w:rsidRPr="00A75DF3" w:rsidRDefault="005F7F61" w:rsidP="00A75DF3">
      <w:pPr>
        <w:pStyle w:val="SingleTxtGA"/>
        <w:rPr>
          <w:rFonts w:eastAsiaTheme="minorEastAsia"/>
          <w:lang w:val="fr-CH" w:eastAsia="zh-TW" w:bidi="en-GB"/>
        </w:rPr>
      </w:pPr>
      <w:r w:rsidRPr="00A75DF3">
        <w:rPr>
          <w:rFonts w:eastAsiaTheme="minorEastAsia"/>
          <w:rtl/>
        </w:rPr>
        <w:tab/>
      </w:r>
      <w:r w:rsidR="00B63560" w:rsidRPr="00A75DF3">
        <w:rPr>
          <w:rFonts w:eastAsiaTheme="minorEastAsia"/>
          <w:rtl/>
        </w:rPr>
        <w:t>(ج)</w:t>
      </w:r>
      <w:r w:rsidR="00B63560" w:rsidRPr="00A75DF3">
        <w:rPr>
          <w:rFonts w:eastAsiaTheme="minorEastAsia"/>
          <w:rtl/>
        </w:rPr>
        <w:tab/>
        <w:t>التدابير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المتخذة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لضمان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المشاركة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المجدية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الممثلة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للأشخاص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بما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ذلك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منظمات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النساء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والأطفال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الإعاقة،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في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رصد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تمتع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الأشخاص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ذوي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الإعاقة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بحقوقهم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بموجب</w:t>
      </w:r>
      <w:r w:rsidR="00110098" w:rsidRPr="00A75DF3">
        <w:rPr>
          <w:rFonts w:eastAsiaTheme="minorEastAsia"/>
          <w:rtl/>
        </w:rPr>
        <w:t xml:space="preserve"> </w:t>
      </w:r>
      <w:r w:rsidR="00B63560" w:rsidRPr="00A75DF3">
        <w:rPr>
          <w:rFonts w:eastAsiaTheme="minorEastAsia"/>
          <w:rtl/>
        </w:rPr>
        <w:t>الاتفاقية.</w:t>
      </w:r>
    </w:p>
    <w:p w14:paraId="715EE8AC" w14:textId="0F56CB57" w:rsidR="005F7F61" w:rsidRPr="00110098" w:rsidRDefault="005F7F61" w:rsidP="005F7F61">
      <w:pPr>
        <w:pStyle w:val="SingleTxtGA"/>
        <w:jc w:val="center"/>
        <w:rPr>
          <w:u w:val="single"/>
          <w:rtl/>
        </w:rPr>
      </w:pPr>
      <w:r w:rsidRPr="00110098">
        <w:rPr>
          <w:u w:val="single"/>
          <w:rtl/>
        </w:rPr>
        <w:tab/>
      </w:r>
      <w:r w:rsidRPr="00110098">
        <w:rPr>
          <w:u w:val="single"/>
          <w:rtl/>
        </w:rPr>
        <w:tab/>
      </w:r>
      <w:r w:rsidRPr="00110098">
        <w:rPr>
          <w:u w:val="single"/>
          <w:rtl/>
        </w:rPr>
        <w:tab/>
      </w:r>
    </w:p>
    <w:sectPr w:rsidR="005F7F61" w:rsidRPr="00110098" w:rsidSect="003159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A3B63" w14:textId="77777777" w:rsidR="00CB764F" w:rsidRPr="002901D9" w:rsidRDefault="00CB764F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54983E2" w14:textId="77777777" w:rsidR="00CB764F" w:rsidRDefault="00CB764F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69F2E" w14:textId="19BFB754" w:rsidR="00C64101" w:rsidRPr="00C64101" w:rsidRDefault="00C64101" w:rsidP="00C6410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GE.25-05178</w:t>
    </w:r>
    <w:r>
      <w:rPr>
        <w:lang w:val="en-US"/>
      </w:rPr>
      <w:tab/>
    </w:r>
    <w:r w:rsidRPr="00C64101">
      <w:rPr>
        <w:b/>
        <w:sz w:val="18"/>
        <w:lang w:val="en-US"/>
      </w:rPr>
      <w:fldChar w:fldCharType="begin"/>
    </w:r>
    <w:r w:rsidRPr="00C64101">
      <w:rPr>
        <w:b/>
        <w:sz w:val="18"/>
        <w:lang w:val="en-US"/>
      </w:rPr>
      <w:instrText xml:space="preserve"> PAGE  \* MERGEFORMAT </w:instrText>
    </w:r>
    <w:r w:rsidRPr="00C64101">
      <w:rPr>
        <w:b/>
        <w:sz w:val="18"/>
        <w:lang w:val="en-US"/>
      </w:rPr>
      <w:fldChar w:fldCharType="separate"/>
    </w:r>
    <w:r w:rsidRPr="00C64101">
      <w:rPr>
        <w:b/>
        <w:noProof/>
        <w:sz w:val="18"/>
        <w:lang w:val="en-US"/>
      </w:rPr>
      <w:t>2</w:t>
    </w:r>
    <w:r w:rsidRPr="00C6410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EE2D2" w14:textId="73D7FAD3" w:rsidR="006959B0" w:rsidRPr="00C64101" w:rsidRDefault="00C64101" w:rsidP="00C6410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GE.25-05178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272A1" w14:textId="2A2E6C5C" w:rsidR="00114439" w:rsidRPr="00C64101" w:rsidRDefault="00C64101" w:rsidP="00C6410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60288" behindDoc="1" locked="1" layoutInCell="0" allowOverlap="1" wp14:anchorId="704C5DCB" wp14:editId="01705C4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25-05178</w:t>
    </w:r>
    <w:r w:rsidR="00110098">
      <w:rPr>
        <w:sz w:val="20"/>
        <w:lang w:val="en-US"/>
      </w:rPr>
      <w:t xml:space="preserve"> </w:t>
    </w:r>
    <w:r w:rsidR="00C553E7">
      <w:rPr>
        <w:sz w:val="20"/>
        <w:lang w:val="en-US"/>
      </w:rPr>
      <w:t>(A)    270525    280525</w:t>
    </w:r>
    <w:r>
      <w:rPr>
        <w:noProof/>
        <w:sz w:val="20"/>
        <w:lang w:val="en-US"/>
      </w:rPr>
      <w:drawing>
        <wp:anchor distT="0" distB="0" distL="114300" distR="114300" simplePos="0" relativeHeight="251662336" behindDoc="0" locked="0" layoutInCell="1" allowOverlap="1" wp14:anchorId="3D80EE03" wp14:editId="05A1149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85798823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798823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C9F5C" w14:textId="77777777" w:rsidR="00CB764F" w:rsidRPr="00801A14" w:rsidRDefault="00CB764F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DB47904" w14:textId="77777777" w:rsidR="00CB764F" w:rsidRDefault="00CB764F" w:rsidP="00656392">
      <w:pPr>
        <w:spacing w:line="240" w:lineRule="auto"/>
      </w:pPr>
      <w:r>
        <w:continuationSeparator/>
      </w:r>
    </w:p>
  </w:footnote>
  <w:footnote w:id="1">
    <w:p w14:paraId="5D1D06D9" w14:textId="053E841A" w:rsidR="00B63560" w:rsidRPr="00110098" w:rsidRDefault="00B63560" w:rsidP="004C142C">
      <w:pPr>
        <w:pStyle w:val="FootnoteText1"/>
        <w:rPr>
          <w:rtl/>
        </w:rPr>
      </w:pPr>
      <w:r w:rsidRPr="00A75DF3">
        <w:rPr>
          <w:rtl/>
        </w:rPr>
        <w:t>*</w:t>
      </w:r>
      <w:r w:rsidRPr="00A75DF3">
        <w:rPr>
          <w:rtl/>
        </w:rPr>
        <w:tab/>
        <w:t>اعتمدها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الفريق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العامل</w:t>
      </w:r>
      <w:r w:rsidR="00110098" w:rsidRPr="00A75DF3">
        <w:rPr>
          <w:rtl/>
        </w:rPr>
        <w:t xml:space="preserve"> </w:t>
      </w:r>
      <w:r w:rsidRPr="00A75DF3">
        <w:rPr>
          <w:rtl/>
        </w:rPr>
        <w:t>لما</w:t>
      </w:r>
      <w:r w:rsidR="00110098" w:rsidRPr="00A75DF3">
        <w:rPr>
          <w:rtl/>
        </w:rPr>
        <w:t xml:space="preserve"> </w:t>
      </w:r>
      <w:r w:rsidRPr="00A75DF3">
        <w:rPr>
          <w:rtl/>
        </w:rPr>
        <w:t>قبل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الدورة</w:t>
      </w:r>
      <w:r w:rsidR="00110098" w:rsidRPr="00A75DF3">
        <w:rPr>
          <w:rtl/>
        </w:rPr>
        <w:t xml:space="preserve"> </w:t>
      </w:r>
      <w:r w:rsidRPr="00A75DF3">
        <w:rPr>
          <w:rtl/>
        </w:rPr>
        <w:t>في</w:t>
      </w:r>
      <w:r w:rsidR="00110098" w:rsidRPr="00A75DF3">
        <w:rPr>
          <w:rtl/>
        </w:rPr>
        <w:t xml:space="preserve"> </w:t>
      </w:r>
      <w:r w:rsidRPr="00A75DF3">
        <w:rPr>
          <w:rtl/>
        </w:rPr>
        <w:t>دورته</w:t>
      </w:r>
      <w:r w:rsidR="00110098" w:rsidRPr="00A75DF3">
        <w:rPr>
          <w:rtl/>
        </w:rPr>
        <w:t xml:space="preserve"> </w:t>
      </w:r>
      <w:r w:rsidRPr="00A75DF3">
        <w:rPr>
          <w:rtl/>
        </w:rPr>
        <w:t>العشرين</w:t>
      </w:r>
      <w:r w:rsidR="00110098" w:rsidRPr="00A75DF3">
        <w:rPr>
          <w:rtl/>
        </w:rPr>
        <w:t xml:space="preserve"> </w:t>
      </w:r>
      <w:r w:rsidRPr="00A75DF3">
        <w:rPr>
          <w:rFonts w:ascii="Simplified Arabic"/>
          <w:szCs w:val="20"/>
          <w:rtl/>
        </w:rPr>
        <w:t>(</w:t>
      </w:r>
      <w:r w:rsidR="00D93967" w:rsidRPr="00A75DF3">
        <w:rPr>
          <w:rFonts w:ascii="Simplified Arabic" w:hint="cs"/>
          <w:szCs w:val="20"/>
          <w:rtl/>
        </w:rPr>
        <w:t>24-28</w:t>
      </w:r>
      <w:r w:rsidR="00110098" w:rsidRPr="00A75DF3">
        <w:rPr>
          <w:rtl/>
        </w:rPr>
        <w:t xml:space="preserve"> </w:t>
      </w:r>
      <w:r w:rsidRPr="00A75DF3">
        <w:rPr>
          <w:rtl/>
        </w:rPr>
        <w:t>آذار/مارس</w:t>
      </w:r>
      <w:r w:rsidR="00110098" w:rsidRPr="00A75DF3">
        <w:rPr>
          <w:rtl/>
        </w:rPr>
        <w:t xml:space="preserve"> </w:t>
      </w:r>
      <w:r w:rsidRPr="00A75DF3">
        <w:rPr>
          <w:rFonts w:ascii="Simplified Arabic"/>
          <w:szCs w:val="20"/>
          <w:rtl/>
        </w:rPr>
        <w:t>2025)</w:t>
      </w:r>
      <w:r w:rsidRPr="00A75DF3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7EEC6" w14:textId="02985928" w:rsidR="00C64101" w:rsidRPr="00C64101" w:rsidRDefault="00C64101" w:rsidP="00C64101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A5B59">
      <w:t>CRPD/C/SLE/Q/1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B6A2A" w14:textId="1EC249FE" w:rsidR="00C64101" w:rsidRPr="00C64101" w:rsidRDefault="00C64101" w:rsidP="00C64101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A5B59">
      <w:t>CRPD/C/SLE/Q/1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E5B9" w14:textId="77777777" w:rsidR="00C553E7" w:rsidRDefault="00C553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25013485">
    <w:abstractNumId w:val="15"/>
  </w:num>
  <w:num w:numId="2" w16cid:durableId="2120760390">
    <w:abstractNumId w:val="12"/>
  </w:num>
  <w:num w:numId="3" w16cid:durableId="1225919257">
    <w:abstractNumId w:val="2"/>
  </w:num>
  <w:num w:numId="4" w16cid:durableId="241527626">
    <w:abstractNumId w:val="11"/>
  </w:num>
  <w:num w:numId="5" w16cid:durableId="2072148752">
    <w:abstractNumId w:val="8"/>
  </w:num>
  <w:num w:numId="6" w16cid:durableId="2058167347">
    <w:abstractNumId w:val="5"/>
  </w:num>
  <w:num w:numId="7" w16cid:durableId="1371223423">
    <w:abstractNumId w:val="17"/>
  </w:num>
  <w:num w:numId="8" w16cid:durableId="680163979">
    <w:abstractNumId w:val="2"/>
  </w:num>
  <w:num w:numId="9" w16cid:durableId="339115698">
    <w:abstractNumId w:val="11"/>
  </w:num>
  <w:num w:numId="10" w16cid:durableId="855968614">
    <w:abstractNumId w:val="5"/>
  </w:num>
  <w:num w:numId="11" w16cid:durableId="479031862">
    <w:abstractNumId w:val="17"/>
  </w:num>
  <w:num w:numId="12" w16cid:durableId="939875021">
    <w:abstractNumId w:val="4"/>
  </w:num>
  <w:num w:numId="13" w16cid:durableId="1451164136">
    <w:abstractNumId w:val="3"/>
  </w:num>
  <w:num w:numId="14" w16cid:durableId="1894612447">
    <w:abstractNumId w:val="16"/>
  </w:num>
  <w:num w:numId="15" w16cid:durableId="1836220252">
    <w:abstractNumId w:val="13"/>
  </w:num>
  <w:num w:numId="16" w16cid:durableId="518740566">
    <w:abstractNumId w:val="1"/>
  </w:num>
  <w:num w:numId="17" w16cid:durableId="1964388494">
    <w:abstractNumId w:val="14"/>
  </w:num>
  <w:num w:numId="18" w16cid:durableId="29842760">
    <w:abstractNumId w:val="0"/>
  </w:num>
  <w:num w:numId="19" w16cid:durableId="294870059">
    <w:abstractNumId w:val="9"/>
  </w:num>
  <w:num w:numId="20" w16cid:durableId="590627428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358079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124168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141416895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4052687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888804117">
    <w:abstractNumId w:val="7"/>
  </w:num>
  <w:num w:numId="26" w16cid:durableId="97560024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74890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3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4F"/>
    <w:rsid w:val="00001E41"/>
    <w:rsid w:val="000076D5"/>
    <w:rsid w:val="000204DC"/>
    <w:rsid w:val="00037ED2"/>
    <w:rsid w:val="00043663"/>
    <w:rsid w:val="000505CF"/>
    <w:rsid w:val="0008448B"/>
    <w:rsid w:val="000C3055"/>
    <w:rsid w:val="000D701C"/>
    <w:rsid w:val="000E1F79"/>
    <w:rsid w:val="000E2643"/>
    <w:rsid w:val="000E2A71"/>
    <w:rsid w:val="00110098"/>
    <w:rsid w:val="00114439"/>
    <w:rsid w:val="00160263"/>
    <w:rsid w:val="00181F96"/>
    <w:rsid w:val="00185BED"/>
    <w:rsid w:val="001867BF"/>
    <w:rsid w:val="001A1371"/>
    <w:rsid w:val="001B346A"/>
    <w:rsid w:val="001E1CAD"/>
    <w:rsid w:val="001E290D"/>
    <w:rsid w:val="001F201A"/>
    <w:rsid w:val="002144FA"/>
    <w:rsid w:val="0023469A"/>
    <w:rsid w:val="00241847"/>
    <w:rsid w:val="00243C8A"/>
    <w:rsid w:val="00245265"/>
    <w:rsid w:val="0026279F"/>
    <w:rsid w:val="00267A0E"/>
    <w:rsid w:val="002901D9"/>
    <w:rsid w:val="002976C2"/>
    <w:rsid w:val="002B4C32"/>
    <w:rsid w:val="002B4DD4"/>
    <w:rsid w:val="002C1460"/>
    <w:rsid w:val="00315956"/>
    <w:rsid w:val="0032278B"/>
    <w:rsid w:val="003260FF"/>
    <w:rsid w:val="00343D95"/>
    <w:rsid w:val="00364427"/>
    <w:rsid w:val="00373151"/>
    <w:rsid w:val="00374341"/>
    <w:rsid w:val="00397C83"/>
    <w:rsid w:val="003D1062"/>
    <w:rsid w:val="003D5984"/>
    <w:rsid w:val="003D767A"/>
    <w:rsid w:val="00420D7B"/>
    <w:rsid w:val="00450B21"/>
    <w:rsid w:val="00453B63"/>
    <w:rsid w:val="00455780"/>
    <w:rsid w:val="004653FA"/>
    <w:rsid w:val="00474CA5"/>
    <w:rsid w:val="00476CEF"/>
    <w:rsid w:val="0049167B"/>
    <w:rsid w:val="004B0A1C"/>
    <w:rsid w:val="004D298E"/>
    <w:rsid w:val="004E4D42"/>
    <w:rsid w:val="00517BC9"/>
    <w:rsid w:val="0054149D"/>
    <w:rsid w:val="0054472E"/>
    <w:rsid w:val="005662A9"/>
    <w:rsid w:val="005771AA"/>
    <w:rsid w:val="005827D4"/>
    <w:rsid w:val="0059622A"/>
    <w:rsid w:val="005C5878"/>
    <w:rsid w:val="005C7CEA"/>
    <w:rsid w:val="005D3C0B"/>
    <w:rsid w:val="005E3BF9"/>
    <w:rsid w:val="005E5217"/>
    <w:rsid w:val="005F0FA4"/>
    <w:rsid w:val="005F30EE"/>
    <w:rsid w:val="005F7F61"/>
    <w:rsid w:val="00600888"/>
    <w:rsid w:val="0060473A"/>
    <w:rsid w:val="00606EDF"/>
    <w:rsid w:val="00614B4E"/>
    <w:rsid w:val="006163CA"/>
    <w:rsid w:val="00630779"/>
    <w:rsid w:val="006333FB"/>
    <w:rsid w:val="00656392"/>
    <w:rsid w:val="0068781D"/>
    <w:rsid w:val="006959B0"/>
    <w:rsid w:val="006A5EE7"/>
    <w:rsid w:val="006B3E27"/>
    <w:rsid w:val="006B53DE"/>
    <w:rsid w:val="006B6507"/>
    <w:rsid w:val="006C104C"/>
    <w:rsid w:val="006F30EE"/>
    <w:rsid w:val="00702272"/>
    <w:rsid w:val="007174C0"/>
    <w:rsid w:val="00726F9E"/>
    <w:rsid w:val="00733704"/>
    <w:rsid w:val="007541BA"/>
    <w:rsid w:val="00770CD9"/>
    <w:rsid w:val="00780362"/>
    <w:rsid w:val="0078071A"/>
    <w:rsid w:val="007E3F4E"/>
    <w:rsid w:val="00801A14"/>
    <w:rsid w:val="00803632"/>
    <w:rsid w:val="00850B8E"/>
    <w:rsid w:val="00852A9A"/>
    <w:rsid w:val="008F49E1"/>
    <w:rsid w:val="0090370F"/>
    <w:rsid w:val="00911B4A"/>
    <w:rsid w:val="009269D2"/>
    <w:rsid w:val="00941975"/>
    <w:rsid w:val="00942135"/>
    <w:rsid w:val="009521B0"/>
    <w:rsid w:val="009552C3"/>
    <w:rsid w:val="009A7E9F"/>
    <w:rsid w:val="009D00E0"/>
    <w:rsid w:val="009E5018"/>
    <w:rsid w:val="009F15BC"/>
    <w:rsid w:val="00A12B37"/>
    <w:rsid w:val="00A13D0C"/>
    <w:rsid w:val="00A32291"/>
    <w:rsid w:val="00A50EC0"/>
    <w:rsid w:val="00A54442"/>
    <w:rsid w:val="00A728F3"/>
    <w:rsid w:val="00A75DF3"/>
    <w:rsid w:val="00AA1E25"/>
    <w:rsid w:val="00AA3959"/>
    <w:rsid w:val="00AA5B59"/>
    <w:rsid w:val="00AB0F58"/>
    <w:rsid w:val="00AB6758"/>
    <w:rsid w:val="00B13763"/>
    <w:rsid w:val="00B2298C"/>
    <w:rsid w:val="00B31E77"/>
    <w:rsid w:val="00B437AF"/>
    <w:rsid w:val="00B44067"/>
    <w:rsid w:val="00B45F89"/>
    <w:rsid w:val="00B477A4"/>
    <w:rsid w:val="00B54045"/>
    <w:rsid w:val="00B63560"/>
    <w:rsid w:val="00B74F82"/>
    <w:rsid w:val="00BC4823"/>
    <w:rsid w:val="00C04E25"/>
    <w:rsid w:val="00C438D7"/>
    <w:rsid w:val="00C53FE8"/>
    <w:rsid w:val="00C553E7"/>
    <w:rsid w:val="00C64101"/>
    <w:rsid w:val="00C81B50"/>
    <w:rsid w:val="00CB764F"/>
    <w:rsid w:val="00CC7F39"/>
    <w:rsid w:val="00CD1801"/>
    <w:rsid w:val="00D077A7"/>
    <w:rsid w:val="00D10EF1"/>
    <w:rsid w:val="00D1747E"/>
    <w:rsid w:val="00D42810"/>
    <w:rsid w:val="00D619AF"/>
    <w:rsid w:val="00D914A7"/>
    <w:rsid w:val="00D93967"/>
    <w:rsid w:val="00DB3E47"/>
    <w:rsid w:val="00DD13C3"/>
    <w:rsid w:val="00DD596E"/>
    <w:rsid w:val="00DD621E"/>
    <w:rsid w:val="00DD74C6"/>
    <w:rsid w:val="00DF0575"/>
    <w:rsid w:val="00E70E04"/>
    <w:rsid w:val="00E86F91"/>
    <w:rsid w:val="00E87471"/>
    <w:rsid w:val="00EC05A7"/>
    <w:rsid w:val="00EC4B6B"/>
    <w:rsid w:val="00ED7442"/>
    <w:rsid w:val="00EE7247"/>
    <w:rsid w:val="00EF1EE5"/>
    <w:rsid w:val="00F010F9"/>
    <w:rsid w:val="00F024A9"/>
    <w:rsid w:val="00F27B50"/>
    <w:rsid w:val="00F5023D"/>
    <w:rsid w:val="00F763B4"/>
    <w:rsid w:val="00F81F7B"/>
    <w:rsid w:val="00F900C3"/>
    <w:rsid w:val="00FC233D"/>
    <w:rsid w:val="00FD3EB5"/>
    <w:rsid w:val="00FE25E1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2B84C35"/>
  <w15:docId w15:val="{41B5821C-314B-410B-AD5B-7E2810EE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ChG">
    <w:name w:val="_ H _Ch_G"/>
    <w:basedOn w:val="Normal"/>
    <w:next w:val="Normal"/>
    <w:qFormat/>
    <w:rsid w:val="00B6356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B6356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B6356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B6356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B6356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B63560"/>
    <w:rPr>
      <w:rFonts w:ascii="Times New Roman" w:eastAsia="SimSun" w:cs="Simplified Arabic"/>
      <w:sz w:val="18"/>
      <w:szCs w:val="30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B63560"/>
    <w:rPr>
      <w:rFonts w:ascii="Times New Roman" w:eastAsia="SimSun" w:cs="Simplified Arabic"/>
      <w:sz w:val="20"/>
      <w:szCs w:val="30"/>
      <w:lang w:val="en-GB" w:eastAsia="zh-CN"/>
    </w:rPr>
  </w:style>
  <w:style w:type="character" w:styleId="FootnoteReference">
    <w:name w:val="footnote reference"/>
    <w:aliases w:val="4_GA,4_G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B63560"/>
    <w:rPr>
      <w:rFonts w:ascii="Times New Roman" w:hAnsi="Times New Roman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19837C-D105-4770-9FA4-DD9204A79DCF}">
  <we:reference id="a3b40b4f-8edf-490e-9df1-7e66f93912bf" version="1.2.0.0" store="EXCatalog" storeType="EXCatalog"/>
  <we:alternateReferences>
    <we:reference id="WA104380526" version="1.2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2903</Words>
  <Characters>17218</Characters>
  <Application>Microsoft Office Word</Application>
  <DocSecurity>0</DocSecurity>
  <Lines>296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CRPD/C/SLE/Q/1</vt:lpstr>
    </vt:vector>
  </TitlesOfParts>
  <Company>DCM</Company>
  <LinksUpToDate>false</LinksUpToDate>
  <CharactersWithSpaces>19982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CRPD/C/SLE/Q/1</dc:title>
  <dc:subject>GE.2505178(A)</dc:subject>
  <dc:creator>Muntaha BUHNAM - Asma BELFALAH</dc:creator>
  <cp:keywords>GE.2505152(A)</cp:keywords>
  <dc:description>General_x000d_
2025_x000d_
Arabic_x000d_
English</dc:description>
  <cp:lastModifiedBy>Jamila Chedad</cp:lastModifiedBy>
  <cp:revision>3</cp:revision>
  <cp:lastPrinted>2025-05-28T09:43:00Z</cp:lastPrinted>
  <dcterms:created xsi:type="dcterms:W3CDTF">2025-05-28T09:43:00Z</dcterms:created>
  <dcterms:modified xsi:type="dcterms:W3CDTF">2025-05-28T09:43:00Z</dcterms:modified>
</cp:coreProperties>
</file>