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F018D3">
                <w:t>C/KOR/CO/3-4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F018D3">
              <w:rPr>
                <w:lang w:val="en-US"/>
              </w:rPr>
              <w:t>2 February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4C548A" w:rsidRPr="00B11468" w:rsidRDefault="004C548A" w:rsidP="004C548A">
      <w:pPr>
        <w:spacing w:before="120"/>
      </w:pPr>
      <w:r w:rsidRPr="00B11468">
        <w:rPr>
          <w:b/>
          <w:sz w:val="24"/>
          <w:szCs w:val="24"/>
        </w:rPr>
        <w:t>Комитет по правам ребенка</w:t>
      </w:r>
      <w:r w:rsidRPr="00B11468">
        <w:rPr>
          <w:b/>
          <w:sz w:val="24"/>
          <w:szCs w:val="24"/>
        </w:rPr>
        <w:br/>
      </w:r>
      <w:r w:rsidR="004A18AB">
        <w:rPr>
          <w:b/>
          <w:sz w:val="24"/>
          <w:szCs w:val="24"/>
        </w:rPr>
        <w:t>П</w:t>
      </w:r>
      <w:r w:rsidRPr="00B11468">
        <w:rPr>
          <w:b/>
        </w:rPr>
        <w:t>ятьдесят восьмая сессия</w:t>
      </w:r>
      <w:r w:rsidRPr="00B11468">
        <w:rPr>
          <w:b/>
        </w:rPr>
        <w:br/>
      </w:r>
      <w:r w:rsidRPr="00B11468">
        <w:t>19 сентября − 7 октября 2011 года</w:t>
      </w:r>
    </w:p>
    <w:p w:rsidR="004C548A" w:rsidRPr="00B11468" w:rsidRDefault="004C548A" w:rsidP="004C548A">
      <w:pPr>
        <w:pStyle w:val="HChGR"/>
      </w:pPr>
      <w:r w:rsidRPr="00B11468">
        <w:tab/>
      </w:r>
      <w:r w:rsidRPr="00B11468">
        <w:tab/>
        <w:t>Рассмотрение докладов, представленных государствами-участниками в соответствии со</w:t>
      </w:r>
      <w:r w:rsidR="004A18AB">
        <w:t> </w:t>
      </w:r>
      <w:r w:rsidRPr="00B11468">
        <w:t>статьей 44 Конвенции</w:t>
      </w:r>
    </w:p>
    <w:p w:rsidR="004C548A" w:rsidRPr="00B11468" w:rsidRDefault="004C548A" w:rsidP="004C548A">
      <w:pPr>
        <w:pStyle w:val="H1GR"/>
      </w:pPr>
      <w:r w:rsidRPr="00B11468">
        <w:tab/>
      </w:r>
      <w:r w:rsidRPr="00B11468">
        <w:tab/>
        <w:t>Заключительные замечания: Республика Корея</w:t>
      </w:r>
    </w:p>
    <w:p w:rsidR="004C548A" w:rsidRPr="00B11468" w:rsidRDefault="004C548A" w:rsidP="004C548A">
      <w:pPr>
        <w:pStyle w:val="SingleTxtGR"/>
      </w:pPr>
      <w:r w:rsidRPr="00B11468">
        <w:t>1.</w:t>
      </w:r>
      <w:r w:rsidRPr="00B11468">
        <w:tab/>
        <w:t xml:space="preserve">Комитет рассмотрел </w:t>
      </w:r>
      <w:r w:rsidR="004A18AB">
        <w:t>сводные</w:t>
      </w:r>
      <w:r w:rsidRPr="00B11468">
        <w:t xml:space="preserve"> третий и четвертый периодические доклады Республики Кореи (CRC/C/KOR/3-4) на </w:t>
      </w:r>
      <w:r w:rsidR="006B502B">
        <w:t>своих</w:t>
      </w:r>
      <w:r w:rsidRPr="00B11468">
        <w:t xml:space="preserve"> 1644-м и 1645-м заседани</w:t>
      </w:r>
      <w:r w:rsidR="004A18AB">
        <w:t>ях (см. </w:t>
      </w:r>
      <w:r w:rsidRPr="00B11468">
        <w:t>CRC/C/SR.1644 и СRC/C/SR.1645), состоявшихся 21 сентября 2011 года, и на своем 1668-м заседании (CRC/C/SR.1668), состоявшемся 7 октября 2011 г</w:t>
      </w:r>
      <w:r w:rsidRPr="00B11468">
        <w:t>о</w:t>
      </w:r>
      <w:r w:rsidRPr="00B11468">
        <w:t>да, принял следующие заключительные замечания.</w:t>
      </w:r>
    </w:p>
    <w:p w:rsidR="004C548A" w:rsidRPr="00B11468" w:rsidRDefault="004C548A" w:rsidP="004C548A">
      <w:pPr>
        <w:pStyle w:val="HChGR"/>
      </w:pPr>
      <w:r w:rsidRPr="004C548A">
        <w:tab/>
      </w:r>
      <w:r>
        <w:rPr>
          <w:lang w:val="en-US"/>
        </w:rPr>
        <w:t>I</w:t>
      </w:r>
      <w:r w:rsidRPr="00B11468">
        <w:t>.</w:t>
      </w:r>
      <w:r w:rsidRPr="00B11468">
        <w:tab/>
        <w:t>Введение</w:t>
      </w:r>
    </w:p>
    <w:p w:rsidR="004C548A" w:rsidRPr="00B11468" w:rsidRDefault="004C548A" w:rsidP="004C548A">
      <w:pPr>
        <w:pStyle w:val="SingleTxtGR"/>
      </w:pPr>
      <w:r w:rsidRPr="00B11468">
        <w:t>2.</w:t>
      </w:r>
      <w:r w:rsidRPr="00B11468">
        <w:tab/>
        <w:t xml:space="preserve">Комитет приветствует представление государством-участником </w:t>
      </w:r>
      <w:r w:rsidR="006B502B">
        <w:t>сводных</w:t>
      </w:r>
      <w:r w:rsidRPr="00B11468">
        <w:t xml:space="preserve"> третьего и четвертого периодических докладов (CRC/C/KOR/3-4), которые с</w:t>
      </w:r>
      <w:r w:rsidRPr="00B11468">
        <w:t>о</w:t>
      </w:r>
      <w:r w:rsidRPr="00B11468">
        <w:t>ответствуют руководящим принципам</w:t>
      </w:r>
      <w:r>
        <w:t xml:space="preserve"> </w:t>
      </w:r>
      <w:r w:rsidRPr="00B11468">
        <w:t>составления докладов, а также письме</w:t>
      </w:r>
      <w:r w:rsidRPr="00B11468">
        <w:t>н</w:t>
      </w:r>
      <w:r w:rsidRPr="00B11468">
        <w:t>ных ответов на его перечень вопросов (CRC/C/KOR/Q/3-4/Add.1). Комитет с удовлетворением отмечает аналитический и самокритичный характер доклада. Комитет также высоко ценит состоявшийся с представительной делегацией г</w:t>
      </w:r>
      <w:r w:rsidRPr="00B11468">
        <w:t>о</w:t>
      </w:r>
      <w:r w:rsidRPr="00B11468">
        <w:t>сударства-участника конс</w:t>
      </w:r>
      <w:r w:rsidRPr="00B11468">
        <w:t>т</w:t>
      </w:r>
      <w:r w:rsidRPr="00B11468">
        <w:t>руктивный диалог.</w:t>
      </w:r>
    </w:p>
    <w:p w:rsidR="004C548A" w:rsidRPr="00B11468" w:rsidRDefault="004C548A" w:rsidP="004C548A">
      <w:pPr>
        <w:pStyle w:val="HChGR"/>
      </w:pPr>
      <w:r w:rsidRPr="004C548A">
        <w:tab/>
      </w:r>
      <w:r w:rsidRPr="00B11468">
        <w:t>II.</w:t>
      </w:r>
      <w:r w:rsidRPr="00B11468">
        <w:tab/>
        <w:t>Последующие меры, принятые государством-участником, и достигнутый прогресс</w:t>
      </w:r>
    </w:p>
    <w:p w:rsidR="004C548A" w:rsidRPr="00B11468" w:rsidRDefault="004C548A" w:rsidP="004C548A">
      <w:pPr>
        <w:pStyle w:val="SingleTxtGR"/>
      </w:pPr>
      <w:r w:rsidRPr="00B11468">
        <w:t>3.</w:t>
      </w:r>
      <w:r w:rsidRPr="00B11468">
        <w:tab/>
        <w:t>Комитет приветствует принятие следующих мер в области законодател</w:t>
      </w:r>
      <w:r w:rsidRPr="00B11468">
        <w:t>ь</w:t>
      </w:r>
      <w:r w:rsidRPr="00B11468">
        <w:t>ства:</w:t>
      </w:r>
    </w:p>
    <w:p w:rsidR="004C548A" w:rsidRPr="00B11468" w:rsidRDefault="004C548A" w:rsidP="004C548A">
      <w:pPr>
        <w:pStyle w:val="SingleTxtGR"/>
      </w:pPr>
      <w:r w:rsidRPr="00B11468">
        <w:tab/>
        <w:t>а)</w:t>
      </w:r>
      <w:r w:rsidRPr="00B11468">
        <w:tab/>
        <w:t>пересмотр Закона об особых делах, касающихся поощрения и пр</w:t>
      </w:r>
      <w:r w:rsidRPr="00B11468">
        <w:t>о</w:t>
      </w:r>
      <w:r w:rsidRPr="00B11468">
        <w:t>цедуры усыновления</w:t>
      </w:r>
      <w:r w:rsidR="006B502B">
        <w:t xml:space="preserve"> </w:t>
      </w:r>
      <w:r w:rsidR="00206BB6">
        <w:t>(</w:t>
      </w:r>
      <w:r w:rsidR="006B502B">
        <w:t>удочерения</w:t>
      </w:r>
      <w:r w:rsidR="00206BB6">
        <w:t>)</w:t>
      </w:r>
      <w:r w:rsidRPr="00B11468">
        <w:t>, в августе 2011 года;</w:t>
      </w:r>
    </w:p>
    <w:p w:rsidR="004C548A" w:rsidRPr="00B11468" w:rsidRDefault="004C548A" w:rsidP="004C548A">
      <w:pPr>
        <w:pStyle w:val="SingleTxtGR"/>
      </w:pPr>
      <w:r w:rsidRPr="00B11468">
        <w:tab/>
        <w:t>b)</w:t>
      </w:r>
      <w:r w:rsidRPr="00B11468">
        <w:tab/>
        <w:t>пересмотр Гражданского кодекса в сентябре 2011 года;</w:t>
      </w:r>
    </w:p>
    <w:p w:rsidR="004C548A" w:rsidRPr="00B11468" w:rsidRDefault="004C548A" w:rsidP="004C548A">
      <w:pPr>
        <w:pStyle w:val="SingleTxtGR"/>
      </w:pPr>
      <w:r w:rsidRPr="00B11468">
        <w:tab/>
        <w:t>с)</w:t>
      </w:r>
      <w:r w:rsidRPr="00B11468">
        <w:tab/>
        <w:t>внесение поправок в Декрет об обеспечении соблюдения Закона о</w:t>
      </w:r>
      <w:r w:rsidR="00425F61" w:rsidRPr="00425F61">
        <w:t xml:space="preserve"> </w:t>
      </w:r>
      <w:r w:rsidRPr="00B11468">
        <w:t>начальном и среднем о</w:t>
      </w:r>
      <w:r w:rsidRPr="00B11468">
        <w:t>б</w:t>
      </w:r>
      <w:r w:rsidRPr="00B11468">
        <w:t>разовании в марте 2011 года;</w:t>
      </w:r>
    </w:p>
    <w:p w:rsidR="004C548A" w:rsidRPr="00B11468" w:rsidRDefault="004C548A" w:rsidP="004C548A">
      <w:pPr>
        <w:pStyle w:val="SingleTxtGR"/>
      </w:pPr>
      <w:r w:rsidRPr="00B11468">
        <w:tab/>
        <w:t>d)</w:t>
      </w:r>
      <w:r w:rsidRPr="00B11468">
        <w:tab/>
        <w:t xml:space="preserve">принятие Закона о предотвращении самоубийств и </w:t>
      </w:r>
      <w:r w:rsidR="006B502B">
        <w:t>привитии</w:t>
      </w:r>
      <w:r w:rsidRPr="00B11468">
        <w:t xml:space="preserve"> кул</w:t>
      </w:r>
      <w:r w:rsidRPr="00B11468">
        <w:t>ь</w:t>
      </w:r>
      <w:r w:rsidRPr="00B11468">
        <w:t>туры уважения жизни в 2011 году;</w:t>
      </w:r>
    </w:p>
    <w:p w:rsidR="004C548A" w:rsidRPr="00B11468" w:rsidRDefault="004C548A" w:rsidP="004C548A">
      <w:pPr>
        <w:pStyle w:val="SingleTxtGR"/>
      </w:pPr>
      <w:r w:rsidRPr="00B11468">
        <w:tab/>
        <w:t>е)</w:t>
      </w:r>
      <w:r w:rsidRPr="00B11468">
        <w:tab/>
        <w:t>пересмотр Закона о рассмотрении семейных споров, вступившего в</w:t>
      </w:r>
      <w:r w:rsidR="006B502B">
        <w:t> </w:t>
      </w:r>
      <w:r w:rsidRPr="00B11468">
        <w:t>силу в марте 2010 года;</w:t>
      </w:r>
    </w:p>
    <w:p w:rsidR="004C548A" w:rsidRPr="00B11468" w:rsidRDefault="004C548A" w:rsidP="004C548A">
      <w:pPr>
        <w:pStyle w:val="SingleTxtGR"/>
      </w:pPr>
      <w:r w:rsidRPr="00B11468">
        <w:tab/>
        <w:t>f)</w:t>
      </w:r>
      <w:r w:rsidRPr="00B11468">
        <w:tab/>
        <w:t>принятие Закона о социальном обеспечении детей</w:t>
      </w:r>
      <w:r w:rsidR="006B502B">
        <w:t>-</w:t>
      </w:r>
      <w:r w:rsidRPr="00B11468">
        <w:t>инвалидов в</w:t>
      </w:r>
      <w:r w:rsidR="006B502B">
        <w:t> </w:t>
      </w:r>
      <w:r w:rsidRPr="00B11468">
        <w:t>2011 году;</w:t>
      </w:r>
    </w:p>
    <w:p w:rsidR="004C548A" w:rsidRPr="00B11468" w:rsidRDefault="004C548A" w:rsidP="004C548A">
      <w:pPr>
        <w:pStyle w:val="SingleTxtGR"/>
      </w:pPr>
      <w:r w:rsidRPr="00B11468">
        <w:tab/>
        <w:t>g)</w:t>
      </w:r>
      <w:r w:rsidRPr="00B11468">
        <w:tab/>
        <w:t>пересмотр Закона о социальном обеспечении детей в 2011 году;</w:t>
      </w:r>
    </w:p>
    <w:p w:rsidR="004C548A" w:rsidRPr="00B11468" w:rsidRDefault="004C548A" w:rsidP="004C548A">
      <w:pPr>
        <w:pStyle w:val="SingleTxtGR"/>
      </w:pPr>
      <w:r w:rsidRPr="00B11468">
        <w:tab/>
        <w:t>h)</w:t>
      </w:r>
      <w:r w:rsidRPr="00B11468">
        <w:tab/>
        <w:t>внесение изменений в Закон о поддержке мультикультурных семей в 2011 году.</w:t>
      </w:r>
    </w:p>
    <w:p w:rsidR="004C548A" w:rsidRPr="00B11468" w:rsidRDefault="004C548A" w:rsidP="004C548A">
      <w:pPr>
        <w:pStyle w:val="SingleTxtGR"/>
      </w:pPr>
      <w:r w:rsidRPr="00B11468">
        <w:t>4.</w:t>
      </w:r>
      <w:r w:rsidRPr="00B11468">
        <w:tab/>
        <w:t>Комитет также приветствует ратификацию следующи</w:t>
      </w:r>
      <w:r w:rsidR="006B502B">
        <w:t>х</w:t>
      </w:r>
      <w:r w:rsidRPr="00B11468">
        <w:t xml:space="preserve"> договор</w:t>
      </w:r>
      <w:r w:rsidR="006B502B">
        <w:t>ов</w:t>
      </w:r>
      <w:r w:rsidR="006B502B" w:rsidRPr="006B502B">
        <w:t xml:space="preserve"> </w:t>
      </w:r>
      <w:r w:rsidR="006B502B" w:rsidRPr="00B11468">
        <w:t>или присоединение к</w:t>
      </w:r>
      <w:r w:rsidR="0074485C">
        <w:t xml:space="preserve"> ним</w:t>
      </w:r>
      <w:r w:rsidRPr="00B11468">
        <w:t>:</w:t>
      </w:r>
    </w:p>
    <w:p w:rsidR="004C548A" w:rsidRPr="00B11468" w:rsidRDefault="004C548A" w:rsidP="004C548A">
      <w:pPr>
        <w:pStyle w:val="SingleTxtGR"/>
      </w:pPr>
      <w:r w:rsidRPr="00B11468">
        <w:tab/>
        <w:t>а)</w:t>
      </w:r>
      <w:r w:rsidRPr="00B11468">
        <w:tab/>
        <w:t>Конвенции о правах инвалидов (КПИ) 11 декабря 2008 года.</w:t>
      </w:r>
    </w:p>
    <w:p w:rsidR="004C548A" w:rsidRPr="00B11468" w:rsidRDefault="004C548A" w:rsidP="004C548A">
      <w:pPr>
        <w:pStyle w:val="SingleTxtGR"/>
      </w:pPr>
      <w:r w:rsidRPr="00B11468">
        <w:tab/>
        <w:t>b)</w:t>
      </w:r>
      <w:r w:rsidRPr="00B11468">
        <w:tab/>
        <w:t>Факультативного протокола к Конвенции о ликвидации всех форм дискриминации в отн</w:t>
      </w:r>
      <w:r w:rsidRPr="00B11468">
        <w:t>о</w:t>
      </w:r>
      <w:r w:rsidRPr="00B11468">
        <w:t>шении женщин 18 октября 2006 года.</w:t>
      </w:r>
    </w:p>
    <w:p w:rsidR="004C548A" w:rsidRPr="00B11468" w:rsidRDefault="004C548A" w:rsidP="004C548A">
      <w:pPr>
        <w:pStyle w:val="SingleTxtGR"/>
      </w:pPr>
      <w:r w:rsidRPr="00B11468">
        <w:t>5.</w:t>
      </w:r>
      <w:r w:rsidRPr="00B11468">
        <w:tab/>
        <w:t>Комитет также выражает удовлетворение в связи с принятием следующих институциональных и политических мер:</w:t>
      </w:r>
    </w:p>
    <w:p w:rsidR="004C548A" w:rsidRPr="00B11468" w:rsidRDefault="004C548A" w:rsidP="004C548A">
      <w:pPr>
        <w:pStyle w:val="SingleTxtGR"/>
      </w:pPr>
      <w:r w:rsidRPr="00B11468">
        <w:tab/>
        <w:t>а)</w:t>
      </w:r>
      <w:r w:rsidRPr="00B11468">
        <w:tab/>
        <w:t>принятие в 2010 году второго Пятилетнего плана по предотвращ</w:t>
      </w:r>
      <w:r w:rsidRPr="00B11468">
        <w:t>е</w:t>
      </w:r>
      <w:r w:rsidRPr="00B11468">
        <w:t>нию насилия в школах и борьбе с ним.</w:t>
      </w:r>
    </w:p>
    <w:p w:rsidR="004C548A" w:rsidRPr="00B11468" w:rsidRDefault="004C548A" w:rsidP="004C548A">
      <w:pPr>
        <w:pStyle w:val="HChGR"/>
      </w:pPr>
      <w:r w:rsidRPr="004C548A">
        <w:tab/>
      </w:r>
      <w:r w:rsidRPr="00B11468">
        <w:t>III.</w:t>
      </w:r>
      <w:r w:rsidRPr="00B11468">
        <w:tab/>
        <w:t>Основные проблемы, вызывающие озабоченность, и</w:t>
      </w:r>
      <w:r w:rsidR="00206BB6">
        <w:t> </w:t>
      </w:r>
      <w:r w:rsidRPr="00B11468">
        <w:t>рекомендации</w:t>
      </w:r>
    </w:p>
    <w:p w:rsidR="004C548A" w:rsidRPr="00B11468" w:rsidRDefault="004C548A" w:rsidP="004C548A">
      <w:pPr>
        <w:pStyle w:val="H1GR"/>
      </w:pPr>
      <w:r w:rsidRPr="004C548A">
        <w:tab/>
      </w:r>
      <w:r w:rsidRPr="00B11468">
        <w:t>А.</w:t>
      </w:r>
      <w:r w:rsidRPr="00B11468">
        <w:tab/>
        <w:t xml:space="preserve">Общие меры по осуществлению </w:t>
      </w:r>
      <w:r w:rsidR="00D611EE">
        <w:br/>
      </w:r>
      <w:r w:rsidRPr="00B11468">
        <w:t>(статьи 4, 42 и пункт 6 статьи</w:t>
      </w:r>
      <w:r w:rsidR="00206BB6">
        <w:t> </w:t>
      </w:r>
      <w:r w:rsidRPr="00B11468">
        <w:t>44 Конвенции)</w:t>
      </w:r>
    </w:p>
    <w:p w:rsidR="004C548A" w:rsidRPr="00B11468" w:rsidRDefault="004C548A" w:rsidP="004C548A">
      <w:pPr>
        <w:pStyle w:val="H23GR"/>
      </w:pPr>
      <w:r w:rsidRPr="004C548A">
        <w:tab/>
      </w:r>
      <w:r w:rsidRPr="004C548A">
        <w:tab/>
      </w:r>
      <w:r w:rsidRPr="00B11468">
        <w:t>Предыдущие рекомендации Комитета</w:t>
      </w:r>
    </w:p>
    <w:p w:rsidR="004C548A" w:rsidRPr="00B11468" w:rsidRDefault="004C548A" w:rsidP="004C548A">
      <w:pPr>
        <w:pStyle w:val="SingleTxtGR"/>
      </w:pPr>
      <w:r w:rsidRPr="00B11468">
        <w:t>6.</w:t>
      </w:r>
      <w:r w:rsidRPr="00B11468">
        <w:tab/>
        <w:t>Комитет приветствует усилия, прилагаемые государством-участником по устранению некоторых проблем и выполнению рекомендаций (CRC/C/15/Add.197), вынесенных по итогам рассмотрения второго доклада г</w:t>
      </w:r>
      <w:r w:rsidRPr="00B11468">
        <w:t>о</w:t>
      </w:r>
      <w:r w:rsidRPr="00B11468">
        <w:t>сударства-участника (CRC/C/70/Add.14), а также по первоначальному докладу в соответс</w:t>
      </w:r>
      <w:r w:rsidRPr="00B11468">
        <w:t>т</w:t>
      </w:r>
      <w:r w:rsidRPr="00B11468">
        <w:t>вии с Факультативным протоколом, касающимся торговли детьми, детской проституции и детской порнографии (CRC/C/OPSC/KOR/CO/1)</w:t>
      </w:r>
      <w:r w:rsidR="0074485C">
        <w:t>,</w:t>
      </w:r>
      <w:r w:rsidRPr="00B11468">
        <w:t xml:space="preserve"> и Ф</w:t>
      </w:r>
      <w:r w:rsidRPr="00B11468">
        <w:t>а</w:t>
      </w:r>
      <w:r w:rsidRPr="00B11468">
        <w:t>культативным протоколом, касающимся участия детей в вооруженных конфли</w:t>
      </w:r>
      <w:r w:rsidRPr="00B11468">
        <w:t>к</w:t>
      </w:r>
      <w:r w:rsidRPr="00B11468">
        <w:t xml:space="preserve">тах (CRC/C/OPAC/KOR/CO/1). Вместе с тем Комитет выражает сожаление в связи с тем, что некоторые из его рекомендаций были </w:t>
      </w:r>
      <w:r w:rsidR="0074485C">
        <w:t xml:space="preserve">выполнены лишь </w:t>
      </w:r>
      <w:r w:rsidRPr="00B11468">
        <w:t>части</w:t>
      </w:r>
      <w:r w:rsidRPr="00B11468">
        <w:t>ч</w:t>
      </w:r>
      <w:r w:rsidRPr="00B11468">
        <w:t>но или не выполнены</w:t>
      </w:r>
      <w:r w:rsidR="0074485C">
        <w:t xml:space="preserve"> совсем</w:t>
      </w:r>
      <w:r w:rsidRPr="00B11468">
        <w:t>.</w:t>
      </w:r>
    </w:p>
    <w:p w:rsidR="004C548A" w:rsidRPr="0074485C" w:rsidRDefault="004C548A" w:rsidP="004C548A">
      <w:pPr>
        <w:pStyle w:val="SingleTxtGR"/>
        <w:rPr>
          <w:b/>
        </w:rPr>
      </w:pPr>
      <w:r w:rsidRPr="00B11468">
        <w:t>7.</w:t>
      </w:r>
      <w:r w:rsidRPr="00B11468">
        <w:tab/>
      </w:r>
      <w:r w:rsidRPr="0074485C">
        <w:rPr>
          <w:b/>
        </w:rPr>
        <w:t xml:space="preserve">Комитет призывает государство-участник принять все необходимые меры по выполнению </w:t>
      </w:r>
      <w:r w:rsidR="0074485C">
        <w:rPr>
          <w:b/>
        </w:rPr>
        <w:t>изложенных</w:t>
      </w:r>
      <w:r w:rsidRPr="0074485C">
        <w:rPr>
          <w:b/>
        </w:rPr>
        <w:t xml:space="preserve"> в его заключительных замечаниях по второму периодическому докладу </w:t>
      </w:r>
      <w:r w:rsidR="0074485C" w:rsidRPr="0074485C">
        <w:rPr>
          <w:b/>
        </w:rPr>
        <w:t xml:space="preserve">рекомендаций </w:t>
      </w:r>
      <w:r w:rsidRPr="0074485C">
        <w:rPr>
          <w:b/>
        </w:rPr>
        <w:t>(CRC/C/124, пун</w:t>
      </w:r>
      <w:r w:rsidRPr="0074485C">
        <w:rPr>
          <w:b/>
        </w:rPr>
        <w:t>к</w:t>
      </w:r>
      <w:r w:rsidRPr="0074485C">
        <w:rPr>
          <w:b/>
        </w:rPr>
        <w:t>ты</w:t>
      </w:r>
      <w:r w:rsidR="00206BB6">
        <w:rPr>
          <w:b/>
        </w:rPr>
        <w:t> </w:t>
      </w:r>
      <w:r w:rsidRPr="0074485C">
        <w:rPr>
          <w:b/>
        </w:rPr>
        <w:t>79</w:t>
      </w:r>
      <w:r w:rsidR="00AC0ED5">
        <w:rPr>
          <w:b/>
        </w:rPr>
        <w:t>−</w:t>
      </w:r>
      <w:r w:rsidRPr="0074485C">
        <w:rPr>
          <w:b/>
        </w:rPr>
        <w:t>141), которые</w:t>
      </w:r>
      <w:r w:rsidR="0074485C">
        <w:rPr>
          <w:b/>
        </w:rPr>
        <w:t xml:space="preserve"> не были выполнены, в частности</w:t>
      </w:r>
      <w:r w:rsidRPr="0074485C">
        <w:rPr>
          <w:b/>
        </w:rPr>
        <w:t xml:space="preserve"> рекомендаци</w:t>
      </w:r>
      <w:r w:rsidR="0074485C">
        <w:rPr>
          <w:b/>
        </w:rPr>
        <w:t>й</w:t>
      </w:r>
      <w:r w:rsidRPr="0074485C">
        <w:rPr>
          <w:b/>
        </w:rPr>
        <w:t>, к</w:t>
      </w:r>
      <w:r w:rsidRPr="0074485C">
        <w:rPr>
          <w:b/>
        </w:rPr>
        <w:t>а</w:t>
      </w:r>
      <w:r w:rsidRPr="0074485C">
        <w:rPr>
          <w:b/>
        </w:rPr>
        <w:t>сающи</w:t>
      </w:r>
      <w:r w:rsidR="0074485C">
        <w:rPr>
          <w:b/>
        </w:rPr>
        <w:t>х</w:t>
      </w:r>
      <w:r w:rsidRPr="0074485C">
        <w:rPr>
          <w:b/>
        </w:rPr>
        <w:t>ся создания подкомитета по правам детей в структуре Национал</w:t>
      </w:r>
      <w:r w:rsidRPr="0074485C">
        <w:rPr>
          <w:b/>
        </w:rPr>
        <w:t>ь</w:t>
      </w:r>
      <w:r w:rsidRPr="0074485C">
        <w:rPr>
          <w:b/>
        </w:rPr>
        <w:t>ной комиссии Кореи по правам человека; полного запрещения телесных наказаний; и пересмотра политики в области образования с целью сокр</w:t>
      </w:r>
      <w:r w:rsidRPr="0074485C">
        <w:rPr>
          <w:b/>
        </w:rPr>
        <w:t>а</w:t>
      </w:r>
      <w:r w:rsidRPr="0074485C">
        <w:rPr>
          <w:b/>
        </w:rPr>
        <w:t>щения высокого уровня стресса, которому подвергаются д</w:t>
      </w:r>
      <w:r w:rsidRPr="0074485C">
        <w:rPr>
          <w:b/>
        </w:rPr>
        <w:t>е</w:t>
      </w:r>
      <w:r w:rsidRPr="0074485C">
        <w:rPr>
          <w:b/>
        </w:rPr>
        <w:t>ти.</w:t>
      </w:r>
    </w:p>
    <w:p w:rsidR="004C548A" w:rsidRPr="00B11468" w:rsidRDefault="004C548A" w:rsidP="004C548A">
      <w:pPr>
        <w:pStyle w:val="H23GR"/>
      </w:pPr>
      <w:r w:rsidRPr="004C548A">
        <w:tab/>
      </w:r>
      <w:r w:rsidRPr="004C548A">
        <w:tab/>
      </w:r>
      <w:r w:rsidRPr="00B11468">
        <w:t>Оговорки</w:t>
      </w:r>
    </w:p>
    <w:p w:rsidR="004C548A" w:rsidRDefault="004C548A" w:rsidP="004C548A">
      <w:pPr>
        <w:pStyle w:val="SingleTxtGR"/>
      </w:pPr>
      <w:r w:rsidRPr="00B11468">
        <w:t>8.</w:t>
      </w:r>
      <w:r w:rsidRPr="00B11468">
        <w:tab/>
        <w:t>Комитет приветствует снятие правительством его оговорки к пункту 3 статьи 9 Конвенции в о</w:t>
      </w:r>
      <w:r w:rsidRPr="00B11468">
        <w:t>к</w:t>
      </w:r>
      <w:r w:rsidRPr="00B11468">
        <w:t>тябре 2008 года. Вместе с тем он выражает сожаление в связи с тем, что государство-участник сохранило оговорки к пункту а) ст</w:t>
      </w:r>
      <w:r w:rsidRPr="00B11468">
        <w:t>а</w:t>
      </w:r>
      <w:r w:rsidRPr="00B11468">
        <w:t>тьи</w:t>
      </w:r>
      <w:r w:rsidR="009B2691">
        <w:t> 21, касающиес</w:t>
      </w:r>
      <w:r w:rsidRPr="00B11468">
        <w:t>я обеспечения того, чтобы усыновление ребенка разреш</w:t>
      </w:r>
      <w:r w:rsidRPr="00B11468">
        <w:t>а</w:t>
      </w:r>
      <w:r w:rsidRPr="00B11468">
        <w:t>лось только компетентными властями с учетом наилучших интересов ребенка, и пункта 2 b) v) статьи 40 об обеспечении того, чтобы каждый ребенок, который, как считается, нарушил уголовное законодательство или обвиняется в его н</w:t>
      </w:r>
      <w:r w:rsidRPr="00B11468">
        <w:t>а</w:t>
      </w:r>
      <w:r w:rsidRPr="00B11468">
        <w:t>рушении, имел право на пересмотр соответствующего решения вышестоящим компетентным, независимым и беспристрастным органом или судебным орг</w:t>
      </w:r>
      <w:r w:rsidRPr="00B11468">
        <w:t>а</w:t>
      </w:r>
      <w:r w:rsidRPr="00B11468">
        <w:t>ном согласно закону.</w:t>
      </w:r>
    </w:p>
    <w:p w:rsidR="00625007" w:rsidRPr="005F0F55" w:rsidRDefault="00625007" w:rsidP="00625007">
      <w:pPr>
        <w:pStyle w:val="SingleTxtGR"/>
        <w:rPr>
          <w:b/>
        </w:rPr>
      </w:pPr>
      <w:r w:rsidRPr="00D611EE">
        <w:t>9.</w:t>
      </w:r>
      <w:r w:rsidRPr="00D611EE">
        <w:tab/>
      </w:r>
      <w:r w:rsidRPr="005F0F55">
        <w:rPr>
          <w:b/>
        </w:rPr>
        <w:t xml:space="preserve">Комитет рекомендует государству-участнику рассмотреть вопрос о снятии оговорок к пункту а) статьи 21 и пункту 2 </w:t>
      </w:r>
      <w:r w:rsidRPr="005F0F55">
        <w:rPr>
          <w:b/>
          <w:lang w:val="fr-CH"/>
        </w:rPr>
        <w:t>b</w:t>
      </w:r>
      <w:r w:rsidRPr="005F0F55">
        <w:rPr>
          <w:b/>
        </w:rPr>
        <w:t xml:space="preserve">) </w:t>
      </w:r>
      <w:proofErr w:type="spellStart"/>
      <w:r w:rsidRPr="005F0F55">
        <w:rPr>
          <w:b/>
        </w:rPr>
        <w:t>v</w:t>
      </w:r>
      <w:proofErr w:type="spellEnd"/>
      <w:r w:rsidRPr="005F0F55">
        <w:rPr>
          <w:b/>
        </w:rPr>
        <w:t>) статьи 40, которые препя</w:t>
      </w:r>
      <w:r w:rsidRPr="005F0F55">
        <w:rPr>
          <w:b/>
        </w:rPr>
        <w:t>т</w:t>
      </w:r>
      <w:r w:rsidRPr="005F0F55">
        <w:rPr>
          <w:b/>
        </w:rPr>
        <w:t>ствуют применению Конвенции в полной мере.</w:t>
      </w:r>
    </w:p>
    <w:p w:rsidR="00625007" w:rsidRPr="00A36132" w:rsidRDefault="00625007" w:rsidP="00625007">
      <w:pPr>
        <w:pStyle w:val="H23GR"/>
      </w:pPr>
      <w:r w:rsidRPr="00625007">
        <w:tab/>
      </w:r>
      <w:r w:rsidRPr="00625007">
        <w:tab/>
      </w:r>
      <w:r w:rsidRPr="00A36132">
        <w:t>Законодательство</w:t>
      </w:r>
    </w:p>
    <w:p w:rsidR="00625007" w:rsidRPr="00A36132" w:rsidRDefault="00625007" w:rsidP="00625007">
      <w:pPr>
        <w:pStyle w:val="SingleTxtGR"/>
      </w:pPr>
      <w:r w:rsidRPr="00A36132">
        <w:t>10.</w:t>
      </w:r>
      <w:r w:rsidRPr="00A36132">
        <w:tab/>
        <w:t>Комитет приветствует тот факт, что Конституцией государства-участника допускается непосредственное применение Конвенции в национальном праве. Вместе с тем Комитет выражает обеспокоенность по п</w:t>
      </w:r>
      <w:r>
        <w:t>оводу недостаточного к</w:t>
      </w:r>
      <w:r>
        <w:t>о</w:t>
      </w:r>
      <w:r>
        <w:t>личества</w:t>
      </w:r>
      <w:r w:rsidRPr="00A36132">
        <w:t xml:space="preserve"> внутренних правовых актов, обеспечивающих осуществление общих положений Конвенции, а также в связи с тем, что национальные суды примен</w:t>
      </w:r>
      <w:r w:rsidRPr="00A36132">
        <w:t>я</w:t>
      </w:r>
      <w:r w:rsidRPr="00A36132">
        <w:t xml:space="preserve">ют Конвенцию крайне редко. Комитет также озабочен тем, что </w:t>
      </w:r>
      <w:r>
        <w:t xml:space="preserve">в </w:t>
      </w:r>
      <w:r w:rsidRPr="00A36132">
        <w:t>законодател</w:t>
      </w:r>
      <w:r w:rsidRPr="00A36132">
        <w:t>ь</w:t>
      </w:r>
      <w:r w:rsidRPr="00A36132">
        <w:t>но</w:t>
      </w:r>
      <w:r>
        <w:t>м</w:t>
      </w:r>
      <w:r w:rsidRPr="00A36132">
        <w:t xml:space="preserve"> запрещени</w:t>
      </w:r>
      <w:r>
        <w:t>и</w:t>
      </w:r>
      <w:r w:rsidRPr="00A36132">
        <w:t xml:space="preserve"> абортов, которые разрешены только в исключительных случ</w:t>
      </w:r>
      <w:r w:rsidRPr="00A36132">
        <w:t>а</w:t>
      </w:r>
      <w:r w:rsidRPr="00A36132">
        <w:t>ях при строго определенн</w:t>
      </w:r>
      <w:r>
        <w:t>ых обстоятельствах, не учитываются</w:t>
      </w:r>
      <w:r w:rsidRPr="00A36132">
        <w:t xml:space="preserve"> надлежащим о</w:t>
      </w:r>
      <w:r w:rsidRPr="00A36132">
        <w:t>б</w:t>
      </w:r>
      <w:r w:rsidRPr="00A36132">
        <w:t xml:space="preserve">разом наилучшие интересы беременных девочек подросткового возраста, и это </w:t>
      </w:r>
      <w:r>
        <w:t>чревато усугублением</w:t>
      </w:r>
      <w:r w:rsidRPr="00A36132">
        <w:t xml:space="preserve"> стоящи</w:t>
      </w:r>
      <w:r>
        <w:t>х</w:t>
      </w:r>
      <w:r w:rsidRPr="00A36132">
        <w:t xml:space="preserve"> перед ними </w:t>
      </w:r>
      <w:r>
        <w:t xml:space="preserve">проблем и </w:t>
      </w:r>
      <w:r w:rsidRPr="00A36132">
        <w:t>риск</w:t>
      </w:r>
      <w:r>
        <w:t>ом</w:t>
      </w:r>
      <w:r w:rsidRPr="00A36132">
        <w:t xml:space="preserve"> небезопасных абортов</w:t>
      </w:r>
      <w:r>
        <w:t>, вынужденного прекращения обучения и/или вынужденного</w:t>
      </w:r>
      <w:r w:rsidRPr="00A36132">
        <w:t xml:space="preserve"> отказ</w:t>
      </w:r>
      <w:r>
        <w:t>а</w:t>
      </w:r>
      <w:r w:rsidRPr="00A36132">
        <w:t xml:space="preserve"> от детей.</w:t>
      </w:r>
    </w:p>
    <w:p w:rsidR="00625007" w:rsidRPr="005F0F55" w:rsidRDefault="00625007" w:rsidP="00625007">
      <w:pPr>
        <w:pStyle w:val="SingleTxtGR"/>
        <w:rPr>
          <w:b/>
        </w:rPr>
      </w:pPr>
      <w:r w:rsidRPr="00D611EE">
        <w:t>11.</w:t>
      </w:r>
      <w:r w:rsidRPr="00D611EE">
        <w:tab/>
      </w:r>
      <w:r w:rsidRPr="005F0F55">
        <w:rPr>
          <w:b/>
        </w:rPr>
        <w:t>Комитет рекомендует государству-участнику принять меры, в том числе путем рассмотрения вопроса о разработке дополнительных законов, в целях обеспечения того, чтобы при вынесении судебных решений аде</w:t>
      </w:r>
      <w:r w:rsidRPr="005F0F55">
        <w:rPr>
          <w:b/>
        </w:rPr>
        <w:t>к</w:t>
      </w:r>
      <w:r w:rsidRPr="005F0F55">
        <w:rPr>
          <w:b/>
        </w:rPr>
        <w:t>ватным образом применялись все положения Конвенции. Комитет также рекомендует гос</w:t>
      </w:r>
      <w:r w:rsidRPr="005F0F55">
        <w:rPr>
          <w:b/>
        </w:rPr>
        <w:t>у</w:t>
      </w:r>
      <w:r w:rsidRPr="005F0F55">
        <w:rPr>
          <w:b/>
        </w:rPr>
        <w:t>дарству-участнику пересмотреть свое законодательство об абортах с целью обеспечения его полного соответствия принципам защиты наилучших интересов ребенка, в том числе путем обеспечения одиноким матерям подросткового возраста доступа к безопасным абортам и адеква</w:t>
      </w:r>
      <w:r w:rsidRPr="005F0F55">
        <w:rPr>
          <w:b/>
        </w:rPr>
        <w:t>т</w:t>
      </w:r>
      <w:r w:rsidRPr="005F0F55">
        <w:rPr>
          <w:b/>
        </w:rPr>
        <w:t>ной защиты от опасности н</w:t>
      </w:r>
      <w:r w:rsidRPr="005F0F55">
        <w:rPr>
          <w:b/>
        </w:rPr>
        <w:t>е</w:t>
      </w:r>
      <w:r w:rsidRPr="005F0F55">
        <w:rPr>
          <w:b/>
        </w:rPr>
        <w:t>легальных абортов и вынужденного отказа от ребенка в пользу усыновления.</w:t>
      </w:r>
    </w:p>
    <w:p w:rsidR="00625007" w:rsidRPr="00A36132" w:rsidRDefault="00625007" w:rsidP="00625007">
      <w:pPr>
        <w:pStyle w:val="H23GR"/>
      </w:pPr>
      <w:r w:rsidRPr="00625007">
        <w:tab/>
      </w:r>
      <w:r w:rsidRPr="00625007">
        <w:tab/>
      </w:r>
      <w:r w:rsidRPr="00A36132">
        <w:t>Координация</w:t>
      </w:r>
    </w:p>
    <w:p w:rsidR="00625007" w:rsidRPr="00A36132" w:rsidRDefault="00625007" w:rsidP="00625007">
      <w:pPr>
        <w:pStyle w:val="SingleTxtGR"/>
      </w:pPr>
      <w:r w:rsidRPr="00A36132">
        <w:t>12.</w:t>
      </w:r>
      <w:r w:rsidRPr="00A36132">
        <w:tab/>
        <w:t>Комитет обеспокоен низким уровнем координации в государстве-участнике в отношении осуще</w:t>
      </w:r>
      <w:r>
        <w:t>ствления Конвенции, в частности</w:t>
      </w:r>
      <w:r w:rsidRPr="00A36132">
        <w:t xml:space="preserve"> по причине т</w:t>
      </w:r>
      <w:r w:rsidRPr="00A36132">
        <w:t>о</w:t>
      </w:r>
      <w:r w:rsidRPr="00A36132">
        <w:t xml:space="preserve">го, что </w:t>
      </w:r>
      <w:r w:rsidRPr="00113291">
        <w:t>Координационный комитет по политике в интересах детей</w:t>
      </w:r>
      <w:r w:rsidRPr="00A36132">
        <w:t xml:space="preserve"> (ККПД) гос</w:t>
      </w:r>
      <w:r w:rsidRPr="00A36132">
        <w:t>у</w:t>
      </w:r>
      <w:r w:rsidRPr="00A36132">
        <w:t xml:space="preserve">дарства-участника не </w:t>
      </w:r>
      <w:r>
        <w:t>функционир</w:t>
      </w:r>
      <w:r w:rsidRPr="00A36132">
        <w:t>ует с 2008 года, а политика государства-участника в интересах детей и подростков осуществляется отдельными мин</w:t>
      </w:r>
      <w:r w:rsidRPr="00A36132">
        <w:t>и</w:t>
      </w:r>
      <w:r w:rsidRPr="00A36132">
        <w:t>стерствами</w:t>
      </w:r>
      <w:r>
        <w:t xml:space="preserve"> − М</w:t>
      </w:r>
      <w:r w:rsidRPr="00A36132">
        <w:t xml:space="preserve">инистерством здравоохранения и </w:t>
      </w:r>
      <w:r>
        <w:t xml:space="preserve">благосостояния </w:t>
      </w:r>
      <w:r w:rsidRPr="00A36132">
        <w:t xml:space="preserve">и </w:t>
      </w:r>
      <w:r>
        <w:t>М</w:t>
      </w:r>
      <w:r w:rsidRPr="00A36132">
        <w:t>инисте</w:t>
      </w:r>
      <w:r w:rsidRPr="00A36132">
        <w:t>р</w:t>
      </w:r>
      <w:r w:rsidRPr="00A36132">
        <w:t xml:space="preserve">ством </w:t>
      </w:r>
      <w:proofErr w:type="spellStart"/>
      <w:r w:rsidRPr="00A36132">
        <w:t>гендерного</w:t>
      </w:r>
      <w:proofErr w:type="spellEnd"/>
      <w:r w:rsidRPr="00A36132">
        <w:t xml:space="preserve"> равенства соответственно, </w:t>
      </w:r>
      <w:r>
        <w:t xml:space="preserve">− </w:t>
      </w:r>
      <w:r w:rsidRPr="00A36132">
        <w:t>что приводит к политической фрагментации. Отмечая создание Межправительственног</w:t>
      </w:r>
      <w:r>
        <w:t xml:space="preserve">о совета государства-участника </w:t>
      </w:r>
      <w:r w:rsidRPr="00A36132">
        <w:t>по молодежной политике, Комитет все также обеспокоен необход</w:t>
      </w:r>
      <w:r w:rsidRPr="00A36132">
        <w:t>и</w:t>
      </w:r>
      <w:r w:rsidRPr="00A36132">
        <w:t>мостью улучшения коор</w:t>
      </w:r>
      <w:r>
        <w:t>динации молодежной политик</w:t>
      </w:r>
      <w:r w:rsidRPr="00A36132">
        <w:t>и.</w:t>
      </w:r>
    </w:p>
    <w:p w:rsidR="00625007" w:rsidRPr="005F0F55" w:rsidRDefault="00625007" w:rsidP="00625007">
      <w:pPr>
        <w:pStyle w:val="SingleTxtGR"/>
        <w:rPr>
          <w:b/>
        </w:rPr>
      </w:pPr>
      <w:r w:rsidRPr="00D611EE">
        <w:t>13.</w:t>
      </w:r>
      <w:r w:rsidRPr="00D611EE">
        <w:tab/>
      </w:r>
      <w:r w:rsidRPr="005F0F55">
        <w:rPr>
          <w:b/>
        </w:rPr>
        <w:t>Комитет рекомендует государству-участнику:</w:t>
      </w:r>
    </w:p>
    <w:p w:rsidR="00625007" w:rsidRPr="005F0F55" w:rsidRDefault="00625007" w:rsidP="00625007">
      <w:pPr>
        <w:pStyle w:val="SingleTxtGR"/>
        <w:rPr>
          <w:b/>
        </w:rPr>
      </w:pPr>
      <w:r w:rsidRPr="005F0F55">
        <w:rPr>
          <w:b/>
        </w:rPr>
        <w:tab/>
        <w:t>а)</w:t>
      </w:r>
      <w:r w:rsidRPr="005F0F55">
        <w:rPr>
          <w:b/>
        </w:rPr>
        <w:tab/>
        <w:t>восстановить и укрепить ККПД, а еще лучше</w:t>
      </w:r>
      <w:r>
        <w:rPr>
          <w:b/>
        </w:rPr>
        <w:t xml:space="preserve"> −</w:t>
      </w:r>
      <w:r w:rsidRPr="005F0F55">
        <w:rPr>
          <w:b/>
        </w:rPr>
        <w:t xml:space="preserve"> создать надл</w:t>
      </w:r>
      <w:r w:rsidRPr="005F0F55">
        <w:rPr>
          <w:b/>
        </w:rPr>
        <w:t>е</w:t>
      </w:r>
      <w:r w:rsidRPr="005F0F55">
        <w:rPr>
          <w:b/>
        </w:rPr>
        <w:t>жащий орган, обладающий необходимыми полномочиями и достаточными кадровыми, техническими и финансовыми ресурсами;</w:t>
      </w:r>
    </w:p>
    <w:p w:rsidR="00625007" w:rsidRPr="005F0F55" w:rsidRDefault="00625007" w:rsidP="00625007">
      <w:pPr>
        <w:pStyle w:val="SingleTxtGR"/>
        <w:rPr>
          <w:b/>
        </w:rPr>
      </w:pPr>
      <w:r w:rsidRPr="005F0F55">
        <w:rPr>
          <w:b/>
        </w:rPr>
        <w:tab/>
      </w:r>
      <w:r w:rsidRPr="005F0F55">
        <w:rPr>
          <w:b/>
          <w:lang w:val="fr-CH"/>
        </w:rPr>
        <w:t>b</w:t>
      </w:r>
      <w:r w:rsidRPr="005F0F55">
        <w:rPr>
          <w:b/>
        </w:rPr>
        <w:t>)</w:t>
      </w:r>
      <w:r w:rsidRPr="005F0F55">
        <w:rPr>
          <w:b/>
        </w:rPr>
        <w:tab/>
        <w:t>обеспечить четкость распределения функций в отношении д</w:t>
      </w:r>
      <w:r w:rsidRPr="005F0F55">
        <w:rPr>
          <w:b/>
        </w:rPr>
        <w:t>е</w:t>
      </w:r>
      <w:r w:rsidRPr="005F0F55">
        <w:rPr>
          <w:b/>
        </w:rPr>
        <w:t xml:space="preserve">тей и взаимодействие между соответствующими министерствами, включая Министерство здравоохранения и благосостояния и Министерство </w:t>
      </w:r>
      <w:proofErr w:type="spellStart"/>
      <w:r w:rsidRPr="005F0F55">
        <w:rPr>
          <w:b/>
        </w:rPr>
        <w:t>генде</w:t>
      </w:r>
      <w:r w:rsidRPr="005F0F55">
        <w:rPr>
          <w:b/>
        </w:rPr>
        <w:t>р</w:t>
      </w:r>
      <w:r w:rsidRPr="005F0F55">
        <w:rPr>
          <w:b/>
        </w:rPr>
        <w:t>ного</w:t>
      </w:r>
      <w:proofErr w:type="spellEnd"/>
      <w:r w:rsidRPr="005F0F55">
        <w:rPr>
          <w:b/>
        </w:rPr>
        <w:t xml:space="preserve"> равенства, и соответствующими национальными, региональными и муниципальными органами, и в процессе этого эффективно координир</w:t>
      </w:r>
      <w:r w:rsidRPr="005F0F55">
        <w:rPr>
          <w:b/>
        </w:rPr>
        <w:t>о</w:t>
      </w:r>
      <w:r w:rsidRPr="005F0F55">
        <w:rPr>
          <w:b/>
        </w:rPr>
        <w:t>вать все действия гос</w:t>
      </w:r>
      <w:r w:rsidRPr="005F0F55">
        <w:rPr>
          <w:b/>
        </w:rPr>
        <w:t>у</w:t>
      </w:r>
      <w:r w:rsidRPr="005F0F55">
        <w:rPr>
          <w:b/>
        </w:rPr>
        <w:t>дарства-участника по осуществлению Конвенции.</w:t>
      </w:r>
    </w:p>
    <w:p w:rsidR="00625007" w:rsidRPr="00A36132" w:rsidRDefault="00625007" w:rsidP="00625007">
      <w:pPr>
        <w:pStyle w:val="H23GR"/>
      </w:pPr>
      <w:r w:rsidRPr="00625007">
        <w:tab/>
      </w:r>
      <w:r w:rsidRPr="00625007">
        <w:tab/>
      </w:r>
      <w:r w:rsidRPr="00A36132">
        <w:t>Национальный план действий</w:t>
      </w:r>
    </w:p>
    <w:p w:rsidR="00625007" w:rsidRPr="00A36132" w:rsidRDefault="00625007" w:rsidP="00625007">
      <w:pPr>
        <w:pStyle w:val="SingleTxtGR"/>
      </w:pPr>
      <w:r w:rsidRPr="00A36132">
        <w:t>14.</w:t>
      </w:r>
      <w:r w:rsidRPr="00A36132">
        <w:tab/>
        <w:t xml:space="preserve">Комитет с удовлетворением отмечает принятие </w:t>
      </w:r>
      <w:r>
        <w:t xml:space="preserve">в мае 2007 года </w:t>
      </w:r>
      <w:r w:rsidRPr="00A36132">
        <w:t>Наци</w:t>
      </w:r>
      <w:r w:rsidRPr="00A36132">
        <w:t>о</w:t>
      </w:r>
      <w:r w:rsidRPr="00A36132">
        <w:t>нального плана действий по поощрению и защите прав человека на 2007</w:t>
      </w:r>
      <w:r w:rsidRPr="00CC6551">
        <w:t>−</w:t>
      </w:r>
      <w:r w:rsidRPr="00A36132">
        <w:t>2011</w:t>
      </w:r>
      <w:r>
        <w:rPr>
          <w:lang w:val="en-US"/>
        </w:rPr>
        <w:t> </w:t>
      </w:r>
      <w:r w:rsidRPr="00A36132">
        <w:t>год</w:t>
      </w:r>
      <w:r>
        <w:t>ы</w:t>
      </w:r>
      <w:r w:rsidRPr="00A36132">
        <w:t>. Вместе с тем Комитет сохраняет озабоченность в связи с о</w:t>
      </w:r>
      <w:r w:rsidRPr="00A36132">
        <w:t>т</w:t>
      </w:r>
      <w:r w:rsidRPr="00A36132">
        <w:t>сутствием комплексного основанного на правах национального плана действий в интересах детей, охватывающего все аспекты Конвенции. Кроме того, Ком</w:t>
      </w:r>
      <w:r w:rsidRPr="00A36132">
        <w:t>и</w:t>
      </w:r>
      <w:r w:rsidRPr="00A36132">
        <w:t>тет выражает обеспокоенность в связи с отсутствием последующего плана де</w:t>
      </w:r>
      <w:r w:rsidRPr="00A36132">
        <w:t>й</w:t>
      </w:r>
      <w:r w:rsidRPr="00A36132">
        <w:t>ствий на пер</w:t>
      </w:r>
      <w:r w:rsidRPr="00A36132">
        <w:t>и</w:t>
      </w:r>
      <w:r w:rsidRPr="00A36132">
        <w:t>од времени после прекращения действующего плана.</w:t>
      </w:r>
    </w:p>
    <w:p w:rsidR="00625007" w:rsidRPr="005F0F55" w:rsidRDefault="00625007" w:rsidP="00625007">
      <w:pPr>
        <w:pStyle w:val="SingleTxtGR"/>
        <w:rPr>
          <w:b/>
        </w:rPr>
      </w:pPr>
      <w:r w:rsidRPr="00556F93">
        <w:t>15.</w:t>
      </w:r>
      <w:r w:rsidRPr="00556F93">
        <w:tab/>
      </w:r>
      <w:r w:rsidRPr="005F0F55">
        <w:rPr>
          <w:b/>
        </w:rPr>
        <w:t>Комитет рекомендует государству-участнику разработать и прим</w:t>
      </w:r>
      <w:r w:rsidRPr="005F0F55">
        <w:rPr>
          <w:b/>
        </w:rPr>
        <w:t>е</w:t>
      </w:r>
      <w:r w:rsidRPr="005F0F55">
        <w:rPr>
          <w:b/>
        </w:rPr>
        <w:t>нить в консультациях и сотрудничестве с соответствующими партнерами национальный план действий в интересах детей, который охватывал бы все затронутые в Конвенции вопросы и предусматривал предоставление достаточных кадровых, технических и финансовых ресурсов, а также со</w:t>
      </w:r>
      <w:r w:rsidRPr="005F0F55">
        <w:rPr>
          <w:b/>
        </w:rPr>
        <w:t>з</w:t>
      </w:r>
      <w:r w:rsidRPr="005F0F55">
        <w:rPr>
          <w:b/>
        </w:rPr>
        <w:t>дание механизма мониторинга. В дополнение к это</w:t>
      </w:r>
      <w:r>
        <w:rPr>
          <w:b/>
        </w:rPr>
        <w:t>му Комитет призывает государство-участник</w:t>
      </w:r>
      <w:r w:rsidRPr="005F0F55">
        <w:rPr>
          <w:b/>
        </w:rPr>
        <w:t xml:space="preserve"> незамедлительно начать разработку последующего Национального плана действий на период после 2011 года с проведением прозрачных и глубоких консультаций с гражданским обществом и детьми. Комитет рекомендует государству-участнику в процессе учитывать итог</w:t>
      </w:r>
      <w:r w:rsidRPr="005F0F55">
        <w:rPr>
          <w:b/>
        </w:rPr>
        <w:t>о</w:t>
      </w:r>
      <w:r w:rsidRPr="005F0F55">
        <w:rPr>
          <w:b/>
        </w:rPr>
        <w:t>вый документ специальной сессии Генеральной Ассамблеи по детям, оз</w:t>
      </w:r>
      <w:r w:rsidRPr="005F0F55">
        <w:rPr>
          <w:b/>
        </w:rPr>
        <w:t>а</w:t>
      </w:r>
      <w:r w:rsidRPr="005F0F55">
        <w:rPr>
          <w:b/>
        </w:rPr>
        <w:t>главленный "Мир, пригодный для жизни детей", и его среднесрочный о</w:t>
      </w:r>
      <w:r w:rsidRPr="005F0F55">
        <w:rPr>
          <w:b/>
        </w:rPr>
        <w:t>б</w:t>
      </w:r>
      <w:r w:rsidRPr="005F0F55">
        <w:rPr>
          <w:b/>
        </w:rPr>
        <w:t xml:space="preserve">зор. </w:t>
      </w:r>
    </w:p>
    <w:p w:rsidR="00625007" w:rsidRPr="00A36132" w:rsidRDefault="00625007" w:rsidP="00625007">
      <w:pPr>
        <w:pStyle w:val="H23GR"/>
      </w:pPr>
      <w:r w:rsidRPr="00625007">
        <w:tab/>
      </w:r>
      <w:r w:rsidRPr="00625007">
        <w:tab/>
      </w:r>
      <w:r w:rsidRPr="00A36132">
        <w:t>Независимый мониторинг</w:t>
      </w:r>
    </w:p>
    <w:p w:rsidR="00625007" w:rsidRPr="00A36132" w:rsidRDefault="00625007" w:rsidP="00625007">
      <w:pPr>
        <w:pStyle w:val="SingleTxtGR"/>
      </w:pPr>
      <w:r w:rsidRPr="00A36132">
        <w:t>16.</w:t>
      </w:r>
      <w:r w:rsidRPr="00A36132">
        <w:tab/>
        <w:t xml:space="preserve">Комитет выражает удовлетворение в связи с созданием в государстве-участнике </w:t>
      </w:r>
      <w:r w:rsidRPr="00C96B1E">
        <w:t>Корейского центра по наблюдению за осуществлением прав детей (КЦНОПД)</w:t>
      </w:r>
      <w:r w:rsidRPr="00A36132">
        <w:t xml:space="preserve"> и </w:t>
      </w:r>
      <w:r>
        <w:t>функционированием</w:t>
      </w:r>
      <w:r w:rsidRPr="00A36132">
        <w:t xml:space="preserve"> в данной области уполномоченных по пр</w:t>
      </w:r>
      <w:r w:rsidRPr="00A36132">
        <w:t>а</w:t>
      </w:r>
      <w:r w:rsidRPr="00A36132">
        <w:t>вам ребенка. Вместе с тем Комитет обеспокоен отсутствием у данного учре</w:t>
      </w:r>
      <w:r w:rsidRPr="00A36132">
        <w:t>ж</w:t>
      </w:r>
      <w:r w:rsidRPr="00A36132">
        <w:t>дения независимого, функционального механизма мониторинга за осуществл</w:t>
      </w:r>
      <w:r w:rsidRPr="00A36132">
        <w:t>е</w:t>
      </w:r>
      <w:r w:rsidRPr="00A36132">
        <w:t>нием Конвенции на национальном уровне, а также озабочен:</w:t>
      </w:r>
    </w:p>
    <w:p w:rsidR="00625007" w:rsidRPr="00A36132" w:rsidRDefault="00625007" w:rsidP="00625007">
      <w:pPr>
        <w:pStyle w:val="SingleTxtGR"/>
      </w:pPr>
      <w:r w:rsidRPr="00A36132">
        <w:tab/>
        <w:t>а)</w:t>
      </w:r>
      <w:r w:rsidRPr="00A36132">
        <w:tab/>
        <w:t>отсутствием у КЦНОПД юридического статуса и тем, что он ф</w:t>
      </w:r>
      <w:r w:rsidRPr="00A36132">
        <w:t>и</w:t>
      </w:r>
      <w:r w:rsidRPr="00A36132">
        <w:t xml:space="preserve">нансируется из </w:t>
      </w:r>
      <w:r>
        <w:t>статьи бюджета, контролируемой М</w:t>
      </w:r>
      <w:r w:rsidRPr="00A36132">
        <w:t>инистерством здравоохр</w:t>
      </w:r>
      <w:r w:rsidRPr="00A36132">
        <w:t>а</w:t>
      </w:r>
      <w:r w:rsidRPr="00A36132">
        <w:t>нения и</w:t>
      </w:r>
      <w:r>
        <w:t xml:space="preserve"> благосостояния</w:t>
      </w:r>
      <w:r w:rsidRPr="00A36132">
        <w:t>;</w:t>
      </w:r>
    </w:p>
    <w:p w:rsidR="00625007" w:rsidRPr="00A36132" w:rsidRDefault="00625007" w:rsidP="00625007">
      <w:pPr>
        <w:pStyle w:val="SingleTxtGR"/>
      </w:pPr>
      <w:r w:rsidRPr="00A36132">
        <w:tab/>
      </w:r>
      <w:r w:rsidRPr="00A36132">
        <w:rPr>
          <w:lang w:val="fr-CH"/>
        </w:rPr>
        <w:t>b</w:t>
      </w:r>
      <w:r w:rsidRPr="00A36132">
        <w:t>)</w:t>
      </w:r>
      <w:r w:rsidRPr="00A36132">
        <w:tab/>
        <w:t>отсутствием у КЦНОПД и системы уполномоченных мандата на осуществление мониторинга и проведение расследований нарушений прав д</w:t>
      </w:r>
      <w:r w:rsidRPr="00A36132">
        <w:t>е</w:t>
      </w:r>
      <w:r w:rsidRPr="00A36132">
        <w:t>тей и получение жалоб;</w:t>
      </w:r>
    </w:p>
    <w:p w:rsidR="00625007" w:rsidRPr="00A36132" w:rsidRDefault="00625007" w:rsidP="00625007">
      <w:pPr>
        <w:pStyle w:val="SingleTxtGR"/>
      </w:pPr>
      <w:r w:rsidRPr="00A36132">
        <w:tab/>
        <w:t>с)</w:t>
      </w:r>
      <w:r w:rsidRPr="00A36132">
        <w:tab/>
        <w:t>ежегодным проведением оценки эффективности КЦНОДП госуда</w:t>
      </w:r>
      <w:r w:rsidRPr="00A36132">
        <w:t>р</w:t>
      </w:r>
      <w:r w:rsidRPr="00A36132">
        <w:t>ством-участником, что может негативно сказ</w:t>
      </w:r>
      <w:r>
        <w:t>ыва</w:t>
      </w:r>
      <w:r w:rsidRPr="00A36132">
        <w:t>ться на его независимости и целостности.</w:t>
      </w:r>
    </w:p>
    <w:p w:rsidR="00625007" w:rsidRPr="00A36132" w:rsidRDefault="00625007" w:rsidP="00625007">
      <w:pPr>
        <w:pStyle w:val="SingleTxtGR"/>
      </w:pPr>
      <w:r w:rsidRPr="00A36132">
        <w:tab/>
        <w:t xml:space="preserve">Комитет также обеспокоен тем, что в марте 2009 года </w:t>
      </w:r>
      <w:r>
        <w:t>состав</w:t>
      </w:r>
      <w:r w:rsidRPr="00A36132">
        <w:t xml:space="preserve"> Национал</w:t>
      </w:r>
      <w:r w:rsidRPr="00A36132">
        <w:t>ь</w:t>
      </w:r>
      <w:r w:rsidRPr="00A36132">
        <w:t xml:space="preserve">ной комиссии по правам человека был </w:t>
      </w:r>
      <w:r>
        <w:t>сокращен на 21</w:t>
      </w:r>
      <w:r w:rsidRPr="00A36132">
        <w:t>%</w:t>
      </w:r>
      <w:r w:rsidR="00556F93">
        <w:t>,</w:t>
      </w:r>
      <w:r w:rsidRPr="00A36132">
        <w:t xml:space="preserve"> и</w:t>
      </w:r>
      <w:r>
        <w:t xml:space="preserve"> тем, что,</w:t>
      </w:r>
      <w:r w:rsidRPr="00A36132">
        <w:t xml:space="preserve"> несмотря на предыдущие рекомендации Комитета, она так и не была наделена полном</w:t>
      </w:r>
      <w:r w:rsidRPr="00A36132">
        <w:t>о</w:t>
      </w:r>
      <w:r w:rsidRPr="00A36132">
        <w:t>чиями в области прав детей.</w:t>
      </w:r>
    </w:p>
    <w:p w:rsidR="00625007" w:rsidRPr="005F0F55" w:rsidRDefault="00625007" w:rsidP="00625007">
      <w:pPr>
        <w:pStyle w:val="SingleTxtGR"/>
        <w:rPr>
          <w:b/>
        </w:rPr>
      </w:pPr>
      <w:r w:rsidRPr="00556F93">
        <w:t>17.</w:t>
      </w:r>
      <w:r w:rsidRPr="00556F93">
        <w:tab/>
      </w:r>
      <w:r w:rsidRPr="005F0F55">
        <w:rPr>
          <w:b/>
        </w:rPr>
        <w:t>Комитет рекомендует государству-участнику четко определить пр</w:t>
      </w:r>
      <w:r w:rsidRPr="005F0F55">
        <w:rPr>
          <w:b/>
        </w:rPr>
        <w:t>а</w:t>
      </w:r>
      <w:r w:rsidRPr="005F0F55">
        <w:rPr>
          <w:b/>
        </w:rPr>
        <w:t>вовой статус КЦНОПД в целях обеспечения его четким мандатом и дост</w:t>
      </w:r>
      <w:r w:rsidRPr="005F0F55">
        <w:rPr>
          <w:b/>
        </w:rPr>
        <w:t>а</w:t>
      </w:r>
      <w:r w:rsidRPr="005F0F55">
        <w:rPr>
          <w:b/>
        </w:rPr>
        <w:t>точными независимыми кадровыми, техническими и финансовыми ресу</w:t>
      </w:r>
      <w:r w:rsidRPr="005F0F55">
        <w:rPr>
          <w:b/>
        </w:rPr>
        <w:t>р</w:t>
      </w:r>
      <w:r w:rsidRPr="005F0F55">
        <w:rPr>
          <w:b/>
        </w:rPr>
        <w:t>сами, чтобы со</w:t>
      </w:r>
      <w:r w:rsidRPr="005F0F55">
        <w:rPr>
          <w:b/>
        </w:rPr>
        <w:t>з</w:t>
      </w:r>
      <w:r w:rsidRPr="005F0F55">
        <w:rPr>
          <w:b/>
        </w:rPr>
        <w:t>дать условия для эффективного функционирования Центра и системы уполн</w:t>
      </w:r>
      <w:r w:rsidRPr="005F0F55">
        <w:rPr>
          <w:b/>
        </w:rPr>
        <w:t>о</w:t>
      </w:r>
      <w:r w:rsidRPr="005F0F55">
        <w:rPr>
          <w:b/>
        </w:rPr>
        <w:t>моченных, успешного осуществления ими мониторинга и проведения расследований нарушений Конвенции. Кроме того, Комитет призывает государств</w:t>
      </w:r>
      <w:r>
        <w:rPr>
          <w:b/>
        </w:rPr>
        <w:t>о-участник</w:t>
      </w:r>
      <w:r w:rsidRPr="005F0F55">
        <w:rPr>
          <w:b/>
        </w:rPr>
        <w:t xml:space="preserve"> создать благоприятные условия для обе</w:t>
      </w:r>
      <w:r w:rsidRPr="005F0F55">
        <w:rPr>
          <w:b/>
        </w:rPr>
        <w:t>с</w:t>
      </w:r>
      <w:r w:rsidRPr="005F0F55">
        <w:rPr>
          <w:b/>
        </w:rPr>
        <w:t>печения независимости и целостности Корейской национальной к</w:t>
      </w:r>
      <w:r w:rsidRPr="005F0F55">
        <w:rPr>
          <w:b/>
        </w:rPr>
        <w:t>о</w:t>
      </w:r>
      <w:r w:rsidRPr="005F0F55">
        <w:rPr>
          <w:b/>
        </w:rPr>
        <w:t>миссии по правам человека и наделить ее полномочиями в области прав детей с учетом замечания общего порядка Комитета № 2 (2002 год) о роли незав</w:t>
      </w:r>
      <w:r w:rsidRPr="005F0F55">
        <w:rPr>
          <w:b/>
        </w:rPr>
        <w:t>и</w:t>
      </w:r>
      <w:r w:rsidRPr="005F0F55">
        <w:rPr>
          <w:b/>
        </w:rPr>
        <w:t>симых учреждений по правам человека.</w:t>
      </w:r>
    </w:p>
    <w:p w:rsidR="00625007" w:rsidRPr="00A36132" w:rsidRDefault="00625007" w:rsidP="00625007">
      <w:pPr>
        <w:pStyle w:val="H23GR"/>
      </w:pPr>
      <w:r w:rsidRPr="00666082">
        <w:tab/>
      </w:r>
      <w:r w:rsidRPr="00666082">
        <w:tab/>
      </w:r>
      <w:r w:rsidRPr="00A36132">
        <w:t>Выделение ресурсов</w:t>
      </w:r>
    </w:p>
    <w:p w:rsidR="00625007" w:rsidRPr="00A36132" w:rsidRDefault="00625007" w:rsidP="00625007">
      <w:pPr>
        <w:pStyle w:val="SingleTxtGR"/>
      </w:pPr>
      <w:r w:rsidRPr="00A36132">
        <w:t>18.</w:t>
      </w:r>
      <w:r w:rsidRPr="00A36132">
        <w:tab/>
        <w:t>Комитет приветствует увеличение размера бюджетных средств, выделя</w:t>
      </w:r>
      <w:r w:rsidRPr="00A36132">
        <w:t>е</w:t>
      </w:r>
      <w:r w:rsidRPr="00A36132">
        <w:t>м</w:t>
      </w:r>
      <w:r>
        <w:t>ых на социальную сферу (на 16,5</w:t>
      </w:r>
      <w:r w:rsidRPr="00A36132">
        <w:t>% больше, чем в 2008 году). Вместе с тем Комитет с глубокой озабоченностью отмечает, что с учетом высокого уровня экономического</w:t>
      </w:r>
      <w:r>
        <w:t xml:space="preserve"> развития государства-участника</w:t>
      </w:r>
      <w:r w:rsidRPr="00A36132">
        <w:t xml:space="preserve"> размер выделяемых ресурсов по отношению к общему объему доступных средств остается недостаточным. Согласно базам данных Организации экономического сотрудничества и разв</w:t>
      </w:r>
      <w:r w:rsidRPr="00A36132">
        <w:t>и</w:t>
      </w:r>
      <w:r w:rsidRPr="00A36132">
        <w:t>тия (ОЭСР) по проблемам семьи за 2009 год, Республика Корея занимала среди 26 членов последнее место. Комитет также обеспокоен существенным нераве</w:t>
      </w:r>
      <w:r w:rsidRPr="00A36132">
        <w:t>н</w:t>
      </w:r>
      <w:r w:rsidRPr="00A36132">
        <w:t>ством в объеме ресурсов, имеющихся у различных муниципал</w:t>
      </w:r>
      <w:r w:rsidRPr="00A36132">
        <w:t>ь</w:t>
      </w:r>
      <w:r w:rsidRPr="00A36132">
        <w:t>ных органов на осуществление Конвенции.</w:t>
      </w:r>
    </w:p>
    <w:p w:rsidR="00625007" w:rsidRPr="00E14FE5" w:rsidRDefault="00625007" w:rsidP="00625007">
      <w:pPr>
        <w:pStyle w:val="SingleTxtGR"/>
        <w:rPr>
          <w:b/>
        </w:rPr>
      </w:pPr>
      <w:r w:rsidRPr="001E70CE">
        <w:t>19.</w:t>
      </w:r>
      <w:r w:rsidRPr="001E70CE">
        <w:tab/>
      </w:r>
      <w:r w:rsidRPr="00E14FE5">
        <w:rPr>
          <w:b/>
        </w:rPr>
        <w:t>Комитет рекомендует государству-участнику:</w:t>
      </w:r>
    </w:p>
    <w:p w:rsidR="00625007" w:rsidRPr="00E14FE5" w:rsidRDefault="00625007" w:rsidP="00625007">
      <w:pPr>
        <w:pStyle w:val="SingleTxtGR"/>
        <w:rPr>
          <w:b/>
        </w:rPr>
      </w:pPr>
      <w:r w:rsidRPr="00E14FE5">
        <w:rPr>
          <w:b/>
        </w:rPr>
        <w:tab/>
        <w:t>а)</w:t>
      </w:r>
      <w:r w:rsidRPr="00E14FE5">
        <w:rPr>
          <w:b/>
        </w:rPr>
        <w:tab/>
        <w:t xml:space="preserve">пересмотреть и увеличить объем финансовых </w:t>
      </w:r>
      <w:r>
        <w:rPr>
          <w:b/>
        </w:rPr>
        <w:t>средств</w:t>
      </w:r>
      <w:r w:rsidRPr="00E14FE5">
        <w:rPr>
          <w:b/>
        </w:rPr>
        <w:t>, выд</w:t>
      </w:r>
      <w:r w:rsidRPr="00E14FE5">
        <w:rPr>
          <w:b/>
        </w:rPr>
        <w:t>е</w:t>
      </w:r>
      <w:r w:rsidRPr="00E14FE5">
        <w:rPr>
          <w:b/>
        </w:rPr>
        <w:t>ляемых на осуществление Конвенции</w:t>
      </w:r>
      <w:r>
        <w:rPr>
          <w:b/>
        </w:rPr>
        <w:t>,</w:t>
      </w:r>
      <w:r w:rsidRPr="00E14FE5">
        <w:rPr>
          <w:b/>
        </w:rPr>
        <w:t xml:space="preserve"> с целью приведения его в соответс</w:t>
      </w:r>
      <w:r w:rsidRPr="00E14FE5">
        <w:rPr>
          <w:b/>
        </w:rPr>
        <w:t>т</w:t>
      </w:r>
      <w:r w:rsidRPr="00E14FE5">
        <w:rPr>
          <w:b/>
        </w:rPr>
        <w:t>вие с уро</w:t>
      </w:r>
      <w:r w:rsidRPr="00E14FE5">
        <w:rPr>
          <w:b/>
        </w:rPr>
        <w:t>в</w:t>
      </w:r>
      <w:r w:rsidRPr="00E14FE5">
        <w:rPr>
          <w:b/>
        </w:rPr>
        <w:t>нем экономического развития государства-участника и уровнями ОЭСР;</w:t>
      </w:r>
    </w:p>
    <w:p w:rsidR="00625007" w:rsidRPr="00E14FE5" w:rsidRDefault="00625007" w:rsidP="00625007">
      <w:pPr>
        <w:pStyle w:val="SingleTxtGR"/>
        <w:rPr>
          <w:b/>
        </w:rPr>
      </w:pPr>
      <w:r w:rsidRPr="00E14FE5">
        <w:rPr>
          <w:b/>
        </w:rPr>
        <w:tab/>
      </w:r>
      <w:r w:rsidRPr="00E14FE5">
        <w:rPr>
          <w:b/>
          <w:lang w:val="fr-CH"/>
        </w:rPr>
        <w:t>b</w:t>
      </w:r>
      <w:r w:rsidRPr="00E14FE5">
        <w:rPr>
          <w:b/>
        </w:rPr>
        <w:t>)</w:t>
      </w:r>
      <w:r w:rsidRPr="00E14FE5">
        <w:rPr>
          <w:b/>
        </w:rPr>
        <w:tab/>
        <w:t>оценить размеры ресурсов, выделяемых на центральном и м</w:t>
      </w:r>
      <w:r w:rsidRPr="00E14FE5">
        <w:rPr>
          <w:b/>
        </w:rPr>
        <w:t>у</w:t>
      </w:r>
      <w:r w:rsidRPr="00E14FE5">
        <w:rPr>
          <w:b/>
        </w:rPr>
        <w:t>ниципальном уровнях, с точки зрения прав детей для обеспечения аде</w:t>
      </w:r>
      <w:r w:rsidRPr="00E14FE5">
        <w:rPr>
          <w:b/>
        </w:rPr>
        <w:t>к</w:t>
      </w:r>
      <w:r w:rsidRPr="00E14FE5">
        <w:rPr>
          <w:b/>
        </w:rPr>
        <w:t xml:space="preserve">ватного осуществления прав детей и предотвращения неравенства среди детей в различных муниципальных образованиях и/или регионах. В этих целях провести комплексную оценку бюджетных потребностей по секторам и муниципалитетам и выделить </w:t>
      </w:r>
      <w:r>
        <w:rPr>
          <w:b/>
        </w:rPr>
        <w:t>финансовые средства</w:t>
      </w:r>
      <w:r w:rsidRPr="00E14FE5">
        <w:rPr>
          <w:b/>
        </w:rPr>
        <w:t xml:space="preserve"> на их удовлетвор</w:t>
      </w:r>
      <w:r w:rsidRPr="00E14FE5">
        <w:rPr>
          <w:b/>
        </w:rPr>
        <w:t>е</w:t>
      </w:r>
      <w:r w:rsidRPr="00E14FE5">
        <w:rPr>
          <w:b/>
        </w:rPr>
        <w:t>ние с учетом неравных показателей в отношении прав детей;</w:t>
      </w:r>
    </w:p>
    <w:p w:rsidR="00625007" w:rsidRPr="00E14FE5" w:rsidRDefault="00625007" w:rsidP="00625007">
      <w:pPr>
        <w:pStyle w:val="SingleTxtGR"/>
      </w:pPr>
      <w:r w:rsidRPr="00E14FE5">
        <w:tab/>
      </w:r>
      <w:r w:rsidRPr="00E14FE5">
        <w:rPr>
          <w:b/>
        </w:rPr>
        <w:t>с)</w:t>
      </w:r>
      <w:r w:rsidRPr="00E14FE5">
        <w:tab/>
      </w:r>
      <w:r w:rsidRPr="00E14FE5">
        <w:rPr>
          <w:b/>
          <w:bCs/>
        </w:rPr>
        <w:t>применять основанный на прав</w:t>
      </w:r>
      <w:r>
        <w:rPr>
          <w:b/>
          <w:bCs/>
        </w:rPr>
        <w:t>ах</w:t>
      </w:r>
      <w:r w:rsidRPr="00E14FE5">
        <w:rPr>
          <w:b/>
          <w:bCs/>
        </w:rPr>
        <w:t xml:space="preserve"> детей подход к разработке государственного бюджета за счет внедрения системы контроля за выдел</w:t>
      </w:r>
      <w:r w:rsidRPr="00E14FE5">
        <w:rPr>
          <w:b/>
          <w:bCs/>
        </w:rPr>
        <w:t>е</w:t>
      </w:r>
      <w:r w:rsidRPr="00E14FE5">
        <w:rPr>
          <w:b/>
          <w:bCs/>
        </w:rPr>
        <w:t>нием и использованием ресурсов на нужды детей в рамках всего бюджета, обеспечивая тем самым открытость информации об инвестициях на</w:t>
      </w:r>
      <w:r>
        <w:rPr>
          <w:b/>
          <w:bCs/>
        </w:rPr>
        <w:t xml:space="preserve"> </w:t>
      </w:r>
      <w:r w:rsidRPr="00E14FE5">
        <w:rPr>
          <w:b/>
          <w:bCs/>
        </w:rPr>
        <w:t>нужды детей. Кроме того, Комитет настоятельно призывает использовать</w:t>
      </w:r>
      <w:r>
        <w:rPr>
          <w:b/>
          <w:bCs/>
        </w:rPr>
        <w:t xml:space="preserve"> </w:t>
      </w:r>
      <w:r w:rsidRPr="00E14FE5">
        <w:rPr>
          <w:b/>
          <w:bCs/>
        </w:rPr>
        <w:t>такую систему контроля для оценки воздействия инвестиций в любой сектор в плане "обеспечения наилучших интересов ребенка", а также проводить измерения различий в воздействии таких инвестиций на девочек и</w:t>
      </w:r>
      <w:r>
        <w:rPr>
          <w:b/>
          <w:bCs/>
        </w:rPr>
        <w:t xml:space="preserve"> </w:t>
      </w:r>
      <w:r w:rsidRPr="00E14FE5">
        <w:rPr>
          <w:b/>
          <w:bCs/>
        </w:rPr>
        <w:t>мал</w:t>
      </w:r>
      <w:r w:rsidRPr="00E14FE5">
        <w:rPr>
          <w:b/>
          <w:bCs/>
        </w:rPr>
        <w:t>ь</w:t>
      </w:r>
      <w:r w:rsidRPr="00E14FE5">
        <w:rPr>
          <w:b/>
          <w:bCs/>
        </w:rPr>
        <w:t xml:space="preserve">чиков; </w:t>
      </w:r>
    </w:p>
    <w:p w:rsidR="00625007" w:rsidRPr="00E14FE5" w:rsidRDefault="00625007" w:rsidP="00F30A40">
      <w:pPr>
        <w:pStyle w:val="SingleTxtGR"/>
        <w:keepLines/>
        <w:rPr>
          <w:b/>
          <w:bCs/>
        </w:rPr>
      </w:pPr>
      <w:r w:rsidRPr="00E14FE5">
        <w:tab/>
      </w:r>
      <w:r w:rsidRPr="00E14FE5">
        <w:rPr>
          <w:b/>
          <w:lang w:val="fr-CH"/>
        </w:rPr>
        <w:t>d</w:t>
      </w:r>
      <w:r w:rsidRPr="00E14FE5">
        <w:rPr>
          <w:b/>
        </w:rPr>
        <w:t>)</w:t>
      </w:r>
      <w:r w:rsidRPr="00E14FE5">
        <w:rPr>
          <w:b/>
        </w:rPr>
        <w:tab/>
      </w:r>
      <w:r>
        <w:rPr>
          <w:b/>
          <w:bCs/>
        </w:rPr>
        <w:t>по возможности</w:t>
      </w:r>
      <w:r w:rsidRPr="00E14FE5">
        <w:rPr>
          <w:b/>
          <w:bCs/>
        </w:rPr>
        <w:t xml:space="preserve"> применять рекомендацию Организации Объ</w:t>
      </w:r>
      <w:r w:rsidRPr="00E14FE5">
        <w:rPr>
          <w:b/>
          <w:bCs/>
        </w:rPr>
        <w:t>е</w:t>
      </w:r>
      <w:r w:rsidRPr="00E14FE5">
        <w:rPr>
          <w:b/>
          <w:bCs/>
        </w:rPr>
        <w:t>диненных Наций о переходе к модели составления бюджета на основе до</w:t>
      </w:r>
      <w:r w:rsidRPr="00E14FE5">
        <w:rPr>
          <w:b/>
          <w:bCs/>
        </w:rPr>
        <w:t>с</w:t>
      </w:r>
      <w:r w:rsidRPr="00E14FE5">
        <w:rPr>
          <w:b/>
          <w:bCs/>
        </w:rPr>
        <w:t>тигнутых результатов для мониторинга и оценки эффективности выдел</w:t>
      </w:r>
      <w:r w:rsidRPr="00E14FE5">
        <w:rPr>
          <w:b/>
          <w:bCs/>
        </w:rPr>
        <w:t>е</w:t>
      </w:r>
      <w:r w:rsidRPr="00E14FE5">
        <w:rPr>
          <w:b/>
          <w:bCs/>
        </w:rPr>
        <w:t>ния ресурсов;</w:t>
      </w:r>
    </w:p>
    <w:p w:rsidR="00625007" w:rsidRPr="00E14FE5" w:rsidRDefault="00625007" w:rsidP="00625007">
      <w:pPr>
        <w:pStyle w:val="SingleTxtGR"/>
        <w:rPr>
          <w:b/>
          <w:bCs/>
        </w:rPr>
      </w:pPr>
      <w:r w:rsidRPr="00E14FE5">
        <w:tab/>
      </w:r>
      <w:r w:rsidRPr="001E70CE">
        <w:rPr>
          <w:b/>
        </w:rPr>
        <w:t>е)</w:t>
      </w:r>
      <w:r w:rsidRPr="00E14FE5">
        <w:tab/>
      </w:r>
      <w:r w:rsidRPr="00E14FE5">
        <w:rPr>
          <w:b/>
          <w:bCs/>
        </w:rPr>
        <w:t xml:space="preserve">обеспечить </w:t>
      </w:r>
      <w:proofErr w:type="spellStart"/>
      <w:r w:rsidRPr="00E14FE5">
        <w:rPr>
          <w:b/>
          <w:bCs/>
        </w:rPr>
        <w:t>транспарентность</w:t>
      </w:r>
      <w:proofErr w:type="spellEnd"/>
      <w:r w:rsidRPr="00E14FE5">
        <w:rPr>
          <w:b/>
          <w:bCs/>
        </w:rPr>
        <w:t xml:space="preserve"> и </w:t>
      </w:r>
      <w:proofErr w:type="spellStart"/>
      <w:r w:rsidRPr="00E14FE5">
        <w:rPr>
          <w:b/>
          <w:bCs/>
        </w:rPr>
        <w:t>инклюзивность</w:t>
      </w:r>
      <w:proofErr w:type="spellEnd"/>
      <w:r w:rsidRPr="00E14FE5">
        <w:rPr>
          <w:b/>
          <w:bCs/>
        </w:rPr>
        <w:t xml:space="preserve"> процесса по</w:t>
      </w:r>
      <w:r w:rsidRPr="00E14FE5">
        <w:rPr>
          <w:b/>
          <w:bCs/>
        </w:rPr>
        <w:t>д</w:t>
      </w:r>
      <w:r w:rsidRPr="00E14FE5">
        <w:rPr>
          <w:b/>
          <w:bCs/>
        </w:rPr>
        <w:t>готовки бюджета в рамках диалога с общественностью, в первую очередь с</w:t>
      </w:r>
      <w:r>
        <w:rPr>
          <w:b/>
          <w:bCs/>
        </w:rPr>
        <w:t xml:space="preserve"> </w:t>
      </w:r>
      <w:r w:rsidRPr="00E14FE5">
        <w:rPr>
          <w:b/>
          <w:bCs/>
        </w:rPr>
        <w:t>детьми;</w:t>
      </w:r>
    </w:p>
    <w:p w:rsidR="00625007" w:rsidRPr="00E14FE5" w:rsidRDefault="00625007" w:rsidP="00625007">
      <w:pPr>
        <w:pStyle w:val="SingleTxtGR"/>
        <w:rPr>
          <w:b/>
          <w:bCs/>
        </w:rPr>
      </w:pPr>
      <w:r w:rsidRPr="00E14FE5">
        <w:rPr>
          <w:b/>
          <w:bCs/>
        </w:rPr>
        <w:tab/>
      </w:r>
      <w:r w:rsidRPr="00E14FE5">
        <w:rPr>
          <w:b/>
          <w:bCs/>
          <w:lang w:val="fr-CH"/>
        </w:rPr>
        <w:t>f</w:t>
      </w:r>
      <w:r w:rsidRPr="00E14FE5">
        <w:rPr>
          <w:b/>
          <w:bCs/>
        </w:rPr>
        <w:t>)</w:t>
      </w:r>
      <w:r w:rsidRPr="00E14FE5">
        <w:rPr>
          <w:b/>
          <w:bCs/>
        </w:rPr>
        <w:tab/>
        <w:t>определить стратегические статьи бюджета для находящихся в</w:t>
      </w:r>
      <w:r>
        <w:rPr>
          <w:b/>
          <w:bCs/>
        </w:rPr>
        <w:t xml:space="preserve"> </w:t>
      </w:r>
      <w:r w:rsidRPr="00E14FE5">
        <w:rPr>
          <w:b/>
          <w:bCs/>
        </w:rPr>
        <w:t>неблагоприятном или уязвимом положении детей, которые могут потреб</w:t>
      </w:r>
      <w:r w:rsidRPr="00E14FE5">
        <w:rPr>
          <w:b/>
          <w:bCs/>
        </w:rPr>
        <w:t>о</w:t>
      </w:r>
      <w:r w:rsidRPr="00E14FE5">
        <w:rPr>
          <w:b/>
          <w:bCs/>
        </w:rPr>
        <w:t>вать принятия позитивных социальных мер и обеспечить защиту этих ст</w:t>
      </w:r>
      <w:r w:rsidRPr="00E14FE5">
        <w:rPr>
          <w:b/>
          <w:bCs/>
        </w:rPr>
        <w:t>а</w:t>
      </w:r>
      <w:r w:rsidRPr="00E14FE5">
        <w:rPr>
          <w:b/>
          <w:bCs/>
        </w:rPr>
        <w:t>тей бюджета даже в условиях экономического кризиса, стихийных бедс</w:t>
      </w:r>
      <w:r w:rsidRPr="00E14FE5">
        <w:rPr>
          <w:b/>
          <w:bCs/>
        </w:rPr>
        <w:t>т</w:t>
      </w:r>
      <w:r w:rsidRPr="00E14FE5">
        <w:rPr>
          <w:b/>
          <w:bCs/>
        </w:rPr>
        <w:t>вий</w:t>
      </w:r>
      <w:r>
        <w:rPr>
          <w:b/>
          <w:bCs/>
        </w:rPr>
        <w:t xml:space="preserve"> </w:t>
      </w:r>
      <w:r w:rsidRPr="00E14FE5">
        <w:rPr>
          <w:b/>
          <w:bCs/>
        </w:rPr>
        <w:t>или других чрезвычайных ситуаций;</w:t>
      </w:r>
    </w:p>
    <w:p w:rsidR="00625007" w:rsidRPr="00E14FE5" w:rsidRDefault="00625007" w:rsidP="00625007">
      <w:pPr>
        <w:pStyle w:val="SingleTxtGR"/>
      </w:pPr>
      <w:r w:rsidRPr="00E14FE5">
        <w:rPr>
          <w:b/>
          <w:bCs/>
        </w:rPr>
        <w:tab/>
      </w:r>
      <w:r w:rsidRPr="00E14FE5">
        <w:rPr>
          <w:b/>
          <w:bCs/>
          <w:lang w:val="fr-CH"/>
        </w:rPr>
        <w:t>g</w:t>
      </w:r>
      <w:r w:rsidRPr="00E14FE5">
        <w:rPr>
          <w:b/>
          <w:bCs/>
        </w:rPr>
        <w:t>)</w:t>
      </w:r>
      <w:r w:rsidRPr="00E14FE5">
        <w:rPr>
          <w:b/>
          <w:bCs/>
        </w:rPr>
        <w:tab/>
        <w:t>учитывать рекомендации Комитета, сформулированные по</w:t>
      </w:r>
      <w:r>
        <w:rPr>
          <w:b/>
          <w:bCs/>
        </w:rPr>
        <w:t xml:space="preserve"> </w:t>
      </w:r>
      <w:r w:rsidRPr="00E14FE5">
        <w:rPr>
          <w:b/>
          <w:bCs/>
        </w:rPr>
        <w:t>ит</w:t>
      </w:r>
      <w:r w:rsidRPr="00E14FE5">
        <w:rPr>
          <w:b/>
          <w:bCs/>
        </w:rPr>
        <w:t>о</w:t>
      </w:r>
      <w:r w:rsidRPr="00E14FE5">
        <w:rPr>
          <w:b/>
          <w:bCs/>
        </w:rPr>
        <w:t>гам проведения в 2007 году дня общей дискуссии на тему "Ресурсы для</w:t>
      </w:r>
      <w:r>
        <w:rPr>
          <w:b/>
          <w:bCs/>
        </w:rPr>
        <w:t xml:space="preserve"> </w:t>
      </w:r>
      <w:r w:rsidR="00F30A40">
        <w:rPr>
          <w:b/>
          <w:bCs/>
        </w:rPr>
        <w:br/>
      </w:r>
      <w:r w:rsidRPr="00E14FE5">
        <w:rPr>
          <w:b/>
          <w:bCs/>
        </w:rPr>
        <w:t>о</w:t>
      </w:r>
      <w:r w:rsidRPr="00E14FE5">
        <w:rPr>
          <w:b/>
          <w:bCs/>
        </w:rPr>
        <w:t>беспечения прав ребенка − ответственность государства".</w:t>
      </w:r>
    </w:p>
    <w:p w:rsidR="00625007" w:rsidRPr="00E14FE5" w:rsidRDefault="00625007" w:rsidP="00625007">
      <w:pPr>
        <w:pStyle w:val="H23GR"/>
      </w:pPr>
      <w:r>
        <w:tab/>
      </w:r>
      <w:r>
        <w:tab/>
      </w:r>
      <w:r w:rsidRPr="00E14FE5">
        <w:t>Сбор данных</w:t>
      </w:r>
    </w:p>
    <w:p w:rsidR="00625007" w:rsidRPr="00E14FE5" w:rsidRDefault="00625007" w:rsidP="00625007">
      <w:pPr>
        <w:pStyle w:val="SingleTxtGR"/>
      </w:pPr>
      <w:r w:rsidRPr="00E14FE5">
        <w:t>20.</w:t>
      </w:r>
      <w:r w:rsidRPr="00E14FE5">
        <w:tab/>
        <w:t xml:space="preserve">Комитет обеспокоен отсутствием </w:t>
      </w:r>
      <w:r>
        <w:t xml:space="preserve">в государстве-участнике </w:t>
      </w:r>
      <w:r w:rsidRPr="00E14FE5">
        <w:t>методологич</w:t>
      </w:r>
      <w:r w:rsidRPr="00E14FE5">
        <w:t>е</w:t>
      </w:r>
      <w:r w:rsidRPr="00E14FE5">
        <w:t>ской согласованности в процессе сбора информации и отсутствием дезагрег</w:t>
      </w:r>
      <w:r w:rsidRPr="00E14FE5">
        <w:t>и</w:t>
      </w:r>
      <w:r w:rsidRPr="00E14FE5">
        <w:t>рованных данных по охваченным Конвенцией вопросам. Комитет также выр</w:t>
      </w:r>
      <w:r w:rsidRPr="00E14FE5">
        <w:t>а</w:t>
      </w:r>
      <w:r w:rsidRPr="00E14FE5">
        <w:t>жает озабоченность в связи с тем, что, несмотря на разн</w:t>
      </w:r>
      <w:r w:rsidRPr="00E14FE5">
        <w:t>о</w:t>
      </w:r>
      <w:r w:rsidRPr="00E14FE5">
        <w:t>образные программы и стратегии, направленные на сокращение относительной и крайней нищеты ср</w:t>
      </w:r>
      <w:r w:rsidRPr="00E14FE5">
        <w:t>е</w:t>
      </w:r>
      <w:r w:rsidRPr="00E14FE5">
        <w:t>ди детей, нет данных о детях, живущих в условиях нищ</w:t>
      </w:r>
      <w:r w:rsidRPr="00E14FE5">
        <w:t>е</w:t>
      </w:r>
      <w:r w:rsidRPr="00E14FE5">
        <w:t>ты в государстве-участнике, и не принимаются меры по сокращению неравенства в бюджетах и возможностях местных органов по поддержанию мер по сокращению масшт</w:t>
      </w:r>
      <w:r w:rsidRPr="00E14FE5">
        <w:t>а</w:t>
      </w:r>
      <w:r w:rsidRPr="00E14FE5">
        <w:t>бов нищеты.</w:t>
      </w:r>
    </w:p>
    <w:p w:rsidR="00625007" w:rsidRPr="001E5BFA" w:rsidRDefault="00625007" w:rsidP="00625007">
      <w:pPr>
        <w:pStyle w:val="SingleTxtGR"/>
        <w:rPr>
          <w:b/>
        </w:rPr>
      </w:pPr>
      <w:r w:rsidRPr="001E70CE">
        <w:t>21.</w:t>
      </w:r>
      <w:r w:rsidRPr="001E70CE">
        <w:tab/>
      </w:r>
      <w:r w:rsidRPr="001E5BFA">
        <w:rPr>
          <w:b/>
        </w:rPr>
        <w:t>Комитет настоятельно рекомендует государству-участнику создать целостную систему для комплексного сбора дезагрегированных данных, охватывающих все затронутые в Конвенции вопросы, в частности, с уч</w:t>
      </w:r>
      <w:r w:rsidRPr="001E5BFA">
        <w:rPr>
          <w:b/>
        </w:rPr>
        <w:t>е</w:t>
      </w:r>
      <w:r w:rsidRPr="001E5BFA">
        <w:rPr>
          <w:b/>
        </w:rPr>
        <w:t>том этнической принадлежности, пола, возраста, географического полож</w:t>
      </w:r>
      <w:r w:rsidRPr="001E5BFA">
        <w:rPr>
          <w:b/>
        </w:rPr>
        <w:t>е</w:t>
      </w:r>
      <w:r w:rsidRPr="001E5BFA">
        <w:rPr>
          <w:b/>
        </w:rPr>
        <w:t>ния и социально-экономических условий. Он также рекомендует госуда</w:t>
      </w:r>
      <w:r w:rsidRPr="001E5BFA">
        <w:rPr>
          <w:b/>
        </w:rPr>
        <w:t>р</w:t>
      </w:r>
      <w:r w:rsidRPr="001E5BFA">
        <w:rPr>
          <w:b/>
        </w:rPr>
        <w:t>ству-участнику осущ</w:t>
      </w:r>
      <w:r w:rsidRPr="001E5BFA">
        <w:rPr>
          <w:b/>
        </w:rPr>
        <w:t>е</w:t>
      </w:r>
      <w:r w:rsidRPr="001E5BFA">
        <w:rPr>
          <w:b/>
        </w:rPr>
        <w:t>ствить многопрофильные исследования в отношении тенденций, о которых м</w:t>
      </w:r>
      <w:r w:rsidRPr="001E5BFA">
        <w:rPr>
          <w:b/>
        </w:rPr>
        <w:t>о</w:t>
      </w:r>
      <w:r w:rsidRPr="001E5BFA">
        <w:rPr>
          <w:b/>
        </w:rPr>
        <w:t>жет свидетельствовать собранная информация.</w:t>
      </w:r>
    </w:p>
    <w:p w:rsidR="00625007" w:rsidRPr="00E14FE5" w:rsidRDefault="00625007" w:rsidP="00625007">
      <w:pPr>
        <w:pStyle w:val="H23GR"/>
      </w:pPr>
      <w:r>
        <w:tab/>
      </w:r>
      <w:r>
        <w:tab/>
      </w:r>
      <w:r w:rsidRPr="00E14FE5">
        <w:t>Распространение информации, повышение уровня осведомленности и профессиональная подготовка</w:t>
      </w:r>
    </w:p>
    <w:p w:rsidR="00625007" w:rsidRPr="00E14FE5" w:rsidRDefault="00625007" w:rsidP="00625007">
      <w:pPr>
        <w:pStyle w:val="SingleTxtGR"/>
      </w:pPr>
      <w:r w:rsidRPr="00E14FE5">
        <w:t>22.</w:t>
      </w:r>
      <w:r w:rsidRPr="00E14FE5">
        <w:tab/>
        <w:t>Положительно отмечая частичное включение вопросов прав человека в программу школьного обучения в государстве-участнике, Комитет сохраняет обеспокоенность в связи с низким уровнем осведомленности о Конвенции ср</w:t>
      </w:r>
      <w:r w:rsidRPr="00E14FE5">
        <w:t>е</w:t>
      </w:r>
      <w:r w:rsidRPr="00E14FE5">
        <w:t>ди детей, общества в целом и специалистов, работающих с детьми или в их и</w:t>
      </w:r>
      <w:r w:rsidRPr="00E14FE5">
        <w:t>н</w:t>
      </w:r>
      <w:r w:rsidRPr="00E14FE5">
        <w:t>тересах.</w:t>
      </w:r>
    </w:p>
    <w:p w:rsidR="00625007" w:rsidRPr="00E14FE5" w:rsidRDefault="00625007" w:rsidP="00625007">
      <w:pPr>
        <w:pStyle w:val="SingleTxtGR"/>
        <w:rPr>
          <w:b/>
        </w:rPr>
      </w:pPr>
      <w:r w:rsidRPr="001E70CE">
        <w:t>23.</w:t>
      </w:r>
      <w:r w:rsidRPr="001E70CE">
        <w:tab/>
      </w:r>
      <w:r w:rsidRPr="00E14FE5">
        <w:rPr>
          <w:b/>
        </w:rPr>
        <w:t>Комитет рекомендует государству-участнику принять дополнител</w:t>
      </w:r>
      <w:r w:rsidRPr="00E14FE5">
        <w:rPr>
          <w:b/>
        </w:rPr>
        <w:t>ь</w:t>
      </w:r>
      <w:r w:rsidRPr="00E14FE5">
        <w:rPr>
          <w:b/>
        </w:rPr>
        <w:t>ные меры в целях повышения уровня осведомленности населения, в час</w:t>
      </w:r>
      <w:r w:rsidRPr="00E14FE5">
        <w:rPr>
          <w:b/>
        </w:rPr>
        <w:t>т</w:t>
      </w:r>
      <w:r w:rsidRPr="00E14FE5">
        <w:rPr>
          <w:b/>
        </w:rPr>
        <w:t>ности, путем:</w:t>
      </w:r>
    </w:p>
    <w:p w:rsidR="00625007" w:rsidRPr="00E14FE5" w:rsidRDefault="00625007" w:rsidP="00625007">
      <w:pPr>
        <w:pStyle w:val="SingleTxtGR"/>
        <w:rPr>
          <w:b/>
        </w:rPr>
      </w:pPr>
      <w:r w:rsidRPr="00E14FE5">
        <w:rPr>
          <w:b/>
        </w:rPr>
        <w:tab/>
        <w:t>а)</w:t>
      </w:r>
      <w:r w:rsidRPr="00E14FE5">
        <w:rPr>
          <w:b/>
        </w:rPr>
        <w:tab/>
        <w:t>дальнейшей интеграции вопросов прав человека и прав детей в программу школьного обучения;</w:t>
      </w:r>
    </w:p>
    <w:p w:rsidR="00625007" w:rsidRPr="00E14FE5" w:rsidRDefault="00625007" w:rsidP="00625007">
      <w:pPr>
        <w:pStyle w:val="SingleTxtGR"/>
        <w:rPr>
          <w:b/>
        </w:rPr>
      </w:pPr>
      <w:r w:rsidRPr="00E14FE5">
        <w:rPr>
          <w:b/>
        </w:rPr>
        <w:tab/>
      </w:r>
      <w:r w:rsidRPr="00E14FE5"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обеспечения</w:t>
      </w:r>
      <w:r w:rsidRPr="00E14FE5">
        <w:rPr>
          <w:b/>
        </w:rPr>
        <w:t xml:space="preserve"> адекватной подготовки по Конвенции для всех групп специалистов, работающих с детьми или в их интересах;</w:t>
      </w:r>
    </w:p>
    <w:p w:rsidR="00625007" w:rsidRPr="00E14FE5" w:rsidRDefault="00625007" w:rsidP="00625007">
      <w:pPr>
        <w:pStyle w:val="SingleTxtGR"/>
        <w:rPr>
          <w:b/>
        </w:rPr>
      </w:pPr>
      <w:r w:rsidRPr="00E14FE5">
        <w:rPr>
          <w:b/>
        </w:rPr>
        <w:tab/>
        <w:t>с)</w:t>
      </w:r>
      <w:r w:rsidRPr="00E14FE5">
        <w:rPr>
          <w:b/>
        </w:rPr>
        <w:tab/>
      </w:r>
      <w:r>
        <w:rPr>
          <w:b/>
        </w:rPr>
        <w:t xml:space="preserve">укрепления мер </w:t>
      </w:r>
      <w:r w:rsidRPr="00E14FE5">
        <w:rPr>
          <w:b/>
        </w:rPr>
        <w:t>по повышению уровня осведомленности общ</w:t>
      </w:r>
      <w:r w:rsidRPr="00E14FE5">
        <w:rPr>
          <w:b/>
        </w:rPr>
        <w:t>е</w:t>
      </w:r>
      <w:r w:rsidRPr="00E14FE5">
        <w:rPr>
          <w:b/>
        </w:rPr>
        <w:t>ства о положениях Конвенции.</w:t>
      </w:r>
    </w:p>
    <w:p w:rsidR="00625007" w:rsidRPr="00E14FE5" w:rsidRDefault="00625007" w:rsidP="00625007">
      <w:pPr>
        <w:pStyle w:val="H23GR"/>
      </w:pPr>
      <w:r>
        <w:tab/>
      </w:r>
      <w:r>
        <w:tab/>
      </w:r>
      <w:r w:rsidRPr="00E14FE5">
        <w:t>Международное сотрудничество</w:t>
      </w:r>
    </w:p>
    <w:p w:rsidR="00625007" w:rsidRPr="00E14FE5" w:rsidRDefault="00625007" w:rsidP="00625007">
      <w:pPr>
        <w:pStyle w:val="SingleTxtGR"/>
      </w:pPr>
      <w:r w:rsidRPr="00E14FE5">
        <w:t>24.</w:t>
      </w:r>
      <w:r w:rsidRPr="00E14FE5">
        <w:tab/>
        <w:t>Признавая что государство-участник постепенно увеличивает свой вклад в международную помощь, Комитет отмечает, что сумма в процентной доле от валового национального продукта (ВВП), выделяемая на международную п</w:t>
      </w:r>
      <w:r w:rsidRPr="00E14FE5">
        <w:t>о</w:t>
      </w:r>
      <w:r>
        <w:t>мощь, составляет 0,13</w:t>
      </w:r>
      <w:r w:rsidRPr="00E14FE5">
        <w:t>%, что значительно меньше согласованного на междун</w:t>
      </w:r>
      <w:r w:rsidRPr="00E14FE5">
        <w:t>а</w:t>
      </w:r>
      <w:r>
        <w:t>родном уровне показателя в 0,7</w:t>
      </w:r>
      <w:r w:rsidRPr="00E14FE5">
        <w:t>% ВВП, которого государство обязалось до</w:t>
      </w:r>
      <w:r w:rsidRPr="00E14FE5">
        <w:t>с</w:t>
      </w:r>
      <w:r w:rsidRPr="00E14FE5">
        <w:t>тичь к 2015 году.</w:t>
      </w:r>
    </w:p>
    <w:p w:rsidR="00625007" w:rsidRPr="00E14FE5" w:rsidRDefault="00625007" w:rsidP="00625007">
      <w:pPr>
        <w:pStyle w:val="SingleTxtGR"/>
        <w:rPr>
          <w:b/>
        </w:rPr>
      </w:pPr>
      <w:r w:rsidRPr="001E70CE">
        <w:t>25.</w:t>
      </w:r>
      <w:r w:rsidRPr="001E70CE">
        <w:tab/>
      </w:r>
      <w:r w:rsidRPr="00E14FE5">
        <w:rPr>
          <w:b/>
        </w:rPr>
        <w:t>Комитет</w:t>
      </w:r>
      <w:r>
        <w:rPr>
          <w:b/>
        </w:rPr>
        <w:t xml:space="preserve"> призывает государство-участник</w:t>
      </w:r>
      <w:r w:rsidRPr="00E14FE5">
        <w:rPr>
          <w:b/>
        </w:rPr>
        <w:t xml:space="preserve"> достичь и по возможности превысить согласованный на международном уровне целев</w:t>
      </w:r>
      <w:r>
        <w:rPr>
          <w:b/>
        </w:rPr>
        <w:t>ой показатель, составляющий 0,7</w:t>
      </w:r>
      <w:r w:rsidRPr="00E14FE5">
        <w:rPr>
          <w:b/>
        </w:rPr>
        <w:t>% ВВП, к 2015 году. Он также настоятельно рекомендует государству-участнику обеспечить, чтобы реализации прав детей уделялось первоочередное внимание в международных соглашениях о сотрудничестве с развивающимися странами. Комитет предлагает государству-участнику учитывать в этой связи заключительные замечания Комитета по правам ребенка по соответствующему государству.</w:t>
      </w:r>
    </w:p>
    <w:p w:rsidR="00625007" w:rsidRPr="00E14FE5" w:rsidRDefault="00625007" w:rsidP="00625007">
      <w:pPr>
        <w:pStyle w:val="H23GR"/>
      </w:pPr>
      <w:r>
        <w:tab/>
      </w:r>
      <w:r>
        <w:tab/>
      </w:r>
      <w:r w:rsidRPr="00E14FE5">
        <w:t>Права ребенка и коммерческий сектор</w:t>
      </w:r>
    </w:p>
    <w:p w:rsidR="00625007" w:rsidRPr="00E14FE5" w:rsidRDefault="00625007" w:rsidP="00625007">
      <w:pPr>
        <w:pStyle w:val="SingleTxtGR"/>
      </w:pPr>
      <w:r w:rsidRPr="00E14FE5">
        <w:t>26.</w:t>
      </w:r>
      <w:r w:rsidRPr="00E14FE5">
        <w:tab/>
        <w:t>Комитет приветствует растущую заинтересованность деловых кругов г</w:t>
      </w:r>
      <w:r w:rsidRPr="00E14FE5">
        <w:t>о</w:t>
      </w:r>
      <w:r w:rsidRPr="00E14FE5">
        <w:t>сударства-участника, экономика которого в настоящее время является одной из наиболее динамично развивающихся, в корпоративной социальной ответстве</w:t>
      </w:r>
      <w:r w:rsidRPr="00E14FE5">
        <w:t>н</w:t>
      </w:r>
      <w:r w:rsidRPr="00E14FE5">
        <w:t>ности, которая пока что, как представляется, сосредоточена исключительно на экологических вопросах. Отмечая аспекты законодательства государства-участника, посвященные, в частности, трудовым стандартам и минимальной оплате труда, Комитет подчеркивает отсутствие комплексной нормативной о</w:t>
      </w:r>
      <w:r w:rsidRPr="00E14FE5">
        <w:t>с</w:t>
      </w:r>
      <w:r w:rsidRPr="00E14FE5">
        <w:t>новы для предотвращения и смягчения негативных последствий деятельности компаний для прав человека, как на территории государства-участника, так и за границей. В частности, Комитет с озабоченность</w:t>
      </w:r>
      <w:r>
        <w:t>ю</w:t>
      </w:r>
      <w:r w:rsidRPr="00E14FE5">
        <w:t xml:space="preserve"> отмечает, что:</w:t>
      </w:r>
    </w:p>
    <w:p w:rsidR="00625007" w:rsidRPr="00E14FE5" w:rsidRDefault="00625007" w:rsidP="00625007">
      <w:pPr>
        <w:pStyle w:val="SingleTxtGR"/>
      </w:pPr>
      <w:r w:rsidRPr="00E14FE5">
        <w:tab/>
        <w:t>а)</w:t>
      </w:r>
      <w:r w:rsidRPr="00E14FE5">
        <w:tab/>
        <w:t>государство-участник импортирует продукты из стран, в отнош</w:t>
      </w:r>
      <w:r w:rsidRPr="00E14FE5">
        <w:t>е</w:t>
      </w:r>
      <w:r w:rsidRPr="00E14FE5">
        <w:t xml:space="preserve">нии которых ведется расследование со стороны Международной организации труда (МОТ) (и Европейского парламента) за предположительное </w:t>
      </w:r>
      <w:r>
        <w:t>применение</w:t>
      </w:r>
      <w:r w:rsidRPr="00E14FE5">
        <w:t xml:space="preserve"> детского труда, что сопряжено с серьезным нарушением прав детей;</w:t>
      </w:r>
    </w:p>
    <w:p w:rsidR="00625007" w:rsidRPr="00E14FE5" w:rsidRDefault="00625007" w:rsidP="00625007">
      <w:pPr>
        <w:pStyle w:val="SingleTxtGR"/>
      </w:pPr>
      <w:r w:rsidRPr="00E14FE5">
        <w:tab/>
      </w:r>
      <w:r w:rsidRPr="00E14FE5">
        <w:rPr>
          <w:lang w:val="en-US"/>
        </w:rPr>
        <w:t>b</w:t>
      </w:r>
      <w:r w:rsidRPr="00E14FE5">
        <w:t>)</w:t>
      </w:r>
      <w:r w:rsidRPr="00E14FE5">
        <w:tab/>
        <w:t>коммерческие предприятия государства-участника, по имеющимся сообщениям, подписывают или планируют подписание договоров об аренде земли в различных странах с негативными последствиями, в частности, для права на воду и жилище и т.д.; и</w:t>
      </w:r>
    </w:p>
    <w:p w:rsidR="00625007" w:rsidRPr="00E14FE5" w:rsidRDefault="00625007" w:rsidP="00625007">
      <w:pPr>
        <w:pStyle w:val="SingleTxtGR"/>
      </w:pPr>
      <w:r w:rsidRPr="00E14FE5">
        <w:tab/>
        <w:t>с)</w:t>
      </w:r>
      <w:r w:rsidRPr="00E14FE5">
        <w:tab/>
        <w:t>как представляется, переговорам по соглашениям о свободной то</w:t>
      </w:r>
      <w:r w:rsidRPr="00E14FE5">
        <w:t>р</w:t>
      </w:r>
      <w:r w:rsidRPr="00E14FE5">
        <w:t>говле, участником которых стало или планирует стать государство-участник, не предшествовала оценка последствий заключения таких договоров для прав ч</w:t>
      </w:r>
      <w:r w:rsidRPr="00E14FE5">
        <w:t>е</w:t>
      </w:r>
      <w:r w:rsidRPr="00E14FE5">
        <w:t xml:space="preserve">ловека. </w:t>
      </w:r>
    </w:p>
    <w:p w:rsidR="00625007" w:rsidRPr="00E14FE5" w:rsidRDefault="00625007" w:rsidP="00625007">
      <w:pPr>
        <w:pStyle w:val="SingleTxtGR"/>
        <w:rPr>
          <w:b/>
        </w:rPr>
      </w:pPr>
      <w:r w:rsidRPr="006073D2">
        <w:t>27.</w:t>
      </w:r>
      <w:r w:rsidRPr="006073D2">
        <w:tab/>
      </w:r>
      <w:r w:rsidRPr="00E14FE5">
        <w:rPr>
          <w:b/>
        </w:rPr>
        <w:t>С учетом резолюции 8/7 Совета по правам человека от 2008 года о принятии доклада "Защищать, соблюдать и восстанавливать в правах" и резолюции 17/4 от 16 июня 2011 года, содержащей просьбу к новой Рабочей группе продолжать рассмотрение этого вопроса, в которых отмечается, что права ребенка необходимо учитывать при рассмотрении вопроса о взаим</w:t>
      </w:r>
      <w:r w:rsidRPr="00E14FE5">
        <w:rPr>
          <w:b/>
        </w:rPr>
        <w:t>о</w:t>
      </w:r>
      <w:r w:rsidRPr="00E14FE5">
        <w:rPr>
          <w:b/>
        </w:rPr>
        <w:t>отношениях между правами человека и бизнесом, Комитет рекомендует г</w:t>
      </w:r>
      <w:r w:rsidRPr="00E14FE5">
        <w:rPr>
          <w:b/>
        </w:rPr>
        <w:t>о</w:t>
      </w:r>
      <w:r w:rsidRPr="00E14FE5">
        <w:rPr>
          <w:b/>
        </w:rPr>
        <w:t>сударству-участнику:</w:t>
      </w:r>
    </w:p>
    <w:p w:rsidR="00625007" w:rsidRPr="00E14FE5" w:rsidRDefault="00625007" w:rsidP="00625007">
      <w:pPr>
        <w:pStyle w:val="SingleTxtGR"/>
        <w:rPr>
          <w:b/>
        </w:rPr>
      </w:pPr>
      <w:r w:rsidRPr="00E14FE5">
        <w:rPr>
          <w:b/>
        </w:rPr>
        <w:tab/>
        <w:t>а)</w:t>
      </w:r>
      <w:r w:rsidRPr="00E14FE5">
        <w:rPr>
          <w:b/>
        </w:rPr>
        <w:tab/>
        <w:t>принимать дальнейшие меры по поощрению разработки э</w:t>
      </w:r>
      <w:r w:rsidRPr="00E14FE5">
        <w:rPr>
          <w:b/>
        </w:rPr>
        <w:t>ф</w:t>
      </w:r>
      <w:r w:rsidRPr="00E14FE5">
        <w:rPr>
          <w:b/>
        </w:rPr>
        <w:t>фективных моделей корпоративной ответственности, принимая закон</w:t>
      </w:r>
      <w:r>
        <w:rPr>
          <w:b/>
        </w:rPr>
        <w:t>ы</w:t>
      </w:r>
      <w:r w:rsidRPr="00E14FE5">
        <w:rPr>
          <w:b/>
        </w:rPr>
        <w:t>, требующ</w:t>
      </w:r>
      <w:r>
        <w:rPr>
          <w:b/>
        </w:rPr>
        <w:t>и</w:t>
      </w:r>
      <w:r w:rsidRPr="00E14FE5">
        <w:rPr>
          <w:b/>
        </w:rPr>
        <w:t xml:space="preserve">е от предприятий, </w:t>
      </w:r>
      <w:r>
        <w:rPr>
          <w:b/>
        </w:rPr>
        <w:t>которые действуют</w:t>
      </w:r>
      <w:r w:rsidRPr="00E14FE5">
        <w:rPr>
          <w:b/>
        </w:rPr>
        <w:t xml:space="preserve"> в Корее, принимать меры в целях предотвращения и смягчения негативных последствий их деятел</w:t>
      </w:r>
      <w:r w:rsidRPr="00E14FE5">
        <w:rPr>
          <w:b/>
        </w:rPr>
        <w:t>ь</w:t>
      </w:r>
      <w:r w:rsidRPr="00E14FE5">
        <w:rPr>
          <w:b/>
        </w:rPr>
        <w:t>ности в стране и за рубежом для прав человека, либо по их производстве</w:t>
      </w:r>
      <w:r w:rsidRPr="00E14FE5">
        <w:rPr>
          <w:b/>
        </w:rPr>
        <w:t>н</w:t>
      </w:r>
      <w:r w:rsidRPr="00E14FE5">
        <w:rPr>
          <w:b/>
        </w:rPr>
        <w:t xml:space="preserve">ной цепочке, либо со стороны их партнеров. Следует поощрять включение показателей и параметров прав детей в процесс отчетности и требовать проведения конкретных оценок последствий деятельности предприятий для прав детей; </w:t>
      </w:r>
    </w:p>
    <w:p w:rsidR="00625007" w:rsidRPr="00E14FE5" w:rsidRDefault="00625007" w:rsidP="00625007">
      <w:pPr>
        <w:pStyle w:val="SingleTxtGR"/>
        <w:rPr>
          <w:b/>
        </w:rPr>
      </w:pPr>
      <w:r>
        <w:rPr>
          <w:b/>
        </w:rPr>
        <w:tab/>
      </w:r>
      <w:r w:rsidRPr="00E14FE5">
        <w:rPr>
          <w:b/>
          <w:lang w:val="fr-CH"/>
        </w:rPr>
        <w:t>b</w:t>
      </w:r>
      <w:r w:rsidRPr="00E14FE5">
        <w:rPr>
          <w:b/>
        </w:rPr>
        <w:t>)</w:t>
      </w:r>
      <w:r w:rsidRPr="00E14FE5">
        <w:rPr>
          <w:b/>
        </w:rPr>
        <w:tab/>
        <w:t>осуществлять мониторинг за ввозом продукции, чтобы не д</w:t>
      </w:r>
      <w:r w:rsidRPr="00E14FE5">
        <w:rPr>
          <w:b/>
        </w:rPr>
        <w:t>о</w:t>
      </w:r>
      <w:r w:rsidRPr="00E14FE5">
        <w:rPr>
          <w:b/>
        </w:rPr>
        <w:t xml:space="preserve">пустить импорт тех товаров, которые произведены с </w:t>
      </w:r>
      <w:r>
        <w:rPr>
          <w:b/>
        </w:rPr>
        <w:t>применением</w:t>
      </w:r>
      <w:r w:rsidRPr="00E14FE5">
        <w:rPr>
          <w:b/>
        </w:rPr>
        <w:t xml:space="preserve"> детского труда, и применять торговые соглашения и </w:t>
      </w:r>
      <w:r>
        <w:rPr>
          <w:b/>
        </w:rPr>
        <w:t>национальное</w:t>
      </w:r>
      <w:r w:rsidRPr="00E14FE5">
        <w:rPr>
          <w:b/>
        </w:rPr>
        <w:t xml:space="preserve"> законодательс</w:t>
      </w:r>
      <w:r w:rsidRPr="00E14FE5">
        <w:rPr>
          <w:b/>
        </w:rPr>
        <w:t>т</w:t>
      </w:r>
      <w:r w:rsidRPr="00E14FE5">
        <w:rPr>
          <w:b/>
        </w:rPr>
        <w:t>во в целях обеспечения того, чтобы в страну ввозилась только продукция, произведенная без использования детского труда;</w:t>
      </w:r>
    </w:p>
    <w:p w:rsidR="00625007" w:rsidRPr="00E14FE5" w:rsidRDefault="00625007" w:rsidP="00625007">
      <w:pPr>
        <w:pStyle w:val="SingleTxtGR"/>
        <w:rPr>
          <w:b/>
        </w:rPr>
      </w:pPr>
      <w:r>
        <w:rPr>
          <w:b/>
        </w:rPr>
        <w:tab/>
      </w:r>
      <w:r w:rsidRPr="00E14FE5">
        <w:rPr>
          <w:b/>
        </w:rPr>
        <w:t>с)</w:t>
      </w:r>
      <w:r w:rsidRPr="00E14FE5">
        <w:rPr>
          <w:b/>
        </w:rPr>
        <w:tab/>
        <w:t>принять меры по обеспечению соблюдения национальными компаниями прав ребенка при участии в проектах за границей и сотрудн</w:t>
      </w:r>
      <w:r w:rsidRPr="00E14FE5">
        <w:rPr>
          <w:b/>
        </w:rPr>
        <w:t>и</w:t>
      </w:r>
      <w:r w:rsidRPr="00E14FE5">
        <w:rPr>
          <w:b/>
        </w:rPr>
        <w:t>чества с иностранными правительствами, которые при осуществлении к</w:t>
      </w:r>
      <w:r w:rsidRPr="00E14FE5">
        <w:rPr>
          <w:b/>
        </w:rPr>
        <w:t>а</w:t>
      </w:r>
      <w:r w:rsidRPr="00E14FE5">
        <w:rPr>
          <w:b/>
        </w:rPr>
        <w:t>ких-либо проектов, затрагивающих коренные народы, получают их св</w:t>
      </w:r>
      <w:r w:rsidRPr="00E14FE5">
        <w:rPr>
          <w:b/>
        </w:rPr>
        <w:t>о</w:t>
      </w:r>
      <w:r w:rsidRPr="00E14FE5">
        <w:rPr>
          <w:b/>
        </w:rPr>
        <w:t>бодное, предварительное и осознанное согласие, а также проводят оценку после</w:t>
      </w:r>
      <w:r w:rsidRPr="00E14FE5">
        <w:rPr>
          <w:b/>
        </w:rPr>
        <w:t>д</w:t>
      </w:r>
      <w:r w:rsidRPr="00E14FE5">
        <w:rPr>
          <w:b/>
        </w:rPr>
        <w:t>ствий своей деятельности для прав человека/ребенка; и</w:t>
      </w:r>
    </w:p>
    <w:p w:rsidR="00625007" w:rsidRPr="00CB732D" w:rsidRDefault="00625007" w:rsidP="00625007">
      <w:pPr>
        <w:pStyle w:val="SingleTxtGR"/>
        <w:rPr>
          <w:b/>
        </w:rPr>
      </w:pPr>
      <w:r>
        <w:rPr>
          <w:b/>
        </w:rPr>
        <w:tab/>
      </w:r>
      <w:proofErr w:type="spellStart"/>
      <w:r w:rsidRPr="00E14FE5">
        <w:rPr>
          <w:b/>
        </w:rPr>
        <w:t>d</w:t>
      </w:r>
      <w:proofErr w:type="spellEnd"/>
      <w:r w:rsidRPr="00E14FE5">
        <w:rPr>
          <w:b/>
        </w:rPr>
        <w:t>)</w:t>
      </w:r>
      <w:r w:rsidRPr="00E14FE5">
        <w:rPr>
          <w:b/>
        </w:rPr>
        <w:tab/>
        <w:t>обеспечить, чтобы до проведения переговоров и заключения с</w:t>
      </w:r>
      <w:r w:rsidRPr="00E14FE5">
        <w:rPr>
          <w:b/>
        </w:rPr>
        <w:t>о</w:t>
      </w:r>
      <w:r w:rsidRPr="00E14FE5">
        <w:rPr>
          <w:b/>
        </w:rPr>
        <w:t>глашений о свободной торговле проводилась оценка положения в области прав человека, включая права детей, и принимались меры по предотвр</w:t>
      </w:r>
      <w:r w:rsidRPr="00E14FE5">
        <w:rPr>
          <w:b/>
        </w:rPr>
        <w:t>а</w:t>
      </w:r>
      <w:r w:rsidRPr="00E14FE5">
        <w:rPr>
          <w:b/>
        </w:rPr>
        <w:t>щению нарушений.</w:t>
      </w:r>
    </w:p>
    <w:p w:rsidR="00625007" w:rsidRPr="001E3B13" w:rsidRDefault="00625007" w:rsidP="00625007">
      <w:pPr>
        <w:pStyle w:val="H1GR"/>
      </w:pPr>
      <w:r w:rsidRPr="00625007">
        <w:tab/>
      </w:r>
      <w:r w:rsidRPr="001E3B13">
        <w:t>В.</w:t>
      </w:r>
      <w:r w:rsidRPr="001E3B13">
        <w:tab/>
        <w:t xml:space="preserve">Общие принципы </w:t>
      </w:r>
      <w:r w:rsidR="009306FD">
        <w:br/>
      </w:r>
      <w:r w:rsidRPr="001E3B13">
        <w:t>(статьи 2, 3, 6 и 12 Конвенции)</w:t>
      </w:r>
    </w:p>
    <w:p w:rsidR="00625007" w:rsidRPr="001E3B13" w:rsidRDefault="00625007" w:rsidP="00625007">
      <w:pPr>
        <w:pStyle w:val="H23GR"/>
      </w:pPr>
      <w:r w:rsidRPr="00625007">
        <w:tab/>
      </w:r>
      <w:r w:rsidRPr="00625007">
        <w:tab/>
      </w:r>
      <w:proofErr w:type="spellStart"/>
      <w:r w:rsidRPr="001E3B13">
        <w:t>Недискриминация</w:t>
      </w:r>
      <w:proofErr w:type="spellEnd"/>
    </w:p>
    <w:p w:rsidR="00625007" w:rsidRPr="001E3B13" w:rsidRDefault="00625007" w:rsidP="00625007">
      <w:pPr>
        <w:pStyle w:val="SingleTxtGR"/>
      </w:pPr>
      <w:r w:rsidRPr="001E3B13">
        <w:t>28.</w:t>
      </w:r>
      <w:r w:rsidRPr="001E3B13">
        <w:tab/>
        <w:t xml:space="preserve"> Комитет выражает сожаление в связи с тем, что законопроект государс</w:t>
      </w:r>
      <w:r w:rsidRPr="001E3B13">
        <w:t>т</w:t>
      </w:r>
      <w:r w:rsidRPr="001E3B13">
        <w:t>ва-участника о борьбе с дискриминацией был отклонен без рассмотрения Н</w:t>
      </w:r>
      <w:r w:rsidRPr="001E3B13">
        <w:t>а</w:t>
      </w:r>
      <w:r w:rsidRPr="001E3B13">
        <w:t xml:space="preserve">циональным собранием в декабре 2007 года, а законодательное определение дискриминации не содержит четкого запрещения дискриминации на основании сексуальной ориентации и национальности. Кроме того, Комитет обеспокоен сохранением в государстве-участнике многих форм дискриминации, включая дискриминацию в отношении детей из </w:t>
      </w:r>
      <w:proofErr w:type="spellStart"/>
      <w:r w:rsidRPr="001E3B13">
        <w:t>многокультурной</w:t>
      </w:r>
      <w:proofErr w:type="spellEnd"/>
      <w:r w:rsidRPr="001E3B13">
        <w:t xml:space="preserve"> среды или из числа мигрантов или тех, которые приехали из </w:t>
      </w:r>
      <w:r w:rsidRPr="000B3693">
        <w:t>Корейской Народно-</w:t>
      </w:r>
      <w:r w:rsidRPr="001E3B13">
        <w:t xml:space="preserve">Демократической </w:t>
      </w:r>
      <w:r>
        <w:t>Р</w:t>
      </w:r>
      <w:r w:rsidRPr="001E3B13">
        <w:t>еспублики; а также детей-беженцев, детей-инвалидов и одиноких матерей, в</w:t>
      </w:r>
      <w:r>
        <w:t> </w:t>
      </w:r>
      <w:r w:rsidRPr="001E3B13">
        <w:t>частности подросткового возраста, в том числе путем лишения их поддержки со стороны государства.</w:t>
      </w:r>
    </w:p>
    <w:p w:rsidR="00625007" w:rsidRPr="001E3B13" w:rsidRDefault="00625007" w:rsidP="00625007">
      <w:pPr>
        <w:pStyle w:val="SingleTxtGR"/>
        <w:rPr>
          <w:b/>
        </w:rPr>
      </w:pPr>
      <w:r w:rsidRPr="00B527B8">
        <w:t>29.</w:t>
      </w:r>
      <w:r w:rsidRPr="001E3B13">
        <w:rPr>
          <w:b/>
        </w:rPr>
        <w:tab/>
        <w:t>Комитет призывает государство-участник:</w:t>
      </w:r>
    </w:p>
    <w:p w:rsidR="00625007" w:rsidRPr="001E3B13" w:rsidRDefault="00625007" w:rsidP="00625007">
      <w:pPr>
        <w:pStyle w:val="SingleTxtGR"/>
        <w:rPr>
          <w:b/>
        </w:rPr>
      </w:pPr>
      <w:r w:rsidRPr="001E3B13">
        <w:rPr>
          <w:b/>
        </w:rPr>
        <w:tab/>
        <w:t>а)</w:t>
      </w:r>
      <w:r w:rsidRPr="001E3B13">
        <w:rPr>
          <w:b/>
        </w:rPr>
        <w:tab/>
        <w:t>незамедлительно принять и ввести в действие закон</w:t>
      </w:r>
      <w:r>
        <w:rPr>
          <w:b/>
        </w:rPr>
        <w:t xml:space="preserve">ы </w:t>
      </w:r>
      <w:r w:rsidRPr="001E3B13">
        <w:rPr>
          <w:b/>
        </w:rPr>
        <w:t>о борьбе с дискриминацией с целью разработки нормативных актов, полностью о</w:t>
      </w:r>
      <w:r w:rsidRPr="001E3B13">
        <w:rPr>
          <w:b/>
        </w:rPr>
        <w:t>т</w:t>
      </w:r>
      <w:r w:rsidRPr="001E3B13">
        <w:rPr>
          <w:b/>
        </w:rPr>
        <w:t>вечающих требованиям статьи 2 Конвенции;</w:t>
      </w:r>
    </w:p>
    <w:p w:rsidR="00625007" w:rsidRPr="001E3B13" w:rsidRDefault="00625007" w:rsidP="00625007">
      <w:pPr>
        <w:pStyle w:val="SingleTxtGR"/>
        <w:rPr>
          <w:b/>
        </w:rPr>
      </w:pPr>
      <w:r w:rsidRPr="001E3B13">
        <w:rPr>
          <w:b/>
        </w:rPr>
        <w:tab/>
      </w:r>
      <w:proofErr w:type="spellStart"/>
      <w:r w:rsidRPr="001E3B13">
        <w:rPr>
          <w:b/>
        </w:rPr>
        <w:t>b</w:t>
      </w:r>
      <w:proofErr w:type="spellEnd"/>
      <w:r w:rsidRPr="001E3B13">
        <w:rPr>
          <w:b/>
        </w:rPr>
        <w:t>)</w:t>
      </w:r>
      <w:r w:rsidRPr="001E3B13">
        <w:rPr>
          <w:b/>
        </w:rPr>
        <w:tab/>
        <w:t>принять все необходимые меры, включая информационно-просветительские и образовательные кампании, для искоренения и пр</w:t>
      </w:r>
      <w:r w:rsidRPr="001E3B13">
        <w:rPr>
          <w:b/>
        </w:rPr>
        <w:t>е</w:t>
      </w:r>
      <w:r w:rsidRPr="001E3B13">
        <w:rPr>
          <w:b/>
        </w:rPr>
        <w:t>дотвращения дискриминационных настроений в отношении детей, нах</w:t>
      </w:r>
      <w:r w:rsidRPr="001E3B13">
        <w:rPr>
          <w:b/>
        </w:rPr>
        <w:t>о</w:t>
      </w:r>
      <w:r w:rsidRPr="001E3B13">
        <w:rPr>
          <w:b/>
        </w:rPr>
        <w:t>дящихся в уязвимом положении, или детей из числа меньшинств;</w:t>
      </w:r>
    </w:p>
    <w:p w:rsidR="00625007" w:rsidRPr="001E3B13" w:rsidRDefault="00625007" w:rsidP="00625007">
      <w:pPr>
        <w:pStyle w:val="SingleTxtGR"/>
        <w:rPr>
          <w:b/>
        </w:rPr>
      </w:pPr>
      <w:r w:rsidRPr="001E3B13">
        <w:rPr>
          <w:b/>
        </w:rPr>
        <w:tab/>
        <w:t>с)</w:t>
      </w:r>
      <w:r w:rsidRPr="001E3B13">
        <w:rPr>
          <w:b/>
        </w:rPr>
        <w:tab/>
        <w:t>предоставить одиноким матерям, включая девочек подростк</w:t>
      </w:r>
      <w:r w:rsidRPr="001E3B13">
        <w:rPr>
          <w:b/>
        </w:rPr>
        <w:t>о</w:t>
      </w:r>
      <w:r w:rsidRPr="001E3B13">
        <w:rPr>
          <w:b/>
        </w:rPr>
        <w:t xml:space="preserve">вого возраста, надлежащую поддержку. </w:t>
      </w:r>
    </w:p>
    <w:p w:rsidR="00625007" w:rsidRPr="001E3B13" w:rsidRDefault="00625007" w:rsidP="00625007">
      <w:pPr>
        <w:pStyle w:val="H23GR"/>
      </w:pPr>
      <w:r>
        <w:tab/>
      </w:r>
      <w:r>
        <w:tab/>
      </w:r>
      <w:r w:rsidRPr="001E3B13">
        <w:t>Право на жизнь, выживание и развитие</w:t>
      </w:r>
    </w:p>
    <w:p w:rsidR="00625007" w:rsidRPr="001E3B13" w:rsidRDefault="00625007" w:rsidP="00625007">
      <w:pPr>
        <w:pStyle w:val="SingleTxtGR"/>
      </w:pPr>
      <w:r w:rsidRPr="001E3B13">
        <w:t>30.</w:t>
      </w:r>
      <w:r w:rsidRPr="001E3B13">
        <w:tab/>
        <w:t xml:space="preserve"> Комитет с удовлетворением отмечает усилия, прилагаемые государс</w:t>
      </w:r>
      <w:r w:rsidRPr="001E3B13">
        <w:t>т</w:t>
      </w:r>
      <w:r w:rsidRPr="001E3B13">
        <w:t xml:space="preserve">вом-участником </w:t>
      </w:r>
      <w:r>
        <w:t>по</w:t>
      </w:r>
      <w:r w:rsidRPr="001E3B13">
        <w:t xml:space="preserve"> решению проблемы самоубийств среди детей и молодежи, в том числе посредством Базового плана по предотвращению самоубийств (2004</w:t>
      </w:r>
      <w:r>
        <w:t> </w:t>
      </w:r>
      <w:r w:rsidRPr="001E3B13">
        <w:t xml:space="preserve">год). Вместе с тем Комитет по-прежнему глубоко обеспокоен </w:t>
      </w:r>
      <w:r>
        <w:t>большим колич</w:t>
      </w:r>
      <w:r>
        <w:t>е</w:t>
      </w:r>
      <w:r>
        <w:t xml:space="preserve">ством </w:t>
      </w:r>
      <w:r w:rsidRPr="001E3B13">
        <w:t>самоубийств в Республике Корее.</w:t>
      </w:r>
    </w:p>
    <w:p w:rsidR="00625007" w:rsidRPr="001E3B13" w:rsidRDefault="00625007" w:rsidP="00625007">
      <w:pPr>
        <w:pStyle w:val="SingleTxtGR"/>
        <w:rPr>
          <w:b/>
        </w:rPr>
      </w:pPr>
      <w:r w:rsidRPr="00B527B8">
        <w:t>31.</w:t>
      </w:r>
      <w:r w:rsidRPr="001E3B13">
        <w:rPr>
          <w:b/>
        </w:rPr>
        <w:tab/>
        <w:t>Комитет призывает государство-участник провести исследование факторов риска самоубийства среди детей как в семьях склонных к суиц</w:t>
      </w:r>
      <w:r w:rsidRPr="001E3B13">
        <w:rPr>
          <w:b/>
        </w:rPr>
        <w:t>и</w:t>
      </w:r>
      <w:r w:rsidRPr="001E3B13">
        <w:rPr>
          <w:b/>
        </w:rPr>
        <w:t>ду детей, так и в системе образования и использовать результаты исслед</w:t>
      </w:r>
      <w:r w:rsidRPr="001E3B13">
        <w:rPr>
          <w:b/>
        </w:rPr>
        <w:t>о</w:t>
      </w:r>
      <w:r w:rsidRPr="001E3B13">
        <w:rPr>
          <w:b/>
        </w:rPr>
        <w:t>вания для определения направлений конкретной политики и институци</w:t>
      </w:r>
      <w:r w:rsidRPr="001E3B13">
        <w:rPr>
          <w:b/>
        </w:rPr>
        <w:t>о</w:t>
      </w:r>
      <w:r w:rsidRPr="001E3B13">
        <w:rPr>
          <w:b/>
        </w:rPr>
        <w:t>нальных или административных мер. Он также рекомендует включить в эти меры и политику принятие адекватных превентивных мер и процед</w:t>
      </w:r>
      <w:r w:rsidRPr="001E3B13">
        <w:rPr>
          <w:b/>
        </w:rPr>
        <w:t>у</w:t>
      </w:r>
      <w:r w:rsidRPr="001E3B13">
        <w:rPr>
          <w:b/>
        </w:rPr>
        <w:t xml:space="preserve">ры последующей деятельности, что должно сопровождаться </w:t>
      </w:r>
      <w:r>
        <w:rPr>
          <w:b/>
        </w:rPr>
        <w:t>наличием</w:t>
      </w:r>
      <w:r w:rsidRPr="001E3B13">
        <w:rPr>
          <w:b/>
        </w:rPr>
        <w:t xml:space="preserve"> до</w:t>
      </w:r>
      <w:r w:rsidRPr="001E3B13">
        <w:rPr>
          <w:b/>
        </w:rPr>
        <w:t>с</w:t>
      </w:r>
      <w:r w:rsidRPr="001E3B13">
        <w:rPr>
          <w:b/>
        </w:rPr>
        <w:t xml:space="preserve">таточного </w:t>
      </w:r>
      <w:r>
        <w:rPr>
          <w:b/>
        </w:rPr>
        <w:t>числа</w:t>
      </w:r>
      <w:r w:rsidRPr="001E3B13">
        <w:rPr>
          <w:b/>
        </w:rPr>
        <w:t xml:space="preserve"> социальных работников и услуг психологических ко</w:t>
      </w:r>
      <w:r w:rsidRPr="001E3B13">
        <w:rPr>
          <w:b/>
        </w:rPr>
        <w:t>н</w:t>
      </w:r>
      <w:r w:rsidRPr="001E3B13">
        <w:rPr>
          <w:b/>
        </w:rPr>
        <w:t>сультаций для всех затрагиваемых этим явлением детей.</w:t>
      </w:r>
    </w:p>
    <w:p w:rsidR="00625007" w:rsidRPr="001E3B13" w:rsidRDefault="00625007" w:rsidP="00625007">
      <w:pPr>
        <w:pStyle w:val="H23GR"/>
      </w:pPr>
      <w:r>
        <w:tab/>
      </w:r>
      <w:r>
        <w:tab/>
      </w:r>
      <w:r w:rsidRPr="001E3B13">
        <w:t>Наилучшие интересы ребенка</w:t>
      </w:r>
    </w:p>
    <w:p w:rsidR="00625007" w:rsidRPr="001E3B13" w:rsidRDefault="00625007" w:rsidP="00625007">
      <w:pPr>
        <w:pStyle w:val="SingleTxtGR"/>
      </w:pPr>
      <w:r w:rsidRPr="001E3B13">
        <w:t>32.</w:t>
      </w:r>
      <w:r w:rsidRPr="001E3B13">
        <w:tab/>
        <w:t>Комитет выражает озабоченность в связи с отсутствием в законодател</w:t>
      </w:r>
      <w:r w:rsidRPr="001E3B13">
        <w:t>ь</w:t>
      </w:r>
      <w:r w:rsidRPr="001E3B13">
        <w:t>стве государства-участника, касающегося детей, четко выраженного принципа наилучших интересов ребенка, а также в связи с тем, что этот принцип редко применяется при вынесении судебных или административных решений, а также при разработке программ и стратегий в интересах детей.</w:t>
      </w:r>
    </w:p>
    <w:p w:rsidR="00625007" w:rsidRPr="001E3B13" w:rsidRDefault="00625007" w:rsidP="00625007">
      <w:pPr>
        <w:pStyle w:val="SingleTxtGR"/>
        <w:rPr>
          <w:b/>
        </w:rPr>
      </w:pPr>
      <w:r w:rsidRPr="00B527B8">
        <w:t>33.</w:t>
      </w:r>
      <w:r w:rsidRPr="00B527B8">
        <w:tab/>
      </w:r>
      <w:r w:rsidRPr="001E3B13">
        <w:rPr>
          <w:b/>
        </w:rPr>
        <w:t xml:space="preserve">Комитет </w:t>
      </w:r>
      <w:r w:rsidR="00D611EE">
        <w:rPr>
          <w:b/>
        </w:rPr>
        <w:t>призывает государство-участник</w:t>
      </w:r>
      <w:r w:rsidRPr="001E3B13">
        <w:rPr>
          <w:b/>
        </w:rPr>
        <w:t xml:space="preserve"> укрепить усилия по обе</w:t>
      </w:r>
      <w:r w:rsidRPr="001E3B13">
        <w:rPr>
          <w:b/>
        </w:rPr>
        <w:t>с</w:t>
      </w:r>
      <w:r w:rsidRPr="001E3B13">
        <w:rPr>
          <w:b/>
        </w:rPr>
        <w:t>печению надлежащего включения принципа наилучших интересов ребенка во все законодательные, административные и судебные процессы и его п</w:t>
      </w:r>
      <w:r w:rsidRPr="001E3B13">
        <w:rPr>
          <w:b/>
        </w:rPr>
        <w:t>о</w:t>
      </w:r>
      <w:r w:rsidRPr="001E3B13">
        <w:rPr>
          <w:b/>
        </w:rPr>
        <w:t xml:space="preserve">следовательного применения, а также учета </w:t>
      </w:r>
      <w:r>
        <w:rPr>
          <w:b/>
        </w:rPr>
        <w:t xml:space="preserve">этого принципа </w:t>
      </w:r>
      <w:r w:rsidRPr="001E3B13">
        <w:rPr>
          <w:b/>
        </w:rPr>
        <w:t>во всех пр</w:t>
      </w:r>
      <w:r w:rsidRPr="001E3B13">
        <w:rPr>
          <w:b/>
        </w:rPr>
        <w:t>о</w:t>
      </w:r>
      <w:r w:rsidRPr="001E3B13">
        <w:rPr>
          <w:b/>
        </w:rPr>
        <w:t>граммах, стратегиях и проектах, касающихся детей и имеющих последс</w:t>
      </w:r>
      <w:r w:rsidRPr="001E3B13">
        <w:rPr>
          <w:b/>
        </w:rPr>
        <w:t>т</w:t>
      </w:r>
      <w:r w:rsidRPr="001E3B13">
        <w:rPr>
          <w:b/>
        </w:rPr>
        <w:t>вия для них. Правовое обоснование всех судебных и административных решений также дол</w:t>
      </w:r>
      <w:r w:rsidRPr="001E3B13">
        <w:rPr>
          <w:b/>
        </w:rPr>
        <w:t>ж</w:t>
      </w:r>
      <w:r w:rsidRPr="001E3B13">
        <w:rPr>
          <w:b/>
        </w:rPr>
        <w:t>но базироваться на этом принципе.</w:t>
      </w:r>
    </w:p>
    <w:p w:rsidR="00625007" w:rsidRPr="001E3B13" w:rsidRDefault="00625007" w:rsidP="00625007">
      <w:pPr>
        <w:pStyle w:val="H23GR"/>
      </w:pPr>
      <w:r>
        <w:tab/>
      </w:r>
      <w:r>
        <w:tab/>
      </w:r>
      <w:r w:rsidRPr="001E3B13">
        <w:t>Уважение мнений ребенка</w:t>
      </w:r>
    </w:p>
    <w:p w:rsidR="00625007" w:rsidRPr="001E3B13" w:rsidRDefault="00625007" w:rsidP="00625007">
      <w:pPr>
        <w:pStyle w:val="SingleTxtGR"/>
      </w:pPr>
      <w:r w:rsidRPr="001E3B13">
        <w:t>34.</w:t>
      </w:r>
      <w:r w:rsidRPr="001E3B13">
        <w:tab/>
        <w:t>Приветствуя организацию государством-участником конференции, учас</w:t>
      </w:r>
      <w:r w:rsidRPr="001E3B13">
        <w:t>т</w:t>
      </w:r>
      <w:r w:rsidRPr="001E3B13">
        <w:t>вуя в которой дети и подростки могут выразить свои взгляды, Комитет сохран</w:t>
      </w:r>
      <w:r w:rsidRPr="001E3B13">
        <w:t>я</w:t>
      </w:r>
      <w:r w:rsidRPr="001E3B13">
        <w:t>ет обеспокоенность в связи с тем, что ни в юридических процессах государс</w:t>
      </w:r>
      <w:r w:rsidRPr="001E3B13">
        <w:t>т</w:t>
      </w:r>
      <w:r w:rsidRPr="001E3B13">
        <w:t>ва-участника, ни в его социально-установочном контексте не учитываются мн</w:t>
      </w:r>
      <w:r w:rsidRPr="001E3B13">
        <w:t>е</w:t>
      </w:r>
      <w:r w:rsidRPr="001E3B13">
        <w:t>ния детей, в частности не достигших возраста 15 лет, при принятии затраг</w:t>
      </w:r>
      <w:r w:rsidRPr="001E3B13">
        <w:t>и</w:t>
      </w:r>
      <w:r w:rsidRPr="001E3B13">
        <w:t>вающих их интересы решений.</w:t>
      </w:r>
    </w:p>
    <w:p w:rsidR="00625007" w:rsidRPr="001E3B13" w:rsidRDefault="00625007" w:rsidP="00625007">
      <w:pPr>
        <w:pStyle w:val="SingleTxtGR"/>
        <w:rPr>
          <w:b/>
        </w:rPr>
      </w:pPr>
      <w:r w:rsidRPr="00B527B8">
        <w:t>35.</w:t>
      </w:r>
      <w:r w:rsidRPr="001E3B13">
        <w:rPr>
          <w:b/>
        </w:rPr>
        <w:tab/>
        <w:t>Комитет рекомендует государству-участнику рассмотреть возмо</w:t>
      </w:r>
      <w:r w:rsidRPr="001E3B13">
        <w:rPr>
          <w:b/>
        </w:rPr>
        <w:t>ж</w:t>
      </w:r>
      <w:r w:rsidRPr="001E3B13">
        <w:rPr>
          <w:b/>
        </w:rPr>
        <w:t>ность внесения изменений в свое законодательство в целях обеспечения детям права выражать свои взгляды, а также того, чтобы мнения детей принимались во внимание при принятии всех касающихся их решений, и повторяет свою предыдущую рекомендацию в соответствии со статьей</w:t>
      </w:r>
      <w:r>
        <w:rPr>
          <w:b/>
        </w:rPr>
        <w:t> </w:t>
      </w:r>
      <w:r w:rsidRPr="001E3B13">
        <w:rPr>
          <w:b/>
        </w:rPr>
        <w:t>12</w:t>
      </w:r>
      <w:r>
        <w:rPr>
          <w:b/>
        </w:rPr>
        <w:t xml:space="preserve"> </w:t>
      </w:r>
      <w:r w:rsidRPr="001E3B13">
        <w:rPr>
          <w:b/>
        </w:rPr>
        <w:t>Конвенции, которая заключается в том, чтобы государство-участник:</w:t>
      </w:r>
    </w:p>
    <w:p w:rsidR="00625007" w:rsidRPr="001E3B13" w:rsidRDefault="00625007" w:rsidP="00625007">
      <w:pPr>
        <w:pStyle w:val="SingleTxtGR"/>
        <w:rPr>
          <w:b/>
        </w:rPr>
      </w:pPr>
      <w:r w:rsidRPr="001E3B13">
        <w:rPr>
          <w:b/>
        </w:rPr>
        <w:tab/>
        <w:t>а)</w:t>
      </w:r>
      <w:r w:rsidRPr="001E3B13">
        <w:rPr>
          <w:b/>
        </w:rPr>
        <w:tab/>
        <w:t xml:space="preserve">пересмотрело Закон о социальном обеспечении детей с </w:t>
      </w:r>
      <w:r>
        <w:rPr>
          <w:b/>
        </w:rPr>
        <w:t xml:space="preserve">целью включения </w:t>
      </w:r>
      <w:r w:rsidRPr="001E3B13">
        <w:rPr>
          <w:b/>
        </w:rPr>
        <w:t>в него прав</w:t>
      </w:r>
      <w:r>
        <w:rPr>
          <w:b/>
        </w:rPr>
        <w:t>а</w:t>
      </w:r>
      <w:r w:rsidRPr="001E3B13">
        <w:rPr>
          <w:b/>
        </w:rPr>
        <w:t xml:space="preserve"> детей открыто и свободно выражать свои мнения по всем касающимся их вопросам, и приняло эффективные меры, в том числе законодательные, в целях поощрения уважения мнений детей и с</w:t>
      </w:r>
      <w:r w:rsidRPr="001E3B13">
        <w:rPr>
          <w:b/>
        </w:rPr>
        <w:t>о</w:t>
      </w:r>
      <w:r w:rsidRPr="001E3B13">
        <w:rPr>
          <w:b/>
        </w:rPr>
        <w:t>действия осуществлению ими права быть заслушанными судами, админ</w:t>
      </w:r>
      <w:r w:rsidRPr="001E3B13">
        <w:rPr>
          <w:b/>
        </w:rPr>
        <w:t>и</w:t>
      </w:r>
      <w:r w:rsidRPr="001E3B13">
        <w:rPr>
          <w:b/>
        </w:rPr>
        <w:t>стративными органами, школами и дисципл</w:t>
      </w:r>
      <w:r w:rsidRPr="001E3B13">
        <w:rPr>
          <w:b/>
        </w:rPr>
        <w:t>и</w:t>
      </w:r>
      <w:r w:rsidRPr="001E3B13">
        <w:rPr>
          <w:b/>
        </w:rPr>
        <w:t>нарными органами системы образования по всем вопросам, которые их касаются;</w:t>
      </w:r>
    </w:p>
    <w:p w:rsidR="00625007" w:rsidRPr="001E3B13" w:rsidRDefault="00625007" w:rsidP="00625007">
      <w:pPr>
        <w:pStyle w:val="SingleTxtGR"/>
        <w:rPr>
          <w:b/>
        </w:rPr>
      </w:pPr>
      <w:r w:rsidRPr="001E3B13">
        <w:rPr>
          <w:b/>
        </w:rPr>
        <w:tab/>
      </w:r>
      <w:r w:rsidRPr="001E3B13">
        <w:rPr>
          <w:b/>
          <w:lang w:val="fr-CH"/>
        </w:rPr>
        <w:t>b</w:t>
      </w:r>
      <w:r w:rsidRPr="001E3B13">
        <w:rPr>
          <w:b/>
        </w:rPr>
        <w:t>)</w:t>
      </w:r>
      <w:r w:rsidRPr="001E3B13">
        <w:rPr>
          <w:b/>
        </w:rPr>
        <w:tab/>
        <w:t>обеспечи</w:t>
      </w:r>
      <w:r>
        <w:rPr>
          <w:b/>
        </w:rPr>
        <w:t>ло</w:t>
      </w:r>
      <w:r w:rsidRPr="001E3B13">
        <w:rPr>
          <w:b/>
        </w:rPr>
        <w:t xml:space="preserve"> информационную подготовку родителей, педагогов, административных должностных лиц государства, сотрудников судебных органов и общества в целом по вопросам, касающимся права детей на учет их мнений и права быть заслушанными при решении любых затрагива</w:t>
      </w:r>
      <w:r w:rsidRPr="001E3B13">
        <w:rPr>
          <w:b/>
        </w:rPr>
        <w:t>ю</w:t>
      </w:r>
      <w:r w:rsidRPr="001E3B13">
        <w:rPr>
          <w:b/>
        </w:rPr>
        <w:t>щих их вопросов;</w:t>
      </w:r>
    </w:p>
    <w:p w:rsidR="00625007" w:rsidRPr="001E3B13" w:rsidRDefault="00625007" w:rsidP="00625007">
      <w:pPr>
        <w:pStyle w:val="SingleTxtGR"/>
        <w:rPr>
          <w:b/>
        </w:rPr>
      </w:pPr>
      <w:r w:rsidRPr="001E3B13">
        <w:rPr>
          <w:b/>
        </w:rPr>
        <w:tab/>
        <w:t>с)</w:t>
      </w:r>
      <w:r w:rsidRPr="001E3B13">
        <w:rPr>
          <w:b/>
        </w:rPr>
        <w:tab/>
        <w:t>регулярно проверя</w:t>
      </w:r>
      <w:r>
        <w:rPr>
          <w:b/>
        </w:rPr>
        <w:t>ло</w:t>
      </w:r>
      <w:r w:rsidRPr="001E3B13">
        <w:rPr>
          <w:b/>
        </w:rPr>
        <w:t>, в какой степени мнения детей приним</w:t>
      </w:r>
      <w:r w:rsidRPr="001E3B13">
        <w:rPr>
          <w:b/>
        </w:rPr>
        <w:t>а</w:t>
      </w:r>
      <w:r w:rsidRPr="001E3B13">
        <w:rPr>
          <w:b/>
        </w:rPr>
        <w:t>ются во внимание и какие последствия это имеет для разработки страт</w:t>
      </w:r>
      <w:r w:rsidRPr="001E3B13">
        <w:rPr>
          <w:b/>
        </w:rPr>
        <w:t>е</w:t>
      </w:r>
      <w:r w:rsidRPr="001E3B13">
        <w:rPr>
          <w:b/>
        </w:rPr>
        <w:t>гий, программ и для самих детей;</w:t>
      </w:r>
    </w:p>
    <w:p w:rsidR="00625007" w:rsidRPr="001E3B13" w:rsidRDefault="00625007" w:rsidP="00625007">
      <w:pPr>
        <w:pStyle w:val="SingleTxtGR"/>
        <w:rPr>
          <w:b/>
        </w:rPr>
      </w:pPr>
      <w:r w:rsidRPr="001E3B13">
        <w:rPr>
          <w:b/>
        </w:rPr>
        <w:tab/>
      </w:r>
      <w:r w:rsidRPr="001E3B13">
        <w:rPr>
          <w:b/>
          <w:lang w:val="fr-CH"/>
        </w:rPr>
        <w:t>d</w:t>
      </w:r>
      <w:r w:rsidRPr="001E3B13">
        <w:rPr>
          <w:b/>
        </w:rPr>
        <w:t>)</w:t>
      </w:r>
      <w:r w:rsidRPr="001E3B13">
        <w:rPr>
          <w:b/>
        </w:rPr>
        <w:tab/>
        <w:t>учитыва</w:t>
      </w:r>
      <w:r>
        <w:rPr>
          <w:b/>
        </w:rPr>
        <w:t>ло</w:t>
      </w:r>
      <w:r w:rsidRPr="001E3B13">
        <w:rPr>
          <w:b/>
        </w:rPr>
        <w:t xml:space="preserve"> замечание общего порядка Комитета № 12 (2009 год) о праве ребенка быть заслушанным.</w:t>
      </w:r>
    </w:p>
    <w:p w:rsidR="00625007" w:rsidRPr="001E3B13" w:rsidRDefault="00625007" w:rsidP="00625007">
      <w:pPr>
        <w:pStyle w:val="H1GR"/>
      </w:pPr>
      <w:r>
        <w:tab/>
      </w:r>
      <w:r w:rsidRPr="001E3B13">
        <w:t>С.</w:t>
      </w:r>
      <w:r w:rsidRPr="001E3B13">
        <w:tab/>
        <w:t xml:space="preserve">Гражданские права и свободы </w:t>
      </w:r>
      <w:r w:rsidR="00A37650">
        <w:br/>
      </w:r>
      <w:r w:rsidRPr="001E3B13">
        <w:t>(статьи 7, 8, 13</w:t>
      </w:r>
      <w:r>
        <w:t>−</w:t>
      </w:r>
      <w:r w:rsidRPr="001E3B13">
        <w:t>17, 19 и 37 а) Конвенции</w:t>
      </w:r>
      <w:r>
        <w:t>)</w:t>
      </w:r>
    </w:p>
    <w:p w:rsidR="00625007" w:rsidRPr="001E3B13" w:rsidRDefault="00625007" w:rsidP="00625007">
      <w:pPr>
        <w:pStyle w:val="H23GR"/>
      </w:pPr>
      <w:r>
        <w:tab/>
      </w:r>
      <w:r>
        <w:tab/>
      </w:r>
      <w:r w:rsidRPr="001E3B13">
        <w:t>Регистрация рождения</w:t>
      </w:r>
    </w:p>
    <w:p w:rsidR="00625007" w:rsidRPr="001E3B13" w:rsidRDefault="00625007" w:rsidP="00625007">
      <w:pPr>
        <w:pStyle w:val="SingleTxtGR"/>
      </w:pPr>
      <w:r w:rsidRPr="001E3B13">
        <w:t>36.</w:t>
      </w:r>
      <w:r w:rsidRPr="001E3B13">
        <w:tab/>
        <w:t>Комитет выражает обеспокоенность в связи с тем, что действующие в г</w:t>
      </w:r>
      <w:r w:rsidRPr="001E3B13">
        <w:t>о</w:t>
      </w:r>
      <w:r w:rsidRPr="001E3B13">
        <w:t>сударстве-участнике законодательство и практика недостаточны для обеспеч</w:t>
      </w:r>
      <w:r w:rsidRPr="001E3B13">
        <w:t>е</w:t>
      </w:r>
      <w:r w:rsidRPr="001E3B13">
        <w:t xml:space="preserve">ния </w:t>
      </w:r>
      <w:r>
        <w:t>всеобщей</w:t>
      </w:r>
      <w:r w:rsidRPr="001E3B13">
        <w:t xml:space="preserve"> регистрации рождения биологическими родителями ребенка во всех ситуациях. В частности, Комитет обеспокоен тем, что регистрация рожд</w:t>
      </w:r>
      <w:r w:rsidRPr="001E3B13">
        <w:t>е</w:t>
      </w:r>
      <w:r w:rsidRPr="001E3B13">
        <w:t>ния может быть осуществлена приемными родителями или должностными л</w:t>
      </w:r>
      <w:r w:rsidRPr="001E3B13">
        <w:t>и</w:t>
      </w:r>
      <w:r w:rsidRPr="001E3B13">
        <w:t>цами, что приводит к фактическим усыновлениям в отсутствие должного с</w:t>
      </w:r>
      <w:r w:rsidRPr="001E3B13">
        <w:t>у</w:t>
      </w:r>
      <w:r w:rsidRPr="001E3B13">
        <w:t>дебного надзора, в том числе в ситуациях одиноких матерей подросткового во</w:t>
      </w:r>
      <w:r w:rsidRPr="001E3B13">
        <w:t>з</w:t>
      </w:r>
      <w:r w:rsidRPr="001E3B13">
        <w:t>раста. Комитет также озабочен отсутствием практической и постоянной во</w:t>
      </w:r>
      <w:r w:rsidRPr="001E3B13">
        <w:t>з</w:t>
      </w:r>
      <w:r w:rsidRPr="001E3B13">
        <w:t>можности зарегистрировать факт рождения ребенка у беженцев, просителей убежища или нелегальных мигрантов.</w:t>
      </w:r>
    </w:p>
    <w:p w:rsidR="00625007" w:rsidRPr="001E3B13" w:rsidRDefault="00625007" w:rsidP="00625007">
      <w:pPr>
        <w:pStyle w:val="SingleTxtGR"/>
        <w:rPr>
          <w:b/>
        </w:rPr>
      </w:pPr>
      <w:r w:rsidRPr="00B527B8">
        <w:t>37.</w:t>
      </w:r>
      <w:r w:rsidRPr="001E3B13">
        <w:rPr>
          <w:b/>
        </w:rPr>
        <w:tab/>
        <w:t>В соответствии со статьей 7 Конвенции Комитет призывает госуда</w:t>
      </w:r>
      <w:r w:rsidRPr="001E3B13">
        <w:rPr>
          <w:b/>
        </w:rPr>
        <w:t>р</w:t>
      </w:r>
      <w:r w:rsidRPr="001E3B13">
        <w:rPr>
          <w:b/>
        </w:rPr>
        <w:t>ство-участник принять меры по обеспечению возможности регистрации рождения всех детей, независимо от правового статуса и/или происхожд</w:t>
      </w:r>
      <w:r w:rsidRPr="001E3B13">
        <w:rPr>
          <w:b/>
        </w:rPr>
        <w:t>е</w:t>
      </w:r>
      <w:r w:rsidRPr="001E3B13">
        <w:rPr>
          <w:b/>
        </w:rPr>
        <w:t>ния родителей. Комитет также рекомендует государству-участнику в пр</w:t>
      </w:r>
      <w:r w:rsidRPr="001E3B13">
        <w:rPr>
          <w:b/>
        </w:rPr>
        <w:t>о</w:t>
      </w:r>
      <w:r w:rsidRPr="001E3B13">
        <w:rPr>
          <w:b/>
        </w:rPr>
        <w:t xml:space="preserve">цессе </w:t>
      </w:r>
      <w:r>
        <w:rPr>
          <w:b/>
        </w:rPr>
        <w:t xml:space="preserve">этого </w:t>
      </w:r>
      <w:r w:rsidRPr="001E3B13">
        <w:rPr>
          <w:b/>
        </w:rPr>
        <w:t xml:space="preserve">обеспечить и удостовериться, что при регистрации рождения </w:t>
      </w:r>
      <w:r>
        <w:rPr>
          <w:b/>
        </w:rPr>
        <w:t xml:space="preserve">точно </w:t>
      </w:r>
      <w:r w:rsidRPr="001E3B13">
        <w:rPr>
          <w:b/>
        </w:rPr>
        <w:t>указываются биологические родители ребенка.</w:t>
      </w:r>
    </w:p>
    <w:p w:rsidR="00625007" w:rsidRPr="001E3B13" w:rsidRDefault="00625007" w:rsidP="00625007">
      <w:pPr>
        <w:pStyle w:val="H23GR"/>
      </w:pPr>
      <w:r>
        <w:tab/>
      </w:r>
      <w:r>
        <w:tab/>
      </w:r>
      <w:r w:rsidRPr="001E3B13">
        <w:t>Свобода мысли, совести и религии</w:t>
      </w:r>
    </w:p>
    <w:p w:rsidR="00625007" w:rsidRPr="001E3B13" w:rsidRDefault="00625007" w:rsidP="00625007">
      <w:pPr>
        <w:pStyle w:val="SingleTxtGR"/>
      </w:pPr>
      <w:r w:rsidRPr="001E3B13">
        <w:t>38.</w:t>
      </w:r>
      <w:r w:rsidRPr="001E3B13">
        <w:tab/>
        <w:t xml:space="preserve"> С удовлетворением отмечая запрещение государством-участником пр</w:t>
      </w:r>
      <w:r w:rsidRPr="001E3B13">
        <w:t>и</w:t>
      </w:r>
      <w:r w:rsidRPr="001E3B13">
        <w:t>нудительного религиозного обучения в школах, Комитет обеспокоен тем, что на практике частные школы, которыми руководят религиозные учреждения, пр</w:t>
      </w:r>
      <w:r w:rsidRPr="001E3B13">
        <w:t>о</w:t>
      </w:r>
      <w:r w:rsidRPr="001E3B13">
        <w:t>должают ограничивать свободу религии своих учащихся, в том числе тех, кто</w:t>
      </w:r>
      <w:r>
        <w:t>,</w:t>
      </w:r>
      <w:r w:rsidRPr="001E3B13">
        <w:t xml:space="preserve"> возможно</w:t>
      </w:r>
      <w:r>
        <w:t>,</w:t>
      </w:r>
      <w:r w:rsidRPr="001E3B13">
        <w:t xml:space="preserve"> был зачислен в такую школу</w:t>
      </w:r>
      <w:r w:rsidRPr="00F70B1D">
        <w:t xml:space="preserve"> </w:t>
      </w:r>
      <w:r w:rsidRPr="001E3B13">
        <w:t>недобровольно. Комитет также озаб</w:t>
      </w:r>
      <w:r w:rsidRPr="001E3B13">
        <w:t>о</w:t>
      </w:r>
      <w:r w:rsidRPr="001E3B13">
        <w:t>чен тем, что нынешние инициативы не способствуют в достаточной степени созданию атмосферы, благоприятной для религиозного многообразия, и в них не учитываются особые потребности или проблемы детей определенных вер</w:t>
      </w:r>
      <w:r w:rsidRPr="001E3B13">
        <w:t>о</w:t>
      </w:r>
      <w:r w:rsidRPr="001E3B13">
        <w:t>исповеданий, в том числе в отношении их питания.</w:t>
      </w:r>
    </w:p>
    <w:p w:rsidR="00625007" w:rsidRPr="001E3B13" w:rsidRDefault="00625007" w:rsidP="00625007">
      <w:pPr>
        <w:pStyle w:val="SingleTxtGR"/>
        <w:rPr>
          <w:b/>
        </w:rPr>
      </w:pPr>
      <w:r w:rsidRPr="007A66D8">
        <w:t>39.</w:t>
      </w:r>
      <w:r w:rsidRPr="007A66D8">
        <w:tab/>
      </w:r>
      <w:r w:rsidRPr="001E3B13">
        <w:rPr>
          <w:b/>
        </w:rPr>
        <w:t>Комитет рекомендует государству-участнику принять дополнител</w:t>
      </w:r>
      <w:r w:rsidRPr="001E3B13">
        <w:rPr>
          <w:b/>
        </w:rPr>
        <w:t>ь</w:t>
      </w:r>
      <w:r w:rsidRPr="001E3B13">
        <w:rPr>
          <w:b/>
        </w:rPr>
        <w:t>ные меры по обеспечению того, чтобы право ребенка на свободу мысли, с</w:t>
      </w:r>
      <w:r w:rsidRPr="001E3B13">
        <w:rPr>
          <w:b/>
        </w:rPr>
        <w:t>о</w:t>
      </w:r>
      <w:r w:rsidRPr="001E3B13">
        <w:rPr>
          <w:b/>
        </w:rPr>
        <w:t xml:space="preserve">вести и религии в полной мере </w:t>
      </w:r>
      <w:r>
        <w:rPr>
          <w:b/>
        </w:rPr>
        <w:t>соблюдалось</w:t>
      </w:r>
      <w:r w:rsidRPr="001E3B13">
        <w:rPr>
          <w:b/>
        </w:rPr>
        <w:t xml:space="preserve"> на практике и во всех обсто</w:t>
      </w:r>
      <w:r w:rsidRPr="001E3B13">
        <w:rPr>
          <w:b/>
        </w:rPr>
        <w:t>я</w:t>
      </w:r>
      <w:r w:rsidRPr="001E3B13">
        <w:rPr>
          <w:b/>
        </w:rPr>
        <w:t>тельствах в соответствии с пунктом 3 статьи 14 Конвенции. Комитет также рекомендует принимать эти меры в целях создани</w:t>
      </w:r>
      <w:r>
        <w:rPr>
          <w:b/>
        </w:rPr>
        <w:t>я</w:t>
      </w:r>
      <w:r w:rsidRPr="001E3B13">
        <w:rPr>
          <w:b/>
        </w:rPr>
        <w:t xml:space="preserve"> условий, благоприя</w:t>
      </w:r>
      <w:r w:rsidRPr="001E3B13">
        <w:rPr>
          <w:b/>
        </w:rPr>
        <w:t>т</w:t>
      </w:r>
      <w:r w:rsidRPr="001E3B13">
        <w:rPr>
          <w:b/>
        </w:rPr>
        <w:t>ных для обеспечения религиозного многообразия с учетом должн</w:t>
      </w:r>
      <w:r w:rsidRPr="001E3B13">
        <w:rPr>
          <w:b/>
        </w:rPr>
        <w:t>о</w:t>
      </w:r>
      <w:r w:rsidRPr="001E3B13">
        <w:rPr>
          <w:b/>
        </w:rPr>
        <w:t>го учета и уважения конкретных потребностей или трудностей представителей о</w:t>
      </w:r>
      <w:r w:rsidRPr="001E3B13">
        <w:rPr>
          <w:b/>
        </w:rPr>
        <w:t>т</w:t>
      </w:r>
      <w:r w:rsidRPr="001E3B13">
        <w:rPr>
          <w:b/>
        </w:rPr>
        <w:t>дельных религий, в том числе в отношении их рациона питания.</w:t>
      </w:r>
    </w:p>
    <w:p w:rsidR="00625007" w:rsidRPr="001E3B13" w:rsidRDefault="00625007" w:rsidP="00625007">
      <w:pPr>
        <w:pStyle w:val="H23GR"/>
      </w:pPr>
      <w:r>
        <w:tab/>
      </w:r>
      <w:r>
        <w:tab/>
      </w:r>
      <w:r w:rsidRPr="001E3B13">
        <w:t>Свобода выражения мнений, ассоциаций и мирных собраний</w:t>
      </w:r>
    </w:p>
    <w:p w:rsidR="00625007" w:rsidRPr="001E3B13" w:rsidRDefault="00625007" w:rsidP="00625007">
      <w:pPr>
        <w:pStyle w:val="SingleTxtGR"/>
      </w:pPr>
      <w:r w:rsidRPr="001E3B13">
        <w:t>40.</w:t>
      </w:r>
      <w:r w:rsidRPr="001E3B13">
        <w:tab/>
        <w:t>Комитет выражает озабоченность по поводу того, что, несмотря на пр</w:t>
      </w:r>
      <w:r w:rsidRPr="001E3B13">
        <w:t>е</w:t>
      </w:r>
      <w:r w:rsidRPr="001E3B13">
        <w:t>дыдущие рекомендации (</w:t>
      </w:r>
      <w:bookmarkStart w:id="0" w:name="OLE_LINK1"/>
      <w:r w:rsidRPr="001E3B13">
        <w:rPr>
          <w:lang w:val="fr-CH"/>
        </w:rPr>
        <w:t>CRC</w:t>
      </w:r>
      <w:r w:rsidRPr="001E3B13">
        <w:t xml:space="preserve">/C15/Add.197, пункт </w:t>
      </w:r>
      <w:bookmarkEnd w:id="0"/>
      <w:r w:rsidRPr="001E3B13">
        <w:t>37), в школах все также з</w:t>
      </w:r>
      <w:r w:rsidRPr="001E3B13">
        <w:t>а</w:t>
      </w:r>
      <w:r w:rsidRPr="001E3B13">
        <w:t>прещена политическая деятельность учащихся. Кроме того, Комитет обеспок</w:t>
      </w:r>
      <w:r w:rsidRPr="001E3B13">
        <w:t>о</w:t>
      </w:r>
      <w:r w:rsidRPr="001E3B13">
        <w:t>ен тем, что управляющие комитеты школ не допускают к участию в их деятел</w:t>
      </w:r>
      <w:r w:rsidRPr="001E3B13">
        <w:t>ь</w:t>
      </w:r>
      <w:r w:rsidRPr="001E3B13">
        <w:t>ности учащихся, и тем, что в городских и сельских районах у детей, закончи</w:t>
      </w:r>
      <w:r w:rsidRPr="001E3B13">
        <w:t>в</w:t>
      </w:r>
      <w:r w:rsidRPr="001E3B13">
        <w:t>ших школу, ограниченные возможности осуществлять право на свободу выр</w:t>
      </w:r>
      <w:r w:rsidRPr="001E3B13">
        <w:t>а</w:t>
      </w:r>
      <w:r w:rsidRPr="001E3B13">
        <w:t>жения мнений и ассоциаций.</w:t>
      </w:r>
    </w:p>
    <w:p w:rsidR="00625007" w:rsidRPr="001E3B13" w:rsidRDefault="00625007" w:rsidP="00625007">
      <w:pPr>
        <w:pStyle w:val="SingleTxtGR"/>
        <w:rPr>
          <w:b/>
        </w:rPr>
      </w:pPr>
      <w:r w:rsidRPr="007A66D8">
        <w:t>41.</w:t>
      </w:r>
      <w:r w:rsidRPr="007A66D8">
        <w:tab/>
      </w:r>
      <w:r w:rsidRPr="001E3B13">
        <w:rPr>
          <w:b/>
        </w:rPr>
        <w:t>Комитет повторяет вынесенную ранее рекомендацию и с учетом ст</w:t>
      </w:r>
      <w:r w:rsidRPr="001E3B13">
        <w:rPr>
          <w:b/>
        </w:rPr>
        <w:t>а</w:t>
      </w:r>
      <w:r w:rsidRPr="001E3B13">
        <w:rPr>
          <w:b/>
        </w:rPr>
        <w:t>тей 12</w:t>
      </w:r>
      <w:r>
        <w:rPr>
          <w:b/>
        </w:rPr>
        <w:t>−</w:t>
      </w:r>
      <w:r w:rsidRPr="001E3B13">
        <w:rPr>
          <w:b/>
        </w:rPr>
        <w:t>17 Конвенции рекомендует государству-участнику внести п</w:t>
      </w:r>
      <w:r w:rsidRPr="001E3B13">
        <w:rPr>
          <w:b/>
        </w:rPr>
        <w:t>о</w:t>
      </w:r>
      <w:r w:rsidRPr="001E3B13">
        <w:rPr>
          <w:b/>
        </w:rPr>
        <w:t>правки в свое законодательство, руководящие принципы, принятые министерс</w:t>
      </w:r>
      <w:r w:rsidRPr="001E3B13">
        <w:rPr>
          <w:b/>
        </w:rPr>
        <w:t>т</w:t>
      </w:r>
      <w:r w:rsidRPr="001E3B13">
        <w:rPr>
          <w:b/>
        </w:rPr>
        <w:t>вом образования, и школьные правила с целью содействия активному уч</w:t>
      </w:r>
      <w:r w:rsidRPr="001E3B13">
        <w:rPr>
          <w:b/>
        </w:rPr>
        <w:t>а</w:t>
      </w:r>
      <w:r w:rsidRPr="001E3B13">
        <w:rPr>
          <w:b/>
        </w:rPr>
        <w:t>стию детей в процессах принятия решений и в политической де</w:t>
      </w:r>
      <w:r w:rsidRPr="001E3B13">
        <w:rPr>
          <w:b/>
        </w:rPr>
        <w:t>я</w:t>
      </w:r>
      <w:r w:rsidRPr="001E3B13">
        <w:rPr>
          <w:b/>
        </w:rPr>
        <w:t xml:space="preserve">тельности как в школе, так и за ее пределами и обеспечить всем детям возможность в полной мере осуществлять право на свободу ассоциаций и выражения мнений, в том числе позволить учащимся </w:t>
      </w:r>
      <w:r w:rsidRPr="001E3B13">
        <w:rPr>
          <w:b/>
          <w:lang w:val="fr-CH"/>
        </w:rPr>
        <w:t>i</w:t>
      </w:r>
      <w:r w:rsidRPr="001E3B13">
        <w:rPr>
          <w:b/>
        </w:rPr>
        <w:t>) заниматься политической де</w:t>
      </w:r>
      <w:r w:rsidRPr="001E3B13">
        <w:rPr>
          <w:b/>
        </w:rPr>
        <w:t>я</w:t>
      </w:r>
      <w:r w:rsidRPr="001E3B13">
        <w:rPr>
          <w:b/>
        </w:rPr>
        <w:t xml:space="preserve">тельностью или принимать участие в ней, в том числе в школе; и </w:t>
      </w:r>
      <w:r w:rsidRPr="001E3B13">
        <w:rPr>
          <w:b/>
          <w:lang w:val="fr-CH"/>
        </w:rPr>
        <w:t>ii</w:t>
      </w:r>
      <w:r w:rsidRPr="001E3B13">
        <w:rPr>
          <w:b/>
        </w:rPr>
        <w:t>) пр</w:t>
      </w:r>
      <w:r w:rsidRPr="001E3B13">
        <w:rPr>
          <w:b/>
        </w:rPr>
        <w:t>и</w:t>
      </w:r>
      <w:r w:rsidRPr="001E3B13">
        <w:rPr>
          <w:b/>
        </w:rPr>
        <w:t>нимать конструктивное участие в деятельности управляющих комитетов школ.</w:t>
      </w:r>
    </w:p>
    <w:p w:rsidR="00625007" w:rsidRPr="001E3B13" w:rsidRDefault="00625007" w:rsidP="00625007">
      <w:pPr>
        <w:pStyle w:val="H23GR"/>
      </w:pPr>
      <w:r>
        <w:tab/>
      </w:r>
      <w:r>
        <w:tab/>
      </w:r>
      <w:r w:rsidRPr="001E3B13">
        <w:t>Телесные наказания</w:t>
      </w:r>
    </w:p>
    <w:p w:rsidR="00625007" w:rsidRPr="001E3B13" w:rsidRDefault="00625007" w:rsidP="00625007">
      <w:pPr>
        <w:pStyle w:val="SingleTxtGR"/>
      </w:pPr>
      <w:r w:rsidRPr="001E3B13">
        <w:t>42.</w:t>
      </w:r>
      <w:r w:rsidRPr="001E3B13">
        <w:tab/>
        <w:t>Комитет повторяет высказанную ранее озабоченность (</w:t>
      </w:r>
      <w:r w:rsidRPr="001E3B13">
        <w:rPr>
          <w:lang w:val="fr-CH"/>
        </w:rPr>
        <w:t>CRC</w:t>
      </w:r>
      <w:r w:rsidRPr="001E3B13">
        <w:t>/C</w:t>
      </w:r>
      <w:r>
        <w:t>/</w:t>
      </w:r>
      <w:r w:rsidRPr="001E3B13">
        <w:t>15/</w:t>
      </w:r>
      <w:r w:rsidR="007A66D8">
        <w:t xml:space="preserve"> </w:t>
      </w:r>
      <w:r w:rsidRPr="001E3B13">
        <w:t>Add.197, пункт 38), касающуюся сохраняющейся практики телесных наказ</w:t>
      </w:r>
      <w:r w:rsidRPr="001E3B13">
        <w:t>а</w:t>
      </w:r>
      <w:r w:rsidRPr="001E3B13">
        <w:t>ний дома, в школе и в учреждениях альтернативного ухода.</w:t>
      </w:r>
    </w:p>
    <w:p w:rsidR="00625007" w:rsidRPr="008F0638" w:rsidRDefault="00625007" w:rsidP="00625007">
      <w:pPr>
        <w:pStyle w:val="SingleTxtGR"/>
        <w:rPr>
          <w:b/>
        </w:rPr>
      </w:pPr>
      <w:r w:rsidRPr="00F21AF8">
        <w:t>43.</w:t>
      </w:r>
      <w:r w:rsidRPr="00F21AF8">
        <w:tab/>
      </w:r>
      <w:r w:rsidRPr="008F0638">
        <w:rPr>
          <w:b/>
        </w:rPr>
        <w:t>Комитет повторяет свою предыдущую рекомендацию:</w:t>
      </w:r>
    </w:p>
    <w:p w:rsidR="00625007" w:rsidRPr="008F0638" w:rsidRDefault="00625007" w:rsidP="00625007">
      <w:pPr>
        <w:pStyle w:val="SingleTxtGR"/>
        <w:rPr>
          <w:b/>
        </w:rPr>
      </w:pPr>
      <w:r w:rsidRPr="008F0638">
        <w:rPr>
          <w:b/>
        </w:rPr>
        <w:tab/>
        <w:t>а)</w:t>
      </w:r>
      <w:r w:rsidRPr="008F0638">
        <w:rPr>
          <w:b/>
        </w:rPr>
        <w:tab/>
        <w:t xml:space="preserve">внести изменения и дополнения в законодательство и другие нормативные акты с целью открытого запрещения телесных наказаний дома, в школе и в других учреждениях в соответствии с рекомендацией </w:t>
      </w:r>
      <w:r>
        <w:rPr>
          <w:b/>
        </w:rPr>
        <w:t>Национальной к</w:t>
      </w:r>
      <w:r w:rsidRPr="008F0638">
        <w:rPr>
          <w:b/>
        </w:rPr>
        <w:t>омиссии по правам человека;</w:t>
      </w:r>
    </w:p>
    <w:p w:rsidR="00625007" w:rsidRPr="008F0638" w:rsidRDefault="00625007" w:rsidP="00625007">
      <w:pPr>
        <w:pStyle w:val="SingleTxtGR"/>
        <w:rPr>
          <w:b/>
        </w:rPr>
      </w:pPr>
      <w:r w:rsidRPr="008F0638">
        <w:rPr>
          <w:b/>
        </w:rPr>
        <w:tab/>
      </w:r>
      <w:r w:rsidRPr="008F0638">
        <w:rPr>
          <w:b/>
          <w:lang w:val="fr-CH"/>
        </w:rPr>
        <w:t>b</w:t>
      </w:r>
      <w:r w:rsidRPr="008F0638">
        <w:rPr>
          <w:b/>
        </w:rPr>
        <w:t>)</w:t>
      </w:r>
      <w:r w:rsidRPr="008F0638">
        <w:rPr>
          <w:b/>
        </w:rPr>
        <w:tab/>
        <w:t>организовать программы общественного просвещения о нег</w:t>
      </w:r>
      <w:r w:rsidRPr="008F0638">
        <w:rPr>
          <w:b/>
        </w:rPr>
        <w:t>а</w:t>
      </w:r>
      <w:r w:rsidRPr="008F0638">
        <w:rPr>
          <w:b/>
        </w:rPr>
        <w:t>тивных последствиях жестокого обращения с детьми в целях изменения отношения к телесным наказаниям и поощрения позитивных, ненасильс</w:t>
      </w:r>
      <w:r w:rsidRPr="008F0638">
        <w:rPr>
          <w:b/>
        </w:rPr>
        <w:t>т</w:t>
      </w:r>
      <w:r w:rsidRPr="008F0638">
        <w:rPr>
          <w:b/>
        </w:rPr>
        <w:t>венных методов поддержания дисциплины в школах и в семье, включая введение экспериментальной системы "зеленого пробега" в качестве ал</w:t>
      </w:r>
      <w:r w:rsidRPr="008F0638">
        <w:rPr>
          <w:b/>
        </w:rPr>
        <w:t>ь</w:t>
      </w:r>
      <w:r w:rsidRPr="008F0638">
        <w:rPr>
          <w:b/>
        </w:rPr>
        <w:t>тернативы телесным наказаниям в школах;</w:t>
      </w:r>
    </w:p>
    <w:p w:rsidR="00625007" w:rsidRPr="008F0638" w:rsidRDefault="00625007" w:rsidP="00625007">
      <w:pPr>
        <w:pStyle w:val="SingleTxtGR"/>
        <w:rPr>
          <w:b/>
        </w:rPr>
      </w:pPr>
      <w:r w:rsidRPr="008F0638">
        <w:rPr>
          <w:b/>
        </w:rPr>
        <w:tab/>
        <w:t>с)</w:t>
      </w:r>
      <w:r w:rsidRPr="008F0638">
        <w:rPr>
          <w:b/>
        </w:rPr>
        <w:tab/>
        <w:t>создать механизмы, обеспечивающие возможность детям, п</w:t>
      </w:r>
      <w:r w:rsidRPr="008F0638">
        <w:rPr>
          <w:b/>
        </w:rPr>
        <w:t>о</w:t>
      </w:r>
      <w:r w:rsidRPr="008F0638">
        <w:rPr>
          <w:b/>
        </w:rPr>
        <w:t>страдавшим от телесного наказания, сообщать о таких случаях.</w:t>
      </w:r>
    </w:p>
    <w:p w:rsidR="00625007" w:rsidRPr="008F0638" w:rsidRDefault="00625007" w:rsidP="00625007">
      <w:pPr>
        <w:pStyle w:val="H23GR"/>
      </w:pPr>
      <w:r w:rsidRPr="00E4571A">
        <w:tab/>
      </w:r>
      <w:r w:rsidRPr="00E4571A">
        <w:tab/>
      </w:r>
      <w:r w:rsidRPr="008F0638">
        <w:t>Насилие в отношении детей, включая жестокое обращение и отсутствие ухода</w:t>
      </w:r>
    </w:p>
    <w:p w:rsidR="00625007" w:rsidRPr="008F0638" w:rsidRDefault="00625007" w:rsidP="00625007">
      <w:pPr>
        <w:pStyle w:val="SingleTxtGR"/>
      </w:pPr>
      <w:r w:rsidRPr="008F0638">
        <w:t>44.</w:t>
      </w:r>
      <w:r w:rsidRPr="008F0638">
        <w:tab/>
        <w:t>Комитет с озабоченностью отмечает увеличение в государстве-участнике количества случаев физического и психологического насилия в отношении д</w:t>
      </w:r>
      <w:r w:rsidRPr="008F0638">
        <w:t>е</w:t>
      </w:r>
      <w:r w:rsidRPr="008F0638">
        <w:t>тей и отсутстви</w:t>
      </w:r>
      <w:r>
        <w:t>е</w:t>
      </w:r>
      <w:r w:rsidRPr="008F0638">
        <w:t xml:space="preserve"> ухода за ними, а также узкое определение предусмотренного в законодательстве обязательства сообщать о таких случаях. Комитет также обе</w:t>
      </w:r>
      <w:r w:rsidRPr="008F0638">
        <w:t>с</w:t>
      </w:r>
      <w:r w:rsidRPr="008F0638">
        <w:t xml:space="preserve">покоен тем, что случаи агрессивного поведения учащихся в школах стали более частыми и </w:t>
      </w:r>
      <w:r>
        <w:t xml:space="preserve">что оно стало более </w:t>
      </w:r>
      <w:r w:rsidRPr="008F0638">
        <w:t xml:space="preserve">жестоким. Кроме того, приветствуя создание местных агентств по защите детей, Комитет выражает озабоченность в связи с тем, что их количество по-прежнему невелико и </w:t>
      </w:r>
      <w:r>
        <w:t xml:space="preserve">что </w:t>
      </w:r>
      <w:r w:rsidRPr="008F0638">
        <w:t>они не обеспечены дост</w:t>
      </w:r>
      <w:r w:rsidRPr="008F0638">
        <w:t>а</w:t>
      </w:r>
      <w:r w:rsidRPr="008F0638">
        <w:t>точными финансовыми и кадровыми ресурсами. Комитет также с озабоченн</w:t>
      </w:r>
      <w:r w:rsidRPr="008F0638">
        <w:t>о</w:t>
      </w:r>
      <w:r w:rsidRPr="008F0638">
        <w:t xml:space="preserve">стью отмечает </w:t>
      </w:r>
      <w:r>
        <w:t xml:space="preserve">неадекватность мер по оказанию </w:t>
      </w:r>
      <w:r w:rsidRPr="008F0638">
        <w:t>жертв</w:t>
      </w:r>
      <w:r>
        <w:t>ам</w:t>
      </w:r>
      <w:r w:rsidRPr="008F0638">
        <w:t xml:space="preserve"> насилия и </w:t>
      </w:r>
      <w:r>
        <w:t>отсутстви</w:t>
      </w:r>
      <w:r w:rsidR="00A5216F">
        <w:t>е</w:t>
      </w:r>
      <w:r>
        <w:t xml:space="preserve"> заботы и </w:t>
      </w:r>
      <w:r w:rsidRPr="008F0638">
        <w:t>услуг</w:t>
      </w:r>
      <w:r>
        <w:t xml:space="preserve"> в области </w:t>
      </w:r>
      <w:r w:rsidRPr="008F0638">
        <w:t>посттравматической помощи и реабилит</w:t>
      </w:r>
      <w:r w:rsidRPr="008F0638">
        <w:t>а</w:t>
      </w:r>
      <w:r w:rsidRPr="008F0638">
        <w:t xml:space="preserve">ции. </w:t>
      </w:r>
    </w:p>
    <w:p w:rsidR="00625007" w:rsidRPr="008F0638" w:rsidRDefault="00625007" w:rsidP="00625007">
      <w:pPr>
        <w:pStyle w:val="SingleTxtGR"/>
        <w:rPr>
          <w:b/>
        </w:rPr>
      </w:pPr>
      <w:r w:rsidRPr="00F21AF8">
        <w:t>45.</w:t>
      </w:r>
      <w:r w:rsidRPr="00F21AF8">
        <w:tab/>
      </w:r>
      <w:r w:rsidRPr="008F0638">
        <w:rPr>
          <w:b/>
        </w:rPr>
        <w:t>Комитет рекомендует государству-участнику:</w:t>
      </w:r>
    </w:p>
    <w:p w:rsidR="00625007" w:rsidRPr="008F0638" w:rsidRDefault="00625007" w:rsidP="00625007">
      <w:pPr>
        <w:pStyle w:val="SingleTxtGR"/>
        <w:rPr>
          <w:b/>
        </w:rPr>
      </w:pPr>
      <w:r w:rsidRPr="008F0638">
        <w:rPr>
          <w:b/>
        </w:rPr>
        <w:tab/>
        <w:t>а)</w:t>
      </w:r>
      <w:r w:rsidRPr="008F0638">
        <w:rPr>
          <w:b/>
        </w:rPr>
        <w:tab/>
        <w:t>укрепить и расширить правовое обязательство сообщать о н</w:t>
      </w:r>
      <w:r w:rsidRPr="008F0638">
        <w:rPr>
          <w:b/>
        </w:rPr>
        <w:t>а</w:t>
      </w:r>
      <w:r w:rsidRPr="008F0638">
        <w:rPr>
          <w:b/>
        </w:rPr>
        <w:t xml:space="preserve">силии в отношении детей и </w:t>
      </w:r>
      <w:r>
        <w:rPr>
          <w:b/>
        </w:rPr>
        <w:t>отсутстви</w:t>
      </w:r>
      <w:r w:rsidR="00A66064">
        <w:rPr>
          <w:b/>
        </w:rPr>
        <w:t>и</w:t>
      </w:r>
      <w:r>
        <w:rPr>
          <w:b/>
        </w:rPr>
        <w:t xml:space="preserve"> заботы</w:t>
      </w:r>
      <w:r w:rsidRPr="008F0638">
        <w:rPr>
          <w:b/>
        </w:rPr>
        <w:t>, в том числе о случаях а</w:t>
      </w:r>
      <w:r w:rsidRPr="008F0638">
        <w:rPr>
          <w:b/>
        </w:rPr>
        <w:t>г</w:t>
      </w:r>
      <w:r w:rsidRPr="008F0638">
        <w:rPr>
          <w:b/>
        </w:rPr>
        <w:t>рессивного поведения в школах, путем создания надлежащих механизмов для представления таких сообщений при условии обеспечения безопасн</w:t>
      </w:r>
      <w:r w:rsidRPr="008F0638">
        <w:rPr>
          <w:b/>
        </w:rPr>
        <w:t>о</w:t>
      </w:r>
      <w:r w:rsidRPr="008F0638">
        <w:rPr>
          <w:b/>
        </w:rPr>
        <w:t>сти и конфиденциальности лиц, сообщающих о подобных случ</w:t>
      </w:r>
      <w:r w:rsidRPr="008F0638">
        <w:rPr>
          <w:b/>
        </w:rPr>
        <w:t>а</w:t>
      </w:r>
      <w:r w:rsidRPr="008F0638">
        <w:rPr>
          <w:b/>
        </w:rPr>
        <w:t>ях;</w:t>
      </w:r>
    </w:p>
    <w:p w:rsidR="00625007" w:rsidRPr="008F0638" w:rsidRDefault="00625007" w:rsidP="00625007">
      <w:pPr>
        <w:pStyle w:val="SingleTxtGR"/>
        <w:rPr>
          <w:b/>
        </w:rPr>
      </w:pPr>
      <w:r w:rsidRPr="008F0638">
        <w:rPr>
          <w:b/>
        </w:rPr>
        <w:tab/>
      </w:r>
      <w:r w:rsidRPr="008F0638">
        <w:rPr>
          <w:b/>
          <w:lang w:val="fr-CH"/>
        </w:rPr>
        <w:t>b</w:t>
      </w:r>
      <w:r w:rsidRPr="008F0638">
        <w:rPr>
          <w:b/>
        </w:rPr>
        <w:t>)</w:t>
      </w:r>
      <w:r w:rsidRPr="008F0638">
        <w:rPr>
          <w:b/>
        </w:rPr>
        <w:tab/>
        <w:t>создать дополнительные агентства по защите, в том числе на местном уровне, обеспечив их достаточными кадровыми, техническими и финансовыми ресурсами, необходимыми для гарантирования их эффе</w:t>
      </w:r>
      <w:r w:rsidRPr="008F0638">
        <w:rPr>
          <w:b/>
        </w:rPr>
        <w:t>к</w:t>
      </w:r>
      <w:r w:rsidRPr="008F0638">
        <w:rPr>
          <w:b/>
        </w:rPr>
        <w:t xml:space="preserve">тивного функционирования, включая оказание ими посттравматической помощи и </w:t>
      </w:r>
      <w:r>
        <w:rPr>
          <w:b/>
        </w:rPr>
        <w:t xml:space="preserve">услуг по </w:t>
      </w:r>
      <w:r w:rsidRPr="008F0638">
        <w:rPr>
          <w:b/>
        </w:rPr>
        <w:t>реабилитации жертвам насилия и невнимания;</w:t>
      </w:r>
    </w:p>
    <w:p w:rsidR="00625007" w:rsidRPr="008F0638" w:rsidRDefault="00625007" w:rsidP="00625007">
      <w:pPr>
        <w:pStyle w:val="SingleTxtGR"/>
        <w:rPr>
          <w:b/>
        </w:rPr>
      </w:pPr>
      <w:r w:rsidRPr="008F0638">
        <w:rPr>
          <w:b/>
        </w:rPr>
        <w:tab/>
        <w:t>с)</w:t>
      </w:r>
      <w:r w:rsidRPr="008F0638">
        <w:rPr>
          <w:b/>
        </w:rPr>
        <w:tab/>
        <w:t>учесть замечание общего порядка Комитета № 13 (2011 год) о</w:t>
      </w:r>
      <w:r w:rsidR="00A5216F">
        <w:rPr>
          <w:b/>
        </w:rPr>
        <w:t xml:space="preserve"> </w:t>
      </w:r>
      <w:r>
        <w:rPr>
          <w:b/>
        </w:rPr>
        <w:t>п</w:t>
      </w:r>
      <w:r w:rsidRPr="008F0638">
        <w:rPr>
          <w:b/>
        </w:rPr>
        <w:t>раве детей на свободу от всех форм насилия.</w:t>
      </w:r>
    </w:p>
    <w:p w:rsidR="00625007" w:rsidRPr="008F0638" w:rsidRDefault="00625007" w:rsidP="00625007">
      <w:pPr>
        <w:pStyle w:val="SingleTxtGR"/>
        <w:rPr>
          <w:b/>
        </w:rPr>
      </w:pPr>
      <w:r w:rsidRPr="000B27F4">
        <w:t>46.</w:t>
      </w:r>
      <w:r w:rsidRPr="000B27F4">
        <w:tab/>
      </w:r>
      <w:r w:rsidRPr="008F0638">
        <w:rPr>
          <w:b/>
        </w:rPr>
        <w:t xml:space="preserve">Со ссылкой на </w:t>
      </w:r>
      <w:r>
        <w:rPr>
          <w:b/>
        </w:rPr>
        <w:t>и</w:t>
      </w:r>
      <w:r w:rsidRPr="008F0638">
        <w:rPr>
          <w:b/>
        </w:rPr>
        <w:t>сследование Генерального секретаря Организации Объединенных Наций по вопросу о насилии в отношении детей (А/61/299) Комитет настоятельно рекомендует государству-участнику:</w:t>
      </w:r>
    </w:p>
    <w:p w:rsidR="00625007" w:rsidRPr="008F0638" w:rsidRDefault="00625007" w:rsidP="00625007">
      <w:pPr>
        <w:pStyle w:val="SingleTxtGR"/>
        <w:rPr>
          <w:b/>
        </w:rPr>
      </w:pPr>
      <w:r w:rsidRPr="008F0638">
        <w:rPr>
          <w:b/>
        </w:rPr>
        <w:tab/>
        <w:t>а)</w:t>
      </w:r>
      <w:r w:rsidRPr="008F0638">
        <w:rPr>
          <w:b/>
        </w:rPr>
        <w:tab/>
        <w:t>уделять первоочередное внимание искоренению всех форм н</w:t>
      </w:r>
      <w:r w:rsidRPr="008F0638">
        <w:rPr>
          <w:b/>
        </w:rPr>
        <w:t>а</w:t>
      </w:r>
      <w:r w:rsidRPr="008F0638">
        <w:rPr>
          <w:b/>
        </w:rPr>
        <w:t>силия в отношении детей, в том числе за счет обеспечения выполнения р</w:t>
      </w:r>
      <w:r w:rsidRPr="008F0638">
        <w:rPr>
          <w:b/>
        </w:rPr>
        <w:t>е</w:t>
      </w:r>
      <w:r w:rsidRPr="008F0638">
        <w:rPr>
          <w:b/>
        </w:rPr>
        <w:t xml:space="preserve">комендаций, </w:t>
      </w:r>
      <w:r>
        <w:rPr>
          <w:b/>
        </w:rPr>
        <w:t>изложенных</w:t>
      </w:r>
      <w:r w:rsidRPr="008F0638">
        <w:rPr>
          <w:b/>
        </w:rPr>
        <w:t xml:space="preserve"> в исследовании Организации Объединенных Н</w:t>
      </w:r>
      <w:r w:rsidRPr="008F0638">
        <w:rPr>
          <w:b/>
        </w:rPr>
        <w:t>а</w:t>
      </w:r>
      <w:r w:rsidRPr="008F0638">
        <w:rPr>
          <w:b/>
        </w:rPr>
        <w:t xml:space="preserve">ций по вопросу о насилии в отношении детей, особенно выделяя </w:t>
      </w:r>
      <w:proofErr w:type="spellStart"/>
      <w:r w:rsidRPr="008F0638">
        <w:rPr>
          <w:b/>
        </w:rPr>
        <w:t>гендерный</w:t>
      </w:r>
      <w:proofErr w:type="spellEnd"/>
      <w:r w:rsidRPr="008F0638">
        <w:rPr>
          <w:b/>
        </w:rPr>
        <w:t xml:space="preserve"> а</w:t>
      </w:r>
      <w:r w:rsidRPr="008F0638">
        <w:rPr>
          <w:b/>
        </w:rPr>
        <w:t>с</w:t>
      </w:r>
      <w:r w:rsidRPr="008F0638">
        <w:rPr>
          <w:b/>
        </w:rPr>
        <w:t>пект;</w:t>
      </w:r>
    </w:p>
    <w:p w:rsidR="00625007" w:rsidRPr="008F0638" w:rsidRDefault="00625007" w:rsidP="00625007">
      <w:pPr>
        <w:pStyle w:val="SingleTxtGR"/>
        <w:rPr>
          <w:b/>
        </w:rPr>
      </w:pPr>
      <w:r w:rsidRPr="008F0638">
        <w:rPr>
          <w:b/>
        </w:rPr>
        <w:tab/>
      </w:r>
      <w:r w:rsidRPr="008F0638">
        <w:rPr>
          <w:b/>
          <w:lang w:val="fr-CH"/>
        </w:rPr>
        <w:t>b</w:t>
      </w:r>
      <w:r w:rsidRPr="008F0638">
        <w:rPr>
          <w:b/>
        </w:rPr>
        <w:t>)</w:t>
      </w:r>
      <w:r w:rsidRPr="008F0638">
        <w:rPr>
          <w:b/>
        </w:rPr>
        <w:tab/>
        <w:t>представить в своем следующем периодическом докладе и</w:t>
      </w:r>
      <w:r w:rsidRPr="008F0638">
        <w:rPr>
          <w:b/>
        </w:rPr>
        <w:t>н</w:t>
      </w:r>
      <w:r w:rsidRPr="008F0638">
        <w:rPr>
          <w:b/>
        </w:rPr>
        <w:t>формацию, касающуюся выполнения государством-участником рекоме</w:t>
      </w:r>
      <w:r w:rsidRPr="008F0638">
        <w:rPr>
          <w:b/>
        </w:rPr>
        <w:t>н</w:t>
      </w:r>
      <w:r w:rsidRPr="008F0638">
        <w:rPr>
          <w:b/>
        </w:rPr>
        <w:t xml:space="preserve">даций, </w:t>
      </w:r>
      <w:r>
        <w:rPr>
          <w:b/>
        </w:rPr>
        <w:t>изложенных</w:t>
      </w:r>
      <w:r w:rsidRPr="008F0638">
        <w:rPr>
          <w:b/>
        </w:rPr>
        <w:t xml:space="preserve"> в исследовании, в частности отмеченных Специал</w:t>
      </w:r>
      <w:r w:rsidRPr="008F0638">
        <w:rPr>
          <w:b/>
        </w:rPr>
        <w:t>ь</w:t>
      </w:r>
      <w:r w:rsidRPr="008F0638">
        <w:rPr>
          <w:b/>
        </w:rPr>
        <w:t>ным представителем Генерального секретаря по вопросу о насилии в о</w:t>
      </w:r>
      <w:r w:rsidRPr="008F0638">
        <w:rPr>
          <w:b/>
        </w:rPr>
        <w:t>т</w:t>
      </w:r>
      <w:r w:rsidRPr="008F0638">
        <w:rPr>
          <w:b/>
        </w:rPr>
        <w:t>ношении детей, а именно:</w:t>
      </w:r>
    </w:p>
    <w:p w:rsidR="00625007" w:rsidRPr="008F0638" w:rsidRDefault="00625007" w:rsidP="00625007">
      <w:pPr>
        <w:pStyle w:val="SingleTxtGR"/>
        <w:ind w:left="1701" w:hanging="567"/>
        <w:rPr>
          <w:b/>
        </w:rPr>
      </w:pPr>
      <w:r w:rsidRPr="008F0638">
        <w:rPr>
          <w:b/>
        </w:rPr>
        <w:tab/>
      </w:r>
      <w:proofErr w:type="spellStart"/>
      <w:r w:rsidRPr="008F0638">
        <w:rPr>
          <w:b/>
        </w:rPr>
        <w:t>i</w:t>
      </w:r>
      <w:proofErr w:type="spellEnd"/>
      <w:r w:rsidRPr="008F0638">
        <w:rPr>
          <w:b/>
        </w:rPr>
        <w:t>)</w:t>
      </w:r>
      <w:r w:rsidRPr="008F0638">
        <w:rPr>
          <w:b/>
        </w:rPr>
        <w:tab/>
        <w:t>разработка в каждом государстве национальной всеобъемл</w:t>
      </w:r>
      <w:r w:rsidRPr="008F0638">
        <w:rPr>
          <w:b/>
        </w:rPr>
        <w:t>ю</w:t>
      </w:r>
      <w:r w:rsidRPr="008F0638">
        <w:rPr>
          <w:b/>
        </w:rPr>
        <w:t>щей  стратегии по предотвращению и устранению всех форм насилия  в отношении детей;</w:t>
      </w:r>
    </w:p>
    <w:p w:rsidR="00625007" w:rsidRPr="008F0638" w:rsidRDefault="00625007" w:rsidP="00625007">
      <w:pPr>
        <w:pStyle w:val="SingleTxtGR"/>
        <w:ind w:left="1701" w:hanging="567"/>
        <w:rPr>
          <w:b/>
        </w:rPr>
      </w:pPr>
      <w:r w:rsidRPr="008F0638">
        <w:rPr>
          <w:b/>
        </w:rPr>
        <w:tab/>
      </w:r>
      <w:proofErr w:type="spellStart"/>
      <w:r w:rsidRPr="008F0638">
        <w:rPr>
          <w:b/>
        </w:rPr>
        <w:t>ii</w:t>
      </w:r>
      <w:proofErr w:type="spellEnd"/>
      <w:r w:rsidRPr="008F0638">
        <w:rPr>
          <w:b/>
        </w:rPr>
        <w:t>)</w:t>
      </w:r>
      <w:r w:rsidRPr="008F0638">
        <w:rPr>
          <w:b/>
        </w:rPr>
        <w:tab/>
        <w:t>введение четко выраженного законодательного запрещения всех форм насилия в отношении детей во всех обстоятельствах; и</w:t>
      </w:r>
    </w:p>
    <w:p w:rsidR="00625007" w:rsidRPr="008F0638" w:rsidRDefault="00625007" w:rsidP="00625007">
      <w:pPr>
        <w:pStyle w:val="SingleTxtGR"/>
        <w:ind w:left="1701" w:hanging="567"/>
        <w:rPr>
          <w:b/>
        </w:rPr>
      </w:pPr>
      <w:r w:rsidRPr="008F0638">
        <w:rPr>
          <w:b/>
        </w:rPr>
        <w:tab/>
      </w:r>
      <w:r w:rsidRPr="008F0638">
        <w:rPr>
          <w:b/>
          <w:lang w:val="fr-CH"/>
        </w:rPr>
        <w:t>iii</w:t>
      </w:r>
      <w:r w:rsidRPr="008F0638">
        <w:rPr>
          <w:b/>
        </w:rPr>
        <w:t>)</w:t>
      </w:r>
      <w:r w:rsidRPr="008F0638">
        <w:rPr>
          <w:b/>
        </w:rPr>
        <w:tab/>
        <w:t>консолидация национальной системы сбора, анализа и распр</w:t>
      </w:r>
      <w:r w:rsidRPr="008F0638">
        <w:rPr>
          <w:b/>
        </w:rPr>
        <w:t>о</w:t>
      </w:r>
      <w:r w:rsidRPr="008F0638">
        <w:rPr>
          <w:b/>
        </w:rPr>
        <w:t>странения данных и разработка аналитической программы по нас</w:t>
      </w:r>
      <w:r w:rsidRPr="008F0638">
        <w:rPr>
          <w:b/>
        </w:rPr>
        <w:t>и</w:t>
      </w:r>
      <w:r>
        <w:rPr>
          <w:b/>
        </w:rPr>
        <w:t>лию в отношении детей;</w:t>
      </w:r>
    </w:p>
    <w:p w:rsidR="00625007" w:rsidRPr="008F0638" w:rsidRDefault="00625007" w:rsidP="00625007">
      <w:pPr>
        <w:pStyle w:val="SingleTxtGR"/>
        <w:rPr>
          <w:b/>
        </w:rPr>
      </w:pPr>
      <w:r w:rsidRPr="008F0638">
        <w:rPr>
          <w:b/>
        </w:rPr>
        <w:tab/>
        <w:t>с)</w:t>
      </w:r>
      <w:r w:rsidRPr="008F0638">
        <w:rPr>
          <w:b/>
        </w:rPr>
        <w:tab/>
        <w:t>сотрудничать со Специальным представителем Генерального секретаря по вопросу о насилии в отношении детей, Детским фондом О</w:t>
      </w:r>
      <w:r w:rsidRPr="008F0638">
        <w:rPr>
          <w:b/>
        </w:rPr>
        <w:t>р</w:t>
      </w:r>
      <w:r w:rsidRPr="008F0638">
        <w:rPr>
          <w:b/>
        </w:rPr>
        <w:t>ганизации Объединенных Наций (ЮНИСЕФ), Управлением Верховного комиссара Организации Объединенных Наций по правам человека (УВКПЧ) и Всемирной организацией здравоохранения (ВОЗ), а также с другими соответствующими учреждениями, в частности МОТ, Организ</w:t>
      </w:r>
      <w:r w:rsidRPr="008F0638">
        <w:rPr>
          <w:b/>
        </w:rPr>
        <w:t>а</w:t>
      </w:r>
      <w:r w:rsidRPr="008F0638">
        <w:rPr>
          <w:b/>
        </w:rPr>
        <w:t>цией Объединенных Наций по вопросам образова</w:t>
      </w:r>
      <w:r>
        <w:rPr>
          <w:b/>
        </w:rPr>
        <w:t>ния, н</w:t>
      </w:r>
      <w:r w:rsidRPr="008F0638">
        <w:rPr>
          <w:b/>
        </w:rPr>
        <w:t>ауки и культуры (ЮНЕСКО), Управлением Верховного комиссара Организации Объедине</w:t>
      </w:r>
      <w:r w:rsidRPr="008F0638">
        <w:rPr>
          <w:b/>
        </w:rPr>
        <w:t>н</w:t>
      </w:r>
      <w:r w:rsidRPr="008F0638">
        <w:rPr>
          <w:b/>
        </w:rPr>
        <w:t>ных Наций по делам беженцев (УВКБ), Управлением Организации Объ</w:t>
      </w:r>
      <w:r w:rsidRPr="008F0638">
        <w:rPr>
          <w:b/>
        </w:rPr>
        <w:t>е</w:t>
      </w:r>
      <w:r w:rsidRPr="008F0638">
        <w:rPr>
          <w:b/>
        </w:rPr>
        <w:t>диненных Наций по наркотикам и преступности (ЮНОДК), а также с партнерскими неправительственными организациями (НПО) и обращат</w:t>
      </w:r>
      <w:r w:rsidRPr="008F0638">
        <w:rPr>
          <w:b/>
        </w:rPr>
        <w:t>ь</w:t>
      </w:r>
      <w:r w:rsidRPr="008F0638">
        <w:rPr>
          <w:b/>
        </w:rPr>
        <w:t>ся к ним за технической помощью.</w:t>
      </w:r>
    </w:p>
    <w:p w:rsidR="00625007" w:rsidRPr="008F0638" w:rsidRDefault="00625007" w:rsidP="00625007">
      <w:pPr>
        <w:pStyle w:val="H1GR"/>
      </w:pPr>
      <w:r w:rsidRPr="00E4571A">
        <w:tab/>
      </w:r>
      <w:r w:rsidRPr="008F0638">
        <w:rPr>
          <w:lang w:val="fr-CH"/>
        </w:rPr>
        <w:t>D</w:t>
      </w:r>
      <w:r w:rsidRPr="008F0638">
        <w:t>.</w:t>
      </w:r>
      <w:r w:rsidRPr="008F0638">
        <w:tab/>
        <w:t xml:space="preserve">Семейное окружение и альтернативный уход </w:t>
      </w:r>
      <w:r w:rsidR="00A5216F">
        <w:br/>
      </w:r>
      <w:r w:rsidRPr="008F0638">
        <w:t>(статьи 5, 18 (пункты 1</w:t>
      </w:r>
      <w:r>
        <w:t>−</w:t>
      </w:r>
      <w:r w:rsidRPr="008F0638">
        <w:t>2), 9</w:t>
      </w:r>
      <w:r>
        <w:t>−</w:t>
      </w:r>
      <w:r w:rsidRPr="008F0638">
        <w:t>11, 19</w:t>
      </w:r>
      <w:r>
        <w:t>−</w:t>
      </w:r>
      <w:r w:rsidRPr="008F0638">
        <w:t xml:space="preserve">21, 25, </w:t>
      </w:r>
      <w:r w:rsidR="00C32B89" w:rsidRPr="00C32B89">
        <w:br/>
      </w:r>
      <w:r w:rsidRPr="008F0638">
        <w:t>27 (пункт 4) и 39 Конвенции)</w:t>
      </w:r>
    </w:p>
    <w:p w:rsidR="00625007" w:rsidRPr="008F0638" w:rsidRDefault="00625007" w:rsidP="00625007">
      <w:pPr>
        <w:pStyle w:val="H23GR"/>
      </w:pPr>
      <w:r w:rsidRPr="00E4571A">
        <w:tab/>
      </w:r>
      <w:r w:rsidRPr="00E4571A">
        <w:tab/>
      </w:r>
      <w:r w:rsidRPr="008F0638">
        <w:t>Дети, лишенные семейного окружения</w:t>
      </w:r>
    </w:p>
    <w:p w:rsidR="00625007" w:rsidRPr="008F0638" w:rsidRDefault="00625007" w:rsidP="00625007">
      <w:pPr>
        <w:pStyle w:val="SingleTxtGR"/>
      </w:pPr>
      <w:r w:rsidRPr="008F0638">
        <w:t>47.</w:t>
      </w:r>
      <w:r w:rsidRPr="008F0638">
        <w:tab/>
        <w:t>Комитет приветствует усилия государства-участника по обеспечению н</w:t>
      </w:r>
      <w:r w:rsidRPr="008F0638">
        <w:t>у</w:t>
      </w:r>
      <w:r w:rsidRPr="008F0638">
        <w:t>ждающихся детей уходом семейного типа и создани</w:t>
      </w:r>
      <w:r>
        <w:t>ю</w:t>
      </w:r>
      <w:r w:rsidRPr="008F0638">
        <w:t xml:space="preserve"> дополнительных учре</w:t>
      </w:r>
      <w:r w:rsidRPr="008F0638">
        <w:t>ж</w:t>
      </w:r>
      <w:r w:rsidRPr="008F0638">
        <w:t>дений такого ухода. Вместе с тем он с озабоченностью отмечает, что при оценке таких учреждений альтернативного ухода во внимание принимается только к</w:t>
      </w:r>
      <w:r w:rsidRPr="008F0638">
        <w:t>а</w:t>
      </w:r>
      <w:r w:rsidRPr="008F0638">
        <w:t>чество управления такими учреждениями и не оценивается качество предоста</w:t>
      </w:r>
      <w:r w:rsidRPr="008F0638">
        <w:t>в</w:t>
      </w:r>
      <w:r w:rsidRPr="008F0638">
        <w:t>ляемого ухода, профессиональных навыков и подготовки специалистов и обр</w:t>
      </w:r>
      <w:r w:rsidRPr="008F0638">
        <w:t>а</w:t>
      </w:r>
      <w:r w:rsidRPr="008F0638">
        <w:t xml:space="preserve">щения с детьми. Кроме того, Комитет обеспокоен отсутствием информации о механизме </w:t>
      </w:r>
      <w:r>
        <w:t>подачи</w:t>
      </w:r>
      <w:r w:rsidRPr="008F0638">
        <w:t xml:space="preserve"> жалоб на случаи насилия или отсутствия </w:t>
      </w:r>
      <w:r>
        <w:t>заботы</w:t>
      </w:r>
      <w:r w:rsidRPr="008F0638">
        <w:t xml:space="preserve"> в таких у</w:t>
      </w:r>
      <w:r w:rsidRPr="008F0638">
        <w:t>ч</w:t>
      </w:r>
      <w:r w:rsidRPr="008F0638">
        <w:t xml:space="preserve">реждениях. Комитет также обеспокоен отсутствием системы </w:t>
      </w:r>
      <w:r>
        <w:t>отслеживания</w:t>
      </w:r>
      <w:r w:rsidRPr="008F0638">
        <w:t xml:space="preserve"> д</w:t>
      </w:r>
      <w:r w:rsidRPr="008F0638">
        <w:t>е</w:t>
      </w:r>
      <w:r w:rsidRPr="008F0638">
        <w:t xml:space="preserve">тей, потерявших связь с родителями.  </w:t>
      </w:r>
    </w:p>
    <w:p w:rsidR="00625007" w:rsidRPr="008F0638" w:rsidRDefault="00625007" w:rsidP="00625007">
      <w:pPr>
        <w:pStyle w:val="SingleTxtGR"/>
        <w:rPr>
          <w:b/>
        </w:rPr>
      </w:pPr>
      <w:r w:rsidRPr="00A66D8F">
        <w:t>48.</w:t>
      </w:r>
      <w:r w:rsidRPr="00A66D8F">
        <w:tab/>
      </w:r>
      <w:r w:rsidRPr="008F0638">
        <w:rPr>
          <w:b/>
        </w:rPr>
        <w:t>Комитет рекомендует государству-участнику:</w:t>
      </w:r>
    </w:p>
    <w:p w:rsidR="00625007" w:rsidRPr="008F0638" w:rsidRDefault="00625007" w:rsidP="00625007">
      <w:pPr>
        <w:pStyle w:val="SingleTxtGR"/>
        <w:rPr>
          <w:b/>
        </w:rPr>
      </w:pPr>
      <w:r w:rsidRPr="008F0638">
        <w:rPr>
          <w:b/>
        </w:rPr>
        <w:tab/>
        <w:t>а)</w:t>
      </w:r>
      <w:r w:rsidRPr="008F0638">
        <w:rPr>
          <w:b/>
        </w:rPr>
        <w:tab/>
        <w:t>обеспечить систематическую и периодическую проверку кач</w:t>
      </w:r>
      <w:r w:rsidRPr="008F0638">
        <w:rPr>
          <w:b/>
        </w:rPr>
        <w:t>е</w:t>
      </w:r>
      <w:r w:rsidRPr="008F0638">
        <w:rPr>
          <w:b/>
        </w:rPr>
        <w:t xml:space="preserve">ства предоставляемого ухода; регулярную подготовку соответствующих специалистов, в том числе по правам ребенка; и соответствие обращения с детьми в государственных и частных учреждениях альтернативного ухода </w:t>
      </w:r>
      <w:r>
        <w:rPr>
          <w:b/>
        </w:rPr>
        <w:t xml:space="preserve">требованиям </w:t>
      </w:r>
      <w:r w:rsidRPr="008F0638">
        <w:rPr>
          <w:b/>
        </w:rPr>
        <w:t>стать</w:t>
      </w:r>
      <w:r>
        <w:rPr>
          <w:b/>
        </w:rPr>
        <w:t>и</w:t>
      </w:r>
      <w:r w:rsidRPr="008F0638">
        <w:rPr>
          <w:b/>
        </w:rPr>
        <w:t xml:space="preserve"> 25 Конвенции;</w:t>
      </w:r>
    </w:p>
    <w:p w:rsidR="00625007" w:rsidRPr="008F0638" w:rsidRDefault="00625007" w:rsidP="00625007">
      <w:pPr>
        <w:pStyle w:val="SingleTxtGR"/>
        <w:rPr>
          <w:b/>
        </w:rPr>
      </w:pPr>
      <w:r w:rsidRPr="008F0638">
        <w:rPr>
          <w:b/>
        </w:rPr>
        <w:tab/>
      </w:r>
      <w:r w:rsidRPr="008F0638">
        <w:rPr>
          <w:b/>
          <w:lang w:val="en-US"/>
        </w:rPr>
        <w:t>b</w:t>
      </w:r>
      <w:r w:rsidRPr="008F0638">
        <w:rPr>
          <w:b/>
        </w:rPr>
        <w:t>)</w:t>
      </w:r>
      <w:r w:rsidRPr="008F0638">
        <w:rPr>
          <w:b/>
        </w:rPr>
        <w:tab/>
        <w:t>создать механизм</w:t>
      </w:r>
      <w:r>
        <w:rPr>
          <w:b/>
        </w:rPr>
        <w:t>ы</w:t>
      </w:r>
      <w:r w:rsidRPr="008F0638">
        <w:rPr>
          <w:b/>
        </w:rPr>
        <w:t xml:space="preserve"> получения жалоб, проведения расследов</w:t>
      </w:r>
      <w:r w:rsidRPr="008F0638">
        <w:rPr>
          <w:b/>
        </w:rPr>
        <w:t>а</w:t>
      </w:r>
      <w:r w:rsidRPr="008F0638">
        <w:rPr>
          <w:b/>
        </w:rPr>
        <w:t>ний и судебных преследований за жестокое обращение с детьми в учрежд</w:t>
      </w:r>
      <w:r w:rsidRPr="008F0638">
        <w:rPr>
          <w:b/>
        </w:rPr>
        <w:t>е</w:t>
      </w:r>
      <w:r w:rsidRPr="008F0638">
        <w:rPr>
          <w:b/>
        </w:rPr>
        <w:t>ниях альтернативного ухода и обеспечить жертвам такого обращения до</w:t>
      </w:r>
      <w:r w:rsidRPr="008F0638">
        <w:rPr>
          <w:b/>
        </w:rPr>
        <w:t>с</w:t>
      </w:r>
      <w:r w:rsidRPr="008F0638">
        <w:rPr>
          <w:b/>
        </w:rPr>
        <w:t xml:space="preserve">туп к процедуре </w:t>
      </w:r>
      <w:r>
        <w:rPr>
          <w:b/>
        </w:rPr>
        <w:t xml:space="preserve">подачи </w:t>
      </w:r>
      <w:r w:rsidRPr="008F0638">
        <w:rPr>
          <w:b/>
        </w:rPr>
        <w:t>жалоб, консультациям, медици</w:t>
      </w:r>
      <w:r w:rsidRPr="008F0638">
        <w:rPr>
          <w:b/>
        </w:rPr>
        <w:t>н</w:t>
      </w:r>
      <w:r w:rsidRPr="008F0638">
        <w:rPr>
          <w:b/>
        </w:rPr>
        <w:t>ской помощи и другим соответствующим мерам поддержки;</w:t>
      </w:r>
    </w:p>
    <w:p w:rsidR="00625007" w:rsidRPr="008F0638" w:rsidRDefault="00625007" w:rsidP="00625007">
      <w:pPr>
        <w:pStyle w:val="SingleTxtGR"/>
        <w:rPr>
          <w:b/>
        </w:rPr>
      </w:pPr>
      <w:r w:rsidRPr="008F0638">
        <w:rPr>
          <w:b/>
        </w:rPr>
        <w:tab/>
        <w:t>с)</w:t>
      </w:r>
      <w:r w:rsidRPr="008F0638">
        <w:rPr>
          <w:b/>
        </w:rPr>
        <w:tab/>
      </w:r>
      <w:r>
        <w:rPr>
          <w:b/>
        </w:rPr>
        <w:t>предоставить</w:t>
      </w:r>
      <w:r w:rsidRPr="008F0638">
        <w:rPr>
          <w:b/>
        </w:rPr>
        <w:t xml:space="preserve"> дет</w:t>
      </w:r>
      <w:r>
        <w:rPr>
          <w:b/>
        </w:rPr>
        <w:t>ям</w:t>
      </w:r>
      <w:r w:rsidRPr="008F0638">
        <w:rPr>
          <w:b/>
        </w:rPr>
        <w:t>, содержащи</w:t>
      </w:r>
      <w:r>
        <w:rPr>
          <w:b/>
        </w:rPr>
        <w:t>м</w:t>
      </w:r>
      <w:r w:rsidRPr="008F0638">
        <w:rPr>
          <w:b/>
        </w:rPr>
        <w:t>ся в учреждениях альтерн</w:t>
      </w:r>
      <w:r w:rsidRPr="008F0638">
        <w:rPr>
          <w:b/>
        </w:rPr>
        <w:t>а</w:t>
      </w:r>
      <w:r w:rsidRPr="008F0638">
        <w:rPr>
          <w:b/>
        </w:rPr>
        <w:t>тивного ухода</w:t>
      </w:r>
      <w:r>
        <w:rPr>
          <w:b/>
        </w:rPr>
        <w:t>,</w:t>
      </w:r>
      <w:r w:rsidRPr="008F0638">
        <w:rPr>
          <w:b/>
        </w:rPr>
        <w:t xml:space="preserve"> </w:t>
      </w:r>
      <w:r>
        <w:rPr>
          <w:b/>
        </w:rPr>
        <w:t>соответствующую помощь</w:t>
      </w:r>
      <w:r w:rsidRPr="008F0638">
        <w:rPr>
          <w:b/>
        </w:rPr>
        <w:t xml:space="preserve"> для установления и/или подде</w:t>
      </w:r>
      <w:r w:rsidRPr="008F0638">
        <w:rPr>
          <w:b/>
        </w:rPr>
        <w:t>р</w:t>
      </w:r>
      <w:r w:rsidRPr="008F0638">
        <w:rPr>
          <w:b/>
        </w:rPr>
        <w:t xml:space="preserve">жания отношений с </w:t>
      </w:r>
      <w:r>
        <w:rPr>
          <w:b/>
        </w:rPr>
        <w:t xml:space="preserve">их </w:t>
      </w:r>
      <w:r w:rsidRPr="008F0638">
        <w:rPr>
          <w:b/>
        </w:rPr>
        <w:t>родителями;</w:t>
      </w:r>
    </w:p>
    <w:p w:rsidR="00625007" w:rsidRPr="008F0638" w:rsidRDefault="00625007" w:rsidP="00625007">
      <w:pPr>
        <w:pStyle w:val="SingleTxtGR"/>
        <w:rPr>
          <w:b/>
        </w:rPr>
      </w:pPr>
      <w:r w:rsidRPr="008F0638">
        <w:rPr>
          <w:b/>
        </w:rPr>
        <w:tab/>
      </w:r>
      <w:r w:rsidRPr="008F0638">
        <w:rPr>
          <w:b/>
          <w:lang w:val="en-US"/>
        </w:rPr>
        <w:t>d</w:t>
      </w:r>
      <w:r w:rsidRPr="008F0638">
        <w:rPr>
          <w:b/>
        </w:rPr>
        <w:t>)</w:t>
      </w:r>
      <w:r w:rsidRPr="008F0638">
        <w:rPr>
          <w:b/>
        </w:rPr>
        <w:tab/>
        <w:t>в полной мере учитывать Руководящие указания по альтерн</w:t>
      </w:r>
      <w:r w:rsidRPr="008F0638">
        <w:rPr>
          <w:b/>
        </w:rPr>
        <w:t>а</w:t>
      </w:r>
      <w:r w:rsidR="00B075E1">
        <w:rPr>
          <w:b/>
        </w:rPr>
        <w:t xml:space="preserve">тивному уходу за </w:t>
      </w:r>
      <w:r w:rsidRPr="008F0638">
        <w:rPr>
          <w:b/>
        </w:rPr>
        <w:t>детьми, содержащиеся в резолюции 64/142 Генеральной Ассамблеи, принятой 20 ноября 2009 года.</w:t>
      </w:r>
    </w:p>
    <w:p w:rsidR="00625007" w:rsidRPr="008F0638" w:rsidRDefault="00625007" w:rsidP="00625007">
      <w:pPr>
        <w:pStyle w:val="SingleTxtGR"/>
        <w:rPr>
          <w:b/>
        </w:rPr>
      </w:pPr>
      <w:r w:rsidRPr="008F0638">
        <w:rPr>
          <w:b/>
        </w:rPr>
        <w:t>Усыновление</w:t>
      </w:r>
      <w:r>
        <w:rPr>
          <w:b/>
        </w:rPr>
        <w:t xml:space="preserve"> (удочерение)</w:t>
      </w:r>
    </w:p>
    <w:p w:rsidR="00625007" w:rsidRPr="008F0638" w:rsidRDefault="00625007" w:rsidP="00625007">
      <w:pPr>
        <w:pStyle w:val="SingleTxtGR"/>
      </w:pPr>
      <w:r w:rsidRPr="008F0638">
        <w:t>49.</w:t>
      </w:r>
      <w:r w:rsidRPr="008F0638">
        <w:tab/>
        <w:t>С удовлетворением отмечая пересмотр государством-участником его З</w:t>
      </w:r>
      <w:r w:rsidRPr="008F0638">
        <w:t>а</w:t>
      </w:r>
      <w:r w:rsidRPr="008F0638">
        <w:t>кона об особых делах, касающихся поощрения и процедуры усыновления</w:t>
      </w:r>
      <w:r>
        <w:t xml:space="preserve"> (уд</w:t>
      </w:r>
      <w:r>
        <w:t>о</w:t>
      </w:r>
      <w:r>
        <w:t>черения)</w:t>
      </w:r>
      <w:r w:rsidRPr="008F0638">
        <w:t>, и его Гражданского кодекса, который после вступления в силу будет требовать согласия Суда по семейным делам на усыновление, Комитет обесп</w:t>
      </w:r>
      <w:r w:rsidRPr="008F0638">
        <w:t>о</w:t>
      </w:r>
      <w:r w:rsidRPr="008F0638">
        <w:t xml:space="preserve">коен тем, как будет протекать усыновление </w:t>
      </w:r>
      <w:r>
        <w:t xml:space="preserve">(удочерение) </w:t>
      </w:r>
      <w:r w:rsidRPr="008F0638">
        <w:t>в период до вступл</w:t>
      </w:r>
      <w:r w:rsidRPr="008F0638">
        <w:t>е</w:t>
      </w:r>
      <w:r w:rsidRPr="008F0638">
        <w:t>ния в силу Закона. Комитет также по-прежнему обеспокоен:</w:t>
      </w:r>
    </w:p>
    <w:p w:rsidR="00625007" w:rsidRPr="008F0638" w:rsidRDefault="00625007" w:rsidP="00625007">
      <w:pPr>
        <w:pStyle w:val="SingleTxtGR"/>
      </w:pPr>
      <w:r w:rsidRPr="008F0638">
        <w:tab/>
        <w:t>а)</w:t>
      </w:r>
      <w:r w:rsidRPr="008F0638">
        <w:tab/>
        <w:t>отсутствием центрального органа с четким мандатом, осущест</w:t>
      </w:r>
      <w:r w:rsidRPr="008F0638">
        <w:t>в</w:t>
      </w:r>
      <w:r w:rsidRPr="008F0638">
        <w:t xml:space="preserve">ляющего регулярный надзор за усыновлениями </w:t>
      </w:r>
      <w:r>
        <w:t>(удочерениями)</w:t>
      </w:r>
      <w:r w:rsidRPr="008F0638">
        <w:t>, и законод</w:t>
      </w:r>
      <w:r w:rsidRPr="008F0638">
        <w:t>а</w:t>
      </w:r>
      <w:r w:rsidRPr="008F0638">
        <w:t>тельства, устанавл</w:t>
      </w:r>
      <w:r w:rsidRPr="008F0638">
        <w:t>и</w:t>
      </w:r>
      <w:r w:rsidRPr="008F0638">
        <w:t xml:space="preserve">вающего обязанность компетентных органов государства-участника вмешиваться в процедуру международного усыновления </w:t>
      </w:r>
      <w:r>
        <w:t>(удочер</w:t>
      </w:r>
      <w:r>
        <w:t>е</w:t>
      </w:r>
      <w:r>
        <w:t>ния)</w:t>
      </w:r>
      <w:r w:rsidRPr="008F0638">
        <w:t>;</w:t>
      </w:r>
    </w:p>
    <w:p w:rsidR="00625007" w:rsidRPr="008F0638" w:rsidRDefault="00625007" w:rsidP="00625007">
      <w:pPr>
        <w:pStyle w:val="SingleTxtGR"/>
      </w:pPr>
      <w:r w:rsidRPr="008F0638">
        <w:tab/>
      </w:r>
      <w:r w:rsidRPr="008F0638">
        <w:rPr>
          <w:lang w:val="en-US"/>
        </w:rPr>
        <w:t>b</w:t>
      </w:r>
      <w:r w:rsidRPr="008F0638">
        <w:t>)</w:t>
      </w:r>
      <w:r w:rsidRPr="008F0638">
        <w:tab/>
        <w:t>тем, что мнение ребенка в возрасте до 13 лет не принима</w:t>
      </w:r>
      <w:r>
        <w:t>е</w:t>
      </w:r>
      <w:r w:rsidRPr="008F0638">
        <w:t>тся во внимание при усыновлении</w:t>
      </w:r>
      <w:r>
        <w:t xml:space="preserve"> (удочерении)</w:t>
      </w:r>
      <w:r w:rsidRPr="008F0638">
        <w:t>;</w:t>
      </w:r>
    </w:p>
    <w:p w:rsidR="00625007" w:rsidRPr="008F0638" w:rsidRDefault="00625007" w:rsidP="00625007">
      <w:pPr>
        <w:pStyle w:val="SingleTxtGR"/>
      </w:pPr>
      <w:r w:rsidRPr="008F0638">
        <w:tab/>
        <w:t>с)</w:t>
      </w:r>
      <w:r w:rsidRPr="008F0638">
        <w:tab/>
        <w:t xml:space="preserve">тем, что подавляющее большинство детей, рожденных у одиноких матерей подросткового возраста, отдаются на усыновление </w:t>
      </w:r>
      <w:r>
        <w:t>(удочерение)</w:t>
      </w:r>
      <w:r w:rsidRPr="008F0638">
        <w:t>, а р</w:t>
      </w:r>
      <w:r w:rsidRPr="008F0638">
        <w:t>о</w:t>
      </w:r>
      <w:r w:rsidRPr="008F0638">
        <w:t>дители или з</w:t>
      </w:r>
      <w:r w:rsidRPr="008F0638">
        <w:t>а</w:t>
      </w:r>
      <w:r w:rsidRPr="008F0638">
        <w:t>конные опекуны одиноких матерей подросткового возраста вправе без их согл</w:t>
      </w:r>
      <w:r w:rsidRPr="008F0638">
        <w:t>а</w:t>
      </w:r>
      <w:r w:rsidRPr="008F0638">
        <w:t xml:space="preserve">сия разрешать передачу детей на усыновление </w:t>
      </w:r>
      <w:r>
        <w:t>(удочерение)</w:t>
      </w:r>
      <w:r w:rsidRPr="008F0638">
        <w:t>;</w:t>
      </w:r>
    </w:p>
    <w:p w:rsidR="00625007" w:rsidRPr="008F0638" w:rsidRDefault="00625007" w:rsidP="00625007">
      <w:pPr>
        <w:pStyle w:val="SingleTxtGR"/>
      </w:pPr>
      <w:r w:rsidRPr="008F0638">
        <w:tab/>
      </w:r>
      <w:r w:rsidRPr="008F0638">
        <w:rPr>
          <w:lang w:val="en-US"/>
        </w:rPr>
        <w:t>d</w:t>
      </w:r>
      <w:r w:rsidRPr="008F0638">
        <w:t>)</w:t>
      </w:r>
      <w:r w:rsidRPr="008F0638">
        <w:tab/>
        <w:t xml:space="preserve">скудностью имеющихся служб поддержки, действующих в период после усыновления </w:t>
      </w:r>
      <w:r>
        <w:t>(удочерения), в частности</w:t>
      </w:r>
      <w:r w:rsidRPr="008F0638">
        <w:t xml:space="preserve"> для детей, усыновленных </w:t>
      </w:r>
      <w:r>
        <w:t>(удоч</w:t>
      </w:r>
      <w:r>
        <w:t>е</w:t>
      </w:r>
      <w:r>
        <w:t xml:space="preserve">ренных) </w:t>
      </w:r>
      <w:r w:rsidRPr="008F0638">
        <w:t xml:space="preserve">в порядке межгосударственного усыновления </w:t>
      </w:r>
      <w:r>
        <w:t>(удочерения)</w:t>
      </w:r>
      <w:r w:rsidRPr="008F0638">
        <w:t xml:space="preserve">, </w:t>
      </w:r>
      <w:r>
        <w:t>необход</w:t>
      </w:r>
      <w:r>
        <w:t>и</w:t>
      </w:r>
      <w:r>
        <w:t xml:space="preserve">мых, в частности, для решения проблем </w:t>
      </w:r>
      <w:r w:rsidRPr="008F0638">
        <w:t>с языком, с которыми сталкиваются т</w:t>
      </w:r>
      <w:r w:rsidRPr="008F0638">
        <w:t>а</w:t>
      </w:r>
      <w:r w:rsidRPr="008F0638">
        <w:t>кие дети, пытающиеся выяснить свое биологическое происхожд</w:t>
      </w:r>
      <w:r w:rsidRPr="008F0638">
        <w:t>е</w:t>
      </w:r>
      <w:r w:rsidRPr="008F0638">
        <w:t>ние;</w:t>
      </w:r>
    </w:p>
    <w:p w:rsidR="00625007" w:rsidRDefault="00625007" w:rsidP="00625007">
      <w:pPr>
        <w:pStyle w:val="SingleTxtGR"/>
      </w:pPr>
      <w:r w:rsidRPr="006F199F">
        <w:tab/>
        <w:t>е)</w:t>
      </w:r>
      <w:r w:rsidRPr="006F199F">
        <w:tab/>
        <w:t xml:space="preserve">тем, что государство-участник по-прежнему не присоединилось к Гаагской конвенции о защите детей и сотрудничестве в </w:t>
      </w:r>
      <w:r>
        <w:t>области межгосударс</w:t>
      </w:r>
      <w:r>
        <w:t>т</w:t>
      </w:r>
      <w:r>
        <w:t xml:space="preserve">венного </w:t>
      </w:r>
      <w:r w:rsidRPr="006F199F">
        <w:t>усыновления 1993 года.</w:t>
      </w:r>
    </w:p>
    <w:p w:rsidR="00625007" w:rsidRPr="00D840AD" w:rsidRDefault="00625007" w:rsidP="00625007">
      <w:pPr>
        <w:pStyle w:val="SingleTxtGR"/>
        <w:rPr>
          <w:b/>
        </w:rPr>
      </w:pPr>
      <w:r w:rsidRPr="00083FDB">
        <w:t>50.</w:t>
      </w:r>
      <w:r w:rsidRPr="00083FDB">
        <w:tab/>
      </w:r>
      <w:r w:rsidRPr="00D840AD">
        <w:rPr>
          <w:b/>
        </w:rPr>
        <w:t>Комитет рекомендует государству-участнику оперативно принять н</w:t>
      </w:r>
      <w:r w:rsidRPr="00D840AD">
        <w:rPr>
          <w:b/>
        </w:rPr>
        <w:t>е</w:t>
      </w:r>
      <w:r w:rsidRPr="00D840AD">
        <w:rPr>
          <w:b/>
        </w:rPr>
        <w:t>обходимые меры для обеспечения того, чтобы усыновления (удочерения), совершаемые в период до вступления в силу вышеупомянутого закона, б</w:t>
      </w:r>
      <w:r w:rsidRPr="00D840AD">
        <w:rPr>
          <w:b/>
        </w:rPr>
        <w:t>ы</w:t>
      </w:r>
      <w:r w:rsidRPr="00D840AD">
        <w:rPr>
          <w:b/>
        </w:rPr>
        <w:t>ли аде</w:t>
      </w:r>
      <w:r w:rsidRPr="00D840AD">
        <w:rPr>
          <w:b/>
        </w:rPr>
        <w:t>к</w:t>
      </w:r>
      <w:r w:rsidRPr="00D840AD">
        <w:rPr>
          <w:b/>
        </w:rPr>
        <w:t>ватным образом защищены. Комитет также призыв</w:t>
      </w:r>
      <w:r>
        <w:rPr>
          <w:b/>
        </w:rPr>
        <w:t>ает государство-участник</w:t>
      </w:r>
      <w:r w:rsidRPr="00D840AD">
        <w:rPr>
          <w:b/>
        </w:rPr>
        <w:t xml:space="preserve"> дополнительно пересмотреть систему иностранного усыновл</w:t>
      </w:r>
      <w:r w:rsidRPr="00D840AD">
        <w:rPr>
          <w:b/>
        </w:rPr>
        <w:t>е</w:t>
      </w:r>
      <w:r w:rsidRPr="00D840AD">
        <w:rPr>
          <w:b/>
        </w:rPr>
        <w:t>ния (удочерения) с целью реформирования законодательства и приведения его в полное соответствие с принципами и положениями Конвенции о правах ребенка, в частности статьей 21, и в более конкретном ключе рекоме</w:t>
      </w:r>
      <w:r w:rsidRPr="00D840AD">
        <w:rPr>
          <w:b/>
        </w:rPr>
        <w:t>н</w:t>
      </w:r>
      <w:r w:rsidRPr="00D840AD">
        <w:rPr>
          <w:b/>
        </w:rPr>
        <w:t>дует:</w:t>
      </w:r>
    </w:p>
    <w:p w:rsidR="00625007" w:rsidRPr="00625007" w:rsidRDefault="00625007" w:rsidP="00625007">
      <w:pPr>
        <w:pStyle w:val="SingleTxtGR"/>
        <w:rPr>
          <w:b/>
        </w:rPr>
      </w:pPr>
      <w:r w:rsidRPr="00D840AD">
        <w:rPr>
          <w:b/>
        </w:rPr>
        <w:tab/>
        <w:t>а)</w:t>
      </w:r>
      <w:r w:rsidRPr="00D840AD">
        <w:rPr>
          <w:b/>
        </w:rPr>
        <w:tab/>
        <w:t>четко определить мандат Корейского центрального агентства по ресурсам в области усыновления (удочерения) и обеспечить его дост</w:t>
      </w:r>
      <w:r w:rsidRPr="00D840AD">
        <w:rPr>
          <w:b/>
        </w:rPr>
        <w:t>а</w:t>
      </w:r>
      <w:r w:rsidRPr="00D840AD">
        <w:rPr>
          <w:b/>
        </w:rPr>
        <w:t>точными кадровыми, техническими и финансовыми ресурсами, чтобы оно могло эффективно выполнять возложенные на него функции в соответс</w:t>
      </w:r>
      <w:r w:rsidRPr="00D840AD">
        <w:rPr>
          <w:b/>
        </w:rPr>
        <w:t>т</w:t>
      </w:r>
      <w:r w:rsidRPr="00D840AD">
        <w:rPr>
          <w:b/>
        </w:rPr>
        <w:t>вии со статьей 6 Гаагской конвенции, в том числе в отношении предоста</w:t>
      </w:r>
      <w:r w:rsidRPr="00D840AD">
        <w:rPr>
          <w:b/>
        </w:rPr>
        <w:t>в</w:t>
      </w:r>
      <w:r w:rsidRPr="00D840AD">
        <w:rPr>
          <w:b/>
        </w:rPr>
        <w:t>ления услуг в период после усыновления (удочерения) при условии обесп</w:t>
      </w:r>
      <w:r w:rsidRPr="00D840AD">
        <w:rPr>
          <w:b/>
        </w:rPr>
        <w:t>е</w:t>
      </w:r>
      <w:r w:rsidRPr="00D840AD">
        <w:rPr>
          <w:b/>
        </w:rPr>
        <w:t>чения практического доступа к таким услугам детей, усыновленных (уд</w:t>
      </w:r>
      <w:r w:rsidRPr="00D840AD">
        <w:rPr>
          <w:b/>
        </w:rPr>
        <w:t>о</w:t>
      </w:r>
      <w:r w:rsidRPr="00D840AD">
        <w:rPr>
          <w:b/>
        </w:rPr>
        <w:t>черенных) в порядке межгосударственного усыновления (удоче</w:t>
      </w:r>
      <w:r>
        <w:rPr>
          <w:b/>
        </w:rPr>
        <w:t>рения),</w:t>
      </w:r>
      <w:r w:rsidR="00B075E1">
        <w:rPr>
          <w:b/>
        </w:rPr>
        <w:t xml:space="preserve"> </w:t>
      </w:r>
      <w:r w:rsidRPr="00D840AD">
        <w:rPr>
          <w:b/>
        </w:rPr>
        <w:t>к</w:t>
      </w:r>
      <w:r w:rsidRPr="00D840AD">
        <w:rPr>
          <w:b/>
        </w:rPr>
        <w:t>о</w:t>
      </w:r>
      <w:r w:rsidRPr="00D840AD">
        <w:rPr>
          <w:b/>
        </w:rPr>
        <w:t>торые могут не владеть корейским языком;</w:t>
      </w:r>
    </w:p>
    <w:p w:rsidR="00625007" w:rsidRPr="00D840AD" w:rsidRDefault="00625007" w:rsidP="00625007">
      <w:pPr>
        <w:pStyle w:val="SingleTxtGR"/>
        <w:rPr>
          <w:b/>
        </w:rPr>
      </w:pPr>
      <w:r w:rsidRPr="00D840AD">
        <w:rPr>
          <w:b/>
        </w:rPr>
        <w:tab/>
      </w:r>
      <w:r w:rsidRPr="00D840AD">
        <w:rPr>
          <w:b/>
          <w:lang w:val="en-US"/>
        </w:rPr>
        <w:t>b</w:t>
      </w:r>
      <w:r w:rsidRPr="00D840AD">
        <w:rPr>
          <w:b/>
        </w:rPr>
        <w:t>)</w:t>
      </w:r>
      <w:r w:rsidRPr="00D840AD">
        <w:rPr>
          <w:b/>
        </w:rPr>
        <w:tab/>
        <w:t>обеспечить, чтобы мнение ребенка принимало</w:t>
      </w:r>
      <w:r>
        <w:rPr>
          <w:b/>
        </w:rPr>
        <w:t>сь во внимание</w:t>
      </w:r>
      <w:r w:rsidR="00B075E1">
        <w:rPr>
          <w:b/>
        </w:rPr>
        <w:t xml:space="preserve"> </w:t>
      </w:r>
      <w:r w:rsidRPr="00D840AD">
        <w:rPr>
          <w:b/>
        </w:rPr>
        <w:t>в процессе усыновления (удоч</w:t>
      </w:r>
      <w:r>
        <w:rPr>
          <w:b/>
        </w:rPr>
        <w:t>ерения)</w:t>
      </w:r>
      <w:r w:rsidRPr="00EE6892">
        <w:rPr>
          <w:b/>
        </w:rPr>
        <w:t xml:space="preserve"> </w:t>
      </w:r>
      <w:r w:rsidRPr="00D840AD">
        <w:rPr>
          <w:b/>
        </w:rPr>
        <w:t>с учетом возраста и уровня развития ребенка, а наилучшим интересам ребенка пр</w:t>
      </w:r>
      <w:r w:rsidRPr="00D840AD">
        <w:rPr>
          <w:b/>
        </w:rPr>
        <w:t>и</w:t>
      </w:r>
      <w:r w:rsidRPr="00D840AD">
        <w:rPr>
          <w:b/>
        </w:rPr>
        <w:t>давалось первостепенное значение;</w:t>
      </w:r>
    </w:p>
    <w:p w:rsidR="00625007" w:rsidRPr="00D840AD" w:rsidRDefault="00625007" w:rsidP="00625007">
      <w:pPr>
        <w:pStyle w:val="SingleTxtGR"/>
        <w:rPr>
          <w:b/>
        </w:rPr>
      </w:pPr>
      <w:r w:rsidRPr="00D840AD">
        <w:rPr>
          <w:b/>
        </w:rPr>
        <w:tab/>
        <w:t>с)</w:t>
      </w:r>
      <w:r w:rsidRPr="00D840AD">
        <w:rPr>
          <w:b/>
        </w:rPr>
        <w:tab/>
        <w:t>сделать обязательным согласие одиноких матерей-подростков на передачу их детей на усыновление (удочерение) и обеспечить им такие условия, чтобы исключить возможность получения такого согласия под принуждением;</w:t>
      </w:r>
    </w:p>
    <w:p w:rsidR="00625007" w:rsidRPr="00D840AD" w:rsidRDefault="00625007" w:rsidP="00625007">
      <w:pPr>
        <w:pStyle w:val="SingleTxtGR"/>
        <w:rPr>
          <w:b/>
        </w:rPr>
      </w:pPr>
      <w:r w:rsidRPr="00D840AD">
        <w:rPr>
          <w:b/>
        </w:rPr>
        <w:tab/>
      </w:r>
      <w:r w:rsidRPr="00D840AD">
        <w:rPr>
          <w:b/>
          <w:lang w:val="en-US"/>
        </w:rPr>
        <w:t>d</w:t>
      </w:r>
      <w:r w:rsidRPr="00D840AD">
        <w:rPr>
          <w:b/>
        </w:rPr>
        <w:t>)</w:t>
      </w:r>
      <w:r w:rsidRPr="00D840AD">
        <w:rPr>
          <w:b/>
        </w:rPr>
        <w:tab/>
        <w:t>принять меры по обеспечению того, чтобы все усыновления (удочере</w:t>
      </w:r>
      <w:r>
        <w:rPr>
          <w:b/>
        </w:rPr>
        <w:t>н</w:t>
      </w:r>
      <w:r w:rsidRPr="00D840AD">
        <w:rPr>
          <w:b/>
        </w:rPr>
        <w:t>ия), включая международные, подлежали одобрению централ</w:t>
      </w:r>
      <w:r w:rsidRPr="00D840AD">
        <w:rPr>
          <w:b/>
        </w:rPr>
        <w:t>ь</w:t>
      </w:r>
      <w:r w:rsidRPr="00D840AD">
        <w:rPr>
          <w:b/>
        </w:rPr>
        <w:t>н</w:t>
      </w:r>
      <w:r>
        <w:rPr>
          <w:b/>
        </w:rPr>
        <w:t>ым органом, наделенным четким мандатом и обладающим</w:t>
      </w:r>
      <w:r w:rsidRPr="00D840AD">
        <w:rPr>
          <w:b/>
        </w:rPr>
        <w:t xml:space="preserve"> достаточными возможностями для обеспечения судебного надзора и регулирования;</w:t>
      </w:r>
    </w:p>
    <w:p w:rsidR="00625007" w:rsidRPr="00D840AD" w:rsidRDefault="00625007" w:rsidP="00625007">
      <w:pPr>
        <w:pStyle w:val="SingleTxtGR"/>
        <w:rPr>
          <w:b/>
        </w:rPr>
      </w:pPr>
      <w:r w:rsidRPr="00D840AD">
        <w:rPr>
          <w:b/>
        </w:rPr>
        <w:tab/>
        <w:t>е)</w:t>
      </w:r>
      <w:r w:rsidRPr="00D840AD">
        <w:rPr>
          <w:b/>
        </w:rPr>
        <w:tab/>
        <w:t>рассмотреть возможность ратификации Гаагской конвенции 1993 года о защите детей и сотрудничестве в области межгосударственного усыно</w:t>
      </w:r>
      <w:r w:rsidRPr="00D840AD">
        <w:rPr>
          <w:b/>
        </w:rPr>
        <w:t>в</w:t>
      </w:r>
      <w:r w:rsidRPr="00D840AD">
        <w:rPr>
          <w:b/>
        </w:rPr>
        <w:t>ления.</w:t>
      </w:r>
    </w:p>
    <w:p w:rsidR="00625007" w:rsidRPr="00083FDB" w:rsidRDefault="00625007" w:rsidP="00625007">
      <w:pPr>
        <w:pStyle w:val="H1GR"/>
      </w:pPr>
      <w:r>
        <w:tab/>
      </w:r>
      <w:r w:rsidRPr="00083FDB">
        <w:t>Е.</w:t>
      </w:r>
      <w:r w:rsidRPr="00083FDB">
        <w:tab/>
        <w:t>Инвалидность, базовое здравоохранение и социальное обеспечение (стат</w:t>
      </w:r>
      <w:r>
        <w:t>ьи 6, 18 (пункт 3), 23, 24, 26,</w:t>
      </w:r>
      <w:r>
        <w:br/>
        <w:t>27 (пункты 1−</w:t>
      </w:r>
      <w:r w:rsidRPr="00083FDB">
        <w:t>3) Конвенции)</w:t>
      </w:r>
    </w:p>
    <w:p w:rsidR="00625007" w:rsidRPr="00083FDB" w:rsidRDefault="00625007" w:rsidP="00625007">
      <w:pPr>
        <w:pStyle w:val="H23GR"/>
      </w:pPr>
      <w:r>
        <w:tab/>
      </w:r>
      <w:r>
        <w:tab/>
      </w:r>
      <w:r w:rsidRPr="00083FDB">
        <w:t>Дети-инвалиды</w:t>
      </w:r>
    </w:p>
    <w:p w:rsidR="00625007" w:rsidRPr="00083FDB" w:rsidRDefault="00625007" w:rsidP="00625007">
      <w:pPr>
        <w:pStyle w:val="SingleTxtGR"/>
      </w:pPr>
      <w:r w:rsidRPr="00083FDB">
        <w:t>51.</w:t>
      </w:r>
      <w:r w:rsidRPr="00083FDB">
        <w:tab/>
        <w:t xml:space="preserve">Комитет приветствует </w:t>
      </w:r>
      <w:r>
        <w:t>Закон</w:t>
      </w:r>
      <w:r w:rsidRPr="00083FDB">
        <w:t xml:space="preserve"> о социальном обеспечении детей-инвалидов, Программу реабилитации детей-инвали</w:t>
      </w:r>
      <w:r>
        <w:t>дов и Программу оказания помощи</w:t>
      </w:r>
      <w:r w:rsidR="005A2778">
        <w:t xml:space="preserve"> </w:t>
      </w:r>
      <w:r w:rsidRPr="00083FDB">
        <w:t>в воспитании детей семьям с детьми-инвалидами. Вместе с тем Комитет обесп</w:t>
      </w:r>
      <w:r w:rsidRPr="00083FDB">
        <w:t>о</w:t>
      </w:r>
      <w:r w:rsidRPr="00083FDB">
        <w:t>коен тем, что государственная помощь детям-инвалидам предоставляется тол</w:t>
      </w:r>
      <w:r w:rsidRPr="00083FDB">
        <w:t>ь</w:t>
      </w:r>
      <w:r w:rsidRPr="00083FDB">
        <w:t>ко малоимущим семьям и не покрывает физиотерапию и профессиональное обучение. Комитет также выражает озабоченность в связи с трудностями, с к</w:t>
      </w:r>
      <w:r w:rsidRPr="00083FDB">
        <w:t>о</w:t>
      </w:r>
      <w:r>
        <w:t>торыми дети-инвалиды, особенно</w:t>
      </w:r>
      <w:r w:rsidRPr="00083FDB">
        <w:t xml:space="preserve"> девочки, сталкиваются при получении обр</w:t>
      </w:r>
      <w:r w:rsidRPr="00083FDB">
        <w:t>а</w:t>
      </w:r>
      <w:r w:rsidRPr="00083FDB">
        <w:t>зования, в связи с ограниченным количеством преподавателей и инспект</w:t>
      </w:r>
      <w:r w:rsidRPr="00083FDB">
        <w:t>о</w:t>
      </w:r>
      <w:r w:rsidRPr="00083FDB">
        <w:t xml:space="preserve">ров со специальной подготовкой, а также </w:t>
      </w:r>
      <w:r>
        <w:t>в связи с тем</w:t>
      </w:r>
      <w:r w:rsidRPr="00083FDB">
        <w:t>, что большинство детей-инвалидов проходят обучение в специаль</w:t>
      </w:r>
      <w:r>
        <w:t>ных школах или классах отдельно</w:t>
      </w:r>
      <w:r w:rsidR="005A2778">
        <w:t xml:space="preserve"> </w:t>
      </w:r>
      <w:r w:rsidRPr="00083FDB">
        <w:t>от других детей.</w:t>
      </w:r>
    </w:p>
    <w:p w:rsidR="00625007" w:rsidRPr="00E43045" w:rsidRDefault="00625007" w:rsidP="00625007">
      <w:pPr>
        <w:pStyle w:val="SingleTxtGR"/>
        <w:rPr>
          <w:b/>
        </w:rPr>
      </w:pPr>
      <w:r w:rsidRPr="00083FDB">
        <w:t>52.</w:t>
      </w:r>
      <w:r w:rsidRPr="00083FDB">
        <w:tab/>
      </w:r>
      <w:r w:rsidRPr="00E43045">
        <w:rPr>
          <w:b/>
        </w:rPr>
        <w:t>Комитет</w:t>
      </w:r>
      <w:r>
        <w:rPr>
          <w:b/>
        </w:rPr>
        <w:t xml:space="preserve"> призывает государство-участник</w:t>
      </w:r>
      <w:r w:rsidRPr="00E43045">
        <w:rPr>
          <w:b/>
        </w:rPr>
        <w:t xml:space="preserve"> учесть замечание общего порядка Комитета № 9 (2006 год) о правах детей-инвалидов и:</w:t>
      </w:r>
    </w:p>
    <w:p w:rsidR="00625007" w:rsidRPr="00E43045" w:rsidRDefault="00625007" w:rsidP="00625007">
      <w:pPr>
        <w:pStyle w:val="SingleTxtGR"/>
        <w:rPr>
          <w:b/>
        </w:rPr>
      </w:pPr>
      <w:r w:rsidRPr="00E43045">
        <w:rPr>
          <w:b/>
        </w:rPr>
        <w:tab/>
        <w:t>а)</w:t>
      </w:r>
      <w:r w:rsidRPr="00E43045">
        <w:rPr>
          <w:b/>
        </w:rPr>
        <w:tab/>
        <w:t>обеспечить детей-инвалидов надлежащей помощью;</w:t>
      </w:r>
    </w:p>
    <w:p w:rsidR="00625007" w:rsidRPr="00E43045" w:rsidRDefault="00625007" w:rsidP="00625007">
      <w:pPr>
        <w:pStyle w:val="SingleTxtGR"/>
        <w:rPr>
          <w:b/>
        </w:rPr>
      </w:pPr>
      <w:r w:rsidRPr="00E43045">
        <w:rPr>
          <w:b/>
        </w:rPr>
        <w:tab/>
      </w:r>
      <w:r w:rsidRPr="00E43045">
        <w:rPr>
          <w:b/>
          <w:lang w:val="en-US"/>
        </w:rPr>
        <w:t>b</w:t>
      </w:r>
      <w:r w:rsidRPr="00E43045">
        <w:rPr>
          <w:b/>
        </w:rPr>
        <w:t>)</w:t>
      </w:r>
      <w:r w:rsidRPr="00E43045">
        <w:rPr>
          <w:b/>
        </w:rPr>
        <w:tab/>
        <w:t>содействовать доступу детей-инвалидов к образованию и пр</w:t>
      </w:r>
      <w:r w:rsidRPr="00E43045">
        <w:rPr>
          <w:b/>
        </w:rPr>
        <w:t>и</w:t>
      </w:r>
      <w:r w:rsidRPr="00E43045">
        <w:rPr>
          <w:b/>
        </w:rPr>
        <w:t>нимать меры по увеличению числа преподавателей со специальной подг</w:t>
      </w:r>
      <w:r w:rsidRPr="00E43045">
        <w:rPr>
          <w:b/>
        </w:rPr>
        <w:t>о</w:t>
      </w:r>
      <w:r w:rsidRPr="00E43045">
        <w:rPr>
          <w:b/>
        </w:rPr>
        <w:t>товкой и дополнительно укрепить меры по обеспечению надлежащей по</w:t>
      </w:r>
      <w:r w:rsidRPr="00E43045">
        <w:rPr>
          <w:b/>
        </w:rPr>
        <w:t>д</w:t>
      </w:r>
      <w:r w:rsidRPr="00E43045">
        <w:rPr>
          <w:b/>
        </w:rPr>
        <w:t>готовки преподавателе</w:t>
      </w:r>
      <w:r>
        <w:rPr>
          <w:b/>
        </w:rPr>
        <w:t>й и школьных инспекторов, с тем</w:t>
      </w:r>
      <w:r w:rsidRPr="00E43045">
        <w:rPr>
          <w:b/>
        </w:rPr>
        <w:t xml:space="preserve"> чтобы в полной мере удовлетворить потребности детей-инвалидов в области образования;</w:t>
      </w:r>
    </w:p>
    <w:p w:rsidR="00625007" w:rsidRPr="00E43045" w:rsidRDefault="00625007" w:rsidP="00625007">
      <w:pPr>
        <w:pStyle w:val="SingleTxtGR"/>
        <w:rPr>
          <w:b/>
        </w:rPr>
      </w:pPr>
      <w:r w:rsidRPr="00E43045">
        <w:rPr>
          <w:b/>
        </w:rPr>
        <w:tab/>
        <w:t>с)</w:t>
      </w:r>
      <w:r w:rsidRPr="00E43045">
        <w:rPr>
          <w:b/>
        </w:rPr>
        <w:tab/>
        <w:t>обе</w:t>
      </w:r>
      <w:r>
        <w:rPr>
          <w:b/>
        </w:rPr>
        <w:t xml:space="preserve">спечить эффективное применение </w:t>
      </w:r>
      <w:r w:rsidRPr="00E43045">
        <w:rPr>
          <w:b/>
        </w:rPr>
        <w:t>законопроекта о спец</w:t>
      </w:r>
      <w:r w:rsidRPr="00E43045">
        <w:rPr>
          <w:b/>
        </w:rPr>
        <w:t>и</w:t>
      </w:r>
      <w:r w:rsidRPr="00E43045">
        <w:rPr>
          <w:b/>
        </w:rPr>
        <w:t>альном обр</w:t>
      </w:r>
      <w:r>
        <w:rPr>
          <w:b/>
        </w:rPr>
        <w:t>азовании инвалидов, в частности</w:t>
      </w:r>
      <w:r w:rsidRPr="00E43045">
        <w:rPr>
          <w:b/>
        </w:rPr>
        <w:t xml:space="preserve"> за счет его подкрепления на</w:t>
      </w:r>
      <w:r w:rsidRPr="00E43045">
        <w:rPr>
          <w:b/>
        </w:rPr>
        <w:t>д</w:t>
      </w:r>
      <w:r w:rsidRPr="00E43045">
        <w:rPr>
          <w:b/>
        </w:rPr>
        <w:t>лежащим бюджетом и кадрами;</w:t>
      </w:r>
    </w:p>
    <w:p w:rsidR="00625007" w:rsidRPr="00E43045" w:rsidRDefault="00625007" w:rsidP="00625007">
      <w:pPr>
        <w:pStyle w:val="SingleTxtGR"/>
        <w:rPr>
          <w:b/>
        </w:rPr>
      </w:pPr>
      <w:r w:rsidRPr="00E43045">
        <w:rPr>
          <w:b/>
        </w:rPr>
        <w:tab/>
      </w:r>
      <w:r w:rsidRPr="00E43045">
        <w:rPr>
          <w:b/>
          <w:lang w:val="en-US"/>
        </w:rPr>
        <w:t>d</w:t>
      </w:r>
      <w:r w:rsidRPr="00E43045">
        <w:rPr>
          <w:b/>
        </w:rPr>
        <w:t>)</w:t>
      </w:r>
      <w:r w:rsidRPr="00E43045">
        <w:rPr>
          <w:b/>
        </w:rPr>
        <w:tab/>
        <w:t>обеспечить, чтобы во всех возможных случаях дети-инвалиды обучались вместе с др</w:t>
      </w:r>
      <w:r w:rsidRPr="00E43045">
        <w:rPr>
          <w:b/>
        </w:rPr>
        <w:t>у</w:t>
      </w:r>
      <w:r w:rsidRPr="00E43045">
        <w:rPr>
          <w:b/>
        </w:rPr>
        <w:t>гими детьми.</w:t>
      </w:r>
    </w:p>
    <w:p w:rsidR="00625007" w:rsidRPr="00083FDB" w:rsidRDefault="00625007" w:rsidP="00625007">
      <w:pPr>
        <w:pStyle w:val="H23GR"/>
      </w:pPr>
      <w:r>
        <w:tab/>
      </w:r>
      <w:r>
        <w:tab/>
      </w:r>
      <w:r w:rsidRPr="00083FDB">
        <w:t>Здравоохранение и медицинское обслуживание</w:t>
      </w:r>
    </w:p>
    <w:p w:rsidR="00625007" w:rsidRPr="00083FDB" w:rsidRDefault="00625007" w:rsidP="00625007">
      <w:pPr>
        <w:pStyle w:val="SingleTxtGR"/>
      </w:pPr>
      <w:r w:rsidRPr="00083FDB">
        <w:t>53.</w:t>
      </w:r>
      <w:r w:rsidRPr="00083FDB">
        <w:tab/>
        <w:t>Комитет приветствует увеличение размера бюджетных средств, выделя</w:t>
      </w:r>
      <w:r w:rsidRPr="00083FDB">
        <w:t>е</w:t>
      </w:r>
      <w:r w:rsidRPr="00083FDB">
        <w:t>мых в государстве-участнике на сферу здравоохранения, а также выделение конкретных средств на медицинское страхов</w:t>
      </w:r>
      <w:r w:rsidRPr="00083FDB">
        <w:t>а</w:t>
      </w:r>
      <w:r w:rsidRPr="00083FDB">
        <w:t xml:space="preserve">ние. Он также с удовлетворением отмечает программу медицинской помощи для малоимущих </w:t>
      </w:r>
      <w:r>
        <w:t>семей</w:t>
      </w:r>
      <w:r w:rsidRPr="00083FDB">
        <w:t xml:space="preserve"> и провед</w:t>
      </w:r>
      <w:r w:rsidRPr="00083FDB">
        <w:t>е</w:t>
      </w:r>
      <w:r w:rsidRPr="00083FDB">
        <w:t>ние общественных кампаний по борьбе с курением, а также усилия государства по укреплению системы медицинских осмотров и вакцинации детей младшего возраста. Вместе с тем Комитет все та</w:t>
      </w:r>
      <w:r w:rsidRPr="00083FDB">
        <w:t>к</w:t>
      </w:r>
      <w:r w:rsidRPr="00083FDB">
        <w:t>же обеспокоен тем, что, несмотря на увеличение финансирования, бюджет сектора здравоохранения г</w:t>
      </w:r>
      <w:r w:rsidRPr="00083FDB">
        <w:t>о</w:t>
      </w:r>
      <w:r w:rsidRPr="00083FDB">
        <w:t xml:space="preserve">сударства-участника по-прежнему составляет </w:t>
      </w:r>
      <w:r>
        <w:t>незначительную</w:t>
      </w:r>
      <w:r w:rsidRPr="00083FDB">
        <w:t xml:space="preserve"> долю в общем бюджете. Кроме того, Комитет обеспокоен неравенством в отношении доступности и к</w:t>
      </w:r>
      <w:r w:rsidRPr="00083FDB">
        <w:t>а</w:t>
      </w:r>
      <w:r w:rsidRPr="00083FDB">
        <w:t>чества услуг педиатрии и неотложной медицинской помощи между крупными медицинскими центрами и небольшими местными больницами.</w:t>
      </w:r>
    </w:p>
    <w:p w:rsidR="00625007" w:rsidRPr="00083FDB" w:rsidRDefault="00625007" w:rsidP="00625007">
      <w:pPr>
        <w:pStyle w:val="SingleTxtGR"/>
        <w:rPr>
          <w:bCs/>
        </w:rPr>
      </w:pPr>
      <w:r w:rsidRPr="00083FDB">
        <w:t>54.</w:t>
      </w:r>
      <w:r w:rsidRPr="00083FDB">
        <w:tab/>
      </w:r>
      <w:r w:rsidRPr="00E43045">
        <w:rPr>
          <w:b/>
        </w:rPr>
        <w:t>Комитет повторяет свою предыдущую рекомендацию (</w:t>
      </w:r>
      <w:r w:rsidRPr="00E43045">
        <w:rPr>
          <w:b/>
          <w:lang w:val="en-US"/>
        </w:rPr>
        <w:t>CRC</w:t>
      </w:r>
      <w:r w:rsidRPr="00E43045">
        <w:rPr>
          <w:b/>
        </w:rPr>
        <w:t>/</w:t>
      </w:r>
      <w:r w:rsidRPr="00E43045">
        <w:rPr>
          <w:b/>
          <w:lang w:val="en-US"/>
        </w:rPr>
        <w:t>C</w:t>
      </w:r>
      <w:r w:rsidRPr="00E43045">
        <w:rPr>
          <w:b/>
        </w:rPr>
        <w:t>/15/</w:t>
      </w:r>
      <w:r>
        <w:rPr>
          <w:b/>
        </w:rPr>
        <w:t xml:space="preserve"> А</w:t>
      </w:r>
      <w:proofErr w:type="spellStart"/>
      <w:r w:rsidRPr="00E43045">
        <w:rPr>
          <w:b/>
          <w:lang w:val="en-US"/>
        </w:rPr>
        <w:t>dd</w:t>
      </w:r>
      <w:proofErr w:type="spellEnd"/>
      <w:r w:rsidRPr="00E43045">
        <w:rPr>
          <w:b/>
        </w:rPr>
        <w:t xml:space="preserve">.197, пункт 49 а)) </w:t>
      </w:r>
      <w:r w:rsidRPr="00E43045">
        <w:rPr>
          <w:b/>
          <w:bCs/>
        </w:rPr>
        <w:t>существенно увеличить объемы ассигнований, выд</w:t>
      </w:r>
      <w:r w:rsidRPr="00E43045">
        <w:rPr>
          <w:b/>
          <w:bCs/>
        </w:rPr>
        <w:t>е</w:t>
      </w:r>
      <w:r w:rsidRPr="00E43045">
        <w:rPr>
          <w:b/>
          <w:bCs/>
        </w:rPr>
        <w:t>ляемых на нужды здравоохранения, и создать систему государственных медицинских учреждений с тем, чтобы семьи с низким уровнем дохода могли бесплатно пользоваться медицинским обслуживанием. Ком</w:t>
      </w:r>
      <w:r w:rsidRPr="00E43045">
        <w:rPr>
          <w:b/>
          <w:bCs/>
        </w:rPr>
        <w:t>и</w:t>
      </w:r>
      <w:r w:rsidRPr="00E43045">
        <w:rPr>
          <w:b/>
          <w:bCs/>
        </w:rPr>
        <w:t>тет также рекомендует государству-участнику принять меры по увеличению объемов финансовых, технических и кадровых ресурсов, выделяемых н</w:t>
      </w:r>
      <w:r w:rsidRPr="00E43045">
        <w:rPr>
          <w:b/>
          <w:bCs/>
        </w:rPr>
        <w:t>е</w:t>
      </w:r>
      <w:r w:rsidRPr="00E43045">
        <w:rPr>
          <w:b/>
          <w:bCs/>
        </w:rPr>
        <w:t>большим и средним местным больницам, чтобы обеспечить им возмо</w:t>
      </w:r>
      <w:r w:rsidRPr="00E43045">
        <w:rPr>
          <w:b/>
          <w:bCs/>
        </w:rPr>
        <w:t>ж</w:t>
      </w:r>
      <w:r w:rsidRPr="00E43045">
        <w:rPr>
          <w:b/>
          <w:bCs/>
        </w:rPr>
        <w:t>ность оказания педиатрической и неотложной п</w:t>
      </w:r>
      <w:r w:rsidRPr="00E43045">
        <w:rPr>
          <w:b/>
          <w:bCs/>
        </w:rPr>
        <w:t>о</w:t>
      </w:r>
      <w:r w:rsidRPr="00E43045">
        <w:rPr>
          <w:b/>
          <w:bCs/>
        </w:rPr>
        <w:t>мощи на всей территории государства.</w:t>
      </w:r>
    </w:p>
    <w:p w:rsidR="00625007" w:rsidRPr="00083FDB" w:rsidRDefault="00625007" w:rsidP="00625007">
      <w:pPr>
        <w:pStyle w:val="H23GR"/>
      </w:pPr>
      <w:r>
        <w:tab/>
      </w:r>
      <w:r>
        <w:tab/>
      </w:r>
      <w:r w:rsidRPr="00083FDB">
        <w:t>Психическое здоровье</w:t>
      </w:r>
    </w:p>
    <w:p w:rsidR="00625007" w:rsidRPr="00083FDB" w:rsidRDefault="00625007" w:rsidP="00625007">
      <w:pPr>
        <w:pStyle w:val="SingleTxtGR"/>
      </w:pPr>
      <w:r w:rsidRPr="00083FDB">
        <w:t>55.</w:t>
      </w:r>
      <w:r w:rsidRPr="00083FDB">
        <w:tab/>
        <w:t>Комитет приветствует усилия государства-участника по улучшению пс</w:t>
      </w:r>
      <w:r w:rsidRPr="00083FDB">
        <w:t>и</w:t>
      </w:r>
      <w:r w:rsidRPr="00083FDB">
        <w:t>хического здоровья детей, в частности, путем учреждения 32 центров охраны психического здоровья по всей стране. Вместе с тем Комитет сохраняет обесп</w:t>
      </w:r>
      <w:r w:rsidRPr="00083FDB">
        <w:t>о</w:t>
      </w:r>
      <w:r w:rsidRPr="00083FDB">
        <w:t>коенность по по</w:t>
      </w:r>
      <w:r>
        <w:t xml:space="preserve">воду того, что общее состояние </w:t>
      </w:r>
      <w:r w:rsidRPr="00083FDB">
        <w:t>детского психического здор</w:t>
      </w:r>
      <w:r w:rsidRPr="00083FDB">
        <w:t>о</w:t>
      </w:r>
      <w:r w:rsidRPr="00083FDB">
        <w:t xml:space="preserve">вья в государстве-участнике ухудшилось, а показатели депрессий и </w:t>
      </w:r>
      <w:r>
        <w:t>суицида</w:t>
      </w:r>
      <w:r w:rsidRPr="00083FDB">
        <w:t xml:space="preserve"> среди детей</w:t>
      </w:r>
      <w:r>
        <w:t>,</w:t>
      </w:r>
      <w:r w:rsidRPr="00083FDB">
        <w:t xml:space="preserve"> особен</w:t>
      </w:r>
      <w:r>
        <w:t>но</w:t>
      </w:r>
      <w:r w:rsidRPr="00083FDB">
        <w:t xml:space="preserve"> среди девочек</w:t>
      </w:r>
      <w:r>
        <w:t>, возросли</w:t>
      </w:r>
      <w:r w:rsidRPr="00083FDB">
        <w:t xml:space="preserve">. Комитет также отмечает </w:t>
      </w:r>
      <w:r>
        <w:t>использов</w:t>
      </w:r>
      <w:r>
        <w:t>а</w:t>
      </w:r>
      <w:r>
        <w:t>ние такого</w:t>
      </w:r>
      <w:r w:rsidRPr="00083FDB">
        <w:t xml:space="preserve"> метода диагностики</w:t>
      </w:r>
      <w:r>
        <w:t>, который п</w:t>
      </w:r>
      <w:r>
        <w:t>о</w:t>
      </w:r>
      <w:r>
        <w:t>зволяет выявить на ранней стадии</w:t>
      </w:r>
      <w:r w:rsidR="00C32B89" w:rsidRPr="00C32B89">
        <w:t xml:space="preserve"> </w:t>
      </w:r>
      <w:r>
        <w:t>и предотвратить</w:t>
      </w:r>
      <w:r w:rsidRPr="00083FDB">
        <w:t xml:space="preserve"> суицидаль</w:t>
      </w:r>
      <w:r>
        <w:t>ные</w:t>
      </w:r>
      <w:r w:rsidRPr="00083FDB">
        <w:t xml:space="preserve"> настрое</w:t>
      </w:r>
      <w:r>
        <w:t>ния</w:t>
      </w:r>
      <w:r w:rsidRPr="00083FDB">
        <w:t>, но в то же время выражает озабоче</w:t>
      </w:r>
      <w:r w:rsidRPr="00083FDB">
        <w:t>н</w:t>
      </w:r>
      <w:r w:rsidRPr="00083FDB">
        <w:t>ность в связи с тем, что такая диагностика может представлять собой вмеш</w:t>
      </w:r>
      <w:r w:rsidRPr="00083FDB">
        <w:t>а</w:t>
      </w:r>
      <w:r w:rsidRPr="00083FDB">
        <w:t>тельство в частную жизнь ребе</w:t>
      </w:r>
      <w:r w:rsidRPr="00083FDB">
        <w:t>н</w:t>
      </w:r>
      <w:r w:rsidRPr="00083FDB">
        <w:t>ка.</w:t>
      </w:r>
    </w:p>
    <w:p w:rsidR="00625007" w:rsidRDefault="00625007" w:rsidP="00625007">
      <w:pPr>
        <w:pStyle w:val="SingleTxtGR"/>
        <w:rPr>
          <w:b/>
          <w:bCs/>
        </w:rPr>
      </w:pPr>
      <w:r w:rsidRPr="00083FDB">
        <w:t>56.</w:t>
      </w:r>
      <w:r w:rsidRPr="00083FDB">
        <w:tab/>
      </w:r>
      <w:r w:rsidRPr="00E43045">
        <w:rPr>
          <w:b/>
        </w:rPr>
        <w:t>Комитет рекомендует государству-участнику принять меры по разр</w:t>
      </w:r>
      <w:r w:rsidRPr="00E43045">
        <w:rPr>
          <w:b/>
        </w:rPr>
        <w:t>а</w:t>
      </w:r>
      <w:r w:rsidRPr="00E43045">
        <w:rPr>
          <w:b/>
        </w:rPr>
        <w:t>ботке политики в области охраны психического здоровья ребенка на осн</w:t>
      </w:r>
      <w:r w:rsidRPr="00E43045">
        <w:rPr>
          <w:b/>
        </w:rPr>
        <w:t>о</w:t>
      </w:r>
      <w:r w:rsidRPr="00E43045">
        <w:rPr>
          <w:b/>
        </w:rPr>
        <w:t>вании глубокого изучения коренных причин депрессии и суицида среди д</w:t>
      </w:r>
      <w:r w:rsidRPr="00E43045">
        <w:rPr>
          <w:b/>
        </w:rPr>
        <w:t>е</w:t>
      </w:r>
      <w:r w:rsidRPr="00E43045">
        <w:rPr>
          <w:b/>
        </w:rPr>
        <w:t>тей и инвест</w:t>
      </w:r>
      <w:r w:rsidRPr="00E43045">
        <w:rPr>
          <w:b/>
        </w:rPr>
        <w:t>и</w:t>
      </w:r>
      <w:r w:rsidRPr="00E43045">
        <w:rPr>
          <w:b/>
        </w:rPr>
        <w:t>ровать средства в развитие комплексной системы услуг, включая меры поощр</w:t>
      </w:r>
      <w:r w:rsidRPr="00E43045">
        <w:rPr>
          <w:b/>
        </w:rPr>
        <w:t>е</w:t>
      </w:r>
      <w:r w:rsidRPr="00E43045">
        <w:rPr>
          <w:b/>
        </w:rPr>
        <w:t xml:space="preserve">ния психического здоровья и профилактики, </w:t>
      </w:r>
      <w:r w:rsidRPr="00E43045">
        <w:rPr>
          <w:b/>
          <w:bCs/>
        </w:rPr>
        <w:t>услуги по лечению психического здоровья в амбулаторных и стационарных учр</w:t>
      </w:r>
      <w:r w:rsidRPr="00E43045">
        <w:rPr>
          <w:b/>
          <w:bCs/>
        </w:rPr>
        <w:t>е</w:t>
      </w:r>
      <w:r w:rsidRPr="00E43045">
        <w:rPr>
          <w:b/>
          <w:bCs/>
        </w:rPr>
        <w:t>ждениях, с целью эффективного предупреждения суицидальных настро</w:t>
      </w:r>
      <w:r w:rsidRPr="00E43045">
        <w:rPr>
          <w:b/>
          <w:bCs/>
        </w:rPr>
        <w:t>е</w:t>
      </w:r>
      <w:r>
        <w:rPr>
          <w:b/>
          <w:bCs/>
        </w:rPr>
        <w:t>ний, особенно</w:t>
      </w:r>
      <w:r w:rsidRPr="00E43045">
        <w:rPr>
          <w:b/>
          <w:bCs/>
        </w:rPr>
        <w:t xml:space="preserve"> среди девочек. В процессе этого Комитет рекомендует гос</w:t>
      </w:r>
      <w:r w:rsidRPr="00E43045">
        <w:rPr>
          <w:b/>
          <w:bCs/>
        </w:rPr>
        <w:t>у</w:t>
      </w:r>
      <w:r w:rsidRPr="00E43045">
        <w:rPr>
          <w:b/>
          <w:bCs/>
        </w:rPr>
        <w:t>дарству-участнику по возможности избегать помещения детей в специал</w:t>
      </w:r>
      <w:r w:rsidRPr="00E43045">
        <w:rPr>
          <w:b/>
          <w:bCs/>
        </w:rPr>
        <w:t>и</w:t>
      </w:r>
      <w:r w:rsidRPr="00E43045">
        <w:rPr>
          <w:b/>
          <w:bCs/>
        </w:rPr>
        <w:t>зированные учреждения. Кроме того, Комитет рекомендует государству-участнику при применении метода диагностики для выявления и предо</w:t>
      </w:r>
      <w:r w:rsidRPr="00E43045">
        <w:rPr>
          <w:b/>
          <w:bCs/>
        </w:rPr>
        <w:t>т</w:t>
      </w:r>
      <w:r w:rsidRPr="00E43045">
        <w:rPr>
          <w:b/>
          <w:bCs/>
        </w:rPr>
        <w:t>вращения суицида устанавливать адекватные гарантии уважения права ребенка на частную жизнь и по</w:t>
      </w:r>
      <w:r>
        <w:rPr>
          <w:b/>
          <w:bCs/>
        </w:rPr>
        <w:t>лучения консультативной помощи.</w:t>
      </w:r>
      <w:r w:rsidR="005A2778">
        <w:rPr>
          <w:b/>
          <w:bCs/>
        </w:rPr>
        <w:t xml:space="preserve"> </w:t>
      </w:r>
      <w:r w:rsidRPr="00E43045">
        <w:rPr>
          <w:b/>
          <w:bCs/>
        </w:rPr>
        <w:t>При</w:t>
      </w:r>
      <w:r w:rsidR="005A2778">
        <w:rPr>
          <w:b/>
          <w:bCs/>
        </w:rPr>
        <w:t> </w:t>
      </w:r>
      <w:r w:rsidRPr="00E43045">
        <w:rPr>
          <w:b/>
          <w:bCs/>
        </w:rPr>
        <w:t>выполнении всего вышесказанного Комитет также подчеркивает важность изучения социальных и семейных факторов, ведущих к возни</w:t>
      </w:r>
      <w:r w:rsidRPr="00E43045">
        <w:rPr>
          <w:b/>
          <w:bCs/>
        </w:rPr>
        <w:t>к</w:t>
      </w:r>
      <w:r w:rsidRPr="00E43045">
        <w:rPr>
          <w:b/>
          <w:bCs/>
        </w:rPr>
        <w:t>новению суицидальных настроений, в дополнение или в соответствующих случаях вместо причин, связанных с психическим зд</w:t>
      </w:r>
      <w:r w:rsidRPr="00E43045">
        <w:rPr>
          <w:b/>
          <w:bCs/>
        </w:rPr>
        <w:t>о</w:t>
      </w:r>
      <w:r w:rsidRPr="00E43045">
        <w:rPr>
          <w:b/>
          <w:bCs/>
        </w:rPr>
        <w:t>ровьем.</w:t>
      </w:r>
    </w:p>
    <w:p w:rsidR="00625007" w:rsidRPr="00B00113" w:rsidRDefault="00625007" w:rsidP="00625007">
      <w:pPr>
        <w:pStyle w:val="H23GR"/>
      </w:pPr>
      <w:r w:rsidRPr="00625007">
        <w:tab/>
      </w:r>
      <w:r w:rsidRPr="00625007">
        <w:tab/>
      </w:r>
      <w:r w:rsidRPr="00B00113">
        <w:t>Здоровье подростков</w:t>
      </w:r>
    </w:p>
    <w:p w:rsidR="00625007" w:rsidRPr="00B00113" w:rsidRDefault="00625007" w:rsidP="00625007">
      <w:pPr>
        <w:pStyle w:val="SingleTxtGR"/>
      </w:pPr>
      <w:r w:rsidRPr="00B00113">
        <w:t>57.</w:t>
      </w:r>
      <w:r w:rsidRPr="00B00113">
        <w:tab/>
        <w:t>Комитет с удовлетворением отмечает, что Председатель Корейского управления по контролю качества продовольствия и медикаментов может з</w:t>
      </w:r>
      <w:r w:rsidRPr="00B00113">
        <w:t>а</w:t>
      </w:r>
      <w:r w:rsidRPr="00B00113">
        <w:t>претить предприятиям, которые производят, изготавливают, импортируют, ра</w:t>
      </w:r>
      <w:r w:rsidRPr="00B00113">
        <w:t>с</w:t>
      </w:r>
      <w:r w:rsidRPr="00B00113">
        <w:t>пространяют или продают продукты питания для детей, рекламировать высок</w:t>
      </w:r>
      <w:r w:rsidRPr="00B00113">
        <w:t>о</w:t>
      </w:r>
      <w:r w:rsidRPr="00B00113">
        <w:t>калорийные продукты</w:t>
      </w:r>
      <w:r>
        <w:t xml:space="preserve"> </w:t>
      </w:r>
      <w:r w:rsidRPr="00B00113">
        <w:t>и продукты с низким содержанием питательных веществ во время детских телев</w:t>
      </w:r>
      <w:r>
        <w:t>изионных программ. Тем не менее</w:t>
      </w:r>
      <w:r w:rsidRPr="00B00113">
        <w:t xml:space="preserve"> он обеспокоен бол</w:t>
      </w:r>
      <w:r w:rsidRPr="00B00113">
        <w:t>ь</w:t>
      </w:r>
      <w:r w:rsidRPr="00B00113">
        <w:t>шим количеством детей, страдающих ожирением и испытывающих другие пр</w:t>
      </w:r>
      <w:r w:rsidRPr="00B00113">
        <w:t>о</w:t>
      </w:r>
      <w:r w:rsidRPr="00B00113">
        <w:t>блемы со здоровьем</w:t>
      </w:r>
      <w:r>
        <w:t xml:space="preserve">, связанные с </w:t>
      </w:r>
      <w:r w:rsidRPr="00B00113">
        <w:t>нездоров</w:t>
      </w:r>
      <w:r>
        <w:t>ым</w:t>
      </w:r>
      <w:r w:rsidRPr="00B00113">
        <w:t xml:space="preserve"> питани</w:t>
      </w:r>
      <w:r>
        <w:t>ем</w:t>
      </w:r>
      <w:r w:rsidRPr="00B00113">
        <w:t>. Комитет также озаб</w:t>
      </w:r>
      <w:r w:rsidRPr="00B00113">
        <w:t>о</w:t>
      </w:r>
      <w:r w:rsidRPr="00B00113">
        <w:t xml:space="preserve">чен продолжающимся ростом показателей курения и употребления алкоголя среди детей и подростков в Корее и </w:t>
      </w:r>
      <w:r>
        <w:t xml:space="preserve">ставшей </w:t>
      </w:r>
      <w:r w:rsidRPr="00B00113">
        <w:t xml:space="preserve">серьезной проблемой </w:t>
      </w:r>
      <w:proofErr w:type="spellStart"/>
      <w:r w:rsidRPr="00B00113">
        <w:t>интернет-зависимость</w:t>
      </w:r>
      <w:r>
        <w:t>ю</w:t>
      </w:r>
      <w:proofErr w:type="spellEnd"/>
      <w:r w:rsidRPr="00B00113">
        <w:t>.</w:t>
      </w:r>
    </w:p>
    <w:p w:rsidR="00625007" w:rsidRPr="00B00113" w:rsidRDefault="00625007" w:rsidP="00625007">
      <w:pPr>
        <w:pStyle w:val="SingleTxtGR"/>
      </w:pPr>
      <w:r w:rsidRPr="00B00113">
        <w:t>58.</w:t>
      </w:r>
      <w:r w:rsidRPr="00B00113">
        <w:tab/>
        <w:t>Кроме того, Комитет с озабоченностью отмечает, что, несмотря на пр</w:t>
      </w:r>
      <w:r w:rsidRPr="00B00113">
        <w:t>и</w:t>
      </w:r>
      <w:r w:rsidRPr="00B00113">
        <w:t>нимаемые меры по орган</w:t>
      </w:r>
      <w:r w:rsidRPr="00B00113">
        <w:t>и</w:t>
      </w:r>
      <w:r w:rsidRPr="00B00113">
        <w:t>зации обязательных программ полового воспитания, на практике по-прежнему отсутствует систематич</w:t>
      </w:r>
      <w:r w:rsidRPr="00B00113">
        <w:t>е</w:t>
      </w:r>
      <w:r w:rsidRPr="00B00113">
        <w:t>ское и тщательное обучение по вопросам сексуального и репродуктивного здоровья в школах. В этом ко</w:t>
      </w:r>
      <w:r w:rsidRPr="00B00113">
        <w:t>н</w:t>
      </w:r>
      <w:r w:rsidRPr="00B00113">
        <w:t>тексте Комитет также выражает глубокую обеспокоенность по поводу большого количества случаев незапланированной беременности среди подростков и</w:t>
      </w:r>
      <w:r>
        <w:t>,</w:t>
      </w:r>
      <w:r w:rsidRPr="00B00113">
        <w:t xml:space="preserve"> с</w:t>
      </w:r>
      <w:r w:rsidRPr="00B00113">
        <w:t>о</w:t>
      </w:r>
      <w:r w:rsidRPr="00B00113">
        <w:t>ответственно, большим числом абортов среди подростков в таких ситуациях.</w:t>
      </w:r>
    </w:p>
    <w:p w:rsidR="00625007" w:rsidRPr="00B00113" w:rsidRDefault="00625007" w:rsidP="00625007">
      <w:pPr>
        <w:pStyle w:val="SingleTxtGR"/>
      </w:pPr>
      <w:r w:rsidRPr="00B00113">
        <w:t>59.</w:t>
      </w:r>
      <w:r w:rsidRPr="00B00113">
        <w:tab/>
      </w:r>
      <w:r w:rsidRPr="000D1E76">
        <w:rPr>
          <w:b/>
        </w:rPr>
        <w:t>Комитет настоятельно рекомендует государству-участнику активиз</w:t>
      </w:r>
      <w:r w:rsidRPr="000D1E76">
        <w:rPr>
          <w:b/>
        </w:rPr>
        <w:t>и</w:t>
      </w:r>
      <w:r w:rsidRPr="000D1E76">
        <w:rPr>
          <w:b/>
        </w:rPr>
        <w:t>ровать проведение информационных и об</w:t>
      </w:r>
      <w:r>
        <w:rPr>
          <w:b/>
        </w:rPr>
        <w:t>учающих программ, в том числе с</w:t>
      </w:r>
      <w:r w:rsidR="007D70E5" w:rsidRPr="007D70E5">
        <w:rPr>
          <w:b/>
        </w:rPr>
        <w:t xml:space="preserve"> </w:t>
      </w:r>
      <w:r w:rsidRPr="000D1E76">
        <w:rPr>
          <w:b/>
        </w:rPr>
        <w:t>участием средств массовой информации, в целях повышения уровня осв</w:t>
      </w:r>
      <w:r w:rsidRPr="000D1E76">
        <w:rPr>
          <w:b/>
        </w:rPr>
        <w:t>е</w:t>
      </w:r>
      <w:r w:rsidRPr="000D1E76">
        <w:rPr>
          <w:b/>
        </w:rPr>
        <w:t>домленности о том, какую опасность для здоровья представляет курение, алкоголь и интернет-зависимость. Государству-участнику следует обесп</w:t>
      </w:r>
      <w:r w:rsidRPr="000D1E76">
        <w:rPr>
          <w:b/>
        </w:rPr>
        <w:t>е</w:t>
      </w:r>
      <w:r w:rsidRPr="000D1E76">
        <w:rPr>
          <w:b/>
        </w:rPr>
        <w:t>чить, чтобы при проведении таких кампаний учитывались особые обсто</w:t>
      </w:r>
      <w:r w:rsidRPr="000D1E76">
        <w:rPr>
          <w:b/>
        </w:rPr>
        <w:t>я</w:t>
      </w:r>
      <w:r>
        <w:rPr>
          <w:b/>
        </w:rPr>
        <w:t>тельства подростков</w:t>
      </w:r>
      <w:r w:rsidRPr="000D1E76">
        <w:rPr>
          <w:b/>
        </w:rPr>
        <w:t xml:space="preserve"> и чтобы они стимулировали их к здоровому образу жизни и сбалансированному питанию, и прин</w:t>
      </w:r>
      <w:r>
        <w:rPr>
          <w:b/>
        </w:rPr>
        <w:t>я</w:t>
      </w:r>
      <w:r w:rsidRPr="000D1E76">
        <w:rPr>
          <w:b/>
        </w:rPr>
        <w:t>ть дополнитель</w:t>
      </w:r>
      <w:r>
        <w:rPr>
          <w:b/>
        </w:rPr>
        <w:t>ные меры по</w:t>
      </w:r>
      <w:r w:rsidR="005A2778">
        <w:rPr>
          <w:b/>
        </w:rPr>
        <w:t xml:space="preserve"> </w:t>
      </w:r>
      <w:r w:rsidRPr="000D1E76">
        <w:rPr>
          <w:b/>
        </w:rPr>
        <w:t>регулированию рынка нездоровых продуктов питания, имеющих негати</w:t>
      </w:r>
      <w:r w:rsidRPr="000D1E76">
        <w:rPr>
          <w:b/>
        </w:rPr>
        <w:t>в</w:t>
      </w:r>
      <w:r w:rsidRPr="000D1E76">
        <w:rPr>
          <w:b/>
        </w:rPr>
        <w:t>ные последствия для здоровья детей. Комитет также рекомендует госуда</w:t>
      </w:r>
      <w:r w:rsidRPr="000D1E76">
        <w:rPr>
          <w:b/>
        </w:rPr>
        <w:t>р</w:t>
      </w:r>
      <w:r w:rsidRPr="000D1E76">
        <w:rPr>
          <w:b/>
        </w:rPr>
        <w:t>ству-участнику принять меры по включению в программу школьного об</w:t>
      </w:r>
      <w:r w:rsidRPr="000D1E76">
        <w:rPr>
          <w:b/>
        </w:rPr>
        <w:t>у</w:t>
      </w:r>
      <w:r w:rsidRPr="000D1E76">
        <w:rPr>
          <w:b/>
        </w:rPr>
        <w:t>чения регулярные и авторитетные программы полов</w:t>
      </w:r>
      <w:r w:rsidRPr="000D1E76">
        <w:rPr>
          <w:b/>
        </w:rPr>
        <w:t>о</w:t>
      </w:r>
      <w:r w:rsidRPr="000D1E76">
        <w:rPr>
          <w:b/>
        </w:rPr>
        <w:t>го воспитания</w:t>
      </w:r>
      <w:r w:rsidRPr="00B00113">
        <w:t>.</w:t>
      </w:r>
    </w:p>
    <w:p w:rsidR="00625007" w:rsidRPr="00B00113" w:rsidRDefault="00625007" w:rsidP="00625007">
      <w:pPr>
        <w:pStyle w:val="H23GR"/>
      </w:pPr>
      <w:r w:rsidRPr="00625007">
        <w:tab/>
      </w:r>
      <w:r w:rsidRPr="00625007">
        <w:tab/>
      </w:r>
      <w:r w:rsidRPr="00B00113">
        <w:t>Социальное обеспечение и уровень жизни</w:t>
      </w:r>
    </w:p>
    <w:p w:rsidR="00625007" w:rsidRPr="00B00113" w:rsidRDefault="00625007" w:rsidP="00625007">
      <w:pPr>
        <w:pStyle w:val="SingleTxtGR"/>
      </w:pPr>
      <w:r w:rsidRPr="00B00113">
        <w:t>60.</w:t>
      </w:r>
      <w:r w:rsidRPr="00B00113">
        <w:tab/>
        <w:t>Комитет приветствует инициативы государства-участника по улучшению благосостояния женщин, лиц пожилого возра</w:t>
      </w:r>
      <w:r>
        <w:t>ста и молодежи в соответствии с </w:t>
      </w:r>
      <w:r w:rsidRPr="00B00113">
        <w:t>пунктами 3, 4 и 5 статьи 34 Конституции. Вместе с тем Комитет обеспокоен тем, что Конституция не содержит обязательства по улучшению благососто</w:t>
      </w:r>
      <w:r w:rsidRPr="00B00113">
        <w:t>я</w:t>
      </w:r>
      <w:r w:rsidRPr="00B00113">
        <w:t xml:space="preserve">ния детей. </w:t>
      </w:r>
    </w:p>
    <w:p w:rsidR="00625007" w:rsidRPr="000D1E76" w:rsidRDefault="00625007" w:rsidP="00625007">
      <w:pPr>
        <w:pStyle w:val="SingleTxtGR"/>
      </w:pPr>
      <w:r w:rsidRPr="00B00113">
        <w:t>61.</w:t>
      </w:r>
      <w:r w:rsidRPr="00B00113">
        <w:tab/>
      </w:r>
      <w:r w:rsidRPr="000D1E76">
        <w:rPr>
          <w:b/>
        </w:rPr>
        <w:t>Комитет</w:t>
      </w:r>
      <w:r>
        <w:rPr>
          <w:b/>
        </w:rPr>
        <w:t xml:space="preserve"> призывает государство-участник</w:t>
      </w:r>
      <w:r w:rsidRPr="000D1E76">
        <w:rPr>
          <w:b/>
        </w:rPr>
        <w:t xml:space="preserve"> рассмотреть возможность внесения поправок в свое законодательство с целью включения в него п</w:t>
      </w:r>
      <w:r w:rsidRPr="000D1E76">
        <w:rPr>
          <w:b/>
        </w:rPr>
        <w:t>о</w:t>
      </w:r>
      <w:r w:rsidRPr="000D1E76">
        <w:rPr>
          <w:b/>
        </w:rPr>
        <w:t>ложений о конкретных и обязательных финансовых ассигнованиях на н</w:t>
      </w:r>
      <w:r w:rsidRPr="000D1E76">
        <w:rPr>
          <w:b/>
        </w:rPr>
        <w:t>у</w:t>
      </w:r>
      <w:r w:rsidRPr="000D1E76">
        <w:rPr>
          <w:b/>
        </w:rPr>
        <w:t>жды детей на надлежащем уровне. Государству-участнику следует обесп</w:t>
      </w:r>
      <w:r w:rsidRPr="000D1E76">
        <w:rPr>
          <w:b/>
        </w:rPr>
        <w:t>е</w:t>
      </w:r>
      <w:r w:rsidRPr="000D1E76">
        <w:rPr>
          <w:b/>
        </w:rPr>
        <w:t xml:space="preserve">чить равное </w:t>
      </w:r>
      <w:r>
        <w:rPr>
          <w:b/>
        </w:rPr>
        <w:t xml:space="preserve">и справедливое </w:t>
      </w:r>
      <w:r w:rsidRPr="000D1E76">
        <w:rPr>
          <w:b/>
        </w:rPr>
        <w:t>осуществление программ по сокращению ма</w:t>
      </w:r>
      <w:r w:rsidRPr="000D1E76">
        <w:rPr>
          <w:b/>
        </w:rPr>
        <w:t>с</w:t>
      </w:r>
      <w:r w:rsidRPr="000D1E76">
        <w:rPr>
          <w:b/>
        </w:rPr>
        <w:t>штабов нищеты и повышения уровня жизни детей</w:t>
      </w:r>
      <w:r>
        <w:t>.</w:t>
      </w:r>
    </w:p>
    <w:p w:rsidR="00625007" w:rsidRPr="00B00113" w:rsidRDefault="00625007" w:rsidP="00625007">
      <w:pPr>
        <w:pStyle w:val="H1GR"/>
      </w:pPr>
      <w:r w:rsidRPr="00642703">
        <w:tab/>
      </w:r>
      <w:r w:rsidRPr="00B00113">
        <w:rPr>
          <w:lang w:val="en-US"/>
        </w:rPr>
        <w:t>F</w:t>
      </w:r>
      <w:r w:rsidRPr="00B00113">
        <w:t>.</w:t>
      </w:r>
      <w:r w:rsidRPr="00B00113">
        <w:tab/>
        <w:t xml:space="preserve">Образование, досуг и культурная деятельность </w:t>
      </w:r>
      <w:r w:rsidR="005A2778">
        <w:br/>
      </w:r>
      <w:r w:rsidRPr="00B00113">
        <w:t xml:space="preserve">(статьи </w:t>
      </w:r>
      <w:r>
        <w:t>28, 29 и</w:t>
      </w:r>
      <w:r w:rsidR="005A2778">
        <w:t xml:space="preserve"> </w:t>
      </w:r>
      <w:r w:rsidRPr="00B00113">
        <w:t>31 Конвенции)</w:t>
      </w:r>
    </w:p>
    <w:p w:rsidR="00625007" w:rsidRPr="00B00113" w:rsidRDefault="00625007" w:rsidP="00625007">
      <w:pPr>
        <w:pStyle w:val="H23GR"/>
      </w:pPr>
      <w:r w:rsidRPr="009B2C13">
        <w:tab/>
      </w:r>
      <w:r w:rsidRPr="009B2C13">
        <w:tab/>
      </w:r>
      <w:r w:rsidRPr="00B00113">
        <w:t>Образование, включая профессиональное обучение и наставничество</w:t>
      </w:r>
    </w:p>
    <w:p w:rsidR="00625007" w:rsidRPr="00B00113" w:rsidRDefault="00625007" w:rsidP="00625007">
      <w:pPr>
        <w:pStyle w:val="SingleTxtGR"/>
      </w:pPr>
      <w:r w:rsidRPr="00B00113">
        <w:t>62.</w:t>
      </w:r>
      <w:r w:rsidRPr="00B00113">
        <w:tab/>
        <w:t xml:space="preserve">Несмотря на прилагаемые государством-участником усилия по снижению уровня стресса, испытываемого учащимися, </w:t>
      </w:r>
      <w:r>
        <w:t>и разработку</w:t>
      </w:r>
      <w:r w:rsidRPr="00B00113">
        <w:t xml:space="preserve"> программ по обесп</w:t>
      </w:r>
      <w:r w:rsidRPr="00B00113">
        <w:t>е</w:t>
      </w:r>
      <w:r w:rsidRPr="00B00113">
        <w:t>чению детям возможности участвовать в играх и культурно-развлекательных мероприятиях, Комитет обеспокоен высоким уровнем конкуренции в системе образования государства-участника. Комитет</w:t>
      </w:r>
      <w:r>
        <w:t xml:space="preserve"> также выражает озабоченность в </w:t>
      </w:r>
      <w:r w:rsidRPr="00B00113">
        <w:t>связи с широко распространенным обучением детей у частных репетиторов вне системы школьного обучения, что</w:t>
      </w:r>
      <w:r>
        <w:t xml:space="preserve"> приводит</w:t>
      </w:r>
      <w:r w:rsidRPr="00B00113">
        <w:t>, в частности,</w:t>
      </w:r>
      <w:r>
        <w:t xml:space="preserve"> </w:t>
      </w:r>
      <w:r w:rsidRPr="00B00113">
        <w:t>к серьезному и чрезмерному стрессу для детей и негативно сказывается на их физическом и психическом здоровье. Кроме того, Комитет с озабоченностью отмечает усил</w:t>
      </w:r>
      <w:r w:rsidRPr="00B00113">
        <w:t>е</w:t>
      </w:r>
      <w:r w:rsidRPr="00B00113">
        <w:t>ние изначально существовавшего социально-экономического неравенства, в</w:t>
      </w:r>
      <w:r w:rsidRPr="00B00113">
        <w:t>ы</w:t>
      </w:r>
      <w:r w:rsidRPr="00B00113">
        <w:t>текающего из стоимости такого частного преподавания</w:t>
      </w:r>
      <w:r>
        <w:t xml:space="preserve">, </w:t>
      </w:r>
      <w:r w:rsidRPr="00B00113">
        <w:t xml:space="preserve">и его </w:t>
      </w:r>
      <w:r>
        <w:t>негативные</w:t>
      </w:r>
      <w:r w:rsidRPr="00B00113">
        <w:t xml:space="preserve"> п</w:t>
      </w:r>
      <w:r w:rsidRPr="00B00113">
        <w:t>о</w:t>
      </w:r>
      <w:r w:rsidRPr="00B00113">
        <w:t>следст</w:t>
      </w:r>
      <w:r>
        <w:t>вия</w:t>
      </w:r>
      <w:r w:rsidRPr="00B00113">
        <w:t xml:space="preserve"> для адекватного осуществления прав ребенка на отдых и культурную деятельность. Комитет также обеспокоен растущим уровнем агрессии и увел</w:t>
      </w:r>
      <w:r w:rsidRPr="00B00113">
        <w:t>и</w:t>
      </w:r>
      <w:r w:rsidRPr="00B00113">
        <w:t>чением количества с</w:t>
      </w:r>
      <w:r>
        <w:t>лучаев хулиганства, в частности</w:t>
      </w:r>
      <w:r w:rsidRPr="00B00113">
        <w:t xml:space="preserve"> в отношении детей ин</w:t>
      </w:r>
      <w:r w:rsidRPr="00B00113">
        <w:t>о</w:t>
      </w:r>
      <w:r w:rsidRPr="00B00113">
        <w:t>странного происхождения, и испол</w:t>
      </w:r>
      <w:r>
        <w:t>ьзования мобильных телефонов и И</w:t>
      </w:r>
      <w:r w:rsidRPr="00B00113">
        <w:t>нтернета при с</w:t>
      </w:r>
      <w:r w:rsidRPr="00B00113">
        <w:t>о</w:t>
      </w:r>
      <w:r w:rsidRPr="00B00113">
        <w:t>вершении таких хулиганских актов.</w:t>
      </w:r>
    </w:p>
    <w:p w:rsidR="00625007" w:rsidRPr="000D1E76" w:rsidRDefault="00625007" w:rsidP="005A2778">
      <w:pPr>
        <w:pStyle w:val="SingleTxtGR"/>
        <w:keepNext/>
        <w:rPr>
          <w:b/>
        </w:rPr>
      </w:pPr>
      <w:r w:rsidRPr="00B00113">
        <w:t>63.</w:t>
      </w:r>
      <w:r w:rsidRPr="00B00113">
        <w:tab/>
      </w:r>
      <w:r w:rsidRPr="000D1E76">
        <w:rPr>
          <w:b/>
        </w:rPr>
        <w:t>Комитет рекомендует государству-участнику:</w:t>
      </w:r>
    </w:p>
    <w:p w:rsidR="00625007" w:rsidRPr="00B00113" w:rsidRDefault="00625007" w:rsidP="00625007">
      <w:pPr>
        <w:pStyle w:val="SingleTxtGR"/>
      </w:pPr>
      <w:r w:rsidRPr="000D1E76">
        <w:rPr>
          <w:b/>
        </w:rPr>
        <w:tab/>
        <w:t>а)</w:t>
      </w:r>
      <w:r w:rsidRPr="000D1E76">
        <w:rPr>
          <w:b/>
        </w:rPr>
        <w:tab/>
        <w:t>оценить нынешнюю систему образования и проводимые экз</w:t>
      </w:r>
      <w:r w:rsidRPr="000D1E76">
        <w:rPr>
          <w:b/>
        </w:rPr>
        <w:t>а</w:t>
      </w:r>
      <w:r w:rsidRPr="000D1E76">
        <w:rPr>
          <w:b/>
        </w:rPr>
        <w:t>мены, принимая во внимание статью 29 и замечание общего порядка К</w:t>
      </w:r>
      <w:r w:rsidRPr="000D1E76">
        <w:rPr>
          <w:b/>
        </w:rPr>
        <w:t>о</w:t>
      </w:r>
      <w:r w:rsidRPr="000D1E76">
        <w:rPr>
          <w:b/>
        </w:rPr>
        <w:t>митета № 1 (2001 год) о целях образования</w:t>
      </w:r>
      <w:r w:rsidRPr="00B00113">
        <w:t>;</w:t>
      </w:r>
    </w:p>
    <w:p w:rsidR="00625007" w:rsidRPr="00B00113" w:rsidRDefault="00625007" w:rsidP="00625007">
      <w:pPr>
        <w:pStyle w:val="SingleTxtGR"/>
      </w:pPr>
      <w:r>
        <w:tab/>
      </w:r>
      <w:proofErr w:type="spellStart"/>
      <w:r w:rsidRPr="000D1E76">
        <w:rPr>
          <w:b/>
        </w:rPr>
        <w:t>b</w:t>
      </w:r>
      <w:proofErr w:type="spellEnd"/>
      <w:r w:rsidRPr="000D1E76">
        <w:rPr>
          <w:b/>
        </w:rPr>
        <w:t>)</w:t>
      </w:r>
      <w:r w:rsidRPr="000D1E76">
        <w:rPr>
          <w:b/>
        </w:rPr>
        <w:tab/>
        <w:t>активизировать усилия по укреплению системы государстве</w:t>
      </w:r>
      <w:r w:rsidRPr="000D1E76">
        <w:rPr>
          <w:b/>
        </w:rPr>
        <w:t>н</w:t>
      </w:r>
      <w:r w:rsidRPr="000D1E76">
        <w:rPr>
          <w:b/>
        </w:rPr>
        <w:t>ного образования с целью устранения коренных причин широко распр</w:t>
      </w:r>
      <w:r w:rsidRPr="000D1E76">
        <w:rPr>
          <w:b/>
        </w:rPr>
        <w:t>о</w:t>
      </w:r>
      <w:r w:rsidRPr="000D1E76">
        <w:rPr>
          <w:b/>
        </w:rPr>
        <w:t>страненной зависимости от внешкольного частного образования, прив</w:t>
      </w:r>
      <w:r w:rsidRPr="000D1E76">
        <w:rPr>
          <w:b/>
        </w:rPr>
        <w:t>о</w:t>
      </w:r>
      <w:r w:rsidRPr="000D1E76">
        <w:rPr>
          <w:b/>
        </w:rPr>
        <w:t>дящей к неравенству в отношении доступа к высшему образованию</w:t>
      </w:r>
      <w:r w:rsidRPr="00B00113">
        <w:t>;</w:t>
      </w:r>
    </w:p>
    <w:p w:rsidR="00625007" w:rsidRPr="00B00113" w:rsidRDefault="00625007" w:rsidP="00625007">
      <w:pPr>
        <w:pStyle w:val="SingleTxtGR"/>
      </w:pPr>
      <w:r w:rsidRPr="00B00113">
        <w:tab/>
      </w:r>
      <w:r w:rsidRPr="000D1E76">
        <w:rPr>
          <w:b/>
        </w:rPr>
        <w:t>с)</w:t>
      </w:r>
      <w:r w:rsidRPr="000D1E76">
        <w:rPr>
          <w:b/>
        </w:rPr>
        <w:tab/>
        <w:t>обеспечить право детей на отдых, культурную и развлекател</w:t>
      </w:r>
      <w:r w:rsidRPr="000D1E76">
        <w:rPr>
          <w:b/>
        </w:rPr>
        <w:t>ь</w:t>
      </w:r>
      <w:r w:rsidRPr="000D1E76">
        <w:rPr>
          <w:b/>
        </w:rPr>
        <w:t>ную деятельность в с</w:t>
      </w:r>
      <w:r w:rsidRPr="000D1E76">
        <w:rPr>
          <w:b/>
        </w:rPr>
        <w:t>о</w:t>
      </w:r>
      <w:r w:rsidRPr="000D1E76">
        <w:rPr>
          <w:b/>
        </w:rPr>
        <w:t>ответствии со статьей 31 Конвенции</w:t>
      </w:r>
      <w:r w:rsidRPr="00B00113">
        <w:t>;</w:t>
      </w:r>
    </w:p>
    <w:p w:rsidR="00625007" w:rsidRPr="00B00113" w:rsidRDefault="00625007" w:rsidP="00625007">
      <w:pPr>
        <w:pStyle w:val="SingleTxtGR"/>
      </w:pPr>
      <w:r w:rsidRPr="00B00113">
        <w:tab/>
      </w:r>
      <w:proofErr w:type="spellStart"/>
      <w:r w:rsidRPr="000D1E76">
        <w:rPr>
          <w:b/>
        </w:rPr>
        <w:t>d</w:t>
      </w:r>
      <w:proofErr w:type="spellEnd"/>
      <w:r w:rsidRPr="000D1E76">
        <w:rPr>
          <w:b/>
        </w:rPr>
        <w:t>)</w:t>
      </w:r>
      <w:r w:rsidRPr="000D1E76">
        <w:rPr>
          <w:b/>
        </w:rPr>
        <w:tab/>
        <w:t>проводить систематический сбор информации о конкретных результатах усилий по обеспечению равного доступа к школьному обуч</w:t>
      </w:r>
      <w:r w:rsidRPr="000D1E76">
        <w:rPr>
          <w:b/>
        </w:rPr>
        <w:t>е</w:t>
      </w:r>
      <w:r w:rsidRPr="000D1E76">
        <w:rPr>
          <w:b/>
        </w:rPr>
        <w:t>нию для ее включения в следующий периодический доклад государства-участника</w:t>
      </w:r>
      <w:r w:rsidRPr="00B00113">
        <w:t>;</w:t>
      </w:r>
    </w:p>
    <w:p w:rsidR="00625007" w:rsidRPr="000D1E76" w:rsidRDefault="00625007" w:rsidP="00625007">
      <w:pPr>
        <w:pStyle w:val="SingleTxtGR"/>
      </w:pPr>
      <w:r w:rsidRPr="00B00113">
        <w:tab/>
      </w:r>
      <w:r w:rsidRPr="000D1E76">
        <w:rPr>
          <w:b/>
        </w:rPr>
        <w:t>е)</w:t>
      </w:r>
      <w:r w:rsidRPr="000D1E76">
        <w:rPr>
          <w:b/>
        </w:rPr>
        <w:tab/>
        <w:t>усилить меры, принимаемые в целях борьбы с хулиганством, уделять особое внимание детям иностранного происхождения и обеспечить участие детей в инициативах по противодействию хулиганству. Такие м</w:t>
      </w:r>
      <w:r w:rsidRPr="000D1E76">
        <w:rPr>
          <w:b/>
        </w:rPr>
        <w:t>е</w:t>
      </w:r>
      <w:r w:rsidRPr="000D1E76">
        <w:rPr>
          <w:b/>
        </w:rPr>
        <w:t>ры должны быть также направлены на новые формы хулиганства и дом</w:t>
      </w:r>
      <w:r w:rsidRPr="000D1E76">
        <w:rPr>
          <w:b/>
        </w:rPr>
        <w:t>о</w:t>
      </w:r>
      <w:r w:rsidRPr="000D1E76">
        <w:rPr>
          <w:b/>
        </w:rPr>
        <w:t>гательств за пределами школьных помещений и школьных дворов, в том числе с использованием мобильных телефонов и виртуального простра</w:t>
      </w:r>
      <w:r w:rsidRPr="000D1E76">
        <w:rPr>
          <w:b/>
        </w:rPr>
        <w:t>н</w:t>
      </w:r>
      <w:r w:rsidRPr="000D1E76">
        <w:rPr>
          <w:b/>
        </w:rPr>
        <w:t>ства</w:t>
      </w:r>
      <w:r>
        <w:t>.</w:t>
      </w:r>
    </w:p>
    <w:p w:rsidR="00625007" w:rsidRPr="00B00113" w:rsidRDefault="00625007" w:rsidP="00625007">
      <w:pPr>
        <w:pStyle w:val="H1GR"/>
      </w:pPr>
      <w:r w:rsidRPr="00625007">
        <w:tab/>
      </w:r>
      <w:r w:rsidRPr="00B00113">
        <w:t>G.</w:t>
      </w:r>
      <w:r w:rsidRPr="00B00113">
        <w:tab/>
        <w:t xml:space="preserve">Меры специальной защиты </w:t>
      </w:r>
      <w:r w:rsidR="00A20DE1">
        <w:br/>
      </w:r>
      <w:r w:rsidRPr="00B00113">
        <w:t xml:space="preserve">(статьи 22, 30, 38, 39, 40, 37 </w:t>
      </w:r>
      <w:r w:rsidRPr="00B00113">
        <w:rPr>
          <w:lang w:val="fr-CH"/>
        </w:rPr>
        <w:t>b</w:t>
      </w:r>
      <w:r>
        <w:t>)−</w:t>
      </w:r>
      <w:proofErr w:type="spellStart"/>
      <w:r>
        <w:t>d</w:t>
      </w:r>
      <w:proofErr w:type="spellEnd"/>
      <w:r>
        <w:t>), 32−</w:t>
      </w:r>
      <w:r w:rsidRPr="00B00113">
        <w:t>36 Конвенции)</w:t>
      </w:r>
    </w:p>
    <w:p w:rsidR="00625007" w:rsidRPr="00B00113" w:rsidRDefault="00625007" w:rsidP="00625007">
      <w:pPr>
        <w:pStyle w:val="H23GR"/>
      </w:pPr>
      <w:r w:rsidRPr="00B622FB">
        <w:tab/>
      </w:r>
      <w:r w:rsidRPr="00B622FB">
        <w:tab/>
      </w:r>
      <w:r w:rsidRPr="00B00113">
        <w:t>Дети</w:t>
      </w:r>
      <w:r>
        <w:t xml:space="preserve"> − </w:t>
      </w:r>
      <w:r w:rsidRPr="00B00113">
        <w:t>просители убежища и беженцы</w:t>
      </w:r>
    </w:p>
    <w:p w:rsidR="00625007" w:rsidRPr="00B00113" w:rsidRDefault="00625007" w:rsidP="00625007">
      <w:pPr>
        <w:pStyle w:val="SingleTxtGR"/>
      </w:pPr>
      <w:r w:rsidRPr="00B00113">
        <w:t>64.</w:t>
      </w:r>
      <w:r w:rsidRPr="00B00113">
        <w:tab/>
        <w:t xml:space="preserve">Комитет выражает озабоченность по поводу того, что законодательство государства-участника не предусматривает выдачу документов о гражданском статусе детям-беженцам и просителям убежища, рожденным на его территории, и </w:t>
      </w:r>
      <w:r>
        <w:t xml:space="preserve">такое </w:t>
      </w:r>
      <w:r w:rsidRPr="00B00113">
        <w:t>уязвимое положение детей просителей убежища и обладателей гуман</w:t>
      </w:r>
      <w:r w:rsidRPr="00B00113">
        <w:t>и</w:t>
      </w:r>
      <w:r w:rsidRPr="00B00113">
        <w:t>тарного статуса осложняется тем, что их родители имеют ограниченный доступ к рынку труда и не получают социальной помощи. Комитет также обеспокоен отсутствием программ содействия социальной интеграции беженцев, включая ограниченный доступ детей беженцев и просителей убежища к образованию по причине того, что зачисление в школу зависит от иммиграционного статуса их родителей. Комитет также выражает озабоченность в связи с отсутствием пр</w:t>
      </w:r>
      <w:r w:rsidRPr="00B00113">
        <w:t>о</w:t>
      </w:r>
      <w:r w:rsidRPr="00B00113">
        <w:t>грамм обучения или подготовки по правам беженцев для должностных лиц, н</w:t>
      </w:r>
      <w:r w:rsidRPr="00B00113">
        <w:t>е</w:t>
      </w:r>
      <w:r w:rsidRPr="00B00113">
        <w:t>посредственно работающих с беженцами и просителями убеж</w:t>
      </w:r>
      <w:r w:rsidRPr="00B00113">
        <w:t>и</w:t>
      </w:r>
      <w:r w:rsidRPr="00B00113">
        <w:t>ща.</w:t>
      </w:r>
    </w:p>
    <w:p w:rsidR="00625007" w:rsidRPr="009844EB" w:rsidRDefault="00625007" w:rsidP="00625007">
      <w:pPr>
        <w:pStyle w:val="SingleTxtGR"/>
        <w:rPr>
          <w:b/>
        </w:rPr>
      </w:pPr>
      <w:r w:rsidRPr="00B00113">
        <w:t>65.</w:t>
      </w:r>
      <w:r w:rsidRPr="00B00113">
        <w:tab/>
      </w:r>
      <w:r w:rsidRPr="000D1E76">
        <w:rPr>
          <w:b/>
        </w:rPr>
        <w:t>Комитет</w:t>
      </w:r>
      <w:r>
        <w:rPr>
          <w:b/>
        </w:rPr>
        <w:t xml:space="preserve"> призывает государство-участник</w:t>
      </w:r>
      <w:r w:rsidRPr="000D1E76">
        <w:rPr>
          <w:b/>
        </w:rPr>
        <w:t xml:space="preserve"> обеспечить регистрацию рождения всех детей, включая детей беженцев и просителей убежища, ро</w:t>
      </w:r>
      <w:r w:rsidRPr="000D1E76">
        <w:rPr>
          <w:b/>
        </w:rPr>
        <w:t>ж</w:t>
      </w:r>
      <w:r w:rsidRPr="000D1E76">
        <w:rPr>
          <w:b/>
        </w:rPr>
        <w:t xml:space="preserve">денных на его территории. Он также </w:t>
      </w:r>
      <w:r>
        <w:rPr>
          <w:b/>
        </w:rPr>
        <w:t>рекомендует государству-участнику</w:t>
      </w:r>
      <w:r w:rsidRPr="000D1E76">
        <w:rPr>
          <w:b/>
        </w:rPr>
        <w:t xml:space="preserve"> предоставлять адекватную финансовую и социальную помощь семьям просителей убежища и обладателям гуманитарного статуса и обеспечи</w:t>
      </w:r>
      <w:r>
        <w:rPr>
          <w:b/>
        </w:rPr>
        <w:t>ва</w:t>
      </w:r>
      <w:r w:rsidRPr="000D1E76">
        <w:rPr>
          <w:b/>
        </w:rPr>
        <w:t>ть</w:t>
      </w:r>
      <w:r>
        <w:rPr>
          <w:b/>
        </w:rPr>
        <w:t xml:space="preserve"> детям</w:t>
      </w:r>
      <w:r w:rsidRPr="000D1E76">
        <w:rPr>
          <w:b/>
        </w:rPr>
        <w:t>, находящи</w:t>
      </w:r>
      <w:r>
        <w:rPr>
          <w:b/>
        </w:rPr>
        <w:t>м</w:t>
      </w:r>
      <w:r w:rsidRPr="000D1E76">
        <w:rPr>
          <w:b/>
        </w:rPr>
        <w:t>ся в такой ситуации, равный с гражданами государства доступ к образов</w:t>
      </w:r>
      <w:r w:rsidRPr="000D1E76">
        <w:rPr>
          <w:b/>
        </w:rPr>
        <w:t>а</w:t>
      </w:r>
      <w:r w:rsidRPr="000D1E76">
        <w:rPr>
          <w:b/>
        </w:rPr>
        <w:t>нию</w:t>
      </w:r>
      <w:r w:rsidRPr="00B00113">
        <w:t>.</w:t>
      </w:r>
    </w:p>
    <w:p w:rsidR="00625007" w:rsidRPr="00B00113" w:rsidRDefault="00625007" w:rsidP="00625007">
      <w:pPr>
        <w:pStyle w:val="SingleTxtGR"/>
      </w:pPr>
      <w:r>
        <w:rPr>
          <w:b/>
        </w:rPr>
        <w:tab/>
      </w:r>
      <w:r w:rsidRPr="000D1E76">
        <w:rPr>
          <w:b/>
        </w:rPr>
        <w:t>Кроме того, Комитет</w:t>
      </w:r>
      <w:r>
        <w:rPr>
          <w:b/>
        </w:rPr>
        <w:t xml:space="preserve"> призывает государство-участник</w:t>
      </w:r>
      <w:r w:rsidRPr="000D1E76">
        <w:rPr>
          <w:b/>
        </w:rPr>
        <w:t xml:space="preserve"> обеспечить прохождение государственными служащими специальной подготовки по правам беже</w:t>
      </w:r>
      <w:r w:rsidRPr="000D1E76">
        <w:rPr>
          <w:b/>
        </w:rPr>
        <w:t>н</w:t>
      </w:r>
      <w:r w:rsidRPr="000D1E76">
        <w:rPr>
          <w:b/>
        </w:rPr>
        <w:t>цев</w:t>
      </w:r>
      <w:r w:rsidRPr="00B00113">
        <w:t>.</w:t>
      </w:r>
    </w:p>
    <w:p w:rsidR="00625007" w:rsidRPr="00B00113" w:rsidRDefault="00625007" w:rsidP="00625007">
      <w:pPr>
        <w:pStyle w:val="SingleTxtGR"/>
      </w:pPr>
      <w:r w:rsidRPr="00B00113">
        <w:t>66.</w:t>
      </w:r>
      <w:r w:rsidRPr="00B00113">
        <w:tab/>
        <w:t>Комитет также выражает глубокую обеспокоенность по поводу того, что дети-беженцы, просители убежища и несопровождаемые дети могут задерж</w:t>
      </w:r>
      <w:r w:rsidRPr="00B00113">
        <w:t>и</w:t>
      </w:r>
      <w:r w:rsidRPr="00B00113">
        <w:t>ваться в соответствии с иммиграционным законод</w:t>
      </w:r>
      <w:r w:rsidRPr="00B00113">
        <w:t>а</w:t>
      </w:r>
      <w:r w:rsidRPr="00B00113">
        <w:t>тельством государства-участника. Комитет также с озабоченностью отмечает, что задержанные дети содержатся в помещениях, не пригодных для детей, отсутствуют положения, обеспечивающие проведение регулярных и своевременных проверок таких з</w:t>
      </w:r>
      <w:r w:rsidRPr="00B00113">
        <w:t>а</w:t>
      </w:r>
      <w:r w:rsidRPr="00B00113">
        <w:t xml:space="preserve">держаний, </w:t>
      </w:r>
      <w:r>
        <w:t>и не установлены временные ограничения</w:t>
      </w:r>
      <w:r w:rsidRPr="00B00113">
        <w:t xml:space="preserve"> </w:t>
      </w:r>
      <w:r>
        <w:t xml:space="preserve">задержаний </w:t>
      </w:r>
      <w:r w:rsidRPr="00B00113">
        <w:t>до исполн</w:t>
      </w:r>
      <w:r w:rsidRPr="00B00113">
        <w:t>е</w:t>
      </w:r>
      <w:r w:rsidRPr="00B00113">
        <w:t>ния приказа о возвращении.</w:t>
      </w:r>
    </w:p>
    <w:p w:rsidR="00625007" w:rsidRDefault="00625007" w:rsidP="00625007">
      <w:pPr>
        <w:pStyle w:val="SingleTxtGR"/>
      </w:pPr>
      <w:r w:rsidRPr="00B00113">
        <w:t>67.</w:t>
      </w:r>
      <w:r w:rsidRPr="00B00113">
        <w:tab/>
      </w:r>
      <w:r w:rsidRPr="000D1E76">
        <w:rPr>
          <w:b/>
        </w:rPr>
        <w:t>Комитет</w:t>
      </w:r>
      <w:r>
        <w:rPr>
          <w:b/>
        </w:rPr>
        <w:t xml:space="preserve"> призывает государство-участник</w:t>
      </w:r>
      <w:r w:rsidRPr="000D1E76">
        <w:rPr>
          <w:b/>
        </w:rPr>
        <w:t xml:space="preserve"> воздерживаться от заде</w:t>
      </w:r>
      <w:r w:rsidRPr="000D1E76">
        <w:rPr>
          <w:b/>
        </w:rPr>
        <w:t>р</w:t>
      </w:r>
      <w:r w:rsidRPr="000D1E76">
        <w:rPr>
          <w:b/>
        </w:rPr>
        <w:t>жания детей-беженцев, просителей убеж</w:t>
      </w:r>
      <w:r>
        <w:rPr>
          <w:b/>
        </w:rPr>
        <w:t>ища и несопровождаемых детей. В </w:t>
      </w:r>
      <w:r w:rsidRPr="000D1E76">
        <w:rPr>
          <w:b/>
        </w:rPr>
        <w:t>случаях репатриации он рекомендует государству-участнику обеспечить помещение таких детей в учреждения, отвечающие, насколько это возмо</w:t>
      </w:r>
      <w:r w:rsidRPr="000D1E76">
        <w:rPr>
          <w:b/>
        </w:rPr>
        <w:t>ж</w:t>
      </w:r>
      <w:r w:rsidRPr="000D1E76">
        <w:rPr>
          <w:b/>
        </w:rPr>
        <w:t>но, потребностям детей, в которых уважаются их права, проводятся рег</w:t>
      </w:r>
      <w:r w:rsidRPr="000D1E76">
        <w:rPr>
          <w:b/>
        </w:rPr>
        <w:t>у</w:t>
      </w:r>
      <w:r w:rsidRPr="000D1E76">
        <w:rPr>
          <w:b/>
        </w:rPr>
        <w:t>лярные периодические проверки и соблюдаются четко установленные вр</w:t>
      </w:r>
      <w:r w:rsidRPr="000D1E76">
        <w:rPr>
          <w:b/>
        </w:rPr>
        <w:t>е</w:t>
      </w:r>
      <w:r w:rsidRPr="000D1E76">
        <w:rPr>
          <w:b/>
        </w:rPr>
        <w:t>менные рамки</w:t>
      </w:r>
      <w:r w:rsidRPr="00B00113">
        <w:t>.</w:t>
      </w:r>
    </w:p>
    <w:p w:rsidR="00625007" w:rsidRPr="00A17FF6" w:rsidRDefault="00625007" w:rsidP="00625007">
      <w:pPr>
        <w:pStyle w:val="H23GR"/>
      </w:pPr>
      <w:r w:rsidRPr="00625007">
        <w:tab/>
      </w:r>
      <w:r w:rsidRPr="00625007">
        <w:tab/>
      </w:r>
      <w:r w:rsidRPr="00A17FF6">
        <w:t>Дети-мигранты</w:t>
      </w:r>
    </w:p>
    <w:p w:rsidR="00625007" w:rsidRPr="00A17FF6" w:rsidRDefault="00625007" w:rsidP="00625007">
      <w:pPr>
        <w:pStyle w:val="SingleTxtGR"/>
        <w:rPr>
          <w:b/>
        </w:rPr>
      </w:pPr>
      <w:r w:rsidRPr="00347E53">
        <w:t>68.</w:t>
      </w:r>
      <w:r w:rsidRPr="00A17FF6">
        <w:rPr>
          <w:b/>
        </w:rPr>
        <w:tab/>
        <w:t>Комитет приветствует принятие в Корее в 2007 году Закона об ин</w:t>
      </w:r>
      <w:r w:rsidRPr="00A17FF6">
        <w:rPr>
          <w:b/>
        </w:rPr>
        <w:t>о</w:t>
      </w:r>
      <w:r w:rsidRPr="00A17FF6">
        <w:rPr>
          <w:b/>
        </w:rPr>
        <w:t>странцах, который содействует интеграции иностранных граждан в коре</w:t>
      </w:r>
      <w:r w:rsidRPr="00A17FF6">
        <w:rPr>
          <w:b/>
        </w:rPr>
        <w:t>й</w:t>
      </w:r>
      <w:r w:rsidRPr="00A17FF6">
        <w:rPr>
          <w:b/>
        </w:rPr>
        <w:t>скую жизнь, а также внесение поправок в Декрет об осуществлении закона о начал</w:t>
      </w:r>
      <w:r w:rsidRPr="00A17FF6">
        <w:rPr>
          <w:b/>
        </w:rPr>
        <w:t>ь</w:t>
      </w:r>
      <w:r w:rsidRPr="00A17FF6">
        <w:rPr>
          <w:b/>
        </w:rPr>
        <w:t>ном и среднем образовании в 2008 году, в соответствии с которым дети нел</w:t>
      </w:r>
      <w:r w:rsidRPr="00A17FF6">
        <w:rPr>
          <w:b/>
        </w:rPr>
        <w:t>е</w:t>
      </w:r>
      <w:r w:rsidRPr="00A17FF6">
        <w:rPr>
          <w:b/>
        </w:rPr>
        <w:t>гальных мигрантов могут зачисляться в школы и менять их. Вместе с тем Комитет по-прежнему обеспокоен тем, что уровень посеща</w:t>
      </w:r>
      <w:r w:rsidRPr="00A17FF6">
        <w:rPr>
          <w:b/>
        </w:rPr>
        <w:t>е</w:t>
      </w:r>
      <w:r>
        <w:rPr>
          <w:b/>
        </w:rPr>
        <w:t>мости школ</w:t>
      </w:r>
      <w:r w:rsidRPr="00A17FF6">
        <w:rPr>
          <w:b/>
        </w:rPr>
        <w:t xml:space="preserve"> детьми-мигрантами остается низким. Комитет также выраж</w:t>
      </w:r>
      <w:r w:rsidRPr="00A17FF6">
        <w:rPr>
          <w:b/>
        </w:rPr>
        <w:t>а</w:t>
      </w:r>
      <w:r w:rsidRPr="00A17FF6">
        <w:rPr>
          <w:b/>
        </w:rPr>
        <w:t>ет озаб</w:t>
      </w:r>
      <w:r w:rsidRPr="00A17FF6">
        <w:rPr>
          <w:b/>
        </w:rPr>
        <w:t>о</w:t>
      </w:r>
      <w:r w:rsidRPr="00A17FF6">
        <w:rPr>
          <w:b/>
        </w:rPr>
        <w:t>ченность в связи с тем, что законодательство государства-участника, требующее, чтобы родители обеспечивали посещение их детьми начальной и средней школы, не распространяется на родителей, не я</w:t>
      </w:r>
      <w:r w:rsidRPr="00A17FF6">
        <w:rPr>
          <w:b/>
        </w:rPr>
        <w:t>в</w:t>
      </w:r>
      <w:r w:rsidRPr="00A17FF6">
        <w:rPr>
          <w:b/>
        </w:rPr>
        <w:t>ляющихся гражданами гос</w:t>
      </w:r>
      <w:r w:rsidRPr="00A17FF6">
        <w:rPr>
          <w:b/>
        </w:rPr>
        <w:t>у</w:t>
      </w:r>
      <w:r w:rsidRPr="00A17FF6">
        <w:rPr>
          <w:b/>
        </w:rPr>
        <w:t xml:space="preserve">дарства. </w:t>
      </w:r>
    </w:p>
    <w:p w:rsidR="00625007" w:rsidRPr="00A17FF6" w:rsidRDefault="00625007" w:rsidP="00625007">
      <w:pPr>
        <w:pStyle w:val="SingleTxtGR"/>
        <w:rPr>
          <w:b/>
        </w:rPr>
      </w:pPr>
      <w:r w:rsidRPr="00347E53">
        <w:t>69.</w:t>
      </w:r>
      <w:r w:rsidRPr="00A17FF6">
        <w:rPr>
          <w:b/>
        </w:rPr>
        <w:tab/>
        <w:t>Комитет рекомендует государству-участнику разработать и принять программы и стратегии по обеспечению фактического доступа к образов</w:t>
      </w:r>
      <w:r w:rsidRPr="00A17FF6">
        <w:rPr>
          <w:b/>
        </w:rPr>
        <w:t>а</w:t>
      </w:r>
      <w:r w:rsidRPr="00A17FF6">
        <w:rPr>
          <w:b/>
        </w:rPr>
        <w:t>нию детям мигрантов, включая детей нелегальных мигрантов. Комитет также рекомендует государству-участнику ратифицировать Конвенцию о защите прав всех трудящихся</w:t>
      </w:r>
      <w:r w:rsidR="000C065A">
        <w:rPr>
          <w:b/>
        </w:rPr>
        <w:t>-</w:t>
      </w:r>
      <w:r w:rsidRPr="00A17FF6">
        <w:rPr>
          <w:b/>
        </w:rPr>
        <w:t>мигрантов и членов их семей и привести свое национальное зак</w:t>
      </w:r>
      <w:r w:rsidRPr="00A17FF6">
        <w:rPr>
          <w:b/>
        </w:rPr>
        <w:t>о</w:t>
      </w:r>
      <w:r w:rsidRPr="00A17FF6">
        <w:rPr>
          <w:b/>
        </w:rPr>
        <w:t xml:space="preserve">нодательство в соответствие с ее положениями. </w:t>
      </w:r>
    </w:p>
    <w:p w:rsidR="00625007" w:rsidRPr="00F50CD2" w:rsidRDefault="00625007" w:rsidP="00625007">
      <w:pPr>
        <w:pStyle w:val="H23GR"/>
      </w:pPr>
      <w:r>
        <w:tab/>
      </w:r>
      <w:r>
        <w:tab/>
      </w:r>
      <w:r w:rsidRPr="00F50CD2">
        <w:t>Экономическая эксплуатация, включая детский труд</w:t>
      </w:r>
    </w:p>
    <w:p w:rsidR="00625007" w:rsidRPr="00F50CD2" w:rsidRDefault="00625007" w:rsidP="00625007">
      <w:pPr>
        <w:pStyle w:val="SingleTxtGR"/>
      </w:pPr>
      <w:r w:rsidRPr="00F50CD2">
        <w:t>70.</w:t>
      </w:r>
      <w:r w:rsidRPr="00F50CD2">
        <w:tab/>
        <w:t>Комитет приветствует принятие в 2005 году Комплексных мер по защите несовершеннолетних трудящихся в целях защиты детей от эксплуатации. Вм</w:t>
      </w:r>
      <w:r w:rsidRPr="00F50CD2">
        <w:t>е</w:t>
      </w:r>
      <w:r w:rsidRPr="00F50CD2">
        <w:t>сте с тем Комитет выражает озабоченность:</w:t>
      </w:r>
    </w:p>
    <w:p w:rsidR="00625007" w:rsidRPr="00F50CD2" w:rsidRDefault="00625007" w:rsidP="00625007">
      <w:pPr>
        <w:pStyle w:val="SingleTxtGR"/>
      </w:pPr>
      <w:r w:rsidRPr="00F50CD2">
        <w:tab/>
        <w:t>а)</w:t>
      </w:r>
      <w:r w:rsidRPr="00F50CD2">
        <w:tab/>
        <w:t>в связи с растущим числом работающих детей;</w:t>
      </w:r>
    </w:p>
    <w:p w:rsidR="00625007" w:rsidRPr="00F50CD2" w:rsidRDefault="00625007" w:rsidP="00625007">
      <w:pPr>
        <w:pStyle w:val="SingleTxtGR"/>
      </w:pPr>
      <w:r w:rsidRPr="00F50CD2">
        <w:tab/>
      </w:r>
      <w:r w:rsidRPr="00F50CD2">
        <w:rPr>
          <w:lang w:val="en-US"/>
        </w:rPr>
        <w:t>b</w:t>
      </w:r>
      <w:r w:rsidRPr="00F50CD2">
        <w:t>)</w:t>
      </w:r>
      <w:r w:rsidRPr="00F50CD2">
        <w:tab/>
        <w:t>в связи с тем, что работодатели, нанимающие на работу детей, ча</w:t>
      </w:r>
      <w:r w:rsidRPr="00F50CD2">
        <w:t>с</w:t>
      </w:r>
      <w:r w:rsidRPr="00F50CD2">
        <w:t>то не соблюдают станда</w:t>
      </w:r>
      <w:r w:rsidRPr="00F50CD2">
        <w:t>р</w:t>
      </w:r>
      <w:r w:rsidRPr="00F50CD2">
        <w:t>ты, установленные в отношении несовершеннолетних трудящихся в Законе о трудовых стандартах, в том числе в том, что касается принуждения детей старше 15 лет к работе в ночное время и за зарплату менее минимального размера оплаты труда;</w:t>
      </w:r>
    </w:p>
    <w:p w:rsidR="00625007" w:rsidRPr="00F50CD2" w:rsidRDefault="00625007" w:rsidP="00625007">
      <w:pPr>
        <w:pStyle w:val="SingleTxtGR"/>
      </w:pPr>
      <w:r w:rsidRPr="00F50CD2">
        <w:tab/>
        <w:t>с)</w:t>
      </w:r>
      <w:r w:rsidRPr="00F50CD2">
        <w:tab/>
        <w:t>в связи с недостатком законодательных положений, касающихся нарушений трудового зак</w:t>
      </w:r>
      <w:r w:rsidRPr="00F50CD2">
        <w:t>о</w:t>
      </w:r>
      <w:r w:rsidRPr="00F50CD2">
        <w:t>нодательства, например неоплаченный простой;</w:t>
      </w:r>
    </w:p>
    <w:p w:rsidR="00625007" w:rsidRPr="00F50CD2" w:rsidRDefault="00625007" w:rsidP="00625007">
      <w:pPr>
        <w:pStyle w:val="SingleTxtGR"/>
      </w:pPr>
      <w:r w:rsidRPr="00F50CD2">
        <w:tab/>
      </w:r>
      <w:r w:rsidRPr="00F50CD2">
        <w:rPr>
          <w:lang w:val="en-US"/>
        </w:rPr>
        <w:t>d</w:t>
      </w:r>
      <w:r w:rsidRPr="00F50CD2">
        <w:t>)</w:t>
      </w:r>
      <w:r w:rsidRPr="00F50CD2">
        <w:tab/>
        <w:t>в связи с нехваткой трудовых инспекций;</w:t>
      </w:r>
    </w:p>
    <w:p w:rsidR="00625007" w:rsidRPr="00F50CD2" w:rsidRDefault="00625007" w:rsidP="00625007">
      <w:pPr>
        <w:pStyle w:val="SingleTxtGR"/>
      </w:pPr>
      <w:r w:rsidRPr="00F50CD2">
        <w:tab/>
        <w:t>е)</w:t>
      </w:r>
      <w:r w:rsidRPr="00F50CD2">
        <w:tab/>
        <w:t>в связи с тем, что проблема работающих детей дополнительно ус</w:t>
      </w:r>
      <w:r w:rsidRPr="00F50CD2">
        <w:t>у</w:t>
      </w:r>
      <w:r w:rsidRPr="00F50CD2">
        <w:t>губляется широко распрос</w:t>
      </w:r>
      <w:r>
        <w:t>траненной практикой оскорблений,</w:t>
      </w:r>
      <w:r w:rsidRPr="00F50CD2">
        <w:t xml:space="preserve"> сексуального д</w:t>
      </w:r>
      <w:r w:rsidRPr="00F50CD2">
        <w:t>о</w:t>
      </w:r>
      <w:r w:rsidRPr="00F50CD2">
        <w:t>могательства и насилия;</w:t>
      </w:r>
    </w:p>
    <w:p w:rsidR="00625007" w:rsidRPr="00F50CD2" w:rsidRDefault="00625007" w:rsidP="00625007">
      <w:pPr>
        <w:pStyle w:val="SingleTxtGR"/>
      </w:pPr>
      <w:r w:rsidRPr="00F50CD2">
        <w:tab/>
      </w:r>
      <w:r w:rsidRPr="00F50CD2">
        <w:rPr>
          <w:lang w:val="en-US"/>
        </w:rPr>
        <w:t>f</w:t>
      </w:r>
      <w:r w:rsidRPr="00F50CD2">
        <w:t>)</w:t>
      </w:r>
      <w:r w:rsidRPr="00F50CD2">
        <w:tab/>
        <w:t>в связи с тем, что детей все чаще нанимают на работу в сексуал</w:t>
      </w:r>
      <w:r w:rsidRPr="00F50CD2">
        <w:t>ь</w:t>
      </w:r>
      <w:r w:rsidRPr="00F50CD2">
        <w:t>ных</w:t>
      </w:r>
      <w:r>
        <w:t xml:space="preserve"> и</w:t>
      </w:r>
      <w:r w:rsidRPr="00F50CD2">
        <w:t xml:space="preserve"> развлекательных ц</w:t>
      </w:r>
      <w:r w:rsidRPr="00F50CD2">
        <w:t>е</w:t>
      </w:r>
      <w:r w:rsidRPr="00F50CD2">
        <w:t>лях.</w:t>
      </w:r>
    </w:p>
    <w:p w:rsidR="00625007" w:rsidRPr="00A17FF6" w:rsidRDefault="00625007" w:rsidP="00625007">
      <w:pPr>
        <w:pStyle w:val="SingleTxtGR"/>
        <w:rPr>
          <w:b/>
        </w:rPr>
      </w:pPr>
      <w:r w:rsidRPr="00347E53">
        <w:t>71.</w:t>
      </w:r>
      <w:r w:rsidRPr="00A17FF6">
        <w:rPr>
          <w:b/>
        </w:rPr>
        <w:tab/>
        <w:t>Комитет рекомендует государству-участнику:</w:t>
      </w:r>
    </w:p>
    <w:p w:rsidR="00625007" w:rsidRPr="00A17FF6" w:rsidRDefault="00625007" w:rsidP="00625007">
      <w:pPr>
        <w:pStyle w:val="SingleTxtGR"/>
        <w:rPr>
          <w:b/>
        </w:rPr>
      </w:pPr>
      <w:r w:rsidRPr="00A17FF6">
        <w:rPr>
          <w:b/>
        </w:rPr>
        <w:tab/>
        <w:t>а)</w:t>
      </w:r>
      <w:r w:rsidRPr="00A17FF6">
        <w:rPr>
          <w:b/>
        </w:rPr>
        <w:tab/>
        <w:t>принять меры по устранению социально-экономических фа</w:t>
      </w:r>
      <w:r w:rsidRPr="00A17FF6">
        <w:rPr>
          <w:b/>
        </w:rPr>
        <w:t>к</w:t>
      </w:r>
      <w:r w:rsidRPr="00A17FF6">
        <w:rPr>
          <w:b/>
        </w:rPr>
        <w:t>торов детского труда;</w:t>
      </w:r>
    </w:p>
    <w:p w:rsidR="00625007" w:rsidRPr="00A17FF6" w:rsidRDefault="00625007" w:rsidP="00625007">
      <w:pPr>
        <w:pStyle w:val="SingleTxtGR"/>
        <w:rPr>
          <w:b/>
        </w:rPr>
      </w:pPr>
      <w:r w:rsidRPr="00A17FF6">
        <w:rPr>
          <w:b/>
        </w:rPr>
        <w:tab/>
      </w:r>
      <w:r w:rsidRPr="00A17FF6">
        <w:rPr>
          <w:b/>
          <w:lang w:val="en-US"/>
        </w:rPr>
        <w:t>b</w:t>
      </w:r>
      <w:r w:rsidRPr="00A17FF6">
        <w:rPr>
          <w:b/>
        </w:rPr>
        <w:t>)</w:t>
      </w:r>
      <w:r w:rsidRPr="00A17FF6">
        <w:rPr>
          <w:b/>
        </w:rPr>
        <w:tab/>
        <w:t>обеспечить неукоснительное соблюдение стандартов в отнош</w:t>
      </w:r>
      <w:r w:rsidRPr="00A17FF6">
        <w:rPr>
          <w:b/>
        </w:rPr>
        <w:t>е</w:t>
      </w:r>
      <w:r w:rsidRPr="00A17FF6">
        <w:rPr>
          <w:b/>
        </w:rPr>
        <w:t>нии условий труда лиц в возрасте моложе 18 лет, в том числе касательно эффективного соблюдения запрета работы в ночное время и выплаты м</w:t>
      </w:r>
      <w:r w:rsidRPr="00A17FF6">
        <w:rPr>
          <w:b/>
        </w:rPr>
        <w:t>и</w:t>
      </w:r>
      <w:r w:rsidRPr="00A17FF6">
        <w:rPr>
          <w:b/>
        </w:rPr>
        <w:t>нимальной опл</w:t>
      </w:r>
      <w:r w:rsidRPr="00A17FF6">
        <w:rPr>
          <w:b/>
        </w:rPr>
        <w:t>а</w:t>
      </w:r>
      <w:r w:rsidRPr="00A17FF6">
        <w:rPr>
          <w:b/>
        </w:rPr>
        <w:t>ты труда;</w:t>
      </w:r>
    </w:p>
    <w:p w:rsidR="00625007" w:rsidRPr="00A17FF6" w:rsidRDefault="00625007" w:rsidP="00625007">
      <w:pPr>
        <w:pStyle w:val="SingleTxtGR"/>
        <w:rPr>
          <w:b/>
        </w:rPr>
      </w:pPr>
      <w:r w:rsidRPr="00A17FF6">
        <w:rPr>
          <w:b/>
        </w:rPr>
        <w:tab/>
        <w:t>с)</w:t>
      </w:r>
      <w:r w:rsidRPr="00A17FF6">
        <w:rPr>
          <w:b/>
        </w:rPr>
        <w:tab/>
        <w:t>принять дополнительные законы в отношении нарушений тр</w:t>
      </w:r>
      <w:r w:rsidRPr="00A17FF6">
        <w:rPr>
          <w:b/>
        </w:rPr>
        <w:t>у</w:t>
      </w:r>
      <w:r w:rsidRPr="00A17FF6">
        <w:rPr>
          <w:b/>
        </w:rPr>
        <w:t>довых стандартов;</w:t>
      </w:r>
    </w:p>
    <w:p w:rsidR="00625007" w:rsidRPr="00A17FF6" w:rsidRDefault="00625007" w:rsidP="00625007">
      <w:pPr>
        <w:pStyle w:val="SingleTxtGR"/>
        <w:rPr>
          <w:b/>
        </w:rPr>
      </w:pPr>
      <w:r w:rsidRPr="00A17FF6">
        <w:rPr>
          <w:b/>
        </w:rPr>
        <w:tab/>
      </w:r>
      <w:r w:rsidRPr="00A17FF6">
        <w:rPr>
          <w:b/>
          <w:lang w:val="en-US"/>
        </w:rPr>
        <w:t>d</w:t>
      </w:r>
      <w:r w:rsidRPr="00A17FF6">
        <w:rPr>
          <w:b/>
        </w:rPr>
        <w:t>)</w:t>
      </w:r>
      <w:r w:rsidRPr="00A17FF6">
        <w:rPr>
          <w:b/>
        </w:rPr>
        <w:tab/>
        <w:t>усовершенствовать процедуру проведения трудовых инспекций, чтобы в них учитыв</w:t>
      </w:r>
      <w:r w:rsidRPr="00A17FF6">
        <w:rPr>
          <w:b/>
        </w:rPr>
        <w:t>а</w:t>
      </w:r>
      <w:r w:rsidRPr="00A17FF6">
        <w:rPr>
          <w:b/>
        </w:rPr>
        <w:t>лись и проверялись все аспекты условий труда;</w:t>
      </w:r>
    </w:p>
    <w:p w:rsidR="00625007" w:rsidRPr="00A17FF6" w:rsidRDefault="00625007" w:rsidP="00625007">
      <w:pPr>
        <w:pStyle w:val="SingleTxtGR"/>
        <w:rPr>
          <w:b/>
        </w:rPr>
      </w:pPr>
      <w:r w:rsidRPr="00A17FF6">
        <w:rPr>
          <w:b/>
        </w:rPr>
        <w:tab/>
        <w:t>е)</w:t>
      </w:r>
      <w:r w:rsidRPr="00A17FF6">
        <w:rPr>
          <w:b/>
        </w:rPr>
        <w:tab/>
        <w:t>принять эффективные меры по искоренению и предотвращ</w:t>
      </w:r>
      <w:r w:rsidRPr="00A17FF6">
        <w:rPr>
          <w:b/>
        </w:rPr>
        <w:t>е</w:t>
      </w:r>
      <w:r w:rsidRPr="00A17FF6">
        <w:rPr>
          <w:b/>
        </w:rPr>
        <w:t>нию насилия и сексуальных домогательств на рабочем месте и обеспечить наличие эффективных механизмов подотчетности и реабилитации при возникновении подобных проблем.</w:t>
      </w:r>
    </w:p>
    <w:p w:rsidR="00625007" w:rsidRPr="00F50CD2" w:rsidRDefault="00625007" w:rsidP="00625007">
      <w:pPr>
        <w:pStyle w:val="H23GR"/>
      </w:pPr>
      <w:r>
        <w:tab/>
      </w:r>
      <w:r>
        <w:tab/>
      </w:r>
      <w:r w:rsidRPr="00F50CD2">
        <w:t>Сексуальная эксплуатация</w:t>
      </w:r>
    </w:p>
    <w:p w:rsidR="00625007" w:rsidRPr="00F50CD2" w:rsidRDefault="00625007" w:rsidP="00625007">
      <w:pPr>
        <w:pStyle w:val="SingleTxtGR"/>
      </w:pPr>
      <w:r w:rsidRPr="00F50CD2">
        <w:t>72.</w:t>
      </w:r>
      <w:r w:rsidRPr="00F50CD2">
        <w:tab/>
        <w:t>Комитет приветствует внесение в 2007 году поправок в Закон о защите несовершеннолетних от сексуальной эксплуатации, которым предусмотрен р</w:t>
      </w:r>
      <w:r w:rsidRPr="00F50CD2">
        <w:t>е</w:t>
      </w:r>
      <w:r w:rsidRPr="00F50CD2">
        <w:t>гулярный сбор данных о сексуальной эксплуатации детей и предоставление жертвам временной и чрезвычайной материальной помощи, правовой и мед</w:t>
      </w:r>
      <w:r w:rsidRPr="00F50CD2">
        <w:t>и</w:t>
      </w:r>
      <w:r w:rsidRPr="00F50CD2">
        <w:t>цинской помощи и профессионального обучения. Комитет также выражает удовлетворение в связи с созданием детских центров "Подсолнечник" и Ко</w:t>
      </w:r>
      <w:r w:rsidRPr="00F50CD2">
        <w:t>м</w:t>
      </w:r>
      <w:r w:rsidRPr="00F50CD2">
        <w:t>плексного центра помощи жертвам насилия, который оказывает консультати</w:t>
      </w:r>
      <w:r w:rsidRPr="00F50CD2">
        <w:t>в</w:t>
      </w:r>
      <w:r w:rsidRPr="00F50CD2">
        <w:t>ную помощь и предоставляет защиту детям, пострадавшим от сексуальной эк</w:t>
      </w:r>
      <w:r w:rsidRPr="00F50CD2">
        <w:t>с</w:t>
      </w:r>
      <w:r w:rsidRPr="00F50CD2">
        <w:t>плуатации. Вместе с тем Комитет сохраняет озабоченность по поводу:</w:t>
      </w:r>
    </w:p>
    <w:p w:rsidR="00625007" w:rsidRPr="00F50CD2" w:rsidRDefault="00625007" w:rsidP="00625007">
      <w:pPr>
        <w:pStyle w:val="SingleTxtGR"/>
      </w:pPr>
      <w:r w:rsidRPr="00F50CD2">
        <w:tab/>
        <w:t>а)</w:t>
      </w:r>
      <w:r w:rsidRPr="00F50CD2">
        <w:tab/>
        <w:t xml:space="preserve">существенного роста уровня сексуального насилия в отношении детей и </w:t>
      </w:r>
      <w:r>
        <w:t>высокого спроса на порнографическую</w:t>
      </w:r>
      <w:r w:rsidRPr="00F50CD2">
        <w:t xml:space="preserve"> п</w:t>
      </w:r>
      <w:r>
        <w:t>родукцию</w:t>
      </w:r>
      <w:r w:rsidRPr="00F50CD2">
        <w:t xml:space="preserve"> в гос</w:t>
      </w:r>
      <w:r w:rsidRPr="00F50CD2">
        <w:t>у</w:t>
      </w:r>
      <w:r w:rsidRPr="00F50CD2">
        <w:t>дарстве-участнике;</w:t>
      </w:r>
    </w:p>
    <w:p w:rsidR="00625007" w:rsidRPr="00F50CD2" w:rsidRDefault="00625007" w:rsidP="00625007">
      <w:pPr>
        <w:pStyle w:val="SingleTxtGR"/>
      </w:pPr>
      <w:r w:rsidRPr="00F50CD2">
        <w:tab/>
      </w:r>
      <w:r w:rsidRPr="00F50CD2">
        <w:rPr>
          <w:lang w:val="en-US"/>
        </w:rPr>
        <w:t>b</w:t>
      </w:r>
      <w:r w:rsidRPr="00F50CD2">
        <w:t>)</w:t>
      </w:r>
      <w:r w:rsidRPr="00F50CD2">
        <w:tab/>
        <w:t>небольшого количества уголовных дел, возбужденных в связи с</w:t>
      </w:r>
      <w:r>
        <w:t> </w:t>
      </w:r>
      <w:r w:rsidRPr="00F50CD2">
        <w:t>сексуальной эксплуатацией детей;</w:t>
      </w:r>
    </w:p>
    <w:p w:rsidR="00625007" w:rsidRPr="00F50CD2" w:rsidRDefault="00625007" w:rsidP="00625007">
      <w:pPr>
        <w:pStyle w:val="SingleTxtGR"/>
      </w:pPr>
      <w:r w:rsidRPr="00F50CD2">
        <w:tab/>
        <w:t>с)</w:t>
      </w:r>
      <w:r w:rsidRPr="00F50CD2">
        <w:tab/>
        <w:t xml:space="preserve">нехватки услуг по реабилитации для пострадавших от сексуального насилия мужчин или мальчиков и </w:t>
      </w:r>
      <w:r>
        <w:t xml:space="preserve">услуг, </w:t>
      </w:r>
      <w:r w:rsidRPr="00F50CD2">
        <w:t>предоставляемых на иностранных яз</w:t>
      </w:r>
      <w:r w:rsidRPr="00F50CD2">
        <w:t>ы</w:t>
      </w:r>
      <w:r w:rsidRPr="00F50CD2">
        <w:t>ках;</w:t>
      </w:r>
    </w:p>
    <w:p w:rsidR="00625007" w:rsidRPr="00F50CD2" w:rsidRDefault="00625007" w:rsidP="00625007">
      <w:pPr>
        <w:pStyle w:val="SingleTxtGR"/>
      </w:pPr>
      <w:r w:rsidRPr="00F50CD2">
        <w:tab/>
      </w:r>
      <w:r w:rsidRPr="00F50CD2">
        <w:rPr>
          <w:lang w:val="en-US"/>
        </w:rPr>
        <w:t>d</w:t>
      </w:r>
      <w:r w:rsidRPr="00F50CD2">
        <w:t>)</w:t>
      </w:r>
      <w:r w:rsidRPr="00F50CD2">
        <w:tab/>
        <w:t>сокращения бюджетных ассигнований на меры профилактики и</w:t>
      </w:r>
      <w:r w:rsidR="007D70E5" w:rsidRPr="007D70E5">
        <w:t xml:space="preserve"> </w:t>
      </w:r>
      <w:r w:rsidRPr="00F50CD2">
        <w:t>поддержку жертв, несмотря на растущее число случаев такого насилия.</w:t>
      </w:r>
    </w:p>
    <w:p w:rsidR="00625007" w:rsidRPr="003C4F57" w:rsidRDefault="00625007" w:rsidP="00625007">
      <w:pPr>
        <w:pStyle w:val="SingleTxtGR"/>
        <w:rPr>
          <w:b/>
        </w:rPr>
      </w:pPr>
      <w:r w:rsidRPr="00347E53">
        <w:t>73.</w:t>
      </w:r>
      <w:r w:rsidRPr="003C4F57">
        <w:rPr>
          <w:b/>
        </w:rPr>
        <w:tab/>
        <w:t>Комитет рекомендует государству-участнику принять все необход</w:t>
      </w:r>
      <w:r w:rsidRPr="003C4F57">
        <w:rPr>
          <w:b/>
        </w:rPr>
        <w:t>и</w:t>
      </w:r>
      <w:r w:rsidRPr="003C4F57">
        <w:rPr>
          <w:b/>
        </w:rPr>
        <w:t>мые меры в целях приведения национального законодательства в соотве</w:t>
      </w:r>
      <w:r w:rsidRPr="003C4F57">
        <w:rPr>
          <w:b/>
        </w:rPr>
        <w:t>т</w:t>
      </w:r>
      <w:r w:rsidRPr="003C4F57">
        <w:rPr>
          <w:b/>
        </w:rPr>
        <w:t>ствие со статьей 35 Конвенции и статьями 2 и 3 Факультативного проток</w:t>
      </w:r>
      <w:r w:rsidRPr="003C4F57">
        <w:rPr>
          <w:b/>
        </w:rPr>
        <w:t>о</w:t>
      </w:r>
      <w:r w:rsidRPr="003C4F57">
        <w:rPr>
          <w:b/>
        </w:rPr>
        <w:t>ла, касающегося торговли детьми, детской проституции и детской порн</w:t>
      </w:r>
      <w:r w:rsidRPr="003C4F57">
        <w:rPr>
          <w:b/>
        </w:rPr>
        <w:t>о</w:t>
      </w:r>
      <w:r w:rsidRPr="003C4F57">
        <w:rPr>
          <w:b/>
        </w:rPr>
        <w:t>графии. Комитет р</w:t>
      </w:r>
      <w:r w:rsidRPr="003C4F57">
        <w:rPr>
          <w:b/>
        </w:rPr>
        <w:t>е</w:t>
      </w:r>
      <w:r w:rsidRPr="003C4F57">
        <w:rPr>
          <w:b/>
        </w:rPr>
        <w:t>комендует государству-участнику, в частности:</w:t>
      </w:r>
    </w:p>
    <w:p w:rsidR="00625007" w:rsidRPr="003C4F57" w:rsidRDefault="00625007" w:rsidP="00625007">
      <w:pPr>
        <w:pStyle w:val="SingleTxtGR"/>
        <w:rPr>
          <w:b/>
        </w:rPr>
      </w:pPr>
      <w:r w:rsidRPr="003C4F57">
        <w:rPr>
          <w:b/>
        </w:rPr>
        <w:tab/>
        <w:t>а)</w:t>
      </w:r>
      <w:r w:rsidRPr="003C4F57">
        <w:rPr>
          <w:b/>
        </w:rPr>
        <w:tab/>
        <w:t>принять надлежащие меры по предупреждению сексуального насилия в отношении детей;</w:t>
      </w:r>
    </w:p>
    <w:p w:rsidR="00625007" w:rsidRPr="003C4F57" w:rsidRDefault="00625007" w:rsidP="00625007">
      <w:pPr>
        <w:pStyle w:val="SingleTxtGR"/>
        <w:rPr>
          <w:b/>
        </w:rPr>
      </w:pPr>
      <w:r w:rsidRPr="003C4F57">
        <w:rPr>
          <w:b/>
        </w:rPr>
        <w:tab/>
      </w:r>
      <w:r w:rsidRPr="003C4F57">
        <w:rPr>
          <w:b/>
          <w:lang w:val="en-US"/>
        </w:rPr>
        <w:t>b</w:t>
      </w:r>
      <w:r w:rsidRPr="003C4F57">
        <w:rPr>
          <w:b/>
        </w:rPr>
        <w:t>)</w:t>
      </w:r>
      <w:r w:rsidRPr="003C4F57">
        <w:rPr>
          <w:b/>
        </w:rPr>
        <w:tab/>
        <w:t>активизировать усилия по обеспечению эффективного судебн</w:t>
      </w:r>
      <w:r w:rsidRPr="003C4F57">
        <w:rPr>
          <w:b/>
        </w:rPr>
        <w:t>о</w:t>
      </w:r>
      <w:r w:rsidRPr="003C4F57">
        <w:rPr>
          <w:b/>
        </w:rPr>
        <w:t>го преследования сексуальной эксплуатации детей, в том числе путем у</w:t>
      </w:r>
      <w:r w:rsidRPr="003C4F57">
        <w:rPr>
          <w:b/>
        </w:rPr>
        <w:t>с</w:t>
      </w:r>
      <w:r w:rsidRPr="003C4F57">
        <w:rPr>
          <w:b/>
        </w:rPr>
        <w:t>тановл</w:t>
      </w:r>
      <w:r w:rsidRPr="003C4F57">
        <w:rPr>
          <w:b/>
        </w:rPr>
        <w:t>е</w:t>
      </w:r>
      <w:r w:rsidRPr="003C4F57">
        <w:rPr>
          <w:b/>
        </w:rPr>
        <w:t>ния уголовной ответственности за все деяния, связанные с любым предложением, доставкой или принятием ребенка с целью его секс</w:t>
      </w:r>
      <w:r w:rsidRPr="003C4F57">
        <w:rPr>
          <w:b/>
        </w:rPr>
        <w:t>у</w:t>
      </w:r>
      <w:r w:rsidRPr="003C4F57">
        <w:rPr>
          <w:b/>
        </w:rPr>
        <w:t>альной эксплуатации;</w:t>
      </w:r>
    </w:p>
    <w:p w:rsidR="00625007" w:rsidRPr="003C4F57" w:rsidRDefault="00625007" w:rsidP="00625007">
      <w:pPr>
        <w:pStyle w:val="SingleTxtGR"/>
        <w:rPr>
          <w:b/>
        </w:rPr>
      </w:pPr>
      <w:r w:rsidRPr="003C4F57">
        <w:rPr>
          <w:b/>
        </w:rPr>
        <w:tab/>
        <w:t>с)</w:t>
      </w:r>
      <w:r w:rsidRPr="003C4F57">
        <w:rPr>
          <w:b/>
        </w:rPr>
        <w:tab/>
        <w:t>обеспечить соразмерность санкций, назначаемых виновным в</w:t>
      </w:r>
      <w:r>
        <w:rPr>
          <w:b/>
        </w:rPr>
        <w:t> </w:t>
      </w:r>
      <w:r w:rsidRPr="003C4F57">
        <w:rPr>
          <w:b/>
        </w:rPr>
        <w:t>преступлениях, связанных с сексуальным насилием в отношении детей, тяжести содеянного и наличие таких санкций в системе уголовного прав</w:t>
      </w:r>
      <w:r w:rsidRPr="003C4F57">
        <w:rPr>
          <w:b/>
        </w:rPr>
        <w:t>о</w:t>
      </w:r>
      <w:r w:rsidRPr="003C4F57">
        <w:rPr>
          <w:b/>
        </w:rPr>
        <w:t>судия;</w:t>
      </w:r>
    </w:p>
    <w:p w:rsidR="00625007" w:rsidRPr="003C4F57" w:rsidRDefault="00625007" w:rsidP="00625007">
      <w:pPr>
        <w:pStyle w:val="SingleTxtGR"/>
        <w:rPr>
          <w:b/>
        </w:rPr>
      </w:pPr>
      <w:r w:rsidRPr="003C4F57">
        <w:rPr>
          <w:b/>
        </w:rPr>
        <w:tab/>
      </w:r>
      <w:r w:rsidRPr="003C4F57">
        <w:rPr>
          <w:b/>
          <w:lang w:val="en-US"/>
        </w:rPr>
        <w:t>d</w:t>
      </w:r>
      <w:r w:rsidRPr="003C4F57">
        <w:rPr>
          <w:b/>
        </w:rPr>
        <w:t>)</w:t>
      </w:r>
      <w:r w:rsidRPr="003C4F57">
        <w:rPr>
          <w:b/>
        </w:rPr>
        <w:tab/>
        <w:t>продолжать усилия по реабилитации виновных в преступлен</w:t>
      </w:r>
      <w:r w:rsidRPr="003C4F57">
        <w:rPr>
          <w:b/>
        </w:rPr>
        <w:t>и</w:t>
      </w:r>
      <w:r w:rsidRPr="003C4F57">
        <w:rPr>
          <w:b/>
        </w:rPr>
        <w:t>ях сексуального характера без освобождения от уголовной ответственн</w:t>
      </w:r>
      <w:r w:rsidRPr="003C4F57">
        <w:rPr>
          <w:b/>
        </w:rPr>
        <w:t>о</w:t>
      </w:r>
      <w:r w:rsidRPr="003C4F57">
        <w:rPr>
          <w:b/>
        </w:rPr>
        <w:t>сти;</w:t>
      </w:r>
    </w:p>
    <w:p w:rsidR="00625007" w:rsidRPr="003C4F57" w:rsidRDefault="00625007" w:rsidP="00625007">
      <w:pPr>
        <w:pStyle w:val="SingleTxtGR"/>
        <w:rPr>
          <w:b/>
        </w:rPr>
      </w:pPr>
      <w:r w:rsidRPr="003C4F57">
        <w:rPr>
          <w:b/>
        </w:rPr>
        <w:tab/>
        <w:t>е)</w:t>
      </w:r>
      <w:r w:rsidRPr="003C4F57">
        <w:rPr>
          <w:b/>
        </w:rPr>
        <w:tab/>
        <w:t>обеспечить наличие служб реабилитации для мальчиков и д</w:t>
      </w:r>
      <w:r w:rsidRPr="003C4F57">
        <w:rPr>
          <w:b/>
        </w:rPr>
        <w:t>е</w:t>
      </w:r>
      <w:r w:rsidRPr="003C4F57">
        <w:rPr>
          <w:b/>
        </w:rPr>
        <w:t>вочек, в том числе в многоязыковом формате с учетом того, гражданами каких стран в основном являются жертвы то</w:t>
      </w:r>
      <w:r w:rsidRPr="003C4F57">
        <w:rPr>
          <w:b/>
        </w:rPr>
        <w:t>р</w:t>
      </w:r>
      <w:r w:rsidRPr="003C4F57">
        <w:rPr>
          <w:b/>
        </w:rPr>
        <w:t>говли людьми и сексуальной эксплуатации.</w:t>
      </w:r>
    </w:p>
    <w:p w:rsidR="00625007" w:rsidRPr="00F50CD2" w:rsidRDefault="00625007" w:rsidP="00625007">
      <w:pPr>
        <w:pStyle w:val="H23GR"/>
      </w:pPr>
      <w:r>
        <w:tab/>
      </w:r>
      <w:r>
        <w:tab/>
      </w:r>
      <w:r w:rsidRPr="00F50CD2">
        <w:t>Торговля людьми</w:t>
      </w:r>
    </w:p>
    <w:p w:rsidR="00625007" w:rsidRPr="00F50CD2" w:rsidRDefault="00625007" w:rsidP="00625007">
      <w:pPr>
        <w:pStyle w:val="SingleTxtGR"/>
      </w:pPr>
      <w:r w:rsidRPr="00F50CD2">
        <w:t>74.</w:t>
      </w:r>
      <w:r w:rsidRPr="00F50CD2">
        <w:tab/>
        <w:t>Комитет приветствует принятие Комплексного плана по предотвращению торговли людьми в ц</w:t>
      </w:r>
      <w:r w:rsidRPr="00F50CD2">
        <w:t>е</w:t>
      </w:r>
      <w:r w:rsidRPr="00F50CD2">
        <w:t>лях сексуальной эксплуатации. Вместе с тем Комитет обеспокоен тем, что</w:t>
      </w:r>
      <w:r w:rsidR="007D70E5">
        <w:t>,</w:t>
      </w:r>
      <w:r w:rsidRPr="00F50CD2">
        <w:t xml:space="preserve"> несмотря на тот факт, что з</w:t>
      </w:r>
      <w:r w:rsidRPr="00F50CD2">
        <w:t>а</w:t>
      </w:r>
      <w:r w:rsidRPr="00F50CD2">
        <w:t xml:space="preserve">конодательством государства-участника предусмотрена уголовная ответственность за все формы торговли людьми, большое </w:t>
      </w:r>
      <w:r>
        <w:t>число</w:t>
      </w:r>
      <w:r w:rsidRPr="00F50CD2">
        <w:t xml:space="preserve"> женщин и детей по-прежнему вывозятся из государства и становятся жертвами торговли людьми в целях сексуальной эксплуатации и</w:t>
      </w:r>
      <w:r>
        <w:t> </w:t>
      </w:r>
      <w:r w:rsidRPr="00F50CD2">
        <w:t>принудительного труда</w:t>
      </w:r>
      <w:r>
        <w:t xml:space="preserve"> </w:t>
      </w:r>
      <w:r w:rsidRPr="00F50CD2">
        <w:t>на территории государства. Комитет выражает особую озабоченность по поводу низких показателей расследований и осуждений в</w:t>
      </w:r>
      <w:r w:rsidRPr="00F50CD2">
        <w:t>и</w:t>
      </w:r>
      <w:r w:rsidRPr="00F50CD2">
        <w:t>новных в торговле людьми.</w:t>
      </w:r>
    </w:p>
    <w:p w:rsidR="00625007" w:rsidRPr="003C4F57" w:rsidRDefault="00625007" w:rsidP="00625007">
      <w:pPr>
        <w:pStyle w:val="SingleTxtGR"/>
        <w:rPr>
          <w:b/>
        </w:rPr>
      </w:pPr>
      <w:r w:rsidRPr="00347E53">
        <w:t>75.</w:t>
      </w:r>
      <w:r w:rsidRPr="003C4F57">
        <w:rPr>
          <w:b/>
        </w:rPr>
        <w:tab/>
        <w:t>Комитет призывает государство-участник принять надлежащие м</w:t>
      </w:r>
      <w:r w:rsidRPr="003C4F57">
        <w:rPr>
          <w:b/>
        </w:rPr>
        <w:t>е</w:t>
      </w:r>
      <w:r w:rsidRPr="003C4F57">
        <w:rPr>
          <w:b/>
        </w:rPr>
        <w:t>ры в целях привлечения к ответственности виновных в преступлениях, св</w:t>
      </w:r>
      <w:r w:rsidRPr="003C4F57">
        <w:rPr>
          <w:b/>
        </w:rPr>
        <w:t>я</w:t>
      </w:r>
      <w:r w:rsidRPr="003C4F57">
        <w:rPr>
          <w:b/>
        </w:rPr>
        <w:t>занных с торговлей детьми, вывозом и похищением детей. Кроме того, К</w:t>
      </w:r>
      <w:r w:rsidRPr="003C4F57">
        <w:rPr>
          <w:b/>
        </w:rPr>
        <w:t>о</w:t>
      </w:r>
      <w:r w:rsidRPr="003C4F57">
        <w:rPr>
          <w:b/>
        </w:rPr>
        <w:t>митет рекомендует государству-участнику рассмотреть возможность рат</w:t>
      </w:r>
      <w:r w:rsidRPr="003C4F57">
        <w:rPr>
          <w:b/>
        </w:rPr>
        <w:t>и</w:t>
      </w:r>
      <w:r w:rsidRPr="003C4F57">
        <w:rPr>
          <w:b/>
        </w:rPr>
        <w:t>фикации Протокола о предупреждении и пресечении торговли людьми, особенно женщинами и детьми, и наказании за нее, дополняющего Конве</w:t>
      </w:r>
      <w:r w:rsidRPr="003C4F57">
        <w:rPr>
          <w:b/>
        </w:rPr>
        <w:t>н</w:t>
      </w:r>
      <w:r w:rsidRPr="003C4F57">
        <w:rPr>
          <w:b/>
        </w:rPr>
        <w:t>цию Организации Объединенных Наций против транснациональной орг</w:t>
      </w:r>
      <w:r w:rsidRPr="003C4F57">
        <w:rPr>
          <w:b/>
        </w:rPr>
        <w:t>а</w:t>
      </w:r>
      <w:r w:rsidRPr="003C4F57">
        <w:rPr>
          <w:b/>
        </w:rPr>
        <w:t>низованной преступности.</w:t>
      </w:r>
    </w:p>
    <w:p w:rsidR="00625007" w:rsidRPr="00F50CD2" w:rsidRDefault="00625007" w:rsidP="00625007">
      <w:pPr>
        <w:pStyle w:val="H23GR"/>
      </w:pPr>
      <w:r>
        <w:tab/>
      </w:r>
      <w:r>
        <w:tab/>
      </w:r>
      <w:r w:rsidRPr="00F50CD2">
        <w:t>Факультативный протокол к Конвенции о правах ребенка, касающийся торговли детьми, детской проституции и детской порнографии</w:t>
      </w:r>
    </w:p>
    <w:p w:rsidR="00625007" w:rsidRPr="00F50CD2" w:rsidRDefault="00625007" w:rsidP="00625007">
      <w:pPr>
        <w:pStyle w:val="SingleTxtGR"/>
      </w:pPr>
      <w:r w:rsidRPr="00F50CD2">
        <w:t>76.</w:t>
      </w:r>
      <w:r w:rsidRPr="00F50CD2">
        <w:tab/>
        <w:t>Комитет повторяет свою озабоченность по поводу того, что не все пр</w:t>
      </w:r>
      <w:r w:rsidRPr="00F50CD2">
        <w:t>е</w:t>
      </w:r>
      <w:r w:rsidRPr="00F50CD2">
        <w:t>ступления, предусмотренные статьями 2 и 3 Протокола, надлежащим образом охвачены законодательством государства-участника (CRC/C/OPSC/KOR/CO/1, пункт 30). Кроме того, Комитет выражает обеспокоенность в связи с неприн</w:t>
      </w:r>
      <w:r w:rsidRPr="00F50CD2">
        <w:t>я</w:t>
      </w:r>
      <w:r w:rsidRPr="00F50CD2">
        <w:t>тием мер по предотвращению регистрации рождения детей третьими лицами, что может приводить к последующей продаже этих детей, о чем уже говорилось выше (пункт 36). Комитет также повторяет свою обеспокоенность по поводу отсутствия представленной государством-участником информации о мерах по установлению экстерриториальной юрисдикции в отношении преступлений, предусмотренных пунктом 1 статьи 3 Факультативного протокола, когда такое преступление совершается за границей гражданином государства или лицом, постоянно проживающим на его территории, или в том случае, когда в качестве жертвы выступает гражданин Республики Корея (CRC/C/OPSC/KOR/CO/1, пункт 38).</w:t>
      </w:r>
    </w:p>
    <w:p w:rsidR="00625007" w:rsidRPr="003C4F57" w:rsidRDefault="00625007" w:rsidP="00625007">
      <w:pPr>
        <w:pStyle w:val="SingleTxtGR"/>
        <w:rPr>
          <w:b/>
        </w:rPr>
      </w:pPr>
      <w:r w:rsidRPr="00347E53">
        <w:t>77.</w:t>
      </w:r>
      <w:r w:rsidRPr="003C4F57">
        <w:rPr>
          <w:b/>
        </w:rPr>
        <w:tab/>
        <w:t>Комитет повторяет свои рекомендации государству-участнику:</w:t>
      </w:r>
    </w:p>
    <w:p w:rsidR="00625007" w:rsidRPr="003C4F57" w:rsidRDefault="00625007" w:rsidP="00625007">
      <w:pPr>
        <w:pStyle w:val="SingleTxtGR"/>
        <w:rPr>
          <w:b/>
        </w:rPr>
      </w:pPr>
      <w:r w:rsidRPr="003C4F57">
        <w:rPr>
          <w:b/>
        </w:rPr>
        <w:tab/>
        <w:t>а)</w:t>
      </w:r>
      <w:r w:rsidRPr="003C4F57">
        <w:rPr>
          <w:b/>
        </w:rPr>
        <w:tab/>
        <w:t>принять необходимые меры для обеспечения полного соотве</w:t>
      </w:r>
      <w:r w:rsidRPr="003C4F57">
        <w:rPr>
          <w:b/>
        </w:rPr>
        <w:t>т</w:t>
      </w:r>
      <w:r w:rsidRPr="003C4F57">
        <w:rPr>
          <w:b/>
        </w:rPr>
        <w:t>ствия национального з</w:t>
      </w:r>
      <w:r w:rsidRPr="003C4F57">
        <w:rPr>
          <w:b/>
        </w:rPr>
        <w:t>а</w:t>
      </w:r>
      <w:r w:rsidRPr="003C4F57">
        <w:rPr>
          <w:b/>
        </w:rPr>
        <w:t>конодательства статьям 2 и 3 Факультативного протокола;</w:t>
      </w:r>
    </w:p>
    <w:p w:rsidR="00625007" w:rsidRPr="003C4F57" w:rsidRDefault="00625007" w:rsidP="00625007">
      <w:pPr>
        <w:pStyle w:val="SingleTxtGR"/>
        <w:rPr>
          <w:b/>
        </w:rPr>
      </w:pPr>
      <w:r>
        <w:rPr>
          <w:b/>
        </w:rPr>
        <w:tab/>
      </w:r>
      <w:r w:rsidRPr="003C4F57">
        <w:rPr>
          <w:b/>
          <w:lang w:val="fr-CH"/>
        </w:rPr>
        <w:t>b</w:t>
      </w:r>
      <w:r w:rsidRPr="003C4F57">
        <w:rPr>
          <w:b/>
        </w:rPr>
        <w:t>)</w:t>
      </w:r>
      <w:r w:rsidRPr="003C4F57">
        <w:rPr>
          <w:b/>
        </w:rPr>
        <w:tab/>
        <w:t>с учетом пункта 2 статьи 4 Факультативного протокола пр</w:t>
      </w:r>
      <w:r w:rsidRPr="003C4F57">
        <w:rPr>
          <w:b/>
        </w:rPr>
        <w:t>и</w:t>
      </w:r>
      <w:r w:rsidRPr="003C4F57">
        <w:rPr>
          <w:b/>
        </w:rPr>
        <w:t>нять необходимые законодательные меры по установлению экстерритор</w:t>
      </w:r>
      <w:r w:rsidRPr="003C4F57">
        <w:rPr>
          <w:b/>
        </w:rPr>
        <w:t>и</w:t>
      </w:r>
      <w:r w:rsidRPr="003C4F57">
        <w:rPr>
          <w:b/>
        </w:rPr>
        <w:t>альной юрисдикции в отношении преступлений, упомянутых в Факульт</w:t>
      </w:r>
      <w:r w:rsidRPr="003C4F57">
        <w:rPr>
          <w:b/>
        </w:rPr>
        <w:t>а</w:t>
      </w:r>
      <w:r w:rsidRPr="003C4F57">
        <w:rPr>
          <w:b/>
        </w:rPr>
        <w:t>тивном протоколе, в том случае, когда такие преступления совершаются гражданином Республики Корея или лицом, постоянно проживающим на территории государства, или когда жертвой является гражданин Респу</w:t>
      </w:r>
      <w:r w:rsidRPr="003C4F57">
        <w:rPr>
          <w:b/>
        </w:rPr>
        <w:t>б</w:t>
      </w:r>
      <w:r w:rsidRPr="003C4F57">
        <w:rPr>
          <w:b/>
        </w:rPr>
        <w:t>лики Корея (CRC/C/OPSC/KOR/CO/1, пункт 39).</w:t>
      </w:r>
    </w:p>
    <w:p w:rsidR="00625007" w:rsidRPr="00F50CD2" w:rsidRDefault="00625007" w:rsidP="00625007">
      <w:pPr>
        <w:pStyle w:val="H23GR"/>
      </w:pPr>
      <w:r>
        <w:tab/>
      </w:r>
      <w:r>
        <w:tab/>
      </w:r>
      <w:r w:rsidRPr="00F50CD2">
        <w:t>Факультативный протокол к Конвенции о правах ребенка, касающийся участия детей в воор</w:t>
      </w:r>
      <w:r w:rsidRPr="00F50CD2">
        <w:t>у</w:t>
      </w:r>
      <w:r w:rsidRPr="00F50CD2">
        <w:t>женных конфликтах</w:t>
      </w:r>
    </w:p>
    <w:p w:rsidR="00625007" w:rsidRPr="00F50CD2" w:rsidRDefault="00625007" w:rsidP="00625007">
      <w:pPr>
        <w:pStyle w:val="SingleTxtGR"/>
      </w:pPr>
      <w:r w:rsidRPr="00F50CD2">
        <w:t>78.</w:t>
      </w:r>
      <w:r w:rsidRPr="00F50CD2">
        <w:tab/>
        <w:t>Комитет повторяет свою обеспокоенность по поводу отсутствия конкре</w:t>
      </w:r>
      <w:r w:rsidRPr="00F50CD2">
        <w:t>т</w:t>
      </w:r>
      <w:r w:rsidRPr="00F50CD2">
        <w:t>ных положений, устанавливающих ответственность за принудительную вербо</w:t>
      </w:r>
      <w:r w:rsidRPr="00F50CD2">
        <w:t>в</w:t>
      </w:r>
      <w:r w:rsidRPr="00F50CD2">
        <w:t>ку или вовлечение в военные действия лиц мол</w:t>
      </w:r>
      <w:r w:rsidRPr="00F50CD2">
        <w:t>о</w:t>
      </w:r>
      <w:r w:rsidRPr="00F50CD2">
        <w:t>же 18 лет (CRC/C/OPAC/KOR/CO/1, пункт 12).</w:t>
      </w:r>
    </w:p>
    <w:p w:rsidR="00625007" w:rsidRPr="003C4F57" w:rsidRDefault="00625007" w:rsidP="00625007">
      <w:pPr>
        <w:pStyle w:val="SingleTxtGR"/>
        <w:rPr>
          <w:b/>
        </w:rPr>
      </w:pPr>
      <w:r w:rsidRPr="00347E53">
        <w:t>79.</w:t>
      </w:r>
      <w:r w:rsidRPr="003C4F57">
        <w:rPr>
          <w:b/>
        </w:rPr>
        <w:tab/>
        <w:t>Комитет повторяет свои рекомендации государству-участнику:</w:t>
      </w:r>
    </w:p>
    <w:p w:rsidR="00625007" w:rsidRPr="003C4F57" w:rsidRDefault="00625007" w:rsidP="00625007">
      <w:pPr>
        <w:pStyle w:val="SingleTxtGR"/>
        <w:rPr>
          <w:b/>
        </w:rPr>
      </w:pPr>
      <w:r w:rsidRPr="003C4F57">
        <w:rPr>
          <w:b/>
        </w:rPr>
        <w:tab/>
        <w:t>а)</w:t>
      </w:r>
      <w:r w:rsidRPr="003C4F57">
        <w:rPr>
          <w:b/>
        </w:rPr>
        <w:tab/>
        <w:t xml:space="preserve">установить в законодательстве </w:t>
      </w:r>
      <w:r>
        <w:rPr>
          <w:b/>
        </w:rPr>
        <w:t>четко</w:t>
      </w:r>
      <w:r w:rsidRPr="003C4F57">
        <w:rPr>
          <w:b/>
        </w:rPr>
        <w:t xml:space="preserve"> выраженный запрет н</w:t>
      </w:r>
      <w:r w:rsidRPr="003C4F57">
        <w:rPr>
          <w:b/>
        </w:rPr>
        <w:t>а</w:t>
      </w:r>
      <w:r w:rsidRPr="003C4F57">
        <w:rPr>
          <w:b/>
        </w:rPr>
        <w:t>рушений положений Факультативного протокола, касающихся вербовки и</w:t>
      </w:r>
      <w:r w:rsidR="00A55EE5">
        <w:rPr>
          <w:b/>
        </w:rPr>
        <w:t xml:space="preserve"> </w:t>
      </w:r>
      <w:r w:rsidRPr="003C4F57">
        <w:rPr>
          <w:b/>
        </w:rPr>
        <w:t>вовлечения д</w:t>
      </w:r>
      <w:r w:rsidRPr="003C4F57">
        <w:rPr>
          <w:b/>
        </w:rPr>
        <w:t>е</w:t>
      </w:r>
      <w:r w:rsidRPr="003C4F57">
        <w:rPr>
          <w:b/>
        </w:rPr>
        <w:t>тей в вооруженные конфликты;</w:t>
      </w:r>
    </w:p>
    <w:p w:rsidR="00625007" w:rsidRPr="003C4F57" w:rsidRDefault="00625007" w:rsidP="00625007">
      <w:pPr>
        <w:pStyle w:val="SingleTxtGR"/>
        <w:rPr>
          <w:b/>
        </w:rPr>
      </w:pPr>
      <w:r w:rsidRPr="003C4F57">
        <w:rPr>
          <w:b/>
        </w:rPr>
        <w:tab/>
      </w:r>
      <w:r w:rsidRPr="003C4F57">
        <w:rPr>
          <w:b/>
          <w:lang w:val="fr-CH"/>
        </w:rPr>
        <w:t>b</w:t>
      </w:r>
      <w:r w:rsidRPr="003C4F57">
        <w:rPr>
          <w:b/>
        </w:rPr>
        <w:t>)</w:t>
      </w:r>
      <w:r w:rsidRPr="003C4F57">
        <w:rPr>
          <w:b/>
        </w:rPr>
        <w:tab/>
        <w:t>обеспечить полное соответствие законодательства положениям Факультативного пр</w:t>
      </w:r>
      <w:r w:rsidRPr="003C4F57">
        <w:rPr>
          <w:b/>
        </w:rPr>
        <w:t>о</w:t>
      </w:r>
      <w:r w:rsidRPr="003C4F57">
        <w:rPr>
          <w:b/>
        </w:rPr>
        <w:t>токола (CRC/C/OPAC/KOR/CO/1, пункт 13);</w:t>
      </w:r>
    </w:p>
    <w:p w:rsidR="00625007" w:rsidRPr="003C4F57" w:rsidRDefault="00625007" w:rsidP="00625007">
      <w:pPr>
        <w:pStyle w:val="SingleTxtGR"/>
        <w:rPr>
          <w:b/>
        </w:rPr>
      </w:pPr>
      <w:r w:rsidRPr="003C4F57">
        <w:rPr>
          <w:b/>
        </w:rPr>
        <w:tab/>
        <w:t>с)</w:t>
      </w:r>
      <w:r w:rsidRPr="003C4F57">
        <w:rPr>
          <w:b/>
        </w:rPr>
        <w:tab/>
        <w:t>обеспечить соответствие всех военных кодексов, руководств и</w:t>
      </w:r>
      <w:r w:rsidR="00A55EE5">
        <w:rPr>
          <w:b/>
        </w:rPr>
        <w:t xml:space="preserve"> </w:t>
      </w:r>
      <w:r w:rsidRPr="003C4F57">
        <w:rPr>
          <w:b/>
        </w:rPr>
        <w:t>других военных директив положениям и духу Факультативного проток</w:t>
      </w:r>
      <w:r w:rsidRPr="003C4F57">
        <w:rPr>
          <w:b/>
        </w:rPr>
        <w:t>о</w:t>
      </w:r>
      <w:r w:rsidRPr="003C4F57">
        <w:rPr>
          <w:b/>
        </w:rPr>
        <w:t>ла (CRC/C/OPAC/KOR/CO/1, пункт 13).</w:t>
      </w:r>
    </w:p>
    <w:p w:rsidR="00625007" w:rsidRPr="00826A07" w:rsidRDefault="00625007" w:rsidP="00625007">
      <w:pPr>
        <w:pStyle w:val="H23GR"/>
      </w:pPr>
      <w:r w:rsidRPr="00D611EE">
        <w:tab/>
      </w:r>
      <w:r w:rsidRPr="00D611EE">
        <w:tab/>
      </w:r>
      <w:r w:rsidRPr="00826A07">
        <w:t>Отправление правосудия в отношении несовершеннолетних</w:t>
      </w:r>
    </w:p>
    <w:p w:rsidR="00625007" w:rsidRPr="00826A07" w:rsidRDefault="00625007" w:rsidP="00625007">
      <w:pPr>
        <w:pStyle w:val="SingleTxtGR"/>
      </w:pPr>
      <w:r w:rsidRPr="00826A07">
        <w:t>80.</w:t>
      </w:r>
      <w:r w:rsidRPr="00826A07">
        <w:tab/>
        <w:t xml:space="preserve"> Комитет обеспокоен растущим уровнем преступности среди несове</w:t>
      </w:r>
      <w:r w:rsidRPr="00826A07">
        <w:t>р</w:t>
      </w:r>
      <w:r w:rsidRPr="00826A07">
        <w:t>шеннолетних в государстве-участнике, включая большое количество рецид</w:t>
      </w:r>
      <w:r w:rsidRPr="00826A07">
        <w:t>и</w:t>
      </w:r>
      <w:r w:rsidRPr="00826A07">
        <w:t>вов. Комитет также с озабоченностью отмечает, что вместо того, чтобы пытат</w:t>
      </w:r>
      <w:r w:rsidRPr="00826A07">
        <w:t>ь</w:t>
      </w:r>
      <w:r w:rsidRPr="00826A07">
        <w:t>ся устранить коренные причины того, что дети оказываются в таком полож</w:t>
      </w:r>
      <w:r w:rsidRPr="00826A07">
        <w:t>е</w:t>
      </w:r>
      <w:r w:rsidRPr="00826A07">
        <w:t xml:space="preserve">нии, правительство в рамках борьбы с </w:t>
      </w:r>
      <w:r>
        <w:t xml:space="preserve">этим явлением </w:t>
      </w:r>
      <w:r w:rsidRPr="00826A07">
        <w:t>первоочередное внимание уделяет карательным мерам, включая помещение таких детей в исправительные учреждения, где содержатся взрослые правонарушители, а не эффективным м</w:t>
      </w:r>
      <w:r w:rsidRPr="00826A07">
        <w:t>е</w:t>
      </w:r>
      <w:r w:rsidRPr="00826A07">
        <w:t xml:space="preserve">рам, направленным на </w:t>
      </w:r>
      <w:proofErr w:type="spellStart"/>
      <w:r w:rsidRPr="00826A07">
        <w:t>реинтеграцию</w:t>
      </w:r>
      <w:proofErr w:type="spellEnd"/>
      <w:r w:rsidRPr="00826A07">
        <w:t xml:space="preserve"> детей-правонарушителей в общество. Б</w:t>
      </w:r>
      <w:r w:rsidRPr="00826A07">
        <w:t>о</w:t>
      </w:r>
      <w:r w:rsidRPr="00826A07">
        <w:t>лее того, с удовлетворением отмечая назначение прокуроров по делам несове</w:t>
      </w:r>
      <w:r w:rsidRPr="00826A07">
        <w:t>р</w:t>
      </w:r>
      <w:r w:rsidRPr="00826A07">
        <w:t>шеннолетних, Комитет выражает озабоченность в связи с тем, что они не могут надлежащим образом выполнять свои функции, поскольку им не обеспечены условия, позволяющие эффективно работать в системе правосудия в отношении н</w:t>
      </w:r>
      <w:r w:rsidRPr="00826A07">
        <w:t>е</w:t>
      </w:r>
      <w:r w:rsidRPr="00826A07">
        <w:t>совершеннолетних.</w:t>
      </w:r>
    </w:p>
    <w:p w:rsidR="00625007" w:rsidRPr="00826A07" w:rsidRDefault="00625007" w:rsidP="000C065A">
      <w:pPr>
        <w:pStyle w:val="SingleTxtGR"/>
        <w:keepLines/>
        <w:rPr>
          <w:b/>
        </w:rPr>
      </w:pPr>
      <w:r w:rsidRPr="00826A07">
        <w:t>81.</w:t>
      </w:r>
      <w:r w:rsidRPr="00826A07">
        <w:tab/>
      </w:r>
      <w:r w:rsidRPr="00826A07">
        <w:rPr>
          <w:b/>
        </w:rPr>
        <w:t>Комитет призывает государство-участник принять адекватные м</w:t>
      </w:r>
      <w:r w:rsidRPr="00826A07">
        <w:rPr>
          <w:b/>
        </w:rPr>
        <w:t>е</w:t>
      </w:r>
      <w:r w:rsidRPr="00826A07">
        <w:rPr>
          <w:b/>
        </w:rPr>
        <w:t>ры в целях эффективной борьбы с преступностью среди несовершенноле</w:t>
      </w:r>
      <w:r w:rsidRPr="00826A07">
        <w:rPr>
          <w:b/>
        </w:rPr>
        <w:t>т</w:t>
      </w:r>
      <w:r w:rsidRPr="00826A07">
        <w:rPr>
          <w:b/>
        </w:rPr>
        <w:t>них, а также с высокими показателями рецидива. В этой связи Комитет рек</w:t>
      </w:r>
      <w:r w:rsidRPr="00826A07">
        <w:rPr>
          <w:b/>
        </w:rPr>
        <w:t>о</w:t>
      </w:r>
      <w:r w:rsidRPr="00826A07">
        <w:rPr>
          <w:b/>
        </w:rPr>
        <w:t>мендует государству-участнику привести свою систему правосудия по д</w:t>
      </w:r>
      <w:r w:rsidRPr="00826A07">
        <w:rPr>
          <w:b/>
        </w:rPr>
        <w:t>е</w:t>
      </w:r>
      <w:r w:rsidRPr="00826A07">
        <w:rPr>
          <w:b/>
        </w:rPr>
        <w:t>лам несовершеннолетних в полное соответствие с Конвенцией, в частн</w:t>
      </w:r>
      <w:r w:rsidRPr="00826A07">
        <w:rPr>
          <w:b/>
        </w:rPr>
        <w:t>о</w:t>
      </w:r>
      <w:r w:rsidRPr="00826A07">
        <w:rPr>
          <w:b/>
        </w:rPr>
        <w:t>сти статьями 37, 39 и 40, и с другими соответствующими стандартами, вкл</w:t>
      </w:r>
      <w:r w:rsidRPr="00826A07">
        <w:rPr>
          <w:b/>
        </w:rPr>
        <w:t>ю</w:t>
      </w:r>
      <w:r w:rsidRPr="00826A07">
        <w:rPr>
          <w:b/>
        </w:rPr>
        <w:t>чая Минимальные стандартные правила,</w:t>
      </w:r>
      <w:r>
        <w:rPr>
          <w:b/>
        </w:rPr>
        <w:t xml:space="preserve"> </w:t>
      </w:r>
      <w:r w:rsidRPr="00826A07">
        <w:rPr>
          <w:b/>
        </w:rPr>
        <w:t>касающиеся отправления прав</w:t>
      </w:r>
      <w:r w:rsidRPr="00826A07">
        <w:rPr>
          <w:b/>
        </w:rPr>
        <w:t>о</w:t>
      </w:r>
      <w:r w:rsidRPr="00826A07">
        <w:rPr>
          <w:b/>
        </w:rPr>
        <w:t>судия в отношении несовершеннолетних (Пекинские правила), Руковод</w:t>
      </w:r>
      <w:r w:rsidRPr="00826A07">
        <w:rPr>
          <w:b/>
        </w:rPr>
        <w:t>я</w:t>
      </w:r>
      <w:r w:rsidRPr="00826A07">
        <w:rPr>
          <w:b/>
        </w:rPr>
        <w:t>щие принципы для предупреждения преступности среди несовершенноле</w:t>
      </w:r>
      <w:r w:rsidRPr="00826A07">
        <w:rPr>
          <w:b/>
        </w:rPr>
        <w:t>т</w:t>
      </w:r>
      <w:r w:rsidRPr="00826A07">
        <w:rPr>
          <w:b/>
        </w:rPr>
        <w:t>них (</w:t>
      </w:r>
      <w:proofErr w:type="spellStart"/>
      <w:r w:rsidRPr="00826A07">
        <w:rPr>
          <w:b/>
        </w:rPr>
        <w:t>Эр-Риядские</w:t>
      </w:r>
      <w:proofErr w:type="spellEnd"/>
      <w:r w:rsidRPr="00826A07">
        <w:rPr>
          <w:b/>
        </w:rPr>
        <w:t xml:space="preserve"> руководящие принципы), Правила по защите несове</w:t>
      </w:r>
      <w:r w:rsidRPr="00826A07">
        <w:rPr>
          <w:b/>
        </w:rPr>
        <w:t>р</w:t>
      </w:r>
      <w:r w:rsidRPr="00826A07">
        <w:rPr>
          <w:b/>
        </w:rPr>
        <w:t>шеннолетних, лишенных свободы (Гаванские правила), Венские руков</w:t>
      </w:r>
      <w:r w:rsidRPr="00826A07">
        <w:rPr>
          <w:b/>
        </w:rPr>
        <w:t>о</w:t>
      </w:r>
      <w:r w:rsidRPr="00826A07">
        <w:rPr>
          <w:b/>
        </w:rPr>
        <w:t>дящие принципы в отношении действий в интересах детей в системе уг</w:t>
      </w:r>
      <w:r w:rsidRPr="00826A07">
        <w:rPr>
          <w:b/>
        </w:rPr>
        <w:t>о</w:t>
      </w:r>
      <w:r w:rsidRPr="00826A07">
        <w:rPr>
          <w:b/>
        </w:rPr>
        <w:t>ловного правосудия и замечание общего порядка Комитета №</w:t>
      </w:r>
      <w:r>
        <w:rPr>
          <w:b/>
        </w:rPr>
        <w:t> </w:t>
      </w:r>
      <w:r w:rsidRPr="00826A07">
        <w:rPr>
          <w:b/>
        </w:rPr>
        <w:t>10 (2007</w:t>
      </w:r>
      <w:r>
        <w:rPr>
          <w:b/>
        </w:rPr>
        <w:t> </w:t>
      </w:r>
      <w:r w:rsidRPr="00826A07">
        <w:rPr>
          <w:b/>
        </w:rPr>
        <w:t>год) о правах детей в рамках отправления правосудия в отношении несове</w:t>
      </w:r>
      <w:r w:rsidRPr="00826A07">
        <w:rPr>
          <w:b/>
        </w:rPr>
        <w:t>р</w:t>
      </w:r>
      <w:r w:rsidRPr="00826A07">
        <w:rPr>
          <w:b/>
        </w:rPr>
        <w:t>шеннолетних. Комитет, в частности, рекомендует государству-участнику:</w:t>
      </w:r>
    </w:p>
    <w:p w:rsidR="00625007" w:rsidRPr="00826A07" w:rsidRDefault="00625007" w:rsidP="00625007">
      <w:pPr>
        <w:pStyle w:val="SingleTxtGR"/>
        <w:rPr>
          <w:b/>
        </w:rPr>
      </w:pPr>
      <w:r w:rsidRPr="00826A07">
        <w:rPr>
          <w:b/>
        </w:rPr>
        <w:tab/>
        <w:t>а)</w:t>
      </w:r>
      <w:r w:rsidRPr="00826A07">
        <w:rPr>
          <w:b/>
        </w:rPr>
        <w:tab/>
        <w:t>учредить специальные суды по делам несовершеннолетних, обеспеченные достаточными кадровыми, техническими и финансовыми ресурсами, на всей территории государства-участника;</w:t>
      </w:r>
    </w:p>
    <w:p w:rsidR="00625007" w:rsidRPr="00826A07" w:rsidRDefault="00625007" w:rsidP="00625007">
      <w:pPr>
        <w:pStyle w:val="SingleTxtGR"/>
        <w:rPr>
          <w:b/>
        </w:rPr>
      </w:pPr>
      <w:r w:rsidRPr="00826A07">
        <w:rPr>
          <w:b/>
        </w:rPr>
        <w:tab/>
      </w:r>
      <w:r w:rsidRPr="00826A07">
        <w:rPr>
          <w:b/>
          <w:lang w:val="fr-CH"/>
        </w:rPr>
        <w:t>b</w:t>
      </w:r>
      <w:r w:rsidRPr="00826A07">
        <w:rPr>
          <w:b/>
        </w:rPr>
        <w:t>)</w:t>
      </w:r>
      <w:r w:rsidRPr="00826A07">
        <w:rPr>
          <w:b/>
        </w:rPr>
        <w:tab/>
        <w:t>обеспечить детей, обвиняемых в нарушении уголовного закон</w:t>
      </w:r>
      <w:r w:rsidRPr="00826A07">
        <w:rPr>
          <w:b/>
        </w:rPr>
        <w:t>о</w:t>
      </w:r>
      <w:r w:rsidRPr="00826A07">
        <w:rPr>
          <w:b/>
        </w:rPr>
        <w:t>дательства, надлежащей правовой и иной помощью с самой ранней стадии и на протяжении всего процесса;</w:t>
      </w:r>
    </w:p>
    <w:p w:rsidR="00625007" w:rsidRPr="00826A07" w:rsidRDefault="00625007" w:rsidP="00625007">
      <w:pPr>
        <w:pStyle w:val="SingleTxtGR"/>
        <w:rPr>
          <w:b/>
        </w:rPr>
      </w:pPr>
      <w:r w:rsidRPr="00826A07">
        <w:rPr>
          <w:b/>
        </w:rPr>
        <w:tab/>
        <w:t>с)</w:t>
      </w:r>
      <w:r w:rsidRPr="00826A07">
        <w:rPr>
          <w:b/>
        </w:rPr>
        <w:tab/>
        <w:t>обеспечить, чтобы дети, лишенные свободы или находящиеся в реабилитационных центрах, содержались отдельно от взрослых в безопа</w:t>
      </w:r>
      <w:r w:rsidRPr="00826A07">
        <w:rPr>
          <w:b/>
        </w:rPr>
        <w:t>с</w:t>
      </w:r>
      <w:r w:rsidRPr="00826A07">
        <w:rPr>
          <w:b/>
        </w:rPr>
        <w:t>ных, ориентированных на их потребности условиях, поддерживали рег</w:t>
      </w:r>
      <w:r w:rsidRPr="00826A07">
        <w:rPr>
          <w:b/>
        </w:rPr>
        <w:t>у</w:t>
      </w:r>
      <w:r w:rsidRPr="00826A07">
        <w:rPr>
          <w:b/>
        </w:rPr>
        <w:t>лярные отношения с родственниками и обеспечивались питанием, образ</w:t>
      </w:r>
      <w:r w:rsidRPr="00826A07">
        <w:rPr>
          <w:b/>
        </w:rPr>
        <w:t>о</w:t>
      </w:r>
      <w:r w:rsidRPr="00826A07">
        <w:rPr>
          <w:b/>
        </w:rPr>
        <w:t>ванием и профессиональным обучением;</w:t>
      </w:r>
    </w:p>
    <w:p w:rsidR="00625007" w:rsidRPr="00826A07" w:rsidRDefault="00625007" w:rsidP="00625007">
      <w:pPr>
        <w:pStyle w:val="SingleTxtGR"/>
        <w:rPr>
          <w:b/>
        </w:rPr>
      </w:pPr>
      <w:r w:rsidRPr="00826A07">
        <w:rPr>
          <w:b/>
        </w:rPr>
        <w:tab/>
      </w:r>
      <w:r w:rsidRPr="00826A07">
        <w:rPr>
          <w:b/>
          <w:lang w:val="fr-CH"/>
        </w:rPr>
        <w:t>d</w:t>
      </w:r>
      <w:r w:rsidRPr="00826A07">
        <w:rPr>
          <w:b/>
        </w:rPr>
        <w:t>)</w:t>
      </w:r>
      <w:r w:rsidRPr="00826A07">
        <w:rPr>
          <w:b/>
        </w:rPr>
        <w:tab/>
        <w:t>обеспечить право детей, лишенных свободы, на периодический пересмотр решения об их помещении под стражу;</w:t>
      </w:r>
    </w:p>
    <w:p w:rsidR="00625007" w:rsidRPr="00826A07" w:rsidRDefault="00625007" w:rsidP="00625007">
      <w:pPr>
        <w:pStyle w:val="SingleTxtGR"/>
        <w:rPr>
          <w:b/>
        </w:rPr>
      </w:pPr>
      <w:r w:rsidRPr="00826A07">
        <w:rPr>
          <w:b/>
        </w:rPr>
        <w:tab/>
        <w:t>е)</w:t>
      </w:r>
      <w:r w:rsidRPr="00826A07">
        <w:rPr>
          <w:b/>
        </w:rPr>
        <w:tab/>
        <w:t>обеспечить, чтобы заключение под стражу использовалось в качестве исключительной меры</w:t>
      </w:r>
      <w:r>
        <w:rPr>
          <w:b/>
        </w:rPr>
        <w:t>,</w:t>
      </w:r>
      <w:r w:rsidRPr="00826A07">
        <w:rPr>
          <w:b/>
        </w:rPr>
        <w:t xml:space="preserve"> и поощрять использование, когда это во</w:t>
      </w:r>
      <w:r w:rsidRPr="00826A07">
        <w:rPr>
          <w:b/>
        </w:rPr>
        <w:t>з</w:t>
      </w:r>
      <w:r w:rsidRPr="00826A07">
        <w:rPr>
          <w:b/>
        </w:rPr>
        <w:t>можно, других мер, таких как замена уголовной ответственности альтерн</w:t>
      </w:r>
      <w:r w:rsidRPr="00826A07">
        <w:rPr>
          <w:b/>
        </w:rPr>
        <w:t>а</w:t>
      </w:r>
      <w:r w:rsidRPr="00826A07">
        <w:rPr>
          <w:b/>
        </w:rPr>
        <w:t>тивными мерами наказания, условное осуждение, общественные работы или отсрочка исполнения приговора;</w:t>
      </w:r>
    </w:p>
    <w:p w:rsidR="00625007" w:rsidRPr="00826A07" w:rsidRDefault="00625007" w:rsidP="00625007">
      <w:pPr>
        <w:pStyle w:val="SingleTxtGR"/>
        <w:rPr>
          <w:b/>
        </w:rPr>
      </w:pPr>
      <w:r w:rsidRPr="00826A07">
        <w:rPr>
          <w:b/>
        </w:rPr>
        <w:tab/>
      </w:r>
      <w:r w:rsidRPr="00826A07">
        <w:rPr>
          <w:b/>
          <w:lang w:val="fr-CH"/>
        </w:rPr>
        <w:t>f</w:t>
      </w:r>
      <w:r w:rsidRPr="00826A07">
        <w:rPr>
          <w:b/>
        </w:rPr>
        <w:t>)</w:t>
      </w:r>
      <w:r w:rsidRPr="00826A07">
        <w:rPr>
          <w:b/>
        </w:rPr>
        <w:tab/>
        <w:t xml:space="preserve">использовать средства технической помощи, разработанные </w:t>
      </w:r>
      <w:proofErr w:type="spellStart"/>
      <w:r w:rsidRPr="00826A07">
        <w:rPr>
          <w:b/>
        </w:rPr>
        <w:t>Межучрежденческой</w:t>
      </w:r>
      <w:proofErr w:type="spellEnd"/>
      <w:r w:rsidRPr="00826A07">
        <w:rPr>
          <w:b/>
        </w:rPr>
        <w:t xml:space="preserve"> группой Организации Объединенных Наций по пр</w:t>
      </w:r>
      <w:r w:rsidRPr="00826A07">
        <w:rPr>
          <w:b/>
        </w:rPr>
        <w:t>а</w:t>
      </w:r>
      <w:r w:rsidRPr="00826A07">
        <w:rPr>
          <w:b/>
        </w:rPr>
        <w:t>восудию в отношении несовершеннолетних и ее членами, включая ЮНОДК, ЮНИСЕФ, УВКПЧ и НПО, и обращаться за технической пом</w:t>
      </w:r>
      <w:r w:rsidRPr="00826A07">
        <w:rPr>
          <w:b/>
        </w:rPr>
        <w:t>о</w:t>
      </w:r>
      <w:r w:rsidRPr="00826A07">
        <w:rPr>
          <w:b/>
        </w:rPr>
        <w:t>щью в сфере правосудия в отношении несовершеннолетних к членам гру</w:t>
      </w:r>
      <w:r w:rsidRPr="00826A07">
        <w:rPr>
          <w:b/>
        </w:rPr>
        <w:t>п</w:t>
      </w:r>
      <w:r w:rsidRPr="00826A07">
        <w:rPr>
          <w:b/>
        </w:rPr>
        <w:t>пы.</w:t>
      </w:r>
    </w:p>
    <w:p w:rsidR="00625007" w:rsidRPr="00826A07" w:rsidRDefault="00625007" w:rsidP="00625007">
      <w:pPr>
        <w:pStyle w:val="H23GR"/>
      </w:pPr>
      <w:r>
        <w:tab/>
      </w:r>
      <w:r>
        <w:tab/>
      </w:r>
      <w:r w:rsidRPr="00826A07">
        <w:t>Защита свидетелей и жертв преступлений</w:t>
      </w:r>
    </w:p>
    <w:p w:rsidR="00625007" w:rsidRPr="00826A07" w:rsidRDefault="00625007" w:rsidP="00625007">
      <w:pPr>
        <w:pStyle w:val="SingleTxtGR"/>
      </w:pPr>
      <w:r w:rsidRPr="00826A07">
        <w:t>82.</w:t>
      </w:r>
      <w:r w:rsidRPr="00826A07">
        <w:tab/>
        <w:t>Несмотря на Закон о предотвращении проституции и защите жертв, кот</w:t>
      </w:r>
      <w:r w:rsidRPr="00826A07">
        <w:t>о</w:t>
      </w:r>
      <w:r w:rsidRPr="00826A07">
        <w:t xml:space="preserve">рый позволяет детям-жертвам или свидетелям в возрасте до </w:t>
      </w:r>
      <w:r w:rsidR="009210A3">
        <w:t xml:space="preserve">16 </w:t>
      </w:r>
      <w:r w:rsidRPr="00826A07">
        <w:t>лет давать пок</w:t>
      </w:r>
      <w:r w:rsidRPr="00826A07">
        <w:t>а</w:t>
      </w:r>
      <w:r w:rsidRPr="00826A07">
        <w:t>зания путем видеозаписи, допросы и правовые процедуры в отношении д</w:t>
      </w:r>
      <w:r w:rsidRPr="00826A07">
        <w:t>е</w:t>
      </w:r>
      <w:r w:rsidRPr="00826A07">
        <w:t>тей</w:t>
      </w:r>
      <w:r>
        <w:t> − </w:t>
      </w:r>
      <w:r w:rsidRPr="00826A07">
        <w:t>жертв преступлений сексуального характера по-прежнему неадекватны, поскольку:</w:t>
      </w:r>
    </w:p>
    <w:p w:rsidR="00625007" w:rsidRPr="00826A07" w:rsidRDefault="00625007" w:rsidP="00625007">
      <w:pPr>
        <w:pStyle w:val="SingleTxtGR"/>
      </w:pPr>
      <w:r w:rsidRPr="00826A07">
        <w:tab/>
        <w:t>а)</w:t>
      </w:r>
      <w:r w:rsidRPr="00826A07">
        <w:tab/>
        <w:t>свидетели и потерпевшие часто вынуждены повторять свои показ</w:t>
      </w:r>
      <w:r w:rsidRPr="00826A07">
        <w:t>а</w:t>
      </w:r>
      <w:r w:rsidRPr="00826A07">
        <w:t>ния из-за того, что у должностных лиц отсутствуют навыки ведения видеозап</w:t>
      </w:r>
      <w:r w:rsidRPr="00826A07">
        <w:t>и</w:t>
      </w:r>
      <w:r w:rsidRPr="00826A07">
        <w:t>си;</w:t>
      </w:r>
    </w:p>
    <w:p w:rsidR="00625007" w:rsidRPr="00826A07" w:rsidRDefault="00625007" w:rsidP="00625007">
      <w:pPr>
        <w:pStyle w:val="SingleTxtGR"/>
      </w:pPr>
      <w:r w:rsidRPr="00826A07">
        <w:tab/>
      </w:r>
      <w:proofErr w:type="spellStart"/>
      <w:r w:rsidRPr="00826A07">
        <w:t>b</w:t>
      </w:r>
      <w:proofErr w:type="spellEnd"/>
      <w:r w:rsidRPr="00826A07">
        <w:t>)</w:t>
      </w:r>
      <w:r w:rsidRPr="00826A07">
        <w:tab/>
        <w:t>суды часто не признают видеозаписи в качестве доказательств;</w:t>
      </w:r>
    </w:p>
    <w:p w:rsidR="00625007" w:rsidRPr="00826A07" w:rsidRDefault="00625007" w:rsidP="00625007">
      <w:pPr>
        <w:pStyle w:val="SingleTxtGR"/>
      </w:pPr>
      <w:r w:rsidRPr="00826A07">
        <w:tab/>
        <w:t>с)</w:t>
      </w:r>
      <w:r w:rsidRPr="00826A07">
        <w:tab/>
        <w:t>свидетели и потерпевшие часто подвергаются перекрестному д</w:t>
      </w:r>
      <w:r w:rsidRPr="00826A07">
        <w:t>о</w:t>
      </w:r>
      <w:r w:rsidRPr="00826A07">
        <w:t>просу в условиях, которые не учитывают их потребности;</w:t>
      </w:r>
    </w:p>
    <w:p w:rsidR="00625007" w:rsidRPr="00826A07" w:rsidRDefault="00625007" w:rsidP="00625007">
      <w:pPr>
        <w:pStyle w:val="SingleTxtGR"/>
      </w:pPr>
      <w:r w:rsidRPr="00826A07">
        <w:tab/>
      </w:r>
      <w:r w:rsidRPr="00826A07">
        <w:rPr>
          <w:lang w:val="fr-CH"/>
        </w:rPr>
        <w:t>d</w:t>
      </w:r>
      <w:r w:rsidRPr="00826A07">
        <w:t>)</w:t>
      </w:r>
      <w:r w:rsidRPr="00826A07">
        <w:tab/>
        <w:t>примирение с правонарушителем может быть запрошено без согл</w:t>
      </w:r>
      <w:r w:rsidRPr="00826A07">
        <w:t>а</w:t>
      </w:r>
      <w:r w:rsidRPr="00826A07">
        <w:t>сия потерпевшего;</w:t>
      </w:r>
    </w:p>
    <w:p w:rsidR="00625007" w:rsidRPr="00826A07" w:rsidRDefault="00625007" w:rsidP="00625007">
      <w:pPr>
        <w:pStyle w:val="SingleTxtGR"/>
      </w:pPr>
      <w:r w:rsidRPr="00826A07">
        <w:tab/>
        <w:t>е)</w:t>
      </w:r>
      <w:r w:rsidRPr="00826A07">
        <w:tab/>
        <w:t>отсутствуют достаточные гарантии охраны частной жизни поте</w:t>
      </w:r>
      <w:r w:rsidRPr="00826A07">
        <w:t>р</w:t>
      </w:r>
      <w:r w:rsidRPr="00826A07">
        <w:t>певших;</w:t>
      </w:r>
    </w:p>
    <w:p w:rsidR="00625007" w:rsidRPr="00826A07" w:rsidRDefault="00625007" w:rsidP="00625007">
      <w:pPr>
        <w:pStyle w:val="SingleTxtGR"/>
      </w:pPr>
      <w:r w:rsidRPr="00826A07">
        <w:tab/>
      </w:r>
      <w:r w:rsidRPr="00826A07">
        <w:rPr>
          <w:lang w:val="fr-CH"/>
        </w:rPr>
        <w:t>f</w:t>
      </w:r>
      <w:r w:rsidRPr="00826A07">
        <w:t>)</w:t>
      </w:r>
      <w:r w:rsidRPr="00826A07">
        <w:tab/>
        <w:t>должностные лица, такие как сотрудники полиции и медперсонал, зачастую несерьезно относятся к потерпевшим;</w:t>
      </w:r>
    </w:p>
    <w:p w:rsidR="00625007" w:rsidRPr="00826A07" w:rsidRDefault="00625007" w:rsidP="00625007">
      <w:pPr>
        <w:pStyle w:val="SingleTxtGR"/>
      </w:pPr>
      <w:r w:rsidRPr="00826A07">
        <w:tab/>
      </w:r>
      <w:r w:rsidRPr="00826A07">
        <w:rPr>
          <w:lang w:val="fr-CH"/>
        </w:rPr>
        <w:t>g</w:t>
      </w:r>
      <w:r w:rsidRPr="00826A07">
        <w:t>)</w:t>
      </w:r>
      <w:r w:rsidRPr="00826A07">
        <w:tab/>
        <w:t>имеются сообщения о случаях вербальных оскорблений потерпе</w:t>
      </w:r>
      <w:r w:rsidRPr="00826A07">
        <w:t>в</w:t>
      </w:r>
      <w:r w:rsidRPr="00826A07">
        <w:t>ших медицинским персоналом или сотрудниками правоохранительных органов.</w:t>
      </w:r>
    </w:p>
    <w:p w:rsidR="00625007" w:rsidRPr="00826A07" w:rsidRDefault="00625007" w:rsidP="00625007">
      <w:pPr>
        <w:pStyle w:val="SingleTxtGR"/>
        <w:rPr>
          <w:b/>
        </w:rPr>
      </w:pPr>
      <w:r w:rsidRPr="00484653">
        <w:t>83.</w:t>
      </w:r>
      <w:r w:rsidRPr="00826A07">
        <w:rPr>
          <w:b/>
        </w:rPr>
        <w:tab/>
        <w:t>Комитет рекомендует государству-участнику дополнительно прор</w:t>
      </w:r>
      <w:r w:rsidRPr="00826A07">
        <w:rPr>
          <w:b/>
        </w:rPr>
        <w:t>а</w:t>
      </w:r>
      <w:r w:rsidRPr="00826A07">
        <w:rPr>
          <w:b/>
        </w:rPr>
        <w:t>ботать процессуальные нормы с учетом интересов детей и обеспечить ув</w:t>
      </w:r>
      <w:r w:rsidRPr="00826A07">
        <w:rPr>
          <w:b/>
        </w:rPr>
        <w:t>а</w:t>
      </w:r>
      <w:r w:rsidRPr="00826A07">
        <w:rPr>
          <w:b/>
        </w:rPr>
        <w:t>жение личной жизни и достоинства детей-жертв и призывает его путем принятия надлежащих правовых положений и норм гарантировать всем детям-потерпевшим или свидетелям преступлений, например детям, ста</w:t>
      </w:r>
      <w:r w:rsidRPr="00826A07">
        <w:rPr>
          <w:b/>
        </w:rPr>
        <w:t>в</w:t>
      </w:r>
      <w:r w:rsidRPr="00826A07">
        <w:rPr>
          <w:b/>
        </w:rPr>
        <w:t>шим жертвами жестокости, домашнего насилия, сексуальной и экономич</w:t>
      </w:r>
      <w:r w:rsidRPr="00826A07">
        <w:rPr>
          <w:b/>
        </w:rPr>
        <w:t>е</w:t>
      </w:r>
      <w:r w:rsidRPr="00826A07">
        <w:rPr>
          <w:b/>
        </w:rPr>
        <w:t>ской эксплуатации, похищения и торговли людьми, и детям</w:t>
      </w:r>
      <w:r>
        <w:rPr>
          <w:b/>
        </w:rPr>
        <w:t> − </w:t>
      </w:r>
      <w:r w:rsidRPr="00826A07">
        <w:rPr>
          <w:b/>
        </w:rPr>
        <w:t>свидетелям таких преступлений</w:t>
      </w:r>
      <w:r>
        <w:rPr>
          <w:b/>
        </w:rPr>
        <w:t>,</w:t>
      </w:r>
      <w:r w:rsidRPr="00826A07">
        <w:rPr>
          <w:b/>
        </w:rPr>
        <w:t xml:space="preserve"> требуемую Конвенцией защиту и в полной мере уч</w:t>
      </w:r>
      <w:r w:rsidRPr="00826A07">
        <w:rPr>
          <w:b/>
        </w:rPr>
        <w:t>и</w:t>
      </w:r>
      <w:r w:rsidRPr="00826A07">
        <w:rPr>
          <w:b/>
        </w:rPr>
        <w:t>тывать Руководящие принципы Организации Объединенных Наций, к</w:t>
      </w:r>
      <w:r w:rsidRPr="00826A07">
        <w:rPr>
          <w:b/>
        </w:rPr>
        <w:t>а</w:t>
      </w:r>
      <w:r w:rsidRPr="00826A07">
        <w:rPr>
          <w:b/>
        </w:rPr>
        <w:t>сающиеся правосудия в вопросах, связанных с участием детей-жертв и свидетелей преступлений (приложение к резолюции 2005/20 Экономич</w:t>
      </w:r>
      <w:r w:rsidRPr="00826A07">
        <w:rPr>
          <w:b/>
        </w:rPr>
        <w:t>е</w:t>
      </w:r>
      <w:r w:rsidRPr="00826A07">
        <w:rPr>
          <w:b/>
        </w:rPr>
        <w:t>ского и Социального Совета).</w:t>
      </w:r>
    </w:p>
    <w:p w:rsidR="00625007" w:rsidRPr="00826A07" w:rsidRDefault="00625007" w:rsidP="00625007">
      <w:pPr>
        <w:pStyle w:val="H1GR"/>
      </w:pPr>
      <w:r>
        <w:tab/>
      </w:r>
      <w:r w:rsidRPr="00826A07">
        <w:t>Н.</w:t>
      </w:r>
      <w:r w:rsidRPr="00826A07">
        <w:tab/>
        <w:t>Ратификация международных договоров о правах человека</w:t>
      </w:r>
    </w:p>
    <w:p w:rsidR="00625007" w:rsidRPr="00826A07" w:rsidRDefault="00625007" w:rsidP="00625007">
      <w:pPr>
        <w:pStyle w:val="SingleTxtGR"/>
        <w:rPr>
          <w:b/>
        </w:rPr>
      </w:pPr>
      <w:r w:rsidRPr="00484653">
        <w:t>84.</w:t>
      </w:r>
      <w:r w:rsidRPr="00826A07">
        <w:rPr>
          <w:b/>
        </w:rPr>
        <w:tab/>
        <w:t>Комитет настоятельно рекомендует государству-участнику в целях дальнейшего укрепления прав детей присоединиться ко всем основным д</w:t>
      </w:r>
      <w:r w:rsidRPr="00826A07">
        <w:rPr>
          <w:b/>
        </w:rPr>
        <w:t>о</w:t>
      </w:r>
      <w:r w:rsidRPr="00826A07">
        <w:rPr>
          <w:b/>
        </w:rPr>
        <w:t>говорам о правах человека, включая Международную конвенцию о защите прав всех трудящихся мигрантов и членов их семей и Международную конвенцию для защиты всех лиц от насильственных исчезновений.</w:t>
      </w:r>
    </w:p>
    <w:p w:rsidR="00625007" w:rsidRPr="00826A07" w:rsidRDefault="00625007" w:rsidP="00625007">
      <w:pPr>
        <w:pStyle w:val="H1GR"/>
      </w:pPr>
      <w:r>
        <w:tab/>
      </w:r>
      <w:r w:rsidRPr="00826A07">
        <w:rPr>
          <w:lang w:val="fr-CH"/>
        </w:rPr>
        <w:t>I</w:t>
      </w:r>
      <w:r w:rsidRPr="00826A07">
        <w:t>.</w:t>
      </w:r>
      <w:r w:rsidRPr="00826A07">
        <w:tab/>
        <w:t>Сотрудничество с региональными и международными органами</w:t>
      </w:r>
    </w:p>
    <w:p w:rsidR="00625007" w:rsidRPr="00826A07" w:rsidRDefault="00625007" w:rsidP="00625007">
      <w:pPr>
        <w:pStyle w:val="SingleTxtGR"/>
        <w:rPr>
          <w:b/>
        </w:rPr>
      </w:pPr>
      <w:r w:rsidRPr="005846D8">
        <w:t>85.</w:t>
      </w:r>
      <w:r w:rsidRPr="005846D8">
        <w:tab/>
      </w:r>
      <w:r w:rsidRPr="00826A07">
        <w:rPr>
          <w:b/>
        </w:rPr>
        <w:t>Комитет рекомендует государству-участнику сотрудничать с Коми</w:t>
      </w:r>
      <w:r w:rsidRPr="00826A07">
        <w:rPr>
          <w:b/>
        </w:rPr>
        <w:t>с</w:t>
      </w:r>
      <w:r w:rsidRPr="00826A07">
        <w:rPr>
          <w:b/>
        </w:rPr>
        <w:t>сией по содействию правам женщин и детей Ассоциации государств Юго-Восточной Азии</w:t>
      </w:r>
      <w:r>
        <w:rPr>
          <w:b/>
        </w:rPr>
        <w:t xml:space="preserve"> </w:t>
      </w:r>
      <w:r w:rsidRPr="00826A07">
        <w:rPr>
          <w:b/>
        </w:rPr>
        <w:t>по вопросам осуществления Конвенции и других догов</w:t>
      </w:r>
      <w:r w:rsidRPr="00826A07">
        <w:rPr>
          <w:b/>
        </w:rPr>
        <w:t>о</w:t>
      </w:r>
      <w:r w:rsidRPr="00826A07">
        <w:rPr>
          <w:b/>
        </w:rPr>
        <w:t>ров по правам человека как в государстве-участнике, так и в других гос</w:t>
      </w:r>
      <w:r w:rsidRPr="00826A07">
        <w:rPr>
          <w:b/>
        </w:rPr>
        <w:t>у</w:t>
      </w:r>
      <w:r w:rsidRPr="00826A07">
        <w:rPr>
          <w:b/>
        </w:rPr>
        <w:t>дарствах − членах Ассоциации государств Юго-Восточной Азии (АСЕАН).</w:t>
      </w:r>
    </w:p>
    <w:p w:rsidR="00625007" w:rsidRPr="00826A07" w:rsidRDefault="00625007" w:rsidP="00625007">
      <w:pPr>
        <w:pStyle w:val="H1GR"/>
      </w:pPr>
      <w:r>
        <w:tab/>
      </w:r>
      <w:r w:rsidRPr="00826A07">
        <w:rPr>
          <w:lang w:val="fr-CH"/>
        </w:rPr>
        <w:t>J</w:t>
      </w:r>
      <w:r w:rsidRPr="00826A07">
        <w:t>.</w:t>
      </w:r>
      <w:r w:rsidRPr="00826A07">
        <w:tab/>
        <w:t>Распространение информации и последующая деятельность</w:t>
      </w:r>
    </w:p>
    <w:p w:rsidR="00625007" w:rsidRPr="00826A07" w:rsidRDefault="00625007" w:rsidP="00625007">
      <w:pPr>
        <w:pStyle w:val="SingleTxtGR"/>
        <w:rPr>
          <w:b/>
        </w:rPr>
      </w:pPr>
      <w:r w:rsidRPr="005846D8">
        <w:t>86.</w:t>
      </w:r>
      <w:r w:rsidRPr="005846D8">
        <w:tab/>
      </w:r>
      <w:r w:rsidRPr="00826A07">
        <w:rPr>
          <w:b/>
        </w:rPr>
        <w:t>Комитет рекомендует государству-участнику принять все надлеж</w:t>
      </w:r>
      <w:r w:rsidRPr="00826A07">
        <w:rPr>
          <w:b/>
        </w:rPr>
        <w:t>а</w:t>
      </w:r>
      <w:r w:rsidRPr="00826A07">
        <w:rPr>
          <w:b/>
        </w:rPr>
        <w:t>щие меры для обеспечения того, чтобы настоящие рекомендации были в полной мере выполнены, в том числе путем их препровождения членам правительства, парламента, региональных органов и других органов м</w:t>
      </w:r>
      <w:r w:rsidRPr="00826A07">
        <w:rPr>
          <w:b/>
        </w:rPr>
        <w:t>е</w:t>
      </w:r>
      <w:r w:rsidRPr="00826A07">
        <w:rPr>
          <w:b/>
        </w:rPr>
        <w:t>стного самоуправления для учета и последующей деятельности.</w:t>
      </w:r>
    </w:p>
    <w:p w:rsidR="00625007" w:rsidRPr="00826A07" w:rsidRDefault="00625007" w:rsidP="00625007">
      <w:pPr>
        <w:pStyle w:val="SingleTxtGR"/>
        <w:rPr>
          <w:b/>
        </w:rPr>
      </w:pPr>
      <w:r w:rsidRPr="005846D8">
        <w:t>87.</w:t>
      </w:r>
      <w:r w:rsidRPr="005846D8">
        <w:tab/>
      </w:r>
      <w:r w:rsidRPr="00826A07">
        <w:rPr>
          <w:b/>
        </w:rPr>
        <w:t>Кроме того, Комитет рекомендует обеспечить широкое распростран</w:t>
      </w:r>
      <w:r w:rsidRPr="00826A07">
        <w:rPr>
          <w:b/>
        </w:rPr>
        <w:t>е</w:t>
      </w:r>
      <w:r w:rsidRPr="00826A07">
        <w:rPr>
          <w:b/>
        </w:rPr>
        <w:t>ние объединенных третьего и четвертого периодических докладов и пис</w:t>
      </w:r>
      <w:r w:rsidRPr="00826A07">
        <w:rPr>
          <w:b/>
        </w:rPr>
        <w:t>ь</w:t>
      </w:r>
      <w:r w:rsidRPr="00826A07">
        <w:rPr>
          <w:b/>
        </w:rPr>
        <w:t>менных ответов, представленных государством-участником, а также соо</w:t>
      </w:r>
      <w:r w:rsidRPr="00826A07">
        <w:rPr>
          <w:b/>
        </w:rPr>
        <w:t>т</w:t>
      </w:r>
      <w:r w:rsidRPr="00826A07">
        <w:rPr>
          <w:b/>
        </w:rPr>
        <w:t>ветствующих рекомендаций (заключительных замечаний), принятых К</w:t>
      </w:r>
      <w:r w:rsidRPr="00826A07">
        <w:rPr>
          <w:b/>
        </w:rPr>
        <w:t>о</w:t>
      </w:r>
      <w:r w:rsidRPr="00826A07">
        <w:rPr>
          <w:b/>
        </w:rPr>
        <w:t>митетом, на официальных языках государства, в том числе (но не только) через Интернет, среди общества в целом, организаций гражданского общ</w:t>
      </w:r>
      <w:r w:rsidRPr="00826A07">
        <w:rPr>
          <w:b/>
        </w:rPr>
        <w:t>е</w:t>
      </w:r>
      <w:r w:rsidRPr="00826A07">
        <w:rPr>
          <w:b/>
        </w:rPr>
        <w:t>ства, молодежных групп, групп специалистов и детей, с тем чтобы стим</w:t>
      </w:r>
      <w:r w:rsidRPr="00826A07">
        <w:rPr>
          <w:b/>
        </w:rPr>
        <w:t>у</w:t>
      </w:r>
      <w:r w:rsidRPr="00826A07">
        <w:rPr>
          <w:b/>
        </w:rPr>
        <w:t>лировать обсуждение и осуществление Конвенции и осведомленность о ее положениях.</w:t>
      </w:r>
    </w:p>
    <w:p w:rsidR="00625007" w:rsidRPr="00826A07" w:rsidRDefault="00625007" w:rsidP="00625007">
      <w:pPr>
        <w:pStyle w:val="H1GR"/>
      </w:pPr>
      <w:r>
        <w:tab/>
      </w:r>
      <w:r w:rsidRPr="00826A07">
        <w:t>К.</w:t>
      </w:r>
      <w:r w:rsidRPr="00826A07">
        <w:tab/>
        <w:t>Следующий доклад</w:t>
      </w:r>
    </w:p>
    <w:p w:rsidR="00625007" w:rsidRDefault="00625007" w:rsidP="00625007">
      <w:pPr>
        <w:pStyle w:val="SingleTxtGR"/>
        <w:rPr>
          <w:b/>
        </w:rPr>
      </w:pPr>
      <w:r w:rsidRPr="005846D8">
        <w:t>88.</w:t>
      </w:r>
      <w:r w:rsidRPr="005846D8">
        <w:tab/>
      </w:r>
      <w:r w:rsidRPr="00826A07">
        <w:rPr>
          <w:b/>
        </w:rPr>
        <w:t xml:space="preserve"> Комитет предлагает государству-участнику представить его объед</w:t>
      </w:r>
      <w:r w:rsidRPr="00826A07">
        <w:rPr>
          <w:b/>
        </w:rPr>
        <w:t>и</w:t>
      </w:r>
      <w:r w:rsidRPr="00826A07">
        <w:rPr>
          <w:b/>
        </w:rPr>
        <w:t>ненные пятый и шестой периодические доклады к 19 июня 2017 года и включить в них информацию об осуществлении настоящих заключител</w:t>
      </w:r>
      <w:r w:rsidRPr="00826A07">
        <w:rPr>
          <w:b/>
        </w:rPr>
        <w:t>ь</w:t>
      </w:r>
      <w:r w:rsidRPr="00826A07">
        <w:rPr>
          <w:b/>
        </w:rPr>
        <w:t xml:space="preserve">ных замечаний. Комитет обращает внимание на принятые им 1 октября 2010 года согласованные руководящие принципы представления докладов по договору (CRC/C/58/Rev.2 и </w:t>
      </w:r>
      <w:proofErr w:type="spellStart"/>
      <w:r w:rsidRPr="00826A07">
        <w:rPr>
          <w:b/>
          <w:lang w:val="en-US"/>
        </w:rPr>
        <w:t>Corr</w:t>
      </w:r>
      <w:proofErr w:type="spellEnd"/>
      <w:r w:rsidRPr="00826A07">
        <w:rPr>
          <w:b/>
        </w:rPr>
        <w:t>.1) и напоминает государству-участнику о том, что будущие доклады должны соответствовать этим принципам, а их объем не должен превышать 60 страниц. Комитет настоятельно призывает государство-участник представить его доклад в соответствии с упомян</w:t>
      </w:r>
      <w:r w:rsidRPr="00826A07">
        <w:rPr>
          <w:b/>
        </w:rPr>
        <w:t>у</w:t>
      </w:r>
      <w:r w:rsidRPr="00826A07">
        <w:rPr>
          <w:b/>
        </w:rPr>
        <w:t>тыми принципами. Если будет представлен доклад, объем которого пр</w:t>
      </w:r>
      <w:r w:rsidRPr="00826A07">
        <w:rPr>
          <w:b/>
        </w:rPr>
        <w:t>е</w:t>
      </w:r>
      <w:r w:rsidRPr="00826A07">
        <w:rPr>
          <w:b/>
        </w:rPr>
        <w:t>вышает установленные ограничения, то государству-участнику будет пре</w:t>
      </w:r>
      <w:r w:rsidRPr="00826A07">
        <w:rPr>
          <w:b/>
        </w:rPr>
        <w:t>д</w:t>
      </w:r>
      <w:r w:rsidRPr="00826A07">
        <w:rPr>
          <w:b/>
        </w:rPr>
        <w:t>ложено пересмотреть и вновь представить доклад, соответствующий уп</w:t>
      </w:r>
      <w:r w:rsidRPr="00826A07">
        <w:rPr>
          <w:b/>
        </w:rPr>
        <w:t>о</w:t>
      </w:r>
      <w:r w:rsidRPr="00826A07">
        <w:rPr>
          <w:b/>
        </w:rPr>
        <w:t>мянутым выше принципам. Комитет напоминает государству-участнику, что если оно не в состоянии пересмотреть и вновь представить доклад, то письменный перевод доклада для его последующего рассмотрения дог</w:t>
      </w:r>
      <w:r w:rsidRPr="00826A07">
        <w:rPr>
          <w:b/>
        </w:rPr>
        <w:t>о</w:t>
      </w:r>
      <w:r w:rsidRPr="00826A07">
        <w:rPr>
          <w:b/>
        </w:rPr>
        <w:t xml:space="preserve">ворным органом не может быть гарантирован. </w:t>
      </w:r>
    </w:p>
    <w:p w:rsidR="00625007" w:rsidRPr="00826A07" w:rsidRDefault="00625007" w:rsidP="0062500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25007" w:rsidRPr="00826A07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AA6" w:rsidRDefault="00A87AA6">
      <w:r>
        <w:rPr>
          <w:lang w:val="en-US"/>
        </w:rPr>
        <w:tab/>
      </w:r>
      <w:r>
        <w:separator/>
      </w:r>
    </w:p>
  </w:endnote>
  <w:endnote w:type="continuationSeparator" w:id="0">
    <w:p w:rsidR="00A87AA6" w:rsidRDefault="00A87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A6" w:rsidRPr="009A6F4A" w:rsidRDefault="00A87AA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GE.12-40572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A6" w:rsidRPr="009A6F4A" w:rsidRDefault="00A87AA6">
    <w:pPr>
      <w:pStyle w:val="Footer"/>
      <w:rPr>
        <w:lang w:val="en-US"/>
      </w:rPr>
    </w:pPr>
    <w:r>
      <w:rPr>
        <w:lang w:val="en-US"/>
      </w:rPr>
      <w:t>GE.12-40572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A6" w:rsidRPr="009A6F4A" w:rsidRDefault="00A87AA6">
    <w:pPr>
      <w:pStyle w:val="Footer"/>
      <w:rPr>
        <w:sz w:val="20"/>
        <w:lang w:val="en-US"/>
      </w:rPr>
    </w:pPr>
    <w:r>
      <w:rPr>
        <w:sz w:val="20"/>
        <w:lang w:val="en-US"/>
      </w:rPr>
      <w:t>GE.12-40572  (R)  090312  120312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AA6" w:rsidRPr="00F71F63" w:rsidRDefault="00A87AA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87AA6" w:rsidRPr="00F71F63" w:rsidRDefault="00A87AA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87AA6" w:rsidRPr="00635E86" w:rsidRDefault="00A87AA6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A6" w:rsidRPr="005E0092" w:rsidRDefault="00A87AA6">
    <w:pPr>
      <w:pStyle w:val="Header"/>
      <w:rPr>
        <w:lang w:val="en-US"/>
      </w:rPr>
    </w:pPr>
    <w:r>
      <w:rPr>
        <w:lang w:val="en-US"/>
      </w:rPr>
      <w:t>CRC/C/KOR/CO/3-4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A6" w:rsidRPr="009A6F4A" w:rsidRDefault="00A87AA6">
    <w:pPr>
      <w:pStyle w:val="Header"/>
      <w:rPr>
        <w:lang w:val="en-US"/>
      </w:rPr>
    </w:pPr>
    <w:r>
      <w:rPr>
        <w:lang w:val="en-US"/>
      </w:rPr>
      <w:tab/>
      <w:t>CRC/C/KOR/CO/3-4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18D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065A"/>
    <w:rsid w:val="000C3688"/>
    <w:rsid w:val="000D6863"/>
    <w:rsid w:val="00117AEE"/>
    <w:rsid w:val="0012164B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BB6"/>
    <w:rsid w:val="00206F32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25F61"/>
    <w:rsid w:val="0043033D"/>
    <w:rsid w:val="00435FE4"/>
    <w:rsid w:val="00457634"/>
    <w:rsid w:val="00474F42"/>
    <w:rsid w:val="0048244D"/>
    <w:rsid w:val="004A0DE8"/>
    <w:rsid w:val="004A18AB"/>
    <w:rsid w:val="004A4CB7"/>
    <w:rsid w:val="004A57B5"/>
    <w:rsid w:val="004B19DA"/>
    <w:rsid w:val="004C2A53"/>
    <w:rsid w:val="004C3B35"/>
    <w:rsid w:val="004C43EC"/>
    <w:rsid w:val="004C548A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6F93"/>
    <w:rsid w:val="0056618E"/>
    <w:rsid w:val="00576F59"/>
    <w:rsid w:val="00577A34"/>
    <w:rsid w:val="00580AAD"/>
    <w:rsid w:val="00593A04"/>
    <w:rsid w:val="005A2778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5007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502B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485C"/>
    <w:rsid w:val="00751A6D"/>
    <w:rsid w:val="0075279B"/>
    <w:rsid w:val="00753748"/>
    <w:rsid w:val="00762446"/>
    <w:rsid w:val="00773910"/>
    <w:rsid w:val="00777497"/>
    <w:rsid w:val="00781ACB"/>
    <w:rsid w:val="007A66D8"/>
    <w:rsid w:val="007A79EB"/>
    <w:rsid w:val="007D4CA0"/>
    <w:rsid w:val="007D70E5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10A3"/>
    <w:rsid w:val="00926904"/>
    <w:rsid w:val="009306FD"/>
    <w:rsid w:val="009372F0"/>
    <w:rsid w:val="00955022"/>
    <w:rsid w:val="00957B4D"/>
    <w:rsid w:val="00964EEA"/>
    <w:rsid w:val="00980C86"/>
    <w:rsid w:val="009B1D9B"/>
    <w:rsid w:val="009B2691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0DE1"/>
    <w:rsid w:val="00A2446A"/>
    <w:rsid w:val="00A37650"/>
    <w:rsid w:val="00A4025D"/>
    <w:rsid w:val="00A5216F"/>
    <w:rsid w:val="00A55EE5"/>
    <w:rsid w:val="00A603C7"/>
    <w:rsid w:val="00A6171B"/>
    <w:rsid w:val="00A66064"/>
    <w:rsid w:val="00A66C76"/>
    <w:rsid w:val="00A800D1"/>
    <w:rsid w:val="00A87AA6"/>
    <w:rsid w:val="00A92699"/>
    <w:rsid w:val="00AB5BF0"/>
    <w:rsid w:val="00AC0ED5"/>
    <w:rsid w:val="00AC1C95"/>
    <w:rsid w:val="00AC2CCB"/>
    <w:rsid w:val="00AC443A"/>
    <w:rsid w:val="00AE60E2"/>
    <w:rsid w:val="00B0169F"/>
    <w:rsid w:val="00B05F21"/>
    <w:rsid w:val="00B075E1"/>
    <w:rsid w:val="00B14EA9"/>
    <w:rsid w:val="00B30A3C"/>
    <w:rsid w:val="00B81305"/>
    <w:rsid w:val="00B8138B"/>
    <w:rsid w:val="00B8293E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2B89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11EE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18D3"/>
    <w:rsid w:val="00F069D1"/>
    <w:rsid w:val="00F1503D"/>
    <w:rsid w:val="00F22712"/>
    <w:rsid w:val="00F275F5"/>
    <w:rsid w:val="00F30A40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25</Pages>
  <Words>10172</Words>
  <Characters>57982</Characters>
  <Application>Microsoft Office Word</Application>
  <DocSecurity>4</DocSecurity>
  <Lines>483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68018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Larisa Maykovskaya</cp:lastModifiedBy>
  <cp:revision>2</cp:revision>
  <cp:lastPrinted>1601-01-01T00:00:00Z</cp:lastPrinted>
  <dcterms:created xsi:type="dcterms:W3CDTF">2012-03-12T11:37:00Z</dcterms:created>
  <dcterms:modified xsi:type="dcterms:W3CDTF">2012-03-12T11:37:00Z</dcterms:modified>
</cp:coreProperties>
</file>