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B223E63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C3FC7DC" w14:textId="77777777" w:rsidR="002D5AAC" w:rsidRDefault="002D5AAC" w:rsidP="00F50A01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5E2E7B7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CE01212" w14:textId="2AD8703F" w:rsidR="002D5AAC" w:rsidRDefault="00F50A01" w:rsidP="00F50A01">
            <w:pPr>
              <w:jc w:val="right"/>
            </w:pPr>
            <w:r w:rsidRPr="00F50A01">
              <w:rPr>
                <w:sz w:val="40"/>
              </w:rPr>
              <w:t>A</w:t>
            </w:r>
            <w:r>
              <w:t>/HRC/RES/57/7</w:t>
            </w:r>
          </w:p>
        </w:tc>
      </w:tr>
      <w:tr w:rsidR="002D5AAC" w:rsidRPr="00837FEC" w14:paraId="27DD9407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C053ED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851AA70" wp14:editId="3004546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607D98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9D45D32" w14:textId="1D075631" w:rsidR="002D5AAC" w:rsidRDefault="00F50A01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F50A01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19B8F71B" w14:textId="0123373F" w:rsidR="00F50A01" w:rsidRDefault="00F50A01" w:rsidP="00F50A01">
            <w:pPr>
              <w:spacing w:line="240" w:lineRule="exact"/>
              <w:rPr>
                <w:lang w:val="en-US"/>
              </w:rPr>
            </w:pPr>
            <w:r w:rsidRPr="00F50A01">
              <w:rPr>
                <w:rFonts w:eastAsia="Times New Roman" w:cs="Times New Roman"/>
                <w:szCs w:val="20"/>
                <w:lang w:val="en-GB"/>
              </w:rPr>
              <w:t>11 October 2024</w:t>
            </w:r>
          </w:p>
          <w:p w14:paraId="7A5E0563" w14:textId="77777777" w:rsidR="00F50A01" w:rsidRDefault="00F50A01" w:rsidP="00F50A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CBF0988" w14:textId="4969CA8B" w:rsidR="00F50A01" w:rsidRPr="00245734" w:rsidRDefault="00F50A01" w:rsidP="00F50A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F50A01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43180CAB" w14:textId="061B0FDF" w:rsidR="00F50A01" w:rsidRPr="004C191C" w:rsidRDefault="00DF71B9" w:rsidP="00F50A01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="00F50A01" w:rsidRPr="00F50A01">
        <w:rPr>
          <w:b/>
          <w:sz w:val="24"/>
          <w:szCs w:val="24"/>
        </w:rPr>
        <w:br/>
      </w:r>
      <w:r w:rsidR="00F50A01">
        <w:rPr>
          <w:b/>
          <w:bCs/>
        </w:rPr>
        <w:t>Пятьдесят седьмая сессия</w:t>
      </w:r>
      <w:r w:rsidR="00F50A01" w:rsidRPr="00F50A01">
        <w:rPr>
          <w:b/>
          <w:bCs/>
        </w:rPr>
        <w:br/>
      </w:r>
      <w:r w:rsidR="00F50A01">
        <w:t>9 сентября — 11 октября 2024 года</w:t>
      </w:r>
      <w:r w:rsidR="00F50A01" w:rsidRPr="00F50A01">
        <w:br/>
      </w:r>
      <w:r w:rsidR="00F50A01">
        <w:t>Пункт 3 повестки дня</w:t>
      </w:r>
      <w:r w:rsidR="00F50A01" w:rsidRPr="00F50A01">
        <w:br/>
      </w:r>
      <w:r w:rsidR="00F50A01">
        <w:rPr>
          <w:b/>
          <w:bCs/>
        </w:rPr>
        <w:t>Поощрение и защита всех прав человека,</w:t>
      </w:r>
      <w:r w:rsidR="00F50A01" w:rsidRPr="00356EEF">
        <w:rPr>
          <w:b/>
          <w:bCs/>
        </w:rPr>
        <w:br/>
      </w:r>
      <w:r w:rsidR="00F50A01">
        <w:rPr>
          <w:b/>
          <w:bCs/>
        </w:rPr>
        <w:t>гражданских, политических, экономических,</w:t>
      </w:r>
      <w:r w:rsidR="00F50A01" w:rsidRPr="00356EEF">
        <w:rPr>
          <w:b/>
          <w:bCs/>
        </w:rPr>
        <w:br/>
      </w:r>
      <w:r w:rsidR="00F50A01">
        <w:rPr>
          <w:b/>
          <w:bCs/>
        </w:rPr>
        <w:t>социальных и культурных прав,</w:t>
      </w:r>
      <w:r w:rsidR="00F50A01" w:rsidRPr="00356EEF">
        <w:rPr>
          <w:b/>
          <w:bCs/>
        </w:rPr>
        <w:br/>
      </w:r>
      <w:r w:rsidR="00F50A01">
        <w:rPr>
          <w:b/>
          <w:bCs/>
        </w:rPr>
        <w:t>включая право на развитие</w:t>
      </w:r>
    </w:p>
    <w:p w14:paraId="0CAAD909" w14:textId="77777777" w:rsidR="00F50A01" w:rsidRPr="004C191C" w:rsidRDefault="00F50A01" w:rsidP="00F50A01">
      <w:pPr>
        <w:pStyle w:val="HChG"/>
      </w:pPr>
      <w:r>
        <w:tab/>
      </w:r>
      <w:r>
        <w:tab/>
      </w:r>
      <w:r w:rsidRPr="002C334B">
        <w:t>Резолюция, принятая Советом по правам человека 9</w:t>
      </w:r>
      <w:r w:rsidRPr="002C334B">
        <w:rPr>
          <w:lang w:val="en-US"/>
        </w:rPr>
        <w:t> </w:t>
      </w:r>
      <w:r w:rsidRPr="002C334B">
        <w:t>октября 2024</w:t>
      </w:r>
    </w:p>
    <w:p w14:paraId="1154F634" w14:textId="15C77815" w:rsidR="00F50A01" w:rsidRPr="004C191C" w:rsidRDefault="00F50A01" w:rsidP="00F50A01">
      <w:pPr>
        <w:pStyle w:val="H1G"/>
      </w:pPr>
      <w:r>
        <w:tab/>
        <w:t>57/</w:t>
      </w:r>
      <w:r w:rsidRPr="000553B3">
        <w:t>7</w:t>
      </w:r>
      <w:r w:rsidRPr="00837FEC">
        <w:t>.</w:t>
      </w:r>
      <w:r>
        <w:tab/>
      </w:r>
      <w:r w:rsidRPr="00F50A01">
        <w:t>Содействие</w:t>
      </w:r>
      <w:r>
        <w:t xml:space="preserve"> установлению демократического и справедливого международного порядка</w:t>
      </w:r>
    </w:p>
    <w:p w14:paraId="0375EAC2" w14:textId="77777777" w:rsidR="00F50A01" w:rsidRPr="004C191C" w:rsidRDefault="00F50A01" w:rsidP="00F50A01">
      <w:pPr>
        <w:spacing w:after="120"/>
        <w:ind w:left="1134" w:right="1134"/>
        <w:jc w:val="both"/>
        <w:rPr>
          <w:i/>
          <w:iCs/>
        </w:rPr>
      </w:pPr>
      <w:r w:rsidRPr="004C191C">
        <w:rPr>
          <w:i/>
          <w:iCs/>
        </w:rPr>
        <w:tab/>
      </w:r>
      <w:r w:rsidRPr="004C191C">
        <w:rPr>
          <w:i/>
          <w:iCs/>
        </w:rPr>
        <w:tab/>
        <w:t>Совет по правам человека</w:t>
      </w:r>
      <w:r w:rsidRPr="00F50A01">
        <w:t>,</w:t>
      </w:r>
    </w:p>
    <w:p w14:paraId="5DBBBAFD" w14:textId="4523F655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 xml:space="preserve">ссылаясь </w:t>
      </w:r>
      <w:r w:rsidRPr="00641C94">
        <w:t xml:space="preserve">на </w:t>
      </w:r>
      <w:r>
        <w:t>все предыдущие резолюции Генеральной Ассамблеи, Комиссии</w:t>
      </w:r>
      <w:r w:rsidR="007643DA">
        <w:br/>
      </w:r>
      <w:r>
        <w:t>по правам человека и Совета по правам человека по вопросу о содействии установлению демократического и справедливого международного порядка,</w:t>
      </w:r>
    </w:p>
    <w:p w14:paraId="060163B1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подтверждая</w:t>
      </w:r>
      <w:r>
        <w:t xml:space="preserve"> приверженность всех государств выполнению своих обязательств по поощрению всеобщего уважения, соблюдения и защиты всех прав человека и основных свобод для всех в соответствии с Уставом Организации Объединенных Наций, другими документами по правам человека и международным правом,</w:t>
      </w:r>
    </w:p>
    <w:p w14:paraId="7E5A205D" w14:textId="06316939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подтверждая</w:t>
      </w:r>
      <w:r>
        <w:t>, что международное сотрудничество в интересах поощрения</w:t>
      </w:r>
      <w:r w:rsidR="007643DA">
        <w:br/>
      </w:r>
      <w:r>
        <w:t>и защиты всех прав человека следует и впредь укреплять в полном соответствии</w:t>
      </w:r>
      <w:r w:rsidR="007643DA">
        <w:br/>
      </w:r>
      <w:r>
        <w:t>с целями и принципами Устава и международного права и, в частности, при полном уважении суверенитета, территориальной целостности, политической независимости, отказа от применения силы или угрозы силой в международных отношениях</w:t>
      </w:r>
      <w:r w:rsidR="007643DA">
        <w:br/>
      </w:r>
      <w:r>
        <w:t>и невмешательства в дела, относящиеся к внутренней юрисдикции государств,</w:t>
      </w:r>
    </w:p>
    <w:p w14:paraId="62989049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вновь подтверждая</w:t>
      </w:r>
      <w:r>
        <w:t xml:space="preserve"> решимость работать во имя достоинства и ценности человеческой личности, а также равноправия мужчин и женщин и равенства больших и малых наций,</w:t>
      </w:r>
    </w:p>
    <w:p w14:paraId="11E42E25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вновь подтверждая также</w:t>
      </w:r>
      <w:r>
        <w:t>, что каждый человек имеет право на такой социальный, политический, экономический и международный порядок, при котором права и свободы, изложенные во Всеобщей декларации прав человека, могут быть полностью реализованы,</w:t>
      </w:r>
    </w:p>
    <w:p w14:paraId="79CAEAF3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вновь подтверждая далее</w:t>
      </w:r>
      <w:r>
        <w:t xml:space="preserve"> выраженную в преамбуле Устава решимость избавить грядущие поколения от бедствий войны, создать условия, при которых могут обеспечиваться справедливость и соблюдение обязательств, вытекающих из договоров и других источников международного права, содействовать социальному </w:t>
      </w:r>
      <w:r>
        <w:lastRenderedPageBreak/>
        <w:t>прогрессу и улучшению условий жизни при большей свободе, проявлять терпимость и жить вместе как добрые соседи, а также использовать международный аппарат для содействия экономическому и социальному прогрессу всех народов,</w:t>
      </w:r>
    </w:p>
    <w:p w14:paraId="78A45E3D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подчеркивая</w:t>
      </w:r>
      <w:r>
        <w:t>, что ответственность за решение общемировых экономических и социальных проблем и устранение угроз международному миру и безопасности должна разделяться между государствами и осуществляться на многосторонней основе и что центральную роль в этом должна играть Организация Объединенных Наций как наиболее универсальная и самая представительная международная организация,</w:t>
      </w:r>
    </w:p>
    <w:p w14:paraId="54C05500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будучи обеспокоен</w:t>
      </w:r>
      <w:r>
        <w:t xml:space="preserve"> продолжающимся и систематическим злоупотреблением некоторыми государствами экстерриториальным применением своего национального законодательства таким образом, что это сказывается на суверенитете других государств, на законных интересах находящихся под их юрисдикцией юридических или физических лиц и на полном осуществлении прав человека,</w:t>
      </w:r>
    </w:p>
    <w:p w14:paraId="7189D12A" w14:textId="39993A41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учитывая</w:t>
      </w:r>
      <w:r>
        <w:t xml:space="preserve"> значительные изменения, происходящие на международной арене,</w:t>
      </w:r>
      <w:r w:rsidR="00E36A86">
        <w:br/>
      </w:r>
      <w:r>
        <w:t>и чаяния всех народов в отношении установления международного порядка, основанного на провозглашенных в Уставе принципах, включая поощрение</w:t>
      </w:r>
      <w:r w:rsidR="00E36A86">
        <w:br/>
      </w:r>
      <w:r>
        <w:t>и содействие обеспечению уважения всех прав человека и основных свобод для всех и, в частности, уважение принципа равноправия и самоопределения народов, а также мир, демократию, справедливость, равенство, верховенство права, плюрализм, развитие, улучшение условий жизни и солидарность,</w:t>
      </w:r>
    </w:p>
    <w:p w14:paraId="4F2A353D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вновь подтверждая</w:t>
      </w:r>
      <w:r>
        <w:t>, что укрепление международного сотрудничества в области прав человека имеет принципиальное значение для полного достижения целей Организации Объединенных Наций, включая эффективное поощрение и защиту всех прав человека,</w:t>
      </w:r>
    </w:p>
    <w:p w14:paraId="21493E1A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вновь подтверждая также</w:t>
      </w:r>
      <w:r>
        <w:t>, что демократия, развитие и уважение к правам человека и основным свободам являются взаимозависимыми и взаимоукрепляющими и что демократия основывается на свободном изъявлении воли народа определять свои собственные политические, экономические, социальные и культурные системы и на его полном участии во всех аспектах своей жизни,</w:t>
      </w:r>
    </w:p>
    <w:p w14:paraId="11E0363A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признавая</w:t>
      </w:r>
      <w:r>
        <w:t>, что поощрение и защита прав человека должны осуществляться на основе принципа сотрудничества и подлинного диалога и быть направлены на укрепление потенциала государств в области соблюдения ими их обязательств по обеспечению защиты прав человека в интересах всех людей,</w:t>
      </w:r>
    </w:p>
    <w:p w14:paraId="618D0D2F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подтверждая</w:t>
      </w:r>
      <w:r>
        <w:t>, что право каждого государства принимать участие в ведении международных дел имеет важнейшее значение для установления демократического и справедливого международного порядка,</w:t>
      </w:r>
    </w:p>
    <w:p w14:paraId="7B3FB42A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>подчеркивая</w:t>
      </w:r>
      <w:r>
        <w:t xml:space="preserve"> необходимость адекватного финансирования и наращивания потенциала развивающихся стран, в частности наименее развитых стран, развивающихся стран, не имеющих выхода к морю, и малых островных развивающихся государств, и передачи им технологий, в том числе для поддержки их усилий по адаптации к изменению климата и другим вызовам в области развития,</w:t>
      </w:r>
    </w:p>
    <w:p w14:paraId="55EFA545" w14:textId="77777777" w:rsidR="00F50A01" w:rsidRPr="004C191C" w:rsidRDefault="00F50A01" w:rsidP="00F50A01">
      <w:pPr>
        <w:spacing w:after="120"/>
        <w:ind w:left="1134" w:right="1134" w:firstLine="567"/>
        <w:jc w:val="both"/>
      </w:pPr>
      <w:r w:rsidRPr="004C191C">
        <w:rPr>
          <w:i/>
          <w:iCs/>
        </w:rPr>
        <w:t xml:space="preserve">вновь заявляя </w:t>
      </w:r>
      <w:r w:rsidRPr="00641C94">
        <w:t xml:space="preserve">о </w:t>
      </w:r>
      <w:r>
        <w:t>важности установления демократического и справедливого международного порядка для эффективного и оперативного реагирования на нынешние глобальные вызовы и кризисы, усугубляемые пандемией коронавирусного заболевания (COVID-19),</w:t>
      </w:r>
    </w:p>
    <w:p w14:paraId="65A42533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1.</w:t>
      </w:r>
      <w:r>
        <w:tab/>
      </w:r>
      <w:r w:rsidRPr="004C191C">
        <w:rPr>
          <w:i/>
          <w:iCs/>
        </w:rPr>
        <w:t>вновь подтверждает</w:t>
      </w:r>
      <w:r>
        <w:t>, что каждый человек имеет право на демократический и справедливый международный порядок, который способствует полной реализации всех прав человека для всех;</w:t>
      </w:r>
    </w:p>
    <w:p w14:paraId="65340D43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2.</w:t>
      </w:r>
      <w:r>
        <w:tab/>
      </w:r>
      <w:r w:rsidRPr="004C191C">
        <w:rPr>
          <w:i/>
          <w:iCs/>
        </w:rPr>
        <w:t>вновь заявляет</w:t>
      </w:r>
      <w:r>
        <w:t xml:space="preserve">, что демократия включает уважение всех прав человека и основных свобод и является универсальной ценностью, основанной на свободно изъявленной воле людей определять свои собственные политические, экономические, социальные и культурные системы и на их полном участии во всех аспектах их жизни, </w:t>
      </w:r>
      <w:r>
        <w:lastRenderedPageBreak/>
        <w:t>и подтверждает необходимость всеобщего соблюдения и применения принципа верховенства права как на национальном, так и на международном уровнях;</w:t>
      </w:r>
    </w:p>
    <w:p w14:paraId="18EDA739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3.</w:t>
      </w:r>
      <w:r>
        <w:tab/>
      </w:r>
      <w:r w:rsidRPr="004C191C">
        <w:rPr>
          <w:i/>
          <w:iCs/>
        </w:rPr>
        <w:t>вновь подтверждает</w:t>
      </w:r>
      <w:r>
        <w:t xml:space="preserve">, что воля народа, находящая выражение в периодических и подлинных выборах, должна быть основой власти правительства, </w:t>
      </w:r>
      <w:r>
        <w:br/>
        <w:t>а также право свободно избирать представителей в ходе периодических и подлинных выборов, которые должны проводиться при всеобщем и равном избирательном праве, путем тайного голосования либо посредством других равнозначных процедур, обеспечивающих свободу голосования;</w:t>
      </w:r>
    </w:p>
    <w:p w14:paraId="7034EE0D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4.</w:t>
      </w:r>
      <w:r>
        <w:tab/>
      </w:r>
      <w:r w:rsidRPr="004C191C">
        <w:rPr>
          <w:i/>
          <w:iCs/>
        </w:rPr>
        <w:t>призывает</w:t>
      </w:r>
      <w:r>
        <w:t xml:space="preserve"> государства и систему Организации Объединенных Наций минимизировать неблагоприятное воздействие множественных взаимосвязанных глобальных кризисов, включая пандемию COVID-19, в частности посредством укрепления и активизации международного сотрудничества, обеспечения большего равенства возможностей в области торговли, экономического роста, устойчивого развития, глобальных средств коммуникации, активизации межкультурного обмена и сохранения и развития культурного многообразия;</w:t>
      </w:r>
    </w:p>
    <w:p w14:paraId="399D5957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5.</w:t>
      </w:r>
      <w:r>
        <w:tab/>
      </w:r>
      <w:r w:rsidRPr="004C191C">
        <w:rPr>
          <w:i/>
          <w:iCs/>
        </w:rPr>
        <w:t>вновь подтверждает</w:t>
      </w:r>
      <w:r>
        <w:t>, что для установления демократического и справедливого международного порядка требуется, в частности, обеспечить следующее:</w:t>
      </w:r>
    </w:p>
    <w:p w14:paraId="647938BE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a)</w:t>
      </w:r>
      <w:r>
        <w:tab/>
        <w:t>реализацию права всех народов на самоопределение, в силу которого они могут свободно определять свой политический статус и беспрепятственно осуществлять свое экономическое, социальное и культурное развитие согласно Уставу Организации Объединенных Наций и соответствующим резолюциям Организации Объединенных Наций;</w:t>
      </w:r>
    </w:p>
    <w:p w14:paraId="1982BE92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b)</w:t>
      </w:r>
      <w:r>
        <w:tab/>
        <w:t>реализацию права народов и государств на неотъемлемый суверенитет над своими природными богатствами и ресурсами;</w:t>
      </w:r>
    </w:p>
    <w:p w14:paraId="47D5AFF2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c)</w:t>
      </w:r>
      <w:r>
        <w:tab/>
        <w:t>реализацию права каждого человека и всех народов на развитие;</w:t>
      </w:r>
    </w:p>
    <w:p w14:paraId="6BCBA6A3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d)</w:t>
      </w:r>
      <w:r>
        <w:tab/>
        <w:t>реализацию права всех народов на мир;</w:t>
      </w:r>
    </w:p>
    <w:p w14:paraId="7EC49F3E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e)</w:t>
      </w:r>
      <w:r>
        <w:tab/>
        <w:t>реализацию права на международный экономический порядок, основанный на равноправном участии в процессе принятия решений, взаимозависимости, взаимной заинтересованности, солидарности и сотрудничестве между всеми государствами;</w:t>
      </w:r>
    </w:p>
    <w:p w14:paraId="581DFA3E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f)</w:t>
      </w:r>
      <w:r>
        <w:tab/>
        <w:t>международную солидарность как право народов и отдельных лиц;</w:t>
      </w:r>
    </w:p>
    <w:p w14:paraId="11160BF2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g)</w:t>
      </w:r>
      <w:r>
        <w:tab/>
        <w:t>содействие развитию и укрепление транспарентных, демократических, справедливых и подотчетных международных институтов во всех областях сотрудничества, в частности посредством осуществления принципа полного и равноправного участия в деятельности их соответствующих механизмов принятия решений;</w:t>
      </w:r>
    </w:p>
    <w:p w14:paraId="15D4FA37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h)</w:t>
      </w:r>
      <w:r>
        <w:tab/>
        <w:t>реализацию права на справедливое участие всех людей без какой бы то ни было дискриминации в процессе принятия решений на национальном и общемировом уровнях;</w:t>
      </w:r>
    </w:p>
    <w:p w14:paraId="268FC568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i)</w:t>
      </w:r>
      <w:r>
        <w:tab/>
        <w:t>реализацию принципа справедливой региональной и сбалансированной в гендерном отношении представленности в составе персонала системы Организации Объединенных Наций;</w:t>
      </w:r>
    </w:p>
    <w:p w14:paraId="7494EDCF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j)</w:t>
      </w:r>
      <w:r>
        <w:tab/>
        <w:t>содействие установлению свободного, справедливого, эффективного и сбалансированного международного информационно-коммуникационного порядка в рамках международного сотрудничества в интересах достижения на новой основе равновесия и большей взаимности в международном потоке информации, в частности путем устранения цифрового разрыва и диспропорций между потоками информации в развивающиеся страны и из них;</w:t>
      </w:r>
    </w:p>
    <w:p w14:paraId="107425E6" w14:textId="77777777" w:rsidR="00F50A01" w:rsidRPr="004C191C" w:rsidRDefault="00F50A01" w:rsidP="00F50A01">
      <w:pPr>
        <w:pageBreakBefore/>
        <w:spacing w:after="120"/>
        <w:ind w:left="1134" w:right="1134" w:firstLine="567"/>
        <w:jc w:val="both"/>
      </w:pPr>
      <w:r>
        <w:lastRenderedPageBreak/>
        <w:t>k)</w:t>
      </w:r>
      <w:r>
        <w:tab/>
        <w:t>уважение культурного многообразия и культурных прав всех, ибо это укрепляет культурный плюрализм, способствует более широкому обмену знаниями и пониманию культурных особенностей, содействует применению и осуществлению общепризнанных прав человека во всем мире и благоприятствует установлению стабильных и дружественных отношений между народами и нациями всего мира;</w:t>
      </w:r>
    </w:p>
    <w:p w14:paraId="52DE9A3B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l)</w:t>
      </w:r>
      <w:r>
        <w:tab/>
        <w:t>реализацию права каждого человека и всех народов на здоровую окружающую среду и более широкое международное сотрудничество, которое реально отвечает потребностям поддержки национальных усилий по адаптации к изменению климата, особенно в развивающихся странах, и способствует выполнению международных соглашений в области смягчения его последствий;</w:t>
      </w:r>
    </w:p>
    <w:p w14:paraId="40CFB3AF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m)</w:t>
      </w:r>
      <w:r>
        <w:tab/>
        <w:t>содействие справедливому доступу к благам международного распределения богатства путем активизации международного сотрудничества, в частности в рамках международных экономических, торговых и финансовых отношений;</w:t>
      </w:r>
    </w:p>
    <w:p w14:paraId="7B2D09C7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n)</w:t>
      </w:r>
      <w:r>
        <w:tab/>
        <w:t>приобщение людей к общему наследию человечества в контексте осуществления всеобщего права пользоваться достижениями культуры;</w:t>
      </w:r>
    </w:p>
    <w:p w14:paraId="09DD02E5" w14:textId="4880860A" w:rsidR="00F50A01" w:rsidRPr="004C191C" w:rsidRDefault="00F50A01" w:rsidP="00F50A01">
      <w:pPr>
        <w:spacing w:after="120"/>
        <w:ind w:left="1134" w:right="1134" w:firstLine="567"/>
        <w:jc w:val="both"/>
      </w:pPr>
      <w:r>
        <w:t>o)</w:t>
      </w:r>
      <w:r>
        <w:tab/>
        <w:t>общую ответственность государств за управление глобальным социально-экономическим развитием и устранение угроз международному миру</w:t>
      </w:r>
      <w:r w:rsidR="007643DA">
        <w:br/>
      </w:r>
      <w:r>
        <w:t>и безопасности на многосторонней основе;</w:t>
      </w:r>
    </w:p>
    <w:p w14:paraId="7EC4B85F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p)</w:t>
      </w:r>
      <w:r>
        <w:tab/>
        <w:t xml:space="preserve">преобразование международной финансовой архитектуры и комплексное решение проблемы внешнего долга и бремени задолженности; </w:t>
      </w:r>
    </w:p>
    <w:p w14:paraId="5BE202A8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q)</w:t>
      </w:r>
      <w:r>
        <w:tab/>
        <w:t>выполнение обязательств по финансированию развития, в том числе в отношении официальной помощи в целях развития, климатического финансирования, наращивания потенциала и передачи технологий, для содействия национальным усилиям в области развития и устранения разрывов и неравенства между развитыми и развивающимися странами;</w:t>
      </w:r>
    </w:p>
    <w:p w14:paraId="088CC179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6.</w:t>
      </w:r>
      <w:r>
        <w:tab/>
      </w:r>
      <w:r w:rsidRPr="004C191C">
        <w:rPr>
          <w:i/>
          <w:iCs/>
        </w:rPr>
        <w:t>подчеркивает</w:t>
      </w:r>
      <w:r>
        <w:t xml:space="preserve"> важность сохранения богатого и разнообразного характера международного сообщества наций и народов, а также уважения национальной и региональной специфики и различных исторических, культурных и религиозных особенностей в деле укрепления международного сотрудничества в области прав человека;</w:t>
      </w:r>
    </w:p>
    <w:p w14:paraId="1AE6FBA7" w14:textId="58181903" w:rsidR="00F50A01" w:rsidRPr="004C191C" w:rsidRDefault="00F50A01" w:rsidP="00F50A01">
      <w:pPr>
        <w:spacing w:after="120"/>
        <w:ind w:left="1134" w:right="1134" w:firstLine="567"/>
        <w:jc w:val="both"/>
      </w:pPr>
      <w:r>
        <w:t>7.</w:t>
      </w:r>
      <w:r>
        <w:tab/>
      </w:r>
      <w:r w:rsidRPr="004C191C">
        <w:rPr>
          <w:i/>
          <w:iCs/>
        </w:rPr>
        <w:t>настоятельно призывает</w:t>
      </w:r>
      <w:r>
        <w:t xml:space="preserve"> всех субъектов, действующих</w:t>
      </w:r>
      <w:r w:rsidR="007643DA">
        <w:br/>
      </w:r>
      <w:r>
        <w:t>на международной арене, строить международный порядок на основе инклюзивности, справедливости, равенства и равноправия, уважения человеческого достоинства и взаимопонимания, а также поощрения и уважения культурного разнообразия и универсальных прав человека и отвергать любые изоляционистские доктрины, основанные на расизме, расовой дискриминации, ксенофобии и связанной с ними нетерпимости, а также на языке ненависти и идеологиях расового превосходства;</w:t>
      </w:r>
    </w:p>
    <w:p w14:paraId="2A50EE17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8.</w:t>
      </w:r>
      <w:r>
        <w:tab/>
      </w:r>
      <w:r w:rsidRPr="004C191C">
        <w:rPr>
          <w:i/>
          <w:iCs/>
        </w:rPr>
        <w:t>вновь подтверждает</w:t>
      </w:r>
      <w:r>
        <w:t>, что всем государствам следует содействовать установлению, сохранению и укреплению международного мира и безопасности и с этой целью делать все возможное для достижения всеобщего и полного разоружения под эффективным международным контролем, а также обеспечивать, чтобы ресурсы, высвободившиеся в результате эффективных мер в области разоружения, использовались для устойчивого развития, в частности развития развивающихся стран;</w:t>
      </w:r>
    </w:p>
    <w:p w14:paraId="7DCAB993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9.</w:t>
      </w:r>
      <w:r>
        <w:tab/>
      </w:r>
      <w:r w:rsidRPr="004C191C">
        <w:rPr>
          <w:i/>
          <w:iCs/>
        </w:rPr>
        <w:t>особо отмечает</w:t>
      </w:r>
      <w:r>
        <w:t>, что попытки свержения законных правительств при помощи насильственных или иных незаконных средств подрывают демократический и конституционный порядок, законное осуществление властных полномочий и осуществление в полном объеме прав человека;</w:t>
      </w:r>
    </w:p>
    <w:p w14:paraId="653E38B5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10.</w:t>
      </w:r>
      <w:r>
        <w:tab/>
      </w:r>
      <w:r w:rsidRPr="004C191C">
        <w:rPr>
          <w:i/>
          <w:iCs/>
        </w:rPr>
        <w:t>вновь подтверждает</w:t>
      </w:r>
      <w:r>
        <w:t xml:space="preserve"> необходимость продолжать настойчиво добиваться установления международного экономического порядка, основанного на справедливости, суверенном равенстве, взаимозависимости, общности интересов и сотрудничестве всех государств, независимо от их социально-экономических систем, чтобы устранить проявления неравенства и покончить с ныне существующей </w:t>
      </w:r>
      <w:r>
        <w:lastRenderedPageBreak/>
        <w:t>несправедливостью, позволить ликвидировать увеличивающийся разрыв между развитыми и развивающимися странами и обеспечить неуклонно ускоряющееся экономическое и социальное развитие, мир и справедливость нынешнему и грядущим поколениям;</w:t>
      </w:r>
    </w:p>
    <w:p w14:paraId="1F125EC8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11.</w:t>
      </w:r>
      <w:r>
        <w:tab/>
      </w:r>
      <w:r w:rsidRPr="004C191C">
        <w:rPr>
          <w:i/>
          <w:iCs/>
        </w:rPr>
        <w:t>принимает к сведению</w:t>
      </w:r>
      <w:r>
        <w:t xml:space="preserve"> доклад Независимого эксперта по вопросу о поощрении демократического и справедливого международного порядка</w:t>
      </w:r>
      <w:r>
        <w:rPr>
          <w:rStyle w:val="aa"/>
        </w:rPr>
        <w:footnoteReference w:id="1"/>
      </w:r>
      <w:r>
        <w:t>;</w:t>
      </w:r>
    </w:p>
    <w:p w14:paraId="1ECAEF22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12.</w:t>
      </w:r>
      <w:r>
        <w:tab/>
      </w:r>
      <w:r w:rsidRPr="004C191C">
        <w:rPr>
          <w:i/>
          <w:iCs/>
        </w:rPr>
        <w:t>вновь заявляет</w:t>
      </w:r>
      <w:r>
        <w:t>, что для реагирования на нынешние глобальные вызовы и кризисы необходимо обновленное понимание многосторонности с применением более эффективного и более инклюзивного подхода, во главу которого должны быть поставлены люди и уважение всех прав человека, и подчеркивает, что для таких усилий требуется глобальное руководство и координация со стороны сильной и надлежащим образом финансируемой Организации Объединенных Наций, а также полная приверженность и постоянное участие государств, международных финансовых учреждений, частного сектора, научных кругов и гражданского общества;</w:t>
      </w:r>
    </w:p>
    <w:p w14:paraId="6A44A1F9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13.</w:t>
      </w:r>
      <w:r>
        <w:tab/>
      </w:r>
      <w:r w:rsidRPr="004C191C">
        <w:rPr>
          <w:i/>
          <w:iCs/>
        </w:rPr>
        <w:t>призывает</w:t>
      </w:r>
      <w:r>
        <w:t xml:space="preserve"> все правительства сотрудничать с Независимым экспертом и оказывать ему содействие в выполнении его мандата, предоставлять всю необходимую информацию, которую он запрашивает, с тем чтобы он мог эффективно выполнять свои обязанности;</w:t>
      </w:r>
    </w:p>
    <w:p w14:paraId="6606B741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14.</w:t>
      </w:r>
      <w:r>
        <w:tab/>
      </w:r>
      <w:r w:rsidRPr="004C191C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и далее предоставлять все людские и финансовые ресурсы, необходимые для эффективного выполнения мандата Независимым экспертом;</w:t>
      </w:r>
    </w:p>
    <w:p w14:paraId="2AB124BD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15.</w:t>
      </w:r>
      <w:r>
        <w:tab/>
      </w:r>
      <w:r w:rsidRPr="004C191C">
        <w:rPr>
          <w:i/>
          <w:iCs/>
        </w:rPr>
        <w:t>предлагает</w:t>
      </w:r>
      <w:r>
        <w:t xml:space="preserve"> Независимому эксперту в соответствии с его мандатом изучить и представить конкретные меры, которые могут быть приняты государствами и международными учреждениями для содействия установлению демократического и справедливого международного порядка и преобразованию международной финансовой архитектуры, в тесном сотрудничестве с соответствующими структурами Организации Объединенных Наций, научными кругами, аналитическими центрами и исследовательскими институтами, в частности Центром по проблемам Юга, и другими соответствующими заинтересованными сторонами из всех регионов;</w:t>
      </w:r>
    </w:p>
    <w:p w14:paraId="68DB1E41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16.</w:t>
      </w:r>
      <w:r>
        <w:tab/>
      </w:r>
      <w:r w:rsidRPr="004C191C">
        <w:rPr>
          <w:i/>
          <w:iCs/>
        </w:rPr>
        <w:t>просит</w:t>
      </w:r>
      <w:r>
        <w:t xml:space="preserve"> договорные органы по правам человека, Управление Верховного комиссара Организации Объединенных Наций по правам человека, специальные механизмы Совета по правам человека и Консультативный комитет Совета по правам человека уделять в рамках своих соответствующих мандатов надлежащее внимание настоящей резолюции и вносить вклад в ее осуществление;</w:t>
      </w:r>
    </w:p>
    <w:p w14:paraId="39249B46" w14:textId="77777777" w:rsidR="00F50A01" w:rsidRPr="004C191C" w:rsidRDefault="00F50A01" w:rsidP="00F50A01">
      <w:pPr>
        <w:spacing w:after="120"/>
        <w:ind w:left="1134" w:right="1134" w:firstLine="567"/>
        <w:jc w:val="both"/>
      </w:pPr>
      <w:r>
        <w:t>17.</w:t>
      </w:r>
      <w:r>
        <w:tab/>
      </w:r>
      <w:r w:rsidRPr="004C191C">
        <w:rPr>
          <w:i/>
          <w:iCs/>
        </w:rPr>
        <w:t>просит</w:t>
      </w:r>
      <w:r>
        <w:t xml:space="preserve"> Независимого эксперта представлять доклады об осуществлении настоящей резолюции Совету по правам человека и Генеральной Ассамблее согласно их программам работы;</w:t>
      </w:r>
    </w:p>
    <w:p w14:paraId="4C65A957" w14:textId="77777777" w:rsidR="00F50A01" w:rsidRDefault="00F50A01" w:rsidP="00F50A01">
      <w:pPr>
        <w:spacing w:after="120"/>
        <w:ind w:left="1134" w:right="1134" w:firstLine="567"/>
        <w:jc w:val="both"/>
      </w:pPr>
      <w:r>
        <w:t>18.</w:t>
      </w:r>
      <w:r>
        <w:tab/>
      </w:r>
      <w:r w:rsidRPr="004C191C">
        <w:rPr>
          <w:i/>
          <w:iCs/>
        </w:rPr>
        <w:t>постановляет</w:t>
      </w:r>
      <w: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6D26FF90" w14:textId="7F94EC49" w:rsidR="00F50A01" w:rsidRPr="00F50A01" w:rsidRDefault="00F50A01" w:rsidP="00F50A01">
      <w:pPr>
        <w:pStyle w:val="SingleTxtG"/>
        <w:jc w:val="right"/>
        <w:rPr>
          <w:i/>
          <w:iCs/>
        </w:rPr>
      </w:pPr>
      <w:r>
        <w:rPr>
          <w:i/>
          <w:iCs/>
        </w:rPr>
        <w:t>46-е заседание</w:t>
      </w:r>
      <w:r w:rsidRPr="00F50A01">
        <w:rPr>
          <w:i/>
          <w:iCs/>
        </w:rPr>
        <w:br/>
      </w:r>
      <w:r>
        <w:rPr>
          <w:i/>
          <w:iCs/>
        </w:rPr>
        <w:t>9 октября 2024 г</w:t>
      </w:r>
      <w:bookmarkStart w:id="0" w:name="_Hlk171523004"/>
      <w:bookmarkStart w:id="1" w:name="_Hlk147927232"/>
      <w:bookmarkStart w:id="2" w:name="_Hlk171519506"/>
      <w:bookmarkStart w:id="3" w:name="_Hlk171518474"/>
      <w:r>
        <w:rPr>
          <w:i/>
          <w:iCs/>
        </w:rPr>
        <w:t>ода</w:t>
      </w:r>
    </w:p>
    <w:p w14:paraId="0C273B6A" w14:textId="5B3FF02F" w:rsidR="00F50A01" w:rsidRPr="00EB4FA1" w:rsidRDefault="00F50A01" w:rsidP="00F50A01">
      <w:pPr>
        <w:pStyle w:val="SingleTxtG"/>
      </w:pPr>
      <w:r>
        <w:t>[Принята в результате заносимого в отчет о заседании голосования 27 голосами</w:t>
      </w:r>
      <w:r>
        <w:br/>
        <w:t>против 15 при 5 воздержавшихся. Голоса распределились следующим образом:</w:t>
      </w:r>
      <w:bookmarkEnd w:id="0"/>
      <w:bookmarkEnd w:id="1"/>
      <w:bookmarkEnd w:id="2"/>
    </w:p>
    <w:p w14:paraId="581F0DF9" w14:textId="0F39A708" w:rsidR="00F50A01" w:rsidRPr="00F50A01" w:rsidRDefault="00F50A01" w:rsidP="00F50A01">
      <w:pPr>
        <w:pStyle w:val="SingleTxtG"/>
        <w:suppressAutoHyphens w:val="0"/>
        <w:spacing w:after="0"/>
        <w:ind w:left="1701"/>
        <w:rPr>
          <w:i/>
          <w:iCs/>
        </w:rPr>
      </w:pPr>
      <w:r w:rsidRPr="00F50A01">
        <w:rPr>
          <w:i/>
          <w:iCs/>
          <w:lang w:val="es-ES" w:eastAsia="es-ES"/>
        </w:rPr>
        <w:t>Голосовали</w:t>
      </w:r>
      <w:r w:rsidRPr="00F50A01">
        <w:rPr>
          <w:i/>
          <w:iCs/>
        </w:rPr>
        <w:t xml:space="preserve"> за:</w:t>
      </w:r>
    </w:p>
    <w:p w14:paraId="3A67F9B3" w14:textId="167E11AB" w:rsidR="00F50A01" w:rsidRPr="00EB4FA1" w:rsidRDefault="00F50A01" w:rsidP="00F50A01">
      <w:pPr>
        <w:pStyle w:val="SingleTxtG"/>
        <w:ind w:left="2268"/>
      </w:pPr>
      <w:r>
        <w:t>Алжир, Бангладеш, Бенин, Бразилия, Бурунди, Вьетнам, Гамбия, Гана, Гондурас, Индия, Индонезия, Казахстан, Камерун, Катар, Китай,</w:t>
      </w:r>
      <w:r>
        <w:br/>
        <w:t>Кот-д’Ивуар, Куба, Кувейт, Кыргызстан, Малави, Малайзия, Мальдивские Острова, Объединенные Арабские Эмираты, Сомали, Судан, Эритрея, Южная Африка.</w:t>
      </w:r>
    </w:p>
    <w:p w14:paraId="41E3259D" w14:textId="77777777" w:rsidR="00F50A01" w:rsidRPr="00EB4FA1" w:rsidRDefault="00F50A01" w:rsidP="00F50A01">
      <w:pPr>
        <w:pStyle w:val="SingleTxtG"/>
        <w:pageBreakBefore/>
        <w:suppressAutoHyphens w:val="0"/>
        <w:spacing w:after="0"/>
        <w:ind w:left="1701"/>
      </w:pPr>
      <w:r>
        <w:rPr>
          <w:i/>
          <w:iCs/>
        </w:rPr>
        <w:lastRenderedPageBreak/>
        <w:t xml:space="preserve">Голосовали </w:t>
      </w:r>
      <w:r w:rsidRPr="00F50A01">
        <w:rPr>
          <w:i/>
          <w:iCs/>
          <w:lang w:val="es-ES" w:eastAsia="es-ES"/>
        </w:rPr>
        <w:t>против</w:t>
      </w:r>
      <w:r>
        <w:t>:</w:t>
      </w:r>
    </w:p>
    <w:p w14:paraId="4226CCDB" w14:textId="0B52399A" w:rsidR="00F50A01" w:rsidRPr="00EB4FA1" w:rsidRDefault="00F50A01" w:rsidP="00F50A01">
      <w:pPr>
        <w:pStyle w:val="SingleTxtG"/>
        <w:ind w:left="2268"/>
      </w:pPr>
      <w:r>
        <w:t>Албания, Аргентина, Бельгия, Болгария, Германия, Грузия, Литва, Люксембург, Нидерланды (Королевство), Румыния, Соединенные Штаты Америки, Финляндия, Франция, Черногория, Япония.</w:t>
      </w:r>
    </w:p>
    <w:p w14:paraId="658DB8B6" w14:textId="3F3D222C" w:rsidR="00F50A01" w:rsidRPr="00837FEC" w:rsidRDefault="00F50A01" w:rsidP="00F50A01">
      <w:pPr>
        <w:pStyle w:val="SingleTxtG"/>
        <w:suppressAutoHyphens w:val="0"/>
        <w:spacing w:after="0"/>
        <w:ind w:left="1701"/>
      </w:pPr>
      <w:r w:rsidRPr="00F50A01">
        <w:rPr>
          <w:i/>
          <w:iCs/>
          <w:lang w:val="es-ES" w:eastAsia="es-ES"/>
        </w:rPr>
        <w:t>Воздержались</w:t>
      </w:r>
      <w:r>
        <w:t>:</w:t>
      </w:r>
    </w:p>
    <w:p w14:paraId="08F3FF14" w14:textId="6358C347" w:rsidR="00F50A01" w:rsidRPr="00EB4FA1" w:rsidRDefault="00F50A01" w:rsidP="00F50A01">
      <w:pPr>
        <w:spacing w:after="120"/>
        <w:ind w:left="2268" w:right="1134"/>
        <w:jc w:val="both"/>
      </w:pPr>
      <w:r>
        <w:t>Доминиканская Республика, Коста-Рика, Марокко, Парагвай, Чили.]</w:t>
      </w:r>
      <w:bookmarkEnd w:id="3"/>
    </w:p>
    <w:p w14:paraId="305E68DA" w14:textId="77777777" w:rsidR="00F50A01" w:rsidRPr="00D57AA5" w:rsidRDefault="00F50A01" w:rsidP="00F50A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50A01" w:rsidRPr="00D57AA5" w:rsidSect="00F50A0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FF919" w14:textId="77777777" w:rsidR="009B28C6" w:rsidRPr="00A312BC" w:rsidRDefault="009B28C6" w:rsidP="00A312BC"/>
  </w:endnote>
  <w:endnote w:type="continuationSeparator" w:id="0">
    <w:p w14:paraId="7DA7DB02" w14:textId="77777777" w:rsidR="009B28C6" w:rsidRPr="00A312BC" w:rsidRDefault="009B28C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F3FDD" w14:textId="0AF499CE" w:rsidR="00F50A01" w:rsidRPr="00F50A01" w:rsidRDefault="00F50A01">
    <w:pPr>
      <w:pStyle w:val="a8"/>
    </w:pPr>
    <w:r w:rsidRPr="00F50A01">
      <w:rPr>
        <w:b/>
        <w:sz w:val="18"/>
      </w:rPr>
      <w:fldChar w:fldCharType="begin"/>
    </w:r>
    <w:r w:rsidRPr="00F50A01">
      <w:rPr>
        <w:b/>
        <w:sz w:val="18"/>
      </w:rPr>
      <w:instrText xml:space="preserve"> PAGE  \* MERGEFORMAT </w:instrText>
    </w:r>
    <w:r w:rsidRPr="00F50A01">
      <w:rPr>
        <w:b/>
        <w:sz w:val="18"/>
      </w:rPr>
      <w:fldChar w:fldCharType="separate"/>
    </w:r>
    <w:r w:rsidRPr="00F50A01">
      <w:rPr>
        <w:b/>
        <w:noProof/>
        <w:sz w:val="18"/>
      </w:rPr>
      <w:t>2</w:t>
    </w:r>
    <w:r w:rsidRPr="00F50A01">
      <w:rPr>
        <w:b/>
        <w:sz w:val="18"/>
      </w:rPr>
      <w:fldChar w:fldCharType="end"/>
    </w:r>
    <w:r>
      <w:rPr>
        <w:b/>
        <w:sz w:val="18"/>
      </w:rPr>
      <w:tab/>
    </w:r>
    <w:r>
      <w:t>GE.24-18550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C795" w14:textId="31D9E4B4" w:rsidR="00F50A01" w:rsidRPr="00F50A01" w:rsidRDefault="00F50A01" w:rsidP="00F50A01">
    <w:pPr>
      <w:pStyle w:val="a8"/>
      <w:tabs>
        <w:tab w:val="clear" w:pos="9639"/>
        <w:tab w:val="right" w:pos="9638"/>
      </w:tabs>
      <w:rPr>
        <w:b/>
        <w:sz w:val="18"/>
      </w:rPr>
    </w:pPr>
    <w:r>
      <w:t>GE.24-18550</w:t>
    </w:r>
    <w:r>
      <w:tab/>
    </w:r>
    <w:r w:rsidRPr="00F50A01">
      <w:rPr>
        <w:b/>
        <w:sz w:val="18"/>
      </w:rPr>
      <w:fldChar w:fldCharType="begin"/>
    </w:r>
    <w:r w:rsidRPr="00F50A01">
      <w:rPr>
        <w:b/>
        <w:sz w:val="18"/>
      </w:rPr>
      <w:instrText xml:space="preserve"> PAGE  \* MERGEFORMAT </w:instrText>
    </w:r>
    <w:r w:rsidRPr="00F50A01">
      <w:rPr>
        <w:b/>
        <w:sz w:val="18"/>
      </w:rPr>
      <w:fldChar w:fldCharType="separate"/>
    </w:r>
    <w:r w:rsidRPr="00F50A01">
      <w:rPr>
        <w:b/>
        <w:noProof/>
        <w:sz w:val="18"/>
      </w:rPr>
      <w:t>3</w:t>
    </w:r>
    <w:r w:rsidRPr="00F50A0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7D861" w14:textId="30E32824" w:rsidR="00042B72" w:rsidRPr="00F50A01" w:rsidRDefault="00F50A01" w:rsidP="00F50A01">
    <w:pPr>
      <w:spacing w:before="84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9379A95" wp14:editId="15EF507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24-18550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8A9BCD" wp14:editId="0E57AF7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151024  161024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75C85" w14:textId="77777777" w:rsidR="009B28C6" w:rsidRPr="001075E9" w:rsidRDefault="009B28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FA4EA5" w14:textId="77777777" w:rsidR="009B28C6" w:rsidRDefault="009B28C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0E93EA6" w14:textId="780AD365" w:rsidR="00F50A01" w:rsidRPr="002A4BB8" w:rsidRDefault="00F50A01" w:rsidP="00F50A01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F50A01">
          <w:rPr>
            <w:rStyle w:val="af1"/>
          </w:rPr>
          <w:t>A/HRC/57/49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376A6" w14:textId="5160F8A0" w:rsidR="00F50A01" w:rsidRPr="00F50A01" w:rsidRDefault="00837FE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A/HRC/RES/57/7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76CB2" w14:textId="7219A02B" w:rsidR="00F50A01" w:rsidRPr="00F50A01" w:rsidRDefault="00837FEC" w:rsidP="00F50A0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A/HRC/RES/57/7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5781158">
    <w:abstractNumId w:val="18"/>
  </w:num>
  <w:num w:numId="2" w16cid:durableId="1586187246">
    <w:abstractNumId w:val="12"/>
  </w:num>
  <w:num w:numId="3" w16cid:durableId="284390971">
    <w:abstractNumId w:val="15"/>
  </w:num>
  <w:num w:numId="4" w16cid:durableId="2061591623">
    <w:abstractNumId w:val="11"/>
  </w:num>
  <w:num w:numId="5" w16cid:durableId="2139755413">
    <w:abstractNumId w:val="16"/>
  </w:num>
  <w:num w:numId="6" w16cid:durableId="618687147">
    <w:abstractNumId w:val="8"/>
  </w:num>
  <w:num w:numId="7" w16cid:durableId="1139804911">
    <w:abstractNumId w:val="3"/>
  </w:num>
  <w:num w:numId="8" w16cid:durableId="1840348806">
    <w:abstractNumId w:val="2"/>
  </w:num>
  <w:num w:numId="9" w16cid:durableId="1527253421">
    <w:abstractNumId w:val="1"/>
  </w:num>
  <w:num w:numId="10" w16cid:durableId="754279194">
    <w:abstractNumId w:val="0"/>
  </w:num>
  <w:num w:numId="11" w16cid:durableId="290015455">
    <w:abstractNumId w:val="9"/>
  </w:num>
  <w:num w:numId="12" w16cid:durableId="659231160">
    <w:abstractNumId w:val="7"/>
  </w:num>
  <w:num w:numId="13" w16cid:durableId="448862958">
    <w:abstractNumId w:val="6"/>
  </w:num>
  <w:num w:numId="14" w16cid:durableId="1161851797">
    <w:abstractNumId w:val="5"/>
  </w:num>
  <w:num w:numId="15" w16cid:durableId="2066443114">
    <w:abstractNumId w:val="4"/>
  </w:num>
  <w:num w:numId="16" w16cid:durableId="1378972966">
    <w:abstractNumId w:val="17"/>
  </w:num>
  <w:num w:numId="17" w16cid:durableId="1743603531">
    <w:abstractNumId w:val="13"/>
  </w:num>
  <w:num w:numId="18" w16cid:durableId="2136944296">
    <w:abstractNumId w:val="14"/>
  </w:num>
  <w:num w:numId="19" w16cid:durableId="185562283">
    <w:abstractNumId w:val="17"/>
  </w:num>
  <w:num w:numId="20" w16cid:durableId="1480802013">
    <w:abstractNumId w:val="13"/>
  </w:num>
  <w:num w:numId="21" w16cid:durableId="375351909">
    <w:abstractNumId w:val="14"/>
  </w:num>
  <w:num w:numId="22" w16cid:durableId="163015715">
    <w:abstractNumId w:val="17"/>
  </w:num>
  <w:num w:numId="23" w16cid:durableId="470828703">
    <w:abstractNumId w:val="13"/>
  </w:num>
  <w:num w:numId="24" w16cid:durableId="1557620111">
    <w:abstractNumId w:val="14"/>
  </w:num>
  <w:num w:numId="25" w16cid:durableId="47068077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6"/>
    <w:rsid w:val="00033EE1"/>
    <w:rsid w:val="00042B72"/>
    <w:rsid w:val="000558BD"/>
    <w:rsid w:val="0006057C"/>
    <w:rsid w:val="00074247"/>
    <w:rsid w:val="00087F1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4573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70091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643DA"/>
    <w:rsid w:val="007948BC"/>
    <w:rsid w:val="00802C92"/>
    <w:rsid w:val="00825F8D"/>
    <w:rsid w:val="00834B71"/>
    <w:rsid w:val="00837FEC"/>
    <w:rsid w:val="0086445C"/>
    <w:rsid w:val="00894693"/>
    <w:rsid w:val="008A08D7"/>
    <w:rsid w:val="008A1DC8"/>
    <w:rsid w:val="008B6909"/>
    <w:rsid w:val="008E2921"/>
    <w:rsid w:val="008F19E2"/>
    <w:rsid w:val="00906890"/>
    <w:rsid w:val="00911BE4"/>
    <w:rsid w:val="00940372"/>
    <w:rsid w:val="00951972"/>
    <w:rsid w:val="009608F3"/>
    <w:rsid w:val="00963B49"/>
    <w:rsid w:val="009A24AC"/>
    <w:rsid w:val="009B28C6"/>
    <w:rsid w:val="00A312BC"/>
    <w:rsid w:val="00A80BBF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440EA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37B90"/>
    <w:rsid w:val="00C60F0C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3DDB"/>
    <w:rsid w:val="00D3438F"/>
    <w:rsid w:val="00D86A33"/>
    <w:rsid w:val="00D90028"/>
    <w:rsid w:val="00D90138"/>
    <w:rsid w:val="00DF0DB0"/>
    <w:rsid w:val="00DF71B9"/>
    <w:rsid w:val="00E36A86"/>
    <w:rsid w:val="00E73F76"/>
    <w:rsid w:val="00EA2C9F"/>
    <w:rsid w:val="00ED0BDA"/>
    <w:rsid w:val="00EF1360"/>
    <w:rsid w:val="00EF3220"/>
    <w:rsid w:val="00F12933"/>
    <w:rsid w:val="00F50A01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AEBFC"/>
  <w15:docId w15:val="{60CEB8DC-2BF1-4650-898E-0300BB5E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uiPriority w:val="1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C37B90"/>
    <w:pPr>
      <w:numPr>
        <w:numId w:val="25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customStyle="1" w:styleId="SingleTxtGChar">
    <w:name w:val="_ Single Txt_G Char"/>
    <w:link w:val="SingleTxtG"/>
    <w:uiPriority w:val="1"/>
    <w:qFormat/>
    <w:locked/>
    <w:rsid w:val="00F50A0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F50A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HRC/57/4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6</Pages>
  <Words>2370</Words>
  <Characters>13515</Characters>
  <Application>Microsoft Office Word</Application>
  <DocSecurity>0</DocSecurity>
  <Lines>112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A/HRC/RES/57/7</vt:lpstr>
      <vt:lpstr>A/</vt:lpstr>
      <vt:lpstr>A/</vt:lpstr>
    </vt:vector>
  </TitlesOfParts>
  <Company>DCM</Company>
  <LinksUpToDate>false</LinksUpToDate>
  <CharactersWithSpaces>15854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A/HRC/RES/57/7</dc:title>
  <dc:subject/>
  <dc:creator>Anna KISSELEVA</dc:creator>
  <cp:keywords/>
  <cp:lastModifiedBy>Anna Kisseleva</cp:lastModifiedBy>
  <cp:revision>3</cp:revision>
  <cp:lastPrinted>2024-10-16T06:41:00Z</cp:lastPrinted>
  <dcterms:created xsi:type="dcterms:W3CDTF">2024-10-16T06:41:00Z</dcterms:created>
  <dcterms:modified xsi:type="dcterms:W3CDTF">2024-10-16T06:43:00Z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