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AB4" w:rsidRDefault="00AC2AB4">
      <w:pPr>
        <w:tabs>
          <w:tab w:val="right" w:pos="3196"/>
        </w:tabs>
        <w:spacing w:line="100" w:lineRule="atLeast"/>
        <w:ind w:hanging="1"/>
        <w:rPr>
          <w:rFonts w:ascii="Courier Rgulier" w:eastAsia="Courier Rgulier" w:hAnsi="Courier Rgulier" w:cs="Courier Rgulier"/>
          <w:color w:val="000000"/>
        </w:rPr>
      </w:pPr>
    </w:p>
    <w:p w:rsidR="00E307C3" w:rsidRDefault="00E307C3" w:rsidP="00E307C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E307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E307C3" w:rsidRDefault="00E307C3" w:rsidP="00142ADC">
            <w:pPr>
              <w:tabs>
                <w:tab w:val="left" w:pos="0"/>
                <w:tab w:val="left" w:pos="7086"/>
              </w:tabs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E307C3" w:rsidRDefault="00E307C3" w:rsidP="00142ADC">
            <w:pPr>
              <w:tabs>
                <w:tab w:val="left" w:pos="0"/>
                <w:tab w:val="left" w:pos="7086"/>
              </w:tabs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E307C3" w:rsidRDefault="00E307C3" w:rsidP="00142ADC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E307C3" w:rsidRDefault="00E307C3" w:rsidP="00E307C3">
      <w:pPr>
        <w:tabs>
          <w:tab w:val="left" w:pos="0"/>
          <w:tab w:val="left" w:pos="7086"/>
        </w:tabs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E307C3" w:rsidRPr="00E307C3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E307C3" w:rsidRDefault="00E307C3" w:rsidP="00142ADC">
            <w:pPr>
              <w:tabs>
                <w:tab w:val="left" w:pos="0"/>
                <w:tab w:val="left" w:pos="7086"/>
              </w:tabs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5841" r:id="rId8"/>
              </w:object>
            </w:r>
          </w:p>
          <w:p w:rsidR="00E307C3" w:rsidRDefault="00E307C3" w:rsidP="00142ADC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151D48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E307C3" w:rsidRDefault="00E307C3" w:rsidP="00142ADC">
            <w:pPr>
              <w:tabs>
                <w:tab w:val="left" w:pos="0"/>
                <w:tab w:val="left" w:pos="7086"/>
              </w:tabs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E307C3" w:rsidRDefault="00E307C3" w:rsidP="00142ADC">
            <w:pPr>
              <w:tabs>
                <w:tab w:val="left" w:pos="0"/>
                <w:tab w:val="left" w:pos="7086"/>
              </w:tabs>
              <w:ind w:right="283"/>
              <w:rPr>
                <w:sz w:val="20"/>
              </w:rPr>
            </w:pPr>
          </w:p>
          <w:p w:rsidR="00E307C3" w:rsidRPr="00AC06D6" w:rsidRDefault="00E307C3" w:rsidP="00142ADC">
            <w:pPr>
              <w:tabs>
                <w:tab w:val="left" w:pos="0"/>
                <w:tab w:val="left" w:pos="7086"/>
              </w:tabs>
              <w:spacing w:line="264" w:lineRule="auto"/>
              <w:ind w:right="284"/>
              <w:rPr>
                <w:b/>
                <w:bCs/>
                <w:i/>
                <w:sz w:val="30"/>
                <w:szCs w:val="30"/>
                <w:lang w:val="ru-RU"/>
              </w:rPr>
            </w:pPr>
            <w:r w:rsidRPr="00AC06D6">
              <w:rPr>
                <w:b/>
                <w:bCs/>
                <w:i/>
                <w:sz w:val="30"/>
                <w:szCs w:val="30"/>
                <w:lang w:val="ru-RU"/>
              </w:rPr>
              <w:t xml:space="preserve">МЕЖДУНАРОДНАЯ </w:t>
            </w:r>
            <w:r w:rsidRPr="00AC06D6"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КОНВЕНЦИЯ </w:t>
            </w:r>
            <w:r w:rsidRPr="00AC06D6"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О ЛИКВИДАЦИИ </w:t>
            </w:r>
            <w:r w:rsidRPr="00AC06D6"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ВСЕХ ФОРМ </w:t>
            </w:r>
            <w:r w:rsidRPr="00AC06D6">
              <w:rPr>
                <w:b/>
                <w:bCs/>
                <w:i/>
                <w:sz w:val="30"/>
                <w:szCs w:val="30"/>
                <w:lang w:val="ru-RU"/>
              </w:rPr>
              <w:br/>
              <w:t>РАСОВОЙ ДИСКРИМИНАЦИИ</w:t>
            </w:r>
          </w:p>
          <w:p w:rsidR="00E307C3" w:rsidRPr="00E307C3" w:rsidRDefault="00E307C3" w:rsidP="00142ADC">
            <w:pPr>
              <w:tabs>
                <w:tab w:val="left" w:pos="0"/>
                <w:tab w:val="left" w:pos="7086"/>
              </w:tabs>
              <w:spacing w:line="312" w:lineRule="auto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E307C3" w:rsidRPr="00E307C3" w:rsidRDefault="00E307C3" w:rsidP="00142ADC">
            <w:pPr>
              <w:rPr>
                <w:lang w:val="ru-RU"/>
              </w:rPr>
            </w:pPr>
          </w:p>
          <w:p w:rsidR="00E307C3" w:rsidRDefault="00E307C3" w:rsidP="00142ADC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E307C3" w:rsidRDefault="00E307C3" w:rsidP="00142ADC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E307C3" w:rsidRDefault="00E307C3" w:rsidP="00142ADC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E307C3" w:rsidRPr="00E307C3" w:rsidRDefault="00E307C3" w:rsidP="00142ADC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CERD/C/SR.1348</w:t>
            </w:r>
          </w:p>
          <w:p w:rsidR="00E307C3" w:rsidRPr="00E307C3" w:rsidRDefault="00AC06D6" w:rsidP="00142ADC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24 July 2009</w:t>
            </w:r>
          </w:p>
          <w:p w:rsidR="00E307C3" w:rsidRPr="00E307C3" w:rsidRDefault="00E307C3" w:rsidP="00142ADC">
            <w:pPr>
              <w:spacing w:line="216" w:lineRule="auto"/>
              <w:rPr>
                <w:sz w:val="22"/>
                <w:lang w:val="en-GB"/>
              </w:rPr>
            </w:pPr>
          </w:p>
          <w:p w:rsidR="00E307C3" w:rsidRDefault="00E307C3" w:rsidP="00142ADC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E307C3" w:rsidRDefault="00E307C3" w:rsidP="00142ADC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E307C3" w:rsidRDefault="00E307C3" w:rsidP="00142ADC">
            <w:pPr>
              <w:rPr>
                <w:lang w:val="en-US"/>
              </w:rPr>
            </w:pPr>
          </w:p>
          <w:p w:rsidR="00E307C3" w:rsidRPr="00E307C3" w:rsidRDefault="00E307C3" w:rsidP="00142ADC">
            <w:pPr>
              <w:tabs>
                <w:tab w:val="left" w:pos="0"/>
                <w:tab w:val="left" w:pos="7086"/>
              </w:tabs>
              <w:spacing w:line="216" w:lineRule="auto"/>
              <w:ind w:left="284"/>
              <w:rPr>
                <w:sz w:val="22"/>
                <w:lang w:val="en-GB"/>
              </w:rPr>
            </w:pPr>
          </w:p>
        </w:tc>
      </w:tr>
    </w:tbl>
    <w:p w:rsidR="00583A17" w:rsidRPr="0036283E" w:rsidRDefault="00583A17" w:rsidP="003772AF">
      <w:pPr>
        <w:spacing w:before="240" w:after="120"/>
        <w:jc w:val="center"/>
        <w:rPr>
          <w:lang w:val="ru-RU"/>
        </w:rPr>
      </w:pPr>
      <w:r w:rsidRPr="001F5FF6">
        <w:rPr>
          <w:lang w:val="ru-RU"/>
        </w:rPr>
        <w:t>КОМИТЕТ ПО ЛИКВИДАЦИИ РАСОВОЙ ДИСКРИМИНАЦИИ</w:t>
      </w:r>
    </w:p>
    <w:p w:rsidR="00583A17" w:rsidRPr="000464A8" w:rsidRDefault="00583A17" w:rsidP="00894F05">
      <w:pPr>
        <w:spacing w:before="120" w:after="120"/>
        <w:jc w:val="center"/>
        <w:rPr>
          <w:lang w:val="ru-RU"/>
        </w:rPr>
      </w:pPr>
      <w:r>
        <w:rPr>
          <w:lang w:val="ru-RU"/>
        </w:rPr>
        <w:t>Пятьдесят пятая сессия</w:t>
      </w:r>
    </w:p>
    <w:p w:rsidR="00583A17" w:rsidRPr="0036283E" w:rsidRDefault="00583A17" w:rsidP="00583A17">
      <w:pPr>
        <w:spacing w:after="120"/>
        <w:jc w:val="center"/>
        <w:rPr>
          <w:lang w:val="ru-RU"/>
        </w:rPr>
      </w:pPr>
      <w:r w:rsidRPr="008976F1">
        <w:rPr>
          <w:lang w:val="ru-RU"/>
        </w:rPr>
        <w:t>КРАТКИЙ ОТЧ</w:t>
      </w:r>
      <w:r>
        <w:rPr>
          <w:lang w:val="ru-RU"/>
        </w:rPr>
        <w:t>Е</w:t>
      </w:r>
      <w:r w:rsidRPr="008976F1">
        <w:rPr>
          <w:lang w:val="ru-RU"/>
        </w:rPr>
        <w:t>Т О 1</w:t>
      </w:r>
      <w:r>
        <w:rPr>
          <w:lang w:val="ru-RU"/>
        </w:rPr>
        <w:t>348</w:t>
      </w:r>
      <w:r w:rsidRPr="008976F1">
        <w:rPr>
          <w:lang w:val="ru-RU"/>
        </w:rPr>
        <w:t>-</w:t>
      </w:r>
      <w:r>
        <w:rPr>
          <w:lang w:val="ru-RU"/>
        </w:rPr>
        <w:t>м</w:t>
      </w:r>
      <w:r w:rsidRPr="008976F1">
        <w:rPr>
          <w:lang w:val="ru-RU"/>
        </w:rPr>
        <w:t xml:space="preserve"> ЗАСЕДАНИ</w:t>
      </w:r>
      <w:r>
        <w:rPr>
          <w:lang w:val="ru-RU"/>
        </w:rPr>
        <w:t>И</w:t>
      </w:r>
      <w:r w:rsidRPr="008976F1">
        <w:rPr>
          <w:lang w:val="ru-RU"/>
        </w:rPr>
        <w:t>,</w:t>
      </w:r>
    </w:p>
    <w:p w:rsidR="00AC2AB4" w:rsidRPr="00583A17" w:rsidRDefault="00583A17" w:rsidP="00583A17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hanging="1"/>
        <w:jc w:val="center"/>
        <w:rPr>
          <w:rFonts w:eastAsia="Courier Rgulier"/>
          <w:lang w:val="ru-RU"/>
        </w:rPr>
      </w:pPr>
      <w:r w:rsidRPr="006E28CC">
        <w:rPr>
          <w:lang w:val="ru-RU"/>
        </w:rPr>
        <w:t>состоявшемся во Дворце Наций в Женеве</w:t>
      </w:r>
      <w:r w:rsidRPr="00B02E83">
        <w:rPr>
          <w:lang w:val="ru-RU"/>
        </w:rPr>
        <w:br/>
      </w:r>
      <w:r>
        <w:rPr>
          <w:lang w:val="ru-RU"/>
        </w:rPr>
        <w:t>в среду</w:t>
      </w:r>
      <w:r w:rsidRPr="00B02E83">
        <w:rPr>
          <w:lang w:val="ru-RU"/>
        </w:rPr>
        <w:t xml:space="preserve">, </w:t>
      </w:r>
      <w:r>
        <w:rPr>
          <w:lang w:val="ru-RU"/>
        </w:rPr>
        <w:t>11 августа</w:t>
      </w:r>
      <w:r w:rsidRPr="00B02E83">
        <w:rPr>
          <w:lang w:val="ru-RU"/>
        </w:rPr>
        <w:t xml:space="preserve"> </w:t>
      </w:r>
      <w:r>
        <w:rPr>
          <w:lang w:val="ru-RU"/>
        </w:rPr>
        <w:t>1999</w:t>
      </w:r>
      <w:r>
        <w:t> </w:t>
      </w:r>
      <w:r w:rsidRPr="00B02E83">
        <w:rPr>
          <w:lang w:val="ru-RU"/>
        </w:rPr>
        <w:t>года, в 1</w:t>
      </w:r>
      <w:r>
        <w:rPr>
          <w:lang w:val="ru-RU"/>
        </w:rPr>
        <w:t>5</w:t>
      </w:r>
      <w:r w:rsidRPr="00B02E83">
        <w:rPr>
          <w:lang w:val="ru-RU"/>
        </w:rPr>
        <w:t xml:space="preserve"> час. 00 мин</w:t>
      </w:r>
      <w:r w:rsidR="001628B6">
        <w:rPr>
          <w:lang w:val="ru-RU"/>
        </w:rPr>
        <w:t>.</w:t>
      </w:r>
    </w:p>
    <w:p w:rsidR="00AC2AB4" w:rsidRPr="00583A17" w:rsidRDefault="00AC2AB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hanging="1"/>
        <w:rPr>
          <w:rFonts w:eastAsia="Courier Rgulier"/>
          <w:lang w:val="ru-RU"/>
        </w:rPr>
      </w:pPr>
    </w:p>
    <w:p w:rsidR="00583A17" w:rsidRDefault="00583A17" w:rsidP="00583A17">
      <w:pPr>
        <w:jc w:val="center"/>
        <w:rPr>
          <w:lang w:val="ru-RU"/>
        </w:rPr>
      </w:pPr>
      <w:r w:rsidRPr="006E28CC">
        <w:rPr>
          <w:u w:val="single"/>
          <w:lang w:val="ru-RU"/>
        </w:rPr>
        <w:t>Председатель</w:t>
      </w:r>
      <w:r w:rsidRPr="00EA6661">
        <w:rPr>
          <w:lang w:val="ru-RU"/>
        </w:rPr>
        <w:t xml:space="preserve">:  </w:t>
      </w:r>
      <w:r w:rsidRPr="006E28CC">
        <w:rPr>
          <w:lang w:val="ru-RU"/>
        </w:rPr>
        <w:t>г</w:t>
      </w:r>
      <w:r w:rsidRPr="00EA6661">
        <w:rPr>
          <w:lang w:val="ru-RU"/>
        </w:rPr>
        <w:t>-</w:t>
      </w:r>
      <w:r w:rsidRPr="006E28CC">
        <w:rPr>
          <w:lang w:val="ru-RU"/>
        </w:rPr>
        <w:t>н</w:t>
      </w:r>
      <w:r w:rsidRPr="00EA6661">
        <w:rPr>
          <w:lang w:val="ru-RU"/>
        </w:rPr>
        <w:t xml:space="preserve"> </w:t>
      </w:r>
      <w:r>
        <w:rPr>
          <w:lang w:val="ru-RU"/>
        </w:rPr>
        <w:t>АБУЛ-НАСР</w:t>
      </w:r>
    </w:p>
    <w:p w:rsidR="00583A17" w:rsidRPr="00EA6661" w:rsidRDefault="00583A17" w:rsidP="00583A17">
      <w:pPr>
        <w:ind w:left="3402" w:firstLine="567"/>
        <w:rPr>
          <w:lang w:val="ru-RU"/>
        </w:rPr>
      </w:pPr>
      <w:r w:rsidRPr="00E671C2">
        <w:rPr>
          <w:u w:val="single"/>
          <w:lang w:val="ru-RU"/>
        </w:rPr>
        <w:t>затем</w:t>
      </w:r>
      <w:r>
        <w:rPr>
          <w:lang w:val="ru-RU"/>
        </w:rPr>
        <w:t>: г-н ЮТСИС</w:t>
      </w:r>
    </w:p>
    <w:p w:rsidR="00583A17" w:rsidRPr="00EA6661" w:rsidRDefault="00583A17" w:rsidP="00583A17">
      <w:pPr>
        <w:jc w:val="center"/>
        <w:rPr>
          <w:lang w:val="ru-RU"/>
        </w:rPr>
      </w:pPr>
    </w:p>
    <w:p w:rsidR="00AC2AB4" w:rsidRPr="00894F05" w:rsidRDefault="00583A17" w:rsidP="00FC05A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before="120" w:after="120" w:line="100" w:lineRule="atLeast"/>
        <w:jc w:val="center"/>
        <w:rPr>
          <w:rFonts w:eastAsia="Courier Rgulier"/>
          <w:lang w:val="ru-RU"/>
        </w:rPr>
      </w:pPr>
      <w:r w:rsidRPr="006E28CC">
        <w:rPr>
          <w:lang w:val="ru-RU"/>
        </w:rPr>
        <w:t>СОДЕРЖАНИЕ</w:t>
      </w:r>
    </w:p>
    <w:p w:rsidR="00AC2AB4" w:rsidRPr="00894F05" w:rsidRDefault="00894F0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hanging="1"/>
        <w:rPr>
          <w:rFonts w:eastAsia="Courier Rgulier"/>
          <w:lang w:val="ru-RU"/>
        </w:rPr>
      </w:pPr>
      <w:r w:rsidRPr="00A403F0">
        <w:rPr>
          <w:lang w:val="ru-RU"/>
        </w:rPr>
        <w:t>РАССМОТРЕНИЕ ДОКЛАДОВ, ЗАМЕЧАНИЙ И ИНФОРМАЦИИ, ПРЕДСТАВЛЕННЫХ ГОСУДАРСТВАМИ-УЧАСТНИКАМИ В СООТВЕТСТВИИ</w:t>
      </w:r>
      <w:r w:rsidRPr="00A403F0">
        <w:rPr>
          <w:lang w:val="ru-RU"/>
        </w:rPr>
        <w:br/>
        <w:t>СО СТАТЬЕЙ</w:t>
      </w:r>
      <w:r>
        <w:t> </w:t>
      </w:r>
      <w:r w:rsidRPr="00A403F0">
        <w:rPr>
          <w:lang w:val="ru-RU"/>
        </w:rPr>
        <w:t>9 КОНВЕНЦИИ (</w:t>
      </w:r>
      <w:r w:rsidRPr="002009C6">
        <w:rPr>
          <w:u w:val="single"/>
          <w:lang w:val="ru-RU"/>
        </w:rPr>
        <w:t>продолжение</w:t>
      </w:r>
      <w:r w:rsidR="00AC2AB4" w:rsidRPr="00894F05">
        <w:rPr>
          <w:rFonts w:eastAsia="Courier Rgulier"/>
          <w:lang w:val="ru-RU"/>
        </w:rPr>
        <w:t>)</w:t>
      </w:r>
    </w:p>
    <w:p w:rsidR="00732773" w:rsidRDefault="00732773" w:rsidP="00FC05A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before="120" w:after="120" w:line="100" w:lineRule="atLeast"/>
        <w:ind w:firstLine="720"/>
        <w:rPr>
          <w:rFonts w:eastAsia="Courier Rgulier"/>
          <w:u w:val="single"/>
          <w:lang w:val="ru-RU"/>
        </w:rPr>
      </w:pPr>
      <w:r>
        <w:rPr>
          <w:rFonts w:eastAsia="Courier Rgulier"/>
          <w:u w:val="single"/>
          <w:lang w:val="ru-RU"/>
        </w:rPr>
        <w:t>Первоначальный</w:t>
      </w:r>
      <w:r w:rsidRPr="00732773">
        <w:rPr>
          <w:rFonts w:eastAsia="Courier Rgulier"/>
          <w:u w:val="single"/>
          <w:lang w:val="ru-RU"/>
        </w:rPr>
        <w:t>-</w:t>
      </w:r>
      <w:r>
        <w:rPr>
          <w:rFonts w:eastAsia="Courier Rgulier"/>
          <w:u w:val="single"/>
          <w:lang w:val="ru-RU"/>
        </w:rPr>
        <w:t>третий</w:t>
      </w:r>
      <w:r w:rsidRPr="00732773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периодические</w:t>
      </w:r>
      <w:r w:rsidRPr="00732773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доклады Латвии</w:t>
      </w:r>
    </w:p>
    <w:p w:rsidR="00EF457D" w:rsidRPr="007664E8" w:rsidRDefault="00EF457D" w:rsidP="00EF457D">
      <w:pPr>
        <w:spacing w:after="120"/>
        <w:rPr>
          <w:lang w:val="ru-RU"/>
        </w:rPr>
      </w:pPr>
      <w:r w:rsidRPr="007664E8">
        <w:rPr>
          <w:lang w:val="ru-RU"/>
        </w:rPr>
        <w:t>_______________________</w:t>
      </w:r>
    </w:p>
    <w:p w:rsidR="00EF457D" w:rsidRDefault="00EF457D" w:rsidP="00EF457D">
      <w:pPr>
        <w:pStyle w:val="BodyText2"/>
        <w:tabs>
          <w:tab w:val="left" w:pos="570"/>
          <w:tab w:val="left" w:pos="1140"/>
        </w:tabs>
        <w:spacing w:before="120" w:line="240" w:lineRule="auto"/>
        <w:rPr>
          <w:lang w:val="ru-RU"/>
        </w:rPr>
      </w:pPr>
      <w:r>
        <w:rPr>
          <w:lang w:val="ru-RU"/>
        </w:rPr>
        <w:tab/>
      </w:r>
      <w:r w:rsidRPr="004D3FE0">
        <w:rPr>
          <w:lang w:val="ru-RU"/>
        </w:rPr>
        <w:t>В настоящий отчет могут вноситься поправки.</w:t>
      </w:r>
    </w:p>
    <w:p w:rsidR="00EF457D" w:rsidRPr="00965465" w:rsidRDefault="00EF457D" w:rsidP="00EF457D">
      <w:pPr>
        <w:tabs>
          <w:tab w:val="left" w:pos="570"/>
          <w:tab w:val="left" w:pos="1140"/>
        </w:tabs>
        <w:spacing w:after="120"/>
        <w:rPr>
          <w:lang w:val="ru-RU"/>
        </w:rPr>
      </w:pPr>
      <w:r w:rsidRPr="00965465"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965465">
        <w:rPr>
          <w:u w:val="single"/>
          <w:lang w:val="ru-RU"/>
        </w:rPr>
        <w:t>в течение одной недели с момента выпуска настоящего документа</w:t>
      </w:r>
      <w:r w:rsidRPr="00965465">
        <w:rPr>
          <w:lang w:val="ru-RU"/>
        </w:rPr>
        <w:t xml:space="preserve"> в Секцию редактирования официальных отчетов, комната</w:t>
      </w:r>
      <w:r>
        <w:t> E</w:t>
      </w:r>
      <w:r w:rsidRPr="00965465">
        <w:rPr>
          <w:lang w:val="ru-RU"/>
        </w:rPr>
        <w:t>.4108, Дворец Наций, Женева.</w:t>
      </w:r>
    </w:p>
    <w:p w:rsidR="00EF457D" w:rsidRDefault="00EF457D" w:rsidP="00EF457D">
      <w:pPr>
        <w:tabs>
          <w:tab w:val="left" w:pos="570"/>
          <w:tab w:val="left" w:pos="1140"/>
        </w:tabs>
        <w:rPr>
          <w:lang w:val="ru-RU"/>
        </w:rPr>
      </w:pPr>
      <w:r w:rsidRPr="00965465"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154C37" w:rsidRDefault="00154C37" w:rsidP="00EF457D">
      <w:pPr>
        <w:pStyle w:val="Footer"/>
      </w:pPr>
    </w:p>
    <w:p w:rsidR="00154C37" w:rsidRDefault="00154C37" w:rsidP="00EF457D">
      <w:pPr>
        <w:pStyle w:val="Footer"/>
      </w:pPr>
    </w:p>
    <w:p w:rsidR="00154C37" w:rsidRPr="00154C37" w:rsidRDefault="00154C37" w:rsidP="00EF457D">
      <w:pPr>
        <w:pStyle w:val="Footer"/>
      </w:pPr>
    </w:p>
    <w:p w:rsidR="00732773" w:rsidRDefault="00EF457D" w:rsidP="00EF457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lang w:val="fr-FR"/>
        </w:rPr>
      </w:pPr>
      <w:r w:rsidRPr="00D74680">
        <w:rPr>
          <w:lang w:val="fr-FR"/>
        </w:rPr>
        <w:t>GE</w:t>
      </w:r>
      <w:r w:rsidRPr="003772AF">
        <w:rPr>
          <w:lang w:val="fr-FR"/>
        </w:rPr>
        <w:t>.99-43773  (</w:t>
      </w:r>
      <w:r w:rsidR="00AC06D6">
        <w:t>EXT</w:t>
      </w:r>
      <w:r w:rsidRPr="003772AF">
        <w:rPr>
          <w:lang w:val="fr-FR"/>
        </w:rPr>
        <w:t>)</w:t>
      </w:r>
    </w:p>
    <w:p w:rsidR="00AC2AB4" w:rsidRPr="003772AF" w:rsidRDefault="003772AF" w:rsidP="0073277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firstLine="720"/>
        <w:jc w:val="center"/>
        <w:rPr>
          <w:rFonts w:eastAsia="Courier Rgulier"/>
          <w:lang w:val="ru-RU"/>
        </w:rPr>
      </w:pPr>
      <w:r w:rsidRPr="002009C6">
        <w:rPr>
          <w:u w:val="single"/>
          <w:lang w:val="ru-RU"/>
        </w:rPr>
        <w:t>Заседание открывается в 15 час. 10 мин</w:t>
      </w:r>
      <w:r w:rsidRPr="00A32AED">
        <w:rPr>
          <w:i/>
          <w:lang w:val="ru-RU"/>
        </w:rPr>
        <w:t>.</w:t>
      </w:r>
    </w:p>
    <w:p w:rsidR="00AC2AB4" w:rsidRPr="003772AF" w:rsidRDefault="00AC2AB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hanging="1"/>
        <w:rPr>
          <w:rFonts w:eastAsia="Courier Rgulier"/>
          <w:lang w:val="ru-RU"/>
        </w:rPr>
      </w:pPr>
    </w:p>
    <w:p w:rsidR="00AC2AB4" w:rsidRPr="003772AF" w:rsidRDefault="003772A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hanging="1"/>
        <w:rPr>
          <w:rFonts w:eastAsia="Courier Rgulier"/>
          <w:lang w:val="ru-RU"/>
        </w:rPr>
      </w:pPr>
      <w:r w:rsidRPr="00A403F0">
        <w:rPr>
          <w:lang w:val="ru-RU"/>
        </w:rPr>
        <w:t>РАССМОТРЕНИЕ ДОКЛАДОВ, ЗАМЕЧАНИЙ И ИНФОРМАЦИИ, ПРЕДСТАВЛЕННЫХ ГОСУДАРСТВАМИ-УЧАСТНИКАМИ В СООТВЕТСТВИИ</w:t>
      </w:r>
      <w:r w:rsidRPr="00A403F0">
        <w:rPr>
          <w:lang w:val="ru-RU"/>
        </w:rPr>
        <w:br/>
        <w:t>СО СТАТЬЕЙ</w:t>
      </w:r>
      <w:r>
        <w:t> </w:t>
      </w:r>
      <w:r w:rsidRPr="00A403F0">
        <w:rPr>
          <w:lang w:val="ru-RU"/>
        </w:rPr>
        <w:t>9 КОНВЕНЦИИ</w:t>
      </w:r>
      <w:r w:rsidRPr="00FA5A40">
        <w:rPr>
          <w:lang w:val="ru-RU"/>
        </w:rPr>
        <w:t xml:space="preserve"> (</w:t>
      </w:r>
      <w:r>
        <w:rPr>
          <w:lang w:val="ru-RU"/>
        </w:rPr>
        <w:t>пункт</w:t>
      </w:r>
      <w:r w:rsidRPr="00FA5A40">
        <w:rPr>
          <w:lang w:val="ru-RU"/>
        </w:rPr>
        <w:t xml:space="preserve"> 4 </w:t>
      </w:r>
      <w:r>
        <w:rPr>
          <w:lang w:val="ru-RU"/>
        </w:rPr>
        <w:t>повестки дня</w:t>
      </w:r>
      <w:r w:rsidRPr="00FA5A40">
        <w:rPr>
          <w:lang w:val="ru-RU"/>
        </w:rPr>
        <w:t>) (</w:t>
      </w:r>
      <w:r w:rsidRPr="002009C6">
        <w:rPr>
          <w:u w:val="single"/>
          <w:lang w:val="ru-RU"/>
        </w:rPr>
        <w:t>продолжение</w:t>
      </w:r>
      <w:r w:rsidR="00AC2AB4" w:rsidRPr="003772AF">
        <w:rPr>
          <w:rFonts w:eastAsia="Courier Rgulier"/>
          <w:lang w:val="ru-RU"/>
        </w:rPr>
        <w:t>)</w:t>
      </w:r>
    </w:p>
    <w:p w:rsidR="00AC2AB4" w:rsidRPr="003772AF" w:rsidRDefault="00AC2AB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hanging="1"/>
        <w:rPr>
          <w:rFonts w:eastAsia="Courier Rgulier"/>
          <w:lang w:val="ru-RU"/>
        </w:rPr>
      </w:pPr>
    </w:p>
    <w:p w:rsidR="00AC2AB4" w:rsidRPr="003772AF" w:rsidRDefault="003772A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hanging="1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Первоначальный</w:t>
      </w:r>
      <w:r w:rsidRPr="00732773">
        <w:rPr>
          <w:rFonts w:eastAsia="Courier Rgulier"/>
          <w:u w:val="single"/>
          <w:lang w:val="ru-RU"/>
        </w:rPr>
        <w:t>-</w:t>
      </w:r>
      <w:r>
        <w:rPr>
          <w:rFonts w:eastAsia="Courier Rgulier"/>
          <w:u w:val="single"/>
          <w:lang w:val="ru-RU"/>
        </w:rPr>
        <w:t>третий</w:t>
      </w:r>
      <w:r w:rsidRPr="00732773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периодические</w:t>
      </w:r>
      <w:r w:rsidRPr="00732773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доклады Латвии</w:t>
      </w:r>
      <w:r w:rsidR="00AC2AB4" w:rsidRPr="003772AF">
        <w:rPr>
          <w:rFonts w:eastAsia="Courier Rgulier"/>
          <w:lang w:val="ru-RU"/>
        </w:rPr>
        <w:t xml:space="preserve"> (</w:t>
      </w:r>
      <w:r w:rsidR="00AC2AB4" w:rsidRPr="00AC2AB4">
        <w:rPr>
          <w:rFonts w:eastAsia="Courier Rgulier"/>
        </w:rPr>
        <w:t>CERD</w:t>
      </w:r>
      <w:r w:rsidR="00AC2AB4" w:rsidRPr="003772AF">
        <w:rPr>
          <w:rFonts w:eastAsia="Courier Rgulier"/>
          <w:lang w:val="ru-RU"/>
        </w:rPr>
        <w:t>/</w:t>
      </w:r>
      <w:r w:rsidR="00AC2AB4" w:rsidRPr="00AC2AB4">
        <w:rPr>
          <w:rFonts w:eastAsia="Courier Rgulier"/>
        </w:rPr>
        <w:t>C</w:t>
      </w:r>
      <w:r w:rsidR="00AC2AB4" w:rsidRPr="003772AF">
        <w:rPr>
          <w:rFonts w:eastAsia="Courier Rgulier"/>
          <w:lang w:val="ru-RU"/>
        </w:rPr>
        <w:t>/309/</w:t>
      </w:r>
      <w:r w:rsidR="00AC2AB4" w:rsidRPr="00AC2AB4">
        <w:rPr>
          <w:rFonts w:eastAsia="Courier Rgulier"/>
        </w:rPr>
        <w:t>Add</w:t>
      </w:r>
      <w:r w:rsidR="00AC2AB4" w:rsidRPr="003772AF">
        <w:rPr>
          <w:rFonts w:eastAsia="Courier Rgulier"/>
          <w:lang w:val="ru-RU"/>
        </w:rPr>
        <w:t>.1)</w:t>
      </w:r>
    </w:p>
    <w:p w:rsidR="00AC2AB4" w:rsidRPr="003772AF" w:rsidRDefault="00AC2AB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hanging="1"/>
        <w:rPr>
          <w:rFonts w:eastAsia="Courier Rgulier"/>
          <w:lang w:val="ru-RU"/>
        </w:rPr>
      </w:pPr>
    </w:p>
    <w:p w:rsidR="00AC2AB4" w:rsidRPr="002009C6" w:rsidRDefault="0075061C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 w:rsidRPr="002009C6">
        <w:rPr>
          <w:u w:val="single"/>
          <w:lang w:val="ru-RU"/>
        </w:rPr>
        <w:t xml:space="preserve">По приглашению Председателя </w:t>
      </w:r>
      <w:r w:rsidR="002009C6" w:rsidRPr="002009C6">
        <w:rPr>
          <w:u w:val="single"/>
          <w:lang w:val="ru-RU"/>
        </w:rPr>
        <w:t>г-н Бауманис, г-жа Малиновска, г-жа Якобсон, г-н Янсонс, г-жа Япина, г-н Мацеикс и г-жа Альдерман (Латвия)</w:t>
      </w:r>
      <w:r w:rsidRPr="002009C6">
        <w:rPr>
          <w:u w:val="single"/>
          <w:lang w:val="ru-RU"/>
        </w:rPr>
        <w:t xml:space="preserve"> занимают места за столом Комитета</w:t>
      </w:r>
      <w:r w:rsidR="00AC2AB4" w:rsidRPr="002009C6">
        <w:rPr>
          <w:rFonts w:eastAsia="Courier Rgulier"/>
          <w:lang w:val="ru-RU"/>
        </w:rPr>
        <w:t xml:space="preserve">. </w:t>
      </w:r>
    </w:p>
    <w:p w:rsidR="00AC2AB4" w:rsidRPr="002009C6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u w:val="single"/>
          <w:lang w:val="ru-RU"/>
        </w:rPr>
      </w:pPr>
    </w:p>
    <w:p w:rsidR="00AC2AB4" w:rsidRPr="00322AD8" w:rsidRDefault="00592329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Г</w:t>
      </w:r>
      <w:r w:rsidRPr="00592329">
        <w:rPr>
          <w:rFonts w:eastAsia="Courier Rgulier"/>
          <w:u w:val="single"/>
          <w:lang w:val="ru-RU"/>
        </w:rPr>
        <w:t>-</w:t>
      </w:r>
      <w:r>
        <w:rPr>
          <w:rFonts w:eastAsia="Courier Rgulier"/>
          <w:u w:val="single"/>
          <w:lang w:val="ru-RU"/>
        </w:rPr>
        <w:t>н</w:t>
      </w:r>
      <w:r w:rsidRPr="00592329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БАУМАНИС</w:t>
      </w:r>
      <w:r w:rsidR="00AC2AB4" w:rsidRPr="00592329">
        <w:rPr>
          <w:rFonts w:eastAsia="Courier Rgulier"/>
          <w:lang w:val="ru-RU"/>
        </w:rPr>
        <w:t xml:space="preserve"> (</w:t>
      </w:r>
      <w:r>
        <w:rPr>
          <w:rFonts w:eastAsia="Courier Rgulier"/>
          <w:lang w:val="ru-RU"/>
        </w:rPr>
        <w:t>Латвия</w:t>
      </w:r>
      <w:r w:rsidR="00AC2AB4" w:rsidRPr="00592329">
        <w:rPr>
          <w:rFonts w:eastAsia="Courier Rgulier"/>
          <w:lang w:val="ru-RU"/>
        </w:rPr>
        <w:t xml:space="preserve">), </w:t>
      </w:r>
      <w:r>
        <w:rPr>
          <w:rFonts w:eastAsia="Courier Rgulier"/>
          <w:lang w:val="ru-RU"/>
        </w:rPr>
        <w:t>представляя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доклад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государства</w:t>
      </w:r>
      <w:r w:rsidRPr="00592329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участника</w:t>
      </w:r>
      <w:r w:rsidRPr="00592329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прежде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всего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поясняет</w:t>
      </w:r>
      <w:r w:rsidRPr="00592329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Латвия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смогла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вовремя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представить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свои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доклады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причине</w:t>
      </w:r>
      <w:r w:rsidRPr="0059232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многочисленных изменений в законодательном, экономическом и политическом плане, имевших место в результате обретения независимости в </w:t>
      </w:r>
      <w:r w:rsidR="00AC2AB4" w:rsidRPr="00592329">
        <w:rPr>
          <w:rFonts w:eastAsia="Courier Rgulier"/>
          <w:lang w:val="ru-RU"/>
        </w:rPr>
        <w:t>1991</w:t>
      </w:r>
      <w:r>
        <w:rPr>
          <w:rFonts w:eastAsia="Courier Rgulier"/>
          <w:lang w:val="ru-RU"/>
        </w:rPr>
        <w:t xml:space="preserve"> году</w:t>
      </w:r>
      <w:r w:rsidR="00AC2AB4" w:rsidRPr="00592329">
        <w:rPr>
          <w:rFonts w:eastAsia="Courier Rgulier"/>
          <w:lang w:val="ru-RU"/>
        </w:rPr>
        <w:t xml:space="preserve">. </w:t>
      </w:r>
      <w:r w:rsidR="00322AD8">
        <w:rPr>
          <w:rFonts w:eastAsia="Courier Rgulier"/>
          <w:lang w:val="ru-RU"/>
        </w:rPr>
        <w:t>Сегодня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одним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из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приоритетов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Латвии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является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ее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интеграция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в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Европейский</w:t>
      </w:r>
      <w:r w:rsidR="00322AD8" w:rsidRPr="00322AD8">
        <w:rPr>
          <w:rFonts w:eastAsia="Courier Rgulier"/>
          <w:lang w:val="ru-RU"/>
        </w:rPr>
        <w:t xml:space="preserve"> </w:t>
      </w:r>
      <w:r w:rsidR="00322AD8">
        <w:rPr>
          <w:rFonts w:eastAsia="Courier Rgulier"/>
          <w:lang w:val="ru-RU"/>
        </w:rPr>
        <w:t>союз</w:t>
      </w:r>
      <w:r w:rsidR="00AC2AB4" w:rsidRPr="00322AD8">
        <w:rPr>
          <w:rFonts w:eastAsia="Courier Rgulier"/>
          <w:lang w:val="ru-RU"/>
        </w:rPr>
        <w:t xml:space="preserve">; </w:t>
      </w:r>
      <w:r w:rsidR="00322AD8">
        <w:rPr>
          <w:rFonts w:eastAsia="Courier Rgulier"/>
          <w:lang w:val="ru-RU"/>
        </w:rPr>
        <w:t xml:space="preserve">кроме того, она сотрудничает с различными международными организациями, в частности, с органами Организации Объединенных Наций, Советом Европы и Организацией по безопасности и сотрудничеству в Европе </w:t>
      </w:r>
      <w:r w:rsidR="00AC2AB4" w:rsidRPr="00322AD8">
        <w:rPr>
          <w:rFonts w:eastAsia="Courier Rgulier"/>
          <w:lang w:val="ru-RU"/>
        </w:rPr>
        <w:t>(</w:t>
      </w:r>
      <w:r w:rsidR="00322AD8">
        <w:rPr>
          <w:rFonts w:eastAsia="Courier Rgulier"/>
          <w:lang w:val="ru-RU"/>
        </w:rPr>
        <w:t>ОБСЕ</w:t>
      </w:r>
      <w:r w:rsidR="00AC2AB4" w:rsidRPr="00322AD8">
        <w:rPr>
          <w:rFonts w:eastAsia="Courier Rgulier"/>
          <w:lang w:val="ru-RU"/>
        </w:rPr>
        <w:t xml:space="preserve">). </w:t>
      </w:r>
    </w:p>
    <w:p w:rsidR="00AC2AB4" w:rsidRPr="00322AD8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8E4B30" w:rsidRDefault="00322AD8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Что</w:t>
      </w:r>
      <w:r w:rsidRPr="004A61E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4A61E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нормативных</w:t>
      </w:r>
      <w:r w:rsidRPr="004A61E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рамок</w:t>
      </w:r>
      <w:r w:rsidRPr="004A61E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для</w:t>
      </w:r>
      <w:r w:rsidRPr="004A61E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защиты</w:t>
      </w:r>
      <w:r w:rsidRPr="004A61E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</w:t>
      </w:r>
      <w:r w:rsidRPr="004A61E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человека</w:t>
      </w:r>
      <w:r w:rsidRPr="004A61E5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то</w:t>
      </w:r>
      <w:r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Конституционный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закон</w:t>
      </w:r>
      <w:r w:rsidR="004A61E5" w:rsidRPr="004A61E5">
        <w:rPr>
          <w:rFonts w:eastAsia="Courier Rgulier"/>
          <w:lang w:val="ru-RU"/>
        </w:rPr>
        <w:t xml:space="preserve"> </w:t>
      </w:r>
      <w:r w:rsidR="00AC2AB4" w:rsidRPr="004A61E5">
        <w:rPr>
          <w:rFonts w:eastAsia="Courier Rgulier"/>
          <w:lang w:val="ru-RU"/>
        </w:rPr>
        <w:t>1991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года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и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целый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ряд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других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положений</w:t>
      </w:r>
      <w:r w:rsidR="004A61E5" w:rsidRPr="004A61E5">
        <w:rPr>
          <w:rFonts w:eastAsia="Courier Rgulier"/>
          <w:lang w:val="ru-RU"/>
        </w:rPr>
        <w:t xml:space="preserve">, </w:t>
      </w:r>
      <w:r w:rsidR="004A61E5">
        <w:rPr>
          <w:rFonts w:eastAsia="Courier Rgulier"/>
          <w:lang w:val="ru-RU"/>
        </w:rPr>
        <w:t>принятых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позже</w:t>
      </w:r>
      <w:r w:rsidR="004A61E5" w:rsidRPr="004A61E5">
        <w:rPr>
          <w:rFonts w:eastAsia="Courier Rgulier"/>
          <w:lang w:val="ru-RU"/>
        </w:rPr>
        <w:t xml:space="preserve">, </w:t>
      </w:r>
      <w:r w:rsidR="004A61E5">
        <w:rPr>
          <w:rFonts w:eastAsia="Courier Rgulier"/>
          <w:lang w:val="ru-RU"/>
        </w:rPr>
        <w:t>уже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запрещали</w:t>
      </w:r>
      <w:r w:rsidR="004A61E5" w:rsidRPr="004A61E5">
        <w:rPr>
          <w:rFonts w:eastAsia="Courier Rgulier"/>
          <w:lang w:val="ru-RU"/>
        </w:rPr>
        <w:t xml:space="preserve"> </w:t>
      </w:r>
      <w:r w:rsidR="008E4B30">
        <w:rPr>
          <w:rFonts w:eastAsia="Courier Rgulier"/>
          <w:lang w:val="ru-RU"/>
        </w:rPr>
        <w:t>расовую</w:t>
      </w:r>
      <w:r w:rsidR="004A61E5" w:rsidRPr="004A61E5">
        <w:rPr>
          <w:rFonts w:eastAsia="Courier Rgulier"/>
          <w:lang w:val="ru-RU"/>
        </w:rPr>
        <w:t xml:space="preserve"> </w:t>
      </w:r>
      <w:r w:rsidR="004A61E5">
        <w:rPr>
          <w:rFonts w:eastAsia="Courier Rgulier"/>
          <w:lang w:val="ru-RU"/>
        </w:rPr>
        <w:t>дискриминацию</w:t>
      </w:r>
      <w:r w:rsidR="004A61E5" w:rsidRPr="004A61E5">
        <w:rPr>
          <w:rFonts w:eastAsia="Courier Rgulier"/>
          <w:lang w:val="ru-RU"/>
        </w:rPr>
        <w:t xml:space="preserve">, </w:t>
      </w:r>
      <w:r w:rsidR="004A61E5">
        <w:rPr>
          <w:rFonts w:eastAsia="Courier Rgulier"/>
          <w:lang w:val="ru-RU"/>
        </w:rPr>
        <w:t xml:space="preserve">однако в октябре </w:t>
      </w:r>
      <w:r w:rsidR="00AC2AB4" w:rsidRPr="004A61E5">
        <w:rPr>
          <w:rFonts w:eastAsia="Courier NewTT"/>
          <w:lang w:val="ru-RU"/>
        </w:rPr>
        <w:t>1998</w:t>
      </w:r>
      <w:r w:rsidR="004A61E5">
        <w:rPr>
          <w:rFonts w:eastAsia="Courier NewTT"/>
          <w:lang w:val="ru-RU"/>
        </w:rPr>
        <w:t xml:space="preserve"> года в главу</w:t>
      </w:r>
      <w:r w:rsidR="00AC2AB4" w:rsidRPr="00AC2AB4">
        <w:rPr>
          <w:rFonts w:eastAsia="Courier NewTT"/>
        </w:rPr>
        <w:t> </w:t>
      </w:r>
      <w:r w:rsidR="00AC2AB4" w:rsidRPr="004A61E5">
        <w:rPr>
          <w:rFonts w:eastAsia="Courier NewTT"/>
          <w:lang w:val="ru-RU"/>
        </w:rPr>
        <w:t>8</w:t>
      </w:r>
      <w:r w:rsidR="004A61E5">
        <w:rPr>
          <w:rFonts w:eastAsia="Courier NewTT"/>
          <w:lang w:val="ru-RU"/>
        </w:rPr>
        <w:t xml:space="preserve"> Конституции были внесены поправки для более четкого определения роли и правового статуса прав человека в латвийской правовой системе. </w:t>
      </w:r>
      <w:r w:rsidR="009A2618">
        <w:rPr>
          <w:rFonts w:eastAsia="Courier NewTT"/>
          <w:lang w:val="ru-RU"/>
        </w:rPr>
        <w:t>Отныне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положения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международных</w:t>
      </w:r>
      <w:r w:rsidR="009A2618" w:rsidRPr="009A2618">
        <w:rPr>
          <w:rFonts w:eastAsia="Courier NewTT"/>
          <w:lang w:val="ru-RU"/>
        </w:rPr>
        <w:t xml:space="preserve"> </w:t>
      </w:r>
      <w:r w:rsidR="008E4B30">
        <w:rPr>
          <w:rFonts w:eastAsia="Courier NewTT"/>
          <w:lang w:val="ru-RU"/>
        </w:rPr>
        <w:t>соглашений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по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правам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человека</w:t>
      </w:r>
      <w:r w:rsidR="009A2618" w:rsidRPr="009A2618">
        <w:rPr>
          <w:rFonts w:eastAsia="Courier NewTT"/>
          <w:lang w:val="ru-RU"/>
        </w:rPr>
        <w:t xml:space="preserve">, </w:t>
      </w:r>
      <w:r w:rsidR="009A2618">
        <w:rPr>
          <w:rFonts w:eastAsia="Courier NewTT"/>
          <w:lang w:val="ru-RU"/>
        </w:rPr>
        <w:t>ратифицированных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латвийским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парламентом</w:t>
      </w:r>
      <w:r w:rsidR="009A2618" w:rsidRPr="009A2618">
        <w:rPr>
          <w:rFonts w:eastAsia="Courier NewTT"/>
          <w:lang w:val="ru-RU"/>
        </w:rPr>
        <w:t xml:space="preserve">, </w:t>
      </w:r>
      <w:r w:rsidR="009A2618">
        <w:rPr>
          <w:rFonts w:eastAsia="Courier NewTT"/>
          <w:lang w:val="ru-RU"/>
        </w:rPr>
        <w:t>могут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напрямую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применяться</w:t>
      </w:r>
      <w:r w:rsidR="009A2618" w:rsidRPr="009A2618">
        <w:rPr>
          <w:rFonts w:eastAsia="Courier NewTT"/>
          <w:lang w:val="ru-RU"/>
        </w:rPr>
        <w:t xml:space="preserve"> </w:t>
      </w:r>
      <w:r w:rsidR="009A2618">
        <w:rPr>
          <w:rFonts w:eastAsia="Courier NewTT"/>
          <w:lang w:val="ru-RU"/>
        </w:rPr>
        <w:t>во внутреннем праве и превалируют над ним. Права человека и основные свободы гарантируются конституционно без каких-либо ограничений.</w:t>
      </w:r>
      <w:r w:rsidR="00AC2AB4" w:rsidRPr="009A2618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Более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того</w:t>
      </w:r>
      <w:r w:rsidR="009A2618" w:rsidRPr="008E4B30">
        <w:rPr>
          <w:rFonts w:eastAsia="Courier Rgulier"/>
          <w:lang w:val="ru-RU"/>
        </w:rPr>
        <w:t xml:space="preserve">, </w:t>
      </w:r>
      <w:r w:rsidR="009A2618">
        <w:rPr>
          <w:rFonts w:eastAsia="Courier Rgulier"/>
          <w:lang w:val="ru-RU"/>
        </w:rPr>
        <w:t>стоит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вопрос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о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внесении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поправок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в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Закон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о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Конституционном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суде</w:t>
      </w:r>
      <w:r w:rsidR="009A2618" w:rsidRPr="008E4B30">
        <w:rPr>
          <w:rFonts w:eastAsia="Courier Rgulier"/>
          <w:lang w:val="ru-RU"/>
        </w:rPr>
        <w:t xml:space="preserve">, </w:t>
      </w:r>
      <w:r w:rsidR="009A2618">
        <w:rPr>
          <w:rFonts w:eastAsia="Courier Rgulier"/>
          <w:lang w:val="ru-RU"/>
        </w:rPr>
        <w:t>чтобы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отдельные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лица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также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имели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возможность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напрямую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обращаться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в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этот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Суд</w:t>
      </w:r>
      <w:r w:rsidR="009A2618" w:rsidRPr="008E4B30">
        <w:rPr>
          <w:rFonts w:eastAsia="Courier Rgulier"/>
          <w:lang w:val="ru-RU"/>
        </w:rPr>
        <w:t xml:space="preserve">, </w:t>
      </w:r>
      <w:r w:rsidR="009A2618">
        <w:rPr>
          <w:rFonts w:eastAsia="Courier Rgulier"/>
          <w:lang w:val="ru-RU"/>
        </w:rPr>
        <w:t>если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они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считают</w:t>
      </w:r>
      <w:r w:rsidR="009A2618" w:rsidRPr="008E4B30">
        <w:rPr>
          <w:rFonts w:eastAsia="Courier Rgulier"/>
          <w:lang w:val="ru-RU"/>
        </w:rPr>
        <w:t xml:space="preserve">, </w:t>
      </w:r>
      <w:r w:rsidR="009A2618">
        <w:rPr>
          <w:rFonts w:eastAsia="Courier Rgulier"/>
          <w:lang w:val="ru-RU"/>
        </w:rPr>
        <w:t>что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имеются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несоответствия</w:t>
      </w:r>
      <w:r w:rsidR="009A2618" w:rsidRPr="008E4B30">
        <w:rPr>
          <w:rFonts w:eastAsia="Courier Rgulier"/>
          <w:lang w:val="ru-RU"/>
        </w:rPr>
        <w:t xml:space="preserve"> </w:t>
      </w:r>
      <w:r w:rsidR="009A2618">
        <w:rPr>
          <w:rFonts w:eastAsia="Courier Rgulier"/>
          <w:lang w:val="ru-RU"/>
        </w:rPr>
        <w:t>между</w:t>
      </w:r>
      <w:r w:rsidR="009A2618" w:rsidRPr="008E4B30">
        <w:rPr>
          <w:rFonts w:eastAsia="Courier Rgulier"/>
          <w:lang w:val="ru-RU"/>
        </w:rPr>
        <w:t xml:space="preserve"> </w:t>
      </w:r>
      <w:r w:rsidR="008E4B30">
        <w:rPr>
          <w:rFonts w:eastAsia="Courier Rgulier"/>
          <w:lang w:val="ru-RU"/>
        </w:rPr>
        <w:t>нормативными положениями и положениями Конституции или международных соглашений по правам человека, стороной которых является Латвия.</w:t>
      </w:r>
      <w:r w:rsidR="00AC2AB4" w:rsidRPr="008E4B30">
        <w:rPr>
          <w:rFonts w:eastAsia="Courier Rgulier"/>
          <w:lang w:val="ru-RU"/>
        </w:rPr>
        <w:t xml:space="preserve">   </w:t>
      </w:r>
    </w:p>
    <w:p w:rsidR="00AC2AB4" w:rsidRPr="008E4B30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4D0597" w:rsidRDefault="008E4B30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Кроме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того</w:t>
      </w:r>
      <w:r w:rsidRPr="00C879C5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в</w:t>
      </w:r>
      <w:r w:rsidRPr="00C879C5">
        <w:rPr>
          <w:rFonts w:eastAsia="Courier Rgulier"/>
          <w:lang w:val="ru-RU"/>
        </w:rPr>
        <w:t xml:space="preserve"> </w:t>
      </w:r>
      <w:r w:rsidR="00AC2AB4" w:rsidRPr="00C879C5">
        <w:rPr>
          <w:rFonts w:eastAsia="Courier Rgulier"/>
          <w:lang w:val="ru-RU"/>
        </w:rPr>
        <w:t>1998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году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путем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проведения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референдума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были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внесены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важные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поправки</w:t>
      </w:r>
      <w:r w:rsidRPr="00C879C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C879C5">
        <w:rPr>
          <w:rFonts w:eastAsia="Courier Rgulier"/>
          <w:lang w:val="ru-RU"/>
        </w:rPr>
        <w:t xml:space="preserve"> </w:t>
      </w:r>
      <w:r w:rsidR="00C879C5">
        <w:rPr>
          <w:rFonts w:eastAsia="Courier Rgulier"/>
          <w:lang w:val="ru-RU"/>
        </w:rPr>
        <w:t xml:space="preserve">Закон о гражданстве в соответствии с рекомендациями, сформулированными </w:t>
      </w:r>
      <w:r w:rsidR="00AC2AB4" w:rsidRPr="00C879C5">
        <w:rPr>
          <w:rFonts w:eastAsia="Courier Rgulier"/>
          <w:lang w:val="ru-RU"/>
        </w:rPr>
        <w:t xml:space="preserve"> </w:t>
      </w:r>
      <w:r w:rsidR="00C879C5">
        <w:rPr>
          <w:rFonts w:eastAsia="Courier Rgulier"/>
          <w:lang w:val="ru-RU"/>
        </w:rPr>
        <w:t xml:space="preserve">Верховным комиссаром ОБСЕ </w:t>
      </w:r>
      <w:r w:rsidR="00293BCC">
        <w:rPr>
          <w:rFonts w:eastAsia="Courier Rgulier"/>
          <w:lang w:val="ru-RU"/>
        </w:rPr>
        <w:t>по правам национальных меньшинств Максом ван дер Стулом</w:t>
      </w:r>
      <w:r w:rsidR="00AC2AB4" w:rsidRPr="00C879C5">
        <w:rPr>
          <w:rFonts w:eastAsia="Courier Rgulier"/>
          <w:lang w:val="ru-RU"/>
        </w:rPr>
        <w:t xml:space="preserve">. </w:t>
      </w:r>
      <w:r w:rsidR="00293BCC">
        <w:rPr>
          <w:rFonts w:eastAsia="Courier Rgulier"/>
          <w:lang w:val="ru-RU"/>
        </w:rPr>
        <w:t>Действительно</w:t>
      </w:r>
      <w:r w:rsidR="00293BCC" w:rsidRPr="00803DA8">
        <w:rPr>
          <w:rFonts w:eastAsia="Courier Rgulier"/>
          <w:lang w:val="ru-RU"/>
        </w:rPr>
        <w:t xml:space="preserve">, </w:t>
      </w:r>
      <w:r w:rsidR="00293BCC">
        <w:rPr>
          <w:rFonts w:eastAsia="Courier Rgulier"/>
          <w:lang w:val="ru-RU"/>
        </w:rPr>
        <w:t>после</w:t>
      </w:r>
      <w:r w:rsidR="00293BCC" w:rsidRPr="00803DA8">
        <w:rPr>
          <w:rFonts w:eastAsia="Courier Rgulier"/>
          <w:lang w:val="ru-RU"/>
        </w:rPr>
        <w:t xml:space="preserve"> </w:t>
      </w:r>
      <w:r w:rsidR="00AC2AB4" w:rsidRPr="00803DA8">
        <w:rPr>
          <w:rFonts w:eastAsia="Courier Rgulier"/>
          <w:lang w:val="ru-RU"/>
        </w:rPr>
        <w:t>1991</w:t>
      </w:r>
      <w:r w:rsidR="00293BCC" w:rsidRPr="00803DA8">
        <w:rPr>
          <w:rFonts w:eastAsia="Courier Rgulier"/>
          <w:lang w:val="ru-RU"/>
        </w:rPr>
        <w:t xml:space="preserve"> </w:t>
      </w:r>
      <w:r w:rsidR="00293BCC">
        <w:rPr>
          <w:rFonts w:eastAsia="Courier Rgulier"/>
          <w:lang w:val="ru-RU"/>
        </w:rPr>
        <w:t>года</w:t>
      </w:r>
      <w:r w:rsidR="00293BCC" w:rsidRPr="00803DA8">
        <w:rPr>
          <w:rFonts w:eastAsia="Courier Rgulier"/>
          <w:lang w:val="ru-RU"/>
        </w:rPr>
        <w:t xml:space="preserve"> </w:t>
      </w:r>
      <w:r w:rsidR="00293BCC">
        <w:rPr>
          <w:rFonts w:eastAsia="Courier Rgulier"/>
          <w:lang w:val="ru-RU"/>
        </w:rPr>
        <w:t>и</w:t>
      </w:r>
      <w:r w:rsidR="00293BCC" w:rsidRPr="00803DA8">
        <w:rPr>
          <w:rFonts w:eastAsia="Courier Rgulier"/>
          <w:lang w:val="ru-RU"/>
        </w:rPr>
        <w:t xml:space="preserve"> </w:t>
      </w:r>
      <w:r w:rsidR="00293BCC">
        <w:rPr>
          <w:rFonts w:eastAsia="Courier Rgulier"/>
          <w:lang w:val="ru-RU"/>
        </w:rPr>
        <w:t>долгих</w:t>
      </w:r>
      <w:r w:rsidR="00293BCC" w:rsidRPr="00803DA8">
        <w:rPr>
          <w:rFonts w:eastAsia="Courier Rgulier"/>
          <w:lang w:val="ru-RU"/>
        </w:rPr>
        <w:t xml:space="preserve"> </w:t>
      </w:r>
      <w:r w:rsidR="00293BCC">
        <w:rPr>
          <w:rFonts w:eastAsia="Courier Rgulier"/>
          <w:lang w:val="ru-RU"/>
        </w:rPr>
        <w:t>лет</w:t>
      </w:r>
      <w:r w:rsidR="00293BCC" w:rsidRPr="00803DA8">
        <w:rPr>
          <w:rFonts w:eastAsia="Courier Rgulier"/>
          <w:lang w:val="ru-RU"/>
        </w:rPr>
        <w:t xml:space="preserve"> </w:t>
      </w:r>
      <w:r w:rsidR="00293BCC">
        <w:rPr>
          <w:rFonts w:eastAsia="Courier Rgulier"/>
          <w:lang w:val="ru-RU"/>
        </w:rPr>
        <w:t>советского</w:t>
      </w:r>
      <w:r w:rsidR="00293BCC" w:rsidRPr="00803DA8">
        <w:rPr>
          <w:rFonts w:eastAsia="Courier Rgulier"/>
          <w:lang w:val="ru-RU"/>
        </w:rPr>
        <w:t xml:space="preserve"> </w:t>
      </w:r>
      <w:r w:rsidR="00293BCC">
        <w:rPr>
          <w:rFonts w:eastAsia="Courier Rgulier"/>
          <w:lang w:val="ru-RU"/>
        </w:rPr>
        <w:t>господства</w:t>
      </w:r>
      <w:r w:rsidR="00293BCC" w:rsidRPr="00803DA8">
        <w:rPr>
          <w:rFonts w:eastAsia="Courier Rgulier"/>
          <w:lang w:val="ru-RU"/>
        </w:rPr>
        <w:t xml:space="preserve">, </w:t>
      </w:r>
      <w:r w:rsidR="00293BCC">
        <w:rPr>
          <w:rFonts w:eastAsia="Courier Rgulier"/>
          <w:lang w:val="ru-RU"/>
        </w:rPr>
        <w:t>встал</w:t>
      </w:r>
      <w:r w:rsidR="00293BCC" w:rsidRPr="00803DA8">
        <w:rPr>
          <w:rFonts w:eastAsia="Courier Rgulier"/>
          <w:lang w:val="ru-RU"/>
        </w:rPr>
        <w:t xml:space="preserve"> </w:t>
      </w:r>
      <w:r w:rsidR="00293BCC">
        <w:rPr>
          <w:rFonts w:eastAsia="Courier Rgulier"/>
          <w:lang w:val="ru-RU"/>
        </w:rPr>
        <w:t>вопрос</w:t>
      </w:r>
      <w:r w:rsidR="00293BCC" w:rsidRPr="00803DA8">
        <w:rPr>
          <w:rFonts w:eastAsia="Courier Rgulier"/>
          <w:lang w:val="ru-RU"/>
        </w:rPr>
        <w:t xml:space="preserve"> </w:t>
      </w:r>
      <w:r w:rsidR="00293BCC">
        <w:rPr>
          <w:rFonts w:eastAsia="Courier Rgulier"/>
          <w:lang w:val="ru-RU"/>
        </w:rPr>
        <w:t>о</w:t>
      </w:r>
      <w:r w:rsidR="00293BCC" w:rsidRPr="00803DA8">
        <w:rPr>
          <w:rFonts w:eastAsia="Courier Rgulier"/>
          <w:lang w:val="ru-RU"/>
        </w:rPr>
        <w:t xml:space="preserve"> </w:t>
      </w:r>
      <w:r w:rsidR="00803DA8">
        <w:rPr>
          <w:lang w:val="ru-RU"/>
        </w:rPr>
        <w:t>самоидентификации</w:t>
      </w:r>
      <w:r w:rsidR="00803DA8" w:rsidRPr="00803DA8">
        <w:rPr>
          <w:lang w:val="ru-RU"/>
        </w:rPr>
        <w:t xml:space="preserve"> </w:t>
      </w:r>
      <w:r w:rsidR="00803DA8">
        <w:rPr>
          <w:lang w:val="ru-RU"/>
        </w:rPr>
        <w:t>латвийского</w:t>
      </w:r>
      <w:r w:rsidR="00803DA8" w:rsidRPr="00803DA8">
        <w:rPr>
          <w:lang w:val="ru-RU"/>
        </w:rPr>
        <w:t xml:space="preserve"> </w:t>
      </w:r>
      <w:r w:rsidR="00803DA8">
        <w:rPr>
          <w:lang w:val="ru-RU"/>
        </w:rPr>
        <w:t>общества</w:t>
      </w:r>
      <w:r w:rsidR="00803DA8">
        <w:rPr>
          <w:rFonts w:eastAsia="Courier Rgulier"/>
          <w:lang w:val="ru-RU"/>
        </w:rPr>
        <w:t xml:space="preserve">, решение которого началось с применения принципа </w:t>
      </w:r>
      <w:r w:rsidR="00116E5B">
        <w:rPr>
          <w:rFonts w:eastAsia="Courier Rgulier"/>
          <w:lang w:val="ru-RU"/>
        </w:rPr>
        <w:t>места происхождения – «</w:t>
      </w:r>
      <w:r w:rsidR="00AC2AB4" w:rsidRPr="00AC2AB4">
        <w:rPr>
          <w:rFonts w:eastAsia="Courier Rgulier"/>
          <w:i/>
          <w:iCs/>
        </w:rPr>
        <w:t>jus</w:t>
      </w:r>
      <w:r w:rsidR="00AC2AB4" w:rsidRPr="00803DA8">
        <w:rPr>
          <w:rFonts w:eastAsia="Courier Rgulier"/>
          <w:i/>
          <w:iCs/>
          <w:lang w:val="ru-RU"/>
        </w:rPr>
        <w:t xml:space="preserve"> </w:t>
      </w:r>
      <w:r w:rsidR="00AC2AB4" w:rsidRPr="00AC2AB4">
        <w:rPr>
          <w:rFonts w:eastAsia="Courier Rgulier"/>
          <w:i/>
          <w:iCs/>
        </w:rPr>
        <w:t>sanguinis</w:t>
      </w:r>
      <w:r w:rsidR="00116E5B" w:rsidRPr="00812255">
        <w:rPr>
          <w:rFonts w:eastAsia="Courier Rgulier"/>
          <w:iCs/>
          <w:lang w:val="ru-RU"/>
        </w:rPr>
        <w:t>»</w:t>
      </w:r>
      <w:r w:rsidR="00AC2AB4" w:rsidRPr="00803DA8">
        <w:rPr>
          <w:rFonts w:eastAsia="Courier Rgulier"/>
          <w:lang w:val="ru-RU"/>
        </w:rPr>
        <w:t xml:space="preserve">. </w:t>
      </w:r>
      <w:r w:rsidR="00812255">
        <w:rPr>
          <w:rFonts w:eastAsia="Courier Rgulier"/>
          <w:lang w:val="ru-RU"/>
        </w:rPr>
        <w:t>Однако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эта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проблема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является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более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сложной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для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тысяч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переселенцев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советского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периода</w:t>
      </w:r>
      <w:r w:rsidR="00812255" w:rsidRPr="00812255">
        <w:rPr>
          <w:rFonts w:eastAsia="Courier Rgulier"/>
          <w:lang w:val="ru-RU"/>
        </w:rPr>
        <w:t xml:space="preserve">, </w:t>
      </w:r>
      <w:r w:rsidR="00812255">
        <w:rPr>
          <w:rFonts w:eastAsia="Courier Rgulier"/>
          <w:lang w:val="ru-RU"/>
        </w:rPr>
        <w:t>которые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поселились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в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Латвии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добровольно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или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по</w:t>
      </w:r>
      <w:r w:rsidR="00812255" w:rsidRPr="00812255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>принуждению</w:t>
      </w:r>
      <w:r w:rsidR="00812255" w:rsidRPr="00812255">
        <w:rPr>
          <w:rFonts w:eastAsia="Courier Rgulier"/>
          <w:lang w:val="ru-RU"/>
        </w:rPr>
        <w:t xml:space="preserve">, </w:t>
      </w:r>
      <w:r w:rsidR="00812255">
        <w:rPr>
          <w:rFonts w:eastAsia="Courier Rgulier"/>
          <w:lang w:val="ru-RU"/>
        </w:rPr>
        <w:t>чтобы выхолостить латвийскую национальную самобытность</w:t>
      </w:r>
      <w:r w:rsidR="00596966">
        <w:rPr>
          <w:rFonts w:eastAsia="Courier Rgulier"/>
          <w:lang w:val="ru-RU"/>
        </w:rPr>
        <w:t>, устанавливая взамен самобытность, свойственную людям</w:t>
      </w:r>
      <w:r w:rsidR="004D0597">
        <w:rPr>
          <w:rFonts w:eastAsia="Courier Rgulier"/>
          <w:lang w:val="ru-RU"/>
        </w:rPr>
        <w:t xml:space="preserve"> советской формации </w:t>
      </w:r>
      <w:r w:rsidR="00596966">
        <w:rPr>
          <w:rFonts w:eastAsia="Courier Rgulier"/>
          <w:lang w:val="ru-RU"/>
        </w:rPr>
        <w:t xml:space="preserve"> </w:t>
      </w:r>
      <w:r w:rsidR="004D0597">
        <w:rPr>
          <w:rFonts w:eastAsia="Courier Rgulier"/>
          <w:lang w:val="ru-RU"/>
        </w:rPr>
        <w:t>–</w:t>
      </w:r>
      <w:r w:rsidR="00596966">
        <w:rPr>
          <w:rFonts w:eastAsia="Courier Rgulier"/>
          <w:lang w:val="ru-RU"/>
        </w:rPr>
        <w:t xml:space="preserve"> </w:t>
      </w:r>
      <w:r w:rsidR="00812255">
        <w:rPr>
          <w:rFonts w:eastAsia="Courier Rgulier"/>
          <w:lang w:val="ru-RU"/>
        </w:rPr>
        <w:t xml:space="preserve"> </w:t>
      </w:r>
      <w:r w:rsidR="00596966">
        <w:rPr>
          <w:rFonts w:eastAsia="Courier Rgulier"/>
          <w:lang w:val="ru-RU"/>
        </w:rPr>
        <w:t>«</w:t>
      </w:r>
      <w:r w:rsidR="00AC2AB4" w:rsidRPr="00AC2AB4">
        <w:rPr>
          <w:rFonts w:eastAsia="Courier Rgulier"/>
          <w:i/>
          <w:iCs/>
        </w:rPr>
        <w:t>homo sovieticus</w:t>
      </w:r>
      <w:r w:rsidR="00596966">
        <w:rPr>
          <w:rFonts w:eastAsia="Courier Rgulier"/>
          <w:iCs/>
          <w:lang w:val="ru-RU"/>
        </w:rPr>
        <w:t>»</w:t>
      </w:r>
      <w:r w:rsidR="00AC2AB4" w:rsidRPr="00596966">
        <w:rPr>
          <w:rFonts w:eastAsia="Courier Rgulier"/>
          <w:lang w:val="ru-RU"/>
        </w:rPr>
        <w:t xml:space="preserve">. </w:t>
      </w:r>
      <w:r w:rsidR="00596966">
        <w:rPr>
          <w:rFonts w:eastAsia="Courier Rgulier"/>
          <w:lang w:val="ru-RU"/>
        </w:rPr>
        <w:t>Таким</w:t>
      </w:r>
      <w:r w:rsidR="00596966" w:rsidRPr="00596966">
        <w:rPr>
          <w:rFonts w:eastAsia="Courier Rgulier"/>
          <w:lang w:val="ru-RU"/>
        </w:rPr>
        <w:t xml:space="preserve"> </w:t>
      </w:r>
      <w:r w:rsidR="00596966">
        <w:rPr>
          <w:rFonts w:eastAsia="Courier Rgulier"/>
          <w:lang w:val="ru-RU"/>
        </w:rPr>
        <w:t>образом</w:t>
      </w:r>
      <w:r w:rsidR="00596966" w:rsidRPr="00596966">
        <w:rPr>
          <w:rFonts w:eastAsia="Courier Rgulier"/>
          <w:lang w:val="ru-RU"/>
        </w:rPr>
        <w:t xml:space="preserve">, </w:t>
      </w:r>
      <w:r w:rsidR="00596966">
        <w:rPr>
          <w:rFonts w:eastAsia="Courier Rgulier"/>
          <w:lang w:val="ru-RU"/>
        </w:rPr>
        <w:t>вышеупомянутые</w:t>
      </w:r>
      <w:r w:rsidR="00596966" w:rsidRPr="00596966">
        <w:rPr>
          <w:rFonts w:eastAsia="Courier Rgulier"/>
          <w:lang w:val="ru-RU"/>
        </w:rPr>
        <w:t xml:space="preserve"> </w:t>
      </w:r>
      <w:r w:rsidR="00596966">
        <w:rPr>
          <w:rFonts w:eastAsia="Courier Rgulier"/>
          <w:lang w:val="ru-RU"/>
        </w:rPr>
        <w:t>поправки</w:t>
      </w:r>
      <w:r w:rsidR="00596966" w:rsidRPr="00596966">
        <w:rPr>
          <w:rFonts w:eastAsia="Courier Rgulier"/>
          <w:lang w:val="ru-RU"/>
        </w:rPr>
        <w:t xml:space="preserve"> </w:t>
      </w:r>
      <w:r w:rsidR="00596966">
        <w:rPr>
          <w:rFonts w:eastAsia="Courier Rgulier"/>
          <w:lang w:val="ru-RU"/>
        </w:rPr>
        <w:t>позволят</w:t>
      </w:r>
      <w:r w:rsidR="00596966" w:rsidRPr="00596966">
        <w:rPr>
          <w:rFonts w:eastAsia="Courier Rgulier"/>
          <w:lang w:val="ru-RU"/>
        </w:rPr>
        <w:t xml:space="preserve"> </w:t>
      </w:r>
      <w:r w:rsidR="00AC2AB4" w:rsidRPr="00596966">
        <w:rPr>
          <w:rFonts w:eastAsia="Courier Rgulier"/>
          <w:lang w:val="ru-RU"/>
        </w:rPr>
        <w:t>20</w:t>
      </w:r>
      <w:r w:rsidR="00AC2AB4" w:rsidRPr="00AC2AB4">
        <w:rPr>
          <w:rFonts w:eastAsia="Courier Rgulier"/>
        </w:rPr>
        <w:t> </w:t>
      </w:r>
      <w:r w:rsidR="00AC2AB4" w:rsidRPr="00596966">
        <w:rPr>
          <w:rFonts w:eastAsia="Courier Rgulier"/>
          <w:lang w:val="ru-RU"/>
        </w:rPr>
        <w:t>000</w:t>
      </w:r>
      <w:r w:rsidR="00AC2AB4" w:rsidRPr="00AC2AB4">
        <w:rPr>
          <w:rFonts w:eastAsia="Courier Rgulier"/>
        </w:rPr>
        <w:t> </w:t>
      </w:r>
      <w:r w:rsidR="00596966">
        <w:rPr>
          <w:rFonts w:eastAsia="Courier Rgulier"/>
          <w:lang w:val="ru-RU"/>
        </w:rPr>
        <w:t>детей</w:t>
      </w:r>
      <w:r w:rsidR="00596966" w:rsidRPr="00596966">
        <w:rPr>
          <w:rFonts w:eastAsia="Courier Rgulier"/>
          <w:lang w:val="ru-RU"/>
        </w:rPr>
        <w:t xml:space="preserve">, </w:t>
      </w:r>
      <w:r w:rsidR="00596966">
        <w:rPr>
          <w:rFonts w:eastAsia="Courier Rgulier"/>
          <w:lang w:val="ru-RU"/>
        </w:rPr>
        <w:t>родившимся</w:t>
      </w:r>
      <w:r w:rsidR="00596966" w:rsidRPr="00596966">
        <w:rPr>
          <w:rFonts w:eastAsia="Courier Rgulier"/>
          <w:lang w:val="ru-RU"/>
        </w:rPr>
        <w:t xml:space="preserve"> </w:t>
      </w:r>
      <w:r w:rsidR="00596966">
        <w:rPr>
          <w:rFonts w:eastAsia="Courier Rgulier"/>
          <w:lang w:val="ru-RU"/>
        </w:rPr>
        <w:t>в</w:t>
      </w:r>
      <w:r w:rsidR="00596966" w:rsidRPr="00596966">
        <w:rPr>
          <w:rFonts w:eastAsia="Courier Rgulier"/>
          <w:lang w:val="ru-RU"/>
        </w:rPr>
        <w:t xml:space="preserve"> </w:t>
      </w:r>
      <w:r w:rsidR="00596966">
        <w:rPr>
          <w:rFonts w:eastAsia="Courier Rgulier"/>
          <w:lang w:val="ru-RU"/>
        </w:rPr>
        <w:t>Латвии</w:t>
      </w:r>
      <w:r w:rsidR="00596966" w:rsidRPr="00596966">
        <w:rPr>
          <w:rFonts w:eastAsia="Courier Rgulier"/>
          <w:lang w:val="ru-RU"/>
        </w:rPr>
        <w:t xml:space="preserve"> </w:t>
      </w:r>
      <w:r w:rsidR="00596966">
        <w:rPr>
          <w:rFonts w:eastAsia="Courier Rgulier"/>
          <w:lang w:val="ru-RU"/>
        </w:rPr>
        <w:t>после</w:t>
      </w:r>
      <w:r w:rsidR="00596966" w:rsidRPr="00596966">
        <w:rPr>
          <w:rFonts w:eastAsia="Courier Rgulier"/>
          <w:lang w:val="ru-RU"/>
        </w:rPr>
        <w:t xml:space="preserve"> </w:t>
      </w:r>
      <w:r w:rsidR="00AC2AB4" w:rsidRPr="00596966">
        <w:rPr>
          <w:rFonts w:eastAsia="Courier Rgulier"/>
          <w:lang w:val="ru-RU"/>
        </w:rPr>
        <w:t xml:space="preserve">20 </w:t>
      </w:r>
      <w:r w:rsidR="00596966">
        <w:rPr>
          <w:rFonts w:eastAsia="Courier Rgulier"/>
          <w:lang w:val="ru-RU"/>
        </w:rPr>
        <w:t>августа</w:t>
      </w:r>
      <w:r w:rsidR="00AC2AB4" w:rsidRPr="00596966">
        <w:rPr>
          <w:rFonts w:eastAsia="Courier Rgulier"/>
          <w:lang w:val="ru-RU"/>
        </w:rPr>
        <w:t xml:space="preserve"> 1991</w:t>
      </w:r>
      <w:r w:rsidR="00596966">
        <w:rPr>
          <w:rFonts w:eastAsia="Courier Rgulier"/>
          <w:lang w:val="ru-RU"/>
        </w:rPr>
        <w:t xml:space="preserve"> года, получить латвийское гражданство, если их родители подадут соответствующее заявление. </w:t>
      </w:r>
      <w:r w:rsidR="00532AC9">
        <w:rPr>
          <w:rFonts w:eastAsia="Courier Rgulier"/>
          <w:lang w:val="ru-RU"/>
        </w:rPr>
        <w:t>Был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также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упрощен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языковой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экзамен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для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кандидатов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на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натурализацию</w:t>
      </w:r>
      <w:r w:rsidR="00536E8C">
        <w:rPr>
          <w:rFonts w:eastAsia="Courier Rgulier"/>
          <w:lang w:val="ru-RU"/>
        </w:rPr>
        <w:t>,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и отменены возрастные критерии.</w:t>
      </w:r>
      <w:r w:rsidR="00AC2AB4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В</w:t>
      </w:r>
      <w:r w:rsidR="00532AC9" w:rsidRPr="00532AC9">
        <w:rPr>
          <w:rFonts w:eastAsia="Courier Rgulier"/>
          <w:lang w:val="ru-RU"/>
        </w:rPr>
        <w:t xml:space="preserve"> </w:t>
      </w:r>
      <w:r w:rsidR="00AC2AB4" w:rsidRPr="00532AC9">
        <w:rPr>
          <w:rFonts w:eastAsia="Courier Rgulier"/>
          <w:lang w:val="ru-RU"/>
        </w:rPr>
        <w:t>1998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году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был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также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принят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закон</w:t>
      </w:r>
      <w:r w:rsidR="00532AC9" w:rsidRPr="00532AC9">
        <w:rPr>
          <w:rFonts w:eastAsia="Courier Rgulier"/>
          <w:lang w:val="ru-RU"/>
        </w:rPr>
        <w:t xml:space="preserve">, </w:t>
      </w:r>
      <w:r w:rsidR="00532AC9">
        <w:rPr>
          <w:rFonts w:eastAsia="Courier Rgulier"/>
          <w:lang w:val="ru-RU"/>
        </w:rPr>
        <w:t>облегчающий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доступ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к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информации</w:t>
      </w:r>
      <w:r w:rsidR="00532AC9" w:rsidRPr="00532AC9">
        <w:rPr>
          <w:rFonts w:eastAsia="Courier Rgulier"/>
          <w:lang w:val="ru-RU"/>
        </w:rPr>
        <w:t xml:space="preserve">, </w:t>
      </w:r>
      <w:r w:rsidR="00532AC9">
        <w:rPr>
          <w:rFonts w:eastAsia="Courier Rgulier"/>
          <w:lang w:val="ru-RU"/>
        </w:rPr>
        <w:t>и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закон</w:t>
      </w:r>
      <w:r w:rsidR="00532AC9" w:rsidRPr="00532AC9">
        <w:rPr>
          <w:rFonts w:eastAsia="Courier Rgulier"/>
          <w:lang w:val="ru-RU"/>
        </w:rPr>
        <w:t xml:space="preserve">, </w:t>
      </w:r>
      <w:r w:rsidR="00532AC9">
        <w:rPr>
          <w:rFonts w:eastAsia="Courier Rgulier"/>
          <w:lang w:val="ru-RU"/>
        </w:rPr>
        <w:t>предусматривающий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выплату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компенсаций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лицам</w:t>
      </w:r>
      <w:r w:rsidR="00532AC9" w:rsidRPr="00532AC9">
        <w:rPr>
          <w:rFonts w:eastAsia="Courier Rgulier"/>
          <w:lang w:val="ru-RU"/>
        </w:rPr>
        <w:t xml:space="preserve">, </w:t>
      </w:r>
      <w:r w:rsidR="00532AC9">
        <w:rPr>
          <w:rFonts w:eastAsia="Courier Rgulier"/>
          <w:lang w:val="ru-RU"/>
        </w:rPr>
        <w:t>ставшим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>жертвами</w:t>
      </w:r>
      <w:r w:rsidR="00532AC9" w:rsidRPr="00532AC9">
        <w:rPr>
          <w:rFonts w:eastAsia="Courier Rgulier"/>
          <w:lang w:val="ru-RU"/>
        </w:rPr>
        <w:t xml:space="preserve"> </w:t>
      </w:r>
      <w:r w:rsidR="00532AC9">
        <w:rPr>
          <w:rFonts w:eastAsia="Courier Rgulier"/>
          <w:lang w:val="ru-RU"/>
        </w:rPr>
        <w:t xml:space="preserve">незаконных актов или необоснованных решений, принятых властями, в том числе судебными. </w:t>
      </w:r>
      <w:r w:rsidR="004D0597">
        <w:rPr>
          <w:rFonts w:eastAsia="Courier Rgulier"/>
          <w:lang w:val="ru-RU"/>
        </w:rPr>
        <w:t>И</w:t>
      </w:r>
      <w:r w:rsidR="004D0597" w:rsidRPr="004D0597">
        <w:rPr>
          <w:rFonts w:eastAsia="Courier Rgulier"/>
          <w:lang w:val="ru-RU"/>
        </w:rPr>
        <w:t xml:space="preserve">, </w:t>
      </w:r>
      <w:r w:rsidR="004D0597">
        <w:rPr>
          <w:rFonts w:eastAsia="Courier Rgulier"/>
          <w:lang w:val="ru-RU"/>
        </w:rPr>
        <w:t>наконец</w:t>
      </w:r>
      <w:r w:rsidR="004D0597" w:rsidRPr="004D0597">
        <w:rPr>
          <w:rFonts w:eastAsia="Courier Rgulier"/>
          <w:lang w:val="ru-RU"/>
        </w:rPr>
        <w:t xml:space="preserve">, </w:t>
      </w:r>
      <w:r w:rsidR="004D0597">
        <w:rPr>
          <w:rFonts w:eastAsia="Courier Rgulier"/>
          <w:lang w:val="ru-RU"/>
        </w:rPr>
        <w:t>в</w:t>
      </w:r>
      <w:r w:rsidR="004D0597" w:rsidRPr="004D0597">
        <w:rPr>
          <w:rFonts w:eastAsia="Courier Rgulier"/>
          <w:lang w:val="ru-RU"/>
        </w:rPr>
        <w:t xml:space="preserve"> </w:t>
      </w:r>
      <w:r w:rsidR="004D0597">
        <w:rPr>
          <w:rFonts w:eastAsia="Courier Rgulier"/>
          <w:lang w:val="ru-RU"/>
        </w:rPr>
        <w:t>апреле</w:t>
      </w:r>
      <w:r w:rsidR="004D0597" w:rsidRPr="004D0597">
        <w:rPr>
          <w:rFonts w:eastAsia="Courier Rgulier"/>
          <w:lang w:val="ru-RU"/>
        </w:rPr>
        <w:t xml:space="preserve"> </w:t>
      </w:r>
      <w:r w:rsidR="00AC2AB4" w:rsidRPr="004D0597">
        <w:rPr>
          <w:rFonts w:eastAsia="Courier Rgulier"/>
          <w:lang w:val="ru-RU"/>
        </w:rPr>
        <w:t>1999</w:t>
      </w:r>
      <w:r w:rsidR="004D0597" w:rsidRPr="004D0597">
        <w:rPr>
          <w:rFonts w:eastAsia="Courier Rgulier"/>
          <w:lang w:val="ru-RU"/>
        </w:rPr>
        <w:t xml:space="preserve"> </w:t>
      </w:r>
      <w:r w:rsidR="004D0597">
        <w:rPr>
          <w:rFonts w:eastAsia="Courier Rgulier"/>
          <w:lang w:val="ru-RU"/>
        </w:rPr>
        <w:t>года</w:t>
      </w:r>
      <w:r w:rsidR="004D0597" w:rsidRPr="004D0597">
        <w:rPr>
          <w:rFonts w:eastAsia="Courier Rgulier"/>
          <w:lang w:val="ru-RU"/>
        </w:rPr>
        <w:t xml:space="preserve"> </w:t>
      </w:r>
      <w:r w:rsidR="004D0597">
        <w:rPr>
          <w:rFonts w:eastAsia="Courier Rgulier"/>
          <w:lang w:val="ru-RU"/>
        </w:rPr>
        <w:t>латвийский</w:t>
      </w:r>
      <w:r w:rsidR="004D0597" w:rsidRPr="004D0597">
        <w:rPr>
          <w:rFonts w:eastAsia="Courier Rgulier"/>
          <w:lang w:val="ru-RU"/>
        </w:rPr>
        <w:t xml:space="preserve"> </w:t>
      </w:r>
      <w:r w:rsidR="004D0597">
        <w:rPr>
          <w:rFonts w:eastAsia="Courier Rgulier"/>
          <w:lang w:val="ru-RU"/>
        </w:rPr>
        <w:t>парламент</w:t>
      </w:r>
      <w:r w:rsidR="004D0597" w:rsidRPr="004D0597">
        <w:rPr>
          <w:rFonts w:eastAsia="Courier Rgulier"/>
          <w:lang w:val="ru-RU"/>
        </w:rPr>
        <w:t xml:space="preserve"> </w:t>
      </w:r>
      <w:r w:rsidR="004D0597">
        <w:rPr>
          <w:rFonts w:eastAsia="Courier Rgulier"/>
          <w:lang w:val="ru-RU"/>
        </w:rPr>
        <w:t>ратифицировал</w:t>
      </w:r>
      <w:r w:rsidR="004D0597" w:rsidRPr="004D0597">
        <w:rPr>
          <w:rFonts w:eastAsia="Courier Rgulier"/>
          <w:lang w:val="ru-RU"/>
        </w:rPr>
        <w:t xml:space="preserve"> </w:t>
      </w:r>
      <w:r w:rsidR="004D0597">
        <w:rPr>
          <w:rFonts w:eastAsia="Courier Rgulier"/>
          <w:lang w:val="ru-RU"/>
        </w:rPr>
        <w:t>Протокол</w:t>
      </w:r>
      <w:r w:rsidR="004D0597" w:rsidRPr="004D0597">
        <w:rPr>
          <w:rFonts w:eastAsia="Courier Rgulier"/>
          <w:lang w:val="ru-RU"/>
        </w:rPr>
        <w:t xml:space="preserve"> № </w:t>
      </w:r>
      <w:r w:rsidR="00AC2AB4" w:rsidRPr="004D0597">
        <w:rPr>
          <w:rFonts w:eastAsia="Courier Rgulier"/>
          <w:lang w:val="ru-RU"/>
        </w:rPr>
        <w:t xml:space="preserve">6 </w:t>
      </w:r>
      <w:r w:rsidR="004D0597">
        <w:rPr>
          <w:rFonts w:eastAsia="Courier Rgulier"/>
          <w:lang w:val="ru-RU"/>
        </w:rPr>
        <w:t>к Европейской конвенции о защите прав человека и основных свобод относительно отмены смертной казни.</w:t>
      </w:r>
    </w:p>
    <w:p w:rsidR="00AC2AB4" w:rsidRPr="004D0597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671731" w:rsidRDefault="00671731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Новое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правительство</w:t>
      </w:r>
      <w:r w:rsidRPr="00671731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сформированное</w:t>
      </w:r>
      <w:r w:rsidRPr="00671731">
        <w:rPr>
          <w:rFonts w:eastAsia="Courier Rgulier"/>
          <w:lang w:val="ru-RU"/>
        </w:rPr>
        <w:t xml:space="preserve"> </w:t>
      </w:r>
      <w:r w:rsidR="00AC2AB4" w:rsidRPr="00671731">
        <w:rPr>
          <w:rFonts w:eastAsia="Courier Rgulier"/>
          <w:lang w:val="ru-RU"/>
        </w:rPr>
        <w:t>16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июля</w:t>
      </w:r>
      <w:r w:rsidR="00AC2AB4" w:rsidRPr="00AC2AB4">
        <w:rPr>
          <w:rFonts w:eastAsia="Courier Rgulier"/>
        </w:rPr>
        <w:t> </w:t>
      </w:r>
      <w:r w:rsidR="00AC2AB4" w:rsidRPr="00671731">
        <w:rPr>
          <w:rFonts w:eastAsia="Courier Rgulier"/>
          <w:lang w:val="ru-RU"/>
        </w:rPr>
        <w:t>1999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года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намерено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осуществить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Национальную программу общественной интеграции, принятую в сентябре </w:t>
      </w:r>
      <w:r w:rsidR="00AC2AB4" w:rsidRPr="00671731">
        <w:rPr>
          <w:rFonts w:eastAsia="Courier Rgulier"/>
          <w:lang w:val="ru-RU"/>
        </w:rPr>
        <w:t>1998</w:t>
      </w:r>
      <w:r>
        <w:rPr>
          <w:rFonts w:eastAsia="Courier Rgulier"/>
          <w:lang w:val="ru-RU"/>
        </w:rPr>
        <w:t xml:space="preserve"> года предыдущим правительством, в рамках подготовки которой было опрошено </w:t>
      </w:r>
      <w:r w:rsidR="00AC2AB4" w:rsidRPr="00671731">
        <w:rPr>
          <w:rFonts w:eastAsia="Courier Rgulier"/>
          <w:lang w:val="ru-RU"/>
        </w:rPr>
        <w:t xml:space="preserve"> 25</w:t>
      </w:r>
      <w:r w:rsidR="00AC2AB4" w:rsidRPr="00AC2AB4">
        <w:rPr>
          <w:rFonts w:eastAsia="Courier Rgulier"/>
        </w:rPr>
        <w:t> </w:t>
      </w:r>
      <w:r w:rsidR="00AC2AB4" w:rsidRPr="00671731">
        <w:rPr>
          <w:rFonts w:eastAsia="Courier Rgulier"/>
          <w:lang w:val="ru-RU"/>
        </w:rPr>
        <w:t>000</w:t>
      </w:r>
      <w:r w:rsidR="00AC2AB4" w:rsidRPr="00AC2AB4">
        <w:rPr>
          <w:rFonts w:eastAsia="Courier Rgulier"/>
        </w:rPr>
        <w:t> </w:t>
      </w:r>
      <w:r>
        <w:rPr>
          <w:rFonts w:eastAsia="Courier Rgulier"/>
          <w:lang w:val="ru-RU"/>
        </w:rPr>
        <w:t>человек</w:t>
      </w:r>
      <w:r w:rsidR="00AC2AB4" w:rsidRPr="00671731">
        <w:rPr>
          <w:rFonts w:eastAsia="Courier Rgulier"/>
          <w:lang w:val="ru-RU"/>
        </w:rPr>
        <w:t xml:space="preserve">. </w:t>
      </w:r>
      <w:r>
        <w:rPr>
          <w:rFonts w:eastAsia="Courier Rgulier"/>
          <w:lang w:val="ru-RU"/>
        </w:rPr>
        <w:t>Эта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Программа</w:t>
      </w:r>
      <w:r w:rsidRPr="00671731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на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начальном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этапе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которой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особое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внимание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уделялось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интеграции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меньшинств</w:t>
      </w:r>
      <w:r w:rsidRPr="00671731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теперь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предусматривает</w:t>
      </w:r>
      <w:r w:rsidRPr="00671731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деятельность в поддержку участия гражданского общества, а также в поддержку социальной интеграции и демократизации.</w:t>
      </w:r>
    </w:p>
    <w:p w:rsidR="00AC2AB4" w:rsidRPr="00671731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812E22" w:rsidRDefault="002A0424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Касаясь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вопроса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уязвимых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группах</w:t>
      </w:r>
      <w:r w:rsidRPr="002A0424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г</w:t>
      </w:r>
      <w:r w:rsidRPr="002A0424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Бауманис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говорит</w:t>
      </w:r>
      <w:r w:rsidRPr="002A0424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ливы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являются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единственным коренным народом Латвии </w:t>
      </w:r>
      <w:r w:rsidR="00AC2AB4" w:rsidRPr="002A0424">
        <w:rPr>
          <w:rFonts w:eastAsia="Courier Rgulier"/>
          <w:lang w:val="ru-RU"/>
        </w:rPr>
        <w:t>(</w:t>
      </w:r>
      <w:r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2A0424">
        <w:rPr>
          <w:rFonts w:eastAsia="Courier Rgulier"/>
          <w:lang w:val="ru-RU"/>
        </w:rPr>
        <w:t xml:space="preserve">8 </w:t>
      </w:r>
      <w:r>
        <w:rPr>
          <w:rFonts w:eastAsia="Courier Rgulier"/>
          <w:lang w:val="ru-RU"/>
        </w:rPr>
        <w:t>доклада</w:t>
      </w:r>
      <w:r w:rsidR="00AC2AB4" w:rsidRPr="002A0424">
        <w:rPr>
          <w:rFonts w:eastAsia="Courier Rgulier"/>
          <w:lang w:val="ru-RU"/>
        </w:rPr>
        <w:t xml:space="preserve">). </w:t>
      </w:r>
      <w:r>
        <w:rPr>
          <w:rFonts w:eastAsia="Courier Rgulier"/>
          <w:lang w:val="ru-RU"/>
        </w:rPr>
        <w:t>При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содействии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Фонда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Сороса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был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издан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первый</w:t>
      </w:r>
      <w:r w:rsidRPr="002A042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латышско-ливский словарь</w:t>
      </w:r>
      <w:r w:rsidR="00AC2AB4" w:rsidRPr="002A0424">
        <w:rPr>
          <w:rFonts w:eastAsia="Courier Rgulier"/>
          <w:lang w:val="ru-RU"/>
        </w:rPr>
        <w:t xml:space="preserve">. </w:t>
      </w:r>
      <w:r>
        <w:rPr>
          <w:rFonts w:eastAsia="Courier Rgulier"/>
          <w:lang w:val="ru-RU"/>
        </w:rPr>
        <w:t>Сознавая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также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уязвимость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рома</w:t>
      </w:r>
      <w:r w:rsidRPr="0015296A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правительство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приняло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ряд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мер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позитивной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дискриминации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их</w:t>
      </w:r>
      <w:r w:rsidRPr="0015296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пользу</w:t>
      </w:r>
      <w:r w:rsidR="0015296A">
        <w:rPr>
          <w:rFonts w:eastAsia="Courier Rgulier"/>
          <w:lang w:val="ru-RU"/>
        </w:rPr>
        <w:t>, чтобы они могли иметь тот же социальный статус, что и другие члены латвийского общества</w:t>
      </w:r>
      <w:r w:rsidR="00AC2AB4" w:rsidRPr="0015296A">
        <w:rPr>
          <w:rFonts w:eastAsia="Courier Rgulier"/>
          <w:lang w:val="ru-RU"/>
        </w:rPr>
        <w:t xml:space="preserve">. </w:t>
      </w:r>
      <w:r w:rsidR="0015296A">
        <w:rPr>
          <w:rFonts w:eastAsia="Courier Rgulier"/>
          <w:lang w:val="ru-RU"/>
        </w:rPr>
        <w:t>Кроме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того</w:t>
      </w:r>
      <w:r w:rsidR="0015296A" w:rsidRPr="0015296A">
        <w:rPr>
          <w:rFonts w:eastAsia="Courier Rgulier"/>
          <w:lang w:val="ru-RU"/>
        </w:rPr>
        <w:t xml:space="preserve">, </w:t>
      </w:r>
      <w:r w:rsidR="0015296A">
        <w:rPr>
          <w:rFonts w:eastAsia="Courier Rgulier"/>
          <w:lang w:val="ru-RU"/>
        </w:rPr>
        <w:t>действует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школа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для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детей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рома</w:t>
      </w:r>
      <w:r w:rsidR="0015296A" w:rsidRPr="0015296A">
        <w:rPr>
          <w:rFonts w:eastAsia="Courier Rgulier"/>
          <w:lang w:val="ru-RU"/>
        </w:rPr>
        <w:t xml:space="preserve">, </w:t>
      </w:r>
      <w:r w:rsidR="0015296A">
        <w:rPr>
          <w:rFonts w:eastAsia="Courier Rgulier"/>
          <w:lang w:val="ru-RU"/>
        </w:rPr>
        <w:t>финансируемая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государством</w:t>
      </w:r>
      <w:r w:rsidR="0015296A" w:rsidRPr="0015296A">
        <w:rPr>
          <w:rFonts w:eastAsia="Courier Rgulier"/>
          <w:lang w:val="ru-RU"/>
        </w:rPr>
        <w:t xml:space="preserve">, </w:t>
      </w:r>
      <w:r w:rsidR="0015296A">
        <w:rPr>
          <w:rFonts w:eastAsia="Courier Rgulier"/>
          <w:lang w:val="ru-RU"/>
        </w:rPr>
        <w:t>а также в Латвии существует культурная ассоциация и информационный центр рома. Был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также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издан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учебник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под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названием</w:t>
      </w:r>
      <w:r w:rsidR="0015296A" w:rsidRPr="0015296A">
        <w:rPr>
          <w:rFonts w:eastAsia="Courier Rgulier"/>
          <w:lang w:val="ru-RU"/>
        </w:rPr>
        <w:t xml:space="preserve"> «</w:t>
      </w:r>
      <w:r w:rsidR="0015296A">
        <w:rPr>
          <w:rFonts w:eastAsia="Courier Rgulier"/>
          <w:lang w:val="ru-RU"/>
        </w:rPr>
        <w:t>История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меньшинств</w:t>
      </w:r>
      <w:r w:rsidR="0015296A" w:rsidRPr="0015296A">
        <w:rPr>
          <w:rFonts w:eastAsia="Courier Rgulier"/>
          <w:lang w:val="ru-RU"/>
        </w:rPr>
        <w:t xml:space="preserve">», </w:t>
      </w:r>
      <w:r w:rsidR="0015296A">
        <w:rPr>
          <w:rFonts w:eastAsia="Courier Rgulier"/>
          <w:lang w:val="ru-RU"/>
        </w:rPr>
        <w:t>который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позволит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латвийским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детям</w:t>
      </w:r>
      <w:r w:rsidR="0015296A" w:rsidRPr="0015296A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лучше понять вопрос о меньшинствах</w:t>
      </w:r>
      <w:r w:rsidR="00AC2AB4" w:rsidRPr="0015296A">
        <w:rPr>
          <w:rFonts w:eastAsia="Courier Rgulier"/>
          <w:lang w:val="ru-RU"/>
        </w:rPr>
        <w:t xml:space="preserve">. </w:t>
      </w:r>
      <w:r w:rsidR="0015296A">
        <w:rPr>
          <w:rFonts w:eastAsia="Courier Rgulier"/>
          <w:lang w:val="ru-RU"/>
        </w:rPr>
        <w:t>Помимо</w:t>
      </w:r>
      <w:r w:rsidR="0015296A" w:rsidRPr="00812E22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этого</w:t>
      </w:r>
      <w:r w:rsidR="0015296A" w:rsidRPr="00812E22">
        <w:rPr>
          <w:rFonts w:eastAsia="Courier Rgulier"/>
          <w:lang w:val="ru-RU"/>
        </w:rPr>
        <w:t xml:space="preserve">, </w:t>
      </w:r>
      <w:r w:rsidR="0015296A">
        <w:rPr>
          <w:rFonts w:eastAsia="Courier Rgulier"/>
          <w:lang w:val="ru-RU"/>
        </w:rPr>
        <w:t>программа</w:t>
      </w:r>
      <w:r w:rsidR="0015296A" w:rsidRPr="00812E22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подготовки</w:t>
      </w:r>
      <w:r w:rsidR="0015296A" w:rsidRPr="00812E22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учителей</w:t>
      </w:r>
      <w:r w:rsidR="0015296A" w:rsidRPr="00812E22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по</w:t>
      </w:r>
      <w:r w:rsidR="0015296A" w:rsidRPr="00812E22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вопросам</w:t>
      </w:r>
      <w:r w:rsidR="0015296A" w:rsidRPr="00812E22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беженцев</w:t>
      </w:r>
      <w:r w:rsidR="0015296A" w:rsidRPr="00812E22">
        <w:rPr>
          <w:rFonts w:eastAsia="Courier Rgulier"/>
          <w:lang w:val="ru-RU"/>
        </w:rPr>
        <w:t xml:space="preserve">, </w:t>
      </w:r>
      <w:r w:rsidR="0015296A">
        <w:rPr>
          <w:rFonts w:eastAsia="Courier Rgulier"/>
          <w:lang w:val="ru-RU"/>
        </w:rPr>
        <w:t>разработанная</w:t>
      </w:r>
      <w:r w:rsidR="0015296A" w:rsidRPr="00812E22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совместно</w:t>
      </w:r>
      <w:r w:rsidR="0015296A" w:rsidRPr="00812E22">
        <w:rPr>
          <w:rFonts w:eastAsia="Courier Rgulier"/>
          <w:lang w:val="ru-RU"/>
        </w:rPr>
        <w:t xml:space="preserve"> </w:t>
      </w:r>
      <w:r w:rsidR="0015296A">
        <w:rPr>
          <w:rFonts w:eastAsia="Courier Rgulier"/>
          <w:lang w:val="ru-RU"/>
        </w:rPr>
        <w:t>с</w:t>
      </w:r>
      <w:r w:rsidR="0015296A" w:rsidRPr="00812E22">
        <w:rPr>
          <w:rFonts w:eastAsia="Courier Rgulier"/>
          <w:lang w:val="ru-RU"/>
        </w:rPr>
        <w:t xml:space="preserve"> </w:t>
      </w:r>
      <w:r w:rsidR="00747ADB">
        <w:rPr>
          <w:rFonts w:eastAsia="Courier Rgulier"/>
          <w:lang w:val="ru-RU"/>
        </w:rPr>
        <w:t>р</w:t>
      </w:r>
      <w:r w:rsidR="00812E22">
        <w:rPr>
          <w:rFonts w:eastAsia="Courier Rgulier"/>
          <w:lang w:val="ru-RU"/>
        </w:rPr>
        <w:t>егиональным</w:t>
      </w:r>
      <w:r w:rsidR="00812E22" w:rsidRPr="00812E22">
        <w:rPr>
          <w:rFonts w:eastAsia="Courier Rgulier"/>
          <w:lang w:val="ru-RU"/>
        </w:rPr>
        <w:t xml:space="preserve"> </w:t>
      </w:r>
      <w:r w:rsidR="00747ADB">
        <w:rPr>
          <w:rFonts w:eastAsia="Courier Rgulier"/>
          <w:lang w:val="ru-RU"/>
        </w:rPr>
        <w:t>отделением</w:t>
      </w:r>
      <w:r w:rsidR="00812E22" w:rsidRPr="00812E22">
        <w:rPr>
          <w:rFonts w:eastAsia="Courier Rgulier"/>
          <w:lang w:val="ru-RU"/>
        </w:rPr>
        <w:t xml:space="preserve"> </w:t>
      </w:r>
      <w:r w:rsidR="00812E22">
        <w:rPr>
          <w:rFonts w:eastAsia="Courier Rgulier"/>
          <w:lang w:val="ru-RU"/>
        </w:rPr>
        <w:t>Управления</w:t>
      </w:r>
      <w:r w:rsidR="00812E22" w:rsidRPr="00812E22">
        <w:rPr>
          <w:rFonts w:eastAsia="Courier Rgulier"/>
          <w:lang w:val="ru-RU"/>
        </w:rPr>
        <w:t xml:space="preserve"> </w:t>
      </w:r>
      <w:r w:rsidR="00812E22">
        <w:rPr>
          <w:rFonts w:eastAsia="Courier Rgulier"/>
          <w:lang w:val="ru-RU"/>
        </w:rPr>
        <w:t>Верховного</w:t>
      </w:r>
      <w:r w:rsidR="00812E22" w:rsidRPr="00812E22">
        <w:rPr>
          <w:rFonts w:eastAsia="Courier Rgulier"/>
          <w:lang w:val="ru-RU"/>
        </w:rPr>
        <w:t xml:space="preserve"> </w:t>
      </w:r>
      <w:r w:rsidR="00812E22">
        <w:rPr>
          <w:rFonts w:eastAsia="Courier Rgulier"/>
          <w:lang w:val="ru-RU"/>
        </w:rPr>
        <w:t>комиссара</w:t>
      </w:r>
      <w:r w:rsidR="00812E22" w:rsidRPr="00812E22">
        <w:rPr>
          <w:rFonts w:eastAsia="Courier Rgulier"/>
          <w:lang w:val="ru-RU"/>
        </w:rPr>
        <w:t xml:space="preserve"> </w:t>
      </w:r>
      <w:r w:rsidR="00812E22">
        <w:rPr>
          <w:rFonts w:eastAsia="Courier Rgulier"/>
          <w:lang w:val="ru-RU"/>
        </w:rPr>
        <w:t>Организации Объединенных Наций по делам беженцев, успешно применяется вот уже многие годы.</w:t>
      </w:r>
    </w:p>
    <w:p w:rsidR="00AC2AB4" w:rsidRPr="00812E22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4E2E42" w:rsidRDefault="00747ADB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Г</w:t>
      </w:r>
      <w:r w:rsidRPr="00747ADB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747A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Бауманис</w:t>
      </w:r>
      <w:r w:rsidRPr="00747A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добавляет</w:t>
      </w:r>
      <w:r w:rsidRPr="00747ADB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747ADB">
        <w:rPr>
          <w:rFonts w:eastAsia="Courier Rgulier"/>
          <w:lang w:val="ru-RU"/>
        </w:rPr>
        <w:t xml:space="preserve"> </w:t>
      </w:r>
      <w:r w:rsidRPr="00747ADB">
        <w:rPr>
          <w:iCs/>
          <w:lang w:val="ru-RU"/>
        </w:rPr>
        <w:t>Латвийск</w:t>
      </w:r>
      <w:r>
        <w:rPr>
          <w:iCs/>
          <w:lang w:val="ru-RU"/>
        </w:rPr>
        <w:t>ий</w:t>
      </w:r>
      <w:r w:rsidRPr="00747ADB">
        <w:rPr>
          <w:iCs/>
          <w:lang w:val="ru-RU"/>
        </w:rPr>
        <w:t xml:space="preserve"> центр по правам человека и этническим исследованиям</w:t>
      </w:r>
      <w:r w:rsidRPr="00747A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 является одной из </w:t>
      </w:r>
      <w:r w:rsidR="00AC2AB4" w:rsidRPr="00747ADB">
        <w:rPr>
          <w:rFonts w:eastAsia="Courier Rgulier"/>
          <w:lang w:val="ru-RU"/>
        </w:rPr>
        <w:t>4 000</w:t>
      </w:r>
      <w:r>
        <w:rPr>
          <w:rFonts w:eastAsia="Courier Rgulier"/>
          <w:lang w:val="ru-RU"/>
        </w:rPr>
        <w:t xml:space="preserve"> неправительственных организаций, действующих в Латвии. Созданн</w:t>
      </w:r>
      <w:r w:rsidR="004E2E42">
        <w:rPr>
          <w:rFonts w:eastAsia="Courier Rgulier"/>
          <w:lang w:val="ru-RU"/>
        </w:rPr>
        <w:t>ая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4E2E42">
        <w:rPr>
          <w:rFonts w:eastAsia="Courier Rgulier"/>
          <w:lang w:val="ru-RU"/>
        </w:rPr>
        <w:t xml:space="preserve"> </w:t>
      </w:r>
      <w:r w:rsidR="00AC2AB4" w:rsidRPr="004E2E42">
        <w:rPr>
          <w:rFonts w:eastAsia="Courier Rgulier"/>
          <w:lang w:val="ru-RU"/>
        </w:rPr>
        <w:t>1993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году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целях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содействия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обучению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вопросам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человека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обеспечения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мониторинга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области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</w:t>
      </w:r>
      <w:r w:rsidRPr="004E2E4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человека</w:t>
      </w:r>
      <w:r w:rsidRPr="004E2E42">
        <w:rPr>
          <w:rFonts w:eastAsia="Courier Rgulier"/>
          <w:lang w:val="ru-RU"/>
        </w:rPr>
        <w:t xml:space="preserve"> </w:t>
      </w:r>
      <w:r w:rsidR="004E2E42">
        <w:rPr>
          <w:rFonts w:eastAsia="Courier Rgulier"/>
          <w:lang w:val="ru-RU"/>
        </w:rPr>
        <w:t>и</w:t>
      </w:r>
      <w:r w:rsidR="004E2E42" w:rsidRPr="004E2E42">
        <w:rPr>
          <w:rFonts w:eastAsia="Courier Rgulier"/>
          <w:lang w:val="ru-RU"/>
        </w:rPr>
        <w:t xml:space="preserve"> </w:t>
      </w:r>
      <w:r w:rsidR="004E2E42">
        <w:rPr>
          <w:rFonts w:eastAsia="Courier Rgulier"/>
          <w:lang w:val="ru-RU"/>
        </w:rPr>
        <w:t>межэтнических</w:t>
      </w:r>
      <w:r w:rsidR="004E2E42" w:rsidRPr="004E2E42">
        <w:rPr>
          <w:rFonts w:eastAsia="Courier Rgulier"/>
          <w:lang w:val="ru-RU"/>
        </w:rPr>
        <w:t xml:space="preserve"> </w:t>
      </w:r>
      <w:r w:rsidR="004E2E42">
        <w:rPr>
          <w:rFonts w:eastAsia="Courier Rgulier"/>
          <w:lang w:val="ru-RU"/>
        </w:rPr>
        <w:t>отношений</w:t>
      </w:r>
      <w:r w:rsidR="004E2E42" w:rsidRPr="004E2E42">
        <w:rPr>
          <w:rFonts w:eastAsia="Courier Rgulier"/>
          <w:lang w:val="ru-RU"/>
        </w:rPr>
        <w:t xml:space="preserve">, </w:t>
      </w:r>
      <w:r w:rsidR="004E2E42">
        <w:rPr>
          <w:rFonts w:eastAsia="Courier Rgulier"/>
          <w:lang w:val="ru-RU"/>
        </w:rPr>
        <w:t>эта НПО сотрудничает с Международной хельсинской федерацией за права человека, представляющ</w:t>
      </w:r>
      <w:r w:rsidR="00536E8C">
        <w:rPr>
          <w:rFonts w:eastAsia="Courier Rgulier"/>
          <w:lang w:val="ru-RU"/>
        </w:rPr>
        <w:t>ей</w:t>
      </w:r>
      <w:r w:rsidR="004E2E42">
        <w:rPr>
          <w:rFonts w:eastAsia="Courier Rgulier"/>
          <w:lang w:val="ru-RU"/>
        </w:rPr>
        <w:t xml:space="preserve"> собой сеть организаций по защите прав человека, действующих в странах ОБСЕ.</w:t>
      </w:r>
    </w:p>
    <w:p w:rsidR="00AC2AB4" w:rsidRPr="004E2E42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B74EBF" w:rsidRDefault="00B74EBF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ПРЕДСЕДАТЕЛЬ</w:t>
      </w:r>
      <w:r w:rsidR="00AC2AB4" w:rsidRPr="00B74EBF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говорит</w:t>
      </w:r>
      <w:r w:rsidRPr="00B74EBF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B74EBF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его</w:t>
      </w:r>
      <w:r w:rsidRPr="00B74EBF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впечатляет</w:t>
      </w:r>
      <w:r w:rsidRPr="00B74EBF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краткость и точность информации, сообщаемой делегацией.</w:t>
      </w:r>
      <w:r w:rsidR="00AC2AB4" w:rsidRPr="00B74EBF">
        <w:rPr>
          <w:rFonts w:eastAsia="Courier Rgulier"/>
          <w:lang w:val="ru-RU"/>
        </w:rPr>
        <w:t xml:space="preserve"> </w:t>
      </w:r>
    </w:p>
    <w:p w:rsidR="00AC2AB4" w:rsidRPr="00B74EBF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020725" w:rsidRDefault="00E76306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Г</w:t>
      </w:r>
      <w:r w:rsidRPr="00E76306">
        <w:rPr>
          <w:rFonts w:eastAsia="Courier Rgulier"/>
          <w:u w:val="single"/>
          <w:lang w:val="ru-RU"/>
        </w:rPr>
        <w:t>-</w:t>
      </w:r>
      <w:r>
        <w:rPr>
          <w:rFonts w:eastAsia="Courier Rgulier"/>
          <w:u w:val="single"/>
          <w:lang w:val="ru-RU"/>
        </w:rPr>
        <w:t>н</w:t>
      </w:r>
      <w:r w:rsidRPr="00E76306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ДЬЯКОНУ</w:t>
      </w:r>
      <w:r w:rsidR="00AC2AB4" w:rsidRPr="00E76306">
        <w:rPr>
          <w:rFonts w:eastAsia="Courier Rgulier"/>
          <w:lang w:val="ru-RU"/>
        </w:rPr>
        <w:t xml:space="preserve"> (</w:t>
      </w:r>
      <w:r>
        <w:rPr>
          <w:rFonts w:eastAsia="Courier Rgulier"/>
          <w:lang w:val="ru-RU"/>
        </w:rPr>
        <w:t>Докладчик</w:t>
      </w:r>
      <w:r w:rsidRPr="00E763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E763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стране</w:t>
      </w:r>
      <w:r w:rsidR="00AC2AB4" w:rsidRPr="00E76306">
        <w:rPr>
          <w:rFonts w:eastAsia="Courier Rgulier"/>
          <w:lang w:val="ru-RU"/>
        </w:rPr>
        <w:t xml:space="preserve">) </w:t>
      </w:r>
      <w:r>
        <w:rPr>
          <w:rFonts w:eastAsia="Courier Rgulier"/>
          <w:lang w:val="ru-RU"/>
        </w:rPr>
        <w:t>приветствует</w:t>
      </w:r>
      <w:r w:rsidRPr="00E763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присутствие</w:t>
      </w:r>
      <w:r w:rsidRPr="00E763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столь</w:t>
      </w:r>
      <w:r w:rsidRPr="00E763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представительной</w:t>
      </w:r>
      <w:r w:rsidRPr="00E763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делегации, которую он благодарит за дополнительные сведения о положении в государстве-участнике и о мерах, принятых по выполнению Конвенции</w:t>
      </w:r>
      <w:r w:rsidRPr="00E76306">
        <w:rPr>
          <w:rFonts w:eastAsia="Courier Rgulier"/>
          <w:lang w:val="fr-FR"/>
        </w:rPr>
        <w:t xml:space="preserve">. </w:t>
      </w:r>
      <w:r w:rsidR="00AC2AB4" w:rsidRPr="00E76306">
        <w:rPr>
          <w:rFonts w:eastAsia="Courier Rgulier"/>
          <w:lang w:val="fr-FR"/>
        </w:rPr>
        <w:t xml:space="preserve"> </w:t>
      </w:r>
      <w:r>
        <w:rPr>
          <w:rFonts w:eastAsia="Courier Rgulier"/>
          <w:lang w:val="ru-RU"/>
        </w:rPr>
        <w:t>Он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отмечает</w:t>
      </w:r>
      <w:r w:rsidRPr="00FF236C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короткое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время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государство</w:t>
      </w:r>
      <w:r w:rsidRPr="00FF236C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создало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демократические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институты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приняло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демократическое</w:t>
      </w:r>
      <w:r w:rsidRPr="00FF236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законодательство</w:t>
      </w:r>
      <w:r w:rsidR="00536E8C">
        <w:rPr>
          <w:rFonts w:eastAsia="Courier Rgulier"/>
          <w:lang w:val="ru-RU"/>
        </w:rPr>
        <w:t>,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и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что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международные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конвенции</w:t>
      </w:r>
      <w:r w:rsidR="00FF236C" w:rsidRPr="00FF236C">
        <w:rPr>
          <w:rFonts w:eastAsia="Courier Rgulier"/>
          <w:lang w:val="ru-RU"/>
        </w:rPr>
        <w:t xml:space="preserve">, </w:t>
      </w:r>
      <w:r w:rsidR="00FF236C">
        <w:rPr>
          <w:rFonts w:eastAsia="Courier Rgulier"/>
          <w:lang w:val="ru-RU"/>
        </w:rPr>
        <w:t>ратифицированные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латвийски</w:t>
      </w:r>
      <w:r w:rsidR="00536E8C">
        <w:rPr>
          <w:rFonts w:eastAsia="Courier Rgulier"/>
          <w:lang w:val="ru-RU"/>
        </w:rPr>
        <w:t>м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парламентом</w:t>
      </w:r>
      <w:r w:rsidR="00FF236C" w:rsidRPr="00FF236C">
        <w:rPr>
          <w:rFonts w:eastAsia="Courier Rgulier"/>
          <w:lang w:val="ru-RU"/>
        </w:rPr>
        <w:t xml:space="preserve">, </w:t>
      </w:r>
      <w:r w:rsidR="00FF236C">
        <w:rPr>
          <w:rFonts w:eastAsia="Courier Rgulier"/>
          <w:lang w:val="ru-RU"/>
        </w:rPr>
        <w:t>могут напрямую применяться во внутреннем праве и превалируют над национальным законодательством. Рассматриваемый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доклад</w:t>
      </w:r>
      <w:r w:rsidR="00FF236C" w:rsidRPr="00FF236C">
        <w:rPr>
          <w:rFonts w:eastAsia="Courier Rgulier"/>
          <w:lang w:val="ru-RU"/>
        </w:rPr>
        <w:t xml:space="preserve">, </w:t>
      </w:r>
      <w:r w:rsidR="00FF236C">
        <w:rPr>
          <w:rFonts w:eastAsia="Courier Rgulier"/>
          <w:lang w:val="ru-RU"/>
        </w:rPr>
        <w:t>который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соответствует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руководящим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принципам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Комитета</w:t>
      </w:r>
      <w:r w:rsidR="00FF236C" w:rsidRPr="00FF236C">
        <w:rPr>
          <w:rFonts w:eastAsia="Courier Rgulier"/>
          <w:lang w:val="ru-RU"/>
        </w:rPr>
        <w:t xml:space="preserve">, </w:t>
      </w:r>
      <w:r w:rsidR="00FF236C">
        <w:rPr>
          <w:rFonts w:eastAsia="Courier Rgulier"/>
          <w:lang w:val="ru-RU"/>
        </w:rPr>
        <w:t>содержит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очень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>полные</w:t>
      </w:r>
      <w:r w:rsidR="00FF236C" w:rsidRPr="00FF236C">
        <w:rPr>
          <w:rFonts w:eastAsia="Courier Rgulier"/>
          <w:lang w:val="ru-RU"/>
        </w:rPr>
        <w:t xml:space="preserve"> </w:t>
      </w:r>
      <w:r w:rsidR="00FF236C">
        <w:rPr>
          <w:rFonts w:eastAsia="Courier Rgulier"/>
          <w:lang w:val="ru-RU"/>
        </w:rPr>
        <w:t xml:space="preserve">статистические данные о демографическом составе населения страны и сообщает о мерах, принятых в пользу представителей таких народностей, как рома и ливы. </w:t>
      </w:r>
      <w:r w:rsidR="00020725">
        <w:rPr>
          <w:rFonts w:eastAsia="Courier Rgulier"/>
          <w:lang w:val="ru-RU"/>
        </w:rPr>
        <w:t>Таким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образом</w:t>
      </w:r>
      <w:r w:rsidR="00020725" w:rsidRPr="00020725">
        <w:rPr>
          <w:rFonts w:eastAsia="Courier Rgulier"/>
          <w:lang w:val="ru-RU"/>
        </w:rPr>
        <w:t xml:space="preserve">, </w:t>
      </w:r>
      <w:r w:rsidR="00020725">
        <w:rPr>
          <w:rFonts w:eastAsia="Courier Rgulier"/>
          <w:lang w:val="ru-RU"/>
        </w:rPr>
        <w:t>эта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страна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встала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на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правильный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путь</w:t>
      </w:r>
      <w:r w:rsidR="00020725" w:rsidRPr="00020725">
        <w:rPr>
          <w:rFonts w:eastAsia="Courier Rgulier"/>
          <w:lang w:val="ru-RU"/>
        </w:rPr>
        <w:t xml:space="preserve">, </w:t>
      </w:r>
      <w:r w:rsidR="00020725">
        <w:rPr>
          <w:rFonts w:eastAsia="Courier Rgulier"/>
          <w:lang w:val="ru-RU"/>
        </w:rPr>
        <w:t>однако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предстоит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еще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многое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сделать</w:t>
      </w:r>
      <w:r w:rsidR="00020725" w:rsidRPr="00020725">
        <w:rPr>
          <w:rFonts w:eastAsia="Courier Rgulier"/>
          <w:lang w:val="ru-RU"/>
        </w:rPr>
        <w:t xml:space="preserve"> </w:t>
      </w:r>
      <w:r w:rsidR="00020725">
        <w:rPr>
          <w:rFonts w:eastAsia="Courier Rgulier"/>
          <w:lang w:val="ru-RU"/>
        </w:rPr>
        <w:t>для осуществления Конвенции, что должно оставаться постоянной задачей.</w:t>
      </w:r>
    </w:p>
    <w:p w:rsidR="00AC2AB4" w:rsidRPr="00020725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D06458" w:rsidRDefault="00275A7A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После</w:t>
      </w:r>
      <w:r w:rsidRPr="00275A7A">
        <w:rPr>
          <w:rFonts w:eastAsia="Courier Rgulier"/>
          <w:lang w:val="ru-RU"/>
        </w:rPr>
        <w:t xml:space="preserve"> </w:t>
      </w:r>
      <w:r w:rsidR="00AC2AB4" w:rsidRPr="00275A7A">
        <w:rPr>
          <w:rFonts w:eastAsia="Courier Rgulier"/>
          <w:lang w:val="ru-RU"/>
        </w:rPr>
        <w:t>50</w:t>
      </w:r>
      <w:r w:rsidRPr="00275A7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лет</w:t>
      </w:r>
      <w:r w:rsidRPr="00275A7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правления</w:t>
      </w:r>
      <w:r w:rsidRPr="00275A7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советского</w:t>
      </w:r>
      <w:r w:rsidRPr="00275A7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режима</w:t>
      </w:r>
      <w:r w:rsidR="00AC2AB4" w:rsidRPr="00275A7A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Латвия</w:t>
      </w:r>
      <w:r w:rsidRPr="00275A7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прилагает</w:t>
      </w:r>
      <w:r w:rsidRPr="00275A7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все</w:t>
      </w:r>
      <w:r w:rsidRPr="00275A7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усилия</w:t>
      </w:r>
      <w:r w:rsidRPr="00275A7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275A7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восстановлению своего качества суверенного государства, а также своей самобытности: крупные преобразования происходят в экономической, политической и законодательной областях. </w:t>
      </w:r>
      <w:r w:rsidR="008E52B1">
        <w:rPr>
          <w:rFonts w:eastAsia="Courier Rgulier"/>
          <w:lang w:val="ru-RU"/>
        </w:rPr>
        <w:t>В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результате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перемещения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населения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и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миграционных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потоков</w:t>
      </w:r>
      <w:r w:rsidR="008E52B1" w:rsidRPr="008E52B1">
        <w:rPr>
          <w:rFonts w:eastAsia="Courier Rgulier"/>
          <w:lang w:val="ru-RU"/>
        </w:rPr>
        <w:t xml:space="preserve">, </w:t>
      </w:r>
      <w:r w:rsidR="008E52B1">
        <w:rPr>
          <w:rFonts w:eastAsia="Courier Rgulier"/>
          <w:lang w:val="ru-RU"/>
        </w:rPr>
        <w:t>как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в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Латвию</w:t>
      </w:r>
      <w:r w:rsidR="008E52B1" w:rsidRPr="008E52B1">
        <w:rPr>
          <w:rFonts w:eastAsia="Courier Rgulier"/>
          <w:lang w:val="ru-RU"/>
        </w:rPr>
        <w:t xml:space="preserve">, </w:t>
      </w:r>
      <w:r w:rsidR="008E52B1">
        <w:rPr>
          <w:rFonts w:eastAsia="Courier Rgulier"/>
          <w:lang w:val="ru-RU"/>
        </w:rPr>
        <w:t>так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и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из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Латвии</w:t>
      </w:r>
      <w:r w:rsidR="008E52B1" w:rsidRPr="008E52B1">
        <w:rPr>
          <w:rFonts w:eastAsia="Courier Rgulier"/>
          <w:lang w:val="ru-RU"/>
        </w:rPr>
        <w:t>,</w:t>
      </w:r>
      <w:r w:rsidR="008E52B1">
        <w:rPr>
          <w:rFonts w:eastAsia="Courier Rgulier"/>
          <w:lang w:val="ru-RU"/>
        </w:rPr>
        <w:t xml:space="preserve"> в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момент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восстановления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независимости</w:t>
      </w:r>
      <w:r w:rsidR="008E52B1" w:rsidRPr="008E52B1">
        <w:rPr>
          <w:rFonts w:eastAsia="Courier Rgulier"/>
          <w:lang w:val="ru-RU"/>
        </w:rPr>
        <w:t xml:space="preserve"> </w:t>
      </w:r>
      <w:r w:rsidR="008E52B1">
        <w:rPr>
          <w:rFonts w:eastAsia="Courier Rgulier"/>
          <w:lang w:val="ru-RU"/>
        </w:rPr>
        <w:t>в</w:t>
      </w:r>
      <w:r w:rsidR="008E52B1" w:rsidRPr="008E52B1">
        <w:rPr>
          <w:rFonts w:eastAsia="Courier Rgulier"/>
          <w:lang w:val="ru-RU"/>
        </w:rPr>
        <w:t xml:space="preserve"> </w:t>
      </w:r>
      <w:r w:rsidR="00AC2AB4" w:rsidRPr="008E52B1">
        <w:rPr>
          <w:rFonts w:eastAsia="Courier Rgulier"/>
          <w:lang w:val="ru-RU"/>
        </w:rPr>
        <w:t>1991</w:t>
      </w:r>
      <w:r w:rsidR="008E52B1">
        <w:rPr>
          <w:rFonts w:eastAsia="Courier Rgulier"/>
          <w:lang w:val="ru-RU"/>
        </w:rPr>
        <w:t xml:space="preserve"> году оказалось, что в стране проживает большой процент русских, украинцев и белорусов, которые ранее не сочли необходимым интегрироваться в общество</w:t>
      </w:r>
      <w:r w:rsidR="00915B96">
        <w:rPr>
          <w:rFonts w:eastAsia="Courier Rgulier"/>
          <w:lang w:val="ru-RU"/>
        </w:rPr>
        <w:t xml:space="preserve">, которое являлось тогда одной из частей такого огромного образования, как СССР. </w:t>
      </w:r>
      <w:r w:rsidR="00875FDC">
        <w:rPr>
          <w:rFonts w:eastAsia="Courier Rgulier"/>
          <w:lang w:val="ru-RU"/>
        </w:rPr>
        <w:t>Что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касается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политики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правительства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в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области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натурализации</w:t>
      </w:r>
      <w:r w:rsidR="00875FDC" w:rsidRPr="00875FDC">
        <w:rPr>
          <w:rFonts w:eastAsia="Courier Rgulier"/>
          <w:lang w:val="ru-RU"/>
        </w:rPr>
        <w:t xml:space="preserve">, </w:t>
      </w:r>
      <w:r w:rsidR="00875FDC">
        <w:rPr>
          <w:rFonts w:eastAsia="Courier Rgulier"/>
          <w:lang w:val="ru-RU"/>
        </w:rPr>
        <w:t>то</w:t>
      </w:r>
      <w:r w:rsidR="00875FDC" w:rsidRPr="00875FDC">
        <w:rPr>
          <w:rFonts w:eastAsia="Courier Rgulier"/>
          <w:lang w:val="ru-RU"/>
        </w:rPr>
        <w:t>,</w:t>
      </w:r>
      <w:r w:rsidR="00875FDC">
        <w:rPr>
          <w:rFonts w:eastAsia="Courier Rgulier"/>
          <w:lang w:val="ru-RU"/>
        </w:rPr>
        <w:t xml:space="preserve"> за исключением ее применения</w:t>
      </w:r>
      <w:r w:rsidR="00875FDC" w:rsidRPr="00875FDC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в отношении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лиц</w:t>
      </w:r>
      <w:r w:rsidR="00875FDC" w:rsidRPr="00875FDC">
        <w:rPr>
          <w:rFonts w:eastAsia="Courier Rgulier"/>
          <w:lang w:val="ru-RU"/>
        </w:rPr>
        <w:t xml:space="preserve">, </w:t>
      </w:r>
      <w:r w:rsidR="00875FDC">
        <w:rPr>
          <w:rFonts w:eastAsia="Courier Rgulier"/>
          <w:lang w:val="ru-RU"/>
        </w:rPr>
        <w:t>которые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проживали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в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Латвии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>до</w:t>
      </w:r>
      <w:r w:rsidR="00875FDC" w:rsidRPr="00875FDC">
        <w:rPr>
          <w:rFonts w:eastAsia="Courier Rgulier"/>
          <w:lang w:val="ru-RU"/>
        </w:rPr>
        <w:t xml:space="preserve"> </w:t>
      </w:r>
      <w:r w:rsidR="00875FDC">
        <w:rPr>
          <w:rFonts w:eastAsia="Courier Rgulier"/>
          <w:lang w:val="ru-RU"/>
        </w:rPr>
        <w:t xml:space="preserve">июня </w:t>
      </w:r>
      <w:r w:rsidR="00AC2AB4" w:rsidRPr="00875FDC">
        <w:rPr>
          <w:rFonts w:eastAsia="Courier Rgulier"/>
          <w:lang w:val="ru-RU"/>
        </w:rPr>
        <w:t>1940</w:t>
      </w:r>
      <w:r w:rsidR="00875FDC">
        <w:rPr>
          <w:rFonts w:eastAsia="Courier Rgulier"/>
          <w:lang w:val="ru-RU"/>
        </w:rPr>
        <w:t xml:space="preserve"> и их потомков, признаваемых гражданами де-юре, она продолжает создавать многочисленные трудности, препятствующие соблюдению Конвенции. </w:t>
      </w:r>
      <w:r w:rsidR="00AF5AE4">
        <w:rPr>
          <w:rFonts w:eastAsia="Courier Rgulier"/>
          <w:lang w:val="ru-RU"/>
        </w:rPr>
        <w:t>Действительно</w:t>
      </w:r>
      <w:r w:rsidR="00AF5AE4" w:rsidRPr="00AF5AE4">
        <w:rPr>
          <w:rFonts w:eastAsia="Courier Rgulier"/>
          <w:lang w:val="ru-RU"/>
        </w:rPr>
        <w:t xml:space="preserve">, </w:t>
      </w:r>
      <w:r w:rsidR="00AF5AE4">
        <w:rPr>
          <w:rFonts w:eastAsia="Courier Rgulier"/>
          <w:lang w:val="ru-RU"/>
        </w:rPr>
        <w:t>все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эти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лица, рассматриваемые как иностранцы, должны пройти процедуру индивидуальной натурализации.</w:t>
      </w:r>
      <w:r w:rsidR="00AC2AB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В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этой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связи</w:t>
      </w:r>
      <w:r w:rsidR="00AF5AE4" w:rsidRPr="00AF5AE4">
        <w:rPr>
          <w:rFonts w:eastAsia="Courier Rgulier"/>
          <w:lang w:val="ru-RU"/>
        </w:rPr>
        <w:t xml:space="preserve">, </w:t>
      </w:r>
      <w:r w:rsidR="00AF5AE4">
        <w:rPr>
          <w:rFonts w:eastAsia="Courier Rgulier"/>
          <w:lang w:val="ru-RU"/>
        </w:rPr>
        <w:t>следует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отметить</w:t>
      </w:r>
      <w:r w:rsidR="00AF5AE4" w:rsidRPr="00AF5AE4">
        <w:rPr>
          <w:rFonts w:eastAsia="Courier Rgulier"/>
          <w:lang w:val="ru-RU"/>
        </w:rPr>
        <w:t xml:space="preserve">, </w:t>
      </w:r>
      <w:r w:rsidR="00AF5AE4">
        <w:rPr>
          <w:rFonts w:eastAsia="Courier Rgulier"/>
          <w:lang w:val="ru-RU"/>
        </w:rPr>
        <w:t>что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другие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страны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из бывшего СССР выбрали иной путь, предоставив гражданство всем лицам, проживавшим на их территории. Поэтому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в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Латвии</w:t>
      </w:r>
      <w:r w:rsidR="00AF5AE4" w:rsidRPr="00AF5AE4">
        <w:rPr>
          <w:rFonts w:eastAsia="Courier Rgulier"/>
          <w:lang w:val="ru-RU"/>
        </w:rPr>
        <w:t xml:space="preserve">, </w:t>
      </w:r>
      <w:r w:rsidR="00AF5AE4">
        <w:rPr>
          <w:rFonts w:eastAsia="Courier Rgulier"/>
          <w:lang w:val="ru-RU"/>
        </w:rPr>
        <w:t>как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и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в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других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странах</w:t>
      </w:r>
      <w:r w:rsidR="00AF5AE4" w:rsidRPr="00AF5AE4">
        <w:rPr>
          <w:rFonts w:eastAsia="Courier Rgulier"/>
          <w:lang w:val="ru-RU"/>
        </w:rPr>
        <w:t xml:space="preserve">, </w:t>
      </w:r>
      <w:r w:rsidR="00AF5AE4">
        <w:rPr>
          <w:rFonts w:eastAsia="Courier Rgulier"/>
          <w:lang w:val="ru-RU"/>
        </w:rPr>
        <w:t>ставших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независимыми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после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распада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СССР</w:t>
      </w:r>
      <w:r w:rsidR="00AF5AE4" w:rsidRPr="00AF5AE4">
        <w:rPr>
          <w:rFonts w:eastAsia="Courier Rgulier"/>
          <w:lang w:val="ru-RU"/>
        </w:rPr>
        <w:t xml:space="preserve">, </w:t>
      </w:r>
      <w:r w:rsidR="00AF5AE4">
        <w:rPr>
          <w:rFonts w:eastAsia="Courier Rgulier"/>
          <w:lang w:val="ru-RU"/>
        </w:rPr>
        <w:t>необходимо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искать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новое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равновесие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между</w:t>
      </w:r>
      <w:r w:rsidR="00AF5AE4" w:rsidRPr="00AF5AE4">
        <w:rPr>
          <w:rFonts w:eastAsia="Courier Rgulier"/>
          <w:lang w:val="ru-RU"/>
        </w:rPr>
        <w:t xml:space="preserve"> </w:t>
      </w:r>
      <w:r w:rsidR="00AF5AE4">
        <w:rPr>
          <w:rFonts w:eastAsia="Courier Rgulier"/>
          <w:lang w:val="ru-RU"/>
        </w:rPr>
        <w:t>общими интересами нового государства и интересами различных этнических групп</w:t>
      </w:r>
      <w:r w:rsidR="00D06458">
        <w:rPr>
          <w:rFonts w:eastAsia="Courier Rgulier"/>
          <w:lang w:val="ru-RU"/>
        </w:rPr>
        <w:t>, относящихся как к большинству, так и к меньшинству.</w:t>
      </w:r>
    </w:p>
    <w:p w:rsidR="00AC2AB4" w:rsidRPr="00D06458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3953D7" w:rsidRDefault="008D52DB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В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этом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отношении</w:t>
      </w:r>
      <w:r w:rsidRPr="008D52DB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внимание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Комитета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привлек</w:t>
      </w:r>
      <w:r w:rsidRPr="008D52DB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прежде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всего</w:t>
      </w:r>
      <w:r w:rsidRPr="008D52DB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8D52DB">
        <w:rPr>
          <w:rFonts w:eastAsia="Courier Rgulier"/>
          <w:lang w:val="ru-RU"/>
        </w:rPr>
        <w:t xml:space="preserve">9 </w:t>
      </w:r>
      <w:r>
        <w:rPr>
          <w:rFonts w:eastAsia="Courier Rgulier"/>
          <w:lang w:val="ru-RU"/>
        </w:rPr>
        <w:t>доклада</w:t>
      </w:r>
      <w:r w:rsidR="00AC2AB4" w:rsidRPr="008D52DB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где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указывается</w:t>
      </w:r>
      <w:r w:rsidRPr="008D52DB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правительство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готово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представить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Комитету</w:t>
      </w:r>
      <w:r w:rsidRPr="008D52D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самую последнюю информацию</w:t>
      </w:r>
      <w:r w:rsidRPr="00C63604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учитывая</w:t>
      </w:r>
      <w:r w:rsidRPr="00C6360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быстрые</w:t>
      </w:r>
      <w:r w:rsidRPr="00C6360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темпы</w:t>
      </w:r>
      <w:r w:rsidRPr="00C6360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происходящих</w:t>
      </w:r>
      <w:r w:rsidRPr="00C6360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изменений</w:t>
      </w:r>
      <w:r w:rsidRPr="00C6360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C6360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сфере</w:t>
      </w:r>
      <w:r w:rsidRPr="00C6360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законодательства</w:t>
      </w:r>
      <w:r w:rsidRPr="00C6360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C6360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гражданстве</w:t>
      </w:r>
      <w:r w:rsidRPr="00C63604">
        <w:rPr>
          <w:rFonts w:eastAsia="Courier Rgulier"/>
          <w:lang w:val="ru-RU"/>
        </w:rPr>
        <w:t xml:space="preserve"> </w:t>
      </w:r>
      <w:r w:rsidR="00C63604">
        <w:rPr>
          <w:rFonts w:eastAsia="Courier Rgulier"/>
          <w:lang w:val="ru-RU"/>
        </w:rPr>
        <w:t>и</w:t>
      </w:r>
      <w:r w:rsidR="00C63604" w:rsidRPr="00C63604">
        <w:rPr>
          <w:rFonts w:eastAsia="Courier Rgulier"/>
          <w:lang w:val="ru-RU"/>
        </w:rPr>
        <w:t xml:space="preserve"> </w:t>
      </w:r>
      <w:r w:rsidR="00C63604">
        <w:rPr>
          <w:rFonts w:eastAsia="Courier Rgulier"/>
          <w:lang w:val="ru-RU"/>
        </w:rPr>
        <w:t>различий</w:t>
      </w:r>
      <w:r w:rsidR="00C63604" w:rsidRPr="00C63604">
        <w:rPr>
          <w:rFonts w:eastAsia="Courier Rgulier"/>
          <w:lang w:val="ru-RU"/>
        </w:rPr>
        <w:t xml:space="preserve"> </w:t>
      </w:r>
      <w:r w:rsidR="00C63604">
        <w:rPr>
          <w:rFonts w:eastAsia="Courier Rgulier"/>
          <w:lang w:val="ru-RU"/>
        </w:rPr>
        <w:t>между</w:t>
      </w:r>
      <w:r w:rsidR="00C63604" w:rsidRPr="00C63604">
        <w:rPr>
          <w:rFonts w:eastAsia="Courier Rgulier"/>
          <w:lang w:val="ru-RU"/>
        </w:rPr>
        <w:t xml:space="preserve"> </w:t>
      </w:r>
      <w:r w:rsidR="00C63604">
        <w:rPr>
          <w:rFonts w:eastAsia="Courier Rgulier"/>
          <w:lang w:val="ru-RU"/>
        </w:rPr>
        <w:t>правами</w:t>
      </w:r>
      <w:r w:rsidR="00C63604" w:rsidRPr="00C63604">
        <w:rPr>
          <w:rFonts w:eastAsia="Courier Rgulier"/>
          <w:lang w:val="ru-RU"/>
        </w:rPr>
        <w:t xml:space="preserve"> </w:t>
      </w:r>
      <w:r w:rsidR="00C63604">
        <w:rPr>
          <w:rFonts w:eastAsia="Courier Rgulier"/>
          <w:lang w:val="ru-RU"/>
        </w:rPr>
        <w:t>граждан</w:t>
      </w:r>
      <w:r w:rsidR="00C63604" w:rsidRPr="00C63604">
        <w:rPr>
          <w:rFonts w:eastAsia="Courier Rgulier"/>
          <w:lang w:val="ru-RU"/>
        </w:rPr>
        <w:t xml:space="preserve"> </w:t>
      </w:r>
      <w:r w:rsidR="00C63604">
        <w:rPr>
          <w:rFonts w:eastAsia="Courier Rgulier"/>
          <w:lang w:val="ru-RU"/>
        </w:rPr>
        <w:t>и</w:t>
      </w:r>
      <w:r w:rsidR="00C63604" w:rsidRPr="00C63604">
        <w:rPr>
          <w:rFonts w:eastAsia="Courier Rgulier"/>
          <w:lang w:val="ru-RU"/>
        </w:rPr>
        <w:t xml:space="preserve"> </w:t>
      </w:r>
      <w:r w:rsidR="00C63604">
        <w:rPr>
          <w:rFonts w:eastAsia="Courier Rgulier"/>
          <w:lang w:val="ru-RU"/>
        </w:rPr>
        <w:t>неграждан</w:t>
      </w:r>
      <w:r w:rsidR="00C63604" w:rsidRPr="00C63604">
        <w:rPr>
          <w:rFonts w:eastAsia="Courier Rgulier"/>
          <w:lang w:val="ru-RU"/>
        </w:rPr>
        <w:t>.</w:t>
      </w:r>
      <w:r w:rsidR="00C63604">
        <w:rPr>
          <w:rFonts w:eastAsia="Courier Rgulier"/>
          <w:lang w:val="ru-RU"/>
        </w:rPr>
        <w:t xml:space="preserve"> </w:t>
      </w:r>
      <w:r w:rsidR="008E1B2C">
        <w:rPr>
          <w:rFonts w:eastAsia="Courier Rgulier"/>
          <w:lang w:val="ru-RU"/>
        </w:rPr>
        <w:t>Ясно</w:t>
      </w:r>
      <w:r w:rsidR="008E1B2C" w:rsidRPr="00112175">
        <w:rPr>
          <w:rFonts w:eastAsia="Courier Rgulier"/>
          <w:lang w:val="ru-RU"/>
        </w:rPr>
        <w:t xml:space="preserve">, </w:t>
      </w:r>
      <w:r w:rsidR="008E1B2C">
        <w:rPr>
          <w:rFonts w:eastAsia="Courier Rgulier"/>
          <w:lang w:val="ru-RU"/>
        </w:rPr>
        <w:t>что</w:t>
      </w:r>
      <w:r w:rsidR="008E1B2C" w:rsidRPr="00112175">
        <w:rPr>
          <w:rFonts w:eastAsia="Courier Rgulier"/>
          <w:lang w:val="ru-RU"/>
        </w:rPr>
        <w:t xml:space="preserve"> </w:t>
      </w:r>
      <w:r w:rsidR="008E1B2C">
        <w:rPr>
          <w:rFonts w:eastAsia="Courier Rgulier"/>
          <w:lang w:val="ru-RU"/>
        </w:rPr>
        <w:t>лица</w:t>
      </w:r>
      <w:r w:rsidR="008E1B2C" w:rsidRPr="00112175">
        <w:rPr>
          <w:rFonts w:eastAsia="Courier Rgulier"/>
          <w:lang w:val="ru-RU"/>
        </w:rPr>
        <w:t xml:space="preserve">, </w:t>
      </w:r>
      <w:r w:rsidR="008E1B2C">
        <w:rPr>
          <w:rFonts w:eastAsia="Courier Rgulier"/>
          <w:lang w:val="ru-RU"/>
        </w:rPr>
        <w:t>оказавшиеся</w:t>
      </w:r>
      <w:r w:rsidR="008E1B2C" w:rsidRPr="00112175">
        <w:rPr>
          <w:rFonts w:eastAsia="Courier Rgulier"/>
          <w:lang w:val="ru-RU"/>
        </w:rPr>
        <w:t xml:space="preserve"> </w:t>
      </w:r>
      <w:r w:rsidR="008E1B2C">
        <w:rPr>
          <w:rFonts w:eastAsia="Courier Rgulier"/>
          <w:lang w:val="ru-RU"/>
        </w:rPr>
        <w:t>без</w:t>
      </w:r>
      <w:r w:rsidR="008E1B2C" w:rsidRPr="00112175">
        <w:rPr>
          <w:rFonts w:eastAsia="Courier Rgulier"/>
          <w:lang w:val="ru-RU"/>
        </w:rPr>
        <w:t xml:space="preserve"> </w:t>
      </w:r>
      <w:r w:rsidR="008E1B2C">
        <w:rPr>
          <w:rFonts w:eastAsia="Courier Rgulier"/>
          <w:lang w:val="ru-RU"/>
        </w:rPr>
        <w:t>гражданства</w:t>
      </w:r>
      <w:r w:rsidR="008E1B2C" w:rsidRPr="00112175">
        <w:rPr>
          <w:rFonts w:eastAsia="Courier Rgulier"/>
          <w:lang w:val="ru-RU"/>
        </w:rPr>
        <w:t xml:space="preserve"> </w:t>
      </w:r>
      <w:r w:rsidR="008E1B2C">
        <w:rPr>
          <w:rFonts w:eastAsia="Courier Rgulier"/>
          <w:lang w:val="ru-RU"/>
        </w:rPr>
        <w:t>после</w:t>
      </w:r>
      <w:r w:rsidR="008E1B2C" w:rsidRPr="00112175">
        <w:rPr>
          <w:rFonts w:eastAsia="Courier Rgulier"/>
          <w:lang w:val="ru-RU"/>
        </w:rPr>
        <w:t xml:space="preserve"> </w:t>
      </w:r>
      <w:r w:rsidR="008E1B2C">
        <w:rPr>
          <w:rFonts w:eastAsia="Courier Rgulier"/>
          <w:lang w:val="ru-RU"/>
        </w:rPr>
        <w:t>принятия</w:t>
      </w:r>
      <w:r w:rsidR="008E1B2C" w:rsidRPr="00112175">
        <w:rPr>
          <w:rFonts w:eastAsia="Courier Rgulier"/>
          <w:lang w:val="ru-RU"/>
        </w:rPr>
        <w:t xml:space="preserve"> </w:t>
      </w:r>
      <w:r w:rsidR="008E1B2C">
        <w:rPr>
          <w:rFonts w:eastAsia="Courier Rgulier"/>
          <w:lang w:val="ru-RU"/>
        </w:rPr>
        <w:t>в</w:t>
      </w:r>
      <w:r w:rsidR="008E1B2C" w:rsidRPr="00112175">
        <w:rPr>
          <w:rFonts w:eastAsia="Courier Rgulier"/>
          <w:lang w:val="ru-RU"/>
        </w:rPr>
        <w:t xml:space="preserve"> </w:t>
      </w:r>
      <w:r w:rsidR="008E1B2C">
        <w:rPr>
          <w:rFonts w:eastAsia="Courier Rgulier"/>
          <w:lang w:val="ru-RU"/>
        </w:rPr>
        <w:t>октябре</w:t>
      </w:r>
      <w:r w:rsidR="008E1B2C" w:rsidRPr="00112175">
        <w:rPr>
          <w:rFonts w:eastAsia="Courier Rgulier"/>
          <w:lang w:val="ru-RU"/>
        </w:rPr>
        <w:t xml:space="preserve"> </w:t>
      </w:r>
      <w:r w:rsidR="00AC2AB4" w:rsidRPr="00112175">
        <w:rPr>
          <w:rFonts w:eastAsia="Courier Rgulier"/>
          <w:lang w:val="ru-RU"/>
        </w:rPr>
        <w:t>1991</w:t>
      </w:r>
      <w:r w:rsidR="00112175" w:rsidRPr="00112175">
        <w:rPr>
          <w:rFonts w:eastAsia="Courier Rgulier"/>
          <w:lang w:val="ru-RU"/>
        </w:rPr>
        <w:t xml:space="preserve"> </w:t>
      </w:r>
      <w:r w:rsidR="00112175">
        <w:rPr>
          <w:rFonts w:eastAsia="Courier Rgulier"/>
          <w:lang w:val="ru-RU"/>
        </w:rPr>
        <w:t>года</w:t>
      </w:r>
      <w:r w:rsidR="00112175" w:rsidRPr="00112175">
        <w:rPr>
          <w:rFonts w:eastAsia="Courier Rgulier"/>
          <w:lang w:val="ru-RU"/>
        </w:rPr>
        <w:t xml:space="preserve"> </w:t>
      </w:r>
      <w:r w:rsidR="00112175">
        <w:rPr>
          <w:rFonts w:eastAsia="Courier Rgulier"/>
          <w:lang w:val="ru-RU"/>
        </w:rPr>
        <w:t>правил</w:t>
      </w:r>
      <w:r w:rsidR="00112175" w:rsidRPr="00112175">
        <w:rPr>
          <w:rFonts w:eastAsia="Courier Rgulier"/>
          <w:lang w:val="ru-RU"/>
        </w:rPr>
        <w:t xml:space="preserve"> </w:t>
      </w:r>
      <w:r w:rsidR="00112175">
        <w:rPr>
          <w:rFonts w:eastAsia="Courier Rgulier"/>
          <w:lang w:val="ru-RU"/>
        </w:rPr>
        <w:t>о</w:t>
      </w:r>
      <w:r w:rsidR="00112175" w:rsidRPr="00112175">
        <w:rPr>
          <w:rFonts w:eastAsia="Courier Rgulier"/>
          <w:lang w:val="ru-RU"/>
        </w:rPr>
        <w:t xml:space="preserve"> </w:t>
      </w:r>
      <w:r w:rsidR="00112175">
        <w:rPr>
          <w:rFonts w:eastAsia="Courier Rgulier"/>
          <w:lang w:val="ru-RU"/>
        </w:rPr>
        <w:t>натурализации</w:t>
      </w:r>
      <w:r w:rsidR="00112175" w:rsidRPr="00112175">
        <w:rPr>
          <w:rFonts w:eastAsia="Courier Rgulier"/>
          <w:lang w:val="ru-RU"/>
        </w:rPr>
        <w:t xml:space="preserve">, </w:t>
      </w:r>
      <w:r w:rsidR="00112175">
        <w:rPr>
          <w:rFonts w:eastAsia="Courier Rgulier"/>
          <w:lang w:val="ru-RU"/>
        </w:rPr>
        <w:t>являются</w:t>
      </w:r>
      <w:r w:rsidR="00112175" w:rsidRPr="00112175">
        <w:rPr>
          <w:rFonts w:eastAsia="Courier Rgulier"/>
          <w:lang w:val="ru-RU"/>
        </w:rPr>
        <w:t xml:space="preserve">, </w:t>
      </w:r>
      <w:r w:rsidR="00112175">
        <w:rPr>
          <w:rFonts w:eastAsia="Courier Rgulier"/>
          <w:lang w:val="ru-RU"/>
        </w:rPr>
        <w:t>в</w:t>
      </w:r>
      <w:r w:rsidR="00112175" w:rsidRPr="00112175">
        <w:rPr>
          <w:rFonts w:eastAsia="Courier Rgulier"/>
          <w:lang w:val="ru-RU"/>
        </w:rPr>
        <w:t xml:space="preserve"> </w:t>
      </w:r>
      <w:r w:rsidR="00112175">
        <w:rPr>
          <w:rFonts w:eastAsia="Courier Rgulier"/>
          <w:lang w:val="ru-RU"/>
        </w:rPr>
        <w:t>основном</w:t>
      </w:r>
      <w:r w:rsidR="00112175" w:rsidRPr="00112175">
        <w:rPr>
          <w:rFonts w:eastAsia="Courier Rgulier"/>
          <w:lang w:val="ru-RU"/>
        </w:rPr>
        <w:t xml:space="preserve">, </w:t>
      </w:r>
      <w:r w:rsidR="00112175">
        <w:rPr>
          <w:rFonts w:eastAsia="Courier Rgulier"/>
          <w:lang w:val="ru-RU"/>
        </w:rPr>
        <w:t>членами</w:t>
      </w:r>
      <w:r w:rsidR="00112175" w:rsidRPr="00112175">
        <w:rPr>
          <w:rFonts w:eastAsia="Courier Rgulier"/>
          <w:lang w:val="ru-RU"/>
        </w:rPr>
        <w:t xml:space="preserve"> </w:t>
      </w:r>
      <w:r w:rsidR="00112175">
        <w:rPr>
          <w:rFonts w:eastAsia="Courier Rgulier"/>
          <w:lang w:val="ru-RU"/>
        </w:rPr>
        <w:t>меньшинств</w:t>
      </w:r>
      <w:r w:rsidR="00112175" w:rsidRPr="00112175">
        <w:rPr>
          <w:rFonts w:eastAsia="Courier Rgulier"/>
          <w:lang w:val="ru-RU"/>
        </w:rPr>
        <w:t xml:space="preserve">, </w:t>
      </w:r>
      <w:r w:rsidR="00112175">
        <w:rPr>
          <w:rFonts w:eastAsia="Courier Rgulier"/>
          <w:lang w:val="ru-RU"/>
        </w:rPr>
        <w:t>и</w:t>
      </w:r>
      <w:r w:rsidR="00112175" w:rsidRPr="00112175">
        <w:rPr>
          <w:rFonts w:eastAsia="Courier Rgulier"/>
          <w:lang w:val="ru-RU"/>
        </w:rPr>
        <w:t xml:space="preserve"> </w:t>
      </w:r>
      <w:r w:rsidR="00112175">
        <w:rPr>
          <w:rFonts w:eastAsia="Courier Rgulier"/>
          <w:lang w:val="ru-RU"/>
        </w:rPr>
        <w:t>само</w:t>
      </w:r>
      <w:r w:rsidR="00112175" w:rsidRPr="00112175">
        <w:rPr>
          <w:rFonts w:eastAsia="Courier Rgulier"/>
          <w:lang w:val="ru-RU"/>
        </w:rPr>
        <w:t xml:space="preserve"> </w:t>
      </w:r>
      <w:r w:rsidR="00112175">
        <w:rPr>
          <w:rFonts w:eastAsia="Courier Rgulier"/>
          <w:lang w:val="ru-RU"/>
        </w:rPr>
        <w:t>правительство</w:t>
      </w:r>
      <w:r w:rsidR="00112175" w:rsidRPr="00112175">
        <w:rPr>
          <w:rFonts w:eastAsia="Courier Rgulier"/>
          <w:lang w:val="ru-RU"/>
        </w:rPr>
        <w:t xml:space="preserve"> </w:t>
      </w:r>
      <w:r w:rsidR="00112175">
        <w:rPr>
          <w:rFonts w:eastAsia="Courier Rgulier"/>
          <w:lang w:val="ru-RU"/>
        </w:rPr>
        <w:t xml:space="preserve">признает, что проблемы меньшинств и неграждан во многом пересекаются </w:t>
      </w:r>
      <w:r w:rsidR="00AC2AB4" w:rsidRPr="00112175">
        <w:rPr>
          <w:rFonts w:eastAsia="Courier Rgulier"/>
          <w:lang w:val="ru-RU"/>
        </w:rPr>
        <w:t>(</w:t>
      </w:r>
      <w:r w:rsidR="00112175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112175">
        <w:rPr>
          <w:rFonts w:eastAsia="Courier Rgulier"/>
          <w:lang w:val="ru-RU"/>
        </w:rPr>
        <w:t xml:space="preserve">91). </w:t>
      </w:r>
      <w:r w:rsidR="0077230B">
        <w:rPr>
          <w:rFonts w:eastAsia="Courier Rgulier"/>
          <w:lang w:val="ru-RU"/>
        </w:rPr>
        <w:t>Итак</w:t>
      </w:r>
      <w:r w:rsidR="0077230B" w:rsidRPr="0077230B">
        <w:rPr>
          <w:rFonts w:eastAsia="Courier Rgulier"/>
          <w:lang w:val="ru-RU"/>
        </w:rPr>
        <w:t xml:space="preserve">, </w:t>
      </w:r>
      <w:r w:rsidR="0077230B">
        <w:rPr>
          <w:rFonts w:eastAsia="Courier Rgulier"/>
          <w:lang w:val="ru-RU"/>
        </w:rPr>
        <w:t>возникает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вопрос</w:t>
      </w:r>
      <w:r w:rsidR="0077230B" w:rsidRPr="0077230B">
        <w:rPr>
          <w:rFonts w:eastAsia="Courier Rgulier"/>
          <w:lang w:val="ru-RU"/>
        </w:rPr>
        <w:t xml:space="preserve">, </w:t>
      </w:r>
      <w:r w:rsidR="0077230B">
        <w:rPr>
          <w:rFonts w:eastAsia="Courier Rgulier"/>
          <w:lang w:val="ru-RU"/>
        </w:rPr>
        <w:t>не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создало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ли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решение</w:t>
      </w:r>
      <w:r w:rsidR="0077230B" w:rsidRPr="0077230B">
        <w:rPr>
          <w:rFonts w:eastAsia="Courier Rgulier"/>
          <w:lang w:val="ru-RU"/>
        </w:rPr>
        <w:t xml:space="preserve">, </w:t>
      </w:r>
      <w:r w:rsidR="0077230B">
        <w:rPr>
          <w:rFonts w:eastAsia="Courier Rgulier"/>
          <w:lang w:val="ru-RU"/>
        </w:rPr>
        <w:t>выбранное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государством</w:t>
      </w:r>
      <w:r w:rsidR="0077230B" w:rsidRPr="0077230B">
        <w:rPr>
          <w:rFonts w:eastAsia="Courier Rgulier"/>
          <w:lang w:val="ru-RU"/>
        </w:rPr>
        <w:t>-</w:t>
      </w:r>
      <w:r w:rsidR="0077230B">
        <w:rPr>
          <w:rFonts w:eastAsia="Courier Rgulier"/>
          <w:lang w:val="ru-RU"/>
        </w:rPr>
        <w:t>участником</w:t>
      </w:r>
      <w:r w:rsidR="0077230B" w:rsidRPr="0077230B">
        <w:rPr>
          <w:rFonts w:eastAsia="Courier Rgulier"/>
          <w:lang w:val="ru-RU"/>
        </w:rPr>
        <w:t xml:space="preserve">, </w:t>
      </w:r>
      <w:r w:rsidR="0077230B">
        <w:rPr>
          <w:rFonts w:eastAsia="Courier Rgulier"/>
          <w:lang w:val="ru-RU"/>
        </w:rPr>
        <w:t>дискриминационную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ситуацию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по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отношению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к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членам</w:t>
      </w:r>
      <w:r w:rsidR="0077230B" w:rsidRPr="0077230B">
        <w:rPr>
          <w:rFonts w:eastAsia="Courier Rgulier"/>
          <w:lang w:val="ru-RU"/>
        </w:rPr>
        <w:t xml:space="preserve"> </w:t>
      </w:r>
      <w:r w:rsidR="0077230B">
        <w:rPr>
          <w:rFonts w:eastAsia="Courier Rgulier"/>
          <w:lang w:val="ru-RU"/>
        </w:rPr>
        <w:t>меньшинств, которые постоянно проживают в стране и не являются вновь прибывшими эмигрантами, лишив их прав, которыми пользуются другие граждане</w:t>
      </w:r>
      <w:r w:rsidR="00F24A77">
        <w:rPr>
          <w:rFonts w:eastAsia="Courier Rgulier"/>
          <w:lang w:val="ru-RU"/>
        </w:rPr>
        <w:t>. Согласно</w:t>
      </w:r>
      <w:r w:rsidR="00F24A77" w:rsidRPr="00F24A77">
        <w:rPr>
          <w:rFonts w:eastAsia="Courier Rgulier"/>
          <w:lang w:val="ru-RU"/>
        </w:rPr>
        <w:t xml:space="preserve"> </w:t>
      </w:r>
      <w:r w:rsidR="00F24A77">
        <w:rPr>
          <w:rFonts w:eastAsia="Courier Rgulier"/>
          <w:lang w:val="ru-RU"/>
        </w:rPr>
        <w:t>таблице</w:t>
      </w:r>
      <w:r w:rsidR="00F24A77" w:rsidRPr="00F24A77">
        <w:rPr>
          <w:rFonts w:eastAsia="Courier Rgulier"/>
          <w:lang w:val="ru-RU"/>
        </w:rPr>
        <w:t xml:space="preserve">, </w:t>
      </w:r>
      <w:r w:rsidR="00F24A77">
        <w:rPr>
          <w:rFonts w:eastAsia="Courier Rgulier"/>
          <w:lang w:val="ru-RU"/>
        </w:rPr>
        <w:t>представленной</w:t>
      </w:r>
      <w:r w:rsidR="00F24A77" w:rsidRPr="00F24A77">
        <w:rPr>
          <w:rFonts w:eastAsia="Courier Rgulier"/>
          <w:lang w:val="ru-RU"/>
        </w:rPr>
        <w:t xml:space="preserve"> </w:t>
      </w:r>
      <w:r w:rsidR="00F24A77">
        <w:rPr>
          <w:rFonts w:eastAsia="Courier Rgulier"/>
          <w:lang w:val="ru-RU"/>
        </w:rPr>
        <w:t>в</w:t>
      </w:r>
      <w:r w:rsidR="00F24A77" w:rsidRPr="00F24A77">
        <w:rPr>
          <w:rFonts w:eastAsia="Courier Rgulier"/>
          <w:lang w:val="ru-RU"/>
        </w:rPr>
        <w:t xml:space="preserve"> </w:t>
      </w:r>
      <w:r w:rsidR="00F24A77">
        <w:rPr>
          <w:rFonts w:eastAsia="Courier Rgulier"/>
          <w:lang w:val="ru-RU"/>
        </w:rPr>
        <w:t>пункте</w:t>
      </w:r>
      <w:r w:rsidR="00F24A77" w:rsidRPr="00F24A77">
        <w:rPr>
          <w:rFonts w:eastAsia="Courier Rgulier"/>
          <w:lang w:val="ru-RU"/>
        </w:rPr>
        <w:t xml:space="preserve"> </w:t>
      </w:r>
      <w:r w:rsidR="00AC2AB4" w:rsidRPr="00F24A77">
        <w:rPr>
          <w:rFonts w:eastAsia="Courier Rgulier"/>
          <w:lang w:val="ru-RU"/>
        </w:rPr>
        <w:t>55</w:t>
      </w:r>
      <w:r w:rsidR="00F24A77" w:rsidRPr="00F24A77">
        <w:rPr>
          <w:rFonts w:eastAsia="Courier Rgulier"/>
          <w:lang w:val="ru-RU"/>
        </w:rPr>
        <w:t xml:space="preserve"> </w:t>
      </w:r>
      <w:r w:rsidR="00F24A77">
        <w:rPr>
          <w:rFonts w:eastAsia="Courier Rgulier"/>
          <w:lang w:val="ru-RU"/>
        </w:rPr>
        <w:t>доклада</w:t>
      </w:r>
      <w:r w:rsidR="00F24A77" w:rsidRPr="00F24A77">
        <w:rPr>
          <w:rFonts w:eastAsia="Courier Rgulier"/>
          <w:lang w:val="ru-RU"/>
        </w:rPr>
        <w:t xml:space="preserve">, </w:t>
      </w:r>
      <w:r w:rsidR="00F24A77">
        <w:rPr>
          <w:rFonts w:eastAsia="Courier Rgulier"/>
          <w:lang w:val="ru-RU"/>
        </w:rPr>
        <w:t>население</w:t>
      </w:r>
      <w:r w:rsidR="00F24A77" w:rsidRPr="00F24A77">
        <w:rPr>
          <w:rFonts w:eastAsia="Courier Rgulier"/>
          <w:lang w:val="ru-RU"/>
        </w:rPr>
        <w:t xml:space="preserve"> </w:t>
      </w:r>
      <w:r w:rsidR="00F24A77">
        <w:rPr>
          <w:rFonts w:eastAsia="Courier Rgulier"/>
          <w:lang w:val="ru-RU"/>
        </w:rPr>
        <w:t>страны</w:t>
      </w:r>
      <w:r w:rsidR="00F24A77" w:rsidRPr="00F24A77">
        <w:rPr>
          <w:rFonts w:eastAsia="Courier Rgulier"/>
          <w:lang w:val="ru-RU"/>
        </w:rPr>
        <w:t xml:space="preserve"> </w:t>
      </w:r>
      <w:r w:rsidR="00F24A77">
        <w:rPr>
          <w:rFonts w:eastAsia="Courier Rgulier"/>
          <w:lang w:val="ru-RU"/>
        </w:rPr>
        <w:t>насчитывает</w:t>
      </w:r>
      <w:r w:rsidR="00F24A77" w:rsidRPr="00F24A77">
        <w:rPr>
          <w:rFonts w:eastAsia="Courier Rgulier"/>
          <w:lang w:val="ru-RU"/>
        </w:rPr>
        <w:t xml:space="preserve"> </w:t>
      </w:r>
      <w:r w:rsidR="00F24A77">
        <w:rPr>
          <w:rFonts w:eastAsia="Courier Rgulier"/>
          <w:lang w:val="ru-RU"/>
        </w:rPr>
        <w:t>больше</w:t>
      </w:r>
      <w:r w:rsidR="00F24A77" w:rsidRPr="00F24A77">
        <w:rPr>
          <w:rFonts w:eastAsia="Courier Rgulier"/>
          <w:lang w:val="ru-RU"/>
        </w:rPr>
        <w:t xml:space="preserve"> </w:t>
      </w:r>
      <w:r w:rsidR="00F24A77">
        <w:rPr>
          <w:rFonts w:eastAsia="Courier Rgulier"/>
          <w:lang w:val="ru-RU"/>
        </w:rPr>
        <w:t>четверти</w:t>
      </w:r>
      <w:r w:rsidR="00F24A77" w:rsidRPr="00F24A77">
        <w:rPr>
          <w:rFonts w:eastAsia="Courier Rgulier"/>
          <w:lang w:val="ru-RU"/>
        </w:rPr>
        <w:t xml:space="preserve"> </w:t>
      </w:r>
      <w:r w:rsidR="00F24A77">
        <w:rPr>
          <w:rFonts w:eastAsia="Courier Rgulier"/>
          <w:lang w:val="ru-RU"/>
        </w:rPr>
        <w:t>неграждан, в основном являющихся представителями меньшинств</w:t>
      </w:r>
      <w:r w:rsidR="00AC2AB4" w:rsidRPr="00F24A77">
        <w:rPr>
          <w:rFonts w:eastAsia="Courier Rgulier"/>
          <w:lang w:val="ru-RU"/>
        </w:rPr>
        <w:t xml:space="preserve">. </w:t>
      </w:r>
      <w:r w:rsidR="00E46DB3">
        <w:rPr>
          <w:rFonts w:eastAsia="Courier Rgulier"/>
          <w:lang w:val="ru-RU"/>
        </w:rPr>
        <w:t>Если</w:t>
      </w:r>
      <w:r w:rsidR="00E46DB3" w:rsidRPr="00E46DB3">
        <w:rPr>
          <w:rFonts w:eastAsia="Courier Rgulier"/>
          <w:lang w:val="ru-RU"/>
        </w:rPr>
        <w:t xml:space="preserve"> </w:t>
      </w:r>
      <w:r w:rsidR="00E46DB3">
        <w:rPr>
          <w:rFonts w:eastAsia="Courier Rgulier"/>
          <w:lang w:val="ru-RU"/>
        </w:rPr>
        <w:t>цель</w:t>
      </w:r>
      <w:r w:rsidR="00E46DB3" w:rsidRPr="00E46DB3">
        <w:rPr>
          <w:rFonts w:eastAsia="Courier Rgulier"/>
          <w:lang w:val="ru-RU"/>
        </w:rPr>
        <w:t xml:space="preserve"> </w:t>
      </w:r>
      <w:r w:rsidR="00E46DB3">
        <w:rPr>
          <w:rFonts w:eastAsia="Courier Rgulier"/>
          <w:lang w:val="ru-RU"/>
        </w:rPr>
        <w:t>закона</w:t>
      </w:r>
      <w:r w:rsidR="00E46DB3" w:rsidRPr="00E46DB3">
        <w:rPr>
          <w:rFonts w:eastAsia="Courier Rgulier"/>
          <w:lang w:val="ru-RU"/>
        </w:rPr>
        <w:t xml:space="preserve"> </w:t>
      </w:r>
      <w:r w:rsidR="00E46DB3">
        <w:rPr>
          <w:rFonts w:eastAsia="Courier Rgulier"/>
          <w:lang w:val="ru-RU"/>
        </w:rPr>
        <w:t>и</w:t>
      </w:r>
      <w:r w:rsidR="00E46DB3" w:rsidRPr="00E46DB3">
        <w:rPr>
          <w:rFonts w:eastAsia="Courier Rgulier"/>
          <w:lang w:val="ru-RU"/>
        </w:rPr>
        <w:t xml:space="preserve"> </w:t>
      </w:r>
      <w:r w:rsidR="00E46DB3">
        <w:rPr>
          <w:rFonts w:eastAsia="Courier Rgulier"/>
          <w:lang w:val="ru-RU"/>
        </w:rPr>
        <w:t>не</w:t>
      </w:r>
      <w:r w:rsidR="00E46DB3" w:rsidRPr="00E46DB3">
        <w:rPr>
          <w:rFonts w:eastAsia="Courier Rgulier"/>
          <w:lang w:val="ru-RU"/>
        </w:rPr>
        <w:t xml:space="preserve"> </w:t>
      </w:r>
      <w:r w:rsidR="00E46DB3">
        <w:rPr>
          <w:rFonts w:eastAsia="Courier Rgulier"/>
          <w:lang w:val="ru-RU"/>
        </w:rPr>
        <w:t>является</w:t>
      </w:r>
      <w:r w:rsidR="00E46DB3" w:rsidRPr="00E46DB3">
        <w:rPr>
          <w:rFonts w:eastAsia="Courier Rgulier"/>
          <w:lang w:val="ru-RU"/>
        </w:rPr>
        <w:t xml:space="preserve"> </w:t>
      </w:r>
      <w:r w:rsidR="00E46DB3">
        <w:rPr>
          <w:rFonts w:eastAsia="Courier Rgulier"/>
          <w:lang w:val="ru-RU"/>
        </w:rPr>
        <w:t>дискриминационной</w:t>
      </w:r>
      <w:r w:rsidR="00E46DB3" w:rsidRPr="00E46DB3">
        <w:rPr>
          <w:rFonts w:eastAsia="Courier Rgulier"/>
          <w:lang w:val="ru-RU"/>
        </w:rPr>
        <w:t xml:space="preserve">, </w:t>
      </w:r>
      <w:r w:rsidR="00E46DB3">
        <w:rPr>
          <w:rFonts w:eastAsia="Courier Rgulier"/>
          <w:lang w:val="ru-RU"/>
        </w:rPr>
        <w:t>то</w:t>
      </w:r>
      <w:r w:rsidR="00E46DB3" w:rsidRPr="00E46DB3">
        <w:rPr>
          <w:rFonts w:eastAsia="Courier Rgulier"/>
          <w:lang w:val="ru-RU"/>
        </w:rPr>
        <w:t xml:space="preserve"> </w:t>
      </w:r>
      <w:r w:rsidR="00E46DB3">
        <w:rPr>
          <w:rFonts w:eastAsia="Courier Rgulier"/>
          <w:lang w:val="ru-RU"/>
        </w:rPr>
        <w:t>его применение</w:t>
      </w:r>
      <w:r w:rsidR="00E46DB3" w:rsidRPr="00E46DB3">
        <w:rPr>
          <w:rFonts w:eastAsia="Courier Rgulier"/>
          <w:lang w:val="ru-RU"/>
        </w:rPr>
        <w:t xml:space="preserve">, </w:t>
      </w:r>
      <w:r w:rsidR="00E46DB3">
        <w:rPr>
          <w:rFonts w:eastAsia="Courier Rgulier"/>
          <w:lang w:val="ru-RU"/>
        </w:rPr>
        <w:t>как</w:t>
      </w:r>
      <w:r w:rsidR="00E46DB3" w:rsidRPr="00E46DB3">
        <w:rPr>
          <w:rFonts w:eastAsia="Courier Rgulier"/>
          <w:lang w:val="ru-RU"/>
        </w:rPr>
        <w:t xml:space="preserve"> </w:t>
      </w:r>
      <w:r w:rsidR="00E46DB3">
        <w:rPr>
          <w:rFonts w:eastAsia="Courier Rgulier"/>
          <w:lang w:val="ru-RU"/>
        </w:rPr>
        <w:t xml:space="preserve">видно, ведет к дискриминационным последствиям. </w:t>
      </w:r>
      <w:r w:rsidR="00620D27">
        <w:rPr>
          <w:rFonts w:eastAsia="Courier Rgulier"/>
          <w:lang w:val="ru-RU"/>
        </w:rPr>
        <w:t>По</w:t>
      </w:r>
      <w:r w:rsidR="00620D27" w:rsidRPr="00A25116">
        <w:rPr>
          <w:rFonts w:eastAsia="Courier Rgulier"/>
          <w:lang w:val="ru-RU"/>
        </w:rPr>
        <w:t xml:space="preserve"> </w:t>
      </w:r>
      <w:r w:rsidR="00620D27">
        <w:rPr>
          <w:rFonts w:eastAsia="Courier Rgulier"/>
          <w:lang w:val="ru-RU"/>
        </w:rPr>
        <w:t>этому</w:t>
      </w:r>
      <w:r w:rsidR="00620D27" w:rsidRPr="00A25116">
        <w:rPr>
          <w:rFonts w:eastAsia="Courier Rgulier"/>
          <w:lang w:val="ru-RU"/>
        </w:rPr>
        <w:t xml:space="preserve"> </w:t>
      </w:r>
      <w:r w:rsidR="00620D27">
        <w:rPr>
          <w:rFonts w:eastAsia="Courier Rgulier"/>
          <w:lang w:val="ru-RU"/>
        </w:rPr>
        <w:t>поводу</w:t>
      </w:r>
      <w:r w:rsidR="00AC2AB4" w:rsidRPr="00A25116">
        <w:rPr>
          <w:rFonts w:eastAsia="Courier Rgulier"/>
          <w:lang w:val="ru-RU"/>
        </w:rPr>
        <w:t xml:space="preserve">, </w:t>
      </w:r>
      <w:r w:rsidR="00620D27">
        <w:rPr>
          <w:rFonts w:eastAsia="Courier Rgulier"/>
          <w:lang w:val="ru-RU"/>
        </w:rPr>
        <w:t>г</w:t>
      </w:r>
      <w:r w:rsidR="00620D27" w:rsidRPr="00A25116">
        <w:rPr>
          <w:rFonts w:eastAsia="Courier Rgulier"/>
          <w:lang w:val="ru-RU"/>
        </w:rPr>
        <w:t>-</w:t>
      </w:r>
      <w:r w:rsidR="00620D27">
        <w:rPr>
          <w:rFonts w:eastAsia="Courier Rgulier"/>
          <w:lang w:val="ru-RU"/>
        </w:rPr>
        <w:t>н</w:t>
      </w:r>
      <w:r w:rsidR="00620D27" w:rsidRPr="00A25116">
        <w:rPr>
          <w:rFonts w:eastAsia="Courier Rgulier"/>
          <w:lang w:val="ru-RU"/>
        </w:rPr>
        <w:t xml:space="preserve"> </w:t>
      </w:r>
      <w:r w:rsidR="00620D27">
        <w:rPr>
          <w:rFonts w:eastAsia="Courier Rgulier"/>
          <w:lang w:val="ru-RU"/>
        </w:rPr>
        <w:t>Дьякону</w:t>
      </w:r>
      <w:r w:rsidR="00620D27" w:rsidRPr="00A25116">
        <w:rPr>
          <w:rFonts w:eastAsia="Courier Rgulier"/>
          <w:lang w:val="ru-RU"/>
        </w:rPr>
        <w:t xml:space="preserve"> </w:t>
      </w:r>
      <w:r w:rsidR="00620D27">
        <w:rPr>
          <w:rFonts w:eastAsia="Courier Rgulier"/>
          <w:lang w:val="ru-RU"/>
        </w:rPr>
        <w:t>хотел</w:t>
      </w:r>
      <w:r w:rsidR="00620D27" w:rsidRPr="00A25116">
        <w:rPr>
          <w:rFonts w:eastAsia="Courier Rgulier"/>
          <w:lang w:val="ru-RU"/>
        </w:rPr>
        <w:t xml:space="preserve"> </w:t>
      </w:r>
      <w:r w:rsidR="00620D27">
        <w:rPr>
          <w:rFonts w:eastAsia="Courier Rgulier"/>
          <w:lang w:val="ru-RU"/>
        </w:rPr>
        <w:t>бы</w:t>
      </w:r>
      <w:r w:rsidR="00620D27" w:rsidRPr="00A25116">
        <w:rPr>
          <w:rFonts w:eastAsia="Courier Rgulier"/>
          <w:lang w:val="ru-RU"/>
        </w:rPr>
        <w:t xml:space="preserve"> </w:t>
      </w:r>
      <w:r w:rsidR="00620D27">
        <w:rPr>
          <w:rFonts w:eastAsia="Courier Rgulier"/>
          <w:lang w:val="ru-RU"/>
        </w:rPr>
        <w:t>знать</w:t>
      </w:r>
      <w:r w:rsidR="00620D27" w:rsidRPr="00A25116">
        <w:rPr>
          <w:rFonts w:eastAsia="Courier Rgulier"/>
          <w:lang w:val="ru-RU"/>
        </w:rPr>
        <w:t xml:space="preserve">, </w:t>
      </w:r>
      <w:r w:rsidR="00620D27">
        <w:rPr>
          <w:rFonts w:eastAsia="Courier Rgulier"/>
          <w:lang w:val="ru-RU"/>
        </w:rPr>
        <w:t>признает</w:t>
      </w:r>
      <w:r w:rsidR="00620D27" w:rsidRPr="00A25116">
        <w:rPr>
          <w:rFonts w:eastAsia="Courier Rgulier"/>
          <w:lang w:val="ru-RU"/>
        </w:rPr>
        <w:t xml:space="preserve"> </w:t>
      </w:r>
      <w:r w:rsidR="00620D27">
        <w:rPr>
          <w:rFonts w:eastAsia="Courier Rgulier"/>
          <w:lang w:val="ru-RU"/>
        </w:rPr>
        <w:t>ли</w:t>
      </w:r>
      <w:r w:rsidR="00620D27" w:rsidRPr="00A25116">
        <w:rPr>
          <w:rFonts w:eastAsia="Courier Rgulier"/>
          <w:lang w:val="ru-RU"/>
        </w:rPr>
        <w:t xml:space="preserve"> </w:t>
      </w:r>
      <w:r w:rsidR="00620D27">
        <w:rPr>
          <w:rFonts w:eastAsia="Courier Rgulier"/>
          <w:lang w:val="ru-RU"/>
        </w:rPr>
        <w:t>Латвия</w:t>
      </w:r>
      <w:r w:rsidR="00620D27" w:rsidRPr="00A25116">
        <w:rPr>
          <w:rFonts w:eastAsia="Courier Rgulier"/>
          <w:lang w:val="ru-RU"/>
        </w:rPr>
        <w:t xml:space="preserve"> </w:t>
      </w:r>
      <w:r w:rsidR="00620D27">
        <w:rPr>
          <w:rFonts w:eastAsia="Courier Rgulier"/>
          <w:lang w:val="ru-RU"/>
        </w:rPr>
        <w:t>существование</w:t>
      </w:r>
      <w:r w:rsidR="00A25116" w:rsidRPr="00A2511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этнических</w:t>
      </w:r>
      <w:r w:rsidR="00A25116" w:rsidRPr="00A2511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единиц</w:t>
      </w:r>
      <w:r w:rsidR="00A25116" w:rsidRPr="00A25116">
        <w:rPr>
          <w:rFonts w:eastAsia="Courier Rgulier"/>
          <w:lang w:val="ru-RU"/>
        </w:rPr>
        <w:t xml:space="preserve">, </w:t>
      </w:r>
      <w:r w:rsidR="00A25116">
        <w:rPr>
          <w:rFonts w:eastAsia="Courier Rgulier"/>
          <w:lang w:val="ru-RU"/>
        </w:rPr>
        <w:t>называемых</w:t>
      </w:r>
      <w:r w:rsidR="00A25116" w:rsidRPr="00A2511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в</w:t>
      </w:r>
      <w:r w:rsidR="00A25116" w:rsidRPr="00A2511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докладе</w:t>
      </w:r>
      <w:r w:rsidR="00A25116" w:rsidRPr="00A25116">
        <w:rPr>
          <w:rFonts w:eastAsia="Courier Rgulier"/>
          <w:lang w:val="ru-RU"/>
        </w:rPr>
        <w:t xml:space="preserve"> «</w:t>
      </w:r>
      <w:r w:rsidR="00A25116">
        <w:rPr>
          <w:rFonts w:eastAsia="Courier Rgulier"/>
          <w:lang w:val="ru-RU"/>
        </w:rPr>
        <w:t>этническими</w:t>
      </w:r>
      <w:r w:rsidR="00A25116" w:rsidRPr="00A2511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группами</w:t>
      </w:r>
      <w:r w:rsidR="00A25116" w:rsidRPr="00A25116">
        <w:rPr>
          <w:rFonts w:eastAsia="Courier Rgulier"/>
          <w:lang w:val="ru-RU"/>
        </w:rPr>
        <w:t xml:space="preserve">» </w:t>
      </w:r>
      <w:r w:rsidR="00A25116">
        <w:rPr>
          <w:rFonts w:eastAsia="Courier Rgulier"/>
          <w:lang w:val="ru-RU"/>
        </w:rPr>
        <w:t>или «этническими меньшинствами», и если вышеупомянутая таблица отражает их место в латвийском обществе. К</w:t>
      </w:r>
      <w:r w:rsidR="00A25116" w:rsidRPr="00E943F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тому</w:t>
      </w:r>
      <w:r w:rsidR="00A25116" w:rsidRPr="00E943F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же</w:t>
      </w:r>
      <w:r w:rsidR="00A25116" w:rsidRPr="00E943F6">
        <w:rPr>
          <w:rFonts w:eastAsia="Courier Rgulier"/>
          <w:lang w:val="ru-RU"/>
        </w:rPr>
        <w:t xml:space="preserve">, </w:t>
      </w:r>
      <w:r w:rsidR="00A25116">
        <w:rPr>
          <w:rFonts w:eastAsia="Courier Rgulier"/>
          <w:lang w:val="ru-RU"/>
        </w:rPr>
        <w:t>даже</w:t>
      </w:r>
      <w:r w:rsidR="00A25116" w:rsidRPr="00E943F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если</w:t>
      </w:r>
      <w:r w:rsidR="00A25116" w:rsidRPr="00E943F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сменяющиеся</w:t>
      </w:r>
      <w:r w:rsidR="00A25116" w:rsidRPr="00E943F6">
        <w:rPr>
          <w:rFonts w:eastAsia="Courier Rgulier"/>
          <w:lang w:val="ru-RU"/>
        </w:rPr>
        <w:t xml:space="preserve"> </w:t>
      </w:r>
      <w:r w:rsidR="00A25116">
        <w:rPr>
          <w:rFonts w:eastAsia="Courier Rgulier"/>
          <w:lang w:val="ru-RU"/>
        </w:rPr>
        <w:t>правительства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смогли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облегчить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процедуру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натурализации</w:t>
      </w:r>
      <w:r w:rsidR="00E943F6" w:rsidRPr="00E943F6">
        <w:rPr>
          <w:rFonts w:eastAsia="Courier Rgulier"/>
          <w:lang w:val="ru-RU"/>
        </w:rPr>
        <w:t xml:space="preserve">, </w:t>
      </w:r>
      <w:r w:rsidR="00E943F6">
        <w:rPr>
          <w:rFonts w:eastAsia="Courier Rgulier"/>
          <w:lang w:val="ru-RU"/>
        </w:rPr>
        <w:t>языковые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требования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все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еще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остаются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чрезмерными</w:t>
      </w:r>
      <w:r w:rsidR="00E943F6" w:rsidRPr="00E943F6">
        <w:rPr>
          <w:rFonts w:eastAsia="Courier Rgulier"/>
          <w:lang w:val="ru-RU"/>
        </w:rPr>
        <w:t xml:space="preserve">, </w:t>
      </w:r>
      <w:r w:rsidR="00E943F6">
        <w:rPr>
          <w:rFonts w:eastAsia="Courier Rgulier"/>
          <w:lang w:val="ru-RU"/>
        </w:rPr>
        <w:t>и</w:t>
      </w:r>
      <w:r w:rsidR="00E943F6" w:rsidRPr="00E943F6">
        <w:rPr>
          <w:rFonts w:eastAsia="Courier Rgulier"/>
          <w:lang w:val="ru-RU"/>
        </w:rPr>
        <w:t xml:space="preserve">, </w:t>
      </w:r>
      <w:r w:rsidR="00E943F6">
        <w:rPr>
          <w:rFonts w:eastAsia="Courier Rgulier"/>
          <w:lang w:val="ru-RU"/>
        </w:rPr>
        <w:t>учитывая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нынешние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темпы</w:t>
      </w:r>
      <w:r w:rsidR="00E943F6" w:rsidRPr="00E943F6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 xml:space="preserve">натурализации </w:t>
      </w:r>
      <w:r w:rsidR="00AC2AB4" w:rsidRPr="00E943F6">
        <w:rPr>
          <w:rFonts w:eastAsia="Courier Rgulier"/>
          <w:lang w:val="ru-RU"/>
        </w:rPr>
        <w:t>(11</w:t>
      </w:r>
      <w:r w:rsidR="00AC2AB4" w:rsidRPr="00AC2AB4">
        <w:rPr>
          <w:rFonts w:eastAsia="Courier Rgulier"/>
        </w:rPr>
        <w:t> </w:t>
      </w:r>
      <w:r w:rsidR="00AC2AB4" w:rsidRPr="00E943F6">
        <w:rPr>
          <w:rFonts w:eastAsia="Courier Rgulier"/>
          <w:lang w:val="ru-RU"/>
        </w:rPr>
        <w:t>500</w:t>
      </w:r>
      <w:r w:rsidR="00AC2AB4" w:rsidRPr="00AC2AB4">
        <w:rPr>
          <w:rFonts w:eastAsia="Courier Rgulier"/>
        </w:rPr>
        <w:t> </w:t>
      </w:r>
      <w:r w:rsidR="00E943F6">
        <w:rPr>
          <w:rFonts w:eastAsia="Courier Rgulier"/>
          <w:lang w:val="ru-RU"/>
        </w:rPr>
        <w:t>человек за</w:t>
      </w:r>
      <w:r w:rsidR="00AC2AB4" w:rsidRPr="00E943F6">
        <w:rPr>
          <w:rFonts w:eastAsia="Courier Rgulier"/>
          <w:lang w:val="ru-RU"/>
        </w:rPr>
        <w:t xml:space="preserve"> 4</w:t>
      </w:r>
      <w:r w:rsidR="00AC2AB4" w:rsidRPr="00AC2AB4">
        <w:rPr>
          <w:rFonts w:eastAsia="Courier Rgulier"/>
        </w:rPr>
        <w:t> </w:t>
      </w:r>
      <w:r w:rsidR="00E943F6">
        <w:rPr>
          <w:rFonts w:eastAsia="Courier Rgulier"/>
          <w:lang w:val="ru-RU"/>
        </w:rPr>
        <w:t>года</w:t>
      </w:r>
      <w:r w:rsidR="00AC2AB4" w:rsidRPr="00E943F6">
        <w:rPr>
          <w:rFonts w:eastAsia="Courier Rgulier"/>
          <w:lang w:val="ru-RU"/>
        </w:rPr>
        <w:t>)</w:t>
      </w:r>
      <w:r w:rsidR="00E943F6">
        <w:rPr>
          <w:rFonts w:eastAsia="Courier Rgulier"/>
          <w:lang w:val="ru-RU"/>
        </w:rPr>
        <w:t xml:space="preserve">, потребуется </w:t>
      </w:r>
      <w:r w:rsidR="00AC2AB4" w:rsidRPr="00E943F6">
        <w:rPr>
          <w:rFonts w:eastAsia="Courier Rgulier"/>
          <w:lang w:val="ru-RU"/>
        </w:rPr>
        <w:t>200</w:t>
      </w:r>
      <w:r w:rsidR="00AC2AB4" w:rsidRPr="00AC2AB4">
        <w:rPr>
          <w:rFonts w:eastAsia="Courier Rgulier"/>
        </w:rPr>
        <w:t> </w:t>
      </w:r>
      <w:r w:rsidR="00E943F6">
        <w:rPr>
          <w:rFonts w:eastAsia="Courier Rgulier"/>
          <w:lang w:val="ru-RU"/>
        </w:rPr>
        <w:t>лет, чтобы решить проблему неграждан</w:t>
      </w:r>
      <w:r w:rsidR="00AC2AB4" w:rsidRPr="00E943F6">
        <w:rPr>
          <w:rFonts w:eastAsia="Courier Rgulier"/>
          <w:lang w:val="ru-RU"/>
        </w:rPr>
        <w:t xml:space="preserve">! </w:t>
      </w:r>
      <w:r w:rsidR="00E943F6">
        <w:rPr>
          <w:rFonts w:eastAsia="Courier Rgulier"/>
          <w:lang w:val="ru-RU"/>
        </w:rPr>
        <w:t>Комитет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ООН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по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правам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человека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тоже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считает</w:t>
      </w:r>
      <w:r w:rsidR="00E943F6" w:rsidRPr="000F2CE4">
        <w:rPr>
          <w:rFonts w:eastAsia="Courier Rgulier"/>
          <w:lang w:val="ru-RU"/>
        </w:rPr>
        <w:t xml:space="preserve">, </w:t>
      </w:r>
      <w:r w:rsidR="00E943F6">
        <w:rPr>
          <w:rFonts w:eastAsia="Courier Rgulier"/>
          <w:lang w:val="ru-RU"/>
        </w:rPr>
        <w:t>что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современные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правила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натурализации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все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еще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содержат</w:t>
      </w:r>
      <w:r w:rsidR="00E943F6" w:rsidRPr="000F2CE4">
        <w:rPr>
          <w:rFonts w:eastAsia="Courier Rgulier"/>
          <w:lang w:val="ru-RU"/>
        </w:rPr>
        <w:t xml:space="preserve"> </w:t>
      </w:r>
      <w:r w:rsidR="00E943F6">
        <w:rPr>
          <w:rFonts w:eastAsia="Courier Rgulier"/>
          <w:lang w:val="ru-RU"/>
        </w:rPr>
        <w:t>критерии</w:t>
      </w:r>
      <w:r w:rsidR="00E943F6" w:rsidRPr="000F2CE4">
        <w:rPr>
          <w:rFonts w:eastAsia="Courier Rgulier"/>
          <w:lang w:val="ru-RU"/>
        </w:rPr>
        <w:t xml:space="preserve"> </w:t>
      </w:r>
      <w:r w:rsidR="000F2CE4">
        <w:rPr>
          <w:rFonts w:eastAsia="Courier Rgulier"/>
          <w:lang w:val="ru-RU"/>
        </w:rPr>
        <w:t>исключения.</w:t>
      </w:r>
      <w:r w:rsidR="00AC2AB4" w:rsidRPr="000F2CE4">
        <w:rPr>
          <w:rFonts w:eastAsia="Courier Rgulier"/>
          <w:lang w:val="ru-RU"/>
        </w:rPr>
        <w:t xml:space="preserve"> </w:t>
      </w:r>
      <w:r w:rsidR="0035040C">
        <w:rPr>
          <w:rFonts w:eastAsia="Courier Rgulier"/>
          <w:lang w:val="ru-RU"/>
        </w:rPr>
        <w:t>Таким образом, Комитету необходимо рекомендовать государству-участнику облегчить процедуру получения гражданства. Здесь</w:t>
      </w:r>
      <w:r w:rsidR="0035040C" w:rsidRPr="003953D7">
        <w:rPr>
          <w:rFonts w:eastAsia="Courier Rgulier"/>
          <w:lang w:val="ru-RU"/>
        </w:rPr>
        <w:t xml:space="preserve"> </w:t>
      </w:r>
      <w:r w:rsidR="0035040C">
        <w:rPr>
          <w:rFonts w:eastAsia="Courier Rgulier"/>
          <w:lang w:val="ru-RU"/>
        </w:rPr>
        <w:t>также</w:t>
      </w:r>
      <w:r w:rsidR="0035040C" w:rsidRPr="003953D7">
        <w:rPr>
          <w:rFonts w:eastAsia="Courier Rgulier"/>
          <w:lang w:val="ru-RU"/>
        </w:rPr>
        <w:t xml:space="preserve"> </w:t>
      </w:r>
      <w:r w:rsidR="0035040C">
        <w:rPr>
          <w:rFonts w:eastAsia="Courier Rgulier"/>
          <w:lang w:val="ru-RU"/>
        </w:rPr>
        <w:t>следует</w:t>
      </w:r>
      <w:r w:rsidR="0035040C" w:rsidRPr="003953D7">
        <w:rPr>
          <w:rFonts w:eastAsia="Courier Rgulier"/>
          <w:lang w:val="ru-RU"/>
        </w:rPr>
        <w:t xml:space="preserve"> </w:t>
      </w:r>
      <w:r w:rsidR="0035040C">
        <w:rPr>
          <w:rFonts w:eastAsia="Courier Rgulier"/>
          <w:lang w:val="ru-RU"/>
        </w:rPr>
        <w:t>отметить</w:t>
      </w:r>
      <w:r w:rsidR="0035040C" w:rsidRPr="003953D7">
        <w:rPr>
          <w:rFonts w:eastAsia="Courier Rgulier"/>
          <w:lang w:val="ru-RU"/>
        </w:rPr>
        <w:t xml:space="preserve"> </w:t>
      </w:r>
      <w:r w:rsidR="0035040C">
        <w:rPr>
          <w:rFonts w:eastAsia="Courier Rgulier"/>
          <w:lang w:val="ru-RU"/>
        </w:rPr>
        <w:t>принятие</w:t>
      </w:r>
      <w:r w:rsidR="0035040C" w:rsidRPr="003953D7">
        <w:rPr>
          <w:rFonts w:eastAsia="Courier Rgulier"/>
          <w:lang w:val="ru-RU"/>
        </w:rPr>
        <w:t xml:space="preserve"> </w:t>
      </w:r>
      <w:r w:rsidR="0035040C">
        <w:rPr>
          <w:rFonts w:eastAsia="Courier Rgulier"/>
          <w:lang w:val="ru-RU"/>
        </w:rPr>
        <w:t>в</w:t>
      </w:r>
      <w:r w:rsidR="0035040C" w:rsidRPr="003953D7">
        <w:rPr>
          <w:rFonts w:eastAsia="Courier Rgulier"/>
          <w:lang w:val="ru-RU"/>
        </w:rPr>
        <w:t xml:space="preserve">  </w:t>
      </w:r>
      <w:r w:rsidR="00AC2AB4" w:rsidRPr="003953D7">
        <w:rPr>
          <w:rFonts w:eastAsia="Courier Rgulier"/>
          <w:lang w:val="ru-RU"/>
        </w:rPr>
        <w:t>1995</w:t>
      </w:r>
      <w:r w:rsidR="0035040C" w:rsidRPr="003953D7">
        <w:rPr>
          <w:rFonts w:eastAsia="Courier Rgulier"/>
          <w:lang w:val="ru-RU"/>
        </w:rPr>
        <w:t xml:space="preserve"> </w:t>
      </w:r>
      <w:r w:rsidR="0035040C">
        <w:rPr>
          <w:rFonts w:eastAsia="Courier Rgulier"/>
          <w:lang w:val="ru-RU"/>
        </w:rPr>
        <w:t>году</w:t>
      </w:r>
      <w:r w:rsidR="0035040C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Закона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о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статусе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граждан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бывшего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СССР</w:t>
      </w:r>
      <w:r w:rsidR="003953D7" w:rsidRPr="003953D7">
        <w:rPr>
          <w:rFonts w:eastAsia="Courier Rgulier"/>
          <w:lang w:val="ru-RU"/>
        </w:rPr>
        <w:t xml:space="preserve">, </w:t>
      </w:r>
      <w:r w:rsidR="003953D7">
        <w:rPr>
          <w:rFonts w:eastAsia="Courier Rgulier"/>
          <w:lang w:val="ru-RU"/>
        </w:rPr>
        <w:t>не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имеющих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гражданства</w:t>
      </w:r>
      <w:r w:rsidR="00AC2AB4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Латвии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или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другого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государства</w:t>
      </w:r>
      <w:r w:rsidR="003953D7" w:rsidRPr="003953D7">
        <w:rPr>
          <w:rFonts w:eastAsia="Courier Rgulier"/>
          <w:lang w:val="ru-RU"/>
        </w:rPr>
        <w:t xml:space="preserve">, </w:t>
      </w:r>
      <w:r w:rsidR="003953D7">
        <w:rPr>
          <w:rFonts w:eastAsia="Courier Rgulier"/>
          <w:lang w:val="ru-RU"/>
        </w:rPr>
        <w:t>который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позволяет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негражданам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свободно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выезжать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из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Латвии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и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возвращаться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в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нее</w:t>
      </w:r>
      <w:r w:rsidR="003953D7" w:rsidRPr="003953D7">
        <w:rPr>
          <w:rFonts w:eastAsia="Courier Rgulier"/>
          <w:lang w:val="ru-RU"/>
        </w:rPr>
        <w:t xml:space="preserve">, </w:t>
      </w:r>
      <w:r w:rsidR="003953D7">
        <w:rPr>
          <w:rFonts w:eastAsia="Courier Rgulier"/>
          <w:lang w:val="ru-RU"/>
        </w:rPr>
        <w:t>имея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международно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признанный</w:t>
      </w:r>
      <w:r w:rsidR="003953D7" w:rsidRPr="003953D7">
        <w:rPr>
          <w:rFonts w:eastAsia="Courier Rgulier"/>
          <w:lang w:val="ru-RU"/>
        </w:rPr>
        <w:t xml:space="preserve"> </w:t>
      </w:r>
      <w:r w:rsidR="003953D7">
        <w:rPr>
          <w:rFonts w:eastAsia="Courier Rgulier"/>
          <w:lang w:val="ru-RU"/>
        </w:rPr>
        <w:t>документ</w:t>
      </w:r>
      <w:r w:rsidR="003953D7" w:rsidRPr="003953D7">
        <w:rPr>
          <w:rFonts w:eastAsia="Courier Rgulier"/>
          <w:lang w:val="ru-RU"/>
        </w:rPr>
        <w:t xml:space="preserve">, </w:t>
      </w:r>
      <w:r w:rsidR="003953D7">
        <w:rPr>
          <w:rFonts w:eastAsia="Courier Rgulier"/>
          <w:lang w:val="ru-RU"/>
        </w:rPr>
        <w:t>а также меры защиты, которыми пользуется древнейшее коренное население страны – ливы</w:t>
      </w:r>
      <w:r w:rsidR="00017338">
        <w:rPr>
          <w:rFonts w:eastAsia="Courier Rgulier"/>
          <w:lang w:val="ru-RU"/>
        </w:rPr>
        <w:t>,</w:t>
      </w:r>
      <w:r w:rsidR="003953D7">
        <w:rPr>
          <w:rFonts w:eastAsia="Courier Rgulier"/>
          <w:lang w:val="ru-RU"/>
        </w:rPr>
        <w:t xml:space="preserve"> для</w:t>
      </w:r>
      <w:r w:rsidR="00927B4F">
        <w:rPr>
          <w:rFonts w:eastAsia="Courier Rgulier"/>
          <w:lang w:val="ru-RU"/>
        </w:rPr>
        <w:t xml:space="preserve"> которого</w:t>
      </w:r>
      <w:r w:rsidR="003953D7">
        <w:rPr>
          <w:rFonts w:eastAsia="Courier Rgulier"/>
          <w:lang w:val="ru-RU"/>
        </w:rPr>
        <w:t xml:space="preserve"> была отведена </w:t>
      </w:r>
      <w:r w:rsidR="00927B4F">
        <w:rPr>
          <w:rFonts w:eastAsia="Courier Rgulier"/>
          <w:lang w:val="ru-RU"/>
        </w:rPr>
        <w:t>специальная заповедная территория, получившая название «Ливск</w:t>
      </w:r>
      <w:r w:rsidR="002614EC">
        <w:rPr>
          <w:rFonts w:eastAsia="Courier Rgulier"/>
          <w:lang w:val="ru-RU"/>
        </w:rPr>
        <w:t>ий</w:t>
      </w:r>
      <w:r w:rsidR="00927B4F">
        <w:rPr>
          <w:rFonts w:eastAsia="Courier Rgulier"/>
          <w:lang w:val="ru-RU"/>
        </w:rPr>
        <w:t xml:space="preserve"> </w:t>
      </w:r>
      <w:r w:rsidR="002614EC">
        <w:rPr>
          <w:rFonts w:eastAsia="Courier Rgulier"/>
          <w:lang w:val="ru-RU"/>
        </w:rPr>
        <w:t>берег</w:t>
      </w:r>
      <w:r w:rsidR="00927B4F">
        <w:rPr>
          <w:rFonts w:eastAsia="Courier Rgulier"/>
          <w:lang w:val="ru-RU"/>
        </w:rPr>
        <w:t>»</w:t>
      </w:r>
      <w:r w:rsidR="00AC2AB4" w:rsidRPr="003953D7">
        <w:rPr>
          <w:rFonts w:eastAsia="Courier Rgulier"/>
          <w:lang w:val="ru-RU"/>
        </w:rPr>
        <w:t xml:space="preserve"> (</w:t>
      </w:r>
      <w:r w:rsidR="00927B4F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3953D7">
        <w:rPr>
          <w:rFonts w:eastAsia="Courier Rgulier"/>
          <w:lang w:val="ru-RU"/>
        </w:rPr>
        <w:t xml:space="preserve">8 </w:t>
      </w:r>
      <w:r w:rsidR="00927B4F">
        <w:rPr>
          <w:rFonts w:eastAsia="Courier Rgulier"/>
          <w:lang w:val="ru-RU"/>
        </w:rPr>
        <w:t>доклада</w:t>
      </w:r>
      <w:r w:rsidR="00AC2AB4" w:rsidRPr="003953D7">
        <w:rPr>
          <w:rFonts w:eastAsia="Courier Rgulier"/>
          <w:lang w:val="ru-RU"/>
        </w:rPr>
        <w:t>).</w:t>
      </w:r>
    </w:p>
    <w:p w:rsidR="00AC2AB4" w:rsidRPr="003953D7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D230D2" w:rsidRDefault="00017338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Что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017338">
        <w:rPr>
          <w:rFonts w:eastAsia="Courier Rgulier"/>
          <w:lang w:val="ru-RU"/>
        </w:rPr>
        <w:t xml:space="preserve"> </w:t>
      </w:r>
      <w:r w:rsidR="00AC2AB4" w:rsidRPr="00017338">
        <w:rPr>
          <w:rFonts w:eastAsia="Courier Rgulier"/>
          <w:lang w:val="ru-RU"/>
        </w:rPr>
        <w:t xml:space="preserve">2 </w:t>
      </w:r>
      <w:r>
        <w:rPr>
          <w:rFonts w:eastAsia="Courier Rgulier"/>
          <w:lang w:val="ru-RU"/>
        </w:rPr>
        <w:t>Конвенции</w:t>
      </w:r>
      <w:r w:rsidR="00AC2AB4" w:rsidRPr="00017338">
        <w:rPr>
          <w:rFonts w:eastAsia="Courier Rgulier"/>
          <w:lang w:val="ru-RU"/>
        </w:rPr>
        <w:t xml:space="preserve"> (</w:t>
      </w:r>
      <w:r>
        <w:rPr>
          <w:rFonts w:eastAsia="Courier Rgulier"/>
          <w:lang w:val="ru-RU"/>
        </w:rPr>
        <w:t>пункты</w:t>
      </w:r>
      <w:r w:rsidR="00AC2AB4" w:rsidRPr="00AC2AB4">
        <w:rPr>
          <w:rFonts w:eastAsia="Courier Rgulier"/>
        </w:rPr>
        <w:t> </w:t>
      </w:r>
      <w:r w:rsidR="00AC2AB4" w:rsidRPr="00017338">
        <w:rPr>
          <w:rFonts w:eastAsia="Courier Rgulier"/>
          <w:lang w:val="ru-RU"/>
        </w:rPr>
        <w:t xml:space="preserve">10 </w:t>
      </w:r>
      <w:r w:rsidRPr="00017338">
        <w:rPr>
          <w:rFonts w:eastAsia="Courier Rgulier"/>
          <w:lang w:val="ru-RU"/>
        </w:rPr>
        <w:t>-</w:t>
      </w:r>
      <w:r w:rsidR="00AC2AB4" w:rsidRPr="00AC2AB4">
        <w:rPr>
          <w:rFonts w:eastAsia="Courier Rgulier"/>
        </w:rPr>
        <w:t> </w:t>
      </w:r>
      <w:r w:rsidR="00AC2AB4" w:rsidRPr="00017338">
        <w:rPr>
          <w:rFonts w:eastAsia="Courier Rgulier"/>
          <w:lang w:val="ru-RU"/>
        </w:rPr>
        <w:t xml:space="preserve">17 </w:t>
      </w:r>
      <w:r>
        <w:rPr>
          <w:rFonts w:eastAsia="Courier Rgulier"/>
          <w:lang w:val="ru-RU"/>
        </w:rPr>
        <w:t>доклада</w:t>
      </w:r>
      <w:r w:rsidR="00AC2AB4" w:rsidRPr="00017338">
        <w:rPr>
          <w:rFonts w:eastAsia="Courier Rgulier"/>
          <w:lang w:val="ru-RU"/>
        </w:rPr>
        <w:t>),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то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было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желательным</w:t>
      </w:r>
      <w:r w:rsidRPr="00017338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если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делегация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указала</w:t>
      </w:r>
      <w:r w:rsidRPr="00017338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приняла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ли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Латвия</w:t>
      </w:r>
      <w:r w:rsidRPr="0001733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политику, направленную на ликвидацию расовой дискриминации во всех ее формах</w:t>
      </w:r>
      <w:r w:rsidR="005D1957">
        <w:rPr>
          <w:rFonts w:eastAsia="Courier Rgulier"/>
          <w:lang w:val="ru-RU"/>
        </w:rPr>
        <w:t xml:space="preserve">, что является обязательством государства в соответствии с пунктом </w:t>
      </w:r>
      <w:r w:rsidR="00AC2AB4" w:rsidRPr="00017338">
        <w:rPr>
          <w:rFonts w:eastAsia="Courier Rgulier"/>
          <w:lang w:val="ru-RU"/>
        </w:rPr>
        <w:t xml:space="preserve">1 </w:t>
      </w:r>
      <w:r w:rsidR="005D1957">
        <w:rPr>
          <w:rFonts w:eastAsia="Courier Rgulier"/>
          <w:lang w:val="ru-RU"/>
        </w:rPr>
        <w:t>этой статьи. Отнюдь</w:t>
      </w:r>
      <w:r w:rsidR="005D1957" w:rsidRPr="005D1957">
        <w:rPr>
          <w:rFonts w:eastAsia="Courier Rgulier"/>
          <w:lang w:val="ru-RU"/>
        </w:rPr>
        <w:t xml:space="preserve"> </w:t>
      </w:r>
      <w:r w:rsidR="005D1957">
        <w:rPr>
          <w:rFonts w:eastAsia="Courier Rgulier"/>
          <w:lang w:val="ru-RU"/>
        </w:rPr>
        <w:t>не</w:t>
      </w:r>
      <w:r w:rsidR="005D1957" w:rsidRPr="005D1957">
        <w:rPr>
          <w:rFonts w:eastAsia="Courier Rgulier"/>
          <w:lang w:val="ru-RU"/>
        </w:rPr>
        <w:t xml:space="preserve"> </w:t>
      </w:r>
      <w:r w:rsidR="005D1957">
        <w:rPr>
          <w:rFonts w:eastAsia="Courier Rgulier"/>
          <w:lang w:val="ru-RU"/>
        </w:rPr>
        <w:t>достаточно</w:t>
      </w:r>
      <w:r w:rsidR="005D1957" w:rsidRPr="005D1957">
        <w:rPr>
          <w:rFonts w:eastAsia="Courier Rgulier"/>
          <w:lang w:val="ru-RU"/>
        </w:rPr>
        <w:t xml:space="preserve"> </w:t>
      </w:r>
      <w:r w:rsidR="005D1957">
        <w:rPr>
          <w:rFonts w:eastAsia="Courier Rgulier"/>
          <w:lang w:val="ru-RU"/>
        </w:rPr>
        <w:t>просто</w:t>
      </w:r>
      <w:r w:rsidR="005D1957" w:rsidRPr="005D1957">
        <w:rPr>
          <w:rFonts w:eastAsia="Courier Rgulier"/>
          <w:lang w:val="ru-RU"/>
        </w:rPr>
        <w:t xml:space="preserve"> </w:t>
      </w:r>
      <w:r w:rsidR="005D1957">
        <w:rPr>
          <w:rFonts w:eastAsia="Courier Rgulier"/>
          <w:lang w:val="ru-RU"/>
        </w:rPr>
        <w:t>заявить</w:t>
      </w:r>
      <w:r w:rsidR="005D1957" w:rsidRPr="005D1957">
        <w:rPr>
          <w:rFonts w:eastAsia="Courier Rgulier"/>
          <w:lang w:val="ru-RU"/>
        </w:rPr>
        <w:t xml:space="preserve"> </w:t>
      </w:r>
      <w:r w:rsidR="005D1957">
        <w:rPr>
          <w:rFonts w:eastAsia="Courier Rgulier"/>
          <w:lang w:val="ru-RU"/>
        </w:rPr>
        <w:t>о</w:t>
      </w:r>
      <w:r w:rsidR="005D1957" w:rsidRPr="005D1957">
        <w:rPr>
          <w:rFonts w:eastAsia="Courier Rgulier"/>
          <w:lang w:val="ru-RU"/>
        </w:rPr>
        <w:t xml:space="preserve"> </w:t>
      </w:r>
      <w:r w:rsidR="005D1957">
        <w:rPr>
          <w:rFonts w:eastAsia="Courier Rgulier"/>
          <w:lang w:val="ru-RU"/>
        </w:rPr>
        <w:t>том</w:t>
      </w:r>
      <w:r w:rsidR="005D1957" w:rsidRPr="005D1957">
        <w:rPr>
          <w:rFonts w:eastAsia="Courier Rgulier"/>
          <w:lang w:val="ru-RU"/>
        </w:rPr>
        <w:t xml:space="preserve">, </w:t>
      </w:r>
      <w:r w:rsidR="005D1957">
        <w:rPr>
          <w:rFonts w:eastAsia="Courier Rgulier"/>
          <w:lang w:val="ru-RU"/>
        </w:rPr>
        <w:t>что</w:t>
      </w:r>
      <w:r w:rsidR="005D1957" w:rsidRPr="005D1957">
        <w:rPr>
          <w:rFonts w:eastAsia="Courier Rgulier"/>
          <w:lang w:val="ru-RU"/>
        </w:rPr>
        <w:t xml:space="preserve"> </w:t>
      </w:r>
      <w:r w:rsidR="005D1957">
        <w:rPr>
          <w:rFonts w:eastAsia="Courier Rgulier"/>
          <w:lang w:val="ru-RU"/>
        </w:rPr>
        <w:t>расовая</w:t>
      </w:r>
      <w:r w:rsidR="005D1957" w:rsidRPr="005D1957">
        <w:rPr>
          <w:rFonts w:eastAsia="Courier Rgulier"/>
          <w:lang w:val="ru-RU"/>
        </w:rPr>
        <w:t xml:space="preserve"> </w:t>
      </w:r>
      <w:r w:rsidR="005D1957">
        <w:rPr>
          <w:rFonts w:eastAsia="Courier Rgulier"/>
          <w:lang w:val="ru-RU"/>
        </w:rPr>
        <w:t>дискриминация</w:t>
      </w:r>
      <w:r w:rsidR="005D1957" w:rsidRPr="005D1957">
        <w:rPr>
          <w:rFonts w:eastAsia="Courier Rgulier"/>
          <w:lang w:val="ru-RU"/>
        </w:rPr>
        <w:t xml:space="preserve"> </w:t>
      </w:r>
      <w:r w:rsidR="005D1957">
        <w:rPr>
          <w:rFonts w:eastAsia="Courier Rgulier"/>
          <w:lang w:val="ru-RU"/>
        </w:rPr>
        <w:t xml:space="preserve">имплицитно запрещена Конституцией и национальным законодательством. </w:t>
      </w:r>
      <w:r w:rsidR="00C42786">
        <w:rPr>
          <w:rFonts w:eastAsia="Courier Rgulier"/>
          <w:lang w:val="ru-RU"/>
        </w:rPr>
        <w:t>Кроме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того</w:t>
      </w:r>
      <w:r w:rsidR="00C42786" w:rsidRPr="00C42786">
        <w:rPr>
          <w:rFonts w:eastAsia="Courier Rgulier"/>
          <w:lang w:val="ru-RU"/>
        </w:rPr>
        <w:t xml:space="preserve">, </w:t>
      </w:r>
      <w:r w:rsidR="00C42786">
        <w:rPr>
          <w:rFonts w:eastAsia="Courier Rgulier"/>
          <w:lang w:val="ru-RU"/>
        </w:rPr>
        <w:t>поступающая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информация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свидетельствует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о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проявлениях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нетерпимости по отношению к отдельным этническим группам, которая имеет место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в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определенных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слоях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латвийского</w:t>
      </w:r>
      <w:r w:rsidR="00C42786" w:rsidRPr="00C42786">
        <w:rPr>
          <w:rFonts w:eastAsia="Courier Rgulier"/>
          <w:lang w:val="ru-RU"/>
        </w:rPr>
        <w:t xml:space="preserve"> </w:t>
      </w:r>
      <w:r w:rsidR="00C42786">
        <w:rPr>
          <w:rFonts w:eastAsia="Courier Rgulier"/>
          <w:lang w:val="ru-RU"/>
        </w:rPr>
        <w:t>общества, а также отображается на страницах некоторых газет</w:t>
      </w:r>
      <w:r w:rsidR="00AC2AB4" w:rsidRPr="00C42786">
        <w:rPr>
          <w:rFonts w:eastAsia="Courier Rgulier"/>
          <w:lang w:val="ru-RU"/>
        </w:rPr>
        <w:t xml:space="preserve">. </w:t>
      </w:r>
      <w:r w:rsidR="00D5499B">
        <w:rPr>
          <w:rFonts w:eastAsia="Courier Rgulier"/>
          <w:lang w:val="ru-RU"/>
        </w:rPr>
        <w:t>Можно</w:t>
      </w:r>
      <w:r w:rsidR="00D5499B" w:rsidRPr="00843572">
        <w:rPr>
          <w:rFonts w:eastAsia="Courier Rgulier"/>
          <w:lang w:val="ru-RU"/>
        </w:rPr>
        <w:t xml:space="preserve"> </w:t>
      </w:r>
      <w:r w:rsidR="00D5499B">
        <w:rPr>
          <w:rFonts w:eastAsia="Courier Rgulier"/>
          <w:lang w:val="ru-RU"/>
        </w:rPr>
        <w:t>узнать</w:t>
      </w:r>
      <w:r w:rsidR="00D5499B" w:rsidRPr="00843572">
        <w:rPr>
          <w:rFonts w:eastAsia="Courier Rgulier"/>
          <w:lang w:val="ru-RU"/>
        </w:rPr>
        <w:t xml:space="preserve">, </w:t>
      </w:r>
      <w:r w:rsidR="00D5499B">
        <w:rPr>
          <w:rFonts w:eastAsia="Courier Rgulier"/>
          <w:lang w:val="ru-RU"/>
        </w:rPr>
        <w:t>например</w:t>
      </w:r>
      <w:r w:rsidR="00D5499B" w:rsidRPr="00843572">
        <w:rPr>
          <w:rFonts w:eastAsia="Courier Rgulier"/>
          <w:lang w:val="ru-RU"/>
        </w:rPr>
        <w:t xml:space="preserve">, </w:t>
      </w:r>
      <w:r w:rsidR="00D5499B">
        <w:rPr>
          <w:rFonts w:eastAsia="Courier Rgulier"/>
          <w:lang w:val="ru-RU"/>
        </w:rPr>
        <w:t>что</w:t>
      </w:r>
      <w:r w:rsidR="00D5499B" w:rsidRPr="00843572">
        <w:rPr>
          <w:rFonts w:eastAsia="Courier Rgulier"/>
          <w:lang w:val="ru-RU"/>
        </w:rPr>
        <w:t xml:space="preserve"> </w:t>
      </w:r>
      <w:r w:rsidR="00D5499B">
        <w:rPr>
          <w:rFonts w:eastAsia="Courier Rgulier"/>
          <w:lang w:val="ru-RU"/>
        </w:rPr>
        <w:t>русских</w:t>
      </w:r>
      <w:r w:rsidR="00D5499B" w:rsidRPr="00843572">
        <w:rPr>
          <w:rFonts w:eastAsia="Courier Rgulier"/>
          <w:lang w:val="ru-RU"/>
        </w:rPr>
        <w:t xml:space="preserve"> </w:t>
      </w:r>
      <w:r w:rsidR="00D5499B">
        <w:rPr>
          <w:rFonts w:eastAsia="Courier Rgulier"/>
          <w:lang w:val="ru-RU"/>
        </w:rPr>
        <w:t>называют</w:t>
      </w:r>
      <w:r w:rsidR="00D5499B" w:rsidRPr="00843572">
        <w:rPr>
          <w:rFonts w:eastAsia="Courier Rgulier"/>
          <w:lang w:val="ru-RU"/>
        </w:rPr>
        <w:t xml:space="preserve"> «</w:t>
      </w:r>
      <w:r w:rsidR="00843572">
        <w:rPr>
          <w:rFonts w:eastAsia="Courier Rgulier"/>
          <w:lang w:val="ru-RU"/>
        </w:rPr>
        <w:t>нелегалы с востока» или «оккупанты», а некоторые группы русских именуют латышей</w:t>
      </w:r>
      <w:r w:rsidR="001F7851">
        <w:rPr>
          <w:rFonts w:eastAsia="Courier Rgulier"/>
          <w:lang w:val="ru-RU"/>
        </w:rPr>
        <w:t xml:space="preserve"> «нахальной братвой</w:t>
      </w:r>
      <w:r w:rsidR="00BB5A77">
        <w:rPr>
          <w:rFonts w:eastAsia="Courier Rgulier"/>
          <w:lang w:val="ru-RU"/>
        </w:rPr>
        <w:t xml:space="preserve"> из бывшей республики»</w:t>
      </w:r>
      <w:r w:rsidR="00AC2AB4" w:rsidRPr="00843572">
        <w:rPr>
          <w:rFonts w:eastAsia="Courier Rgulier"/>
          <w:lang w:val="ru-RU"/>
        </w:rPr>
        <w:t xml:space="preserve">. </w:t>
      </w:r>
      <w:r w:rsidR="001E39FF">
        <w:rPr>
          <w:rFonts w:eastAsia="Courier Rgulier"/>
          <w:lang w:val="ru-RU"/>
        </w:rPr>
        <w:t>По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поводу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программы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интеграции</w:t>
      </w:r>
      <w:r w:rsidR="001E39FF" w:rsidRPr="001E39FF">
        <w:rPr>
          <w:rFonts w:eastAsia="Courier Rgulier"/>
          <w:lang w:val="ru-RU"/>
        </w:rPr>
        <w:t xml:space="preserve">, </w:t>
      </w:r>
      <w:r w:rsidR="001E39FF">
        <w:rPr>
          <w:rFonts w:eastAsia="Courier Rgulier"/>
          <w:lang w:val="ru-RU"/>
        </w:rPr>
        <w:t>начатой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несколько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лет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назад</w:t>
      </w:r>
      <w:r w:rsidR="001E39FF" w:rsidRPr="001E39FF">
        <w:rPr>
          <w:rFonts w:eastAsia="Courier Rgulier"/>
          <w:lang w:val="ru-RU"/>
        </w:rPr>
        <w:t xml:space="preserve">, </w:t>
      </w:r>
      <w:r w:rsidR="001E39FF">
        <w:rPr>
          <w:rFonts w:eastAsia="Courier Rgulier"/>
          <w:lang w:val="ru-RU"/>
        </w:rPr>
        <w:t>говорили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даже</w:t>
      </w:r>
      <w:r w:rsidR="001E39FF" w:rsidRPr="001E39FF">
        <w:rPr>
          <w:rFonts w:eastAsia="Courier Rgulier"/>
          <w:lang w:val="ru-RU"/>
        </w:rPr>
        <w:t xml:space="preserve">, </w:t>
      </w:r>
      <w:r w:rsidR="001E39FF">
        <w:rPr>
          <w:rFonts w:eastAsia="Courier Rgulier"/>
          <w:lang w:val="ru-RU"/>
        </w:rPr>
        <w:t>что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она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должна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быть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односторонней</w:t>
      </w:r>
      <w:r w:rsidR="001E39FF" w:rsidRPr="001E39FF">
        <w:rPr>
          <w:rFonts w:eastAsia="Courier Rgulier"/>
          <w:lang w:val="ru-RU"/>
        </w:rPr>
        <w:t xml:space="preserve">, </w:t>
      </w:r>
      <w:r w:rsidR="001E39FF">
        <w:rPr>
          <w:rFonts w:eastAsia="Courier Rgulier"/>
          <w:lang w:val="ru-RU"/>
        </w:rPr>
        <w:t>то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>есть</w:t>
      </w:r>
      <w:r w:rsidR="001E39FF" w:rsidRPr="001E39FF">
        <w:rPr>
          <w:rFonts w:eastAsia="Courier Rgulier"/>
          <w:lang w:val="ru-RU"/>
        </w:rPr>
        <w:t xml:space="preserve"> </w:t>
      </w:r>
      <w:r w:rsidR="001E39FF">
        <w:rPr>
          <w:rFonts w:eastAsia="Courier Rgulier"/>
          <w:lang w:val="ru-RU"/>
        </w:rPr>
        <w:t xml:space="preserve">группы меньшинств должны интегрироваться в группу большинства, принимая ее культуру и отказываясь от своей. </w:t>
      </w:r>
      <w:r w:rsidR="00D230D2">
        <w:rPr>
          <w:rFonts w:eastAsia="Courier Rgulier"/>
          <w:lang w:val="ru-RU"/>
        </w:rPr>
        <w:t>Исходя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из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этого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контекста</w:t>
      </w:r>
      <w:r w:rsidR="00D230D2" w:rsidRPr="00D230D2">
        <w:rPr>
          <w:rFonts w:eastAsia="Courier Rgulier"/>
          <w:lang w:val="ru-RU"/>
        </w:rPr>
        <w:t xml:space="preserve">, </w:t>
      </w:r>
      <w:r w:rsidR="00D230D2">
        <w:rPr>
          <w:rFonts w:eastAsia="Courier Rgulier"/>
          <w:lang w:val="ru-RU"/>
        </w:rPr>
        <w:t>латвийским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властям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следовало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бы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сделать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политическое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заявление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в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отношении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национальных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меньшинств</w:t>
      </w:r>
      <w:r w:rsidR="00D230D2" w:rsidRPr="00D230D2">
        <w:rPr>
          <w:rFonts w:eastAsia="Courier Rgulier"/>
          <w:lang w:val="ru-RU"/>
        </w:rPr>
        <w:t xml:space="preserve">, </w:t>
      </w:r>
      <w:r w:rsidR="00D230D2">
        <w:rPr>
          <w:rFonts w:eastAsia="Courier Rgulier"/>
          <w:lang w:val="ru-RU"/>
        </w:rPr>
        <w:t>равенства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прав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и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ликвидации</w:t>
      </w:r>
      <w:r w:rsidR="00D230D2" w:rsidRPr="00D230D2">
        <w:rPr>
          <w:rFonts w:eastAsia="Courier Rgulier"/>
          <w:lang w:val="ru-RU"/>
        </w:rPr>
        <w:t xml:space="preserve"> </w:t>
      </w:r>
      <w:r w:rsidR="00D230D2">
        <w:rPr>
          <w:rFonts w:eastAsia="Courier Rgulier"/>
          <w:lang w:val="ru-RU"/>
        </w:rPr>
        <w:t>дискриминации, чтобы представители этих меньшинств знали, что они могут сохранять свою этническую, языковую и культурную самобытность, оставаясь при этом лояльными гражданами.</w:t>
      </w:r>
    </w:p>
    <w:p w:rsidR="00AC2AB4" w:rsidRPr="00D230D2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982EC6" w:rsidRDefault="00D230D2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Кстати</w:t>
      </w:r>
      <w:r w:rsidRPr="00D46106">
        <w:rPr>
          <w:rFonts w:eastAsia="Courier Rgulier"/>
          <w:lang w:val="ru-RU"/>
        </w:rPr>
        <w:t xml:space="preserve">, </w:t>
      </w:r>
      <w:r w:rsidR="009077B2">
        <w:rPr>
          <w:rFonts w:eastAsia="Courier Rgulier"/>
          <w:lang w:val="ru-RU"/>
        </w:rPr>
        <w:t>нет</w:t>
      </w:r>
      <w:r w:rsidR="009077B2" w:rsidRPr="00D46106">
        <w:rPr>
          <w:rFonts w:eastAsia="Courier Rgulier"/>
          <w:lang w:val="ru-RU"/>
        </w:rPr>
        <w:t xml:space="preserve"> </w:t>
      </w:r>
      <w:r w:rsidR="009077B2">
        <w:rPr>
          <w:rFonts w:eastAsia="Courier Rgulier"/>
          <w:lang w:val="ru-RU"/>
        </w:rPr>
        <w:t>ли</w:t>
      </w:r>
      <w:r w:rsidR="009077B2" w:rsidRPr="00D46106">
        <w:rPr>
          <w:rFonts w:eastAsia="Courier Rgulier"/>
          <w:lang w:val="ru-RU"/>
        </w:rPr>
        <w:t xml:space="preserve"> </w:t>
      </w:r>
      <w:r w:rsidR="009077B2">
        <w:rPr>
          <w:rFonts w:eastAsia="Courier Rgulier"/>
          <w:lang w:val="ru-RU"/>
        </w:rPr>
        <w:t>определенного</w:t>
      </w:r>
      <w:r w:rsidR="009077B2" w:rsidRPr="00D46106">
        <w:rPr>
          <w:rFonts w:eastAsia="Courier Rgulier"/>
          <w:lang w:val="ru-RU"/>
        </w:rPr>
        <w:t xml:space="preserve"> </w:t>
      </w:r>
      <w:r w:rsidR="009077B2">
        <w:rPr>
          <w:rFonts w:eastAsia="Courier Rgulier"/>
          <w:lang w:val="ru-RU"/>
        </w:rPr>
        <w:t>противоречия</w:t>
      </w:r>
      <w:r w:rsidR="009077B2" w:rsidRPr="00D46106">
        <w:rPr>
          <w:rFonts w:eastAsia="Courier Rgulier"/>
          <w:lang w:val="ru-RU"/>
        </w:rPr>
        <w:t xml:space="preserve"> </w:t>
      </w:r>
      <w:r w:rsidR="009077B2">
        <w:rPr>
          <w:rFonts w:eastAsia="Courier Rgulier"/>
          <w:lang w:val="ru-RU"/>
        </w:rPr>
        <w:t>между</w:t>
      </w:r>
      <w:r w:rsidR="009077B2" w:rsidRPr="00D46106">
        <w:rPr>
          <w:rFonts w:eastAsia="Courier Rgulier"/>
          <w:lang w:val="ru-RU"/>
        </w:rPr>
        <w:t xml:space="preserve"> </w:t>
      </w:r>
      <w:r w:rsidR="009077B2">
        <w:rPr>
          <w:rFonts w:eastAsia="Courier Rgulier"/>
          <w:lang w:val="ru-RU"/>
        </w:rPr>
        <w:t>пунктом</w:t>
      </w:r>
      <w:r w:rsidR="009077B2" w:rsidRPr="00D46106">
        <w:rPr>
          <w:rFonts w:eastAsia="Courier Rgulier"/>
          <w:lang w:val="ru-RU"/>
        </w:rPr>
        <w:t xml:space="preserve"> </w:t>
      </w:r>
      <w:r w:rsidR="00AC2AB4" w:rsidRPr="00D46106">
        <w:rPr>
          <w:rFonts w:eastAsia="Courier Rgulier"/>
          <w:lang w:val="ru-RU"/>
        </w:rPr>
        <w:t xml:space="preserve">18 </w:t>
      </w:r>
      <w:r w:rsidR="009077B2">
        <w:rPr>
          <w:rFonts w:eastAsia="Courier Rgulier"/>
          <w:lang w:val="ru-RU"/>
        </w:rPr>
        <w:t>доклада</w:t>
      </w:r>
      <w:r w:rsidR="009077B2" w:rsidRPr="00D46106">
        <w:rPr>
          <w:rFonts w:eastAsia="Courier Rgulier"/>
          <w:lang w:val="ru-RU"/>
        </w:rPr>
        <w:t xml:space="preserve">, </w:t>
      </w:r>
      <w:r w:rsidR="009077B2">
        <w:rPr>
          <w:rFonts w:eastAsia="Courier Rgulier"/>
          <w:lang w:val="ru-RU"/>
        </w:rPr>
        <w:t>где</w:t>
      </w:r>
      <w:r w:rsidR="009077B2" w:rsidRPr="00D46106">
        <w:rPr>
          <w:rFonts w:eastAsia="Courier Rgulier"/>
          <w:lang w:val="ru-RU"/>
        </w:rPr>
        <w:t xml:space="preserve"> </w:t>
      </w:r>
      <w:r w:rsidR="009077B2">
        <w:rPr>
          <w:rFonts w:eastAsia="Courier Rgulier"/>
          <w:lang w:val="ru-RU"/>
        </w:rPr>
        <w:t>говорится</w:t>
      </w:r>
      <w:r w:rsidR="009077B2" w:rsidRPr="00D46106">
        <w:rPr>
          <w:rFonts w:eastAsia="Courier Rgulier"/>
          <w:lang w:val="ru-RU"/>
        </w:rPr>
        <w:t xml:space="preserve">, </w:t>
      </w:r>
      <w:r w:rsidR="009077B2">
        <w:rPr>
          <w:rFonts w:eastAsia="Courier Rgulier"/>
          <w:lang w:val="ru-RU"/>
        </w:rPr>
        <w:t>что</w:t>
      </w:r>
      <w:r w:rsidR="009077B2" w:rsidRPr="00D46106">
        <w:rPr>
          <w:rFonts w:eastAsia="Courier Rgulier"/>
          <w:lang w:val="ru-RU"/>
        </w:rPr>
        <w:t xml:space="preserve"> </w:t>
      </w:r>
      <w:r w:rsidR="009077B2">
        <w:rPr>
          <w:rFonts w:eastAsia="Courier Rgulier"/>
          <w:lang w:val="ru-RU"/>
        </w:rPr>
        <w:t>в</w:t>
      </w:r>
      <w:r w:rsidR="009077B2" w:rsidRPr="00D46106">
        <w:rPr>
          <w:rFonts w:eastAsia="Courier Rgulier"/>
          <w:lang w:val="ru-RU"/>
        </w:rPr>
        <w:t xml:space="preserve"> </w:t>
      </w:r>
      <w:r w:rsidR="00D46106">
        <w:rPr>
          <w:rFonts w:eastAsia="Courier Rgulier"/>
          <w:lang w:val="ru-RU"/>
        </w:rPr>
        <w:t>Латвии</w:t>
      </w:r>
      <w:r w:rsidR="00D46106" w:rsidRPr="00D46106">
        <w:rPr>
          <w:rFonts w:eastAsia="Courier Rgulier"/>
          <w:lang w:val="ru-RU"/>
        </w:rPr>
        <w:t xml:space="preserve"> </w:t>
      </w:r>
      <w:r w:rsidR="00D46106">
        <w:rPr>
          <w:rFonts w:eastAsia="Courier Rgulier"/>
          <w:lang w:val="ru-RU"/>
        </w:rPr>
        <w:t>отсутствуют</w:t>
      </w:r>
      <w:r w:rsidR="00D46106" w:rsidRPr="00D46106">
        <w:rPr>
          <w:rFonts w:eastAsia="Courier Rgulier"/>
          <w:lang w:val="ru-RU"/>
        </w:rPr>
        <w:t xml:space="preserve"> </w:t>
      </w:r>
      <w:r w:rsidR="00D46106">
        <w:rPr>
          <w:rFonts w:eastAsia="Courier Rgulier"/>
          <w:lang w:val="ru-RU"/>
        </w:rPr>
        <w:t>какие</w:t>
      </w:r>
      <w:r w:rsidR="00D46106" w:rsidRPr="00D46106">
        <w:rPr>
          <w:rFonts w:eastAsia="Courier Rgulier"/>
          <w:lang w:val="ru-RU"/>
        </w:rPr>
        <w:t>-</w:t>
      </w:r>
      <w:r w:rsidR="00D46106">
        <w:rPr>
          <w:rFonts w:eastAsia="Courier Rgulier"/>
          <w:lang w:val="ru-RU"/>
        </w:rPr>
        <w:t>либо</w:t>
      </w:r>
      <w:r w:rsidR="00D46106" w:rsidRPr="00D46106">
        <w:rPr>
          <w:rFonts w:eastAsia="Courier Rgulier"/>
          <w:lang w:val="ru-RU"/>
        </w:rPr>
        <w:t xml:space="preserve"> </w:t>
      </w:r>
      <w:r w:rsidR="00D46106">
        <w:rPr>
          <w:rFonts w:eastAsia="Courier Rgulier"/>
          <w:lang w:val="ru-RU"/>
        </w:rPr>
        <w:t>юридические</w:t>
      </w:r>
      <w:r w:rsidR="00D46106" w:rsidRPr="00D46106">
        <w:rPr>
          <w:rFonts w:eastAsia="Courier Rgulier"/>
          <w:lang w:val="ru-RU"/>
        </w:rPr>
        <w:t xml:space="preserve"> </w:t>
      </w:r>
      <w:r w:rsidR="00D46106">
        <w:rPr>
          <w:rFonts w:eastAsia="Courier Rgulier"/>
          <w:lang w:val="ru-RU"/>
        </w:rPr>
        <w:t>нормы</w:t>
      </w:r>
      <w:r w:rsidR="00D46106" w:rsidRPr="00D46106">
        <w:rPr>
          <w:rFonts w:eastAsia="Courier Rgulier"/>
          <w:lang w:val="ru-RU"/>
        </w:rPr>
        <w:t xml:space="preserve">, </w:t>
      </w:r>
      <w:r w:rsidR="00D46106">
        <w:rPr>
          <w:rFonts w:eastAsia="Courier Rgulier"/>
          <w:lang w:val="ru-RU"/>
        </w:rPr>
        <w:t>затрагивающие</w:t>
      </w:r>
      <w:r w:rsidR="00D46106" w:rsidRPr="00D46106">
        <w:rPr>
          <w:rFonts w:eastAsia="Courier Rgulier"/>
          <w:lang w:val="ru-RU"/>
        </w:rPr>
        <w:t xml:space="preserve"> </w:t>
      </w:r>
      <w:r w:rsidR="00D46106">
        <w:rPr>
          <w:rFonts w:eastAsia="Courier Rgulier"/>
          <w:lang w:val="ru-RU"/>
        </w:rPr>
        <w:t>сегрегацию</w:t>
      </w:r>
      <w:r w:rsidR="00D46106" w:rsidRPr="00D46106">
        <w:rPr>
          <w:rFonts w:eastAsia="Courier Rgulier"/>
          <w:lang w:val="ru-RU"/>
        </w:rPr>
        <w:t xml:space="preserve"> </w:t>
      </w:r>
      <w:r w:rsidR="00D46106">
        <w:rPr>
          <w:rFonts w:eastAsia="Courier Rgulier"/>
          <w:lang w:val="ru-RU"/>
        </w:rPr>
        <w:t>любого</w:t>
      </w:r>
      <w:r w:rsidR="00D46106" w:rsidRPr="00D46106">
        <w:rPr>
          <w:rFonts w:eastAsia="Courier Rgulier"/>
          <w:lang w:val="ru-RU"/>
        </w:rPr>
        <w:t xml:space="preserve"> </w:t>
      </w:r>
      <w:r w:rsidR="00D46106">
        <w:rPr>
          <w:rFonts w:eastAsia="Courier Rgulier"/>
          <w:lang w:val="ru-RU"/>
        </w:rPr>
        <w:t>рода</w:t>
      </w:r>
      <w:r w:rsidR="00D46106" w:rsidRPr="00D46106">
        <w:rPr>
          <w:rFonts w:eastAsia="Courier Rgulier"/>
          <w:lang w:val="ru-RU"/>
        </w:rPr>
        <w:t xml:space="preserve">, </w:t>
      </w:r>
      <w:r w:rsidR="00D46106">
        <w:rPr>
          <w:rFonts w:eastAsia="Courier Rgulier"/>
          <w:lang w:val="ru-RU"/>
        </w:rPr>
        <w:t>и</w:t>
      </w:r>
      <w:r w:rsidR="00D46106" w:rsidRPr="00D46106">
        <w:rPr>
          <w:rFonts w:eastAsia="Courier Rgulier"/>
          <w:lang w:val="ru-RU"/>
        </w:rPr>
        <w:t xml:space="preserve"> </w:t>
      </w:r>
      <w:r w:rsidR="00D46106">
        <w:rPr>
          <w:rFonts w:eastAsia="Courier Rgulier"/>
          <w:lang w:val="ru-RU"/>
        </w:rPr>
        <w:t xml:space="preserve">практика такого рода отсутствует, и пунктом </w:t>
      </w:r>
      <w:r w:rsidR="00AC2AB4" w:rsidRPr="00D46106">
        <w:rPr>
          <w:rFonts w:eastAsia="Courier Rgulier"/>
          <w:lang w:val="ru-RU"/>
        </w:rPr>
        <w:t>142,</w:t>
      </w:r>
      <w:r w:rsidR="00D46106">
        <w:rPr>
          <w:rFonts w:eastAsia="Courier Rgulier"/>
          <w:lang w:val="ru-RU"/>
        </w:rPr>
        <w:t xml:space="preserve"> где отмечается, что в стране по-прежнему сохраняется определ</w:t>
      </w:r>
      <w:r w:rsidR="00982EC6">
        <w:rPr>
          <w:rFonts w:eastAsia="Courier Rgulier"/>
          <w:lang w:val="ru-RU"/>
        </w:rPr>
        <w:t>енная форма языковой сегрегации</w:t>
      </w:r>
      <w:r w:rsidR="00AC2AB4" w:rsidRPr="00D46106">
        <w:rPr>
          <w:rFonts w:eastAsia="Courier Rgulier"/>
          <w:lang w:val="ru-RU"/>
        </w:rPr>
        <w:t xml:space="preserve">? </w:t>
      </w:r>
      <w:r w:rsidR="00D46106">
        <w:rPr>
          <w:rFonts w:eastAsia="Courier Rgulier"/>
          <w:lang w:val="ru-RU"/>
        </w:rPr>
        <w:t>Существуют ли другие формы сегрегации</w:t>
      </w:r>
      <w:r w:rsidR="00AC2AB4" w:rsidRPr="00982EC6">
        <w:rPr>
          <w:rFonts w:eastAsia="Courier Rgulier"/>
          <w:lang w:val="ru-RU"/>
        </w:rPr>
        <w:t>?</w:t>
      </w:r>
    </w:p>
    <w:p w:rsidR="00AC2AB4" w:rsidRPr="00982EC6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947AA4" w:rsidRDefault="00A169A2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Статья</w:t>
      </w:r>
      <w:r w:rsidRPr="004B1440">
        <w:rPr>
          <w:rFonts w:eastAsia="Courier Rgulier"/>
          <w:lang w:val="ru-RU"/>
        </w:rPr>
        <w:t xml:space="preserve"> </w:t>
      </w:r>
      <w:r w:rsidR="00AC2AB4" w:rsidRPr="004B1440">
        <w:rPr>
          <w:rFonts w:eastAsia="Courier Rgulier"/>
          <w:lang w:val="ru-RU"/>
        </w:rPr>
        <w:t>68</w:t>
      </w:r>
      <w:r w:rsidRPr="004B144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Уголовного</w:t>
      </w:r>
      <w:r w:rsidRPr="004B144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кодекса</w:t>
      </w:r>
      <w:r w:rsidRPr="004B1440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предусматривающая</w:t>
      </w:r>
      <w:r w:rsidRPr="004B144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наказание</w:t>
      </w:r>
      <w:r w:rsidRPr="004B144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</w:t>
      </w:r>
      <w:r w:rsidRPr="004B144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преступления</w:t>
      </w:r>
      <w:r w:rsidRPr="004B144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против</w:t>
      </w:r>
      <w:r w:rsidRPr="004B144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человечности</w:t>
      </w:r>
      <w:r w:rsidRPr="004B1440">
        <w:rPr>
          <w:rFonts w:eastAsia="Courier Rgulier"/>
          <w:lang w:val="ru-RU"/>
        </w:rPr>
        <w:t xml:space="preserve">, </w:t>
      </w:r>
      <w:r w:rsidR="004B1440">
        <w:rPr>
          <w:rFonts w:eastAsia="Courier Rgulier"/>
          <w:lang w:val="ru-RU"/>
        </w:rPr>
        <w:t>являющиеся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преднамеренными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актами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в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целях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уничтожить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какую</w:t>
      </w:r>
      <w:r w:rsidR="004B1440" w:rsidRPr="004B1440">
        <w:rPr>
          <w:rFonts w:eastAsia="Courier Rgulier"/>
          <w:lang w:val="ru-RU"/>
        </w:rPr>
        <w:t>-</w:t>
      </w:r>
      <w:r w:rsidR="004B1440">
        <w:rPr>
          <w:rFonts w:eastAsia="Courier Rgulier"/>
          <w:lang w:val="ru-RU"/>
        </w:rPr>
        <w:t>либо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национальную</w:t>
      </w:r>
      <w:r w:rsidR="004B1440" w:rsidRPr="004B1440">
        <w:rPr>
          <w:rFonts w:eastAsia="Courier Rgulier"/>
          <w:lang w:val="ru-RU"/>
        </w:rPr>
        <w:t xml:space="preserve">, </w:t>
      </w:r>
      <w:r w:rsidR="004B1440">
        <w:rPr>
          <w:rFonts w:eastAsia="Courier Rgulier"/>
          <w:lang w:val="ru-RU"/>
        </w:rPr>
        <w:t>этническую</w:t>
      </w:r>
      <w:r w:rsidR="004B1440" w:rsidRPr="004B1440">
        <w:rPr>
          <w:rFonts w:eastAsia="Courier Rgulier"/>
          <w:lang w:val="ru-RU"/>
        </w:rPr>
        <w:t xml:space="preserve">, </w:t>
      </w:r>
      <w:r w:rsidR="004B1440">
        <w:rPr>
          <w:rFonts w:eastAsia="Courier Rgulier"/>
          <w:lang w:val="ru-RU"/>
        </w:rPr>
        <w:t>расовую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или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религиозную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группу</w:t>
      </w:r>
      <w:r w:rsidR="004B1440" w:rsidRPr="004B1440">
        <w:rPr>
          <w:rFonts w:eastAsia="Courier Rgulier"/>
          <w:lang w:val="ru-RU"/>
        </w:rPr>
        <w:t>;</w:t>
      </w:r>
      <w:r w:rsidRPr="004B1440">
        <w:rPr>
          <w:rFonts w:eastAsia="Courier Rgulier"/>
          <w:lang w:val="ru-RU"/>
        </w:rPr>
        <w:t xml:space="preserve"> </w:t>
      </w:r>
      <w:r w:rsidR="00AC2AB4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статья</w:t>
      </w:r>
      <w:r w:rsidR="004B1440" w:rsidRPr="004B1440">
        <w:rPr>
          <w:rFonts w:eastAsia="Courier Rgulier"/>
          <w:lang w:val="ru-RU"/>
        </w:rPr>
        <w:t xml:space="preserve"> </w:t>
      </w:r>
      <w:r w:rsidR="00AC2AB4" w:rsidRPr="004B1440">
        <w:rPr>
          <w:rFonts w:eastAsia="Courier Rgulier"/>
          <w:lang w:val="ru-RU"/>
        </w:rPr>
        <w:t xml:space="preserve">69, </w:t>
      </w:r>
      <w:r w:rsidR="004B1440">
        <w:rPr>
          <w:rFonts w:eastAsia="Courier Rgulier"/>
          <w:lang w:val="ru-RU"/>
        </w:rPr>
        <w:t>озаглавленная</w:t>
      </w:r>
      <w:r w:rsidR="004B1440" w:rsidRPr="004B1440">
        <w:rPr>
          <w:rFonts w:eastAsia="Courier Rgulier"/>
          <w:lang w:val="ru-RU"/>
        </w:rPr>
        <w:t xml:space="preserve"> «</w:t>
      </w:r>
      <w:r w:rsidR="004B1440">
        <w:rPr>
          <w:rFonts w:eastAsia="Courier Rgulier"/>
          <w:lang w:val="ru-RU"/>
        </w:rPr>
        <w:t>Нарушение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этнического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и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расового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равенства</w:t>
      </w:r>
      <w:r w:rsidR="004B1440" w:rsidRPr="004B1440">
        <w:rPr>
          <w:rFonts w:eastAsia="Courier Rgulier"/>
          <w:lang w:val="ru-RU"/>
        </w:rPr>
        <w:t xml:space="preserve">»; </w:t>
      </w:r>
      <w:r w:rsidR="004B1440">
        <w:rPr>
          <w:rFonts w:eastAsia="Courier Rgulier"/>
          <w:lang w:val="ru-RU"/>
        </w:rPr>
        <w:t>а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также</w:t>
      </w:r>
      <w:r w:rsidR="004B1440" w:rsidRPr="004B1440">
        <w:rPr>
          <w:rFonts w:eastAsia="Courier Rgulier"/>
          <w:lang w:val="ru-RU"/>
        </w:rPr>
        <w:t xml:space="preserve"> </w:t>
      </w:r>
      <w:r w:rsidR="004B1440">
        <w:rPr>
          <w:rFonts w:eastAsia="Courier Rgulier"/>
          <w:lang w:val="ru-RU"/>
        </w:rPr>
        <w:t>статья</w:t>
      </w:r>
      <w:r w:rsidR="00AC2AB4" w:rsidRPr="00AC2AB4">
        <w:rPr>
          <w:rFonts w:eastAsia="Courier Rgulier"/>
        </w:rPr>
        <w:t> </w:t>
      </w:r>
      <w:r w:rsidR="00AC2AB4" w:rsidRPr="004B1440">
        <w:rPr>
          <w:rFonts w:eastAsia="Courier Rgulier"/>
          <w:lang w:val="ru-RU"/>
        </w:rPr>
        <w:t>13</w:t>
      </w:r>
      <w:r w:rsidR="004B1440">
        <w:rPr>
          <w:rFonts w:eastAsia="Courier Rgulier"/>
          <w:lang w:val="ru-RU"/>
        </w:rPr>
        <w:t xml:space="preserve"> Закона об общественных организациях и их ассоциациях </w:t>
      </w:r>
      <w:r w:rsidR="00AC2AB4" w:rsidRPr="004B1440">
        <w:rPr>
          <w:rFonts w:eastAsia="Courier Rgulier"/>
          <w:lang w:val="ru-RU"/>
        </w:rPr>
        <w:t xml:space="preserve"> (</w:t>
      </w:r>
      <w:r w:rsidR="004B1440">
        <w:rPr>
          <w:rFonts w:eastAsia="Courier Rgulier"/>
          <w:lang w:val="ru-RU"/>
        </w:rPr>
        <w:t>соответственно, пункты</w:t>
      </w:r>
      <w:r w:rsidR="00AC2AB4" w:rsidRPr="00AC2AB4">
        <w:rPr>
          <w:rFonts w:eastAsia="Courier Rgulier"/>
        </w:rPr>
        <w:t> </w:t>
      </w:r>
      <w:r w:rsidR="00AC2AB4" w:rsidRPr="004B1440">
        <w:rPr>
          <w:rFonts w:eastAsia="Courier Rgulier"/>
          <w:lang w:val="ru-RU"/>
        </w:rPr>
        <w:t xml:space="preserve">21, 22 </w:t>
      </w:r>
      <w:r w:rsidR="004B1440">
        <w:rPr>
          <w:rFonts w:eastAsia="Courier Rgulier"/>
          <w:lang w:val="ru-RU"/>
        </w:rPr>
        <w:t>и</w:t>
      </w:r>
      <w:r w:rsidR="00AC2AB4" w:rsidRPr="00AC2AB4">
        <w:rPr>
          <w:rFonts w:eastAsia="Courier Rgulier"/>
        </w:rPr>
        <w:t> </w:t>
      </w:r>
      <w:r w:rsidR="00AC2AB4" w:rsidRPr="004B1440">
        <w:rPr>
          <w:rFonts w:eastAsia="Courier Rgulier"/>
          <w:lang w:val="ru-RU"/>
        </w:rPr>
        <w:t>29</w:t>
      </w:r>
      <w:r w:rsidR="004B1440">
        <w:rPr>
          <w:rFonts w:eastAsia="Courier Rgulier"/>
          <w:lang w:val="ru-RU"/>
        </w:rPr>
        <w:t xml:space="preserve"> доклада</w:t>
      </w:r>
      <w:r w:rsidR="00AC2AB4" w:rsidRPr="004B1440">
        <w:rPr>
          <w:rFonts w:eastAsia="Courier Rgulier"/>
          <w:lang w:val="ru-RU"/>
        </w:rPr>
        <w:t>)</w:t>
      </w:r>
      <w:r w:rsidR="00F84DFB">
        <w:rPr>
          <w:rFonts w:eastAsia="Courier Rgulier"/>
          <w:lang w:val="ru-RU"/>
        </w:rPr>
        <w:t xml:space="preserve">, как видно, обеспечивают полное выполнение положений статьи </w:t>
      </w:r>
      <w:r w:rsidR="00AC2AB4" w:rsidRPr="004B1440">
        <w:rPr>
          <w:rFonts w:eastAsia="Courier Rgulier"/>
          <w:lang w:val="ru-RU"/>
        </w:rPr>
        <w:t xml:space="preserve">4. </w:t>
      </w:r>
      <w:r w:rsidR="00F84DFB">
        <w:rPr>
          <w:rFonts w:eastAsia="Courier Rgulier"/>
          <w:lang w:val="ru-RU"/>
        </w:rPr>
        <w:t>Однако</w:t>
      </w:r>
      <w:r w:rsidR="00F84DFB" w:rsidRPr="00947AA4">
        <w:rPr>
          <w:rFonts w:eastAsia="Courier Rgulier"/>
          <w:lang w:val="ru-RU"/>
        </w:rPr>
        <w:t xml:space="preserve"> </w:t>
      </w:r>
      <w:r w:rsidR="00F84DFB">
        <w:rPr>
          <w:rFonts w:eastAsia="Courier Rgulier"/>
          <w:lang w:val="ru-RU"/>
        </w:rPr>
        <w:t>было</w:t>
      </w:r>
      <w:r w:rsidR="00F84DFB" w:rsidRPr="00947AA4">
        <w:rPr>
          <w:rFonts w:eastAsia="Courier Rgulier"/>
          <w:lang w:val="ru-RU"/>
        </w:rPr>
        <w:t xml:space="preserve"> </w:t>
      </w:r>
      <w:r w:rsidR="00F84DFB">
        <w:rPr>
          <w:rFonts w:eastAsia="Courier Rgulier"/>
          <w:lang w:val="ru-RU"/>
        </w:rPr>
        <w:t>бы</w:t>
      </w:r>
      <w:r w:rsidR="00F84DFB" w:rsidRPr="00947AA4">
        <w:rPr>
          <w:rFonts w:eastAsia="Courier Rgulier"/>
          <w:lang w:val="ru-RU"/>
        </w:rPr>
        <w:t xml:space="preserve"> </w:t>
      </w:r>
      <w:r w:rsidR="00F84DFB">
        <w:rPr>
          <w:rFonts w:eastAsia="Courier Rgulier"/>
          <w:lang w:val="ru-RU"/>
        </w:rPr>
        <w:t>интересно</w:t>
      </w:r>
      <w:r w:rsidR="00F84DFB" w:rsidRPr="00947AA4">
        <w:rPr>
          <w:rFonts w:eastAsia="Courier Rgulier"/>
          <w:lang w:val="ru-RU"/>
        </w:rPr>
        <w:t xml:space="preserve"> </w:t>
      </w:r>
      <w:r w:rsidR="00F84DFB">
        <w:rPr>
          <w:rFonts w:eastAsia="Courier Rgulier"/>
          <w:lang w:val="ru-RU"/>
        </w:rPr>
        <w:t>знать</w:t>
      </w:r>
      <w:r w:rsidR="00F84DFB" w:rsidRPr="00947AA4">
        <w:rPr>
          <w:rFonts w:eastAsia="Courier Rgulier"/>
          <w:lang w:val="ru-RU"/>
        </w:rPr>
        <w:t xml:space="preserve">, </w:t>
      </w:r>
      <w:r w:rsidR="00F84DFB">
        <w:rPr>
          <w:rFonts w:eastAsia="Courier Rgulier"/>
          <w:lang w:val="ru-RU"/>
        </w:rPr>
        <w:t>каким</w:t>
      </w:r>
      <w:r w:rsidR="00F84DFB" w:rsidRPr="00947AA4">
        <w:rPr>
          <w:rFonts w:eastAsia="Courier Rgulier"/>
          <w:lang w:val="ru-RU"/>
        </w:rPr>
        <w:t xml:space="preserve"> </w:t>
      </w:r>
      <w:r w:rsidR="00F84DFB">
        <w:rPr>
          <w:rFonts w:eastAsia="Courier Rgulier"/>
          <w:lang w:val="ru-RU"/>
        </w:rPr>
        <w:t>образом</w:t>
      </w:r>
      <w:r w:rsidR="00F84DFB" w:rsidRPr="00947AA4">
        <w:rPr>
          <w:rFonts w:eastAsia="Courier Rgulier"/>
          <w:lang w:val="ru-RU"/>
        </w:rPr>
        <w:t xml:space="preserve"> </w:t>
      </w:r>
      <w:r w:rsidR="00F84DFB">
        <w:rPr>
          <w:rFonts w:eastAsia="Courier Rgulier"/>
          <w:lang w:val="ru-RU"/>
        </w:rPr>
        <w:t>применяются</w:t>
      </w:r>
      <w:r w:rsidR="00F84DFB" w:rsidRPr="00947AA4">
        <w:rPr>
          <w:rFonts w:eastAsia="Courier Rgulier"/>
          <w:lang w:val="ru-RU"/>
        </w:rPr>
        <w:t xml:space="preserve"> </w:t>
      </w:r>
      <w:r w:rsidR="00F84DFB">
        <w:rPr>
          <w:rFonts w:eastAsia="Courier Rgulier"/>
          <w:lang w:val="ru-RU"/>
        </w:rPr>
        <w:t>эти</w:t>
      </w:r>
      <w:r w:rsidR="00F84DFB" w:rsidRPr="00947AA4">
        <w:rPr>
          <w:rFonts w:eastAsia="Courier Rgulier"/>
          <w:lang w:val="ru-RU"/>
        </w:rPr>
        <w:t xml:space="preserve"> </w:t>
      </w:r>
      <w:r w:rsidR="00F84DFB">
        <w:rPr>
          <w:rFonts w:eastAsia="Courier Rgulier"/>
          <w:lang w:val="ru-RU"/>
        </w:rPr>
        <w:t>положения</w:t>
      </w:r>
      <w:r w:rsidR="00F84DFB" w:rsidRPr="00947AA4">
        <w:rPr>
          <w:rFonts w:eastAsia="Courier Rgulier"/>
          <w:lang w:val="ru-RU"/>
        </w:rPr>
        <w:t xml:space="preserve">, </w:t>
      </w:r>
      <w:r w:rsidR="00F84DFB">
        <w:rPr>
          <w:rFonts w:eastAsia="Courier Rgulier"/>
          <w:lang w:val="ru-RU"/>
        </w:rPr>
        <w:t>а</w:t>
      </w:r>
      <w:r w:rsidR="00F84DFB" w:rsidRPr="00947AA4">
        <w:rPr>
          <w:rFonts w:eastAsia="Courier Rgulier"/>
          <w:lang w:val="ru-RU"/>
        </w:rPr>
        <w:t xml:space="preserve"> </w:t>
      </w:r>
      <w:r w:rsidR="00F84DFB">
        <w:rPr>
          <w:rFonts w:eastAsia="Courier Rgulier"/>
          <w:lang w:val="ru-RU"/>
        </w:rPr>
        <w:t>также</w:t>
      </w:r>
      <w:r w:rsidR="00F84DFB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какой был результат рассмотрения дел, возбужденных в связи с расистской пропагандой и подстрекательством к расовой ненависти, которые упоминаются в пунктах</w:t>
      </w:r>
      <w:r w:rsidR="00AC2AB4" w:rsidRPr="00AC2AB4">
        <w:rPr>
          <w:rFonts w:eastAsia="Courier Rgulier"/>
        </w:rPr>
        <w:t> </w:t>
      </w:r>
      <w:r w:rsidR="00AC2AB4" w:rsidRPr="00947AA4">
        <w:rPr>
          <w:rFonts w:eastAsia="Courier Rgulier"/>
          <w:lang w:val="ru-RU"/>
        </w:rPr>
        <w:t xml:space="preserve">26, 27 </w:t>
      </w:r>
      <w:r w:rsidR="00947AA4">
        <w:rPr>
          <w:rFonts w:eastAsia="Courier Rgulier"/>
          <w:lang w:val="ru-RU"/>
        </w:rPr>
        <w:t>и</w:t>
      </w:r>
      <w:r w:rsidR="00AC2AB4" w:rsidRPr="00AC2AB4">
        <w:rPr>
          <w:rFonts w:eastAsia="Courier Rgulier"/>
        </w:rPr>
        <w:t> </w:t>
      </w:r>
      <w:r w:rsidR="00AC2AB4" w:rsidRPr="00947AA4">
        <w:rPr>
          <w:rFonts w:eastAsia="Courier Rgulier"/>
          <w:lang w:val="ru-RU"/>
        </w:rPr>
        <w:t>28</w:t>
      </w:r>
      <w:r w:rsidR="00947AA4">
        <w:rPr>
          <w:rFonts w:eastAsia="Courier Rgulier"/>
          <w:lang w:val="ru-RU"/>
        </w:rPr>
        <w:t xml:space="preserve"> доклада</w:t>
      </w:r>
      <w:r w:rsidR="00AC2AB4" w:rsidRPr="00947AA4">
        <w:rPr>
          <w:rFonts w:eastAsia="Courier Rgulier"/>
          <w:lang w:val="ru-RU"/>
        </w:rPr>
        <w:t xml:space="preserve">. </w:t>
      </w:r>
      <w:r w:rsidR="00947AA4">
        <w:rPr>
          <w:rFonts w:eastAsia="Courier Rgulier"/>
          <w:lang w:val="ru-RU"/>
        </w:rPr>
        <w:t>Кроме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того</w:t>
      </w:r>
      <w:r w:rsidR="00AC2AB4" w:rsidRPr="00947AA4">
        <w:rPr>
          <w:rFonts w:eastAsia="Courier Rgulier"/>
          <w:lang w:val="ru-RU"/>
        </w:rPr>
        <w:t xml:space="preserve">, </w:t>
      </w:r>
      <w:r w:rsidR="00947AA4">
        <w:rPr>
          <w:rFonts w:eastAsia="Courier Rgulier"/>
          <w:lang w:val="ru-RU"/>
        </w:rPr>
        <w:t>почему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за антисемитские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заявления</w:t>
      </w:r>
      <w:r w:rsidR="00947AA4" w:rsidRPr="00947AA4">
        <w:rPr>
          <w:rFonts w:eastAsia="Courier Rgulier"/>
          <w:lang w:val="ru-RU"/>
        </w:rPr>
        <w:t xml:space="preserve">, </w:t>
      </w:r>
      <w:r w:rsidR="00947AA4">
        <w:rPr>
          <w:rFonts w:eastAsia="Courier Rgulier"/>
          <w:lang w:val="ru-RU"/>
        </w:rPr>
        <w:t>которые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часто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появляются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в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некоторых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газетах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и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в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избирательных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программах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ряда</w:t>
      </w:r>
      <w:r w:rsidR="00947AA4" w:rsidRPr="00947AA4">
        <w:rPr>
          <w:rFonts w:eastAsia="Courier Rgulier"/>
          <w:lang w:val="ru-RU"/>
        </w:rPr>
        <w:t xml:space="preserve"> </w:t>
      </w:r>
      <w:r w:rsidR="00947AA4">
        <w:rPr>
          <w:rFonts w:eastAsia="Courier Rgulier"/>
          <w:lang w:val="ru-RU"/>
        </w:rPr>
        <w:t>партий, не было еще вынесено ни одного приговора</w:t>
      </w:r>
      <w:r w:rsidR="00AC2AB4" w:rsidRPr="00947AA4">
        <w:rPr>
          <w:rFonts w:eastAsia="Courier Rgulier"/>
          <w:lang w:val="ru-RU"/>
        </w:rPr>
        <w:t>?</w:t>
      </w:r>
    </w:p>
    <w:p w:rsidR="00AC2AB4" w:rsidRPr="00947AA4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CD26C8" w:rsidRDefault="006809F4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Что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осуществления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FB5F46">
        <w:rPr>
          <w:rFonts w:eastAsia="Courier Rgulier"/>
          <w:lang w:val="ru-RU"/>
        </w:rPr>
        <w:t xml:space="preserve"> </w:t>
      </w:r>
      <w:r w:rsidR="00AC2AB4" w:rsidRPr="00FB5F46">
        <w:rPr>
          <w:rFonts w:eastAsia="Courier Rgulier"/>
          <w:lang w:val="ru-RU"/>
        </w:rPr>
        <w:t xml:space="preserve">5 </w:t>
      </w:r>
      <w:r>
        <w:rPr>
          <w:rFonts w:eastAsia="Courier Rgulier"/>
          <w:lang w:val="ru-RU"/>
        </w:rPr>
        <w:t>Конвенции</w:t>
      </w:r>
      <w:r w:rsidRPr="00FB5F4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то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приходится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констатировать</w:t>
      </w:r>
      <w:r w:rsidRPr="00FB5F4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принятый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режим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натурализации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привел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возникновению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серьезного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неравенства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между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гражданами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FB5F4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негражданами</w:t>
      </w:r>
      <w:r w:rsidR="00AC2AB4" w:rsidRPr="00FB5F46">
        <w:rPr>
          <w:rFonts w:eastAsia="Courier Rgulier"/>
          <w:lang w:val="ru-RU"/>
        </w:rPr>
        <w:t xml:space="preserve">, </w:t>
      </w:r>
      <w:r w:rsidR="00FB5F46">
        <w:rPr>
          <w:rFonts w:eastAsia="Courier Rgulier"/>
          <w:lang w:val="ru-RU"/>
        </w:rPr>
        <w:t>причем последние подверг</w:t>
      </w:r>
      <w:r w:rsidR="00CF47DB">
        <w:rPr>
          <w:rFonts w:eastAsia="Courier Rgulier"/>
          <w:lang w:val="ru-RU"/>
        </w:rPr>
        <w:t>аются</w:t>
      </w:r>
      <w:r w:rsidR="00FB5F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всевозможным</w:t>
      </w:r>
      <w:r w:rsidR="00FB5F46">
        <w:rPr>
          <w:rFonts w:eastAsia="Courier Rgulier"/>
          <w:lang w:val="ru-RU"/>
        </w:rPr>
        <w:t xml:space="preserve"> ограничениям и ста</w:t>
      </w:r>
      <w:r w:rsidR="00CF47DB">
        <w:rPr>
          <w:rFonts w:eastAsia="Courier Rgulier"/>
          <w:lang w:val="ru-RU"/>
        </w:rPr>
        <w:t>новятся</w:t>
      </w:r>
      <w:r w:rsidR="00FB5F46">
        <w:rPr>
          <w:rFonts w:eastAsia="Courier Rgulier"/>
          <w:lang w:val="ru-RU"/>
        </w:rPr>
        <w:t xml:space="preserve"> жертвами разных видов неравного обращения</w:t>
      </w:r>
      <w:r w:rsidR="00CF47DB">
        <w:rPr>
          <w:rFonts w:eastAsia="Courier Rgulier"/>
          <w:lang w:val="ru-RU"/>
        </w:rPr>
        <w:t>, особенно в сфере доступа к недвижимости и в вопросах создания частных предприятий. В</w:t>
      </w:r>
      <w:r w:rsidR="00CF47DB" w:rsidRPr="00CC16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ожидании</w:t>
      </w:r>
      <w:r w:rsidR="00CF47DB" w:rsidRPr="00CC16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решения</w:t>
      </w:r>
      <w:r w:rsidR="00CF47DB" w:rsidRPr="00CC16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проблемы</w:t>
      </w:r>
      <w:r w:rsidR="00CF47DB" w:rsidRPr="00CC16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с</w:t>
      </w:r>
      <w:r w:rsidR="00CF47DB" w:rsidRPr="00CC16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гражданством</w:t>
      </w:r>
      <w:r w:rsidR="00CF47DB" w:rsidRPr="00CC1646">
        <w:rPr>
          <w:rFonts w:eastAsia="Courier Rgulier"/>
          <w:lang w:val="ru-RU"/>
        </w:rPr>
        <w:t xml:space="preserve">, </w:t>
      </w:r>
      <w:r w:rsidR="00CF47DB">
        <w:rPr>
          <w:rFonts w:eastAsia="Courier Rgulier"/>
          <w:lang w:val="ru-RU"/>
        </w:rPr>
        <w:t>государству</w:t>
      </w:r>
      <w:r w:rsidR="00CF47DB" w:rsidRPr="00CC1646">
        <w:rPr>
          <w:rFonts w:eastAsia="Courier Rgulier"/>
          <w:lang w:val="ru-RU"/>
        </w:rPr>
        <w:t>-</w:t>
      </w:r>
      <w:r w:rsidR="00CF47DB">
        <w:rPr>
          <w:rFonts w:eastAsia="Courier Rgulier"/>
          <w:lang w:val="ru-RU"/>
        </w:rPr>
        <w:t>участнику</w:t>
      </w:r>
      <w:r w:rsidR="00CF47DB" w:rsidRPr="00CC16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следует</w:t>
      </w:r>
      <w:r w:rsidR="00CF47DB" w:rsidRPr="00CC16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приложить</w:t>
      </w:r>
      <w:r w:rsidR="00CF47DB" w:rsidRPr="00CC16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все</w:t>
      </w:r>
      <w:r w:rsidR="00CF47DB" w:rsidRPr="00CC1646">
        <w:rPr>
          <w:rFonts w:eastAsia="Courier Rgulier"/>
          <w:lang w:val="ru-RU"/>
        </w:rPr>
        <w:t xml:space="preserve"> </w:t>
      </w:r>
      <w:r w:rsidR="00CF47DB">
        <w:rPr>
          <w:rFonts w:eastAsia="Courier Rgulier"/>
          <w:lang w:val="ru-RU"/>
        </w:rPr>
        <w:t>усилия</w:t>
      </w:r>
      <w:r w:rsidR="00CF47DB" w:rsidRPr="00CC1646">
        <w:rPr>
          <w:rFonts w:eastAsia="Courier Rgulier"/>
          <w:lang w:val="ru-RU"/>
        </w:rPr>
        <w:t xml:space="preserve"> </w:t>
      </w:r>
      <w:r w:rsidR="00CC1646">
        <w:rPr>
          <w:rFonts w:eastAsia="Courier Rgulier"/>
          <w:lang w:val="ru-RU"/>
        </w:rPr>
        <w:t>по</w:t>
      </w:r>
      <w:r w:rsidR="00CC1646" w:rsidRPr="00CC1646">
        <w:rPr>
          <w:rFonts w:eastAsia="Courier Rgulier"/>
          <w:lang w:val="ru-RU"/>
        </w:rPr>
        <w:t xml:space="preserve"> </w:t>
      </w:r>
      <w:r w:rsidR="00CC1646">
        <w:rPr>
          <w:rFonts w:eastAsia="Courier Rgulier"/>
          <w:lang w:val="ru-RU"/>
        </w:rPr>
        <w:t>сокращению</w:t>
      </w:r>
      <w:r w:rsidR="00CC1646" w:rsidRPr="00CC1646">
        <w:rPr>
          <w:rFonts w:eastAsia="Courier Rgulier"/>
          <w:lang w:val="ru-RU"/>
        </w:rPr>
        <w:t xml:space="preserve"> </w:t>
      </w:r>
      <w:r w:rsidR="00CC1646">
        <w:rPr>
          <w:rFonts w:eastAsia="Courier Rgulier"/>
          <w:lang w:val="ru-RU"/>
        </w:rPr>
        <w:t>до</w:t>
      </w:r>
      <w:r w:rsidR="00CC1646" w:rsidRPr="00CC1646">
        <w:rPr>
          <w:rFonts w:eastAsia="Courier Rgulier"/>
          <w:lang w:val="ru-RU"/>
        </w:rPr>
        <w:t xml:space="preserve"> </w:t>
      </w:r>
      <w:r w:rsidR="00CC1646">
        <w:rPr>
          <w:rFonts w:eastAsia="Courier Rgulier"/>
          <w:lang w:val="ru-RU"/>
        </w:rPr>
        <w:t>минимума</w:t>
      </w:r>
      <w:r w:rsidR="00CC1646" w:rsidRPr="00CC1646">
        <w:rPr>
          <w:rFonts w:eastAsia="Courier Rgulier"/>
          <w:lang w:val="ru-RU"/>
        </w:rPr>
        <w:t xml:space="preserve"> </w:t>
      </w:r>
      <w:r w:rsidR="00CC1646">
        <w:rPr>
          <w:rFonts w:eastAsia="Courier Rgulier"/>
          <w:lang w:val="ru-RU"/>
        </w:rPr>
        <w:t>различий</w:t>
      </w:r>
      <w:r w:rsidR="00CC1646" w:rsidRPr="00CC1646">
        <w:rPr>
          <w:rFonts w:eastAsia="Courier Rgulier"/>
          <w:lang w:val="ru-RU"/>
        </w:rPr>
        <w:t xml:space="preserve"> </w:t>
      </w:r>
      <w:r w:rsidR="00CC1646">
        <w:rPr>
          <w:rFonts w:eastAsia="Courier Rgulier"/>
          <w:lang w:val="ru-RU"/>
        </w:rPr>
        <w:t xml:space="preserve">в обращении между гражданами и негражданами.  </w:t>
      </w:r>
      <w:r w:rsidR="00CC1646" w:rsidRPr="00CC1646">
        <w:rPr>
          <w:rFonts w:eastAsia="Courier Rgulier"/>
          <w:lang w:val="ru-RU"/>
        </w:rPr>
        <w:t xml:space="preserve"> </w:t>
      </w:r>
      <w:r w:rsidR="00CF47DB" w:rsidRPr="00CC1646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Также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появились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проблемы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в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том</w:t>
      </w:r>
      <w:r w:rsidR="005A08C8" w:rsidRPr="005A08C8">
        <w:rPr>
          <w:rFonts w:eastAsia="Courier Rgulier"/>
          <w:lang w:val="ru-RU"/>
        </w:rPr>
        <w:t xml:space="preserve">, </w:t>
      </w:r>
      <w:r w:rsidR="005A08C8">
        <w:rPr>
          <w:rFonts w:eastAsia="Courier Rgulier"/>
          <w:lang w:val="ru-RU"/>
        </w:rPr>
        <w:t>что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касается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права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покидать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любую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страну, включая свою собственную, и возвращаться в нее. Некоторым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лицам</w:t>
      </w:r>
      <w:r w:rsidR="005A08C8" w:rsidRPr="005A08C8">
        <w:rPr>
          <w:rFonts w:eastAsia="Courier Rgulier"/>
          <w:lang w:val="ru-RU"/>
        </w:rPr>
        <w:t xml:space="preserve">, </w:t>
      </w:r>
      <w:r w:rsidR="005A08C8">
        <w:rPr>
          <w:rFonts w:eastAsia="Courier Rgulier"/>
          <w:lang w:val="ru-RU"/>
        </w:rPr>
        <w:t>родившимся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в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Латвии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и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имеющим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там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свою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семью</w:t>
      </w:r>
      <w:r w:rsidR="005A08C8" w:rsidRPr="005A08C8">
        <w:rPr>
          <w:rFonts w:eastAsia="Courier Rgulier"/>
          <w:lang w:val="ru-RU"/>
        </w:rPr>
        <w:t xml:space="preserve">, </w:t>
      </w:r>
      <w:r w:rsidR="005A08C8">
        <w:rPr>
          <w:rFonts w:eastAsia="Courier Rgulier"/>
          <w:lang w:val="ru-RU"/>
        </w:rPr>
        <w:t>но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покинувшим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страну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на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некоторое</w:t>
      </w:r>
      <w:r w:rsidR="005A08C8" w:rsidRPr="005A08C8">
        <w:rPr>
          <w:rFonts w:eastAsia="Courier Rgulier"/>
          <w:lang w:val="ru-RU"/>
        </w:rPr>
        <w:t xml:space="preserve"> </w:t>
      </w:r>
      <w:r w:rsidR="005A08C8">
        <w:rPr>
          <w:rFonts w:eastAsia="Courier Rgulier"/>
          <w:lang w:val="ru-RU"/>
        </w:rPr>
        <w:t>время</w:t>
      </w:r>
      <w:r w:rsidR="005A08C8" w:rsidRPr="005A08C8">
        <w:rPr>
          <w:rFonts w:eastAsia="Courier Rgulier"/>
          <w:lang w:val="ru-RU"/>
        </w:rPr>
        <w:t>,</w:t>
      </w:r>
      <w:r w:rsidR="005A08C8">
        <w:rPr>
          <w:rFonts w:eastAsia="Courier Rgulier"/>
          <w:lang w:val="ru-RU"/>
        </w:rPr>
        <w:t xml:space="preserve"> отка</w:t>
      </w:r>
      <w:r w:rsidR="00FD60B3">
        <w:rPr>
          <w:rFonts w:eastAsia="Courier Rgulier"/>
          <w:lang w:val="ru-RU"/>
        </w:rPr>
        <w:t>зывается в праве туда вернуться, поскольку они были лишены такого права. Г</w:t>
      </w:r>
      <w:r w:rsidR="00FD60B3" w:rsidRPr="00FD60B3">
        <w:rPr>
          <w:rFonts w:eastAsia="Courier Rgulier"/>
          <w:lang w:val="ru-RU"/>
        </w:rPr>
        <w:t>-</w:t>
      </w:r>
      <w:r w:rsidR="00FD60B3">
        <w:rPr>
          <w:rFonts w:eastAsia="Courier Rgulier"/>
          <w:lang w:val="ru-RU"/>
        </w:rPr>
        <w:t>н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Дьякону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также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обращает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внимание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на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требование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латвийского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закона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о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внесении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в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паспорта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граждан</w:t>
      </w:r>
      <w:r w:rsidR="00FD60B3" w:rsidRPr="00FD60B3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и резидентов записи о национальности и этническом происхождении владельца паспорта, что напоминает некоторую советскую практику. Неправительственные</w:t>
      </w:r>
      <w:r w:rsidR="00FD60B3" w:rsidRPr="000662FA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организации</w:t>
      </w:r>
      <w:r w:rsidR="00FD60B3" w:rsidRPr="000662FA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по</w:t>
      </w:r>
      <w:r w:rsidR="00FD60B3" w:rsidRPr="000662FA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защите</w:t>
      </w:r>
      <w:r w:rsidR="00FD60B3" w:rsidRPr="000662FA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прав</w:t>
      </w:r>
      <w:r w:rsidR="00FD60B3" w:rsidRPr="000662FA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человека</w:t>
      </w:r>
      <w:r w:rsidR="00FD60B3" w:rsidRPr="000662FA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видят</w:t>
      </w:r>
      <w:r w:rsidR="00FD60B3" w:rsidRPr="000662FA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в</w:t>
      </w:r>
      <w:r w:rsidR="00FD60B3" w:rsidRPr="000662FA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этом</w:t>
      </w:r>
      <w:r w:rsidR="00FD60B3" w:rsidRPr="000662FA">
        <w:rPr>
          <w:rFonts w:eastAsia="Courier Rgulier"/>
          <w:lang w:val="ru-RU"/>
        </w:rPr>
        <w:t xml:space="preserve"> </w:t>
      </w:r>
      <w:r w:rsidR="00FD60B3">
        <w:rPr>
          <w:rFonts w:eastAsia="Courier Rgulier"/>
          <w:lang w:val="ru-RU"/>
        </w:rPr>
        <w:t>предписании</w:t>
      </w:r>
      <w:r w:rsidR="00FD60B3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посягательство на свободу личной жизни и подстрекательство к дискриминации. Таким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образом</w:t>
      </w:r>
      <w:r w:rsidR="000662FA" w:rsidRPr="000662FA">
        <w:rPr>
          <w:rFonts w:eastAsia="Courier Rgulier"/>
          <w:lang w:val="ru-RU"/>
        </w:rPr>
        <w:t xml:space="preserve">, </w:t>
      </w:r>
      <w:r w:rsidR="000662FA">
        <w:rPr>
          <w:rFonts w:eastAsia="Courier Rgulier"/>
          <w:lang w:val="ru-RU"/>
        </w:rPr>
        <w:t>Комитет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мог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бы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рекомендовать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латвийскому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правительству</w:t>
      </w:r>
      <w:r w:rsidR="000662FA" w:rsidRPr="000662FA">
        <w:rPr>
          <w:rFonts w:eastAsia="Courier Rgulier"/>
          <w:lang w:val="ru-RU"/>
        </w:rPr>
        <w:t xml:space="preserve">, </w:t>
      </w:r>
      <w:r w:rsidR="000662FA">
        <w:rPr>
          <w:rFonts w:eastAsia="Courier Rgulier"/>
          <w:lang w:val="ru-RU"/>
        </w:rPr>
        <w:t>как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это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сделала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Европейская комиссия по борьбе с расизмом и нетерпимостью, отказаться от этого требования. Более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того</w:t>
      </w:r>
      <w:r w:rsidR="000662FA" w:rsidRPr="000662FA">
        <w:rPr>
          <w:rFonts w:eastAsia="Courier Rgulier"/>
          <w:lang w:val="ru-RU"/>
        </w:rPr>
        <w:t xml:space="preserve">, </w:t>
      </w:r>
      <w:r w:rsidR="000662FA">
        <w:rPr>
          <w:rFonts w:eastAsia="Courier Rgulier"/>
          <w:lang w:val="ru-RU"/>
        </w:rPr>
        <w:t>в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некоторых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случаях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обязанность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хорошо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владеть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языком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используется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произвольным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образом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для</w:t>
      </w:r>
      <w:r w:rsidR="000662FA" w:rsidRPr="000662FA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отказа в отдельных правах, в особенности при предоставлении статуса безработного. Следует</w:t>
      </w:r>
      <w:r w:rsidR="000662FA" w:rsidRPr="00CD26C8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проследить</w:t>
      </w:r>
      <w:r w:rsidR="000662FA" w:rsidRPr="00CD26C8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за</w:t>
      </w:r>
      <w:r w:rsidR="000662FA" w:rsidRPr="00CD26C8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тем</w:t>
      </w:r>
      <w:r w:rsidR="000662FA" w:rsidRPr="00CD26C8">
        <w:rPr>
          <w:rFonts w:eastAsia="Courier Rgulier"/>
          <w:lang w:val="ru-RU"/>
        </w:rPr>
        <w:t xml:space="preserve">, </w:t>
      </w:r>
      <w:r w:rsidR="000662FA">
        <w:rPr>
          <w:rFonts w:eastAsia="Courier Rgulier"/>
          <w:lang w:val="ru-RU"/>
        </w:rPr>
        <w:t>чтобы</w:t>
      </w:r>
      <w:r w:rsidR="000662FA" w:rsidRPr="00CD26C8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проект</w:t>
      </w:r>
      <w:r w:rsidR="000662FA" w:rsidRPr="00CD26C8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нового</w:t>
      </w:r>
      <w:r w:rsidR="000662FA" w:rsidRPr="00CD26C8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закона</w:t>
      </w:r>
      <w:r w:rsidR="000662FA" w:rsidRPr="00CD26C8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о</w:t>
      </w:r>
      <w:r w:rsidR="000662FA" w:rsidRPr="00CD26C8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языках</w:t>
      </w:r>
      <w:r w:rsidR="000662FA" w:rsidRPr="00CD26C8">
        <w:rPr>
          <w:rFonts w:eastAsia="Courier Rgulier"/>
          <w:lang w:val="ru-RU"/>
        </w:rPr>
        <w:t xml:space="preserve">, </w:t>
      </w:r>
      <w:r w:rsidR="000662FA">
        <w:rPr>
          <w:rFonts w:eastAsia="Courier Rgulier"/>
          <w:lang w:val="ru-RU"/>
        </w:rPr>
        <w:t>который</w:t>
      </w:r>
      <w:r w:rsidR="000662FA" w:rsidRPr="00CD26C8">
        <w:rPr>
          <w:rFonts w:eastAsia="Courier Rgulier"/>
          <w:lang w:val="ru-RU"/>
        </w:rPr>
        <w:t xml:space="preserve">, </w:t>
      </w:r>
      <w:r w:rsidR="000662FA">
        <w:rPr>
          <w:rFonts w:eastAsia="Courier Rgulier"/>
          <w:lang w:val="ru-RU"/>
        </w:rPr>
        <w:t>среди</w:t>
      </w:r>
      <w:r w:rsidR="000662FA" w:rsidRPr="00CD26C8">
        <w:rPr>
          <w:rFonts w:eastAsia="Courier Rgulier"/>
          <w:lang w:val="ru-RU"/>
        </w:rPr>
        <w:t xml:space="preserve"> </w:t>
      </w:r>
      <w:r w:rsidR="000662FA">
        <w:rPr>
          <w:rFonts w:eastAsia="Courier Rgulier"/>
          <w:lang w:val="ru-RU"/>
        </w:rPr>
        <w:t>прочего</w:t>
      </w:r>
      <w:r w:rsidR="000662FA" w:rsidRPr="00CD26C8">
        <w:rPr>
          <w:rFonts w:eastAsia="Courier Rgulier"/>
          <w:lang w:val="ru-RU"/>
        </w:rPr>
        <w:t xml:space="preserve">, </w:t>
      </w:r>
      <w:r w:rsidR="000662FA">
        <w:rPr>
          <w:rFonts w:eastAsia="Courier Rgulier"/>
          <w:lang w:val="ru-RU"/>
        </w:rPr>
        <w:t>предусматривает</w:t>
      </w:r>
      <w:r w:rsidR="000662FA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транскрибирование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имен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согласно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правилам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латышского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языка</w:t>
      </w:r>
      <w:r w:rsidR="00CD26C8" w:rsidRPr="00CD26C8">
        <w:rPr>
          <w:rFonts w:eastAsia="Courier Rgulier"/>
          <w:lang w:val="ru-RU"/>
        </w:rPr>
        <w:t xml:space="preserve">, </w:t>
      </w:r>
      <w:r w:rsidR="00CD26C8">
        <w:rPr>
          <w:rFonts w:eastAsia="Courier Rgulier"/>
          <w:lang w:val="ru-RU"/>
        </w:rPr>
        <w:t>не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привел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бы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в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конечном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итоге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к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изменению</w:t>
      </w:r>
      <w:r w:rsidR="00CD26C8" w:rsidRPr="00CD26C8">
        <w:rPr>
          <w:rFonts w:eastAsia="Courier Rgulier"/>
          <w:lang w:val="ru-RU"/>
        </w:rPr>
        <w:t xml:space="preserve"> </w:t>
      </w:r>
      <w:r w:rsidR="00CD26C8">
        <w:rPr>
          <w:rFonts w:eastAsia="Courier Rgulier"/>
          <w:lang w:val="ru-RU"/>
        </w:rPr>
        <w:t>имен и к нарушению права каждого человека на свое имя.</w:t>
      </w:r>
      <w:r w:rsidR="00AC2AB4" w:rsidRPr="00CD26C8">
        <w:rPr>
          <w:rFonts w:eastAsia="Courier Rgulier"/>
          <w:lang w:val="ru-RU"/>
        </w:rPr>
        <w:t xml:space="preserve"> </w:t>
      </w:r>
      <w:r w:rsidR="00AC2AB4" w:rsidRPr="00CD26C8">
        <w:rPr>
          <w:rFonts w:eastAsia="Courier Rgulier"/>
          <w:lang w:val="ru-RU"/>
        </w:rPr>
        <w:tab/>
      </w:r>
    </w:p>
    <w:p w:rsidR="00AC2AB4" w:rsidRPr="00CD26C8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C4295D" w:rsidRDefault="006028A3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Переходя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статье</w:t>
      </w:r>
      <w:r w:rsidRPr="006028A3">
        <w:rPr>
          <w:rFonts w:eastAsia="Courier Rgulier"/>
          <w:lang w:val="ru-RU"/>
        </w:rPr>
        <w:t xml:space="preserve"> </w:t>
      </w:r>
      <w:r w:rsidR="00AC2AB4" w:rsidRPr="006028A3">
        <w:rPr>
          <w:rFonts w:eastAsia="Courier Rgulier"/>
          <w:lang w:val="ru-RU"/>
        </w:rPr>
        <w:t>6,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</w:t>
      </w:r>
      <w:r w:rsidRPr="006028A3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Дьякону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ссылается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обеспокоенность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Комитета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ООН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правам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человека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отношении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того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факта</w:t>
      </w:r>
      <w:r w:rsidRPr="006028A3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латвийская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юридическая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система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предусматривает</w:t>
      </w:r>
      <w:r w:rsidRPr="006028A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эффективных средств правовой защиты в случае нарушения прав человека. </w:t>
      </w:r>
      <w:r w:rsidR="005C58C7">
        <w:rPr>
          <w:rFonts w:eastAsia="Courier Rgulier"/>
          <w:lang w:val="ru-RU"/>
        </w:rPr>
        <w:t>Например</w:t>
      </w:r>
      <w:r w:rsidR="005C58C7" w:rsidRPr="005C58C7">
        <w:rPr>
          <w:rFonts w:eastAsia="Courier Rgulier"/>
          <w:lang w:val="fr-FR"/>
        </w:rPr>
        <w:t xml:space="preserve">, </w:t>
      </w:r>
      <w:r w:rsidR="005C58C7">
        <w:rPr>
          <w:rFonts w:eastAsia="Courier Rgulier"/>
          <w:lang w:val="ru-RU"/>
        </w:rPr>
        <w:t>конституционность</w:t>
      </w:r>
      <w:r w:rsidR="005C58C7" w:rsidRPr="005C58C7">
        <w:rPr>
          <w:rFonts w:eastAsia="Courier Rgulier"/>
          <w:lang w:val="fr-FR"/>
        </w:rPr>
        <w:t xml:space="preserve"> </w:t>
      </w:r>
      <w:r w:rsidR="005C58C7">
        <w:rPr>
          <w:rFonts w:eastAsia="Courier Rgulier"/>
          <w:lang w:val="ru-RU"/>
        </w:rPr>
        <w:t>законов</w:t>
      </w:r>
      <w:r w:rsidR="005C58C7" w:rsidRPr="005C58C7">
        <w:rPr>
          <w:rFonts w:eastAsia="Courier Rgulier"/>
          <w:lang w:val="fr-FR"/>
        </w:rPr>
        <w:t xml:space="preserve"> </w:t>
      </w:r>
      <w:r w:rsidR="005C58C7">
        <w:rPr>
          <w:rFonts w:eastAsia="Courier Rgulier"/>
          <w:lang w:val="ru-RU"/>
        </w:rPr>
        <w:t>не</w:t>
      </w:r>
      <w:r w:rsidR="005C58C7" w:rsidRPr="005C58C7">
        <w:rPr>
          <w:rFonts w:eastAsia="Courier Rgulier"/>
          <w:lang w:val="fr-FR"/>
        </w:rPr>
        <w:t xml:space="preserve"> </w:t>
      </w:r>
      <w:r w:rsidR="005C58C7">
        <w:rPr>
          <w:rFonts w:eastAsia="Courier Rgulier"/>
          <w:lang w:val="ru-RU"/>
        </w:rPr>
        <w:t>может</w:t>
      </w:r>
      <w:r w:rsidR="005C58C7" w:rsidRPr="005C58C7">
        <w:rPr>
          <w:rFonts w:eastAsia="Courier Rgulier"/>
          <w:lang w:val="fr-FR"/>
        </w:rPr>
        <w:t xml:space="preserve"> </w:t>
      </w:r>
      <w:r w:rsidR="005C58C7">
        <w:rPr>
          <w:rFonts w:eastAsia="Courier Rgulier"/>
          <w:lang w:val="ru-RU"/>
        </w:rPr>
        <w:t>быть</w:t>
      </w:r>
      <w:r w:rsidR="005C58C7" w:rsidRPr="005C58C7">
        <w:rPr>
          <w:rFonts w:eastAsia="Courier Rgulier"/>
          <w:lang w:val="fr-FR"/>
        </w:rPr>
        <w:t xml:space="preserve"> </w:t>
      </w:r>
      <w:r w:rsidR="005C58C7">
        <w:rPr>
          <w:rFonts w:eastAsia="Courier Rgulier"/>
          <w:lang w:val="ru-RU"/>
        </w:rPr>
        <w:t>оспорена</w:t>
      </w:r>
      <w:r w:rsidR="005C58C7" w:rsidRPr="005C58C7">
        <w:rPr>
          <w:rFonts w:eastAsia="Courier Rgulier"/>
          <w:lang w:val="fr-FR"/>
        </w:rPr>
        <w:t xml:space="preserve"> </w:t>
      </w:r>
      <w:r w:rsidR="005C58C7">
        <w:rPr>
          <w:rFonts w:eastAsia="Courier Rgulier"/>
          <w:lang w:val="ru-RU"/>
        </w:rPr>
        <w:t>частными</w:t>
      </w:r>
      <w:r w:rsidR="005C58C7" w:rsidRPr="005C58C7">
        <w:rPr>
          <w:rFonts w:eastAsia="Courier Rgulier"/>
          <w:lang w:val="fr-FR"/>
        </w:rPr>
        <w:t xml:space="preserve"> </w:t>
      </w:r>
      <w:r w:rsidR="005C58C7">
        <w:rPr>
          <w:rFonts w:eastAsia="Courier Rgulier"/>
          <w:lang w:val="ru-RU"/>
        </w:rPr>
        <w:t>лицами</w:t>
      </w:r>
      <w:r w:rsidR="005C58C7" w:rsidRPr="005C58C7">
        <w:rPr>
          <w:rFonts w:eastAsia="Courier Rgulier"/>
          <w:lang w:val="fr-FR"/>
        </w:rPr>
        <w:t xml:space="preserve">. </w:t>
      </w:r>
      <w:r w:rsidR="00ED7757">
        <w:rPr>
          <w:rFonts w:eastAsia="Courier Rgulier"/>
          <w:lang w:val="ru-RU"/>
        </w:rPr>
        <w:t>Поэтому результаты дебатов о внесении поправок в Закон о Конституционном суде ожидаются с большим интересом.</w:t>
      </w:r>
      <w:r w:rsidR="00AC2AB4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 xml:space="preserve">Чем занимается Национальное управление по правам человека, сколько жалоб оно получило, какое оно занимает место в </w:t>
      </w:r>
      <w:r w:rsidR="00C463A5">
        <w:rPr>
          <w:rFonts w:eastAsia="Courier Rgulier"/>
          <w:lang w:val="ru-RU"/>
        </w:rPr>
        <w:t>рамках государственных структур</w:t>
      </w:r>
      <w:r w:rsidR="00AC2AB4" w:rsidRPr="00ED7757">
        <w:rPr>
          <w:rFonts w:eastAsia="Courier Rgulier"/>
          <w:lang w:val="ru-RU"/>
        </w:rPr>
        <w:t xml:space="preserve">? </w:t>
      </w:r>
      <w:r w:rsidR="00ED7757">
        <w:rPr>
          <w:rFonts w:eastAsia="Courier Rgulier"/>
          <w:lang w:val="ru-RU"/>
        </w:rPr>
        <w:t>Не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могла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бы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делегация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также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указать</w:t>
      </w:r>
      <w:r w:rsidR="00ED7757" w:rsidRPr="00ED7757">
        <w:rPr>
          <w:rFonts w:eastAsia="Courier Rgulier"/>
          <w:lang w:val="ru-RU"/>
        </w:rPr>
        <w:t xml:space="preserve">, </w:t>
      </w:r>
      <w:r w:rsidR="00ED7757">
        <w:rPr>
          <w:rFonts w:eastAsia="Courier Rgulier"/>
          <w:lang w:val="ru-RU"/>
        </w:rPr>
        <w:t>имеют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ли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право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все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лица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выступать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на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своем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родном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языке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в</w:t>
      </w:r>
      <w:r w:rsidR="00ED7757" w:rsidRPr="00ED7757">
        <w:rPr>
          <w:rFonts w:eastAsia="Courier Rgulier"/>
          <w:lang w:val="ru-RU"/>
        </w:rPr>
        <w:t xml:space="preserve"> </w:t>
      </w:r>
      <w:r w:rsidR="00ED7757">
        <w:rPr>
          <w:rFonts w:eastAsia="Courier Rgulier"/>
          <w:lang w:val="ru-RU"/>
        </w:rPr>
        <w:t>судах</w:t>
      </w:r>
      <w:r w:rsidR="00AC2AB4" w:rsidRPr="00ED7757">
        <w:rPr>
          <w:rFonts w:eastAsia="Courier Rgulier"/>
          <w:lang w:val="ru-RU"/>
        </w:rPr>
        <w:t xml:space="preserve">? </w:t>
      </w:r>
      <w:r w:rsidR="00F40051">
        <w:rPr>
          <w:rFonts w:eastAsia="Courier Rgulier"/>
          <w:lang w:val="ru-RU"/>
        </w:rPr>
        <w:t xml:space="preserve"> В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области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образования</w:t>
      </w:r>
      <w:r w:rsidR="00F40051" w:rsidRPr="00F40051">
        <w:rPr>
          <w:rFonts w:eastAsia="Courier Rgulier"/>
          <w:lang w:val="ru-RU"/>
        </w:rPr>
        <w:t xml:space="preserve">, </w:t>
      </w:r>
      <w:r w:rsidR="00F40051">
        <w:rPr>
          <w:rFonts w:eastAsia="Courier Rgulier"/>
          <w:lang w:val="ru-RU"/>
        </w:rPr>
        <w:t>хотя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Комитет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прекрасно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понимает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необходимость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изучения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всеми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жителями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страны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латышского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языка</w:t>
      </w:r>
      <w:r w:rsidR="00F40051" w:rsidRPr="00F40051">
        <w:rPr>
          <w:rFonts w:eastAsia="Courier Rgulier"/>
          <w:lang w:val="ru-RU"/>
        </w:rPr>
        <w:t xml:space="preserve">, </w:t>
      </w:r>
      <w:r w:rsidR="00F40051">
        <w:rPr>
          <w:rFonts w:eastAsia="Courier Rgulier"/>
          <w:lang w:val="ru-RU"/>
        </w:rPr>
        <w:t>он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хотел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бы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знать</w:t>
      </w:r>
      <w:r w:rsidR="00F40051" w:rsidRPr="00F40051">
        <w:rPr>
          <w:rFonts w:eastAsia="Courier Rgulier"/>
          <w:lang w:val="ru-RU"/>
        </w:rPr>
        <w:t xml:space="preserve">, </w:t>
      </w:r>
      <w:r w:rsidR="00F40051">
        <w:rPr>
          <w:rFonts w:eastAsia="Courier Rgulier"/>
          <w:lang w:val="ru-RU"/>
        </w:rPr>
        <w:t>действительно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ли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гарантируется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возможность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прохождения</w:t>
      </w:r>
      <w:r w:rsidR="00F40051" w:rsidRPr="00F40051">
        <w:rPr>
          <w:rFonts w:eastAsia="Courier Rgulier"/>
          <w:lang w:val="ru-RU"/>
        </w:rPr>
        <w:t xml:space="preserve"> </w:t>
      </w:r>
      <w:r w:rsidR="00F40051">
        <w:rPr>
          <w:rFonts w:eastAsia="Courier Rgulier"/>
          <w:lang w:val="ru-RU"/>
        </w:rPr>
        <w:t>обучения</w:t>
      </w:r>
      <w:r w:rsidR="00F40051" w:rsidRPr="00F40051">
        <w:rPr>
          <w:rFonts w:eastAsia="Courier Rgulier"/>
          <w:lang w:val="ru-RU"/>
        </w:rPr>
        <w:t xml:space="preserve"> </w:t>
      </w:r>
      <w:r w:rsidR="00D9181D">
        <w:rPr>
          <w:rFonts w:eastAsia="Courier Rgulier"/>
          <w:lang w:val="ru-RU"/>
        </w:rPr>
        <w:t>на языках меньшинств, в том числе на университетском уровне. Предусмотрен</w:t>
      </w:r>
      <w:r w:rsidR="00C161A1">
        <w:rPr>
          <w:rFonts w:eastAsia="Courier Rgulier"/>
          <w:lang w:val="ru-RU"/>
        </w:rPr>
        <w:t>о</w:t>
      </w:r>
      <w:r w:rsidR="00D9181D" w:rsidRPr="00C161A1">
        <w:rPr>
          <w:rFonts w:eastAsia="Courier Rgulier"/>
          <w:lang w:val="ru-RU"/>
        </w:rPr>
        <w:t xml:space="preserve"> </w:t>
      </w:r>
      <w:r w:rsidR="00D9181D">
        <w:rPr>
          <w:rFonts w:eastAsia="Courier Rgulier"/>
          <w:lang w:val="ru-RU"/>
        </w:rPr>
        <w:t>ли</w:t>
      </w:r>
      <w:r w:rsidR="00D9181D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обучение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на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этих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языках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для преподавателей, учителей, врачей, актеров и журналистов</w:t>
      </w:r>
      <w:r w:rsidR="00AC2AB4" w:rsidRPr="00C161A1">
        <w:rPr>
          <w:rFonts w:eastAsia="Courier Rgulier"/>
          <w:lang w:val="ru-RU"/>
        </w:rPr>
        <w:t xml:space="preserve">? </w:t>
      </w:r>
      <w:r w:rsidR="00C161A1">
        <w:rPr>
          <w:rFonts w:eastAsia="Courier Rgulier"/>
          <w:lang w:val="ru-RU"/>
        </w:rPr>
        <w:t>Г</w:t>
      </w:r>
      <w:r w:rsidR="00C161A1" w:rsidRPr="00C161A1">
        <w:rPr>
          <w:rFonts w:eastAsia="Courier Rgulier"/>
          <w:lang w:val="ru-RU"/>
        </w:rPr>
        <w:t>-</w:t>
      </w:r>
      <w:r w:rsidR="00C161A1">
        <w:rPr>
          <w:rFonts w:eastAsia="Courier Rgulier"/>
          <w:lang w:val="ru-RU"/>
        </w:rPr>
        <w:t>н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Дьякону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также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выражает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обеспокоенность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рядом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заявлений</w:t>
      </w:r>
      <w:r w:rsidR="00C161A1" w:rsidRPr="00C161A1">
        <w:rPr>
          <w:rFonts w:eastAsia="Courier Rgulier"/>
          <w:lang w:val="ru-RU"/>
        </w:rPr>
        <w:t xml:space="preserve">, </w:t>
      </w:r>
      <w:r w:rsidR="00C161A1">
        <w:rPr>
          <w:rFonts w:eastAsia="Courier Rgulier"/>
          <w:lang w:val="ru-RU"/>
        </w:rPr>
        <w:t>сделанных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официально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или</w:t>
      </w:r>
      <w:r w:rsidR="00C161A1" w:rsidRPr="00C161A1">
        <w:rPr>
          <w:rFonts w:eastAsia="Courier Rgulier"/>
          <w:lang w:val="ru-RU"/>
        </w:rPr>
        <w:t xml:space="preserve"> </w:t>
      </w:r>
      <w:r w:rsidR="00C161A1">
        <w:rPr>
          <w:rFonts w:eastAsia="Courier Rgulier"/>
          <w:lang w:val="ru-RU"/>
        </w:rPr>
        <w:t>полуофициально</w:t>
      </w:r>
      <w:r w:rsidR="00C161A1" w:rsidRPr="00C161A1">
        <w:rPr>
          <w:rFonts w:eastAsia="Courier Rgulier"/>
          <w:lang w:val="ru-RU"/>
        </w:rPr>
        <w:t>,</w:t>
      </w:r>
      <w:r w:rsidR="00C161A1">
        <w:rPr>
          <w:rFonts w:eastAsia="Courier Rgulier"/>
          <w:lang w:val="ru-RU"/>
        </w:rPr>
        <w:t xml:space="preserve"> согласно которым, начиная с </w:t>
      </w:r>
      <w:r w:rsidR="00AC2AB4" w:rsidRPr="00C161A1">
        <w:rPr>
          <w:rFonts w:eastAsia="Courier Rgulier"/>
          <w:lang w:val="ru-RU"/>
        </w:rPr>
        <w:t>2004</w:t>
      </w:r>
      <w:r w:rsidR="00C161A1">
        <w:rPr>
          <w:rFonts w:eastAsia="Courier Rgulier"/>
          <w:lang w:val="ru-RU"/>
        </w:rPr>
        <w:t xml:space="preserve"> – </w:t>
      </w:r>
      <w:r w:rsidR="00AC2AB4" w:rsidRPr="00C161A1">
        <w:rPr>
          <w:rFonts w:eastAsia="Courier Rgulier"/>
          <w:lang w:val="ru-RU"/>
        </w:rPr>
        <w:t>2005</w:t>
      </w:r>
      <w:r w:rsidR="00C161A1">
        <w:rPr>
          <w:rFonts w:eastAsia="Courier Rgulier"/>
          <w:lang w:val="ru-RU"/>
        </w:rPr>
        <w:t xml:space="preserve"> гг. обучение на языках меньшинств будет отменено, а государственное финансирование школ с преподаванием на язы</w:t>
      </w:r>
      <w:r w:rsidR="00C27265">
        <w:rPr>
          <w:rFonts w:eastAsia="Courier Rgulier"/>
          <w:lang w:val="ru-RU"/>
        </w:rPr>
        <w:t>ках меньшинств будет прекращено</w:t>
      </w:r>
      <w:r w:rsidR="00AC2AB4" w:rsidRPr="00C161A1">
        <w:rPr>
          <w:rFonts w:eastAsia="Courier Rgulier"/>
          <w:lang w:val="ru-RU"/>
        </w:rPr>
        <w:t>.</w:t>
      </w:r>
      <w:r w:rsidR="00DC2BDD">
        <w:rPr>
          <w:rFonts w:eastAsia="Courier Rgulier"/>
          <w:lang w:val="ru-RU"/>
        </w:rPr>
        <w:t xml:space="preserve"> Каким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образом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проект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закона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о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языках</w:t>
      </w:r>
      <w:r w:rsidR="00DC2BDD" w:rsidRPr="00DC2BDD">
        <w:rPr>
          <w:rFonts w:eastAsia="Courier Rgulier"/>
          <w:lang w:val="ru-RU"/>
        </w:rPr>
        <w:t xml:space="preserve">, </w:t>
      </w:r>
      <w:r w:rsidR="00DC2BDD">
        <w:rPr>
          <w:rFonts w:eastAsia="Courier Rgulier"/>
          <w:lang w:val="ru-RU"/>
        </w:rPr>
        <w:t>в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котором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упоминается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обучение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на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иностранных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языках</w:t>
      </w:r>
      <w:r w:rsidR="00DC2BDD" w:rsidRPr="00DC2BDD">
        <w:rPr>
          <w:rFonts w:eastAsia="Courier Rgulier"/>
          <w:lang w:val="ru-RU"/>
        </w:rPr>
        <w:t xml:space="preserve">, </w:t>
      </w:r>
      <w:r w:rsidR="00DC2BDD">
        <w:rPr>
          <w:rFonts w:eastAsia="Courier Rgulier"/>
          <w:lang w:val="ru-RU"/>
        </w:rPr>
        <w:t>а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не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на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языках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меньшинств</w:t>
      </w:r>
      <w:r w:rsidR="00DC2BDD" w:rsidRPr="00DC2BDD">
        <w:rPr>
          <w:rFonts w:eastAsia="Courier Rgulier"/>
          <w:lang w:val="ru-RU"/>
        </w:rPr>
        <w:t xml:space="preserve">, </w:t>
      </w:r>
      <w:r w:rsidR="00DC2BDD">
        <w:rPr>
          <w:rFonts w:eastAsia="Courier Rgulier"/>
          <w:lang w:val="ru-RU"/>
        </w:rPr>
        <w:t>совместим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с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Законом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об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образовании</w:t>
      </w:r>
      <w:r w:rsidR="00DC2BDD" w:rsidRPr="00DC2BDD">
        <w:rPr>
          <w:rFonts w:eastAsia="Courier Rgulier"/>
          <w:lang w:val="ru-RU"/>
        </w:rPr>
        <w:t xml:space="preserve">, </w:t>
      </w:r>
      <w:r w:rsidR="00DC2BDD">
        <w:rPr>
          <w:rFonts w:eastAsia="Courier Rgulier"/>
          <w:lang w:val="ru-RU"/>
        </w:rPr>
        <w:t>который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четко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предусматривает</w:t>
      </w:r>
      <w:r w:rsidR="00DC2BDD" w:rsidRPr="00DC2BDD">
        <w:rPr>
          <w:rFonts w:eastAsia="Courier Rgulier"/>
          <w:lang w:val="ru-RU"/>
        </w:rPr>
        <w:t xml:space="preserve"> </w:t>
      </w:r>
      <w:r w:rsidR="00DC2BDD">
        <w:rPr>
          <w:rFonts w:eastAsia="Courier Rgulier"/>
          <w:lang w:val="ru-RU"/>
        </w:rPr>
        <w:t>существование обучения на языках меньшинств</w:t>
      </w:r>
      <w:r w:rsidR="00AC2AB4" w:rsidRPr="00DC2BDD">
        <w:rPr>
          <w:rFonts w:eastAsia="Courier Rgulier"/>
          <w:lang w:val="ru-RU"/>
        </w:rPr>
        <w:t xml:space="preserve">? </w:t>
      </w:r>
      <w:r w:rsidR="003C7FCE">
        <w:rPr>
          <w:rFonts w:eastAsia="Courier Rgulier"/>
          <w:lang w:val="ru-RU"/>
        </w:rPr>
        <w:t>Г</w:t>
      </w:r>
      <w:r w:rsidR="003C7FCE" w:rsidRPr="00C4295D">
        <w:rPr>
          <w:rFonts w:eastAsia="Courier Rgulier"/>
          <w:lang w:val="ru-RU"/>
        </w:rPr>
        <w:t>-</w:t>
      </w:r>
      <w:r w:rsidR="003C7FCE">
        <w:rPr>
          <w:rFonts w:eastAsia="Courier Rgulier"/>
          <w:lang w:val="ru-RU"/>
        </w:rPr>
        <w:t>н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Дьякону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также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хотел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бы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знать</w:t>
      </w:r>
      <w:r w:rsidR="003C7FCE" w:rsidRPr="00C4295D">
        <w:rPr>
          <w:rFonts w:eastAsia="Courier Rgulier"/>
          <w:lang w:val="ru-RU"/>
        </w:rPr>
        <w:t xml:space="preserve">, </w:t>
      </w:r>
      <w:r w:rsidR="003C7FCE">
        <w:rPr>
          <w:rFonts w:eastAsia="Courier Rgulier"/>
          <w:lang w:val="ru-RU"/>
        </w:rPr>
        <w:t>существует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ли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обучение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правам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человека</w:t>
      </w:r>
      <w:r w:rsidR="003C7FCE" w:rsidRPr="00C4295D">
        <w:rPr>
          <w:rFonts w:eastAsia="Courier Rgulier"/>
          <w:lang w:val="ru-RU"/>
        </w:rPr>
        <w:t xml:space="preserve">, </w:t>
      </w:r>
      <w:r w:rsidR="003C7FCE">
        <w:rPr>
          <w:rFonts w:eastAsia="Courier Rgulier"/>
          <w:lang w:val="ru-RU"/>
        </w:rPr>
        <w:t>включая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права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меньшинств</w:t>
      </w:r>
      <w:r w:rsidR="003C7FCE" w:rsidRPr="00C4295D">
        <w:rPr>
          <w:rFonts w:eastAsia="Courier Rgulier"/>
          <w:lang w:val="ru-RU"/>
        </w:rPr>
        <w:t xml:space="preserve">, </w:t>
      </w:r>
      <w:r w:rsidR="003C7FCE">
        <w:rPr>
          <w:rFonts w:eastAsia="Courier Rgulier"/>
          <w:lang w:val="ru-RU"/>
        </w:rPr>
        <w:t>а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также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верно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ли</w:t>
      </w:r>
      <w:r w:rsidR="003C7FCE" w:rsidRPr="00C4295D">
        <w:rPr>
          <w:rFonts w:eastAsia="Courier Rgulier"/>
          <w:lang w:val="ru-RU"/>
        </w:rPr>
        <w:t xml:space="preserve">, </w:t>
      </w:r>
      <w:r w:rsidR="003C7FCE">
        <w:rPr>
          <w:rFonts w:eastAsia="Courier Rgulier"/>
          <w:lang w:val="ru-RU"/>
        </w:rPr>
        <w:t>что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в</w:t>
      </w:r>
      <w:r w:rsidR="003C7FCE" w:rsidRPr="00C4295D">
        <w:rPr>
          <w:rFonts w:eastAsia="Courier Rgulier"/>
          <w:lang w:val="ru-RU"/>
        </w:rPr>
        <w:t xml:space="preserve"> 1998 </w:t>
      </w:r>
      <w:r w:rsidR="003C7FCE">
        <w:rPr>
          <w:rFonts w:eastAsia="Courier Rgulier"/>
          <w:lang w:val="ru-RU"/>
        </w:rPr>
        <w:t>году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латвийский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парламент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принял</w:t>
      </w:r>
      <w:r w:rsidR="003C7FCE" w:rsidRPr="00C4295D">
        <w:rPr>
          <w:rFonts w:eastAsia="Courier Rgulier"/>
          <w:lang w:val="ru-RU"/>
        </w:rPr>
        <w:t xml:space="preserve"> </w:t>
      </w:r>
      <w:r w:rsidR="003C7FCE">
        <w:rPr>
          <w:rFonts w:eastAsia="Courier Rgulier"/>
          <w:lang w:val="ru-RU"/>
        </w:rPr>
        <w:t>решение</w:t>
      </w:r>
      <w:r w:rsidR="003C7FCE" w:rsidRPr="00C4295D">
        <w:rPr>
          <w:rFonts w:eastAsia="Courier Rgulier"/>
          <w:lang w:val="ru-RU"/>
        </w:rPr>
        <w:t xml:space="preserve"> </w:t>
      </w:r>
      <w:r w:rsidR="00C4295D">
        <w:rPr>
          <w:rFonts w:eastAsia="Courier Rgulier"/>
          <w:lang w:val="ru-RU"/>
        </w:rPr>
        <w:t>о сокращении числа программ, передаваемых на языках меньшинств.</w:t>
      </w:r>
    </w:p>
    <w:p w:rsidR="00AC2AB4" w:rsidRPr="00C4295D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4731DD" w:rsidRDefault="008A7269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Что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позитивных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аспектов</w:t>
      </w:r>
      <w:r w:rsidRPr="004731DD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то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этом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разделе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можно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было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упомянуть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принятие</w:t>
      </w:r>
      <w:r w:rsidRPr="004731D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Закона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о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праве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на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культурную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автономию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национальных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и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этнических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групп</w:t>
      </w:r>
      <w:r w:rsidR="002614EC">
        <w:rPr>
          <w:rFonts w:eastAsia="Courier Rgulier"/>
          <w:lang w:val="ru-RU"/>
        </w:rPr>
        <w:t xml:space="preserve"> Латвии</w:t>
      </w:r>
      <w:r w:rsidR="00AC2AB4" w:rsidRPr="004731DD">
        <w:rPr>
          <w:rFonts w:eastAsia="Courier Rgulier"/>
          <w:lang w:val="ru-RU"/>
        </w:rPr>
        <w:t xml:space="preserve">, </w:t>
      </w:r>
      <w:r w:rsidR="004731DD">
        <w:rPr>
          <w:rFonts w:eastAsia="Courier Rgulier"/>
          <w:lang w:val="ru-RU"/>
        </w:rPr>
        <w:t>а также существование национальных культурных ассоциаций и заключение соглашений о культурном сотрудничестве с Российской Федерацией, Украиной и другими странами.</w:t>
      </w:r>
      <w:r w:rsidR="00AC2AB4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Кроме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того</w:t>
      </w:r>
      <w:r w:rsidR="004731DD" w:rsidRPr="004731DD">
        <w:rPr>
          <w:rFonts w:eastAsia="Courier Rgulier"/>
          <w:lang w:val="ru-RU"/>
        </w:rPr>
        <w:t xml:space="preserve">, </w:t>
      </w:r>
      <w:r w:rsidR="004731DD">
        <w:rPr>
          <w:rFonts w:eastAsia="Courier Rgulier"/>
          <w:lang w:val="ru-RU"/>
        </w:rPr>
        <w:t>Комитет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приветствует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тот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факт</w:t>
      </w:r>
      <w:r w:rsidR="004731DD" w:rsidRPr="004731DD">
        <w:rPr>
          <w:rFonts w:eastAsia="Courier Rgulier"/>
          <w:lang w:val="ru-RU"/>
        </w:rPr>
        <w:t xml:space="preserve">, </w:t>
      </w:r>
      <w:r w:rsidR="004731DD">
        <w:rPr>
          <w:rFonts w:eastAsia="Courier Rgulier"/>
          <w:lang w:val="ru-RU"/>
        </w:rPr>
        <w:t>что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рассматриваемый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доклад</w:t>
      </w:r>
      <w:r w:rsidR="004731DD" w:rsidRPr="004731DD">
        <w:rPr>
          <w:rFonts w:eastAsia="Courier Rgulier"/>
          <w:lang w:val="ru-RU"/>
        </w:rPr>
        <w:t xml:space="preserve"> </w:t>
      </w:r>
      <w:r w:rsidR="004731DD">
        <w:rPr>
          <w:rFonts w:eastAsia="Courier Rgulier"/>
          <w:lang w:val="ru-RU"/>
        </w:rPr>
        <w:t>и информация о его обсуждении будут опубликованы в Официальном бюллетене.</w:t>
      </w:r>
    </w:p>
    <w:p w:rsidR="00AC2AB4" w:rsidRPr="004731DD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865AA6" w:rsidRDefault="00940816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В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заключение</w:t>
      </w:r>
      <w:r w:rsidRPr="00865AA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г</w:t>
      </w:r>
      <w:r w:rsidRPr="00865AA6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Дьякону</w:t>
      </w:r>
      <w:r w:rsidRPr="00865AA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упоминая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недоверии</w:t>
      </w:r>
      <w:r w:rsidRPr="00865AA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которое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испытывает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восточноевропейских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странах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национальное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большинство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отношению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меньшинствам</w:t>
      </w:r>
      <w:r w:rsidRPr="00865AA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которых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оно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считает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слишком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многочисленными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слишком</w:t>
      </w:r>
      <w:r w:rsidRPr="00865AA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мстительными</w:t>
      </w:r>
      <w:r w:rsidRPr="00865AA6">
        <w:rPr>
          <w:rFonts w:eastAsia="Courier Rgulier"/>
          <w:lang w:val="ru-RU"/>
        </w:rPr>
        <w:t xml:space="preserve">, </w:t>
      </w:r>
      <w:r w:rsidR="00865AA6">
        <w:rPr>
          <w:rFonts w:eastAsia="Courier Rgulier"/>
          <w:lang w:val="ru-RU"/>
        </w:rPr>
        <w:t>говорит</w:t>
      </w:r>
      <w:r w:rsidR="00865AA6" w:rsidRPr="00865AA6">
        <w:rPr>
          <w:rFonts w:eastAsia="Courier Rgulier"/>
          <w:lang w:val="ru-RU"/>
        </w:rPr>
        <w:t xml:space="preserve">, </w:t>
      </w:r>
      <w:r w:rsidR="00865AA6">
        <w:rPr>
          <w:rFonts w:eastAsia="Courier Rgulier"/>
          <w:lang w:val="ru-RU"/>
        </w:rPr>
        <w:t>что</w:t>
      </w:r>
      <w:r w:rsidR="00865AA6" w:rsidRPr="00865AA6">
        <w:rPr>
          <w:rFonts w:eastAsia="Courier Rgulier"/>
          <w:lang w:val="ru-RU"/>
        </w:rPr>
        <w:t xml:space="preserve"> </w:t>
      </w:r>
      <w:r w:rsidR="00865AA6">
        <w:rPr>
          <w:rFonts w:eastAsia="Courier Rgulier"/>
          <w:lang w:val="ru-RU"/>
        </w:rPr>
        <w:t>это</w:t>
      </w:r>
      <w:r w:rsidR="00865AA6" w:rsidRPr="00865AA6">
        <w:rPr>
          <w:rFonts w:eastAsia="Courier Rgulier"/>
          <w:lang w:val="ru-RU"/>
        </w:rPr>
        <w:t xml:space="preserve"> </w:t>
      </w:r>
      <w:r w:rsidR="00865AA6">
        <w:rPr>
          <w:rFonts w:eastAsia="Courier Rgulier"/>
          <w:lang w:val="ru-RU"/>
        </w:rPr>
        <w:t>чувство</w:t>
      </w:r>
      <w:r w:rsidR="00865AA6" w:rsidRPr="00865AA6">
        <w:rPr>
          <w:rFonts w:eastAsia="Courier Rgulier"/>
          <w:lang w:val="ru-RU"/>
        </w:rPr>
        <w:t xml:space="preserve"> </w:t>
      </w:r>
      <w:r w:rsidR="00865AA6">
        <w:rPr>
          <w:rFonts w:eastAsia="Courier Rgulier"/>
          <w:lang w:val="ru-RU"/>
        </w:rPr>
        <w:t>может</w:t>
      </w:r>
      <w:r w:rsidR="00865AA6" w:rsidRPr="00865AA6">
        <w:rPr>
          <w:rFonts w:eastAsia="Courier Rgulier"/>
          <w:lang w:val="ru-RU"/>
        </w:rPr>
        <w:t xml:space="preserve"> </w:t>
      </w:r>
      <w:r w:rsidR="00865AA6">
        <w:rPr>
          <w:rFonts w:eastAsia="Courier Rgulier"/>
          <w:lang w:val="ru-RU"/>
        </w:rPr>
        <w:t>быть</w:t>
      </w:r>
      <w:r w:rsidR="00865AA6" w:rsidRPr="00865AA6">
        <w:rPr>
          <w:rFonts w:eastAsia="Courier Rgulier"/>
          <w:lang w:val="ru-RU"/>
        </w:rPr>
        <w:t xml:space="preserve"> </w:t>
      </w:r>
      <w:r w:rsidR="00865AA6">
        <w:rPr>
          <w:rFonts w:eastAsia="Courier Rgulier"/>
          <w:lang w:val="ru-RU"/>
        </w:rPr>
        <w:t>развеяно</w:t>
      </w:r>
      <w:r w:rsidRPr="00865AA6">
        <w:rPr>
          <w:rFonts w:eastAsia="Courier Rgulier"/>
          <w:lang w:val="ru-RU"/>
        </w:rPr>
        <w:t xml:space="preserve"> </w:t>
      </w:r>
      <w:r w:rsidR="00865AA6">
        <w:rPr>
          <w:rFonts w:eastAsia="Courier Rgulier"/>
          <w:lang w:val="ru-RU"/>
        </w:rPr>
        <w:t xml:space="preserve">только благодаря принятию решительных мер, направленных на обеспечение мирного сосуществования в рамках демократического государства, и сохранению их этнической, языковой, культурной и религиозной самобытности. Завершая свое выступление, он хотел бы, чтобы делегация сообщила, существует ли в Латвии механизм проведения консультаций с меньшинствами, особенно по вопросам, </w:t>
      </w:r>
      <w:r w:rsidR="000D779B">
        <w:rPr>
          <w:rFonts w:eastAsia="Courier Rgulier"/>
          <w:lang w:val="ru-RU"/>
        </w:rPr>
        <w:t xml:space="preserve">имеющим к ним прямое отношение. </w:t>
      </w:r>
    </w:p>
    <w:p w:rsidR="00AC2AB4" w:rsidRPr="00865AA6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166D15" w:rsidRDefault="00166D15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ПРЕДСЕДАТЕЛЬ</w:t>
      </w:r>
      <w:r w:rsidR="00AC2AB4" w:rsidRPr="00166D15">
        <w:rPr>
          <w:rFonts w:eastAsia="Courier Rgulier"/>
          <w:lang w:val="ru-RU"/>
        </w:rPr>
        <w:t>,</w:t>
      </w:r>
      <w:r>
        <w:rPr>
          <w:rFonts w:eastAsia="Courier Rgulier"/>
          <w:lang w:val="ru-RU"/>
        </w:rPr>
        <w:t xml:space="preserve"> напоминая о необходимости всем выступающим называть источники информации, откуда они берут сведения для своих заявлений или статьи которых они цитируют, благодарит Докладчика по стране за представленный им анализ.</w:t>
      </w:r>
    </w:p>
    <w:p w:rsidR="00AC2AB4" w:rsidRPr="00166D15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E377AA" w:rsidRDefault="00E377AA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Г-н ШЕРИФИС</w:t>
      </w:r>
      <w:r w:rsidR="00AC2AB4" w:rsidRPr="00E377A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присоединяется к вопросам, заданным делегации Докладчиком по стране, и с интересом ожидает ответов.</w:t>
      </w:r>
    </w:p>
    <w:p w:rsidR="00AC2AB4" w:rsidRPr="00E377AA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D67B72" w:rsidRDefault="002614EC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Касаясь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пункта</w:t>
      </w:r>
      <w:r w:rsidRPr="002614EC">
        <w:rPr>
          <w:rFonts w:eastAsia="Courier Rgulier"/>
          <w:lang w:val="ru-RU"/>
        </w:rPr>
        <w:t xml:space="preserve"> </w:t>
      </w:r>
      <w:r w:rsidR="00AC2AB4" w:rsidRPr="002614EC">
        <w:rPr>
          <w:rFonts w:eastAsia="Courier Rgulier"/>
          <w:lang w:val="ru-RU"/>
        </w:rPr>
        <w:t xml:space="preserve">8 </w:t>
      </w:r>
      <w:r>
        <w:rPr>
          <w:rFonts w:eastAsia="Courier Rgulier"/>
          <w:lang w:val="ru-RU"/>
        </w:rPr>
        <w:t>доклада</w:t>
      </w:r>
      <w:r w:rsidR="00AC2AB4" w:rsidRPr="002614EC">
        <w:rPr>
          <w:rFonts w:eastAsia="Courier Rgulier"/>
          <w:lang w:val="ru-RU"/>
        </w:rPr>
        <w:t>,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где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приводится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статья</w:t>
      </w:r>
      <w:r w:rsidRPr="002614EC">
        <w:rPr>
          <w:rFonts w:eastAsia="Courier Rgulier"/>
          <w:lang w:val="ru-RU"/>
        </w:rPr>
        <w:t xml:space="preserve"> </w:t>
      </w:r>
      <w:r w:rsidR="00AC2AB4" w:rsidRPr="002614EC">
        <w:rPr>
          <w:rFonts w:eastAsia="Courier Rgulier"/>
          <w:lang w:val="ru-RU"/>
        </w:rPr>
        <w:t xml:space="preserve">4 </w:t>
      </w:r>
      <w:r>
        <w:rPr>
          <w:rFonts w:eastAsia="Courier Rgulier"/>
          <w:lang w:val="ru-RU"/>
        </w:rPr>
        <w:t>Закона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праве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культурную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автономию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национальных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этнических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групп</w:t>
      </w:r>
      <w:r w:rsidRPr="002614E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Латвии, он хотел бы знать, что конкретно подразумевается под специальной заповедной территорией, созданной в 1991 году и получившей название «Ливский берег»</w:t>
      </w:r>
      <w:r w:rsidR="00AC2AB4" w:rsidRPr="002614EC">
        <w:rPr>
          <w:rFonts w:eastAsia="Courier Rgulier"/>
          <w:lang w:val="ru-RU"/>
        </w:rPr>
        <w:t xml:space="preserve">. </w:t>
      </w:r>
      <w:r>
        <w:rPr>
          <w:rFonts w:eastAsia="Courier Rgulier"/>
          <w:lang w:val="ru-RU"/>
        </w:rPr>
        <w:t>Если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речь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идет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районе</w:t>
      </w:r>
      <w:r w:rsidRPr="00E13FC9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созданном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исключительно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этническому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признаку</w:t>
      </w:r>
      <w:r w:rsidRPr="00E13FC9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где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могут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жить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только</w:t>
      </w:r>
      <w:r w:rsidRPr="00E13FC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ливы</w:t>
      </w:r>
      <w:r w:rsidR="00E13FC9" w:rsidRPr="00E13FC9">
        <w:rPr>
          <w:rFonts w:eastAsia="Courier Rgulier"/>
          <w:lang w:val="ru-RU"/>
        </w:rPr>
        <w:t xml:space="preserve">, </w:t>
      </w:r>
      <w:r w:rsidR="00E13FC9">
        <w:rPr>
          <w:rFonts w:eastAsia="Courier Rgulier"/>
          <w:lang w:val="ru-RU"/>
        </w:rPr>
        <w:t xml:space="preserve">то похоже, что такая мера противоречит статье </w:t>
      </w:r>
      <w:r w:rsidR="00AC2AB4" w:rsidRPr="00E13FC9">
        <w:rPr>
          <w:rFonts w:eastAsia="Courier Rgulier"/>
          <w:lang w:val="ru-RU"/>
        </w:rPr>
        <w:t>3</w:t>
      </w:r>
      <w:r w:rsidR="00E13FC9">
        <w:rPr>
          <w:rFonts w:eastAsia="Courier Rgulier"/>
          <w:lang w:val="ru-RU"/>
        </w:rPr>
        <w:t xml:space="preserve"> Конвенции, осуждающей расовую сегрегацию.</w:t>
      </w:r>
      <w:r w:rsidR="005770D7">
        <w:rPr>
          <w:rFonts w:eastAsia="Courier Rgulier"/>
          <w:lang w:val="ru-RU"/>
        </w:rPr>
        <w:t xml:space="preserve"> К тому же, в пункте </w:t>
      </w:r>
      <w:r w:rsidR="00AC2AB4" w:rsidRPr="005770D7">
        <w:rPr>
          <w:rFonts w:eastAsia="Courier Rgulier"/>
          <w:lang w:val="ru-RU"/>
        </w:rPr>
        <w:t>18</w:t>
      </w:r>
      <w:r w:rsidR="005770D7">
        <w:rPr>
          <w:rFonts w:eastAsia="Courier Rgulier"/>
          <w:lang w:val="ru-RU"/>
        </w:rPr>
        <w:t xml:space="preserve"> говорится, что в</w:t>
      </w:r>
      <w:r w:rsidR="005770D7" w:rsidRPr="00D46106">
        <w:rPr>
          <w:rFonts w:eastAsia="Courier Rgulier"/>
          <w:lang w:val="ru-RU"/>
        </w:rPr>
        <w:t xml:space="preserve"> </w:t>
      </w:r>
      <w:r w:rsidR="005770D7">
        <w:rPr>
          <w:rFonts w:eastAsia="Courier Rgulier"/>
          <w:lang w:val="ru-RU"/>
        </w:rPr>
        <w:t>Латвии</w:t>
      </w:r>
      <w:r w:rsidR="005770D7" w:rsidRPr="00D46106">
        <w:rPr>
          <w:rFonts w:eastAsia="Courier Rgulier"/>
          <w:lang w:val="ru-RU"/>
        </w:rPr>
        <w:t xml:space="preserve"> </w:t>
      </w:r>
      <w:r w:rsidR="005770D7">
        <w:rPr>
          <w:rFonts w:eastAsia="Courier Rgulier"/>
          <w:lang w:val="ru-RU"/>
        </w:rPr>
        <w:t>отсутствуют</w:t>
      </w:r>
      <w:r w:rsidR="005770D7" w:rsidRPr="00D46106">
        <w:rPr>
          <w:rFonts w:eastAsia="Courier Rgulier"/>
          <w:lang w:val="ru-RU"/>
        </w:rPr>
        <w:t xml:space="preserve"> </w:t>
      </w:r>
      <w:r w:rsidR="005770D7">
        <w:rPr>
          <w:rFonts w:eastAsia="Courier Rgulier"/>
          <w:lang w:val="ru-RU"/>
        </w:rPr>
        <w:t>какие</w:t>
      </w:r>
      <w:r w:rsidR="005770D7" w:rsidRPr="00D46106">
        <w:rPr>
          <w:rFonts w:eastAsia="Courier Rgulier"/>
          <w:lang w:val="ru-RU"/>
        </w:rPr>
        <w:t>-</w:t>
      </w:r>
      <w:r w:rsidR="005770D7">
        <w:rPr>
          <w:rFonts w:eastAsia="Courier Rgulier"/>
          <w:lang w:val="ru-RU"/>
        </w:rPr>
        <w:t>либо</w:t>
      </w:r>
      <w:r w:rsidR="005770D7" w:rsidRPr="00D46106">
        <w:rPr>
          <w:rFonts w:eastAsia="Courier Rgulier"/>
          <w:lang w:val="ru-RU"/>
        </w:rPr>
        <w:t xml:space="preserve"> </w:t>
      </w:r>
      <w:r w:rsidR="005770D7">
        <w:rPr>
          <w:rFonts w:eastAsia="Courier Rgulier"/>
          <w:lang w:val="ru-RU"/>
        </w:rPr>
        <w:t>юридические</w:t>
      </w:r>
      <w:r w:rsidR="005770D7" w:rsidRPr="00D46106">
        <w:rPr>
          <w:rFonts w:eastAsia="Courier Rgulier"/>
          <w:lang w:val="ru-RU"/>
        </w:rPr>
        <w:t xml:space="preserve"> </w:t>
      </w:r>
      <w:r w:rsidR="005770D7">
        <w:rPr>
          <w:rFonts w:eastAsia="Courier Rgulier"/>
          <w:lang w:val="ru-RU"/>
        </w:rPr>
        <w:t>нормы</w:t>
      </w:r>
      <w:r w:rsidR="005770D7" w:rsidRPr="00D46106">
        <w:rPr>
          <w:rFonts w:eastAsia="Courier Rgulier"/>
          <w:lang w:val="ru-RU"/>
        </w:rPr>
        <w:t xml:space="preserve">, </w:t>
      </w:r>
      <w:r w:rsidR="005770D7">
        <w:rPr>
          <w:rFonts w:eastAsia="Courier Rgulier"/>
          <w:lang w:val="ru-RU"/>
        </w:rPr>
        <w:t>затрагивающие</w:t>
      </w:r>
      <w:r w:rsidR="005770D7" w:rsidRPr="00D46106">
        <w:rPr>
          <w:rFonts w:eastAsia="Courier Rgulier"/>
          <w:lang w:val="ru-RU"/>
        </w:rPr>
        <w:t xml:space="preserve"> </w:t>
      </w:r>
      <w:r w:rsidR="005770D7">
        <w:rPr>
          <w:rFonts w:eastAsia="Courier Rgulier"/>
          <w:lang w:val="ru-RU"/>
        </w:rPr>
        <w:t>сегрегацию</w:t>
      </w:r>
      <w:r w:rsidR="005770D7" w:rsidRPr="00D46106">
        <w:rPr>
          <w:rFonts w:eastAsia="Courier Rgulier"/>
          <w:lang w:val="ru-RU"/>
        </w:rPr>
        <w:t xml:space="preserve"> </w:t>
      </w:r>
      <w:r w:rsidR="005770D7">
        <w:rPr>
          <w:rFonts w:eastAsia="Courier Rgulier"/>
          <w:lang w:val="ru-RU"/>
        </w:rPr>
        <w:t>любого</w:t>
      </w:r>
      <w:r w:rsidR="005770D7" w:rsidRPr="00D46106">
        <w:rPr>
          <w:rFonts w:eastAsia="Courier Rgulier"/>
          <w:lang w:val="ru-RU"/>
        </w:rPr>
        <w:t xml:space="preserve"> </w:t>
      </w:r>
      <w:r w:rsidR="005770D7">
        <w:rPr>
          <w:rFonts w:eastAsia="Courier Rgulier"/>
          <w:lang w:val="ru-RU"/>
        </w:rPr>
        <w:t>рода</w:t>
      </w:r>
      <w:r w:rsidR="005770D7" w:rsidRPr="00D46106">
        <w:rPr>
          <w:rFonts w:eastAsia="Courier Rgulier"/>
          <w:lang w:val="ru-RU"/>
        </w:rPr>
        <w:t xml:space="preserve">, </w:t>
      </w:r>
      <w:r w:rsidR="005770D7">
        <w:rPr>
          <w:rFonts w:eastAsia="Courier Rgulier"/>
          <w:lang w:val="ru-RU"/>
        </w:rPr>
        <w:t>и</w:t>
      </w:r>
      <w:r w:rsidR="005770D7" w:rsidRPr="00D46106">
        <w:rPr>
          <w:rFonts w:eastAsia="Courier Rgulier"/>
          <w:lang w:val="ru-RU"/>
        </w:rPr>
        <w:t xml:space="preserve"> </w:t>
      </w:r>
      <w:r w:rsidR="005770D7">
        <w:rPr>
          <w:rFonts w:eastAsia="Courier Rgulier"/>
          <w:lang w:val="ru-RU"/>
        </w:rPr>
        <w:t>практика такого рода отсутствует. Не могла бы делегация дать разъяснения по этому вопросу</w:t>
      </w:r>
      <w:r w:rsidR="00AC2AB4" w:rsidRPr="005770D7">
        <w:rPr>
          <w:rFonts w:eastAsia="Courier Rgulier"/>
          <w:lang w:val="ru-RU"/>
        </w:rPr>
        <w:t xml:space="preserve">? </w:t>
      </w:r>
      <w:r w:rsidR="005770D7">
        <w:rPr>
          <w:rFonts w:eastAsia="Courier Rgulier"/>
          <w:lang w:val="ru-RU"/>
        </w:rPr>
        <w:t>Г-н Шерифис хотел бы также знать, если резиденты, не являющиеся гражданами, пользуются избирательным правом и могут выставлять свои кандидатуры на выборы</w:t>
      </w:r>
      <w:r w:rsidR="006C1D7E">
        <w:rPr>
          <w:rFonts w:eastAsia="Courier Rgulier"/>
          <w:lang w:val="ru-RU"/>
        </w:rPr>
        <w:t>, если не на национальные, то хотя бы на местные. Что</w:t>
      </w:r>
      <w:r w:rsidR="006C1D7E" w:rsidRPr="00D67B72">
        <w:rPr>
          <w:rFonts w:eastAsia="Courier Rgulier"/>
          <w:lang w:val="ru-RU"/>
        </w:rPr>
        <w:t xml:space="preserve"> </w:t>
      </w:r>
      <w:r w:rsidR="006C1D7E">
        <w:rPr>
          <w:rFonts w:eastAsia="Courier Rgulier"/>
          <w:lang w:val="ru-RU"/>
        </w:rPr>
        <w:t>касается</w:t>
      </w:r>
      <w:r w:rsidR="006C1D7E" w:rsidRPr="00D67B72">
        <w:rPr>
          <w:rFonts w:eastAsia="Courier Rgulier"/>
          <w:lang w:val="ru-RU"/>
        </w:rPr>
        <w:t xml:space="preserve"> </w:t>
      </w:r>
      <w:r w:rsidR="006C1D7E">
        <w:rPr>
          <w:rFonts w:eastAsia="Courier Rgulier"/>
          <w:lang w:val="ru-RU"/>
        </w:rPr>
        <w:t>выборов</w:t>
      </w:r>
      <w:r w:rsidR="006C1D7E" w:rsidRPr="00D67B72">
        <w:rPr>
          <w:rFonts w:eastAsia="Courier Rgulier"/>
          <w:lang w:val="ru-RU"/>
        </w:rPr>
        <w:t xml:space="preserve"> </w:t>
      </w:r>
      <w:r w:rsidR="006C1D7E">
        <w:rPr>
          <w:rFonts w:eastAsia="Courier Rgulier"/>
          <w:lang w:val="ru-RU"/>
        </w:rPr>
        <w:t>в</w:t>
      </w:r>
      <w:r w:rsidR="006C1D7E" w:rsidRPr="00D67B72">
        <w:rPr>
          <w:rFonts w:eastAsia="Courier Rgulier"/>
          <w:lang w:val="ru-RU"/>
        </w:rPr>
        <w:t xml:space="preserve"> </w:t>
      </w:r>
      <w:r w:rsidR="006C1D7E">
        <w:rPr>
          <w:rFonts w:eastAsia="Courier Rgulier"/>
          <w:lang w:val="ru-RU"/>
        </w:rPr>
        <w:t>парламент</w:t>
      </w:r>
      <w:r w:rsidR="006C1D7E" w:rsidRPr="00D67B72">
        <w:rPr>
          <w:rFonts w:eastAsia="Courier Rgulier"/>
          <w:lang w:val="ru-RU"/>
        </w:rPr>
        <w:t xml:space="preserve"> (</w:t>
      </w:r>
      <w:r w:rsidR="006C1D7E">
        <w:rPr>
          <w:rFonts w:eastAsia="Courier Rgulier"/>
          <w:lang w:val="ru-RU"/>
        </w:rPr>
        <w:t>сейм</w:t>
      </w:r>
      <w:r w:rsidR="006C1D7E" w:rsidRPr="00D67B72">
        <w:rPr>
          <w:rFonts w:eastAsia="Courier Rgulier"/>
          <w:lang w:val="ru-RU"/>
        </w:rPr>
        <w:t xml:space="preserve">), </w:t>
      </w:r>
      <w:r w:rsidR="006C1D7E">
        <w:rPr>
          <w:rFonts w:eastAsia="Courier Rgulier"/>
          <w:lang w:val="ru-RU"/>
        </w:rPr>
        <w:t>то</w:t>
      </w:r>
      <w:r w:rsidR="006C1D7E" w:rsidRPr="00D67B72">
        <w:rPr>
          <w:rFonts w:eastAsia="Courier Rgulier"/>
          <w:lang w:val="ru-RU"/>
        </w:rPr>
        <w:t xml:space="preserve"> </w:t>
      </w:r>
      <w:r w:rsidR="006C1D7E">
        <w:rPr>
          <w:rFonts w:eastAsia="Courier Rgulier"/>
          <w:lang w:val="ru-RU"/>
        </w:rPr>
        <w:t>статья</w:t>
      </w:r>
      <w:r w:rsidR="006C1D7E" w:rsidRPr="00D67B72">
        <w:rPr>
          <w:rFonts w:eastAsia="Courier Rgulier"/>
          <w:lang w:val="ru-RU"/>
        </w:rPr>
        <w:t xml:space="preserve"> </w:t>
      </w:r>
      <w:r w:rsidR="00AC2AB4" w:rsidRPr="00D67B72">
        <w:rPr>
          <w:rFonts w:eastAsia="Courier Rgulier"/>
          <w:lang w:val="ru-RU"/>
        </w:rPr>
        <w:t xml:space="preserve">5 </w:t>
      </w:r>
      <w:r w:rsidR="006C1D7E">
        <w:rPr>
          <w:rFonts w:eastAsia="Courier Rgulier"/>
          <w:lang w:val="ru-RU"/>
        </w:rPr>
        <w:t>Закона</w:t>
      </w:r>
      <w:r w:rsidR="006C1D7E" w:rsidRPr="00D67B72">
        <w:rPr>
          <w:rFonts w:eastAsia="Courier Rgulier"/>
          <w:lang w:val="ru-RU"/>
        </w:rPr>
        <w:t xml:space="preserve"> </w:t>
      </w:r>
      <w:r w:rsidR="006C1D7E">
        <w:rPr>
          <w:rFonts w:eastAsia="Courier Rgulier"/>
          <w:lang w:val="ru-RU"/>
        </w:rPr>
        <w:t>о</w:t>
      </w:r>
      <w:r w:rsidR="006C1D7E" w:rsidRPr="00D67B72">
        <w:rPr>
          <w:rFonts w:eastAsia="Courier Rgulier"/>
          <w:lang w:val="ru-RU"/>
        </w:rPr>
        <w:t xml:space="preserve"> </w:t>
      </w:r>
      <w:r w:rsidR="006C1D7E">
        <w:rPr>
          <w:rFonts w:eastAsia="Courier Rgulier"/>
          <w:lang w:val="ru-RU"/>
        </w:rPr>
        <w:t>выборах</w:t>
      </w:r>
      <w:r w:rsidR="006C1D7E" w:rsidRPr="00D67B72">
        <w:rPr>
          <w:rFonts w:eastAsia="Courier Rgulier"/>
          <w:lang w:val="ru-RU"/>
        </w:rPr>
        <w:t xml:space="preserve"> </w:t>
      </w:r>
      <w:r w:rsidR="006C1D7E">
        <w:rPr>
          <w:rFonts w:eastAsia="Courier Rgulier"/>
          <w:lang w:val="ru-RU"/>
        </w:rPr>
        <w:t>в</w:t>
      </w:r>
      <w:r w:rsidR="006C1D7E" w:rsidRPr="00D67B72">
        <w:rPr>
          <w:rFonts w:eastAsia="Courier Rgulier"/>
          <w:lang w:val="ru-RU"/>
        </w:rPr>
        <w:t xml:space="preserve"> </w:t>
      </w:r>
      <w:r w:rsidR="006C1D7E">
        <w:rPr>
          <w:rFonts w:eastAsia="Courier Rgulier"/>
          <w:lang w:val="ru-RU"/>
        </w:rPr>
        <w:t>сейм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предусматривает</w:t>
      </w:r>
      <w:r w:rsidR="00D67B72" w:rsidRPr="00D67B72">
        <w:rPr>
          <w:rFonts w:eastAsia="Courier Rgulier"/>
          <w:lang w:val="ru-RU"/>
        </w:rPr>
        <w:t xml:space="preserve">, </w:t>
      </w:r>
      <w:r w:rsidR="00D67B72">
        <w:rPr>
          <w:rFonts w:eastAsia="Courier Rgulier"/>
          <w:lang w:val="ru-RU"/>
        </w:rPr>
        <w:t>что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лица</w:t>
      </w:r>
      <w:r w:rsidR="00D67B72" w:rsidRPr="00D67B72">
        <w:rPr>
          <w:rFonts w:eastAsia="Courier Rgulier"/>
          <w:lang w:val="ru-RU"/>
        </w:rPr>
        <w:t xml:space="preserve">, </w:t>
      </w:r>
      <w:r w:rsidR="00D67B72">
        <w:rPr>
          <w:rFonts w:eastAsia="Courier Rgulier"/>
          <w:lang w:val="ru-RU"/>
        </w:rPr>
        <w:t>не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владеющие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 xml:space="preserve">государственным языком на уровне наивысшей степени квалификации, не могут выставлять своей кандидатуры на выборах в сейм </w:t>
      </w:r>
      <w:r w:rsidR="00AC2AB4" w:rsidRPr="00D67B72">
        <w:rPr>
          <w:rFonts w:eastAsia="Courier Rgulier"/>
          <w:lang w:val="ru-RU"/>
        </w:rPr>
        <w:t>(</w:t>
      </w:r>
      <w:r w:rsidR="00D67B72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D67B72">
        <w:rPr>
          <w:rFonts w:eastAsia="Courier Rgulier"/>
          <w:lang w:val="ru-RU"/>
        </w:rPr>
        <w:t xml:space="preserve">47 </w:t>
      </w:r>
      <w:r w:rsidR="00D67B72">
        <w:rPr>
          <w:rFonts w:eastAsia="Courier Rgulier"/>
          <w:lang w:val="ru-RU"/>
        </w:rPr>
        <w:t>доклада</w:t>
      </w:r>
      <w:r w:rsidR="00AC2AB4" w:rsidRPr="00D67B72">
        <w:rPr>
          <w:rFonts w:eastAsia="Courier Rgulier"/>
          <w:lang w:val="ru-RU"/>
        </w:rPr>
        <w:t xml:space="preserve">). </w:t>
      </w:r>
      <w:r w:rsidR="00D67B72">
        <w:rPr>
          <w:rFonts w:eastAsia="Courier Rgulier"/>
          <w:lang w:val="ru-RU"/>
        </w:rPr>
        <w:t>Следует ли из этого сделать вывод о том, что для регистрации кандидатом необходимо иметь университетский диплом</w:t>
      </w:r>
      <w:r w:rsidR="00AC2AB4" w:rsidRPr="00D67B72">
        <w:rPr>
          <w:rFonts w:eastAsia="Courier Rgulier"/>
          <w:lang w:val="ru-RU"/>
        </w:rPr>
        <w:t>?</w:t>
      </w:r>
      <w:r w:rsidR="00D67B72">
        <w:rPr>
          <w:rFonts w:eastAsia="Courier Rgulier"/>
          <w:lang w:val="ru-RU"/>
        </w:rPr>
        <w:t xml:space="preserve"> Что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касается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ограничений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для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лиц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являющихся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или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являвшихся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сотрудниками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органов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госбезопасности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и</w:t>
      </w:r>
      <w:r w:rsidR="00D67B72" w:rsidRPr="00D67B72">
        <w:rPr>
          <w:rFonts w:eastAsia="Courier Rgulier"/>
          <w:lang w:val="ru-RU"/>
        </w:rPr>
        <w:t xml:space="preserve"> </w:t>
      </w:r>
      <w:r w:rsidR="00D67B72">
        <w:rPr>
          <w:rFonts w:eastAsia="Courier Rgulier"/>
          <w:lang w:val="ru-RU"/>
        </w:rPr>
        <w:t>т</w:t>
      </w:r>
      <w:r w:rsidR="00D67B72" w:rsidRPr="00D67B72">
        <w:rPr>
          <w:rFonts w:eastAsia="Courier Rgulier"/>
          <w:lang w:val="ru-RU"/>
        </w:rPr>
        <w:t>.</w:t>
      </w:r>
      <w:r w:rsidR="00D67B72">
        <w:rPr>
          <w:rFonts w:eastAsia="Courier Rgulier"/>
          <w:lang w:val="ru-RU"/>
        </w:rPr>
        <w:t>д</w:t>
      </w:r>
      <w:r w:rsidR="00D67B72" w:rsidRPr="00D67B72">
        <w:rPr>
          <w:rFonts w:eastAsia="Courier Rgulier"/>
          <w:lang w:val="ru-RU"/>
        </w:rPr>
        <w:t>.</w:t>
      </w:r>
      <w:r w:rsidR="00D67B72">
        <w:rPr>
          <w:rFonts w:eastAsia="Courier Rgulier"/>
          <w:lang w:val="ru-RU"/>
        </w:rPr>
        <w:t xml:space="preserve"> </w:t>
      </w:r>
      <w:r w:rsidR="00AC2AB4" w:rsidRPr="00D67B72">
        <w:rPr>
          <w:rFonts w:eastAsia="Courier Rgulier"/>
          <w:lang w:val="ru-RU"/>
        </w:rPr>
        <w:t>(</w:t>
      </w:r>
      <w:r w:rsidR="00D67B72">
        <w:rPr>
          <w:rFonts w:eastAsia="Courier Rgulier"/>
          <w:lang w:val="ru-RU"/>
        </w:rPr>
        <w:t>там же</w:t>
      </w:r>
      <w:r w:rsidR="00AC2AB4" w:rsidRPr="00D67B72">
        <w:rPr>
          <w:rFonts w:eastAsia="Courier Rgulier"/>
          <w:lang w:val="ru-RU"/>
        </w:rPr>
        <w:t xml:space="preserve">.), </w:t>
      </w:r>
      <w:r w:rsidR="00766B46">
        <w:rPr>
          <w:rFonts w:eastAsia="Courier Rgulier"/>
          <w:lang w:val="ru-RU"/>
        </w:rPr>
        <w:t>то не будет ли лучше дать им возможность выставлять свои кандидатуры, а избирателям решать, голосовать за них или нет</w:t>
      </w:r>
      <w:r w:rsidR="00AC2AB4" w:rsidRPr="00D67B72">
        <w:rPr>
          <w:rFonts w:eastAsia="Courier Rgulier"/>
          <w:lang w:val="ru-RU"/>
        </w:rPr>
        <w:t>?</w:t>
      </w:r>
    </w:p>
    <w:p w:rsidR="00AC2AB4" w:rsidRPr="00D67B72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5D791C" w:rsidRDefault="0055208E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Отмечая по вопросу о статусе резидентов, что русские по большей части являются негражданами, г-н Шерифис спрашивает, в чем состоит причина: или они не стремятся получить латвийское гражданство, или они знают, что их заявление не будет принято. Кроме</w:t>
      </w:r>
      <w:r w:rsidRPr="0055208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того</w:t>
      </w:r>
      <w:r w:rsidRPr="0055208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он</w:t>
      </w:r>
      <w:r w:rsidRPr="0055208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хотел</w:t>
      </w:r>
      <w:r w:rsidRPr="0055208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55208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знать</w:t>
      </w:r>
      <w:r w:rsidRPr="0055208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если</w:t>
      </w:r>
      <w:r w:rsidRPr="0055208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государство</w:t>
      </w:r>
      <w:r w:rsidRPr="0055208E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</w:t>
      </w:r>
      <w:r w:rsidRPr="0055208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предполагает</w:t>
      </w:r>
      <w:r w:rsidRPr="0055208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сделать</w:t>
      </w:r>
      <w:r w:rsidRPr="0055208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заявление</w:t>
      </w:r>
      <w:r w:rsidRPr="0055208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предусмотренное</w:t>
      </w:r>
      <w:r w:rsidRPr="0055208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статьей</w:t>
      </w:r>
      <w:r w:rsidRPr="0055208E">
        <w:rPr>
          <w:rFonts w:eastAsia="Courier Rgulier"/>
          <w:lang w:val="ru-RU"/>
        </w:rPr>
        <w:t xml:space="preserve"> </w:t>
      </w:r>
      <w:r w:rsidR="00AC2AB4" w:rsidRPr="0055208E">
        <w:rPr>
          <w:rFonts w:eastAsia="Courier Rgulier"/>
          <w:lang w:val="ru-RU"/>
        </w:rPr>
        <w:t xml:space="preserve">14 </w:t>
      </w:r>
      <w:r>
        <w:rPr>
          <w:rFonts w:eastAsia="Courier Rgulier"/>
          <w:lang w:val="ru-RU"/>
        </w:rPr>
        <w:t>Конвенции, и признать компетенцию Комитета</w:t>
      </w:r>
      <w:r w:rsidRPr="0020250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принимать</w:t>
      </w:r>
      <w:r w:rsidRPr="0020250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20250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рассматривать</w:t>
      </w:r>
      <w:r w:rsidRPr="0020250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сообщения</w:t>
      </w:r>
      <w:r w:rsidRPr="0020250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</w:t>
      </w:r>
      <w:r w:rsidRPr="0020250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отдельных</w:t>
      </w:r>
      <w:r w:rsidRPr="0020250B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лиц</w:t>
      </w:r>
      <w:r w:rsidR="00AC2AB4" w:rsidRPr="0020250B">
        <w:rPr>
          <w:rFonts w:eastAsia="Courier Rgulier"/>
          <w:lang w:val="ru-RU"/>
        </w:rPr>
        <w:t xml:space="preserve">. </w:t>
      </w:r>
      <w:r w:rsidR="0020250B">
        <w:rPr>
          <w:rFonts w:eastAsia="Courier Rgulier"/>
          <w:lang w:val="ru-RU"/>
        </w:rPr>
        <w:t>Он</w:t>
      </w:r>
      <w:r w:rsidR="0020250B" w:rsidRPr="0020250B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также</w:t>
      </w:r>
      <w:r w:rsidR="0020250B" w:rsidRPr="0020250B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хотел</w:t>
      </w:r>
      <w:r w:rsidR="0020250B" w:rsidRPr="0020250B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бы</w:t>
      </w:r>
      <w:r w:rsidR="0020250B" w:rsidRPr="0020250B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знать</w:t>
      </w:r>
      <w:r w:rsidR="0020250B" w:rsidRPr="0020250B">
        <w:rPr>
          <w:rFonts w:eastAsia="Courier Rgulier"/>
          <w:lang w:val="ru-RU"/>
        </w:rPr>
        <w:t xml:space="preserve">, </w:t>
      </w:r>
      <w:r w:rsidR="0020250B">
        <w:rPr>
          <w:rFonts w:eastAsia="Courier Rgulier"/>
          <w:lang w:val="ru-RU"/>
        </w:rPr>
        <w:t>если</w:t>
      </w:r>
      <w:r w:rsidR="0020250B" w:rsidRPr="0020250B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государство</w:t>
      </w:r>
      <w:r w:rsidR="0020250B" w:rsidRPr="0020250B">
        <w:rPr>
          <w:rFonts w:eastAsia="Courier Rgulier"/>
          <w:lang w:val="ru-RU"/>
        </w:rPr>
        <w:t>-</w:t>
      </w:r>
      <w:r w:rsidR="0020250B">
        <w:rPr>
          <w:rFonts w:eastAsia="Courier Rgulier"/>
          <w:lang w:val="ru-RU"/>
        </w:rPr>
        <w:t>участник</w:t>
      </w:r>
      <w:r w:rsidR="0020250B" w:rsidRPr="0020250B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предполагает</w:t>
      </w:r>
      <w:r w:rsidR="0020250B" w:rsidRPr="0020250B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ратифицировать</w:t>
      </w:r>
      <w:r w:rsidR="0020250B" w:rsidRPr="0020250B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поправку</w:t>
      </w:r>
      <w:r w:rsidR="0020250B" w:rsidRPr="0020250B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к</w:t>
      </w:r>
      <w:r w:rsidR="00AC2AB4" w:rsidRPr="00AC2AB4">
        <w:rPr>
          <w:rFonts w:eastAsia="Courier Rgulier"/>
        </w:rPr>
        <w:t> </w:t>
      </w:r>
      <w:r w:rsidR="0020250B">
        <w:rPr>
          <w:rFonts w:eastAsia="Courier Rgulier"/>
          <w:lang w:val="ru-RU"/>
        </w:rPr>
        <w:t xml:space="preserve">пункту </w:t>
      </w:r>
      <w:r w:rsidR="00AC2AB4" w:rsidRPr="0020250B">
        <w:rPr>
          <w:rFonts w:eastAsia="Courier Rgulier"/>
          <w:lang w:val="ru-RU"/>
        </w:rPr>
        <w:t>6</w:t>
      </w:r>
      <w:r w:rsidR="0020250B">
        <w:rPr>
          <w:rFonts w:eastAsia="Courier Rgulier"/>
          <w:lang w:val="ru-RU"/>
        </w:rPr>
        <w:t xml:space="preserve"> статьи</w:t>
      </w:r>
      <w:r w:rsidR="00AC2AB4" w:rsidRPr="00AC2AB4">
        <w:rPr>
          <w:rFonts w:eastAsia="Courier Rgulier"/>
        </w:rPr>
        <w:t> </w:t>
      </w:r>
      <w:r w:rsidR="00AC2AB4" w:rsidRPr="0020250B">
        <w:rPr>
          <w:rFonts w:eastAsia="Courier Rgulier"/>
          <w:lang w:val="ru-RU"/>
        </w:rPr>
        <w:t>8</w:t>
      </w:r>
      <w:r w:rsidR="0020250B">
        <w:rPr>
          <w:rFonts w:eastAsia="Courier Rgulier"/>
          <w:lang w:val="ru-RU"/>
        </w:rPr>
        <w:t xml:space="preserve"> Конвенции, принятую государствами-участниками. И</w:t>
      </w:r>
      <w:r w:rsidR="0020250B" w:rsidRPr="005D791C">
        <w:rPr>
          <w:rFonts w:eastAsia="Courier Rgulier"/>
          <w:lang w:val="ru-RU"/>
        </w:rPr>
        <w:t xml:space="preserve">, </w:t>
      </w:r>
      <w:r w:rsidR="0020250B">
        <w:rPr>
          <w:rFonts w:eastAsia="Courier Rgulier"/>
          <w:lang w:val="ru-RU"/>
        </w:rPr>
        <w:t>наконец</w:t>
      </w:r>
      <w:r w:rsidR="0020250B" w:rsidRPr="005D791C">
        <w:rPr>
          <w:rFonts w:eastAsia="Courier Rgulier"/>
          <w:lang w:val="ru-RU"/>
        </w:rPr>
        <w:t xml:space="preserve">, </w:t>
      </w:r>
      <w:r w:rsidR="0020250B">
        <w:rPr>
          <w:rFonts w:eastAsia="Courier Rgulier"/>
          <w:lang w:val="ru-RU"/>
        </w:rPr>
        <w:t>он</w:t>
      </w:r>
      <w:r w:rsidR="0020250B" w:rsidRPr="005D791C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рекомендует</w:t>
      </w:r>
      <w:r w:rsidR="0020250B" w:rsidRPr="005D791C">
        <w:rPr>
          <w:rFonts w:eastAsia="Courier Rgulier"/>
          <w:lang w:val="ru-RU"/>
        </w:rPr>
        <w:t xml:space="preserve"> </w:t>
      </w:r>
      <w:r w:rsidR="0020250B">
        <w:rPr>
          <w:rFonts w:eastAsia="Courier Rgulier"/>
          <w:lang w:val="ru-RU"/>
        </w:rPr>
        <w:t>Латвии</w:t>
      </w:r>
      <w:r w:rsidR="0020250B" w:rsidRPr="005D791C">
        <w:rPr>
          <w:rFonts w:eastAsia="Courier Rgulier"/>
          <w:lang w:val="ru-RU"/>
        </w:rPr>
        <w:t xml:space="preserve"> </w:t>
      </w:r>
      <w:r w:rsidR="005D791C">
        <w:rPr>
          <w:rFonts w:eastAsia="Courier Rgulier"/>
          <w:lang w:val="ru-RU"/>
        </w:rPr>
        <w:t>опубликовать выводы и рекомендации Комитета по рассматриваемому докладу.</w:t>
      </w:r>
    </w:p>
    <w:p w:rsidR="00AC2AB4" w:rsidRPr="005D791C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570EF5" w:rsidRDefault="00F36139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В</w:t>
      </w:r>
      <w:r w:rsidRPr="00570EF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завершение</w:t>
      </w:r>
      <w:r w:rsidRPr="00570EF5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г</w:t>
      </w:r>
      <w:r w:rsidRPr="00570EF5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570EF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Шерифис</w:t>
      </w:r>
      <w:r w:rsidRPr="00570EF5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настаивая</w:t>
      </w:r>
      <w:r w:rsidRPr="00570EF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</w:t>
      </w:r>
      <w:r w:rsidRPr="00570EF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вопросе</w:t>
      </w:r>
      <w:r w:rsidRPr="00570EF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участия</w:t>
      </w:r>
      <w:r w:rsidRPr="00570EF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этнических</w:t>
      </w:r>
      <w:r w:rsidRPr="00570EF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мень</w:t>
      </w:r>
      <w:r w:rsidR="00570EF5">
        <w:rPr>
          <w:rFonts w:eastAsia="Courier Rgulier"/>
          <w:lang w:val="ru-RU"/>
        </w:rPr>
        <w:t xml:space="preserve">шинств в политической жизни страны, просит государство-участника представить информацию о количестве граждан, не являющихся латышами по своему этническому происхождению, которые входят в состав нового правительства или занимают </w:t>
      </w:r>
      <w:r w:rsidR="00C90B81">
        <w:rPr>
          <w:rFonts w:eastAsia="Courier Rgulier"/>
          <w:lang w:val="ru-RU"/>
        </w:rPr>
        <w:t>ответственные</w:t>
      </w:r>
      <w:r w:rsidR="00570EF5">
        <w:rPr>
          <w:rFonts w:eastAsia="Courier Rgulier"/>
          <w:lang w:val="ru-RU"/>
        </w:rPr>
        <w:t xml:space="preserve"> должности</w:t>
      </w:r>
      <w:r w:rsidR="00AC2AB4" w:rsidRPr="00570EF5">
        <w:rPr>
          <w:rFonts w:eastAsia="Courier Rgulier"/>
          <w:lang w:val="ru-RU"/>
        </w:rPr>
        <w:t xml:space="preserve"> </w:t>
      </w:r>
      <w:r w:rsidR="00C90B81">
        <w:rPr>
          <w:rFonts w:eastAsia="Courier Rgulier"/>
          <w:lang w:val="ru-RU"/>
        </w:rPr>
        <w:t>в государственных учреждениях, парламенте и в судебной системе.</w:t>
      </w:r>
    </w:p>
    <w:p w:rsidR="00AC2AB4" w:rsidRPr="00570EF5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31499F" w:rsidRDefault="000D23DE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Г</w:t>
      </w:r>
      <w:r w:rsidRPr="00E72DD8">
        <w:rPr>
          <w:rFonts w:eastAsia="Courier Rgulier"/>
          <w:u w:val="single"/>
          <w:lang w:val="ru-RU"/>
        </w:rPr>
        <w:t>-</w:t>
      </w:r>
      <w:r>
        <w:rPr>
          <w:rFonts w:eastAsia="Courier Rgulier"/>
          <w:u w:val="single"/>
          <w:lang w:val="ru-RU"/>
        </w:rPr>
        <w:t>н</w:t>
      </w:r>
      <w:r w:rsidRPr="00E72DD8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ГАРВАЛОВ</w:t>
      </w:r>
      <w:r w:rsidR="00AC2AB4" w:rsidRPr="00E72DD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приветствует</w:t>
      </w:r>
      <w:r w:rsidRPr="00E72DD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предпринятые</w:t>
      </w:r>
      <w:r w:rsidRPr="00E72DD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государством</w:t>
      </w:r>
      <w:r w:rsidRPr="00E72DD8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участником</w:t>
      </w:r>
      <w:r w:rsidRPr="00E72DD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усилия</w:t>
      </w:r>
      <w:r w:rsidRPr="00E72DD8">
        <w:rPr>
          <w:rFonts w:eastAsia="Courier Rgulier"/>
          <w:lang w:val="ru-RU"/>
        </w:rPr>
        <w:t xml:space="preserve"> </w:t>
      </w:r>
      <w:r w:rsidR="00E72DD8">
        <w:rPr>
          <w:rFonts w:eastAsia="Courier Rgulier"/>
          <w:lang w:val="ru-RU"/>
        </w:rPr>
        <w:t>по соблюдению положений Конвенции</w:t>
      </w:r>
      <w:r w:rsidR="00AC2AB4" w:rsidRPr="00E72DD8">
        <w:rPr>
          <w:rFonts w:eastAsia="Courier Rgulier"/>
          <w:lang w:val="ru-RU"/>
        </w:rPr>
        <w:t xml:space="preserve">. </w:t>
      </w:r>
      <w:r w:rsidR="00E72DD8">
        <w:rPr>
          <w:rFonts w:eastAsia="Courier Rgulier"/>
          <w:lang w:val="ru-RU"/>
        </w:rPr>
        <w:t xml:space="preserve">Действительно, даже если в Латвии не существует специального закона, запрещающего расовую дискриминацию, в докладе приводится целый ряд важных законов, обеспечивающих выполнение статей </w:t>
      </w:r>
      <w:r w:rsidR="00AC2AB4" w:rsidRPr="00E72DD8">
        <w:rPr>
          <w:rFonts w:eastAsia="Courier Rgulier"/>
          <w:lang w:val="ru-RU"/>
        </w:rPr>
        <w:t xml:space="preserve">1, 4 </w:t>
      </w:r>
      <w:r w:rsidR="00E72DD8">
        <w:rPr>
          <w:rFonts w:eastAsia="Courier Rgulier"/>
          <w:lang w:val="ru-RU"/>
        </w:rPr>
        <w:t>и</w:t>
      </w:r>
      <w:r w:rsidR="00AC2AB4" w:rsidRPr="00E72DD8">
        <w:rPr>
          <w:rFonts w:eastAsia="Courier Rgulier"/>
          <w:lang w:val="ru-RU"/>
        </w:rPr>
        <w:t xml:space="preserve"> 5 </w:t>
      </w:r>
      <w:r w:rsidR="00E72DD8">
        <w:rPr>
          <w:rFonts w:eastAsia="Courier Rgulier"/>
          <w:lang w:val="ru-RU"/>
        </w:rPr>
        <w:t>Конвенции</w:t>
      </w:r>
      <w:r w:rsidR="00AC2AB4" w:rsidRPr="00E72DD8">
        <w:rPr>
          <w:rFonts w:eastAsia="Courier Rgulier"/>
          <w:lang w:val="ru-RU"/>
        </w:rPr>
        <w:t xml:space="preserve">. </w:t>
      </w:r>
      <w:r w:rsidR="00E72DD8">
        <w:rPr>
          <w:rFonts w:eastAsia="Courier Rgulier"/>
          <w:lang w:val="ru-RU"/>
        </w:rPr>
        <w:t>Г-н Гарвалов также приветствует тот факт, что теперь можно напрямую ссылаться на Конвенцию с судах.</w:t>
      </w:r>
      <w:r w:rsidR="00AC2AB4" w:rsidRPr="00E72DD8">
        <w:rPr>
          <w:rFonts w:eastAsia="Courier Rgulier"/>
          <w:lang w:val="ru-RU"/>
        </w:rPr>
        <w:t xml:space="preserve"> </w:t>
      </w:r>
      <w:r w:rsidR="00E72DD8">
        <w:rPr>
          <w:rFonts w:eastAsia="Courier Rgulier"/>
          <w:lang w:val="ru-RU"/>
        </w:rPr>
        <w:t>Тем</w:t>
      </w:r>
      <w:r w:rsidR="00E72DD8" w:rsidRPr="00383BA4">
        <w:rPr>
          <w:rFonts w:eastAsia="Courier Rgulier"/>
          <w:lang w:val="ru-RU"/>
        </w:rPr>
        <w:t xml:space="preserve"> </w:t>
      </w:r>
      <w:r w:rsidR="00E72DD8">
        <w:rPr>
          <w:rFonts w:eastAsia="Courier Rgulier"/>
          <w:lang w:val="ru-RU"/>
        </w:rPr>
        <w:t>не</w:t>
      </w:r>
      <w:r w:rsidR="00E72DD8" w:rsidRPr="00383BA4">
        <w:rPr>
          <w:rFonts w:eastAsia="Courier Rgulier"/>
          <w:lang w:val="ru-RU"/>
        </w:rPr>
        <w:t xml:space="preserve"> </w:t>
      </w:r>
      <w:r w:rsidR="00E72DD8">
        <w:rPr>
          <w:rFonts w:eastAsia="Courier Rgulier"/>
          <w:lang w:val="ru-RU"/>
        </w:rPr>
        <w:t>менее</w:t>
      </w:r>
      <w:r w:rsidR="00E72DD8" w:rsidRPr="00383BA4">
        <w:rPr>
          <w:rFonts w:eastAsia="Courier Rgulier"/>
          <w:lang w:val="ru-RU"/>
        </w:rPr>
        <w:t xml:space="preserve">, </w:t>
      </w:r>
      <w:r w:rsidR="00E72DD8">
        <w:rPr>
          <w:rFonts w:eastAsia="Courier Rgulier"/>
          <w:lang w:val="ru-RU"/>
        </w:rPr>
        <w:t>он</w:t>
      </w:r>
      <w:r w:rsidR="00E72DD8" w:rsidRPr="00383BA4">
        <w:rPr>
          <w:rFonts w:eastAsia="Courier Rgulier"/>
          <w:lang w:val="ru-RU"/>
        </w:rPr>
        <w:t xml:space="preserve"> </w:t>
      </w:r>
      <w:r w:rsidR="00E72DD8">
        <w:rPr>
          <w:rFonts w:eastAsia="Courier Rgulier"/>
          <w:lang w:val="ru-RU"/>
        </w:rPr>
        <w:t>отмечает</w:t>
      </w:r>
      <w:r w:rsidR="00E72DD8" w:rsidRPr="00383BA4">
        <w:rPr>
          <w:rFonts w:eastAsia="Courier Rgulier"/>
          <w:lang w:val="ru-RU"/>
        </w:rPr>
        <w:t xml:space="preserve">, </w:t>
      </w:r>
      <w:r w:rsidR="00E72DD8">
        <w:rPr>
          <w:rFonts w:eastAsia="Courier Rgulier"/>
          <w:lang w:val="ru-RU"/>
        </w:rPr>
        <w:t>что</w:t>
      </w:r>
      <w:r w:rsidR="00E72DD8" w:rsidRPr="00383BA4">
        <w:rPr>
          <w:rFonts w:eastAsia="Courier Rgulier"/>
          <w:lang w:val="ru-RU"/>
        </w:rPr>
        <w:t xml:space="preserve"> </w:t>
      </w:r>
      <w:r w:rsidR="00E72DD8">
        <w:rPr>
          <w:rFonts w:eastAsia="Courier Rgulier"/>
          <w:lang w:val="ru-RU"/>
        </w:rPr>
        <w:t>статья</w:t>
      </w:r>
      <w:r w:rsidR="00E72DD8" w:rsidRPr="00383BA4">
        <w:rPr>
          <w:rFonts w:eastAsia="Courier Rgulier"/>
          <w:lang w:val="ru-RU"/>
        </w:rPr>
        <w:t xml:space="preserve"> </w:t>
      </w:r>
      <w:r w:rsidR="00AC2AB4" w:rsidRPr="00383BA4">
        <w:rPr>
          <w:rFonts w:eastAsia="Courier Rgulier"/>
          <w:lang w:val="ru-RU"/>
        </w:rPr>
        <w:t xml:space="preserve">12 </w:t>
      </w:r>
      <w:r w:rsidR="00383BA4">
        <w:rPr>
          <w:rFonts w:eastAsia="Courier Rgulier"/>
          <w:lang w:val="ru-RU"/>
        </w:rPr>
        <w:t>Конституционного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закона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о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правах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и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обязанностях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человека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и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гражданина</w:t>
      </w:r>
      <w:r w:rsidR="00383BA4" w:rsidRPr="00383BA4">
        <w:rPr>
          <w:rFonts w:eastAsia="Courier Rgulier"/>
          <w:lang w:val="ru-RU"/>
        </w:rPr>
        <w:t xml:space="preserve"> </w:t>
      </w:r>
      <w:r w:rsidR="00AC2AB4" w:rsidRPr="00383BA4">
        <w:rPr>
          <w:rFonts w:eastAsia="Courier Rgulier"/>
          <w:lang w:val="ru-RU"/>
        </w:rPr>
        <w:t>(</w:t>
      </w:r>
      <w:r w:rsidR="00383BA4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383BA4">
        <w:rPr>
          <w:rFonts w:eastAsia="Courier Rgulier"/>
          <w:lang w:val="ru-RU"/>
        </w:rPr>
        <w:t xml:space="preserve">6 </w:t>
      </w:r>
      <w:r w:rsidR="00383BA4">
        <w:rPr>
          <w:rFonts w:eastAsia="Courier Rgulier"/>
          <w:lang w:val="ru-RU"/>
        </w:rPr>
        <w:t>доклада</w:t>
      </w:r>
      <w:r w:rsidR="00AC2AB4" w:rsidRPr="00383BA4">
        <w:rPr>
          <w:rFonts w:eastAsia="Courier Rgulier"/>
          <w:lang w:val="ru-RU"/>
        </w:rPr>
        <w:t>)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не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содержит</w:t>
      </w:r>
      <w:r w:rsidR="00383BA4" w:rsidRPr="00383BA4">
        <w:rPr>
          <w:rFonts w:eastAsia="Courier Rgulier"/>
          <w:lang w:val="ru-RU"/>
        </w:rPr>
        <w:t xml:space="preserve"> </w:t>
      </w:r>
      <w:r w:rsidR="00383BA4">
        <w:rPr>
          <w:rFonts w:eastAsia="Courier Rgulier"/>
          <w:lang w:val="ru-RU"/>
        </w:rPr>
        <w:t>терминов</w:t>
      </w:r>
      <w:r w:rsidR="00383BA4" w:rsidRPr="00383BA4">
        <w:rPr>
          <w:rFonts w:eastAsia="Courier Rgulier"/>
          <w:lang w:val="ru-RU"/>
        </w:rPr>
        <w:t xml:space="preserve"> «</w:t>
      </w:r>
      <w:r w:rsidR="00383BA4">
        <w:rPr>
          <w:rFonts w:eastAsia="Courier Rgulier"/>
          <w:lang w:val="ru-RU"/>
        </w:rPr>
        <w:t>цвет</w:t>
      </w:r>
      <w:r w:rsidR="007521BD">
        <w:rPr>
          <w:rFonts w:eastAsia="Courier Rgulier"/>
          <w:lang w:val="ru-RU"/>
        </w:rPr>
        <w:t xml:space="preserve"> кожи</w:t>
      </w:r>
      <w:r w:rsidR="00383BA4" w:rsidRPr="00383BA4">
        <w:rPr>
          <w:rFonts w:eastAsia="Courier Rgulier"/>
          <w:lang w:val="ru-RU"/>
        </w:rPr>
        <w:t xml:space="preserve">» </w:t>
      </w:r>
      <w:r w:rsidR="00383BA4">
        <w:rPr>
          <w:rFonts w:eastAsia="Courier Rgulier"/>
          <w:lang w:val="ru-RU"/>
        </w:rPr>
        <w:t>и</w:t>
      </w:r>
      <w:r w:rsidR="00383BA4" w:rsidRPr="00383BA4">
        <w:rPr>
          <w:rFonts w:eastAsia="Courier Rgulier"/>
          <w:lang w:val="ru-RU"/>
        </w:rPr>
        <w:t xml:space="preserve"> «</w:t>
      </w:r>
      <w:r w:rsidR="00383BA4">
        <w:rPr>
          <w:rFonts w:eastAsia="Courier Rgulier"/>
          <w:lang w:val="ru-RU"/>
        </w:rPr>
        <w:t>национальное и</w:t>
      </w:r>
      <w:r w:rsidR="007521BD">
        <w:rPr>
          <w:rFonts w:eastAsia="Courier Rgulier"/>
          <w:lang w:val="ru-RU"/>
        </w:rPr>
        <w:t>ли</w:t>
      </w:r>
      <w:r w:rsidR="00383BA4">
        <w:rPr>
          <w:rFonts w:eastAsia="Courier Rgulier"/>
          <w:lang w:val="ru-RU"/>
        </w:rPr>
        <w:t xml:space="preserve"> этническое происхождение»</w:t>
      </w:r>
      <w:r w:rsidR="007521BD">
        <w:rPr>
          <w:rFonts w:eastAsia="Courier Rgulier"/>
          <w:lang w:val="ru-RU"/>
        </w:rPr>
        <w:t xml:space="preserve">, которые являются составной частью определения расовой дискриминации, как оно закреплено в пункте 1 статьи 1 Конвенции. </w:t>
      </w:r>
      <w:r w:rsidR="0031499F">
        <w:rPr>
          <w:rFonts w:eastAsia="Courier Rgulier"/>
          <w:lang w:val="ru-RU"/>
        </w:rPr>
        <w:t>Он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также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напоминает</w:t>
      </w:r>
      <w:r w:rsidR="0031499F" w:rsidRPr="0031499F">
        <w:rPr>
          <w:rFonts w:eastAsia="Courier Rgulier"/>
          <w:lang w:val="ru-RU"/>
        </w:rPr>
        <w:t xml:space="preserve">, </w:t>
      </w:r>
      <w:r w:rsidR="0031499F">
        <w:rPr>
          <w:rFonts w:eastAsia="Courier Rgulier"/>
          <w:lang w:val="ru-RU"/>
        </w:rPr>
        <w:t>что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государство</w:t>
      </w:r>
      <w:r w:rsidR="0031499F" w:rsidRPr="0031499F">
        <w:rPr>
          <w:rFonts w:eastAsia="Courier Rgulier"/>
          <w:lang w:val="ru-RU"/>
        </w:rPr>
        <w:t>-</w:t>
      </w:r>
      <w:r w:rsidR="0031499F">
        <w:rPr>
          <w:rFonts w:eastAsia="Courier Rgulier"/>
          <w:lang w:val="ru-RU"/>
        </w:rPr>
        <w:t>участник</w:t>
      </w:r>
      <w:r w:rsidR="0031499F" w:rsidRPr="0031499F">
        <w:rPr>
          <w:rFonts w:eastAsia="Courier Rgulier"/>
          <w:lang w:val="ru-RU"/>
        </w:rPr>
        <w:t xml:space="preserve">, </w:t>
      </w:r>
      <w:r w:rsidR="0031499F">
        <w:rPr>
          <w:rFonts w:eastAsia="Courier Rgulier"/>
          <w:lang w:val="ru-RU"/>
        </w:rPr>
        <w:t>несмотря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на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ратификацию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им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Европейской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конвенции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о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защите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прав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человека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и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основных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свобод</w:t>
      </w:r>
      <w:r w:rsidR="0031499F" w:rsidRPr="0031499F">
        <w:rPr>
          <w:rFonts w:eastAsia="Courier Rgulier"/>
          <w:lang w:val="ru-RU"/>
        </w:rPr>
        <w:t xml:space="preserve">, </w:t>
      </w:r>
      <w:r w:rsidR="0031499F">
        <w:rPr>
          <w:rFonts w:eastAsia="Courier Rgulier"/>
          <w:lang w:val="ru-RU"/>
        </w:rPr>
        <w:t>прежде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всего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должно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соблюдать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свои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обязательства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по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Международной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конвенции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о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ликвидации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всех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форм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расовой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дискриминации</w:t>
      </w:r>
      <w:r w:rsidR="0031499F" w:rsidRPr="0031499F">
        <w:rPr>
          <w:rFonts w:eastAsia="Courier Rgulier"/>
          <w:lang w:val="ru-RU"/>
        </w:rPr>
        <w:t xml:space="preserve">, </w:t>
      </w:r>
      <w:r w:rsidR="0031499F">
        <w:rPr>
          <w:rFonts w:eastAsia="Courier Rgulier"/>
          <w:lang w:val="ru-RU"/>
        </w:rPr>
        <w:t>исходя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>из</w:t>
      </w:r>
      <w:r w:rsidR="0031499F" w:rsidRPr="0031499F">
        <w:rPr>
          <w:rFonts w:eastAsia="Courier Rgulier"/>
          <w:lang w:val="ru-RU"/>
        </w:rPr>
        <w:t xml:space="preserve"> </w:t>
      </w:r>
      <w:r w:rsidR="0031499F">
        <w:rPr>
          <w:rFonts w:eastAsia="Courier Rgulier"/>
          <w:lang w:val="ru-RU"/>
        </w:rPr>
        <w:t xml:space="preserve">приоритета международных норм над региональными нормами. </w:t>
      </w:r>
    </w:p>
    <w:p w:rsidR="00AC2AB4" w:rsidRPr="0031499F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C75C56" w:rsidRDefault="00155C26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Информация</w:t>
      </w:r>
      <w:r w:rsidRPr="00155C2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представленная</w:t>
      </w:r>
      <w:r w:rsidRPr="00155C2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155C2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вопросу</w:t>
      </w:r>
      <w:r w:rsidRPr="00155C2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выполнения</w:t>
      </w:r>
      <w:r w:rsidRPr="00155C2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="00AC2AB4" w:rsidRPr="00AC2AB4">
        <w:rPr>
          <w:rFonts w:eastAsia="Courier Rgulier"/>
        </w:rPr>
        <w:t> </w:t>
      </w:r>
      <w:r w:rsidR="00AC2AB4" w:rsidRPr="00155C26">
        <w:rPr>
          <w:rFonts w:eastAsia="Courier Rgulier"/>
          <w:lang w:val="ru-RU"/>
        </w:rPr>
        <w:t xml:space="preserve">4 </w:t>
      </w:r>
      <w:r>
        <w:rPr>
          <w:rFonts w:eastAsia="Courier Rgulier"/>
          <w:lang w:val="ru-RU"/>
        </w:rPr>
        <w:t xml:space="preserve">Конвенции, является очень полезной. </w:t>
      </w:r>
      <w:r w:rsidR="0026588F">
        <w:rPr>
          <w:rFonts w:eastAsia="Courier Rgulier"/>
          <w:lang w:val="ru-RU"/>
        </w:rPr>
        <w:t>Что</w:t>
      </w:r>
      <w:r w:rsidR="0026588F" w:rsidRPr="0041545B">
        <w:rPr>
          <w:rFonts w:eastAsia="Courier Rgulier"/>
          <w:lang w:val="ru-RU"/>
        </w:rPr>
        <w:t xml:space="preserve"> </w:t>
      </w:r>
      <w:r w:rsidR="0026588F">
        <w:rPr>
          <w:rFonts w:eastAsia="Courier Rgulier"/>
          <w:lang w:val="ru-RU"/>
        </w:rPr>
        <w:t>касается</w:t>
      </w:r>
      <w:r w:rsidR="0026588F" w:rsidRPr="0041545B">
        <w:rPr>
          <w:rFonts w:eastAsia="Courier Rgulier"/>
          <w:lang w:val="ru-RU"/>
        </w:rPr>
        <w:t xml:space="preserve"> </w:t>
      </w:r>
      <w:r w:rsidR="0026588F">
        <w:rPr>
          <w:rFonts w:eastAsia="Courier Rgulier"/>
          <w:lang w:val="ru-RU"/>
        </w:rPr>
        <w:t>выполнения</w:t>
      </w:r>
      <w:r w:rsidR="0026588F" w:rsidRPr="0041545B">
        <w:rPr>
          <w:rFonts w:eastAsia="Courier Rgulier"/>
          <w:lang w:val="ru-RU"/>
        </w:rPr>
        <w:t xml:space="preserve"> </w:t>
      </w:r>
      <w:r w:rsidR="0026588F">
        <w:rPr>
          <w:rFonts w:eastAsia="Courier Rgulier"/>
          <w:lang w:val="ru-RU"/>
        </w:rPr>
        <w:t>статьи</w:t>
      </w:r>
      <w:r w:rsidR="0026588F" w:rsidRPr="0041545B">
        <w:rPr>
          <w:rFonts w:eastAsia="Courier Rgulier"/>
          <w:lang w:val="ru-RU"/>
        </w:rPr>
        <w:t xml:space="preserve"> </w:t>
      </w:r>
      <w:r w:rsidR="00AC2AB4" w:rsidRPr="0041545B">
        <w:rPr>
          <w:rFonts w:eastAsia="Courier Rgulier"/>
          <w:lang w:val="ru-RU"/>
        </w:rPr>
        <w:t>5</w:t>
      </w:r>
      <w:r w:rsidR="0026588F" w:rsidRPr="0041545B">
        <w:rPr>
          <w:rFonts w:eastAsia="Courier Rgulier"/>
          <w:lang w:val="ru-RU"/>
        </w:rPr>
        <w:t xml:space="preserve"> </w:t>
      </w:r>
      <w:r w:rsidR="0026588F">
        <w:rPr>
          <w:rFonts w:eastAsia="Courier Rgulier"/>
          <w:lang w:val="ru-RU"/>
        </w:rPr>
        <w:t>Конвенции</w:t>
      </w:r>
      <w:r w:rsidR="0026588F" w:rsidRPr="0041545B">
        <w:rPr>
          <w:rFonts w:eastAsia="Courier Rgulier"/>
          <w:lang w:val="ru-RU"/>
        </w:rPr>
        <w:t xml:space="preserve">, </w:t>
      </w:r>
      <w:r w:rsidR="0026588F">
        <w:rPr>
          <w:rFonts w:eastAsia="Courier Rgulier"/>
          <w:lang w:val="ru-RU"/>
        </w:rPr>
        <w:t>то</w:t>
      </w:r>
      <w:r w:rsidR="0026588F" w:rsidRPr="0041545B">
        <w:rPr>
          <w:rFonts w:eastAsia="Courier Rgulier"/>
          <w:lang w:val="ru-RU"/>
        </w:rPr>
        <w:t xml:space="preserve"> </w:t>
      </w:r>
      <w:r w:rsidR="0026588F">
        <w:rPr>
          <w:rFonts w:eastAsia="Courier Rgulier"/>
          <w:lang w:val="ru-RU"/>
        </w:rPr>
        <w:t>он</w:t>
      </w:r>
      <w:r w:rsidR="0026588F" w:rsidRPr="0041545B">
        <w:rPr>
          <w:rFonts w:eastAsia="Courier Rgulier"/>
          <w:lang w:val="ru-RU"/>
        </w:rPr>
        <w:t xml:space="preserve"> </w:t>
      </w:r>
      <w:r w:rsidR="0026588F">
        <w:rPr>
          <w:rFonts w:eastAsia="Courier Rgulier"/>
          <w:lang w:val="ru-RU"/>
        </w:rPr>
        <w:t>хотел</w:t>
      </w:r>
      <w:r w:rsidR="0026588F" w:rsidRPr="0041545B">
        <w:rPr>
          <w:rFonts w:eastAsia="Courier Rgulier"/>
          <w:lang w:val="ru-RU"/>
        </w:rPr>
        <w:t xml:space="preserve"> </w:t>
      </w:r>
      <w:r w:rsidR="0026588F">
        <w:rPr>
          <w:rFonts w:eastAsia="Courier Rgulier"/>
          <w:lang w:val="ru-RU"/>
        </w:rPr>
        <w:t>бы</w:t>
      </w:r>
      <w:r w:rsidR="0026588F" w:rsidRPr="0041545B">
        <w:rPr>
          <w:rFonts w:eastAsia="Courier Rgulier"/>
          <w:lang w:val="ru-RU"/>
        </w:rPr>
        <w:t xml:space="preserve"> </w:t>
      </w:r>
      <w:r w:rsidR="0026588F">
        <w:rPr>
          <w:rFonts w:eastAsia="Courier Rgulier"/>
          <w:lang w:val="ru-RU"/>
        </w:rPr>
        <w:t>знать</w:t>
      </w:r>
      <w:r w:rsidR="0026588F" w:rsidRPr="0041545B">
        <w:rPr>
          <w:rFonts w:eastAsia="Courier Rgulier"/>
          <w:lang w:val="ru-RU"/>
        </w:rPr>
        <w:t xml:space="preserve">, </w:t>
      </w:r>
      <w:r w:rsidR="0026588F">
        <w:rPr>
          <w:rFonts w:eastAsia="Courier Rgulier"/>
          <w:lang w:val="ru-RU"/>
        </w:rPr>
        <w:t>во</w:t>
      </w:r>
      <w:r w:rsidR="0026588F" w:rsidRPr="0041545B">
        <w:rPr>
          <w:rFonts w:eastAsia="Courier Rgulier"/>
          <w:lang w:val="ru-RU"/>
        </w:rPr>
        <w:t>-</w:t>
      </w:r>
      <w:r w:rsidR="0026588F">
        <w:rPr>
          <w:rFonts w:eastAsia="Courier Rgulier"/>
          <w:lang w:val="ru-RU"/>
        </w:rPr>
        <w:t>первых</w:t>
      </w:r>
      <w:r w:rsidR="0026588F" w:rsidRPr="0041545B">
        <w:rPr>
          <w:rFonts w:eastAsia="Courier Rgulier"/>
          <w:lang w:val="ru-RU"/>
        </w:rPr>
        <w:t xml:space="preserve">, </w:t>
      </w:r>
      <w:r w:rsidR="0026588F">
        <w:rPr>
          <w:rFonts w:eastAsia="Courier Rgulier"/>
          <w:lang w:val="ru-RU"/>
        </w:rPr>
        <w:t>почему</w:t>
      </w:r>
      <w:r w:rsidR="0041545B">
        <w:rPr>
          <w:rFonts w:eastAsia="Courier Rgulier"/>
          <w:lang w:val="ru-RU"/>
        </w:rPr>
        <w:t>,</w:t>
      </w:r>
      <w:r w:rsidR="0026588F" w:rsidRPr="0041545B">
        <w:rPr>
          <w:rFonts w:eastAsia="Courier Rgulier"/>
          <w:lang w:val="ru-RU"/>
        </w:rPr>
        <w:t xml:space="preserve"> </w:t>
      </w:r>
      <w:r w:rsidR="0041545B">
        <w:rPr>
          <w:rFonts w:eastAsia="Courier Rgulier"/>
          <w:lang w:val="ru-RU"/>
        </w:rPr>
        <w:t xml:space="preserve">согласно приведенной в пункте </w:t>
      </w:r>
      <w:r w:rsidR="00AC2AB4" w:rsidRPr="0041545B">
        <w:rPr>
          <w:rFonts w:eastAsia="Courier Rgulier"/>
          <w:lang w:val="ru-RU"/>
        </w:rPr>
        <w:t>55</w:t>
      </w:r>
      <w:r w:rsidR="0041545B">
        <w:rPr>
          <w:rFonts w:eastAsia="Courier Rgulier"/>
          <w:lang w:val="ru-RU"/>
        </w:rPr>
        <w:t xml:space="preserve"> доклада таблице, неграждан значительно больше, чем граждан, среди русских, белорусов, украинцев, немцев и «прочих». Во</w:t>
      </w:r>
      <w:r w:rsidR="0041545B" w:rsidRPr="006935E8">
        <w:rPr>
          <w:rFonts w:eastAsia="Courier Rgulier"/>
          <w:lang w:val="ru-RU"/>
        </w:rPr>
        <w:t>-</w:t>
      </w:r>
      <w:r w:rsidR="0041545B">
        <w:rPr>
          <w:rFonts w:eastAsia="Courier Rgulier"/>
          <w:lang w:val="ru-RU"/>
        </w:rPr>
        <w:t>вторых</w:t>
      </w:r>
      <w:r w:rsidR="0041545B" w:rsidRPr="006935E8">
        <w:rPr>
          <w:rFonts w:eastAsia="Courier Rgulier"/>
          <w:lang w:val="ru-RU"/>
        </w:rPr>
        <w:t xml:space="preserve">, </w:t>
      </w:r>
      <w:r w:rsidR="0041545B">
        <w:rPr>
          <w:rFonts w:eastAsia="Courier Rgulier"/>
          <w:lang w:val="ru-RU"/>
        </w:rPr>
        <w:t>какие</w:t>
      </w:r>
      <w:r w:rsidR="0041545B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этнические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группы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входят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в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категорию</w:t>
      </w:r>
      <w:r w:rsidR="006935E8" w:rsidRPr="006935E8">
        <w:rPr>
          <w:rFonts w:eastAsia="Courier Rgulier"/>
          <w:lang w:val="ru-RU"/>
        </w:rPr>
        <w:t xml:space="preserve"> </w:t>
      </w:r>
      <w:r w:rsidR="00AC2AB4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«Прочие»</w:t>
      </w:r>
      <w:r w:rsidR="00AC2AB4" w:rsidRPr="006935E8">
        <w:rPr>
          <w:rFonts w:eastAsia="Courier Rgulier"/>
          <w:lang w:val="ru-RU"/>
        </w:rPr>
        <w:t xml:space="preserve">? </w:t>
      </w:r>
      <w:r w:rsidR="006935E8">
        <w:rPr>
          <w:rFonts w:eastAsia="Courier Rgulier"/>
          <w:lang w:val="ru-RU"/>
        </w:rPr>
        <w:t>Г</w:t>
      </w:r>
      <w:r w:rsidR="006935E8" w:rsidRPr="006935E8">
        <w:rPr>
          <w:rFonts w:eastAsia="Courier Rgulier"/>
          <w:lang w:val="ru-RU"/>
        </w:rPr>
        <w:t>-</w:t>
      </w:r>
      <w:r w:rsidR="006935E8">
        <w:rPr>
          <w:rFonts w:eastAsia="Courier Rgulier"/>
          <w:lang w:val="ru-RU"/>
        </w:rPr>
        <w:t>н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Гарвалов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также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спрашивает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о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причинах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явных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расхождений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между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официальными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статистическими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данными</w:t>
      </w:r>
      <w:r w:rsidR="006935E8" w:rsidRPr="006935E8">
        <w:rPr>
          <w:rFonts w:eastAsia="Courier Rgulier"/>
          <w:lang w:val="ru-RU"/>
        </w:rPr>
        <w:t xml:space="preserve"> </w:t>
      </w:r>
      <w:r w:rsidR="006935E8">
        <w:rPr>
          <w:rFonts w:eastAsia="Courier Rgulier"/>
          <w:lang w:val="ru-RU"/>
        </w:rPr>
        <w:t>за</w:t>
      </w:r>
      <w:r w:rsidR="006935E8" w:rsidRPr="006935E8">
        <w:rPr>
          <w:rFonts w:eastAsia="Courier Rgulier"/>
          <w:lang w:val="ru-RU"/>
        </w:rPr>
        <w:t xml:space="preserve"> </w:t>
      </w:r>
      <w:r w:rsidR="00AC2AB4" w:rsidRPr="006935E8">
        <w:rPr>
          <w:rFonts w:eastAsia="Courier Rgulier"/>
          <w:lang w:val="ru-RU"/>
        </w:rPr>
        <w:t>1994</w:t>
      </w:r>
      <w:r w:rsidR="006935E8">
        <w:rPr>
          <w:rFonts w:eastAsia="Courier Rgulier"/>
          <w:lang w:val="ru-RU"/>
        </w:rPr>
        <w:t xml:space="preserve"> год и за </w:t>
      </w:r>
      <w:r w:rsidR="00AC2AB4" w:rsidRPr="006935E8">
        <w:rPr>
          <w:rFonts w:eastAsia="Courier Rgulier"/>
          <w:lang w:val="ru-RU"/>
        </w:rPr>
        <w:t>1998</w:t>
      </w:r>
      <w:r w:rsidR="006935E8">
        <w:rPr>
          <w:rFonts w:eastAsia="Courier Rgulier"/>
          <w:lang w:val="ru-RU"/>
        </w:rPr>
        <w:t xml:space="preserve"> год в том, что касается</w:t>
      </w:r>
      <w:r w:rsidR="00C70000">
        <w:rPr>
          <w:rFonts w:eastAsia="Courier Rgulier"/>
          <w:lang w:val="ru-RU"/>
        </w:rPr>
        <w:t xml:space="preserve"> различных зарегистрированных этнических групп.</w:t>
      </w:r>
      <w:r w:rsidR="006935E8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Кроме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того</w:t>
      </w:r>
      <w:r w:rsidR="00C70000" w:rsidRPr="00C70000">
        <w:rPr>
          <w:rFonts w:eastAsia="Courier Rgulier"/>
          <w:lang w:val="ru-RU"/>
        </w:rPr>
        <w:t xml:space="preserve">, </w:t>
      </w:r>
      <w:r w:rsidR="00C70000">
        <w:rPr>
          <w:rFonts w:eastAsia="Courier Rgulier"/>
          <w:lang w:val="ru-RU"/>
        </w:rPr>
        <w:t>по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его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мнению</w:t>
      </w:r>
      <w:r w:rsidR="00C70000" w:rsidRPr="00C70000">
        <w:rPr>
          <w:rFonts w:eastAsia="Courier Rgulier"/>
          <w:lang w:val="ru-RU"/>
        </w:rPr>
        <w:t xml:space="preserve">, </w:t>
      </w:r>
      <w:r w:rsidR="00C70000">
        <w:rPr>
          <w:rFonts w:eastAsia="Courier Rgulier"/>
          <w:lang w:val="ru-RU"/>
        </w:rPr>
        <w:t>Латвия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проявляет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дискриминационное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отношение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к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негражданам</w:t>
      </w:r>
      <w:r w:rsidR="00C70000" w:rsidRPr="00C70000">
        <w:rPr>
          <w:rFonts w:eastAsia="Courier Rgulier"/>
          <w:lang w:val="ru-RU"/>
        </w:rPr>
        <w:t xml:space="preserve">, </w:t>
      </w:r>
      <w:r w:rsidR="00C70000">
        <w:rPr>
          <w:rFonts w:eastAsia="Courier Rgulier"/>
          <w:lang w:val="ru-RU"/>
        </w:rPr>
        <w:t>имеющим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в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большинстве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своем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нелатышское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этническое</w:t>
      </w:r>
      <w:r w:rsidR="00C70000" w:rsidRPr="00C70000">
        <w:rPr>
          <w:rFonts w:eastAsia="Courier Rgulier"/>
          <w:lang w:val="ru-RU"/>
        </w:rPr>
        <w:t xml:space="preserve"> </w:t>
      </w:r>
      <w:r w:rsidR="00C70000">
        <w:rPr>
          <w:rFonts w:eastAsia="Courier Rgulier"/>
          <w:lang w:val="ru-RU"/>
        </w:rPr>
        <w:t>происхождение, запре</w:t>
      </w:r>
      <w:r w:rsidR="00C70000" w:rsidRPr="00C70000">
        <w:rPr>
          <w:rFonts w:eastAsia="Courier Rgulier"/>
          <w:lang w:val="ru-RU"/>
        </w:rPr>
        <w:t xml:space="preserve">щая им </w:t>
      </w:r>
      <w:r w:rsidR="00C70000">
        <w:rPr>
          <w:rFonts w:eastAsia="Courier Rgulier"/>
          <w:lang w:val="ru-RU"/>
        </w:rPr>
        <w:t xml:space="preserve">занимать посты в правительстве, </w:t>
      </w:r>
      <w:r w:rsidR="00C75C56">
        <w:rPr>
          <w:rFonts w:eastAsia="Courier Rgulier"/>
          <w:lang w:val="ru-RU"/>
        </w:rPr>
        <w:t>учреждать</w:t>
      </w:r>
      <w:r w:rsidR="00C70000">
        <w:rPr>
          <w:rFonts w:eastAsia="Courier Rgulier"/>
          <w:lang w:val="ru-RU"/>
        </w:rPr>
        <w:t xml:space="preserve"> политические партии</w:t>
      </w:r>
      <w:r w:rsidR="00C75C56">
        <w:rPr>
          <w:rFonts w:eastAsia="Courier Rgulier"/>
          <w:lang w:val="ru-RU"/>
        </w:rPr>
        <w:t xml:space="preserve"> и приобретать земельную собственность. </w:t>
      </w:r>
    </w:p>
    <w:p w:rsidR="00AC2AB4" w:rsidRPr="00C75C56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EC028D" w:rsidRDefault="00C75C56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Г</w:t>
      </w:r>
      <w:r w:rsidRPr="00C75C56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Гарвалов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также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хотел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получить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разъяснения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отношении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Закона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C75C5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гражданстве</w:t>
      </w:r>
      <w:r w:rsidRPr="00C75C5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 xml:space="preserve">который, согласно Объединению в поддержку прав меньшинств, препятствует лицам, служившим в вооруженных силах другого государства, в получении латвийского гражданства. </w:t>
      </w:r>
      <w:r w:rsidR="00050BDD">
        <w:rPr>
          <w:rFonts w:eastAsia="Courier Rgulier"/>
          <w:lang w:val="ru-RU"/>
        </w:rPr>
        <w:t>Если</w:t>
      </w:r>
      <w:r w:rsidR="00050BDD" w:rsidRPr="00050BDD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положения</w:t>
      </w:r>
      <w:r w:rsidR="00050BDD" w:rsidRPr="00050BDD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этого</w:t>
      </w:r>
      <w:r w:rsidR="00050BDD" w:rsidRPr="00050BDD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Закона касаются лиц нелатышского этнического происхождения, служивших в армии Советского Союза,</w:t>
      </w:r>
      <w:r w:rsidR="00050BDD" w:rsidRPr="00050BDD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то они не соответствуют положениям Конвенции.</w:t>
      </w:r>
      <w:r w:rsidR="00AC2AB4" w:rsidRPr="00050BDD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Объединение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в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поддержку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прав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меньшинств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также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выражает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свою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обеспокоенность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тем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фактом</w:t>
      </w:r>
      <w:r w:rsidR="00050BDD" w:rsidRPr="00D279C6">
        <w:rPr>
          <w:rFonts w:eastAsia="Courier Rgulier"/>
          <w:lang w:val="ru-RU"/>
        </w:rPr>
        <w:t xml:space="preserve">, </w:t>
      </w:r>
      <w:r w:rsidR="00050BDD">
        <w:rPr>
          <w:rFonts w:eastAsia="Courier Rgulier"/>
          <w:lang w:val="ru-RU"/>
        </w:rPr>
        <w:t>что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политика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интеграции</w:t>
      </w:r>
      <w:r w:rsidR="00050BDD" w:rsidRPr="00D279C6">
        <w:rPr>
          <w:rFonts w:eastAsia="Courier Rgulier"/>
          <w:lang w:val="ru-RU"/>
        </w:rPr>
        <w:t xml:space="preserve">, </w:t>
      </w:r>
      <w:r w:rsidR="00050BDD">
        <w:rPr>
          <w:rFonts w:eastAsia="Courier Rgulier"/>
          <w:lang w:val="ru-RU"/>
        </w:rPr>
        <w:t>проводимая</w:t>
      </w:r>
      <w:r w:rsidR="00050BDD" w:rsidRPr="00D279C6">
        <w:rPr>
          <w:rFonts w:eastAsia="Courier Rgulier"/>
          <w:lang w:val="ru-RU"/>
        </w:rPr>
        <w:t xml:space="preserve"> </w:t>
      </w:r>
      <w:r w:rsidR="00050BDD">
        <w:rPr>
          <w:rFonts w:eastAsia="Courier Rgulier"/>
          <w:lang w:val="ru-RU"/>
        </w:rPr>
        <w:t>правительством</w:t>
      </w:r>
      <w:r w:rsidR="00050BDD" w:rsidRPr="00D279C6">
        <w:rPr>
          <w:rFonts w:eastAsia="Courier Rgulier"/>
          <w:lang w:val="ru-RU"/>
        </w:rPr>
        <w:t xml:space="preserve">, </w:t>
      </w:r>
      <w:r w:rsidR="00D279C6">
        <w:rPr>
          <w:rFonts w:eastAsia="Courier Rgulier"/>
          <w:lang w:val="ru-RU"/>
        </w:rPr>
        <w:t>больше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походит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на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политику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ассимиляции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и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дискриминации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в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том</w:t>
      </w:r>
      <w:r w:rsidR="00D279C6" w:rsidRPr="00D279C6">
        <w:rPr>
          <w:rFonts w:eastAsia="Courier Rgulier"/>
          <w:lang w:val="ru-RU"/>
        </w:rPr>
        <w:t xml:space="preserve">, </w:t>
      </w:r>
      <w:r w:rsidR="00D279C6">
        <w:rPr>
          <w:rFonts w:eastAsia="Courier Rgulier"/>
          <w:lang w:val="ru-RU"/>
        </w:rPr>
        <w:t>что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она</w:t>
      </w:r>
      <w:r w:rsidR="00D279C6" w:rsidRPr="00D279C6">
        <w:rPr>
          <w:rFonts w:eastAsia="Courier Rgulier"/>
          <w:lang w:val="ru-RU"/>
        </w:rPr>
        <w:t xml:space="preserve"> </w:t>
      </w:r>
      <w:r w:rsidR="00D279C6">
        <w:rPr>
          <w:rFonts w:eastAsia="Courier Rgulier"/>
          <w:lang w:val="ru-RU"/>
        </w:rPr>
        <w:t>не способствует сохранению самобытности меньшинств. Что</w:t>
      </w:r>
      <w:r w:rsidR="00D279C6" w:rsidRPr="004E5870">
        <w:rPr>
          <w:rFonts w:eastAsia="Courier Rgulier"/>
          <w:lang w:val="fr-FR"/>
        </w:rPr>
        <w:t xml:space="preserve"> </w:t>
      </w:r>
      <w:r w:rsidR="00D279C6">
        <w:rPr>
          <w:rFonts w:eastAsia="Courier Rgulier"/>
          <w:lang w:val="ru-RU"/>
        </w:rPr>
        <w:t>же</w:t>
      </w:r>
      <w:r w:rsidR="00D279C6" w:rsidRPr="004E5870">
        <w:rPr>
          <w:rFonts w:eastAsia="Courier Rgulier"/>
          <w:lang w:val="fr-FR"/>
        </w:rPr>
        <w:t xml:space="preserve"> </w:t>
      </w:r>
      <w:r w:rsidR="00D279C6">
        <w:rPr>
          <w:rFonts w:eastAsia="Courier Rgulier"/>
          <w:lang w:val="ru-RU"/>
        </w:rPr>
        <w:t>она</w:t>
      </w:r>
      <w:r w:rsidR="00D279C6" w:rsidRPr="004E5870">
        <w:rPr>
          <w:rFonts w:eastAsia="Courier Rgulier"/>
          <w:lang w:val="fr-FR"/>
        </w:rPr>
        <w:t xml:space="preserve"> </w:t>
      </w:r>
      <w:r w:rsidR="00D279C6">
        <w:rPr>
          <w:rFonts w:eastAsia="Courier Rgulier"/>
          <w:lang w:val="ru-RU"/>
        </w:rPr>
        <w:t>реально</w:t>
      </w:r>
      <w:r w:rsidR="00D279C6" w:rsidRPr="004E5870">
        <w:rPr>
          <w:rFonts w:eastAsia="Courier Rgulier"/>
          <w:lang w:val="fr-FR"/>
        </w:rPr>
        <w:t xml:space="preserve"> </w:t>
      </w:r>
      <w:r w:rsidR="00D279C6">
        <w:rPr>
          <w:rFonts w:eastAsia="Courier Rgulier"/>
          <w:lang w:val="ru-RU"/>
        </w:rPr>
        <w:t>представляет</w:t>
      </w:r>
      <w:r w:rsidR="00D279C6" w:rsidRPr="004E5870">
        <w:rPr>
          <w:rFonts w:eastAsia="Courier Rgulier"/>
          <w:lang w:val="fr-FR"/>
        </w:rPr>
        <w:t xml:space="preserve"> </w:t>
      </w:r>
      <w:r w:rsidR="00D279C6">
        <w:rPr>
          <w:rFonts w:eastAsia="Courier Rgulier"/>
          <w:lang w:val="ru-RU"/>
        </w:rPr>
        <w:t>собой</w:t>
      </w:r>
      <w:r w:rsidR="00AC2AB4" w:rsidRPr="004E5870">
        <w:rPr>
          <w:rFonts w:eastAsia="Courier Rgulier"/>
          <w:lang w:val="fr-FR"/>
        </w:rPr>
        <w:t xml:space="preserve">? </w:t>
      </w:r>
      <w:r w:rsidR="004E5870">
        <w:rPr>
          <w:rFonts w:eastAsia="Courier Rgulier"/>
          <w:lang w:val="ru-RU"/>
        </w:rPr>
        <w:t>И</w:t>
      </w:r>
      <w:r w:rsidR="004E5870" w:rsidRPr="004E5870">
        <w:rPr>
          <w:rFonts w:eastAsia="Courier Rgulier"/>
          <w:lang w:val="ru-RU"/>
        </w:rPr>
        <w:t xml:space="preserve">, </w:t>
      </w:r>
      <w:r w:rsidR="004E5870">
        <w:rPr>
          <w:rFonts w:eastAsia="Courier Rgulier"/>
          <w:lang w:val="ru-RU"/>
        </w:rPr>
        <w:t>наконец</w:t>
      </w:r>
      <w:r w:rsidR="004E5870" w:rsidRPr="004E5870">
        <w:rPr>
          <w:rFonts w:eastAsia="Courier Rgulier"/>
          <w:lang w:val="ru-RU"/>
        </w:rPr>
        <w:t xml:space="preserve">, </w:t>
      </w:r>
      <w:r w:rsidR="004E5870">
        <w:rPr>
          <w:rFonts w:eastAsia="Courier Rgulier"/>
          <w:lang w:val="ru-RU"/>
        </w:rPr>
        <w:t>что</w:t>
      </w:r>
      <w:r w:rsidR="004E5870" w:rsidRPr="004E5870">
        <w:rPr>
          <w:rFonts w:eastAsia="Courier Rgulier"/>
          <w:lang w:val="ru-RU"/>
        </w:rPr>
        <w:t xml:space="preserve"> </w:t>
      </w:r>
      <w:r w:rsidR="004E5870">
        <w:rPr>
          <w:rFonts w:eastAsia="Courier Rgulier"/>
          <w:lang w:val="ru-RU"/>
        </w:rPr>
        <w:t>касается</w:t>
      </w:r>
      <w:r w:rsidR="004E5870" w:rsidRPr="004E5870">
        <w:rPr>
          <w:rFonts w:eastAsia="Courier Rgulier"/>
          <w:lang w:val="ru-RU"/>
        </w:rPr>
        <w:t xml:space="preserve"> </w:t>
      </w:r>
      <w:r w:rsidR="004E5870">
        <w:rPr>
          <w:rFonts w:eastAsia="Courier Rgulier"/>
          <w:lang w:val="ru-RU"/>
        </w:rPr>
        <w:t>выражения</w:t>
      </w:r>
      <w:r w:rsidR="004E5870" w:rsidRPr="004E5870">
        <w:rPr>
          <w:rFonts w:eastAsia="Courier Rgulier"/>
          <w:lang w:val="ru-RU"/>
        </w:rPr>
        <w:t xml:space="preserve"> «</w:t>
      </w:r>
      <w:r w:rsidR="004E5870">
        <w:rPr>
          <w:rFonts w:eastAsia="Courier Rgulier"/>
          <w:lang w:val="ru-RU"/>
        </w:rPr>
        <w:t>этнические группы», то г-н Гарвалов хотел бы знать, является ли это официальным обозначением, или государство-участник использует другие выражения.</w:t>
      </w:r>
      <w:r w:rsidR="00EC527C">
        <w:rPr>
          <w:rFonts w:eastAsia="Courier Rgulier"/>
          <w:lang w:val="ru-RU"/>
        </w:rPr>
        <w:t xml:space="preserve"> Так или иначе, в докладе ему не встретилось выражение «национальные меньшинства». Если</w:t>
      </w:r>
      <w:r w:rsidR="00EC527C" w:rsidRPr="00EC028D">
        <w:rPr>
          <w:rFonts w:eastAsia="Courier Rgulier"/>
          <w:lang w:val="ru-RU"/>
        </w:rPr>
        <w:t xml:space="preserve"> </w:t>
      </w:r>
      <w:r w:rsidR="00EC527C">
        <w:rPr>
          <w:rFonts w:eastAsia="Courier Rgulier"/>
          <w:lang w:val="ru-RU"/>
        </w:rPr>
        <w:t>Латвия</w:t>
      </w:r>
      <w:r w:rsidR="00EC527C" w:rsidRPr="00EC028D">
        <w:rPr>
          <w:rFonts w:eastAsia="Courier Rgulier"/>
          <w:lang w:val="ru-RU"/>
        </w:rPr>
        <w:t xml:space="preserve">, </w:t>
      </w:r>
      <w:r w:rsidR="00EC527C">
        <w:rPr>
          <w:rFonts w:eastAsia="Courier Rgulier"/>
          <w:lang w:val="ru-RU"/>
        </w:rPr>
        <w:t>как</w:t>
      </w:r>
      <w:r w:rsidR="00EC527C" w:rsidRPr="00EC028D">
        <w:rPr>
          <w:rFonts w:eastAsia="Courier Rgulier"/>
          <w:lang w:val="ru-RU"/>
        </w:rPr>
        <w:t xml:space="preserve"> </w:t>
      </w:r>
      <w:r w:rsidR="00EC527C">
        <w:rPr>
          <w:rFonts w:eastAsia="Courier Rgulier"/>
          <w:lang w:val="ru-RU"/>
        </w:rPr>
        <w:t>член</w:t>
      </w:r>
      <w:r w:rsidR="00EC527C" w:rsidRPr="00EC028D">
        <w:rPr>
          <w:rFonts w:eastAsia="Courier Rgulier"/>
          <w:lang w:val="ru-RU"/>
        </w:rPr>
        <w:t xml:space="preserve"> </w:t>
      </w:r>
      <w:r w:rsidR="00EC527C">
        <w:rPr>
          <w:rFonts w:eastAsia="Courier Rgulier"/>
          <w:lang w:val="ru-RU"/>
        </w:rPr>
        <w:t>Совета</w:t>
      </w:r>
      <w:r w:rsidR="00EC527C" w:rsidRPr="00EC028D">
        <w:rPr>
          <w:rFonts w:eastAsia="Courier Rgulier"/>
          <w:lang w:val="ru-RU"/>
        </w:rPr>
        <w:t xml:space="preserve"> </w:t>
      </w:r>
      <w:r w:rsidR="00EC527C">
        <w:rPr>
          <w:rFonts w:eastAsia="Courier Rgulier"/>
          <w:lang w:val="ru-RU"/>
        </w:rPr>
        <w:t>Европы</w:t>
      </w:r>
      <w:r w:rsidR="00EC527C" w:rsidRPr="00EC028D">
        <w:rPr>
          <w:rFonts w:eastAsia="Courier Rgulier"/>
          <w:lang w:val="ru-RU"/>
        </w:rPr>
        <w:t xml:space="preserve">, </w:t>
      </w:r>
      <w:r w:rsidR="00EC527C">
        <w:rPr>
          <w:rFonts w:eastAsia="Courier Rgulier"/>
          <w:lang w:val="ru-RU"/>
        </w:rPr>
        <w:t>ратифицировала</w:t>
      </w:r>
      <w:r w:rsidR="00EC527C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Протокол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по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правам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меньшинств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к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Европейской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конвенции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о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защите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прав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человека</w:t>
      </w:r>
      <w:r w:rsidR="00EC028D" w:rsidRPr="00EC028D">
        <w:rPr>
          <w:rFonts w:eastAsia="Courier Rgulier"/>
          <w:lang w:val="ru-RU"/>
        </w:rPr>
        <w:t xml:space="preserve">, </w:t>
      </w:r>
      <w:r w:rsidR="00EC028D">
        <w:rPr>
          <w:rFonts w:eastAsia="Courier Rgulier"/>
          <w:lang w:val="ru-RU"/>
        </w:rPr>
        <w:t>то каким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образом</w:t>
      </w:r>
      <w:r w:rsidR="00EC028D" w:rsidRPr="00EC028D">
        <w:rPr>
          <w:rFonts w:eastAsia="Courier Rgulier"/>
          <w:lang w:val="ru-RU"/>
        </w:rPr>
        <w:t xml:space="preserve"> </w:t>
      </w:r>
      <w:r w:rsidR="00EC028D">
        <w:rPr>
          <w:rFonts w:eastAsia="Courier Rgulier"/>
          <w:lang w:val="ru-RU"/>
        </w:rPr>
        <w:t>она интерпретирует выражение «национальные меньшинства» в этом контексте</w:t>
      </w:r>
      <w:r w:rsidR="00AC2AB4" w:rsidRPr="00EC028D">
        <w:rPr>
          <w:rFonts w:eastAsia="Courier Rgulier"/>
          <w:lang w:val="ru-RU"/>
        </w:rPr>
        <w:t>?</w:t>
      </w:r>
    </w:p>
    <w:p w:rsidR="00AC2AB4" w:rsidRPr="00EC028D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1613BE" w:rsidRDefault="001613BE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Г</w:t>
      </w:r>
      <w:r w:rsidRPr="001613BE">
        <w:rPr>
          <w:rFonts w:eastAsia="Courier Rgulier"/>
          <w:u w:val="single"/>
          <w:lang w:val="ru-RU"/>
        </w:rPr>
        <w:t>-</w:t>
      </w:r>
      <w:r>
        <w:rPr>
          <w:rFonts w:eastAsia="Courier Rgulier"/>
          <w:u w:val="single"/>
          <w:lang w:val="ru-RU"/>
        </w:rPr>
        <w:t>жа</w:t>
      </w:r>
      <w:r w:rsidRPr="001613BE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САДИК</w:t>
      </w:r>
      <w:r w:rsidRPr="001613BE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АЛИ</w:t>
      </w:r>
      <w:r w:rsidR="00AC2AB4"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приветствует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усилия</w:t>
      </w:r>
      <w:r w:rsidRPr="001613B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предпринятые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государством</w:t>
      </w:r>
      <w:r w:rsidRPr="001613BE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участником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 области образования в целях интеграции. Тем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менее</w:t>
      </w:r>
      <w:r w:rsidRPr="001613B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она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считает</w:t>
      </w:r>
      <w:r w:rsidRPr="001613B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соответствующие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программы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должны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включать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себя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изучение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поощрение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вопросов</w:t>
      </w:r>
      <w:r w:rsidRPr="001613B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связанных с обеспечением понимания, терпимости и дружбы по отношению к тем странам, с которыми у Латвии уже существуют тесные связи. Затрагивая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также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вопрос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браке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рамках</w:t>
      </w:r>
      <w:r w:rsidRPr="001613B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1613BE">
        <w:rPr>
          <w:rFonts w:eastAsia="Courier Rgulier"/>
          <w:lang w:val="ru-RU"/>
        </w:rPr>
        <w:t xml:space="preserve"> </w:t>
      </w:r>
      <w:r w:rsidR="00AC2AB4" w:rsidRPr="001613BE">
        <w:rPr>
          <w:rFonts w:eastAsia="Courier Rgulier"/>
          <w:lang w:val="ru-RU"/>
        </w:rPr>
        <w:t xml:space="preserve">5 </w:t>
      </w:r>
      <w:r>
        <w:rPr>
          <w:rFonts w:eastAsia="Courier Rgulier"/>
          <w:lang w:val="ru-RU"/>
        </w:rPr>
        <w:t>Конвенции</w:t>
      </w:r>
      <w:r w:rsidRPr="001613BE">
        <w:rPr>
          <w:rFonts w:eastAsia="Courier Rgulier"/>
          <w:lang w:val="ru-RU"/>
        </w:rPr>
        <w:t xml:space="preserve"> </w:t>
      </w:r>
      <w:r w:rsidR="00AC2AB4" w:rsidRPr="001613BE">
        <w:rPr>
          <w:rFonts w:eastAsia="Courier Rgulier"/>
          <w:lang w:val="ru-RU"/>
        </w:rPr>
        <w:t xml:space="preserve"> (</w:t>
      </w:r>
      <w:r>
        <w:rPr>
          <w:rFonts w:eastAsia="Courier Rgulier"/>
          <w:lang w:val="ru-RU"/>
        </w:rPr>
        <w:t>пункты</w:t>
      </w:r>
      <w:r w:rsidR="00AC2AB4" w:rsidRPr="00AC2AB4">
        <w:rPr>
          <w:rFonts w:eastAsia="Courier Rgulier"/>
        </w:rPr>
        <w:t> </w:t>
      </w:r>
      <w:r w:rsidR="00AC2AB4" w:rsidRPr="001613BE">
        <w:rPr>
          <w:rFonts w:eastAsia="Courier Rgulier"/>
          <w:lang w:val="ru-RU"/>
        </w:rPr>
        <w:t xml:space="preserve">57, 58 </w:t>
      </w:r>
      <w:r>
        <w:rPr>
          <w:rFonts w:eastAsia="Courier Rgulier"/>
          <w:lang w:val="ru-RU"/>
        </w:rPr>
        <w:t>и</w:t>
      </w:r>
      <w:r w:rsidR="00AC2AB4" w:rsidRPr="001613BE">
        <w:rPr>
          <w:rFonts w:eastAsia="Courier Rgulier"/>
          <w:lang w:val="ru-RU"/>
        </w:rPr>
        <w:t xml:space="preserve"> 59 </w:t>
      </w:r>
      <w:r>
        <w:rPr>
          <w:rFonts w:eastAsia="Courier Rgulier"/>
          <w:lang w:val="ru-RU"/>
        </w:rPr>
        <w:t>доклада</w:t>
      </w:r>
      <w:r w:rsidR="00AC2AB4" w:rsidRPr="001613BE">
        <w:rPr>
          <w:rFonts w:eastAsia="Courier Rgulier"/>
          <w:lang w:val="ru-RU"/>
        </w:rPr>
        <w:t xml:space="preserve">), </w:t>
      </w:r>
      <w:r>
        <w:rPr>
          <w:rFonts w:eastAsia="Courier Rgulier"/>
          <w:lang w:val="ru-RU"/>
        </w:rPr>
        <w:t xml:space="preserve">она спрашивает, к какой этнической категории относятся дети, </w:t>
      </w:r>
      <w:r w:rsidR="00265852">
        <w:rPr>
          <w:rFonts w:eastAsia="Courier Rgulier"/>
          <w:lang w:val="ru-RU"/>
        </w:rPr>
        <w:t>родившиеся</w:t>
      </w:r>
      <w:r>
        <w:rPr>
          <w:rFonts w:eastAsia="Courier Rgulier"/>
          <w:lang w:val="ru-RU"/>
        </w:rPr>
        <w:t xml:space="preserve"> в результате межэтнических браков.</w:t>
      </w:r>
    </w:p>
    <w:p w:rsidR="00AC2AB4" w:rsidRPr="001613BE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265852" w:rsidRDefault="00265852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 w:rsidRPr="00265852">
        <w:rPr>
          <w:iCs/>
          <w:u w:val="single"/>
          <w:lang w:val="ru-RU"/>
        </w:rPr>
        <w:t>Г-н Ютсис занимает место Председателя</w:t>
      </w:r>
      <w:r w:rsidR="00AC2AB4" w:rsidRPr="00265852">
        <w:rPr>
          <w:rFonts w:eastAsia="Courier Rgulier"/>
          <w:lang w:val="ru-RU"/>
        </w:rPr>
        <w:t>.</w:t>
      </w:r>
    </w:p>
    <w:p w:rsidR="00AC2AB4" w:rsidRPr="00265852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D03688" w:rsidRDefault="00265852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 w:rsidRPr="00164EA2">
        <w:rPr>
          <w:u w:val="single"/>
          <w:lang w:val="ru-RU"/>
        </w:rPr>
        <w:t>Г-жа ЦЗОУ</w:t>
      </w:r>
      <w:r w:rsidR="00AC2AB4" w:rsidRPr="00164EA2">
        <w:rPr>
          <w:rFonts w:eastAsia="Courier Rgulier"/>
          <w:lang w:val="ru-RU"/>
        </w:rPr>
        <w:t xml:space="preserve">, </w:t>
      </w:r>
      <w:r w:rsidR="00164EA2">
        <w:rPr>
          <w:rFonts w:eastAsia="Courier Rgulier"/>
          <w:lang w:val="ru-RU"/>
        </w:rPr>
        <w:t xml:space="preserve">приветствуя возможность установление диалога с новым государством-участником, спрашивает, имеет ли Латвия намерение разработать законодательство, регулирующее взаимоотношения между различными национальными меньшинствами, которые составляют </w:t>
      </w:r>
      <w:r w:rsidR="00AC2AB4" w:rsidRPr="00164EA2">
        <w:rPr>
          <w:rFonts w:eastAsia="Courier Rgulier"/>
          <w:lang w:val="ru-RU"/>
        </w:rPr>
        <w:t>40</w:t>
      </w:r>
      <w:r w:rsidR="00AC2AB4" w:rsidRPr="00AC2AB4">
        <w:rPr>
          <w:rFonts w:eastAsia="Courier Rgulier"/>
        </w:rPr>
        <w:t> </w:t>
      </w:r>
      <w:r w:rsidR="00AC2AB4" w:rsidRPr="00164EA2">
        <w:rPr>
          <w:rFonts w:eastAsia="Courier Rgulier"/>
          <w:lang w:val="ru-RU"/>
        </w:rPr>
        <w:t xml:space="preserve">% </w:t>
      </w:r>
      <w:r w:rsidR="00164EA2">
        <w:rPr>
          <w:rFonts w:eastAsia="Courier Rgulier"/>
          <w:lang w:val="ru-RU"/>
        </w:rPr>
        <w:t>ее населения</w:t>
      </w:r>
      <w:r w:rsidR="00AC2AB4" w:rsidRPr="00164EA2">
        <w:rPr>
          <w:rFonts w:eastAsia="Courier Rgulier"/>
          <w:lang w:val="ru-RU"/>
        </w:rPr>
        <w:t xml:space="preserve">. </w:t>
      </w:r>
      <w:r w:rsidR="00164EA2">
        <w:rPr>
          <w:rFonts w:eastAsia="Courier Rgulier"/>
          <w:lang w:val="ru-RU"/>
        </w:rPr>
        <w:t>Кроме</w:t>
      </w:r>
      <w:r w:rsidR="00164EA2" w:rsidRPr="000126DB">
        <w:rPr>
          <w:rFonts w:eastAsia="Courier Rgulier"/>
          <w:lang w:val="ru-RU"/>
        </w:rPr>
        <w:t xml:space="preserve"> </w:t>
      </w:r>
      <w:r w:rsidR="00164EA2">
        <w:rPr>
          <w:rFonts w:eastAsia="Courier Rgulier"/>
          <w:lang w:val="ru-RU"/>
        </w:rPr>
        <w:t>того</w:t>
      </w:r>
      <w:r w:rsidR="00164EA2" w:rsidRPr="000126DB">
        <w:rPr>
          <w:rFonts w:eastAsia="Courier Rgulier"/>
          <w:lang w:val="ru-RU"/>
        </w:rPr>
        <w:t xml:space="preserve">, </w:t>
      </w:r>
      <w:r w:rsidR="00164EA2">
        <w:rPr>
          <w:rFonts w:eastAsia="Courier Rgulier"/>
          <w:lang w:val="ru-RU"/>
        </w:rPr>
        <w:t>она</w:t>
      </w:r>
      <w:r w:rsidR="00164EA2" w:rsidRPr="000126DB">
        <w:rPr>
          <w:rFonts w:eastAsia="Courier Rgulier"/>
          <w:lang w:val="ru-RU"/>
        </w:rPr>
        <w:t xml:space="preserve"> </w:t>
      </w:r>
      <w:r w:rsidR="00164EA2">
        <w:rPr>
          <w:rFonts w:eastAsia="Courier Rgulier"/>
          <w:lang w:val="ru-RU"/>
        </w:rPr>
        <w:t>отмечает</w:t>
      </w:r>
      <w:r w:rsidR="00164EA2" w:rsidRPr="000126DB">
        <w:rPr>
          <w:rFonts w:eastAsia="Courier Rgulier"/>
          <w:lang w:val="ru-RU"/>
        </w:rPr>
        <w:t xml:space="preserve">, </w:t>
      </w:r>
      <w:r w:rsidR="00164EA2">
        <w:rPr>
          <w:rFonts w:eastAsia="Courier Rgulier"/>
          <w:lang w:val="ru-RU"/>
        </w:rPr>
        <w:t>что</w:t>
      </w:r>
      <w:r w:rsidR="00164EA2" w:rsidRPr="000126DB">
        <w:rPr>
          <w:rFonts w:eastAsia="Courier Rgulier"/>
          <w:lang w:val="ru-RU"/>
        </w:rPr>
        <w:t xml:space="preserve"> </w:t>
      </w:r>
      <w:r w:rsidR="00164EA2">
        <w:rPr>
          <w:rFonts w:eastAsia="Courier Rgulier"/>
          <w:lang w:val="ru-RU"/>
        </w:rPr>
        <w:t>в</w:t>
      </w:r>
      <w:r w:rsidR="00164EA2" w:rsidRPr="000126DB">
        <w:rPr>
          <w:rFonts w:eastAsia="Courier Rgulier"/>
          <w:lang w:val="ru-RU"/>
        </w:rPr>
        <w:t xml:space="preserve"> </w:t>
      </w:r>
      <w:r w:rsidR="00164EA2">
        <w:rPr>
          <w:rFonts w:eastAsia="Courier Rgulier"/>
          <w:lang w:val="ru-RU"/>
        </w:rPr>
        <w:t>пункте</w:t>
      </w:r>
      <w:r w:rsidR="00164EA2" w:rsidRPr="000126DB">
        <w:rPr>
          <w:rFonts w:eastAsia="Courier Rgulier"/>
          <w:lang w:val="ru-RU"/>
        </w:rPr>
        <w:t xml:space="preserve"> </w:t>
      </w:r>
      <w:r w:rsidR="00AC2AB4" w:rsidRPr="000126DB">
        <w:rPr>
          <w:rFonts w:eastAsia="Courier Rgulier"/>
          <w:lang w:val="ru-RU"/>
        </w:rPr>
        <w:t xml:space="preserve">39 </w:t>
      </w:r>
      <w:r w:rsidR="00164EA2">
        <w:rPr>
          <w:rFonts w:eastAsia="Courier Rgulier"/>
          <w:lang w:val="ru-RU"/>
        </w:rPr>
        <w:t>доклада</w:t>
      </w:r>
      <w:r w:rsidR="00164EA2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указывается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на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то</w:t>
      </w:r>
      <w:r w:rsidR="000126DB" w:rsidRPr="000126DB">
        <w:rPr>
          <w:rFonts w:eastAsia="Courier Rgulier"/>
          <w:lang w:val="ru-RU"/>
        </w:rPr>
        <w:t xml:space="preserve">, </w:t>
      </w:r>
      <w:r w:rsidR="000126DB">
        <w:rPr>
          <w:rFonts w:eastAsia="Courier Rgulier"/>
          <w:lang w:val="ru-RU"/>
        </w:rPr>
        <w:t>что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государственные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органы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и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административные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учреждения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должны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принимать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и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рассматривать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документы</w:t>
      </w:r>
      <w:r w:rsidR="000126DB" w:rsidRPr="000126DB">
        <w:rPr>
          <w:rFonts w:eastAsia="Courier Rgulier"/>
          <w:lang w:val="ru-RU"/>
        </w:rPr>
        <w:t xml:space="preserve">, </w:t>
      </w:r>
      <w:r w:rsidR="000126DB">
        <w:rPr>
          <w:rFonts w:eastAsia="Courier Rgulier"/>
          <w:lang w:val="ru-RU"/>
        </w:rPr>
        <w:t>подготовленные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на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латышском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языке</w:t>
      </w:r>
      <w:r w:rsidR="000126DB" w:rsidRPr="000126DB">
        <w:rPr>
          <w:rFonts w:eastAsia="Courier Rgulier"/>
          <w:lang w:val="ru-RU"/>
        </w:rPr>
        <w:t xml:space="preserve">, </w:t>
      </w:r>
      <w:r w:rsidR="000126DB">
        <w:rPr>
          <w:rFonts w:eastAsia="Courier Rgulier"/>
          <w:lang w:val="ru-RU"/>
        </w:rPr>
        <w:t>а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также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на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английском</w:t>
      </w:r>
      <w:r w:rsidR="000126DB" w:rsidRPr="000126DB">
        <w:rPr>
          <w:rFonts w:eastAsia="Courier Rgulier"/>
          <w:lang w:val="ru-RU"/>
        </w:rPr>
        <w:t xml:space="preserve">, </w:t>
      </w:r>
      <w:r w:rsidR="000126DB">
        <w:rPr>
          <w:rFonts w:eastAsia="Courier Rgulier"/>
          <w:lang w:val="ru-RU"/>
        </w:rPr>
        <w:t>немецком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и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русском</w:t>
      </w:r>
      <w:r w:rsidR="000126DB" w:rsidRPr="000126DB">
        <w:rPr>
          <w:rFonts w:eastAsia="Courier Rgulier"/>
          <w:lang w:val="ru-RU"/>
        </w:rPr>
        <w:t xml:space="preserve"> </w:t>
      </w:r>
      <w:r w:rsidR="000126DB">
        <w:rPr>
          <w:rFonts w:eastAsia="Courier Rgulier"/>
          <w:lang w:val="ru-RU"/>
        </w:rPr>
        <w:t>языке, если к ним прилагается официальный перевод на государственный язык, а это, по ее мнению, означает, что все документы должны составляться на латышском языке</w:t>
      </w:r>
      <w:r w:rsidR="00AC2AB4" w:rsidRPr="008D79E1">
        <w:rPr>
          <w:rFonts w:eastAsia="Courier Rgulier"/>
          <w:lang w:val="ru-RU"/>
        </w:rPr>
        <w:t xml:space="preserve">. </w:t>
      </w:r>
      <w:r w:rsidR="008D79E1">
        <w:rPr>
          <w:rFonts w:eastAsia="Courier Rgulier"/>
          <w:lang w:val="ru-RU"/>
        </w:rPr>
        <w:t>Что</w:t>
      </w:r>
      <w:r w:rsidR="008D79E1" w:rsidRPr="008D79E1">
        <w:rPr>
          <w:rFonts w:eastAsia="Courier Rgulier"/>
          <w:lang w:val="ru-RU"/>
        </w:rPr>
        <w:t xml:space="preserve"> </w:t>
      </w:r>
      <w:r w:rsidR="008D79E1">
        <w:rPr>
          <w:rFonts w:eastAsia="Courier Rgulier"/>
          <w:lang w:val="ru-RU"/>
        </w:rPr>
        <w:t>касается</w:t>
      </w:r>
      <w:r w:rsidR="008D79E1" w:rsidRPr="008D79E1">
        <w:rPr>
          <w:rFonts w:eastAsia="Courier Rgulier"/>
          <w:lang w:val="ru-RU"/>
        </w:rPr>
        <w:t xml:space="preserve"> </w:t>
      </w:r>
      <w:r w:rsidR="008D79E1">
        <w:rPr>
          <w:rFonts w:eastAsia="Courier Rgulier"/>
          <w:lang w:val="ru-RU"/>
        </w:rPr>
        <w:t>образования</w:t>
      </w:r>
      <w:r w:rsidR="008D79E1" w:rsidRPr="008D79E1">
        <w:rPr>
          <w:rFonts w:eastAsia="Courier Rgulier"/>
          <w:lang w:val="ru-RU"/>
        </w:rPr>
        <w:t xml:space="preserve">, </w:t>
      </w:r>
      <w:r w:rsidR="008D79E1">
        <w:rPr>
          <w:rFonts w:eastAsia="Courier Rgulier"/>
          <w:lang w:val="ru-RU"/>
        </w:rPr>
        <w:t>то</w:t>
      </w:r>
      <w:r w:rsidR="008D79E1" w:rsidRPr="008D79E1">
        <w:rPr>
          <w:rFonts w:eastAsia="Courier Rgulier"/>
          <w:lang w:val="ru-RU"/>
        </w:rPr>
        <w:t xml:space="preserve">, </w:t>
      </w:r>
      <w:r w:rsidR="008D79E1">
        <w:rPr>
          <w:rFonts w:eastAsia="Courier Rgulier"/>
          <w:lang w:val="ru-RU"/>
        </w:rPr>
        <w:t>отмечая</w:t>
      </w:r>
      <w:r w:rsidR="008D79E1" w:rsidRPr="008D79E1">
        <w:rPr>
          <w:rFonts w:eastAsia="Courier Rgulier"/>
          <w:lang w:val="ru-RU"/>
        </w:rPr>
        <w:t xml:space="preserve">, </w:t>
      </w:r>
      <w:r w:rsidR="008D79E1">
        <w:rPr>
          <w:rFonts w:eastAsia="Courier Rgulier"/>
          <w:lang w:val="ru-RU"/>
        </w:rPr>
        <w:t>что</w:t>
      </w:r>
      <w:r w:rsidR="008D79E1" w:rsidRPr="008D79E1">
        <w:rPr>
          <w:rFonts w:eastAsia="Courier Rgulier"/>
          <w:lang w:val="ru-RU"/>
        </w:rPr>
        <w:t xml:space="preserve"> </w:t>
      </w:r>
      <w:r w:rsidR="008D79E1">
        <w:rPr>
          <w:rFonts w:eastAsia="Courier Rgulier"/>
          <w:lang w:val="ru-RU"/>
        </w:rPr>
        <w:t>государство</w:t>
      </w:r>
      <w:r w:rsidR="008D79E1" w:rsidRPr="008D79E1">
        <w:rPr>
          <w:rFonts w:eastAsia="Courier Rgulier"/>
          <w:lang w:val="ru-RU"/>
        </w:rPr>
        <w:t xml:space="preserve"> </w:t>
      </w:r>
      <w:r w:rsidR="008D79E1">
        <w:rPr>
          <w:rFonts w:eastAsia="Courier Rgulier"/>
          <w:lang w:val="ru-RU"/>
        </w:rPr>
        <w:t>гарантирует</w:t>
      </w:r>
      <w:r w:rsidR="008D79E1" w:rsidRPr="008D79E1">
        <w:rPr>
          <w:rFonts w:eastAsia="Courier Rgulier"/>
          <w:lang w:val="ru-RU"/>
        </w:rPr>
        <w:t xml:space="preserve"> </w:t>
      </w:r>
      <w:r w:rsidR="008D79E1">
        <w:rPr>
          <w:rFonts w:eastAsia="Courier Rgulier"/>
          <w:lang w:val="ru-RU"/>
        </w:rPr>
        <w:t>всем</w:t>
      </w:r>
      <w:r w:rsidR="008D79E1" w:rsidRPr="008D79E1">
        <w:rPr>
          <w:rFonts w:eastAsia="Courier Rgulier"/>
          <w:lang w:val="ru-RU"/>
        </w:rPr>
        <w:t xml:space="preserve"> </w:t>
      </w:r>
      <w:r w:rsidR="008D79E1">
        <w:rPr>
          <w:rFonts w:eastAsia="Courier Rgulier"/>
          <w:lang w:val="ru-RU"/>
        </w:rPr>
        <w:t>возможность</w:t>
      </w:r>
      <w:r w:rsidR="008D79E1" w:rsidRPr="008D79E1">
        <w:rPr>
          <w:rFonts w:eastAsia="Courier Rgulier"/>
          <w:lang w:val="ru-RU"/>
        </w:rPr>
        <w:t xml:space="preserve"> </w:t>
      </w:r>
      <w:r w:rsidR="008D79E1">
        <w:rPr>
          <w:rFonts w:eastAsia="Courier Rgulier"/>
          <w:lang w:val="ru-RU"/>
        </w:rPr>
        <w:t>получения</w:t>
      </w:r>
      <w:r w:rsidR="008D79E1" w:rsidRPr="008D79E1">
        <w:rPr>
          <w:rFonts w:eastAsia="Courier Rgulier"/>
          <w:lang w:val="ru-RU"/>
        </w:rPr>
        <w:t xml:space="preserve"> </w:t>
      </w:r>
      <w:r w:rsidR="008D79E1">
        <w:rPr>
          <w:rFonts w:eastAsia="Courier Rgulier"/>
          <w:lang w:val="ru-RU"/>
        </w:rPr>
        <w:t>бесплатного</w:t>
      </w:r>
      <w:r w:rsidR="008D79E1" w:rsidRPr="008D79E1">
        <w:rPr>
          <w:rFonts w:eastAsia="Courier Rgulier"/>
          <w:lang w:val="ru-RU"/>
        </w:rPr>
        <w:t xml:space="preserve"> </w:t>
      </w:r>
      <w:r w:rsidR="000E3562">
        <w:rPr>
          <w:rFonts w:eastAsia="Courier Rgulier"/>
          <w:lang w:val="ru-RU"/>
        </w:rPr>
        <w:t xml:space="preserve">обязательного </w:t>
      </w:r>
      <w:r w:rsidR="008D79E1">
        <w:rPr>
          <w:rFonts w:eastAsia="Courier Rgulier"/>
          <w:lang w:val="ru-RU"/>
        </w:rPr>
        <w:t>образования</w:t>
      </w:r>
      <w:r w:rsidR="008D79E1" w:rsidRPr="008D79E1">
        <w:rPr>
          <w:rFonts w:eastAsia="Courier Rgulier"/>
          <w:lang w:val="ru-RU"/>
        </w:rPr>
        <w:t xml:space="preserve"> </w:t>
      </w:r>
      <w:r w:rsidR="00AC2AB4" w:rsidRPr="008D79E1">
        <w:rPr>
          <w:rFonts w:eastAsia="Courier Rgulier"/>
          <w:lang w:val="ru-RU"/>
        </w:rPr>
        <w:t>(</w:t>
      </w:r>
      <w:r w:rsidR="008D79E1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8D79E1">
        <w:rPr>
          <w:rFonts w:eastAsia="Courier Rgulier"/>
          <w:lang w:val="ru-RU"/>
        </w:rPr>
        <w:t xml:space="preserve">137 </w:t>
      </w:r>
      <w:r w:rsidR="008D79E1">
        <w:rPr>
          <w:rFonts w:eastAsia="Courier Rgulier"/>
          <w:lang w:val="ru-RU"/>
        </w:rPr>
        <w:t>доклада</w:t>
      </w:r>
      <w:r w:rsidR="00AC2AB4" w:rsidRPr="008D79E1">
        <w:rPr>
          <w:rFonts w:eastAsia="Courier Rgulier"/>
          <w:lang w:val="ru-RU"/>
        </w:rPr>
        <w:t xml:space="preserve">), </w:t>
      </w:r>
      <w:r w:rsidR="000E3562">
        <w:rPr>
          <w:rFonts w:eastAsia="Courier Rgulier"/>
          <w:lang w:val="ru-RU"/>
        </w:rPr>
        <w:t>она хотела бы знать, на каком этапе завершается уровень обязательного образования</w:t>
      </w:r>
      <w:r w:rsidR="00AC2AB4" w:rsidRPr="008D79E1">
        <w:rPr>
          <w:rFonts w:eastAsia="Courier Rgulier"/>
          <w:lang w:val="ru-RU"/>
        </w:rPr>
        <w:t>.</w:t>
      </w:r>
      <w:r w:rsidR="000E3562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В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отношении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учебных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программ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для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этнических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групп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на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их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языке</w:t>
      </w:r>
      <w:r w:rsidR="00D03688" w:rsidRPr="00D03688">
        <w:rPr>
          <w:rFonts w:eastAsia="Courier Rgulier"/>
          <w:lang w:val="ru-RU"/>
        </w:rPr>
        <w:t xml:space="preserve">, </w:t>
      </w:r>
      <w:r w:rsidR="00D03688">
        <w:rPr>
          <w:rFonts w:eastAsia="Courier Rgulier"/>
          <w:lang w:val="ru-RU"/>
        </w:rPr>
        <w:t>г</w:t>
      </w:r>
      <w:r w:rsidR="00D03688" w:rsidRPr="00D03688">
        <w:rPr>
          <w:rFonts w:eastAsia="Courier Rgulier"/>
          <w:lang w:val="ru-RU"/>
        </w:rPr>
        <w:t>-</w:t>
      </w:r>
      <w:r w:rsidR="00D03688">
        <w:rPr>
          <w:rFonts w:eastAsia="Courier Rgulier"/>
          <w:lang w:val="ru-RU"/>
        </w:rPr>
        <w:t>жа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Цзоу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хотела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бы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получить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по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ним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более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подробную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информацию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и</w:t>
      </w:r>
      <w:r w:rsidR="00D03688" w:rsidRPr="00D03688">
        <w:rPr>
          <w:rFonts w:eastAsia="Courier Rgulier"/>
          <w:lang w:val="ru-RU"/>
        </w:rPr>
        <w:t xml:space="preserve">, </w:t>
      </w:r>
      <w:r w:rsidR="00D03688">
        <w:rPr>
          <w:rFonts w:eastAsia="Courier Rgulier"/>
          <w:lang w:val="ru-RU"/>
        </w:rPr>
        <w:t>в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частности</w:t>
      </w:r>
      <w:r w:rsidR="00D03688" w:rsidRPr="00D03688">
        <w:rPr>
          <w:rFonts w:eastAsia="Courier Rgulier"/>
          <w:lang w:val="ru-RU"/>
        </w:rPr>
        <w:t xml:space="preserve">, </w:t>
      </w:r>
      <w:r w:rsidR="00D03688">
        <w:rPr>
          <w:rFonts w:eastAsia="Courier Rgulier"/>
          <w:lang w:val="ru-RU"/>
        </w:rPr>
        <w:t>узнать</w:t>
      </w:r>
      <w:r w:rsidR="00D03688" w:rsidRPr="00D03688">
        <w:rPr>
          <w:rFonts w:eastAsia="Courier Rgulier"/>
          <w:lang w:val="ru-RU"/>
        </w:rPr>
        <w:t xml:space="preserve">, </w:t>
      </w:r>
      <w:r w:rsidR="00D03688">
        <w:rPr>
          <w:rFonts w:eastAsia="Courier Rgulier"/>
          <w:lang w:val="ru-RU"/>
        </w:rPr>
        <w:t>какую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долю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они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составляют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в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общем</w:t>
      </w:r>
      <w:r w:rsidR="00D03688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объеме</w:t>
      </w:r>
      <w:r w:rsidR="00536E8C">
        <w:rPr>
          <w:rFonts w:eastAsia="Courier Rgulier"/>
          <w:lang w:val="ru-RU"/>
        </w:rPr>
        <w:t>,</w:t>
      </w:r>
      <w:r w:rsidR="00AC2AB4" w:rsidRPr="00D03688">
        <w:rPr>
          <w:rFonts w:eastAsia="Courier Rgulier"/>
          <w:lang w:val="ru-RU"/>
        </w:rPr>
        <w:t xml:space="preserve"> </w:t>
      </w:r>
      <w:r w:rsidR="00D03688">
        <w:rPr>
          <w:rFonts w:eastAsia="Courier Rgulier"/>
          <w:lang w:val="ru-RU"/>
        </w:rPr>
        <w:t>и предназначаются ли они исключительно для меньшинств или же являются частью более общих программ.</w:t>
      </w:r>
      <w:r w:rsidR="00AC2AB4" w:rsidRPr="00D03688">
        <w:rPr>
          <w:rFonts w:eastAsia="Courier Rgulier"/>
          <w:lang w:val="ru-RU"/>
        </w:rPr>
        <w:t xml:space="preserve"> </w:t>
      </w:r>
    </w:p>
    <w:p w:rsidR="00AC2AB4" w:rsidRPr="00D03688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C421D2" w:rsidRDefault="00BA1A08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Г-н ВАЛЕНСИЯ РОДРИГЕС</w:t>
      </w:r>
      <w:r w:rsidR="00AC2AB4"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выражает надежду на конструктивный диалог с латвийской делегацией в отношении выполнения Конвенции. Прежде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всего</w:t>
      </w:r>
      <w:r w:rsidRPr="00BA1A08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он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хотел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узнать</w:t>
      </w:r>
      <w:r w:rsidRPr="00BA1A08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какую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форму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примет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механизм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подготовке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докладов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различные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комитеты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органов</w:t>
      </w:r>
      <w:r w:rsidRPr="00BA1A08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ответственных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осуществление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международных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договоров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правам</w:t>
      </w:r>
      <w:r w:rsidRPr="00BA1A08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человека, который правительство в настоящее время разрабатывает. Ссылаясь</w:t>
      </w:r>
      <w:r w:rsidRPr="00BD381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</w:t>
      </w:r>
      <w:r w:rsidRPr="00BD3814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таблицу</w:t>
      </w:r>
      <w:r w:rsidRPr="00BD3814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иллюстрирующую</w:t>
      </w:r>
      <w:r w:rsidR="00BD3814" w:rsidRPr="00BD3814">
        <w:rPr>
          <w:rFonts w:eastAsia="Courier Rgulier"/>
          <w:lang w:val="ru-RU"/>
        </w:rPr>
        <w:t xml:space="preserve"> </w:t>
      </w:r>
      <w:r w:rsidR="00BD3814">
        <w:rPr>
          <w:rFonts w:eastAsia="Courier Rgulier"/>
          <w:lang w:val="ru-RU"/>
        </w:rPr>
        <w:t>демографический</w:t>
      </w:r>
      <w:r w:rsidR="00BD3814" w:rsidRPr="00BD3814">
        <w:rPr>
          <w:rFonts w:eastAsia="Courier Rgulier"/>
          <w:lang w:val="ru-RU"/>
        </w:rPr>
        <w:t xml:space="preserve"> </w:t>
      </w:r>
      <w:r w:rsidR="00BD3814">
        <w:rPr>
          <w:rFonts w:eastAsia="Courier Rgulier"/>
          <w:lang w:val="ru-RU"/>
        </w:rPr>
        <w:t>состав</w:t>
      </w:r>
      <w:r w:rsidR="00BD3814" w:rsidRPr="00BD3814">
        <w:rPr>
          <w:rFonts w:eastAsia="Courier Rgulier"/>
          <w:lang w:val="ru-RU"/>
        </w:rPr>
        <w:t xml:space="preserve"> </w:t>
      </w:r>
      <w:r w:rsidR="00BD3814">
        <w:rPr>
          <w:rFonts w:eastAsia="Courier Rgulier"/>
          <w:lang w:val="ru-RU"/>
        </w:rPr>
        <w:t>населения</w:t>
      </w:r>
      <w:r w:rsidRPr="00BD3814">
        <w:rPr>
          <w:rFonts w:eastAsia="Courier Rgulier"/>
          <w:lang w:val="ru-RU"/>
        </w:rPr>
        <w:t xml:space="preserve"> </w:t>
      </w:r>
      <w:r w:rsidR="00BD3814">
        <w:rPr>
          <w:rFonts w:eastAsia="Courier Rgulier"/>
          <w:lang w:val="ru-RU"/>
        </w:rPr>
        <w:t>Латвии</w:t>
      </w:r>
      <w:r w:rsidR="00BD3814" w:rsidRPr="00BD3814">
        <w:rPr>
          <w:rFonts w:eastAsia="Courier Rgulier"/>
          <w:lang w:val="ru-RU"/>
        </w:rPr>
        <w:t xml:space="preserve"> </w:t>
      </w:r>
      <w:r w:rsidR="00AC2AB4" w:rsidRPr="00BD3814">
        <w:rPr>
          <w:rFonts w:eastAsia="Courier Rgulier"/>
          <w:lang w:val="ru-RU"/>
        </w:rPr>
        <w:t>(</w:t>
      </w:r>
      <w:r w:rsidR="00BD3814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BD3814">
        <w:rPr>
          <w:rFonts w:eastAsia="Courier Rgulier"/>
          <w:lang w:val="ru-RU"/>
        </w:rPr>
        <w:t xml:space="preserve">55 </w:t>
      </w:r>
      <w:r w:rsidR="00BD3814">
        <w:rPr>
          <w:rFonts w:eastAsia="Courier Rgulier"/>
          <w:lang w:val="ru-RU"/>
        </w:rPr>
        <w:t>доклада</w:t>
      </w:r>
      <w:r w:rsidR="00AC2AB4" w:rsidRPr="00BD3814">
        <w:rPr>
          <w:rFonts w:eastAsia="Courier Rgulier"/>
          <w:lang w:val="ru-RU"/>
        </w:rPr>
        <w:t xml:space="preserve">), </w:t>
      </w:r>
      <w:r w:rsidR="00BD3814">
        <w:rPr>
          <w:rFonts w:eastAsia="Courier Rgulier"/>
          <w:lang w:val="ru-RU"/>
        </w:rPr>
        <w:t xml:space="preserve">он спрашивает, если иностранцы и апатриды были </w:t>
      </w:r>
      <w:r w:rsidR="00303C33">
        <w:rPr>
          <w:rFonts w:eastAsia="Courier Rgulier"/>
          <w:lang w:val="ru-RU"/>
        </w:rPr>
        <w:t>включены в категорию неграждан</w:t>
      </w:r>
      <w:r w:rsidR="00303C33" w:rsidRPr="00303C33">
        <w:rPr>
          <w:rFonts w:eastAsia="Courier Rgulier"/>
          <w:lang w:val="ru-RU"/>
        </w:rPr>
        <w:t>.</w:t>
      </w:r>
      <w:r w:rsidR="00303C33">
        <w:rPr>
          <w:rFonts w:eastAsia="Courier Rgulier"/>
          <w:lang w:val="ru-RU"/>
        </w:rPr>
        <w:t xml:space="preserve"> Также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отмечая</w:t>
      </w:r>
      <w:r w:rsidR="00303C33" w:rsidRPr="00C421D2">
        <w:rPr>
          <w:rFonts w:eastAsia="Courier Rgulier"/>
          <w:lang w:val="ru-RU"/>
        </w:rPr>
        <w:t xml:space="preserve">, </w:t>
      </w:r>
      <w:r w:rsidR="00303C33">
        <w:rPr>
          <w:rFonts w:eastAsia="Courier Rgulier"/>
          <w:lang w:val="ru-RU"/>
        </w:rPr>
        <w:t>что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Закон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от</w:t>
      </w:r>
      <w:r w:rsidR="00303C33" w:rsidRPr="00C421D2">
        <w:rPr>
          <w:rFonts w:eastAsia="Courier Rgulier"/>
          <w:lang w:val="ru-RU"/>
        </w:rPr>
        <w:t xml:space="preserve"> </w:t>
      </w:r>
      <w:r w:rsidR="00AC2AB4" w:rsidRPr="00C421D2">
        <w:rPr>
          <w:rFonts w:eastAsia="Courier Rgulier"/>
          <w:lang w:val="ru-RU"/>
        </w:rPr>
        <w:t>19</w:t>
      </w:r>
      <w:r w:rsidR="00AC2AB4" w:rsidRPr="00AC2AB4">
        <w:rPr>
          <w:rFonts w:eastAsia="Courier Rgulier"/>
        </w:rPr>
        <w:t> </w:t>
      </w:r>
      <w:r w:rsidR="00303C33">
        <w:rPr>
          <w:rFonts w:eastAsia="Courier Rgulier"/>
          <w:lang w:val="ru-RU"/>
        </w:rPr>
        <w:t>марта</w:t>
      </w:r>
      <w:r w:rsidR="00AC2AB4" w:rsidRPr="00AC2AB4">
        <w:rPr>
          <w:rFonts w:eastAsia="Courier Rgulier"/>
        </w:rPr>
        <w:t> </w:t>
      </w:r>
      <w:r w:rsidR="00AC2AB4" w:rsidRPr="00C421D2">
        <w:rPr>
          <w:rFonts w:eastAsia="Courier Rgulier"/>
          <w:lang w:val="ru-RU"/>
        </w:rPr>
        <w:t>1991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года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о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праве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на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культурную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автономию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национальных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групп</w:t>
      </w:r>
      <w:r w:rsidR="00AC2AB4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гарантирует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всем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жителям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равенство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в</w:t>
      </w:r>
      <w:r w:rsidR="00303C33" w:rsidRPr="00C421D2">
        <w:rPr>
          <w:rFonts w:eastAsia="Courier Rgulier"/>
          <w:lang w:val="ru-RU"/>
        </w:rPr>
        <w:t xml:space="preserve"> </w:t>
      </w:r>
      <w:r w:rsidR="00303C33">
        <w:rPr>
          <w:rFonts w:eastAsia="Courier Rgulier"/>
          <w:lang w:val="ru-RU"/>
        </w:rPr>
        <w:t>правах</w:t>
      </w:r>
      <w:r w:rsidR="00303C33" w:rsidRPr="00C421D2">
        <w:rPr>
          <w:rFonts w:eastAsia="Courier Rgulier"/>
          <w:lang w:val="ru-RU"/>
        </w:rPr>
        <w:t xml:space="preserve">, </w:t>
      </w:r>
      <w:r w:rsidR="00C421D2">
        <w:rPr>
          <w:rFonts w:eastAsia="Courier Rgulier"/>
          <w:lang w:val="ru-RU"/>
        </w:rPr>
        <w:t>предусмотренных международными нормами, он хотел бы знать, если положения Конвенции рассматриваются в качестве международных норм.</w:t>
      </w:r>
    </w:p>
    <w:p w:rsidR="00AC2AB4" w:rsidRPr="00C421D2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DD611F" w:rsidRDefault="0080114F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Говоря</w:t>
      </w:r>
      <w:r w:rsidRPr="00CF3BD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CF3BD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применении</w:t>
      </w:r>
      <w:r w:rsidRPr="00CF3BD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CF3BDC">
        <w:rPr>
          <w:rFonts w:eastAsia="Courier Rgulier"/>
          <w:lang w:val="ru-RU"/>
        </w:rPr>
        <w:t xml:space="preserve"> </w:t>
      </w:r>
      <w:r w:rsidR="00AC2AB4" w:rsidRPr="00CF3BDC">
        <w:rPr>
          <w:rFonts w:eastAsia="Courier Rgulier"/>
          <w:lang w:val="ru-RU"/>
        </w:rPr>
        <w:t>2</w:t>
      </w:r>
      <w:r w:rsidRPr="00CF3BD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Конвенции</w:t>
      </w:r>
      <w:r w:rsidRPr="00CF3BDC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он</w:t>
      </w:r>
      <w:r w:rsidRPr="00CF3BD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хотел</w:t>
      </w:r>
      <w:r w:rsidRPr="00CF3BD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CF3BD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знать</w:t>
      </w:r>
      <w:r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о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результатах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социологического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обследования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по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вопросам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формирования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гражданского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общества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в</w:t>
      </w:r>
      <w:r w:rsidR="00CF3BDC" w:rsidRPr="00CF3BDC">
        <w:rPr>
          <w:rFonts w:eastAsia="Courier Rgulier"/>
          <w:lang w:val="ru-RU"/>
        </w:rPr>
        <w:t xml:space="preserve"> </w:t>
      </w:r>
      <w:r w:rsidR="00CF3BDC">
        <w:rPr>
          <w:rFonts w:eastAsia="Courier Rgulier"/>
          <w:lang w:val="ru-RU"/>
        </w:rPr>
        <w:t>Латвии</w:t>
      </w:r>
      <w:r w:rsidR="00CF3BDC" w:rsidRPr="00CF3BDC">
        <w:rPr>
          <w:rFonts w:eastAsia="Courier Rgulier"/>
          <w:lang w:val="ru-RU"/>
        </w:rPr>
        <w:t xml:space="preserve"> </w:t>
      </w:r>
      <w:r w:rsidR="00AC2AB4" w:rsidRPr="00CF3BDC">
        <w:rPr>
          <w:rFonts w:eastAsia="Courier Rgulier"/>
          <w:lang w:val="ru-RU"/>
        </w:rPr>
        <w:t>(</w:t>
      </w:r>
      <w:r w:rsidR="00CF3BDC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CF3BDC">
        <w:rPr>
          <w:rFonts w:eastAsia="Courier Rgulier"/>
          <w:lang w:val="ru-RU"/>
        </w:rPr>
        <w:t>11</w:t>
      </w:r>
      <w:r w:rsidR="00CF3BDC">
        <w:rPr>
          <w:rFonts w:eastAsia="Courier Rgulier"/>
          <w:lang w:val="ru-RU"/>
        </w:rPr>
        <w:t xml:space="preserve"> доклада</w:t>
      </w:r>
      <w:r w:rsidR="00AC2AB4" w:rsidRPr="00CF3BDC">
        <w:rPr>
          <w:rFonts w:eastAsia="Courier Rgulier"/>
          <w:lang w:val="ru-RU"/>
        </w:rPr>
        <w:t>),</w:t>
      </w:r>
      <w:r w:rsidR="00CF3BDC">
        <w:rPr>
          <w:rFonts w:eastAsia="Courier Rgulier"/>
          <w:lang w:val="ru-RU"/>
        </w:rPr>
        <w:t xml:space="preserve"> а также о проекте </w:t>
      </w:r>
      <w:r w:rsidR="005342CC">
        <w:rPr>
          <w:rFonts w:eastAsia="Courier Rgulier"/>
          <w:lang w:val="ru-RU"/>
        </w:rPr>
        <w:t xml:space="preserve">специального раздела Конституции, посвященного правам человека </w:t>
      </w:r>
      <w:r w:rsidR="00AC2AB4" w:rsidRPr="00CF3BDC">
        <w:rPr>
          <w:rFonts w:eastAsia="Courier Rgulier"/>
          <w:lang w:val="ru-RU"/>
        </w:rPr>
        <w:t>(</w:t>
      </w:r>
      <w:r w:rsidR="005342CC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CF3BDC">
        <w:rPr>
          <w:rFonts w:eastAsia="Courier Rgulier"/>
          <w:lang w:val="ru-RU"/>
        </w:rPr>
        <w:t>12</w:t>
      </w:r>
      <w:r w:rsidR="005342CC">
        <w:rPr>
          <w:rFonts w:eastAsia="Courier Rgulier"/>
          <w:lang w:val="ru-RU"/>
        </w:rPr>
        <w:t xml:space="preserve"> доклада</w:t>
      </w:r>
      <w:r w:rsidR="00AC2AB4" w:rsidRPr="00CF3BDC">
        <w:rPr>
          <w:rFonts w:eastAsia="Courier Rgulier"/>
          <w:lang w:val="ru-RU"/>
        </w:rPr>
        <w:t xml:space="preserve">). </w:t>
      </w:r>
      <w:r w:rsidR="00DD611F">
        <w:rPr>
          <w:rFonts w:eastAsia="Courier Rgulier"/>
          <w:lang w:val="ru-RU"/>
        </w:rPr>
        <w:t>Кроме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того</w:t>
      </w:r>
      <w:r w:rsidR="00DD611F" w:rsidRPr="00DD611F">
        <w:rPr>
          <w:rFonts w:eastAsia="Courier Rgulier"/>
          <w:lang w:val="ru-RU"/>
        </w:rPr>
        <w:t xml:space="preserve">, </w:t>
      </w:r>
      <w:r w:rsidR="00DD611F">
        <w:rPr>
          <w:rFonts w:eastAsia="Courier Rgulier"/>
          <w:lang w:val="ru-RU"/>
        </w:rPr>
        <w:t>он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приветствует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ратификацию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Латвией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Европейской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конвенции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о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защите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прав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человека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и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основных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свобод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и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создание</w:t>
      </w:r>
      <w:r w:rsidR="00DD611F" w:rsidRPr="00DD611F">
        <w:rPr>
          <w:rFonts w:eastAsia="Courier Rgulier"/>
          <w:lang w:val="ru-RU"/>
        </w:rPr>
        <w:t xml:space="preserve"> </w:t>
      </w:r>
      <w:r w:rsidR="00DD611F">
        <w:rPr>
          <w:rFonts w:eastAsia="Courier Rgulier"/>
          <w:lang w:val="ru-RU"/>
        </w:rPr>
        <w:t>Постоянного комитета по правам человека, в компетенцию которого входит разработка законов, направленных на защиту этих прав, и он надеется получить информацию об этих законах</w:t>
      </w:r>
      <w:r w:rsidR="00AC2AB4" w:rsidRPr="00DD611F">
        <w:rPr>
          <w:rFonts w:eastAsia="Courier Rgulier"/>
          <w:lang w:val="ru-RU"/>
        </w:rPr>
        <w:t>.</w:t>
      </w:r>
    </w:p>
    <w:p w:rsidR="00AC2AB4" w:rsidRPr="00DD611F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A14CE0" w:rsidRDefault="00B85B89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Переходя</w:t>
      </w:r>
      <w:r w:rsidRPr="00B85B8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</w:t>
      </w:r>
      <w:r w:rsidRPr="00B85B8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вопросу</w:t>
      </w:r>
      <w:r w:rsidRPr="00B85B8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B85B8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выполнении статьи </w:t>
      </w:r>
      <w:r w:rsidR="00AC2AB4" w:rsidRPr="00B85B89">
        <w:rPr>
          <w:rFonts w:eastAsia="Courier Rgulier"/>
          <w:lang w:val="ru-RU"/>
        </w:rPr>
        <w:t xml:space="preserve">4 </w:t>
      </w:r>
      <w:r>
        <w:rPr>
          <w:rFonts w:eastAsia="Courier Rgulier"/>
          <w:lang w:val="ru-RU"/>
        </w:rPr>
        <w:t>Конвенции, г-н Валенсия Родригес говорит, что статья</w:t>
      </w:r>
      <w:r w:rsidR="00AC2AB4" w:rsidRPr="00AC2AB4">
        <w:rPr>
          <w:rFonts w:eastAsia="Courier Rgulier"/>
        </w:rPr>
        <w:t> </w:t>
      </w:r>
      <w:r w:rsidR="00AC2AB4" w:rsidRPr="00B85B89">
        <w:rPr>
          <w:rFonts w:eastAsia="Courier Rgulier"/>
          <w:lang w:val="ru-RU"/>
        </w:rPr>
        <w:t>69</w:t>
      </w:r>
      <w:r>
        <w:rPr>
          <w:rFonts w:eastAsia="Courier Rgulier"/>
          <w:lang w:val="ru-RU"/>
        </w:rPr>
        <w:t xml:space="preserve"> Уголовного кодекса соответствует</w:t>
      </w:r>
      <w:r w:rsidR="00AC2AB4" w:rsidRPr="00B85B8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духу пункта</w:t>
      </w:r>
      <w:r w:rsidR="00AC2AB4" w:rsidRPr="00AC2AB4">
        <w:rPr>
          <w:rFonts w:eastAsia="Courier Rgulier"/>
        </w:rPr>
        <w:t> a</w:t>
      </w:r>
      <w:r w:rsidR="00AC2AB4" w:rsidRPr="00B85B89">
        <w:rPr>
          <w:rFonts w:eastAsia="Courier Rgulier"/>
          <w:lang w:val="ru-RU"/>
        </w:rPr>
        <w:t>)</w:t>
      </w:r>
      <w:r>
        <w:rPr>
          <w:rFonts w:eastAsia="Courier Rgulier"/>
          <w:lang w:val="ru-RU"/>
        </w:rPr>
        <w:t xml:space="preserve"> статьи </w:t>
      </w:r>
      <w:r w:rsidR="00AC2AB4" w:rsidRPr="00B85B89">
        <w:rPr>
          <w:rFonts w:eastAsia="Courier Rgulier"/>
          <w:lang w:val="ru-RU"/>
        </w:rPr>
        <w:t xml:space="preserve">4 </w:t>
      </w:r>
      <w:r>
        <w:rPr>
          <w:rFonts w:eastAsia="Courier Rgulier"/>
          <w:lang w:val="ru-RU"/>
        </w:rPr>
        <w:t>Конвенции</w:t>
      </w:r>
      <w:r w:rsidR="00AC2AB4" w:rsidRPr="00B85B89">
        <w:rPr>
          <w:rFonts w:eastAsia="Courier Rgulier"/>
          <w:lang w:val="ru-RU"/>
        </w:rPr>
        <w:t xml:space="preserve">. </w:t>
      </w:r>
      <w:r w:rsidR="001776E6">
        <w:rPr>
          <w:rFonts w:eastAsia="Courier Rgulier"/>
          <w:lang w:val="ru-RU"/>
        </w:rPr>
        <w:t>В</w:t>
      </w:r>
      <w:r w:rsidR="001776E6" w:rsidRPr="001776E6">
        <w:rPr>
          <w:rFonts w:eastAsia="Courier Rgulier"/>
          <w:lang w:val="ru-RU"/>
        </w:rPr>
        <w:t xml:space="preserve"> </w:t>
      </w:r>
      <w:r w:rsidR="001776E6">
        <w:rPr>
          <w:rFonts w:eastAsia="Courier Rgulier"/>
          <w:lang w:val="ru-RU"/>
        </w:rPr>
        <w:t>этой</w:t>
      </w:r>
      <w:r w:rsidR="001776E6" w:rsidRPr="001776E6">
        <w:rPr>
          <w:rFonts w:eastAsia="Courier Rgulier"/>
          <w:lang w:val="ru-RU"/>
        </w:rPr>
        <w:t xml:space="preserve"> </w:t>
      </w:r>
      <w:r w:rsidR="001776E6">
        <w:rPr>
          <w:rFonts w:eastAsia="Courier Rgulier"/>
          <w:lang w:val="ru-RU"/>
        </w:rPr>
        <w:t>связи</w:t>
      </w:r>
      <w:r w:rsidR="00AC2AB4" w:rsidRPr="001776E6">
        <w:rPr>
          <w:rFonts w:eastAsia="Courier Rgulier"/>
          <w:lang w:val="ru-RU"/>
        </w:rPr>
        <w:t>,</w:t>
      </w:r>
      <w:r w:rsidR="001776E6" w:rsidRPr="001776E6">
        <w:rPr>
          <w:rFonts w:eastAsia="Courier Rgulier"/>
          <w:lang w:val="ru-RU"/>
        </w:rPr>
        <w:t xml:space="preserve"> </w:t>
      </w:r>
      <w:r w:rsidR="001776E6">
        <w:rPr>
          <w:rFonts w:eastAsia="Courier Rgulier"/>
          <w:lang w:val="ru-RU"/>
        </w:rPr>
        <w:t>он</w:t>
      </w:r>
      <w:r w:rsidR="001776E6" w:rsidRPr="001776E6">
        <w:rPr>
          <w:rFonts w:eastAsia="Courier Rgulier"/>
          <w:lang w:val="ru-RU"/>
        </w:rPr>
        <w:t xml:space="preserve"> </w:t>
      </w:r>
      <w:r w:rsidR="001776E6">
        <w:rPr>
          <w:rFonts w:eastAsia="Courier Rgulier"/>
          <w:lang w:val="ru-RU"/>
        </w:rPr>
        <w:t>хотел</w:t>
      </w:r>
      <w:r w:rsidR="001776E6" w:rsidRPr="001776E6">
        <w:rPr>
          <w:rFonts w:eastAsia="Courier Rgulier"/>
          <w:lang w:val="ru-RU"/>
        </w:rPr>
        <w:t xml:space="preserve"> </w:t>
      </w:r>
      <w:r w:rsidR="001776E6">
        <w:rPr>
          <w:rFonts w:eastAsia="Courier Rgulier"/>
          <w:lang w:val="ru-RU"/>
        </w:rPr>
        <w:t>бы</w:t>
      </w:r>
      <w:r w:rsidR="001776E6" w:rsidRPr="001776E6">
        <w:rPr>
          <w:rFonts w:eastAsia="Courier Rgulier"/>
          <w:lang w:val="ru-RU"/>
        </w:rPr>
        <w:t xml:space="preserve"> </w:t>
      </w:r>
      <w:r w:rsidR="001776E6">
        <w:rPr>
          <w:rFonts w:eastAsia="Courier Rgulier"/>
          <w:lang w:val="ru-RU"/>
        </w:rPr>
        <w:t>получить</w:t>
      </w:r>
      <w:r w:rsidR="001776E6" w:rsidRPr="001776E6">
        <w:rPr>
          <w:rFonts w:eastAsia="Courier Rgulier"/>
          <w:lang w:val="ru-RU"/>
        </w:rPr>
        <w:t xml:space="preserve"> </w:t>
      </w:r>
      <w:r w:rsidR="001776E6">
        <w:rPr>
          <w:rFonts w:eastAsia="Courier Rgulier"/>
          <w:lang w:val="ru-RU"/>
        </w:rPr>
        <w:t>разъяснения</w:t>
      </w:r>
      <w:r w:rsidR="001776E6" w:rsidRPr="001776E6">
        <w:rPr>
          <w:rFonts w:eastAsia="Courier Rgulier"/>
          <w:lang w:val="ru-RU"/>
        </w:rPr>
        <w:t xml:space="preserve"> </w:t>
      </w:r>
      <w:r w:rsidR="001776E6">
        <w:rPr>
          <w:rFonts w:eastAsia="Courier Rgulier"/>
          <w:lang w:val="ru-RU"/>
        </w:rPr>
        <w:t>по</w:t>
      </w:r>
      <w:r w:rsidR="001776E6" w:rsidRPr="001776E6">
        <w:rPr>
          <w:rFonts w:eastAsia="Courier Rgulier"/>
          <w:lang w:val="ru-RU"/>
        </w:rPr>
        <w:t xml:space="preserve"> </w:t>
      </w:r>
      <w:r w:rsidR="001776E6">
        <w:rPr>
          <w:rFonts w:eastAsia="Courier Rgulier"/>
          <w:lang w:val="ru-RU"/>
        </w:rPr>
        <w:t>пункту</w:t>
      </w:r>
      <w:r w:rsidR="001776E6" w:rsidRPr="001776E6">
        <w:rPr>
          <w:rFonts w:eastAsia="Courier Rgulier"/>
          <w:lang w:val="ru-RU"/>
        </w:rPr>
        <w:t xml:space="preserve"> </w:t>
      </w:r>
      <w:r w:rsidR="00AC2AB4" w:rsidRPr="001776E6">
        <w:rPr>
          <w:rFonts w:eastAsia="Courier Rgulier"/>
          <w:lang w:val="ru-RU"/>
        </w:rPr>
        <w:t xml:space="preserve">23 </w:t>
      </w:r>
      <w:r w:rsidR="001776E6">
        <w:rPr>
          <w:rFonts w:eastAsia="Courier Rgulier"/>
          <w:lang w:val="ru-RU"/>
        </w:rPr>
        <w:t>доклада</w:t>
      </w:r>
      <w:r w:rsidR="00AC2AB4" w:rsidRPr="001776E6">
        <w:rPr>
          <w:rFonts w:eastAsia="Courier Rgulier"/>
          <w:lang w:val="ru-RU"/>
        </w:rPr>
        <w:t xml:space="preserve">. </w:t>
      </w:r>
      <w:r w:rsidR="007271D1">
        <w:rPr>
          <w:rFonts w:eastAsia="Courier Rgulier"/>
          <w:lang w:val="ru-RU"/>
        </w:rPr>
        <w:t>Из</w:t>
      </w:r>
      <w:r w:rsidR="007271D1" w:rsidRPr="001A1565">
        <w:rPr>
          <w:rFonts w:eastAsia="Courier Rgulier"/>
          <w:lang w:val="ru-RU"/>
        </w:rPr>
        <w:t xml:space="preserve"> </w:t>
      </w:r>
      <w:r w:rsidR="007271D1">
        <w:rPr>
          <w:rFonts w:eastAsia="Courier Rgulier"/>
          <w:lang w:val="ru-RU"/>
        </w:rPr>
        <w:t>этого</w:t>
      </w:r>
      <w:r w:rsidR="007271D1" w:rsidRPr="001A1565">
        <w:rPr>
          <w:rFonts w:eastAsia="Courier Rgulier"/>
          <w:lang w:val="ru-RU"/>
        </w:rPr>
        <w:t xml:space="preserve"> </w:t>
      </w:r>
      <w:r w:rsidR="007271D1">
        <w:rPr>
          <w:rFonts w:eastAsia="Courier Rgulier"/>
          <w:lang w:val="ru-RU"/>
        </w:rPr>
        <w:t>пункта</w:t>
      </w:r>
      <w:r w:rsidR="007271D1" w:rsidRPr="001A1565">
        <w:rPr>
          <w:rFonts w:eastAsia="Courier Rgulier"/>
          <w:lang w:val="ru-RU"/>
        </w:rPr>
        <w:t xml:space="preserve"> </w:t>
      </w:r>
      <w:r w:rsidR="007271D1">
        <w:rPr>
          <w:rFonts w:eastAsia="Courier Rgulier"/>
          <w:lang w:val="ru-RU"/>
        </w:rPr>
        <w:t>можно</w:t>
      </w:r>
      <w:r w:rsidR="007271D1" w:rsidRPr="001A1565">
        <w:rPr>
          <w:rFonts w:eastAsia="Courier Rgulier"/>
          <w:lang w:val="ru-RU"/>
        </w:rPr>
        <w:t xml:space="preserve"> </w:t>
      </w:r>
      <w:r w:rsidR="007271D1">
        <w:rPr>
          <w:rFonts w:eastAsia="Courier Rgulier"/>
          <w:lang w:val="ru-RU"/>
        </w:rPr>
        <w:t>понять</w:t>
      </w:r>
      <w:r w:rsidR="007271D1" w:rsidRPr="001A1565">
        <w:rPr>
          <w:rFonts w:eastAsia="Courier Rgulier"/>
          <w:lang w:val="ru-RU"/>
        </w:rPr>
        <w:t xml:space="preserve">, </w:t>
      </w:r>
      <w:r w:rsidR="007271D1">
        <w:rPr>
          <w:rFonts w:eastAsia="Courier Rgulier"/>
          <w:lang w:val="ru-RU"/>
        </w:rPr>
        <w:t>что</w:t>
      </w:r>
      <w:r w:rsidR="007271D1" w:rsidRPr="001A1565">
        <w:rPr>
          <w:rFonts w:eastAsia="Courier Rgulier"/>
          <w:lang w:val="ru-RU"/>
        </w:rPr>
        <w:t xml:space="preserve">, </w:t>
      </w:r>
      <w:r w:rsidR="007271D1">
        <w:rPr>
          <w:rFonts w:eastAsia="Courier Rgulier"/>
          <w:lang w:val="ru-RU"/>
        </w:rPr>
        <w:t>если</w:t>
      </w:r>
      <w:r w:rsidR="007271D1" w:rsidRPr="001A1565">
        <w:rPr>
          <w:rFonts w:eastAsia="Courier Rgulier"/>
          <w:lang w:val="ru-RU"/>
        </w:rPr>
        <w:t xml:space="preserve"> </w:t>
      </w:r>
      <w:r w:rsidR="007271D1">
        <w:rPr>
          <w:rFonts w:eastAsia="Courier Rgulier"/>
          <w:lang w:val="ru-RU"/>
        </w:rPr>
        <w:t>ограничение</w:t>
      </w:r>
      <w:r w:rsidR="007271D1" w:rsidRPr="001A1565">
        <w:rPr>
          <w:rFonts w:eastAsia="Courier Rgulier"/>
          <w:lang w:val="ru-RU"/>
        </w:rPr>
        <w:t xml:space="preserve"> </w:t>
      </w:r>
      <w:r w:rsidR="007271D1">
        <w:rPr>
          <w:rFonts w:eastAsia="Courier Rgulier"/>
          <w:lang w:val="ru-RU"/>
        </w:rPr>
        <w:t>прав</w:t>
      </w:r>
      <w:r w:rsidR="007271D1" w:rsidRPr="001A1565">
        <w:rPr>
          <w:rFonts w:eastAsia="Courier Rgulier"/>
          <w:lang w:val="ru-RU"/>
        </w:rPr>
        <w:t xml:space="preserve"> </w:t>
      </w:r>
      <w:r w:rsidR="007271D1">
        <w:rPr>
          <w:rFonts w:eastAsia="Courier Rgulier"/>
          <w:lang w:val="ru-RU"/>
        </w:rPr>
        <w:t>является</w:t>
      </w:r>
      <w:r w:rsidR="007271D1" w:rsidRPr="001A1565">
        <w:rPr>
          <w:rFonts w:eastAsia="Courier Rgulier"/>
          <w:lang w:val="ru-RU"/>
        </w:rPr>
        <w:t xml:space="preserve"> </w:t>
      </w:r>
      <w:r w:rsidR="007271D1">
        <w:rPr>
          <w:rFonts w:eastAsia="Courier Rgulier"/>
          <w:lang w:val="ru-RU"/>
        </w:rPr>
        <w:t>косвенным</w:t>
      </w:r>
      <w:r w:rsidR="007271D1" w:rsidRPr="001A1565">
        <w:rPr>
          <w:rFonts w:eastAsia="Courier Rgulier"/>
          <w:lang w:val="ru-RU"/>
        </w:rPr>
        <w:t xml:space="preserve">, </w:t>
      </w:r>
      <w:r w:rsidR="007271D1">
        <w:rPr>
          <w:rFonts w:eastAsia="Courier Rgulier"/>
          <w:lang w:val="ru-RU"/>
        </w:rPr>
        <w:t>то</w:t>
      </w:r>
      <w:r w:rsidR="007271D1" w:rsidRPr="001A1565">
        <w:rPr>
          <w:rFonts w:eastAsia="Courier Rgulier"/>
          <w:lang w:val="ru-RU"/>
        </w:rPr>
        <w:t xml:space="preserve"> </w:t>
      </w:r>
      <w:r w:rsidR="001A1565">
        <w:rPr>
          <w:rFonts w:eastAsia="Courier Rgulier"/>
          <w:lang w:val="ru-RU"/>
        </w:rPr>
        <w:t xml:space="preserve">санкций не применяется, что лишает смысла вышеуказанную статью </w:t>
      </w:r>
      <w:r w:rsidR="00AC2AB4" w:rsidRPr="00AC2AB4">
        <w:rPr>
          <w:rFonts w:eastAsia="Courier Rgulier"/>
        </w:rPr>
        <w:t xml:space="preserve">69 </w:t>
      </w:r>
      <w:r w:rsidR="001A1565">
        <w:rPr>
          <w:rFonts w:eastAsia="Courier Rgulier"/>
          <w:lang w:val="ru-RU"/>
        </w:rPr>
        <w:t>Уголовного</w:t>
      </w:r>
      <w:r w:rsidR="001A1565" w:rsidRPr="00A14CE0">
        <w:rPr>
          <w:rFonts w:eastAsia="Courier Rgulier"/>
          <w:lang w:val="fr-FR"/>
        </w:rPr>
        <w:t xml:space="preserve"> </w:t>
      </w:r>
      <w:r w:rsidR="001A1565">
        <w:rPr>
          <w:rFonts w:eastAsia="Courier Rgulier"/>
          <w:lang w:val="ru-RU"/>
        </w:rPr>
        <w:t>кодекса</w:t>
      </w:r>
      <w:r w:rsidR="00AC2AB4" w:rsidRPr="00AC2AB4">
        <w:rPr>
          <w:rFonts w:eastAsia="Courier Rgulier"/>
        </w:rPr>
        <w:t xml:space="preserve">. </w:t>
      </w:r>
      <w:r w:rsidR="00A14CE0">
        <w:rPr>
          <w:rFonts w:eastAsia="Courier Rgulier"/>
          <w:lang w:val="ru-RU"/>
        </w:rPr>
        <w:t>Также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необходимо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получить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информацию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по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судебному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разбирательству</w:t>
      </w:r>
      <w:r w:rsidR="00A14CE0" w:rsidRPr="00A14CE0">
        <w:rPr>
          <w:rFonts w:eastAsia="Courier Rgulier"/>
          <w:lang w:val="ru-RU"/>
        </w:rPr>
        <w:t xml:space="preserve">, </w:t>
      </w:r>
      <w:r w:rsidR="00A14CE0">
        <w:rPr>
          <w:rFonts w:eastAsia="Courier Rgulier"/>
          <w:lang w:val="ru-RU"/>
        </w:rPr>
        <w:t>упомянутому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в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связи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со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свободой</w:t>
      </w:r>
      <w:r w:rsidR="00A14CE0" w:rsidRPr="00A14CE0">
        <w:rPr>
          <w:rFonts w:eastAsia="Courier Rgulier"/>
          <w:lang w:val="ru-RU"/>
        </w:rPr>
        <w:t xml:space="preserve"> </w:t>
      </w:r>
      <w:r w:rsidR="00A14CE0">
        <w:rPr>
          <w:rFonts w:eastAsia="Courier Rgulier"/>
          <w:lang w:val="ru-RU"/>
        </w:rPr>
        <w:t>ассоциаций</w:t>
      </w:r>
      <w:r w:rsidR="00A14CE0" w:rsidRPr="00A14CE0">
        <w:rPr>
          <w:rFonts w:eastAsia="Courier Rgulier"/>
          <w:lang w:val="ru-RU"/>
        </w:rPr>
        <w:t xml:space="preserve"> </w:t>
      </w:r>
      <w:r w:rsidR="00AC2AB4" w:rsidRPr="00A14CE0">
        <w:rPr>
          <w:rFonts w:eastAsia="Courier Rgulier"/>
          <w:lang w:val="ru-RU"/>
        </w:rPr>
        <w:t>(</w:t>
      </w:r>
      <w:r w:rsidR="00A14CE0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A14CE0">
        <w:rPr>
          <w:rFonts w:eastAsia="Courier Rgulier"/>
          <w:lang w:val="ru-RU"/>
        </w:rPr>
        <w:t xml:space="preserve">30 </w:t>
      </w:r>
      <w:r w:rsidR="00A14CE0">
        <w:rPr>
          <w:rFonts w:eastAsia="Courier Rgulier"/>
          <w:lang w:val="ru-RU"/>
        </w:rPr>
        <w:t>доклада</w:t>
      </w:r>
      <w:r w:rsidR="00AC2AB4" w:rsidRPr="00A14CE0">
        <w:rPr>
          <w:rFonts w:eastAsia="Courier Rgulier"/>
          <w:lang w:val="ru-RU"/>
        </w:rPr>
        <w:t>).</w:t>
      </w:r>
    </w:p>
    <w:p w:rsidR="00AC2AB4" w:rsidRPr="00A14CE0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1126D2" w:rsidRDefault="00A14CE0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Что</w:t>
      </w:r>
      <w:r w:rsidRPr="00A14CE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A14CE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выполнения</w:t>
      </w:r>
      <w:r w:rsidRPr="00A14CE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A14CE0">
        <w:rPr>
          <w:rFonts w:eastAsia="Courier Rgulier"/>
          <w:lang w:val="ru-RU"/>
        </w:rPr>
        <w:t xml:space="preserve"> </w:t>
      </w:r>
      <w:r w:rsidR="00AC2AB4" w:rsidRPr="00A14CE0">
        <w:rPr>
          <w:rFonts w:eastAsia="Courier Rgulier"/>
          <w:lang w:val="ru-RU"/>
        </w:rPr>
        <w:t xml:space="preserve">5 </w:t>
      </w:r>
      <w:r>
        <w:rPr>
          <w:rFonts w:eastAsia="Courier Rgulier"/>
          <w:lang w:val="ru-RU"/>
        </w:rPr>
        <w:t>Конвенции</w:t>
      </w:r>
      <w:r w:rsidRPr="00A14CE0">
        <w:rPr>
          <w:rFonts w:eastAsia="Courier Rgulier"/>
          <w:lang w:val="ru-RU"/>
        </w:rPr>
        <w:t>,</w:t>
      </w:r>
      <w:r>
        <w:rPr>
          <w:rFonts w:eastAsia="Courier Rgulier"/>
          <w:lang w:val="ru-RU"/>
        </w:rPr>
        <w:t xml:space="preserve"> то Конституция Латвии гарантирует осуществление прав, закрепленных в этой статье. </w:t>
      </w:r>
      <w:r w:rsidR="009B7225">
        <w:rPr>
          <w:rFonts w:eastAsia="Courier Rgulier"/>
          <w:lang w:val="ru-RU"/>
        </w:rPr>
        <w:t>В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частности</w:t>
      </w:r>
      <w:r w:rsidR="009B7225" w:rsidRPr="009B7225">
        <w:rPr>
          <w:rFonts w:eastAsia="Courier Rgulier"/>
          <w:lang w:val="ru-RU"/>
        </w:rPr>
        <w:t xml:space="preserve">, </w:t>
      </w:r>
      <w:r w:rsidR="009B7225">
        <w:rPr>
          <w:rFonts w:eastAsia="Courier Rgulier"/>
          <w:lang w:val="ru-RU"/>
        </w:rPr>
        <w:t>отдельные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лица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имеют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право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использовать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язык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по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своему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выбору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и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пользоваться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услугами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переводчика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в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ходе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судебных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процедур</w:t>
      </w:r>
      <w:r w:rsidR="009B7225" w:rsidRPr="009B7225">
        <w:rPr>
          <w:rFonts w:eastAsia="Courier Rgulier"/>
          <w:lang w:val="ru-RU"/>
        </w:rPr>
        <w:t xml:space="preserve">, </w:t>
      </w:r>
      <w:r w:rsidR="009B7225">
        <w:rPr>
          <w:rFonts w:eastAsia="Courier Rgulier"/>
          <w:lang w:val="ru-RU"/>
        </w:rPr>
        <w:t>но кто берет на себя расходы по устному переводу, государство или стороны в процессе</w:t>
      </w:r>
      <w:r w:rsidR="00AC2AB4" w:rsidRPr="009B7225">
        <w:rPr>
          <w:rFonts w:eastAsia="Courier Rgulier"/>
          <w:lang w:val="ru-RU"/>
        </w:rPr>
        <w:t xml:space="preserve">? </w:t>
      </w:r>
      <w:r w:rsidR="009B7225">
        <w:rPr>
          <w:rFonts w:eastAsia="Courier Rgulier"/>
          <w:lang w:val="ru-RU"/>
        </w:rPr>
        <w:t>Граждане Латвии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 xml:space="preserve">имеют право быть избранными в парламент (сейм), но при соблюдении определенных условий </w:t>
      </w:r>
      <w:r w:rsidR="00AC2AB4" w:rsidRPr="009B7225">
        <w:rPr>
          <w:rFonts w:eastAsia="Courier Rgulier"/>
          <w:lang w:val="ru-RU"/>
        </w:rPr>
        <w:t>(</w:t>
      </w:r>
      <w:r w:rsidR="009B7225">
        <w:rPr>
          <w:rFonts w:eastAsia="Courier Rgulier"/>
          <w:lang w:val="ru-RU"/>
        </w:rPr>
        <w:t>пункт</w:t>
      </w:r>
      <w:r w:rsidR="00AC2AB4" w:rsidRPr="009B7225">
        <w:rPr>
          <w:rFonts w:eastAsia="Courier Rgulier"/>
          <w:lang w:val="ru-RU"/>
        </w:rPr>
        <w:t xml:space="preserve">47 </w:t>
      </w:r>
      <w:r w:rsidR="009B7225">
        <w:rPr>
          <w:rFonts w:eastAsia="Courier Rgulier"/>
          <w:lang w:val="ru-RU"/>
        </w:rPr>
        <w:t>доклада</w:t>
      </w:r>
      <w:r w:rsidR="00AC2AB4" w:rsidRPr="009B7225">
        <w:rPr>
          <w:rFonts w:eastAsia="Courier Rgulier"/>
          <w:lang w:val="ru-RU"/>
        </w:rPr>
        <w:t xml:space="preserve">). </w:t>
      </w:r>
      <w:r w:rsidR="009B7225">
        <w:rPr>
          <w:rFonts w:eastAsia="Courier Rgulier"/>
          <w:lang w:val="ru-RU"/>
        </w:rPr>
        <w:t>По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мнению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г</w:t>
      </w:r>
      <w:r w:rsidR="009B7225" w:rsidRPr="009B7225">
        <w:rPr>
          <w:rFonts w:eastAsia="Courier Rgulier"/>
          <w:lang w:val="ru-RU"/>
        </w:rPr>
        <w:t>-</w:t>
      </w:r>
      <w:r w:rsidR="009B7225">
        <w:rPr>
          <w:rFonts w:eastAsia="Courier Rgulier"/>
          <w:lang w:val="ru-RU"/>
        </w:rPr>
        <w:t>на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Валенсии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Родригеса</w:t>
      </w:r>
      <w:r w:rsidR="009B7225" w:rsidRPr="009B7225">
        <w:rPr>
          <w:rFonts w:eastAsia="Courier Rgulier"/>
          <w:lang w:val="ru-RU"/>
        </w:rPr>
        <w:t xml:space="preserve">, </w:t>
      </w:r>
      <w:r w:rsidR="009B7225">
        <w:rPr>
          <w:rFonts w:eastAsia="Courier Rgulier"/>
          <w:lang w:val="ru-RU"/>
        </w:rPr>
        <w:t>одно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из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этих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условий</w:t>
      </w:r>
      <w:r w:rsidR="009B7225" w:rsidRPr="009B7225">
        <w:rPr>
          <w:rFonts w:eastAsia="Courier Rgulier"/>
          <w:lang w:val="ru-RU"/>
        </w:rPr>
        <w:t xml:space="preserve">, </w:t>
      </w:r>
      <w:r w:rsidR="009B7225">
        <w:rPr>
          <w:rFonts w:eastAsia="Courier Rgulier"/>
          <w:lang w:val="ru-RU"/>
        </w:rPr>
        <w:t>связанное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>с</w:t>
      </w:r>
      <w:r w:rsidR="009B7225" w:rsidRPr="009B7225">
        <w:rPr>
          <w:rFonts w:eastAsia="Courier Rgulier"/>
          <w:lang w:val="ru-RU"/>
        </w:rPr>
        <w:t xml:space="preserve"> </w:t>
      </w:r>
      <w:r w:rsidR="009B7225">
        <w:rPr>
          <w:rFonts w:eastAsia="Courier Rgulier"/>
          <w:lang w:val="ru-RU"/>
        </w:rPr>
        <w:t xml:space="preserve">политической деятельностью </w:t>
      </w:r>
      <w:r w:rsidR="00AC2AB4" w:rsidRPr="00AC2AB4">
        <w:rPr>
          <w:rFonts w:eastAsia="Courier Rgulier"/>
        </w:rPr>
        <w:t>(</w:t>
      </w:r>
      <w:r w:rsidR="009B7225">
        <w:rPr>
          <w:rFonts w:eastAsia="Courier Rgulier"/>
          <w:lang w:val="ru-RU"/>
        </w:rPr>
        <w:t>там</w:t>
      </w:r>
      <w:r w:rsidR="009B7225" w:rsidRPr="009B7225">
        <w:rPr>
          <w:rFonts w:eastAsia="Courier Rgulier"/>
          <w:lang w:val="fr-FR"/>
        </w:rPr>
        <w:t xml:space="preserve"> </w:t>
      </w:r>
      <w:r w:rsidR="009B7225">
        <w:rPr>
          <w:rFonts w:eastAsia="Courier Rgulier"/>
          <w:lang w:val="ru-RU"/>
        </w:rPr>
        <w:t>же</w:t>
      </w:r>
      <w:r w:rsidR="00AC2AB4" w:rsidRPr="00AC2AB4">
        <w:rPr>
          <w:rFonts w:eastAsia="Courier Rgulier"/>
        </w:rPr>
        <w:t xml:space="preserve">, </w:t>
      </w:r>
      <w:r w:rsidR="009B7225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 xml:space="preserve"> e)), </w:t>
      </w:r>
      <w:r w:rsidR="009B7225">
        <w:rPr>
          <w:rFonts w:eastAsia="Courier Rgulier"/>
          <w:lang w:val="ru-RU"/>
        </w:rPr>
        <w:t>не</w:t>
      </w:r>
      <w:r w:rsidR="009B7225" w:rsidRPr="00D92378">
        <w:rPr>
          <w:rFonts w:eastAsia="Courier Rgulier"/>
          <w:lang w:val="fr-FR"/>
        </w:rPr>
        <w:t xml:space="preserve"> </w:t>
      </w:r>
      <w:r w:rsidR="009B7225">
        <w:rPr>
          <w:rFonts w:eastAsia="Courier Rgulier"/>
          <w:lang w:val="ru-RU"/>
        </w:rPr>
        <w:t>входит</w:t>
      </w:r>
      <w:r w:rsidR="009B7225" w:rsidRPr="00D92378">
        <w:rPr>
          <w:rFonts w:eastAsia="Courier Rgulier"/>
          <w:lang w:val="fr-FR"/>
        </w:rPr>
        <w:t xml:space="preserve"> </w:t>
      </w:r>
      <w:r w:rsidR="009B7225">
        <w:rPr>
          <w:rFonts w:eastAsia="Courier Rgulier"/>
          <w:lang w:val="ru-RU"/>
        </w:rPr>
        <w:t>в</w:t>
      </w:r>
      <w:r w:rsidR="009B7225" w:rsidRPr="00D92378">
        <w:rPr>
          <w:rFonts w:eastAsia="Courier Rgulier"/>
          <w:lang w:val="fr-FR"/>
        </w:rPr>
        <w:t xml:space="preserve"> </w:t>
      </w:r>
      <w:r w:rsidR="009B7225">
        <w:rPr>
          <w:rFonts w:eastAsia="Courier Rgulier"/>
          <w:lang w:val="ru-RU"/>
        </w:rPr>
        <w:t>компетенцию</w:t>
      </w:r>
      <w:r w:rsidR="009B7225" w:rsidRPr="00D92378">
        <w:rPr>
          <w:rFonts w:eastAsia="Courier Rgulier"/>
          <w:lang w:val="fr-FR"/>
        </w:rPr>
        <w:t xml:space="preserve"> </w:t>
      </w:r>
      <w:r w:rsidR="009B7225">
        <w:rPr>
          <w:rFonts w:eastAsia="Courier Rgulier"/>
          <w:lang w:val="ru-RU"/>
        </w:rPr>
        <w:t>Комитета</w:t>
      </w:r>
      <w:r w:rsidR="00AC2AB4" w:rsidRPr="00AC2AB4">
        <w:rPr>
          <w:rFonts w:eastAsia="Courier Rgulier"/>
        </w:rPr>
        <w:t xml:space="preserve">. </w:t>
      </w:r>
      <w:r w:rsidR="005B66C6">
        <w:rPr>
          <w:rFonts w:eastAsia="Courier Rgulier"/>
          <w:lang w:val="ru-RU"/>
        </w:rPr>
        <w:t>С другой стороны</w:t>
      </w:r>
      <w:r w:rsidR="00D92378" w:rsidRPr="001126D2">
        <w:rPr>
          <w:rFonts w:eastAsia="Courier Rgulier"/>
          <w:lang w:val="ru-RU"/>
        </w:rPr>
        <w:t xml:space="preserve">, </w:t>
      </w:r>
      <w:r w:rsidR="00D92378">
        <w:rPr>
          <w:rFonts w:eastAsia="Courier Rgulier"/>
          <w:lang w:val="ru-RU"/>
        </w:rPr>
        <w:t>он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хотел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бы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подчеркнуть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эгалитарный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характер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законодательства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о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браке</w:t>
      </w:r>
      <w:r w:rsidR="00D92378" w:rsidRPr="001126D2">
        <w:rPr>
          <w:rFonts w:eastAsia="Courier Rgulier"/>
          <w:lang w:val="ru-RU"/>
        </w:rPr>
        <w:t xml:space="preserve">, </w:t>
      </w:r>
      <w:r w:rsidR="00D92378">
        <w:rPr>
          <w:rFonts w:eastAsia="Courier Rgulier"/>
          <w:lang w:val="ru-RU"/>
        </w:rPr>
        <w:t>которое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предусматривает</w:t>
      </w:r>
      <w:r w:rsidR="00D92378" w:rsidRPr="001126D2">
        <w:rPr>
          <w:rFonts w:eastAsia="Courier Rgulier"/>
          <w:lang w:val="ru-RU"/>
        </w:rPr>
        <w:t xml:space="preserve">, </w:t>
      </w:r>
      <w:r w:rsidR="00D92378">
        <w:rPr>
          <w:rFonts w:eastAsia="Courier Rgulier"/>
          <w:lang w:val="ru-RU"/>
        </w:rPr>
        <w:t>что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супружеские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пары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могут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брать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фамилию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как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мужа</w:t>
      </w:r>
      <w:r w:rsidR="00D92378" w:rsidRPr="001126D2">
        <w:rPr>
          <w:rFonts w:eastAsia="Courier Rgulier"/>
          <w:lang w:val="ru-RU"/>
        </w:rPr>
        <w:t xml:space="preserve">, </w:t>
      </w:r>
      <w:r w:rsidR="00D92378">
        <w:rPr>
          <w:rFonts w:eastAsia="Courier Rgulier"/>
          <w:lang w:val="ru-RU"/>
        </w:rPr>
        <w:t>так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и</w:t>
      </w:r>
      <w:r w:rsidR="00D92378" w:rsidRPr="001126D2">
        <w:rPr>
          <w:rFonts w:eastAsia="Courier Rgulier"/>
          <w:lang w:val="ru-RU"/>
        </w:rPr>
        <w:t xml:space="preserve"> </w:t>
      </w:r>
      <w:r w:rsidR="00D92378">
        <w:rPr>
          <w:rFonts w:eastAsia="Courier Rgulier"/>
          <w:lang w:val="ru-RU"/>
        </w:rPr>
        <w:t>жены</w:t>
      </w:r>
      <w:r w:rsidR="001126D2" w:rsidRPr="001126D2">
        <w:rPr>
          <w:rFonts w:eastAsia="Courier Rgulier"/>
          <w:lang w:val="ru-RU"/>
        </w:rPr>
        <w:t xml:space="preserve"> </w:t>
      </w:r>
      <w:r w:rsidR="00AC2AB4" w:rsidRPr="001126D2">
        <w:rPr>
          <w:rFonts w:eastAsia="Courier Rgulier"/>
          <w:lang w:val="ru-RU"/>
        </w:rPr>
        <w:t>(</w:t>
      </w:r>
      <w:r w:rsidR="001126D2">
        <w:rPr>
          <w:rFonts w:eastAsia="Courier Rgulier"/>
          <w:lang w:val="ru-RU"/>
        </w:rPr>
        <w:t>пункт 58 доклада</w:t>
      </w:r>
      <w:r w:rsidR="00AC2AB4" w:rsidRPr="001126D2">
        <w:rPr>
          <w:rFonts w:eastAsia="Courier Rgulier"/>
          <w:lang w:val="ru-RU"/>
        </w:rPr>
        <w:t>)</w:t>
      </w:r>
      <w:r w:rsidR="001126D2">
        <w:rPr>
          <w:rFonts w:eastAsia="Courier Rgulier"/>
          <w:lang w:val="ru-RU"/>
        </w:rPr>
        <w:t>, и он приветствует рост числа межэтнических браков</w:t>
      </w:r>
      <w:r w:rsidR="00AC2AB4" w:rsidRPr="001126D2">
        <w:rPr>
          <w:rFonts w:eastAsia="Courier Rgulier"/>
          <w:lang w:val="ru-RU"/>
        </w:rPr>
        <w:t>.</w:t>
      </w:r>
    </w:p>
    <w:p w:rsidR="00AC2AB4" w:rsidRPr="001126D2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4F2C6E" w:rsidRDefault="005B66C6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Напротив</w:t>
      </w:r>
      <w:r w:rsidRPr="005B66C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государству</w:t>
      </w:r>
      <w:r w:rsidRPr="005B66C6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участнику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следует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пересмотреть свое законодательство в области приобретения земель и природных ресурсов, чтобы исключить любое различие в обращении между гражданами и негражданами. Что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права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свободу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собраний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ассоциаций</w:t>
      </w:r>
      <w:r w:rsidRPr="005B66C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то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положительным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моментом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является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получение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этническими группами помощи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правительства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для</w:t>
      </w:r>
      <w:r w:rsidRPr="005B66C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создания культурных</w:t>
      </w:r>
      <w:r w:rsidR="0018628F">
        <w:rPr>
          <w:rFonts w:eastAsia="Courier Rgulier"/>
          <w:lang w:val="ru-RU"/>
        </w:rPr>
        <w:t xml:space="preserve"> обществ</w:t>
      </w:r>
      <w:r>
        <w:rPr>
          <w:rFonts w:eastAsia="Courier Rgulier"/>
          <w:lang w:val="ru-RU"/>
        </w:rPr>
        <w:t xml:space="preserve">, и государство-участник должно продолжать следовать по этому пути. </w:t>
      </w:r>
      <w:r w:rsidR="0018628F">
        <w:rPr>
          <w:rFonts w:eastAsia="Courier Rgulier"/>
          <w:lang w:val="ru-RU"/>
        </w:rPr>
        <w:t>В</w:t>
      </w:r>
      <w:r w:rsidR="0018628F" w:rsidRPr="0018628F">
        <w:rPr>
          <w:rFonts w:eastAsia="Courier Rgulier"/>
          <w:lang w:val="ru-RU"/>
        </w:rPr>
        <w:t xml:space="preserve"> </w:t>
      </w:r>
      <w:r w:rsidR="0018628F">
        <w:rPr>
          <w:rFonts w:eastAsia="Courier Rgulier"/>
          <w:lang w:val="ru-RU"/>
        </w:rPr>
        <w:t>отношении</w:t>
      </w:r>
      <w:r w:rsidR="0018628F" w:rsidRPr="0018628F">
        <w:rPr>
          <w:rFonts w:eastAsia="Courier Rgulier"/>
          <w:lang w:val="ru-RU"/>
        </w:rPr>
        <w:t xml:space="preserve"> </w:t>
      </w:r>
      <w:r w:rsidR="0018628F">
        <w:rPr>
          <w:rFonts w:eastAsia="Courier Rgulier"/>
          <w:lang w:val="ru-RU"/>
        </w:rPr>
        <w:t>права</w:t>
      </w:r>
      <w:r w:rsidR="0018628F" w:rsidRPr="0018628F">
        <w:rPr>
          <w:rFonts w:eastAsia="Courier Rgulier"/>
          <w:lang w:val="ru-RU"/>
        </w:rPr>
        <w:t xml:space="preserve"> </w:t>
      </w:r>
      <w:r w:rsidR="0018628F">
        <w:rPr>
          <w:rFonts w:eastAsia="Courier Rgulier"/>
          <w:lang w:val="ru-RU"/>
        </w:rPr>
        <w:t>на</w:t>
      </w:r>
      <w:r w:rsidR="0018628F" w:rsidRPr="0018628F">
        <w:rPr>
          <w:rFonts w:eastAsia="Courier Rgulier"/>
          <w:lang w:val="ru-RU"/>
        </w:rPr>
        <w:t xml:space="preserve"> </w:t>
      </w:r>
      <w:r w:rsidR="0018628F">
        <w:rPr>
          <w:rFonts w:eastAsia="Courier Rgulier"/>
          <w:lang w:val="ru-RU"/>
        </w:rPr>
        <w:t>здравоохранение</w:t>
      </w:r>
      <w:r w:rsidR="0018628F" w:rsidRPr="0018628F">
        <w:rPr>
          <w:rFonts w:eastAsia="Courier Rgulier"/>
          <w:lang w:val="ru-RU"/>
        </w:rPr>
        <w:t xml:space="preserve"> </w:t>
      </w:r>
      <w:r w:rsidR="00AC2AB4" w:rsidRPr="0018628F">
        <w:rPr>
          <w:rFonts w:eastAsia="Courier Rgulier"/>
          <w:lang w:val="ru-RU"/>
        </w:rPr>
        <w:t>(</w:t>
      </w:r>
      <w:r w:rsidR="0018628F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18628F">
        <w:rPr>
          <w:rFonts w:eastAsia="Courier Rgulier"/>
          <w:lang w:val="ru-RU"/>
        </w:rPr>
        <w:t xml:space="preserve">111 </w:t>
      </w:r>
      <w:r w:rsidR="0018628F">
        <w:rPr>
          <w:rFonts w:eastAsia="Courier Rgulier"/>
          <w:lang w:val="ru-RU"/>
        </w:rPr>
        <w:t>доклада</w:t>
      </w:r>
      <w:r w:rsidR="00AC2AB4" w:rsidRPr="0018628F">
        <w:rPr>
          <w:rFonts w:eastAsia="Courier Rgulier"/>
          <w:lang w:val="ru-RU"/>
        </w:rPr>
        <w:t xml:space="preserve">), </w:t>
      </w:r>
      <w:r w:rsidR="0018628F">
        <w:rPr>
          <w:rFonts w:eastAsia="Courier Rgulier"/>
          <w:lang w:val="ru-RU"/>
        </w:rPr>
        <w:t>следует напомнить, что, согласно Конвенции, все иностранцы и апатриды должны пользоваться равноправным обращением без каких-либо ограничений.</w:t>
      </w:r>
    </w:p>
    <w:p w:rsidR="00AC2AB4" w:rsidRPr="004F2C6E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E10648" w:rsidRDefault="004F2C6E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Касаясь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применения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4F2C6E">
        <w:rPr>
          <w:rFonts w:eastAsia="Courier Rgulier"/>
          <w:lang w:val="ru-RU"/>
        </w:rPr>
        <w:t xml:space="preserve"> </w:t>
      </w:r>
      <w:r w:rsidR="00AC2AB4" w:rsidRPr="004F2C6E">
        <w:rPr>
          <w:rFonts w:eastAsia="Courier Rgulier"/>
          <w:lang w:val="ru-RU"/>
        </w:rPr>
        <w:t xml:space="preserve">6 </w:t>
      </w:r>
      <w:r>
        <w:rPr>
          <w:rFonts w:eastAsia="Courier Rgulier"/>
          <w:lang w:val="ru-RU"/>
        </w:rPr>
        <w:t>Конвенции</w:t>
      </w:r>
      <w:r w:rsidRPr="004F2C6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г</w:t>
      </w:r>
      <w:r w:rsidRPr="004F2C6E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Валенсия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Родригес</w:t>
      </w:r>
      <w:r w:rsidRPr="004F2C6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хотел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знать</w:t>
      </w:r>
      <w:r w:rsidRPr="004F2C6E">
        <w:rPr>
          <w:rFonts w:eastAsia="Courier Rgulier"/>
          <w:lang w:val="ru-RU"/>
        </w:rPr>
        <w:t>,</w:t>
      </w:r>
      <w:r>
        <w:rPr>
          <w:rFonts w:eastAsia="Courier Rgulier"/>
          <w:lang w:val="ru-RU"/>
        </w:rPr>
        <w:t xml:space="preserve"> какое место занимает Конвенция в правовом порядке Латвии. Кроме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того</w:t>
      </w:r>
      <w:r w:rsidRPr="004F2C6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он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хотел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получить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информацию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результатах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судебных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процедур</w:t>
      </w:r>
      <w:r w:rsidRPr="004F2C6E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упомянутых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4F2C6E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пунктах</w:t>
      </w:r>
      <w:r w:rsidRPr="004F2C6E">
        <w:rPr>
          <w:rFonts w:eastAsia="Courier Rgulier"/>
          <w:lang w:val="ru-RU"/>
        </w:rPr>
        <w:t xml:space="preserve"> </w:t>
      </w:r>
      <w:r w:rsidR="00AC2AB4" w:rsidRPr="004F2C6E">
        <w:rPr>
          <w:rFonts w:eastAsia="Courier Rgulier"/>
          <w:lang w:val="ru-RU"/>
        </w:rPr>
        <w:t xml:space="preserve">26, 27 </w:t>
      </w:r>
      <w:r>
        <w:rPr>
          <w:rFonts w:eastAsia="Courier Rgulier"/>
          <w:lang w:val="ru-RU"/>
        </w:rPr>
        <w:t>и</w:t>
      </w:r>
      <w:r w:rsidR="00AC2AB4" w:rsidRPr="004F2C6E">
        <w:rPr>
          <w:rFonts w:eastAsia="Courier Rgulier"/>
          <w:lang w:val="ru-RU"/>
        </w:rPr>
        <w:t xml:space="preserve"> 28 </w:t>
      </w:r>
      <w:r>
        <w:rPr>
          <w:rFonts w:eastAsia="Courier Rgulier"/>
          <w:lang w:val="ru-RU"/>
        </w:rPr>
        <w:t xml:space="preserve">доклада, а также информацию о том, поступали ли жалобы на расовую дискриминацию в Национальное управление по правам человека </w:t>
      </w:r>
      <w:r w:rsidR="00AC2AB4" w:rsidRPr="004F2C6E">
        <w:rPr>
          <w:rFonts w:eastAsia="Courier Rgulier"/>
          <w:lang w:val="ru-RU"/>
        </w:rPr>
        <w:t>(</w:t>
      </w:r>
      <w:r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4F2C6E">
        <w:rPr>
          <w:rFonts w:eastAsia="Courier Rgulier"/>
          <w:lang w:val="ru-RU"/>
        </w:rPr>
        <w:t xml:space="preserve">156 </w:t>
      </w:r>
      <w:r>
        <w:rPr>
          <w:rFonts w:eastAsia="Courier Rgulier"/>
          <w:lang w:val="ru-RU"/>
        </w:rPr>
        <w:t>доклада</w:t>
      </w:r>
      <w:r w:rsidR="00AC2AB4" w:rsidRPr="004F2C6E">
        <w:rPr>
          <w:rFonts w:eastAsia="Courier Rgulier"/>
          <w:lang w:val="ru-RU"/>
        </w:rPr>
        <w:t>).</w:t>
      </w:r>
      <w:r w:rsidR="00E50AD4">
        <w:rPr>
          <w:rFonts w:eastAsia="Courier Rgulier"/>
          <w:lang w:val="ru-RU"/>
        </w:rPr>
        <w:t xml:space="preserve"> Далее, касаясь возмещения ущерба или выплаты компенсаций жертвам расовой дискриминации, он отмечает в пункте </w:t>
      </w:r>
      <w:r w:rsidR="00AC2AB4" w:rsidRPr="00E50AD4">
        <w:rPr>
          <w:rFonts w:eastAsia="Courier Rgulier"/>
          <w:lang w:val="ru-RU"/>
        </w:rPr>
        <w:t>157</w:t>
      </w:r>
      <w:r w:rsidR="00E50AD4">
        <w:rPr>
          <w:rFonts w:eastAsia="Courier Rgulier"/>
          <w:lang w:val="ru-RU"/>
        </w:rPr>
        <w:t xml:space="preserve"> доклада положение о том, что любое лицо, которому был причин</w:t>
      </w:r>
      <w:r w:rsidR="00536E8C">
        <w:rPr>
          <w:rFonts w:eastAsia="Courier Rgulier"/>
          <w:lang w:val="ru-RU"/>
        </w:rPr>
        <w:t>ен</w:t>
      </w:r>
      <w:r w:rsidR="00E50AD4">
        <w:rPr>
          <w:rFonts w:eastAsia="Courier Rgulier"/>
          <w:lang w:val="ru-RU"/>
        </w:rPr>
        <w:t xml:space="preserve"> материальный ущерб в результате преступления, может возбудить гражданский иск в уголовном деле. В</w:t>
      </w:r>
      <w:r w:rsidR="00E50AD4" w:rsidRPr="00E10648">
        <w:rPr>
          <w:rFonts w:eastAsia="Courier Rgulier"/>
          <w:lang w:val="ru-RU"/>
        </w:rPr>
        <w:t xml:space="preserve"> </w:t>
      </w:r>
      <w:r w:rsidR="00E50AD4">
        <w:rPr>
          <w:rFonts w:eastAsia="Courier Rgulier"/>
          <w:lang w:val="ru-RU"/>
        </w:rPr>
        <w:t>этой</w:t>
      </w:r>
      <w:r w:rsidR="00E50AD4" w:rsidRPr="00E10648">
        <w:rPr>
          <w:rFonts w:eastAsia="Courier Rgulier"/>
          <w:lang w:val="ru-RU"/>
        </w:rPr>
        <w:t xml:space="preserve"> </w:t>
      </w:r>
      <w:r w:rsidR="00E50AD4">
        <w:rPr>
          <w:rFonts w:eastAsia="Courier Rgulier"/>
          <w:lang w:val="ru-RU"/>
        </w:rPr>
        <w:t>связи</w:t>
      </w:r>
      <w:r w:rsidR="00E50AD4" w:rsidRPr="00E10648">
        <w:rPr>
          <w:rFonts w:eastAsia="Courier Rgulier"/>
          <w:lang w:val="ru-RU"/>
        </w:rPr>
        <w:t xml:space="preserve">, </w:t>
      </w:r>
      <w:r w:rsidR="00E50AD4">
        <w:rPr>
          <w:rFonts w:eastAsia="Courier Rgulier"/>
          <w:lang w:val="ru-RU"/>
        </w:rPr>
        <w:t>необходимо</w:t>
      </w:r>
      <w:r w:rsidR="00E50AD4" w:rsidRPr="00E10648">
        <w:rPr>
          <w:rFonts w:eastAsia="Courier Rgulier"/>
          <w:lang w:val="ru-RU"/>
        </w:rPr>
        <w:t xml:space="preserve"> </w:t>
      </w:r>
      <w:r w:rsidR="00E50AD4">
        <w:rPr>
          <w:rFonts w:eastAsia="Courier Rgulier"/>
          <w:lang w:val="ru-RU"/>
        </w:rPr>
        <w:t>напомнить</w:t>
      </w:r>
      <w:r w:rsidR="00E50AD4" w:rsidRPr="00E10648">
        <w:rPr>
          <w:rFonts w:eastAsia="Courier Rgulier"/>
          <w:lang w:val="ru-RU"/>
        </w:rPr>
        <w:t xml:space="preserve">, </w:t>
      </w:r>
      <w:r w:rsidR="00E50AD4">
        <w:rPr>
          <w:rFonts w:eastAsia="Courier Rgulier"/>
          <w:lang w:val="ru-RU"/>
        </w:rPr>
        <w:t>что</w:t>
      </w:r>
      <w:r w:rsidR="00E50AD4" w:rsidRPr="00E10648">
        <w:rPr>
          <w:rFonts w:eastAsia="Courier Rgulier"/>
          <w:lang w:val="ru-RU"/>
        </w:rPr>
        <w:t xml:space="preserve"> </w:t>
      </w:r>
      <w:r w:rsidR="00E10648">
        <w:rPr>
          <w:rFonts w:eastAsia="Courier Rgulier"/>
          <w:lang w:val="ru-RU"/>
        </w:rPr>
        <w:t>по</w:t>
      </w:r>
      <w:r w:rsidR="00E10648" w:rsidRPr="00E10648">
        <w:rPr>
          <w:rFonts w:eastAsia="Courier Rgulier"/>
          <w:lang w:val="ru-RU"/>
        </w:rPr>
        <w:t xml:space="preserve"> </w:t>
      </w:r>
      <w:r w:rsidR="00E10648">
        <w:rPr>
          <w:rFonts w:eastAsia="Courier Rgulier"/>
          <w:lang w:val="ru-RU"/>
        </w:rPr>
        <w:t>смыслу</w:t>
      </w:r>
      <w:r w:rsidR="00E10648" w:rsidRPr="00E10648">
        <w:rPr>
          <w:rFonts w:eastAsia="Courier Rgulier"/>
          <w:lang w:val="ru-RU"/>
        </w:rPr>
        <w:t xml:space="preserve"> </w:t>
      </w:r>
      <w:r w:rsidR="00E10648">
        <w:rPr>
          <w:rFonts w:eastAsia="Courier Rgulier"/>
          <w:lang w:val="ru-RU"/>
        </w:rPr>
        <w:t>статьи</w:t>
      </w:r>
      <w:r w:rsidR="00AC2AB4" w:rsidRPr="00AC2AB4">
        <w:rPr>
          <w:rFonts w:eastAsia="Courier Rgulier"/>
        </w:rPr>
        <w:t> </w:t>
      </w:r>
      <w:r w:rsidR="00AC2AB4" w:rsidRPr="00E10648">
        <w:rPr>
          <w:rFonts w:eastAsia="Courier Rgulier"/>
          <w:lang w:val="ru-RU"/>
        </w:rPr>
        <w:t xml:space="preserve">6 </w:t>
      </w:r>
      <w:r w:rsidR="00E10648">
        <w:rPr>
          <w:rFonts w:eastAsia="Courier Rgulier"/>
          <w:lang w:val="ru-RU"/>
        </w:rPr>
        <w:t>именно суд, рассматривающий дело о расовой дискриминации, принимает решение о возмещении ущерба</w:t>
      </w:r>
      <w:r w:rsidR="00AC2AB4" w:rsidRPr="00E10648">
        <w:rPr>
          <w:rFonts w:eastAsia="Courier Rgulier"/>
          <w:lang w:val="ru-RU"/>
        </w:rPr>
        <w:t>.</w:t>
      </w:r>
    </w:p>
    <w:p w:rsidR="00AC2AB4" w:rsidRPr="00E10648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72356D" w:rsidRDefault="0072356D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И</w:t>
      </w:r>
      <w:r w:rsidRPr="0072356D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наконец</w:t>
      </w:r>
      <w:r w:rsidRPr="0072356D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в</w:t>
      </w:r>
      <w:r w:rsidRPr="0072356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отношении</w:t>
      </w:r>
      <w:r w:rsidRPr="0072356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применения</w:t>
      </w:r>
      <w:r w:rsidRPr="0072356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72356D">
        <w:rPr>
          <w:rFonts w:eastAsia="Courier Rgulier"/>
          <w:lang w:val="ru-RU"/>
        </w:rPr>
        <w:t xml:space="preserve"> </w:t>
      </w:r>
      <w:r w:rsidR="00AC2AB4" w:rsidRPr="0072356D">
        <w:rPr>
          <w:rFonts w:eastAsia="Courier Rgulier"/>
          <w:lang w:val="ru-RU"/>
        </w:rPr>
        <w:t>7</w:t>
      </w:r>
      <w:r w:rsidRPr="0072356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Конвенции</w:t>
      </w:r>
      <w:r w:rsidRPr="0072356D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государство</w:t>
      </w:r>
      <w:r w:rsidRPr="0072356D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</w:t>
      </w:r>
      <w:r w:rsidRPr="0072356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должно</w:t>
      </w:r>
      <w:r w:rsidRPr="0072356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как</w:t>
      </w:r>
      <w:r w:rsidRPr="0072356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можно</w:t>
      </w:r>
      <w:r w:rsidRPr="0072356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более</w:t>
      </w:r>
      <w:r w:rsidRPr="0072356D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широко распространять текст Конвенции на языках этнических меньшинств, чтобы все жители Латвии знали о своих правах по этому вопросу. </w:t>
      </w:r>
    </w:p>
    <w:p w:rsidR="00AC2AB4" w:rsidRPr="0072356D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AC2AB4" w:rsidRDefault="0072356D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</w:rPr>
      </w:pPr>
      <w:r>
        <w:rPr>
          <w:rFonts w:eastAsia="Courier Rgulier"/>
          <w:u w:val="single"/>
          <w:lang w:val="ru-RU"/>
        </w:rPr>
        <w:t>Г</w:t>
      </w:r>
      <w:r w:rsidRPr="00575E06">
        <w:rPr>
          <w:rFonts w:eastAsia="Courier Rgulier"/>
          <w:u w:val="single"/>
          <w:lang w:val="ru-RU"/>
        </w:rPr>
        <w:t>-</w:t>
      </w:r>
      <w:r>
        <w:rPr>
          <w:rFonts w:eastAsia="Courier Rgulier"/>
          <w:u w:val="single"/>
          <w:lang w:val="ru-RU"/>
        </w:rPr>
        <w:t>н</w:t>
      </w:r>
      <w:r w:rsidRPr="00575E06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ВОЛЬФРУМ</w:t>
      </w:r>
      <w:r w:rsidR="00AC2AB4"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говорит</w:t>
      </w:r>
      <w:r w:rsidRPr="00575E06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статья</w:t>
      </w:r>
      <w:r w:rsidRPr="00575E06">
        <w:rPr>
          <w:rFonts w:eastAsia="Courier Rgulier"/>
          <w:lang w:val="ru-RU"/>
        </w:rPr>
        <w:t xml:space="preserve"> </w:t>
      </w:r>
      <w:r w:rsidR="00AC2AB4" w:rsidRPr="00575E06">
        <w:rPr>
          <w:rFonts w:eastAsia="Courier Rgulier"/>
          <w:lang w:val="ru-RU"/>
        </w:rPr>
        <w:t>6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Конституционного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закона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правах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обязанностях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человека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575E06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гражданина</w:t>
      </w:r>
      <w:r w:rsidR="00575E06" w:rsidRPr="00575E06">
        <w:rPr>
          <w:rFonts w:eastAsia="Courier Rgulier"/>
          <w:lang w:val="ru-RU"/>
        </w:rPr>
        <w:t xml:space="preserve">, </w:t>
      </w:r>
      <w:r w:rsidR="00575E06">
        <w:rPr>
          <w:rFonts w:eastAsia="Courier Rgulier"/>
          <w:lang w:val="ru-RU"/>
        </w:rPr>
        <w:t>учреждающая</w:t>
      </w:r>
      <w:r w:rsidR="00575E06" w:rsidRPr="00575E06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равенство</w:t>
      </w:r>
      <w:r w:rsidR="00575E06" w:rsidRPr="00575E06">
        <w:rPr>
          <w:rFonts w:eastAsia="Courier Rgulier"/>
          <w:lang w:val="ru-RU"/>
        </w:rPr>
        <w:t xml:space="preserve"> </w:t>
      </w:r>
      <w:r w:rsidR="00536E8C">
        <w:rPr>
          <w:rFonts w:eastAsia="Courier Rgulier"/>
          <w:lang w:val="ru-RU"/>
        </w:rPr>
        <w:t>перед</w:t>
      </w:r>
      <w:r w:rsidR="00536E8C" w:rsidRPr="00575E06">
        <w:rPr>
          <w:rFonts w:eastAsia="Courier Rgulier"/>
          <w:lang w:val="ru-RU"/>
        </w:rPr>
        <w:t xml:space="preserve"> </w:t>
      </w:r>
      <w:r w:rsidR="00536E8C">
        <w:rPr>
          <w:rFonts w:eastAsia="Courier Rgulier"/>
          <w:lang w:val="ru-RU"/>
        </w:rPr>
        <w:t xml:space="preserve">законом </w:t>
      </w:r>
      <w:r w:rsidR="00575E06">
        <w:rPr>
          <w:rFonts w:eastAsia="Courier Rgulier"/>
          <w:lang w:val="ru-RU"/>
        </w:rPr>
        <w:t>всех</w:t>
      </w:r>
      <w:r w:rsidR="00575E06" w:rsidRPr="00575E06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лиц</w:t>
      </w:r>
      <w:r w:rsidR="00575E06" w:rsidRPr="00575E06">
        <w:rPr>
          <w:rFonts w:eastAsia="Courier Rgulier"/>
          <w:lang w:val="ru-RU"/>
        </w:rPr>
        <w:t xml:space="preserve">, </w:t>
      </w:r>
      <w:r w:rsidR="00575E06">
        <w:rPr>
          <w:rFonts w:eastAsia="Courier Rgulier"/>
          <w:lang w:val="ru-RU"/>
        </w:rPr>
        <w:t>проживающих</w:t>
      </w:r>
      <w:r w:rsidR="00575E06" w:rsidRPr="00575E06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в</w:t>
      </w:r>
      <w:r w:rsidR="00575E06" w:rsidRPr="00575E06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Латвии</w:t>
      </w:r>
      <w:r w:rsidR="00575E06" w:rsidRPr="00575E06">
        <w:rPr>
          <w:rFonts w:eastAsia="Courier Rgulier"/>
          <w:lang w:val="ru-RU"/>
        </w:rPr>
        <w:t>,</w:t>
      </w:r>
      <w:r w:rsidR="00536E8C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без</w:t>
      </w:r>
      <w:r w:rsidR="00575E06" w:rsidRPr="00575E06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какого</w:t>
      </w:r>
      <w:r w:rsidR="00575E06" w:rsidRPr="00575E06">
        <w:rPr>
          <w:rFonts w:eastAsia="Courier Rgulier"/>
          <w:lang w:val="ru-RU"/>
        </w:rPr>
        <w:t>-</w:t>
      </w:r>
      <w:r w:rsidR="00575E06">
        <w:rPr>
          <w:rFonts w:eastAsia="Courier Rgulier"/>
          <w:lang w:val="ru-RU"/>
        </w:rPr>
        <w:t>либо</w:t>
      </w:r>
      <w:r w:rsidR="00575E06" w:rsidRPr="00575E06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различия</w:t>
      </w:r>
      <w:r w:rsidR="00575E06" w:rsidRPr="00575E06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по</w:t>
      </w:r>
      <w:r w:rsidR="00575E06" w:rsidRPr="00575E06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признаку</w:t>
      </w:r>
      <w:r w:rsidR="00575E06" w:rsidRPr="00575E06">
        <w:rPr>
          <w:rFonts w:eastAsia="Courier Rgulier"/>
          <w:lang w:val="ru-RU"/>
        </w:rPr>
        <w:t xml:space="preserve"> </w:t>
      </w:r>
      <w:r w:rsidR="00575E06">
        <w:rPr>
          <w:rFonts w:eastAsia="Courier Rgulier"/>
          <w:lang w:val="ru-RU"/>
        </w:rPr>
        <w:t>расы</w:t>
      </w:r>
      <w:r w:rsidR="00575E06" w:rsidRPr="00575E06">
        <w:rPr>
          <w:rFonts w:eastAsia="Courier Rgulier"/>
          <w:lang w:val="ru-RU"/>
        </w:rPr>
        <w:t xml:space="preserve">, </w:t>
      </w:r>
      <w:r w:rsidR="00575E06">
        <w:rPr>
          <w:rFonts w:eastAsia="Courier Rgulier"/>
          <w:lang w:val="ru-RU"/>
        </w:rPr>
        <w:t xml:space="preserve">этнического происхождения, пола, языка и т.д., является слишком общей и не отражает полностью определения расовой дискриминации по смыслу статьи 1 Конвенции. </w:t>
      </w:r>
      <w:r w:rsidR="00C47C36">
        <w:rPr>
          <w:rFonts w:eastAsia="Courier Rgulier"/>
          <w:lang w:val="ru-RU"/>
        </w:rPr>
        <w:t>Как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уже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отметил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Докладчик</w:t>
      </w:r>
      <w:r w:rsidR="00575E0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по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стране</w:t>
      </w:r>
      <w:r w:rsidR="00C47C36" w:rsidRPr="00C47C36">
        <w:rPr>
          <w:rFonts w:eastAsia="Courier Rgulier"/>
          <w:lang w:val="ru-RU"/>
        </w:rPr>
        <w:t xml:space="preserve">, </w:t>
      </w:r>
      <w:r w:rsidR="00C47C36">
        <w:rPr>
          <w:rFonts w:eastAsia="Courier Rgulier"/>
          <w:lang w:val="ru-RU"/>
        </w:rPr>
        <w:t>г</w:t>
      </w:r>
      <w:r w:rsidR="00C47C36" w:rsidRPr="00C47C36">
        <w:rPr>
          <w:rFonts w:eastAsia="Courier Rgulier"/>
          <w:lang w:val="ru-RU"/>
        </w:rPr>
        <w:t>-</w:t>
      </w:r>
      <w:r w:rsidR="00C47C36">
        <w:rPr>
          <w:rFonts w:eastAsia="Courier Rgulier"/>
          <w:lang w:val="ru-RU"/>
        </w:rPr>
        <w:t>н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Дьякону</w:t>
      </w:r>
      <w:r w:rsidR="00C47C36" w:rsidRPr="00C47C36">
        <w:rPr>
          <w:rFonts w:eastAsia="Courier Rgulier"/>
          <w:lang w:val="ru-RU"/>
        </w:rPr>
        <w:t xml:space="preserve">, </w:t>
      </w:r>
      <w:r w:rsidR="00C47C36">
        <w:rPr>
          <w:rFonts w:eastAsia="Courier Rgulier"/>
          <w:lang w:val="ru-RU"/>
        </w:rPr>
        <w:t>Латвия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решила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смягчить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свою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предыдущую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политику</w:t>
      </w:r>
      <w:r w:rsidR="00C47C36" w:rsidRPr="00C47C36">
        <w:rPr>
          <w:rFonts w:eastAsia="Courier Rgulier"/>
          <w:lang w:val="ru-RU"/>
        </w:rPr>
        <w:t xml:space="preserve">, </w:t>
      </w:r>
      <w:r w:rsidR="00C47C36">
        <w:rPr>
          <w:rFonts w:eastAsia="Courier Rgulier"/>
          <w:lang w:val="ru-RU"/>
        </w:rPr>
        <w:t>которая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заключалась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в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проведении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различий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между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двумя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категориями</w:t>
      </w:r>
      <w:r w:rsidR="00C47C36" w:rsidRPr="00C47C36">
        <w:rPr>
          <w:rFonts w:eastAsia="Courier Rgulier"/>
          <w:lang w:val="ru-RU"/>
        </w:rPr>
        <w:t xml:space="preserve"> </w:t>
      </w:r>
      <w:r w:rsidR="00C47C36">
        <w:rPr>
          <w:rFonts w:eastAsia="Courier Rgulier"/>
          <w:lang w:val="ru-RU"/>
        </w:rPr>
        <w:t>жителей</w:t>
      </w:r>
      <w:r w:rsidR="00C47C36" w:rsidRPr="00C47C36">
        <w:rPr>
          <w:rFonts w:eastAsia="Courier Rgulier"/>
          <w:lang w:val="ru-RU"/>
        </w:rPr>
        <w:t>:</w:t>
      </w:r>
      <w:r w:rsidR="00C47C36">
        <w:rPr>
          <w:rFonts w:eastAsia="Courier Rgulier"/>
          <w:lang w:val="ru-RU"/>
        </w:rPr>
        <w:t xml:space="preserve"> теми, кто автоматически получал латвийское гражданство, и прочими лицами. В</w:t>
      </w:r>
      <w:r w:rsidR="00C47C36" w:rsidRPr="00C47C36">
        <w:rPr>
          <w:rFonts w:eastAsia="Courier Rgulier"/>
          <w:lang w:val="fr-FR"/>
        </w:rPr>
        <w:t xml:space="preserve"> </w:t>
      </w:r>
      <w:r w:rsidR="00C47C36">
        <w:rPr>
          <w:rFonts w:eastAsia="Courier Rgulier"/>
          <w:lang w:val="ru-RU"/>
        </w:rPr>
        <w:t>чем</w:t>
      </w:r>
      <w:r w:rsidR="00C47C36" w:rsidRPr="00C47C36">
        <w:rPr>
          <w:rFonts w:eastAsia="Courier Rgulier"/>
          <w:lang w:val="fr-FR"/>
        </w:rPr>
        <w:t xml:space="preserve"> </w:t>
      </w:r>
      <w:r w:rsidR="00C47C36">
        <w:rPr>
          <w:rFonts w:eastAsia="Courier Rgulier"/>
          <w:lang w:val="ru-RU"/>
        </w:rPr>
        <w:t>причины</w:t>
      </w:r>
      <w:r w:rsidR="00C47C36" w:rsidRPr="00C47C36">
        <w:rPr>
          <w:rFonts w:eastAsia="Courier Rgulier"/>
          <w:lang w:val="fr-FR"/>
        </w:rPr>
        <w:t xml:space="preserve"> </w:t>
      </w:r>
      <w:r w:rsidR="00C47C36">
        <w:rPr>
          <w:rFonts w:eastAsia="Courier Rgulier"/>
          <w:lang w:val="ru-RU"/>
        </w:rPr>
        <w:t>такого</w:t>
      </w:r>
      <w:r w:rsidR="00C47C36" w:rsidRPr="00C47C36">
        <w:rPr>
          <w:rFonts w:eastAsia="Courier Rgulier"/>
          <w:lang w:val="fr-FR"/>
        </w:rPr>
        <w:t xml:space="preserve"> </w:t>
      </w:r>
      <w:r w:rsidR="00982EC6">
        <w:rPr>
          <w:rFonts w:eastAsia="Courier Rgulier"/>
          <w:lang w:val="ru-RU"/>
        </w:rPr>
        <w:t>изменения</w:t>
      </w:r>
      <w:r w:rsidR="00AC2AB4" w:rsidRPr="00AC2AB4">
        <w:rPr>
          <w:rFonts w:eastAsia="Courier Rgulier"/>
        </w:rPr>
        <w:t>?</w:t>
      </w:r>
    </w:p>
    <w:p w:rsidR="00AC2AB4" w:rsidRPr="00AC2AB4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</w:rPr>
      </w:pPr>
    </w:p>
    <w:p w:rsidR="00AC2AB4" w:rsidRPr="00982EC6" w:rsidRDefault="00C47C36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Латвийская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делегация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раздала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членам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Комитета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опубликованную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="00AC2AB4" w:rsidRPr="00AC2AB4">
        <w:rPr>
          <w:rFonts w:eastAsia="Courier Rgulier"/>
        </w:rPr>
        <w:t> </w:t>
      </w:r>
      <w:r w:rsidR="00AC2AB4" w:rsidRPr="0012494A">
        <w:rPr>
          <w:rFonts w:eastAsia="Courier Rgulier"/>
          <w:lang w:val="ru-RU"/>
        </w:rPr>
        <w:t>1999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году</w:t>
      </w:r>
      <w:r w:rsidRPr="0012494A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 xml:space="preserve">Латвийским комитетом по правам человека </w:t>
      </w:r>
      <w:r>
        <w:rPr>
          <w:rFonts w:eastAsia="Courier Rgulier"/>
          <w:lang w:val="ru-RU"/>
        </w:rPr>
        <w:t>брошюру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под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названием</w:t>
      </w:r>
      <w:r w:rsidRPr="0012494A">
        <w:rPr>
          <w:rFonts w:eastAsia="Courier Rgulier"/>
          <w:lang w:val="ru-RU"/>
        </w:rPr>
        <w:t xml:space="preserve"> «</w:t>
      </w:r>
      <w:r>
        <w:rPr>
          <w:rFonts w:eastAsia="Courier Rgulier"/>
          <w:lang w:val="ru-RU"/>
        </w:rPr>
        <w:t>Национальные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меньшинства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Латвии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права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человека</w:t>
      </w:r>
      <w:r w:rsidRPr="0012494A">
        <w:rPr>
          <w:rFonts w:eastAsia="Courier Rgulier"/>
          <w:lang w:val="ru-RU"/>
        </w:rPr>
        <w:t>»</w:t>
      </w:r>
      <w:r w:rsidR="00AC2AB4" w:rsidRPr="0012494A">
        <w:rPr>
          <w:rFonts w:eastAsia="Courier Rgulier"/>
          <w:lang w:val="ru-RU"/>
        </w:rPr>
        <w:t>,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которой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говорится</w:t>
      </w:r>
      <w:r w:rsidRPr="0012494A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нынешнем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темпе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потребуется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примерно</w:t>
      </w:r>
      <w:r w:rsidRPr="0012494A">
        <w:rPr>
          <w:rFonts w:eastAsia="Courier Rgulier"/>
          <w:lang w:val="ru-RU"/>
        </w:rPr>
        <w:t xml:space="preserve"> </w:t>
      </w:r>
      <w:r w:rsidR="00AC2AB4" w:rsidRPr="0012494A">
        <w:rPr>
          <w:rFonts w:eastAsia="Courier Rgulier"/>
          <w:lang w:val="ru-RU"/>
        </w:rPr>
        <w:t>200</w:t>
      </w:r>
      <w:r w:rsidR="00AC2AB4" w:rsidRPr="00AC2AB4">
        <w:rPr>
          <w:rFonts w:eastAsia="Courier Rgulier"/>
        </w:rPr>
        <w:t> </w:t>
      </w:r>
      <w:r>
        <w:rPr>
          <w:rFonts w:eastAsia="Courier Rgulier"/>
          <w:lang w:val="ru-RU"/>
        </w:rPr>
        <w:t>лет</w:t>
      </w:r>
      <w:r w:rsidRPr="0012494A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чтобы</w:t>
      </w:r>
      <w:r w:rsidRPr="0012494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натурализовать</w:t>
      </w:r>
      <w:r w:rsidRPr="0012494A">
        <w:rPr>
          <w:rFonts w:eastAsia="Courier Rgulier"/>
          <w:lang w:val="ru-RU"/>
        </w:rPr>
        <w:t xml:space="preserve"> </w:t>
      </w:r>
      <w:r w:rsidR="00AC2AB4" w:rsidRPr="0012494A">
        <w:rPr>
          <w:rFonts w:eastAsia="Courier Rgulier"/>
          <w:lang w:val="ru-RU"/>
        </w:rPr>
        <w:t>160</w:t>
      </w:r>
      <w:r w:rsidR="00AC2AB4" w:rsidRPr="00AC2AB4">
        <w:rPr>
          <w:rFonts w:eastAsia="Courier Rgulier"/>
        </w:rPr>
        <w:t> </w:t>
      </w:r>
      <w:r w:rsidR="00AC2AB4" w:rsidRPr="0012494A">
        <w:rPr>
          <w:rFonts w:eastAsia="Courier Rgulier"/>
          <w:lang w:val="ru-RU"/>
        </w:rPr>
        <w:t>000</w:t>
      </w:r>
      <w:r w:rsidR="00AC2AB4" w:rsidRPr="00AC2AB4">
        <w:rPr>
          <w:rFonts w:eastAsia="Courier Rgulier"/>
        </w:rPr>
        <w:t> </w:t>
      </w:r>
      <w:r w:rsidR="005D336A">
        <w:rPr>
          <w:rFonts w:eastAsia="Courier Rgulier"/>
          <w:lang w:val="ru-RU"/>
        </w:rPr>
        <w:t>жителей</w:t>
      </w:r>
      <w:r w:rsidR="005D336A" w:rsidRPr="0012494A">
        <w:rPr>
          <w:rFonts w:eastAsia="Courier Rgulier"/>
          <w:lang w:val="ru-RU"/>
        </w:rPr>
        <w:t xml:space="preserve">, </w:t>
      </w:r>
      <w:r w:rsidR="005D336A">
        <w:rPr>
          <w:rFonts w:eastAsia="Courier Rgulier"/>
          <w:lang w:val="ru-RU"/>
        </w:rPr>
        <w:t>которые</w:t>
      </w:r>
      <w:r w:rsidR="005D336A" w:rsidRPr="0012494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в</w:t>
      </w:r>
      <w:r w:rsidR="005D336A" w:rsidRPr="0012494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настоящее</w:t>
      </w:r>
      <w:r w:rsidR="005D336A" w:rsidRPr="0012494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время</w:t>
      </w:r>
      <w:r w:rsidR="005D336A" w:rsidRPr="0012494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отвечают</w:t>
      </w:r>
      <w:r w:rsidR="005D336A" w:rsidRPr="0012494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условиям</w:t>
      </w:r>
      <w:r w:rsidR="005D336A" w:rsidRPr="0012494A">
        <w:rPr>
          <w:rFonts w:eastAsia="Courier Rgulier"/>
          <w:lang w:val="ru-RU"/>
        </w:rPr>
        <w:t xml:space="preserve">, </w:t>
      </w:r>
      <w:r w:rsidR="005D336A">
        <w:rPr>
          <w:rFonts w:eastAsia="Courier Rgulier"/>
          <w:lang w:val="ru-RU"/>
        </w:rPr>
        <w:t>необходимым</w:t>
      </w:r>
      <w:r w:rsidR="005D336A" w:rsidRPr="0012494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для</w:t>
      </w:r>
      <w:r w:rsidR="005D336A" w:rsidRPr="0012494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получения</w:t>
      </w:r>
      <w:r w:rsidR="005D336A" w:rsidRPr="0012494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латвийского</w:t>
      </w:r>
      <w:r w:rsidR="005D336A" w:rsidRPr="0012494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гражданства</w:t>
      </w:r>
      <w:r w:rsidR="005D336A" w:rsidRPr="0012494A">
        <w:rPr>
          <w:rFonts w:eastAsia="Courier Rgulier"/>
          <w:lang w:val="ru-RU"/>
        </w:rPr>
        <w:t xml:space="preserve">. </w:t>
      </w:r>
      <w:r w:rsidR="005D336A">
        <w:rPr>
          <w:rFonts w:eastAsia="Courier Rgulier"/>
          <w:lang w:val="ru-RU"/>
        </w:rPr>
        <w:t>Не</w:t>
      </w:r>
      <w:r w:rsidR="005D336A" w:rsidRPr="005D336A">
        <w:rPr>
          <w:rFonts w:eastAsia="Courier Rgulier"/>
          <w:lang w:val="ru-RU"/>
        </w:rPr>
        <w:t xml:space="preserve"> </w:t>
      </w:r>
      <w:r w:rsidR="00536E8C">
        <w:rPr>
          <w:rFonts w:eastAsia="Courier Rgulier"/>
          <w:lang w:val="ru-RU"/>
        </w:rPr>
        <w:t>может ли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делегация дать св</w:t>
      </w:r>
      <w:r w:rsidR="00982EC6">
        <w:rPr>
          <w:rFonts w:eastAsia="Courier Rgulier"/>
          <w:lang w:val="ru-RU"/>
        </w:rPr>
        <w:t>ои комментарии по этому вопросу</w:t>
      </w:r>
      <w:r w:rsidR="00AC2AB4" w:rsidRPr="005D336A">
        <w:rPr>
          <w:rFonts w:eastAsia="Courier Rgulier"/>
          <w:lang w:val="ru-RU"/>
        </w:rPr>
        <w:t xml:space="preserve">? </w:t>
      </w:r>
      <w:r w:rsidR="005D336A">
        <w:rPr>
          <w:rFonts w:eastAsia="Courier Rgulier"/>
          <w:lang w:val="ru-RU"/>
        </w:rPr>
        <w:t>Ссылаясь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на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тот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же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источник</w:t>
      </w:r>
      <w:r w:rsidR="005D336A" w:rsidRPr="005D336A">
        <w:rPr>
          <w:rFonts w:eastAsia="Courier Rgulier"/>
          <w:lang w:val="ru-RU"/>
        </w:rPr>
        <w:t xml:space="preserve">, </w:t>
      </w:r>
      <w:r w:rsidR="005D336A">
        <w:rPr>
          <w:rFonts w:eastAsia="Courier Rgulier"/>
          <w:lang w:val="ru-RU"/>
        </w:rPr>
        <w:t>г</w:t>
      </w:r>
      <w:r w:rsidR="005D336A" w:rsidRPr="005D336A">
        <w:rPr>
          <w:rFonts w:eastAsia="Courier Rgulier"/>
          <w:lang w:val="ru-RU"/>
        </w:rPr>
        <w:t>-</w:t>
      </w:r>
      <w:r w:rsidR="005D336A">
        <w:rPr>
          <w:rFonts w:eastAsia="Courier Rgulier"/>
          <w:lang w:val="ru-RU"/>
        </w:rPr>
        <w:t>н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Вольфрум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хотел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бы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знать</w:t>
      </w:r>
      <w:r w:rsidR="005D336A" w:rsidRPr="005D336A">
        <w:rPr>
          <w:rFonts w:eastAsia="Courier Rgulier"/>
          <w:lang w:val="ru-RU"/>
        </w:rPr>
        <w:t xml:space="preserve">, </w:t>
      </w:r>
      <w:r w:rsidR="005D336A">
        <w:rPr>
          <w:rFonts w:eastAsia="Courier Rgulier"/>
          <w:lang w:val="ru-RU"/>
        </w:rPr>
        <w:t>почему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тысячи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жителей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Латвии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по</w:t>
      </w:r>
      <w:r w:rsidR="005D336A" w:rsidRPr="005D336A">
        <w:rPr>
          <w:rFonts w:eastAsia="Courier Rgulier"/>
          <w:lang w:val="ru-RU"/>
        </w:rPr>
        <w:t>-</w:t>
      </w:r>
      <w:r w:rsidR="005D336A">
        <w:rPr>
          <w:rFonts w:eastAsia="Courier Rgulier"/>
          <w:lang w:val="ru-RU"/>
        </w:rPr>
        <w:t>прежнему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незаконно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получают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отказ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о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внесении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их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>в</w:t>
      </w:r>
      <w:r w:rsidR="005D336A" w:rsidRPr="005D336A">
        <w:rPr>
          <w:rFonts w:eastAsia="Courier Rgulier"/>
          <w:lang w:val="ru-RU"/>
        </w:rPr>
        <w:t xml:space="preserve"> </w:t>
      </w:r>
      <w:r w:rsidR="005D336A">
        <w:rPr>
          <w:rFonts w:eastAsia="Courier Rgulier"/>
          <w:lang w:val="ru-RU"/>
        </w:rPr>
        <w:t xml:space="preserve">Реестр резидентов через шесть лет после завершения этой процедуры. </w:t>
      </w:r>
      <w:r w:rsidR="006A3D90">
        <w:rPr>
          <w:rFonts w:eastAsia="Courier Rgulier"/>
          <w:lang w:val="ru-RU"/>
        </w:rPr>
        <w:t>Однако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он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отмечает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расхождения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между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сведениями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по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вопросу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о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преподавании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русского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языка</w:t>
      </w:r>
      <w:r w:rsidR="006A3D90" w:rsidRPr="006A3D90">
        <w:rPr>
          <w:rFonts w:eastAsia="Courier Rgulier"/>
          <w:lang w:val="ru-RU"/>
        </w:rPr>
        <w:t xml:space="preserve">, </w:t>
      </w:r>
      <w:r w:rsidR="006A3D90">
        <w:rPr>
          <w:rFonts w:eastAsia="Courier Rgulier"/>
          <w:lang w:val="ru-RU"/>
        </w:rPr>
        <w:t>представленными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в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докладе</w:t>
      </w:r>
      <w:r w:rsidR="006A3D90" w:rsidRPr="006A3D90">
        <w:rPr>
          <w:rFonts w:eastAsia="Courier Rgulier"/>
          <w:lang w:val="ru-RU"/>
        </w:rPr>
        <w:t xml:space="preserve"> </w:t>
      </w:r>
      <w:r w:rsidR="006A3D90">
        <w:rPr>
          <w:rFonts w:eastAsia="Courier Rgulier"/>
          <w:lang w:val="ru-RU"/>
        </w:rPr>
        <w:t>государства</w:t>
      </w:r>
      <w:r w:rsidR="006A3D90" w:rsidRPr="006A3D90">
        <w:rPr>
          <w:rFonts w:eastAsia="Courier Rgulier"/>
          <w:lang w:val="ru-RU"/>
        </w:rPr>
        <w:t>-</w:t>
      </w:r>
      <w:r w:rsidR="006A3D90">
        <w:rPr>
          <w:rFonts w:eastAsia="Courier Rgulier"/>
          <w:lang w:val="ru-RU"/>
        </w:rPr>
        <w:t>участника</w:t>
      </w:r>
      <w:r w:rsidR="006A3D90" w:rsidRPr="006A3D90">
        <w:rPr>
          <w:rFonts w:eastAsia="Courier Rgulier"/>
          <w:lang w:val="ru-RU"/>
        </w:rPr>
        <w:t>,</w:t>
      </w:r>
      <w:r w:rsidR="006A3D90">
        <w:rPr>
          <w:rFonts w:eastAsia="Courier Rgulier"/>
          <w:lang w:val="ru-RU"/>
        </w:rPr>
        <w:t xml:space="preserve"> и информацией, опубликованной в вышеупомянутой брошюре, где говорится, что это обучение не обеспечивается полностью удовлетворительным образом в государственных школах. </w:t>
      </w:r>
      <w:r w:rsidR="002433AB">
        <w:rPr>
          <w:rFonts w:eastAsia="Courier Rgulier"/>
          <w:lang w:val="ru-RU"/>
        </w:rPr>
        <w:t xml:space="preserve">Не </w:t>
      </w:r>
      <w:r w:rsidR="00536E8C">
        <w:rPr>
          <w:rFonts w:eastAsia="Courier Rgulier"/>
          <w:lang w:val="ru-RU"/>
        </w:rPr>
        <w:t>может ли</w:t>
      </w:r>
      <w:r w:rsidR="002433AB">
        <w:rPr>
          <w:rFonts w:eastAsia="Courier Rgulier"/>
          <w:lang w:val="ru-RU"/>
        </w:rPr>
        <w:t xml:space="preserve"> делегация представить разъяснения по этому вопросу</w:t>
      </w:r>
      <w:r w:rsidR="00AC2AB4" w:rsidRPr="002433AB">
        <w:rPr>
          <w:rFonts w:eastAsia="Courier Rgulier"/>
          <w:lang w:val="ru-RU"/>
        </w:rPr>
        <w:t xml:space="preserve">? </w:t>
      </w:r>
      <w:r w:rsidR="00982EC6">
        <w:rPr>
          <w:rFonts w:eastAsia="Courier Rgulier"/>
          <w:lang w:val="ru-RU"/>
        </w:rPr>
        <w:t xml:space="preserve">Не </w:t>
      </w:r>
      <w:r w:rsidR="00536E8C">
        <w:rPr>
          <w:rFonts w:eastAsia="Courier Rgulier"/>
          <w:lang w:val="ru-RU"/>
        </w:rPr>
        <w:t>может ли</w:t>
      </w:r>
      <w:r w:rsidR="00982EC6">
        <w:rPr>
          <w:rFonts w:eastAsia="Courier Rgulier"/>
          <w:lang w:val="ru-RU"/>
        </w:rPr>
        <w:t xml:space="preserve"> она также дать более подробную информацию о законодательной и конституционной реформе, о которой говорится в докладе </w:t>
      </w:r>
      <w:r w:rsidR="00AC2AB4" w:rsidRPr="00982EC6">
        <w:rPr>
          <w:rFonts w:eastAsia="Courier Rgulier"/>
          <w:lang w:val="ru-RU"/>
        </w:rPr>
        <w:t>(</w:t>
      </w:r>
      <w:r w:rsidR="00982EC6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982EC6">
        <w:rPr>
          <w:rFonts w:eastAsia="Courier Rgulier"/>
          <w:lang w:val="ru-RU"/>
        </w:rPr>
        <w:t>12)?</w:t>
      </w:r>
    </w:p>
    <w:p w:rsidR="00AC2AB4" w:rsidRPr="00982EC6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C85B26" w:rsidRDefault="001D4825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Что</w:t>
      </w:r>
      <w:r w:rsidRPr="001D482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1D482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информации</w:t>
      </w:r>
      <w:r w:rsidRPr="001D4825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представленной</w:t>
      </w:r>
      <w:r w:rsidRPr="001D482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государством</w:t>
      </w:r>
      <w:r w:rsidRPr="001D4825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участником</w:t>
      </w:r>
      <w:r w:rsidRPr="001D482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1D482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вопросу</w:t>
      </w:r>
      <w:r w:rsidRPr="001D482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1D482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применении</w:t>
      </w:r>
      <w:r w:rsidRPr="001D482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1D4825">
        <w:rPr>
          <w:rFonts w:eastAsia="Courier Rgulier"/>
          <w:lang w:val="ru-RU"/>
        </w:rPr>
        <w:t xml:space="preserve"> </w:t>
      </w:r>
      <w:r w:rsidR="00AC2AB4" w:rsidRPr="001D4825">
        <w:rPr>
          <w:rFonts w:eastAsia="Courier Rgulier"/>
          <w:lang w:val="ru-RU"/>
        </w:rPr>
        <w:t xml:space="preserve">3 </w:t>
      </w:r>
      <w:r>
        <w:rPr>
          <w:rFonts w:eastAsia="Courier Rgulier"/>
          <w:lang w:val="ru-RU"/>
        </w:rPr>
        <w:t>Конвенции</w:t>
      </w:r>
      <w:r w:rsidRPr="001D4825">
        <w:rPr>
          <w:rFonts w:eastAsia="Courier Rgulier"/>
          <w:lang w:val="ru-RU"/>
        </w:rPr>
        <w:t xml:space="preserve"> </w:t>
      </w:r>
      <w:r w:rsidR="00AC2AB4" w:rsidRPr="001D4825">
        <w:rPr>
          <w:rFonts w:eastAsia="Courier Rgulier"/>
          <w:lang w:val="ru-RU"/>
        </w:rPr>
        <w:t>(</w:t>
      </w:r>
      <w:r>
        <w:rPr>
          <w:rFonts w:eastAsia="Courier Rgulier"/>
          <w:lang w:val="ru-RU"/>
        </w:rPr>
        <w:t>пункты</w:t>
      </w:r>
      <w:r w:rsidR="00AC2AB4" w:rsidRPr="001D4825">
        <w:rPr>
          <w:rFonts w:eastAsia="Courier Rgulier"/>
          <w:lang w:val="ru-RU"/>
        </w:rPr>
        <w:t xml:space="preserve"> 18 </w:t>
      </w:r>
      <w:r>
        <w:rPr>
          <w:rFonts w:eastAsia="Courier Rgulier"/>
          <w:lang w:val="ru-RU"/>
        </w:rPr>
        <w:t>и</w:t>
      </w:r>
      <w:r w:rsidRPr="001D4825">
        <w:rPr>
          <w:rFonts w:eastAsia="Courier Rgulier"/>
          <w:lang w:val="ru-RU"/>
        </w:rPr>
        <w:t xml:space="preserve"> </w:t>
      </w:r>
      <w:r w:rsidR="00AC2AB4" w:rsidRPr="001D4825">
        <w:rPr>
          <w:rFonts w:eastAsia="Courier Rgulier"/>
          <w:lang w:val="ru-RU"/>
        </w:rPr>
        <w:t xml:space="preserve">19 </w:t>
      </w:r>
      <w:r>
        <w:rPr>
          <w:rFonts w:eastAsia="Courier Rgulier"/>
          <w:lang w:val="ru-RU"/>
        </w:rPr>
        <w:t>доклада</w:t>
      </w:r>
      <w:r w:rsidR="00AC2AB4" w:rsidRPr="001D4825">
        <w:rPr>
          <w:rFonts w:eastAsia="Courier Rgulier"/>
          <w:lang w:val="ru-RU"/>
        </w:rPr>
        <w:t>),</w:t>
      </w:r>
      <w:r>
        <w:rPr>
          <w:rFonts w:eastAsia="Courier Rgulier"/>
          <w:lang w:val="ru-RU"/>
        </w:rPr>
        <w:t xml:space="preserve"> то г-н Вольфрум уточняет, что положения данной статьи касаются не только лишь апартеида, а имеют отношение ко всей ситуации</w:t>
      </w:r>
      <w:r w:rsidR="00C85B26">
        <w:rPr>
          <w:rFonts w:eastAsia="Courier Rgulier"/>
          <w:lang w:val="ru-RU"/>
        </w:rPr>
        <w:t>, связанной с сегрегацией де-факто, в которой может оказаться группа населения, географически сконцентрированная в определенном месте. Таким</w:t>
      </w:r>
      <w:r w:rsidR="00C85B26" w:rsidRPr="00C85B26">
        <w:rPr>
          <w:rFonts w:eastAsia="Courier Rgulier"/>
          <w:lang w:val="ru-RU"/>
        </w:rPr>
        <w:t xml:space="preserve"> </w:t>
      </w:r>
      <w:r w:rsidR="00C85B26">
        <w:rPr>
          <w:rFonts w:eastAsia="Courier Rgulier"/>
          <w:lang w:val="ru-RU"/>
        </w:rPr>
        <w:t>образом</w:t>
      </w:r>
      <w:r w:rsidR="00C85B26" w:rsidRPr="00C85B26">
        <w:rPr>
          <w:rFonts w:eastAsia="Courier Rgulier"/>
          <w:lang w:val="ru-RU"/>
        </w:rPr>
        <w:t xml:space="preserve">, </w:t>
      </w:r>
      <w:r w:rsidR="00C85B26">
        <w:rPr>
          <w:rFonts w:eastAsia="Courier Rgulier"/>
          <w:lang w:val="ru-RU"/>
        </w:rPr>
        <w:t>необходимо</w:t>
      </w:r>
      <w:r w:rsidR="00C85B26" w:rsidRPr="00C85B26">
        <w:rPr>
          <w:rFonts w:eastAsia="Courier Rgulier"/>
          <w:lang w:val="ru-RU"/>
        </w:rPr>
        <w:t xml:space="preserve">, </w:t>
      </w:r>
      <w:r w:rsidR="00C85B26">
        <w:rPr>
          <w:rFonts w:eastAsia="Courier Rgulier"/>
          <w:lang w:val="ru-RU"/>
        </w:rPr>
        <w:t>чтобы</w:t>
      </w:r>
      <w:r w:rsidR="00C85B26" w:rsidRPr="00C85B26">
        <w:rPr>
          <w:rFonts w:eastAsia="Courier Rgulier"/>
          <w:lang w:val="ru-RU"/>
        </w:rPr>
        <w:t xml:space="preserve"> </w:t>
      </w:r>
      <w:r w:rsidR="00C85B26">
        <w:rPr>
          <w:rFonts w:eastAsia="Courier Rgulier"/>
          <w:lang w:val="ru-RU"/>
        </w:rPr>
        <w:t>Латвия</w:t>
      </w:r>
      <w:r w:rsidR="00C85B26" w:rsidRPr="00C85B26">
        <w:rPr>
          <w:rFonts w:eastAsia="Courier Rgulier"/>
          <w:lang w:val="ru-RU"/>
        </w:rPr>
        <w:t xml:space="preserve"> </w:t>
      </w:r>
      <w:r w:rsidR="00C85B26">
        <w:rPr>
          <w:rFonts w:eastAsia="Courier Rgulier"/>
          <w:lang w:val="ru-RU"/>
        </w:rPr>
        <w:t>более обстоятельно рассмотрела этот вопрос.</w:t>
      </w:r>
    </w:p>
    <w:p w:rsidR="00AC2AB4" w:rsidRPr="00C85B26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C463A5" w:rsidRDefault="004E300D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Г</w:t>
      </w:r>
      <w:r w:rsidRPr="00C463A5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C463A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Вольфрум</w:t>
      </w:r>
      <w:r w:rsidRPr="00C463A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</w:t>
      </w:r>
      <w:r w:rsidRPr="00C463A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удовлетворением</w:t>
      </w:r>
      <w:r w:rsidRPr="00C463A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отмечает</w:t>
      </w:r>
      <w:r w:rsidRPr="00C463A5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C463A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статья</w:t>
      </w:r>
      <w:r w:rsidRPr="00C463A5">
        <w:rPr>
          <w:rFonts w:eastAsia="Courier Rgulier"/>
          <w:lang w:val="ru-RU"/>
        </w:rPr>
        <w:t xml:space="preserve"> </w:t>
      </w:r>
      <w:r w:rsidR="00AC2AB4" w:rsidRPr="00C463A5">
        <w:rPr>
          <w:rFonts w:eastAsia="Courier Rgulier"/>
          <w:lang w:val="ru-RU"/>
        </w:rPr>
        <w:t xml:space="preserve">69 </w:t>
      </w:r>
      <w:r>
        <w:rPr>
          <w:rFonts w:eastAsia="Courier Rgulier"/>
          <w:lang w:val="ru-RU"/>
        </w:rPr>
        <w:t>Уголовного</w:t>
      </w:r>
      <w:r w:rsidRPr="00C463A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кодекса</w:t>
      </w:r>
      <w:r w:rsidRPr="00C463A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Латвии</w:t>
      </w:r>
      <w:r w:rsidRPr="00C463A5">
        <w:rPr>
          <w:rFonts w:eastAsia="Courier Rgulier"/>
          <w:lang w:val="ru-RU"/>
        </w:rPr>
        <w:t xml:space="preserve"> </w:t>
      </w:r>
      <w:r w:rsidR="00F62E67">
        <w:rPr>
          <w:rFonts w:eastAsia="Courier Rgulier"/>
          <w:lang w:val="ru-RU"/>
        </w:rPr>
        <w:t xml:space="preserve">полностью отражает статью </w:t>
      </w:r>
      <w:r w:rsidR="00AC2AB4" w:rsidRPr="00C463A5">
        <w:rPr>
          <w:rFonts w:eastAsia="Courier Rgulier"/>
          <w:lang w:val="ru-RU"/>
        </w:rPr>
        <w:t xml:space="preserve">4 </w:t>
      </w:r>
      <w:r w:rsidR="00C463A5">
        <w:rPr>
          <w:rFonts w:eastAsia="Courier Rgulier"/>
          <w:lang w:val="ru-RU"/>
        </w:rPr>
        <w:t>Конвенции</w:t>
      </w:r>
      <w:r w:rsidR="00C463A5" w:rsidRPr="00C463A5">
        <w:rPr>
          <w:rFonts w:eastAsia="Courier Rgulier"/>
          <w:lang w:val="ru-RU"/>
        </w:rPr>
        <w:t xml:space="preserve">, </w:t>
      </w:r>
      <w:r w:rsidR="00C463A5">
        <w:rPr>
          <w:rFonts w:eastAsia="Courier Rgulier"/>
          <w:lang w:val="ru-RU"/>
        </w:rPr>
        <w:t>и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приветствует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полезные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 xml:space="preserve">сведения, представленные в докладе </w:t>
      </w:r>
      <w:r w:rsidR="00AC2AB4" w:rsidRPr="00C463A5">
        <w:rPr>
          <w:rFonts w:eastAsia="Courier Rgulier"/>
          <w:lang w:val="ru-RU"/>
        </w:rPr>
        <w:t>(</w:t>
      </w:r>
      <w:r w:rsidR="00C463A5">
        <w:rPr>
          <w:rFonts w:eastAsia="Courier Rgulier"/>
          <w:lang w:val="ru-RU"/>
        </w:rPr>
        <w:t>пункт</w:t>
      </w:r>
      <w:r w:rsidR="00AC2AB4" w:rsidRPr="00C463A5">
        <w:rPr>
          <w:rFonts w:eastAsia="Courier Rgulier"/>
          <w:lang w:val="ru-RU"/>
        </w:rPr>
        <w:t xml:space="preserve"> 55)</w:t>
      </w:r>
      <w:r w:rsidR="00C463A5">
        <w:rPr>
          <w:rFonts w:eastAsia="Courier Rgulier"/>
          <w:lang w:val="ru-RU"/>
        </w:rPr>
        <w:t>, о гражданах и негражданах в разбивке по этническим группам. Он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с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особым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интересом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отмечает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создание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Национального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управления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по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правам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человека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и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его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полномочия</w:t>
      </w:r>
      <w:r w:rsidR="00C463A5" w:rsidRPr="00C463A5">
        <w:rPr>
          <w:rFonts w:eastAsia="Courier Rgulier"/>
          <w:lang w:val="ru-RU"/>
        </w:rPr>
        <w:t xml:space="preserve">, </w:t>
      </w:r>
      <w:r w:rsidR="00C463A5">
        <w:rPr>
          <w:rFonts w:eastAsia="Courier Rgulier"/>
          <w:lang w:val="ru-RU"/>
        </w:rPr>
        <w:t>а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также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считает</w:t>
      </w:r>
      <w:r w:rsidR="00C463A5" w:rsidRPr="00C463A5">
        <w:rPr>
          <w:rFonts w:eastAsia="Courier Rgulier"/>
          <w:lang w:val="ru-RU"/>
        </w:rPr>
        <w:t xml:space="preserve">, </w:t>
      </w:r>
      <w:r w:rsidR="00C463A5">
        <w:rPr>
          <w:rFonts w:eastAsia="Courier Rgulier"/>
          <w:lang w:val="ru-RU"/>
        </w:rPr>
        <w:t>что</w:t>
      </w:r>
      <w:r w:rsidR="00C463A5" w:rsidRPr="00C463A5">
        <w:rPr>
          <w:rFonts w:eastAsia="Courier Rgulier"/>
          <w:lang w:val="ru-RU"/>
        </w:rPr>
        <w:t xml:space="preserve"> </w:t>
      </w:r>
      <w:r w:rsidR="00C463A5">
        <w:rPr>
          <w:rFonts w:eastAsia="Courier Rgulier"/>
          <w:lang w:val="ru-RU"/>
        </w:rPr>
        <w:t>ежегодные доклады этого Управления были бы очень полезны для Комитета в плане наблюдения за применением Конвенции в Латвии.</w:t>
      </w:r>
    </w:p>
    <w:p w:rsidR="00AC2AB4" w:rsidRPr="00C463A5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E84214" w:rsidRDefault="008607F0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Г</w:t>
      </w:r>
      <w:r w:rsidRPr="008607F0">
        <w:rPr>
          <w:rFonts w:eastAsia="Courier Rgulier"/>
          <w:u w:val="single"/>
          <w:lang w:val="ru-RU"/>
        </w:rPr>
        <w:t>-</w:t>
      </w:r>
      <w:r>
        <w:rPr>
          <w:rFonts w:eastAsia="Courier Rgulier"/>
          <w:u w:val="single"/>
          <w:lang w:val="ru-RU"/>
        </w:rPr>
        <w:t>н</w:t>
      </w:r>
      <w:r w:rsidRPr="008607F0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де</w:t>
      </w:r>
      <w:r w:rsidRPr="008607F0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ГУТТ</w:t>
      </w:r>
      <w:r w:rsidR="00AC2AB4"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выражает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удовлетворение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установлением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диалога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между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латвийской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делегацией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Комитетом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случаю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рассмотрения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первоначального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доклада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Латвии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приветствует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весьма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обстоятельный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доклад</w:t>
      </w:r>
      <w:r w:rsidRPr="008607F0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представленный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этой</w:t>
      </w:r>
      <w:r w:rsidRPr="008607F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страной, которая, являясь членом Совета Европы, стремится укрепить свои демократические институты. Однако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члены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Комитета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хотели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получить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более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подробную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информацию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существующих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в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Латвии</w:t>
      </w:r>
      <w:r w:rsidRPr="006662F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ограничениях</w:t>
      </w:r>
      <w:r w:rsidR="006662F2" w:rsidRPr="006662F2">
        <w:rPr>
          <w:rFonts w:eastAsia="Courier Rgulier"/>
          <w:lang w:val="ru-RU"/>
        </w:rPr>
        <w:t xml:space="preserve">, </w:t>
      </w:r>
      <w:r w:rsidR="006662F2">
        <w:rPr>
          <w:rFonts w:eastAsia="Courier Rgulier"/>
          <w:lang w:val="ru-RU"/>
        </w:rPr>
        <w:t>связанных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с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получением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гражданства</w:t>
      </w:r>
      <w:r w:rsidR="006662F2" w:rsidRPr="006662F2">
        <w:rPr>
          <w:rFonts w:eastAsia="Courier Rgulier"/>
          <w:lang w:val="ru-RU"/>
        </w:rPr>
        <w:t xml:space="preserve">, </w:t>
      </w:r>
      <w:r w:rsidR="006662F2">
        <w:rPr>
          <w:rFonts w:eastAsia="Courier Rgulier"/>
          <w:lang w:val="ru-RU"/>
        </w:rPr>
        <w:t>и обо всех аспектах защиты меньшинств, особенно ливов и рома. Хотелось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бы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также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знать</w:t>
      </w:r>
      <w:r w:rsidR="006662F2" w:rsidRPr="006662F2">
        <w:rPr>
          <w:rFonts w:eastAsia="Courier Rgulier"/>
          <w:lang w:val="ru-RU"/>
        </w:rPr>
        <w:t xml:space="preserve">, </w:t>
      </w:r>
      <w:r w:rsidR="006662F2">
        <w:rPr>
          <w:rFonts w:eastAsia="Courier Rgulier"/>
          <w:lang w:val="ru-RU"/>
        </w:rPr>
        <w:t>если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Национальное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управление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по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правам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человека</w:t>
      </w:r>
      <w:r w:rsidR="006662F2" w:rsidRPr="006662F2">
        <w:rPr>
          <w:rFonts w:eastAsia="Courier Rgulier"/>
          <w:lang w:val="ru-RU"/>
        </w:rPr>
        <w:t xml:space="preserve">, </w:t>
      </w:r>
      <w:r w:rsidR="006662F2">
        <w:rPr>
          <w:rFonts w:eastAsia="Courier Rgulier"/>
          <w:lang w:val="ru-RU"/>
        </w:rPr>
        <w:t>упомянутое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в</w:t>
      </w:r>
      <w:r w:rsidR="006662F2" w:rsidRPr="006662F2">
        <w:rPr>
          <w:rFonts w:eastAsia="Courier Rgulier"/>
          <w:lang w:val="ru-RU"/>
        </w:rPr>
        <w:t xml:space="preserve"> </w:t>
      </w:r>
      <w:r w:rsidR="006662F2">
        <w:rPr>
          <w:rFonts w:eastAsia="Courier Rgulier"/>
          <w:lang w:val="ru-RU"/>
        </w:rPr>
        <w:t>пункте</w:t>
      </w:r>
      <w:r w:rsidR="006662F2" w:rsidRPr="006662F2">
        <w:rPr>
          <w:rFonts w:eastAsia="Courier Rgulier"/>
          <w:lang w:val="ru-RU"/>
        </w:rPr>
        <w:t xml:space="preserve"> </w:t>
      </w:r>
      <w:r w:rsidR="00AC2AB4" w:rsidRPr="006662F2">
        <w:rPr>
          <w:rFonts w:eastAsia="Courier Rgulier"/>
          <w:lang w:val="ru-RU"/>
        </w:rPr>
        <w:t xml:space="preserve">17 </w:t>
      </w:r>
      <w:r w:rsidR="006662F2">
        <w:rPr>
          <w:rFonts w:eastAsia="Courier Rgulier"/>
          <w:lang w:val="ru-RU"/>
        </w:rPr>
        <w:t>доклада, в рамках своих полномочий, проводило расследования случаев нарушения прав человека членов этнических меньшинств или иностранцев, и каков</w:t>
      </w:r>
      <w:r w:rsidR="001103F9">
        <w:rPr>
          <w:rFonts w:eastAsia="Courier Rgulier"/>
          <w:lang w:val="ru-RU"/>
        </w:rPr>
        <w:t>ы</w:t>
      </w:r>
      <w:r w:rsidR="006662F2">
        <w:rPr>
          <w:rFonts w:eastAsia="Courier Rgulier"/>
          <w:lang w:val="ru-RU"/>
        </w:rPr>
        <w:t xml:space="preserve"> был</w:t>
      </w:r>
      <w:r w:rsidR="001103F9">
        <w:rPr>
          <w:rFonts w:eastAsia="Courier Rgulier"/>
          <w:lang w:val="ru-RU"/>
        </w:rPr>
        <w:t>и</w:t>
      </w:r>
      <w:r w:rsidR="006662F2">
        <w:rPr>
          <w:rFonts w:eastAsia="Courier Rgulier"/>
          <w:lang w:val="ru-RU"/>
        </w:rPr>
        <w:t xml:space="preserve"> результат</w:t>
      </w:r>
      <w:r w:rsidR="001103F9">
        <w:rPr>
          <w:rFonts w:eastAsia="Courier Rgulier"/>
          <w:lang w:val="ru-RU"/>
        </w:rPr>
        <w:t>ы</w:t>
      </w:r>
      <w:r w:rsidR="006662F2">
        <w:rPr>
          <w:rFonts w:eastAsia="Courier Rgulier"/>
          <w:lang w:val="ru-RU"/>
        </w:rPr>
        <w:t xml:space="preserve"> соответствующ</w:t>
      </w:r>
      <w:r w:rsidR="001103F9">
        <w:rPr>
          <w:rFonts w:eastAsia="Courier Rgulier"/>
          <w:lang w:val="ru-RU"/>
        </w:rPr>
        <w:t>их</w:t>
      </w:r>
      <w:r w:rsidR="006662F2">
        <w:rPr>
          <w:rFonts w:eastAsia="Courier Rgulier"/>
          <w:lang w:val="ru-RU"/>
        </w:rPr>
        <w:t xml:space="preserve"> судебн</w:t>
      </w:r>
      <w:r w:rsidR="001103F9">
        <w:rPr>
          <w:rFonts w:eastAsia="Courier Rgulier"/>
          <w:lang w:val="ru-RU"/>
        </w:rPr>
        <w:t>ых</w:t>
      </w:r>
      <w:r w:rsidR="006662F2">
        <w:rPr>
          <w:rFonts w:eastAsia="Courier Rgulier"/>
          <w:lang w:val="ru-RU"/>
        </w:rPr>
        <w:t xml:space="preserve"> преследовани</w:t>
      </w:r>
      <w:r w:rsidR="001103F9">
        <w:rPr>
          <w:rFonts w:eastAsia="Courier Rgulier"/>
          <w:lang w:val="ru-RU"/>
        </w:rPr>
        <w:t>й</w:t>
      </w:r>
      <w:r w:rsidR="00AC2AB4" w:rsidRPr="006662F2">
        <w:rPr>
          <w:rFonts w:eastAsia="Courier Rgulier"/>
          <w:lang w:val="ru-RU"/>
        </w:rPr>
        <w:t xml:space="preserve">. </w:t>
      </w:r>
      <w:r w:rsidR="00752CF0">
        <w:rPr>
          <w:rFonts w:eastAsia="Courier Rgulier"/>
          <w:lang w:val="ru-RU"/>
        </w:rPr>
        <w:t>Кроме</w:t>
      </w:r>
      <w:r w:rsidR="00752CF0" w:rsidRPr="009269D2">
        <w:rPr>
          <w:rFonts w:eastAsia="Courier Rgulier"/>
          <w:lang w:val="ru-RU"/>
        </w:rPr>
        <w:t xml:space="preserve"> </w:t>
      </w:r>
      <w:r w:rsidR="00752CF0">
        <w:rPr>
          <w:rFonts w:eastAsia="Courier Rgulier"/>
          <w:lang w:val="ru-RU"/>
        </w:rPr>
        <w:t>того</w:t>
      </w:r>
      <w:r w:rsidR="00752CF0" w:rsidRPr="009269D2">
        <w:rPr>
          <w:rFonts w:eastAsia="Courier Rgulier"/>
          <w:lang w:val="ru-RU"/>
        </w:rPr>
        <w:t>,</w:t>
      </w:r>
      <w:r w:rsidR="009269D2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>включают</w:t>
      </w:r>
      <w:r w:rsidR="009269D2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>ли</w:t>
      </w:r>
      <w:r w:rsidR="00752CF0" w:rsidRPr="009269D2">
        <w:rPr>
          <w:rFonts w:eastAsia="Courier Rgulier"/>
          <w:lang w:val="ru-RU"/>
        </w:rPr>
        <w:t xml:space="preserve"> «</w:t>
      </w:r>
      <w:r w:rsidR="00752CF0">
        <w:rPr>
          <w:rFonts w:eastAsia="Courier Rgulier"/>
          <w:lang w:val="ru-RU"/>
        </w:rPr>
        <w:t>преднамеренные</w:t>
      </w:r>
      <w:r w:rsidR="00752CF0" w:rsidRPr="009269D2">
        <w:rPr>
          <w:rFonts w:eastAsia="Courier Rgulier"/>
          <w:lang w:val="ru-RU"/>
        </w:rPr>
        <w:t xml:space="preserve"> </w:t>
      </w:r>
      <w:r w:rsidR="00752CF0">
        <w:rPr>
          <w:rFonts w:eastAsia="Courier Rgulier"/>
          <w:lang w:val="ru-RU"/>
        </w:rPr>
        <w:t>действия</w:t>
      </w:r>
      <w:r w:rsidR="00752CF0" w:rsidRPr="009269D2">
        <w:rPr>
          <w:rFonts w:eastAsia="Courier Rgulier"/>
          <w:lang w:val="ru-RU"/>
        </w:rPr>
        <w:t xml:space="preserve">» </w:t>
      </w:r>
      <w:r w:rsidR="009269D2">
        <w:rPr>
          <w:rFonts w:eastAsia="Courier Rgulier"/>
          <w:lang w:val="ru-RU"/>
        </w:rPr>
        <w:t>по</w:t>
      </w:r>
      <w:r w:rsidR="009269D2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>подстрекательству</w:t>
      </w:r>
      <w:r w:rsidR="009269D2" w:rsidRPr="009269D2">
        <w:rPr>
          <w:rFonts w:eastAsia="Courier Rgulier"/>
          <w:lang w:val="ru-RU"/>
        </w:rPr>
        <w:t xml:space="preserve"> </w:t>
      </w:r>
      <w:r w:rsidR="00752CF0">
        <w:rPr>
          <w:rFonts w:eastAsia="Courier Rgulier"/>
          <w:lang w:val="ru-RU"/>
        </w:rPr>
        <w:t>к</w:t>
      </w:r>
      <w:r w:rsidR="00752CF0" w:rsidRPr="009269D2">
        <w:rPr>
          <w:rFonts w:eastAsia="Courier Rgulier"/>
          <w:lang w:val="ru-RU"/>
        </w:rPr>
        <w:t xml:space="preserve"> </w:t>
      </w:r>
      <w:r w:rsidR="00752CF0">
        <w:rPr>
          <w:rFonts w:eastAsia="Courier Rgulier"/>
          <w:lang w:val="ru-RU"/>
        </w:rPr>
        <w:t>расовой</w:t>
      </w:r>
      <w:r w:rsidR="00752CF0" w:rsidRPr="009269D2">
        <w:rPr>
          <w:rFonts w:eastAsia="Courier Rgulier"/>
          <w:lang w:val="ru-RU"/>
        </w:rPr>
        <w:t xml:space="preserve"> </w:t>
      </w:r>
      <w:r w:rsidR="00752CF0">
        <w:rPr>
          <w:rFonts w:eastAsia="Courier Rgulier"/>
          <w:lang w:val="ru-RU"/>
        </w:rPr>
        <w:t>ненависти</w:t>
      </w:r>
      <w:r w:rsidR="009269D2" w:rsidRPr="009269D2">
        <w:rPr>
          <w:rFonts w:eastAsia="Courier Rgulier"/>
          <w:lang w:val="ru-RU"/>
        </w:rPr>
        <w:t xml:space="preserve">, </w:t>
      </w:r>
      <w:r w:rsidR="009269D2">
        <w:rPr>
          <w:rFonts w:eastAsia="Courier Rgulier"/>
          <w:lang w:val="ru-RU"/>
        </w:rPr>
        <w:t>караемые</w:t>
      </w:r>
      <w:r w:rsidR="009269D2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>по</w:t>
      </w:r>
      <w:r w:rsidR="009269D2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>статье</w:t>
      </w:r>
      <w:r w:rsidR="00AC2AB4" w:rsidRPr="009269D2">
        <w:rPr>
          <w:rFonts w:eastAsia="Courier Rgulier"/>
          <w:lang w:val="ru-RU"/>
        </w:rPr>
        <w:t xml:space="preserve"> 69</w:t>
      </w:r>
      <w:r w:rsidR="009269D2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>Уголовного</w:t>
      </w:r>
      <w:r w:rsidR="009269D2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>кодекса</w:t>
      </w:r>
      <w:r w:rsidR="009269D2" w:rsidRPr="009269D2">
        <w:rPr>
          <w:rFonts w:eastAsia="Courier Rgulier"/>
          <w:lang w:val="ru-RU"/>
        </w:rPr>
        <w:t xml:space="preserve">, </w:t>
      </w:r>
      <w:r w:rsidR="009269D2">
        <w:rPr>
          <w:rFonts w:eastAsia="Courier Rgulier"/>
          <w:lang w:val="ru-RU"/>
        </w:rPr>
        <w:t>акты</w:t>
      </w:r>
      <w:r w:rsidR="009269D2" w:rsidRPr="009269D2">
        <w:rPr>
          <w:rFonts w:eastAsia="Courier Rgulier"/>
          <w:lang w:val="ru-RU"/>
        </w:rPr>
        <w:t xml:space="preserve">, </w:t>
      </w:r>
      <w:r w:rsidR="009269D2">
        <w:rPr>
          <w:rFonts w:eastAsia="Courier Rgulier"/>
          <w:lang w:val="ru-RU"/>
        </w:rPr>
        <w:t>пусть</w:t>
      </w:r>
      <w:r w:rsidR="009269D2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>даже</w:t>
      </w:r>
      <w:r w:rsidR="009269D2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 xml:space="preserve">непроизвольные, расовой дискриминации по смыслу Конвенции, и позволяет ли эта статья </w:t>
      </w:r>
      <w:r w:rsidR="00AC2AB4" w:rsidRPr="009269D2">
        <w:rPr>
          <w:rFonts w:eastAsia="Courier Rgulier"/>
          <w:lang w:val="ru-RU"/>
        </w:rPr>
        <w:t xml:space="preserve"> </w:t>
      </w:r>
      <w:r w:rsidR="009269D2">
        <w:rPr>
          <w:rFonts w:eastAsia="Courier Rgulier"/>
          <w:lang w:val="ru-RU"/>
        </w:rPr>
        <w:t>подвергать преследованию не только отдельных лиц, но также и организации, совершающие расистские акты</w:t>
      </w:r>
      <w:r w:rsidR="00AC2AB4" w:rsidRPr="009269D2">
        <w:rPr>
          <w:rFonts w:eastAsia="Courier Rgulier"/>
          <w:lang w:val="ru-RU"/>
        </w:rPr>
        <w:t xml:space="preserve">? </w:t>
      </w:r>
      <w:r w:rsidR="006403C3">
        <w:rPr>
          <w:rFonts w:eastAsia="Courier Rgulier"/>
          <w:lang w:val="ru-RU"/>
        </w:rPr>
        <w:t>Дает</w:t>
      </w:r>
      <w:r w:rsidR="006403C3" w:rsidRPr="00E84214">
        <w:rPr>
          <w:rFonts w:eastAsia="Courier Rgulier"/>
          <w:lang w:val="ru-RU"/>
        </w:rPr>
        <w:t xml:space="preserve"> </w:t>
      </w:r>
      <w:r w:rsidR="006403C3">
        <w:rPr>
          <w:rFonts w:eastAsia="Courier Rgulier"/>
          <w:lang w:val="ru-RU"/>
        </w:rPr>
        <w:t>ли</w:t>
      </w:r>
      <w:r w:rsidR="006403C3" w:rsidRPr="00E84214">
        <w:rPr>
          <w:rFonts w:eastAsia="Courier Rgulier"/>
          <w:lang w:val="ru-RU"/>
        </w:rPr>
        <w:t xml:space="preserve"> </w:t>
      </w:r>
      <w:r w:rsidR="006403C3">
        <w:rPr>
          <w:rFonts w:eastAsia="Courier Rgulier"/>
          <w:lang w:val="ru-RU"/>
        </w:rPr>
        <w:t>новый</w:t>
      </w:r>
      <w:r w:rsidR="006403C3" w:rsidRPr="00E84214">
        <w:rPr>
          <w:rFonts w:eastAsia="Courier Rgulier"/>
          <w:lang w:val="ru-RU"/>
        </w:rPr>
        <w:t xml:space="preserve"> </w:t>
      </w:r>
      <w:r w:rsidR="006403C3">
        <w:rPr>
          <w:rFonts w:eastAsia="Courier Rgulier"/>
          <w:lang w:val="ru-RU"/>
        </w:rPr>
        <w:t>Уголовный</w:t>
      </w:r>
      <w:r w:rsidR="006403C3" w:rsidRPr="00E84214">
        <w:rPr>
          <w:rFonts w:eastAsia="Courier Rgulier"/>
          <w:lang w:val="ru-RU"/>
        </w:rPr>
        <w:t xml:space="preserve"> </w:t>
      </w:r>
      <w:r w:rsidR="006403C3">
        <w:rPr>
          <w:rFonts w:eastAsia="Courier Rgulier"/>
          <w:lang w:val="ru-RU"/>
        </w:rPr>
        <w:t>кодекс</w:t>
      </w:r>
      <w:r w:rsidR="006403C3" w:rsidRPr="00E84214">
        <w:rPr>
          <w:rFonts w:eastAsia="Courier Rgulier"/>
          <w:lang w:val="ru-RU"/>
        </w:rPr>
        <w:t xml:space="preserve"> </w:t>
      </w:r>
      <w:r w:rsidR="006403C3">
        <w:rPr>
          <w:rFonts w:eastAsia="Courier Rgulier"/>
          <w:lang w:val="ru-RU"/>
        </w:rPr>
        <w:t>определения</w:t>
      </w:r>
      <w:r w:rsidR="006403C3" w:rsidRPr="00E84214">
        <w:rPr>
          <w:rFonts w:eastAsia="Courier Rgulier"/>
          <w:lang w:val="ru-RU"/>
        </w:rPr>
        <w:t xml:space="preserve"> </w:t>
      </w:r>
      <w:r w:rsidR="006403C3">
        <w:rPr>
          <w:rFonts w:eastAsia="Courier Rgulier"/>
          <w:lang w:val="ru-RU"/>
        </w:rPr>
        <w:t>правонарушениям</w:t>
      </w:r>
      <w:r w:rsidR="006403C3" w:rsidRPr="00E84214">
        <w:rPr>
          <w:rFonts w:eastAsia="Courier Rgulier"/>
          <w:lang w:val="ru-RU"/>
        </w:rPr>
        <w:t xml:space="preserve"> </w:t>
      </w:r>
      <w:r w:rsidR="00E84214">
        <w:rPr>
          <w:rFonts w:eastAsia="Courier Rgulier"/>
          <w:lang w:val="ru-RU"/>
        </w:rPr>
        <w:t>в области расовой дискриминации</w:t>
      </w:r>
      <w:r w:rsidR="00536E8C">
        <w:rPr>
          <w:rFonts w:eastAsia="Courier Rgulier"/>
          <w:lang w:val="ru-RU"/>
        </w:rPr>
        <w:t>,</w:t>
      </w:r>
      <w:r w:rsidR="00E84214">
        <w:rPr>
          <w:rFonts w:eastAsia="Courier Rgulier"/>
          <w:lang w:val="ru-RU"/>
        </w:rPr>
        <w:t xml:space="preserve"> и предусматривает ли он новые наказания в связи с такими преступлениями</w:t>
      </w:r>
      <w:r w:rsidR="00AC2AB4" w:rsidRPr="00E84214">
        <w:rPr>
          <w:rFonts w:eastAsia="Courier Rgulier"/>
          <w:lang w:val="ru-RU"/>
        </w:rPr>
        <w:t>?</w:t>
      </w:r>
    </w:p>
    <w:p w:rsidR="00AC2AB4" w:rsidRPr="00E84214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6832E0" w:rsidRDefault="006832E0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И, наконец, г-н де Гутт хотел бы знать, какие меры предполагает принять правительство по распространению в Латвии своего периодического доклада, а также выводов и замечаний Комитета в отношении этого доклада.</w:t>
      </w:r>
      <w:r w:rsidR="00AC2AB4" w:rsidRPr="006832E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Намеренно</w:t>
      </w:r>
      <w:r w:rsidRPr="006832E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ли</w:t>
      </w:r>
      <w:r w:rsidRPr="006832E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правительство</w:t>
      </w:r>
      <w:r w:rsidRPr="006832E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сделать</w:t>
      </w:r>
      <w:r w:rsidRPr="006832E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заявление</w:t>
      </w:r>
      <w:r w:rsidRPr="006832E0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предусмотренное</w:t>
      </w:r>
      <w:r w:rsidRPr="006832E0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статьей</w:t>
      </w:r>
      <w:r w:rsidRPr="006832E0">
        <w:rPr>
          <w:rFonts w:eastAsia="Courier Rgulier"/>
          <w:lang w:val="ru-RU"/>
        </w:rPr>
        <w:t xml:space="preserve"> </w:t>
      </w:r>
      <w:r w:rsidR="00AC2AB4" w:rsidRPr="006832E0">
        <w:rPr>
          <w:rFonts w:eastAsia="Courier Rgulier"/>
          <w:lang w:val="ru-RU"/>
        </w:rPr>
        <w:t xml:space="preserve">14 </w:t>
      </w:r>
      <w:r>
        <w:rPr>
          <w:rFonts w:eastAsia="Courier Rgulier"/>
          <w:lang w:val="ru-RU"/>
        </w:rPr>
        <w:t>Конвенции</w:t>
      </w:r>
      <w:r w:rsidR="00AC2AB4" w:rsidRPr="006832E0">
        <w:rPr>
          <w:rFonts w:eastAsia="Courier Rgulier"/>
          <w:lang w:val="ru-RU"/>
        </w:rPr>
        <w:t xml:space="preserve">? </w:t>
      </w:r>
      <w:r>
        <w:rPr>
          <w:rFonts w:eastAsia="Courier Rgulier"/>
          <w:lang w:val="ru-RU"/>
        </w:rPr>
        <w:t>В связи с этим, г-н де Гутт подчеркивает, что механизм рассмотрения, предусмотренный этой статьей, является</w:t>
      </w:r>
      <w:r w:rsidR="008F5851">
        <w:rPr>
          <w:rFonts w:eastAsia="Courier Rgulier"/>
          <w:lang w:val="ru-RU"/>
        </w:rPr>
        <w:t xml:space="preserve"> дополнительным по отношению к механизму, предусмотренному Европейской конвенцией о защите прав человека и основных свобод, которая имеет более узкую сферу применения.</w:t>
      </w:r>
      <w:r w:rsidR="00AC2AB4" w:rsidRPr="006832E0">
        <w:rPr>
          <w:rFonts w:eastAsia="Courier Rgulier"/>
          <w:lang w:val="ru-RU"/>
        </w:rPr>
        <w:t xml:space="preserve"> </w:t>
      </w:r>
    </w:p>
    <w:p w:rsidR="00AC2AB4" w:rsidRPr="006832E0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AD4CAC" w:rsidRDefault="00B73443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Г</w:t>
      </w:r>
      <w:r w:rsidRPr="00B73443">
        <w:rPr>
          <w:rFonts w:eastAsia="Courier Rgulier"/>
          <w:u w:val="single"/>
          <w:lang w:val="ru-RU"/>
        </w:rPr>
        <w:t>-</w:t>
      </w:r>
      <w:r>
        <w:rPr>
          <w:rFonts w:eastAsia="Courier Rgulier"/>
          <w:u w:val="single"/>
          <w:lang w:val="ru-RU"/>
        </w:rPr>
        <w:t>н</w:t>
      </w:r>
      <w:r w:rsidRPr="00B73443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ван</w:t>
      </w:r>
      <w:r w:rsidRPr="00B73443">
        <w:rPr>
          <w:rFonts w:eastAsia="Courier Rgulier"/>
          <w:u w:val="single"/>
          <w:lang w:val="ru-RU"/>
        </w:rPr>
        <w:t xml:space="preserve"> </w:t>
      </w:r>
      <w:r>
        <w:rPr>
          <w:rFonts w:eastAsia="Courier Rgulier"/>
          <w:u w:val="single"/>
          <w:lang w:val="ru-RU"/>
        </w:rPr>
        <w:t>БОВЕН</w:t>
      </w:r>
      <w:r w:rsidR="00AC2AB4" w:rsidRPr="00B7344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полностью</w:t>
      </w:r>
      <w:r w:rsidRPr="00B7344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присоединяется</w:t>
      </w:r>
      <w:r w:rsidRPr="00B7344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</w:t>
      </w:r>
      <w:r w:rsidRPr="00B7344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исчерпывающему</w:t>
      </w:r>
      <w:r w:rsidRPr="00B7344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B7344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плодотворному анализу применения Конвенции в Латвии, представленному г-ном Дьякону.</w:t>
      </w:r>
      <w:r w:rsidR="00AC2AB4" w:rsidRPr="00B73443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Он</w:t>
      </w:r>
      <w:r w:rsidRPr="00AD4CA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также</w:t>
      </w:r>
      <w:r w:rsidRPr="00AD4CA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приветствует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дух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терпимости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со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стороны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латвийской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делегации</w:t>
      </w:r>
      <w:r w:rsidR="0012494A" w:rsidRPr="00AD4CAC">
        <w:rPr>
          <w:rFonts w:eastAsia="Courier Rgulier"/>
          <w:lang w:val="ru-RU"/>
        </w:rPr>
        <w:t xml:space="preserve">, </w:t>
      </w:r>
      <w:r w:rsidR="0012494A">
        <w:rPr>
          <w:rFonts w:eastAsia="Courier Rgulier"/>
          <w:lang w:val="ru-RU"/>
        </w:rPr>
        <w:t>о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чем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свидетельствует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распространение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ею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в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Комитете</w:t>
      </w:r>
      <w:r w:rsidR="0012494A" w:rsidRPr="00AD4CAC">
        <w:rPr>
          <w:rFonts w:eastAsia="Courier Rgulier"/>
          <w:lang w:val="ru-RU"/>
        </w:rPr>
        <w:t xml:space="preserve"> </w:t>
      </w:r>
      <w:r w:rsidR="0012494A">
        <w:rPr>
          <w:rFonts w:eastAsia="Courier Rgulier"/>
          <w:lang w:val="ru-RU"/>
        </w:rPr>
        <w:t>брошюры</w:t>
      </w:r>
      <w:r w:rsidR="0012494A" w:rsidRPr="00AD4CAC">
        <w:rPr>
          <w:rFonts w:eastAsia="Courier Rgulier"/>
          <w:lang w:val="ru-RU"/>
        </w:rPr>
        <w:t xml:space="preserve">, </w:t>
      </w:r>
      <w:r w:rsidR="0012494A">
        <w:rPr>
          <w:rFonts w:eastAsia="Courier Rgulier"/>
          <w:lang w:val="ru-RU"/>
        </w:rPr>
        <w:t>опубликованной</w:t>
      </w:r>
      <w:r w:rsidR="0012494A" w:rsidRPr="00AD4CAC">
        <w:rPr>
          <w:rFonts w:eastAsia="Courier Rgulier"/>
          <w:lang w:val="ru-RU"/>
        </w:rPr>
        <w:t xml:space="preserve"> </w:t>
      </w:r>
      <w:r w:rsidR="00AD4CAC">
        <w:rPr>
          <w:rFonts w:eastAsia="Courier Rgulier"/>
          <w:lang w:val="ru-RU"/>
        </w:rPr>
        <w:t>Латвийским</w:t>
      </w:r>
      <w:r w:rsidR="00AD4CAC" w:rsidRPr="00AD4CAC">
        <w:rPr>
          <w:rFonts w:eastAsia="Courier Rgulier"/>
          <w:lang w:val="ru-RU"/>
        </w:rPr>
        <w:t xml:space="preserve"> </w:t>
      </w:r>
      <w:r w:rsidR="00AD4CAC">
        <w:rPr>
          <w:rFonts w:eastAsia="Courier Rgulier"/>
          <w:lang w:val="ru-RU"/>
        </w:rPr>
        <w:t>комитетом</w:t>
      </w:r>
      <w:r w:rsidR="00AD4CAC" w:rsidRPr="00AD4CAC">
        <w:rPr>
          <w:rFonts w:eastAsia="Courier Rgulier"/>
          <w:lang w:val="ru-RU"/>
        </w:rPr>
        <w:t xml:space="preserve"> </w:t>
      </w:r>
      <w:r w:rsidR="00AD4CAC">
        <w:rPr>
          <w:rFonts w:eastAsia="Courier Rgulier"/>
          <w:lang w:val="ru-RU"/>
        </w:rPr>
        <w:t>по</w:t>
      </w:r>
      <w:r w:rsidR="00AD4CAC" w:rsidRPr="00AD4CAC">
        <w:rPr>
          <w:rFonts w:eastAsia="Courier Rgulier"/>
          <w:lang w:val="ru-RU"/>
        </w:rPr>
        <w:t xml:space="preserve"> </w:t>
      </w:r>
      <w:r w:rsidR="00AD4CAC">
        <w:rPr>
          <w:rFonts w:eastAsia="Courier Rgulier"/>
          <w:lang w:val="ru-RU"/>
        </w:rPr>
        <w:t>правам</w:t>
      </w:r>
      <w:r w:rsidR="00AD4CAC" w:rsidRPr="00AD4CAC">
        <w:rPr>
          <w:rFonts w:eastAsia="Courier Rgulier"/>
          <w:lang w:val="ru-RU"/>
        </w:rPr>
        <w:t xml:space="preserve"> </w:t>
      </w:r>
      <w:r w:rsidR="00AD4CAC">
        <w:rPr>
          <w:rFonts w:eastAsia="Courier Rgulier"/>
          <w:lang w:val="ru-RU"/>
        </w:rPr>
        <w:t>человека</w:t>
      </w:r>
      <w:r w:rsidR="00AD4CAC" w:rsidRPr="00AD4CAC">
        <w:rPr>
          <w:rFonts w:eastAsia="Courier Rgulier"/>
          <w:lang w:val="ru-RU"/>
        </w:rPr>
        <w:t xml:space="preserve">, </w:t>
      </w:r>
      <w:r w:rsidR="00AD4CAC">
        <w:rPr>
          <w:rFonts w:eastAsia="Courier Rgulier"/>
          <w:lang w:val="ru-RU"/>
        </w:rPr>
        <w:t>котор</w:t>
      </w:r>
      <w:r w:rsidR="00536E8C">
        <w:rPr>
          <w:rFonts w:eastAsia="Courier Rgulier"/>
          <w:lang w:val="ru-RU"/>
        </w:rPr>
        <w:t>ая</w:t>
      </w:r>
      <w:r w:rsidR="00AD4CAC">
        <w:rPr>
          <w:rFonts w:eastAsia="Courier Rgulier"/>
          <w:lang w:val="ru-RU"/>
        </w:rPr>
        <w:t xml:space="preserve"> открыто критикует действия латвийского правительство в деле борьбы против расовой дискриминации.</w:t>
      </w:r>
    </w:p>
    <w:p w:rsidR="00AC2AB4" w:rsidRPr="00AD4CAC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AE2B5B" w:rsidRDefault="00E0015A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Что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осуществления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E0015A">
        <w:rPr>
          <w:rFonts w:eastAsia="Courier Rgulier"/>
          <w:lang w:val="ru-RU"/>
        </w:rPr>
        <w:t xml:space="preserve"> </w:t>
      </w:r>
      <w:r w:rsidR="00AC2AB4" w:rsidRPr="00E0015A">
        <w:rPr>
          <w:rFonts w:eastAsia="Courier Rgulier"/>
          <w:lang w:val="ru-RU"/>
        </w:rPr>
        <w:t>2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Конвенции</w:t>
      </w:r>
      <w:r w:rsidRPr="00E0015A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то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</w:t>
      </w:r>
      <w:r w:rsidRPr="00E0015A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ван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Бовен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отмечает</w:t>
      </w:r>
      <w:r w:rsidRPr="00E0015A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проводимая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сейчас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Латвии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политика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приватизации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важных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государственных</w:t>
      </w:r>
      <w:r w:rsidRPr="00E0015A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предприятий содержит аспекты, которые вызывают обеспокоенность с точки зрения борьбы против расовой дискриминации</w:t>
      </w:r>
      <w:r w:rsidR="00AC2AB4" w:rsidRPr="00E0015A">
        <w:rPr>
          <w:rFonts w:eastAsia="Courier Rgulier"/>
          <w:lang w:val="ru-RU"/>
        </w:rPr>
        <w:t xml:space="preserve">. </w:t>
      </w:r>
      <w:r>
        <w:rPr>
          <w:rFonts w:eastAsia="Courier Rgulier"/>
          <w:lang w:val="ru-RU"/>
        </w:rPr>
        <w:t>Он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также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обращает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внимание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делегации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на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тот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факт</w:t>
      </w:r>
      <w:r w:rsidRPr="00941902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передача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ряда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функций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частному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сектору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освобождает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государства</w:t>
      </w:r>
      <w:r w:rsidRPr="00941902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участника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обязательства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запрещению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расовой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дискриминации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борьбе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</w:t>
      </w:r>
      <w:r w:rsidRPr="00941902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ней</w:t>
      </w:r>
      <w:r w:rsidR="00941902" w:rsidRPr="00941902">
        <w:rPr>
          <w:rFonts w:eastAsia="Courier Rgulier"/>
          <w:lang w:val="ru-RU"/>
        </w:rPr>
        <w:t xml:space="preserve">, </w:t>
      </w:r>
      <w:r w:rsidR="00941902">
        <w:rPr>
          <w:rFonts w:eastAsia="Courier Rgulier"/>
          <w:lang w:val="ru-RU"/>
        </w:rPr>
        <w:t>особенно</w:t>
      </w:r>
      <w:r w:rsidR="00941902" w:rsidRPr="00941902">
        <w:rPr>
          <w:rFonts w:eastAsia="Courier Rgulier"/>
          <w:lang w:val="ru-RU"/>
        </w:rPr>
        <w:t xml:space="preserve"> </w:t>
      </w:r>
      <w:r w:rsidR="00941902">
        <w:rPr>
          <w:rFonts w:eastAsia="Courier Rgulier"/>
          <w:lang w:val="ru-RU"/>
        </w:rPr>
        <w:t>в</w:t>
      </w:r>
      <w:r w:rsidR="00941902" w:rsidRPr="00941902">
        <w:rPr>
          <w:rFonts w:eastAsia="Courier Rgulier"/>
          <w:lang w:val="ru-RU"/>
        </w:rPr>
        <w:t xml:space="preserve"> </w:t>
      </w:r>
      <w:r w:rsidR="00941902">
        <w:rPr>
          <w:rFonts w:eastAsia="Courier Rgulier"/>
          <w:lang w:val="ru-RU"/>
        </w:rPr>
        <w:t>таких</w:t>
      </w:r>
      <w:r w:rsidR="00941902" w:rsidRPr="00941902">
        <w:rPr>
          <w:rFonts w:eastAsia="Courier Rgulier"/>
          <w:lang w:val="ru-RU"/>
        </w:rPr>
        <w:t xml:space="preserve"> </w:t>
      </w:r>
      <w:r w:rsidR="00941902">
        <w:rPr>
          <w:rFonts w:eastAsia="Courier Rgulier"/>
          <w:lang w:val="ru-RU"/>
        </w:rPr>
        <w:t>секторах</w:t>
      </w:r>
      <w:r w:rsidR="00941902" w:rsidRPr="00941902">
        <w:rPr>
          <w:rFonts w:eastAsia="Courier Rgulier"/>
          <w:lang w:val="ru-RU"/>
        </w:rPr>
        <w:t xml:space="preserve">, </w:t>
      </w:r>
      <w:r w:rsidR="00941902">
        <w:rPr>
          <w:rFonts w:eastAsia="Courier Rgulier"/>
          <w:lang w:val="ru-RU"/>
        </w:rPr>
        <w:t>как</w:t>
      </w:r>
      <w:r w:rsidR="00941902" w:rsidRPr="00941902">
        <w:rPr>
          <w:rFonts w:eastAsia="Courier Rgulier"/>
          <w:lang w:val="ru-RU"/>
        </w:rPr>
        <w:t xml:space="preserve"> </w:t>
      </w:r>
      <w:r w:rsidR="00941902">
        <w:rPr>
          <w:rFonts w:eastAsia="Courier Rgulier"/>
          <w:lang w:val="ru-RU"/>
        </w:rPr>
        <w:t>образование, здравоохранение, занятость, общественные услуги</w:t>
      </w:r>
      <w:r w:rsidR="00197A71">
        <w:rPr>
          <w:rFonts w:eastAsia="Courier Rgulier"/>
          <w:lang w:val="ru-RU"/>
        </w:rPr>
        <w:t xml:space="preserve"> и обеспечение жильем, как это предусмотрено положениями статьи </w:t>
      </w:r>
      <w:r w:rsidR="00AC2AB4" w:rsidRPr="00941902">
        <w:rPr>
          <w:rFonts w:eastAsia="Courier Rgulier"/>
          <w:lang w:val="ru-RU"/>
        </w:rPr>
        <w:t xml:space="preserve">2 </w:t>
      </w:r>
      <w:r w:rsidR="00197A71">
        <w:rPr>
          <w:rFonts w:eastAsia="Courier Rgulier"/>
          <w:lang w:val="ru-RU"/>
        </w:rPr>
        <w:t>Конвенции, которая запрещает расовую дискриминацию, осуществляемую группами или организациями. Имеет</w:t>
      </w:r>
      <w:r w:rsidR="00197A71" w:rsidRPr="00AE2B5B">
        <w:rPr>
          <w:rFonts w:eastAsia="Courier Rgulier"/>
          <w:lang w:val="ru-RU"/>
        </w:rPr>
        <w:t xml:space="preserve"> </w:t>
      </w:r>
      <w:r w:rsidR="00197A71">
        <w:rPr>
          <w:rFonts w:eastAsia="Courier Rgulier"/>
          <w:lang w:val="ru-RU"/>
        </w:rPr>
        <w:t>ли</w:t>
      </w:r>
      <w:r w:rsidR="00197A71" w:rsidRPr="00AE2B5B">
        <w:rPr>
          <w:rFonts w:eastAsia="Courier Rgulier"/>
          <w:lang w:val="ru-RU"/>
        </w:rPr>
        <w:t xml:space="preserve"> </w:t>
      </w:r>
      <w:r w:rsidR="00197A71">
        <w:rPr>
          <w:rFonts w:eastAsia="Courier Rgulier"/>
          <w:lang w:val="ru-RU"/>
        </w:rPr>
        <w:t>Латвия</w:t>
      </w:r>
      <w:r w:rsidR="00197A71" w:rsidRPr="00AE2B5B">
        <w:rPr>
          <w:rFonts w:eastAsia="Courier Rgulier"/>
          <w:lang w:val="ru-RU"/>
        </w:rPr>
        <w:t xml:space="preserve"> </w:t>
      </w:r>
      <w:r w:rsidR="00197A71">
        <w:rPr>
          <w:rFonts w:eastAsia="Courier Rgulier"/>
          <w:lang w:val="ru-RU"/>
        </w:rPr>
        <w:t>законодательство</w:t>
      </w:r>
      <w:r w:rsidR="00197A71" w:rsidRPr="00AE2B5B">
        <w:rPr>
          <w:rFonts w:eastAsia="Courier Rgulier"/>
          <w:lang w:val="ru-RU"/>
        </w:rPr>
        <w:t xml:space="preserve">, </w:t>
      </w:r>
      <w:r w:rsidR="00197A71">
        <w:rPr>
          <w:rFonts w:eastAsia="Courier Rgulier"/>
          <w:lang w:val="ru-RU"/>
        </w:rPr>
        <w:t>позволяющее</w:t>
      </w:r>
      <w:r w:rsidR="00197A71" w:rsidRPr="00AE2B5B">
        <w:rPr>
          <w:rFonts w:eastAsia="Courier Rgulier"/>
          <w:lang w:val="ru-RU"/>
        </w:rPr>
        <w:t xml:space="preserve"> </w:t>
      </w:r>
      <w:r w:rsidR="00197A71">
        <w:rPr>
          <w:rFonts w:eastAsia="Courier Rgulier"/>
          <w:lang w:val="ru-RU"/>
        </w:rPr>
        <w:t>обеспечить</w:t>
      </w:r>
      <w:r w:rsidR="00197A71" w:rsidRPr="00AE2B5B">
        <w:rPr>
          <w:rFonts w:eastAsia="Courier Rgulier"/>
          <w:lang w:val="ru-RU"/>
        </w:rPr>
        <w:t xml:space="preserve"> </w:t>
      </w:r>
      <w:r w:rsidR="00197A71">
        <w:rPr>
          <w:rFonts w:eastAsia="Courier Rgulier"/>
          <w:lang w:val="ru-RU"/>
        </w:rPr>
        <w:t>соблюдение</w:t>
      </w:r>
      <w:r w:rsidR="00197A71" w:rsidRPr="00AE2B5B">
        <w:rPr>
          <w:rFonts w:eastAsia="Courier Rgulier"/>
          <w:lang w:val="ru-RU"/>
        </w:rPr>
        <w:t xml:space="preserve"> </w:t>
      </w:r>
      <w:r w:rsidR="00197A71">
        <w:rPr>
          <w:rFonts w:eastAsia="Courier Rgulier"/>
          <w:lang w:val="ru-RU"/>
        </w:rPr>
        <w:t>частным</w:t>
      </w:r>
      <w:r w:rsidR="00197A71" w:rsidRPr="00AE2B5B">
        <w:rPr>
          <w:rFonts w:eastAsia="Courier Rgulier"/>
          <w:lang w:val="ru-RU"/>
        </w:rPr>
        <w:t xml:space="preserve"> </w:t>
      </w:r>
      <w:r w:rsidR="00197A71">
        <w:rPr>
          <w:rFonts w:eastAsia="Courier Rgulier"/>
          <w:lang w:val="ru-RU"/>
        </w:rPr>
        <w:t>сектором</w:t>
      </w:r>
      <w:r w:rsidR="00AE2B5B">
        <w:rPr>
          <w:rFonts w:eastAsia="Courier Rgulier"/>
          <w:lang w:val="ru-RU"/>
        </w:rPr>
        <w:t xml:space="preserve"> соответствующих положений Конвенции</w:t>
      </w:r>
      <w:r w:rsidR="00AC2AB4" w:rsidRPr="00AE2B5B">
        <w:rPr>
          <w:rFonts w:eastAsia="Courier Rgulier"/>
          <w:lang w:val="ru-RU"/>
        </w:rPr>
        <w:t>?</w:t>
      </w:r>
    </w:p>
    <w:p w:rsidR="00AC2AB4" w:rsidRPr="00AE2B5B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E11D06" w:rsidRDefault="009B5B95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Говоря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осуществлении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9B5B95">
        <w:rPr>
          <w:rFonts w:eastAsia="Courier Rgulier"/>
          <w:lang w:val="ru-RU"/>
        </w:rPr>
        <w:t xml:space="preserve"> </w:t>
      </w:r>
      <w:r w:rsidR="00AC2AB4" w:rsidRPr="009B5B95">
        <w:rPr>
          <w:rFonts w:eastAsia="Courier Rgulier"/>
          <w:lang w:val="ru-RU"/>
        </w:rPr>
        <w:t xml:space="preserve">4, </w:t>
      </w:r>
      <w:r>
        <w:rPr>
          <w:rFonts w:eastAsia="Courier Rgulier"/>
          <w:lang w:val="ru-RU"/>
        </w:rPr>
        <w:t>г</w:t>
      </w:r>
      <w:r w:rsidRPr="009B5B95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ван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Бовен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призывает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Латвию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строго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применять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всеобъемлющие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положения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9B5B95">
        <w:rPr>
          <w:rFonts w:eastAsia="Courier Rgulier"/>
          <w:lang w:val="ru-RU"/>
        </w:rPr>
        <w:t xml:space="preserve"> </w:t>
      </w:r>
      <w:r w:rsidR="00AC2AB4" w:rsidRPr="009B5B95">
        <w:rPr>
          <w:rFonts w:eastAsia="Courier Rgulier"/>
          <w:lang w:val="ru-RU"/>
        </w:rPr>
        <w:t>69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Уголовного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кодекса</w:t>
      </w:r>
      <w:r w:rsidRPr="009B5B95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чтобы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поставить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под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запрет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вселяющие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обеспокоенность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акты</w:t>
      </w:r>
      <w:r w:rsidRPr="009B5B9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расизма и нетерпимости, о которых сообщают Европейская комиссия по борьбе против расизма и нетерпимости </w:t>
      </w:r>
      <w:r w:rsidR="003424B9">
        <w:rPr>
          <w:rFonts w:eastAsia="Courier Rgulier"/>
          <w:lang w:val="ru-RU"/>
        </w:rPr>
        <w:t>(ЕКРН) и Латвийский комитет по правам человека, включая, среди прочего, систематическое распространение государственными и частными средствами массовой информации негативных стереотипов в отношении рома, а также оскорбительных и унизительных заявлений в адрес еврейских и русских общин. Кроме</w:t>
      </w:r>
      <w:r w:rsidR="003424B9" w:rsidRPr="00651265">
        <w:rPr>
          <w:rFonts w:eastAsia="Courier Rgulier"/>
          <w:lang w:val="ru-RU"/>
        </w:rPr>
        <w:t xml:space="preserve"> </w:t>
      </w:r>
      <w:r w:rsidR="003424B9">
        <w:rPr>
          <w:rFonts w:eastAsia="Courier Rgulier"/>
          <w:lang w:val="ru-RU"/>
        </w:rPr>
        <w:t>того</w:t>
      </w:r>
      <w:r w:rsidR="003424B9" w:rsidRPr="00651265">
        <w:rPr>
          <w:rFonts w:eastAsia="Courier Rgulier"/>
          <w:lang w:val="ru-RU"/>
        </w:rPr>
        <w:t xml:space="preserve">, </w:t>
      </w:r>
      <w:r w:rsidR="00651265" w:rsidRPr="00651265">
        <w:rPr>
          <w:rFonts w:eastAsia="Courier Rgulier"/>
          <w:lang w:val="ru-RU"/>
        </w:rPr>
        <w:t xml:space="preserve">16 </w:t>
      </w:r>
      <w:r w:rsidR="00651265">
        <w:rPr>
          <w:rFonts w:eastAsia="Courier Rgulier"/>
          <w:lang w:val="ru-RU"/>
        </w:rPr>
        <w:t xml:space="preserve">марта каждого года, в рамках проведения Дня латышского легиона СС, служившего гитлеровской армии, в Риге регулярно проводятся </w:t>
      </w:r>
      <w:r w:rsidR="003424B9">
        <w:rPr>
          <w:rFonts w:eastAsia="Courier Rgulier"/>
          <w:lang w:val="ru-RU"/>
        </w:rPr>
        <w:t>крупн</w:t>
      </w:r>
      <w:r w:rsidR="00651265">
        <w:rPr>
          <w:rFonts w:eastAsia="Courier Rgulier"/>
          <w:lang w:val="ru-RU"/>
        </w:rPr>
        <w:t>ые</w:t>
      </w:r>
      <w:r w:rsidR="003424B9" w:rsidRPr="00651265">
        <w:rPr>
          <w:rFonts w:eastAsia="Courier Rgulier"/>
          <w:lang w:val="ru-RU"/>
        </w:rPr>
        <w:t xml:space="preserve"> </w:t>
      </w:r>
      <w:r w:rsidR="003424B9">
        <w:rPr>
          <w:rFonts w:eastAsia="Courier Rgulier"/>
          <w:lang w:val="ru-RU"/>
        </w:rPr>
        <w:t>общественн</w:t>
      </w:r>
      <w:r w:rsidR="00651265">
        <w:rPr>
          <w:rFonts w:eastAsia="Courier Rgulier"/>
          <w:lang w:val="ru-RU"/>
        </w:rPr>
        <w:t>ые</w:t>
      </w:r>
      <w:r w:rsidR="003424B9" w:rsidRPr="00651265">
        <w:rPr>
          <w:rFonts w:eastAsia="Courier Rgulier"/>
          <w:lang w:val="ru-RU"/>
        </w:rPr>
        <w:t xml:space="preserve"> </w:t>
      </w:r>
      <w:r w:rsidR="003424B9">
        <w:rPr>
          <w:rFonts w:eastAsia="Courier Rgulier"/>
          <w:lang w:val="ru-RU"/>
        </w:rPr>
        <w:t>манифестаци</w:t>
      </w:r>
      <w:r w:rsidR="00651265">
        <w:rPr>
          <w:rFonts w:eastAsia="Courier Rgulier"/>
          <w:lang w:val="ru-RU"/>
        </w:rPr>
        <w:t>и</w:t>
      </w:r>
      <w:r w:rsidR="00651265" w:rsidRPr="00651265">
        <w:rPr>
          <w:rFonts w:eastAsia="Courier Rgulier"/>
          <w:lang w:val="ru-RU"/>
        </w:rPr>
        <w:t xml:space="preserve"> </w:t>
      </w:r>
      <w:r w:rsidR="00651265">
        <w:rPr>
          <w:rFonts w:eastAsia="Courier Rgulier"/>
          <w:lang w:val="ru-RU"/>
        </w:rPr>
        <w:t>с</w:t>
      </w:r>
      <w:r w:rsidR="00651265" w:rsidRPr="00651265">
        <w:rPr>
          <w:rFonts w:eastAsia="Courier Rgulier"/>
          <w:lang w:val="ru-RU"/>
        </w:rPr>
        <w:t xml:space="preserve"> </w:t>
      </w:r>
      <w:r w:rsidR="00651265">
        <w:rPr>
          <w:rFonts w:eastAsia="Courier Rgulier"/>
          <w:lang w:val="ru-RU"/>
        </w:rPr>
        <w:t>выражением</w:t>
      </w:r>
      <w:r w:rsidR="00651265" w:rsidRPr="00651265">
        <w:rPr>
          <w:rFonts w:eastAsia="Courier Rgulier"/>
          <w:lang w:val="ru-RU"/>
        </w:rPr>
        <w:t xml:space="preserve"> </w:t>
      </w:r>
      <w:r w:rsidR="00651265">
        <w:rPr>
          <w:rFonts w:eastAsia="Courier Rgulier"/>
          <w:lang w:val="ru-RU"/>
        </w:rPr>
        <w:t>симпатии</w:t>
      </w:r>
      <w:r w:rsidR="00651265" w:rsidRPr="00651265">
        <w:rPr>
          <w:rFonts w:eastAsia="Courier Rgulier"/>
          <w:lang w:val="ru-RU"/>
        </w:rPr>
        <w:t xml:space="preserve"> </w:t>
      </w:r>
      <w:r w:rsidR="00651265">
        <w:rPr>
          <w:rFonts w:eastAsia="Courier Rgulier"/>
          <w:lang w:val="ru-RU"/>
        </w:rPr>
        <w:t>к</w:t>
      </w:r>
      <w:r w:rsidR="00651265" w:rsidRPr="00651265">
        <w:rPr>
          <w:rFonts w:eastAsia="Courier Rgulier"/>
          <w:lang w:val="ru-RU"/>
        </w:rPr>
        <w:t xml:space="preserve"> </w:t>
      </w:r>
      <w:r w:rsidR="00651265">
        <w:rPr>
          <w:rFonts w:eastAsia="Courier Rgulier"/>
          <w:lang w:val="ru-RU"/>
        </w:rPr>
        <w:t>немецкому</w:t>
      </w:r>
      <w:r w:rsidR="00651265" w:rsidRPr="00651265">
        <w:rPr>
          <w:rFonts w:eastAsia="Courier Rgulier"/>
          <w:lang w:val="ru-RU"/>
        </w:rPr>
        <w:t xml:space="preserve"> </w:t>
      </w:r>
      <w:r w:rsidR="00651265">
        <w:rPr>
          <w:rFonts w:eastAsia="Courier Rgulier"/>
          <w:lang w:val="ru-RU"/>
        </w:rPr>
        <w:t>фашизму</w:t>
      </w:r>
      <w:r w:rsidR="002717C3">
        <w:rPr>
          <w:rFonts w:eastAsia="Courier Rgulier"/>
          <w:lang w:val="ru-RU"/>
        </w:rPr>
        <w:t xml:space="preserve">. </w:t>
      </w:r>
      <w:r w:rsidR="001977D8">
        <w:rPr>
          <w:rFonts w:eastAsia="Courier Rgulier"/>
          <w:lang w:val="ru-RU"/>
        </w:rPr>
        <w:t>Г</w:t>
      </w:r>
      <w:r w:rsidR="001977D8" w:rsidRPr="00E11D06">
        <w:rPr>
          <w:rFonts w:eastAsia="Courier Rgulier"/>
          <w:lang w:val="ru-RU"/>
        </w:rPr>
        <w:t>-</w:t>
      </w:r>
      <w:r w:rsidR="001977D8">
        <w:rPr>
          <w:rFonts w:eastAsia="Courier Rgulier"/>
          <w:lang w:val="ru-RU"/>
        </w:rPr>
        <w:t>н</w:t>
      </w:r>
      <w:r w:rsidR="001977D8" w:rsidRPr="00E11D06">
        <w:rPr>
          <w:rFonts w:eastAsia="Courier Rgulier"/>
          <w:lang w:val="ru-RU"/>
        </w:rPr>
        <w:t xml:space="preserve"> </w:t>
      </w:r>
      <w:r w:rsidR="001977D8">
        <w:rPr>
          <w:rFonts w:eastAsia="Courier Rgulier"/>
          <w:lang w:val="ru-RU"/>
        </w:rPr>
        <w:t>ван</w:t>
      </w:r>
      <w:r w:rsidR="001977D8" w:rsidRPr="00E11D06">
        <w:rPr>
          <w:rFonts w:eastAsia="Courier Rgulier"/>
          <w:lang w:val="ru-RU"/>
        </w:rPr>
        <w:t xml:space="preserve"> </w:t>
      </w:r>
      <w:r w:rsidR="001977D8">
        <w:rPr>
          <w:rFonts w:eastAsia="Courier Rgulier"/>
          <w:lang w:val="ru-RU"/>
        </w:rPr>
        <w:t>Бовен</w:t>
      </w:r>
      <w:r w:rsidR="001977D8" w:rsidRPr="00E11D06">
        <w:rPr>
          <w:rFonts w:eastAsia="Courier Rgulier"/>
          <w:lang w:val="ru-RU"/>
        </w:rPr>
        <w:t xml:space="preserve"> </w:t>
      </w:r>
      <w:r w:rsidR="001977D8">
        <w:rPr>
          <w:rFonts w:eastAsia="Courier Rgulier"/>
          <w:lang w:val="ru-RU"/>
        </w:rPr>
        <w:t>считает</w:t>
      </w:r>
      <w:r w:rsidR="001977D8" w:rsidRPr="00E11D06">
        <w:rPr>
          <w:rFonts w:eastAsia="Courier Rgulier"/>
          <w:lang w:val="ru-RU"/>
        </w:rPr>
        <w:t xml:space="preserve">, </w:t>
      </w:r>
      <w:r w:rsidR="001977D8">
        <w:rPr>
          <w:rFonts w:eastAsia="Courier Rgulier"/>
          <w:lang w:val="ru-RU"/>
        </w:rPr>
        <w:t>что</w:t>
      </w:r>
      <w:r w:rsidR="001977D8" w:rsidRPr="00E11D06">
        <w:rPr>
          <w:rFonts w:eastAsia="Courier Rgulier"/>
          <w:lang w:val="ru-RU"/>
        </w:rPr>
        <w:t xml:space="preserve">, </w:t>
      </w:r>
      <w:r w:rsidR="001977D8">
        <w:rPr>
          <w:rFonts w:eastAsia="Courier Rgulier"/>
          <w:lang w:val="ru-RU"/>
        </w:rPr>
        <w:t>с</w:t>
      </w:r>
      <w:r w:rsidR="001977D8" w:rsidRPr="00E11D06">
        <w:rPr>
          <w:rFonts w:eastAsia="Courier Rgulier"/>
          <w:lang w:val="ru-RU"/>
        </w:rPr>
        <w:t xml:space="preserve"> </w:t>
      </w:r>
      <w:r w:rsidR="001977D8">
        <w:rPr>
          <w:rFonts w:eastAsia="Courier Rgulier"/>
          <w:lang w:val="ru-RU"/>
        </w:rPr>
        <w:t>учетом</w:t>
      </w:r>
      <w:r w:rsidR="001977D8" w:rsidRPr="00E11D06">
        <w:rPr>
          <w:rFonts w:eastAsia="Courier Rgulier"/>
          <w:lang w:val="ru-RU"/>
        </w:rPr>
        <w:t xml:space="preserve"> </w:t>
      </w:r>
      <w:r w:rsidR="001977D8">
        <w:rPr>
          <w:rFonts w:eastAsia="Courier Rgulier"/>
          <w:lang w:val="ru-RU"/>
        </w:rPr>
        <w:t>серьезности</w:t>
      </w:r>
      <w:r w:rsidR="001977D8" w:rsidRPr="00E11D06">
        <w:rPr>
          <w:rFonts w:eastAsia="Courier Rgulier"/>
          <w:lang w:val="ru-RU"/>
        </w:rPr>
        <w:t xml:space="preserve"> </w:t>
      </w:r>
      <w:r w:rsidR="001977D8">
        <w:rPr>
          <w:rFonts w:eastAsia="Courier Rgulier"/>
          <w:lang w:val="ru-RU"/>
        </w:rPr>
        <w:t>и</w:t>
      </w:r>
      <w:r w:rsidR="001977D8" w:rsidRPr="00E11D06">
        <w:rPr>
          <w:rFonts w:eastAsia="Courier Rgulier"/>
          <w:lang w:val="ru-RU"/>
        </w:rPr>
        <w:t xml:space="preserve"> </w:t>
      </w:r>
      <w:r w:rsidR="00E35C77">
        <w:rPr>
          <w:rFonts w:eastAsia="Courier Rgulier"/>
          <w:lang w:val="ru-RU"/>
        </w:rPr>
        <w:t>неоднократности</w:t>
      </w:r>
      <w:r w:rsidR="00E11D06" w:rsidRPr="00E11D06">
        <w:rPr>
          <w:rFonts w:eastAsia="Courier Rgulier"/>
          <w:lang w:val="ru-RU"/>
        </w:rPr>
        <w:t xml:space="preserve"> </w:t>
      </w:r>
      <w:r w:rsidR="00E11D06">
        <w:rPr>
          <w:rFonts w:eastAsia="Courier Rgulier"/>
          <w:lang w:val="ru-RU"/>
        </w:rPr>
        <w:t>таких</w:t>
      </w:r>
      <w:r w:rsidR="00E11D06" w:rsidRPr="00E11D06">
        <w:rPr>
          <w:rFonts w:eastAsia="Courier Rgulier"/>
          <w:lang w:val="ru-RU"/>
        </w:rPr>
        <w:t xml:space="preserve"> </w:t>
      </w:r>
      <w:r w:rsidR="00E11D06">
        <w:rPr>
          <w:rFonts w:eastAsia="Courier Rgulier"/>
          <w:lang w:val="ru-RU"/>
        </w:rPr>
        <w:t>фактов</w:t>
      </w:r>
      <w:r w:rsidR="00E11D06" w:rsidRPr="00E11D06">
        <w:rPr>
          <w:rFonts w:eastAsia="Courier Rgulier"/>
          <w:lang w:val="ru-RU"/>
        </w:rPr>
        <w:t xml:space="preserve">, </w:t>
      </w:r>
      <w:r w:rsidR="00E11D06">
        <w:rPr>
          <w:rFonts w:eastAsia="Courier Rgulier"/>
          <w:lang w:val="ru-RU"/>
        </w:rPr>
        <w:t xml:space="preserve">требуется более строгое применение статьи </w:t>
      </w:r>
      <w:r w:rsidR="00AC2AB4" w:rsidRPr="00E11D06">
        <w:rPr>
          <w:rFonts w:eastAsia="Courier Rgulier"/>
          <w:lang w:val="ru-RU"/>
        </w:rPr>
        <w:t>69</w:t>
      </w:r>
      <w:r w:rsidR="00E11D06">
        <w:rPr>
          <w:rFonts w:eastAsia="Courier Rgulier"/>
          <w:lang w:val="ru-RU"/>
        </w:rPr>
        <w:t xml:space="preserve"> Уголовного кодекса Латвии.</w:t>
      </w:r>
    </w:p>
    <w:p w:rsidR="00AC2AB4" w:rsidRPr="00E11D06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903F8F" w:rsidRDefault="00E35C77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Что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применения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E35C77">
        <w:rPr>
          <w:rFonts w:eastAsia="Courier Rgulier"/>
          <w:lang w:val="ru-RU"/>
        </w:rPr>
        <w:t xml:space="preserve"> </w:t>
      </w:r>
      <w:r w:rsidR="00AC2AB4" w:rsidRPr="00E35C77">
        <w:rPr>
          <w:rFonts w:eastAsia="Courier Rgulier"/>
          <w:lang w:val="ru-RU"/>
        </w:rPr>
        <w:t>5,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то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</w:t>
      </w:r>
      <w:r w:rsidRPr="00E35C77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н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ван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Бовен</w:t>
      </w:r>
      <w:r w:rsidR="00AC2AB4"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выражает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недоумение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отношении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Конституционного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закона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правах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обязанностях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человека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E35C77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гражданина</w:t>
      </w:r>
      <w:r w:rsidR="00AC2AB4" w:rsidRPr="00E35C77">
        <w:rPr>
          <w:rFonts w:eastAsia="Courier Rgulier"/>
          <w:lang w:val="ru-RU"/>
        </w:rPr>
        <w:t>,</w:t>
      </w:r>
      <w:r>
        <w:rPr>
          <w:rFonts w:eastAsia="Courier Rgulier"/>
          <w:lang w:val="ru-RU"/>
        </w:rPr>
        <w:t xml:space="preserve"> само название которого явно отражает </w:t>
      </w:r>
      <w:r w:rsidR="00903F8F">
        <w:rPr>
          <w:rFonts w:eastAsia="Courier Rgulier"/>
          <w:lang w:val="ru-RU"/>
        </w:rPr>
        <w:t>наличие различий, предусмотренных этим Законом, а именно: часть прав отводится гражданам, а другая часть – негражданам. Хотя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некоторые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ограничения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в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правах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неграждан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в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области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политики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вполне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оправданы</w:t>
      </w:r>
      <w:r w:rsidR="00903F8F" w:rsidRPr="00903F8F">
        <w:rPr>
          <w:rFonts w:eastAsia="Courier Rgulier"/>
          <w:lang w:val="ru-RU"/>
        </w:rPr>
        <w:t xml:space="preserve">, </w:t>
      </w:r>
      <w:r w:rsidR="00903F8F">
        <w:rPr>
          <w:rFonts w:eastAsia="Courier Rgulier"/>
          <w:lang w:val="ru-RU"/>
        </w:rPr>
        <w:t>многие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другие</w:t>
      </w:r>
      <w:r w:rsidR="00903F8F" w:rsidRPr="00903F8F">
        <w:rPr>
          <w:rFonts w:eastAsia="Courier Rgulier"/>
          <w:lang w:val="ru-RU"/>
        </w:rPr>
        <w:t xml:space="preserve">, </w:t>
      </w:r>
      <w:r w:rsidR="00903F8F">
        <w:rPr>
          <w:rFonts w:eastAsia="Courier Rgulier"/>
          <w:lang w:val="ru-RU"/>
        </w:rPr>
        <w:t>касающиеся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пользования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социальными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и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экономическими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правами</w:t>
      </w:r>
      <w:r w:rsidR="00903F8F" w:rsidRPr="00903F8F">
        <w:rPr>
          <w:rFonts w:eastAsia="Courier Rgulier"/>
          <w:lang w:val="ru-RU"/>
        </w:rPr>
        <w:t xml:space="preserve">, </w:t>
      </w:r>
      <w:r w:rsidR="00903F8F">
        <w:rPr>
          <w:rFonts w:eastAsia="Courier Rgulier"/>
          <w:lang w:val="ru-RU"/>
        </w:rPr>
        <w:t>носят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неприемлемый дискриминационный характер</w:t>
      </w:r>
      <w:r w:rsidR="00903F8F" w:rsidRPr="00903F8F">
        <w:rPr>
          <w:rFonts w:eastAsia="Courier Rgulier"/>
          <w:lang w:val="ru-RU"/>
        </w:rPr>
        <w:t xml:space="preserve"> </w:t>
      </w:r>
      <w:r w:rsidR="00903F8F">
        <w:rPr>
          <w:rFonts w:eastAsia="Courier Rgulier"/>
          <w:lang w:val="ru-RU"/>
        </w:rPr>
        <w:t>и должны быть отменены.</w:t>
      </w:r>
    </w:p>
    <w:p w:rsidR="00AC2AB4" w:rsidRPr="00903F8F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177F8F" w:rsidRDefault="00614605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Далее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докладе</w:t>
      </w:r>
      <w:r w:rsidRPr="00614605">
        <w:rPr>
          <w:rFonts w:eastAsia="Courier Rgulier"/>
          <w:lang w:val="ru-RU"/>
        </w:rPr>
        <w:t xml:space="preserve"> (</w:t>
      </w:r>
      <w:r>
        <w:rPr>
          <w:rFonts w:eastAsia="Courier Rgulier"/>
          <w:lang w:val="ru-RU"/>
        </w:rPr>
        <w:t>пункт</w:t>
      </w:r>
      <w:r w:rsidRPr="00614605">
        <w:rPr>
          <w:rFonts w:eastAsia="Courier Rgulier"/>
          <w:lang w:val="ru-RU"/>
        </w:rPr>
        <w:t xml:space="preserve"> 91) </w:t>
      </w:r>
      <w:r>
        <w:rPr>
          <w:rFonts w:eastAsia="Courier Rgulier"/>
          <w:lang w:val="ru-RU"/>
        </w:rPr>
        <w:t>государство</w:t>
      </w:r>
      <w:r w:rsidRPr="00614605">
        <w:rPr>
          <w:rFonts w:eastAsia="Courier Rgulier"/>
          <w:lang w:val="ru-RU"/>
        </w:rPr>
        <w:t>-</w:t>
      </w:r>
      <w:r>
        <w:rPr>
          <w:rFonts w:eastAsia="Courier Rgulier"/>
          <w:lang w:val="ru-RU"/>
        </w:rPr>
        <w:t>участник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упоминает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существовании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различий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отношении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</w:t>
      </w:r>
      <w:r w:rsidRPr="00614605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которые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Латвии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закреплены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гражданами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614605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неграждан</w:t>
      </w:r>
      <w:r w:rsidR="00536E8C">
        <w:rPr>
          <w:rFonts w:eastAsia="Courier Rgulier"/>
          <w:lang w:val="ru-RU"/>
        </w:rPr>
        <w:t>а</w:t>
      </w:r>
      <w:r>
        <w:rPr>
          <w:rFonts w:eastAsia="Courier Rgulier"/>
          <w:lang w:val="ru-RU"/>
        </w:rPr>
        <w:t>ми</w:t>
      </w:r>
      <w:r w:rsidRPr="00614605">
        <w:rPr>
          <w:rFonts w:eastAsia="Courier Rgulier"/>
          <w:lang w:val="ru-RU"/>
        </w:rPr>
        <w:t xml:space="preserve">,  </w:t>
      </w:r>
      <w:r>
        <w:rPr>
          <w:rFonts w:eastAsia="Courier Rgulier"/>
          <w:lang w:val="ru-RU"/>
        </w:rPr>
        <w:t>и, хотя эти различия не основаны на этнических или расовых признаках, государство-участник сознает, что проблемы этнических меньшинств и проблемы неграждан во многом пересекаются. Поэтому г-н ван Бовен просит делегацию сообщить Комитету, какие меры предпринимает латвийское правительство</w:t>
      </w:r>
      <w:r w:rsidR="00B12FD3">
        <w:rPr>
          <w:rFonts w:eastAsia="Courier Rgulier"/>
          <w:lang w:val="ru-RU"/>
        </w:rPr>
        <w:t xml:space="preserve"> в ответ на замечания Национального управления по правам человека, которое подчеркнуло несправедливый характер различий</w:t>
      </w:r>
      <w:r w:rsidR="00852DEA">
        <w:rPr>
          <w:rFonts w:eastAsia="Courier Rgulier"/>
          <w:lang w:val="ru-RU"/>
        </w:rPr>
        <w:t>, которые существуют в самых разных областях между правами граждан и неграждан. По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его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мнению</w:t>
      </w:r>
      <w:r w:rsidR="00852DEA" w:rsidRPr="00852DEA">
        <w:rPr>
          <w:rFonts w:eastAsia="Courier Rgulier"/>
          <w:lang w:val="ru-RU"/>
        </w:rPr>
        <w:t xml:space="preserve">, </w:t>
      </w:r>
      <w:r w:rsidR="00852DEA">
        <w:rPr>
          <w:rFonts w:eastAsia="Courier Rgulier"/>
          <w:lang w:val="ru-RU"/>
        </w:rPr>
        <w:t>Комитет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должен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учитывать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этот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крайне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важный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элемент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данного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вопроса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при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рассмотрении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им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применения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государствами</w:t>
      </w:r>
      <w:r w:rsidR="00852DEA" w:rsidRPr="00852DEA">
        <w:rPr>
          <w:rFonts w:eastAsia="Courier Rgulier"/>
          <w:lang w:val="ru-RU"/>
        </w:rPr>
        <w:t>-</w:t>
      </w:r>
      <w:r w:rsidR="00852DEA">
        <w:rPr>
          <w:rFonts w:eastAsia="Courier Rgulier"/>
          <w:lang w:val="ru-RU"/>
        </w:rPr>
        <w:t>участниками</w:t>
      </w:r>
      <w:r w:rsidR="00852DEA" w:rsidRPr="00852DEA">
        <w:rPr>
          <w:rFonts w:eastAsia="Courier Rgulier"/>
          <w:lang w:val="ru-RU"/>
        </w:rPr>
        <w:t xml:space="preserve"> </w:t>
      </w:r>
      <w:r w:rsidR="00852DEA">
        <w:rPr>
          <w:rFonts w:eastAsia="Courier Rgulier"/>
          <w:lang w:val="ru-RU"/>
        </w:rPr>
        <w:t>пункта</w:t>
      </w:r>
      <w:r w:rsidR="00AC2AB4" w:rsidRPr="00AC2AB4">
        <w:rPr>
          <w:rFonts w:eastAsia="Courier Rgulier"/>
        </w:rPr>
        <w:t> </w:t>
      </w:r>
      <w:r w:rsidR="00AC2AB4" w:rsidRPr="00852DEA">
        <w:rPr>
          <w:rFonts w:eastAsia="Courier Rgulier"/>
          <w:lang w:val="ru-RU"/>
        </w:rPr>
        <w:t xml:space="preserve">2 </w:t>
      </w:r>
      <w:r w:rsidR="00852DEA">
        <w:rPr>
          <w:rFonts w:eastAsia="Courier Rgulier"/>
          <w:lang w:val="ru-RU"/>
        </w:rPr>
        <w:t xml:space="preserve">статьи 1 Конвенции. </w:t>
      </w:r>
      <w:r w:rsidR="0008486F">
        <w:rPr>
          <w:rFonts w:eastAsia="Courier Rgulier"/>
          <w:lang w:val="ru-RU"/>
        </w:rPr>
        <w:t>Кроме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того</w:t>
      </w:r>
      <w:r w:rsidR="0008486F" w:rsidRPr="004D5851">
        <w:rPr>
          <w:rFonts w:eastAsia="Courier Rgulier"/>
          <w:lang w:val="ru-RU"/>
        </w:rPr>
        <w:t xml:space="preserve">, </w:t>
      </w:r>
      <w:r w:rsidR="0008486F">
        <w:rPr>
          <w:rFonts w:eastAsia="Courier Rgulier"/>
          <w:lang w:val="ru-RU"/>
        </w:rPr>
        <w:t>г</w:t>
      </w:r>
      <w:r w:rsidR="0008486F" w:rsidRPr="004D5851">
        <w:rPr>
          <w:rFonts w:eastAsia="Courier Rgulier"/>
          <w:lang w:val="ru-RU"/>
        </w:rPr>
        <w:t>-</w:t>
      </w:r>
      <w:r w:rsidR="0008486F">
        <w:rPr>
          <w:rFonts w:eastAsia="Courier Rgulier"/>
          <w:lang w:val="ru-RU"/>
        </w:rPr>
        <w:t>н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ван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Бовен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отмечает</w:t>
      </w:r>
      <w:r w:rsidR="0008486F" w:rsidRPr="004D5851">
        <w:rPr>
          <w:rFonts w:eastAsia="Courier Rgulier"/>
          <w:lang w:val="ru-RU"/>
        </w:rPr>
        <w:t xml:space="preserve">, </w:t>
      </w:r>
      <w:r w:rsidR="0008486F">
        <w:rPr>
          <w:rFonts w:eastAsia="Courier Rgulier"/>
          <w:lang w:val="ru-RU"/>
        </w:rPr>
        <w:t>что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позитивная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информация</w:t>
      </w:r>
      <w:r w:rsidR="0008486F" w:rsidRPr="004D5851">
        <w:rPr>
          <w:rFonts w:eastAsia="Courier Rgulier"/>
          <w:lang w:val="ru-RU"/>
        </w:rPr>
        <w:t xml:space="preserve">, </w:t>
      </w:r>
      <w:r w:rsidR="0008486F">
        <w:rPr>
          <w:rFonts w:eastAsia="Courier Rgulier"/>
          <w:lang w:val="ru-RU"/>
        </w:rPr>
        <w:t>представленная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в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докладе</w:t>
      </w:r>
      <w:r w:rsidR="0008486F" w:rsidRPr="004D5851">
        <w:rPr>
          <w:rFonts w:eastAsia="Courier Rgulier"/>
          <w:lang w:val="ru-RU"/>
        </w:rPr>
        <w:t xml:space="preserve"> </w:t>
      </w:r>
      <w:r w:rsidR="00AC2AB4" w:rsidRPr="004D5851">
        <w:rPr>
          <w:rFonts w:eastAsia="Courier Rgulier"/>
          <w:lang w:val="ru-RU"/>
        </w:rPr>
        <w:t>(</w:t>
      </w:r>
      <w:r w:rsidR="0008486F">
        <w:rPr>
          <w:rFonts w:eastAsia="Courier Rgulier"/>
          <w:lang w:val="ru-RU"/>
        </w:rPr>
        <w:t>пункт</w:t>
      </w:r>
      <w:r w:rsidR="00AC2AB4" w:rsidRPr="00AC2AB4">
        <w:rPr>
          <w:rFonts w:eastAsia="Courier Rgulier"/>
        </w:rPr>
        <w:t> </w:t>
      </w:r>
      <w:r w:rsidR="00AC2AB4" w:rsidRPr="004D5851">
        <w:rPr>
          <w:rFonts w:eastAsia="Courier Rgulier"/>
          <w:lang w:val="ru-RU"/>
        </w:rPr>
        <w:t xml:space="preserve">134) </w:t>
      </w:r>
      <w:r w:rsidR="0008486F">
        <w:rPr>
          <w:rFonts w:eastAsia="Courier Rgulier"/>
          <w:lang w:val="ru-RU"/>
        </w:rPr>
        <w:t>по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вопросу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о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содействии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государства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изучению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языков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меньшинств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в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государственных</w:t>
      </w:r>
      <w:r w:rsidR="0008486F" w:rsidRPr="004D5851">
        <w:rPr>
          <w:rFonts w:eastAsia="Courier Rgulier"/>
          <w:lang w:val="ru-RU"/>
        </w:rPr>
        <w:t xml:space="preserve"> </w:t>
      </w:r>
      <w:r w:rsidR="0008486F">
        <w:rPr>
          <w:rFonts w:eastAsia="Courier Rgulier"/>
          <w:lang w:val="ru-RU"/>
        </w:rPr>
        <w:t>школах</w:t>
      </w:r>
      <w:r w:rsidR="0008486F" w:rsidRPr="004D5851">
        <w:rPr>
          <w:rFonts w:eastAsia="Courier Rgulier"/>
          <w:lang w:val="ru-RU"/>
        </w:rPr>
        <w:t xml:space="preserve">, </w:t>
      </w:r>
      <w:r w:rsidR="004D5851">
        <w:rPr>
          <w:rFonts w:eastAsia="Courier Rgulier"/>
          <w:lang w:val="ru-RU"/>
        </w:rPr>
        <w:t>оспаривается</w:t>
      </w:r>
      <w:r w:rsidR="004D5851" w:rsidRPr="004D5851">
        <w:rPr>
          <w:rFonts w:eastAsia="Courier Rgulier"/>
          <w:lang w:val="ru-RU"/>
        </w:rPr>
        <w:t xml:space="preserve"> </w:t>
      </w:r>
      <w:r w:rsidR="004D5851">
        <w:rPr>
          <w:rFonts w:eastAsia="Courier Rgulier"/>
          <w:lang w:val="ru-RU"/>
        </w:rPr>
        <w:t>Латвийским</w:t>
      </w:r>
      <w:r w:rsidR="004D5851" w:rsidRPr="004D5851">
        <w:rPr>
          <w:rFonts w:eastAsia="Courier Rgulier"/>
          <w:lang w:val="ru-RU"/>
        </w:rPr>
        <w:t xml:space="preserve"> </w:t>
      </w:r>
      <w:r w:rsidR="004D5851">
        <w:rPr>
          <w:rFonts w:eastAsia="Courier Rgulier"/>
          <w:lang w:val="ru-RU"/>
        </w:rPr>
        <w:t>комитетом</w:t>
      </w:r>
      <w:r w:rsidR="004D5851" w:rsidRPr="004D5851">
        <w:rPr>
          <w:rFonts w:eastAsia="Courier Rgulier"/>
          <w:lang w:val="ru-RU"/>
        </w:rPr>
        <w:t xml:space="preserve"> </w:t>
      </w:r>
      <w:r w:rsidR="004D5851">
        <w:rPr>
          <w:rFonts w:eastAsia="Courier Rgulier"/>
          <w:lang w:val="ru-RU"/>
        </w:rPr>
        <w:t>по</w:t>
      </w:r>
      <w:r w:rsidR="004D5851" w:rsidRPr="004D5851">
        <w:rPr>
          <w:rFonts w:eastAsia="Courier Rgulier"/>
          <w:lang w:val="ru-RU"/>
        </w:rPr>
        <w:t xml:space="preserve"> </w:t>
      </w:r>
      <w:r w:rsidR="004D5851">
        <w:rPr>
          <w:rFonts w:eastAsia="Courier Rgulier"/>
          <w:lang w:val="ru-RU"/>
        </w:rPr>
        <w:t>правам</w:t>
      </w:r>
      <w:r w:rsidR="004D5851" w:rsidRPr="004D5851">
        <w:rPr>
          <w:rFonts w:eastAsia="Courier Rgulier"/>
          <w:lang w:val="ru-RU"/>
        </w:rPr>
        <w:t xml:space="preserve"> </w:t>
      </w:r>
      <w:r w:rsidR="004D5851">
        <w:rPr>
          <w:rFonts w:eastAsia="Courier Rgulier"/>
          <w:lang w:val="ru-RU"/>
        </w:rPr>
        <w:t xml:space="preserve">человека, который в своей вышеупомянутой брошюре подчеркивает стремление влиятельных политических руководителей, а также министерства образования и науки сократить бюджетные и прочие средства, выделяемые государством на изучение </w:t>
      </w:r>
      <w:r w:rsidR="00E20FE8">
        <w:rPr>
          <w:rFonts w:eastAsia="Courier Rgulier"/>
          <w:lang w:val="ru-RU"/>
        </w:rPr>
        <w:t xml:space="preserve">таких языков, как </w:t>
      </w:r>
      <w:r w:rsidR="004D5851">
        <w:rPr>
          <w:rFonts w:eastAsia="Courier Rgulier"/>
          <w:lang w:val="ru-RU"/>
        </w:rPr>
        <w:t>русск</w:t>
      </w:r>
      <w:r w:rsidR="00E20FE8">
        <w:rPr>
          <w:rFonts w:eastAsia="Courier Rgulier"/>
          <w:lang w:val="ru-RU"/>
        </w:rPr>
        <w:t>ий, польский или идиш.</w:t>
      </w:r>
      <w:r w:rsidR="00AC2AB4" w:rsidRPr="00E20FE8">
        <w:rPr>
          <w:rFonts w:eastAsia="Courier Rgulier"/>
          <w:lang w:val="ru-RU"/>
        </w:rPr>
        <w:t xml:space="preserve"> </w:t>
      </w:r>
      <w:r w:rsidR="00177F8F">
        <w:rPr>
          <w:rFonts w:eastAsia="Courier Rgulier"/>
          <w:lang w:val="ru-RU"/>
        </w:rPr>
        <w:t>Г-н ван Бовен хотел бы, чтобы делегация представила в Комитет разъяснения по этому вопросу.</w:t>
      </w:r>
    </w:p>
    <w:p w:rsidR="00AC2AB4" w:rsidRPr="00177F8F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333C3C" w:rsidRDefault="00333C3C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>Что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касается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применения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статьи</w:t>
      </w:r>
      <w:r w:rsidRPr="00333C3C">
        <w:rPr>
          <w:rFonts w:eastAsia="Courier Rgulier"/>
          <w:lang w:val="ru-RU"/>
        </w:rPr>
        <w:t xml:space="preserve"> </w:t>
      </w:r>
      <w:r w:rsidR="00AC2AB4" w:rsidRPr="00333C3C">
        <w:rPr>
          <w:rFonts w:eastAsia="Courier Rgulier"/>
          <w:lang w:val="ru-RU"/>
        </w:rPr>
        <w:t xml:space="preserve">6 </w:t>
      </w:r>
      <w:r>
        <w:rPr>
          <w:rFonts w:eastAsia="Courier Rgulier"/>
          <w:lang w:val="ru-RU"/>
        </w:rPr>
        <w:t>Конвенции</w:t>
      </w:r>
      <w:r w:rsidRPr="00333C3C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то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он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хотел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бы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знать</w:t>
      </w:r>
      <w:r w:rsidRPr="00333C3C">
        <w:rPr>
          <w:rFonts w:eastAsia="Courier Rgulier"/>
          <w:lang w:val="ru-RU"/>
        </w:rPr>
        <w:t xml:space="preserve">, </w:t>
      </w:r>
      <w:r>
        <w:rPr>
          <w:rFonts w:eastAsia="Courier Rgulier"/>
          <w:lang w:val="ru-RU"/>
        </w:rPr>
        <w:t>имеют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ли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жертвы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актов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расовой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дискриминации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эффективные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средства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правовой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защиты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для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использования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судах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и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в прочих</w:t>
      </w:r>
      <w:r w:rsidRPr="00333C3C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 xml:space="preserve">компетентных национальных органах, а также могут ли они получать </w:t>
      </w:r>
      <w:r w:rsidR="00AC7A39">
        <w:rPr>
          <w:rFonts w:eastAsia="Courier Rgulier"/>
          <w:lang w:val="ru-RU"/>
        </w:rPr>
        <w:t>возмещение ущерба</w:t>
      </w:r>
      <w:r w:rsidR="00AC2AB4" w:rsidRPr="00333C3C">
        <w:rPr>
          <w:rFonts w:eastAsia="Courier Rgulier"/>
          <w:lang w:val="ru-RU"/>
        </w:rPr>
        <w:t>.</w:t>
      </w:r>
    </w:p>
    <w:p w:rsidR="00AC2AB4" w:rsidRPr="00333C3C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AC7A39" w:rsidRDefault="00AC7A39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lang w:val="ru-RU"/>
        </w:rPr>
        <w:t xml:space="preserve">И, наконец, г-н ван Бовен говорит, что, насколько он знает, ЕКРН рекомендовала Латвии сделать заявление, предусмотренное статьей </w:t>
      </w:r>
      <w:r w:rsidR="00AC2AB4" w:rsidRPr="00AC7A39">
        <w:rPr>
          <w:rFonts w:eastAsia="Courier Rgulier"/>
          <w:lang w:val="ru-RU"/>
        </w:rPr>
        <w:t xml:space="preserve">14 </w:t>
      </w:r>
      <w:r>
        <w:rPr>
          <w:rFonts w:eastAsia="Courier Rgulier"/>
          <w:lang w:val="ru-RU"/>
        </w:rPr>
        <w:t>Конвенции</w:t>
      </w:r>
      <w:r w:rsidR="00AC2AB4" w:rsidRPr="00AC7A39">
        <w:rPr>
          <w:rFonts w:eastAsia="Courier Rgulier"/>
          <w:lang w:val="ru-RU"/>
        </w:rPr>
        <w:t xml:space="preserve">. </w:t>
      </w:r>
      <w:r>
        <w:rPr>
          <w:rFonts w:eastAsia="Courier Rgulier"/>
          <w:lang w:val="ru-RU"/>
        </w:rPr>
        <w:t xml:space="preserve">Не </w:t>
      </w:r>
      <w:r w:rsidR="00536E8C">
        <w:rPr>
          <w:rFonts w:eastAsia="Courier Rgulier"/>
          <w:lang w:val="ru-RU"/>
        </w:rPr>
        <w:t>может</w:t>
      </w:r>
      <w:r>
        <w:rPr>
          <w:rFonts w:eastAsia="Courier Rgulier"/>
          <w:lang w:val="ru-RU"/>
        </w:rPr>
        <w:t xml:space="preserve"> ли латвийская делегация сообщить Комитету о том, имеет ли правительство намерение сделать такое заявление</w:t>
      </w:r>
      <w:r w:rsidR="00AC2AB4" w:rsidRPr="00AC7A39">
        <w:rPr>
          <w:rFonts w:eastAsia="Courier Rgulier"/>
          <w:lang w:val="ru-RU"/>
        </w:rPr>
        <w:t>?</w:t>
      </w:r>
    </w:p>
    <w:p w:rsidR="00AC2AB4" w:rsidRPr="00AC7A39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AC7A39" w:rsidRDefault="00AC7A39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 w:rsidRPr="00AC7A39">
        <w:rPr>
          <w:rFonts w:eastAsia="Courier Rgulier"/>
          <w:u w:val="single"/>
          <w:lang w:val="ru-RU"/>
        </w:rPr>
        <w:t>ПРЕДСЕДАТЕЛЬ</w:t>
      </w:r>
      <w:r w:rsidR="00AC2AB4" w:rsidRPr="00AC7A3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благодарит</w:t>
      </w:r>
      <w:r w:rsidRPr="00AC7A3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латвийскую</w:t>
      </w:r>
      <w:r w:rsidRPr="00AC7A39">
        <w:rPr>
          <w:rFonts w:eastAsia="Courier Rgulier"/>
          <w:lang w:val="ru-RU"/>
        </w:rPr>
        <w:t xml:space="preserve"> </w:t>
      </w:r>
      <w:r>
        <w:rPr>
          <w:rFonts w:eastAsia="Courier Rgulier"/>
          <w:lang w:val="ru-RU"/>
        </w:rPr>
        <w:t>делегацию и приглашает ее ответить на вопросы и замечания членов Комитета на следующем заседании.</w:t>
      </w:r>
    </w:p>
    <w:p w:rsidR="00AC2AB4" w:rsidRPr="00AC7A39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AC7A39" w:rsidRDefault="00AC7A39" w:rsidP="00723C61">
      <w:pPr>
        <w:numPr>
          <w:ilvl w:val="0"/>
          <w:numId w:val="1"/>
        </w:numPr>
        <w:tabs>
          <w:tab w:val="clear" w:pos="721"/>
          <w:tab w:val="left" w:pos="0"/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  <w:tab w:val="left" w:pos="9359"/>
          <w:tab w:val="left" w:pos="10079"/>
          <w:tab w:val="left" w:pos="10798"/>
          <w:tab w:val="left" w:pos="11518"/>
          <w:tab w:val="left" w:pos="12238"/>
          <w:tab w:val="left" w:pos="12958"/>
          <w:tab w:val="left" w:pos="13678"/>
          <w:tab w:val="left" w:pos="14398"/>
          <w:tab w:val="left" w:pos="15118"/>
          <w:tab w:val="left" w:pos="15838"/>
          <w:tab w:val="left" w:pos="16558"/>
          <w:tab w:val="left" w:pos="17278"/>
          <w:tab w:val="left" w:pos="17998"/>
          <w:tab w:val="left" w:pos="18718"/>
          <w:tab w:val="left" w:pos="19438"/>
          <w:tab w:val="left" w:pos="20158"/>
          <w:tab w:val="left" w:pos="20878"/>
          <w:tab w:val="left" w:pos="21598"/>
          <w:tab w:val="left" w:pos="22318"/>
          <w:tab w:val="left" w:pos="23038"/>
          <w:tab w:val="left" w:pos="23758"/>
          <w:tab w:val="left" w:pos="24478"/>
          <w:tab w:val="left" w:pos="25198"/>
          <w:tab w:val="left" w:pos="25918"/>
          <w:tab w:val="left" w:pos="26638"/>
          <w:tab w:val="left" w:pos="27358"/>
        </w:tabs>
        <w:spacing w:line="100" w:lineRule="atLeast"/>
        <w:ind w:left="0" w:firstLine="0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>Делегация Латвии покидает зал заседаний</w:t>
      </w:r>
      <w:r w:rsidR="00AC2AB4" w:rsidRPr="00AC7A39">
        <w:rPr>
          <w:rFonts w:eastAsia="Courier Rgulier"/>
          <w:lang w:val="ru-RU"/>
        </w:rPr>
        <w:t>.</w:t>
      </w:r>
    </w:p>
    <w:p w:rsidR="00AC2AB4" w:rsidRPr="00AC7A39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AC7A39" w:rsidRDefault="00AC7A39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jc w:val="center"/>
        <w:rPr>
          <w:rFonts w:eastAsia="Courier Rgulier"/>
          <w:lang w:val="ru-RU"/>
        </w:rPr>
      </w:pPr>
      <w:r>
        <w:rPr>
          <w:rFonts w:eastAsia="Courier Rgulier"/>
          <w:u w:val="single"/>
          <w:lang w:val="ru-RU"/>
        </w:rPr>
        <w:t xml:space="preserve">Заседание закрывается в </w:t>
      </w:r>
      <w:r w:rsidR="00AC2AB4" w:rsidRPr="00AC7A39">
        <w:rPr>
          <w:rFonts w:eastAsia="Courier Rgulier"/>
          <w:u w:val="single"/>
          <w:lang w:val="ru-RU"/>
        </w:rPr>
        <w:t>18</w:t>
      </w:r>
      <w:r>
        <w:rPr>
          <w:rFonts w:eastAsia="Courier Rgulier"/>
          <w:u w:val="single"/>
          <w:lang w:val="ru-RU"/>
        </w:rPr>
        <w:t xml:space="preserve"> час. 0</w:t>
      </w:r>
      <w:r w:rsidR="00AC2AB4" w:rsidRPr="00AC7A39">
        <w:rPr>
          <w:rFonts w:eastAsia="Courier Rgulier"/>
          <w:u w:val="single"/>
          <w:lang w:val="ru-RU"/>
        </w:rPr>
        <w:t>5</w:t>
      </w:r>
      <w:r>
        <w:rPr>
          <w:rFonts w:eastAsia="Courier Rgulier"/>
          <w:u w:val="single"/>
          <w:lang w:val="ru-RU"/>
        </w:rPr>
        <w:t xml:space="preserve"> мин</w:t>
      </w:r>
      <w:r w:rsidR="00AC2AB4" w:rsidRPr="00AC7A39">
        <w:rPr>
          <w:rFonts w:eastAsia="Courier Rgulier"/>
          <w:lang w:val="ru-RU"/>
        </w:rPr>
        <w:t>.</w:t>
      </w:r>
    </w:p>
    <w:p w:rsidR="00AC2AB4" w:rsidRPr="00AC7A39" w:rsidRDefault="00AC2AB4" w:rsidP="00723C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rPr>
          <w:rFonts w:eastAsia="Courier Rgulier"/>
          <w:lang w:val="ru-RU"/>
        </w:rPr>
      </w:pPr>
    </w:p>
    <w:p w:rsidR="00AC2AB4" w:rsidRPr="00AC06D6" w:rsidRDefault="00AC06D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19"/>
          <w:tab w:val="left" w:pos="12239"/>
          <w:tab w:val="left" w:pos="12959"/>
          <w:tab w:val="left" w:pos="13679"/>
          <w:tab w:val="left" w:pos="14399"/>
          <w:tab w:val="left" w:pos="15119"/>
          <w:tab w:val="left" w:pos="15839"/>
          <w:tab w:val="left" w:pos="16559"/>
          <w:tab w:val="left" w:pos="17279"/>
          <w:tab w:val="left" w:pos="17999"/>
          <w:tab w:val="left" w:pos="18719"/>
          <w:tab w:val="left" w:pos="19439"/>
          <w:tab w:val="left" w:pos="20159"/>
          <w:tab w:val="left" w:pos="20879"/>
          <w:tab w:val="left" w:pos="21599"/>
          <w:tab w:val="left" w:pos="22319"/>
          <w:tab w:val="left" w:pos="23039"/>
          <w:tab w:val="left" w:pos="23759"/>
          <w:tab w:val="left" w:pos="24479"/>
          <w:tab w:val="left" w:pos="25199"/>
          <w:tab w:val="left" w:pos="25919"/>
          <w:tab w:val="left" w:pos="26639"/>
          <w:tab w:val="left" w:pos="27359"/>
          <w:tab w:val="left" w:pos="28079"/>
        </w:tabs>
        <w:spacing w:line="100" w:lineRule="atLeast"/>
        <w:ind w:hanging="1"/>
        <w:jc w:val="center"/>
      </w:pPr>
      <w:r>
        <w:t>-----</w:t>
      </w:r>
    </w:p>
    <w:sectPr w:rsidR="00AC2AB4" w:rsidRPr="00AC06D6" w:rsidSect="00154C37">
      <w:headerReference w:type="even" r:id="rId9"/>
      <w:headerReference w:type="default" r:id="rId10"/>
      <w:footnotePr>
        <w:pos w:val="beneathText"/>
      </w:footnotePr>
      <w:pgSz w:w="11905" w:h="16837" w:code="9"/>
      <w:pgMar w:top="1264" w:right="851" w:bottom="1985" w:left="1588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5ED" w:rsidRDefault="00E805ED">
      <w:r>
        <w:separator/>
      </w:r>
    </w:p>
  </w:endnote>
  <w:endnote w:type="continuationSeparator" w:id="0">
    <w:p w:rsidR="00E805ED" w:rsidRDefault="00E80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Rgulier">
    <w:altName w:val="Times New Roman"/>
    <w:charset w:val="00"/>
    <w:family w:val="auto"/>
    <w:pitch w:val="variable"/>
  </w:font>
  <w:font w:name="Courier NewTT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5ED" w:rsidRDefault="00E805ED">
      <w:r>
        <w:separator/>
      </w:r>
    </w:p>
  </w:footnote>
  <w:footnote w:type="continuationSeparator" w:id="0">
    <w:p w:rsidR="00E805ED" w:rsidRDefault="00E80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D48" w:rsidRPr="00723C61" w:rsidRDefault="00151D48">
    <w:pPr>
      <w:spacing w:line="100" w:lineRule="atLeast"/>
      <w:rPr>
        <w:rFonts w:ascii="Courier Rgulier" w:eastAsia="Courier Rgulier" w:hAnsi="Courier Rgulier" w:cs="Courier Rgulier"/>
      </w:rPr>
    </w:pPr>
    <w:r w:rsidRPr="00723C61">
      <w:rPr>
        <w:rFonts w:ascii="Courier Rgulier" w:eastAsia="Courier Rgulier" w:hAnsi="Courier Rgulier" w:cs="Courier Rgulier"/>
      </w:rPr>
      <w:t>CERD/C/SR.1348</w:t>
    </w:r>
  </w:p>
  <w:p w:rsidR="00151D48" w:rsidRPr="00723C61" w:rsidRDefault="00151D48">
    <w:pPr>
      <w:spacing w:line="100" w:lineRule="atLeast"/>
      <w:rPr>
        <w:rFonts w:ascii="Courier Rgulier" w:eastAsia="Courier Rgulier" w:hAnsi="Courier Rgulier" w:cs="Courier Rgulier"/>
      </w:rPr>
    </w:pPr>
    <w:r w:rsidRPr="00723C61">
      <w:rPr>
        <w:rFonts w:ascii="Courier Rgulier" w:eastAsia="Courier Rgulier" w:hAnsi="Courier Rgulier" w:cs="Courier Rgulier"/>
      </w:rPr>
      <w:t xml:space="preserve">page </w:t>
    </w:r>
    <w:r w:rsidRPr="00723C61">
      <w:rPr>
        <w:rFonts w:ascii="Courier Rgulier" w:eastAsia="Courier Rgulier" w:hAnsi="Courier Rgulier" w:cs="Courier Rgulier"/>
      </w:rPr>
      <w:fldChar w:fldCharType="begin"/>
    </w:r>
    <w:r w:rsidRPr="00723C61">
      <w:rPr>
        <w:rFonts w:ascii="Courier Rgulier" w:eastAsia="Courier Rgulier" w:hAnsi="Courier Rgulier" w:cs="Courier Rgulier"/>
      </w:rPr>
      <w:instrText xml:space="preserve"> PAGE   \* MERGEFORMAT </w:instrText>
    </w:r>
    <w:r w:rsidRPr="00723C61">
      <w:rPr>
        <w:rFonts w:ascii="Courier Rgulier" w:eastAsia="Courier Rgulier" w:hAnsi="Courier Rgulier" w:cs="Courier Rgulier"/>
      </w:rPr>
      <w:fldChar w:fldCharType="separate"/>
    </w:r>
    <w:r>
      <w:rPr>
        <w:rFonts w:ascii="Courier Rgulier" w:eastAsia="Courier Rgulier" w:hAnsi="Courier Rgulier" w:cs="Courier Rgulier"/>
        <w:noProof/>
      </w:rPr>
      <w:t>2</w:t>
    </w:r>
    <w:r w:rsidRPr="00723C61">
      <w:rPr>
        <w:rFonts w:ascii="Courier Rgulier" w:eastAsia="Courier Rgulier" w:hAnsi="Courier Rgulier" w:cs="Courier Rguli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D48" w:rsidRPr="00723C61" w:rsidRDefault="00151D48" w:rsidP="00723C61">
    <w:pPr>
      <w:tabs>
        <w:tab w:val="left" w:pos="7655"/>
      </w:tabs>
      <w:spacing w:line="100" w:lineRule="atLeast"/>
      <w:ind w:firstLine="7655"/>
      <w:rPr>
        <w:rFonts w:eastAsia="Courier Rgulier"/>
      </w:rPr>
    </w:pPr>
    <w:r w:rsidRPr="00723C61">
      <w:rPr>
        <w:rFonts w:eastAsia="Courier Rgulier"/>
      </w:rPr>
      <w:t>CERD/C/SR.1348</w:t>
    </w:r>
  </w:p>
  <w:p w:rsidR="00151D48" w:rsidRPr="00723C61" w:rsidRDefault="00151D48" w:rsidP="00723C61">
    <w:pPr>
      <w:tabs>
        <w:tab w:val="left" w:pos="7655"/>
      </w:tabs>
      <w:spacing w:line="100" w:lineRule="atLeast"/>
      <w:ind w:firstLine="7655"/>
      <w:rPr>
        <w:rFonts w:ascii="Courier Rgulier" w:eastAsia="Courier Rgulier" w:hAnsi="Courier Rgulier" w:cs="Courier Rgulier"/>
      </w:rPr>
    </w:pPr>
    <w:r w:rsidRPr="00723C61">
      <w:rPr>
        <w:rFonts w:eastAsia="Courier Rgulier"/>
      </w:rPr>
      <w:t xml:space="preserve">page </w:t>
    </w:r>
    <w:r w:rsidRPr="00723C61">
      <w:rPr>
        <w:rFonts w:eastAsia="Courier Rgulier"/>
      </w:rPr>
      <w:fldChar w:fldCharType="begin"/>
    </w:r>
    <w:r w:rsidRPr="00723C61">
      <w:rPr>
        <w:rFonts w:eastAsia="Courier Rgulier"/>
      </w:rPr>
      <w:instrText xml:space="preserve"> PAGE   \* MERGEFORMAT </w:instrText>
    </w:r>
    <w:r w:rsidRPr="00723C61">
      <w:rPr>
        <w:rFonts w:eastAsia="Courier Rgulier"/>
      </w:rPr>
      <w:fldChar w:fldCharType="separate"/>
    </w:r>
    <w:r>
      <w:rPr>
        <w:rFonts w:eastAsia="Courier Rgulier"/>
        <w:noProof/>
      </w:rPr>
      <w:t>13</w:t>
    </w:r>
    <w:r w:rsidRPr="00723C61">
      <w:rPr>
        <w:rFonts w:eastAsia="Courier Rguli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1"/>
        </w:tabs>
        <w:ind w:left="721" w:hanging="721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2AB4"/>
    <w:rsid w:val="0000762B"/>
    <w:rsid w:val="000126DB"/>
    <w:rsid w:val="00017338"/>
    <w:rsid w:val="00020725"/>
    <w:rsid w:val="000264E1"/>
    <w:rsid w:val="00050BDD"/>
    <w:rsid w:val="00062524"/>
    <w:rsid w:val="000662FA"/>
    <w:rsid w:val="0008486F"/>
    <w:rsid w:val="000D23DE"/>
    <w:rsid w:val="000D779B"/>
    <w:rsid w:val="000E3562"/>
    <w:rsid w:val="000F2CE4"/>
    <w:rsid w:val="000F2DE0"/>
    <w:rsid w:val="001103F9"/>
    <w:rsid w:val="00112175"/>
    <w:rsid w:val="001126D2"/>
    <w:rsid w:val="00114BDF"/>
    <w:rsid w:val="00116E5B"/>
    <w:rsid w:val="0012494A"/>
    <w:rsid w:val="00142ADC"/>
    <w:rsid w:val="00151D48"/>
    <w:rsid w:val="0015296A"/>
    <w:rsid w:val="00154C37"/>
    <w:rsid w:val="00155C26"/>
    <w:rsid w:val="001613BE"/>
    <w:rsid w:val="001628B6"/>
    <w:rsid w:val="00164EA2"/>
    <w:rsid w:val="00166D15"/>
    <w:rsid w:val="001775DD"/>
    <w:rsid w:val="001776E6"/>
    <w:rsid w:val="00177F8F"/>
    <w:rsid w:val="0018628F"/>
    <w:rsid w:val="001977D8"/>
    <w:rsid w:val="00197A71"/>
    <w:rsid w:val="001A1565"/>
    <w:rsid w:val="001A3B68"/>
    <w:rsid w:val="001C5364"/>
    <w:rsid w:val="001D4825"/>
    <w:rsid w:val="001E39FF"/>
    <w:rsid w:val="001F7851"/>
    <w:rsid w:val="002009C6"/>
    <w:rsid w:val="0020250B"/>
    <w:rsid w:val="0020311C"/>
    <w:rsid w:val="00224840"/>
    <w:rsid w:val="002433AB"/>
    <w:rsid w:val="002614EC"/>
    <w:rsid w:val="00265852"/>
    <w:rsid w:val="0026588F"/>
    <w:rsid w:val="002717C3"/>
    <w:rsid w:val="00271C4E"/>
    <w:rsid w:val="00275A7A"/>
    <w:rsid w:val="00282092"/>
    <w:rsid w:val="00293BCC"/>
    <w:rsid w:val="002A0424"/>
    <w:rsid w:val="002C7915"/>
    <w:rsid w:val="00303C33"/>
    <w:rsid w:val="0031499F"/>
    <w:rsid w:val="003207BE"/>
    <w:rsid w:val="00322AD8"/>
    <w:rsid w:val="00333C3C"/>
    <w:rsid w:val="003424B9"/>
    <w:rsid w:val="00343C88"/>
    <w:rsid w:val="0035040C"/>
    <w:rsid w:val="003772AF"/>
    <w:rsid w:val="00383BA4"/>
    <w:rsid w:val="0039051E"/>
    <w:rsid w:val="00390AD8"/>
    <w:rsid w:val="003953D7"/>
    <w:rsid w:val="003B21C6"/>
    <w:rsid w:val="003B6298"/>
    <w:rsid w:val="003C7FCE"/>
    <w:rsid w:val="0041545B"/>
    <w:rsid w:val="004731DD"/>
    <w:rsid w:val="00485336"/>
    <w:rsid w:val="00487A3C"/>
    <w:rsid w:val="004A61E5"/>
    <w:rsid w:val="004B1440"/>
    <w:rsid w:val="004D0597"/>
    <w:rsid w:val="004D5851"/>
    <w:rsid w:val="004E2E42"/>
    <w:rsid w:val="004E300D"/>
    <w:rsid w:val="004E5870"/>
    <w:rsid w:val="004F2C6E"/>
    <w:rsid w:val="00532AC9"/>
    <w:rsid w:val="005342CC"/>
    <w:rsid w:val="00536E8C"/>
    <w:rsid w:val="0055208E"/>
    <w:rsid w:val="005647C9"/>
    <w:rsid w:val="00570EF5"/>
    <w:rsid w:val="00575E06"/>
    <w:rsid w:val="005770D7"/>
    <w:rsid w:val="00583A17"/>
    <w:rsid w:val="00586455"/>
    <w:rsid w:val="00592329"/>
    <w:rsid w:val="00596966"/>
    <w:rsid w:val="005A08C8"/>
    <w:rsid w:val="005B66C6"/>
    <w:rsid w:val="005C58C7"/>
    <w:rsid w:val="005C7134"/>
    <w:rsid w:val="005D1957"/>
    <w:rsid w:val="005D336A"/>
    <w:rsid w:val="005D791C"/>
    <w:rsid w:val="006028A3"/>
    <w:rsid w:val="00614605"/>
    <w:rsid w:val="00620D27"/>
    <w:rsid w:val="006403C3"/>
    <w:rsid w:val="00651265"/>
    <w:rsid w:val="006662F2"/>
    <w:rsid w:val="00671731"/>
    <w:rsid w:val="006809F4"/>
    <w:rsid w:val="006832E0"/>
    <w:rsid w:val="006935E8"/>
    <w:rsid w:val="006A3D90"/>
    <w:rsid w:val="006B4F96"/>
    <w:rsid w:val="006C1D7E"/>
    <w:rsid w:val="0072356D"/>
    <w:rsid w:val="00723C61"/>
    <w:rsid w:val="007271D1"/>
    <w:rsid w:val="00732773"/>
    <w:rsid w:val="00747ADB"/>
    <w:rsid w:val="0075061C"/>
    <w:rsid w:val="007521BD"/>
    <w:rsid w:val="00752CF0"/>
    <w:rsid w:val="007645DA"/>
    <w:rsid w:val="00766B46"/>
    <w:rsid w:val="0077230B"/>
    <w:rsid w:val="00773CBE"/>
    <w:rsid w:val="00791857"/>
    <w:rsid w:val="007A10D4"/>
    <w:rsid w:val="007A74AD"/>
    <w:rsid w:val="007C07CE"/>
    <w:rsid w:val="0080114F"/>
    <w:rsid w:val="00803DA8"/>
    <w:rsid w:val="00812255"/>
    <w:rsid w:val="00812E22"/>
    <w:rsid w:val="00824E78"/>
    <w:rsid w:val="00843572"/>
    <w:rsid w:val="00852DEA"/>
    <w:rsid w:val="008607F0"/>
    <w:rsid w:val="00865AA6"/>
    <w:rsid w:val="00875FDC"/>
    <w:rsid w:val="00894F05"/>
    <w:rsid w:val="008A7269"/>
    <w:rsid w:val="008D52DB"/>
    <w:rsid w:val="008D79E1"/>
    <w:rsid w:val="008E1B2C"/>
    <w:rsid w:val="008E4B30"/>
    <w:rsid w:val="008E52B1"/>
    <w:rsid w:val="008F5851"/>
    <w:rsid w:val="00903F8F"/>
    <w:rsid w:val="009077B2"/>
    <w:rsid w:val="00915B96"/>
    <w:rsid w:val="009269D2"/>
    <w:rsid w:val="00927B4F"/>
    <w:rsid w:val="00940816"/>
    <w:rsid w:val="00941902"/>
    <w:rsid w:val="00947AA4"/>
    <w:rsid w:val="00970580"/>
    <w:rsid w:val="00982EC6"/>
    <w:rsid w:val="00986FCB"/>
    <w:rsid w:val="00987B7A"/>
    <w:rsid w:val="009A2618"/>
    <w:rsid w:val="009B2B44"/>
    <w:rsid w:val="009B5B95"/>
    <w:rsid w:val="009B7225"/>
    <w:rsid w:val="00A14CE0"/>
    <w:rsid w:val="00A169A2"/>
    <w:rsid w:val="00A25116"/>
    <w:rsid w:val="00A73BCF"/>
    <w:rsid w:val="00A8308A"/>
    <w:rsid w:val="00AC06D6"/>
    <w:rsid w:val="00AC2AB4"/>
    <w:rsid w:val="00AC7A39"/>
    <w:rsid w:val="00AD4CAC"/>
    <w:rsid w:val="00AE2B5B"/>
    <w:rsid w:val="00AF5AE4"/>
    <w:rsid w:val="00B12FD3"/>
    <w:rsid w:val="00B73443"/>
    <w:rsid w:val="00B74EBF"/>
    <w:rsid w:val="00B85B89"/>
    <w:rsid w:val="00BA1A08"/>
    <w:rsid w:val="00BB5A77"/>
    <w:rsid w:val="00BC78E7"/>
    <w:rsid w:val="00BD3814"/>
    <w:rsid w:val="00BE7218"/>
    <w:rsid w:val="00C161A1"/>
    <w:rsid w:val="00C27265"/>
    <w:rsid w:val="00C421D2"/>
    <w:rsid w:val="00C42786"/>
    <w:rsid w:val="00C4295D"/>
    <w:rsid w:val="00C463A5"/>
    <w:rsid w:val="00C47C36"/>
    <w:rsid w:val="00C63604"/>
    <w:rsid w:val="00C70000"/>
    <w:rsid w:val="00C75C56"/>
    <w:rsid w:val="00C85B26"/>
    <w:rsid w:val="00C879C5"/>
    <w:rsid w:val="00C90B81"/>
    <w:rsid w:val="00CC1646"/>
    <w:rsid w:val="00CD26C8"/>
    <w:rsid w:val="00CF3BDC"/>
    <w:rsid w:val="00CF47DB"/>
    <w:rsid w:val="00D03688"/>
    <w:rsid w:val="00D06458"/>
    <w:rsid w:val="00D230D2"/>
    <w:rsid w:val="00D279C6"/>
    <w:rsid w:val="00D46106"/>
    <w:rsid w:val="00D5231A"/>
    <w:rsid w:val="00D5499B"/>
    <w:rsid w:val="00D67B72"/>
    <w:rsid w:val="00D9181D"/>
    <w:rsid w:val="00D92378"/>
    <w:rsid w:val="00DB6980"/>
    <w:rsid w:val="00DC0D0E"/>
    <w:rsid w:val="00DC2BDD"/>
    <w:rsid w:val="00DD0D08"/>
    <w:rsid w:val="00DD611F"/>
    <w:rsid w:val="00E0015A"/>
    <w:rsid w:val="00E10648"/>
    <w:rsid w:val="00E11D06"/>
    <w:rsid w:val="00E13FC9"/>
    <w:rsid w:val="00E20FE8"/>
    <w:rsid w:val="00E307C3"/>
    <w:rsid w:val="00E35C77"/>
    <w:rsid w:val="00E377AA"/>
    <w:rsid w:val="00E46DB3"/>
    <w:rsid w:val="00E50AD4"/>
    <w:rsid w:val="00E72DD8"/>
    <w:rsid w:val="00E76306"/>
    <w:rsid w:val="00E805ED"/>
    <w:rsid w:val="00E84214"/>
    <w:rsid w:val="00E943F6"/>
    <w:rsid w:val="00EC028D"/>
    <w:rsid w:val="00EC3132"/>
    <w:rsid w:val="00EC527C"/>
    <w:rsid w:val="00ED7757"/>
    <w:rsid w:val="00EF457D"/>
    <w:rsid w:val="00F157BA"/>
    <w:rsid w:val="00F24A77"/>
    <w:rsid w:val="00F36139"/>
    <w:rsid w:val="00F40051"/>
    <w:rsid w:val="00F62E67"/>
    <w:rsid w:val="00F84DFB"/>
    <w:rsid w:val="00FA1978"/>
    <w:rsid w:val="00FB5F46"/>
    <w:rsid w:val="00FC05A9"/>
    <w:rsid w:val="00FD60B3"/>
    <w:rsid w:val="00FF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 w:val="fr-CH"/>
    </w:rPr>
  </w:style>
  <w:style w:type="paragraph" w:styleId="Heading5">
    <w:name w:val="heading 5"/>
    <w:basedOn w:val="Normal"/>
    <w:next w:val="Normal"/>
    <w:qFormat/>
    <w:rsid w:val="00E307C3"/>
    <w:pPr>
      <w:keepNext/>
      <w:widowControl/>
      <w:tabs>
        <w:tab w:val="left" w:pos="567"/>
        <w:tab w:val="left" w:pos="1134"/>
        <w:tab w:val="left" w:pos="1701"/>
        <w:tab w:val="left" w:pos="2268"/>
        <w:tab w:val="left" w:pos="6237"/>
      </w:tabs>
      <w:suppressAutoHyphens w:val="0"/>
      <w:spacing w:line="288" w:lineRule="auto"/>
      <w:outlineLvl w:val="4"/>
    </w:pPr>
    <w:rPr>
      <w:rFonts w:eastAsia="Times New Roman"/>
      <w:i/>
      <w:kern w:val="0"/>
      <w:szCs w:val="20"/>
      <w:u w:val="single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Caractresdenumrotation">
    <w:name w:val="Caractères de numérotation"/>
  </w:style>
  <w:style w:type="paragraph" w:customStyle="1" w:styleId="Titre1">
    <w:name w:val="Titre1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Rpertoire">
    <w:name w:val="Répertoire"/>
    <w:basedOn w:val="Normal"/>
    <w:pPr>
      <w:suppressLineNumbers/>
    </w:pPr>
    <w:rPr>
      <w:rFonts w:cs="Tahoma"/>
    </w:rPr>
  </w:style>
  <w:style w:type="paragraph" w:customStyle="1" w:styleId="TextBody">
    <w:name w:val="Text Body"/>
    <w:basedOn w:val="Normal"/>
  </w:style>
  <w:style w:type="paragraph" w:customStyle="1" w:styleId="Contenudetableau">
    <w:name w:val="Contenu de tableau"/>
    <w:basedOn w:val="TextBody"/>
  </w:style>
  <w:style w:type="paragraph" w:customStyle="1" w:styleId="Titredetableau">
    <w:name w:val="Titre de tableau"/>
    <w:basedOn w:val="Contenudetableau"/>
  </w:style>
  <w:style w:type="paragraph" w:styleId="Footer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Header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a">
    <w:name w:val="название"/>
    <w:basedOn w:val="Normal"/>
    <w:rsid w:val="00E307C3"/>
    <w:pPr>
      <w:suppressAutoHyphens w:val="0"/>
    </w:pPr>
    <w:rPr>
      <w:rFonts w:ascii="Courier" w:eastAsia="Times New Roman" w:hAnsi="Courier"/>
      <w:snapToGrid w:val="0"/>
      <w:kern w:val="0"/>
      <w:szCs w:val="20"/>
      <w:lang w:val="ru-RU" w:eastAsia="ru-RU"/>
    </w:rPr>
  </w:style>
  <w:style w:type="paragraph" w:styleId="BodyText2">
    <w:name w:val="Body Text 2"/>
    <w:basedOn w:val="Normal"/>
    <w:rsid w:val="00894F05"/>
    <w:pPr>
      <w:widowControl/>
      <w:suppressAutoHyphens w:val="0"/>
      <w:spacing w:after="120" w:line="480" w:lineRule="auto"/>
    </w:pPr>
    <w:rPr>
      <w:rFonts w:eastAsia="Times New Roman"/>
      <w:kern w:val="0"/>
      <w:szCs w:val="20"/>
      <w:lang w:val="en-GB" w:eastAsia="en-US"/>
    </w:rPr>
  </w:style>
  <w:style w:type="character" w:styleId="PageNumber">
    <w:name w:val="page number"/>
    <w:basedOn w:val="DefaultParagraphFont"/>
    <w:rsid w:val="001C5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6096</Words>
  <Characters>34752</Characters>
  <Application>Microsoft Office Word</Application>
  <DocSecurity>4</DocSecurity>
  <Lines>289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 </Company>
  <LinksUpToDate>false</LinksUpToDate>
  <CharactersWithSpaces>40767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AV</dc:creator>
  <cp:keywords/>
  <cp:lastModifiedBy>CSD</cp:lastModifiedBy>
  <cp:revision>4</cp:revision>
  <cp:lastPrinted>2009-07-24T12:05:00Z</cp:lastPrinted>
  <dcterms:created xsi:type="dcterms:W3CDTF">2009-07-24T10:25:00Z</dcterms:created>
  <dcterms:modified xsi:type="dcterms:W3CDTF">2009-07-24T12:08:00Z</dcterms:modified>
</cp:coreProperties>
</file>