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DE42E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6191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180A13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180A1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180A1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180A13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180A1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180A1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180A13">
              <w:rPr>
                <w:lang w:val="en-US"/>
              </w:rPr>
              <w:instrText xml:space="preserve"> </w:instrText>
            </w:r>
            <w:r w:rsidR="00180A13">
              <w:rPr>
                <w:lang w:val="en-US"/>
              </w:rPr>
              <w:fldChar w:fldCharType="separate"/>
            </w:r>
            <w:r w:rsidR="001F478E">
              <w:rPr>
                <w:lang w:val="en-US"/>
              </w:rPr>
              <w:t>E/C.12/BEN</w:t>
            </w:r>
            <w:r w:rsidR="001F478E" w:rsidRPr="00C926B0">
              <w:rPr>
                <w:lang w:val="en-US"/>
              </w:rPr>
              <w:t>/</w:t>
            </w:r>
            <w:r w:rsidR="00180A13">
              <w:rPr>
                <w:lang w:val="en-US"/>
              </w:rPr>
              <w:t>CO/2</w:t>
            </w:r>
            <w:r>
              <w:rPr>
                <w:lang w:val="en-US"/>
              </w:rPr>
              <w:fldChar w:fldCharType="end"/>
            </w:r>
          </w:p>
          <w:p w:rsidR="004C5929" w:rsidRPr="00180A13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180A1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180A1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180A13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180A1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180A1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180A13">
              <w:rPr>
                <w:lang w:val="en-US"/>
              </w:rPr>
              <w:instrText xml:space="preserve"> </w:instrText>
            </w:r>
            <w:r w:rsidR="00180A13">
              <w:rPr>
                <w:lang w:val="en-US"/>
              </w:rPr>
              <w:fldChar w:fldCharType="separate"/>
            </w:r>
            <w:r w:rsidR="00180A13">
              <w:rPr>
                <w:lang w:val="en-US"/>
              </w:rPr>
              <w:t>9 June 2008</w:t>
            </w:r>
            <w:r>
              <w:rPr>
                <w:lang w:val="en-US"/>
              </w:rPr>
              <w:fldChar w:fldCharType="end"/>
            </w:r>
          </w:p>
          <w:p w:rsidR="004C5929" w:rsidRPr="00180A13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 w:rsidR="00E816D3" w:rsidRPr="00180A13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AA2577" w:rsidRDefault="004C5929" w:rsidP="00AA2577">
      <w:r>
        <w:br/>
      </w:r>
      <w:r w:rsidR="00AA2577">
        <w:t>КОМИТЕТ ПО ЭКОНОМИЧЕСКИМ, СОЦИАЛЬНЫМ</w:t>
      </w:r>
      <w:r w:rsidR="00AA2577">
        <w:br/>
        <w:t>И КУЛЬТУРНЫМ ПРАВАМ</w:t>
      </w:r>
    </w:p>
    <w:p w:rsidR="00AA2577" w:rsidRDefault="00AA2577" w:rsidP="00AA2577">
      <w:r>
        <w:t>Сороковая сессия</w:t>
      </w:r>
    </w:p>
    <w:p w:rsidR="00AA2577" w:rsidRDefault="00AA2577" w:rsidP="00AA2577">
      <w:r>
        <w:t>28 апреля - 16 мая 2008 года</w:t>
      </w:r>
    </w:p>
    <w:p w:rsidR="00AA2577" w:rsidRDefault="00AA2577" w:rsidP="00AA2577"/>
    <w:p w:rsidR="00AA2577" w:rsidRDefault="00AA2577" w:rsidP="00AA2577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 16 И 17 ПАКТА</w:t>
      </w:r>
    </w:p>
    <w:p w:rsidR="00AA2577" w:rsidRDefault="00AA2577" w:rsidP="00AA2577">
      <w:pPr>
        <w:jc w:val="center"/>
        <w:rPr>
          <w:b/>
        </w:rPr>
      </w:pPr>
    </w:p>
    <w:p w:rsidR="008F3DEA" w:rsidRDefault="00AA2577" w:rsidP="00AA2577">
      <w:pPr>
        <w:jc w:val="center"/>
        <w:rPr>
          <w:b/>
        </w:rPr>
      </w:pPr>
      <w:r>
        <w:rPr>
          <w:b/>
        </w:rPr>
        <w:t xml:space="preserve">Заключительные замечания Комитета по экономическим, </w:t>
      </w:r>
    </w:p>
    <w:p w:rsidR="00AA2577" w:rsidRDefault="00AA2577" w:rsidP="00AA2577">
      <w:pPr>
        <w:jc w:val="center"/>
        <w:rPr>
          <w:b/>
        </w:rPr>
      </w:pPr>
      <w:r>
        <w:rPr>
          <w:b/>
        </w:rPr>
        <w:t>социальным и культурным правам</w:t>
      </w:r>
    </w:p>
    <w:p w:rsidR="00AA2577" w:rsidRDefault="00AA2577" w:rsidP="00AA2577">
      <w:pPr>
        <w:jc w:val="center"/>
        <w:rPr>
          <w:b/>
        </w:rPr>
      </w:pPr>
    </w:p>
    <w:p w:rsidR="00AA2577" w:rsidRDefault="00AA2577" w:rsidP="00AA2577">
      <w:pPr>
        <w:jc w:val="center"/>
        <w:rPr>
          <w:b/>
        </w:rPr>
      </w:pPr>
      <w:r>
        <w:rPr>
          <w:b/>
        </w:rPr>
        <w:t>БЕНИН</w:t>
      </w:r>
    </w:p>
    <w:p w:rsidR="00AA2577" w:rsidRDefault="00AA2577" w:rsidP="00AA2577">
      <w:pPr>
        <w:jc w:val="center"/>
        <w:rPr>
          <w:b/>
        </w:rPr>
      </w:pPr>
    </w:p>
    <w:p w:rsidR="00AA2577" w:rsidRDefault="00AA2577" w:rsidP="00AA2577">
      <w:r>
        <w:t>1.</w:t>
      </w:r>
      <w:r>
        <w:tab/>
        <w:t>Комитет по экономическим, социальным и культурным правам рассмотрел второй периодический доклад Бенина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 w:rsidRPr="00DC6BC6">
        <w:t>/</w:t>
      </w:r>
      <w:r>
        <w:rPr>
          <w:lang w:val="en-US"/>
        </w:rPr>
        <w:t>C</w:t>
      </w:r>
      <w:r w:rsidRPr="00DC6BC6">
        <w:t>.12/</w:t>
      </w:r>
      <w:r>
        <w:rPr>
          <w:lang w:val="en-US"/>
        </w:rPr>
        <w:t>BEN</w:t>
      </w:r>
      <w:r w:rsidRPr="00DC6BC6">
        <w:t>/2</w:t>
      </w:r>
      <w:r>
        <w:t>) на своих 10</w:t>
      </w:r>
      <w:r>
        <w:noBreakHyphen/>
        <w:t>м и 11</w:t>
      </w:r>
      <w:r>
        <w:noBreakHyphen/>
        <w:t>м заседаниях, состоявшихся 5 мая 2008 года (</w:t>
      </w:r>
      <w:r>
        <w:rPr>
          <w:lang w:val="en-US"/>
        </w:rPr>
        <w:t>E</w:t>
      </w:r>
      <w:r w:rsidRPr="00DC6BC6">
        <w:t>/</w:t>
      </w:r>
      <w:r>
        <w:rPr>
          <w:lang w:val="en-US"/>
        </w:rPr>
        <w:t>C</w:t>
      </w:r>
      <w:r w:rsidRPr="00DC6BC6">
        <w:t>.12/2008/</w:t>
      </w:r>
      <w:r>
        <w:rPr>
          <w:lang w:val="en-US"/>
        </w:rPr>
        <w:t>SR</w:t>
      </w:r>
      <w:r w:rsidRPr="00DC6BC6">
        <w:t xml:space="preserve">.10 </w:t>
      </w:r>
      <w:r>
        <w:t xml:space="preserve">и </w:t>
      </w:r>
      <w:r w:rsidRPr="00DC6BC6">
        <w:t>11</w:t>
      </w:r>
      <w:r>
        <w:t>), и на своем 25</w:t>
      </w:r>
      <w:r>
        <w:noBreakHyphen/>
        <w:t>м заседании, состоявшемся 16 мая 2008 года, принял следующие заключительные замечания.</w:t>
      </w:r>
    </w:p>
    <w:p w:rsidR="00AA2577" w:rsidRDefault="00AA2577" w:rsidP="00AA2577"/>
    <w:p w:rsidR="00AA2577" w:rsidRDefault="00AA2577" w:rsidP="00AA2577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AA2577" w:rsidRDefault="00AA2577" w:rsidP="00AA2577">
      <w:pPr>
        <w:jc w:val="center"/>
        <w:rPr>
          <w:b/>
        </w:rPr>
      </w:pPr>
    </w:p>
    <w:p w:rsidR="00AA2577" w:rsidRDefault="00AA2577" w:rsidP="00AA2577">
      <w:r>
        <w:t>2.</w:t>
      </w:r>
      <w:r>
        <w:tab/>
        <w:t xml:space="preserve">Комитет отмечает своевременное представление второго периодического доклада Бенина, где откровенно описываются проблемы, с которыми сталкивается государство-участник при осуществлении Пакта.  В то же время он констатирует, что большинство письменных </w:t>
      </w:r>
      <w:r w:rsidR="00773625">
        <w:t xml:space="preserve">ответов </w:t>
      </w:r>
      <w:r>
        <w:t>на перечень подлежащих рассмотрению вопросов (</w:t>
      </w:r>
      <w:r>
        <w:rPr>
          <w:lang w:val="en-US"/>
        </w:rPr>
        <w:t>E</w:t>
      </w:r>
      <w:r w:rsidRPr="00DC6BC6">
        <w:t>/</w:t>
      </w:r>
      <w:r>
        <w:rPr>
          <w:lang w:val="en-US"/>
        </w:rPr>
        <w:t>C</w:t>
      </w:r>
      <w:r w:rsidRPr="00DC6BC6">
        <w:t>.12/</w:t>
      </w:r>
      <w:r>
        <w:rPr>
          <w:lang w:val="en-US"/>
        </w:rPr>
        <w:t>Q</w:t>
      </w:r>
      <w:r w:rsidRPr="00DC6BC6">
        <w:t>/</w:t>
      </w:r>
      <w:r w:rsidR="001F478E">
        <w:rPr>
          <w:lang w:val="en-US"/>
        </w:rPr>
        <w:t>BEN</w:t>
      </w:r>
      <w:r w:rsidRPr="00DC6BC6">
        <w:t>/2</w:t>
      </w:r>
      <w:r>
        <w:t xml:space="preserve"> и </w:t>
      </w:r>
      <w:r>
        <w:rPr>
          <w:lang w:val="en-US"/>
        </w:rPr>
        <w:t>Add</w:t>
      </w:r>
      <w:r w:rsidRPr="00DC6BC6">
        <w:t>.1</w:t>
      </w:r>
      <w:r>
        <w:t>) не детализированы достаточным образом.</w:t>
      </w:r>
    </w:p>
    <w:p w:rsidR="00AA2577" w:rsidRDefault="00AA2577" w:rsidP="00AA2577"/>
    <w:p w:rsidR="00AA2577" w:rsidRDefault="00AA2577" w:rsidP="00AA2577">
      <w:r>
        <w:t>3.</w:t>
      </w:r>
      <w:r>
        <w:tab/>
        <w:t xml:space="preserve">Комитет с сожалением отмечает, что позднее прибытие делегации государства-участника помешало провести </w:t>
      </w:r>
      <w:r w:rsidR="00773625">
        <w:t xml:space="preserve">с ней </w:t>
      </w:r>
      <w:r>
        <w:t>действительно конструктивный диалог вследствие нехватки времени для рассмотрения всех вопросов, которые Комитет хотел бы затронуть.</w:t>
      </w:r>
    </w:p>
    <w:p w:rsidR="00AA2577" w:rsidRDefault="00AA2577" w:rsidP="00AA2577"/>
    <w:p w:rsidR="00AA2577" w:rsidRDefault="00AA2577" w:rsidP="00AA2577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AA2577" w:rsidRDefault="00AA2577" w:rsidP="00AA2577">
      <w:pPr>
        <w:jc w:val="center"/>
        <w:rPr>
          <w:b/>
        </w:rPr>
      </w:pPr>
    </w:p>
    <w:p w:rsidR="00AA2577" w:rsidRDefault="00AA2577" w:rsidP="00AA2577">
      <w:r>
        <w:t>4.</w:t>
      </w:r>
      <w:r>
        <w:tab/>
        <w:t xml:space="preserve">Комитет с удовлетворением отмечает законодательные меры, принимаемые государством-участником в целях поощрения равенства между мужчинами и женщинами, а также </w:t>
      </w:r>
      <w:r w:rsidR="00773625">
        <w:t xml:space="preserve">для </w:t>
      </w:r>
      <w:r>
        <w:t>пресечения эксплуатации женщин и детей и сексуального насилия в отношении них, и, в частности, приветствует:</w:t>
      </w:r>
    </w:p>
    <w:p w:rsidR="00AA2577" w:rsidRDefault="00AA2577" w:rsidP="00AA2577"/>
    <w:p w:rsidR="00AA2577" w:rsidRDefault="00AA2577" w:rsidP="00AA2577">
      <w:r>
        <w:tab/>
        <w:t>а)</w:t>
      </w:r>
      <w:r>
        <w:tab/>
        <w:t>принятие Закона № 2002</w:t>
      </w:r>
      <w:r>
        <w:noBreakHyphen/>
        <w:t xml:space="preserve">07 от 24 августа 2004 года о Кодексе личности и семьи, который запрещает </w:t>
      </w:r>
      <w:r w:rsidR="00773625">
        <w:t>многоженство</w:t>
      </w:r>
      <w:r>
        <w:t>, устанавливает для мужчин и женщин 18</w:t>
      </w:r>
      <w:r>
        <w:noBreakHyphen/>
        <w:t xml:space="preserve">летний возраст для вступления в брак и в статье 1030 предусматривает, что "обычаи не имеют более силы закона во всех вопросах, регулируемых настоящим </w:t>
      </w:r>
      <w:r w:rsidR="00773625">
        <w:t>К</w:t>
      </w:r>
      <w:r>
        <w:t>одексом";</w:t>
      </w:r>
    </w:p>
    <w:p w:rsidR="00AA2577" w:rsidRDefault="00AA2577" w:rsidP="00AA2577"/>
    <w:p w:rsidR="00AA2577" w:rsidRDefault="00AA2577" w:rsidP="00AA2577">
      <w:r>
        <w:tab/>
      </w:r>
      <w:r>
        <w:rPr>
          <w:lang w:val="en-US"/>
        </w:rPr>
        <w:t>b</w:t>
      </w:r>
      <w:r>
        <w:t>)</w:t>
      </w:r>
      <w:r>
        <w:tab/>
        <w:t>принятие Закона № 2003</w:t>
      </w:r>
      <w:r>
        <w:noBreakHyphen/>
        <w:t>03 от 3 марта 2003 года о</w:t>
      </w:r>
      <w:r w:rsidR="00773625">
        <w:t xml:space="preserve">б искоренении </w:t>
      </w:r>
      <w:r>
        <w:t>практик</w:t>
      </w:r>
      <w:r w:rsidR="00773625">
        <w:t>и</w:t>
      </w:r>
      <w:r>
        <w:t xml:space="preserve"> калечения женских половых органов и Закона № 2003</w:t>
      </w:r>
      <w:r>
        <w:noBreakHyphen/>
        <w:t xml:space="preserve">04 от 3 марта 2003 года об охране сексуального и репродуктивного здоровья, статья 9 которого запрещает </w:t>
      </w:r>
      <w:r w:rsidR="00773625">
        <w:t>любые</w:t>
      </w:r>
      <w:r>
        <w:t xml:space="preserve"> формы жестокого обращения и сексуального насилия;</w:t>
      </w:r>
    </w:p>
    <w:p w:rsidR="00AA2577" w:rsidRDefault="00AA2577" w:rsidP="00AA2577"/>
    <w:p w:rsidR="00AA2577" w:rsidRDefault="00AA2577" w:rsidP="00AA2577">
      <w:r>
        <w:tab/>
        <w:t>с)</w:t>
      </w:r>
      <w:r>
        <w:tab/>
        <w:t>принятие Закона № 2006</w:t>
      </w:r>
      <w:r>
        <w:noBreakHyphen/>
        <w:t>04 от 5 апреля 2006 года о порядке перемещения несовершеннолетних и пресечении торговли детьми, а также разработку национального плана действий по борьбе с торговлей детьми</w:t>
      </w:r>
      <w:r w:rsidR="00773625">
        <w:t>, осуществляемой</w:t>
      </w:r>
      <w:r>
        <w:t xml:space="preserve"> в целях эксплуатации их труда.</w:t>
      </w:r>
    </w:p>
    <w:p w:rsidR="00AA2577" w:rsidRDefault="00AA2577" w:rsidP="00AA2577"/>
    <w:p w:rsidR="00AA2577" w:rsidRDefault="00AA2577" w:rsidP="00AA2577">
      <w:r>
        <w:t>5.</w:t>
      </w:r>
      <w:r>
        <w:tab/>
        <w:t>Комитет приветствует принятие Закона № 2005</w:t>
      </w:r>
      <w:r>
        <w:noBreakHyphen/>
        <w:t xml:space="preserve">31 от 10 апреля 2006 года о профилактике, уходе и помощи в связи с ВИЧ/СПИДом, а также несколько рамочных документов, которые </w:t>
      </w:r>
      <w:r w:rsidR="00773625">
        <w:t xml:space="preserve">обеспечивают заботу и </w:t>
      </w:r>
      <w:r>
        <w:t>уход за уязвимыми детьми и сиротами.  Он также приветствует снижение уровня распространения ВИЧ/СПИДа с 4,1% в 2001 году до 2% в 2005 году, а также бесплатную раздачу больным антиретровирусных лекарств</w:t>
      </w:r>
      <w:r w:rsidR="00CF04B9">
        <w:t>енных препаратов</w:t>
      </w:r>
      <w:r>
        <w:t>.</w:t>
      </w:r>
    </w:p>
    <w:p w:rsidR="00AA2577" w:rsidRDefault="00AA2577" w:rsidP="00AA2577"/>
    <w:p w:rsidR="00AA2577" w:rsidRDefault="00AA2577" w:rsidP="00AA2577">
      <w:r>
        <w:t>6.</w:t>
      </w:r>
      <w:r>
        <w:tab/>
        <w:t>Комитет приветствует тот факт, что дошкольное и начальное образование в государственных учебных заведениях Бенина теперь бесплатно.</w:t>
      </w:r>
    </w:p>
    <w:p w:rsidR="00AA2577" w:rsidRDefault="00AA2577" w:rsidP="00AA2577"/>
    <w:p w:rsidR="00AA2577" w:rsidRDefault="00AA2577" w:rsidP="00CF04B9">
      <w:pPr>
        <w:keepNext/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Пакта</w:t>
      </w:r>
    </w:p>
    <w:p w:rsidR="00AA2577" w:rsidRDefault="00AA2577" w:rsidP="00CF04B9">
      <w:pPr>
        <w:keepNext/>
        <w:jc w:val="center"/>
        <w:rPr>
          <w:b/>
        </w:rPr>
      </w:pPr>
    </w:p>
    <w:p w:rsidR="00AA2577" w:rsidRDefault="00AA2577" w:rsidP="00CF04B9">
      <w:pPr>
        <w:keepNext/>
      </w:pPr>
      <w:r>
        <w:t>7.</w:t>
      </w:r>
      <w:r>
        <w:tab/>
        <w:t xml:space="preserve">Комитет отмечает отсутствие каких-либо значительных факторов или трудностей, препятствующих осуществлению Пакта в государстве-участнике.  </w:t>
      </w:r>
    </w:p>
    <w:p w:rsidR="00AA2577" w:rsidRDefault="00AA2577" w:rsidP="00AA2577"/>
    <w:p w:rsidR="00AA2577" w:rsidRDefault="00AA2577" w:rsidP="00AA2577">
      <w:pPr>
        <w:jc w:val="center"/>
        <w:rPr>
          <w:b/>
        </w:rPr>
      </w:pPr>
      <w:r>
        <w:rPr>
          <w:b/>
          <w:lang w:val="en-US"/>
        </w:rPr>
        <w:t>D</w:t>
      </w:r>
      <w:r w:rsidRPr="00736963">
        <w:rPr>
          <w:b/>
        </w:rPr>
        <w:t>.</w:t>
      </w:r>
      <w:r w:rsidRPr="00736963">
        <w:rPr>
          <w:b/>
        </w:rPr>
        <w:tab/>
      </w:r>
      <w:r>
        <w:rPr>
          <w:b/>
        </w:rPr>
        <w:t>Основные проблемы, вызывающие озабоченность</w:t>
      </w:r>
    </w:p>
    <w:p w:rsidR="00AA2577" w:rsidRDefault="00AA2577" w:rsidP="00AA2577">
      <w:pPr>
        <w:jc w:val="center"/>
        <w:rPr>
          <w:b/>
        </w:rPr>
      </w:pPr>
    </w:p>
    <w:p w:rsidR="00AA2577" w:rsidRDefault="00AA2577" w:rsidP="00AA2577">
      <w:r>
        <w:t>8.</w:t>
      </w:r>
      <w:r>
        <w:tab/>
        <w:t>Комитет с беспокойством отмечает, что Бенинская комиссия по правам человека имеет статус неправительственной организации и что ее независимость и финансирование не обеспечены достаточным образом.</w:t>
      </w:r>
    </w:p>
    <w:p w:rsidR="00AA2577" w:rsidRDefault="00AA2577" w:rsidP="00AA2577"/>
    <w:p w:rsidR="00AA2577" w:rsidRDefault="00AA2577" w:rsidP="00AA2577">
      <w:r>
        <w:t>9.</w:t>
      </w:r>
      <w:r>
        <w:tab/>
        <w:t xml:space="preserve">Комитет выражает сожаление в связи с отсутствием информации о возможности прямого применения положений Пакта и о решениях судов государства-участника, в которых </w:t>
      </w:r>
      <w:r w:rsidR="00CF04B9">
        <w:t xml:space="preserve">содержатся </w:t>
      </w:r>
      <w:r>
        <w:t>ссылк</w:t>
      </w:r>
      <w:r w:rsidR="00CF04B9">
        <w:t>и</w:t>
      </w:r>
      <w:r>
        <w:t xml:space="preserve"> на положения Пакта.</w:t>
      </w:r>
    </w:p>
    <w:p w:rsidR="00AA2577" w:rsidRDefault="00AA2577" w:rsidP="00AA2577"/>
    <w:p w:rsidR="00AA2577" w:rsidRDefault="00AA2577" w:rsidP="00AA2577">
      <w:r>
        <w:t>10.</w:t>
      </w:r>
      <w:r>
        <w:tab/>
        <w:t>Комитет с сожалением отмечает, что отсутствие дезагрегированных и обновленных статистических данных о степени пользования правами, провозглашенными в Пакте, не позволяет точно оценить осуществление положений Пакта государством-участником.</w:t>
      </w:r>
    </w:p>
    <w:p w:rsidR="00AA2577" w:rsidRDefault="00AA2577" w:rsidP="00AA2577"/>
    <w:p w:rsidR="00AA2577" w:rsidRDefault="00AA2577" w:rsidP="00AA2577">
      <w:r>
        <w:t>11.</w:t>
      </w:r>
      <w:r>
        <w:tab/>
        <w:t>Комитет обеспокоен тем, что внебрачные дети имеют те же права и обязанности, что и "законные дети" лишь в том случае, если они призна</w:t>
      </w:r>
      <w:r w:rsidR="00CF04B9">
        <w:t>ны</w:t>
      </w:r>
      <w:r>
        <w:t xml:space="preserve"> отцом, </w:t>
      </w:r>
      <w:r w:rsidR="00CF04B9">
        <w:t>причем</w:t>
      </w:r>
      <w:r>
        <w:t xml:space="preserve"> с определенным</w:t>
      </w:r>
      <w:r w:rsidR="00CF04B9">
        <w:t>и</w:t>
      </w:r>
      <w:r>
        <w:t xml:space="preserve"> оговорками, затрагивающими право наследования (см. </w:t>
      </w:r>
      <w:r>
        <w:rPr>
          <w:lang w:val="en-US"/>
        </w:rPr>
        <w:t>E</w:t>
      </w:r>
      <w:r w:rsidRPr="00F00099">
        <w:t>/</w:t>
      </w:r>
      <w:r>
        <w:rPr>
          <w:lang w:val="en-US"/>
        </w:rPr>
        <w:t>C</w:t>
      </w:r>
      <w:r w:rsidRPr="00F00099">
        <w:t>.12/</w:t>
      </w:r>
      <w:r>
        <w:rPr>
          <w:lang w:val="en-US"/>
        </w:rPr>
        <w:t>BEN</w:t>
      </w:r>
      <w:r w:rsidRPr="00F00099">
        <w:t>/2</w:t>
      </w:r>
      <w:r>
        <w:t>, пункт 38).</w:t>
      </w:r>
    </w:p>
    <w:p w:rsidR="00AA2577" w:rsidRDefault="00AA2577" w:rsidP="00AA2577"/>
    <w:p w:rsidR="00AA2577" w:rsidRDefault="00AA2577" w:rsidP="00AA2577">
      <w:r>
        <w:t>12.</w:t>
      </w:r>
      <w:r>
        <w:tab/>
        <w:t xml:space="preserve">Комитет обеспокоен информацией о том, что 25% бенинских детей не были зарегистрированы при рождении, что </w:t>
      </w:r>
      <w:r w:rsidR="00CF04B9">
        <w:t>затрудняет</w:t>
      </w:r>
      <w:r>
        <w:t xml:space="preserve"> им доступ, в частности, к медицинским услугам и образованию.</w:t>
      </w:r>
    </w:p>
    <w:p w:rsidR="00AA2577" w:rsidRDefault="00AA2577" w:rsidP="00AA2577"/>
    <w:p w:rsidR="00AA2577" w:rsidRDefault="00AA2577" w:rsidP="00AA2577">
      <w:r>
        <w:t>13.</w:t>
      </w:r>
      <w:r>
        <w:tab/>
        <w:t>Комитет с беспокойством констатирует отсутствие специального закона, который запрещал бы дискриминацию в отношении инвалидов и устанавливал бы правовые обязательства, гарантирующие доступ инвалидов в здания.</w:t>
      </w:r>
    </w:p>
    <w:p w:rsidR="00AA2577" w:rsidRDefault="00AA2577" w:rsidP="00AA2577"/>
    <w:p w:rsidR="00AA2577" w:rsidRDefault="00AA2577" w:rsidP="00AA2577">
      <w:r>
        <w:t>14.</w:t>
      </w:r>
      <w:r>
        <w:tab/>
        <w:t>Комитет обеспокоен сохранением традиций и стереотипов, которые негативно отражаются на равном пользовании женщинами экономическими, социальными и культурными правами, несмотря на принятие упомянутых в пункте 4 выше законов.</w:t>
      </w:r>
    </w:p>
    <w:p w:rsidR="00AA2577" w:rsidRDefault="00AA2577" w:rsidP="00AA2577"/>
    <w:p w:rsidR="00AA2577" w:rsidRDefault="00AA2577" w:rsidP="00AA2577">
      <w:r>
        <w:t>15.</w:t>
      </w:r>
      <w:r>
        <w:tab/>
        <w:t xml:space="preserve">Комитет с беспокойством отмечет </w:t>
      </w:r>
      <w:r w:rsidR="00CF04B9">
        <w:t xml:space="preserve">весьма </w:t>
      </w:r>
      <w:r>
        <w:t xml:space="preserve">высокий уровень безработицы на официальном рынке труда.  Комитет обеспокоен также тем, что в неформальном секторе </w:t>
      </w:r>
      <w:r w:rsidR="00CF04B9">
        <w:t xml:space="preserve">занято </w:t>
      </w:r>
      <w:r>
        <w:t xml:space="preserve">95% </w:t>
      </w:r>
      <w:r w:rsidR="00CF04B9">
        <w:t xml:space="preserve">экономически </w:t>
      </w:r>
      <w:r w:rsidR="00DF17B7">
        <w:t>активного</w:t>
      </w:r>
      <w:r w:rsidR="00CF04B9">
        <w:t xml:space="preserve"> населения, из которых</w:t>
      </w:r>
      <w:r>
        <w:t xml:space="preserve"> более половины - женщины.</w:t>
      </w:r>
    </w:p>
    <w:p w:rsidR="00AA2577" w:rsidRDefault="00AA2577" w:rsidP="00AA2577"/>
    <w:p w:rsidR="00AA2577" w:rsidRDefault="00AA2577" w:rsidP="00AA2577">
      <w:r>
        <w:t>16.</w:t>
      </w:r>
      <w:r>
        <w:tab/>
        <w:t xml:space="preserve">Комитет обеспокоен тем, что </w:t>
      </w:r>
      <w:r w:rsidR="00DF17B7">
        <w:t>число</w:t>
      </w:r>
      <w:r>
        <w:t xml:space="preserve"> трудящихся, охваченных общей системой социального обеспечения, которая была создана в соответствии с Законом № 98</w:t>
      </w:r>
      <w:r>
        <w:noBreakHyphen/>
        <w:t xml:space="preserve">019 от 21 марта 2003 года о Кодексе социального обеспечения, ограничено, что до сих пор не принят закон, определяющий структуру и порядок работы специальной системы для </w:t>
      </w:r>
      <w:r w:rsidR="00DF17B7">
        <w:t>лиц</w:t>
      </w:r>
      <w:r>
        <w:t>, занимающихся индивидуальной трудовой деятельностью в сельском хозяйстве и неформальном секторе, и что пособия, предоставляемые</w:t>
      </w:r>
      <w:r w:rsidR="00DF17B7">
        <w:t xml:space="preserve"> "О</w:t>
      </w:r>
      <w:r>
        <w:t>бществом взаимопомощи и социального обеспечения для неформального сектора", а также число его членов не являются адекватными.</w:t>
      </w:r>
    </w:p>
    <w:p w:rsidR="00AA2577" w:rsidRDefault="00AA2577" w:rsidP="00AA2577"/>
    <w:p w:rsidR="00AA2577" w:rsidRDefault="00AA2577" w:rsidP="00AA2577">
      <w:r>
        <w:t>17.</w:t>
      </w:r>
      <w:r>
        <w:tab/>
        <w:t>Комитет крайне обеспокоен сохраняющимися случаями насилия в семье, в том числе изнасилования</w:t>
      </w:r>
      <w:r w:rsidR="00DF17B7">
        <w:t>ми</w:t>
      </w:r>
      <w:r>
        <w:t xml:space="preserve"> супруги супругом, особенно в контексте принудительных браков, а также отсутствием в уголовном законодательстве положений, которы</w:t>
      </w:r>
      <w:r w:rsidR="00DF17B7">
        <w:t>е</w:t>
      </w:r>
      <w:r>
        <w:t xml:space="preserve"> квалифицируют насилие в семье в качестве преступления.  Он также серьезно обеспокоен нежеланием жертв подавать жалобу и нежеланием судей, прокуроров и сотрудников полиции принимать меры на основании действующих положений уголовного законодательства.</w:t>
      </w:r>
    </w:p>
    <w:p w:rsidR="00AA2577" w:rsidRDefault="00AA2577" w:rsidP="00AA2577"/>
    <w:p w:rsidR="00AA2577" w:rsidRDefault="00AA2577" w:rsidP="00AA2577">
      <w:r>
        <w:t>18.</w:t>
      </w:r>
      <w:r>
        <w:tab/>
        <w:t>Комитет обеспокоен высоким числом жертв торговли людьми, осуществляемой с территории, через территорию или на территории государства-участника в целях сексуальной эксплуатации и принудительного труда.  Он обеспокоен тем, что ни</w:t>
      </w:r>
      <w:r w:rsidR="00DF17B7">
        <w:t xml:space="preserve"> одно </w:t>
      </w:r>
      <w:r>
        <w:t>положение уголовного законодательства не запрещает торговлю совершеннолетними.</w:t>
      </w:r>
    </w:p>
    <w:p w:rsidR="00AA2577" w:rsidRDefault="00AA2577" w:rsidP="00AA2577"/>
    <w:p w:rsidR="00AA2577" w:rsidRDefault="00AA2577" w:rsidP="00AA2577">
      <w:r>
        <w:t>19.</w:t>
      </w:r>
      <w:r>
        <w:tab/>
        <w:t>Комитет серьезно обеспокоен информацией о случаях убийств так называемых "детей</w:t>
      </w:r>
      <w:r w:rsidR="00DF17B7">
        <w:t>-колдунов"</w:t>
      </w:r>
      <w:r w:rsidR="001F478E">
        <w:t>, например</w:t>
      </w:r>
      <w:r>
        <w:t xml:space="preserve"> младенцев-инвалидов или детей, чья мать умерла после родов, которые обусловлены традиционными верованиями, сох</w:t>
      </w:r>
      <w:r w:rsidR="00DF17B7">
        <w:t>раняющимися среди жителей северных районов</w:t>
      </w:r>
      <w:r>
        <w:t xml:space="preserve"> государства-участника.</w:t>
      </w:r>
    </w:p>
    <w:p w:rsidR="00AA2577" w:rsidRDefault="00AA2577" w:rsidP="00AA2577"/>
    <w:p w:rsidR="00AA2577" w:rsidRDefault="00AA2577" w:rsidP="00AA2577">
      <w:r>
        <w:t>20.</w:t>
      </w:r>
      <w:r>
        <w:tab/>
        <w:t>Комитет серьезно обеспокоен масштабами распростране</w:t>
      </w:r>
      <w:r w:rsidR="001F478E">
        <w:t>ния детского труда, в частности</w:t>
      </w:r>
      <w:r>
        <w:t xml:space="preserve"> экономической эксплуатаци</w:t>
      </w:r>
      <w:r w:rsidR="00DF17B7">
        <w:t>ей</w:t>
      </w:r>
      <w:r>
        <w:t xml:space="preserve"> и частыми злоупотреблениями в отношении детей, нанятых в качестве домашней прислуги или переданных на воспитание в чужие семьи</w:t>
      </w:r>
      <w:r w:rsidR="00DF17B7">
        <w:t xml:space="preserve"> ("видомегонов")</w:t>
      </w:r>
      <w:r>
        <w:t>.</w:t>
      </w:r>
    </w:p>
    <w:p w:rsidR="00AA2577" w:rsidRDefault="00AA2577" w:rsidP="00AA2577"/>
    <w:p w:rsidR="00AA2577" w:rsidRDefault="00AA2577" w:rsidP="00AA2577">
      <w:r>
        <w:t>21.</w:t>
      </w:r>
      <w:r>
        <w:tab/>
        <w:t xml:space="preserve">Комитет вновь выражает беспокойство в связи </w:t>
      </w:r>
      <w:r w:rsidR="008F3DEA">
        <w:t>со</w:t>
      </w:r>
      <w:r>
        <w:t xml:space="preserve"> значи</w:t>
      </w:r>
      <w:r w:rsidR="001F478E">
        <w:t>тельной долей населения, живущего</w:t>
      </w:r>
      <w:r>
        <w:t xml:space="preserve"> ниже черты бедности, и о</w:t>
      </w:r>
      <w:r w:rsidR="001F478E">
        <w:t xml:space="preserve">забочен </w:t>
      </w:r>
      <w:r>
        <w:t>тем фактом, что 73%</w:t>
      </w:r>
      <w:r w:rsidR="001F478E">
        <w:t xml:space="preserve"> бенинцев живут меньше, чем на два</w:t>
      </w:r>
      <w:r>
        <w:t> долл</w:t>
      </w:r>
      <w:r w:rsidR="001F478E">
        <w:t>ара</w:t>
      </w:r>
      <w:r>
        <w:t xml:space="preserve"> в день.</w:t>
      </w:r>
    </w:p>
    <w:p w:rsidR="00AA2577" w:rsidRDefault="00AA2577" w:rsidP="00AA2577"/>
    <w:p w:rsidR="00AA2577" w:rsidRDefault="00AA2577" w:rsidP="00AA2577">
      <w:r>
        <w:t>22.</w:t>
      </w:r>
      <w:r>
        <w:tab/>
        <w:t>Комитет с беспокойством отмечает, что 43% населения страдают от хронического недоедания.</w:t>
      </w:r>
    </w:p>
    <w:p w:rsidR="00AA2577" w:rsidRDefault="00AA2577" w:rsidP="00AA2577"/>
    <w:p w:rsidR="00AA2577" w:rsidRDefault="00AA2577" w:rsidP="00AA2577">
      <w:r>
        <w:t>23.</w:t>
      </w:r>
      <w:r>
        <w:tab/>
        <w:t>Комитет серьезно обеспокоен сообщениями о плохих условиях содержания под стражей, в частности о переполненности тюрем, и тем фактом, что лишенных свободы лиц кормят лишь раз в день, причем такое питание не</w:t>
      </w:r>
      <w:r w:rsidR="006B6834">
        <w:t xml:space="preserve">адекватно </w:t>
      </w:r>
      <w:r>
        <w:t>по качеству и объему.</w:t>
      </w:r>
    </w:p>
    <w:p w:rsidR="00AA2577" w:rsidRDefault="00AA2577" w:rsidP="00AA2577"/>
    <w:p w:rsidR="00AA2577" w:rsidRDefault="00AA2577" w:rsidP="00AA2577">
      <w:r>
        <w:t>24.</w:t>
      </w:r>
      <w:r>
        <w:tab/>
        <w:t>Комитет с беспокойством отмечает, что по</w:t>
      </w:r>
      <w:r>
        <w:noBreakHyphen/>
        <w:t>прежнему не хватает социального жилья для находящихся в неблагоприятном и маргинальном положении лиц и семей, поскольку бо</w:t>
      </w:r>
      <w:r w:rsidR="006B6834">
        <w:rPr>
          <w:rFonts w:ascii="Tahoma" w:hAnsi="Tahoma" w:cs="Tahoma"/>
        </w:rPr>
        <w:t></w:t>
      </w:r>
      <w:r>
        <w:t>льшая часть такого жилья выделяется государственным служащим.</w:t>
      </w:r>
    </w:p>
    <w:p w:rsidR="00AA2577" w:rsidRDefault="00AA2577" w:rsidP="00AA2577"/>
    <w:p w:rsidR="00AA2577" w:rsidRDefault="00AA2577" w:rsidP="00AA2577">
      <w:r>
        <w:t>25.</w:t>
      </w:r>
      <w:r>
        <w:tab/>
        <w:t xml:space="preserve">Комитет серьезно обеспокоен высоким уровнем материнской и младенческой смертности, особенно в регионах со слабой медицинской инфраструктурой, а также ограниченным доступом женщин и девочек к услугам в области репродуктивного здоровья и </w:t>
      </w:r>
      <w:r w:rsidR="006B6834">
        <w:t xml:space="preserve">к </w:t>
      </w:r>
      <w:r>
        <w:t>дородовым консультациям в сельских районах.</w:t>
      </w:r>
    </w:p>
    <w:p w:rsidR="00AA2577" w:rsidRDefault="00AA2577" w:rsidP="00AA2577"/>
    <w:p w:rsidR="00AA2577" w:rsidRDefault="00AA2577" w:rsidP="00AA2577">
      <w:r>
        <w:t>26.</w:t>
      </w:r>
      <w:r>
        <w:tab/>
        <w:t>Комитет по</w:t>
      </w:r>
      <w:r>
        <w:noBreakHyphen/>
        <w:t>прежнему обеспокоен тем, что, несмотря на усилия, прилагаемые государством-участником для искоренения практики калечения (обрезания) женских половых органов, эта практика, посягающая на права и физическую неприкосновенность женщин, сохраняется в ряде р</w:t>
      </w:r>
      <w:r w:rsidR="006B6834">
        <w:t>ай</w:t>
      </w:r>
      <w:r>
        <w:t>онов государства-участника и что Закон о</w:t>
      </w:r>
      <w:r w:rsidR="006B6834">
        <w:t xml:space="preserve">б искоренении </w:t>
      </w:r>
      <w:r>
        <w:t>практики калечения женских половых органов и Закон об охране сексуального и репродуктивного здоровья эффективно не выполняются.</w:t>
      </w:r>
    </w:p>
    <w:p w:rsidR="00AA2577" w:rsidRDefault="00AA2577" w:rsidP="00AA2577"/>
    <w:p w:rsidR="00AA2577" w:rsidRDefault="00AA2577" w:rsidP="00AA2577">
      <w:r>
        <w:t>27.</w:t>
      </w:r>
      <w:r>
        <w:tab/>
        <w:t xml:space="preserve">Комитет обеспокоен сообщениями о низком уровне охвата образованием </w:t>
      </w:r>
      <w:r w:rsidR="006B6834">
        <w:t xml:space="preserve">в </w:t>
      </w:r>
      <w:r>
        <w:t>начальных школ</w:t>
      </w:r>
      <w:r w:rsidR="006B6834">
        <w:t>ах</w:t>
      </w:r>
      <w:r>
        <w:t xml:space="preserve"> сельских район</w:t>
      </w:r>
      <w:r w:rsidR="006B6834">
        <w:t>ов</w:t>
      </w:r>
      <w:r>
        <w:t xml:space="preserve"> и </w:t>
      </w:r>
      <w:r w:rsidR="006B6834">
        <w:t xml:space="preserve">в </w:t>
      </w:r>
      <w:r>
        <w:t>средних школ</w:t>
      </w:r>
      <w:r w:rsidR="006B6834">
        <w:t>ах</w:t>
      </w:r>
      <w:r>
        <w:t xml:space="preserve">, особенно применительно к девочкам.  </w:t>
      </w:r>
    </w:p>
    <w:p w:rsidR="00AA2577" w:rsidRDefault="00AA2577" w:rsidP="00AA2577"/>
    <w:p w:rsidR="00AA2577" w:rsidRDefault="00AA2577" w:rsidP="00AA2577">
      <w:r>
        <w:t>28.</w:t>
      </w:r>
      <w:r>
        <w:tab/>
        <w:t>Комитет с сожалением отмечает недостаточность информации о мерах, принимаемых государством-участником в целях защиты языкового и культурного наследия, и в частности различных языков и диалектов.</w:t>
      </w:r>
    </w:p>
    <w:p w:rsidR="00AA2577" w:rsidRDefault="00AA2577" w:rsidP="00AA2577"/>
    <w:p w:rsidR="00AA2577" w:rsidRDefault="00AA2577" w:rsidP="00AA2577">
      <w:pPr>
        <w:jc w:val="center"/>
        <w:rPr>
          <w:b/>
        </w:rPr>
      </w:pPr>
      <w:r w:rsidRPr="001456EF">
        <w:rPr>
          <w:b/>
        </w:rPr>
        <w:t>Е.</w:t>
      </w:r>
      <w:r w:rsidRPr="001456EF">
        <w:rPr>
          <w:b/>
        </w:rPr>
        <w:tab/>
        <w:t>Предложения и рекомендации</w:t>
      </w:r>
    </w:p>
    <w:p w:rsidR="00AA2577" w:rsidRDefault="00AA2577" w:rsidP="00AA2577">
      <w:pPr>
        <w:jc w:val="center"/>
        <w:rPr>
          <w:b/>
        </w:rPr>
      </w:pPr>
    </w:p>
    <w:p w:rsidR="00AA2577" w:rsidRDefault="00AA2577" w:rsidP="00AA2577">
      <w:r>
        <w:t>29.</w:t>
      </w:r>
      <w:r>
        <w:tab/>
        <w:t xml:space="preserve">Комитет рекомендует государству-участнику </w:t>
      </w:r>
      <w:r w:rsidR="006B6834">
        <w:t xml:space="preserve">повысить </w:t>
      </w:r>
      <w:r>
        <w:t>юридический статус Бенинской комиссии по правам человека и обеспечить ее независимость, а также адекватное финансирование в соответствии с Парижскими принципами (резолюция 48/13 Генеральной Ассамблеи).</w:t>
      </w:r>
    </w:p>
    <w:p w:rsidR="00AA2577" w:rsidRDefault="00AA2577" w:rsidP="00AA2577"/>
    <w:p w:rsidR="00AA2577" w:rsidRDefault="008F3DEA" w:rsidP="00AA2577">
      <w:r>
        <w:br w:type="page"/>
      </w:r>
      <w:r w:rsidR="00AA2577">
        <w:t>30.</w:t>
      </w:r>
      <w:r w:rsidR="00AA2577">
        <w:tab/>
        <w:t xml:space="preserve">Комитет рекомендует государству-участнику принять меры к тому, чтобы </w:t>
      </w:r>
      <w:r w:rsidR="006B6834">
        <w:t xml:space="preserve">на права, </w:t>
      </w:r>
      <w:r w:rsidR="00AA2577">
        <w:t xml:space="preserve">провозглашенные в Пакте, можно было непосредственно ссылаться в национальных судах, чтобы в рамках подготовки юристов и </w:t>
      </w:r>
      <w:r w:rsidR="006B6834">
        <w:t xml:space="preserve">судебных </w:t>
      </w:r>
      <w:r w:rsidR="00AA2577">
        <w:t xml:space="preserve">работников </w:t>
      </w:r>
      <w:r w:rsidR="006B6834">
        <w:t xml:space="preserve">учитывалась </w:t>
      </w:r>
      <w:r w:rsidR="00F27BC2">
        <w:t xml:space="preserve">возможность </w:t>
      </w:r>
      <w:r w:rsidR="00AA2577">
        <w:t>защиты этих прав</w:t>
      </w:r>
      <w:r w:rsidR="00F27BC2">
        <w:t xml:space="preserve"> в судебном порядке</w:t>
      </w:r>
      <w:r w:rsidR="00AA2577">
        <w:t>, чтобы поощрялось применение Пакта в качестве источника внутр</w:t>
      </w:r>
      <w:r w:rsidR="00F27BC2">
        <w:t xml:space="preserve">еннего </w:t>
      </w:r>
      <w:r w:rsidR="00AA2577">
        <w:t>права и чтобы систематически обобщалась практика применения Пакта национальными судами.  Комитет предлагает государству-участнику включить</w:t>
      </w:r>
      <w:r w:rsidR="001F478E">
        <w:t xml:space="preserve"> в</w:t>
      </w:r>
      <w:r w:rsidR="00AA2577">
        <w:t xml:space="preserve"> его в следующий периодический доклад информацию о судебных решениях, касающихся осуществления прав, провозглашенных в Пакте.  </w:t>
      </w:r>
    </w:p>
    <w:p w:rsidR="00AA2577" w:rsidRDefault="00AA2577" w:rsidP="00AA2577"/>
    <w:p w:rsidR="00AA2577" w:rsidRDefault="00AA2577" w:rsidP="00AA2577">
      <w:r>
        <w:t>31.</w:t>
      </w:r>
      <w:r>
        <w:tab/>
        <w:t xml:space="preserve">Комитет рекомендует государству-участнику включить в его следующий периодический доклад обновленные статистические данные о пользовании правами, закрепленными в Пакте, в разбивке по возрасту, полу, городским и сельским районам и этническим группам.  Особое внимание следует уделить находящимся в неблагоприятном и маргинальном положении группам.  </w:t>
      </w:r>
    </w:p>
    <w:p w:rsidR="00AA2577" w:rsidRDefault="00AA2577" w:rsidP="00AA2577"/>
    <w:p w:rsidR="00AA2577" w:rsidRDefault="00AA2577" w:rsidP="00AA2577">
      <w:r>
        <w:t>32.</w:t>
      </w:r>
      <w:r>
        <w:tab/>
        <w:t>Комитет предлагает государству-участнику рассмотреть вопрос о</w:t>
      </w:r>
      <w:r w:rsidR="00F27BC2">
        <w:t xml:space="preserve"> внесении изменений</w:t>
      </w:r>
      <w:r>
        <w:t xml:space="preserve"> </w:t>
      </w:r>
      <w:r w:rsidR="00F27BC2">
        <w:t xml:space="preserve">в </w:t>
      </w:r>
      <w:r>
        <w:t xml:space="preserve">Кодекс личности и семьи, с тем чтобы гарантировать полное равенство между детьми, родившимися в браке и вне брака, и исключить из </w:t>
      </w:r>
      <w:r w:rsidR="00F27BC2">
        <w:t xml:space="preserve">нормативных документов </w:t>
      </w:r>
      <w:r>
        <w:t xml:space="preserve">термин "законные дети".  </w:t>
      </w:r>
    </w:p>
    <w:p w:rsidR="00AA2577" w:rsidRDefault="00AA2577" w:rsidP="00AA2577"/>
    <w:p w:rsidR="00AA2577" w:rsidRDefault="00AA2577" w:rsidP="00AA2577">
      <w:r>
        <w:t>33.</w:t>
      </w:r>
      <w:r>
        <w:tab/>
        <w:t>Комитет рекомендует государству-участнику активизировать меры</w:t>
      </w:r>
      <w:r w:rsidR="00F27BC2">
        <w:t xml:space="preserve"> для </w:t>
      </w:r>
      <w:r>
        <w:t>обеспечени</w:t>
      </w:r>
      <w:r w:rsidR="00F27BC2">
        <w:t>я</w:t>
      </w:r>
      <w:r>
        <w:t xml:space="preserve"> </w:t>
      </w:r>
      <w:r w:rsidR="00F27BC2">
        <w:t>регистрации всех детей</w:t>
      </w:r>
      <w:r>
        <w:t xml:space="preserve"> при рождении посредством введения обязательной регистрации государственными органами и службами здравоохранения и образования, выдачи свидетельств о рождении незарегистрированным детям и отмен</w:t>
      </w:r>
      <w:r w:rsidR="00F27BC2">
        <w:t>ы</w:t>
      </w:r>
      <w:r>
        <w:t xml:space="preserve"> платы за оформление</w:t>
      </w:r>
      <w:r w:rsidR="00F27BC2">
        <w:t xml:space="preserve"> документов</w:t>
      </w:r>
      <w:r>
        <w:t>.</w:t>
      </w:r>
    </w:p>
    <w:p w:rsidR="00AA2577" w:rsidRDefault="00AA2577" w:rsidP="00AA2577"/>
    <w:p w:rsidR="00AA2577" w:rsidRDefault="00AA2577" w:rsidP="00AA2577">
      <w:r>
        <w:t>34.</w:t>
      </w:r>
      <w:r>
        <w:tab/>
        <w:t xml:space="preserve">Комитет предлагает государству-участнику рассмотреть вопрос о принятии специального закона, который гарантировал бы права инвалидов и запрещал бы любую дискриминацию в отношении них, а также </w:t>
      </w:r>
      <w:r w:rsidR="00F27BC2">
        <w:t xml:space="preserve">вопрос </w:t>
      </w:r>
      <w:r>
        <w:t>о ратификации Конвенции о правах инвалидов от 13 декабря 2006 года и Факультативного протокола к ней.</w:t>
      </w:r>
    </w:p>
    <w:p w:rsidR="00AA2577" w:rsidRDefault="00AA2577" w:rsidP="00AA2577"/>
    <w:p w:rsidR="00AA2577" w:rsidRDefault="00AA2577" w:rsidP="00AA2577">
      <w:r>
        <w:t>35.</w:t>
      </w:r>
      <w:r>
        <w:tab/>
        <w:t>Комитет предлагает государству-участнику принять меры для преодоления стереотипных традиций и подходов в отношении прав женщин и их роли в обществе, а также включить в его следующий периодический доклад более подробную информацию о принятых мерах и их эффективности.</w:t>
      </w:r>
    </w:p>
    <w:p w:rsidR="00AA2577" w:rsidRDefault="00AA2577" w:rsidP="00AA2577"/>
    <w:p w:rsidR="00AA2577" w:rsidRDefault="008F3DEA" w:rsidP="00AA2577">
      <w:r>
        <w:br w:type="page"/>
      </w:r>
      <w:r w:rsidR="00AA2577">
        <w:t>36.</w:t>
      </w:r>
      <w:r w:rsidR="00AA2577">
        <w:tab/>
        <w:t>Комитет предлагает государству-участнику включить в его следующий периодический доклад обновленные данные об уровне безработицы, в разбивке по полу, возрасту</w:t>
      </w:r>
      <w:r w:rsidR="00AB5132">
        <w:t xml:space="preserve">, городским и сельским районам </w:t>
      </w:r>
      <w:r w:rsidR="00AA2577">
        <w:t>и этническим группам.  Государству-участнику предлагается также представить информацию о результатах мер, принятых в целях расширения возможностей в плане занятости в формальном секторе, и принять меры</w:t>
      </w:r>
      <w:r w:rsidR="00AB5132">
        <w:t xml:space="preserve"> для </w:t>
      </w:r>
      <w:r w:rsidR="00AA2577">
        <w:t>сокращени</w:t>
      </w:r>
      <w:r w:rsidR="00AB5132">
        <w:t>я</w:t>
      </w:r>
      <w:r w:rsidR="00AA2577">
        <w:t xml:space="preserve"> неформального сектора. </w:t>
      </w:r>
    </w:p>
    <w:p w:rsidR="00AA2577" w:rsidRDefault="00AA2577" w:rsidP="00AA2577"/>
    <w:p w:rsidR="00AA2577" w:rsidRDefault="00AA2577" w:rsidP="00AA2577">
      <w:r>
        <w:t>37.</w:t>
      </w:r>
      <w:r>
        <w:tab/>
        <w:t>Комитет рекомендует государству-участнику обеспе</w:t>
      </w:r>
      <w:r w:rsidR="00AB5132">
        <w:t>чить охват системой</w:t>
      </w:r>
      <w:r>
        <w:t xml:space="preserve"> социального обеспечения всех лиц, независимо от сектора их работы, предоставив им адекватные услуги по страхованию основных </w:t>
      </w:r>
      <w:r w:rsidR="00AB5132">
        <w:t xml:space="preserve">повседневных </w:t>
      </w:r>
      <w:r>
        <w:t>рисков.  В этом контексте государству-участнику предлагается рассмотреть вопрос о ратификации принят</w:t>
      </w:r>
      <w:r w:rsidR="00AB5132">
        <w:t>о</w:t>
      </w:r>
      <w:r>
        <w:t xml:space="preserve">й Международной организацией труда (МОТ) Конвенции № 102 (1952 года) о минимальных нормах социального обеспечения. </w:t>
      </w:r>
    </w:p>
    <w:p w:rsidR="00AA2577" w:rsidRPr="008F3DEA" w:rsidRDefault="00AA2577" w:rsidP="00AA2577">
      <w:pPr>
        <w:rPr>
          <w:szCs w:val="24"/>
        </w:rPr>
      </w:pPr>
    </w:p>
    <w:p w:rsidR="00AA2577" w:rsidRPr="008F3DEA" w:rsidRDefault="00AA2577" w:rsidP="00AA2577">
      <w:pPr>
        <w:rPr>
          <w:szCs w:val="24"/>
        </w:rPr>
      </w:pPr>
      <w:r w:rsidRPr="008F3DEA">
        <w:rPr>
          <w:szCs w:val="24"/>
        </w:rPr>
        <w:t>38.</w:t>
      </w:r>
      <w:r w:rsidRPr="008F3DEA">
        <w:rPr>
          <w:szCs w:val="24"/>
        </w:rPr>
        <w:tab/>
        <w:t>Комитет настоятел</w:t>
      </w:r>
      <w:r w:rsidR="00AB5132" w:rsidRPr="008F3DEA">
        <w:rPr>
          <w:szCs w:val="24"/>
        </w:rPr>
        <w:t>ьно просит государство-участник</w:t>
      </w:r>
      <w:r w:rsidRPr="008F3DEA">
        <w:rPr>
          <w:szCs w:val="24"/>
        </w:rPr>
        <w:t xml:space="preserve"> включить в уголовное законодательство специальные положения, квалифицирующие насилие в семье и изнасилование супруги супругом в качестве преступлений и предусматривающие меры защиты;  организовать для судей, прокуроров и сотрудников полиции подготовку в целях неукоснительного соблюдения соответствующих положений уголовного законодательства и разработать программы по оказанию помощи жертвам.  Кроме того, Комитет рекомендует государству-участнику активизировать его усилия для повышения уровня информированности населения, с тем чтобы искоренить традиционные предрассудки о том, что это явление является внутренним делом семьи.  Он </w:t>
      </w:r>
      <w:r w:rsidR="00AB5132" w:rsidRPr="008F3DEA">
        <w:rPr>
          <w:szCs w:val="24"/>
        </w:rPr>
        <w:t xml:space="preserve">также </w:t>
      </w:r>
      <w:r w:rsidRPr="008F3DEA">
        <w:rPr>
          <w:szCs w:val="24"/>
        </w:rPr>
        <w:t xml:space="preserve">просит государство-участник включить в его следующий периодический доклад обновленные данные о количестве и характере выявленных случаев насилия в семье, о вынесенных обвинительных приговорах и об уголовном наказании виновных.  </w:t>
      </w:r>
    </w:p>
    <w:p w:rsidR="00AA2577" w:rsidRPr="008F3DEA" w:rsidRDefault="00AA2577" w:rsidP="00AA2577">
      <w:pPr>
        <w:rPr>
          <w:szCs w:val="24"/>
        </w:rPr>
      </w:pPr>
    </w:p>
    <w:p w:rsidR="00AA2577" w:rsidRPr="008F3DEA" w:rsidRDefault="00AA2577" w:rsidP="00AA2577">
      <w:pPr>
        <w:rPr>
          <w:szCs w:val="24"/>
        </w:rPr>
      </w:pPr>
      <w:r w:rsidRPr="008F3DEA">
        <w:rPr>
          <w:szCs w:val="24"/>
        </w:rPr>
        <w:t>39.</w:t>
      </w:r>
      <w:r w:rsidRPr="008F3DEA">
        <w:rPr>
          <w:szCs w:val="24"/>
        </w:rPr>
        <w:tab/>
        <w:t xml:space="preserve">Комитет рекомендует государству-участнику продолжать активизировать его усилия для борьбы с торговлей людьми, обеспечивая жертвам адекватный доступ к программам помощи и к программам защиты свидетелей, организуя для сотрудников полиции, прокуроров и судей подготовку в целях неукоснительного соблюдения положений уголовного законодательства, </w:t>
      </w:r>
      <w:r w:rsidR="00AB5132" w:rsidRPr="008F3DEA">
        <w:rPr>
          <w:szCs w:val="24"/>
        </w:rPr>
        <w:t xml:space="preserve">предусматривающих наказания за </w:t>
      </w:r>
      <w:r w:rsidRPr="008F3DEA">
        <w:rPr>
          <w:szCs w:val="24"/>
        </w:rPr>
        <w:t>торговлю людьми.  Кроме того, Комитет рекомендует государству-участнику рассмотреть вопрос о принятии закона относительно пресечения торгов</w:t>
      </w:r>
      <w:r w:rsidR="00AB5132" w:rsidRPr="008F3DEA">
        <w:rPr>
          <w:szCs w:val="24"/>
        </w:rPr>
        <w:t xml:space="preserve">ли </w:t>
      </w:r>
      <w:r w:rsidRPr="008F3DEA">
        <w:rPr>
          <w:szCs w:val="24"/>
        </w:rPr>
        <w:t>совершеннолетними, выделить достаточные средства на осуществление национального плана действий по борьбе с торговлей детьми, а также местным комитет</w:t>
      </w:r>
      <w:r w:rsidR="00AB5132" w:rsidRPr="008F3DEA">
        <w:rPr>
          <w:szCs w:val="24"/>
        </w:rPr>
        <w:t>а</w:t>
      </w:r>
      <w:r w:rsidRPr="008F3DEA">
        <w:rPr>
          <w:szCs w:val="24"/>
        </w:rPr>
        <w:t>м, выступающим в защиту детей, и углубить его сотрудничество с соседними государствами.</w:t>
      </w:r>
    </w:p>
    <w:p w:rsidR="00AA2577" w:rsidRPr="008F3DEA" w:rsidRDefault="00AA2577" w:rsidP="00AA2577">
      <w:pPr>
        <w:rPr>
          <w:szCs w:val="24"/>
        </w:rPr>
      </w:pPr>
    </w:p>
    <w:p w:rsidR="00AA2577" w:rsidRDefault="008F3DEA" w:rsidP="00AA2577">
      <w:r w:rsidRPr="008F3DEA">
        <w:rPr>
          <w:szCs w:val="24"/>
        </w:rPr>
        <w:br w:type="page"/>
      </w:r>
      <w:r w:rsidR="00AA2577">
        <w:t>40.</w:t>
      </w:r>
      <w:r w:rsidR="00AA2577">
        <w:tab/>
        <w:t xml:space="preserve">Комитет рекомендует государству-участнику активизировать его усилия для предупреждения и пресечения убийств так называемых </w:t>
      </w:r>
      <w:r w:rsidR="00AB5132">
        <w:t>"</w:t>
      </w:r>
      <w:r w:rsidR="00AA2577">
        <w:t>детей</w:t>
      </w:r>
      <w:r w:rsidR="00AB5132">
        <w:t>-колдунов"</w:t>
      </w:r>
      <w:r w:rsidR="00AA2577">
        <w:t xml:space="preserve"> посредством включения в уголовное законодательство положений, </w:t>
      </w:r>
      <w:r w:rsidR="00AB5132">
        <w:t xml:space="preserve">криминализирующих </w:t>
      </w:r>
      <w:r w:rsidR="00AA2577">
        <w:t>эту практику, и проведения кампаний для привлечения внимания местных властей, врачей, акушерок и населения в целом к уголовно-наказуемому характеру такой практики.  Государству-участнику предлагается включить в его следующий периодический доклад обновленные статистические данные о количестве поданных в полицию жалоб на детоубийства, о количестве случаев привлечения к ответственности лиц, совершивших такие убийства, и о вынесенных им наказаниях.</w:t>
      </w:r>
    </w:p>
    <w:p w:rsidR="008F3DEA" w:rsidRDefault="008F3DEA" w:rsidP="00AA2577"/>
    <w:p w:rsidR="00AA2577" w:rsidRDefault="00AA2577" w:rsidP="00AA2577">
      <w:r>
        <w:t>41.</w:t>
      </w:r>
      <w:r>
        <w:tab/>
        <w:t>Комитет настоятельно просит государство-участник</w:t>
      </w:r>
      <w:r w:rsidR="00AB5132">
        <w:t xml:space="preserve"> рассказать </w:t>
      </w:r>
      <w:r>
        <w:t>в его следующем периодическом докладе о мерах, прин</w:t>
      </w:r>
      <w:r w:rsidR="00AB5132">
        <w:t>имаем</w:t>
      </w:r>
      <w:r>
        <w:t xml:space="preserve">ых </w:t>
      </w:r>
      <w:r w:rsidR="00AB5132">
        <w:t>в целях борьбы с детским трудом</w:t>
      </w:r>
      <w:r>
        <w:t xml:space="preserve"> и искоренени</w:t>
      </w:r>
      <w:r w:rsidR="00AB5132">
        <w:t xml:space="preserve">я </w:t>
      </w:r>
      <w:r>
        <w:t>практики передачи детей в ч</w:t>
      </w:r>
      <w:r w:rsidR="00AB5132">
        <w:t>ужие</w:t>
      </w:r>
      <w:r>
        <w:t xml:space="preserve"> семьи на воспитание</w:t>
      </w:r>
      <w:r w:rsidR="00AB5132">
        <w:t>,</w:t>
      </w:r>
      <w:r>
        <w:t xml:space="preserve"> и о результатах этих мер, а также пред</w:t>
      </w:r>
      <w:r w:rsidR="00AB5132">
        <w:t>о</w:t>
      </w:r>
      <w:r>
        <w:t xml:space="preserve">ставить информацию о помощи, оказываемой жертвам такой практики и их семьям.  </w:t>
      </w:r>
    </w:p>
    <w:p w:rsidR="00AA2577" w:rsidRDefault="00AA2577" w:rsidP="00AA2577"/>
    <w:p w:rsidR="00AA2577" w:rsidRDefault="00AA2577" w:rsidP="00AA2577">
      <w:r>
        <w:t>42.</w:t>
      </w:r>
      <w:r>
        <w:tab/>
        <w:t xml:space="preserve">Комитет рекомендует государству-участнику выделить достаточные средства на осуществление его стратегии сокращения </w:t>
      </w:r>
      <w:r w:rsidR="00CA7AB4">
        <w:t xml:space="preserve">масштабов </w:t>
      </w:r>
      <w:r>
        <w:t xml:space="preserve">нищеты, включить в его следующий периодический доклад информацию о результатах мер, принятых в рамках этой стратегии, содействовать всестороннему учету в упомянутой стратегии экономических, социальных и культурных прав и взять конкретное обязательство удовлетворять потребности находящихся в неблагоприятном и маргинальном положении лиц и групп.  В этой связи Комитет обращает внимание государства-участника на </w:t>
      </w:r>
      <w:r w:rsidR="00CA7AB4">
        <w:t>сво</w:t>
      </w:r>
      <w:r>
        <w:t>е заявление, озаглавленное "Нищета и Международный пакт об экономических, социальных и культурных правах" (</w:t>
      </w:r>
      <w:r>
        <w:rPr>
          <w:lang w:val="en-US"/>
        </w:rPr>
        <w:t>E</w:t>
      </w:r>
      <w:r>
        <w:t xml:space="preserve">/C.12/2001/10). </w:t>
      </w:r>
    </w:p>
    <w:p w:rsidR="00AA2577" w:rsidRDefault="00AA2577" w:rsidP="00AA2577"/>
    <w:p w:rsidR="00AA2577" w:rsidRDefault="00AA2577" w:rsidP="00AA2577">
      <w:r>
        <w:t>43.</w:t>
      </w:r>
      <w:r w:rsidRPr="00ED0DA2">
        <w:tab/>
        <w:t xml:space="preserve">Комитет рекомендует государству-участнику активизировать его усилия </w:t>
      </w:r>
      <w:r w:rsidR="00CA7AB4">
        <w:t xml:space="preserve">для </w:t>
      </w:r>
      <w:r w:rsidRPr="00ED0DA2">
        <w:t>компенсирования негативного воздействия на семейный бюджет повышени</w:t>
      </w:r>
      <w:r w:rsidR="00CA7AB4">
        <w:t xml:space="preserve">я </w:t>
      </w:r>
      <w:r w:rsidRPr="00ED0DA2">
        <w:t xml:space="preserve">цен на продукты питания, в частности </w:t>
      </w:r>
      <w:r w:rsidR="00CA7AB4">
        <w:t xml:space="preserve">применительно к </w:t>
      </w:r>
      <w:r w:rsidRPr="00ED0DA2">
        <w:t>находящи</w:t>
      </w:r>
      <w:r w:rsidR="00CA7AB4">
        <w:t>м</w:t>
      </w:r>
      <w:r w:rsidRPr="00ED0DA2">
        <w:t>ся в неблагоприятном и маргинальном положении лиц</w:t>
      </w:r>
      <w:r w:rsidR="00CA7AB4">
        <w:t>ам</w:t>
      </w:r>
      <w:r w:rsidRPr="00ED0DA2">
        <w:t xml:space="preserve"> и сем</w:t>
      </w:r>
      <w:r w:rsidR="00CA7AB4">
        <w:t>ьям, в целях</w:t>
      </w:r>
      <w:r w:rsidRPr="00ED0DA2">
        <w:t xml:space="preserve"> борьбы </w:t>
      </w:r>
      <w:r>
        <w:t>с недоеданием и голодом.</w:t>
      </w:r>
    </w:p>
    <w:p w:rsidR="00AA2577" w:rsidRDefault="00AA2577" w:rsidP="00AA2577"/>
    <w:p w:rsidR="00AA2577" w:rsidRDefault="00AA2577" w:rsidP="00AA2577">
      <w:r>
        <w:t>44.</w:t>
      </w:r>
      <w:r>
        <w:tab/>
        <w:t xml:space="preserve">Комитет рекомендует государству-участнику активизировать его усилия по борьбе с переполненностью тюрем, в частности посредством предпочтительного применения мер, альтернативных </w:t>
      </w:r>
      <w:r w:rsidR="00CA7AB4">
        <w:t>тюремному заключению</w:t>
      </w:r>
      <w:r>
        <w:t xml:space="preserve">, и обеспечить, чтобы каждое лишенное свободы лицо получало требуемый </w:t>
      </w:r>
      <w:r w:rsidR="00CA7AB4">
        <w:t>минимальный рацион</w:t>
      </w:r>
      <w:r>
        <w:t xml:space="preserve"> питания посредством увеличения бюджетных ассигнований на продовольствие, а также частотности проверок качества питания в тюрьмах и центрах предварительного </w:t>
      </w:r>
      <w:r w:rsidR="00CA7AB4">
        <w:t>заключения</w:t>
      </w:r>
      <w:r>
        <w:t xml:space="preserve">.  </w:t>
      </w:r>
    </w:p>
    <w:p w:rsidR="00AA2577" w:rsidRDefault="00AA2577" w:rsidP="00AA2577"/>
    <w:p w:rsidR="00AA2577" w:rsidRDefault="00AA2577" w:rsidP="00AA2577">
      <w:r>
        <w:t>45.</w:t>
      </w:r>
      <w:r>
        <w:tab/>
        <w:t xml:space="preserve">Комитет рекомендует государству-участнику включить в его следующий периодический доклад информацию о результатах осуществления его политики по обеспечению </w:t>
      </w:r>
      <w:r w:rsidR="00CA7AB4">
        <w:t>жильем</w:t>
      </w:r>
      <w:r>
        <w:t xml:space="preserve">, направленной на предоставление всем адекватного жилья, особенно </w:t>
      </w:r>
      <w:r w:rsidR="00CA7AB4">
        <w:t xml:space="preserve">применительно к </w:t>
      </w:r>
      <w:r>
        <w:t>находящи</w:t>
      </w:r>
      <w:r w:rsidR="00CA7AB4">
        <w:t>м</w:t>
      </w:r>
      <w:r>
        <w:t>ся в неблагоприятном и маргинальном положении лиц</w:t>
      </w:r>
      <w:r w:rsidR="00CA7AB4">
        <w:t>ам и семьям</w:t>
      </w:r>
      <w:r>
        <w:t xml:space="preserve">, а также обновленные дезагрегированные данные о доступе к социальному жилью, о бездомных и </w:t>
      </w:r>
      <w:r w:rsidR="00CA7AB4">
        <w:t xml:space="preserve">о </w:t>
      </w:r>
      <w:r>
        <w:t>принудительных выселениях.</w:t>
      </w:r>
    </w:p>
    <w:p w:rsidR="00AA2577" w:rsidRDefault="00AA2577" w:rsidP="00AA2577"/>
    <w:p w:rsidR="00AA2577" w:rsidRDefault="00AA2577" w:rsidP="00AA2577">
      <w:r>
        <w:t>46.</w:t>
      </w:r>
      <w:r>
        <w:tab/>
        <w:t xml:space="preserve">Комитет рекомендует государству-участнику активизировать его усилия для обеспечения того, чтобы беременные женщины и девушки получали адекватную медицинскую помощь </w:t>
      </w:r>
      <w:r w:rsidR="00CA7AB4">
        <w:t xml:space="preserve">в период </w:t>
      </w:r>
      <w:r>
        <w:t>беременности</w:t>
      </w:r>
      <w:r w:rsidR="00CA7AB4">
        <w:t>, во время</w:t>
      </w:r>
      <w:r>
        <w:t xml:space="preserve"> и в ходе и после родов, чтобы женщины и девушки имели доступ к услугам в области репродуктивного здоровья и к дородовым консультациям, в том числе в сельских районах, и принять меры к тому, чтобы обратить их внимание на важное значение сексуального и репродуктивного здоровья.  Комитет рекомендует также регулярно контролировать состояние здоровья грудных детей.</w:t>
      </w:r>
    </w:p>
    <w:p w:rsidR="00AA2577" w:rsidRDefault="00AA2577" w:rsidP="00AA2577"/>
    <w:p w:rsidR="00AA2577" w:rsidRDefault="00AA2577" w:rsidP="00AA2577">
      <w:r>
        <w:t>47.</w:t>
      </w:r>
      <w:r>
        <w:tab/>
        <w:t xml:space="preserve">Комитет рекомендует государству-участнику организовать для судей, прокуроров и сотрудников полиции подготовку по вопросам неукоснительного соблюдения </w:t>
      </w:r>
      <w:r w:rsidR="009E30D6">
        <w:t xml:space="preserve">положений </w:t>
      </w:r>
      <w:r>
        <w:t>Закона о</w:t>
      </w:r>
      <w:r w:rsidR="009E30D6">
        <w:t>б</w:t>
      </w:r>
      <w:r>
        <w:t xml:space="preserve"> </w:t>
      </w:r>
      <w:r w:rsidR="009E30D6">
        <w:t xml:space="preserve">искоренении </w:t>
      </w:r>
      <w:r>
        <w:t xml:space="preserve">практики калечения женских половых органов и Закона об охране сексуального и репродуктивного здоровья;  </w:t>
      </w:r>
      <w:r w:rsidR="009E30D6">
        <w:t xml:space="preserve">провести </w:t>
      </w:r>
      <w:r>
        <w:t xml:space="preserve">информационно-разъяснительные кампании </w:t>
      </w:r>
      <w:r w:rsidR="009E30D6">
        <w:t xml:space="preserve">в целях </w:t>
      </w:r>
      <w:r>
        <w:t xml:space="preserve">пресечения и искоренения </w:t>
      </w:r>
      <w:r w:rsidR="009E30D6">
        <w:t>упомянутой</w:t>
      </w:r>
      <w:r>
        <w:t xml:space="preserve"> традиционной практики, посяга</w:t>
      </w:r>
      <w:r w:rsidR="009E30D6">
        <w:t>ющей</w:t>
      </w:r>
      <w:r>
        <w:t xml:space="preserve"> на права и физическую неприкосновенность женщин;  и активизировать программы помощи жертвам, а также программы </w:t>
      </w:r>
      <w:r w:rsidR="009E30D6">
        <w:t xml:space="preserve">по </w:t>
      </w:r>
      <w:r>
        <w:t xml:space="preserve">переквалификации практикующих </w:t>
      </w:r>
      <w:r w:rsidR="009E30D6">
        <w:t xml:space="preserve">эксцизию </w:t>
      </w:r>
      <w:r>
        <w:t xml:space="preserve">лиц и </w:t>
      </w:r>
      <w:r w:rsidR="009E30D6">
        <w:t>по оказанию</w:t>
      </w:r>
      <w:r>
        <w:t xml:space="preserve"> финансовой помощи </w:t>
      </w:r>
      <w:r w:rsidR="009E30D6">
        <w:t xml:space="preserve">лицам, </w:t>
      </w:r>
      <w:r>
        <w:t>прекра</w:t>
      </w:r>
      <w:r w:rsidR="009E30D6">
        <w:t>тившим такую</w:t>
      </w:r>
      <w:r>
        <w:t xml:space="preserve"> деятельность.  Коми</w:t>
      </w:r>
      <w:r w:rsidR="009E30D6">
        <w:t>тет просит государство-участник</w:t>
      </w:r>
      <w:r>
        <w:t xml:space="preserve"> включить в его следующий периодический доклад информацию о принятых мерах и обновленные дезагрегированные данные о количестве выявленных случаев </w:t>
      </w:r>
      <w:r w:rsidR="009E30D6">
        <w:t>эксцизии</w:t>
      </w:r>
      <w:r>
        <w:t>, о вынесенных обвинительных приговорах и уголовных наказаниях виновных.</w:t>
      </w:r>
    </w:p>
    <w:p w:rsidR="00AA2577" w:rsidRDefault="00AA2577" w:rsidP="00AA2577"/>
    <w:p w:rsidR="00AA2577" w:rsidRDefault="00AA2577" w:rsidP="00AA2577">
      <w:r>
        <w:t>48.</w:t>
      </w:r>
      <w:r>
        <w:tab/>
        <w:t xml:space="preserve">Комитет рекомендует государству-участнику принять эффективные меры для повышения уровня охвата образованием в начальных и средних школах, в частности в сельских районах и </w:t>
      </w:r>
      <w:r w:rsidR="005A28BA">
        <w:t xml:space="preserve">применительно к </w:t>
      </w:r>
      <w:r>
        <w:t>девочк</w:t>
      </w:r>
      <w:r w:rsidR="005A28BA">
        <w:t>ам</w:t>
      </w:r>
      <w:r>
        <w:t xml:space="preserve">, посредством увеличения количества </w:t>
      </w:r>
      <w:r w:rsidR="005A28BA">
        <w:t>учебных помещений и учительских</w:t>
      </w:r>
      <w:r>
        <w:t xml:space="preserve">, финансирования издания школьных учебников и организации школьных обедов, а также посредством проведения широких информационных кампаний </w:t>
      </w:r>
      <w:r w:rsidR="005A28BA">
        <w:t>в целях</w:t>
      </w:r>
      <w:r>
        <w:t xml:space="preserve"> разъяснения важного значения образования, в том числе для девочек.</w:t>
      </w:r>
    </w:p>
    <w:p w:rsidR="00AA2577" w:rsidRDefault="00AA2577" w:rsidP="00AA2577"/>
    <w:p w:rsidR="00AA2577" w:rsidRDefault="008F3DEA" w:rsidP="00AA2577">
      <w:r>
        <w:br w:type="page"/>
      </w:r>
      <w:r w:rsidR="00AA2577">
        <w:t>49.</w:t>
      </w:r>
      <w:r w:rsidR="00AA2577">
        <w:tab/>
        <w:t>Коми</w:t>
      </w:r>
      <w:r w:rsidR="005A28BA">
        <w:t>тет просит государство-участник</w:t>
      </w:r>
      <w:r w:rsidR="00AA2577">
        <w:t xml:space="preserve"> включить в его следующий периодический доклад сведения о мерах, принятых в целях защиты его языкового и культурного наследия в соответствии с рекомендацией, изложенной в пункте 47 заключительных замечаний Комитета по первоначальному докладу государства-участника (</w:t>
      </w:r>
      <w:r w:rsidR="00AA2577">
        <w:rPr>
          <w:lang w:val="en-US"/>
        </w:rPr>
        <w:t>E</w:t>
      </w:r>
      <w:r w:rsidR="00AA2577">
        <w:t>/C.12/1/</w:t>
      </w:r>
      <w:r w:rsidR="00AA2577">
        <w:rPr>
          <w:lang w:val="en-US"/>
        </w:rPr>
        <w:t>Add</w:t>
      </w:r>
      <w:r w:rsidR="00AA2577" w:rsidRPr="00F05486">
        <w:t>.78</w:t>
      </w:r>
      <w:r w:rsidR="00AA2577">
        <w:t>).</w:t>
      </w:r>
    </w:p>
    <w:p w:rsidR="00AA2577" w:rsidRDefault="00AA2577" w:rsidP="00AA2577"/>
    <w:p w:rsidR="00AA2577" w:rsidRDefault="00AA2577" w:rsidP="00AA2577">
      <w:r>
        <w:t>50.</w:t>
      </w:r>
      <w:r>
        <w:tab/>
        <w:t xml:space="preserve">Комитет рекомендует государству-участнику включить в его следующий периодический доклад обновленную информацию о государственной и частной системе здравоохранения, в  частности в том, что касается </w:t>
      </w:r>
      <w:r w:rsidR="005A28BA">
        <w:t xml:space="preserve">доступа </w:t>
      </w:r>
      <w:r>
        <w:t xml:space="preserve">всего населения </w:t>
      </w:r>
      <w:r w:rsidR="005A28BA">
        <w:t xml:space="preserve">к </w:t>
      </w:r>
      <w:r>
        <w:t>услугам</w:t>
      </w:r>
      <w:r w:rsidR="005A28BA">
        <w:t xml:space="preserve">, связанным с </w:t>
      </w:r>
      <w:r>
        <w:t>оказани</w:t>
      </w:r>
      <w:r w:rsidR="005A28BA">
        <w:t>ем</w:t>
      </w:r>
      <w:r>
        <w:t xml:space="preserve"> первичной медицинской помощи.</w:t>
      </w:r>
    </w:p>
    <w:p w:rsidR="008F3DEA" w:rsidRDefault="008F3DEA" w:rsidP="00AA2577"/>
    <w:p w:rsidR="00AA2577" w:rsidRDefault="00AA2577" w:rsidP="00AA2577">
      <w:r>
        <w:t>51.</w:t>
      </w:r>
      <w:r>
        <w:tab/>
        <w:t>Комитет предлагает государству-участнику рассмотреть вопрос о ратификации принятой МОТ Конвенции № 169 (1989 года) о коренных народах и народах, ведущих племенной образ жизни.</w:t>
      </w:r>
    </w:p>
    <w:p w:rsidR="00AA2577" w:rsidRDefault="00AA2577" w:rsidP="00AA2577"/>
    <w:p w:rsidR="00AA2577" w:rsidRDefault="00AA2577" w:rsidP="00AA2577">
      <w:r>
        <w:t>52.</w:t>
      </w:r>
      <w:r>
        <w:tab/>
        <w:t xml:space="preserve">Комитет предлагает государству-участнику рассмотреть вопрос о ратификации Международной конвенции о защите прав всех трудящихся-мигрантов и членов их семей.  </w:t>
      </w:r>
    </w:p>
    <w:p w:rsidR="00AA2577" w:rsidRDefault="00AA2577" w:rsidP="00AA2577"/>
    <w:p w:rsidR="00AA2577" w:rsidRDefault="00AA2577" w:rsidP="00AA2577">
      <w:r>
        <w:t>53.</w:t>
      </w:r>
      <w:r>
        <w:tab/>
        <w:t>Коми</w:t>
      </w:r>
      <w:r w:rsidR="005A28BA">
        <w:t>тет просит государство-участник</w:t>
      </w:r>
      <w:r>
        <w:t xml:space="preserve"> обеспечить широкое распространение настоящих заключительных замечаний среди всех слоев общества, в частности среди </w:t>
      </w:r>
      <w:r w:rsidR="005A28BA">
        <w:t>государственных</w:t>
      </w:r>
      <w:r>
        <w:t xml:space="preserve"> должностных лиц и работников судебных орга</w:t>
      </w:r>
      <w:r w:rsidR="005A28BA">
        <w:t xml:space="preserve">нов, обеспечить их перевод и разъяснение </w:t>
      </w:r>
      <w:r>
        <w:t>в той мере, в какой это возможно, на языках и диалектах Бенина и информировать Комитет в следующем периодическом докладе о мерах, принятых по их осуществлению.  Комитет также</w:t>
      </w:r>
      <w:r w:rsidR="005A28BA">
        <w:t xml:space="preserve"> призывает государство-участник</w:t>
      </w:r>
      <w:r>
        <w:t xml:space="preserve"> до </w:t>
      </w:r>
      <w:r w:rsidR="005A28BA">
        <w:t>напра</w:t>
      </w:r>
      <w:r>
        <w:t>вления следующего периодического доклада привлечь к процессу его обсуждения неправительственные организации и других представителей гражданского общества.</w:t>
      </w:r>
    </w:p>
    <w:p w:rsidR="00AA2577" w:rsidRDefault="00AA2577" w:rsidP="00AA2577"/>
    <w:p w:rsidR="00AA2577" w:rsidRDefault="00AA2577" w:rsidP="00AA2577">
      <w:r>
        <w:t>54.</w:t>
      </w:r>
      <w:r>
        <w:tab/>
        <w:t>Комитет предлагает государству-участнику обновить его базовый документ в соответствии с согласованными руководящими принципами</w:t>
      </w:r>
      <w:r w:rsidR="005A28BA">
        <w:t xml:space="preserve"> подготовки </w:t>
      </w:r>
      <w:r>
        <w:t>общ</w:t>
      </w:r>
      <w:r w:rsidR="005A28BA">
        <w:t>его</w:t>
      </w:r>
      <w:r>
        <w:t xml:space="preserve"> базов</w:t>
      </w:r>
      <w:r w:rsidR="005A28BA">
        <w:t>ого</w:t>
      </w:r>
      <w:r w:rsidR="001F478E">
        <w:t xml:space="preserve"> документа</w:t>
      </w:r>
      <w:r>
        <w:t xml:space="preserve"> (</w:t>
      </w:r>
      <w:r>
        <w:rPr>
          <w:lang w:val="en-US"/>
        </w:rPr>
        <w:t>HRI</w:t>
      </w:r>
      <w:r w:rsidRPr="00FF762A">
        <w:t>/</w:t>
      </w:r>
      <w:r>
        <w:rPr>
          <w:lang w:val="en-US"/>
        </w:rPr>
        <w:t>GEN</w:t>
      </w:r>
      <w:r w:rsidRPr="00FF762A">
        <w:t>/2/</w:t>
      </w:r>
      <w:r>
        <w:rPr>
          <w:lang w:val="en-US"/>
        </w:rPr>
        <w:t>Rev</w:t>
      </w:r>
      <w:r w:rsidRPr="00FF762A">
        <w:t>.4</w:t>
      </w:r>
      <w:r>
        <w:t>, глава I, пункты 32-59).</w:t>
      </w:r>
    </w:p>
    <w:p w:rsidR="00AA2577" w:rsidRDefault="00AA2577" w:rsidP="00AA2577"/>
    <w:p w:rsidR="00AA2577" w:rsidRDefault="00AA2577" w:rsidP="00AA2577">
      <w:r>
        <w:t>55.</w:t>
      </w:r>
      <w:r>
        <w:tab/>
        <w:t xml:space="preserve">В заключение Комитет просит государство-участник представить его третий периодический доклад к 30 июня 2010 года. </w:t>
      </w:r>
    </w:p>
    <w:p w:rsidR="00AA2577" w:rsidRDefault="00AA2577" w:rsidP="00AA2577"/>
    <w:p w:rsidR="00AA2577" w:rsidRPr="008F3DEA" w:rsidRDefault="00AA2577" w:rsidP="00AA2577">
      <w:pPr>
        <w:jc w:val="center"/>
      </w:pPr>
      <w:r>
        <w:rPr>
          <w:lang w:val="en-US"/>
        </w:rPr>
        <w:t>-----</w:t>
      </w:r>
      <w:r w:rsidR="008F3DEA">
        <w:t>-</w:t>
      </w:r>
    </w:p>
    <w:sectPr w:rsidR="00AA2577" w:rsidRPr="008F3DEA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353" w:rsidRDefault="00364353">
      <w:r>
        <w:separator/>
      </w:r>
    </w:p>
  </w:endnote>
  <w:endnote w:type="continuationSeparator" w:id="0">
    <w:p w:rsidR="00364353" w:rsidRDefault="00364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74" w:rsidRDefault="007D6F74">
    <w:pPr>
      <w:pStyle w:val="Footer"/>
      <w:rPr>
        <w:lang w:val="en-US"/>
      </w:rPr>
    </w:pPr>
    <w:r>
      <w:rPr>
        <w:lang w:val="en-US"/>
      </w:rPr>
      <w:t>GE.08-42463    (R)   180608   190608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353" w:rsidRDefault="00364353">
      <w:r>
        <w:separator/>
      </w:r>
    </w:p>
  </w:footnote>
  <w:footnote w:type="continuationSeparator" w:id="0">
    <w:p w:rsidR="00364353" w:rsidRDefault="003643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74" w:rsidRPr="00180A13" w:rsidRDefault="007D6F74">
    <w:pPr>
      <w:pStyle w:val="Header"/>
      <w:rPr>
        <w:lang w:val="en-US"/>
      </w:rPr>
    </w:pPr>
    <w:r>
      <w:rPr>
        <w:lang w:val="en-US"/>
      </w:rPr>
      <w:t>E/C.12/BEN/</w:t>
    </w:r>
    <w:r w:rsidRPr="00180A13">
      <w:rPr>
        <w:lang w:val="en-US"/>
      </w:rPr>
      <w:t>CO/2</w:t>
    </w:r>
  </w:p>
  <w:p w:rsidR="007D6F74" w:rsidRDefault="007D6F74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7D6F74" w:rsidRDefault="007D6F74">
    <w:pPr>
      <w:pStyle w:val="Header"/>
      <w:rPr>
        <w:rStyle w:val="PageNumber"/>
        <w:lang w:val="en-US"/>
      </w:rPr>
    </w:pPr>
  </w:p>
  <w:p w:rsidR="007D6F74" w:rsidRDefault="007D6F74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F74" w:rsidRPr="00180A13" w:rsidRDefault="007D6F74" w:rsidP="00180A13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E/C.12/BEN/</w:t>
    </w:r>
    <w:r w:rsidRPr="00180A13">
      <w:rPr>
        <w:lang w:val="en-US"/>
      </w:rPr>
      <w:t>CO/2</w:t>
    </w:r>
  </w:p>
  <w:p w:rsidR="007D6F74" w:rsidRDefault="007D6F74" w:rsidP="00180A13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7D6F74" w:rsidRDefault="007D6F74">
    <w:pPr>
      <w:pStyle w:val="Header"/>
      <w:tabs>
        <w:tab w:val="left" w:pos="6237"/>
      </w:tabs>
      <w:rPr>
        <w:rStyle w:val="PageNumber"/>
        <w:lang w:val="en-US"/>
      </w:rPr>
    </w:pPr>
  </w:p>
  <w:p w:rsidR="007D6F74" w:rsidRDefault="007D6F7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A13"/>
    <w:rsid w:val="0010012C"/>
    <w:rsid w:val="00180A13"/>
    <w:rsid w:val="001F478E"/>
    <w:rsid w:val="00364353"/>
    <w:rsid w:val="003B5239"/>
    <w:rsid w:val="004C5929"/>
    <w:rsid w:val="004D37BF"/>
    <w:rsid w:val="004E3441"/>
    <w:rsid w:val="005A28BA"/>
    <w:rsid w:val="00661160"/>
    <w:rsid w:val="006B6834"/>
    <w:rsid w:val="00773625"/>
    <w:rsid w:val="007D6F74"/>
    <w:rsid w:val="0081215B"/>
    <w:rsid w:val="00815765"/>
    <w:rsid w:val="008F3DEA"/>
    <w:rsid w:val="008F7632"/>
    <w:rsid w:val="00930C92"/>
    <w:rsid w:val="009E30D6"/>
    <w:rsid w:val="009F20C9"/>
    <w:rsid w:val="00AA2577"/>
    <w:rsid w:val="00AB5132"/>
    <w:rsid w:val="00B06EF7"/>
    <w:rsid w:val="00B20800"/>
    <w:rsid w:val="00B85A7F"/>
    <w:rsid w:val="00B96DCF"/>
    <w:rsid w:val="00BD674F"/>
    <w:rsid w:val="00C16B9A"/>
    <w:rsid w:val="00C926B0"/>
    <w:rsid w:val="00CA7AB4"/>
    <w:rsid w:val="00CF04B9"/>
    <w:rsid w:val="00DB4CAE"/>
    <w:rsid w:val="00DC27ED"/>
    <w:rsid w:val="00DE42E6"/>
    <w:rsid w:val="00DF17B7"/>
    <w:rsid w:val="00E816D3"/>
    <w:rsid w:val="00F27BC2"/>
    <w:rsid w:val="00F44AA7"/>
    <w:rsid w:val="00F7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3118</Words>
  <Characters>17773</Characters>
  <Application>Microsoft Office Word</Application>
  <DocSecurity>4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Журовский/Григорьев</vt:lpstr>
    </vt:vector>
  </TitlesOfParts>
  <Company>ONU</Company>
  <LinksUpToDate>false</LinksUpToDate>
  <CharactersWithSpaces>20850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Журовский/Григорьев</dc:title>
  <dc:subject>E/C.12/BEN.CO/2</dc:subject>
  <dc:creator>Anna Blagodatskikh</dc:creator>
  <cp:keywords/>
  <dc:description/>
  <cp:lastModifiedBy>Anna Blagodatskikh</cp:lastModifiedBy>
  <cp:revision>3</cp:revision>
  <cp:lastPrinted>2008-06-19T10:10:00Z</cp:lastPrinted>
  <dcterms:created xsi:type="dcterms:W3CDTF">2008-06-19T10:10:00Z</dcterms:created>
  <dcterms:modified xsi:type="dcterms:W3CDTF">2008-06-19T10:10:00Z</dcterms:modified>
</cp:coreProperties>
</file>