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5057" w:rsidRDefault="00175057" w:rsidP="00175057">
      <w:pPr>
        <w:spacing w:line="60" w:lineRule="exact"/>
        <w:rPr>
          <w:sz w:val="6"/>
          <w:lang w:val="en-US"/>
        </w:rPr>
        <w:sectPr w:rsidR="00175057" w:rsidSect="00175057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5E50B3" w:rsidRPr="00CC3DBE" w:rsidRDefault="005E50B3" w:rsidP="00300093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Комитет по ликвидации дискриминации</w:t>
      </w:r>
      <w:r w:rsidRPr="00CC3DBE">
        <w:br/>
      </w:r>
      <w:r>
        <w:t>в отношении женщин</w:t>
      </w:r>
    </w:p>
    <w:p w:rsidR="005E50B3" w:rsidRPr="00CC3DBE" w:rsidRDefault="005E50B3" w:rsidP="005E50B3">
      <w:pPr>
        <w:pStyle w:val="H23"/>
        <w:ind w:right="1260"/>
        <w:rPr>
          <w:szCs w:val="24"/>
        </w:rPr>
      </w:pPr>
      <w:r>
        <w:rPr>
          <w:szCs w:val="24"/>
        </w:rPr>
        <w:t>Сорок четвертая сессия</w:t>
      </w:r>
    </w:p>
    <w:p w:rsidR="005E50B3" w:rsidRPr="00CC3DBE" w:rsidRDefault="005E50B3" w:rsidP="005E50B3">
      <w:pPr>
        <w:pStyle w:val="H23"/>
        <w:ind w:right="1260"/>
        <w:rPr>
          <w:b w:val="0"/>
          <w:szCs w:val="24"/>
        </w:rPr>
      </w:pPr>
      <w:r w:rsidRPr="00CC3DBE">
        <w:rPr>
          <w:b w:val="0"/>
          <w:szCs w:val="24"/>
        </w:rPr>
        <w:t>20</w:t>
      </w:r>
      <w:r>
        <w:rPr>
          <w:b w:val="0"/>
          <w:szCs w:val="24"/>
        </w:rPr>
        <w:t> июля</w:t>
      </w:r>
      <w:r w:rsidR="00300093">
        <w:rPr>
          <w:b w:val="0"/>
          <w:szCs w:val="24"/>
        </w:rPr>
        <w:t xml:space="preserve"> — </w:t>
      </w:r>
      <w:r w:rsidRPr="00CC3DBE">
        <w:rPr>
          <w:b w:val="0"/>
          <w:szCs w:val="24"/>
        </w:rPr>
        <w:t>7</w:t>
      </w:r>
      <w:r>
        <w:rPr>
          <w:b w:val="0"/>
          <w:szCs w:val="24"/>
        </w:rPr>
        <w:t> августа</w:t>
      </w:r>
      <w:r w:rsidRPr="00CC3DBE">
        <w:rPr>
          <w:b w:val="0"/>
          <w:szCs w:val="24"/>
        </w:rPr>
        <w:t xml:space="preserve"> 2009</w:t>
      </w:r>
      <w:r>
        <w:rPr>
          <w:b w:val="0"/>
          <w:szCs w:val="24"/>
        </w:rPr>
        <w:t> года</w:t>
      </w:r>
    </w:p>
    <w:p w:rsidR="005E50B3" w:rsidRDefault="005E50B3" w:rsidP="005E50B3">
      <w:pPr>
        <w:pStyle w:val="H23"/>
        <w:ind w:right="1260"/>
        <w:rPr>
          <w:b w:val="0"/>
          <w:szCs w:val="24"/>
        </w:rPr>
      </w:pPr>
      <w:r>
        <w:rPr>
          <w:b w:val="0"/>
          <w:szCs w:val="24"/>
        </w:rPr>
        <w:t>Пункт 5 предварительной повестки дня</w:t>
      </w:r>
      <w:r w:rsidRPr="00300093">
        <w:rPr>
          <w:rStyle w:val="FootnoteReference"/>
          <w:b w:val="0"/>
          <w:spacing w:val="4"/>
          <w:szCs w:val="24"/>
        </w:rPr>
        <w:footnoteReference w:customMarkFollows="1" w:id="1"/>
        <w:t>*</w:t>
      </w:r>
    </w:p>
    <w:p w:rsidR="005E50B3" w:rsidRPr="00CC3DBE" w:rsidRDefault="005E50B3" w:rsidP="005E50B3">
      <w:pPr>
        <w:pStyle w:val="H23"/>
        <w:ind w:right="1260"/>
        <w:rPr>
          <w:szCs w:val="24"/>
        </w:rPr>
      </w:pPr>
      <w:r>
        <w:rPr>
          <w:szCs w:val="24"/>
        </w:rPr>
        <w:t>Осуществление статьи</w:t>
      </w:r>
      <w:r>
        <w:rPr>
          <w:szCs w:val="24"/>
          <w:lang w:val="en-US"/>
        </w:rPr>
        <w:t> </w:t>
      </w:r>
      <w:r w:rsidRPr="00CC3DBE">
        <w:rPr>
          <w:szCs w:val="24"/>
        </w:rPr>
        <w:t xml:space="preserve">21 </w:t>
      </w:r>
      <w:r>
        <w:rPr>
          <w:szCs w:val="24"/>
        </w:rPr>
        <w:t>Конвенции о ликвидации</w:t>
      </w:r>
      <w:r w:rsidRPr="00CC3DBE">
        <w:rPr>
          <w:szCs w:val="24"/>
        </w:rPr>
        <w:br/>
      </w:r>
      <w:r>
        <w:rPr>
          <w:szCs w:val="24"/>
        </w:rPr>
        <w:t>всех форм дискриминации в отношении женщин</w:t>
      </w:r>
    </w:p>
    <w:p w:rsidR="005E50B3" w:rsidRPr="00CC3DBE" w:rsidRDefault="005E50B3" w:rsidP="005E50B3">
      <w:pPr>
        <w:pStyle w:val="SingleTxt"/>
        <w:spacing w:after="0" w:line="120" w:lineRule="exact"/>
        <w:rPr>
          <w:sz w:val="10"/>
          <w:szCs w:val="24"/>
        </w:rPr>
      </w:pPr>
    </w:p>
    <w:p w:rsidR="005E50B3" w:rsidRPr="00CC3DBE" w:rsidRDefault="005E50B3" w:rsidP="005E50B3">
      <w:pPr>
        <w:pStyle w:val="SingleTxt"/>
        <w:spacing w:after="0" w:line="120" w:lineRule="exact"/>
        <w:rPr>
          <w:sz w:val="10"/>
          <w:szCs w:val="24"/>
        </w:rPr>
      </w:pPr>
    </w:p>
    <w:p w:rsidR="005E50B3" w:rsidRPr="00CC3DBE" w:rsidRDefault="005E50B3" w:rsidP="005E50B3">
      <w:pPr>
        <w:pStyle w:val="SingleTxt"/>
        <w:spacing w:after="0" w:line="120" w:lineRule="exact"/>
        <w:rPr>
          <w:sz w:val="10"/>
          <w:szCs w:val="24"/>
        </w:rPr>
      </w:pPr>
    </w:p>
    <w:p w:rsidR="005E50B3" w:rsidRPr="00CC3DBE" w:rsidRDefault="005E50B3" w:rsidP="005E50B3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C3DBE">
        <w:tab/>
      </w:r>
      <w:r>
        <w:rPr>
          <w:lang w:val="en-US"/>
        </w:rPr>
        <w:tab/>
      </w:r>
      <w:r>
        <w:t>Доклады</w:t>
      </w:r>
      <w:r w:rsidRPr="00CC3DBE">
        <w:t xml:space="preserve">, </w:t>
      </w:r>
      <w:r>
        <w:t>представленные специализированными учреждениями системы Организации Объединенных Наций по вопросу об осуществлении Конвенции в областях</w:t>
      </w:r>
      <w:r w:rsidRPr="00CC3DBE">
        <w:t xml:space="preserve">, </w:t>
      </w:r>
      <w:r>
        <w:t>входящих в сферу их деятельности</w:t>
      </w:r>
    </w:p>
    <w:p w:rsidR="005E50B3" w:rsidRPr="00CC3DBE" w:rsidRDefault="005E50B3" w:rsidP="005E50B3">
      <w:pPr>
        <w:pStyle w:val="SingleTxt"/>
        <w:spacing w:after="0" w:line="120" w:lineRule="exact"/>
        <w:rPr>
          <w:sz w:val="10"/>
          <w:szCs w:val="24"/>
        </w:rPr>
      </w:pPr>
    </w:p>
    <w:p w:rsidR="005E50B3" w:rsidRPr="00CC3DBE" w:rsidRDefault="005E50B3" w:rsidP="005E50B3">
      <w:pPr>
        <w:pStyle w:val="SingleTxt"/>
        <w:spacing w:after="0" w:line="120" w:lineRule="exact"/>
        <w:rPr>
          <w:sz w:val="10"/>
          <w:szCs w:val="24"/>
        </w:rPr>
      </w:pPr>
    </w:p>
    <w:p w:rsidR="005E50B3" w:rsidRPr="00CC3DBE" w:rsidRDefault="005E50B3" w:rsidP="005E50B3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CC3DBE">
        <w:tab/>
      </w:r>
      <w:r w:rsidRPr="00CC3DBE">
        <w:tab/>
      </w:r>
      <w:r>
        <w:t>Записка Генерального секретаря</w:t>
      </w:r>
    </w:p>
    <w:p w:rsidR="005E50B3" w:rsidRPr="00CC3DBE" w:rsidRDefault="005E50B3" w:rsidP="005E50B3">
      <w:pPr>
        <w:pStyle w:val="SingleTxt"/>
        <w:spacing w:after="0" w:line="120" w:lineRule="exact"/>
        <w:rPr>
          <w:sz w:val="10"/>
          <w:szCs w:val="24"/>
        </w:rPr>
      </w:pPr>
    </w:p>
    <w:p w:rsidR="005E50B3" w:rsidRPr="00CC3DBE" w:rsidRDefault="005E50B3" w:rsidP="005E50B3">
      <w:pPr>
        <w:pStyle w:val="SingleTxt"/>
        <w:spacing w:after="0" w:line="120" w:lineRule="exact"/>
        <w:rPr>
          <w:sz w:val="10"/>
          <w:szCs w:val="24"/>
        </w:rPr>
      </w:pPr>
    </w:p>
    <w:p w:rsidR="005E50B3" w:rsidRPr="00CC3DBE" w:rsidRDefault="005E50B3" w:rsidP="005E50B3">
      <w:pPr>
        <w:pStyle w:val="SingleTxt"/>
        <w:rPr>
          <w:szCs w:val="24"/>
        </w:rPr>
      </w:pPr>
      <w:r w:rsidRPr="00CC3DBE">
        <w:rPr>
          <w:szCs w:val="24"/>
        </w:rPr>
        <w:tab/>
      </w:r>
      <w:r w:rsidR="00300093">
        <w:rPr>
          <w:szCs w:val="24"/>
        </w:rPr>
        <w:t>В соответствии со статьей </w:t>
      </w:r>
      <w:r w:rsidR="00300093" w:rsidRPr="00CC3DBE">
        <w:rPr>
          <w:szCs w:val="24"/>
        </w:rPr>
        <w:t xml:space="preserve">22 </w:t>
      </w:r>
      <w:r w:rsidR="00300093">
        <w:rPr>
          <w:szCs w:val="24"/>
        </w:rPr>
        <w:t>Конвенции о ликвидации всех форм ди</w:t>
      </w:r>
      <w:r w:rsidR="00300093">
        <w:rPr>
          <w:szCs w:val="24"/>
        </w:rPr>
        <w:t>с</w:t>
      </w:r>
      <w:r w:rsidR="00300093">
        <w:rPr>
          <w:szCs w:val="24"/>
        </w:rPr>
        <w:t>криминации в отношении женщин</w:t>
      </w:r>
      <w:r w:rsidR="00300093" w:rsidRPr="00CC3DBE">
        <w:rPr>
          <w:szCs w:val="24"/>
        </w:rPr>
        <w:t xml:space="preserve"> (</w:t>
      </w:r>
      <w:r w:rsidR="00300093">
        <w:rPr>
          <w:szCs w:val="24"/>
        </w:rPr>
        <w:t>резолюция</w:t>
      </w:r>
      <w:r w:rsidR="00300093" w:rsidRPr="00CC3DBE">
        <w:rPr>
          <w:szCs w:val="24"/>
        </w:rPr>
        <w:t xml:space="preserve"> 34/180 </w:t>
      </w:r>
      <w:r w:rsidR="00300093">
        <w:rPr>
          <w:szCs w:val="24"/>
        </w:rPr>
        <w:t>Генеральной Ассамблеи</w:t>
      </w:r>
      <w:r w:rsidR="00300093" w:rsidRPr="00CC3DBE">
        <w:rPr>
          <w:szCs w:val="24"/>
        </w:rPr>
        <w:t xml:space="preserve">, </w:t>
      </w:r>
      <w:r w:rsidR="00300093">
        <w:rPr>
          <w:szCs w:val="24"/>
        </w:rPr>
        <w:t>приложение</w:t>
      </w:r>
      <w:r w:rsidR="00300093" w:rsidRPr="00CC3DBE">
        <w:rPr>
          <w:szCs w:val="24"/>
        </w:rPr>
        <w:t xml:space="preserve">) </w:t>
      </w:r>
      <w:r w:rsidR="00300093">
        <w:rPr>
          <w:szCs w:val="24"/>
        </w:rPr>
        <w:t>специализированным учреждениям предлагается представить Комитету по ликвидации дискриминации в отношении женщин на его сорок четвертой сессии доклады по вопросу об осуществлении Конвенции в обла</w:t>
      </w:r>
      <w:r w:rsidR="00300093">
        <w:rPr>
          <w:szCs w:val="24"/>
        </w:rPr>
        <w:t>с</w:t>
      </w:r>
      <w:r w:rsidR="00300093">
        <w:rPr>
          <w:szCs w:val="24"/>
        </w:rPr>
        <w:t>тях</w:t>
      </w:r>
      <w:r w:rsidR="00300093" w:rsidRPr="00CC3DBE">
        <w:rPr>
          <w:szCs w:val="24"/>
        </w:rPr>
        <w:t xml:space="preserve">, </w:t>
      </w:r>
      <w:r w:rsidR="00300093">
        <w:rPr>
          <w:szCs w:val="24"/>
        </w:rPr>
        <w:t>входящих в сферу их деятельности</w:t>
      </w:r>
      <w:r w:rsidR="00300093" w:rsidRPr="00CC3DBE">
        <w:rPr>
          <w:szCs w:val="24"/>
        </w:rPr>
        <w:t xml:space="preserve">. </w:t>
      </w:r>
      <w:r>
        <w:rPr>
          <w:szCs w:val="24"/>
        </w:rPr>
        <w:t>Эти доклады будут изданы в качестве добавления к настоящей записке</w:t>
      </w:r>
      <w:r w:rsidRPr="00CC3DBE">
        <w:rPr>
          <w:szCs w:val="24"/>
        </w:rPr>
        <w:t>.</w:t>
      </w:r>
    </w:p>
    <w:p w:rsidR="00B46D7A" w:rsidRPr="005E50B3" w:rsidRDefault="005E50B3" w:rsidP="005E50B3">
      <w:pPr>
        <w:pStyle w:val="SingleTxt"/>
        <w:spacing w:after="0" w:line="240" w:lineRule="auto"/>
        <w:rPr>
          <w:lang w:val="en-US"/>
        </w:rPr>
      </w:pPr>
      <w:r>
        <w:rPr>
          <w:noProof/>
          <w:w w:val="100"/>
          <w:lang w:eastAsia="ru-RU"/>
        </w:rPr>
        <w:pict>
          <v:line id="_x0000_s1027" style="position:absolute;left:0;text-align:left;z-index:1" from="210.2pt,30pt" to="282.2pt,30pt" strokeweight=".25pt"/>
        </w:pict>
      </w:r>
    </w:p>
    <w:sectPr w:rsidR="00B46D7A" w:rsidRPr="005E50B3" w:rsidSect="00175057">
      <w:type w:val="continuous"/>
      <w:pgSz w:w="12240" w:h="15840" w:code="1"/>
      <w:pgMar w:top="1742" w:right="1195" w:bottom="1898" w:left="1195" w:header="576" w:footer="1030" w:gutter="0"/>
      <w:pgNumType w:start="1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9-06-18T11:15:00Z" w:initials="Start">
    <w:p w:rsidR="00765EBA" w:rsidRPr="005E50B3" w:rsidRDefault="00765EBA">
      <w:pPr>
        <w:pStyle w:val="CommentText"/>
        <w:rPr>
          <w:lang w:val="en-US"/>
        </w:rPr>
      </w:pPr>
      <w:r>
        <w:fldChar w:fldCharType="begin"/>
      </w:r>
      <w:r w:rsidRPr="005E50B3">
        <w:rPr>
          <w:rStyle w:val="CommentReference"/>
          <w:lang w:val="en-US"/>
        </w:rPr>
        <w:instrText xml:space="preserve"> </w:instrText>
      </w:r>
      <w:r w:rsidRPr="005E50B3">
        <w:rPr>
          <w:lang w:val="en-US"/>
        </w:rPr>
        <w:instrText>PAGE \# "'Page: '#'</w:instrText>
      </w:r>
      <w:r w:rsidRPr="005E50B3">
        <w:rPr>
          <w:lang w:val="en-US"/>
        </w:rPr>
        <w:br/>
        <w:instrText>'"</w:instrText>
      </w:r>
      <w:r w:rsidRPr="005E50B3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5E50B3">
        <w:rPr>
          <w:lang w:val="en-US"/>
        </w:rPr>
        <w:t>&lt;&lt;ODS JOB NO&gt;&gt;N0935969R&lt;&lt;ODS JOB NO&gt;&gt;</w:t>
      </w:r>
    </w:p>
    <w:p w:rsidR="00765EBA" w:rsidRPr="005E50B3" w:rsidRDefault="00765EBA">
      <w:pPr>
        <w:pStyle w:val="CommentText"/>
        <w:rPr>
          <w:lang w:val="en-US"/>
        </w:rPr>
      </w:pPr>
      <w:r w:rsidRPr="005E50B3">
        <w:rPr>
          <w:lang w:val="en-US"/>
        </w:rPr>
        <w:t>&lt;&lt;ODS DOC SYMBOL1&gt;&gt;CEDAW/C/2009/II/3&lt;&lt;ODS DOC SYMBOL1&gt;&gt;</w:t>
      </w:r>
    </w:p>
    <w:p w:rsidR="00765EBA" w:rsidRPr="005E50B3" w:rsidRDefault="00765EBA">
      <w:pPr>
        <w:pStyle w:val="CommentText"/>
        <w:rPr>
          <w:lang w:val="en-US"/>
        </w:rPr>
      </w:pPr>
      <w:r w:rsidRPr="005E50B3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19CF" w:rsidRPr="00FC52F5" w:rsidRDefault="008719CF" w:rsidP="00175057">
      <w:pPr>
        <w:rPr>
          <w:sz w:val="14"/>
        </w:rPr>
      </w:pPr>
      <w:r>
        <w:separator/>
      </w:r>
    </w:p>
  </w:endnote>
  <w:endnote w:type="continuationSeparator" w:id="0">
    <w:p w:rsidR="008719CF" w:rsidRPr="00FC52F5" w:rsidRDefault="008719CF" w:rsidP="00175057">
      <w:pPr>
        <w:rPr>
          <w:sz w:val="14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765EBA" w:rsidTr="00175057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765EBA" w:rsidRPr="00175057" w:rsidRDefault="00765EBA" w:rsidP="00175057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765EBA" w:rsidRPr="00175057" w:rsidRDefault="00765EBA" w:rsidP="00175057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09-35969</w:t>
          </w:r>
          <w:r>
            <w:rPr>
              <w:b w:val="0"/>
              <w:sz w:val="14"/>
            </w:rPr>
            <w:fldChar w:fldCharType="end"/>
          </w:r>
        </w:p>
      </w:tc>
    </w:tr>
  </w:tbl>
  <w:p w:rsidR="00765EBA" w:rsidRPr="00175057" w:rsidRDefault="00765EBA" w:rsidP="0017505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765EBA" w:rsidTr="00175057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765EBA" w:rsidRPr="00175057" w:rsidRDefault="00765EBA" w:rsidP="00175057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09-35969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765EBA" w:rsidRPr="00175057" w:rsidRDefault="00765EBA" w:rsidP="00175057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</w:t>
          </w:r>
          <w:r>
            <w:fldChar w:fldCharType="end"/>
          </w:r>
        </w:p>
      </w:tc>
    </w:tr>
  </w:tbl>
  <w:p w:rsidR="00765EBA" w:rsidRPr="00175057" w:rsidRDefault="00765EBA" w:rsidP="00175057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EBA" w:rsidRDefault="00765EBA">
    <w:pPr>
      <w:pStyle w:val="Footer"/>
    </w:pPr>
  </w:p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765EBA">
      <w:tblPrEx>
        <w:tblCellMar>
          <w:top w:w="0" w:type="dxa"/>
          <w:bottom w:w="0" w:type="dxa"/>
        </w:tblCellMar>
      </w:tblPrEx>
      <w:tc>
        <w:tcPr>
          <w:tcW w:w="5033" w:type="dxa"/>
        </w:tcPr>
        <w:p w:rsidR="00765EBA" w:rsidRDefault="00765EBA" w:rsidP="00175057">
          <w:pPr>
            <w:pStyle w:val="Footer"/>
            <w:rPr>
              <w:b w:val="0"/>
              <w:sz w:val="20"/>
            </w:rPr>
          </w:pPr>
          <w:r>
            <w:rPr>
              <w:b w:val="0"/>
              <w:sz w:val="20"/>
            </w:rPr>
            <w:fldChar w:fldCharType="begin"/>
          </w:r>
          <w:r>
            <w:rPr>
              <w:b w:val="0"/>
              <w:sz w:val="20"/>
            </w:rPr>
            <w:instrText xml:space="preserve"> DOCVARIABLE "jobn" \* MERGEFORMAT </w:instrText>
          </w:r>
          <w:r>
            <w:rPr>
              <w:b w:val="0"/>
              <w:sz w:val="20"/>
            </w:rPr>
            <w:fldChar w:fldCharType="separate"/>
          </w:r>
          <w:r>
            <w:rPr>
              <w:b w:val="0"/>
              <w:sz w:val="20"/>
            </w:rPr>
            <w:t>09-35969 (R)</w:t>
          </w:r>
          <w:r>
            <w:rPr>
              <w:b w:val="0"/>
              <w:sz w:val="20"/>
            </w:rPr>
            <w:fldChar w:fldCharType="end"/>
          </w:r>
          <w:r>
            <w:rPr>
              <w:b w:val="0"/>
              <w:sz w:val="20"/>
            </w:rPr>
            <w:t xml:space="preserve">    180609    180609</w:t>
          </w:r>
        </w:p>
        <w:p w:rsidR="00765EBA" w:rsidRPr="00175057" w:rsidRDefault="00765EBA" w:rsidP="00175057">
          <w:pPr>
            <w:pStyle w:val="Footer"/>
            <w:spacing w:before="80" w:line="210" w:lineRule="exact"/>
            <w:rPr>
              <w:rFonts w:ascii="Barcode 3 of 9 by request" w:hAnsi="Barcode 3 of 9 by request"/>
              <w:b w:val="0"/>
              <w:sz w:val="24"/>
            </w:rPr>
          </w:pPr>
          <w:r>
            <w:rPr>
              <w:rFonts w:ascii="Barcode 3 of 9 by request" w:hAnsi="Barcode 3 of 9 by request"/>
              <w:b w:val="0"/>
              <w:sz w:val="24"/>
            </w:rPr>
            <w:fldChar w:fldCharType="begin"/>
          </w:r>
          <w:r>
            <w:rPr>
              <w:rFonts w:ascii="Barcode 3 of 9 by request" w:hAnsi="Barcode 3 of 9 by request"/>
              <w:b w:val="0"/>
              <w:sz w:val="24"/>
            </w:rPr>
            <w:instrText xml:space="preserve"> DOCVARIABLE "Barcode" \* MERGEFORMAT </w:instrText>
          </w:r>
          <w:r>
            <w:rPr>
              <w:rFonts w:ascii="Barcode 3 of 9 by request" w:hAnsi="Barcode 3 of 9 by request"/>
              <w:b w:val="0"/>
              <w:sz w:val="24"/>
            </w:rPr>
            <w:fldChar w:fldCharType="separate"/>
          </w:r>
          <w:r>
            <w:rPr>
              <w:rFonts w:ascii="Barcode 3 of 9 by request" w:hAnsi="Barcode 3 of 9 by request"/>
              <w:b w:val="0"/>
              <w:sz w:val="24"/>
            </w:rPr>
            <w:t>*0935969*</w:t>
          </w:r>
          <w:r>
            <w:rPr>
              <w:rFonts w:ascii="Barcode 3 of 9 by request" w:hAnsi="Barcode 3 of 9 by request"/>
              <w:b w:val="0"/>
              <w:sz w:val="24"/>
            </w:rPr>
            <w:fldChar w:fldCharType="end"/>
          </w:r>
        </w:p>
      </w:tc>
      <w:tc>
        <w:tcPr>
          <w:tcW w:w="5033" w:type="dxa"/>
        </w:tcPr>
        <w:p w:rsidR="00765EBA" w:rsidRDefault="00765EBA" w:rsidP="00175057">
          <w:pPr>
            <w:pStyle w:val="Footer"/>
            <w:jc w:val="right"/>
            <w:rPr>
              <w:b w:val="0"/>
              <w:sz w:val="20"/>
            </w:rPr>
          </w:pPr>
          <w:r w:rsidRPr="00175057">
            <w:rPr>
              <w:b w:val="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</w:tr>
  </w:tbl>
  <w:p w:rsidR="00765EBA" w:rsidRPr="00175057" w:rsidRDefault="00765EBA" w:rsidP="00175057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19CF" w:rsidRPr="00300093" w:rsidRDefault="008719CF" w:rsidP="00300093">
      <w:pPr>
        <w:pStyle w:val="Footer"/>
        <w:spacing w:after="80"/>
        <w:ind w:left="792"/>
        <w:rPr>
          <w:sz w:val="16"/>
        </w:rPr>
      </w:pPr>
      <w:r w:rsidRPr="00300093">
        <w:rPr>
          <w:sz w:val="16"/>
        </w:rPr>
        <w:t>__________________</w:t>
      </w:r>
    </w:p>
  </w:footnote>
  <w:footnote w:type="continuationSeparator" w:id="0">
    <w:p w:rsidR="008719CF" w:rsidRPr="00300093" w:rsidRDefault="008719CF" w:rsidP="00300093">
      <w:pPr>
        <w:pStyle w:val="Footer"/>
        <w:spacing w:after="80"/>
        <w:ind w:left="792"/>
        <w:rPr>
          <w:sz w:val="16"/>
        </w:rPr>
      </w:pPr>
      <w:r w:rsidRPr="00300093">
        <w:rPr>
          <w:sz w:val="16"/>
        </w:rPr>
        <w:t>__________________</w:t>
      </w:r>
    </w:p>
  </w:footnote>
  <w:footnote w:id="1">
    <w:p w:rsidR="00765EBA" w:rsidRDefault="00765EBA" w:rsidP="00300093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szCs w:val="24"/>
        </w:rPr>
      </w:pPr>
      <w:r>
        <w:rPr>
          <w:szCs w:val="24"/>
        </w:rPr>
        <w:tab/>
      </w:r>
      <w:r>
        <w:rPr>
          <w:rStyle w:val="FootnoteReference"/>
          <w:szCs w:val="24"/>
        </w:rPr>
        <w:t>*</w:t>
      </w:r>
      <w:r>
        <w:rPr>
          <w:szCs w:val="24"/>
        </w:rPr>
        <w:t xml:space="preserve"> </w:t>
      </w:r>
      <w:r>
        <w:rPr>
          <w:szCs w:val="24"/>
        </w:rPr>
        <w:tab/>
        <w:t>CEDAW/C/2009/II/1.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765EBA" w:rsidTr="00175057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765EBA" w:rsidRPr="00175057" w:rsidRDefault="00765EBA" w:rsidP="00175057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CEDAW/C/2009/II/3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765EBA" w:rsidRDefault="00765EBA" w:rsidP="00175057">
          <w:pPr>
            <w:pStyle w:val="Header"/>
          </w:pPr>
        </w:p>
      </w:tc>
    </w:tr>
  </w:tbl>
  <w:p w:rsidR="00765EBA" w:rsidRPr="00175057" w:rsidRDefault="00765EBA" w:rsidP="0017505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765EBA" w:rsidTr="00175057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765EBA" w:rsidRDefault="00765EBA" w:rsidP="00175057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765EBA" w:rsidRPr="00175057" w:rsidRDefault="00765EBA" w:rsidP="00175057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CEDAW/C/2009/II/3</w:t>
          </w:r>
          <w:r>
            <w:rPr>
              <w:b/>
            </w:rPr>
            <w:fldChar w:fldCharType="end"/>
          </w:r>
        </w:p>
      </w:tc>
    </w:tr>
  </w:tbl>
  <w:p w:rsidR="00765EBA" w:rsidRPr="00175057" w:rsidRDefault="00765EBA" w:rsidP="00175057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765EBA" w:rsidTr="00175057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765EBA" w:rsidRPr="00175057" w:rsidRDefault="00765EBA" w:rsidP="00175057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765EBA" w:rsidRDefault="00765EBA" w:rsidP="00175057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765EBA" w:rsidRPr="00175057" w:rsidRDefault="00765EBA" w:rsidP="00175057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/C/2009/II/3</w:t>
          </w:r>
        </w:p>
      </w:tc>
    </w:tr>
    <w:tr w:rsidR="00765EBA" w:rsidRPr="005E50B3" w:rsidTr="00175057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765EBA" w:rsidRDefault="00765EBA" w:rsidP="00175057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765EBA" w:rsidRPr="00175057" w:rsidRDefault="00765EBA" w:rsidP="00175057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765EBA" w:rsidRPr="00175057" w:rsidRDefault="00765EBA" w:rsidP="00175057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765EBA" w:rsidRPr="005E50B3" w:rsidRDefault="00765EBA" w:rsidP="00175057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765EBA" w:rsidRPr="005E50B3" w:rsidRDefault="00765EBA" w:rsidP="00175057">
          <w:pPr>
            <w:spacing w:before="240"/>
            <w:rPr>
              <w:lang w:val="en-US"/>
            </w:rPr>
          </w:pPr>
          <w:r w:rsidRPr="005E50B3">
            <w:rPr>
              <w:lang w:val="en-US"/>
            </w:rPr>
            <w:t>Distr.: General</w:t>
          </w:r>
        </w:p>
        <w:p w:rsidR="00765EBA" w:rsidRPr="005E50B3" w:rsidRDefault="00765EBA" w:rsidP="00175057">
          <w:pPr>
            <w:rPr>
              <w:lang w:val="en-US"/>
            </w:rPr>
          </w:pPr>
          <w:r w:rsidRPr="005E50B3">
            <w:rPr>
              <w:lang w:val="en-US"/>
            </w:rPr>
            <w:t>4 June 2009</w:t>
          </w:r>
        </w:p>
        <w:p w:rsidR="00765EBA" w:rsidRPr="005E50B3" w:rsidRDefault="00765EBA" w:rsidP="00175057">
          <w:pPr>
            <w:rPr>
              <w:lang w:val="en-US"/>
            </w:rPr>
          </w:pPr>
          <w:r w:rsidRPr="005E50B3">
            <w:rPr>
              <w:lang w:val="en-US"/>
            </w:rPr>
            <w:t>Russian</w:t>
          </w:r>
        </w:p>
        <w:p w:rsidR="00765EBA" w:rsidRPr="005E50B3" w:rsidRDefault="00765EBA" w:rsidP="00175057">
          <w:pPr>
            <w:rPr>
              <w:lang w:val="en-US"/>
            </w:rPr>
          </w:pPr>
          <w:r w:rsidRPr="005E50B3">
            <w:rPr>
              <w:lang w:val="en-US"/>
            </w:rPr>
            <w:t>Original: English</w:t>
          </w:r>
        </w:p>
      </w:tc>
    </w:tr>
  </w:tbl>
  <w:p w:rsidR="00765EBA" w:rsidRPr="00175057" w:rsidRDefault="00765EBA" w:rsidP="00175057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935969*"/>
    <w:docVar w:name="CreationDt" w:val="18/06/2009 11:15:38"/>
    <w:docVar w:name="DocCategory" w:val="Doc"/>
    <w:docVar w:name="DocType" w:val="Final"/>
    <w:docVar w:name="FooterJN" w:val="09-35969"/>
    <w:docVar w:name="jobn" w:val="09-35969 (R)"/>
    <w:docVar w:name="jobnDT" w:val="09-35969 (R)   180609"/>
    <w:docVar w:name="jobnDTDT" w:val="09-35969 (R)   180609   180609"/>
    <w:docVar w:name="JobNo" w:val="0935969R"/>
    <w:docVar w:name="OandT" w:val=" "/>
    <w:docVar w:name="sss1" w:val="CEDAW/C/2009/II/3"/>
    <w:docVar w:name="sss2" w:val="-"/>
    <w:docVar w:name="Symbol1" w:val="CEDAW/C/2009/II/3"/>
    <w:docVar w:name="Symbol2" w:val="-"/>
  </w:docVars>
  <w:rsids>
    <w:rsidRoot w:val="007A5B05"/>
    <w:rsid w:val="000121EB"/>
    <w:rsid w:val="000453DA"/>
    <w:rsid w:val="000456EE"/>
    <w:rsid w:val="00051525"/>
    <w:rsid w:val="00067768"/>
    <w:rsid w:val="00086C68"/>
    <w:rsid w:val="00094451"/>
    <w:rsid w:val="000A2DA0"/>
    <w:rsid w:val="000D4332"/>
    <w:rsid w:val="000E22D8"/>
    <w:rsid w:val="000E5AE4"/>
    <w:rsid w:val="0010004F"/>
    <w:rsid w:val="00101C22"/>
    <w:rsid w:val="001107C6"/>
    <w:rsid w:val="001117C6"/>
    <w:rsid w:val="0011681A"/>
    <w:rsid w:val="0012286E"/>
    <w:rsid w:val="00124792"/>
    <w:rsid w:val="00137928"/>
    <w:rsid w:val="00150B15"/>
    <w:rsid w:val="00153F7F"/>
    <w:rsid w:val="0015549A"/>
    <w:rsid w:val="00162122"/>
    <w:rsid w:val="001663A4"/>
    <w:rsid w:val="00175057"/>
    <w:rsid w:val="00176AC8"/>
    <w:rsid w:val="00187070"/>
    <w:rsid w:val="001907AF"/>
    <w:rsid w:val="00190B0F"/>
    <w:rsid w:val="00194D77"/>
    <w:rsid w:val="001A0224"/>
    <w:rsid w:val="001B4B9E"/>
    <w:rsid w:val="001B78EB"/>
    <w:rsid w:val="001C07B7"/>
    <w:rsid w:val="001D1AAB"/>
    <w:rsid w:val="001E0D73"/>
    <w:rsid w:val="001E2245"/>
    <w:rsid w:val="001E549D"/>
    <w:rsid w:val="002063C7"/>
    <w:rsid w:val="00206D99"/>
    <w:rsid w:val="00224617"/>
    <w:rsid w:val="002300BF"/>
    <w:rsid w:val="00252F1F"/>
    <w:rsid w:val="0026033B"/>
    <w:rsid w:val="00263747"/>
    <w:rsid w:val="0027035E"/>
    <w:rsid w:val="00273D16"/>
    <w:rsid w:val="00295953"/>
    <w:rsid w:val="002A529E"/>
    <w:rsid w:val="002B7B47"/>
    <w:rsid w:val="00300093"/>
    <w:rsid w:val="00301FA0"/>
    <w:rsid w:val="00322BEE"/>
    <w:rsid w:val="00323640"/>
    <w:rsid w:val="00324CF9"/>
    <w:rsid w:val="00334763"/>
    <w:rsid w:val="00340AEC"/>
    <w:rsid w:val="00342A7A"/>
    <w:rsid w:val="003439DF"/>
    <w:rsid w:val="00350BA4"/>
    <w:rsid w:val="003546B2"/>
    <w:rsid w:val="003575F3"/>
    <w:rsid w:val="0036225D"/>
    <w:rsid w:val="003723B7"/>
    <w:rsid w:val="00385C15"/>
    <w:rsid w:val="003967E4"/>
    <w:rsid w:val="003B15C0"/>
    <w:rsid w:val="003B41AA"/>
    <w:rsid w:val="003C543A"/>
    <w:rsid w:val="003C5DC2"/>
    <w:rsid w:val="003F2AAD"/>
    <w:rsid w:val="003F5682"/>
    <w:rsid w:val="003F6585"/>
    <w:rsid w:val="0040710C"/>
    <w:rsid w:val="004106FC"/>
    <w:rsid w:val="00412514"/>
    <w:rsid w:val="004238B0"/>
    <w:rsid w:val="00425121"/>
    <w:rsid w:val="00426C2A"/>
    <w:rsid w:val="00427059"/>
    <w:rsid w:val="00450ABB"/>
    <w:rsid w:val="0045465A"/>
    <w:rsid w:val="00465704"/>
    <w:rsid w:val="00472B05"/>
    <w:rsid w:val="00480A82"/>
    <w:rsid w:val="0049561B"/>
    <w:rsid w:val="004B3EAA"/>
    <w:rsid w:val="004C1CDE"/>
    <w:rsid w:val="004D67BC"/>
    <w:rsid w:val="004E1B63"/>
    <w:rsid w:val="004E2D79"/>
    <w:rsid w:val="004E2F73"/>
    <w:rsid w:val="004E7281"/>
    <w:rsid w:val="00511165"/>
    <w:rsid w:val="00525B01"/>
    <w:rsid w:val="00525C54"/>
    <w:rsid w:val="00541410"/>
    <w:rsid w:val="00543171"/>
    <w:rsid w:val="005447CB"/>
    <w:rsid w:val="0055246B"/>
    <w:rsid w:val="00554D90"/>
    <w:rsid w:val="00555E22"/>
    <w:rsid w:val="0056278A"/>
    <w:rsid w:val="00571248"/>
    <w:rsid w:val="005A3562"/>
    <w:rsid w:val="005A3C68"/>
    <w:rsid w:val="005C0A7D"/>
    <w:rsid w:val="005C1AB0"/>
    <w:rsid w:val="005C45D1"/>
    <w:rsid w:val="005E0023"/>
    <w:rsid w:val="005E50B3"/>
    <w:rsid w:val="005F415D"/>
    <w:rsid w:val="00602143"/>
    <w:rsid w:val="00614BB0"/>
    <w:rsid w:val="00615153"/>
    <w:rsid w:val="006176BE"/>
    <w:rsid w:val="0062643E"/>
    <w:rsid w:val="00632D0B"/>
    <w:rsid w:val="00636167"/>
    <w:rsid w:val="006373F3"/>
    <w:rsid w:val="00656FF1"/>
    <w:rsid w:val="00663E67"/>
    <w:rsid w:val="0068519D"/>
    <w:rsid w:val="006A70C8"/>
    <w:rsid w:val="006E57BD"/>
    <w:rsid w:val="006F23E6"/>
    <w:rsid w:val="006F365F"/>
    <w:rsid w:val="0070092E"/>
    <w:rsid w:val="007211BA"/>
    <w:rsid w:val="007529E4"/>
    <w:rsid w:val="00765EBA"/>
    <w:rsid w:val="0077752C"/>
    <w:rsid w:val="00777664"/>
    <w:rsid w:val="007807F7"/>
    <w:rsid w:val="00785467"/>
    <w:rsid w:val="007A5B05"/>
    <w:rsid w:val="007A7D19"/>
    <w:rsid w:val="007D0821"/>
    <w:rsid w:val="007D7973"/>
    <w:rsid w:val="007E2B96"/>
    <w:rsid w:val="008014B4"/>
    <w:rsid w:val="00801F92"/>
    <w:rsid w:val="00807207"/>
    <w:rsid w:val="00814840"/>
    <w:rsid w:val="0082546D"/>
    <w:rsid w:val="00825D6F"/>
    <w:rsid w:val="00842CEF"/>
    <w:rsid w:val="00864B77"/>
    <w:rsid w:val="008719CF"/>
    <w:rsid w:val="00871EEE"/>
    <w:rsid w:val="00882568"/>
    <w:rsid w:val="00890728"/>
    <w:rsid w:val="008A267B"/>
    <w:rsid w:val="008A2A07"/>
    <w:rsid w:val="008B1543"/>
    <w:rsid w:val="008D20C2"/>
    <w:rsid w:val="008D2173"/>
    <w:rsid w:val="008D7EF0"/>
    <w:rsid w:val="008F21B6"/>
    <w:rsid w:val="0091632F"/>
    <w:rsid w:val="00920724"/>
    <w:rsid w:val="00927EEA"/>
    <w:rsid w:val="00944E74"/>
    <w:rsid w:val="00956090"/>
    <w:rsid w:val="00960D80"/>
    <w:rsid w:val="00981D86"/>
    <w:rsid w:val="00990926"/>
    <w:rsid w:val="00990F66"/>
    <w:rsid w:val="009A4712"/>
    <w:rsid w:val="009B1853"/>
    <w:rsid w:val="009B3F4B"/>
    <w:rsid w:val="009C1519"/>
    <w:rsid w:val="009C5D0D"/>
    <w:rsid w:val="009D5AA3"/>
    <w:rsid w:val="009D76A8"/>
    <w:rsid w:val="009E7068"/>
    <w:rsid w:val="009F64BE"/>
    <w:rsid w:val="00A25540"/>
    <w:rsid w:val="00A66744"/>
    <w:rsid w:val="00A66F3C"/>
    <w:rsid w:val="00AA186E"/>
    <w:rsid w:val="00AB0F2F"/>
    <w:rsid w:val="00AB20FA"/>
    <w:rsid w:val="00AB749A"/>
    <w:rsid w:val="00AC27C8"/>
    <w:rsid w:val="00AC4CCE"/>
    <w:rsid w:val="00AE4E7F"/>
    <w:rsid w:val="00AF046A"/>
    <w:rsid w:val="00AF4CCE"/>
    <w:rsid w:val="00B10627"/>
    <w:rsid w:val="00B33B92"/>
    <w:rsid w:val="00B37093"/>
    <w:rsid w:val="00B44850"/>
    <w:rsid w:val="00B46D7A"/>
    <w:rsid w:val="00B50A04"/>
    <w:rsid w:val="00B53281"/>
    <w:rsid w:val="00B742FC"/>
    <w:rsid w:val="00B93D7B"/>
    <w:rsid w:val="00BA6CEF"/>
    <w:rsid w:val="00BB39DF"/>
    <w:rsid w:val="00BB592C"/>
    <w:rsid w:val="00BC030B"/>
    <w:rsid w:val="00BD1023"/>
    <w:rsid w:val="00BD2395"/>
    <w:rsid w:val="00BD5105"/>
    <w:rsid w:val="00BE732F"/>
    <w:rsid w:val="00BE735B"/>
    <w:rsid w:val="00C00F56"/>
    <w:rsid w:val="00C22F31"/>
    <w:rsid w:val="00C323D9"/>
    <w:rsid w:val="00C3589B"/>
    <w:rsid w:val="00C36C3D"/>
    <w:rsid w:val="00C4049B"/>
    <w:rsid w:val="00C62474"/>
    <w:rsid w:val="00C62D32"/>
    <w:rsid w:val="00C67968"/>
    <w:rsid w:val="00C74A64"/>
    <w:rsid w:val="00C91290"/>
    <w:rsid w:val="00C916ED"/>
    <w:rsid w:val="00CA13D0"/>
    <w:rsid w:val="00CA5356"/>
    <w:rsid w:val="00CB63B3"/>
    <w:rsid w:val="00CD1F13"/>
    <w:rsid w:val="00CE23C8"/>
    <w:rsid w:val="00CE57D7"/>
    <w:rsid w:val="00CE5881"/>
    <w:rsid w:val="00CF623C"/>
    <w:rsid w:val="00D06046"/>
    <w:rsid w:val="00D06B8D"/>
    <w:rsid w:val="00D157DB"/>
    <w:rsid w:val="00D30806"/>
    <w:rsid w:val="00D463F0"/>
    <w:rsid w:val="00D47558"/>
    <w:rsid w:val="00D5676A"/>
    <w:rsid w:val="00D60737"/>
    <w:rsid w:val="00D620B2"/>
    <w:rsid w:val="00D62FD0"/>
    <w:rsid w:val="00D66C34"/>
    <w:rsid w:val="00D70633"/>
    <w:rsid w:val="00D91718"/>
    <w:rsid w:val="00D932CB"/>
    <w:rsid w:val="00D95BEC"/>
    <w:rsid w:val="00D95CBB"/>
    <w:rsid w:val="00D96620"/>
    <w:rsid w:val="00DA0579"/>
    <w:rsid w:val="00DA5F52"/>
    <w:rsid w:val="00DA666E"/>
    <w:rsid w:val="00DB6461"/>
    <w:rsid w:val="00DB699A"/>
    <w:rsid w:val="00DC24D3"/>
    <w:rsid w:val="00DC32E5"/>
    <w:rsid w:val="00DC4696"/>
    <w:rsid w:val="00DE5E5D"/>
    <w:rsid w:val="00DF0DEC"/>
    <w:rsid w:val="00DF1785"/>
    <w:rsid w:val="00E05593"/>
    <w:rsid w:val="00E3468B"/>
    <w:rsid w:val="00E45B2C"/>
    <w:rsid w:val="00E54D9D"/>
    <w:rsid w:val="00E6707A"/>
    <w:rsid w:val="00E72374"/>
    <w:rsid w:val="00E825E7"/>
    <w:rsid w:val="00E840BA"/>
    <w:rsid w:val="00E9069B"/>
    <w:rsid w:val="00EA2334"/>
    <w:rsid w:val="00EB05F9"/>
    <w:rsid w:val="00EB451F"/>
    <w:rsid w:val="00EC0362"/>
    <w:rsid w:val="00EC4F9E"/>
    <w:rsid w:val="00EC55FB"/>
    <w:rsid w:val="00F01AD0"/>
    <w:rsid w:val="00F1582B"/>
    <w:rsid w:val="00F219A2"/>
    <w:rsid w:val="00F24A3B"/>
    <w:rsid w:val="00F32208"/>
    <w:rsid w:val="00F34ED6"/>
    <w:rsid w:val="00F409BE"/>
    <w:rsid w:val="00F4347F"/>
    <w:rsid w:val="00F91203"/>
    <w:rsid w:val="00FA0AC9"/>
    <w:rsid w:val="00FB6F38"/>
    <w:rsid w:val="00FC49A2"/>
    <w:rsid w:val="00FC6CE4"/>
    <w:rsid w:val="00FD3C21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175057"/>
  </w:style>
  <w:style w:type="paragraph" w:styleId="CommentSubject">
    <w:name w:val="annotation subject"/>
    <w:basedOn w:val="CommentText"/>
    <w:next w:val="CommentText"/>
    <w:semiHidden/>
    <w:rsid w:val="00175057"/>
    <w:rPr>
      <w:b/>
      <w:bCs/>
    </w:rPr>
  </w:style>
  <w:style w:type="paragraph" w:styleId="BalloonText">
    <w:name w:val="Balloon Text"/>
    <w:basedOn w:val="Normal"/>
    <w:semiHidden/>
    <w:rsid w:val="00DA057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</TotalTime>
  <Pages>1</Pages>
  <Words>116</Words>
  <Characters>796</Characters>
  <Application>Microsoft Office Word</Application>
  <DocSecurity>4</DocSecurity>
  <Lines>29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RTPU User</dc:creator>
  <cp:keywords/>
  <dc:description/>
  <cp:lastModifiedBy>RTPU User</cp:lastModifiedBy>
  <cp:revision>7</cp:revision>
  <cp:lastPrinted>2009-06-18T09:27:00Z</cp:lastPrinted>
  <dcterms:created xsi:type="dcterms:W3CDTF">2009-06-18T09:27:00Z</dcterms:created>
  <dcterms:modified xsi:type="dcterms:W3CDTF">2009-06-18T09:31:00Z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0935969</vt:lpwstr>
  </property>
  <property fmtid="{D5CDD505-2E9C-101B-9397-08002B2CF9AE}" pid="3" name="Symbol1">
    <vt:lpwstr>CEDAW/C/2009/II/3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1</vt:lpwstr>
  </property>
  <property fmtid="{D5CDD505-2E9C-101B-9397-08002B2CF9AE}" pid="8" name="Operator">
    <vt:lpwstr>Kostyuchenko</vt:lpwstr>
  </property>
</Properties>
</file>