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012A0A72" w14:textId="77777777" w:rsidTr="00865660">
        <w:trPr>
          <w:trHeight w:hRule="exact" w:val="851"/>
        </w:trPr>
        <w:tc>
          <w:tcPr>
            <w:tcW w:w="142" w:type="dxa"/>
            <w:tcBorders>
              <w:bottom w:val="single" w:sz="4" w:space="0" w:color="auto"/>
            </w:tcBorders>
          </w:tcPr>
          <w:p w14:paraId="37BBBDEA" w14:textId="77777777" w:rsidR="002D5AAC" w:rsidRDefault="002D5AAC" w:rsidP="008C2145">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38719725" w14:textId="77777777" w:rsidR="002D5AAC" w:rsidRPr="00BD33EE" w:rsidRDefault="00DF71B9" w:rsidP="00782C09">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78C037CF" w14:textId="06C5C8F5" w:rsidR="002D5AAC" w:rsidRDefault="008C2145" w:rsidP="008C2145">
            <w:pPr>
              <w:jc w:val="right"/>
            </w:pPr>
            <w:r w:rsidRPr="008C2145">
              <w:rPr>
                <w:sz w:val="40"/>
              </w:rPr>
              <w:t>A</w:t>
            </w:r>
            <w:r>
              <w:t>/HRC/57/L.24</w:t>
            </w:r>
          </w:p>
        </w:tc>
      </w:tr>
      <w:tr w:rsidR="002D5AAC" w14:paraId="5F5CEBA6" w14:textId="77777777" w:rsidTr="00782C09">
        <w:trPr>
          <w:trHeight w:hRule="exact" w:val="2835"/>
        </w:trPr>
        <w:tc>
          <w:tcPr>
            <w:tcW w:w="1280" w:type="dxa"/>
            <w:gridSpan w:val="2"/>
            <w:tcBorders>
              <w:top w:val="single" w:sz="4" w:space="0" w:color="auto"/>
              <w:bottom w:val="single" w:sz="12" w:space="0" w:color="auto"/>
            </w:tcBorders>
          </w:tcPr>
          <w:p w14:paraId="44DF6FD6" w14:textId="77777777" w:rsidR="002D5AAC" w:rsidRDefault="002E5067" w:rsidP="00782C09">
            <w:pPr>
              <w:spacing w:before="120"/>
              <w:jc w:val="center"/>
            </w:pPr>
            <w:r>
              <w:rPr>
                <w:noProof/>
                <w:lang w:val="fr-CH" w:eastAsia="fr-CH"/>
              </w:rPr>
              <w:drawing>
                <wp:inline distT="0" distB="0" distL="0" distR="0" wp14:anchorId="44B2640D" wp14:editId="0AB52FE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AD235F7" w14:textId="77777777" w:rsidR="002D5AAC" w:rsidRPr="00033EE1" w:rsidRDefault="00DF71B9" w:rsidP="00782C09">
            <w:pPr>
              <w:spacing w:before="120" w:line="360" w:lineRule="exact"/>
              <w:rPr>
                <w:b/>
                <w:sz w:val="34"/>
                <w:szCs w:val="34"/>
              </w:rPr>
            </w:pPr>
            <w:r w:rsidRPr="006F285F">
              <w:rPr>
                <w:b/>
                <w:spacing w:val="-4"/>
                <w:sz w:val="40"/>
                <w:szCs w:val="40"/>
              </w:rPr>
              <w:t>Генеральная Ассамблея</w:t>
            </w:r>
          </w:p>
        </w:tc>
        <w:tc>
          <w:tcPr>
            <w:tcW w:w="2819" w:type="dxa"/>
            <w:tcBorders>
              <w:top w:val="single" w:sz="4" w:space="0" w:color="auto"/>
              <w:bottom w:val="single" w:sz="12" w:space="0" w:color="auto"/>
            </w:tcBorders>
          </w:tcPr>
          <w:p w14:paraId="3A1FF266" w14:textId="77777777" w:rsidR="002D5AAC" w:rsidRDefault="008C2145" w:rsidP="00782C09">
            <w:pPr>
              <w:spacing w:before="240"/>
              <w:rPr>
                <w:lang w:val="en-US"/>
              </w:rPr>
            </w:pPr>
            <w:r>
              <w:rPr>
                <w:lang w:val="en-US"/>
              </w:rPr>
              <w:t>Distr.: Limited</w:t>
            </w:r>
          </w:p>
          <w:p w14:paraId="352D2FB5" w14:textId="77777777" w:rsidR="008C2145" w:rsidRDefault="008C2145" w:rsidP="008C2145">
            <w:pPr>
              <w:spacing w:line="240" w:lineRule="exact"/>
              <w:rPr>
                <w:lang w:val="en-US"/>
              </w:rPr>
            </w:pPr>
            <w:r>
              <w:rPr>
                <w:lang w:val="en-US"/>
              </w:rPr>
              <w:t>7 October 2024</w:t>
            </w:r>
          </w:p>
          <w:p w14:paraId="6F9DC552" w14:textId="77777777" w:rsidR="008C2145" w:rsidRDefault="008C2145" w:rsidP="008C2145">
            <w:pPr>
              <w:spacing w:line="240" w:lineRule="exact"/>
              <w:rPr>
                <w:lang w:val="en-US"/>
              </w:rPr>
            </w:pPr>
            <w:r>
              <w:rPr>
                <w:lang w:val="en-US"/>
              </w:rPr>
              <w:t>Russian</w:t>
            </w:r>
          </w:p>
          <w:p w14:paraId="7D6D2622" w14:textId="4CE50FE2" w:rsidR="008C2145" w:rsidRPr="00E71476" w:rsidRDefault="008C2145" w:rsidP="008C2145">
            <w:pPr>
              <w:spacing w:line="240" w:lineRule="exact"/>
              <w:rPr>
                <w:lang w:val="en-US"/>
              </w:rPr>
            </w:pPr>
            <w:r>
              <w:rPr>
                <w:lang w:val="en-US"/>
              </w:rPr>
              <w:t>Original: English</w:t>
            </w:r>
          </w:p>
        </w:tc>
      </w:tr>
    </w:tbl>
    <w:p w14:paraId="0AC91E8B" w14:textId="77777777" w:rsidR="00DF71B9" w:rsidRDefault="00DF71B9" w:rsidP="006F0B59">
      <w:pPr>
        <w:spacing w:before="120"/>
        <w:rPr>
          <w:b/>
          <w:sz w:val="24"/>
          <w:szCs w:val="24"/>
          <w:lang w:val="en-US"/>
        </w:rPr>
      </w:pPr>
      <w:r w:rsidRPr="001313C8">
        <w:rPr>
          <w:b/>
          <w:sz w:val="24"/>
          <w:szCs w:val="24"/>
        </w:rPr>
        <w:t>Совет по правам человека</w:t>
      </w:r>
    </w:p>
    <w:p w14:paraId="3BB6566C" w14:textId="77777777" w:rsidR="008C2145" w:rsidRPr="008C2145" w:rsidRDefault="008C2145" w:rsidP="008C2145">
      <w:pPr>
        <w:rPr>
          <w:b/>
          <w:bCs/>
        </w:rPr>
      </w:pPr>
      <w:r w:rsidRPr="008C2145">
        <w:rPr>
          <w:b/>
          <w:bCs/>
        </w:rPr>
        <w:t>Пятьдесят седьмая сессия</w:t>
      </w:r>
    </w:p>
    <w:p w14:paraId="5D1E463F" w14:textId="77777777" w:rsidR="008C2145" w:rsidRPr="008C2145" w:rsidRDefault="008C2145" w:rsidP="008C2145">
      <w:r w:rsidRPr="008C2145">
        <w:t>9 сентября — 11 октября 2024 года</w:t>
      </w:r>
    </w:p>
    <w:p w14:paraId="6D79D6FF" w14:textId="77777777" w:rsidR="008C2145" w:rsidRPr="008C2145" w:rsidRDefault="008C2145" w:rsidP="008C2145">
      <w:r w:rsidRPr="008C2145">
        <w:t>Пункт 2 повестки дня</w:t>
      </w:r>
    </w:p>
    <w:p w14:paraId="7639D4FE" w14:textId="43824DCD" w:rsidR="008C2145" w:rsidRPr="008C2145" w:rsidRDefault="008C2145" w:rsidP="008C2145">
      <w:pPr>
        <w:rPr>
          <w:b/>
          <w:bCs/>
        </w:rPr>
      </w:pPr>
      <w:r w:rsidRPr="008C2145">
        <w:rPr>
          <w:b/>
          <w:bCs/>
        </w:rPr>
        <w:t xml:space="preserve">Ежегодный доклад Верховного комиссара </w:t>
      </w:r>
      <w:r>
        <w:rPr>
          <w:b/>
          <w:bCs/>
          <w:lang w:val="en-US"/>
        </w:rPr>
        <w:br/>
      </w:r>
      <w:r w:rsidRPr="008C2145">
        <w:rPr>
          <w:b/>
          <w:bCs/>
        </w:rPr>
        <w:t xml:space="preserve">Организации Объединенных Наций по правам </w:t>
      </w:r>
      <w:r>
        <w:rPr>
          <w:b/>
          <w:bCs/>
          <w:lang w:val="en-US"/>
        </w:rPr>
        <w:br/>
      </w:r>
      <w:r w:rsidRPr="008C2145">
        <w:rPr>
          <w:b/>
          <w:bCs/>
        </w:rPr>
        <w:t xml:space="preserve">человека и доклады Управления Верховного </w:t>
      </w:r>
      <w:r>
        <w:rPr>
          <w:b/>
          <w:bCs/>
          <w:lang w:val="en-US"/>
        </w:rPr>
        <w:br/>
      </w:r>
      <w:r w:rsidRPr="008C2145">
        <w:rPr>
          <w:b/>
          <w:bCs/>
        </w:rPr>
        <w:t>комиссара и Генерального секретаря</w:t>
      </w:r>
    </w:p>
    <w:p w14:paraId="23AD04E5" w14:textId="276EB3E3" w:rsidR="008C2145" w:rsidRPr="008C2145" w:rsidRDefault="008C2145" w:rsidP="008C2145">
      <w:pPr>
        <w:pStyle w:val="H23G"/>
        <w:rPr>
          <w:lang w:val="en-US"/>
        </w:rPr>
      </w:pPr>
      <w:r>
        <w:tab/>
      </w:r>
      <w:r>
        <w:tab/>
      </w:r>
      <w:r w:rsidRPr="008C2145">
        <w:t>Австралия</w:t>
      </w:r>
      <w:r w:rsidR="009973A8" w:rsidRPr="009973A8">
        <w:rPr>
          <w:rStyle w:val="aa"/>
          <w:b w:val="0"/>
          <w:bCs/>
          <w:sz w:val="20"/>
          <w:vertAlign w:val="baseline"/>
        </w:rPr>
        <w:footnoteReference w:customMarkFollows="1" w:id="1"/>
        <w:t>*</w:t>
      </w:r>
      <w:r>
        <w:t xml:space="preserve">, </w:t>
      </w:r>
      <w:r w:rsidRPr="008C2145">
        <w:t>Австрия</w:t>
      </w:r>
      <w:r w:rsidR="009973A8" w:rsidRPr="009973A8">
        <w:rPr>
          <w:b w:val="0"/>
        </w:rPr>
        <w:t>*</w:t>
      </w:r>
      <w:r>
        <w:t xml:space="preserve">, </w:t>
      </w:r>
      <w:r w:rsidRPr="008C2145">
        <w:t>Албания</w:t>
      </w:r>
      <w:r>
        <w:t xml:space="preserve">, </w:t>
      </w:r>
      <w:r w:rsidRPr="008C2145">
        <w:t>Андорра</w:t>
      </w:r>
      <w:r w:rsidR="009973A8" w:rsidRPr="009973A8">
        <w:rPr>
          <w:b w:val="0"/>
        </w:rPr>
        <w:t>*</w:t>
      </w:r>
      <w:r>
        <w:t xml:space="preserve">, </w:t>
      </w:r>
      <w:r w:rsidRPr="008C2145">
        <w:t>Бельгия</w:t>
      </w:r>
      <w:r>
        <w:t xml:space="preserve">, </w:t>
      </w:r>
      <w:r w:rsidRPr="008C2145">
        <w:t>Болгария</w:t>
      </w:r>
      <w:r>
        <w:t xml:space="preserve">, </w:t>
      </w:r>
      <w:r w:rsidRPr="008C2145">
        <w:t>Венгрия</w:t>
      </w:r>
      <w:r w:rsidR="009973A8" w:rsidRPr="009973A8">
        <w:rPr>
          <w:b w:val="0"/>
        </w:rPr>
        <w:t>*</w:t>
      </w:r>
      <w:r>
        <w:t xml:space="preserve">, </w:t>
      </w:r>
      <w:r w:rsidRPr="008C2145">
        <w:t>Гватемала</w:t>
      </w:r>
      <w:r w:rsidR="009973A8" w:rsidRPr="009973A8">
        <w:rPr>
          <w:b w:val="0"/>
        </w:rPr>
        <w:t>*</w:t>
      </w:r>
      <w:r>
        <w:t xml:space="preserve">, </w:t>
      </w:r>
      <w:r w:rsidRPr="008C2145">
        <w:t>Германия</w:t>
      </w:r>
      <w:r>
        <w:t xml:space="preserve">, </w:t>
      </w:r>
      <w:r w:rsidRPr="008C2145">
        <w:t>Греция</w:t>
      </w:r>
      <w:r w:rsidR="009973A8" w:rsidRPr="009973A8">
        <w:rPr>
          <w:b w:val="0"/>
        </w:rPr>
        <w:t>*</w:t>
      </w:r>
      <w:r>
        <w:t xml:space="preserve">, </w:t>
      </w:r>
      <w:r w:rsidRPr="008C2145">
        <w:t>Дания</w:t>
      </w:r>
      <w:r w:rsidR="009973A8" w:rsidRPr="009973A8">
        <w:rPr>
          <w:b w:val="0"/>
        </w:rPr>
        <w:t>*</w:t>
      </w:r>
      <w:r>
        <w:t xml:space="preserve">, </w:t>
      </w:r>
      <w:r w:rsidRPr="008C2145">
        <w:t>Ирландия</w:t>
      </w:r>
      <w:r w:rsidR="009973A8" w:rsidRPr="009973A8">
        <w:rPr>
          <w:b w:val="0"/>
        </w:rPr>
        <w:t>*</w:t>
      </w:r>
      <w:r>
        <w:t xml:space="preserve">, </w:t>
      </w:r>
      <w:r w:rsidRPr="008C2145">
        <w:t>Исландия</w:t>
      </w:r>
      <w:r w:rsidR="009973A8" w:rsidRPr="009973A8">
        <w:rPr>
          <w:b w:val="0"/>
        </w:rPr>
        <w:t>*</w:t>
      </w:r>
      <w:r>
        <w:t xml:space="preserve">, </w:t>
      </w:r>
      <w:r w:rsidRPr="008C2145">
        <w:t>Испания</w:t>
      </w:r>
      <w:r w:rsidR="009973A8" w:rsidRPr="009973A8">
        <w:rPr>
          <w:b w:val="0"/>
        </w:rPr>
        <w:t>*</w:t>
      </w:r>
      <w:r>
        <w:t xml:space="preserve">, </w:t>
      </w:r>
      <w:r w:rsidRPr="008C2145">
        <w:t>Италия</w:t>
      </w:r>
      <w:r w:rsidR="009973A8" w:rsidRPr="009973A8">
        <w:rPr>
          <w:b w:val="0"/>
        </w:rPr>
        <w:t>*</w:t>
      </w:r>
      <w:r>
        <w:t xml:space="preserve">, </w:t>
      </w:r>
      <w:r w:rsidRPr="008C2145">
        <w:t>Канада</w:t>
      </w:r>
      <w:r w:rsidR="009973A8" w:rsidRPr="009973A8">
        <w:rPr>
          <w:b w:val="0"/>
        </w:rPr>
        <w:t>*</w:t>
      </w:r>
      <w:r>
        <w:t xml:space="preserve">, </w:t>
      </w:r>
      <w:r w:rsidRPr="008C2145">
        <w:t>Кипр</w:t>
      </w:r>
      <w:r w:rsidR="009973A8" w:rsidRPr="009973A8">
        <w:rPr>
          <w:b w:val="0"/>
        </w:rPr>
        <w:t>*</w:t>
      </w:r>
      <w:r>
        <w:t xml:space="preserve">, </w:t>
      </w:r>
      <w:r w:rsidRPr="008C2145">
        <w:t>Коста-Рика</w:t>
      </w:r>
      <w:r>
        <w:t xml:space="preserve">, </w:t>
      </w:r>
      <w:r w:rsidRPr="008C2145">
        <w:t>Латвия</w:t>
      </w:r>
      <w:r w:rsidR="009973A8" w:rsidRPr="009973A8">
        <w:rPr>
          <w:b w:val="0"/>
        </w:rPr>
        <w:t>*</w:t>
      </w:r>
      <w:r>
        <w:t xml:space="preserve">, </w:t>
      </w:r>
      <w:r w:rsidRPr="008C2145">
        <w:t>Литва</w:t>
      </w:r>
      <w:r>
        <w:t xml:space="preserve">, </w:t>
      </w:r>
      <w:r w:rsidRPr="008C2145">
        <w:t>Лихтенштейн</w:t>
      </w:r>
      <w:r w:rsidR="009973A8" w:rsidRPr="009973A8">
        <w:rPr>
          <w:b w:val="0"/>
        </w:rPr>
        <w:t>*</w:t>
      </w:r>
      <w:r>
        <w:t xml:space="preserve">, </w:t>
      </w:r>
      <w:r w:rsidRPr="008C2145">
        <w:t>Люксембург</w:t>
      </w:r>
      <w:r>
        <w:t xml:space="preserve">, </w:t>
      </w:r>
      <w:r w:rsidRPr="008C2145">
        <w:t>Мальта</w:t>
      </w:r>
      <w:r w:rsidR="009973A8" w:rsidRPr="009973A8">
        <w:rPr>
          <w:b w:val="0"/>
        </w:rPr>
        <w:t>*</w:t>
      </w:r>
      <w:r>
        <w:t xml:space="preserve">, </w:t>
      </w:r>
      <w:r w:rsidRPr="008C2145">
        <w:t>Монако</w:t>
      </w:r>
      <w:r w:rsidR="009973A8" w:rsidRPr="009973A8">
        <w:rPr>
          <w:b w:val="0"/>
        </w:rPr>
        <w:t>*</w:t>
      </w:r>
      <w:r>
        <w:t xml:space="preserve">, </w:t>
      </w:r>
      <w:r w:rsidRPr="008C2145">
        <w:t>Нидерланды (Королевство)</w:t>
      </w:r>
      <w:r>
        <w:t xml:space="preserve">, </w:t>
      </w:r>
      <w:r w:rsidRPr="008C2145">
        <w:t>Новая Зеландия</w:t>
      </w:r>
      <w:r w:rsidR="009973A8" w:rsidRPr="009973A8">
        <w:rPr>
          <w:b w:val="0"/>
        </w:rPr>
        <w:t>*</w:t>
      </w:r>
      <w:r>
        <w:t xml:space="preserve">, </w:t>
      </w:r>
      <w:r w:rsidRPr="008C2145">
        <w:t>Норвегия</w:t>
      </w:r>
      <w:r w:rsidR="009973A8" w:rsidRPr="009973A8">
        <w:rPr>
          <w:b w:val="0"/>
        </w:rPr>
        <w:t>*</w:t>
      </w:r>
      <w:r>
        <w:t xml:space="preserve">, </w:t>
      </w:r>
      <w:r w:rsidRPr="008C2145">
        <w:t>Польша</w:t>
      </w:r>
      <w:r w:rsidR="009973A8" w:rsidRPr="009973A8">
        <w:rPr>
          <w:b w:val="0"/>
        </w:rPr>
        <w:t>*</w:t>
      </w:r>
      <w:r>
        <w:t xml:space="preserve">, </w:t>
      </w:r>
      <w:r w:rsidRPr="008C2145">
        <w:t>Португалия</w:t>
      </w:r>
      <w:r w:rsidR="009973A8" w:rsidRPr="009973A8">
        <w:rPr>
          <w:b w:val="0"/>
        </w:rPr>
        <w:t>*</w:t>
      </w:r>
      <w:r>
        <w:t xml:space="preserve">, </w:t>
      </w:r>
      <w:r w:rsidRPr="008C2145">
        <w:t>Румыния</w:t>
      </w:r>
      <w:r>
        <w:t xml:space="preserve">, </w:t>
      </w:r>
      <w:r w:rsidRPr="008C2145">
        <w:t>Северная Македония</w:t>
      </w:r>
      <w:r w:rsidR="009973A8" w:rsidRPr="009973A8">
        <w:rPr>
          <w:b w:val="0"/>
        </w:rPr>
        <w:t>*</w:t>
      </w:r>
      <w:r>
        <w:t xml:space="preserve">, </w:t>
      </w:r>
      <w:r w:rsidRPr="008C2145">
        <w:t>Словакия</w:t>
      </w:r>
      <w:r w:rsidR="009973A8" w:rsidRPr="009973A8">
        <w:rPr>
          <w:b w:val="0"/>
        </w:rPr>
        <w:t>*</w:t>
      </w:r>
      <w:r>
        <w:t xml:space="preserve">, </w:t>
      </w:r>
      <w:r w:rsidRPr="008C2145">
        <w:t>Словения</w:t>
      </w:r>
      <w:r w:rsidR="009973A8" w:rsidRPr="009973A8">
        <w:rPr>
          <w:b w:val="0"/>
        </w:rPr>
        <w:t>*</w:t>
      </w:r>
      <w:r>
        <w:t xml:space="preserve">, </w:t>
      </w:r>
      <w:r w:rsidRPr="008C2145">
        <w:t>Соединенное Королевство Великобритании и Северной Ирландии</w:t>
      </w:r>
      <w:r w:rsidR="009973A8" w:rsidRPr="009973A8">
        <w:rPr>
          <w:b w:val="0"/>
        </w:rPr>
        <w:t>*</w:t>
      </w:r>
      <w:r>
        <w:t xml:space="preserve">, </w:t>
      </w:r>
      <w:r w:rsidRPr="008C2145">
        <w:t>Соединенные Штаты Америки</w:t>
      </w:r>
      <w:r>
        <w:t xml:space="preserve">, </w:t>
      </w:r>
      <w:r w:rsidRPr="008C2145">
        <w:t>Украина</w:t>
      </w:r>
      <w:r w:rsidR="009973A8" w:rsidRPr="009973A8">
        <w:rPr>
          <w:b w:val="0"/>
        </w:rPr>
        <w:t>*</w:t>
      </w:r>
      <w:r>
        <w:t xml:space="preserve">, </w:t>
      </w:r>
      <w:r w:rsidRPr="008C2145">
        <w:t>Финляндия</w:t>
      </w:r>
      <w:r>
        <w:t xml:space="preserve">, </w:t>
      </w:r>
      <w:r w:rsidRPr="008C2145">
        <w:t>Франция</w:t>
      </w:r>
      <w:r>
        <w:t xml:space="preserve">, </w:t>
      </w:r>
      <w:r w:rsidRPr="008C2145">
        <w:t>Хорватия</w:t>
      </w:r>
      <w:r w:rsidR="009973A8" w:rsidRPr="009973A8">
        <w:rPr>
          <w:b w:val="0"/>
        </w:rPr>
        <w:t>*</w:t>
      </w:r>
      <w:r>
        <w:t xml:space="preserve">, </w:t>
      </w:r>
      <w:r w:rsidRPr="008C2145">
        <w:t>Черногория</w:t>
      </w:r>
      <w:r>
        <w:t xml:space="preserve">, </w:t>
      </w:r>
      <w:r w:rsidRPr="008C2145">
        <w:t>Чехия</w:t>
      </w:r>
      <w:r w:rsidR="009973A8" w:rsidRPr="009973A8">
        <w:rPr>
          <w:b w:val="0"/>
        </w:rPr>
        <w:t>*</w:t>
      </w:r>
      <w:r>
        <w:t xml:space="preserve">, </w:t>
      </w:r>
      <w:r w:rsidRPr="008C2145">
        <w:t>Чили</w:t>
      </w:r>
      <w:r>
        <w:t xml:space="preserve">, </w:t>
      </w:r>
      <w:r w:rsidRPr="008C2145">
        <w:t>Швейцария</w:t>
      </w:r>
      <w:r w:rsidR="009973A8" w:rsidRPr="009973A8">
        <w:rPr>
          <w:b w:val="0"/>
        </w:rPr>
        <w:t>*</w:t>
      </w:r>
      <w:r>
        <w:t xml:space="preserve">, </w:t>
      </w:r>
      <w:r w:rsidRPr="008C2145">
        <w:t>Швеция</w:t>
      </w:r>
      <w:r w:rsidR="009973A8" w:rsidRPr="009973A8">
        <w:rPr>
          <w:b w:val="0"/>
        </w:rPr>
        <w:t>*</w:t>
      </w:r>
      <w:r>
        <w:t xml:space="preserve">, </w:t>
      </w:r>
      <w:r w:rsidRPr="008C2145">
        <w:t>Эстония</w:t>
      </w:r>
      <w:r w:rsidR="009973A8" w:rsidRPr="009973A8">
        <w:rPr>
          <w:b w:val="0"/>
        </w:rPr>
        <w:t>*</w:t>
      </w:r>
      <w:r>
        <w:t xml:space="preserve"> и </w:t>
      </w:r>
      <w:r w:rsidRPr="008C2145">
        <w:t>Япония: проект резолюции</w:t>
      </w:r>
    </w:p>
    <w:p w14:paraId="3FA178F8" w14:textId="5945B175" w:rsidR="008C2145" w:rsidRPr="008C2145" w:rsidRDefault="008C2145" w:rsidP="008C2145">
      <w:pPr>
        <w:pStyle w:val="H1G"/>
        <w:tabs>
          <w:tab w:val="left" w:pos="1134"/>
          <w:tab w:val="left" w:pos="2268"/>
        </w:tabs>
        <w:ind w:left="2268" w:hanging="2268"/>
      </w:pPr>
      <w:r>
        <w:rPr>
          <w:lang w:val="en-US"/>
        </w:rPr>
        <w:tab/>
      </w:r>
      <w:r>
        <w:rPr>
          <w:lang w:val="en-US"/>
        </w:rPr>
        <w:tab/>
      </w:r>
      <w:r w:rsidRPr="008C2145">
        <w:t>57/...</w:t>
      </w:r>
      <w:r w:rsidRPr="008C2145">
        <w:tab/>
        <w:t>Положение в области прав человека в Афганистане</w:t>
      </w:r>
    </w:p>
    <w:p w14:paraId="30AA8947" w14:textId="2A242F55" w:rsidR="008C2145" w:rsidRPr="008C2145" w:rsidRDefault="008C2145" w:rsidP="008C2145">
      <w:pPr>
        <w:pStyle w:val="SingleTxtG"/>
        <w:rPr>
          <w:i/>
          <w:iCs/>
          <w:lang w:val="en-US"/>
        </w:rPr>
      </w:pPr>
      <w:r w:rsidRPr="008C2145">
        <w:tab/>
      </w:r>
      <w:r w:rsidRPr="008C2145">
        <w:rPr>
          <w:i/>
          <w:iCs/>
        </w:rPr>
        <w:t>Совет по правам человека,</w:t>
      </w:r>
    </w:p>
    <w:p w14:paraId="196131B3" w14:textId="7D8D207C" w:rsidR="008C2145" w:rsidRPr="008C2145" w:rsidRDefault="008C2145" w:rsidP="008C2145">
      <w:pPr>
        <w:pStyle w:val="SingleTxtG"/>
      </w:pPr>
      <w:r>
        <w:rPr>
          <w:i/>
          <w:iCs/>
          <w:lang w:val="en-US"/>
        </w:rPr>
        <w:tab/>
      </w:r>
      <w:r w:rsidRPr="008C2145">
        <w:rPr>
          <w:i/>
          <w:iCs/>
        </w:rPr>
        <w:t>руководствуясь</w:t>
      </w:r>
      <w:r w:rsidRPr="008C2145">
        <w:t xml:space="preserve"> целями и принципами Устава Организации Объединенных Наций,</w:t>
      </w:r>
    </w:p>
    <w:p w14:paraId="40BC6FC0" w14:textId="0A9126E0" w:rsidR="008C2145" w:rsidRPr="008C2145" w:rsidRDefault="008C2145" w:rsidP="008C2145">
      <w:pPr>
        <w:pStyle w:val="SingleTxtG"/>
      </w:pPr>
      <w:r>
        <w:rPr>
          <w:i/>
          <w:iCs/>
          <w:lang w:val="en-US"/>
        </w:rPr>
        <w:tab/>
      </w:r>
      <w:r w:rsidRPr="008C2145">
        <w:rPr>
          <w:i/>
          <w:iCs/>
        </w:rPr>
        <w:t>вновь подтверждая</w:t>
      </w:r>
      <w:r w:rsidRPr="008C2145">
        <w:t xml:space="preserve"> Всеобщую декларацию прав человека и ссылаясь на соответствующие международные договоры по правам человека,</w:t>
      </w:r>
    </w:p>
    <w:p w14:paraId="1817FCC8" w14:textId="34D2804F" w:rsidR="008C2145" w:rsidRPr="008C2145" w:rsidRDefault="008C2145" w:rsidP="008C2145">
      <w:pPr>
        <w:pStyle w:val="SingleTxtG"/>
      </w:pPr>
      <w:r>
        <w:rPr>
          <w:i/>
          <w:iCs/>
          <w:lang w:val="en-US"/>
        </w:rPr>
        <w:tab/>
      </w:r>
      <w:r w:rsidRPr="008C2145">
        <w:rPr>
          <w:i/>
          <w:iCs/>
        </w:rPr>
        <w:t>вновь подтверждая также</w:t>
      </w:r>
      <w:r w:rsidRPr="008C2145">
        <w:t>, что все права человека носят универсальный, неделимый, взаимосвязанный, взаимозависимый и взаимодополняющий характер и что ко всем правам человека надо подходить справедливо и одинаково, с одних и тех же позиций и с равным вниманием,</w:t>
      </w:r>
    </w:p>
    <w:p w14:paraId="6B494AF0" w14:textId="430F162C" w:rsidR="008C2145" w:rsidRPr="008C2145" w:rsidRDefault="008C2145" w:rsidP="008C2145">
      <w:pPr>
        <w:pStyle w:val="SingleTxtG"/>
      </w:pPr>
      <w:r>
        <w:rPr>
          <w:i/>
          <w:iCs/>
          <w:lang w:val="en-US"/>
        </w:rPr>
        <w:tab/>
      </w:r>
      <w:r w:rsidRPr="008C2145">
        <w:rPr>
          <w:i/>
          <w:iCs/>
        </w:rPr>
        <w:t>признавая</w:t>
      </w:r>
      <w:r w:rsidRPr="008C2145">
        <w:t>, что развитие, мир и безопасность и права человека взаимосвязаны и взаимно подкрепляют друг друга,</w:t>
      </w:r>
    </w:p>
    <w:p w14:paraId="75CCC18F" w14:textId="7ED4C178" w:rsidR="008C2145" w:rsidRPr="008C2145" w:rsidRDefault="008C2145" w:rsidP="008C2145">
      <w:pPr>
        <w:pStyle w:val="SingleTxtG"/>
      </w:pPr>
      <w:r>
        <w:rPr>
          <w:i/>
          <w:iCs/>
          <w:lang w:val="en-US"/>
        </w:rPr>
        <w:tab/>
      </w:r>
      <w:r w:rsidRPr="008C2145">
        <w:rPr>
          <w:i/>
          <w:iCs/>
        </w:rPr>
        <w:t>вновь подтверждая</w:t>
      </w:r>
      <w:r w:rsidRPr="008C2145">
        <w:t xml:space="preserve"> свою твердую приверженность суверенитету, политической независимости, территориальной целостности и единству Афганистана и праву народа Афганистана свободно определять свой политический статус и беспрепятственно осуществлять свое экономическое, социальное и культурное развитие,</w:t>
      </w:r>
    </w:p>
    <w:p w14:paraId="4B2A8C33" w14:textId="56C92D1E" w:rsidR="008C2145" w:rsidRPr="008C2145" w:rsidRDefault="008C2145" w:rsidP="008C2145">
      <w:pPr>
        <w:pStyle w:val="SingleTxtG"/>
      </w:pPr>
      <w:r>
        <w:rPr>
          <w:i/>
          <w:iCs/>
          <w:lang w:val="en-US"/>
        </w:rPr>
        <w:tab/>
      </w:r>
      <w:r w:rsidRPr="008C2145">
        <w:rPr>
          <w:i/>
          <w:iCs/>
        </w:rPr>
        <w:t>выражая глубокое сожаление</w:t>
      </w:r>
      <w:r w:rsidRPr="008C2145">
        <w:t xml:space="preserve"> в связи со страданиями народа Афганистана, вновь подтверждая свою полную солидарность с ним и подчеркивая важность оказания ему надлежащей поддержки и помощи,</w:t>
      </w:r>
    </w:p>
    <w:p w14:paraId="3A51671B" w14:textId="46CA37BD" w:rsidR="008C2145" w:rsidRPr="008C2145" w:rsidRDefault="008C2145" w:rsidP="008C2145">
      <w:pPr>
        <w:pStyle w:val="SingleTxtG"/>
      </w:pPr>
      <w:r>
        <w:rPr>
          <w:i/>
          <w:iCs/>
          <w:lang w:val="en-US"/>
        </w:rPr>
        <w:lastRenderedPageBreak/>
        <w:tab/>
      </w:r>
      <w:r w:rsidRPr="008C2145">
        <w:rPr>
          <w:i/>
          <w:iCs/>
        </w:rPr>
        <w:t>выражая глубокую обеспокоенность</w:t>
      </w:r>
      <w:r w:rsidRPr="008C2145">
        <w:t xml:space="preserve"> по поводу непривлечения к ответственности и глубоко укоренившейся безнаказанности за широко распространенные нарушения и ущемления прав человека и нарушения международного гуманитарного права, совершенные в Афганистане,</w:t>
      </w:r>
    </w:p>
    <w:p w14:paraId="5FED43D5" w14:textId="58FC048A" w:rsidR="008C2145" w:rsidRPr="008C2145" w:rsidRDefault="008C2145" w:rsidP="008C2145">
      <w:pPr>
        <w:pStyle w:val="SingleTxtG"/>
      </w:pPr>
      <w:r>
        <w:rPr>
          <w:i/>
          <w:iCs/>
          <w:lang w:val="en-US"/>
        </w:rPr>
        <w:tab/>
      </w:r>
      <w:r w:rsidRPr="008C2145">
        <w:rPr>
          <w:i/>
          <w:iCs/>
        </w:rPr>
        <w:t>подчеркивая</w:t>
      </w:r>
      <w:r w:rsidRPr="008C2145">
        <w:t xml:space="preserve"> безотлагательную и настоятельную необходимость обеспечения привлечения к ответственности путем предания правосудию виновных в совершении преступлений, связанных с нарушениями и ущемлениями прав человека и нарушениями международного гуманитарного права, на основе всеобъемлющего, многоаспектного, ориентированного на защиту интересов пострадавших и жертв и учитывающего гендерные аспекты подхода к усилиям по привлечению к ответственности, применения всеобъемлющего подхода к правосудию переходного периода, а также предотвращения и устранения последствий нарушений и ущемлений прав человека в соответствии с Основными принципами и руководящими положениями, касающимися права на правовую защиту и возмещение ущерба для жертв грубых нарушений международных норм в области прав человека и серьезных нарушений международного гуманитарного права,</w:t>
      </w:r>
    </w:p>
    <w:p w14:paraId="2C503818" w14:textId="6C8496AF" w:rsidR="008C2145" w:rsidRPr="008C2145" w:rsidRDefault="008C2145" w:rsidP="008C2145">
      <w:pPr>
        <w:pStyle w:val="SingleTxtG"/>
      </w:pPr>
      <w:r>
        <w:rPr>
          <w:i/>
          <w:iCs/>
          <w:lang w:val="en-US"/>
        </w:rPr>
        <w:tab/>
      </w:r>
      <w:r w:rsidRPr="008C2145">
        <w:rPr>
          <w:i/>
          <w:iCs/>
        </w:rPr>
        <w:t>ссылаясь</w:t>
      </w:r>
      <w:r w:rsidRPr="008C2145">
        <w:t xml:space="preserve"> на свою тридцать первую специальную сессию, посвященную серьезным проблемам и положению в области прав человека в Афганистане, свои резолюции S-31/1 от 24 августа 2021 года, 48/1 от 7 октября 2021 года, в которой Совет назначил специального докладчика для наблюдения за положением в области прав человека в Афганистане, 50/14 от 8 июля 2022 года, 51/20 от 7 октября 2022 года и 54/1 от 11 октября 2023 года и на все соответствующие резолюции, принятые Генеральной Ассамблеей и Советом Безопасности о положении в Афганистане, о детях и вооруженных конфликтах, а также о женщинах и мире и безопасности,</w:t>
      </w:r>
    </w:p>
    <w:p w14:paraId="1C84B1E9" w14:textId="58519BBC" w:rsidR="008C2145" w:rsidRPr="008C2145" w:rsidRDefault="008C2145" w:rsidP="008C2145">
      <w:pPr>
        <w:pStyle w:val="SingleTxtG"/>
      </w:pPr>
      <w:r>
        <w:rPr>
          <w:i/>
          <w:iCs/>
          <w:lang w:val="en-US"/>
        </w:rPr>
        <w:tab/>
      </w:r>
      <w:r w:rsidRPr="008C2145">
        <w:rPr>
          <w:i/>
          <w:iCs/>
        </w:rPr>
        <w:t>ссылаясь также</w:t>
      </w:r>
      <w:r w:rsidRPr="008C2145">
        <w:t xml:space="preserve"> на заявления Генерального секретаря, Верховного комиссара Организации Объединенных Наций по правам человека, Специального представителя Генерального секретаря по Афганистану и руководителя Миссии Организации Объединенных Наций по содействию Афганистану, Директора-исполнителя Структуры Организации Объединенных Наций по вопросам гендерного равенства и расширения прав и возможностей женщин («ООН-женщины») и Специального представителя Генерального секретаря по вопросу о детях и вооруженных конфликтах, заявления ряда мандатариев специальных процедур Совета по правам человека и договорных органов по поводу сообщений о нарушениях и ущемлениях прав человека в Афганистане, в том числе совершенных движением «Талибан», а</w:t>
      </w:r>
      <w:r w:rsidR="00F7219F">
        <w:rPr>
          <w:lang w:val="en-US"/>
        </w:rPr>
        <w:t> </w:t>
      </w:r>
      <w:r w:rsidRPr="008C2145">
        <w:t>также проведенную Специальным координатором независимую оценку ситуации в Афганистане, в которой изложена дорожная карта взаимодействия с движением «Талибан», основанная на результатах, включая контрольные показатели в области прав человека</w:t>
      </w:r>
      <w:r w:rsidRPr="008C2145">
        <w:rPr>
          <w:sz w:val="18"/>
          <w:vertAlign w:val="superscript"/>
        </w:rPr>
        <w:footnoteReference w:id="2"/>
      </w:r>
      <w:r w:rsidRPr="008C2145">
        <w:rPr>
          <w:sz w:val="18"/>
        </w:rPr>
        <w:t>,</w:t>
      </w:r>
    </w:p>
    <w:p w14:paraId="29A9EC2C" w14:textId="4DD04D58" w:rsidR="008C2145" w:rsidRPr="008C2145" w:rsidRDefault="008C2145" w:rsidP="008C2145">
      <w:pPr>
        <w:pStyle w:val="SingleTxtG"/>
      </w:pPr>
      <w:r>
        <w:rPr>
          <w:i/>
          <w:iCs/>
          <w:lang w:val="en-US"/>
        </w:rPr>
        <w:tab/>
      </w:r>
      <w:r w:rsidRPr="008C2145">
        <w:rPr>
          <w:i/>
          <w:iCs/>
        </w:rPr>
        <w:t>ссылаясь далее</w:t>
      </w:r>
      <w:r w:rsidRPr="008C2145">
        <w:t xml:space="preserve"> на анализ вариантов и процессов привлечения к ответственности за нарушения и ущемления прав человека в Афганистане, включенный в доклад Управления Верховного комиссара Организации Объединенных Наций по правам человека о положении в области прав человека в Афганистане, представленный Совету по правам человека на пятьдесят седьмой сессии, и изложенные в нем общие принципы для продолжения усилий по привлечению к ответственности</w:t>
      </w:r>
      <w:r w:rsidRPr="008C2145">
        <w:rPr>
          <w:sz w:val="18"/>
          <w:vertAlign w:val="superscript"/>
        </w:rPr>
        <w:footnoteReference w:id="3"/>
      </w:r>
      <w:r w:rsidRPr="008C2145">
        <w:rPr>
          <w:sz w:val="18"/>
        </w:rPr>
        <w:t>,</w:t>
      </w:r>
    </w:p>
    <w:p w14:paraId="76D6141F" w14:textId="4B33FED6" w:rsidR="008C2145" w:rsidRPr="008C2145" w:rsidRDefault="008C2145" w:rsidP="008C2145">
      <w:pPr>
        <w:pStyle w:val="SingleTxtG"/>
      </w:pPr>
      <w:r>
        <w:rPr>
          <w:i/>
          <w:iCs/>
          <w:lang w:val="en-US"/>
        </w:rPr>
        <w:tab/>
      </w:r>
      <w:r w:rsidRPr="008C2145">
        <w:rPr>
          <w:i/>
          <w:iCs/>
        </w:rPr>
        <w:t>будучи глубоко обеспокоен</w:t>
      </w:r>
      <w:r w:rsidRPr="008C2145">
        <w:t xml:space="preserve"> ухудшением положения в области прав человека в Афганистане, в частности продолжающимися нарушениями и ущемлениями прав человека и нарушениями международного гуманитарного права, в том числе теми, которые систематически направлены против женщин и девочек и теми, которые связаны с суммарными или внесудебными казнями, произвольными задержаниями, насильственными перемещениями, коллективным наказанием, жестоким, бесчеловечным или унижающим достоинство обращением с задержанными, сексуальным и гендерным насилием, насилием в отношении мирных демонстрантов, репрессиями, рейдами в офисах неправительственных организаций и групп </w:t>
      </w:r>
      <w:r w:rsidRPr="008C2145">
        <w:lastRenderedPageBreak/>
        <w:t>гражданского общества, а также совершенными движением «Талибан» и другими субъектами нарушениями и ущемлениями прав человека всех женщин, детей, пожилых людей, журналистов и работников средств массовой информации, правозащитников и членов их семей, адвокатов, судей, прокуроров, заключенных, внутренне перемещенных лиц, бывших правительственных чиновников и бывших военнослужащих, работников культуры, художников и музыкантов, представителей этнических и религиозных меньшинств, лиц, принадлежащих к другим уязвимым или маргинализированным группам,</w:t>
      </w:r>
      <w:r>
        <w:rPr>
          <w:lang w:val="en-US"/>
        </w:rPr>
        <w:t xml:space="preserve"> </w:t>
      </w:r>
      <w:r w:rsidRPr="008C2145">
        <w:t>и лиц, находящихся в уязвимом положении,</w:t>
      </w:r>
    </w:p>
    <w:p w14:paraId="0DCED5B0" w14:textId="40E9575B" w:rsidR="008C2145" w:rsidRPr="008C2145" w:rsidRDefault="008C2145" w:rsidP="008C2145">
      <w:pPr>
        <w:pStyle w:val="SingleTxtG"/>
      </w:pPr>
      <w:r>
        <w:rPr>
          <w:i/>
          <w:iCs/>
          <w:lang w:val="en-US"/>
        </w:rPr>
        <w:tab/>
      </w:r>
      <w:r w:rsidRPr="008C2145">
        <w:rPr>
          <w:i/>
          <w:iCs/>
        </w:rPr>
        <w:t>выражая тревогу</w:t>
      </w:r>
      <w:r w:rsidRPr="008C2145">
        <w:t xml:space="preserve"> в связи с выводами, сделанными Миссией Организации Объединенных Наций по содействию Афганистану в процессе осуществления ею мониторинга и представления информации в области прав человека,</w:t>
      </w:r>
    </w:p>
    <w:p w14:paraId="52E86E1E" w14:textId="24C437BA" w:rsidR="008C2145" w:rsidRPr="008C2145" w:rsidRDefault="008C2145" w:rsidP="008C2145">
      <w:pPr>
        <w:pStyle w:val="SingleTxtG"/>
      </w:pPr>
      <w:r>
        <w:rPr>
          <w:i/>
          <w:iCs/>
          <w:lang w:val="en-US"/>
        </w:rPr>
        <w:tab/>
      </w:r>
      <w:r w:rsidRPr="008C2145">
        <w:rPr>
          <w:i/>
          <w:iCs/>
        </w:rPr>
        <w:t>выражая серьезную обеспокоенность</w:t>
      </w:r>
      <w:r w:rsidRPr="008C2145">
        <w:t xml:space="preserve"> по поводу серьезного, ухудшающегося, широко распространенного и систематического угнетения всех женщин и девочек в Афганистане движением «Талибан», которое, как документально подтвердил Специальный докладчик по вопросу о положении в области прав человека в Афганистане</w:t>
      </w:r>
      <w:r w:rsidRPr="008C2145">
        <w:rPr>
          <w:sz w:val="18"/>
          <w:vertAlign w:val="superscript"/>
        </w:rPr>
        <w:footnoteReference w:id="4"/>
      </w:r>
      <w:r w:rsidRPr="008C2145">
        <w:rPr>
          <w:sz w:val="18"/>
        </w:rPr>
        <w:t>,</w:t>
      </w:r>
      <w:r w:rsidRPr="008C2145">
        <w:t xml:space="preserve"> создало </w:t>
      </w:r>
      <w:proofErr w:type="spellStart"/>
      <w:r w:rsidRPr="008C2145">
        <w:t>институционализированную</w:t>
      </w:r>
      <w:proofErr w:type="spellEnd"/>
      <w:r w:rsidRPr="008C2145">
        <w:t xml:space="preserve"> систему дискриминации, сегрегации, неуважения человеческого достоинства и отчуждения женщин и девочек посредством, в частности, так называемых законов, таких как недавно принятый так называемый «Закон о поощрении добродетели и предотвращении порока», указов, политики и практики, направленных против женщин и девочек, подрыва механизмов правовой защиты и привлечения к ответственности за сексуальное и гендерное насилие и продолжающегося отказа в правах человека, что может быть равносильно преследованию по гендерным признакам,</w:t>
      </w:r>
    </w:p>
    <w:p w14:paraId="39D5630B" w14:textId="346EB646" w:rsidR="008C2145" w:rsidRPr="008C2145" w:rsidRDefault="008C2145" w:rsidP="008C2145">
      <w:pPr>
        <w:pStyle w:val="SingleTxtG"/>
      </w:pPr>
      <w:r>
        <w:rPr>
          <w:i/>
          <w:iCs/>
          <w:lang w:val="en-US"/>
        </w:rPr>
        <w:tab/>
      </w:r>
      <w:r w:rsidRPr="008C2145">
        <w:rPr>
          <w:i/>
          <w:iCs/>
        </w:rPr>
        <w:t>будучи глубоко обеспокоен</w:t>
      </w:r>
      <w:r w:rsidRPr="008C2145">
        <w:t xml:space="preserve"> продолжающимся, систематическим,</w:t>
      </w:r>
      <w:r w:rsidR="00F7219F">
        <w:rPr>
          <w:lang w:val="en-US"/>
        </w:rPr>
        <w:t xml:space="preserve"> </w:t>
      </w:r>
      <w:r w:rsidRPr="008C2145">
        <w:t>системным и всеобъемлющим подрывом уважения к правам человека всех женщин и девочек в Афганистане со стороны движения «Талибан», в том числе введением ограничений, которые сдерживают осуществление прав на образование, наивысший достижимый уровень физического и психического здоровья, труд, свободу передвижения, свободу выражения мнений, свободу убеждений и свободу мирных собраний и ассоциации, а</w:t>
      </w:r>
      <w:r w:rsidR="00F7219F">
        <w:rPr>
          <w:lang w:val="en-US"/>
        </w:rPr>
        <w:t> </w:t>
      </w:r>
      <w:r w:rsidRPr="008C2145">
        <w:t>также полное, равное, значимое и безопасное участие женщин в общественной жизни, и особо отмечая, что эти ограничения не соответствуют обязательствам Афганистана по международному праву прав человека и обязательствам, взятым движением «Талибан» перед народом Афганистана,</w:t>
      </w:r>
    </w:p>
    <w:p w14:paraId="4A457749" w14:textId="7D8B0DAC" w:rsidR="008C2145" w:rsidRPr="008C2145" w:rsidRDefault="008C2145" w:rsidP="008C2145">
      <w:pPr>
        <w:pStyle w:val="SingleTxtG"/>
      </w:pPr>
      <w:r>
        <w:rPr>
          <w:i/>
          <w:iCs/>
          <w:lang w:val="en-US"/>
        </w:rPr>
        <w:tab/>
      </w:r>
      <w:r w:rsidRPr="008C2145">
        <w:rPr>
          <w:i/>
          <w:iCs/>
        </w:rPr>
        <w:t>выражая глубокую обеспокоенность</w:t>
      </w:r>
      <w:r w:rsidRPr="008C2145">
        <w:t xml:space="preserve"> по поводу сохраняющейся распространенности насилия и дискриминации в отношении женщин и девочек в Афганистане во всех их различных формах и проявлениях, которые могут быть приравнены к преступлению против человечности, заключающемуся в преследовании по гендерным признакам, включая сексуальное и гендерное насилие во всех его формах, детские, ранние и принудительные браки, и множественные и перекрестные формы дискриминации в отношении женщин и девочек, особо отмечая, что дискриминация и насилие в отношении женщин и девочек нарушают, попирают и ущемляют осуществление ими прав человека, и подчеркивая, что виновные в преступлениях, связанных с нарушениями и ущемлениями прав человека, должны предаваться правосудию, а также острую необходимость предоставления жертвам и пострадавшим эффективного возмещения, поддержки и средств правовой защиты,</w:t>
      </w:r>
    </w:p>
    <w:p w14:paraId="65FE00A3" w14:textId="4443F140" w:rsidR="008C2145" w:rsidRPr="008C2145" w:rsidRDefault="008C2145" w:rsidP="008C2145">
      <w:pPr>
        <w:pStyle w:val="SingleTxtG"/>
      </w:pPr>
      <w:r>
        <w:rPr>
          <w:i/>
          <w:iCs/>
          <w:lang w:val="en-US"/>
        </w:rPr>
        <w:tab/>
      </w:r>
      <w:r w:rsidRPr="008C2145">
        <w:rPr>
          <w:i/>
          <w:iCs/>
        </w:rPr>
        <w:t>обращая особое внимание</w:t>
      </w:r>
      <w:r w:rsidRPr="008C2145">
        <w:t xml:space="preserve"> на крайне важную роль женщин в оказании жизненно необходимой помощи и базовых услуг и выражая глубокую обеспокоенность в связи с введенным движением «Талибан» запретом на работу женщин из Афганистана по линии Организации Объединенных Наций в Афганистане и по линии международных и национальных неправительственных организаций, который оказывает серьезное влияние на эффективность оказания жизненно необходимой помощи и базовых услуг, подвергая риску жизни миллионов афганцев, особенно тех, кто живет в домохозяйствах, возглавляемых женщинами,</w:t>
      </w:r>
    </w:p>
    <w:p w14:paraId="5C6B543D" w14:textId="2A27646A" w:rsidR="008C2145" w:rsidRPr="008C2145" w:rsidRDefault="008C2145" w:rsidP="008C2145">
      <w:pPr>
        <w:pStyle w:val="SingleTxtG"/>
      </w:pPr>
      <w:r>
        <w:rPr>
          <w:i/>
          <w:iCs/>
          <w:lang w:val="en-US"/>
        </w:rPr>
        <w:lastRenderedPageBreak/>
        <w:tab/>
      </w:r>
      <w:r w:rsidRPr="008C2145">
        <w:rPr>
          <w:i/>
          <w:iCs/>
        </w:rPr>
        <w:t>выражая глубокую обеспокоенность</w:t>
      </w:r>
      <w:r w:rsidRPr="008C2145">
        <w:t xml:space="preserve"> экономическим и климатическим кризисами, кризисом в области психического здоровья, гуманитарным кризисом и кризисом в области продовольственной безопасности в Афганистане, включая растущий уровень острого отсутствия продовольственной безопасности и недоедания, а также лишение женщин возможности зарабатывать на жизнь, которые подрывают осуществление всего спектра экономических, социальных и культурных прав народа Афганистана, включая женщин и детей, и особо отмечая необходимость решения проблемы критического дефицита финансирования гуманитарного реагирования и решения проблемы долгосрочной экономической нестабильности по всему Афганистану,</w:t>
      </w:r>
    </w:p>
    <w:p w14:paraId="1C8B9F00" w14:textId="701B120E" w:rsidR="008C2145" w:rsidRPr="008C2145" w:rsidRDefault="008C2145" w:rsidP="008C2145">
      <w:pPr>
        <w:pStyle w:val="SingleTxtG"/>
      </w:pPr>
      <w:r>
        <w:rPr>
          <w:i/>
          <w:iCs/>
          <w:lang w:val="en-US"/>
        </w:rPr>
        <w:tab/>
      </w:r>
      <w:r w:rsidRPr="008C2145">
        <w:rPr>
          <w:i/>
          <w:iCs/>
        </w:rPr>
        <w:t>с крайней обеспокоенностью ссылаясь</w:t>
      </w:r>
      <w:r w:rsidRPr="008C2145">
        <w:t xml:space="preserve"> на оценку Специального докладчика по вопросу о положении в области прав человека в Афганистане относительно преследования на протяжении истории хазарейцев и лиц, принадлежащих к маргинализированным группам и другим этническим и религиозным меньшинствам, а также на оценку Специального докладчика, согласно которой нападения, ответственность за которые часто берет на себя организация «Исламское государство Ирака и Леванта — Хорасан», как представляется, носят систематический характер и отражают элементы организационной политики и поэтому имеют признаки международных преступлений, включая преступления против человечности</w:t>
      </w:r>
      <w:r w:rsidR="00F7219F" w:rsidRPr="008C2145">
        <w:rPr>
          <w:sz w:val="18"/>
          <w:vertAlign w:val="superscript"/>
        </w:rPr>
        <w:footnoteReference w:id="5"/>
      </w:r>
      <w:r w:rsidRPr="008C2145">
        <w:t xml:space="preserve">, </w:t>
      </w:r>
      <w:r w:rsidRPr="008C2145">
        <w:rPr>
          <w:sz w:val="18"/>
        </w:rPr>
        <w:t>с</w:t>
      </w:r>
      <w:r w:rsidRPr="008C2145">
        <w:t>сылаясь на оценку Верховного комиссара и отмечая оценку Генерального секретаря</w:t>
      </w:r>
      <w:r w:rsidR="00F7219F" w:rsidRPr="008C2145">
        <w:rPr>
          <w:sz w:val="18"/>
          <w:vertAlign w:val="superscript"/>
        </w:rPr>
        <w:footnoteReference w:id="6"/>
      </w:r>
      <w:r w:rsidRPr="008C2145">
        <w:t>,</w:t>
      </w:r>
      <w:r w:rsidRPr="008C2145">
        <w:rPr>
          <w:sz w:val="18"/>
        </w:rPr>
        <w:t xml:space="preserve"> </w:t>
      </w:r>
      <w:r w:rsidRPr="008C2145">
        <w:t>согласно которой положение в области прав человека продолжает ухудшаться</w:t>
      </w:r>
      <w:r w:rsidR="00F7219F">
        <w:t>,</w:t>
      </w:r>
    </w:p>
    <w:p w14:paraId="335F79A0" w14:textId="4E9A9C95" w:rsidR="008C2145" w:rsidRPr="008C2145" w:rsidRDefault="008C2145" w:rsidP="008C2145">
      <w:pPr>
        <w:pStyle w:val="SingleTxtG"/>
        <w:rPr>
          <w:sz w:val="18"/>
        </w:rPr>
      </w:pPr>
      <w:r>
        <w:rPr>
          <w:i/>
          <w:iCs/>
          <w:lang w:val="en-US"/>
        </w:rPr>
        <w:tab/>
      </w:r>
      <w:r w:rsidRPr="008C2145">
        <w:rPr>
          <w:i/>
          <w:iCs/>
        </w:rPr>
        <w:t>выражая глубокую обеспокоенность</w:t>
      </w:r>
      <w:r w:rsidRPr="008C2145">
        <w:t xml:space="preserve"> по поводу положения детей, которые продолжают испытывать лишения после десятилетий конфликта, отсутствия безопасности, насилия в условиях конфликта, вербовки и использования детей вооруженными силами и группами в боевых действиях в нарушение применимых норм международного права, сексуального и гендерного насилия во всех его формах, убийства детей и нанесения им увечий, эксплуатации и похищения детей и других нарушений международного права, включая нарушения или ущемления прав человека, незаконные нападения на учащихся, преподавателей, школы и университеты, незаконное использование учебных заведений в военных целях и отказ в гуманитарном доступе, и которые, в дополнение к ограничениям права на образование, страдают от последствий гуманитарного кризиса, порождающего вредную, дискриминационную, угнетающую и насильственную практику, такую как детские, ранние и принудительные браки, жестокое обращение, экономическая и сексуальная эксплуатация, продажа детей и органов, принудительный и детский труд, торговля людьми и небезопасная миграция</w:t>
      </w:r>
      <w:r w:rsidRPr="008C2145">
        <w:rPr>
          <w:sz w:val="18"/>
          <w:vertAlign w:val="superscript"/>
        </w:rPr>
        <w:footnoteReference w:id="7"/>
      </w:r>
      <w:r w:rsidR="00F7219F" w:rsidRPr="008C2145">
        <w:t>,</w:t>
      </w:r>
    </w:p>
    <w:p w14:paraId="70C9B28F" w14:textId="393AC5CF" w:rsidR="008C2145" w:rsidRPr="008C2145" w:rsidRDefault="008C2145" w:rsidP="008C2145">
      <w:pPr>
        <w:pStyle w:val="SingleTxtG"/>
      </w:pPr>
      <w:r>
        <w:rPr>
          <w:i/>
          <w:iCs/>
          <w:lang w:val="en-US"/>
        </w:rPr>
        <w:tab/>
      </w:r>
      <w:r w:rsidRPr="008C2145">
        <w:rPr>
          <w:i/>
          <w:iCs/>
        </w:rPr>
        <w:t>признавая</w:t>
      </w:r>
      <w:r w:rsidRPr="008C2145">
        <w:t>, что эффективное осуществление права на свободу мнений и их свободное выражение является важным показателем уровня защиты других прав и свобод человека, и обращая особое внимание на важную роль, которую играют местные журналисты и работники средств массовой информации, продолжая выполнять исключительно нужную работу, в том числе документируя и освещая события в сложных обстоятельствах,</w:t>
      </w:r>
    </w:p>
    <w:p w14:paraId="04D40413" w14:textId="69F81CCC" w:rsidR="008C2145" w:rsidRPr="008C2145" w:rsidRDefault="008C2145" w:rsidP="008C2145">
      <w:pPr>
        <w:pStyle w:val="SingleTxtG"/>
      </w:pPr>
      <w:r>
        <w:rPr>
          <w:i/>
          <w:iCs/>
          <w:lang w:val="en-US"/>
        </w:rPr>
        <w:tab/>
      </w:r>
      <w:r w:rsidRPr="008C2145">
        <w:rPr>
          <w:i/>
          <w:iCs/>
        </w:rPr>
        <w:t>вновь подтверждая</w:t>
      </w:r>
      <w:r w:rsidRPr="008C2145">
        <w:t>, что полное, равное, значимое и безопасное участие, инклюзия и расширение прав и возможностей всех женщин и девочек во всех сферах жизни, в том числе в планировании и принятии решений в отношении управления, посредничества, укрепления доверия, предотвращения и разрешения конфликтов, а</w:t>
      </w:r>
      <w:r w:rsidR="0017626B">
        <w:t> </w:t>
      </w:r>
      <w:r w:rsidRPr="008C2145">
        <w:t>также их привлечение ко всем усилиям по поддержанию и поощрению мира и безопасности составляют существенное условие для устойчивого мира и полного и всестороннего экономического и социального развития, а также для реализации и осуществления всех прав человека всеми людьми в Афганистане,</w:t>
      </w:r>
    </w:p>
    <w:p w14:paraId="54AD0493" w14:textId="1921278A" w:rsidR="008C2145" w:rsidRPr="008C2145" w:rsidRDefault="008C2145" w:rsidP="008C2145">
      <w:pPr>
        <w:pStyle w:val="SingleTxtG"/>
      </w:pPr>
      <w:r>
        <w:rPr>
          <w:i/>
          <w:iCs/>
          <w:lang w:val="en-US"/>
        </w:rPr>
        <w:tab/>
      </w:r>
      <w:r w:rsidRPr="008C2145">
        <w:rPr>
          <w:i/>
          <w:iCs/>
        </w:rPr>
        <w:t>выражая глубокую обеспокоенность</w:t>
      </w:r>
      <w:r w:rsidRPr="008C2145">
        <w:t xml:space="preserve"> тем, что движение «Талибан» ввело санкционированные судом телесные наказания и смертную казнь, отмечая, что такие </w:t>
      </w:r>
      <w:r w:rsidRPr="008C2145">
        <w:lastRenderedPageBreak/>
        <w:t>приговоры, как забивание людей камнями до смерти или замуровывание их в стену, представляют собой пытки или другие жестокие, бесчеловечные или унижающие достоинство виды обращения и наказания, и выражая глубокую обеспокоенность также сообщениями о телесных наказаниях, не санкционированных судом,</w:t>
      </w:r>
    </w:p>
    <w:p w14:paraId="0C9553AC" w14:textId="399EB8B7" w:rsidR="008C2145" w:rsidRPr="008C2145" w:rsidRDefault="008C2145" w:rsidP="008C2145">
      <w:pPr>
        <w:pStyle w:val="SingleTxtG"/>
      </w:pPr>
      <w:r>
        <w:rPr>
          <w:i/>
          <w:iCs/>
          <w:lang w:val="en-US"/>
        </w:rPr>
        <w:tab/>
      </w:r>
      <w:r w:rsidRPr="008C2145">
        <w:rPr>
          <w:i/>
          <w:iCs/>
        </w:rPr>
        <w:t>ссылаясь</w:t>
      </w:r>
      <w:r w:rsidRPr="008C2145">
        <w:t xml:space="preserve"> на важность защиты культурного наследия от преднамеренного повреждения и разграбления,</w:t>
      </w:r>
    </w:p>
    <w:p w14:paraId="57B79FE9" w14:textId="6E75A5CF" w:rsidR="008C2145" w:rsidRPr="008C2145" w:rsidRDefault="008C2145" w:rsidP="008C2145">
      <w:pPr>
        <w:pStyle w:val="SingleTxtG"/>
      </w:pPr>
      <w:r>
        <w:rPr>
          <w:i/>
          <w:iCs/>
          <w:lang w:val="en-US"/>
        </w:rPr>
        <w:tab/>
      </w:r>
      <w:r w:rsidRPr="008C2145">
        <w:rPr>
          <w:i/>
          <w:iCs/>
        </w:rPr>
        <w:t>ссылаясь также</w:t>
      </w:r>
      <w:r w:rsidRPr="008C2145">
        <w:t xml:space="preserve"> на обязательства Афганистана по международному праву прав человека и международному гуманитарному праву, выраженные, в частности, в договорах и конвенциях, участником которых он является, включая Международный пакт о гражданских и политических правах, Международный пакт об экономических, социальных и культурных правах, Конвенцию против пыток и других жестоких, бесчеловечных или унижающих достоинство видов обращения и наказания, Конвенцию о ликвидации всех форм дискриминации в отношении женщин, Конвенцию о правах ребенка, Международную конвенцию о ликвидации всех форм расовой дискриминации, Конвенцию о правах инвалидов и Конвенцию о рабстве,</w:t>
      </w:r>
      <w:bookmarkStart w:id="0" w:name="OLE_LINK3"/>
      <w:bookmarkStart w:id="1" w:name="OLE_LINK4"/>
      <w:bookmarkEnd w:id="0"/>
      <w:bookmarkEnd w:id="1"/>
    </w:p>
    <w:p w14:paraId="3A7E90DA" w14:textId="16DA2E3E" w:rsidR="008C2145" w:rsidRPr="008C2145" w:rsidRDefault="008C2145" w:rsidP="008C2145">
      <w:pPr>
        <w:pStyle w:val="SingleTxtG"/>
      </w:pPr>
      <w:r>
        <w:rPr>
          <w:i/>
          <w:iCs/>
          <w:lang w:val="en-US"/>
        </w:rPr>
        <w:tab/>
      </w:r>
      <w:r w:rsidRPr="008C2145">
        <w:rPr>
          <w:i/>
          <w:iCs/>
        </w:rPr>
        <w:t>ссылаясь далее</w:t>
      </w:r>
      <w:r w:rsidRPr="008C2145">
        <w:t xml:space="preserve"> на то, что Афганистан является государством</w:t>
      </w:r>
      <w:r w:rsidR="0017626B">
        <w:t> </w:t>
      </w:r>
      <w:r w:rsidRPr="008C2145">
        <w:t>—</w:t>
      </w:r>
      <w:r w:rsidR="0017626B">
        <w:t> </w:t>
      </w:r>
      <w:r w:rsidRPr="008C2145">
        <w:t>участником Римского статута Международного уголовного суда с 1 мая 2003 года, и отмечая продолжающееся расследование Судом ситуации в Афганистане,</w:t>
      </w:r>
    </w:p>
    <w:p w14:paraId="2487C18E" w14:textId="4B2CBEDD" w:rsidR="008C2145" w:rsidRPr="008C2145" w:rsidRDefault="008C2145" w:rsidP="008C2145">
      <w:pPr>
        <w:pStyle w:val="SingleTxtG"/>
      </w:pPr>
      <w:r>
        <w:rPr>
          <w:i/>
          <w:iCs/>
          <w:lang w:val="en-US"/>
        </w:rPr>
        <w:tab/>
      </w:r>
      <w:r w:rsidRPr="008C2145">
        <w:rPr>
          <w:i/>
          <w:iCs/>
        </w:rPr>
        <w:t>выражая глубокую обеспокоенность</w:t>
      </w:r>
      <w:r w:rsidRPr="008C2145">
        <w:t xml:space="preserve"> перемещением населения в Афганистане, учитывая усилия многих государств по эвакуации и переселению людей, вынужденных спасаться бегством из Афганистана, особо отмечая необходимость поддержки соседних стран, которые щедро принимают большое количество беженцев и других людей из Афганистана, нуждающихся в международной защите, подтверждая при этом важность защиты их прав, защиты их от высылки и достойного обращения с ними и ссылаясь на принцип распределения бремени и ответственности,</w:t>
      </w:r>
    </w:p>
    <w:p w14:paraId="07192D92" w14:textId="191FDF43" w:rsidR="008C2145" w:rsidRPr="008C2145" w:rsidRDefault="008C2145" w:rsidP="008C2145">
      <w:pPr>
        <w:pStyle w:val="SingleTxtG"/>
      </w:pPr>
      <w:r>
        <w:rPr>
          <w:i/>
          <w:iCs/>
          <w:lang w:val="en-US"/>
        </w:rPr>
        <w:tab/>
      </w:r>
      <w:r w:rsidRPr="008C2145">
        <w:rPr>
          <w:i/>
          <w:iCs/>
        </w:rPr>
        <w:t>учитывая</w:t>
      </w:r>
      <w:r w:rsidRPr="008C2145">
        <w:t xml:space="preserve"> усилия соседних и других стран по содействию доставке гуманитарной помощи в Афганистан в сотрудничестве с Организацией Объединенных Наций и другими международными учреждениями и партнерами и</w:t>
      </w:r>
      <w:r w:rsidRPr="008C2145">
        <w:rPr>
          <w:b/>
          <w:bCs/>
        </w:rPr>
        <w:t xml:space="preserve"> </w:t>
      </w:r>
      <w:r w:rsidRPr="008C2145">
        <w:t>рекомендуя продолжать эти усилия,</w:t>
      </w:r>
    </w:p>
    <w:p w14:paraId="6BF5EA5E" w14:textId="0EA302EC" w:rsidR="008C2145" w:rsidRPr="008C2145" w:rsidRDefault="008C2145" w:rsidP="008C2145">
      <w:pPr>
        <w:pStyle w:val="SingleTxtG"/>
      </w:pPr>
      <w:r>
        <w:rPr>
          <w:i/>
          <w:iCs/>
          <w:lang w:val="en-US"/>
        </w:rPr>
        <w:tab/>
      </w:r>
      <w:r w:rsidRPr="008C2145">
        <w:rPr>
          <w:i/>
          <w:iCs/>
        </w:rPr>
        <w:t>особо отмечая</w:t>
      </w:r>
      <w:r w:rsidRPr="008C2145">
        <w:t>, что устойчивый мир в Афганистане может быть достигнут только путем инклюзивного, справедливого, прочного и реалистичного политического урегулирования, которое отражало бы выбор народа Афганистана и способствовало бы осуществлению прав человека всеми людьми, в том числе всеми женщинами, девочками, детьми и лицами, принадлежащими к маргинализированным группам и меньшинствам, и в результате которого Афганистан будет жить в мире с самим собой и своими соседями, будет полностью реинтегрирован в международное сообщество и будет выполнять свои международные обязательства,</w:t>
      </w:r>
    </w:p>
    <w:p w14:paraId="542CF80E" w14:textId="239B502B" w:rsidR="008C2145" w:rsidRPr="008C2145" w:rsidRDefault="008C2145" w:rsidP="008C2145">
      <w:pPr>
        <w:pStyle w:val="SingleTxtG"/>
      </w:pPr>
      <w:r>
        <w:rPr>
          <w:i/>
          <w:iCs/>
          <w:lang w:val="en-US"/>
        </w:rPr>
        <w:tab/>
      </w:r>
      <w:r w:rsidRPr="008C2145">
        <w:rPr>
          <w:i/>
          <w:iCs/>
        </w:rPr>
        <w:t>отмечая</w:t>
      </w:r>
      <w:r w:rsidRPr="008C2145">
        <w:t xml:space="preserve"> усилия религиозных деятелей из соседних и других стран по поощрению права человека женщин и детей на доступ к качественному образованию в Афганистане, особо отмечая необходимость поддержки усилий, направленных на реализацию права на образование без какой-либо дискриминации, и ссылаясь на важность светских учебных программ в этом отношении,</w:t>
      </w:r>
    </w:p>
    <w:p w14:paraId="5C351E1B" w14:textId="31B90FAE" w:rsidR="008C2145" w:rsidRPr="008C2145" w:rsidRDefault="008C2145" w:rsidP="008C2145">
      <w:pPr>
        <w:pStyle w:val="SingleTxtG"/>
      </w:pPr>
      <w:r>
        <w:rPr>
          <w:i/>
          <w:iCs/>
          <w:lang w:val="en-US"/>
        </w:rPr>
        <w:tab/>
      </w:r>
      <w:r w:rsidRPr="008C2145">
        <w:rPr>
          <w:i/>
          <w:iCs/>
        </w:rPr>
        <w:t>отмечая также</w:t>
      </w:r>
      <w:r w:rsidRPr="008C2145">
        <w:t>, что в последние три года после 20 лет политического, экономического и социального прогресса, достигнутого народом Афганистана, многие права человека в Афганистане целенаправленно попираются,</w:t>
      </w:r>
    </w:p>
    <w:p w14:paraId="7CD0D6A9" w14:textId="780D4FBD" w:rsidR="008C2145" w:rsidRPr="008C2145" w:rsidRDefault="008C2145" w:rsidP="008C2145">
      <w:pPr>
        <w:pStyle w:val="SingleTxtG"/>
      </w:pPr>
      <w:r>
        <w:rPr>
          <w:i/>
          <w:iCs/>
          <w:lang w:val="en-US"/>
        </w:rPr>
        <w:tab/>
      </w:r>
      <w:r w:rsidRPr="008C2145">
        <w:rPr>
          <w:i/>
          <w:iCs/>
        </w:rPr>
        <w:t>подтверждая</w:t>
      </w:r>
      <w:r w:rsidRPr="008C2145">
        <w:t xml:space="preserve"> свою поддержку работы Миссии Организации Объединенных Наций по содействию Афганистану и Специального представителя Генерального секретаря по Афганистану в деле выполнения ими своих мандатов согласно резолюциям Совета Безопасности 2626 (2022) от 17 марта 2022 года и 2678 (2023) от 16 марта 2023 года, включая осуществляемые ими мониторинг и представление информации в области прав человека и взаимодействие со всеми соответствующими политическими субъектами в Афганистане и заинтересованными сторонами, включая, при необходимости, соответствующие органы власти,</w:t>
      </w:r>
    </w:p>
    <w:p w14:paraId="72C7FDF6" w14:textId="6392211D" w:rsidR="008C2145" w:rsidRPr="008C2145" w:rsidRDefault="008C2145" w:rsidP="008C2145">
      <w:pPr>
        <w:pStyle w:val="SingleTxtG"/>
      </w:pPr>
      <w:r>
        <w:rPr>
          <w:i/>
          <w:iCs/>
          <w:lang w:val="en-US"/>
        </w:rPr>
        <w:lastRenderedPageBreak/>
        <w:tab/>
      </w:r>
      <w:r w:rsidRPr="008C2145">
        <w:rPr>
          <w:i/>
          <w:iCs/>
        </w:rPr>
        <w:t>признавая</w:t>
      </w:r>
      <w:r w:rsidRPr="008C2145">
        <w:t xml:space="preserve">, что международное сообщество должно выступить против </w:t>
      </w:r>
      <w:proofErr w:type="spellStart"/>
      <w:r w:rsidRPr="008C2145">
        <w:t>институционализированного</w:t>
      </w:r>
      <w:proofErr w:type="spellEnd"/>
      <w:r w:rsidRPr="008C2145">
        <w:t xml:space="preserve"> гендерного угнетения, которое движение «Талибан» установило и стремится поддерживать, и бороться с ним,</w:t>
      </w:r>
    </w:p>
    <w:p w14:paraId="7D66CE35" w14:textId="7912DC16" w:rsidR="008C2145" w:rsidRPr="008C2145" w:rsidRDefault="008C2145" w:rsidP="008C2145">
      <w:pPr>
        <w:pStyle w:val="SingleTxtG"/>
      </w:pPr>
      <w:r>
        <w:rPr>
          <w:i/>
          <w:iCs/>
          <w:lang w:val="en-US"/>
        </w:rPr>
        <w:tab/>
      </w:r>
      <w:r w:rsidRPr="008C2145">
        <w:rPr>
          <w:i/>
          <w:iCs/>
        </w:rPr>
        <w:t>признавая</w:t>
      </w:r>
      <w:r w:rsidRPr="008C2145">
        <w:t xml:space="preserve"> также необходимость оказания помощи в решении существенных проблем, стоящих перед экономикой Афганистана, в том числе посредством усилий по восстановлению банковской и финансовой систем и усилий по созданию условий для использования активов, принадлежащих Центральному банку Афганистана, на благо народа Афганистана, включая всех женщин и девочек,</w:t>
      </w:r>
    </w:p>
    <w:p w14:paraId="6C01D398" w14:textId="76B4F996" w:rsidR="008C2145" w:rsidRPr="008C2145" w:rsidRDefault="008C2145" w:rsidP="008C2145">
      <w:pPr>
        <w:pStyle w:val="SingleTxtG"/>
      </w:pPr>
      <w:r>
        <w:rPr>
          <w:i/>
          <w:iCs/>
          <w:lang w:val="en-US"/>
        </w:rPr>
        <w:tab/>
      </w:r>
      <w:r w:rsidRPr="008C2145">
        <w:rPr>
          <w:i/>
          <w:iCs/>
        </w:rPr>
        <w:t>особо отмечая</w:t>
      </w:r>
      <w:r w:rsidRPr="008C2145">
        <w:t xml:space="preserve"> важность охраны и безопасности персонала Организации Объединенных Наций, в том числе персонала, занимающегося вопросами прав человека, дипломатического и консульского персонала государств</w:t>
      </w:r>
      <w:r w:rsidR="009E131B">
        <w:t> </w:t>
      </w:r>
      <w:r w:rsidRPr="008C2145">
        <w:t>—</w:t>
      </w:r>
      <w:r w:rsidR="009E131B">
        <w:t> </w:t>
      </w:r>
      <w:r w:rsidRPr="008C2145">
        <w:t>членов Организации Объединенных Наций и национального и международного гуманитарного персонала, включая сотрудников-женщин,</w:t>
      </w:r>
    </w:p>
    <w:p w14:paraId="1D1F504D" w14:textId="73D92A00" w:rsidR="008C2145" w:rsidRPr="008C2145" w:rsidRDefault="008C2145" w:rsidP="008C2145">
      <w:pPr>
        <w:pStyle w:val="SingleTxtG"/>
      </w:pPr>
      <w:r>
        <w:rPr>
          <w:i/>
          <w:iCs/>
          <w:lang w:val="en-US"/>
        </w:rPr>
        <w:tab/>
      </w:r>
      <w:r w:rsidRPr="008C2145">
        <w:rPr>
          <w:i/>
          <w:iCs/>
        </w:rPr>
        <w:t>приветствуя</w:t>
      </w:r>
      <w:r w:rsidRPr="008C2145">
        <w:t xml:space="preserve"> доклад Управления Верховного комиссара, доклады Миссии Организации Объединенных Наций по содействию Афганистану и текущую работу и доклады Специального докладчика, а также его совместный доклад с Рабочей группой по вопросу о дискриминации в отношении женщин и девочек</w:t>
      </w:r>
      <w:r w:rsidRPr="008C2145">
        <w:rPr>
          <w:sz w:val="18"/>
          <w:vertAlign w:val="superscript"/>
        </w:rPr>
        <w:footnoteReference w:id="8"/>
      </w:r>
      <w:r w:rsidRPr="008C2145">
        <w:rPr>
          <w:sz w:val="18"/>
        </w:rPr>
        <w:t>,</w:t>
      </w:r>
    </w:p>
    <w:p w14:paraId="55586AF8" w14:textId="171EC639" w:rsidR="008C2145" w:rsidRPr="008C2145" w:rsidRDefault="008C2145" w:rsidP="008C2145">
      <w:pPr>
        <w:pStyle w:val="SingleTxtG"/>
      </w:pPr>
      <w:r>
        <w:rPr>
          <w:lang w:val="en-US"/>
        </w:rPr>
        <w:tab/>
      </w:r>
      <w:r w:rsidRPr="008C2145">
        <w:t>1.</w:t>
      </w:r>
      <w:r w:rsidRPr="008C2145">
        <w:tab/>
      </w:r>
      <w:r w:rsidRPr="008C2145">
        <w:rPr>
          <w:i/>
          <w:iCs/>
        </w:rPr>
        <w:t>по-прежнему самым решительным образом осуждает</w:t>
      </w:r>
      <w:r w:rsidRPr="008C2145">
        <w:t xml:space="preserve"> все нарушения и ущемления прав человека и нарушения международного гуманитарного права, совершенные в Афганистане, в частности те, которые связаны с суммарными или внесудебными казнями, произвольными задержаниями, пытками и другими формами жестокого, бесчеловечного или унижающего достоинство обращения, насильственными исчезновениями, насилием в отношении мирных демонстрантов, правозащитников, журналистов и представителей средств массовой информации, особенно женщин из числа журналистов и представителей средств массовой информации, а также бывших судей, прокуроров и других мировых судей, гражданских служащих, сотрудников правоохранительных органов и военнослужащих, репрессиями, рейдами в офисах неправительственных организаций и групп гражданского общества, включая организации по защите прав женщин, нарушениями и ущемлениями прав человека всех женщин, девочек, детей, лиц с инвалидностью, лиц, принадлежащих к этническим и религиозным меньшинствам и другим маргинализированным группам,</w:t>
      </w:r>
      <w:r w:rsidR="009E131B">
        <w:t xml:space="preserve"> </w:t>
      </w:r>
      <w:r w:rsidRPr="008C2145">
        <w:t>и лиц, находящихся в уязвимом положении, а</w:t>
      </w:r>
      <w:r w:rsidR="009E131B">
        <w:t> </w:t>
      </w:r>
      <w:r w:rsidRPr="008C2145">
        <w:t>также преследованием тех, кто работал на правительство Афганистана, и бывших военнослужащих;</w:t>
      </w:r>
    </w:p>
    <w:p w14:paraId="3C0C937F" w14:textId="1DFAB61F" w:rsidR="008C2145" w:rsidRPr="008C2145" w:rsidRDefault="008C2145" w:rsidP="008C2145">
      <w:pPr>
        <w:pStyle w:val="SingleTxtG"/>
      </w:pPr>
      <w:r>
        <w:rPr>
          <w:lang w:val="en-US"/>
        </w:rPr>
        <w:tab/>
      </w:r>
      <w:r w:rsidRPr="008C2145">
        <w:t>2.</w:t>
      </w:r>
      <w:r w:rsidRPr="008C2145">
        <w:tab/>
      </w:r>
      <w:r w:rsidRPr="008C2145">
        <w:rPr>
          <w:i/>
          <w:iCs/>
        </w:rPr>
        <w:t>с сожалением отмечает</w:t>
      </w:r>
      <w:r w:rsidRPr="008C2145">
        <w:t xml:space="preserve"> институционализацию движением «Талибан» системы дискриминации, сегрегации, неуважения человеческого достоинства и отчуждения женщин и девочек, а также причиненный этим вред, что должно пробудить совесть человечества и требует согласованных действий со стороны международного сообщества;</w:t>
      </w:r>
    </w:p>
    <w:p w14:paraId="49833C16" w14:textId="0306265F" w:rsidR="008C2145" w:rsidRPr="008C2145" w:rsidRDefault="008C2145" w:rsidP="008C2145">
      <w:pPr>
        <w:pStyle w:val="SingleTxtG"/>
      </w:pPr>
      <w:r>
        <w:rPr>
          <w:lang w:val="en-US"/>
        </w:rPr>
        <w:tab/>
      </w:r>
      <w:r w:rsidRPr="008C2145">
        <w:t>3.</w:t>
      </w:r>
      <w:r w:rsidRPr="008C2145">
        <w:tab/>
      </w:r>
      <w:r w:rsidRPr="008C2145">
        <w:rPr>
          <w:i/>
          <w:iCs/>
        </w:rPr>
        <w:t>решительно осуждает</w:t>
      </w:r>
      <w:r w:rsidRPr="008C2145">
        <w:t xml:space="preserve"> введенный движением «Талибан» запрет на работу женщин Афганистана по линии Организации Объединенных Наций в Афганистане и национальных и международных неправительственных организаций и все другие формы вмешательства в деятельность неправительственных организаций по оказанию содействия, включая доставку помощи, которые подрывают осуществление прав человека и несовместимы с гуманитарными принципами;</w:t>
      </w:r>
    </w:p>
    <w:p w14:paraId="4AA506BC" w14:textId="4CF58BEF" w:rsidR="008C2145" w:rsidRPr="008C2145" w:rsidRDefault="008C2145" w:rsidP="008C2145">
      <w:pPr>
        <w:pStyle w:val="SingleTxtG"/>
      </w:pPr>
      <w:r>
        <w:rPr>
          <w:lang w:val="en-US"/>
        </w:rPr>
        <w:tab/>
      </w:r>
      <w:r w:rsidRPr="008C2145">
        <w:t>4.</w:t>
      </w:r>
      <w:r w:rsidRPr="008C2145">
        <w:tab/>
      </w:r>
      <w:r w:rsidRPr="008C2145">
        <w:rPr>
          <w:i/>
          <w:iCs/>
        </w:rPr>
        <w:t>по-прежнему самым решительным образом осуждает</w:t>
      </w:r>
      <w:r w:rsidRPr="008C2145">
        <w:t xml:space="preserve"> все формы дискриминации в отношении женщин и девочек, включая женщин и девочек с инвалидностью, и напоминает всем сторонам, что все формы сексуального и гендерного насилия, включая насилие в отношении женщин и девочек, </w:t>
      </w:r>
      <w:proofErr w:type="spellStart"/>
      <w:r w:rsidRPr="008C2145">
        <w:t>бача-бази</w:t>
      </w:r>
      <w:proofErr w:type="spellEnd"/>
      <w:r w:rsidRPr="008C2145">
        <w:t xml:space="preserve"> (сексуальное рабство мальчиков) и детские, ранние и принудительные браки, представляют собой нарушения и ущемления прав человека и основных свобод;</w:t>
      </w:r>
    </w:p>
    <w:p w14:paraId="380045F8" w14:textId="161A1951" w:rsidR="008C2145" w:rsidRPr="008C2145" w:rsidRDefault="008C2145" w:rsidP="008C2145">
      <w:pPr>
        <w:pStyle w:val="SingleTxtG"/>
      </w:pPr>
      <w:r>
        <w:rPr>
          <w:lang w:val="en-US"/>
        </w:rPr>
        <w:tab/>
      </w:r>
      <w:r w:rsidRPr="008C2145">
        <w:t>5.</w:t>
      </w:r>
      <w:r w:rsidRPr="008C2145">
        <w:tab/>
      </w:r>
      <w:r w:rsidRPr="008C2145">
        <w:rPr>
          <w:i/>
          <w:iCs/>
        </w:rPr>
        <w:t>призывает</w:t>
      </w:r>
      <w:r w:rsidRPr="008C2145">
        <w:t xml:space="preserve"> к немедленному прекращению всех нарушений и ущемлений прав человека и нарушений международного гуманитарного права в Афганистане, </w:t>
      </w:r>
      <w:r w:rsidRPr="008C2145">
        <w:lastRenderedPageBreak/>
        <w:t>к</w:t>
      </w:r>
      <w:r w:rsidR="009E131B">
        <w:t> </w:t>
      </w:r>
      <w:r w:rsidRPr="008C2145">
        <w:t>строгому соблюдению всех прав человека и основных свобод, в том числе права на жизнь, права не подвергаться пыткам и другим жестоким, бесчеловечным или унижающим достоинство видам обращения или наказания, права на справедливое судебное разбирательство, права на эффективное средство правовой защиты, права на достаточный жизненный уровень, включая достаточное питание, жилище, безопасную питьевую воду и санитарию, прав на образование, труд, наивысший достижимый уровень физического и психического здоровья, включая сексуальное и репродуктивное здоровье и репродуктивные права, прав на свободу мирных собраний, религии или убеждений, права на свободу мнений и их свободное выражение</w:t>
      </w:r>
      <w:r w:rsidR="009E131B">
        <w:t xml:space="preserve"> </w:t>
      </w:r>
      <w:r w:rsidRPr="008C2145">
        <w:t>и права на свободу передвижения и свободу покидать страну, к обеспечению возможности и доступа к инклюзивному и справедливому качественному образованию на всех уровнях для женщин и девочек, к немедленному и безоговорочному возобновлению работы школ для девочек всех возрастов, а также к защите гражданского населения и критически важных объектов гражданской инфраструктуры, особенно медицинских и образовательных учреждений в стране;</w:t>
      </w:r>
    </w:p>
    <w:p w14:paraId="7D89159B" w14:textId="58F2AC0D" w:rsidR="008C2145" w:rsidRPr="008C2145" w:rsidRDefault="008C2145" w:rsidP="008C2145">
      <w:pPr>
        <w:pStyle w:val="SingleTxtG"/>
      </w:pPr>
      <w:r>
        <w:rPr>
          <w:lang w:val="en-US"/>
        </w:rPr>
        <w:tab/>
      </w:r>
      <w:r w:rsidRPr="008C2145">
        <w:t>6.</w:t>
      </w:r>
      <w:r w:rsidRPr="008C2145">
        <w:tab/>
      </w:r>
      <w:r w:rsidRPr="008C2145">
        <w:rPr>
          <w:i/>
          <w:iCs/>
        </w:rPr>
        <w:t>настоятельно призывает</w:t>
      </w:r>
      <w:r w:rsidRPr="008C2145">
        <w:t xml:space="preserve"> движение «Талибан» пересмотреть свою политику и практику, ограничивающие осуществление прав человека народом Афганистана, в том числе путем отмены недавно принятого так называемого </w:t>
      </w:r>
      <w:r w:rsidR="009E131B">
        <w:br/>
      </w:r>
      <w:r w:rsidRPr="008C2145">
        <w:t>«Закона о поощрении добродетели и предотвращении порока», который институционализирует систему дискриминации и угнетения в отношении женщин и девочек, что может быть равносильно преступлениям против человечности, включая преследование по гендерным признакам, привести их в соответствие с международными обязательствами Афганистана в области прав человека, в частности в качестве участника Конвенции о ликвидации всех форм дискриминации в отношении женщин, включая политику и практику, ограничивающие осуществление прав человека и основных свобод женщин и девочек, включая равенство и недискриминацию, свободу передвижения, свободу мирных собраний и ассоциации, свободу мнений и их свободное выражение, права на образование, труд и участие в общественной жизни и право голосовать и быть избранным на подлинных и периодических выборах, и подразумевающие дискриминацию лиц, принадлежащих к маргинализированным группам или группам этнических или религиозных меньшинств, включая хазарейцев, и запретить и предотвращать дискриминацию и насилие в отношении них и обеспечить их представительство во всех процессах принятия решений;</w:t>
      </w:r>
    </w:p>
    <w:p w14:paraId="0F0EC556" w14:textId="784EC11B" w:rsidR="008C2145" w:rsidRPr="008C2145" w:rsidRDefault="008C2145" w:rsidP="008C2145">
      <w:pPr>
        <w:pStyle w:val="SingleTxtG"/>
      </w:pPr>
      <w:r>
        <w:rPr>
          <w:lang w:val="en-US"/>
        </w:rPr>
        <w:tab/>
      </w:r>
      <w:r w:rsidRPr="008C2145">
        <w:t>7.</w:t>
      </w:r>
      <w:r w:rsidRPr="008C2145">
        <w:tab/>
      </w:r>
      <w:r w:rsidRPr="008C2145">
        <w:rPr>
          <w:i/>
          <w:iCs/>
        </w:rPr>
        <w:t>вновь подтверждает</w:t>
      </w:r>
      <w:r w:rsidRPr="008C2145">
        <w:t xml:space="preserve"> свою непоколебимую приверженность полному и равному осуществлению всех прав человека всеми женщинами, девочками и всеми детьми в Афганистане, включая право на свободу передвижения, свободу мирных собраний и ассоциации, свободу мнений и их свободное выражение, право на образование, право на наивысший достижимый уровень физического и психического здоровья, право на труд, право на доступ к правосудию наравне с другими и право на участие в общественной жизни, и важность защиты женщин, девочек и всех детей от нарушений и ущемлений и в этой связи отмечает, что, согласно Конвенции о правах ребенка, ребенком является любой человек в возрасте до 18 лет;</w:t>
      </w:r>
    </w:p>
    <w:p w14:paraId="44B5289E" w14:textId="00531FA6" w:rsidR="008C2145" w:rsidRPr="008C2145" w:rsidRDefault="008C2145" w:rsidP="008C2145">
      <w:pPr>
        <w:pStyle w:val="SingleTxtG"/>
      </w:pPr>
      <w:r>
        <w:rPr>
          <w:lang w:val="en-US"/>
        </w:rPr>
        <w:tab/>
      </w:r>
      <w:r w:rsidRPr="008C2145">
        <w:t>8.</w:t>
      </w:r>
      <w:r w:rsidRPr="008C2145">
        <w:tab/>
      </w:r>
      <w:r w:rsidRPr="008C2145">
        <w:rPr>
          <w:i/>
          <w:iCs/>
        </w:rPr>
        <w:t>призывает</w:t>
      </w:r>
      <w:r w:rsidR="009E131B">
        <w:t xml:space="preserve"> </w:t>
      </w:r>
      <w:r w:rsidRPr="008C2145">
        <w:t>к уважению, поощрению и защите права каждого человека на участие в культурной жизни, включая возможность иметь доступ к культурному наследию и пользоваться им, а также к защите материального и нематериального культурного наследия в соответствии со статьей 15 Международного пакта об экономических, социальных и культурных правах и Конвенцией о защите культурных ценностей в случае вооруженного конфликта и двумя факультативными протоколами к ней и настоятельно призывает все стороны воздерживаться от любого незаконного использования в военных целях культурных ценностей или целенаправленного нанесения ударов по ним;</w:t>
      </w:r>
    </w:p>
    <w:p w14:paraId="74E40DF6" w14:textId="4EEF19A8" w:rsidR="008C2145" w:rsidRPr="008C2145" w:rsidRDefault="008C2145" w:rsidP="008C2145">
      <w:pPr>
        <w:pStyle w:val="SingleTxtG"/>
      </w:pPr>
      <w:r>
        <w:rPr>
          <w:lang w:val="en-US"/>
        </w:rPr>
        <w:tab/>
      </w:r>
      <w:r w:rsidRPr="008C2145">
        <w:t>9.</w:t>
      </w:r>
      <w:r w:rsidRPr="008C2145">
        <w:tab/>
      </w:r>
      <w:r w:rsidRPr="008C2145">
        <w:rPr>
          <w:i/>
          <w:iCs/>
        </w:rPr>
        <w:t>признает</w:t>
      </w:r>
      <w:r w:rsidRPr="008C2145">
        <w:t xml:space="preserve">, что отправление правосудия и возмещение для жертв и привлечение к ответственности виновных в грубых нарушениях и ущемлениях прав человека и серьезных нарушениях международного гуманитарного права посредством всех доступных процессов являются важнейшей основой, необходимой для долгосрочного устойчивого мира, развития и примирения в Афганистане, и требуются </w:t>
      </w:r>
      <w:r w:rsidRPr="008C2145">
        <w:lastRenderedPageBreak/>
        <w:t>для восстановления верховенства права, укрепления институциональной защиты прав человека и предотвращения дальнейшего повторения грубых нарушений и ущемлений, а также для восстановления доверия между всеми членами афганского общества;</w:t>
      </w:r>
    </w:p>
    <w:p w14:paraId="6BF88B07" w14:textId="70CB2C75" w:rsidR="008C2145" w:rsidRPr="008C2145" w:rsidRDefault="008C2145" w:rsidP="008C2145">
      <w:pPr>
        <w:pStyle w:val="SingleTxtG"/>
      </w:pPr>
      <w:r>
        <w:rPr>
          <w:lang w:val="en-US"/>
        </w:rPr>
        <w:tab/>
      </w:r>
      <w:r w:rsidRPr="008C2145">
        <w:t>10.</w:t>
      </w:r>
      <w:r w:rsidRPr="008C2145">
        <w:tab/>
      </w:r>
      <w:r w:rsidRPr="008C2145">
        <w:rPr>
          <w:i/>
          <w:iCs/>
        </w:rPr>
        <w:t>подтверждает</w:t>
      </w:r>
      <w:r w:rsidRPr="008C2145">
        <w:t xml:space="preserve"> неотложность оперативного, независимого и беспристрастного рассмотрения или расследования всех предполагаемых нарушений или ущемлений прав человека и нарушений международного гуманитарного права, чтобы положить конец безнаказанности, обеспечить привлечение к ответственности с помощью процессов, которые являются всеобъемлющими, многоаспектными, учитывающими гендерные аспекты и ориентированными на интересы жертв, применять комплексный подход к правосудию переходного периода и предать виновных</w:t>
      </w:r>
      <w:r w:rsidR="009E131B">
        <w:t xml:space="preserve"> </w:t>
      </w:r>
      <w:r w:rsidRPr="008C2145">
        <w:t>правосудию, руководствуясь принципами, разработанными Управлением Верховного комиссара Организации Объединенных Наций по правам человека в его докладе</w:t>
      </w:r>
      <w:r w:rsidRPr="008C2145">
        <w:rPr>
          <w:sz w:val="18"/>
          <w:vertAlign w:val="superscript"/>
        </w:rPr>
        <w:footnoteReference w:id="9"/>
      </w:r>
      <w:r w:rsidRPr="008C2145">
        <w:rPr>
          <w:sz w:val="18"/>
        </w:rPr>
        <w:t>;</w:t>
      </w:r>
    </w:p>
    <w:p w14:paraId="38FA84B4" w14:textId="64C0CD5C" w:rsidR="008C2145" w:rsidRPr="008C2145" w:rsidRDefault="008C2145" w:rsidP="008C2145">
      <w:pPr>
        <w:pStyle w:val="SingleTxtG"/>
      </w:pPr>
      <w:r>
        <w:rPr>
          <w:lang w:val="en-US"/>
        </w:rPr>
        <w:tab/>
      </w:r>
      <w:r w:rsidRPr="008C2145">
        <w:t>11.</w:t>
      </w:r>
      <w:r w:rsidRPr="008C2145">
        <w:tab/>
      </w:r>
      <w:r w:rsidRPr="008C2145">
        <w:rPr>
          <w:i/>
          <w:iCs/>
        </w:rPr>
        <w:t>подтверждает также</w:t>
      </w:r>
      <w:r w:rsidRPr="008C2145">
        <w:t xml:space="preserve"> свой призыв к налаживанию при ведущей роли и непосредственном участии самих афганцев процесса формирования основанного на принципе широкого участия, инклюзивного и представительного правительства, в том числе с учетом гендерного фактора и интересов всех этнических и религиозных меньшинств, обеспечивая полное, равное, значимое и безопасное участие женщин и инклюзивное и значимое участие молодых людей в работе директивных органов и процессах принятия решений;</w:t>
      </w:r>
    </w:p>
    <w:p w14:paraId="7DC1BC49" w14:textId="08CCAB04" w:rsidR="008C2145" w:rsidRPr="008C2145" w:rsidRDefault="008C2145" w:rsidP="008C2145">
      <w:pPr>
        <w:pStyle w:val="SingleTxtG"/>
      </w:pPr>
      <w:r>
        <w:rPr>
          <w:lang w:val="en-US"/>
        </w:rPr>
        <w:tab/>
      </w:r>
      <w:r w:rsidRPr="008C2145">
        <w:t>12.</w:t>
      </w:r>
      <w:r w:rsidRPr="008C2145">
        <w:tab/>
      </w:r>
      <w:r w:rsidRPr="008C2145">
        <w:rPr>
          <w:i/>
          <w:iCs/>
        </w:rPr>
        <w:t>настоятельно призывает</w:t>
      </w:r>
      <w:r w:rsidRPr="008C2145">
        <w:t xml:space="preserve"> международное сообщество и далее корректировать свое взаимодействие с любыми заинтересованными сторонами в Афганистане с уважением прав человека и основных свобод всех афганцев, включая женщин, девочек, детей, лиц с инвалидностью и лиц, принадлежащих к маргинализированным группам, включая этнические и религиозные меньшинства, </w:t>
      </w:r>
      <w:r w:rsidR="00A60415">
        <w:br/>
      </w:r>
      <w:r w:rsidRPr="008C2145">
        <w:t>и с уважением принципа верховенства права, свободы выражения мнений, в том числе применительно к журналистам и работникам средств массовой информации, с</w:t>
      </w:r>
      <w:r w:rsidR="00A60415">
        <w:t> </w:t>
      </w:r>
      <w:r w:rsidRPr="008C2145">
        <w:t xml:space="preserve">уделением особого внимания правозащитникам, а также с соблюдением обязательств Афганистана по международному праву прав человека; </w:t>
      </w:r>
    </w:p>
    <w:p w14:paraId="0C6146FE" w14:textId="7DFBD687" w:rsidR="008C2145" w:rsidRPr="008C2145" w:rsidRDefault="008C2145" w:rsidP="008C2145">
      <w:pPr>
        <w:pStyle w:val="SingleTxtG"/>
      </w:pPr>
      <w:r>
        <w:rPr>
          <w:lang w:val="en-US"/>
        </w:rPr>
        <w:tab/>
      </w:r>
      <w:r w:rsidRPr="008C2145">
        <w:t>13.</w:t>
      </w:r>
      <w:r w:rsidRPr="008C2145">
        <w:tab/>
      </w:r>
      <w:r w:rsidRPr="008C2145">
        <w:rPr>
          <w:i/>
          <w:iCs/>
        </w:rPr>
        <w:t>подтверждает</w:t>
      </w:r>
      <w:r w:rsidRPr="008C2145">
        <w:t xml:space="preserve"> необходимость решения глубоких проблем, стоящих перед Афганистаном, в том числе посредством усилий по оказанию помощи в выполнении обязательств в области прав человека, вытекающих из международных договоров, ратифицированных Афганистаном, а также предоставления поддержки и консультаций гражданскому обществу;</w:t>
      </w:r>
    </w:p>
    <w:p w14:paraId="0AED252A" w14:textId="5EC31B51" w:rsidR="008C2145" w:rsidRPr="008C2145" w:rsidRDefault="008C2145" w:rsidP="008C2145">
      <w:pPr>
        <w:pStyle w:val="SingleTxtG"/>
      </w:pPr>
      <w:r>
        <w:rPr>
          <w:lang w:val="en-US"/>
        </w:rPr>
        <w:tab/>
      </w:r>
      <w:r w:rsidRPr="008C2145">
        <w:t>14.</w:t>
      </w:r>
      <w:r w:rsidRPr="008C2145">
        <w:tab/>
      </w:r>
      <w:r w:rsidRPr="008C2145">
        <w:rPr>
          <w:i/>
          <w:iCs/>
        </w:rPr>
        <w:t>рекомендует</w:t>
      </w:r>
      <w:r w:rsidRPr="008C2145">
        <w:t xml:space="preserve"> международному сообществу оказать финансовую и политическую поддержку в интересах организаций по защите прав афганских женщин и создания новых платформ для обмена мнениями между афганскими женщинами, одновременно укрепляя существующие, чтобы дать им возможность сформулировать свое собственное видение будущего Афганистана в безопасной обстановке;</w:t>
      </w:r>
    </w:p>
    <w:p w14:paraId="46B77A26" w14:textId="087A8168" w:rsidR="008C2145" w:rsidRPr="008C2145" w:rsidRDefault="008C2145" w:rsidP="008C2145">
      <w:pPr>
        <w:pStyle w:val="SingleTxtG"/>
      </w:pPr>
      <w:r>
        <w:rPr>
          <w:lang w:val="en-US"/>
        </w:rPr>
        <w:tab/>
      </w:r>
      <w:r w:rsidRPr="008C2145">
        <w:t>15.</w:t>
      </w:r>
      <w:r w:rsidRPr="008C2145">
        <w:tab/>
      </w:r>
      <w:r w:rsidRPr="008C2145">
        <w:rPr>
          <w:i/>
          <w:iCs/>
        </w:rPr>
        <w:t>особо указывает</w:t>
      </w:r>
      <w:r w:rsidRPr="008C2145">
        <w:t xml:space="preserve"> на необходимость дальнейшего улучшения условий жизни народа Афганистана и призывает к этому, а также особо отмечает необходимость оказания базовых социальных услуг на национальном, провинциальном и местном уровнях, в частности в области образования, снабжения чистой водой, санитарии, цифровой связи, достаточного жилища и услуг здравоохранения, с уделением пристального внимания потребностям всех женщин, девочек и обездоленных и маргинализированных групп, включая лиц, принадлежащих к группам меньшинств, и лиц с инвалидностью;</w:t>
      </w:r>
    </w:p>
    <w:p w14:paraId="07D5DEFF" w14:textId="4418DA46" w:rsidR="008C2145" w:rsidRPr="008C2145" w:rsidRDefault="008C2145" w:rsidP="008C2145">
      <w:pPr>
        <w:pStyle w:val="SingleTxtG"/>
      </w:pPr>
      <w:r>
        <w:rPr>
          <w:lang w:val="en-US"/>
        </w:rPr>
        <w:tab/>
      </w:r>
      <w:r w:rsidRPr="008C2145">
        <w:t>16.</w:t>
      </w:r>
      <w:r w:rsidRPr="008C2145">
        <w:tab/>
      </w:r>
      <w:r w:rsidRPr="008C2145">
        <w:rPr>
          <w:i/>
          <w:iCs/>
        </w:rPr>
        <w:t>призывает</w:t>
      </w:r>
      <w:r w:rsidRPr="008C2145">
        <w:t xml:space="preserve"> международное сообщество оказывать более широкую поддержку, в том числе в контексте кризиса в области продовольственной безопасности и продолжающегося кризиса в области защиты, а также активизировать усилия по преодолению дефицита финансирования и настоятельно призывает все стороны предоставить немедленный, безопасный и беспрепятственный гуманитарный </w:t>
      </w:r>
      <w:r w:rsidRPr="008C2145">
        <w:lastRenderedPageBreak/>
        <w:t>доступ, в том числе через линии противостояния, обеспечить, чтобы гуманитарная помощь доставлялась всем, кто в ней нуждается, в частности внутренне перемещенным лицам и лицам, находящимся в уязвимом положении, и уважать независимость гуманитарных учреждений и гарантировать защиту гуманитарного персонала, включая сотрудников-женщин;</w:t>
      </w:r>
    </w:p>
    <w:p w14:paraId="32D89249" w14:textId="101300F8" w:rsidR="008C2145" w:rsidRPr="008C2145" w:rsidRDefault="008C2145" w:rsidP="008C2145">
      <w:pPr>
        <w:pStyle w:val="SingleTxtG"/>
      </w:pPr>
      <w:r>
        <w:rPr>
          <w:lang w:val="en-US"/>
        </w:rPr>
        <w:tab/>
      </w:r>
      <w:r w:rsidRPr="008C2145">
        <w:t>17.</w:t>
      </w:r>
      <w:r w:rsidRPr="008C2145">
        <w:tab/>
      </w:r>
      <w:r w:rsidRPr="008C2145">
        <w:rPr>
          <w:i/>
          <w:iCs/>
        </w:rPr>
        <w:t>рекомендует</w:t>
      </w:r>
      <w:r w:rsidRPr="008C2145">
        <w:t xml:space="preserve"> всем заинтересованным сторонам в Афганистане продолжать свое взаимодействие и сотрудничество с Организацией Объединенных Наций, в том числе с Миссией Организации Объединенных Наций по содействию Афганистану, Управлением Верховного комиссара Организации Объединенных Наций по правам человека и другими соответствующими структурами Организации Объединенных Наций;</w:t>
      </w:r>
    </w:p>
    <w:p w14:paraId="3970D675" w14:textId="7F703E4D" w:rsidR="008C2145" w:rsidRPr="008C2145" w:rsidRDefault="008C2145" w:rsidP="008C2145">
      <w:pPr>
        <w:pStyle w:val="SingleTxtG"/>
      </w:pPr>
      <w:r>
        <w:rPr>
          <w:lang w:val="en-US"/>
        </w:rPr>
        <w:tab/>
      </w:r>
      <w:r w:rsidRPr="008C2145">
        <w:t>18.</w:t>
      </w:r>
      <w:r w:rsidRPr="008C2145">
        <w:tab/>
      </w:r>
      <w:r w:rsidRPr="008C2145">
        <w:rPr>
          <w:i/>
          <w:iCs/>
        </w:rPr>
        <w:t>подтверждает</w:t>
      </w:r>
      <w:r w:rsidRPr="008C2145">
        <w:t xml:space="preserve"> свой призыв возобновить работу Министерства по делам женщин и независимого национального правозащитного учреждения в соответствии с принципами, касающимися статуса национальных учреждений, занимающихся поощрением и защитой прав человека (Парижские принципы), для защиты и поощрения всех прав человека, получения жалоб от населения, осуществления контроля за местами содержания под стражей и доведения проблем до сведения соответствующих властей;</w:t>
      </w:r>
    </w:p>
    <w:p w14:paraId="38E01B79" w14:textId="590A6923" w:rsidR="008C2145" w:rsidRPr="008C2145" w:rsidRDefault="008C2145" w:rsidP="008C2145">
      <w:pPr>
        <w:pStyle w:val="SingleTxtG"/>
      </w:pPr>
      <w:r>
        <w:rPr>
          <w:lang w:val="en-US"/>
        </w:rPr>
        <w:tab/>
      </w:r>
      <w:r w:rsidRPr="008C2145">
        <w:t>19.</w:t>
      </w:r>
      <w:r w:rsidRPr="008C2145">
        <w:tab/>
      </w:r>
      <w:r w:rsidRPr="008C2145">
        <w:rPr>
          <w:i/>
          <w:iCs/>
        </w:rPr>
        <w:t>призывает</w:t>
      </w:r>
      <w:r w:rsidRPr="008C2145">
        <w:t xml:space="preserve"> обеспечивать благоприятные условия для субъектов гражданского общества, особенно занимающихся защитой прав женщин и возглавляемых женщинами организаций и лидеров, на работу которых влияют ограничения, направленные против женщин, и средств массовой информации, чтобы они могли осуществлять свою деятельность без препятствий или опасения репрессий, расследовать случаи запугивания и нападений на представителей гражданского общества, включая организации по защите прав женщин, и работников культуры, журналистов и работников средств массовой информации, предавать виновных правосудию, а также принимать меры по поощрению уважения права на свободу мнений и их свободное выражение и доступа к информации и поддержке, как офлайн, так и онлайн;</w:t>
      </w:r>
    </w:p>
    <w:p w14:paraId="088ACA0D" w14:textId="20C3D7D2" w:rsidR="008C2145" w:rsidRPr="008C2145" w:rsidRDefault="008C2145" w:rsidP="008C2145">
      <w:pPr>
        <w:pStyle w:val="SingleTxtG"/>
      </w:pPr>
      <w:r>
        <w:rPr>
          <w:lang w:val="en-US"/>
        </w:rPr>
        <w:tab/>
      </w:r>
      <w:r w:rsidRPr="008C2145">
        <w:t>20.</w:t>
      </w:r>
      <w:r w:rsidRPr="008C2145">
        <w:tab/>
      </w:r>
      <w:r w:rsidRPr="008C2145">
        <w:rPr>
          <w:i/>
          <w:iCs/>
        </w:rPr>
        <w:t>самым решительным образом осуждает</w:t>
      </w:r>
      <w:r w:rsidRPr="008C2145">
        <w:t xml:space="preserve"> недавнее решение движения «Талибан» более не предоставлять доступ Специальному докладчику по вопросу о положении в области прав человека в Афганистане и призывает его пересмотреть </w:t>
      </w:r>
      <w:r w:rsidR="005C76D5">
        <w:br/>
      </w:r>
      <w:r w:rsidRPr="008C2145">
        <w:t>свое решение и сотрудничать с правозащитными механизмами Организации Объединенных Наций;</w:t>
      </w:r>
    </w:p>
    <w:p w14:paraId="4F760713" w14:textId="577B0CE0" w:rsidR="008C2145" w:rsidRPr="008C2145" w:rsidRDefault="008C2145" w:rsidP="008C2145">
      <w:pPr>
        <w:pStyle w:val="SingleTxtG"/>
      </w:pPr>
      <w:r>
        <w:rPr>
          <w:lang w:val="en-US"/>
        </w:rPr>
        <w:tab/>
      </w:r>
      <w:r w:rsidRPr="008C2145">
        <w:t>21.</w:t>
      </w:r>
      <w:r w:rsidRPr="008C2145">
        <w:tab/>
      </w:r>
      <w:r w:rsidRPr="008C2145">
        <w:rPr>
          <w:i/>
          <w:iCs/>
        </w:rPr>
        <w:t>признает</w:t>
      </w:r>
      <w:r w:rsidRPr="008C2145">
        <w:t xml:space="preserve"> необходимость укрепления существующих механизмов и рассмотрения вопроса об обеспечении потенциала для сбора, сохранения и анализа доказательств наиболее серьезных международных преступлений и нарушений международного права таким образом, чтобы они могли быть использованы для содействия будущим процессам привлечения к ответственности и правосудия переходного периода;</w:t>
      </w:r>
    </w:p>
    <w:p w14:paraId="7DFA4023" w14:textId="2F4C0635" w:rsidR="008C2145" w:rsidRPr="008C2145" w:rsidRDefault="008C2145" w:rsidP="008C2145">
      <w:pPr>
        <w:pStyle w:val="SingleTxtG"/>
      </w:pPr>
      <w:r>
        <w:rPr>
          <w:lang w:val="en-US"/>
        </w:rPr>
        <w:tab/>
      </w:r>
      <w:r w:rsidRPr="008C2145">
        <w:t>22.</w:t>
      </w:r>
      <w:r w:rsidRPr="008C2145">
        <w:tab/>
      </w:r>
      <w:r w:rsidRPr="008C2145">
        <w:rPr>
          <w:i/>
          <w:iCs/>
        </w:rPr>
        <w:t>постановляет</w:t>
      </w:r>
      <w:r w:rsidRPr="008C2145">
        <w:t xml:space="preserve"> продлить мандат Специального докладчика по вопросу о положении в области прав человека в Афганистане на один год и просит Специального докладчика представить доклад Совету по правам человека на его пятьдесят восьмой сессии,</w:t>
      </w:r>
      <w:r w:rsidR="009E131B">
        <w:t xml:space="preserve"> </w:t>
      </w:r>
      <w:r w:rsidRPr="008C2145">
        <w:t>включая отдельное исследование по так называемому «Закону о поощрении добродетели и предотвращении порока», представить Совету устную обновленную информацию на его шестидесятой сессии и представить доклад Генеральной Ассамблее на ее восьмидесятой</w:t>
      </w:r>
      <w:r w:rsidR="009E131B">
        <w:t xml:space="preserve"> </w:t>
      </w:r>
      <w:r w:rsidRPr="008C2145">
        <w:t>сессии, согласно их соответствующим программам работы;</w:t>
      </w:r>
    </w:p>
    <w:p w14:paraId="047B6F90" w14:textId="463B23A5" w:rsidR="008C2145" w:rsidRPr="008C2145" w:rsidRDefault="008C2145" w:rsidP="008C2145">
      <w:pPr>
        <w:pStyle w:val="SingleTxtG"/>
      </w:pPr>
      <w:r>
        <w:rPr>
          <w:lang w:val="en-US"/>
        </w:rPr>
        <w:tab/>
      </w:r>
      <w:r w:rsidRPr="008C2145">
        <w:t>23.</w:t>
      </w:r>
      <w:r w:rsidRPr="008C2145">
        <w:tab/>
      </w:r>
      <w:r w:rsidRPr="008C2145">
        <w:rPr>
          <w:i/>
          <w:iCs/>
        </w:rPr>
        <w:t>просит</w:t>
      </w:r>
      <w:r w:rsidRPr="008C2145">
        <w:t xml:space="preserve"> Специального докладчика при поддержке других соответствующих мандатариев специальных процедур и договорных органов и с привлечением временных, обладающих конкретной квалификацией и соответствующими экспертными знаниями специалистов, которых должно предоставить Управление Верховного комиссара, подготовить доклад о доступе к правосудию и защите для женщин и девочек и воздействии на них множественных и перекрестных форм дискриминации и</w:t>
      </w:r>
      <w:r w:rsidR="005C76D5">
        <w:t xml:space="preserve"> </w:t>
      </w:r>
      <w:r w:rsidRPr="008C2145">
        <w:t>представить его Совету на его пятьдесят девятой сессии, с последующим проведением расширенного интерактивного диалога;</w:t>
      </w:r>
    </w:p>
    <w:p w14:paraId="0E7389B5" w14:textId="428EBA08" w:rsidR="008C2145" w:rsidRPr="008C2145" w:rsidRDefault="008C2145" w:rsidP="008C2145">
      <w:pPr>
        <w:pStyle w:val="SingleTxtG"/>
      </w:pPr>
      <w:r>
        <w:rPr>
          <w:lang w:val="en-US"/>
        </w:rPr>
        <w:lastRenderedPageBreak/>
        <w:tab/>
      </w:r>
      <w:r w:rsidRPr="008C2145">
        <w:t>24.</w:t>
      </w:r>
      <w:r w:rsidRPr="008C2145">
        <w:tab/>
      </w:r>
      <w:r w:rsidRPr="008C2145">
        <w:rPr>
          <w:i/>
          <w:iCs/>
        </w:rPr>
        <w:t>постановляет</w:t>
      </w:r>
      <w:r w:rsidRPr="008C2145">
        <w:t>, что для оказания необходимой поддержки мандатарию он должен пользоваться дополнительными выделенными конкретно ему специальными ресурсами и услугами экспертов, которые будут предоставлены Управлением Верховного комиссара, как это определено Советом по правам человека в его резолюции 54/1, с новыми дополнительными ресурсами и услугами экспертов для укрепления системы документирования и сохранения собранной информации, включая</w:t>
      </w:r>
      <w:r w:rsidR="009E131B">
        <w:t xml:space="preserve"> </w:t>
      </w:r>
      <w:r w:rsidRPr="008C2145">
        <w:t>конкретный потенциал для анализа и представления данных;</w:t>
      </w:r>
    </w:p>
    <w:p w14:paraId="0176A68C" w14:textId="73DE8A0D" w:rsidR="008C2145" w:rsidRPr="008C2145" w:rsidRDefault="008C2145" w:rsidP="008C2145">
      <w:pPr>
        <w:pStyle w:val="SingleTxtG"/>
      </w:pPr>
      <w:r>
        <w:rPr>
          <w:lang w:val="en-US"/>
        </w:rPr>
        <w:tab/>
      </w:r>
      <w:r w:rsidRPr="008C2145">
        <w:t>25.</w:t>
      </w:r>
      <w:r w:rsidRPr="008C2145">
        <w:tab/>
      </w:r>
      <w:r w:rsidRPr="008C2145">
        <w:rPr>
          <w:i/>
          <w:iCs/>
        </w:rPr>
        <w:t>призывает</w:t>
      </w:r>
      <w:r w:rsidRPr="008C2145">
        <w:t xml:space="preserve"> всех соответствующих субъектов в Афганистане в полной мере сотрудничать со Специальным докладчиком, специальными процедурами Совета по правам человека, договорными органами и другими международными органами, занимающимися положением в Афганистане, незамедлительно предоставлять им беспрепятственный доступ в страну и обеспечивать их всей необходимой информацией и поддержкой для надлежащего выполнения их мандатов, а также обеспечивать организациям гражданского общества, правозащитникам, жертвам, пострадавшим, их семьям и другим лицам беспрепятственный доступ к вышеупомянутым органам и механизмам без опасения репрессий, запугивания или нападений;</w:t>
      </w:r>
    </w:p>
    <w:p w14:paraId="3FDFE868" w14:textId="57AD271E" w:rsidR="008C2145" w:rsidRPr="008C2145" w:rsidRDefault="008C2145" w:rsidP="008C2145">
      <w:pPr>
        <w:pStyle w:val="SingleTxtG"/>
      </w:pPr>
      <w:r>
        <w:rPr>
          <w:lang w:val="en-US"/>
        </w:rPr>
        <w:tab/>
      </w:r>
      <w:r w:rsidRPr="008C2145">
        <w:t>26.</w:t>
      </w:r>
      <w:r w:rsidRPr="008C2145">
        <w:tab/>
      </w:r>
      <w:r w:rsidRPr="008C2145">
        <w:rPr>
          <w:i/>
          <w:iCs/>
        </w:rPr>
        <w:t>просит</w:t>
      </w:r>
      <w:r w:rsidRPr="008C2145">
        <w:t xml:space="preserve"> Управление Верховного комиссара предоставлять Специальному докладчику помощь и ресурсы, необходимые для эффективного выполнения мандата;</w:t>
      </w:r>
    </w:p>
    <w:p w14:paraId="0BE3A352" w14:textId="618023DB" w:rsidR="008C2145" w:rsidRPr="008C2145" w:rsidRDefault="008C2145" w:rsidP="008C2145">
      <w:pPr>
        <w:pStyle w:val="SingleTxtG"/>
      </w:pPr>
      <w:r>
        <w:rPr>
          <w:lang w:val="en-US"/>
        </w:rPr>
        <w:tab/>
      </w:r>
      <w:r w:rsidRPr="008C2145">
        <w:t>27.</w:t>
      </w:r>
      <w:r w:rsidRPr="008C2145">
        <w:tab/>
      </w:r>
      <w:r w:rsidRPr="008C2145">
        <w:rPr>
          <w:i/>
          <w:iCs/>
        </w:rPr>
        <w:t>просит также</w:t>
      </w:r>
      <w:r w:rsidRPr="008C2145">
        <w:t xml:space="preserve"> Управление Верховного комиссара представить в ходе расширенного интерактивного диалога, включающего также представление устной обновленной информации Специального докладчика, запрошенной в пункте 22 выше, всеобъемлющий доклад,</w:t>
      </w:r>
      <w:r w:rsidR="009E131B">
        <w:t xml:space="preserve"> </w:t>
      </w:r>
      <w:r w:rsidRPr="008C2145">
        <w:t>включающий описание политики и практики, указов и так называемых законов движения «Талибан», которые препятствуют осуществлению прав человека, а также отражающий точку зрения жертв и пострадавших на местах в отношении правосудия и возмещения, с упором на анализ вариантов и процессов привлечения к ответственности за нарушения и ущемления прав человека в Афганистане;</w:t>
      </w:r>
    </w:p>
    <w:p w14:paraId="36FD2EF2" w14:textId="67A3B8B1" w:rsidR="008C2145" w:rsidRPr="008C2145" w:rsidRDefault="008C2145" w:rsidP="008C2145">
      <w:pPr>
        <w:pStyle w:val="SingleTxtG"/>
      </w:pPr>
      <w:r>
        <w:rPr>
          <w:lang w:val="en-US"/>
        </w:rPr>
        <w:tab/>
      </w:r>
      <w:r w:rsidRPr="008C2145">
        <w:t>28.</w:t>
      </w:r>
      <w:r w:rsidRPr="008C2145">
        <w:tab/>
      </w:r>
      <w:r w:rsidRPr="008C2145">
        <w:rPr>
          <w:i/>
          <w:iCs/>
        </w:rPr>
        <w:t>настоятельно призывает</w:t>
      </w:r>
      <w:r w:rsidRPr="008C2145">
        <w:t xml:space="preserve"> всех соответствующих мандатариев специальных процедур и предлагает договорным органам тщательно отслеживать и анализировать положение в области прав человека в Афганистане в рамках своих соответствующих мандатов;</w:t>
      </w:r>
    </w:p>
    <w:p w14:paraId="29FECF8F" w14:textId="29E59577" w:rsidR="008C2145" w:rsidRDefault="008C2145" w:rsidP="008C2145">
      <w:pPr>
        <w:pStyle w:val="SingleTxtG"/>
      </w:pPr>
      <w:r>
        <w:rPr>
          <w:lang w:val="en-US"/>
        </w:rPr>
        <w:tab/>
      </w:r>
      <w:r w:rsidRPr="008C2145">
        <w:t>29.</w:t>
      </w:r>
      <w:r w:rsidRPr="008C2145">
        <w:tab/>
      </w:r>
      <w:r w:rsidRPr="008C2145">
        <w:rPr>
          <w:i/>
          <w:iCs/>
        </w:rPr>
        <w:t>постановляет</w:t>
      </w:r>
      <w:r w:rsidRPr="008C2145">
        <w:t xml:space="preserve"> продолжать заниматься этим вопросом.</w:t>
      </w:r>
    </w:p>
    <w:p w14:paraId="4413B197" w14:textId="6E6EC0C1" w:rsidR="00CB0692" w:rsidRPr="008C2145" w:rsidRDefault="008C2145" w:rsidP="008C2145">
      <w:pPr>
        <w:pStyle w:val="SingleTxtG"/>
        <w:spacing w:before="240" w:after="0"/>
        <w:jc w:val="center"/>
        <w:rPr>
          <w:u w:val="single"/>
          <w:lang w:val="fr-CH"/>
        </w:rPr>
      </w:pPr>
      <w:r>
        <w:rPr>
          <w:u w:val="single"/>
          <w:lang w:val="fr-CH"/>
        </w:rPr>
        <w:tab/>
      </w:r>
      <w:r>
        <w:rPr>
          <w:u w:val="single"/>
          <w:lang w:val="fr-CH"/>
        </w:rPr>
        <w:tab/>
      </w:r>
      <w:r>
        <w:rPr>
          <w:u w:val="single"/>
          <w:lang w:val="fr-CH"/>
        </w:rPr>
        <w:tab/>
      </w:r>
    </w:p>
    <w:sectPr w:rsidR="00CB0692" w:rsidRPr="008C2145" w:rsidSect="008C2145">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B86E22" w14:textId="77777777" w:rsidR="007E6CDD" w:rsidRPr="00A312BC" w:rsidRDefault="007E6CDD" w:rsidP="00A312BC"/>
  </w:endnote>
  <w:endnote w:type="continuationSeparator" w:id="0">
    <w:p w14:paraId="1365C29B" w14:textId="77777777" w:rsidR="007E6CDD" w:rsidRPr="00A312BC" w:rsidRDefault="007E6CDD"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1F573" w14:textId="15C74C16" w:rsidR="008C2145" w:rsidRPr="008C2145" w:rsidRDefault="008C2145">
    <w:pPr>
      <w:pStyle w:val="a8"/>
    </w:pPr>
    <w:r w:rsidRPr="008C2145">
      <w:rPr>
        <w:b/>
        <w:sz w:val="18"/>
      </w:rPr>
      <w:fldChar w:fldCharType="begin"/>
    </w:r>
    <w:r w:rsidRPr="008C2145">
      <w:rPr>
        <w:b/>
        <w:sz w:val="18"/>
      </w:rPr>
      <w:instrText xml:space="preserve"> PAGE  \* MERGEFORMAT </w:instrText>
    </w:r>
    <w:r w:rsidRPr="008C2145">
      <w:rPr>
        <w:b/>
        <w:sz w:val="18"/>
      </w:rPr>
      <w:fldChar w:fldCharType="separate"/>
    </w:r>
    <w:r w:rsidRPr="008C2145">
      <w:rPr>
        <w:b/>
        <w:noProof/>
        <w:sz w:val="18"/>
      </w:rPr>
      <w:t>2</w:t>
    </w:r>
    <w:r w:rsidRPr="008C2145">
      <w:rPr>
        <w:b/>
        <w:sz w:val="18"/>
      </w:rPr>
      <w:fldChar w:fldCharType="end"/>
    </w:r>
    <w:r>
      <w:rPr>
        <w:b/>
        <w:sz w:val="18"/>
      </w:rPr>
      <w:tab/>
    </w:r>
    <w:r>
      <w:t>GE.24-18147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0859E" w14:textId="4DF026F4" w:rsidR="008C2145" w:rsidRPr="008C2145" w:rsidRDefault="008C2145" w:rsidP="008C2145">
    <w:pPr>
      <w:pStyle w:val="a8"/>
      <w:tabs>
        <w:tab w:val="clear" w:pos="9639"/>
        <w:tab w:val="right" w:pos="9638"/>
      </w:tabs>
      <w:rPr>
        <w:b/>
        <w:sz w:val="18"/>
      </w:rPr>
    </w:pPr>
    <w:r>
      <w:t>GE.24-18147</w:t>
    </w:r>
    <w:r>
      <w:tab/>
    </w:r>
    <w:r w:rsidRPr="008C2145">
      <w:rPr>
        <w:b/>
        <w:sz w:val="18"/>
      </w:rPr>
      <w:fldChar w:fldCharType="begin"/>
    </w:r>
    <w:r w:rsidRPr="008C2145">
      <w:rPr>
        <w:b/>
        <w:sz w:val="18"/>
      </w:rPr>
      <w:instrText xml:space="preserve"> PAGE  \* MERGEFORMAT </w:instrText>
    </w:r>
    <w:r w:rsidRPr="008C2145">
      <w:rPr>
        <w:b/>
        <w:sz w:val="18"/>
      </w:rPr>
      <w:fldChar w:fldCharType="separate"/>
    </w:r>
    <w:r w:rsidRPr="008C2145">
      <w:rPr>
        <w:b/>
        <w:noProof/>
        <w:sz w:val="18"/>
      </w:rPr>
      <w:t>3</w:t>
    </w:r>
    <w:r w:rsidRPr="008C214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44C3A" w14:textId="37FA7B9B" w:rsidR="00042B72" w:rsidRPr="007C28ED" w:rsidRDefault="008C2145" w:rsidP="008C2145">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3F36A938" wp14:editId="1DA983A0">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24-18147</w:t>
    </w:r>
    <w:r w:rsidR="009E131B">
      <w:t xml:space="preserve"> </w:t>
    </w:r>
    <w:r w:rsidR="007C28ED">
      <w:t xml:space="preserve">  </w:t>
    </w:r>
    <w:r>
      <w:t>(R)</w:t>
    </w:r>
    <w:r>
      <w:rPr>
        <w:noProof/>
      </w:rPr>
      <w:drawing>
        <wp:anchor distT="0" distB="0" distL="114300" distR="114300" simplePos="0" relativeHeight="251659264" behindDoc="0" locked="0" layoutInCell="1" allowOverlap="1" wp14:anchorId="6A55C2D6" wp14:editId="6FB20204">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7C28ED">
      <w:t xml:space="preserve">   </w:t>
    </w:r>
    <w:r w:rsidR="007C28ED">
      <w:rPr>
        <w:lang w:val="en-US"/>
      </w:rPr>
      <w:t>081024   081024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FC4B78" w14:textId="77777777" w:rsidR="007E6CDD" w:rsidRPr="001075E9" w:rsidRDefault="007E6CDD" w:rsidP="001075E9">
      <w:pPr>
        <w:tabs>
          <w:tab w:val="right" w:pos="2155"/>
        </w:tabs>
        <w:spacing w:after="80" w:line="240" w:lineRule="auto"/>
        <w:ind w:left="680"/>
        <w:rPr>
          <w:u w:val="single"/>
        </w:rPr>
      </w:pPr>
      <w:r>
        <w:rPr>
          <w:u w:val="single"/>
        </w:rPr>
        <w:tab/>
      </w:r>
    </w:p>
  </w:footnote>
  <w:footnote w:type="continuationSeparator" w:id="0">
    <w:p w14:paraId="47F397FB" w14:textId="77777777" w:rsidR="007E6CDD" w:rsidRDefault="007E6CDD" w:rsidP="00407B78">
      <w:pPr>
        <w:tabs>
          <w:tab w:val="right" w:pos="2155"/>
        </w:tabs>
        <w:spacing w:after="80"/>
        <w:ind w:left="680"/>
        <w:rPr>
          <w:u w:val="single"/>
        </w:rPr>
      </w:pPr>
      <w:r>
        <w:rPr>
          <w:u w:val="single"/>
        </w:rPr>
        <w:tab/>
      </w:r>
    </w:p>
  </w:footnote>
  <w:footnote w:id="1">
    <w:p w14:paraId="5BB36B39" w14:textId="111966BE" w:rsidR="009973A8" w:rsidRPr="009973A8" w:rsidRDefault="009973A8">
      <w:pPr>
        <w:pStyle w:val="ad"/>
        <w:rPr>
          <w:sz w:val="20"/>
        </w:rPr>
      </w:pPr>
      <w:r>
        <w:tab/>
      </w:r>
      <w:r w:rsidRPr="009973A8">
        <w:rPr>
          <w:rStyle w:val="aa"/>
          <w:sz w:val="20"/>
          <w:vertAlign w:val="baseline"/>
        </w:rPr>
        <w:t>*</w:t>
      </w:r>
      <w:r w:rsidRPr="009973A8">
        <w:rPr>
          <w:rStyle w:val="aa"/>
          <w:vertAlign w:val="baseline"/>
        </w:rPr>
        <w:tab/>
      </w:r>
      <w:r>
        <w:t>Государство, не являющееся членом Совета по правам человека.</w:t>
      </w:r>
    </w:p>
  </w:footnote>
  <w:footnote w:id="2">
    <w:p w14:paraId="13D62289" w14:textId="77777777" w:rsidR="008C2145" w:rsidRPr="00EF43C8" w:rsidRDefault="008C2145" w:rsidP="008C2145">
      <w:pPr>
        <w:pStyle w:val="ad"/>
      </w:pPr>
      <w:r>
        <w:tab/>
      </w:r>
      <w:r>
        <w:rPr>
          <w:rStyle w:val="aa"/>
        </w:rPr>
        <w:footnoteRef/>
      </w:r>
      <w:r w:rsidRPr="00645C25">
        <w:rPr>
          <w:lang w:val="en-US"/>
        </w:rPr>
        <w:tab/>
        <w:t xml:space="preserve">S/2023/856, </w:t>
      </w:r>
      <w:r>
        <w:t>приложение</w:t>
      </w:r>
      <w:r w:rsidRPr="00645C25">
        <w:rPr>
          <w:lang w:val="en-US"/>
        </w:rPr>
        <w:t xml:space="preserve">. </w:t>
      </w:r>
    </w:p>
  </w:footnote>
  <w:footnote w:id="3">
    <w:p w14:paraId="18F79B04" w14:textId="77777777" w:rsidR="008C2145" w:rsidRPr="007D095C" w:rsidRDefault="008C2145" w:rsidP="008C2145">
      <w:pPr>
        <w:pStyle w:val="ad"/>
      </w:pPr>
      <w:r w:rsidRPr="00645C25">
        <w:rPr>
          <w:lang w:val="en-US"/>
        </w:rPr>
        <w:tab/>
      </w:r>
      <w:r>
        <w:rPr>
          <w:rStyle w:val="aa"/>
        </w:rPr>
        <w:footnoteRef/>
      </w:r>
      <w:r w:rsidRPr="00645C25">
        <w:rPr>
          <w:lang w:val="en-US"/>
        </w:rPr>
        <w:tab/>
        <w:t xml:space="preserve">A/HRC/57/22. </w:t>
      </w:r>
    </w:p>
  </w:footnote>
  <w:footnote w:id="4">
    <w:p w14:paraId="6E02B999" w14:textId="77777777" w:rsidR="008C2145" w:rsidRPr="007D095C" w:rsidRDefault="008C2145" w:rsidP="008C2145">
      <w:pPr>
        <w:pStyle w:val="ad"/>
      </w:pPr>
      <w:r w:rsidRPr="00645C25">
        <w:rPr>
          <w:lang w:val="en-US"/>
        </w:rPr>
        <w:tab/>
      </w:r>
      <w:r>
        <w:rPr>
          <w:rStyle w:val="aa"/>
        </w:rPr>
        <w:footnoteRef/>
      </w:r>
      <w:r w:rsidRPr="00645C25">
        <w:rPr>
          <w:lang w:val="en-US"/>
        </w:rPr>
        <w:t xml:space="preserve"> </w:t>
      </w:r>
      <w:r w:rsidRPr="00645C25">
        <w:rPr>
          <w:lang w:val="en-US"/>
        </w:rPr>
        <w:tab/>
      </w:r>
      <w:r>
        <w:t>См</w:t>
      </w:r>
      <w:r w:rsidRPr="00645C25">
        <w:rPr>
          <w:lang w:val="en-US"/>
        </w:rPr>
        <w:t>. A/HRC/56/25.</w:t>
      </w:r>
    </w:p>
  </w:footnote>
  <w:footnote w:id="5">
    <w:p w14:paraId="387381EE" w14:textId="77777777" w:rsidR="00F7219F" w:rsidRPr="007D095C" w:rsidRDefault="00F7219F" w:rsidP="00F7219F">
      <w:pPr>
        <w:pStyle w:val="ad"/>
      </w:pPr>
      <w:r w:rsidRPr="00645C25">
        <w:rPr>
          <w:lang w:val="en-US"/>
        </w:rPr>
        <w:tab/>
      </w:r>
      <w:r w:rsidRPr="00970AFA">
        <w:rPr>
          <w:vertAlign w:val="superscript"/>
        </w:rPr>
        <w:footnoteRef/>
      </w:r>
      <w:r w:rsidRPr="00645C25">
        <w:rPr>
          <w:lang w:val="en-US"/>
        </w:rPr>
        <w:t xml:space="preserve"> </w:t>
      </w:r>
      <w:r w:rsidRPr="00645C25">
        <w:rPr>
          <w:lang w:val="en-US"/>
        </w:rPr>
        <w:tab/>
        <w:t xml:space="preserve">A/HRC/51/6, </w:t>
      </w:r>
      <w:r>
        <w:t>п</w:t>
      </w:r>
      <w:r w:rsidRPr="00645C25">
        <w:rPr>
          <w:lang w:val="en-US"/>
        </w:rPr>
        <w:t>. 67.</w:t>
      </w:r>
    </w:p>
  </w:footnote>
  <w:footnote w:id="6">
    <w:p w14:paraId="2F59A450" w14:textId="1A96F284" w:rsidR="00F7219F" w:rsidRPr="007D095C" w:rsidRDefault="00F7219F" w:rsidP="00F7219F">
      <w:pPr>
        <w:pStyle w:val="ad"/>
      </w:pPr>
      <w:r w:rsidRPr="00645C25">
        <w:rPr>
          <w:lang w:val="en-US"/>
        </w:rPr>
        <w:tab/>
      </w:r>
      <w:r>
        <w:rPr>
          <w:rStyle w:val="aa"/>
        </w:rPr>
        <w:footnoteRef/>
      </w:r>
      <w:r w:rsidRPr="00645C25">
        <w:rPr>
          <w:lang w:val="en-US"/>
        </w:rPr>
        <w:tab/>
      </w:r>
      <w:r>
        <w:t>См</w:t>
      </w:r>
      <w:r w:rsidRPr="00645C25">
        <w:rPr>
          <w:lang w:val="en-US"/>
        </w:rPr>
        <w:t>. A/78/914</w:t>
      </w:r>
      <w:r w:rsidR="007C28ED">
        <w:t>–</w:t>
      </w:r>
      <w:r w:rsidRPr="00645C25">
        <w:rPr>
          <w:lang w:val="en-US"/>
        </w:rPr>
        <w:t>S/2024/469.</w:t>
      </w:r>
    </w:p>
  </w:footnote>
  <w:footnote w:id="7">
    <w:p w14:paraId="4D48075C" w14:textId="77777777" w:rsidR="008C2145" w:rsidRPr="007D095C" w:rsidRDefault="008C2145" w:rsidP="008C2145">
      <w:pPr>
        <w:pStyle w:val="ad"/>
      </w:pPr>
      <w:r w:rsidRPr="00645C25">
        <w:rPr>
          <w:lang w:val="en-US"/>
        </w:rPr>
        <w:tab/>
      </w:r>
      <w:r w:rsidRPr="00970AFA">
        <w:rPr>
          <w:vertAlign w:val="superscript"/>
        </w:rPr>
        <w:footnoteRef/>
      </w:r>
      <w:r w:rsidRPr="00645C25">
        <w:rPr>
          <w:lang w:val="en-US"/>
        </w:rPr>
        <w:t xml:space="preserve"> </w:t>
      </w:r>
      <w:r w:rsidRPr="00645C25">
        <w:rPr>
          <w:lang w:val="en-US"/>
        </w:rPr>
        <w:tab/>
        <w:t xml:space="preserve">A/HRC/51/6, </w:t>
      </w:r>
      <w:r>
        <w:t>п</w:t>
      </w:r>
      <w:r w:rsidRPr="00645C25">
        <w:rPr>
          <w:lang w:val="en-US"/>
        </w:rPr>
        <w:t>. 71.</w:t>
      </w:r>
    </w:p>
  </w:footnote>
  <w:footnote w:id="8">
    <w:p w14:paraId="5F4F37C6" w14:textId="77777777" w:rsidR="008C2145" w:rsidRPr="007D095C" w:rsidRDefault="008C2145" w:rsidP="008C2145">
      <w:pPr>
        <w:pStyle w:val="ad"/>
      </w:pPr>
      <w:r w:rsidRPr="00645C25">
        <w:rPr>
          <w:vertAlign w:val="superscript"/>
          <w:lang w:val="en-US"/>
        </w:rPr>
        <w:tab/>
      </w:r>
      <w:r w:rsidRPr="005C7843">
        <w:rPr>
          <w:vertAlign w:val="superscript"/>
        </w:rPr>
        <w:footnoteRef/>
      </w:r>
      <w:r>
        <w:tab/>
      </w:r>
      <w:r>
        <w:tab/>
        <w:t>A/HRC/53/21.</w:t>
      </w:r>
    </w:p>
  </w:footnote>
  <w:footnote w:id="9">
    <w:p w14:paraId="7D1BA195" w14:textId="1F64AE3F" w:rsidR="008C2145" w:rsidRPr="007D095C" w:rsidRDefault="008C2145" w:rsidP="008C2145">
      <w:pPr>
        <w:pStyle w:val="ad"/>
      </w:pPr>
      <w:r w:rsidRPr="007D095C">
        <w:tab/>
      </w:r>
      <w:r>
        <w:rPr>
          <w:rStyle w:val="aa"/>
        </w:rPr>
        <w:footnoteRef/>
      </w:r>
      <w:r>
        <w:tab/>
        <w:t>A/HRC/57/22.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BA4B5" w14:textId="6F6DBD1C" w:rsidR="008C2145" w:rsidRPr="008C2145" w:rsidRDefault="008C2145">
    <w:pPr>
      <w:pStyle w:val="a5"/>
    </w:pPr>
    <w:fldSimple w:instr=" TITLE  \* MERGEFORMAT ">
      <w:r w:rsidR="008C4F1F">
        <w:t>A/HRC/57/L.24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367DB" w14:textId="02B2410A" w:rsidR="008C2145" w:rsidRPr="008C2145" w:rsidRDefault="008C2145" w:rsidP="008C2145">
    <w:pPr>
      <w:pStyle w:val="a5"/>
      <w:jc w:val="right"/>
    </w:pPr>
    <w:fldSimple w:instr=" TITLE  \* MERGEFORMAT ">
      <w:r w:rsidR="008C4F1F">
        <w:t>A/HRC/57/L.24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275017537">
    <w:abstractNumId w:val="16"/>
  </w:num>
  <w:num w:numId="2" w16cid:durableId="1381906249">
    <w:abstractNumId w:val="11"/>
  </w:num>
  <w:num w:numId="3" w16cid:durableId="1520924719">
    <w:abstractNumId w:val="10"/>
  </w:num>
  <w:num w:numId="4" w16cid:durableId="1610160142">
    <w:abstractNumId w:val="17"/>
  </w:num>
  <w:num w:numId="5" w16cid:durableId="347607928">
    <w:abstractNumId w:val="13"/>
  </w:num>
  <w:num w:numId="6" w16cid:durableId="723061527">
    <w:abstractNumId w:val="8"/>
  </w:num>
  <w:num w:numId="7" w16cid:durableId="960459062">
    <w:abstractNumId w:val="3"/>
  </w:num>
  <w:num w:numId="8" w16cid:durableId="1577090095">
    <w:abstractNumId w:val="2"/>
  </w:num>
  <w:num w:numId="9" w16cid:durableId="233323876">
    <w:abstractNumId w:val="1"/>
  </w:num>
  <w:num w:numId="10" w16cid:durableId="2032488077">
    <w:abstractNumId w:val="0"/>
  </w:num>
  <w:num w:numId="11" w16cid:durableId="1279482900">
    <w:abstractNumId w:val="9"/>
  </w:num>
  <w:num w:numId="12" w16cid:durableId="1783719617">
    <w:abstractNumId w:val="7"/>
  </w:num>
  <w:num w:numId="13" w16cid:durableId="1707098871">
    <w:abstractNumId w:val="6"/>
  </w:num>
  <w:num w:numId="14" w16cid:durableId="1034767886">
    <w:abstractNumId w:val="5"/>
  </w:num>
  <w:num w:numId="15" w16cid:durableId="407963902">
    <w:abstractNumId w:val="4"/>
  </w:num>
  <w:num w:numId="16" w16cid:durableId="1617444445">
    <w:abstractNumId w:val="15"/>
  </w:num>
  <w:num w:numId="17" w16cid:durableId="406877398">
    <w:abstractNumId w:val="12"/>
  </w:num>
  <w:num w:numId="18" w16cid:durableId="996109318">
    <w:abstractNumId w:val="14"/>
  </w:num>
  <w:num w:numId="19" w16cid:durableId="1105659599">
    <w:abstractNumId w:val="15"/>
  </w:num>
  <w:num w:numId="20" w16cid:durableId="1596009834">
    <w:abstractNumId w:val="12"/>
  </w:num>
  <w:num w:numId="21" w16cid:durableId="187106557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CDD"/>
    <w:rsid w:val="00033EE1"/>
    <w:rsid w:val="00040272"/>
    <w:rsid w:val="00041EA6"/>
    <w:rsid w:val="00042B72"/>
    <w:rsid w:val="000558BD"/>
    <w:rsid w:val="000842B4"/>
    <w:rsid w:val="000B57E7"/>
    <w:rsid w:val="000B6373"/>
    <w:rsid w:val="000F09DF"/>
    <w:rsid w:val="000F61B2"/>
    <w:rsid w:val="001075E9"/>
    <w:rsid w:val="0017626B"/>
    <w:rsid w:val="00180183"/>
    <w:rsid w:val="0018024D"/>
    <w:rsid w:val="0018649F"/>
    <w:rsid w:val="00196389"/>
    <w:rsid w:val="001B3EF6"/>
    <w:rsid w:val="001C7A89"/>
    <w:rsid w:val="002501D7"/>
    <w:rsid w:val="00272A35"/>
    <w:rsid w:val="002A2EFC"/>
    <w:rsid w:val="002C0E18"/>
    <w:rsid w:val="002D5AAC"/>
    <w:rsid w:val="002E5067"/>
    <w:rsid w:val="002F405F"/>
    <w:rsid w:val="002F7EEC"/>
    <w:rsid w:val="00301299"/>
    <w:rsid w:val="00305C08"/>
    <w:rsid w:val="00307FB6"/>
    <w:rsid w:val="00312B45"/>
    <w:rsid w:val="00317339"/>
    <w:rsid w:val="00322004"/>
    <w:rsid w:val="003334ED"/>
    <w:rsid w:val="003402C2"/>
    <w:rsid w:val="00381C24"/>
    <w:rsid w:val="003958D0"/>
    <w:rsid w:val="003B00E5"/>
    <w:rsid w:val="003B3FBC"/>
    <w:rsid w:val="00407B78"/>
    <w:rsid w:val="00424203"/>
    <w:rsid w:val="00452493"/>
    <w:rsid w:val="00454E07"/>
    <w:rsid w:val="00472C5C"/>
    <w:rsid w:val="00484B62"/>
    <w:rsid w:val="0050108D"/>
    <w:rsid w:val="00513081"/>
    <w:rsid w:val="00517901"/>
    <w:rsid w:val="00526683"/>
    <w:rsid w:val="00541726"/>
    <w:rsid w:val="005709E0"/>
    <w:rsid w:val="00572E19"/>
    <w:rsid w:val="005961C8"/>
    <w:rsid w:val="005C76D5"/>
    <w:rsid w:val="005D7914"/>
    <w:rsid w:val="005E2B41"/>
    <w:rsid w:val="005F0B42"/>
    <w:rsid w:val="00681A10"/>
    <w:rsid w:val="006A1ED8"/>
    <w:rsid w:val="006C2031"/>
    <w:rsid w:val="006C6883"/>
    <w:rsid w:val="006D461A"/>
    <w:rsid w:val="006F0B59"/>
    <w:rsid w:val="006F35EE"/>
    <w:rsid w:val="007021FF"/>
    <w:rsid w:val="00707123"/>
    <w:rsid w:val="00712895"/>
    <w:rsid w:val="00757357"/>
    <w:rsid w:val="00782C09"/>
    <w:rsid w:val="007C28ED"/>
    <w:rsid w:val="007D3BD5"/>
    <w:rsid w:val="007D5A02"/>
    <w:rsid w:val="007E6CDD"/>
    <w:rsid w:val="008208DB"/>
    <w:rsid w:val="00825F8D"/>
    <w:rsid w:val="00834B71"/>
    <w:rsid w:val="0086445C"/>
    <w:rsid w:val="00865660"/>
    <w:rsid w:val="00894693"/>
    <w:rsid w:val="008A08D7"/>
    <w:rsid w:val="008B6909"/>
    <w:rsid w:val="008C2145"/>
    <w:rsid w:val="008C4F1F"/>
    <w:rsid w:val="008D261C"/>
    <w:rsid w:val="00906890"/>
    <w:rsid w:val="00911BE4"/>
    <w:rsid w:val="009275CF"/>
    <w:rsid w:val="00936A21"/>
    <w:rsid w:val="00951972"/>
    <w:rsid w:val="009604DF"/>
    <w:rsid w:val="009608F3"/>
    <w:rsid w:val="009675B6"/>
    <w:rsid w:val="009826D5"/>
    <w:rsid w:val="009973A8"/>
    <w:rsid w:val="009A24AC"/>
    <w:rsid w:val="009E131B"/>
    <w:rsid w:val="00A01942"/>
    <w:rsid w:val="00A10122"/>
    <w:rsid w:val="00A312BC"/>
    <w:rsid w:val="00A44209"/>
    <w:rsid w:val="00A60415"/>
    <w:rsid w:val="00A84021"/>
    <w:rsid w:val="00A84D35"/>
    <w:rsid w:val="00A917B3"/>
    <w:rsid w:val="00AB4B51"/>
    <w:rsid w:val="00B10CC7"/>
    <w:rsid w:val="00B25BD7"/>
    <w:rsid w:val="00B539E7"/>
    <w:rsid w:val="00B62458"/>
    <w:rsid w:val="00BC18B2"/>
    <w:rsid w:val="00BD33EE"/>
    <w:rsid w:val="00BE0674"/>
    <w:rsid w:val="00C106D6"/>
    <w:rsid w:val="00C60F0C"/>
    <w:rsid w:val="00C805C9"/>
    <w:rsid w:val="00C92939"/>
    <w:rsid w:val="00CA1679"/>
    <w:rsid w:val="00CB0692"/>
    <w:rsid w:val="00CB151C"/>
    <w:rsid w:val="00CE5A1A"/>
    <w:rsid w:val="00CF55F6"/>
    <w:rsid w:val="00D33D63"/>
    <w:rsid w:val="00D90028"/>
    <w:rsid w:val="00D90138"/>
    <w:rsid w:val="00DC2121"/>
    <w:rsid w:val="00DD78D1"/>
    <w:rsid w:val="00DF71B9"/>
    <w:rsid w:val="00E702EA"/>
    <w:rsid w:val="00E71476"/>
    <w:rsid w:val="00E73F76"/>
    <w:rsid w:val="00EA2AAD"/>
    <w:rsid w:val="00EA2C9F"/>
    <w:rsid w:val="00EA420E"/>
    <w:rsid w:val="00EC27E8"/>
    <w:rsid w:val="00EC3F0F"/>
    <w:rsid w:val="00ED0BDA"/>
    <w:rsid w:val="00EF1360"/>
    <w:rsid w:val="00EF3220"/>
    <w:rsid w:val="00F43903"/>
    <w:rsid w:val="00F525BC"/>
    <w:rsid w:val="00F7219F"/>
    <w:rsid w:val="00F94155"/>
    <w:rsid w:val="00F9783F"/>
    <w:rsid w:val="00FD057A"/>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EB9EAC"/>
  <w15:docId w15:val="{B1FEDDD2-0D35-43CA-8A7E-6723D574E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C27E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BE0674"/>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9604DF"/>
    <w:pPr>
      <w:keepNext/>
      <w:outlineLvl w:val="1"/>
    </w:pPr>
    <w:rPr>
      <w:rFonts w:cs="Arial"/>
      <w:bCs/>
      <w:iCs/>
      <w:szCs w:val="28"/>
    </w:rPr>
  </w:style>
  <w:style w:type="paragraph" w:styleId="3">
    <w:name w:val="heading 3"/>
    <w:basedOn w:val="a"/>
    <w:next w:val="a"/>
    <w:semiHidden/>
    <w:rsid w:val="009604DF"/>
    <w:pPr>
      <w:keepNext/>
      <w:spacing w:before="240" w:after="60"/>
      <w:outlineLvl w:val="2"/>
    </w:pPr>
    <w:rPr>
      <w:rFonts w:ascii="Arial" w:hAnsi="Arial" w:cs="Arial"/>
      <w:b/>
      <w:bCs/>
      <w:sz w:val="26"/>
      <w:szCs w:val="26"/>
    </w:rPr>
  </w:style>
  <w:style w:type="paragraph" w:styleId="4">
    <w:name w:val="heading 4"/>
    <w:basedOn w:val="a"/>
    <w:next w:val="a"/>
    <w:semiHidden/>
    <w:rsid w:val="009604DF"/>
    <w:pPr>
      <w:keepNext/>
      <w:spacing w:before="240" w:after="60"/>
      <w:outlineLvl w:val="3"/>
    </w:pPr>
    <w:rPr>
      <w:b/>
      <w:bCs/>
      <w:sz w:val="28"/>
      <w:szCs w:val="28"/>
    </w:rPr>
  </w:style>
  <w:style w:type="paragraph" w:styleId="5">
    <w:name w:val="heading 5"/>
    <w:basedOn w:val="a"/>
    <w:next w:val="a"/>
    <w:semiHidden/>
    <w:rsid w:val="009604DF"/>
    <w:pPr>
      <w:spacing w:before="240" w:after="60"/>
      <w:outlineLvl w:val="4"/>
    </w:pPr>
    <w:rPr>
      <w:b/>
      <w:bCs/>
      <w:i/>
      <w:iCs/>
      <w:sz w:val="26"/>
      <w:szCs w:val="26"/>
    </w:rPr>
  </w:style>
  <w:style w:type="paragraph" w:styleId="6">
    <w:name w:val="heading 6"/>
    <w:basedOn w:val="a"/>
    <w:next w:val="a"/>
    <w:semiHidden/>
    <w:rsid w:val="009604DF"/>
    <w:pPr>
      <w:spacing w:before="240" w:after="60"/>
      <w:outlineLvl w:val="5"/>
    </w:pPr>
    <w:rPr>
      <w:b/>
      <w:bCs/>
      <w:sz w:val="22"/>
    </w:rPr>
  </w:style>
  <w:style w:type="paragraph" w:styleId="7">
    <w:name w:val="heading 7"/>
    <w:basedOn w:val="a"/>
    <w:next w:val="a"/>
    <w:semiHidden/>
    <w:rsid w:val="009604DF"/>
    <w:pPr>
      <w:spacing w:before="240" w:after="60"/>
      <w:outlineLvl w:val="6"/>
    </w:pPr>
    <w:rPr>
      <w:sz w:val="24"/>
      <w:szCs w:val="24"/>
    </w:rPr>
  </w:style>
  <w:style w:type="paragraph" w:styleId="8">
    <w:name w:val="heading 8"/>
    <w:basedOn w:val="a"/>
    <w:next w:val="a"/>
    <w:semiHidden/>
    <w:rsid w:val="009604DF"/>
    <w:pPr>
      <w:spacing w:before="240" w:after="60"/>
      <w:outlineLvl w:val="7"/>
    </w:pPr>
    <w:rPr>
      <w:i/>
      <w:iCs/>
      <w:sz w:val="24"/>
      <w:szCs w:val="24"/>
    </w:rPr>
  </w:style>
  <w:style w:type="paragraph" w:styleId="9">
    <w:name w:val="heading 9"/>
    <w:basedOn w:val="a"/>
    <w:next w:val="a"/>
    <w:semiHidden/>
    <w:rsid w:val="009604DF"/>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9604DF"/>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DC2121"/>
    <w:rPr>
      <w:rFonts w:ascii="Tahoma" w:eastAsiaTheme="minorHAnsi" w:hAnsi="Tahoma" w:cs="Tahoma"/>
      <w:sz w:val="16"/>
      <w:szCs w:val="16"/>
      <w:lang w:val="ru-RU" w:eastAsia="en-US"/>
    </w:rPr>
  </w:style>
  <w:style w:type="paragraph" w:customStyle="1" w:styleId="HMG">
    <w:name w:val="_ H __M_G"/>
    <w:basedOn w:val="a"/>
    <w:next w:val="a"/>
    <w:qFormat/>
    <w:rsid w:val="00BE0674"/>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BE0674"/>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BE0674"/>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BE0674"/>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BE0674"/>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BE0674"/>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DC212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BE0674"/>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BE0674"/>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BE0674"/>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BE0674"/>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DC212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BE0674"/>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0674"/>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BE0674"/>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BE0674"/>
    <w:rPr>
      <w:b/>
      <w:sz w:val="18"/>
      <w:lang w:val="en-GB" w:eastAsia="ru-RU"/>
    </w:rPr>
  </w:style>
  <w:style w:type="character" w:styleId="a7">
    <w:name w:val="page number"/>
    <w:aliases w:val="7_G"/>
    <w:basedOn w:val="a0"/>
    <w:qFormat/>
    <w:rsid w:val="00BE0674"/>
    <w:rPr>
      <w:rFonts w:ascii="Times New Roman" w:hAnsi="Times New Roman"/>
      <w:b/>
      <w:sz w:val="18"/>
    </w:rPr>
  </w:style>
  <w:style w:type="paragraph" w:styleId="a8">
    <w:name w:val="footer"/>
    <w:aliases w:val="3_G"/>
    <w:basedOn w:val="a"/>
    <w:link w:val="a9"/>
    <w:qFormat/>
    <w:rsid w:val="00BE0674"/>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BE0674"/>
    <w:rPr>
      <w:sz w:val="16"/>
      <w:lang w:val="en-GB" w:eastAsia="ru-RU"/>
    </w:rPr>
  </w:style>
  <w:style w:type="character" w:styleId="aa">
    <w:name w:val="footnote reference"/>
    <w:aliases w:val="4_G"/>
    <w:basedOn w:val="a0"/>
    <w:qFormat/>
    <w:rsid w:val="00BE0674"/>
    <w:rPr>
      <w:rFonts w:ascii="Times New Roman" w:hAnsi="Times New Roman"/>
      <w:dstrike w:val="0"/>
      <w:sz w:val="18"/>
      <w:vertAlign w:val="superscript"/>
    </w:rPr>
  </w:style>
  <w:style w:type="character" w:styleId="ab">
    <w:name w:val="endnote reference"/>
    <w:aliases w:val="1_G"/>
    <w:basedOn w:val="aa"/>
    <w:qFormat/>
    <w:rsid w:val="00BE0674"/>
    <w:rPr>
      <w:rFonts w:ascii="Times New Roman" w:hAnsi="Times New Roman"/>
      <w:dstrike w:val="0"/>
      <w:sz w:val="18"/>
      <w:vertAlign w:val="superscript"/>
    </w:rPr>
  </w:style>
  <w:style w:type="table" w:styleId="ac">
    <w:name w:val="Table Grid"/>
    <w:basedOn w:val="a1"/>
    <w:uiPriority w:val="59"/>
    <w:rsid w:val="00EC27E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BE0674"/>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BE0674"/>
    <w:rPr>
      <w:sz w:val="18"/>
      <w:lang w:val="ru-RU" w:eastAsia="ru-RU"/>
    </w:rPr>
  </w:style>
  <w:style w:type="paragraph" w:styleId="af">
    <w:name w:val="endnote text"/>
    <w:aliases w:val="2_G"/>
    <w:basedOn w:val="ad"/>
    <w:link w:val="af0"/>
    <w:qFormat/>
    <w:rsid w:val="00BE0674"/>
  </w:style>
  <w:style w:type="character" w:customStyle="1" w:styleId="af0">
    <w:name w:val="Текст концевой сноски Знак"/>
    <w:aliases w:val="2_G Знак"/>
    <w:basedOn w:val="a0"/>
    <w:link w:val="af"/>
    <w:rsid w:val="00BE0674"/>
    <w:rPr>
      <w:sz w:val="18"/>
      <w:lang w:val="ru-RU" w:eastAsia="ru-RU"/>
    </w:rPr>
  </w:style>
  <w:style w:type="character" w:customStyle="1" w:styleId="10">
    <w:name w:val="Заголовок 1 Знак"/>
    <w:aliases w:val="Table_G Знак"/>
    <w:basedOn w:val="a0"/>
    <w:link w:val="1"/>
    <w:rsid w:val="00BE0674"/>
    <w:rPr>
      <w:rFonts w:cs="Arial"/>
      <w:b/>
      <w:bCs/>
      <w:szCs w:val="32"/>
      <w:lang w:val="ru-RU" w:eastAsia="ru-RU"/>
    </w:rPr>
  </w:style>
  <w:style w:type="character" w:styleId="af1">
    <w:name w:val="Hyperlink"/>
    <w:basedOn w:val="a0"/>
    <w:rsid w:val="00BE0674"/>
    <w:rPr>
      <w:color w:val="0000FF" w:themeColor="hyperlink"/>
      <w:u w:val="none"/>
    </w:rPr>
  </w:style>
  <w:style w:type="character" w:styleId="af2">
    <w:name w:val="FollowedHyperlink"/>
    <w:basedOn w:val="a0"/>
    <w:rsid w:val="00BE0674"/>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A_HRC.dotm</Template>
  <TotalTime>3</TotalTime>
  <Pages>10</Pages>
  <Words>4273</Words>
  <Characters>30270</Characters>
  <Application>Microsoft Office Word</Application>
  <DocSecurity>0</DocSecurity>
  <Lines>510</Lines>
  <Paragraphs>80</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A/HRC/57/L.24</vt:lpstr>
      <vt:lpstr>A/</vt:lpstr>
      <vt:lpstr>A/</vt:lpstr>
      <vt:lpstr>A/</vt:lpstr>
    </vt:vector>
  </TitlesOfParts>
  <Company>DCM</Company>
  <LinksUpToDate>false</LinksUpToDate>
  <CharactersWithSpaces>34539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A/HRC/57/L.24</dc:title>
  <dc:subject/>
  <dc:creator>Larisa MAYKOVSKAYA</dc:creator>
  <cp:keywords/>
  <cp:lastModifiedBy>Larisa MAYKOVSKAYA</cp:lastModifiedBy>
  <cp:revision>3</cp:revision>
  <cp:lastPrinted>2024-10-08T09:18:00Z</cp:lastPrinted>
  <dcterms:created xsi:type="dcterms:W3CDTF">2024-10-08T09:18:00Z</dcterms:created>
  <dcterms:modified xsi:type="dcterms:W3CDTF">2024-10-08T09:20:00Z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