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E55E73" w:rsidTr="009D5F1A">
        <w:trPr>
          <w:trHeight w:hRule="exact" w:val="851"/>
        </w:trPr>
        <w:tc>
          <w:tcPr>
            <w:tcW w:w="1276" w:type="dxa"/>
            <w:tcBorders>
              <w:bottom w:val="single" w:sz="4" w:space="0" w:color="auto"/>
            </w:tcBorders>
          </w:tcPr>
          <w:p w:rsidR="00DC0149" w:rsidRPr="00E55E73" w:rsidRDefault="00DC0149" w:rsidP="00C90490"/>
        </w:tc>
        <w:tc>
          <w:tcPr>
            <w:tcW w:w="2268" w:type="dxa"/>
            <w:tcBorders>
              <w:bottom w:val="single" w:sz="4" w:space="0" w:color="auto"/>
            </w:tcBorders>
            <w:vAlign w:val="bottom"/>
          </w:tcPr>
          <w:p w:rsidR="00DC0149" w:rsidRPr="00E55E73" w:rsidRDefault="00DC0149" w:rsidP="009D5F1A">
            <w:pPr>
              <w:spacing w:after="80" w:line="300" w:lineRule="exact"/>
              <w:rPr>
                <w:sz w:val="28"/>
              </w:rPr>
            </w:pPr>
            <w:r w:rsidRPr="00E55E73">
              <w:rPr>
                <w:sz w:val="28"/>
              </w:rPr>
              <w:t>Nations Unies</w:t>
            </w:r>
          </w:p>
        </w:tc>
        <w:tc>
          <w:tcPr>
            <w:tcW w:w="6095" w:type="dxa"/>
            <w:gridSpan w:val="2"/>
            <w:tcBorders>
              <w:bottom w:val="single" w:sz="4" w:space="0" w:color="auto"/>
            </w:tcBorders>
            <w:vAlign w:val="bottom"/>
          </w:tcPr>
          <w:p w:rsidR="00DC0149" w:rsidRPr="00E55E73" w:rsidRDefault="00C90490" w:rsidP="00C90490">
            <w:pPr>
              <w:jc w:val="right"/>
            </w:pPr>
            <w:r w:rsidRPr="00E55E73">
              <w:rPr>
                <w:sz w:val="40"/>
              </w:rPr>
              <w:t>CERD</w:t>
            </w:r>
            <w:r w:rsidRPr="00E55E73">
              <w:t>/C/93/2</w:t>
            </w:r>
          </w:p>
        </w:tc>
      </w:tr>
      <w:tr w:rsidR="00DC0149" w:rsidRPr="00E55E73" w:rsidTr="009D5F1A">
        <w:trPr>
          <w:trHeight w:hRule="exact" w:val="2835"/>
        </w:trPr>
        <w:tc>
          <w:tcPr>
            <w:tcW w:w="1276" w:type="dxa"/>
            <w:tcBorders>
              <w:top w:val="single" w:sz="4" w:space="0" w:color="auto"/>
              <w:bottom w:val="single" w:sz="12" w:space="0" w:color="auto"/>
            </w:tcBorders>
          </w:tcPr>
          <w:p w:rsidR="00DC0149" w:rsidRPr="00E55E73" w:rsidRDefault="00DC0149" w:rsidP="009D5F1A">
            <w:pPr>
              <w:spacing w:before="120"/>
              <w:jc w:val="center"/>
            </w:pPr>
            <w:r w:rsidRPr="00E55E73">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E55E73" w:rsidRDefault="00DC0149" w:rsidP="009D5F1A">
            <w:pPr>
              <w:spacing w:before="120" w:line="380" w:lineRule="exact"/>
              <w:rPr>
                <w:b/>
                <w:sz w:val="40"/>
                <w:szCs w:val="40"/>
              </w:rPr>
            </w:pPr>
            <w:r w:rsidRPr="00E55E73">
              <w:rPr>
                <w:b/>
                <w:sz w:val="34"/>
                <w:szCs w:val="34"/>
              </w:rPr>
              <w:t>Convention internationale sur</w:t>
            </w:r>
            <w:r w:rsidRPr="00E55E73">
              <w:rPr>
                <w:b/>
                <w:sz w:val="34"/>
                <w:szCs w:val="34"/>
              </w:rPr>
              <w:br/>
              <w:t>l’élimination de toutes les formes</w:t>
            </w:r>
            <w:r w:rsidRPr="00E55E73">
              <w:rPr>
                <w:b/>
                <w:sz w:val="34"/>
                <w:szCs w:val="34"/>
              </w:rPr>
              <w:br/>
              <w:t>de discrimination raciale</w:t>
            </w:r>
          </w:p>
        </w:tc>
        <w:tc>
          <w:tcPr>
            <w:tcW w:w="2835" w:type="dxa"/>
            <w:tcBorders>
              <w:top w:val="single" w:sz="4" w:space="0" w:color="auto"/>
              <w:bottom w:val="single" w:sz="12" w:space="0" w:color="auto"/>
            </w:tcBorders>
          </w:tcPr>
          <w:p w:rsidR="00DC0149" w:rsidRPr="00E55E73" w:rsidRDefault="00C90490" w:rsidP="009D5F1A">
            <w:pPr>
              <w:spacing w:before="240"/>
            </w:pPr>
            <w:r w:rsidRPr="00E55E73">
              <w:t>Distr. générale</w:t>
            </w:r>
          </w:p>
          <w:p w:rsidR="00C90490" w:rsidRPr="00E55E73" w:rsidRDefault="00C90490" w:rsidP="00C90490">
            <w:pPr>
              <w:spacing w:line="240" w:lineRule="exact"/>
            </w:pPr>
            <w:r w:rsidRPr="00E55E73">
              <w:t>22 juin 2017</w:t>
            </w:r>
          </w:p>
          <w:p w:rsidR="00C90490" w:rsidRPr="00E55E73" w:rsidRDefault="00C90490" w:rsidP="00C90490">
            <w:pPr>
              <w:spacing w:line="240" w:lineRule="exact"/>
            </w:pPr>
            <w:r w:rsidRPr="00E55E73">
              <w:t>Français</w:t>
            </w:r>
          </w:p>
          <w:p w:rsidR="00C90490" w:rsidRPr="00E55E73" w:rsidRDefault="00C90490" w:rsidP="00C90490">
            <w:pPr>
              <w:spacing w:line="240" w:lineRule="exact"/>
            </w:pPr>
            <w:r w:rsidRPr="00E55E73">
              <w:t>Original : anglais</w:t>
            </w:r>
          </w:p>
          <w:p w:rsidR="00C90490" w:rsidRPr="00E55E73" w:rsidRDefault="00C90490" w:rsidP="00C90490">
            <w:pPr>
              <w:spacing w:line="240" w:lineRule="exact"/>
            </w:pPr>
            <w:r w:rsidRPr="00E55E73">
              <w:t>Anglais, espagnol et français seulement</w:t>
            </w:r>
          </w:p>
        </w:tc>
      </w:tr>
    </w:tbl>
    <w:p w:rsidR="00623CA8" w:rsidRPr="00E55E73" w:rsidRDefault="00623CA8" w:rsidP="00623CA8">
      <w:pPr>
        <w:spacing w:before="120"/>
        <w:rPr>
          <w:b/>
          <w:sz w:val="24"/>
          <w:szCs w:val="24"/>
        </w:rPr>
      </w:pPr>
      <w:r w:rsidRPr="00E55E73">
        <w:rPr>
          <w:b/>
          <w:sz w:val="24"/>
          <w:szCs w:val="24"/>
        </w:rPr>
        <w:t>Comité pour l’élimination de la discrimination raciale</w:t>
      </w:r>
    </w:p>
    <w:p w:rsidR="0032292A" w:rsidRPr="00E55E73" w:rsidRDefault="0032292A" w:rsidP="004945F8">
      <w:pPr>
        <w:rPr>
          <w:b/>
        </w:rPr>
      </w:pPr>
      <w:r w:rsidRPr="00E55E73">
        <w:rPr>
          <w:b/>
        </w:rPr>
        <w:t>Quatre-vingt-treizième session</w:t>
      </w:r>
    </w:p>
    <w:p w:rsidR="0032292A" w:rsidRPr="00E55E73" w:rsidRDefault="0032292A" w:rsidP="004945F8">
      <w:r w:rsidRPr="00E55E73">
        <w:t>31 juillet-25 août 2017</w:t>
      </w:r>
    </w:p>
    <w:p w:rsidR="0032292A" w:rsidRPr="00E55E73" w:rsidRDefault="0032292A" w:rsidP="004945F8">
      <w:r w:rsidRPr="00E55E73">
        <w:t>Point 5 de l’ordre du jour provisoire</w:t>
      </w:r>
    </w:p>
    <w:p w:rsidR="0032292A" w:rsidRPr="00E55E73" w:rsidRDefault="0032292A" w:rsidP="004945F8">
      <w:pPr>
        <w:rPr>
          <w:b/>
        </w:rPr>
      </w:pPr>
      <w:r w:rsidRPr="00E55E73">
        <w:rPr>
          <w:b/>
        </w:rPr>
        <w:t xml:space="preserve">Soumission de rapports par les États parties en application </w:t>
      </w:r>
      <w:r w:rsidR="004945F8" w:rsidRPr="00E55E73">
        <w:rPr>
          <w:b/>
        </w:rPr>
        <w:br/>
      </w:r>
      <w:r w:rsidRPr="00E55E73">
        <w:rPr>
          <w:b/>
        </w:rPr>
        <w:t>du paragraphe 1 de</w:t>
      </w:r>
      <w:r w:rsidR="00486981" w:rsidRPr="00E55E73">
        <w:rPr>
          <w:b/>
        </w:rPr>
        <w:t xml:space="preserve"> </w:t>
      </w:r>
      <w:r w:rsidRPr="00E55E73">
        <w:rPr>
          <w:b/>
        </w:rPr>
        <w:t>l’article 9 de la Convention</w:t>
      </w:r>
    </w:p>
    <w:p w:rsidR="0032292A" w:rsidRPr="00E55E73" w:rsidRDefault="004945F8" w:rsidP="004945F8">
      <w:pPr>
        <w:pStyle w:val="HChG"/>
      </w:pPr>
      <w:r w:rsidRPr="00E55E73">
        <w:tab/>
      </w:r>
      <w:r w:rsidRPr="00E55E73">
        <w:tab/>
      </w:r>
      <w:r w:rsidR="0032292A" w:rsidRPr="00E55E73">
        <w:t>Situation en ce qui concerne la soumission de rapports par les</w:t>
      </w:r>
      <w:r w:rsidR="00486981" w:rsidRPr="00E55E73">
        <w:t> </w:t>
      </w:r>
      <w:r w:rsidR="0032292A" w:rsidRPr="00E55E73">
        <w:t>États parti</w:t>
      </w:r>
      <w:r w:rsidR="00486981" w:rsidRPr="00E55E73">
        <w:t xml:space="preserve">es en application du paragraphe </w:t>
      </w:r>
      <w:r w:rsidR="0032292A" w:rsidRPr="00E55E73">
        <w:t>1 de l’</w:t>
      </w:r>
      <w:r w:rsidR="00486981" w:rsidRPr="00E55E73">
        <w:t xml:space="preserve">article </w:t>
      </w:r>
      <w:r w:rsidR="0032292A" w:rsidRPr="00E55E73">
        <w:t>9 de la Convention</w:t>
      </w:r>
    </w:p>
    <w:p w:rsidR="0032292A" w:rsidRPr="00E55E73" w:rsidRDefault="004945F8" w:rsidP="004945F8">
      <w:pPr>
        <w:pStyle w:val="H1G"/>
      </w:pPr>
      <w:r w:rsidRPr="00E55E73">
        <w:tab/>
      </w:r>
      <w:r w:rsidRPr="00E55E73">
        <w:tab/>
      </w:r>
      <w:r w:rsidR="0032292A" w:rsidRPr="00E55E73">
        <w:t>Rapport du Secrétaire général</w:t>
      </w:r>
    </w:p>
    <w:p w:rsidR="0032292A" w:rsidRPr="00E55E73" w:rsidRDefault="004945F8" w:rsidP="004945F8">
      <w:pPr>
        <w:pStyle w:val="SingleTxtG"/>
      </w:pPr>
      <w:r w:rsidRPr="00E55E73">
        <w:t>1.</w:t>
      </w:r>
      <w:r w:rsidRPr="00E55E73">
        <w:tab/>
      </w:r>
      <w:r w:rsidR="0032292A" w:rsidRPr="00E55E73">
        <w:t>Les États parties s’engagent à soumettre au Secrétaire général de l’Organisation des Nations Unies, pour examen par le Comité, un rapport sur les mesures d’ordre législ</w:t>
      </w:r>
      <w:bookmarkStart w:id="0" w:name="insstart"/>
      <w:bookmarkEnd w:id="0"/>
      <w:r w:rsidR="0032292A" w:rsidRPr="00E55E73">
        <w:t>atif, judiciaire, administratif ou autre qu’ils ont adoptées et qui donnent effet aux dispositions de la Convention dans un délai d’un an à compter de l’entrée en vigueur de la Convention, pour chaque État intéressé en ce qui le concerne et par la suite, tous les deux ans et, en outre, chaque fois que le Comité en fera la demand</w:t>
      </w:r>
      <w:r w:rsidR="00486981" w:rsidRPr="00E55E73">
        <w:t xml:space="preserve">e, en application du paragraphe </w:t>
      </w:r>
      <w:r w:rsidR="0032292A" w:rsidRPr="00E55E73">
        <w:t>1 de l’article 9 de la Convention.</w:t>
      </w:r>
    </w:p>
    <w:p w:rsidR="0032292A" w:rsidRPr="00E55E73" w:rsidRDefault="004945F8" w:rsidP="004945F8">
      <w:pPr>
        <w:pStyle w:val="SingleTxtG"/>
      </w:pPr>
      <w:r w:rsidRPr="00E55E73">
        <w:t>2.</w:t>
      </w:r>
      <w:r w:rsidRPr="00E55E73">
        <w:tab/>
      </w:r>
      <w:r w:rsidR="0032292A" w:rsidRPr="00E55E73">
        <w:t>Le présent rapport fait le point de la situation en ce qui concerne la soumission de rapports par les États parties en application de l’article</w:t>
      </w:r>
      <w:r w:rsidR="00486981" w:rsidRPr="00E55E73">
        <w:t xml:space="preserve"> </w:t>
      </w:r>
      <w:r w:rsidR="0032292A" w:rsidRPr="00E55E73">
        <w:t>9 de la Convention</w:t>
      </w:r>
      <w:r w:rsidR="00486981" w:rsidRPr="00E55E73">
        <w:t xml:space="preserve">. On trouvera dans le tableau 1 </w:t>
      </w:r>
      <w:r w:rsidR="0032292A" w:rsidRPr="00E55E73">
        <w:t>la liste des rapports reçus qui n’ont pas encore été examinés p</w:t>
      </w:r>
      <w:r w:rsidR="00486981" w:rsidRPr="00E55E73">
        <w:t xml:space="preserve">ar le Comité et dans le tableau </w:t>
      </w:r>
      <w:r w:rsidR="0032292A" w:rsidRPr="00E55E73">
        <w:t>2 celle des États parties dont les rapports sont attendus ou en retard. Les informations figurant dans le présent rapport datent du 12</w:t>
      </w:r>
      <w:r w:rsidR="00486981" w:rsidRPr="00E55E73">
        <w:t> </w:t>
      </w:r>
      <w:r w:rsidR="0032292A" w:rsidRPr="00E55E73">
        <w:t>juin 2017.</w:t>
      </w:r>
    </w:p>
    <w:p w:rsidR="0032292A" w:rsidRPr="00E55E73" w:rsidRDefault="0032292A" w:rsidP="00486981">
      <w:pPr>
        <w:pStyle w:val="Titre1"/>
        <w:spacing w:after="120"/>
        <w:rPr>
          <w:b/>
        </w:rPr>
      </w:pPr>
      <w:r w:rsidRPr="00E55E73">
        <w:t>Tableau 1</w:t>
      </w:r>
      <w:r w:rsidR="00486981" w:rsidRPr="00E55E73">
        <w:br/>
      </w:r>
      <w:r w:rsidRPr="00E55E73">
        <w:rPr>
          <w:b/>
        </w:rPr>
        <w:t xml:space="preserve">Rapports reçus qui n’ont pas encore été examinés par le Comité </w:t>
      </w:r>
    </w:p>
    <w:tbl>
      <w:tblPr>
        <w:tblStyle w:val="Titre8Car"/>
        <w:tblW w:w="7370" w:type="dxa"/>
        <w:tblInd w:w="1135" w:type="dxa"/>
        <w:tblLayout w:type="fixed"/>
        <w:tblCellMar>
          <w:left w:w="0" w:type="dxa"/>
          <w:right w:w="0" w:type="dxa"/>
        </w:tblCellMar>
        <w:tblLook w:val="04A0" w:firstRow="1" w:lastRow="0" w:firstColumn="1" w:lastColumn="0" w:noHBand="0" w:noVBand="1"/>
      </w:tblPr>
      <w:tblGrid>
        <w:gridCol w:w="3684"/>
        <w:gridCol w:w="3686"/>
      </w:tblGrid>
      <w:tr w:rsidR="0032292A" w:rsidRPr="00E55E73" w:rsidTr="004945F8">
        <w:trPr>
          <w:tblHeader/>
        </w:trPr>
        <w:tc>
          <w:tcPr>
            <w:tcW w:w="3684" w:type="dxa"/>
            <w:tcBorders>
              <w:top w:val="single" w:sz="4" w:space="0" w:color="auto"/>
              <w:bottom w:val="single" w:sz="12" w:space="0" w:color="auto"/>
            </w:tcBorders>
            <w:shd w:val="clear" w:color="auto" w:fill="auto"/>
            <w:vAlign w:val="bottom"/>
          </w:tcPr>
          <w:p w:rsidR="0032292A" w:rsidRPr="00E55E73" w:rsidRDefault="0032292A" w:rsidP="004945F8">
            <w:pPr>
              <w:spacing w:before="80" w:after="80" w:line="200" w:lineRule="exact"/>
              <w:ind w:right="113"/>
              <w:rPr>
                <w:i/>
                <w:sz w:val="16"/>
              </w:rPr>
            </w:pPr>
            <w:r w:rsidRPr="00E55E73">
              <w:rPr>
                <w:i/>
                <w:sz w:val="16"/>
              </w:rPr>
              <w:t>État partie</w:t>
            </w:r>
          </w:p>
        </w:tc>
        <w:tc>
          <w:tcPr>
            <w:tcW w:w="3686" w:type="dxa"/>
            <w:tcBorders>
              <w:top w:val="single" w:sz="4" w:space="0" w:color="auto"/>
              <w:bottom w:val="single" w:sz="12" w:space="0" w:color="auto"/>
            </w:tcBorders>
            <w:shd w:val="clear" w:color="auto" w:fill="auto"/>
            <w:vAlign w:val="bottom"/>
          </w:tcPr>
          <w:p w:rsidR="0032292A" w:rsidRPr="00E55E73" w:rsidRDefault="0032292A" w:rsidP="00951A6D">
            <w:pPr>
              <w:spacing w:before="80" w:after="80" w:line="200" w:lineRule="exact"/>
              <w:rPr>
                <w:i/>
                <w:sz w:val="16"/>
              </w:rPr>
            </w:pPr>
            <w:r w:rsidRPr="00E55E73">
              <w:rPr>
                <w:i/>
                <w:sz w:val="16"/>
              </w:rPr>
              <w:t>Rapports reçus</w:t>
            </w:r>
          </w:p>
        </w:tc>
      </w:tr>
      <w:tr w:rsidR="004945F8" w:rsidRPr="00E55E73" w:rsidTr="004945F8">
        <w:trPr>
          <w:trHeight w:hRule="exact" w:val="113"/>
          <w:tblHeader/>
        </w:trPr>
        <w:tc>
          <w:tcPr>
            <w:tcW w:w="3684" w:type="dxa"/>
            <w:tcBorders>
              <w:top w:val="single" w:sz="12" w:space="0" w:color="auto"/>
            </w:tcBorders>
            <w:shd w:val="clear" w:color="auto" w:fill="auto"/>
          </w:tcPr>
          <w:p w:rsidR="004945F8" w:rsidRPr="00E55E73" w:rsidRDefault="004945F8" w:rsidP="004945F8">
            <w:pPr>
              <w:spacing w:before="40" w:after="120"/>
              <w:ind w:right="113"/>
            </w:pPr>
          </w:p>
        </w:tc>
        <w:tc>
          <w:tcPr>
            <w:tcW w:w="3686" w:type="dxa"/>
            <w:tcBorders>
              <w:top w:val="single" w:sz="12" w:space="0" w:color="auto"/>
            </w:tcBorders>
            <w:shd w:val="clear" w:color="auto" w:fill="auto"/>
          </w:tcPr>
          <w:p w:rsidR="004945F8" w:rsidRPr="00E55E73" w:rsidRDefault="004945F8" w:rsidP="00951A6D">
            <w:pPr>
              <w:spacing w:before="40" w:after="120"/>
            </w:pP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Algérie</w:t>
            </w:r>
          </w:p>
        </w:tc>
        <w:tc>
          <w:tcPr>
            <w:tcW w:w="3686" w:type="dxa"/>
            <w:shd w:val="clear" w:color="auto" w:fill="auto"/>
          </w:tcPr>
          <w:p w:rsidR="0032292A" w:rsidRPr="00E55E73" w:rsidRDefault="0032292A" w:rsidP="00951A6D">
            <w:pPr>
              <w:spacing w:before="40" w:after="120"/>
            </w:pPr>
            <w:r w:rsidRPr="00E55E73">
              <w:t>Vingtième et vingt et unième rapports périodiques attendus en</w:t>
            </w:r>
            <w:r w:rsidR="00951A6D" w:rsidRPr="00E55E73">
              <w:t xml:space="preserve"> </w:t>
            </w:r>
            <w:r w:rsidRPr="00E55E73">
              <w:t>2015, soumis en</w:t>
            </w:r>
            <w:r w:rsidR="00951A6D" w:rsidRPr="00E55E73">
              <w:t> </w:t>
            </w:r>
            <w:r w:rsidRPr="00E55E73">
              <w:t>2016 (CERD/C/DZA/20-21)</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Arabie saoudite</w:t>
            </w:r>
          </w:p>
        </w:tc>
        <w:tc>
          <w:tcPr>
            <w:tcW w:w="3686" w:type="dxa"/>
            <w:shd w:val="clear" w:color="auto" w:fill="auto"/>
          </w:tcPr>
          <w:p w:rsidR="0032292A" w:rsidRPr="00E55E73" w:rsidRDefault="0032292A" w:rsidP="00951A6D">
            <w:pPr>
              <w:spacing w:before="40" w:after="120"/>
            </w:pPr>
            <w:r w:rsidRPr="00E55E73">
              <w:t>Quatrième à neuvième rapports périodiques attendus en 2006, soumis en 2016 (CERD/C/SAU/4-9)</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Australie</w:t>
            </w:r>
          </w:p>
        </w:tc>
        <w:tc>
          <w:tcPr>
            <w:tcW w:w="3686" w:type="dxa"/>
            <w:shd w:val="clear" w:color="auto" w:fill="auto"/>
          </w:tcPr>
          <w:p w:rsidR="0032292A" w:rsidRPr="00E55E73" w:rsidRDefault="0032292A" w:rsidP="00951A6D">
            <w:pPr>
              <w:spacing w:before="40" w:after="120"/>
              <w:rPr>
                <w:iCs/>
              </w:rPr>
            </w:pPr>
            <w:r w:rsidRPr="00E55E73">
              <w:rPr>
                <w:iCs/>
              </w:rPr>
              <w:t>Dix-huitième à vingtième rapports périodiques attendus</w:t>
            </w:r>
            <w:r w:rsidR="00951A6D" w:rsidRPr="00E55E73">
              <w:rPr>
                <w:iCs/>
              </w:rPr>
              <w:t xml:space="preserve"> en 2014, soumis en </w:t>
            </w:r>
            <w:r w:rsidRPr="00E55E73">
              <w:rPr>
                <w:iCs/>
              </w:rPr>
              <w:t>2016 (CERD/C/AUS/18-20)</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bookmarkStart w:id="1" w:name="_GoBack"/>
            <w:bookmarkEnd w:id="1"/>
            <w:proofErr w:type="spellStart"/>
            <w:r w:rsidRPr="00E55E73">
              <w:lastRenderedPageBreak/>
              <w:t>Bélarus</w:t>
            </w:r>
            <w:proofErr w:type="spellEnd"/>
          </w:p>
        </w:tc>
        <w:tc>
          <w:tcPr>
            <w:tcW w:w="3686" w:type="dxa"/>
            <w:shd w:val="clear" w:color="auto" w:fill="auto"/>
          </w:tcPr>
          <w:p w:rsidR="0032292A" w:rsidRPr="00E55E73" w:rsidRDefault="0032292A" w:rsidP="00951A6D">
            <w:pPr>
              <w:spacing w:before="40" w:after="120"/>
            </w:pPr>
            <w:r w:rsidRPr="00E55E73">
              <w:rPr>
                <w:iCs/>
              </w:rPr>
              <w:t>Vingtième à vingt-troisième rapports périodiq</w:t>
            </w:r>
            <w:r w:rsidR="00951A6D" w:rsidRPr="00E55E73">
              <w:rPr>
                <w:iCs/>
              </w:rPr>
              <w:t>ues attendus en 2016, soumis en </w:t>
            </w:r>
            <w:r w:rsidRPr="00E55E73">
              <w:rPr>
                <w:iCs/>
              </w:rPr>
              <w:t xml:space="preserve">2016 </w:t>
            </w:r>
            <w:r w:rsidRPr="00E55E73">
              <w:t>(CERD/C/BLR/20-23)</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proofErr w:type="spellStart"/>
            <w:r w:rsidRPr="00E55E73">
              <w:t>Canada</w:t>
            </w:r>
            <w:r w:rsidRPr="00E55E73">
              <w:rPr>
                <w:i/>
                <w:vertAlign w:val="superscript"/>
              </w:rPr>
              <w:t>a</w:t>
            </w:r>
            <w:proofErr w:type="spellEnd"/>
          </w:p>
        </w:tc>
        <w:tc>
          <w:tcPr>
            <w:tcW w:w="3686" w:type="dxa"/>
            <w:shd w:val="clear" w:color="auto" w:fill="auto"/>
          </w:tcPr>
          <w:p w:rsidR="0032292A" w:rsidRPr="00E55E73" w:rsidRDefault="0032292A" w:rsidP="00951A6D">
            <w:pPr>
              <w:spacing w:before="40" w:after="120"/>
            </w:pPr>
            <w:r w:rsidRPr="00E55E73">
              <w:t>Vingt et unième à vingt-troisième rapports périodiq</w:t>
            </w:r>
            <w:r w:rsidR="00951A6D" w:rsidRPr="00E55E73">
              <w:t>ues attendus en 2015, soumis en </w:t>
            </w:r>
            <w:r w:rsidRPr="00E55E73">
              <w:t xml:space="preserve">2016 (CERD/C/CAN/21-23) </w:t>
            </w:r>
          </w:p>
        </w:tc>
      </w:tr>
      <w:tr w:rsidR="0032292A" w:rsidRPr="00E55E73" w:rsidTr="004945F8">
        <w:trPr>
          <w:cantSplit/>
        </w:trPr>
        <w:tc>
          <w:tcPr>
            <w:tcW w:w="3684" w:type="dxa"/>
            <w:shd w:val="clear" w:color="auto" w:fill="auto"/>
          </w:tcPr>
          <w:p w:rsidR="0032292A" w:rsidRPr="00E55E73" w:rsidRDefault="0032292A" w:rsidP="004E7A8B">
            <w:pPr>
              <w:spacing w:before="40" w:after="120"/>
              <w:ind w:right="113"/>
            </w:pPr>
            <w:r w:rsidRPr="00E55E73">
              <w:t>Chin</w:t>
            </w:r>
            <w:r w:rsidR="004E7A8B">
              <w:t>e</w:t>
            </w:r>
          </w:p>
        </w:tc>
        <w:tc>
          <w:tcPr>
            <w:tcW w:w="3686" w:type="dxa"/>
            <w:shd w:val="clear" w:color="auto" w:fill="auto"/>
          </w:tcPr>
          <w:p w:rsidR="0032292A" w:rsidRPr="00E55E73" w:rsidRDefault="0032292A" w:rsidP="00E55E73">
            <w:pPr>
              <w:spacing w:before="40" w:after="120"/>
            </w:pPr>
            <w:r w:rsidRPr="00E55E73">
              <w:t>Quatorzième à dix-septième rapports périodiques attendus en 2015, soumis en</w:t>
            </w:r>
            <w:r w:rsidR="00E55E73">
              <w:t> </w:t>
            </w:r>
            <w:r w:rsidRPr="00E55E73">
              <w:t>2017 (CERD/C/CHN/14-17)</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Cuba</w:t>
            </w:r>
          </w:p>
        </w:tc>
        <w:tc>
          <w:tcPr>
            <w:tcW w:w="3686" w:type="dxa"/>
            <w:shd w:val="clear" w:color="auto" w:fill="auto"/>
          </w:tcPr>
          <w:p w:rsidR="0032292A" w:rsidRPr="00E55E73" w:rsidRDefault="0032292A" w:rsidP="00951A6D">
            <w:pPr>
              <w:spacing w:before="40" w:after="120"/>
            </w:pPr>
            <w:r w:rsidRPr="00E55E73">
              <w:t>Dix-neuvième à vingt et unième rapports périodiq</w:t>
            </w:r>
            <w:r w:rsidR="00E55E73">
              <w:t>ues attendus en 2013, soumis en </w:t>
            </w:r>
            <w:r w:rsidRPr="00E55E73">
              <w:t>2016 (CERD/C/CUB/19-21)</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proofErr w:type="spellStart"/>
            <w:r w:rsidRPr="00E55E73">
              <w:t>Djibouti</w:t>
            </w:r>
            <w:r w:rsidRPr="00E55E73">
              <w:rPr>
                <w:i/>
                <w:vertAlign w:val="superscript"/>
              </w:rPr>
              <w:t>a</w:t>
            </w:r>
            <w:proofErr w:type="spellEnd"/>
          </w:p>
        </w:tc>
        <w:tc>
          <w:tcPr>
            <w:tcW w:w="3686" w:type="dxa"/>
            <w:shd w:val="clear" w:color="auto" w:fill="auto"/>
          </w:tcPr>
          <w:p w:rsidR="0032292A" w:rsidRPr="00E55E73" w:rsidRDefault="0032292A" w:rsidP="00951A6D">
            <w:pPr>
              <w:spacing w:before="40" w:after="120"/>
            </w:pPr>
            <w:r w:rsidRPr="00E55E73">
              <w:t>Rapport initial et deuxième rapport périodi</w:t>
            </w:r>
            <w:r w:rsidR="00E55E73">
              <w:t>que attendus en 2014, soumis en 2016 </w:t>
            </w:r>
            <w:r w:rsidRPr="00E55E73">
              <w:t>(CERD/C/DJI/1-2)</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 xml:space="preserve">Émirats arabes </w:t>
            </w:r>
            <w:proofErr w:type="spellStart"/>
            <w:r w:rsidRPr="00E55E73">
              <w:t>unis</w:t>
            </w:r>
            <w:r w:rsidRPr="00E55E73">
              <w:rPr>
                <w:i/>
                <w:vertAlign w:val="superscript"/>
              </w:rPr>
              <w:t>a</w:t>
            </w:r>
            <w:proofErr w:type="spellEnd"/>
          </w:p>
        </w:tc>
        <w:tc>
          <w:tcPr>
            <w:tcW w:w="3686" w:type="dxa"/>
            <w:shd w:val="clear" w:color="auto" w:fill="auto"/>
          </w:tcPr>
          <w:p w:rsidR="0032292A" w:rsidRPr="00E55E73" w:rsidRDefault="0032292A" w:rsidP="00951A6D">
            <w:pPr>
              <w:spacing w:before="40" w:after="120"/>
            </w:pPr>
            <w:r w:rsidRPr="00E55E73">
              <w:t>Dix-huitième à vingt et unième rapports périodiq</w:t>
            </w:r>
            <w:r w:rsidR="00E55E73">
              <w:t>ues attendus en 2015, soumis en </w:t>
            </w:r>
            <w:r w:rsidRPr="00E55E73">
              <w:t>2016 (CERD/C/ARE/18-21)</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proofErr w:type="spellStart"/>
            <w:r w:rsidRPr="00E55E73">
              <w:t>Équateur</w:t>
            </w:r>
            <w:r w:rsidR="00C74DAC" w:rsidRPr="00E55E73">
              <w:rPr>
                <w:i/>
                <w:vertAlign w:val="superscript"/>
              </w:rPr>
              <w:t>a</w:t>
            </w:r>
            <w:proofErr w:type="spellEnd"/>
          </w:p>
        </w:tc>
        <w:tc>
          <w:tcPr>
            <w:tcW w:w="3686" w:type="dxa"/>
            <w:shd w:val="clear" w:color="auto" w:fill="auto"/>
          </w:tcPr>
          <w:p w:rsidR="0032292A" w:rsidRPr="00E55E73" w:rsidRDefault="0032292A" w:rsidP="00E55E73">
            <w:pPr>
              <w:spacing w:before="40" w:after="120"/>
            </w:pPr>
            <w:r w:rsidRPr="00E55E73">
              <w:t>Vingt-troisième et vingt-quatrième rapports périodiques attendus en 2016, soumis en</w:t>
            </w:r>
            <w:r w:rsidR="00E55E73">
              <w:t> </w:t>
            </w:r>
            <w:r w:rsidRPr="00E55E73">
              <w:t>2016 (CERD/C/ECU/23-24)</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 xml:space="preserve">Fédération de </w:t>
            </w:r>
            <w:proofErr w:type="spellStart"/>
            <w:r w:rsidRPr="00E55E73">
              <w:t>Russie</w:t>
            </w:r>
            <w:r w:rsidR="00FD436F" w:rsidRPr="00E55E73">
              <w:rPr>
                <w:i/>
                <w:vertAlign w:val="superscript"/>
              </w:rPr>
              <w:t>a</w:t>
            </w:r>
            <w:proofErr w:type="spellEnd"/>
          </w:p>
        </w:tc>
        <w:tc>
          <w:tcPr>
            <w:tcW w:w="3686" w:type="dxa"/>
            <w:shd w:val="clear" w:color="auto" w:fill="auto"/>
          </w:tcPr>
          <w:p w:rsidR="0032292A" w:rsidRPr="00E55E73" w:rsidRDefault="0032292A" w:rsidP="00E55E73">
            <w:pPr>
              <w:spacing w:before="40" w:after="120"/>
            </w:pPr>
            <w:r w:rsidRPr="00E55E73">
              <w:t>Vingt-troisième et vingt-quatrième rapports périodiques attendus en 2016, soumis en</w:t>
            </w:r>
            <w:r w:rsidR="00E55E73">
              <w:t> </w:t>
            </w:r>
            <w:r w:rsidRPr="00E55E73">
              <w:t>2016 (CERD/C/RUS/23-24)</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Hong Kong (Chine)</w:t>
            </w:r>
          </w:p>
        </w:tc>
        <w:tc>
          <w:tcPr>
            <w:tcW w:w="3686" w:type="dxa"/>
            <w:shd w:val="clear" w:color="auto" w:fill="auto"/>
          </w:tcPr>
          <w:p w:rsidR="0032292A" w:rsidRPr="00E55E73" w:rsidRDefault="0032292A" w:rsidP="00951A6D">
            <w:pPr>
              <w:spacing w:before="40" w:after="120"/>
            </w:pPr>
            <w:r w:rsidRPr="00E55E73">
              <w:t>Quatorzième à dix-septième rapports périodiq</w:t>
            </w:r>
            <w:r w:rsidR="00E55E73">
              <w:t>ues attendus en 2015, soumis en </w:t>
            </w:r>
            <w:r w:rsidRPr="00E55E73">
              <w:t>2017 (CERD/C/CHN-HKG/14-17)</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Israël</w:t>
            </w:r>
          </w:p>
        </w:tc>
        <w:tc>
          <w:tcPr>
            <w:tcW w:w="3686" w:type="dxa"/>
            <w:shd w:val="clear" w:color="auto" w:fill="auto"/>
          </w:tcPr>
          <w:p w:rsidR="0032292A" w:rsidRPr="00E55E73" w:rsidRDefault="0032292A" w:rsidP="00951A6D">
            <w:pPr>
              <w:spacing w:before="40" w:after="120"/>
            </w:pPr>
            <w:r w:rsidRPr="00E55E73">
              <w:t>Dix-septième à dix-neuvième rapports périodiq</w:t>
            </w:r>
            <w:r w:rsidR="00E55E73">
              <w:t>ues attendus en 2016, soumis en </w:t>
            </w:r>
            <w:r w:rsidRPr="00E55E73">
              <w:t>2017 (CERD/C/ISR/17-19)</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Jordanie</w:t>
            </w:r>
          </w:p>
        </w:tc>
        <w:tc>
          <w:tcPr>
            <w:tcW w:w="3686" w:type="dxa"/>
            <w:shd w:val="clear" w:color="auto" w:fill="auto"/>
          </w:tcPr>
          <w:p w:rsidR="0032292A" w:rsidRPr="00E55E73" w:rsidRDefault="0032292A" w:rsidP="00951A6D">
            <w:pPr>
              <w:spacing w:before="40" w:after="120"/>
            </w:pPr>
            <w:r w:rsidRPr="00E55E73">
              <w:t>Dix-huitième à vingtième rapports périodiques attendus en 2015, soum</w:t>
            </w:r>
            <w:r w:rsidR="00E55E73">
              <w:t>is en </w:t>
            </w:r>
            <w:r w:rsidRPr="00E55E73">
              <w:t>2016 (CERD/C/JOR/18-20)</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Kirghizistan</w:t>
            </w:r>
          </w:p>
        </w:tc>
        <w:tc>
          <w:tcPr>
            <w:tcW w:w="3686" w:type="dxa"/>
            <w:shd w:val="clear" w:color="auto" w:fill="auto"/>
          </w:tcPr>
          <w:p w:rsidR="0032292A" w:rsidRPr="00E55E73" w:rsidRDefault="0032292A" w:rsidP="00951A6D">
            <w:pPr>
              <w:spacing w:before="40" w:after="120"/>
            </w:pPr>
            <w:r w:rsidRPr="00E55E73">
              <w:t>Huitième à dixième rapports périodiques attendus en 2016, soumis en 2016 (CERD/C/KGZ/8-10)</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proofErr w:type="spellStart"/>
            <w:r w:rsidRPr="00E55E73">
              <w:t>Koweït</w:t>
            </w:r>
            <w:r w:rsidRPr="00E55E73">
              <w:rPr>
                <w:i/>
                <w:vertAlign w:val="superscript"/>
              </w:rPr>
              <w:t>a</w:t>
            </w:r>
            <w:proofErr w:type="spellEnd"/>
          </w:p>
        </w:tc>
        <w:tc>
          <w:tcPr>
            <w:tcW w:w="3686" w:type="dxa"/>
            <w:shd w:val="clear" w:color="auto" w:fill="auto"/>
          </w:tcPr>
          <w:p w:rsidR="0032292A" w:rsidRPr="00E55E73" w:rsidRDefault="0032292A" w:rsidP="00951A6D">
            <w:pPr>
              <w:spacing w:before="40" w:after="120"/>
            </w:pPr>
            <w:r w:rsidRPr="00E55E73">
              <w:t>Vingt et unième à vingt-quatrième rapports périodiq</w:t>
            </w:r>
            <w:r w:rsidR="00E55E73">
              <w:t>ues attendus en 2016, soumis en </w:t>
            </w:r>
            <w:r w:rsidRPr="00E55E73">
              <w:t>2016 (CERD/C/KWT/21-24)</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Macao (Chine)</w:t>
            </w:r>
          </w:p>
        </w:tc>
        <w:tc>
          <w:tcPr>
            <w:tcW w:w="3686" w:type="dxa"/>
            <w:shd w:val="clear" w:color="auto" w:fill="auto"/>
          </w:tcPr>
          <w:p w:rsidR="0032292A" w:rsidRPr="00E55E73" w:rsidRDefault="0032292A" w:rsidP="00951A6D">
            <w:pPr>
              <w:spacing w:before="40" w:after="120"/>
            </w:pPr>
            <w:r w:rsidRPr="00E55E73">
              <w:t>Quatorzième à dix-septième rapports périodiq</w:t>
            </w:r>
            <w:r w:rsidR="00E55E73">
              <w:t xml:space="preserve">ues attendus en 2015, soumis en 2017 </w:t>
            </w:r>
            <w:r w:rsidRPr="00E55E73">
              <w:t>(CERD/C/CHN-MAC/14-17)</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Mauritanie</w:t>
            </w:r>
          </w:p>
        </w:tc>
        <w:tc>
          <w:tcPr>
            <w:tcW w:w="3686" w:type="dxa"/>
            <w:shd w:val="clear" w:color="auto" w:fill="auto"/>
          </w:tcPr>
          <w:p w:rsidR="0032292A" w:rsidRPr="00E55E73" w:rsidRDefault="0032292A" w:rsidP="00951A6D">
            <w:pPr>
              <w:spacing w:before="40" w:after="120"/>
            </w:pPr>
            <w:r w:rsidRPr="00E55E73">
              <w:t>Huitième à quatorzième rapports périodiques a</w:t>
            </w:r>
            <w:r w:rsidR="00E55E73">
              <w:t xml:space="preserve">ttendus en 2008, soumis en 2017 </w:t>
            </w:r>
            <w:r w:rsidRPr="00E55E73">
              <w:t>(CERD/C/MRT/8-14)</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Monténégro</w:t>
            </w:r>
          </w:p>
        </w:tc>
        <w:tc>
          <w:tcPr>
            <w:tcW w:w="3686" w:type="dxa"/>
            <w:shd w:val="clear" w:color="auto" w:fill="auto"/>
          </w:tcPr>
          <w:p w:rsidR="0032292A" w:rsidRPr="00E55E73" w:rsidRDefault="0032292A" w:rsidP="00951A6D">
            <w:pPr>
              <w:spacing w:before="40" w:after="120"/>
            </w:pPr>
            <w:r w:rsidRPr="00E55E73">
              <w:t>Quatrième à sixième rapports périodiques attendus en 2017, soumis en 2017 (CERD/C/MNE/4-6)</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Népal</w:t>
            </w:r>
          </w:p>
        </w:tc>
        <w:tc>
          <w:tcPr>
            <w:tcW w:w="3686" w:type="dxa"/>
            <w:shd w:val="clear" w:color="auto" w:fill="auto"/>
          </w:tcPr>
          <w:p w:rsidR="0032292A" w:rsidRPr="00E55E73" w:rsidRDefault="0032292A" w:rsidP="00951A6D">
            <w:pPr>
              <w:spacing w:before="40" w:after="120"/>
            </w:pPr>
            <w:r w:rsidRPr="00E55E73">
              <w:t>Dix-septième à vingt-troisième rapports périodiq</w:t>
            </w:r>
            <w:r w:rsidR="00D124AA">
              <w:t>ues attendus en 2008, soumis en </w:t>
            </w:r>
            <w:r w:rsidRPr="00E55E73">
              <w:t>2017 (CERD/C/NPL/17-23)</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proofErr w:type="spellStart"/>
            <w:r w:rsidRPr="00E55E73">
              <w:t>Nouvelle-Zélande</w:t>
            </w:r>
            <w:r w:rsidRPr="00D124AA">
              <w:rPr>
                <w:i/>
                <w:vertAlign w:val="superscript"/>
              </w:rPr>
              <w:t>a</w:t>
            </w:r>
            <w:proofErr w:type="spellEnd"/>
          </w:p>
        </w:tc>
        <w:tc>
          <w:tcPr>
            <w:tcW w:w="3686" w:type="dxa"/>
            <w:shd w:val="clear" w:color="auto" w:fill="auto"/>
          </w:tcPr>
          <w:p w:rsidR="0032292A" w:rsidRPr="00E55E73" w:rsidRDefault="0032292A" w:rsidP="00951A6D">
            <w:pPr>
              <w:spacing w:before="40" w:after="120"/>
            </w:pPr>
            <w:r w:rsidRPr="00E55E73">
              <w:t>Vingt et unième et vingt-deuxième rapports périodiques att</w:t>
            </w:r>
            <w:r w:rsidR="00D124AA">
              <w:t>endus en 2015, soumis en </w:t>
            </w:r>
            <w:r w:rsidRPr="00E55E73">
              <w:t>2016 (CERD/C/NZL/21-22)</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Pérou</w:t>
            </w:r>
          </w:p>
        </w:tc>
        <w:tc>
          <w:tcPr>
            <w:tcW w:w="3686" w:type="dxa"/>
            <w:shd w:val="clear" w:color="auto" w:fill="auto"/>
          </w:tcPr>
          <w:p w:rsidR="0032292A" w:rsidRPr="00E55E73" w:rsidRDefault="0032292A" w:rsidP="00951A6D">
            <w:pPr>
              <w:spacing w:before="40" w:after="120"/>
            </w:pPr>
            <w:r w:rsidRPr="00E55E73">
              <w:t>Vingt-deuxième et vingt-troisième rapports périodiq</w:t>
            </w:r>
            <w:r w:rsidR="00D124AA">
              <w:t>ues attendus en 2016, soumis en </w:t>
            </w:r>
            <w:r w:rsidRPr="00E55E73">
              <w:t>2017 (CERD/C/PER/22-23)</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Serbie</w:t>
            </w:r>
          </w:p>
        </w:tc>
        <w:tc>
          <w:tcPr>
            <w:tcW w:w="3686" w:type="dxa"/>
            <w:shd w:val="clear" w:color="auto" w:fill="auto"/>
          </w:tcPr>
          <w:p w:rsidR="0032292A" w:rsidRPr="00E55E73" w:rsidRDefault="0032292A" w:rsidP="00951A6D">
            <w:pPr>
              <w:spacing w:before="40" w:after="120"/>
            </w:pPr>
            <w:r w:rsidRPr="00E55E73">
              <w:t>Deuxième à cinquième rapports périodiques attendus en 2014, soumis en 2016 (CERD/C/SRB/2-5)</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Slovaquie</w:t>
            </w:r>
          </w:p>
        </w:tc>
        <w:tc>
          <w:tcPr>
            <w:tcW w:w="3686" w:type="dxa"/>
            <w:shd w:val="clear" w:color="auto" w:fill="auto"/>
          </w:tcPr>
          <w:p w:rsidR="0032292A" w:rsidRPr="00E55E73" w:rsidRDefault="0032292A" w:rsidP="00951A6D">
            <w:pPr>
              <w:spacing w:before="40" w:after="120"/>
            </w:pPr>
            <w:r w:rsidRPr="00E55E73">
              <w:t>Onzième et douzième rapports périodiques a</w:t>
            </w:r>
            <w:r w:rsidR="00D124AA">
              <w:t xml:space="preserve">ttendus en 2016, soumis en 2016 </w:t>
            </w:r>
            <w:r w:rsidRPr="00E55E73">
              <w:t>(CERD/C/SVK/11-12)</w:t>
            </w:r>
          </w:p>
        </w:tc>
      </w:tr>
      <w:tr w:rsidR="0032292A" w:rsidRPr="00E55E73" w:rsidTr="004945F8">
        <w:trPr>
          <w:cantSplit/>
        </w:trPr>
        <w:tc>
          <w:tcPr>
            <w:tcW w:w="3684" w:type="dxa"/>
            <w:shd w:val="clear" w:color="auto" w:fill="auto"/>
          </w:tcPr>
          <w:p w:rsidR="0032292A" w:rsidRPr="00E55E73" w:rsidRDefault="0032292A" w:rsidP="004945F8">
            <w:pPr>
              <w:spacing w:before="40" w:after="120"/>
              <w:ind w:right="113"/>
            </w:pPr>
            <w:r w:rsidRPr="00E55E73">
              <w:t>Suède</w:t>
            </w:r>
          </w:p>
        </w:tc>
        <w:tc>
          <w:tcPr>
            <w:tcW w:w="3686" w:type="dxa"/>
            <w:shd w:val="clear" w:color="auto" w:fill="auto"/>
          </w:tcPr>
          <w:p w:rsidR="0032292A" w:rsidRPr="00E55E73" w:rsidRDefault="0032292A" w:rsidP="00951A6D">
            <w:pPr>
              <w:spacing w:before="40" w:after="120"/>
            </w:pPr>
            <w:r w:rsidRPr="00E55E73">
              <w:t>Vingt-deuxième et vingt-troisième rapports périodiq</w:t>
            </w:r>
            <w:r w:rsidR="00D124AA">
              <w:t>ues attendus en 2017, soumis en </w:t>
            </w:r>
            <w:r w:rsidRPr="00E55E73">
              <w:t>2017 (CERD/C/SWE/22-23)</w:t>
            </w:r>
          </w:p>
        </w:tc>
      </w:tr>
      <w:tr w:rsidR="0032292A" w:rsidRPr="00E55E73" w:rsidTr="004945F8">
        <w:trPr>
          <w:cantSplit/>
        </w:trPr>
        <w:tc>
          <w:tcPr>
            <w:tcW w:w="3684" w:type="dxa"/>
            <w:tcBorders>
              <w:bottom w:val="single" w:sz="12" w:space="0" w:color="auto"/>
            </w:tcBorders>
            <w:shd w:val="clear" w:color="auto" w:fill="auto"/>
          </w:tcPr>
          <w:p w:rsidR="0032292A" w:rsidRPr="00E55E73" w:rsidRDefault="0032292A" w:rsidP="004945F8">
            <w:pPr>
              <w:spacing w:before="40" w:after="120"/>
              <w:ind w:right="113"/>
            </w:pPr>
            <w:proofErr w:type="spellStart"/>
            <w:r w:rsidRPr="00E55E73">
              <w:t>Tadjikistan</w:t>
            </w:r>
            <w:r w:rsidRPr="00D124AA">
              <w:rPr>
                <w:i/>
                <w:vertAlign w:val="superscript"/>
              </w:rPr>
              <w:t>a</w:t>
            </w:r>
            <w:proofErr w:type="spellEnd"/>
          </w:p>
        </w:tc>
        <w:tc>
          <w:tcPr>
            <w:tcW w:w="3686" w:type="dxa"/>
            <w:tcBorders>
              <w:bottom w:val="single" w:sz="12" w:space="0" w:color="auto"/>
            </w:tcBorders>
            <w:shd w:val="clear" w:color="auto" w:fill="auto"/>
          </w:tcPr>
          <w:p w:rsidR="0032292A" w:rsidRPr="00E55E73" w:rsidRDefault="0032292A" w:rsidP="00951A6D">
            <w:pPr>
              <w:spacing w:before="40" w:after="120"/>
            </w:pPr>
            <w:r w:rsidRPr="00E55E73">
              <w:t>Neuvième à onzième rapports périodiques a</w:t>
            </w:r>
            <w:r w:rsidR="00D124AA">
              <w:t xml:space="preserve">ttendus en 2016, soumis en 2016 </w:t>
            </w:r>
            <w:r w:rsidRPr="00E55E73">
              <w:t>(CERD/C/TJK/9-11)</w:t>
            </w:r>
          </w:p>
        </w:tc>
      </w:tr>
    </w:tbl>
    <w:p w:rsidR="0032292A" w:rsidRPr="00E55E73" w:rsidRDefault="0032292A" w:rsidP="0032292A">
      <w:pPr>
        <w:spacing w:before="120" w:after="240"/>
        <w:ind w:left="1134" w:right="1134" w:firstLine="170"/>
        <w:rPr>
          <w:sz w:val="18"/>
        </w:rPr>
      </w:pPr>
      <w:r w:rsidRPr="00D124AA">
        <w:rPr>
          <w:i/>
          <w:sz w:val="18"/>
          <w:vertAlign w:val="superscript"/>
        </w:rPr>
        <w:t>a</w:t>
      </w:r>
      <w:r w:rsidRPr="00D124AA">
        <w:rPr>
          <w:sz w:val="18"/>
        </w:rPr>
        <w:t xml:space="preserve">  </w:t>
      </w:r>
      <w:r w:rsidRPr="00E55E73">
        <w:rPr>
          <w:sz w:val="18"/>
        </w:rPr>
        <w:t>Examen prévu pour la présente session.</w:t>
      </w:r>
    </w:p>
    <w:p w:rsidR="0032292A" w:rsidRPr="00E55E73" w:rsidRDefault="0032292A" w:rsidP="004945F8">
      <w:pPr>
        <w:pStyle w:val="Titre1"/>
        <w:spacing w:after="120"/>
        <w:rPr>
          <w:b/>
        </w:rPr>
      </w:pPr>
      <w:r w:rsidRPr="00E55E73">
        <w:rPr>
          <w:rStyle w:val="Titre1Car"/>
          <w:rFonts w:eastAsia="Calibri"/>
        </w:rPr>
        <w:t>Tableau 2</w:t>
      </w:r>
      <w:r w:rsidRPr="00E55E73">
        <w:rPr>
          <w:rStyle w:val="Titre1Car"/>
          <w:rFonts w:eastAsia="Calibri"/>
        </w:rPr>
        <w:br/>
      </w:r>
      <w:r w:rsidRPr="00E55E73">
        <w:rPr>
          <w:b/>
        </w:rPr>
        <w:t>États parties dont les rapports sont attendus ou en retard</w:t>
      </w:r>
    </w:p>
    <w:tbl>
      <w:tblPr>
        <w:tblW w:w="7370" w:type="dxa"/>
        <w:tblInd w:w="1134" w:type="dxa"/>
        <w:tblLayout w:type="fixed"/>
        <w:tblCellMar>
          <w:left w:w="0" w:type="dxa"/>
          <w:right w:w="0" w:type="dxa"/>
        </w:tblCellMar>
        <w:tblLook w:val="0000" w:firstRow="0" w:lastRow="0" w:firstColumn="0" w:lastColumn="0" w:noHBand="0" w:noVBand="0"/>
      </w:tblPr>
      <w:tblGrid>
        <w:gridCol w:w="1702"/>
        <w:gridCol w:w="3967"/>
        <w:gridCol w:w="1701"/>
      </w:tblGrid>
      <w:tr w:rsidR="0032292A" w:rsidRPr="00E55E73" w:rsidTr="0032292A">
        <w:trPr>
          <w:tblHeader/>
        </w:trPr>
        <w:tc>
          <w:tcPr>
            <w:tcW w:w="1702" w:type="dxa"/>
            <w:tcBorders>
              <w:top w:val="single" w:sz="4" w:space="0" w:color="auto"/>
              <w:bottom w:val="single" w:sz="12" w:space="0" w:color="auto"/>
            </w:tcBorders>
            <w:shd w:val="clear" w:color="auto" w:fill="auto"/>
            <w:vAlign w:val="bottom"/>
          </w:tcPr>
          <w:p w:rsidR="0032292A" w:rsidRPr="00E55E73" w:rsidRDefault="0032292A" w:rsidP="0032292A">
            <w:pPr>
              <w:spacing w:before="80" w:after="80" w:line="200" w:lineRule="exact"/>
              <w:ind w:right="113"/>
              <w:rPr>
                <w:i/>
                <w:sz w:val="16"/>
              </w:rPr>
            </w:pPr>
            <w:r w:rsidRPr="00E55E73">
              <w:rPr>
                <w:i/>
                <w:sz w:val="16"/>
              </w:rPr>
              <w:t>État partie</w:t>
            </w:r>
          </w:p>
        </w:tc>
        <w:tc>
          <w:tcPr>
            <w:tcW w:w="3967" w:type="dxa"/>
            <w:tcBorders>
              <w:top w:val="single" w:sz="4" w:space="0" w:color="auto"/>
              <w:bottom w:val="single" w:sz="12" w:space="0" w:color="auto"/>
            </w:tcBorders>
            <w:shd w:val="clear" w:color="auto" w:fill="auto"/>
            <w:vAlign w:val="bottom"/>
          </w:tcPr>
          <w:p w:rsidR="0032292A" w:rsidRPr="00E55E73" w:rsidRDefault="0032292A" w:rsidP="0032292A">
            <w:pPr>
              <w:spacing w:before="80" w:after="80" w:line="200" w:lineRule="exact"/>
              <w:ind w:right="113"/>
              <w:rPr>
                <w:i/>
                <w:sz w:val="16"/>
              </w:rPr>
            </w:pPr>
            <w:r w:rsidRPr="00E55E73">
              <w:rPr>
                <w:i/>
                <w:sz w:val="16"/>
              </w:rPr>
              <w:t>Rapport attendu</w:t>
            </w:r>
          </w:p>
        </w:tc>
        <w:tc>
          <w:tcPr>
            <w:tcW w:w="1701" w:type="dxa"/>
            <w:tcBorders>
              <w:top w:val="single" w:sz="4" w:space="0" w:color="auto"/>
              <w:bottom w:val="single" w:sz="12" w:space="0" w:color="auto"/>
            </w:tcBorders>
            <w:shd w:val="clear" w:color="auto" w:fill="auto"/>
            <w:vAlign w:val="bottom"/>
          </w:tcPr>
          <w:p w:rsidR="0032292A" w:rsidRPr="00E55E73" w:rsidRDefault="0032292A" w:rsidP="00D124AA">
            <w:pPr>
              <w:spacing w:before="80" w:after="80" w:line="200" w:lineRule="exact"/>
              <w:rPr>
                <w:i/>
                <w:sz w:val="16"/>
              </w:rPr>
            </w:pPr>
            <w:r w:rsidRPr="00E55E73">
              <w:rPr>
                <w:i/>
                <w:sz w:val="16"/>
              </w:rPr>
              <w:t>Date à laquelle le rapport aurait dû être soumis</w:t>
            </w:r>
          </w:p>
        </w:tc>
      </w:tr>
      <w:tr w:rsidR="0032292A" w:rsidRPr="00E55E73" w:rsidTr="0032292A">
        <w:trPr>
          <w:trHeight w:hRule="exact" w:val="113"/>
          <w:tblHeader/>
        </w:trPr>
        <w:tc>
          <w:tcPr>
            <w:tcW w:w="1702" w:type="dxa"/>
            <w:tcBorders>
              <w:top w:val="single" w:sz="12" w:space="0" w:color="auto"/>
            </w:tcBorders>
            <w:shd w:val="clear" w:color="auto" w:fill="auto"/>
          </w:tcPr>
          <w:p w:rsidR="0032292A" w:rsidRPr="00E55E73" w:rsidRDefault="0032292A" w:rsidP="0032292A">
            <w:pPr>
              <w:spacing w:before="40" w:after="120"/>
              <w:ind w:right="113"/>
            </w:pPr>
          </w:p>
        </w:tc>
        <w:tc>
          <w:tcPr>
            <w:tcW w:w="3967" w:type="dxa"/>
            <w:tcBorders>
              <w:top w:val="single" w:sz="12" w:space="0" w:color="auto"/>
            </w:tcBorders>
            <w:shd w:val="clear" w:color="auto" w:fill="auto"/>
          </w:tcPr>
          <w:p w:rsidR="0032292A" w:rsidRPr="00E55E73" w:rsidRDefault="0032292A" w:rsidP="0032292A">
            <w:pPr>
              <w:spacing w:before="40" w:after="120"/>
              <w:ind w:right="113"/>
            </w:pPr>
          </w:p>
        </w:tc>
        <w:tc>
          <w:tcPr>
            <w:tcW w:w="1701" w:type="dxa"/>
            <w:tcBorders>
              <w:top w:val="single" w:sz="12" w:space="0" w:color="auto"/>
            </w:tcBorders>
            <w:shd w:val="clear" w:color="auto" w:fill="auto"/>
          </w:tcPr>
          <w:p w:rsidR="0032292A" w:rsidRPr="00E55E73" w:rsidRDefault="0032292A" w:rsidP="00D124AA">
            <w:pPr>
              <w:spacing w:before="40" w:after="120"/>
            </w:pP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Afghanistan</w:t>
            </w: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5 août 1986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5 août 1988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5 août 1990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5 août 1992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5 août 1994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 xml:space="preserve">Septième rapport </w:t>
            </w:r>
          </w:p>
        </w:tc>
        <w:tc>
          <w:tcPr>
            <w:tcW w:w="1701" w:type="dxa"/>
            <w:shd w:val="clear" w:color="auto" w:fill="auto"/>
          </w:tcPr>
          <w:p w:rsidR="0032292A" w:rsidRPr="00E55E73" w:rsidRDefault="0032292A" w:rsidP="00D124AA">
            <w:pPr>
              <w:spacing w:before="40" w:after="120"/>
            </w:pPr>
            <w:r w:rsidRPr="00E55E73">
              <w:t>5 août 1996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5 août 1998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5 août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5 août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5 août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5 août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5 août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5 août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5 août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5 août 2014</w:t>
            </w:r>
          </w:p>
        </w:tc>
      </w:tr>
      <w:tr w:rsidR="0032292A" w:rsidRPr="00E55E73" w:rsidDel="00E15D9C" w:rsidTr="0032292A">
        <w:tc>
          <w:tcPr>
            <w:tcW w:w="1702" w:type="dxa"/>
            <w:shd w:val="clear" w:color="auto" w:fill="auto"/>
          </w:tcPr>
          <w:p w:rsidR="0032292A" w:rsidRPr="00E55E73" w:rsidDel="00E15D9C" w:rsidRDefault="0032292A" w:rsidP="0032292A">
            <w:pPr>
              <w:spacing w:before="40" w:after="120"/>
              <w:ind w:right="113"/>
            </w:pPr>
            <w:r w:rsidRPr="00E55E73">
              <w:t>Albanie</w:t>
            </w:r>
          </w:p>
        </w:tc>
        <w:tc>
          <w:tcPr>
            <w:tcW w:w="3967" w:type="dxa"/>
            <w:shd w:val="clear" w:color="auto" w:fill="auto"/>
          </w:tcPr>
          <w:p w:rsidR="0032292A" w:rsidRPr="00E55E73" w:rsidDel="00E15D9C" w:rsidRDefault="0032292A" w:rsidP="0032292A">
            <w:pPr>
              <w:spacing w:before="40" w:after="120"/>
              <w:ind w:right="113"/>
            </w:pPr>
            <w:r w:rsidRPr="00E55E73">
              <w:t xml:space="preserve">Rapport valant neuvième à onzième rapports </w:t>
            </w:r>
          </w:p>
        </w:tc>
        <w:tc>
          <w:tcPr>
            <w:tcW w:w="1701" w:type="dxa"/>
            <w:shd w:val="clear" w:color="auto" w:fill="auto"/>
          </w:tcPr>
          <w:p w:rsidR="0032292A" w:rsidRPr="00E55E73" w:rsidDel="00E15D9C" w:rsidRDefault="0032292A" w:rsidP="00D124AA">
            <w:pPr>
              <w:spacing w:before="40" w:after="120"/>
            </w:pPr>
            <w:r w:rsidRPr="00E55E73">
              <w:t>10 juin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Andorre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22 octobre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23 octobre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23 octobre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23 octobre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23 octobre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Antigua-et-Barbuda</w:t>
            </w:r>
          </w:p>
        </w:tc>
        <w:tc>
          <w:tcPr>
            <w:tcW w:w="3967" w:type="dxa"/>
            <w:shd w:val="clear" w:color="auto" w:fill="auto"/>
          </w:tcPr>
          <w:p w:rsidR="0032292A" w:rsidRPr="00E55E73" w:rsidRDefault="0032292A" w:rsidP="0032292A">
            <w:pPr>
              <w:spacing w:before="40" w:after="120"/>
              <w:ind w:right="113"/>
            </w:pPr>
            <w:r w:rsidRPr="00E55E73">
              <w:t>Rapport valant dixième et onzième rapports</w:t>
            </w:r>
          </w:p>
        </w:tc>
        <w:tc>
          <w:tcPr>
            <w:tcW w:w="1701" w:type="dxa"/>
            <w:shd w:val="clear" w:color="auto" w:fill="auto"/>
          </w:tcPr>
          <w:p w:rsidR="0032292A" w:rsidRPr="00E55E73" w:rsidRDefault="0032292A" w:rsidP="00D124AA">
            <w:pPr>
              <w:spacing w:before="40" w:after="120"/>
            </w:pPr>
            <w:r w:rsidRPr="00E55E73">
              <w:t>24 novembre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24 novembre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24 novembre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24 novembre 2015</w:t>
            </w:r>
          </w:p>
        </w:tc>
      </w:tr>
      <w:tr w:rsidR="006E7428" w:rsidRPr="00E55E73" w:rsidDel="00026CB5" w:rsidTr="0032292A">
        <w:tc>
          <w:tcPr>
            <w:tcW w:w="1702" w:type="dxa"/>
            <w:vMerge w:val="restart"/>
            <w:shd w:val="clear" w:color="auto" w:fill="auto"/>
          </w:tcPr>
          <w:p w:rsidR="006E7428" w:rsidRPr="00E55E73" w:rsidRDefault="006E7428" w:rsidP="0032292A">
            <w:pPr>
              <w:spacing w:before="40" w:after="120"/>
              <w:ind w:right="113"/>
            </w:pPr>
            <w:r w:rsidRPr="00E55E73">
              <w:t>Autriche</w:t>
            </w:r>
          </w:p>
        </w:tc>
        <w:tc>
          <w:tcPr>
            <w:tcW w:w="3967" w:type="dxa"/>
            <w:shd w:val="clear" w:color="auto" w:fill="auto"/>
          </w:tcPr>
          <w:p w:rsidR="006E7428" w:rsidRPr="00E55E73" w:rsidRDefault="006E7428" w:rsidP="006E7428">
            <w:pPr>
              <w:spacing w:before="40" w:after="120"/>
              <w:ind w:right="113"/>
            </w:pPr>
            <w:r w:rsidRPr="00E55E73">
              <w:t>Rapport valant vingt et unième et vingt</w:t>
            </w:r>
            <w:r>
              <w:noBreakHyphen/>
            </w:r>
            <w:r w:rsidRPr="00E55E73">
              <w:t>deuxième rapports</w:t>
            </w:r>
          </w:p>
        </w:tc>
        <w:tc>
          <w:tcPr>
            <w:tcW w:w="1701" w:type="dxa"/>
            <w:shd w:val="clear" w:color="auto" w:fill="auto"/>
          </w:tcPr>
          <w:p w:rsidR="006E7428" w:rsidRPr="00E55E73" w:rsidRDefault="006E7428" w:rsidP="00D124AA">
            <w:pPr>
              <w:spacing w:before="40" w:after="120"/>
            </w:pPr>
            <w:r w:rsidRPr="00E55E73">
              <w:t>8 juin 2015</w:t>
            </w:r>
          </w:p>
        </w:tc>
      </w:tr>
      <w:tr w:rsidR="006E7428" w:rsidRPr="00E55E73" w:rsidDel="00026CB5" w:rsidTr="0032292A">
        <w:tc>
          <w:tcPr>
            <w:tcW w:w="1702" w:type="dxa"/>
            <w:vMerge/>
            <w:shd w:val="clear" w:color="auto" w:fill="auto"/>
          </w:tcPr>
          <w:p w:rsidR="006E7428" w:rsidRPr="00E55E73" w:rsidDel="00026CB5" w:rsidRDefault="006E7428" w:rsidP="0032292A">
            <w:pPr>
              <w:spacing w:before="40" w:after="120"/>
              <w:ind w:right="113"/>
            </w:pPr>
          </w:p>
        </w:tc>
        <w:tc>
          <w:tcPr>
            <w:tcW w:w="3967" w:type="dxa"/>
            <w:shd w:val="clear" w:color="auto" w:fill="auto"/>
          </w:tcPr>
          <w:p w:rsidR="006E7428" w:rsidRPr="00E55E73" w:rsidDel="00026CB5" w:rsidRDefault="006E7428" w:rsidP="0032292A">
            <w:pPr>
              <w:spacing w:before="40" w:after="120"/>
              <w:ind w:right="113"/>
            </w:pPr>
            <w:r w:rsidRPr="00E55E73">
              <w:t xml:space="preserve">Vingt-troisième rapport </w:t>
            </w:r>
          </w:p>
        </w:tc>
        <w:tc>
          <w:tcPr>
            <w:tcW w:w="1701" w:type="dxa"/>
            <w:shd w:val="clear" w:color="auto" w:fill="auto"/>
          </w:tcPr>
          <w:p w:rsidR="006E7428" w:rsidRPr="00E55E73" w:rsidDel="00026CB5" w:rsidRDefault="006E7428" w:rsidP="00D124AA">
            <w:pPr>
              <w:spacing w:before="40" w:after="120"/>
            </w:pPr>
            <w:r w:rsidRPr="00E55E73">
              <w:t>8 juin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Bahamas</w:t>
            </w:r>
          </w:p>
        </w:tc>
        <w:tc>
          <w:tcPr>
            <w:tcW w:w="3967" w:type="dxa"/>
            <w:shd w:val="clear" w:color="auto" w:fill="auto"/>
          </w:tcPr>
          <w:p w:rsidR="0032292A" w:rsidRPr="00E55E73" w:rsidRDefault="0032292A" w:rsidP="0032292A">
            <w:pPr>
              <w:spacing w:before="40" w:after="120"/>
              <w:ind w:right="113"/>
            </w:pPr>
            <w:r w:rsidRPr="00E55E73">
              <w:t>Rapport valant quinzième et seizième rapports</w:t>
            </w:r>
          </w:p>
        </w:tc>
        <w:tc>
          <w:tcPr>
            <w:tcW w:w="1701" w:type="dxa"/>
            <w:shd w:val="clear" w:color="auto" w:fill="auto"/>
          </w:tcPr>
          <w:p w:rsidR="0032292A" w:rsidRPr="00E55E73" w:rsidRDefault="0032292A" w:rsidP="00D124AA">
            <w:pPr>
              <w:spacing w:before="40" w:after="120"/>
            </w:pPr>
            <w:r w:rsidRPr="00E55E73">
              <w:t>4 septembre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4 septembre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4 septembre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4 septembre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4 septembre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septembre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Bahreïn</w:t>
            </w:r>
          </w:p>
        </w:tc>
        <w:tc>
          <w:tcPr>
            <w:tcW w:w="3967" w:type="dxa"/>
            <w:shd w:val="clear" w:color="auto" w:fill="auto"/>
          </w:tcPr>
          <w:p w:rsidR="0032292A" w:rsidRPr="00E55E73" w:rsidRDefault="0032292A" w:rsidP="0032292A">
            <w:pPr>
              <w:spacing w:before="40" w:after="120"/>
              <w:ind w:right="113"/>
            </w:pPr>
            <w:r w:rsidRPr="00E55E73">
              <w:t>Rapport valant huitième et neuvième rapports</w:t>
            </w:r>
          </w:p>
        </w:tc>
        <w:tc>
          <w:tcPr>
            <w:tcW w:w="1701" w:type="dxa"/>
            <w:shd w:val="clear" w:color="auto" w:fill="auto"/>
          </w:tcPr>
          <w:p w:rsidR="0032292A" w:rsidRPr="00E55E73" w:rsidRDefault="0032292A" w:rsidP="00D124AA">
            <w:pPr>
              <w:spacing w:before="40" w:after="120"/>
            </w:pPr>
            <w:r w:rsidRPr="00E55E73">
              <w:t>26 avril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26 avril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26 avril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26 avril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26 avril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26 avril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Bangladesh</w:t>
            </w: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11 juillet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11 juillet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11 juillet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11 juillet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11 juillet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11 juillet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11 juillet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11 juillet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Barbade</w:t>
            </w:r>
          </w:p>
        </w:tc>
        <w:tc>
          <w:tcPr>
            <w:tcW w:w="3967" w:type="dxa"/>
            <w:shd w:val="clear" w:color="auto" w:fill="auto"/>
          </w:tcPr>
          <w:p w:rsidR="0032292A" w:rsidRPr="00E55E73" w:rsidRDefault="0032292A" w:rsidP="0032292A">
            <w:pPr>
              <w:spacing w:before="40" w:after="120"/>
              <w:ind w:right="113"/>
            </w:pPr>
            <w:r w:rsidRPr="00E55E73">
              <w:t>Rapport valant dix-septième et dix-huitième rapports</w:t>
            </w:r>
          </w:p>
        </w:tc>
        <w:tc>
          <w:tcPr>
            <w:tcW w:w="1701" w:type="dxa"/>
            <w:shd w:val="clear" w:color="auto" w:fill="auto"/>
          </w:tcPr>
          <w:p w:rsidR="0032292A" w:rsidRPr="00E55E73" w:rsidRDefault="0032292A" w:rsidP="00D124AA">
            <w:pPr>
              <w:spacing w:before="40" w:after="120"/>
            </w:pPr>
            <w:r w:rsidRPr="00E55E73">
              <w:t>8 décembre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8 décembre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8 décembre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8 décembre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8 décembre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Belize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14 décembre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14 décembre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14 décembre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14 décembre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14 décembre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14 décembre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14 décembre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14 décembre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Bénin</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30 décembre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30 décembre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30 décembre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30 décembre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30 décembre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30 décembre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30 décembre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30 décembre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Bolivie (État plurinational de)</w:t>
            </w:r>
          </w:p>
        </w:tc>
        <w:tc>
          <w:tcPr>
            <w:tcW w:w="3967" w:type="dxa"/>
            <w:shd w:val="clear" w:color="auto" w:fill="auto"/>
          </w:tcPr>
          <w:p w:rsidR="0032292A" w:rsidRPr="00E55E73" w:rsidRDefault="0032292A" w:rsidP="006E7428">
            <w:pPr>
              <w:spacing w:before="40" w:after="120"/>
              <w:ind w:right="113"/>
            </w:pPr>
            <w:r w:rsidRPr="00E55E73">
              <w:t>Rapport valant vingt et unième à vingt</w:t>
            </w:r>
            <w:r w:rsidR="006E7428">
              <w:noBreakHyphen/>
            </w:r>
            <w:r w:rsidRPr="00E55E73">
              <w:t>quatrième rapports</w:t>
            </w:r>
          </w:p>
        </w:tc>
        <w:tc>
          <w:tcPr>
            <w:tcW w:w="1701" w:type="dxa"/>
            <w:shd w:val="clear" w:color="auto" w:fill="auto"/>
          </w:tcPr>
          <w:p w:rsidR="0032292A" w:rsidRPr="00E55E73" w:rsidRDefault="0032292A" w:rsidP="00D124AA">
            <w:pPr>
              <w:spacing w:before="40" w:after="120"/>
            </w:pPr>
            <w:r w:rsidRPr="00E55E73">
              <w:t>21 octobre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Vingt-cinquième rapport</w:t>
            </w:r>
          </w:p>
        </w:tc>
        <w:tc>
          <w:tcPr>
            <w:tcW w:w="1701" w:type="dxa"/>
            <w:shd w:val="clear" w:color="auto" w:fill="auto"/>
          </w:tcPr>
          <w:p w:rsidR="0032292A" w:rsidRPr="00E55E73" w:rsidRDefault="0032292A" w:rsidP="00D124AA">
            <w:pPr>
              <w:spacing w:before="40" w:after="120"/>
            </w:pPr>
            <w:r w:rsidRPr="00E55E73">
              <w:t>21 octobre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Botswana</w:t>
            </w:r>
          </w:p>
        </w:tc>
        <w:tc>
          <w:tcPr>
            <w:tcW w:w="3967" w:type="dxa"/>
            <w:shd w:val="clear" w:color="auto" w:fill="auto"/>
          </w:tcPr>
          <w:p w:rsidR="0032292A" w:rsidRPr="00E55E73" w:rsidRDefault="0032292A" w:rsidP="0032292A">
            <w:pPr>
              <w:spacing w:before="40" w:after="120"/>
              <w:ind w:right="113"/>
            </w:pPr>
            <w:r w:rsidRPr="00E55E73">
              <w:t xml:space="preserve">Rapport valant dix-septième et dix-huitième rapports </w:t>
            </w:r>
          </w:p>
        </w:tc>
        <w:tc>
          <w:tcPr>
            <w:tcW w:w="1701" w:type="dxa"/>
            <w:shd w:val="clear" w:color="auto" w:fill="auto"/>
          </w:tcPr>
          <w:p w:rsidR="0032292A" w:rsidRPr="00E55E73" w:rsidRDefault="0032292A" w:rsidP="00D124AA">
            <w:pPr>
              <w:spacing w:before="40" w:after="120"/>
            </w:pPr>
            <w:r w:rsidRPr="00E55E73">
              <w:t>22 mars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22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22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22 mars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22 mars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Brésil</w:t>
            </w:r>
          </w:p>
        </w:tc>
        <w:tc>
          <w:tcPr>
            <w:tcW w:w="3967" w:type="dxa"/>
            <w:shd w:val="clear" w:color="auto" w:fill="auto"/>
          </w:tcPr>
          <w:p w:rsidR="0032292A" w:rsidRPr="00E55E73" w:rsidRDefault="0032292A" w:rsidP="0032292A">
            <w:pPr>
              <w:spacing w:before="40" w:after="120"/>
              <w:ind w:right="113"/>
            </w:pPr>
            <w:r w:rsidRPr="00E55E73">
              <w:t>Rapport valant dix-huitième à vingtième rapports</w:t>
            </w:r>
          </w:p>
        </w:tc>
        <w:tc>
          <w:tcPr>
            <w:tcW w:w="1701" w:type="dxa"/>
            <w:shd w:val="clear" w:color="auto" w:fill="auto"/>
          </w:tcPr>
          <w:p w:rsidR="0032292A" w:rsidRPr="00E55E73" w:rsidRDefault="0032292A" w:rsidP="00D124AA">
            <w:pPr>
              <w:spacing w:before="40" w:after="120"/>
            </w:pPr>
            <w:r w:rsidRPr="00E55E73">
              <w:t>4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Burundi</w:t>
            </w: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26 novembre 1998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26 novembre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26 novembre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26 novembre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26 novembre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26 novembre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26 novembre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26 novembre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26 novembre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26 novembre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Cabo Verde</w:t>
            </w:r>
          </w:p>
        </w:tc>
        <w:tc>
          <w:tcPr>
            <w:tcW w:w="3967" w:type="dxa"/>
            <w:shd w:val="clear" w:color="auto" w:fill="auto"/>
          </w:tcPr>
          <w:p w:rsidR="0032292A" w:rsidRPr="00E55E73" w:rsidRDefault="0032292A" w:rsidP="0032292A">
            <w:pPr>
              <w:spacing w:before="40" w:after="120"/>
              <w:ind w:right="113"/>
            </w:pPr>
            <w:r w:rsidRPr="00E55E73">
              <w:t xml:space="preserve">Rapport valant treizième et quatorzième rapports </w:t>
            </w:r>
          </w:p>
        </w:tc>
        <w:tc>
          <w:tcPr>
            <w:tcW w:w="1701" w:type="dxa"/>
            <w:shd w:val="clear" w:color="auto" w:fill="auto"/>
          </w:tcPr>
          <w:p w:rsidR="0032292A" w:rsidRPr="00E55E73" w:rsidRDefault="0032292A" w:rsidP="00D124AA">
            <w:pPr>
              <w:spacing w:before="40" w:after="120"/>
            </w:pPr>
            <w:r w:rsidRPr="00E55E73">
              <w:t>2 novembre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2 novembre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2 novembre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2 novembre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2 novembre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2 novembre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Cambodge</w:t>
            </w:r>
          </w:p>
        </w:tc>
        <w:tc>
          <w:tcPr>
            <w:tcW w:w="3967" w:type="dxa"/>
            <w:shd w:val="clear" w:color="auto" w:fill="auto"/>
          </w:tcPr>
          <w:p w:rsidR="0032292A" w:rsidRPr="00E55E73" w:rsidRDefault="0032292A" w:rsidP="0032292A">
            <w:pPr>
              <w:spacing w:before="40" w:after="120"/>
              <w:ind w:right="113"/>
            </w:pPr>
            <w:r w:rsidRPr="00E55E73">
              <w:t>Rapport valant quatorzième et quinzième rapports</w:t>
            </w:r>
          </w:p>
        </w:tc>
        <w:tc>
          <w:tcPr>
            <w:tcW w:w="1701" w:type="dxa"/>
            <w:shd w:val="clear" w:color="auto" w:fill="auto"/>
          </w:tcPr>
          <w:p w:rsidR="0032292A" w:rsidRPr="00E55E73" w:rsidRDefault="0032292A" w:rsidP="00D124AA">
            <w:pPr>
              <w:spacing w:before="40" w:after="120"/>
            </w:pPr>
            <w:r w:rsidRPr="00E55E73">
              <w:t>28 décembre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28 décembre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28 décembre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Chili</w:t>
            </w:r>
          </w:p>
        </w:tc>
        <w:tc>
          <w:tcPr>
            <w:tcW w:w="3967" w:type="dxa"/>
            <w:shd w:val="clear" w:color="auto" w:fill="auto"/>
          </w:tcPr>
          <w:p w:rsidR="0032292A" w:rsidRPr="00E55E73" w:rsidRDefault="0032292A" w:rsidP="006765E6">
            <w:pPr>
              <w:spacing w:before="40" w:after="120"/>
              <w:ind w:right="113"/>
            </w:pPr>
            <w:r w:rsidRPr="00E55E73">
              <w:t>Rapport valant vingt-deuxième et vingt</w:t>
            </w:r>
            <w:r w:rsidR="006765E6">
              <w:noBreakHyphen/>
            </w:r>
            <w:r w:rsidRPr="00E55E73">
              <w:t>troisième rapports</w:t>
            </w:r>
          </w:p>
        </w:tc>
        <w:tc>
          <w:tcPr>
            <w:tcW w:w="1701" w:type="dxa"/>
            <w:shd w:val="clear" w:color="auto" w:fill="auto"/>
          </w:tcPr>
          <w:p w:rsidR="0032292A" w:rsidRPr="00E55E73" w:rsidRDefault="0032292A" w:rsidP="00D124AA">
            <w:pPr>
              <w:spacing w:before="40" w:after="120"/>
            </w:pPr>
            <w:r w:rsidRPr="00E55E73">
              <w:t>31 août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Comores</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27 octobre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27 octobre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27 octobre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27 octobre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27 octobre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27 octobre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Congo</w:t>
            </w:r>
          </w:p>
        </w:tc>
        <w:tc>
          <w:tcPr>
            <w:tcW w:w="3967" w:type="dxa"/>
            <w:shd w:val="clear" w:color="auto" w:fill="auto"/>
          </w:tcPr>
          <w:p w:rsidR="0032292A" w:rsidRPr="00E55E73" w:rsidRDefault="0032292A" w:rsidP="0032292A">
            <w:pPr>
              <w:spacing w:before="40" w:after="120"/>
              <w:ind w:right="113"/>
            </w:pPr>
            <w:r w:rsidRPr="00E55E73">
              <w:t xml:space="preserve">Rapport valant dixième et onzième rapports </w:t>
            </w:r>
          </w:p>
        </w:tc>
        <w:tc>
          <w:tcPr>
            <w:tcW w:w="1701" w:type="dxa"/>
            <w:shd w:val="clear" w:color="auto" w:fill="auto"/>
          </w:tcPr>
          <w:p w:rsidR="0032292A" w:rsidRPr="00E55E73" w:rsidRDefault="0032292A" w:rsidP="00D124AA">
            <w:pPr>
              <w:spacing w:before="40" w:after="120"/>
            </w:pPr>
            <w:r w:rsidRPr="00E55E73">
              <w:t>30 mars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30 mars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30 mars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Côte d’Ivoire</w:t>
            </w:r>
          </w:p>
        </w:tc>
        <w:tc>
          <w:tcPr>
            <w:tcW w:w="3967" w:type="dxa"/>
            <w:shd w:val="clear" w:color="auto" w:fill="auto"/>
          </w:tcPr>
          <w:p w:rsidR="0032292A" w:rsidRPr="00E55E73" w:rsidRDefault="0032292A" w:rsidP="0032292A">
            <w:pPr>
              <w:spacing w:before="40" w:after="120"/>
              <w:ind w:right="113"/>
            </w:pPr>
            <w:r w:rsidRPr="00E55E73">
              <w:t>Rapport valant quinzième à dix-septième rapports</w:t>
            </w:r>
          </w:p>
        </w:tc>
        <w:tc>
          <w:tcPr>
            <w:tcW w:w="1701" w:type="dxa"/>
            <w:shd w:val="clear" w:color="auto" w:fill="auto"/>
          </w:tcPr>
          <w:p w:rsidR="0032292A" w:rsidRPr="00E55E73" w:rsidRDefault="0032292A" w:rsidP="00D124AA">
            <w:pPr>
              <w:spacing w:before="40" w:after="120"/>
            </w:pPr>
            <w:r w:rsidRPr="00E55E73">
              <w:t>3 février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3 février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3 février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3 février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3 février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3 février 2016</w:t>
            </w:r>
          </w:p>
        </w:tc>
      </w:tr>
      <w:tr w:rsidR="0032292A" w:rsidRPr="00E55E73" w:rsidDel="009544F2" w:rsidTr="0032292A">
        <w:tc>
          <w:tcPr>
            <w:tcW w:w="1702" w:type="dxa"/>
            <w:vMerge w:val="restart"/>
            <w:shd w:val="clear" w:color="auto" w:fill="auto"/>
          </w:tcPr>
          <w:p w:rsidR="0032292A" w:rsidRPr="00E55E73" w:rsidDel="009544F2" w:rsidRDefault="0032292A" w:rsidP="0032292A">
            <w:pPr>
              <w:spacing w:before="40" w:after="120"/>
              <w:ind w:right="113"/>
            </w:pPr>
            <w:r w:rsidRPr="00E55E73">
              <w:t>Croatie</w:t>
            </w:r>
          </w:p>
        </w:tc>
        <w:tc>
          <w:tcPr>
            <w:tcW w:w="3967" w:type="dxa"/>
            <w:shd w:val="clear" w:color="auto" w:fill="auto"/>
          </w:tcPr>
          <w:p w:rsidR="0032292A" w:rsidRPr="00E55E73" w:rsidDel="00347241" w:rsidRDefault="0032292A" w:rsidP="0032292A">
            <w:pPr>
              <w:spacing w:before="40" w:after="120"/>
              <w:ind w:right="113"/>
            </w:pPr>
            <w:r w:rsidRPr="00E55E73">
              <w:t>Rapport valant neuvième et dixième rapports</w:t>
            </w:r>
          </w:p>
        </w:tc>
        <w:tc>
          <w:tcPr>
            <w:tcW w:w="1701" w:type="dxa"/>
            <w:shd w:val="clear" w:color="auto" w:fill="auto"/>
          </w:tcPr>
          <w:p w:rsidR="0032292A" w:rsidRPr="00E55E73" w:rsidDel="00347241" w:rsidRDefault="0032292A" w:rsidP="00D124AA">
            <w:pPr>
              <w:spacing w:before="40" w:after="120"/>
            </w:pPr>
            <w:r w:rsidRPr="00E55E73">
              <w:t>12 octobre 2011</w:t>
            </w:r>
          </w:p>
        </w:tc>
      </w:tr>
      <w:tr w:rsidR="0032292A" w:rsidRPr="00E55E73" w:rsidDel="009544F2"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12 octobre 2013</w:t>
            </w:r>
          </w:p>
        </w:tc>
      </w:tr>
      <w:tr w:rsidR="0032292A" w:rsidRPr="00E55E73" w:rsidDel="009544F2"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12 octobre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Érythrée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30 août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30 août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30 août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30 août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30 août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30 août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30 août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30 août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État de Palestine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2 mai 2015</w:t>
            </w:r>
          </w:p>
        </w:tc>
      </w:tr>
      <w:tr w:rsidR="0032292A" w:rsidRPr="00E55E73" w:rsidTr="0032292A">
        <w:tc>
          <w:tcPr>
            <w:tcW w:w="1702" w:type="dxa"/>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2 mai 2017</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Éthiopie</w:t>
            </w:r>
          </w:p>
        </w:tc>
        <w:tc>
          <w:tcPr>
            <w:tcW w:w="3967" w:type="dxa"/>
            <w:shd w:val="clear" w:color="auto" w:fill="auto"/>
          </w:tcPr>
          <w:p w:rsidR="0032292A" w:rsidRPr="00E55E73" w:rsidRDefault="0032292A" w:rsidP="0032292A">
            <w:pPr>
              <w:spacing w:before="40" w:after="120"/>
              <w:ind w:right="113"/>
            </w:pPr>
            <w:r w:rsidRPr="00E55E73">
              <w:t>Rapport valant dix-septième à dix-neuvième rapports</w:t>
            </w:r>
          </w:p>
        </w:tc>
        <w:tc>
          <w:tcPr>
            <w:tcW w:w="1701" w:type="dxa"/>
            <w:shd w:val="clear" w:color="auto" w:fill="auto"/>
          </w:tcPr>
          <w:p w:rsidR="0032292A" w:rsidRPr="00E55E73" w:rsidRDefault="0032292A" w:rsidP="00D124AA">
            <w:pPr>
              <w:spacing w:before="40" w:after="120"/>
            </w:pPr>
            <w:r w:rsidRPr="00E55E73">
              <w:t>23 juillet 2013</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Fidji</w:t>
            </w: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23 juillet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6765E6">
            <w:pPr>
              <w:spacing w:before="40" w:after="120"/>
              <w:ind w:right="113"/>
            </w:pPr>
            <w:r w:rsidRPr="00E55E73">
              <w:t>Rapport valant vingt et unième et vingt</w:t>
            </w:r>
            <w:r w:rsidR="006765E6">
              <w:noBreakHyphen/>
            </w:r>
            <w:r w:rsidRPr="00E55E73">
              <w:t xml:space="preserve">deuxième rapports </w:t>
            </w:r>
          </w:p>
        </w:tc>
        <w:tc>
          <w:tcPr>
            <w:tcW w:w="1701" w:type="dxa"/>
            <w:shd w:val="clear" w:color="auto" w:fill="auto"/>
          </w:tcPr>
          <w:p w:rsidR="0032292A" w:rsidRPr="00E55E73" w:rsidRDefault="0032292A" w:rsidP="00D124AA">
            <w:pPr>
              <w:spacing w:before="40" w:after="120"/>
            </w:pPr>
            <w:r w:rsidRPr="00E55E73">
              <w:t>10 février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Gabon</w:t>
            </w: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30 mars 1999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30 mars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30 mars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30 mars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30 mars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30 mars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30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30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30 mars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30 mars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 xml:space="preserve">Gambie </w:t>
            </w: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28 janvier 1982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28 janvier 1984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28 janvier 1986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28 janvier 1988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28 janvier 1990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28 janvier 1992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28 janvier 1994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28 janvier 1996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28 janvier 1998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28 janvier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28 janvier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28 janvier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28 janvier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28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28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28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28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28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Ghana</w:t>
            </w:r>
          </w:p>
        </w:tc>
        <w:tc>
          <w:tcPr>
            <w:tcW w:w="3967" w:type="dxa"/>
            <w:shd w:val="clear" w:color="auto" w:fill="auto"/>
          </w:tcPr>
          <w:p w:rsidR="0032292A" w:rsidRPr="00E55E73" w:rsidRDefault="0032292A" w:rsidP="0032292A">
            <w:pPr>
              <w:spacing w:before="40" w:after="120"/>
              <w:ind w:right="113"/>
            </w:pPr>
            <w:r w:rsidRPr="00E55E73">
              <w:t>Rapport valant dix-huitième et dix-neuvième rapports</w:t>
            </w:r>
          </w:p>
        </w:tc>
        <w:tc>
          <w:tcPr>
            <w:tcW w:w="1701" w:type="dxa"/>
            <w:shd w:val="clear" w:color="auto" w:fill="auto"/>
          </w:tcPr>
          <w:p w:rsidR="0032292A" w:rsidRPr="00E55E73" w:rsidRDefault="0032292A" w:rsidP="00D124AA">
            <w:pPr>
              <w:spacing w:before="40" w:after="120"/>
            </w:pPr>
            <w:r w:rsidRPr="00E55E73">
              <w:t>4 janvier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4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Grenade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10 juin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10 juin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Guinée</w:t>
            </w: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13 avril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13 avril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13 avril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13 avril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13 avril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13 avril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13 avril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13 avril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13 avril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Guinée-Bissau</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w:t>
            </w:r>
            <w:r w:rsidRPr="00E55E73">
              <w:rPr>
                <w:vertAlign w:val="superscript"/>
              </w:rPr>
              <w:t>er</w:t>
            </w:r>
            <w:r w:rsidRPr="00E55E73">
              <w:t xml:space="preserve"> décembre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w:t>
            </w:r>
            <w:r w:rsidRPr="00E55E73">
              <w:rPr>
                <w:vertAlign w:val="superscript"/>
              </w:rPr>
              <w:t>er</w:t>
            </w:r>
            <w:r w:rsidRPr="00E55E73">
              <w:t xml:space="preserve"> décembre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1</w:t>
            </w:r>
            <w:r w:rsidRPr="00E55E73">
              <w:rPr>
                <w:vertAlign w:val="superscript"/>
              </w:rPr>
              <w:t>er</w:t>
            </w:r>
            <w:r w:rsidRPr="00E55E73">
              <w:t xml:space="preserve"> décembre 2015</w:t>
            </w:r>
          </w:p>
        </w:tc>
      </w:tr>
      <w:tr w:rsidR="006765E6" w:rsidRPr="00E55E73" w:rsidTr="0032292A">
        <w:tc>
          <w:tcPr>
            <w:tcW w:w="1702" w:type="dxa"/>
            <w:vMerge w:val="restart"/>
            <w:shd w:val="clear" w:color="auto" w:fill="auto"/>
          </w:tcPr>
          <w:p w:rsidR="006765E6" w:rsidRPr="00E55E73" w:rsidRDefault="006765E6" w:rsidP="0032292A">
            <w:pPr>
              <w:spacing w:before="40" w:after="120"/>
              <w:ind w:right="113"/>
            </w:pPr>
            <w:r w:rsidRPr="00E55E73">
              <w:t>Guinée équatoriale</w:t>
            </w:r>
          </w:p>
        </w:tc>
        <w:tc>
          <w:tcPr>
            <w:tcW w:w="3967" w:type="dxa"/>
            <w:shd w:val="clear" w:color="auto" w:fill="auto"/>
          </w:tcPr>
          <w:p w:rsidR="006765E6" w:rsidRPr="00E55E73" w:rsidRDefault="006765E6" w:rsidP="0032292A">
            <w:pPr>
              <w:spacing w:before="40" w:after="120"/>
              <w:ind w:right="113"/>
            </w:pPr>
            <w:r w:rsidRPr="00E55E73">
              <w:t>Rapport initial</w:t>
            </w:r>
          </w:p>
        </w:tc>
        <w:tc>
          <w:tcPr>
            <w:tcW w:w="1701" w:type="dxa"/>
            <w:shd w:val="clear" w:color="auto" w:fill="auto"/>
          </w:tcPr>
          <w:p w:rsidR="006765E6" w:rsidRPr="00E55E73" w:rsidRDefault="006765E6" w:rsidP="00D124AA">
            <w:pPr>
              <w:spacing w:before="40" w:after="120"/>
            </w:pPr>
            <w:r w:rsidRPr="00E55E73">
              <w:t>8 novembre 2003</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Deuxième rapport</w:t>
            </w:r>
          </w:p>
        </w:tc>
        <w:tc>
          <w:tcPr>
            <w:tcW w:w="1701" w:type="dxa"/>
            <w:shd w:val="clear" w:color="auto" w:fill="auto"/>
          </w:tcPr>
          <w:p w:rsidR="006765E6" w:rsidRPr="00E55E73" w:rsidRDefault="006765E6" w:rsidP="00D124AA">
            <w:pPr>
              <w:spacing w:before="40" w:after="120"/>
            </w:pPr>
            <w:r w:rsidRPr="00E55E73">
              <w:t>8 novembre 2005</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Troisième rapport</w:t>
            </w:r>
          </w:p>
        </w:tc>
        <w:tc>
          <w:tcPr>
            <w:tcW w:w="1701" w:type="dxa"/>
            <w:shd w:val="clear" w:color="auto" w:fill="auto"/>
          </w:tcPr>
          <w:p w:rsidR="006765E6" w:rsidRPr="00E55E73" w:rsidRDefault="006765E6" w:rsidP="00D124AA">
            <w:pPr>
              <w:spacing w:before="40" w:after="120"/>
            </w:pPr>
            <w:r w:rsidRPr="00E55E73">
              <w:t>8 novembre 2007</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Quatrième rapport</w:t>
            </w:r>
          </w:p>
        </w:tc>
        <w:tc>
          <w:tcPr>
            <w:tcW w:w="1701" w:type="dxa"/>
            <w:shd w:val="clear" w:color="auto" w:fill="auto"/>
          </w:tcPr>
          <w:p w:rsidR="006765E6" w:rsidRPr="00E55E73" w:rsidRDefault="006765E6" w:rsidP="00D124AA">
            <w:pPr>
              <w:spacing w:before="40" w:after="120"/>
            </w:pPr>
            <w:r w:rsidRPr="00E55E73">
              <w:t>8 novembre 2009</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Cinquième rapport</w:t>
            </w:r>
          </w:p>
        </w:tc>
        <w:tc>
          <w:tcPr>
            <w:tcW w:w="1701" w:type="dxa"/>
            <w:shd w:val="clear" w:color="auto" w:fill="auto"/>
          </w:tcPr>
          <w:p w:rsidR="006765E6" w:rsidRPr="00E55E73" w:rsidRDefault="006765E6" w:rsidP="00D124AA">
            <w:pPr>
              <w:spacing w:before="40" w:after="120"/>
            </w:pPr>
            <w:r w:rsidRPr="00E55E73">
              <w:t>8 novembre 2011</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Sixième rapport</w:t>
            </w:r>
          </w:p>
        </w:tc>
        <w:tc>
          <w:tcPr>
            <w:tcW w:w="1701" w:type="dxa"/>
            <w:shd w:val="clear" w:color="auto" w:fill="auto"/>
          </w:tcPr>
          <w:p w:rsidR="006765E6" w:rsidRPr="00E55E73" w:rsidRDefault="006765E6" w:rsidP="00D124AA">
            <w:pPr>
              <w:spacing w:before="40" w:after="120"/>
            </w:pPr>
            <w:r w:rsidRPr="00E55E73">
              <w:t>8 novembre 2013</w:t>
            </w:r>
          </w:p>
        </w:tc>
      </w:tr>
      <w:tr w:rsidR="006765E6" w:rsidRPr="00E55E73" w:rsidTr="0032292A">
        <w:tc>
          <w:tcPr>
            <w:tcW w:w="1702" w:type="dxa"/>
            <w:vMerge/>
            <w:shd w:val="clear" w:color="auto" w:fill="auto"/>
          </w:tcPr>
          <w:p w:rsidR="006765E6" w:rsidRPr="00E55E73" w:rsidRDefault="006765E6" w:rsidP="0032292A">
            <w:pPr>
              <w:spacing w:before="40" w:after="120"/>
              <w:ind w:right="113"/>
            </w:pPr>
          </w:p>
        </w:tc>
        <w:tc>
          <w:tcPr>
            <w:tcW w:w="3967" w:type="dxa"/>
            <w:shd w:val="clear" w:color="auto" w:fill="auto"/>
          </w:tcPr>
          <w:p w:rsidR="006765E6" w:rsidRPr="00E55E73" w:rsidRDefault="006765E6" w:rsidP="0032292A">
            <w:pPr>
              <w:spacing w:before="40" w:after="120"/>
              <w:ind w:right="113"/>
            </w:pPr>
            <w:r w:rsidRPr="00E55E73">
              <w:t>Septième rapport</w:t>
            </w:r>
          </w:p>
        </w:tc>
        <w:tc>
          <w:tcPr>
            <w:tcW w:w="1701" w:type="dxa"/>
            <w:shd w:val="clear" w:color="auto" w:fill="auto"/>
          </w:tcPr>
          <w:p w:rsidR="006765E6" w:rsidRPr="00E55E73" w:rsidRDefault="006765E6" w:rsidP="00D124AA">
            <w:pPr>
              <w:spacing w:before="40" w:after="120"/>
            </w:pPr>
            <w:r w:rsidRPr="00E55E73">
              <w:t>8 novembre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Guyana</w:t>
            </w:r>
          </w:p>
        </w:tc>
        <w:tc>
          <w:tcPr>
            <w:tcW w:w="3967" w:type="dxa"/>
            <w:shd w:val="clear" w:color="auto" w:fill="auto"/>
          </w:tcPr>
          <w:p w:rsidR="0032292A" w:rsidRPr="00E55E73" w:rsidRDefault="0032292A" w:rsidP="0032292A">
            <w:pPr>
              <w:spacing w:before="40" w:after="120"/>
              <w:ind w:right="113"/>
            </w:pPr>
            <w:r w:rsidRPr="00E55E73">
              <w:t>Rapport valant quinzième et seizième rapports</w:t>
            </w:r>
          </w:p>
        </w:tc>
        <w:tc>
          <w:tcPr>
            <w:tcW w:w="1701" w:type="dxa"/>
            <w:shd w:val="clear" w:color="auto" w:fill="auto"/>
          </w:tcPr>
          <w:p w:rsidR="0032292A" w:rsidRPr="00E55E73" w:rsidRDefault="0032292A" w:rsidP="00D124AA">
            <w:pPr>
              <w:spacing w:before="40" w:after="120"/>
            </w:pPr>
            <w:r w:rsidRPr="00E55E73">
              <w:t>17 mars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17 mars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17 mars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17 mars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17 mars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Haïti</w:t>
            </w: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18 janvier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18 janvier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18 janvier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18 janvier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18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18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18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18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18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Hongrie</w:t>
            </w: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4 janvier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4 janvier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4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4B1994" w:rsidRPr="00E55E73" w:rsidTr="0032292A">
        <w:tc>
          <w:tcPr>
            <w:tcW w:w="1702" w:type="dxa"/>
            <w:vMerge w:val="restart"/>
            <w:shd w:val="clear" w:color="auto" w:fill="auto"/>
          </w:tcPr>
          <w:p w:rsidR="004B1994" w:rsidRPr="00E55E73" w:rsidRDefault="004B1994" w:rsidP="0032292A">
            <w:pPr>
              <w:spacing w:before="40" w:after="120"/>
              <w:ind w:right="113"/>
            </w:pPr>
            <w:r w:rsidRPr="00E55E73">
              <w:t>Îles Salomon</w:t>
            </w:r>
          </w:p>
        </w:tc>
        <w:tc>
          <w:tcPr>
            <w:tcW w:w="3967" w:type="dxa"/>
            <w:shd w:val="clear" w:color="auto" w:fill="auto"/>
          </w:tcPr>
          <w:p w:rsidR="004B1994" w:rsidRPr="00E55E73" w:rsidRDefault="004B1994" w:rsidP="0032292A">
            <w:pPr>
              <w:spacing w:before="40" w:after="120"/>
              <w:ind w:right="113"/>
            </w:pPr>
            <w:r w:rsidRPr="00E55E73">
              <w:t>Deuxième rapport</w:t>
            </w:r>
          </w:p>
        </w:tc>
        <w:tc>
          <w:tcPr>
            <w:tcW w:w="1701" w:type="dxa"/>
            <w:shd w:val="clear" w:color="auto" w:fill="auto"/>
          </w:tcPr>
          <w:p w:rsidR="004B1994" w:rsidRPr="00E55E73" w:rsidRDefault="004B1994" w:rsidP="00D124AA">
            <w:pPr>
              <w:spacing w:before="40" w:after="120"/>
            </w:pPr>
            <w:r w:rsidRPr="00E55E73">
              <w:t>16 avril 1985</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Troisième rapport</w:t>
            </w:r>
          </w:p>
        </w:tc>
        <w:tc>
          <w:tcPr>
            <w:tcW w:w="1701" w:type="dxa"/>
            <w:shd w:val="clear" w:color="auto" w:fill="auto"/>
          </w:tcPr>
          <w:p w:rsidR="004B1994" w:rsidRPr="00E55E73" w:rsidRDefault="004B1994" w:rsidP="00D124AA">
            <w:pPr>
              <w:spacing w:before="40" w:after="120"/>
            </w:pPr>
            <w:r w:rsidRPr="00E55E73">
              <w:t>16 avril 1987</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Quatrième rapport</w:t>
            </w:r>
          </w:p>
        </w:tc>
        <w:tc>
          <w:tcPr>
            <w:tcW w:w="1701" w:type="dxa"/>
            <w:shd w:val="clear" w:color="auto" w:fill="auto"/>
          </w:tcPr>
          <w:p w:rsidR="004B1994" w:rsidRPr="00E55E73" w:rsidRDefault="004B1994" w:rsidP="00D124AA">
            <w:pPr>
              <w:spacing w:before="40" w:after="120"/>
            </w:pPr>
            <w:r w:rsidRPr="00E55E73">
              <w:t>16 avril 1989</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Cinquième rapport</w:t>
            </w:r>
          </w:p>
        </w:tc>
        <w:tc>
          <w:tcPr>
            <w:tcW w:w="1701" w:type="dxa"/>
            <w:shd w:val="clear" w:color="auto" w:fill="auto"/>
          </w:tcPr>
          <w:p w:rsidR="004B1994" w:rsidRPr="00E55E73" w:rsidRDefault="004B1994" w:rsidP="00D124AA">
            <w:pPr>
              <w:spacing w:before="40" w:after="120"/>
            </w:pPr>
            <w:r w:rsidRPr="00E55E73">
              <w:t>16 avril 1991</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Sixième rapport</w:t>
            </w:r>
          </w:p>
        </w:tc>
        <w:tc>
          <w:tcPr>
            <w:tcW w:w="1701" w:type="dxa"/>
            <w:shd w:val="clear" w:color="auto" w:fill="auto"/>
          </w:tcPr>
          <w:p w:rsidR="004B1994" w:rsidRPr="00E55E73" w:rsidRDefault="004B1994" w:rsidP="00D124AA">
            <w:pPr>
              <w:spacing w:before="40" w:after="120"/>
            </w:pPr>
            <w:r w:rsidRPr="00E55E73">
              <w:t>16 avril 1993</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Septième rapport</w:t>
            </w:r>
          </w:p>
        </w:tc>
        <w:tc>
          <w:tcPr>
            <w:tcW w:w="1701" w:type="dxa"/>
            <w:shd w:val="clear" w:color="auto" w:fill="auto"/>
          </w:tcPr>
          <w:p w:rsidR="004B1994" w:rsidRPr="00E55E73" w:rsidRDefault="004B1994" w:rsidP="00D124AA">
            <w:pPr>
              <w:spacing w:before="40" w:after="120"/>
            </w:pPr>
            <w:r w:rsidRPr="00E55E73">
              <w:t>16 avril 1995</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Huitième rapport</w:t>
            </w:r>
          </w:p>
        </w:tc>
        <w:tc>
          <w:tcPr>
            <w:tcW w:w="1701" w:type="dxa"/>
            <w:shd w:val="clear" w:color="auto" w:fill="auto"/>
          </w:tcPr>
          <w:p w:rsidR="004B1994" w:rsidRPr="00E55E73" w:rsidRDefault="004B1994" w:rsidP="00D124AA">
            <w:pPr>
              <w:spacing w:before="40" w:after="120"/>
            </w:pPr>
            <w:r w:rsidRPr="00E55E73">
              <w:t>16 avril 1997</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Neuvième rapport</w:t>
            </w:r>
          </w:p>
        </w:tc>
        <w:tc>
          <w:tcPr>
            <w:tcW w:w="1701" w:type="dxa"/>
            <w:shd w:val="clear" w:color="auto" w:fill="auto"/>
          </w:tcPr>
          <w:p w:rsidR="004B1994" w:rsidRPr="00E55E73" w:rsidRDefault="004B1994" w:rsidP="00D124AA">
            <w:pPr>
              <w:spacing w:before="40" w:after="120"/>
            </w:pPr>
            <w:r w:rsidRPr="00E55E73">
              <w:t>16 avril 1999</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Dixième rapport</w:t>
            </w:r>
          </w:p>
        </w:tc>
        <w:tc>
          <w:tcPr>
            <w:tcW w:w="1701" w:type="dxa"/>
            <w:shd w:val="clear" w:color="auto" w:fill="auto"/>
          </w:tcPr>
          <w:p w:rsidR="004B1994" w:rsidRPr="00E55E73" w:rsidRDefault="004B1994" w:rsidP="00D124AA">
            <w:pPr>
              <w:spacing w:before="40" w:after="120"/>
            </w:pPr>
            <w:r w:rsidRPr="00E55E73">
              <w:t>16 avril 2001</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Onzième rapport</w:t>
            </w:r>
          </w:p>
        </w:tc>
        <w:tc>
          <w:tcPr>
            <w:tcW w:w="1701" w:type="dxa"/>
            <w:shd w:val="clear" w:color="auto" w:fill="auto"/>
          </w:tcPr>
          <w:p w:rsidR="004B1994" w:rsidRPr="00E55E73" w:rsidRDefault="004B1994" w:rsidP="00D124AA">
            <w:pPr>
              <w:spacing w:before="40" w:after="120"/>
            </w:pPr>
            <w:r w:rsidRPr="00E55E73">
              <w:t>16 avril 2003</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Douzième rapport</w:t>
            </w:r>
          </w:p>
        </w:tc>
        <w:tc>
          <w:tcPr>
            <w:tcW w:w="1701" w:type="dxa"/>
            <w:shd w:val="clear" w:color="auto" w:fill="auto"/>
          </w:tcPr>
          <w:p w:rsidR="004B1994" w:rsidRPr="00E55E73" w:rsidRDefault="004B1994" w:rsidP="00D124AA">
            <w:pPr>
              <w:spacing w:before="40" w:after="120"/>
            </w:pPr>
            <w:r w:rsidRPr="00E55E73">
              <w:t>16 avril 2005</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Treizième rapport</w:t>
            </w:r>
          </w:p>
        </w:tc>
        <w:tc>
          <w:tcPr>
            <w:tcW w:w="1701" w:type="dxa"/>
            <w:shd w:val="clear" w:color="auto" w:fill="auto"/>
          </w:tcPr>
          <w:p w:rsidR="004B1994" w:rsidRPr="00E55E73" w:rsidRDefault="004B1994" w:rsidP="00D124AA">
            <w:pPr>
              <w:spacing w:before="40" w:after="120"/>
            </w:pPr>
            <w:r w:rsidRPr="00E55E73">
              <w:t>16 avril 2007</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Quatorzième rapport</w:t>
            </w:r>
          </w:p>
        </w:tc>
        <w:tc>
          <w:tcPr>
            <w:tcW w:w="1701" w:type="dxa"/>
            <w:shd w:val="clear" w:color="auto" w:fill="auto"/>
          </w:tcPr>
          <w:p w:rsidR="004B1994" w:rsidRPr="00E55E73" w:rsidRDefault="004B1994" w:rsidP="00D124AA">
            <w:pPr>
              <w:spacing w:before="40" w:after="120"/>
            </w:pPr>
            <w:r w:rsidRPr="00E55E73">
              <w:t>16 avril 2009</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Quinzième rapport</w:t>
            </w:r>
          </w:p>
        </w:tc>
        <w:tc>
          <w:tcPr>
            <w:tcW w:w="1701" w:type="dxa"/>
            <w:shd w:val="clear" w:color="auto" w:fill="auto"/>
          </w:tcPr>
          <w:p w:rsidR="004B1994" w:rsidRPr="00E55E73" w:rsidRDefault="004B1994" w:rsidP="00D124AA">
            <w:pPr>
              <w:spacing w:before="40" w:after="120"/>
            </w:pPr>
            <w:r w:rsidRPr="00E55E73">
              <w:t>16 avril 2011</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Seizième rapport</w:t>
            </w:r>
          </w:p>
        </w:tc>
        <w:tc>
          <w:tcPr>
            <w:tcW w:w="1701" w:type="dxa"/>
            <w:shd w:val="clear" w:color="auto" w:fill="auto"/>
          </w:tcPr>
          <w:p w:rsidR="004B1994" w:rsidRPr="00E55E73" w:rsidRDefault="004B1994" w:rsidP="00D124AA">
            <w:pPr>
              <w:spacing w:before="40" w:after="120"/>
            </w:pPr>
            <w:r w:rsidRPr="00E55E73">
              <w:t>16 avril 2013</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Dix-septième rapport</w:t>
            </w:r>
          </w:p>
        </w:tc>
        <w:tc>
          <w:tcPr>
            <w:tcW w:w="1701" w:type="dxa"/>
            <w:shd w:val="clear" w:color="auto" w:fill="auto"/>
          </w:tcPr>
          <w:p w:rsidR="004B1994" w:rsidRPr="00E55E73" w:rsidRDefault="004B1994" w:rsidP="00D124AA">
            <w:pPr>
              <w:spacing w:before="40" w:after="120"/>
            </w:pPr>
            <w:r w:rsidRPr="00E55E73">
              <w:t>16 avril 2015</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Dix-huitième rapport</w:t>
            </w:r>
          </w:p>
        </w:tc>
        <w:tc>
          <w:tcPr>
            <w:tcW w:w="1701" w:type="dxa"/>
            <w:shd w:val="clear" w:color="auto" w:fill="auto"/>
          </w:tcPr>
          <w:p w:rsidR="004B1994" w:rsidRPr="00E55E73" w:rsidRDefault="004B1994" w:rsidP="00D124AA">
            <w:pPr>
              <w:spacing w:before="40" w:after="120"/>
            </w:pPr>
            <w:r w:rsidRPr="00E55E73">
              <w:t>16 avril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Inde</w:t>
            </w:r>
          </w:p>
        </w:tc>
        <w:tc>
          <w:tcPr>
            <w:tcW w:w="3967" w:type="dxa"/>
            <w:shd w:val="clear" w:color="auto" w:fill="auto"/>
          </w:tcPr>
          <w:p w:rsidR="0032292A" w:rsidRPr="00E55E73" w:rsidRDefault="0032292A" w:rsidP="0032292A">
            <w:pPr>
              <w:spacing w:before="40" w:after="120"/>
              <w:ind w:right="113"/>
            </w:pPr>
            <w:r w:rsidRPr="00E55E73">
              <w:t>Rapport valant vingtième et vingt et unième rapports</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Indonésie</w:t>
            </w:r>
          </w:p>
        </w:tc>
        <w:tc>
          <w:tcPr>
            <w:tcW w:w="3967" w:type="dxa"/>
            <w:shd w:val="clear" w:color="auto" w:fill="auto"/>
          </w:tcPr>
          <w:p w:rsidR="0032292A" w:rsidRPr="00E55E73" w:rsidRDefault="0032292A" w:rsidP="0032292A">
            <w:pPr>
              <w:spacing w:before="40" w:after="120"/>
              <w:ind w:right="113"/>
            </w:pPr>
            <w:r w:rsidRPr="00E55E73">
              <w:t>Rapport valant quatrième à sixième rapports</w:t>
            </w:r>
          </w:p>
        </w:tc>
        <w:tc>
          <w:tcPr>
            <w:tcW w:w="1701" w:type="dxa"/>
            <w:shd w:val="clear" w:color="auto" w:fill="auto"/>
          </w:tcPr>
          <w:p w:rsidR="0032292A" w:rsidRPr="00E55E73" w:rsidRDefault="0032292A" w:rsidP="00D124AA">
            <w:pPr>
              <w:spacing w:before="40" w:after="120"/>
            </w:pPr>
            <w:r w:rsidRPr="00E55E73">
              <w:t>25 juillet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25 juillet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25 juillet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25 juillet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bookmarkStart w:id="2" w:name="OLE_LINK1"/>
            <w:bookmarkStart w:id="3" w:name="OLE_LINK2"/>
            <w:r w:rsidRPr="00E55E73">
              <w:t>Iran (République islamique d’)</w:t>
            </w:r>
          </w:p>
        </w:tc>
        <w:tc>
          <w:tcPr>
            <w:tcW w:w="3967" w:type="dxa"/>
            <w:shd w:val="clear" w:color="auto" w:fill="auto"/>
          </w:tcPr>
          <w:p w:rsidR="0032292A" w:rsidRPr="00E55E73" w:rsidRDefault="0032292A" w:rsidP="0032292A">
            <w:pPr>
              <w:spacing w:before="40" w:after="120"/>
              <w:ind w:right="113"/>
            </w:pPr>
            <w:r w:rsidRPr="00E55E73">
              <w:t>Rapport valant vingtième à vingt-deuxième rapports</w:t>
            </w:r>
          </w:p>
        </w:tc>
        <w:tc>
          <w:tcPr>
            <w:tcW w:w="1701" w:type="dxa"/>
            <w:shd w:val="clear" w:color="auto" w:fill="auto"/>
          </w:tcPr>
          <w:p w:rsidR="0032292A" w:rsidRPr="00E55E73" w:rsidRDefault="0032292A" w:rsidP="00D124AA">
            <w:pPr>
              <w:spacing w:before="40" w:after="120"/>
            </w:pPr>
            <w:r w:rsidRPr="00E55E73">
              <w:t>4 janvier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Irlande</w:t>
            </w:r>
          </w:p>
        </w:tc>
        <w:tc>
          <w:tcPr>
            <w:tcW w:w="3967" w:type="dxa"/>
            <w:shd w:val="clear" w:color="auto" w:fill="auto"/>
          </w:tcPr>
          <w:p w:rsidR="0032292A" w:rsidRPr="00E55E73" w:rsidRDefault="0032292A" w:rsidP="0032292A">
            <w:pPr>
              <w:spacing w:before="40" w:after="120"/>
              <w:ind w:right="113"/>
            </w:pPr>
            <w:r w:rsidRPr="00E55E73">
              <w:t>Rapport valant cinquième à septième rapports</w:t>
            </w:r>
          </w:p>
        </w:tc>
        <w:tc>
          <w:tcPr>
            <w:tcW w:w="1701" w:type="dxa"/>
            <w:shd w:val="clear" w:color="auto" w:fill="auto"/>
          </w:tcPr>
          <w:p w:rsidR="0032292A" w:rsidRPr="00E55E73" w:rsidRDefault="0032292A" w:rsidP="00D124AA">
            <w:pPr>
              <w:spacing w:before="40" w:after="120"/>
            </w:pPr>
            <w:r w:rsidRPr="00E55E73">
              <w:t>28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28 janvier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Islande</w:t>
            </w:r>
          </w:p>
        </w:tc>
        <w:tc>
          <w:tcPr>
            <w:tcW w:w="3967" w:type="dxa"/>
            <w:shd w:val="clear" w:color="auto" w:fill="auto"/>
          </w:tcPr>
          <w:p w:rsidR="0032292A" w:rsidRPr="00E55E73" w:rsidRDefault="0032292A" w:rsidP="0032292A">
            <w:pPr>
              <w:spacing w:before="40" w:after="120"/>
              <w:ind w:right="113"/>
            </w:pPr>
            <w:r w:rsidRPr="00E55E73">
              <w:t>Rapport valant vingt et unième à vingt</w:t>
            </w:r>
            <w:r w:rsidR="004B1994">
              <w:rPr>
                <w:rFonts w:eastAsia="MS Mincho"/>
              </w:rPr>
              <w:noBreakHyphen/>
            </w:r>
            <w:r w:rsidRPr="00E55E73">
              <w:t>troisième rapports</w:t>
            </w:r>
          </w:p>
        </w:tc>
        <w:tc>
          <w:tcPr>
            <w:tcW w:w="1701" w:type="dxa"/>
            <w:shd w:val="clear" w:color="auto" w:fill="auto"/>
          </w:tcPr>
          <w:p w:rsidR="0032292A" w:rsidRPr="00E55E73" w:rsidRDefault="0032292A" w:rsidP="00D124AA">
            <w:pPr>
              <w:spacing w:before="40" w:after="120"/>
            </w:pPr>
            <w:r w:rsidRPr="00E55E73">
              <w:t>4 janvier 2013</w:t>
            </w:r>
          </w:p>
        </w:tc>
      </w:tr>
      <w:tr w:rsidR="0032292A" w:rsidRPr="00E55E73" w:rsidTr="0032292A">
        <w:tc>
          <w:tcPr>
            <w:tcW w:w="1702" w:type="dxa"/>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2015</w:t>
            </w:r>
          </w:p>
        </w:tc>
      </w:tr>
      <w:tr w:rsidR="0032292A" w:rsidRPr="00E55E73" w:rsidTr="0032292A">
        <w:tc>
          <w:tcPr>
            <w:tcW w:w="1702" w:type="dxa"/>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Vingt-cinquième rapport</w:t>
            </w:r>
          </w:p>
        </w:tc>
        <w:tc>
          <w:tcPr>
            <w:tcW w:w="1701" w:type="dxa"/>
            <w:shd w:val="clear" w:color="auto" w:fill="auto"/>
          </w:tcPr>
          <w:p w:rsidR="0032292A" w:rsidRPr="00E55E73" w:rsidRDefault="0032292A" w:rsidP="00D124AA">
            <w:pPr>
              <w:spacing w:before="40" w:after="120"/>
            </w:pPr>
            <w:r w:rsidRPr="00E55E73">
              <w:t>4 janvier 2017</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Jamaïque</w:t>
            </w:r>
          </w:p>
        </w:tc>
        <w:tc>
          <w:tcPr>
            <w:tcW w:w="3967" w:type="dxa"/>
            <w:shd w:val="clear" w:color="auto" w:fill="auto"/>
          </w:tcPr>
          <w:p w:rsidR="0032292A" w:rsidRPr="00E55E73" w:rsidRDefault="0032292A" w:rsidP="004B1994">
            <w:pPr>
              <w:spacing w:before="40" w:after="120"/>
              <w:ind w:right="113"/>
            </w:pPr>
            <w:r w:rsidRPr="00E55E73">
              <w:t>Rapport valant vingt et unième à vingt</w:t>
            </w:r>
            <w:r w:rsidR="004B1994">
              <w:noBreakHyphen/>
            </w:r>
            <w:r w:rsidRPr="00E55E73">
              <w:t>troisième rapports</w:t>
            </w:r>
          </w:p>
        </w:tc>
        <w:tc>
          <w:tcPr>
            <w:tcW w:w="1701" w:type="dxa"/>
            <w:shd w:val="clear" w:color="auto" w:fill="auto"/>
          </w:tcPr>
          <w:p w:rsidR="0032292A" w:rsidRPr="00E55E73" w:rsidRDefault="0032292A" w:rsidP="00D124AA">
            <w:pPr>
              <w:spacing w:before="40" w:after="120"/>
            </w:pPr>
            <w:r w:rsidRPr="00E55E73">
              <w:t>4 juillet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Lesotho</w:t>
            </w: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4 décembre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4 décembre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4 décembre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4 décembre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4 décembre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4 décembre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décembre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décembre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décembre 2016</w:t>
            </w:r>
          </w:p>
        </w:tc>
      </w:tr>
      <w:tr w:rsidR="004B1994" w:rsidRPr="00E55E73" w:rsidTr="0032292A">
        <w:tc>
          <w:tcPr>
            <w:tcW w:w="1702" w:type="dxa"/>
            <w:vMerge w:val="restart"/>
            <w:shd w:val="clear" w:color="auto" w:fill="auto"/>
          </w:tcPr>
          <w:p w:rsidR="004B1994" w:rsidRPr="00E55E73" w:rsidRDefault="004B1994" w:rsidP="0032292A">
            <w:pPr>
              <w:spacing w:before="40" w:after="120"/>
              <w:ind w:right="113"/>
            </w:pPr>
            <w:r w:rsidRPr="00E55E73">
              <w:t>Lettonie</w:t>
            </w:r>
          </w:p>
        </w:tc>
        <w:tc>
          <w:tcPr>
            <w:tcW w:w="3967" w:type="dxa"/>
            <w:shd w:val="clear" w:color="auto" w:fill="auto"/>
          </w:tcPr>
          <w:p w:rsidR="004B1994" w:rsidRPr="00E55E73" w:rsidRDefault="004B1994" w:rsidP="0032292A">
            <w:pPr>
              <w:spacing w:before="40" w:after="120"/>
              <w:ind w:right="113"/>
            </w:pPr>
            <w:r w:rsidRPr="00E55E73">
              <w:t>Rapport valant sixième à huitième rapports</w:t>
            </w:r>
          </w:p>
        </w:tc>
        <w:tc>
          <w:tcPr>
            <w:tcW w:w="1701" w:type="dxa"/>
            <w:shd w:val="clear" w:color="auto" w:fill="auto"/>
          </w:tcPr>
          <w:p w:rsidR="004B1994" w:rsidRPr="00E55E73" w:rsidRDefault="004B1994" w:rsidP="00D124AA">
            <w:pPr>
              <w:spacing w:before="40" w:after="120"/>
            </w:pPr>
            <w:r w:rsidRPr="00E55E73">
              <w:t>14 mai 2007</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Neuvième rapport</w:t>
            </w:r>
          </w:p>
        </w:tc>
        <w:tc>
          <w:tcPr>
            <w:tcW w:w="1701" w:type="dxa"/>
            <w:shd w:val="clear" w:color="auto" w:fill="auto"/>
          </w:tcPr>
          <w:p w:rsidR="004B1994" w:rsidRPr="00E55E73" w:rsidRDefault="004B1994" w:rsidP="00D124AA">
            <w:pPr>
              <w:spacing w:before="40" w:after="120"/>
            </w:pPr>
            <w:r w:rsidRPr="00E55E73">
              <w:t>14 mai 2009</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Dixième rapport</w:t>
            </w:r>
          </w:p>
        </w:tc>
        <w:tc>
          <w:tcPr>
            <w:tcW w:w="1701" w:type="dxa"/>
            <w:shd w:val="clear" w:color="auto" w:fill="auto"/>
          </w:tcPr>
          <w:p w:rsidR="004B1994" w:rsidRPr="00E55E73" w:rsidRDefault="004B1994" w:rsidP="00D124AA">
            <w:pPr>
              <w:spacing w:before="40" w:after="120"/>
            </w:pPr>
            <w:r w:rsidRPr="00E55E73">
              <w:t>14 mai 2011</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Onzième rapport</w:t>
            </w:r>
          </w:p>
        </w:tc>
        <w:tc>
          <w:tcPr>
            <w:tcW w:w="1701" w:type="dxa"/>
            <w:shd w:val="clear" w:color="auto" w:fill="auto"/>
          </w:tcPr>
          <w:p w:rsidR="004B1994" w:rsidRPr="00E55E73" w:rsidRDefault="004B1994" w:rsidP="00D124AA">
            <w:pPr>
              <w:spacing w:before="40" w:after="120"/>
            </w:pPr>
            <w:r w:rsidRPr="00E55E73">
              <w:t>14 mai 2013</w:t>
            </w:r>
          </w:p>
        </w:tc>
      </w:tr>
      <w:tr w:rsidR="004B1994" w:rsidRPr="00E55E73" w:rsidTr="0032292A">
        <w:tc>
          <w:tcPr>
            <w:tcW w:w="1702" w:type="dxa"/>
            <w:vMerge/>
            <w:shd w:val="clear" w:color="auto" w:fill="auto"/>
          </w:tcPr>
          <w:p w:rsidR="004B1994" w:rsidRPr="00E55E73" w:rsidRDefault="004B1994" w:rsidP="0032292A">
            <w:pPr>
              <w:spacing w:before="40" w:after="120"/>
              <w:ind w:right="113"/>
            </w:pPr>
          </w:p>
        </w:tc>
        <w:tc>
          <w:tcPr>
            <w:tcW w:w="3967" w:type="dxa"/>
            <w:shd w:val="clear" w:color="auto" w:fill="auto"/>
          </w:tcPr>
          <w:p w:rsidR="004B1994" w:rsidRPr="00E55E73" w:rsidRDefault="004B1994" w:rsidP="0032292A">
            <w:pPr>
              <w:spacing w:before="40" w:after="120"/>
              <w:ind w:right="113"/>
            </w:pPr>
            <w:r w:rsidRPr="00E55E73">
              <w:t>Douzième rapport</w:t>
            </w:r>
          </w:p>
        </w:tc>
        <w:tc>
          <w:tcPr>
            <w:tcW w:w="1701" w:type="dxa"/>
            <w:shd w:val="clear" w:color="auto" w:fill="auto"/>
          </w:tcPr>
          <w:p w:rsidR="004B1994" w:rsidRPr="00E55E73" w:rsidRDefault="004B1994" w:rsidP="00D124AA">
            <w:pPr>
              <w:spacing w:before="40" w:after="120"/>
            </w:pPr>
            <w:r w:rsidRPr="00E55E73">
              <w:t>14 mai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Libéria</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5 décembre 1977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5 décembre 1979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5 décembre 1981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5 décembre 1983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5 décembre 1985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5 décembre 1987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5 décembre 1989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5 décembre 1991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5 décembre 1993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5 décembre 1995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5 décembre 1997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5 décembre 1999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5 décembre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5 décembre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5 décembre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5 décembre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5 décembre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5 décembre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5 décembre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5 décembre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Libye</w:t>
            </w:r>
          </w:p>
        </w:tc>
        <w:tc>
          <w:tcPr>
            <w:tcW w:w="3967" w:type="dxa"/>
            <w:shd w:val="clear" w:color="auto" w:fill="auto"/>
          </w:tcPr>
          <w:p w:rsidR="0032292A" w:rsidRPr="00E55E73" w:rsidRDefault="0032292A" w:rsidP="0032292A">
            <w:pPr>
              <w:spacing w:before="40" w:after="120"/>
              <w:ind w:right="113"/>
            </w:pPr>
            <w:r w:rsidRPr="00E55E73">
              <w:t>Rapport valant dix-huitième et dix-neuvième rapports</w:t>
            </w:r>
          </w:p>
        </w:tc>
        <w:tc>
          <w:tcPr>
            <w:tcW w:w="1701" w:type="dxa"/>
            <w:shd w:val="clear" w:color="auto" w:fill="auto"/>
          </w:tcPr>
          <w:p w:rsidR="0032292A" w:rsidRPr="00E55E73" w:rsidRDefault="0032292A" w:rsidP="00D124AA">
            <w:pPr>
              <w:spacing w:before="40" w:after="120"/>
            </w:pPr>
            <w:r w:rsidRPr="00E55E73">
              <w:t>4 janvier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4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Liechtenstein</w:t>
            </w:r>
          </w:p>
        </w:tc>
        <w:tc>
          <w:tcPr>
            <w:tcW w:w="3967" w:type="dxa"/>
            <w:shd w:val="clear" w:color="auto" w:fill="auto"/>
          </w:tcPr>
          <w:p w:rsidR="0032292A" w:rsidRPr="00E55E73" w:rsidRDefault="0032292A" w:rsidP="0032292A">
            <w:pPr>
              <w:spacing w:before="40" w:after="120"/>
              <w:ind w:right="113"/>
            </w:pPr>
            <w:r w:rsidRPr="00E55E73">
              <w:t>Rapport valant septième et huitième rapports</w:t>
            </w:r>
          </w:p>
        </w:tc>
        <w:tc>
          <w:tcPr>
            <w:tcW w:w="1701" w:type="dxa"/>
            <w:shd w:val="clear" w:color="auto" w:fill="auto"/>
          </w:tcPr>
          <w:p w:rsidR="0032292A" w:rsidRPr="00E55E73" w:rsidRDefault="0032292A" w:rsidP="00D124AA">
            <w:pPr>
              <w:spacing w:before="40" w:after="120"/>
            </w:pPr>
            <w:r w:rsidRPr="00E55E73">
              <w:t>10 février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Luxembourg</w:t>
            </w:r>
          </w:p>
        </w:tc>
        <w:tc>
          <w:tcPr>
            <w:tcW w:w="3967" w:type="dxa"/>
            <w:shd w:val="clear" w:color="auto" w:fill="auto"/>
          </w:tcPr>
          <w:p w:rsidR="0032292A" w:rsidRPr="00E55E73" w:rsidRDefault="0032292A" w:rsidP="0032292A">
            <w:pPr>
              <w:spacing w:before="40" w:after="120"/>
              <w:ind w:right="113"/>
            </w:pPr>
            <w:r w:rsidRPr="00E55E73">
              <w:t>Rapport valant dix-huitième à vingtième rapports</w:t>
            </w:r>
          </w:p>
        </w:tc>
        <w:tc>
          <w:tcPr>
            <w:tcW w:w="1701" w:type="dxa"/>
            <w:shd w:val="clear" w:color="auto" w:fill="auto"/>
          </w:tcPr>
          <w:p w:rsidR="0032292A" w:rsidRPr="00E55E73" w:rsidRDefault="0032292A" w:rsidP="00D124AA">
            <w:pPr>
              <w:spacing w:before="40" w:after="120"/>
            </w:pPr>
            <w:r w:rsidRPr="00E55E73">
              <w:t>31 mai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Madagascar</w:t>
            </w:r>
          </w:p>
        </w:tc>
        <w:tc>
          <w:tcPr>
            <w:tcW w:w="3967" w:type="dxa"/>
            <w:shd w:val="clear" w:color="auto" w:fill="auto"/>
          </w:tcPr>
          <w:p w:rsidR="0032292A" w:rsidRPr="00E55E73" w:rsidRDefault="0032292A" w:rsidP="0032292A">
            <w:pPr>
              <w:spacing w:before="40" w:after="120"/>
              <w:ind w:right="113"/>
            </w:pPr>
            <w:r w:rsidRPr="00E55E73">
              <w:t>Rapport valant dix-neuvième et vingtième rapports</w:t>
            </w:r>
          </w:p>
        </w:tc>
        <w:tc>
          <w:tcPr>
            <w:tcW w:w="1701" w:type="dxa"/>
            <w:shd w:val="clear" w:color="auto" w:fill="auto"/>
          </w:tcPr>
          <w:p w:rsidR="0032292A" w:rsidRPr="00E55E73" w:rsidRDefault="0032292A" w:rsidP="00D124AA">
            <w:pPr>
              <w:spacing w:before="40" w:after="120"/>
            </w:pPr>
            <w:r w:rsidRPr="00E55E73">
              <w:t>9 mars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9 mars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9 mars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9 mars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9 mars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Malawi</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11 juillet 1997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11 juillet 1999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11 juillet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11 juillet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11 juillet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11 juillet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11 juillet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11 juillet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11 juillet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11 juillet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Maldives</w:t>
            </w:r>
          </w:p>
        </w:tc>
        <w:tc>
          <w:tcPr>
            <w:tcW w:w="3967" w:type="dxa"/>
            <w:shd w:val="clear" w:color="auto" w:fill="auto"/>
          </w:tcPr>
          <w:p w:rsidR="0032292A" w:rsidRPr="00E55E73" w:rsidRDefault="0032292A" w:rsidP="0032292A">
            <w:pPr>
              <w:spacing w:before="40" w:after="120"/>
              <w:ind w:right="113"/>
            </w:pPr>
            <w:r w:rsidRPr="00E55E73">
              <w:t xml:space="preserve">Rapport valant treizième à quinzième rapports </w:t>
            </w:r>
          </w:p>
        </w:tc>
        <w:tc>
          <w:tcPr>
            <w:tcW w:w="1701" w:type="dxa"/>
            <w:shd w:val="clear" w:color="auto" w:fill="auto"/>
          </w:tcPr>
          <w:p w:rsidR="0032292A" w:rsidRPr="00E55E73" w:rsidRDefault="0032292A" w:rsidP="00D124AA">
            <w:pPr>
              <w:spacing w:before="40" w:after="120"/>
            </w:pPr>
            <w:r w:rsidRPr="00E55E73">
              <w:t>24 mai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24 mai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 xml:space="preserve">Mali </w:t>
            </w:r>
          </w:p>
        </w:tc>
        <w:tc>
          <w:tcPr>
            <w:tcW w:w="3967" w:type="dxa"/>
            <w:shd w:val="clear" w:color="auto" w:fill="auto"/>
          </w:tcPr>
          <w:p w:rsidR="0032292A" w:rsidRPr="00E55E73" w:rsidRDefault="0032292A" w:rsidP="0032292A">
            <w:pPr>
              <w:spacing w:before="40" w:after="120"/>
              <w:ind w:right="113"/>
            </w:pPr>
            <w:r w:rsidRPr="00E55E73">
              <w:t>Rapport valant quinzième et seizième rapports</w:t>
            </w:r>
          </w:p>
        </w:tc>
        <w:tc>
          <w:tcPr>
            <w:tcW w:w="1701" w:type="dxa"/>
            <w:shd w:val="clear" w:color="auto" w:fill="auto"/>
          </w:tcPr>
          <w:p w:rsidR="0032292A" w:rsidRPr="00E55E73" w:rsidRDefault="0032292A" w:rsidP="00D124AA">
            <w:pPr>
              <w:spacing w:before="40" w:after="120"/>
            </w:pPr>
            <w:r w:rsidRPr="00E55E73">
              <w:t>15 août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15 août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15 août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15 août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15 août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15 août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Malte</w:t>
            </w:r>
          </w:p>
        </w:tc>
        <w:tc>
          <w:tcPr>
            <w:tcW w:w="3967" w:type="dxa"/>
            <w:shd w:val="clear" w:color="auto" w:fill="auto"/>
          </w:tcPr>
          <w:p w:rsidR="0032292A" w:rsidRPr="00E55E73" w:rsidRDefault="0032292A" w:rsidP="00A64DA1">
            <w:pPr>
              <w:spacing w:before="40" w:after="120"/>
              <w:ind w:right="113"/>
            </w:pPr>
            <w:r w:rsidRPr="00E55E73">
              <w:t>Rapport valant vingt et unième et vingt</w:t>
            </w:r>
            <w:r w:rsidR="00A64DA1">
              <w:noBreakHyphen/>
            </w:r>
            <w:r w:rsidRPr="00E55E73">
              <w:t>deuxième rapports</w:t>
            </w:r>
          </w:p>
        </w:tc>
        <w:tc>
          <w:tcPr>
            <w:tcW w:w="1701" w:type="dxa"/>
            <w:shd w:val="clear" w:color="auto" w:fill="auto"/>
          </w:tcPr>
          <w:p w:rsidR="0032292A" w:rsidRPr="00E55E73" w:rsidRDefault="0032292A" w:rsidP="00D124AA">
            <w:pPr>
              <w:spacing w:before="40" w:after="120"/>
            </w:pPr>
            <w:r w:rsidRPr="00E55E73">
              <w:t>26 juin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26 juin 2016</w:t>
            </w:r>
          </w:p>
        </w:tc>
      </w:tr>
      <w:tr w:rsidR="00A64DA1" w:rsidRPr="00E55E73" w:rsidTr="0032292A">
        <w:tc>
          <w:tcPr>
            <w:tcW w:w="1702" w:type="dxa"/>
            <w:vMerge w:val="restart"/>
            <w:shd w:val="clear" w:color="auto" w:fill="auto"/>
          </w:tcPr>
          <w:p w:rsidR="00A64DA1" w:rsidRPr="00E55E73" w:rsidRDefault="00A64DA1" w:rsidP="0032292A">
            <w:pPr>
              <w:spacing w:before="40" w:after="120"/>
              <w:ind w:right="113"/>
            </w:pPr>
            <w:r w:rsidRPr="00E55E73">
              <w:t>Maroc</w:t>
            </w:r>
          </w:p>
        </w:tc>
        <w:tc>
          <w:tcPr>
            <w:tcW w:w="3967" w:type="dxa"/>
            <w:shd w:val="clear" w:color="auto" w:fill="auto"/>
          </w:tcPr>
          <w:p w:rsidR="00A64DA1" w:rsidRPr="00E55E73" w:rsidRDefault="00A64DA1" w:rsidP="0032292A">
            <w:pPr>
              <w:spacing w:before="40" w:after="120"/>
              <w:ind w:right="113"/>
            </w:pPr>
            <w:r w:rsidRPr="00E55E73">
              <w:t>Rapport valant dix-neuvième à vingt et unième rapports</w:t>
            </w:r>
          </w:p>
        </w:tc>
        <w:tc>
          <w:tcPr>
            <w:tcW w:w="1701" w:type="dxa"/>
            <w:shd w:val="clear" w:color="auto" w:fill="auto"/>
          </w:tcPr>
          <w:p w:rsidR="00A64DA1" w:rsidRPr="00E55E73" w:rsidRDefault="00A64DA1" w:rsidP="00D124AA">
            <w:pPr>
              <w:spacing w:before="40" w:after="120"/>
            </w:pPr>
            <w:r w:rsidRPr="00E55E73">
              <w:t>17 janvier 2014</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Vingt-deuxième rapport</w:t>
            </w:r>
          </w:p>
        </w:tc>
        <w:tc>
          <w:tcPr>
            <w:tcW w:w="1701" w:type="dxa"/>
            <w:shd w:val="clear" w:color="auto" w:fill="auto"/>
          </w:tcPr>
          <w:p w:rsidR="00A64DA1" w:rsidRPr="00E55E73" w:rsidRDefault="00A64DA1" w:rsidP="00D124AA">
            <w:pPr>
              <w:spacing w:before="40" w:after="120"/>
            </w:pPr>
            <w:r w:rsidRPr="00E55E73">
              <w:t>17 janvier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Maurice</w:t>
            </w:r>
          </w:p>
        </w:tc>
        <w:tc>
          <w:tcPr>
            <w:tcW w:w="3967" w:type="dxa"/>
            <w:shd w:val="clear" w:color="auto" w:fill="auto"/>
          </w:tcPr>
          <w:p w:rsidR="0032292A" w:rsidRPr="00E55E73" w:rsidRDefault="0032292A" w:rsidP="0032292A">
            <w:pPr>
              <w:spacing w:before="40" w:after="120"/>
              <w:ind w:right="113"/>
            </w:pPr>
            <w:r w:rsidRPr="00E55E73">
              <w:t>Rapport valant vingtième à vingt-deuxième rapports</w:t>
            </w:r>
          </w:p>
        </w:tc>
        <w:tc>
          <w:tcPr>
            <w:tcW w:w="1701" w:type="dxa"/>
            <w:shd w:val="clear" w:color="auto" w:fill="auto"/>
          </w:tcPr>
          <w:p w:rsidR="0032292A" w:rsidRPr="00E55E73" w:rsidRDefault="0032292A" w:rsidP="00D124AA">
            <w:pPr>
              <w:spacing w:before="40" w:after="120"/>
            </w:pPr>
            <w:r w:rsidRPr="00E55E73">
              <w:t>29 juin 2015</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Mexique</w:t>
            </w:r>
          </w:p>
        </w:tc>
        <w:tc>
          <w:tcPr>
            <w:tcW w:w="3967" w:type="dxa"/>
            <w:shd w:val="clear" w:color="auto" w:fill="auto"/>
          </w:tcPr>
          <w:p w:rsidR="0032292A" w:rsidRPr="00E55E73" w:rsidRDefault="0032292A" w:rsidP="0032292A">
            <w:pPr>
              <w:spacing w:before="40" w:after="120"/>
              <w:ind w:right="113"/>
            </w:pPr>
            <w:r w:rsidRPr="00E55E73">
              <w:t>Rapport valant dix-huitième à vingt et unième rapports</w:t>
            </w:r>
          </w:p>
        </w:tc>
        <w:tc>
          <w:tcPr>
            <w:tcW w:w="1701" w:type="dxa"/>
            <w:shd w:val="clear" w:color="auto" w:fill="auto"/>
          </w:tcPr>
          <w:p w:rsidR="0032292A" w:rsidRPr="00E55E73" w:rsidRDefault="0032292A" w:rsidP="00D124AA">
            <w:pPr>
              <w:spacing w:before="40" w:after="120"/>
            </w:pPr>
            <w:r w:rsidRPr="00E55E73">
              <w:t>22 mars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Monaco</w:t>
            </w:r>
          </w:p>
        </w:tc>
        <w:tc>
          <w:tcPr>
            <w:tcW w:w="3967" w:type="dxa"/>
            <w:shd w:val="clear" w:color="auto" w:fill="auto"/>
          </w:tcPr>
          <w:p w:rsidR="0032292A" w:rsidRPr="00E55E73" w:rsidRDefault="0032292A" w:rsidP="0032292A">
            <w:pPr>
              <w:spacing w:before="40" w:after="120"/>
              <w:ind w:right="113"/>
            </w:pPr>
            <w:r w:rsidRPr="00E55E73">
              <w:t xml:space="preserve">Rapport valant septième à neuvième rapports </w:t>
            </w:r>
          </w:p>
        </w:tc>
        <w:tc>
          <w:tcPr>
            <w:tcW w:w="1701" w:type="dxa"/>
            <w:shd w:val="clear" w:color="auto" w:fill="auto"/>
          </w:tcPr>
          <w:p w:rsidR="0032292A" w:rsidRPr="00E55E73" w:rsidRDefault="0032292A" w:rsidP="00D124AA">
            <w:pPr>
              <w:spacing w:before="40" w:after="120"/>
            </w:pPr>
            <w:r w:rsidRPr="00E55E73">
              <w:t>27 octobre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27 octobre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27 octobre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Mozambique</w:t>
            </w:r>
          </w:p>
        </w:tc>
        <w:tc>
          <w:tcPr>
            <w:tcW w:w="3967" w:type="dxa"/>
            <w:shd w:val="clear" w:color="auto" w:fill="auto"/>
          </w:tcPr>
          <w:p w:rsidR="0032292A" w:rsidRPr="00E55E73" w:rsidRDefault="0032292A" w:rsidP="0032292A">
            <w:pPr>
              <w:spacing w:before="40" w:after="120"/>
              <w:ind w:right="113"/>
            </w:pPr>
            <w:r w:rsidRPr="00E55E73">
              <w:t>Rapport valant treizième et quatorzième rapports</w:t>
            </w:r>
          </w:p>
        </w:tc>
        <w:tc>
          <w:tcPr>
            <w:tcW w:w="1701" w:type="dxa"/>
            <w:shd w:val="clear" w:color="auto" w:fill="auto"/>
          </w:tcPr>
          <w:p w:rsidR="0032292A" w:rsidRPr="00E55E73" w:rsidRDefault="0032292A" w:rsidP="00D124AA">
            <w:pPr>
              <w:spacing w:before="40" w:after="120"/>
            </w:pPr>
            <w:r w:rsidRPr="00E55E73">
              <w:t>18 mai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18 mai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18 mai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18 mai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Nicaragua</w:t>
            </w:r>
          </w:p>
        </w:tc>
        <w:tc>
          <w:tcPr>
            <w:tcW w:w="3967" w:type="dxa"/>
            <w:shd w:val="clear" w:color="auto" w:fill="auto"/>
          </w:tcPr>
          <w:p w:rsidR="0032292A" w:rsidRPr="00E55E73" w:rsidRDefault="0032292A" w:rsidP="0032292A">
            <w:pPr>
              <w:spacing w:before="40" w:after="120"/>
              <w:ind w:right="113"/>
            </w:pPr>
            <w:r w:rsidRPr="00E55E73">
              <w:t>Rapport valant quinzième à dix-septième rapports</w:t>
            </w:r>
          </w:p>
        </w:tc>
        <w:tc>
          <w:tcPr>
            <w:tcW w:w="1701" w:type="dxa"/>
            <w:shd w:val="clear" w:color="auto" w:fill="auto"/>
          </w:tcPr>
          <w:p w:rsidR="0032292A" w:rsidRPr="00E55E73" w:rsidRDefault="0032292A" w:rsidP="00D124AA">
            <w:pPr>
              <w:spacing w:before="40" w:after="120"/>
            </w:pPr>
            <w:r w:rsidRPr="00E55E73">
              <w:t>17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17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17 mars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17 mars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Nigéria</w:t>
            </w:r>
          </w:p>
        </w:tc>
        <w:tc>
          <w:tcPr>
            <w:tcW w:w="3967" w:type="dxa"/>
            <w:shd w:val="clear" w:color="auto" w:fill="auto"/>
          </w:tcPr>
          <w:p w:rsidR="0032292A" w:rsidRPr="00E55E73" w:rsidRDefault="0032292A" w:rsidP="0032292A">
            <w:pPr>
              <w:spacing w:before="40" w:after="120"/>
              <w:ind w:right="113"/>
            </w:pPr>
            <w:r w:rsidRPr="00E55E73">
              <w:t>Rapport valant dix-neuvième et vingtième rapports</w:t>
            </w:r>
          </w:p>
        </w:tc>
        <w:tc>
          <w:tcPr>
            <w:tcW w:w="1701" w:type="dxa"/>
            <w:shd w:val="clear" w:color="auto" w:fill="auto"/>
          </w:tcPr>
          <w:p w:rsidR="0032292A" w:rsidRPr="00E55E73" w:rsidRDefault="0032292A" w:rsidP="00D124AA">
            <w:pPr>
              <w:spacing w:before="40" w:after="120"/>
            </w:pPr>
            <w:r w:rsidRPr="00E55E73">
              <w:t>4 janvier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4 janvier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A64DA1" w:rsidRPr="00E55E73" w:rsidTr="0032292A">
        <w:tc>
          <w:tcPr>
            <w:tcW w:w="1702" w:type="dxa"/>
            <w:vMerge w:val="restart"/>
            <w:shd w:val="clear" w:color="auto" w:fill="auto"/>
          </w:tcPr>
          <w:p w:rsidR="00A64DA1" w:rsidRPr="00E55E73" w:rsidRDefault="00A64DA1" w:rsidP="0032292A">
            <w:pPr>
              <w:spacing w:before="40" w:after="120"/>
              <w:ind w:right="113"/>
            </w:pPr>
            <w:r w:rsidRPr="00E55E73">
              <w:t>Ouganda</w:t>
            </w:r>
          </w:p>
        </w:tc>
        <w:tc>
          <w:tcPr>
            <w:tcW w:w="3967" w:type="dxa"/>
            <w:shd w:val="clear" w:color="auto" w:fill="auto"/>
          </w:tcPr>
          <w:p w:rsidR="00A64DA1" w:rsidRPr="00E55E73" w:rsidRDefault="00A64DA1" w:rsidP="0032292A">
            <w:pPr>
              <w:spacing w:before="40" w:after="120"/>
              <w:ind w:right="113"/>
            </w:pPr>
            <w:r w:rsidRPr="00E55E73">
              <w:t>Rapport valant onzième à treizième rapports</w:t>
            </w:r>
          </w:p>
        </w:tc>
        <w:tc>
          <w:tcPr>
            <w:tcW w:w="1701" w:type="dxa"/>
            <w:shd w:val="clear" w:color="auto" w:fill="auto"/>
          </w:tcPr>
          <w:p w:rsidR="00A64DA1" w:rsidRPr="00E55E73" w:rsidRDefault="00A64DA1" w:rsidP="00D124AA">
            <w:pPr>
              <w:spacing w:before="40" w:after="120"/>
            </w:pPr>
            <w:r w:rsidRPr="00E55E73">
              <w:t>21 décembre 2005</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Quatorzième rapport</w:t>
            </w:r>
          </w:p>
        </w:tc>
        <w:tc>
          <w:tcPr>
            <w:tcW w:w="1701" w:type="dxa"/>
            <w:shd w:val="clear" w:color="auto" w:fill="auto"/>
          </w:tcPr>
          <w:p w:rsidR="00A64DA1" w:rsidRPr="00E55E73" w:rsidRDefault="00A64DA1" w:rsidP="00D124AA">
            <w:pPr>
              <w:spacing w:before="40" w:after="120"/>
            </w:pPr>
            <w:r w:rsidRPr="00E55E73">
              <w:t>21 décembre 2007</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Quinzième rapport</w:t>
            </w:r>
          </w:p>
        </w:tc>
        <w:tc>
          <w:tcPr>
            <w:tcW w:w="1701" w:type="dxa"/>
            <w:shd w:val="clear" w:color="auto" w:fill="auto"/>
          </w:tcPr>
          <w:p w:rsidR="00A64DA1" w:rsidRPr="00E55E73" w:rsidRDefault="00A64DA1" w:rsidP="00D124AA">
            <w:pPr>
              <w:spacing w:before="40" w:after="120"/>
            </w:pPr>
            <w:r w:rsidRPr="00E55E73">
              <w:t>21 décembre 2009</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Seizième rapport</w:t>
            </w:r>
          </w:p>
        </w:tc>
        <w:tc>
          <w:tcPr>
            <w:tcW w:w="1701" w:type="dxa"/>
            <w:shd w:val="clear" w:color="auto" w:fill="auto"/>
          </w:tcPr>
          <w:p w:rsidR="00A64DA1" w:rsidRPr="00E55E73" w:rsidRDefault="00A64DA1" w:rsidP="00D124AA">
            <w:pPr>
              <w:spacing w:before="40" w:after="120"/>
            </w:pPr>
            <w:r w:rsidRPr="00E55E73">
              <w:t>21 décembre 2011</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Dix-septième rapport</w:t>
            </w:r>
          </w:p>
        </w:tc>
        <w:tc>
          <w:tcPr>
            <w:tcW w:w="1701" w:type="dxa"/>
            <w:shd w:val="clear" w:color="auto" w:fill="auto"/>
          </w:tcPr>
          <w:p w:rsidR="00A64DA1" w:rsidRPr="00E55E73" w:rsidRDefault="00A64DA1" w:rsidP="00D124AA">
            <w:pPr>
              <w:spacing w:before="40" w:after="120"/>
            </w:pPr>
            <w:r w:rsidRPr="00E55E73">
              <w:t>21 décembre 2013</w:t>
            </w:r>
          </w:p>
        </w:tc>
      </w:tr>
      <w:tr w:rsidR="0032292A" w:rsidRPr="00E55E73" w:rsidTr="0032292A">
        <w:tc>
          <w:tcPr>
            <w:tcW w:w="1702" w:type="dxa"/>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21 décembre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Panama</w:t>
            </w:r>
          </w:p>
        </w:tc>
        <w:tc>
          <w:tcPr>
            <w:tcW w:w="3967" w:type="dxa"/>
            <w:shd w:val="clear" w:color="auto" w:fill="auto"/>
          </w:tcPr>
          <w:p w:rsidR="0032292A" w:rsidRPr="00E55E73" w:rsidRDefault="0032292A" w:rsidP="00A64DA1">
            <w:pPr>
              <w:spacing w:before="40" w:after="120"/>
              <w:ind w:right="113"/>
            </w:pPr>
            <w:r w:rsidRPr="00E55E73">
              <w:t>Rapport valant vingt et unième à vingt</w:t>
            </w:r>
            <w:r w:rsidR="00A64DA1">
              <w:noBreakHyphen/>
            </w:r>
            <w:r w:rsidRPr="00E55E73">
              <w:t>troisième rapports</w:t>
            </w:r>
          </w:p>
        </w:tc>
        <w:tc>
          <w:tcPr>
            <w:tcW w:w="1701" w:type="dxa"/>
            <w:shd w:val="clear" w:color="auto" w:fill="auto"/>
          </w:tcPr>
          <w:p w:rsidR="0032292A" w:rsidRPr="00E55E73" w:rsidRDefault="0032292A" w:rsidP="00D124AA">
            <w:pPr>
              <w:spacing w:before="40" w:after="120"/>
            </w:pPr>
            <w:r w:rsidRPr="00E55E73">
              <w:t>4 janvier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Vingt-cinquième rapport</w:t>
            </w:r>
          </w:p>
        </w:tc>
        <w:tc>
          <w:tcPr>
            <w:tcW w:w="1701" w:type="dxa"/>
            <w:shd w:val="clear" w:color="auto" w:fill="auto"/>
          </w:tcPr>
          <w:p w:rsidR="0032292A" w:rsidRPr="00E55E73" w:rsidRDefault="0032292A" w:rsidP="00D124AA">
            <w:pPr>
              <w:spacing w:before="40" w:after="120"/>
            </w:pPr>
            <w:r w:rsidRPr="00E55E73">
              <w:t>4 janvier 2017</w:t>
            </w:r>
          </w:p>
        </w:tc>
      </w:tr>
      <w:tr w:rsidR="00A64DA1" w:rsidRPr="00E55E73" w:rsidTr="0032292A">
        <w:tc>
          <w:tcPr>
            <w:tcW w:w="1702" w:type="dxa"/>
            <w:vMerge w:val="restart"/>
            <w:shd w:val="clear" w:color="auto" w:fill="auto"/>
          </w:tcPr>
          <w:p w:rsidR="00A64DA1" w:rsidRPr="00E55E73" w:rsidRDefault="00A64DA1" w:rsidP="0032292A">
            <w:pPr>
              <w:spacing w:before="40" w:after="120"/>
              <w:ind w:right="113"/>
            </w:pPr>
            <w:r w:rsidRPr="00E55E73">
              <w:t>Papouasie-Nouvelle-Guinée</w:t>
            </w:r>
          </w:p>
        </w:tc>
        <w:tc>
          <w:tcPr>
            <w:tcW w:w="3967" w:type="dxa"/>
            <w:shd w:val="clear" w:color="auto" w:fill="auto"/>
          </w:tcPr>
          <w:p w:rsidR="00A64DA1" w:rsidRPr="00E55E73" w:rsidRDefault="00A64DA1" w:rsidP="0032292A">
            <w:pPr>
              <w:spacing w:before="40" w:after="120"/>
              <w:ind w:right="113"/>
            </w:pPr>
            <w:r w:rsidRPr="00E55E73">
              <w:t>Deuxième rapport</w:t>
            </w:r>
          </w:p>
        </w:tc>
        <w:tc>
          <w:tcPr>
            <w:tcW w:w="1701" w:type="dxa"/>
            <w:shd w:val="clear" w:color="auto" w:fill="auto"/>
          </w:tcPr>
          <w:p w:rsidR="00A64DA1" w:rsidRPr="00E55E73" w:rsidRDefault="00A64DA1" w:rsidP="00D124AA">
            <w:pPr>
              <w:spacing w:before="40" w:after="120"/>
            </w:pPr>
            <w:r w:rsidRPr="00E55E73">
              <w:t>26 février 1985</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Troisième rapport</w:t>
            </w:r>
          </w:p>
        </w:tc>
        <w:tc>
          <w:tcPr>
            <w:tcW w:w="1701" w:type="dxa"/>
            <w:shd w:val="clear" w:color="auto" w:fill="auto"/>
          </w:tcPr>
          <w:p w:rsidR="00A64DA1" w:rsidRPr="00E55E73" w:rsidRDefault="00A64DA1" w:rsidP="00D124AA">
            <w:pPr>
              <w:spacing w:before="40" w:after="120"/>
            </w:pPr>
            <w:r w:rsidRPr="00E55E73">
              <w:t>26 février 1987</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Quatrième rapport</w:t>
            </w:r>
          </w:p>
        </w:tc>
        <w:tc>
          <w:tcPr>
            <w:tcW w:w="1701" w:type="dxa"/>
            <w:shd w:val="clear" w:color="auto" w:fill="auto"/>
          </w:tcPr>
          <w:p w:rsidR="00A64DA1" w:rsidRPr="00E55E73" w:rsidRDefault="00A64DA1" w:rsidP="00D124AA">
            <w:pPr>
              <w:spacing w:before="40" w:after="120"/>
            </w:pPr>
            <w:r w:rsidRPr="00E55E73">
              <w:t>26 février 1989</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Cinquième rapport</w:t>
            </w:r>
          </w:p>
        </w:tc>
        <w:tc>
          <w:tcPr>
            <w:tcW w:w="1701" w:type="dxa"/>
            <w:shd w:val="clear" w:color="auto" w:fill="auto"/>
          </w:tcPr>
          <w:p w:rsidR="00A64DA1" w:rsidRPr="00E55E73" w:rsidRDefault="00A64DA1" w:rsidP="00D124AA">
            <w:pPr>
              <w:spacing w:before="40" w:after="120"/>
            </w:pPr>
            <w:r w:rsidRPr="00E55E73">
              <w:t>26 février 1991</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Sixième rapport</w:t>
            </w:r>
          </w:p>
        </w:tc>
        <w:tc>
          <w:tcPr>
            <w:tcW w:w="1701" w:type="dxa"/>
            <w:shd w:val="clear" w:color="auto" w:fill="auto"/>
          </w:tcPr>
          <w:p w:rsidR="00A64DA1" w:rsidRPr="00E55E73" w:rsidRDefault="00A64DA1" w:rsidP="00D124AA">
            <w:pPr>
              <w:spacing w:before="40" w:after="120"/>
            </w:pPr>
            <w:r w:rsidRPr="00E55E73">
              <w:t>26 février 1993</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Septième rapport</w:t>
            </w:r>
          </w:p>
        </w:tc>
        <w:tc>
          <w:tcPr>
            <w:tcW w:w="1701" w:type="dxa"/>
            <w:shd w:val="clear" w:color="auto" w:fill="auto"/>
          </w:tcPr>
          <w:p w:rsidR="00A64DA1" w:rsidRPr="00E55E73" w:rsidRDefault="00A64DA1" w:rsidP="00D124AA">
            <w:pPr>
              <w:spacing w:before="40" w:after="120"/>
            </w:pPr>
            <w:r w:rsidRPr="00E55E73">
              <w:t>26 février 1995</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Huitième rapport</w:t>
            </w:r>
          </w:p>
        </w:tc>
        <w:tc>
          <w:tcPr>
            <w:tcW w:w="1701" w:type="dxa"/>
            <w:shd w:val="clear" w:color="auto" w:fill="auto"/>
          </w:tcPr>
          <w:p w:rsidR="00A64DA1" w:rsidRPr="00E55E73" w:rsidRDefault="00A64DA1" w:rsidP="00D124AA">
            <w:pPr>
              <w:spacing w:before="40" w:after="120"/>
            </w:pPr>
            <w:r w:rsidRPr="00E55E73">
              <w:t>26 février 1997</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Neuvième rapport</w:t>
            </w:r>
          </w:p>
        </w:tc>
        <w:tc>
          <w:tcPr>
            <w:tcW w:w="1701" w:type="dxa"/>
            <w:shd w:val="clear" w:color="auto" w:fill="auto"/>
          </w:tcPr>
          <w:p w:rsidR="00A64DA1" w:rsidRPr="00E55E73" w:rsidRDefault="00A64DA1" w:rsidP="00D124AA">
            <w:pPr>
              <w:spacing w:before="40" w:after="120"/>
            </w:pPr>
            <w:r w:rsidRPr="00E55E73">
              <w:t>26 février 1999</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Dixième rapport</w:t>
            </w:r>
          </w:p>
        </w:tc>
        <w:tc>
          <w:tcPr>
            <w:tcW w:w="1701" w:type="dxa"/>
            <w:shd w:val="clear" w:color="auto" w:fill="auto"/>
          </w:tcPr>
          <w:p w:rsidR="00A64DA1" w:rsidRPr="00E55E73" w:rsidRDefault="00A64DA1" w:rsidP="00D124AA">
            <w:pPr>
              <w:spacing w:before="40" w:after="120"/>
            </w:pPr>
            <w:r w:rsidRPr="00E55E73">
              <w:t>26 février 2001</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Onzième rapport</w:t>
            </w:r>
          </w:p>
        </w:tc>
        <w:tc>
          <w:tcPr>
            <w:tcW w:w="1701" w:type="dxa"/>
            <w:shd w:val="clear" w:color="auto" w:fill="auto"/>
          </w:tcPr>
          <w:p w:rsidR="00A64DA1" w:rsidRPr="00E55E73" w:rsidRDefault="00A64DA1" w:rsidP="00D124AA">
            <w:pPr>
              <w:spacing w:before="40" w:after="120"/>
            </w:pPr>
            <w:r w:rsidRPr="00E55E73">
              <w:t>26 février 2003</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Douzième rapport</w:t>
            </w:r>
          </w:p>
        </w:tc>
        <w:tc>
          <w:tcPr>
            <w:tcW w:w="1701" w:type="dxa"/>
            <w:shd w:val="clear" w:color="auto" w:fill="auto"/>
          </w:tcPr>
          <w:p w:rsidR="00A64DA1" w:rsidRPr="00E55E73" w:rsidRDefault="00A64DA1" w:rsidP="00D124AA">
            <w:pPr>
              <w:spacing w:before="40" w:after="120"/>
            </w:pPr>
            <w:r w:rsidRPr="00E55E73">
              <w:t>26 février 2005</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Treizième rapport</w:t>
            </w:r>
          </w:p>
        </w:tc>
        <w:tc>
          <w:tcPr>
            <w:tcW w:w="1701" w:type="dxa"/>
            <w:shd w:val="clear" w:color="auto" w:fill="auto"/>
          </w:tcPr>
          <w:p w:rsidR="00A64DA1" w:rsidRPr="00E55E73" w:rsidRDefault="00A64DA1" w:rsidP="00D124AA">
            <w:pPr>
              <w:spacing w:before="40" w:after="120"/>
            </w:pPr>
            <w:r w:rsidRPr="00E55E73">
              <w:t>26 février 2007</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Quatorzième rapport</w:t>
            </w:r>
          </w:p>
        </w:tc>
        <w:tc>
          <w:tcPr>
            <w:tcW w:w="1701" w:type="dxa"/>
            <w:shd w:val="clear" w:color="auto" w:fill="auto"/>
          </w:tcPr>
          <w:p w:rsidR="00A64DA1" w:rsidRPr="00E55E73" w:rsidRDefault="00A64DA1" w:rsidP="00D124AA">
            <w:pPr>
              <w:spacing w:before="40" w:after="120"/>
            </w:pPr>
            <w:r w:rsidRPr="00E55E73">
              <w:t>26 février 2009</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Quinzième rapport</w:t>
            </w:r>
          </w:p>
        </w:tc>
        <w:tc>
          <w:tcPr>
            <w:tcW w:w="1701" w:type="dxa"/>
            <w:shd w:val="clear" w:color="auto" w:fill="auto"/>
          </w:tcPr>
          <w:p w:rsidR="00A64DA1" w:rsidRPr="00E55E73" w:rsidRDefault="00A64DA1" w:rsidP="00D124AA">
            <w:pPr>
              <w:spacing w:before="40" w:after="120"/>
            </w:pPr>
            <w:r w:rsidRPr="00E55E73">
              <w:t>26 février 2011</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Seizième rapport</w:t>
            </w:r>
          </w:p>
        </w:tc>
        <w:tc>
          <w:tcPr>
            <w:tcW w:w="1701" w:type="dxa"/>
            <w:shd w:val="clear" w:color="auto" w:fill="auto"/>
          </w:tcPr>
          <w:p w:rsidR="00A64DA1" w:rsidRPr="00E55E73" w:rsidRDefault="00A64DA1" w:rsidP="00D124AA">
            <w:pPr>
              <w:spacing w:before="40" w:after="120"/>
            </w:pPr>
            <w:r w:rsidRPr="00E55E73">
              <w:t>26 février 2013</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Dix-septième rapport</w:t>
            </w:r>
          </w:p>
        </w:tc>
        <w:tc>
          <w:tcPr>
            <w:tcW w:w="1701" w:type="dxa"/>
            <w:shd w:val="clear" w:color="auto" w:fill="auto"/>
          </w:tcPr>
          <w:p w:rsidR="00A64DA1" w:rsidRPr="00E55E73" w:rsidRDefault="00A64DA1" w:rsidP="00D124AA">
            <w:pPr>
              <w:spacing w:before="40" w:after="120"/>
            </w:pPr>
            <w:r w:rsidRPr="00E55E73">
              <w:t>26 février 2015</w:t>
            </w:r>
          </w:p>
        </w:tc>
      </w:tr>
      <w:tr w:rsidR="00A64DA1" w:rsidRPr="00E55E73" w:rsidTr="0032292A">
        <w:tc>
          <w:tcPr>
            <w:tcW w:w="1702" w:type="dxa"/>
            <w:vMerge/>
            <w:shd w:val="clear" w:color="auto" w:fill="auto"/>
          </w:tcPr>
          <w:p w:rsidR="00A64DA1" w:rsidRPr="00E55E73" w:rsidRDefault="00A64DA1" w:rsidP="0032292A">
            <w:pPr>
              <w:spacing w:before="40" w:after="120"/>
              <w:ind w:right="113"/>
            </w:pPr>
          </w:p>
        </w:tc>
        <w:tc>
          <w:tcPr>
            <w:tcW w:w="3967" w:type="dxa"/>
            <w:shd w:val="clear" w:color="auto" w:fill="auto"/>
          </w:tcPr>
          <w:p w:rsidR="00A64DA1" w:rsidRPr="00E55E73" w:rsidRDefault="00A64DA1" w:rsidP="0032292A">
            <w:pPr>
              <w:spacing w:before="40" w:after="120"/>
              <w:ind w:right="113"/>
            </w:pPr>
            <w:r w:rsidRPr="00E55E73">
              <w:t>Dix-huitième rapport</w:t>
            </w:r>
          </w:p>
        </w:tc>
        <w:tc>
          <w:tcPr>
            <w:tcW w:w="1701" w:type="dxa"/>
            <w:shd w:val="clear" w:color="auto" w:fill="auto"/>
          </w:tcPr>
          <w:p w:rsidR="00A64DA1" w:rsidRPr="00E55E73" w:rsidRDefault="00A64DA1" w:rsidP="00D124AA">
            <w:pPr>
              <w:spacing w:before="40" w:after="120"/>
            </w:pPr>
            <w:r w:rsidRPr="00E55E73">
              <w:t>26 février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Philippines</w:t>
            </w:r>
          </w:p>
        </w:tc>
        <w:tc>
          <w:tcPr>
            <w:tcW w:w="3967" w:type="dxa"/>
            <w:shd w:val="clear" w:color="auto" w:fill="auto"/>
          </w:tcPr>
          <w:p w:rsidR="0032292A" w:rsidRPr="00E55E73" w:rsidRDefault="0032292A" w:rsidP="00A64DA1">
            <w:pPr>
              <w:spacing w:before="40" w:after="120"/>
              <w:ind w:right="113"/>
            </w:pPr>
            <w:r w:rsidRPr="00E55E73">
              <w:t>Rapport valant vingt et unième et vingt</w:t>
            </w:r>
            <w:r w:rsidR="00A64DA1">
              <w:noBreakHyphen/>
            </w:r>
            <w:r w:rsidRPr="00E55E73">
              <w:t>deuxième rapports</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Del="00026CB5" w:rsidTr="0032292A">
        <w:tc>
          <w:tcPr>
            <w:tcW w:w="1702" w:type="dxa"/>
            <w:shd w:val="clear" w:color="auto" w:fill="auto"/>
          </w:tcPr>
          <w:p w:rsidR="0032292A" w:rsidRPr="00E55E73" w:rsidRDefault="0032292A" w:rsidP="0032292A">
            <w:pPr>
              <w:spacing w:before="40" w:after="120"/>
              <w:ind w:right="113"/>
            </w:pPr>
            <w:r w:rsidRPr="00E55E73">
              <w:t>Qatar</w:t>
            </w:r>
          </w:p>
        </w:tc>
        <w:tc>
          <w:tcPr>
            <w:tcW w:w="3967" w:type="dxa"/>
            <w:shd w:val="clear" w:color="auto" w:fill="auto"/>
          </w:tcPr>
          <w:p w:rsidR="0032292A" w:rsidRPr="00E55E73" w:rsidRDefault="0032292A" w:rsidP="0032292A">
            <w:pPr>
              <w:spacing w:before="40" w:after="120"/>
              <w:ind w:right="113"/>
            </w:pPr>
            <w:r w:rsidRPr="00E55E73">
              <w:t>Rapport valant dix-septième à vingtième rapports</w:t>
            </w:r>
          </w:p>
        </w:tc>
        <w:tc>
          <w:tcPr>
            <w:tcW w:w="1701" w:type="dxa"/>
            <w:shd w:val="clear" w:color="auto" w:fill="auto"/>
          </w:tcPr>
          <w:p w:rsidR="0032292A" w:rsidRPr="00E55E73" w:rsidRDefault="0032292A" w:rsidP="00D124AA">
            <w:pPr>
              <w:spacing w:before="40" w:after="120"/>
            </w:pPr>
            <w:r w:rsidRPr="00E55E73">
              <w:t>21 août 2015</w:t>
            </w:r>
          </w:p>
        </w:tc>
      </w:tr>
      <w:tr w:rsidR="006768E4" w:rsidRPr="00E55E73" w:rsidDel="00026CB5" w:rsidTr="0032292A">
        <w:tc>
          <w:tcPr>
            <w:tcW w:w="1702" w:type="dxa"/>
            <w:vMerge w:val="restart"/>
            <w:shd w:val="clear" w:color="auto" w:fill="auto"/>
          </w:tcPr>
          <w:p w:rsidR="006768E4" w:rsidRPr="00E55E73" w:rsidRDefault="006768E4" w:rsidP="0032292A">
            <w:pPr>
              <w:spacing w:before="40" w:after="120"/>
              <w:ind w:right="113"/>
            </w:pPr>
            <w:r w:rsidRPr="00E55E73">
              <w:t>République arabe syrienne</w:t>
            </w:r>
          </w:p>
        </w:tc>
        <w:tc>
          <w:tcPr>
            <w:tcW w:w="3967" w:type="dxa"/>
            <w:shd w:val="clear" w:color="auto" w:fill="auto"/>
          </w:tcPr>
          <w:p w:rsidR="006768E4" w:rsidRPr="00E55E73" w:rsidRDefault="006768E4" w:rsidP="0032292A">
            <w:pPr>
              <w:spacing w:before="40" w:after="120"/>
              <w:ind w:right="113"/>
            </w:pPr>
            <w:r w:rsidRPr="00E55E73">
              <w:t>Seizième rapport</w:t>
            </w:r>
          </w:p>
        </w:tc>
        <w:tc>
          <w:tcPr>
            <w:tcW w:w="1701" w:type="dxa"/>
            <w:shd w:val="clear" w:color="auto" w:fill="auto"/>
          </w:tcPr>
          <w:p w:rsidR="006768E4" w:rsidRPr="00E55E73" w:rsidRDefault="006768E4" w:rsidP="00D124AA">
            <w:pPr>
              <w:spacing w:before="40" w:after="120"/>
            </w:pPr>
            <w:r w:rsidRPr="00E55E73">
              <w:t>21 mai 2000</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Dix-septième rapport</w:t>
            </w:r>
          </w:p>
        </w:tc>
        <w:tc>
          <w:tcPr>
            <w:tcW w:w="1701" w:type="dxa"/>
            <w:shd w:val="clear" w:color="auto" w:fill="auto"/>
          </w:tcPr>
          <w:p w:rsidR="006768E4" w:rsidRPr="00E55E73" w:rsidRDefault="006768E4" w:rsidP="00D124AA">
            <w:pPr>
              <w:spacing w:before="40" w:after="120"/>
            </w:pPr>
            <w:r w:rsidRPr="00E55E73">
              <w:t>21 mai 2002</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Dix-huitième rapport</w:t>
            </w:r>
          </w:p>
        </w:tc>
        <w:tc>
          <w:tcPr>
            <w:tcW w:w="1701" w:type="dxa"/>
            <w:shd w:val="clear" w:color="auto" w:fill="auto"/>
          </w:tcPr>
          <w:p w:rsidR="006768E4" w:rsidRPr="00E55E73" w:rsidRDefault="006768E4" w:rsidP="00D124AA">
            <w:pPr>
              <w:spacing w:before="40" w:after="120"/>
            </w:pPr>
            <w:r w:rsidRPr="00E55E73">
              <w:t>21 mai 2004</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Dix-neuvième rapport</w:t>
            </w:r>
          </w:p>
        </w:tc>
        <w:tc>
          <w:tcPr>
            <w:tcW w:w="1701" w:type="dxa"/>
            <w:shd w:val="clear" w:color="auto" w:fill="auto"/>
          </w:tcPr>
          <w:p w:rsidR="006768E4" w:rsidRPr="00E55E73" w:rsidRDefault="006768E4" w:rsidP="00D124AA">
            <w:pPr>
              <w:spacing w:before="40" w:after="120"/>
            </w:pPr>
            <w:r w:rsidRPr="00E55E73">
              <w:t>21 mai 2006</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Vingtième rapport</w:t>
            </w:r>
          </w:p>
        </w:tc>
        <w:tc>
          <w:tcPr>
            <w:tcW w:w="1701" w:type="dxa"/>
            <w:shd w:val="clear" w:color="auto" w:fill="auto"/>
          </w:tcPr>
          <w:p w:rsidR="006768E4" w:rsidRPr="00E55E73" w:rsidRDefault="006768E4" w:rsidP="00D124AA">
            <w:pPr>
              <w:spacing w:before="40" w:after="120"/>
            </w:pPr>
            <w:r w:rsidRPr="00E55E73">
              <w:t>21 mai 2008</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 et unième rapport</w:t>
            </w:r>
          </w:p>
        </w:tc>
        <w:tc>
          <w:tcPr>
            <w:tcW w:w="1701" w:type="dxa"/>
            <w:shd w:val="clear" w:color="auto" w:fill="auto"/>
          </w:tcPr>
          <w:p w:rsidR="006768E4" w:rsidRPr="00E55E73" w:rsidRDefault="006768E4" w:rsidP="00D124AA">
            <w:pPr>
              <w:spacing w:before="40" w:after="120"/>
            </w:pPr>
            <w:r w:rsidRPr="00E55E73">
              <w:t>21 mai 2010</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Vingt-deuxième rapport</w:t>
            </w:r>
          </w:p>
        </w:tc>
        <w:tc>
          <w:tcPr>
            <w:tcW w:w="1701" w:type="dxa"/>
            <w:shd w:val="clear" w:color="auto" w:fill="auto"/>
          </w:tcPr>
          <w:p w:rsidR="006768E4" w:rsidRPr="00E55E73" w:rsidRDefault="006768E4" w:rsidP="00D124AA">
            <w:pPr>
              <w:spacing w:before="40" w:after="120"/>
            </w:pPr>
            <w:r w:rsidRPr="00E55E73">
              <w:t>21 mai 2012</w:t>
            </w:r>
          </w:p>
        </w:tc>
      </w:tr>
      <w:tr w:rsidR="006768E4" w:rsidRPr="00E55E73" w:rsidDel="00026CB5" w:rsidTr="0032292A">
        <w:tc>
          <w:tcPr>
            <w:tcW w:w="1702" w:type="dxa"/>
            <w:vMerge w:val="restart"/>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Vingt-troisième rapport</w:t>
            </w:r>
          </w:p>
        </w:tc>
        <w:tc>
          <w:tcPr>
            <w:tcW w:w="1701" w:type="dxa"/>
            <w:shd w:val="clear" w:color="auto" w:fill="auto"/>
          </w:tcPr>
          <w:p w:rsidR="006768E4" w:rsidRPr="00E55E73" w:rsidRDefault="006768E4" w:rsidP="00D124AA">
            <w:pPr>
              <w:spacing w:before="40" w:after="120"/>
            </w:pPr>
            <w:r w:rsidRPr="00E55E73">
              <w:t>21 mai 2014</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Vingt-quatrième rapport</w:t>
            </w:r>
          </w:p>
        </w:tc>
        <w:tc>
          <w:tcPr>
            <w:tcW w:w="1701" w:type="dxa"/>
            <w:shd w:val="clear" w:color="auto" w:fill="auto"/>
          </w:tcPr>
          <w:p w:rsidR="006768E4" w:rsidRPr="00E55E73" w:rsidRDefault="006768E4" w:rsidP="00D124AA">
            <w:pPr>
              <w:spacing w:before="40" w:after="120"/>
            </w:pPr>
            <w:r w:rsidRPr="00E55E73">
              <w:t>21 mai 2015</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Vingt-cinquième rapport</w:t>
            </w:r>
          </w:p>
        </w:tc>
        <w:tc>
          <w:tcPr>
            <w:tcW w:w="1701" w:type="dxa"/>
            <w:shd w:val="clear" w:color="auto" w:fill="auto"/>
          </w:tcPr>
          <w:p w:rsidR="006768E4" w:rsidRPr="00E55E73" w:rsidRDefault="006768E4" w:rsidP="00D124AA">
            <w:pPr>
              <w:spacing w:before="40" w:after="120"/>
            </w:pPr>
            <w:r w:rsidRPr="00E55E73">
              <w:t>21 mai 2017</w:t>
            </w:r>
          </w:p>
        </w:tc>
      </w:tr>
      <w:tr w:rsidR="006768E4" w:rsidRPr="00E55E73" w:rsidDel="00026CB5" w:rsidTr="0032292A">
        <w:tc>
          <w:tcPr>
            <w:tcW w:w="1702" w:type="dxa"/>
            <w:vMerge w:val="restart"/>
            <w:shd w:val="clear" w:color="auto" w:fill="auto"/>
          </w:tcPr>
          <w:p w:rsidR="006768E4" w:rsidRPr="00E55E73" w:rsidRDefault="006768E4" w:rsidP="0032292A">
            <w:pPr>
              <w:spacing w:before="40" w:after="120"/>
              <w:ind w:right="113"/>
            </w:pPr>
            <w:r w:rsidRPr="00E55E73">
              <w:t>République centrafricaine</w:t>
            </w:r>
          </w:p>
        </w:tc>
        <w:tc>
          <w:tcPr>
            <w:tcW w:w="3967" w:type="dxa"/>
            <w:shd w:val="clear" w:color="auto" w:fill="auto"/>
          </w:tcPr>
          <w:p w:rsidR="006768E4" w:rsidRPr="00E55E73" w:rsidRDefault="006768E4" w:rsidP="0032292A">
            <w:pPr>
              <w:spacing w:before="40" w:after="120"/>
              <w:ind w:right="113"/>
            </w:pPr>
            <w:r w:rsidRPr="00E55E73">
              <w:t>Huitième rapport</w:t>
            </w:r>
          </w:p>
        </w:tc>
        <w:tc>
          <w:tcPr>
            <w:tcW w:w="1701" w:type="dxa"/>
            <w:shd w:val="clear" w:color="auto" w:fill="auto"/>
          </w:tcPr>
          <w:p w:rsidR="006768E4" w:rsidRPr="00E55E73" w:rsidRDefault="006768E4" w:rsidP="00D124AA">
            <w:pPr>
              <w:spacing w:before="40" w:after="120"/>
            </w:pPr>
            <w:r w:rsidRPr="00E55E73">
              <w:t>15 avril 1986</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Neuvième rapport</w:t>
            </w:r>
          </w:p>
        </w:tc>
        <w:tc>
          <w:tcPr>
            <w:tcW w:w="1701" w:type="dxa"/>
            <w:shd w:val="clear" w:color="auto" w:fill="auto"/>
          </w:tcPr>
          <w:p w:rsidR="006768E4" w:rsidRPr="00E55E73" w:rsidRDefault="006768E4" w:rsidP="00D124AA">
            <w:pPr>
              <w:spacing w:before="40" w:after="120"/>
            </w:pPr>
            <w:r w:rsidRPr="00E55E73">
              <w:t>15 avril 1988</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Dixième rapport</w:t>
            </w:r>
          </w:p>
        </w:tc>
        <w:tc>
          <w:tcPr>
            <w:tcW w:w="1701" w:type="dxa"/>
            <w:shd w:val="clear" w:color="auto" w:fill="auto"/>
          </w:tcPr>
          <w:p w:rsidR="006768E4" w:rsidRPr="00E55E73" w:rsidRDefault="006768E4" w:rsidP="00D124AA">
            <w:pPr>
              <w:spacing w:before="40" w:after="120"/>
            </w:pPr>
            <w:r w:rsidRPr="00E55E73">
              <w:t>15 avril 1990</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Onzième rapport</w:t>
            </w:r>
          </w:p>
        </w:tc>
        <w:tc>
          <w:tcPr>
            <w:tcW w:w="1701" w:type="dxa"/>
            <w:shd w:val="clear" w:color="auto" w:fill="auto"/>
          </w:tcPr>
          <w:p w:rsidR="006768E4" w:rsidRPr="00E55E73" w:rsidRDefault="006768E4" w:rsidP="00D124AA">
            <w:pPr>
              <w:spacing w:before="40" w:after="120"/>
            </w:pPr>
            <w:r w:rsidRPr="00E55E73">
              <w:t>15 avril 1992</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Douzième rapport</w:t>
            </w:r>
          </w:p>
        </w:tc>
        <w:tc>
          <w:tcPr>
            <w:tcW w:w="1701" w:type="dxa"/>
            <w:shd w:val="clear" w:color="auto" w:fill="auto"/>
          </w:tcPr>
          <w:p w:rsidR="006768E4" w:rsidRPr="00E55E73" w:rsidRDefault="006768E4" w:rsidP="00D124AA">
            <w:pPr>
              <w:spacing w:before="40" w:after="120"/>
            </w:pPr>
            <w:r w:rsidRPr="00E55E73">
              <w:t>15 avril 1994</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Treizième rapport</w:t>
            </w:r>
          </w:p>
        </w:tc>
        <w:tc>
          <w:tcPr>
            <w:tcW w:w="1701" w:type="dxa"/>
            <w:shd w:val="clear" w:color="auto" w:fill="auto"/>
          </w:tcPr>
          <w:p w:rsidR="006768E4" w:rsidRPr="00E55E73" w:rsidRDefault="006768E4" w:rsidP="00D124AA">
            <w:pPr>
              <w:spacing w:before="40" w:after="120"/>
            </w:pPr>
            <w:r w:rsidRPr="00E55E73">
              <w:t>15 avril 1996</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Quatorzième rapport</w:t>
            </w:r>
          </w:p>
        </w:tc>
        <w:tc>
          <w:tcPr>
            <w:tcW w:w="1701" w:type="dxa"/>
            <w:shd w:val="clear" w:color="auto" w:fill="auto"/>
          </w:tcPr>
          <w:p w:rsidR="006768E4" w:rsidRPr="00E55E73" w:rsidRDefault="006768E4" w:rsidP="00D124AA">
            <w:pPr>
              <w:spacing w:before="40" w:after="120"/>
            </w:pPr>
            <w:r w:rsidRPr="00E55E73">
              <w:t>15 avril 1998</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Quinzième rapport</w:t>
            </w:r>
          </w:p>
        </w:tc>
        <w:tc>
          <w:tcPr>
            <w:tcW w:w="1701" w:type="dxa"/>
            <w:shd w:val="clear" w:color="auto" w:fill="auto"/>
          </w:tcPr>
          <w:p w:rsidR="006768E4" w:rsidRPr="00E55E73" w:rsidRDefault="006768E4" w:rsidP="00D124AA">
            <w:pPr>
              <w:spacing w:before="40" w:after="120"/>
            </w:pPr>
            <w:r w:rsidRPr="00E55E73">
              <w:t>15 avril 2000</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Seizième rapport</w:t>
            </w:r>
          </w:p>
        </w:tc>
        <w:tc>
          <w:tcPr>
            <w:tcW w:w="1701" w:type="dxa"/>
            <w:shd w:val="clear" w:color="auto" w:fill="auto"/>
          </w:tcPr>
          <w:p w:rsidR="006768E4" w:rsidRPr="00E55E73" w:rsidRDefault="006768E4" w:rsidP="00D124AA">
            <w:pPr>
              <w:spacing w:before="40" w:after="120"/>
            </w:pPr>
            <w:r w:rsidRPr="00E55E73">
              <w:t>15 avril 2002</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Dix-septième rapport</w:t>
            </w:r>
          </w:p>
        </w:tc>
        <w:tc>
          <w:tcPr>
            <w:tcW w:w="1701" w:type="dxa"/>
            <w:shd w:val="clear" w:color="auto" w:fill="auto"/>
          </w:tcPr>
          <w:p w:rsidR="006768E4" w:rsidRPr="00E55E73" w:rsidRDefault="006768E4" w:rsidP="00D124AA">
            <w:pPr>
              <w:spacing w:before="40" w:after="120"/>
            </w:pPr>
            <w:r w:rsidRPr="00E55E73">
              <w:t>15 avril 2004</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Dix-huitième rapport</w:t>
            </w:r>
          </w:p>
        </w:tc>
        <w:tc>
          <w:tcPr>
            <w:tcW w:w="1701" w:type="dxa"/>
            <w:shd w:val="clear" w:color="auto" w:fill="auto"/>
          </w:tcPr>
          <w:p w:rsidR="006768E4" w:rsidRPr="00E55E73" w:rsidRDefault="006768E4" w:rsidP="00D124AA">
            <w:pPr>
              <w:spacing w:before="40" w:after="120"/>
            </w:pPr>
            <w:r w:rsidRPr="00E55E73">
              <w:t>15 avril 2006</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Dix-neuvième rapport</w:t>
            </w:r>
          </w:p>
        </w:tc>
        <w:tc>
          <w:tcPr>
            <w:tcW w:w="1701" w:type="dxa"/>
            <w:shd w:val="clear" w:color="auto" w:fill="auto"/>
          </w:tcPr>
          <w:p w:rsidR="006768E4" w:rsidRPr="00E55E73" w:rsidRDefault="006768E4" w:rsidP="00D124AA">
            <w:pPr>
              <w:spacing w:before="40" w:after="120"/>
            </w:pPr>
            <w:r w:rsidRPr="00E55E73">
              <w:t>15 avril 2008</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Vingtième rapport</w:t>
            </w:r>
          </w:p>
        </w:tc>
        <w:tc>
          <w:tcPr>
            <w:tcW w:w="1701" w:type="dxa"/>
            <w:shd w:val="clear" w:color="auto" w:fill="auto"/>
          </w:tcPr>
          <w:p w:rsidR="006768E4" w:rsidRPr="00E55E73" w:rsidRDefault="006768E4" w:rsidP="00D124AA">
            <w:pPr>
              <w:spacing w:before="40" w:after="120"/>
            </w:pPr>
            <w:r w:rsidRPr="00E55E73">
              <w:t>15 avril 2010</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 et unième rapport</w:t>
            </w:r>
          </w:p>
        </w:tc>
        <w:tc>
          <w:tcPr>
            <w:tcW w:w="1701" w:type="dxa"/>
            <w:shd w:val="clear" w:color="auto" w:fill="auto"/>
          </w:tcPr>
          <w:p w:rsidR="006768E4" w:rsidRPr="00E55E73" w:rsidRDefault="006768E4" w:rsidP="00D124AA">
            <w:pPr>
              <w:spacing w:before="40" w:after="120"/>
            </w:pPr>
            <w:r w:rsidRPr="00E55E73">
              <w:t>15 avril 2012</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Vingt-deuxième rapport</w:t>
            </w:r>
          </w:p>
        </w:tc>
        <w:tc>
          <w:tcPr>
            <w:tcW w:w="1701" w:type="dxa"/>
            <w:shd w:val="clear" w:color="auto" w:fill="auto"/>
          </w:tcPr>
          <w:p w:rsidR="006768E4" w:rsidRPr="00E55E73" w:rsidRDefault="006768E4" w:rsidP="00D124AA">
            <w:pPr>
              <w:spacing w:before="40" w:after="120"/>
            </w:pPr>
            <w:r w:rsidRPr="00E55E73">
              <w:t>15 avril 2014</w:t>
            </w:r>
          </w:p>
        </w:tc>
      </w:tr>
      <w:tr w:rsidR="006768E4" w:rsidRPr="00E55E73" w:rsidDel="00026CB5"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Vingt-troisième rapport</w:t>
            </w:r>
          </w:p>
        </w:tc>
        <w:tc>
          <w:tcPr>
            <w:tcW w:w="1701" w:type="dxa"/>
            <w:shd w:val="clear" w:color="auto" w:fill="auto"/>
          </w:tcPr>
          <w:p w:rsidR="006768E4" w:rsidRPr="00E55E73" w:rsidRDefault="006768E4" w:rsidP="00D124AA">
            <w:pPr>
              <w:spacing w:before="40" w:after="120"/>
            </w:pPr>
            <w:r w:rsidRPr="00E55E73">
              <w:t>15 avril 2016</w:t>
            </w:r>
          </w:p>
        </w:tc>
      </w:tr>
      <w:tr w:rsidR="0032292A" w:rsidRPr="00E55E73" w:rsidDel="00026CB5" w:rsidTr="0032292A">
        <w:tc>
          <w:tcPr>
            <w:tcW w:w="1702" w:type="dxa"/>
            <w:shd w:val="clear" w:color="auto" w:fill="auto"/>
          </w:tcPr>
          <w:p w:rsidR="0032292A" w:rsidRPr="00E55E73" w:rsidDel="00026CB5" w:rsidRDefault="0032292A" w:rsidP="0032292A">
            <w:pPr>
              <w:spacing w:before="40" w:after="120"/>
              <w:ind w:right="113"/>
            </w:pPr>
            <w:r w:rsidRPr="00E55E73">
              <w:t>République de Corée</w:t>
            </w:r>
          </w:p>
        </w:tc>
        <w:tc>
          <w:tcPr>
            <w:tcW w:w="3967" w:type="dxa"/>
            <w:shd w:val="clear" w:color="auto" w:fill="auto"/>
          </w:tcPr>
          <w:p w:rsidR="0032292A" w:rsidRPr="00E55E73" w:rsidDel="00026CB5" w:rsidRDefault="0032292A" w:rsidP="0032292A">
            <w:pPr>
              <w:spacing w:before="40" w:after="120"/>
              <w:ind w:right="113"/>
            </w:pPr>
            <w:r w:rsidRPr="00E55E73">
              <w:t>Rapport valant dix-septième à dix-neuvième rapports</w:t>
            </w:r>
          </w:p>
        </w:tc>
        <w:tc>
          <w:tcPr>
            <w:tcW w:w="1701" w:type="dxa"/>
            <w:shd w:val="clear" w:color="auto" w:fill="auto"/>
          </w:tcPr>
          <w:p w:rsidR="0032292A" w:rsidRPr="00E55E73" w:rsidDel="00026CB5" w:rsidRDefault="0032292A" w:rsidP="00D124AA">
            <w:pPr>
              <w:spacing w:before="40" w:after="120"/>
            </w:pPr>
            <w:r w:rsidRPr="00E55E73">
              <w:t>4 janvier 2016</w:t>
            </w:r>
          </w:p>
        </w:tc>
      </w:tr>
      <w:tr w:rsidR="006768E4" w:rsidRPr="00E55E73" w:rsidTr="0032292A">
        <w:tc>
          <w:tcPr>
            <w:tcW w:w="1702" w:type="dxa"/>
            <w:vMerge w:val="restart"/>
            <w:shd w:val="clear" w:color="auto" w:fill="auto"/>
          </w:tcPr>
          <w:p w:rsidR="006768E4" w:rsidRPr="00E55E73" w:rsidRDefault="006768E4" w:rsidP="00581C7C">
            <w:pPr>
              <w:spacing w:before="40" w:after="120"/>
              <w:ind w:right="113"/>
            </w:pPr>
            <w:r w:rsidRPr="00E55E73">
              <w:t>République démocratique du</w:t>
            </w:r>
            <w:r w:rsidR="00581C7C">
              <w:t> </w:t>
            </w:r>
            <w:r w:rsidRPr="00E55E73">
              <w:t>Congo</w:t>
            </w:r>
          </w:p>
        </w:tc>
        <w:tc>
          <w:tcPr>
            <w:tcW w:w="3967" w:type="dxa"/>
            <w:shd w:val="clear" w:color="auto" w:fill="auto"/>
          </w:tcPr>
          <w:p w:rsidR="006768E4" w:rsidRPr="00E55E73" w:rsidRDefault="006768E4" w:rsidP="0032292A">
            <w:pPr>
              <w:spacing w:before="40" w:after="120"/>
              <w:ind w:right="113"/>
            </w:pPr>
            <w:r w:rsidRPr="00E55E73">
              <w:t>Rapport valant seizième à dix-huitième rapports</w:t>
            </w:r>
          </w:p>
        </w:tc>
        <w:tc>
          <w:tcPr>
            <w:tcW w:w="1701" w:type="dxa"/>
            <w:shd w:val="clear" w:color="auto" w:fill="auto"/>
          </w:tcPr>
          <w:p w:rsidR="006768E4" w:rsidRPr="00E55E73" w:rsidRDefault="006768E4" w:rsidP="00D124AA">
            <w:pPr>
              <w:spacing w:before="40" w:after="120"/>
            </w:pPr>
            <w:r w:rsidRPr="00E55E73">
              <w:t>21 mai 2010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Dix-neuvième rapport</w:t>
            </w:r>
          </w:p>
        </w:tc>
        <w:tc>
          <w:tcPr>
            <w:tcW w:w="1701" w:type="dxa"/>
            <w:shd w:val="clear" w:color="auto" w:fill="auto"/>
          </w:tcPr>
          <w:p w:rsidR="006768E4" w:rsidRPr="00E55E73" w:rsidRDefault="006768E4" w:rsidP="00D124AA">
            <w:pPr>
              <w:spacing w:before="40" w:after="120"/>
            </w:pPr>
            <w:r w:rsidRPr="00E55E73">
              <w:t>21 mai 2010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Vingtième rapport</w:t>
            </w:r>
          </w:p>
        </w:tc>
        <w:tc>
          <w:tcPr>
            <w:tcW w:w="1701" w:type="dxa"/>
            <w:shd w:val="clear" w:color="auto" w:fill="auto"/>
          </w:tcPr>
          <w:p w:rsidR="006768E4" w:rsidRPr="00E55E73" w:rsidRDefault="006768E4" w:rsidP="00D124AA">
            <w:pPr>
              <w:spacing w:before="40" w:after="120"/>
            </w:pPr>
            <w:r w:rsidRPr="00E55E73">
              <w:t>21 mai 2014</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 et unième rapport</w:t>
            </w:r>
          </w:p>
        </w:tc>
        <w:tc>
          <w:tcPr>
            <w:tcW w:w="1701" w:type="dxa"/>
            <w:shd w:val="clear" w:color="auto" w:fill="auto"/>
          </w:tcPr>
          <w:p w:rsidR="006768E4" w:rsidRPr="00E55E73" w:rsidRDefault="006768E4" w:rsidP="00D124AA">
            <w:pPr>
              <w:spacing w:before="40" w:after="120"/>
            </w:pPr>
            <w:r w:rsidRPr="00E55E73">
              <w:t>21 mai 2016</w:t>
            </w:r>
          </w:p>
        </w:tc>
      </w:tr>
      <w:tr w:rsidR="006768E4" w:rsidRPr="00E55E73" w:rsidTr="0032292A">
        <w:tc>
          <w:tcPr>
            <w:tcW w:w="1702" w:type="dxa"/>
            <w:vMerge w:val="restart"/>
            <w:shd w:val="clear" w:color="auto" w:fill="auto"/>
          </w:tcPr>
          <w:p w:rsidR="006768E4" w:rsidRPr="00E55E73" w:rsidRDefault="006768E4" w:rsidP="0032292A">
            <w:pPr>
              <w:spacing w:before="40" w:after="120"/>
              <w:ind w:right="113"/>
            </w:pPr>
            <w:r w:rsidRPr="00E55E73">
              <w:t>République démocratique populaire lao</w:t>
            </w:r>
          </w:p>
        </w:tc>
        <w:tc>
          <w:tcPr>
            <w:tcW w:w="3967" w:type="dxa"/>
            <w:shd w:val="clear" w:color="auto" w:fill="auto"/>
          </w:tcPr>
          <w:p w:rsidR="006768E4" w:rsidRPr="00E55E73" w:rsidRDefault="006768E4" w:rsidP="0032292A">
            <w:pPr>
              <w:spacing w:before="40" w:after="120"/>
              <w:ind w:right="113"/>
            </w:pPr>
            <w:r w:rsidRPr="00E55E73">
              <w:t>Rapport valant dix-neuvième à vingt et unième rapports</w:t>
            </w:r>
          </w:p>
        </w:tc>
        <w:tc>
          <w:tcPr>
            <w:tcW w:w="1701" w:type="dxa"/>
            <w:shd w:val="clear" w:color="auto" w:fill="auto"/>
          </w:tcPr>
          <w:p w:rsidR="006768E4" w:rsidRPr="00E55E73" w:rsidRDefault="006768E4" w:rsidP="00D124AA">
            <w:pPr>
              <w:spacing w:before="40" w:after="120"/>
            </w:pPr>
            <w:r w:rsidRPr="00E55E73">
              <w:t>24 mars 2015</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Vingt-deuxième rapport</w:t>
            </w:r>
          </w:p>
        </w:tc>
        <w:tc>
          <w:tcPr>
            <w:tcW w:w="1701" w:type="dxa"/>
            <w:shd w:val="clear" w:color="auto" w:fill="auto"/>
          </w:tcPr>
          <w:p w:rsidR="006768E4" w:rsidRPr="00E55E73" w:rsidRDefault="006768E4" w:rsidP="00D124AA">
            <w:pPr>
              <w:spacing w:before="40" w:after="120"/>
            </w:pPr>
            <w:r w:rsidRPr="00E55E73">
              <w:t>24 mars 2017</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République dominicaine</w:t>
            </w:r>
          </w:p>
        </w:tc>
        <w:tc>
          <w:tcPr>
            <w:tcW w:w="3967" w:type="dxa"/>
            <w:shd w:val="clear" w:color="auto" w:fill="auto"/>
          </w:tcPr>
          <w:p w:rsidR="0032292A" w:rsidRPr="00E55E73" w:rsidRDefault="0032292A" w:rsidP="0032292A">
            <w:pPr>
              <w:spacing w:before="40" w:after="120"/>
              <w:ind w:right="113"/>
            </w:pPr>
            <w:r w:rsidRPr="00E55E73">
              <w:t>Rapport valant quinzième à dix-septième rapports</w:t>
            </w:r>
          </w:p>
        </w:tc>
        <w:tc>
          <w:tcPr>
            <w:tcW w:w="1701" w:type="dxa"/>
            <w:shd w:val="clear" w:color="auto" w:fill="auto"/>
          </w:tcPr>
          <w:p w:rsidR="0032292A" w:rsidRPr="00E55E73" w:rsidRDefault="0032292A" w:rsidP="00D124AA">
            <w:pPr>
              <w:spacing w:before="40" w:after="120"/>
            </w:pPr>
            <w:r w:rsidRPr="00E55E73">
              <w:t>24 juin 2016</w:t>
            </w:r>
          </w:p>
        </w:tc>
      </w:tr>
      <w:tr w:rsidR="006768E4" w:rsidRPr="00E55E73" w:rsidTr="0032292A">
        <w:tc>
          <w:tcPr>
            <w:tcW w:w="1702" w:type="dxa"/>
            <w:vMerge w:val="restart"/>
            <w:shd w:val="clear" w:color="auto" w:fill="auto"/>
          </w:tcPr>
          <w:p w:rsidR="006768E4" w:rsidRPr="00E55E73" w:rsidRDefault="006768E4" w:rsidP="0032292A">
            <w:pPr>
              <w:spacing w:before="40" w:after="120"/>
              <w:ind w:right="113"/>
            </w:pPr>
            <w:r w:rsidRPr="00E55E73">
              <w:t>République-Unie de Tanzanie</w:t>
            </w:r>
          </w:p>
        </w:tc>
        <w:tc>
          <w:tcPr>
            <w:tcW w:w="3967" w:type="dxa"/>
            <w:shd w:val="clear" w:color="auto" w:fill="auto"/>
          </w:tcPr>
          <w:p w:rsidR="006768E4" w:rsidRPr="00E55E73" w:rsidRDefault="006768E4" w:rsidP="0032292A">
            <w:pPr>
              <w:spacing w:before="40" w:after="120"/>
              <w:ind w:right="113"/>
            </w:pPr>
            <w:r w:rsidRPr="00E55E73">
              <w:t>Rapport valant dix-septième et dix-huitième rapports</w:t>
            </w:r>
          </w:p>
        </w:tc>
        <w:tc>
          <w:tcPr>
            <w:tcW w:w="1701" w:type="dxa"/>
            <w:shd w:val="clear" w:color="auto" w:fill="auto"/>
          </w:tcPr>
          <w:p w:rsidR="006768E4" w:rsidRPr="00E55E73" w:rsidRDefault="006768E4" w:rsidP="00D124AA">
            <w:pPr>
              <w:spacing w:before="40" w:after="120"/>
            </w:pPr>
            <w:r w:rsidRPr="00E55E73">
              <w:t>26 novembre 2007</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Dix-neuvième rapport</w:t>
            </w:r>
          </w:p>
        </w:tc>
        <w:tc>
          <w:tcPr>
            <w:tcW w:w="1701" w:type="dxa"/>
            <w:shd w:val="clear" w:color="auto" w:fill="auto"/>
          </w:tcPr>
          <w:p w:rsidR="006768E4" w:rsidRPr="00E55E73" w:rsidRDefault="006768E4" w:rsidP="00D124AA">
            <w:pPr>
              <w:spacing w:before="40" w:after="120"/>
            </w:pPr>
            <w:r w:rsidRPr="00E55E73">
              <w:t>26 novembre 2009</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Vingtième rapport</w:t>
            </w:r>
          </w:p>
        </w:tc>
        <w:tc>
          <w:tcPr>
            <w:tcW w:w="1701" w:type="dxa"/>
            <w:shd w:val="clear" w:color="auto" w:fill="auto"/>
          </w:tcPr>
          <w:p w:rsidR="006768E4" w:rsidRPr="00E55E73" w:rsidRDefault="006768E4" w:rsidP="00D124AA">
            <w:pPr>
              <w:spacing w:before="40" w:after="120"/>
            </w:pPr>
            <w:r w:rsidRPr="00E55E73">
              <w:t>26 novembre 2011</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 et unième rapport</w:t>
            </w:r>
          </w:p>
        </w:tc>
        <w:tc>
          <w:tcPr>
            <w:tcW w:w="1701" w:type="dxa"/>
            <w:shd w:val="clear" w:color="auto" w:fill="auto"/>
          </w:tcPr>
          <w:p w:rsidR="006768E4" w:rsidRPr="00E55E73" w:rsidRDefault="006768E4" w:rsidP="00D124AA">
            <w:pPr>
              <w:spacing w:before="40" w:after="120"/>
            </w:pPr>
            <w:r w:rsidRPr="00E55E73">
              <w:t>26 novembre 2013</w:t>
            </w:r>
          </w:p>
        </w:tc>
      </w:tr>
      <w:tr w:rsidR="0032292A" w:rsidRPr="00E55E73" w:rsidTr="0032292A">
        <w:tc>
          <w:tcPr>
            <w:tcW w:w="1702" w:type="dxa"/>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26 novembre 2015</w:t>
            </w:r>
          </w:p>
        </w:tc>
      </w:tr>
      <w:tr w:rsidR="0032292A" w:rsidRPr="00E55E73" w:rsidTr="0032292A">
        <w:tc>
          <w:tcPr>
            <w:tcW w:w="1702" w:type="dxa"/>
            <w:vMerge w:val="restart"/>
            <w:shd w:val="clear" w:color="auto" w:fill="auto"/>
          </w:tcPr>
          <w:p w:rsidR="0032292A" w:rsidRPr="00E55E73" w:rsidDel="009544F2" w:rsidRDefault="0032292A" w:rsidP="0032292A">
            <w:pPr>
              <w:spacing w:before="40" w:after="120"/>
              <w:ind w:right="113"/>
            </w:pPr>
            <w:r w:rsidRPr="00E55E73">
              <w:t>Roumanie</w:t>
            </w:r>
          </w:p>
        </w:tc>
        <w:tc>
          <w:tcPr>
            <w:tcW w:w="3967" w:type="dxa"/>
            <w:shd w:val="clear" w:color="auto" w:fill="auto"/>
          </w:tcPr>
          <w:p w:rsidR="0032292A" w:rsidRPr="00E55E73" w:rsidDel="00347241" w:rsidRDefault="0032292A" w:rsidP="0032292A">
            <w:pPr>
              <w:spacing w:before="40" w:after="120"/>
              <w:ind w:right="113"/>
            </w:pPr>
            <w:r w:rsidRPr="00E55E73">
              <w:t>Rapport valant vingtième à vingt-deuxième rapports</w:t>
            </w:r>
          </w:p>
        </w:tc>
        <w:tc>
          <w:tcPr>
            <w:tcW w:w="1701" w:type="dxa"/>
            <w:shd w:val="clear" w:color="auto" w:fill="auto"/>
          </w:tcPr>
          <w:p w:rsidR="0032292A" w:rsidRPr="00E55E73" w:rsidDel="00347241" w:rsidRDefault="0032292A" w:rsidP="00D124AA">
            <w:pPr>
              <w:spacing w:before="40" w:after="120"/>
            </w:pPr>
            <w:r w:rsidRPr="00E55E73">
              <w:t>15 octobre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15 octobre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Sainte-Lucie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16 mars 1991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16 mars 1993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16 mars 1995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16 mars 1997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16 mars 1999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16 mars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16 mars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16 mars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16 mars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16 mars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16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16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16 mars 2015</w:t>
            </w:r>
          </w:p>
        </w:tc>
      </w:tr>
      <w:tr w:rsidR="006768E4" w:rsidRPr="00E55E73" w:rsidTr="0032292A">
        <w:tc>
          <w:tcPr>
            <w:tcW w:w="1702" w:type="dxa"/>
            <w:vMerge w:val="restart"/>
            <w:shd w:val="clear" w:color="auto" w:fill="auto"/>
          </w:tcPr>
          <w:p w:rsidR="006768E4" w:rsidRPr="00E55E73" w:rsidRDefault="006768E4" w:rsidP="0032292A">
            <w:pPr>
              <w:spacing w:before="40" w:after="120"/>
              <w:ind w:right="113"/>
            </w:pPr>
            <w:r w:rsidRPr="00E55E73">
              <w:t>Saint-Kitts-et-Nevis</w:t>
            </w:r>
          </w:p>
        </w:tc>
        <w:tc>
          <w:tcPr>
            <w:tcW w:w="3967" w:type="dxa"/>
            <w:shd w:val="clear" w:color="auto" w:fill="auto"/>
          </w:tcPr>
          <w:p w:rsidR="006768E4" w:rsidRPr="00E55E73" w:rsidRDefault="006768E4" w:rsidP="0032292A">
            <w:pPr>
              <w:spacing w:before="40" w:after="120"/>
              <w:ind w:right="113"/>
            </w:pPr>
            <w:r w:rsidRPr="00E55E73">
              <w:t>Rapport initial</w:t>
            </w:r>
          </w:p>
        </w:tc>
        <w:tc>
          <w:tcPr>
            <w:tcW w:w="1701" w:type="dxa"/>
            <w:shd w:val="clear" w:color="auto" w:fill="auto"/>
          </w:tcPr>
          <w:p w:rsidR="006768E4" w:rsidRPr="00E55E73" w:rsidRDefault="006768E4" w:rsidP="00D124AA">
            <w:pPr>
              <w:spacing w:before="40" w:after="120"/>
            </w:pPr>
            <w:r w:rsidRPr="00E55E73">
              <w:t>12 novembre 2007</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Deuxième rapport</w:t>
            </w:r>
          </w:p>
        </w:tc>
        <w:tc>
          <w:tcPr>
            <w:tcW w:w="1701" w:type="dxa"/>
            <w:shd w:val="clear" w:color="auto" w:fill="auto"/>
          </w:tcPr>
          <w:p w:rsidR="006768E4" w:rsidRPr="00E55E73" w:rsidRDefault="006768E4" w:rsidP="00D124AA">
            <w:pPr>
              <w:spacing w:before="40" w:after="120"/>
            </w:pPr>
            <w:r w:rsidRPr="00E55E73">
              <w:t>12 novembre 2009</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Troisième rapport</w:t>
            </w:r>
          </w:p>
        </w:tc>
        <w:tc>
          <w:tcPr>
            <w:tcW w:w="1701" w:type="dxa"/>
            <w:shd w:val="clear" w:color="auto" w:fill="auto"/>
          </w:tcPr>
          <w:p w:rsidR="006768E4" w:rsidRPr="00E55E73" w:rsidRDefault="006768E4" w:rsidP="00D124AA">
            <w:pPr>
              <w:spacing w:before="40" w:after="120"/>
            </w:pPr>
            <w:r w:rsidRPr="00E55E73">
              <w:t>12 novembre 2011</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Quatrième rapport</w:t>
            </w:r>
          </w:p>
        </w:tc>
        <w:tc>
          <w:tcPr>
            <w:tcW w:w="1701" w:type="dxa"/>
            <w:shd w:val="clear" w:color="auto" w:fill="auto"/>
          </w:tcPr>
          <w:p w:rsidR="006768E4" w:rsidRPr="00E55E73" w:rsidRDefault="006768E4" w:rsidP="00D124AA">
            <w:pPr>
              <w:spacing w:before="40" w:after="120"/>
            </w:pPr>
            <w:r w:rsidRPr="00E55E73">
              <w:t>12 novembre 2013</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Cinquième rapport</w:t>
            </w:r>
          </w:p>
        </w:tc>
        <w:tc>
          <w:tcPr>
            <w:tcW w:w="1701" w:type="dxa"/>
            <w:shd w:val="clear" w:color="auto" w:fill="auto"/>
          </w:tcPr>
          <w:p w:rsidR="006768E4" w:rsidRPr="00E55E73" w:rsidRDefault="006768E4" w:rsidP="00D124AA">
            <w:pPr>
              <w:spacing w:before="40" w:after="120"/>
            </w:pPr>
            <w:r w:rsidRPr="00E55E73">
              <w:t>12 novembre 2015</w:t>
            </w:r>
          </w:p>
        </w:tc>
      </w:tr>
      <w:tr w:rsidR="006768E4" w:rsidRPr="00E55E73" w:rsidTr="0032292A">
        <w:tc>
          <w:tcPr>
            <w:tcW w:w="1702" w:type="dxa"/>
            <w:vMerge w:val="restart"/>
            <w:shd w:val="clear" w:color="auto" w:fill="auto"/>
          </w:tcPr>
          <w:p w:rsidR="006768E4" w:rsidRPr="00E55E73" w:rsidRDefault="006768E4" w:rsidP="0032292A">
            <w:pPr>
              <w:spacing w:before="40" w:after="120"/>
              <w:ind w:right="113"/>
            </w:pPr>
            <w:r w:rsidRPr="00E55E73">
              <w:t>Saint-Marin</w:t>
            </w:r>
          </w:p>
        </w:tc>
        <w:tc>
          <w:tcPr>
            <w:tcW w:w="3967" w:type="dxa"/>
            <w:shd w:val="clear" w:color="auto" w:fill="auto"/>
          </w:tcPr>
          <w:p w:rsidR="006768E4" w:rsidRPr="00E55E73" w:rsidRDefault="006768E4" w:rsidP="0032292A">
            <w:pPr>
              <w:spacing w:before="40" w:after="120"/>
              <w:ind w:right="113"/>
            </w:pPr>
            <w:r w:rsidRPr="00E55E73">
              <w:t>Rapport initial</w:t>
            </w:r>
          </w:p>
        </w:tc>
        <w:tc>
          <w:tcPr>
            <w:tcW w:w="1701" w:type="dxa"/>
            <w:shd w:val="clear" w:color="auto" w:fill="auto"/>
          </w:tcPr>
          <w:p w:rsidR="006768E4" w:rsidRPr="00E55E73" w:rsidRDefault="006768E4" w:rsidP="00D124AA">
            <w:pPr>
              <w:spacing w:before="40" w:after="120"/>
            </w:pPr>
            <w:r w:rsidRPr="00E55E73">
              <w:t>11 avril 2003</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Deuxième rapport</w:t>
            </w:r>
          </w:p>
        </w:tc>
        <w:tc>
          <w:tcPr>
            <w:tcW w:w="1701" w:type="dxa"/>
            <w:shd w:val="clear" w:color="auto" w:fill="auto"/>
          </w:tcPr>
          <w:p w:rsidR="006768E4" w:rsidRPr="00E55E73" w:rsidRDefault="006768E4" w:rsidP="00D124AA">
            <w:pPr>
              <w:spacing w:before="40" w:after="120"/>
            </w:pPr>
            <w:r w:rsidRPr="00E55E73">
              <w:t>11 avril 2005</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Troisième rapport</w:t>
            </w:r>
          </w:p>
        </w:tc>
        <w:tc>
          <w:tcPr>
            <w:tcW w:w="1701" w:type="dxa"/>
            <w:shd w:val="clear" w:color="auto" w:fill="auto"/>
          </w:tcPr>
          <w:p w:rsidR="006768E4" w:rsidRPr="00E55E73" w:rsidRDefault="006768E4" w:rsidP="00D124AA">
            <w:pPr>
              <w:spacing w:before="40" w:after="120"/>
            </w:pPr>
            <w:r w:rsidRPr="00E55E73">
              <w:t>11 avril 2007</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Quatrième rapport</w:t>
            </w:r>
          </w:p>
        </w:tc>
        <w:tc>
          <w:tcPr>
            <w:tcW w:w="1701" w:type="dxa"/>
            <w:shd w:val="clear" w:color="auto" w:fill="auto"/>
          </w:tcPr>
          <w:p w:rsidR="006768E4" w:rsidRPr="00E55E73" w:rsidRDefault="006768E4" w:rsidP="00D124AA">
            <w:pPr>
              <w:spacing w:before="40" w:after="120"/>
            </w:pPr>
            <w:r w:rsidRPr="00E55E73">
              <w:t>11 avril 2009</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Cinquième rapport</w:t>
            </w:r>
          </w:p>
        </w:tc>
        <w:tc>
          <w:tcPr>
            <w:tcW w:w="1701" w:type="dxa"/>
            <w:shd w:val="clear" w:color="auto" w:fill="auto"/>
          </w:tcPr>
          <w:p w:rsidR="006768E4" w:rsidRPr="00E55E73" w:rsidRDefault="006768E4" w:rsidP="00D124AA">
            <w:pPr>
              <w:spacing w:before="40" w:after="120"/>
            </w:pPr>
            <w:r w:rsidRPr="00E55E73">
              <w:t>11 avril 2011</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Sixième rapport</w:t>
            </w:r>
          </w:p>
        </w:tc>
        <w:tc>
          <w:tcPr>
            <w:tcW w:w="1701" w:type="dxa"/>
            <w:shd w:val="clear" w:color="auto" w:fill="auto"/>
          </w:tcPr>
          <w:p w:rsidR="006768E4" w:rsidRPr="00E55E73" w:rsidRDefault="006768E4" w:rsidP="00D124AA">
            <w:pPr>
              <w:spacing w:before="40" w:after="120"/>
            </w:pPr>
            <w:r w:rsidRPr="00E55E73">
              <w:t>11 avril 2013</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Septième rapport</w:t>
            </w:r>
          </w:p>
        </w:tc>
        <w:tc>
          <w:tcPr>
            <w:tcW w:w="1701" w:type="dxa"/>
            <w:shd w:val="clear" w:color="auto" w:fill="auto"/>
          </w:tcPr>
          <w:p w:rsidR="006768E4" w:rsidRPr="00E55E73" w:rsidRDefault="006768E4" w:rsidP="00D124AA">
            <w:pPr>
              <w:spacing w:before="40" w:after="120"/>
            </w:pPr>
            <w:r w:rsidRPr="00E55E73">
              <w:t>11 avril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Saint-Vincent-et-les Grenadines</w:t>
            </w:r>
          </w:p>
        </w:tc>
        <w:tc>
          <w:tcPr>
            <w:tcW w:w="3967" w:type="dxa"/>
            <w:shd w:val="clear" w:color="auto" w:fill="auto"/>
          </w:tcPr>
          <w:p w:rsidR="0032292A" w:rsidRPr="00E55E73" w:rsidRDefault="0032292A" w:rsidP="0032292A">
            <w:pPr>
              <w:spacing w:before="40" w:after="120"/>
              <w:ind w:right="113"/>
            </w:pPr>
            <w:r w:rsidRPr="00E55E73">
              <w:t>Rapport valant onzième à treizième rapports</w:t>
            </w:r>
          </w:p>
        </w:tc>
        <w:tc>
          <w:tcPr>
            <w:tcW w:w="1701" w:type="dxa"/>
            <w:shd w:val="clear" w:color="auto" w:fill="auto"/>
          </w:tcPr>
          <w:p w:rsidR="0032292A" w:rsidRPr="00E55E73" w:rsidRDefault="0032292A" w:rsidP="00D124AA">
            <w:pPr>
              <w:spacing w:before="40" w:after="120"/>
            </w:pPr>
            <w:r w:rsidRPr="00E55E73">
              <w:t>9 décembre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9 décembre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9 décembre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9 décembre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9 décembre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9 décembre 2016</w:t>
            </w:r>
          </w:p>
        </w:tc>
      </w:tr>
      <w:tr w:rsidR="0032292A" w:rsidRPr="00E55E73" w:rsidDel="0003219F" w:rsidTr="0032292A">
        <w:tc>
          <w:tcPr>
            <w:tcW w:w="1702" w:type="dxa"/>
            <w:vMerge w:val="restart"/>
            <w:shd w:val="clear" w:color="auto" w:fill="auto"/>
          </w:tcPr>
          <w:p w:rsidR="0032292A" w:rsidRPr="00E55E73" w:rsidDel="0003219F" w:rsidRDefault="0032292A" w:rsidP="0032292A">
            <w:pPr>
              <w:spacing w:before="40" w:after="120"/>
              <w:ind w:right="113"/>
            </w:pPr>
            <w:r w:rsidRPr="00E55E73">
              <w:t>Sénégal</w:t>
            </w:r>
          </w:p>
        </w:tc>
        <w:tc>
          <w:tcPr>
            <w:tcW w:w="3967" w:type="dxa"/>
            <w:shd w:val="clear" w:color="auto" w:fill="auto"/>
          </w:tcPr>
          <w:p w:rsidR="0032292A" w:rsidRPr="00E55E73" w:rsidDel="0003219F" w:rsidRDefault="0032292A" w:rsidP="0032292A">
            <w:pPr>
              <w:spacing w:before="40" w:after="120"/>
              <w:ind w:right="113"/>
            </w:pPr>
            <w:r w:rsidRPr="00E55E73">
              <w:t>Rapport valant dix-huitième et dix-neuvième rapports</w:t>
            </w:r>
          </w:p>
        </w:tc>
        <w:tc>
          <w:tcPr>
            <w:tcW w:w="1701" w:type="dxa"/>
            <w:shd w:val="clear" w:color="auto" w:fill="auto"/>
          </w:tcPr>
          <w:p w:rsidR="0032292A" w:rsidRPr="00E55E73" w:rsidDel="0003219F" w:rsidRDefault="0032292A" w:rsidP="00D124AA">
            <w:pPr>
              <w:spacing w:before="40" w:after="120"/>
            </w:pPr>
            <w:r w:rsidRPr="00E55E73">
              <w:t>19 mai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19 mai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Seychelles</w:t>
            </w: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6 avril 1989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6 avril 1991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6 avril 1993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6 avril 1995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 xml:space="preserve">6 avril 1997 </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6 avril 1999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6 avril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6 avril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6 avril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6 avril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6 avril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6 avril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6 avril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6 avril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6 avril 2017</w:t>
            </w:r>
          </w:p>
        </w:tc>
      </w:tr>
      <w:tr w:rsidR="006768E4" w:rsidRPr="00E55E73" w:rsidTr="0032292A">
        <w:tc>
          <w:tcPr>
            <w:tcW w:w="1702" w:type="dxa"/>
            <w:vMerge w:val="restart"/>
            <w:shd w:val="clear" w:color="auto" w:fill="auto"/>
          </w:tcPr>
          <w:p w:rsidR="006768E4" w:rsidRPr="00E55E73" w:rsidRDefault="006768E4" w:rsidP="0032292A">
            <w:pPr>
              <w:spacing w:before="40" w:after="120"/>
              <w:ind w:right="113"/>
            </w:pPr>
            <w:r w:rsidRPr="00E55E73">
              <w:t>Sierra Leone</w:t>
            </w:r>
          </w:p>
        </w:tc>
        <w:tc>
          <w:tcPr>
            <w:tcW w:w="3967" w:type="dxa"/>
            <w:shd w:val="clear" w:color="auto" w:fill="auto"/>
          </w:tcPr>
          <w:p w:rsidR="006768E4" w:rsidRPr="00E55E73" w:rsidRDefault="006768E4" w:rsidP="0032292A">
            <w:pPr>
              <w:spacing w:before="40" w:after="120"/>
              <w:ind w:right="113"/>
            </w:pPr>
            <w:r w:rsidRPr="00E55E73">
              <w:t>Rapport supplémentaire</w:t>
            </w:r>
          </w:p>
        </w:tc>
        <w:tc>
          <w:tcPr>
            <w:tcW w:w="1701" w:type="dxa"/>
            <w:shd w:val="clear" w:color="auto" w:fill="auto"/>
          </w:tcPr>
          <w:p w:rsidR="006768E4" w:rsidRPr="00E55E73" w:rsidRDefault="006768E4" w:rsidP="00D124AA">
            <w:pPr>
              <w:spacing w:before="40" w:after="120"/>
            </w:pPr>
            <w:r w:rsidRPr="00E55E73">
              <w:t>31 mars 1975</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Quatrième rapport</w:t>
            </w:r>
          </w:p>
        </w:tc>
        <w:tc>
          <w:tcPr>
            <w:tcW w:w="1701" w:type="dxa"/>
            <w:shd w:val="clear" w:color="auto" w:fill="auto"/>
          </w:tcPr>
          <w:p w:rsidR="006768E4" w:rsidRPr="00E55E73" w:rsidRDefault="006768E4" w:rsidP="00D124AA">
            <w:pPr>
              <w:spacing w:before="40" w:after="120"/>
            </w:pPr>
            <w:r w:rsidRPr="00E55E73">
              <w:t>4 janvier 1976</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Cinquième rapport</w:t>
            </w:r>
          </w:p>
        </w:tc>
        <w:tc>
          <w:tcPr>
            <w:tcW w:w="1701" w:type="dxa"/>
            <w:shd w:val="clear" w:color="auto" w:fill="auto"/>
          </w:tcPr>
          <w:p w:rsidR="006768E4" w:rsidRPr="00E55E73" w:rsidRDefault="006768E4" w:rsidP="00D124AA">
            <w:pPr>
              <w:spacing w:before="40" w:after="120"/>
            </w:pPr>
            <w:r w:rsidRPr="00E55E73">
              <w:t>4 janvier 1978</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Sixième rapport</w:t>
            </w:r>
          </w:p>
        </w:tc>
        <w:tc>
          <w:tcPr>
            <w:tcW w:w="1701" w:type="dxa"/>
            <w:shd w:val="clear" w:color="auto" w:fill="auto"/>
          </w:tcPr>
          <w:p w:rsidR="006768E4" w:rsidRPr="00E55E73" w:rsidRDefault="006768E4" w:rsidP="00D124AA">
            <w:pPr>
              <w:spacing w:before="40" w:after="120"/>
            </w:pPr>
            <w:r w:rsidRPr="00E55E73">
              <w:t>4 janvier 1980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Septième rapport</w:t>
            </w:r>
          </w:p>
        </w:tc>
        <w:tc>
          <w:tcPr>
            <w:tcW w:w="1701" w:type="dxa"/>
            <w:shd w:val="clear" w:color="auto" w:fill="auto"/>
          </w:tcPr>
          <w:p w:rsidR="006768E4" w:rsidRPr="00E55E73" w:rsidRDefault="006768E4" w:rsidP="00D124AA">
            <w:pPr>
              <w:spacing w:before="40" w:after="120"/>
            </w:pPr>
            <w:r w:rsidRPr="00E55E73">
              <w:t>4 janvier 1982</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Huitième rapport</w:t>
            </w:r>
          </w:p>
        </w:tc>
        <w:tc>
          <w:tcPr>
            <w:tcW w:w="1701" w:type="dxa"/>
            <w:shd w:val="clear" w:color="auto" w:fill="auto"/>
          </w:tcPr>
          <w:p w:rsidR="006768E4" w:rsidRPr="00E55E73" w:rsidRDefault="006768E4" w:rsidP="00D124AA">
            <w:pPr>
              <w:spacing w:before="40" w:after="120"/>
            </w:pPr>
            <w:r w:rsidRPr="00E55E73">
              <w:t>4 janvier 1984</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Neuvième rapport</w:t>
            </w:r>
          </w:p>
        </w:tc>
        <w:tc>
          <w:tcPr>
            <w:tcW w:w="1701" w:type="dxa"/>
            <w:shd w:val="clear" w:color="auto" w:fill="auto"/>
          </w:tcPr>
          <w:p w:rsidR="006768E4" w:rsidRPr="00E55E73" w:rsidRDefault="006768E4" w:rsidP="00D124AA">
            <w:pPr>
              <w:spacing w:before="40" w:after="120"/>
            </w:pPr>
            <w:r w:rsidRPr="00E55E73">
              <w:t>4 janvier 1986</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Dixième rapport</w:t>
            </w:r>
          </w:p>
        </w:tc>
        <w:tc>
          <w:tcPr>
            <w:tcW w:w="1701" w:type="dxa"/>
            <w:shd w:val="clear" w:color="auto" w:fill="auto"/>
          </w:tcPr>
          <w:p w:rsidR="006768E4" w:rsidRPr="00E55E73" w:rsidRDefault="006768E4" w:rsidP="00D124AA">
            <w:pPr>
              <w:spacing w:before="40" w:after="120"/>
            </w:pPr>
            <w:r w:rsidRPr="00E55E73">
              <w:t>4 janvier 1988</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Onzième rapport</w:t>
            </w:r>
          </w:p>
        </w:tc>
        <w:tc>
          <w:tcPr>
            <w:tcW w:w="1701" w:type="dxa"/>
            <w:shd w:val="clear" w:color="auto" w:fill="auto"/>
          </w:tcPr>
          <w:p w:rsidR="006768E4" w:rsidRPr="00E55E73" w:rsidRDefault="006768E4" w:rsidP="00D124AA">
            <w:pPr>
              <w:spacing w:before="40" w:after="120"/>
            </w:pPr>
            <w:r w:rsidRPr="00E55E73">
              <w:t>4 janvier 1990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Douzième rapport</w:t>
            </w:r>
          </w:p>
        </w:tc>
        <w:tc>
          <w:tcPr>
            <w:tcW w:w="1701" w:type="dxa"/>
            <w:shd w:val="clear" w:color="auto" w:fill="auto"/>
          </w:tcPr>
          <w:p w:rsidR="006768E4" w:rsidRPr="00E55E73" w:rsidRDefault="006768E4" w:rsidP="00D124AA">
            <w:pPr>
              <w:spacing w:before="40" w:after="120"/>
            </w:pPr>
            <w:r w:rsidRPr="00E55E73">
              <w:t xml:space="preserve">4 janvier 1992 </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Treizième rapport</w:t>
            </w:r>
          </w:p>
        </w:tc>
        <w:tc>
          <w:tcPr>
            <w:tcW w:w="1701" w:type="dxa"/>
            <w:shd w:val="clear" w:color="auto" w:fill="auto"/>
          </w:tcPr>
          <w:p w:rsidR="006768E4" w:rsidRPr="00E55E73" w:rsidRDefault="006768E4" w:rsidP="00D124AA">
            <w:pPr>
              <w:spacing w:before="40" w:after="120"/>
            </w:pPr>
            <w:r w:rsidRPr="00E55E73">
              <w:t>4 janvier 1994</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Quatorzième rapport</w:t>
            </w:r>
          </w:p>
        </w:tc>
        <w:tc>
          <w:tcPr>
            <w:tcW w:w="1701" w:type="dxa"/>
            <w:shd w:val="clear" w:color="auto" w:fill="auto"/>
          </w:tcPr>
          <w:p w:rsidR="006768E4" w:rsidRPr="00E55E73" w:rsidRDefault="006768E4" w:rsidP="00D124AA">
            <w:pPr>
              <w:spacing w:before="40" w:after="120"/>
            </w:pPr>
            <w:r w:rsidRPr="00E55E73">
              <w:t>4 janvier 1996</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Quinzième rapport</w:t>
            </w:r>
          </w:p>
        </w:tc>
        <w:tc>
          <w:tcPr>
            <w:tcW w:w="1701" w:type="dxa"/>
            <w:shd w:val="clear" w:color="auto" w:fill="auto"/>
          </w:tcPr>
          <w:p w:rsidR="006768E4" w:rsidRPr="00E55E73" w:rsidRDefault="006768E4" w:rsidP="00D124AA">
            <w:pPr>
              <w:spacing w:before="40" w:after="120"/>
            </w:pPr>
            <w:r w:rsidRPr="00E55E73">
              <w:t>4 janvier 1998</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Seizième rapport</w:t>
            </w:r>
          </w:p>
        </w:tc>
        <w:tc>
          <w:tcPr>
            <w:tcW w:w="1701" w:type="dxa"/>
            <w:shd w:val="clear" w:color="auto" w:fill="auto"/>
          </w:tcPr>
          <w:p w:rsidR="006768E4" w:rsidRPr="00E55E73" w:rsidRDefault="006768E4" w:rsidP="00D124AA">
            <w:pPr>
              <w:spacing w:before="40" w:after="120"/>
            </w:pPr>
            <w:r w:rsidRPr="00E55E73">
              <w:t>4 janvier 2000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Dix-septième rapport</w:t>
            </w:r>
          </w:p>
        </w:tc>
        <w:tc>
          <w:tcPr>
            <w:tcW w:w="1701" w:type="dxa"/>
            <w:shd w:val="clear" w:color="auto" w:fill="auto"/>
          </w:tcPr>
          <w:p w:rsidR="006768E4" w:rsidRPr="00E55E73" w:rsidRDefault="006768E4" w:rsidP="00D124AA">
            <w:pPr>
              <w:spacing w:before="40" w:after="120"/>
            </w:pPr>
            <w:r w:rsidRPr="00E55E73">
              <w:t>4 janvier 2002</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Dix-huitième rapport</w:t>
            </w:r>
          </w:p>
        </w:tc>
        <w:tc>
          <w:tcPr>
            <w:tcW w:w="1701" w:type="dxa"/>
            <w:shd w:val="clear" w:color="auto" w:fill="auto"/>
          </w:tcPr>
          <w:p w:rsidR="006768E4" w:rsidRPr="00E55E73" w:rsidRDefault="006768E4" w:rsidP="00D124AA">
            <w:pPr>
              <w:spacing w:before="40" w:after="120"/>
            </w:pPr>
            <w:r w:rsidRPr="00E55E73">
              <w:t>4 janvier 2004</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Dix-neuvième rapport</w:t>
            </w:r>
          </w:p>
        </w:tc>
        <w:tc>
          <w:tcPr>
            <w:tcW w:w="1701" w:type="dxa"/>
            <w:shd w:val="clear" w:color="auto" w:fill="auto"/>
          </w:tcPr>
          <w:p w:rsidR="006768E4" w:rsidRPr="00E55E73" w:rsidRDefault="006768E4" w:rsidP="00D124AA">
            <w:pPr>
              <w:spacing w:before="40" w:after="120"/>
            </w:pPr>
            <w:r w:rsidRPr="00E55E73">
              <w:t>4 janvier 2006</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Vingtième rapport</w:t>
            </w:r>
          </w:p>
        </w:tc>
        <w:tc>
          <w:tcPr>
            <w:tcW w:w="1701" w:type="dxa"/>
            <w:shd w:val="clear" w:color="auto" w:fill="auto"/>
          </w:tcPr>
          <w:p w:rsidR="006768E4" w:rsidRPr="00E55E73" w:rsidRDefault="006768E4" w:rsidP="00D124AA">
            <w:pPr>
              <w:spacing w:before="40" w:after="120"/>
            </w:pPr>
            <w:r w:rsidRPr="00E55E73">
              <w:t>4 janvier 2008</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 et unième rapport</w:t>
            </w:r>
          </w:p>
        </w:tc>
        <w:tc>
          <w:tcPr>
            <w:tcW w:w="1701" w:type="dxa"/>
            <w:shd w:val="clear" w:color="auto" w:fill="auto"/>
          </w:tcPr>
          <w:p w:rsidR="006768E4" w:rsidRPr="00E55E73" w:rsidRDefault="006768E4" w:rsidP="00D124AA">
            <w:pPr>
              <w:spacing w:before="40" w:after="120"/>
            </w:pPr>
            <w:r w:rsidRPr="00E55E73">
              <w:t>4 janvier 2010</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Vingt-deuxième rapport</w:t>
            </w:r>
          </w:p>
        </w:tc>
        <w:tc>
          <w:tcPr>
            <w:tcW w:w="1701" w:type="dxa"/>
            <w:shd w:val="clear" w:color="auto" w:fill="auto"/>
          </w:tcPr>
          <w:p w:rsidR="006768E4" w:rsidRPr="00E55E73" w:rsidRDefault="006768E4" w:rsidP="00D124AA">
            <w:pPr>
              <w:spacing w:before="40" w:after="120"/>
            </w:pPr>
            <w:r w:rsidRPr="00E55E73">
              <w:t>4 janvier 2012</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Vingt-troisième rapport</w:t>
            </w:r>
          </w:p>
        </w:tc>
        <w:tc>
          <w:tcPr>
            <w:tcW w:w="1701" w:type="dxa"/>
            <w:shd w:val="clear" w:color="auto" w:fill="auto"/>
          </w:tcPr>
          <w:p w:rsidR="006768E4" w:rsidRPr="00E55E73" w:rsidRDefault="006768E4" w:rsidP="00D124AA">
            <w:pPr>
              <w:spacing w:before="40" w:after="120"/>
            </w:pPr>
            <w:r w:rsidRPr="00E55E73">
              <w:t>4 janvier 2014</w:t>
            </w:r>
          </w:p>
        </w:tc>
      </w:tr>
      <w:tr w:rsidR="006768E4" w:rsidRPr="00E55E73" w:rsidTr="0032292A">
        <w:tc>
          <w:tcPr>
            <w:tcW w:w="1702" w:type="dxa"/>
            <w:vMerge/>
            <w:shd w:val="clear" w:color="auto" w:fill="auto"/>
          </w:tcPr>
          <w:p w:rsidR="006768E4" w:rsidRPr="00E55E73" w:rsidRDefault="006768E4" w:rsidP="0032292A">
            <w:pPr>
              <w:spacing w:before="40" w:after="120"/>
              <w:ind w:right="113"/>
            </w:pPr>
          </w:p>
        </w:tc>
        <w:tc>
          <w:tcPr>
            <w:tcW w:w="3967" w:type="dxa"/>
            <w:shd w:val="clear" w:color="auto" w:fill="auto"/>
          </w:tcPr>
          <w:p w:rsidR="006768E4" w:rsidRPr="00E55E73" w:rsidRDefault="006768E4" w:rsidP="0032292A">
            <w:pPr>
              <w:spacing w:before="40" w:after="120"/>
              <w:ind w:right="113"/>
            </w:pPr>
            <w:r w:rsidRPr="00E55E73">
              <w:t>Vingt-quatrième rapport</w:t>
            </w:r>
          </w:p>
        </w:tc>
        <w:tc>
          <w:tcPr>
            <w:tcW w:w="1701" w:type="dxa"/>
            <w:shd w:val="clear" w:color="auto" w:fill="auto"/>
          </w:tcPr>
          <w:p w:rsidR="006768E4" w:rsidRPr="00E55E73" w:rsidRDefault="006768E4" w:rsidP="00D124AA">
            <w:pPr>
              <w:spacing w:before="40" w:after="120"/>
            </w:pPr>
            <w:r w:rsidRPr="00E55E73">
              <w:t>4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Somalie</w:t>
            </w: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25 septembre 1984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25 septembre 1986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25 septembre 1988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25 septembre 1990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25 septembre 1992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25 septembre 1994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25 septembre 1996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25 septembre 1998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Treizième rapport</w:t>
            </w:r>
          </w:p>
        </w:tc>
        <w:tc>
          <w:tcPr>
            <w:tcW w:w="1701" w:type="dxa"/>
            <w:shd w:val="clear" w:color="auto" w:fill="auto"/>
          </w:tcPr>
          <w:p w:rsidR="0032292A" w:rsidRPr="00E55E73" w:rsidRDefault="0032292A" w:rsidP="00D124AA">
            <w:pPr>
              <w:spacing w:before="40" w:after="120"/>
            </w:pPr>
            <w:r w:rsidRPr="00E55E73">
              <w:t>25 septembre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Quatorzième rapport</w:t>
            </w:r>
          </w:p>
        </w:tc>
        <w:tc>
          <w:tcPr>
            <w:tcW w:w="1701" w:type="dxa"/>
            <w:shd w:val="clear" w:color="auto" w:fill="auto"/>
          </w:tcPr>
          <w:p w:rsidR="0032292A" w:rsidRPr="00E55E73" w:rsidRDefault="0032292A" w:rsidP="00D124AA">
            <w:pPr>
              <w:spacing w:before="40" w:after="120"/>
            </w:pPr>
            <w:r w:rsidRPr="00E55E73">
              <w:t>25 septembre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25 septembre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 xml:space="preserve">25 septembre 2006 </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25 septembre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25 septembre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25 septembre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25 septembre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25 septembre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Swaziland</w:t>
            </w: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7 mai 1998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7 mai 2000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7 mai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7 mai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7 mai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7 mai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7 mai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7 mai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7 mai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7 mai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Tchad</w:t>
            </w:r>
          </w:p>
        </w:tc>
        <w:tc>
          <w:tcPr>
            <w:tcW w:w="3967" w:type="dxa"/>
            <w:shd w:val="clear" w:color="auto" w:fill="auto"/>
          </w:tcPr>
          <w:p w:rsidR="0032292A" w:rsidRPr="00E55E73" w:rsidRDefault="0032292A" w:rsidP="0032292A">
            <w:pPr>
              <w:spacing w:before="40" w:after="120"/>
              <w:ind w:right="113"/>
            </w:pPr>
            <w:r w:rsidRPr="00E55E73">
              <w:t>Rapport valant dix-neuvième et vingtième rapports</w:t>
            </w:r>
          </w:p>
        </w:tc>
        <w:tc>
          <w:tcPr>
            <w:tcW w:w="1701" w:type="dxa"/>
            <w:shd w:val="clear" w:color="auto" w:fill="auto"/>
          </w:tcPr>
          <w:p w:rsidR="0032292A" w:rsidRPr="00E55E73" w:rsidRDefault="0032292A" w:rsidP="00D124AA">
            <w:pPr>
              <w:spacing w:before="40" w:after="120"/>
            </w:pPr>
            <w:r w:rsidRPr="00E55E73">
              <w:t>16 septembre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Thaïlande</w:t>
            </w:r>
          </w:p>
        </w:tc>
        <w:tc>
          <w:tcPr>
            <w:tcW w:w="3967" w:type="dxa"/>
            <w:shd w:val="clear" w:color="auto" w:fill="auto"/>
          </w:tcPr>
          <w:p w:rsidR="0032292A" w:rsidRPr="00E55E73" w:rsidRDefault="0032292A" w:rsidP="0032292A">
            <w:pPr>
              <w:spacing w:before="40" w:after="120"/>
              <w:ind w:right="113"/>
            </w:pPr>
            <w:r w:rsidRPr="00E55E73">
              <w:t>Rapport valant quatrième à septième rapports</w:t>
            </w:r>
          </w:p>
        </w:tc>
        <w:tc>
          <w:tcPr>
            <w:tcW w:w="1701" w:type="dxa"/>
            <w:shd w:val="clear" w:color="auto" w:fill="auto"/>
          </w:tcPr>
          <w:p w:rsidR="0032292A" w:rsidRPr="00E55E73" w:rsidRDefault="0032292A" w:rsidP="00D124AA">
            <w:pPr>
              <w:spacing w:before="40" w:after="120"/>
            </w:pPr>
            <w:r w:rsidRPr="00E55E73">
              <w:t>28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Timor-Leste</w:t>
            </w:r>
          </w:p>
        </w:tc>
        <w:tc>
          <w:tcPr>
            <w:tcW w:w="3967" w:type="dxa"/>
            <w:shd w:val="clear" w:color="auto" w:fill="auto"/>
          </w:tcPr>
          <w:p w:rsidR="0032292A" w:rsidRPr="00E55E73" w:rsidRDefault="0032292A" w:rsidP="0032292A">
            <w:pPr>
              <w:spacing w:before="40" w:after="120"/>
              <w:ind w:right="113"/>
            </w:pPr>
            <w:r w:rsidRPr="00E55E73">
              <w:t>Rapport initial</w:t>
            </w:r>
          </w:p>
        </w:tc>
        <w:tc>
          <w:tcPr>
            <w:tcW w:w="1701" w:type="dxa"/>
            <w:shd w:val="clear" w:color="auto" w:fill="auto"/>
          </w:tcPr>
          <w:p w:rsidR="0032292A" w:rsidRPr="00E55E73" w:rsidRDefault="0032292A" w:rsidP="00D124AA">
            <w:pPr>
              <w:spacing w:before="40" w:after="120"/>
            </w:pPr>
            <w:r w:rsidRPr="00E55E73">
              <w:t>16 avril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Deuxième rapport</w:t>
            </w:r>
          </w:p>
        </w:tc>
        <w:tc>
          <w:tcPr>
            <w:tcW w:w="1701" w:type="dxa"/>
            <w:shd w:val="clear" w:color="auto" w:fill="auto"/>
          </w:tcPr>
          <w:p w:rsidR="0032292A" w:rsidRPr="00E55E73" w:rsidRDefault="0032292A" w:rsidP="00D124AA">
            <w:pPr>
              <w:spacing w:before="40" w:after="120"/>
            </w:pPr>
            <w:r w:rsidRPr="00E55E73">
              <w:t>16 avril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Troisième rapport</w:t>
            </w:r>
          </w:p>
        </w:tc>
        <w:tc>
          <w:tcPr>
            <w:tcW w:w="1701" w:type="dxa"/>
            <w:shd w:val="clear" w:color="auto" w:fill="auto"/>
          </w:tcPr>
          <w:p w:rsidR="0032292A" w:rsidRPr="00E55E73" w:rsidRDefault="0032292A" w:rsidP="00D124AA">
            <w:pPr>
              <w:spacing w:before="40" w:after="120"/>
            </w:pPr>
            <w:r w:rsidRPr="00E55E73">
              <w:t>16 avril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Quatrième rapport</w:t>
            </w:r>
          </w:p>
        </w:tc>
        <w:tc>
          <w:tcPr>
            <w:tcW w:w="1701" w:type="dxa"/>
            <w:shd w:val="clear" w:color="auto" w:fill="auto"/>
          </w:tcPr>
          <w:p w:rsidR="0032292A" w:rsidRPr="00E55E73" w:rsidRDefault="0032292A" w:rsidP="00D124AA">
            <w:pPr>
              <w:spacing w:before="40" w:after="120"/>
            </w:pPr>
            <w:r w:rsidRPr="00E55E73">
              <w:t>16 avril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16 avril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16 avril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16 avril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Tonga</w:t>
            </w:r>
          </w:p>
        </w:tc>
        <w:tc>
          <w:tcPr>
            <w:tcW w:w="3967" w:type="dxa"/>
            <w:shd w:val="clear" w:color="auto" w:fill="auto"/>
          </w:tcPr>
          <w:p w:rsidR="0032292A" w:rsidRPr="00E55E73" w:rsidRDefault="0032292A" w:rsidP="0032292A">
            <w:pPr>
              <w:spacing w:before="40" w:after="120"/>
              <w:ind w:right="113"/>
            </w:pPr>
            <w:r w:rsidRPr="00E55E73">
              <w:t>Quinzième rapport</w:t>
            </w:r>
          </w:p>
        </w:tc>
        <w:tc>
          <w:tcPr>
            <w:tcW w:w="1701" w:type="dxa"/>
            <w:shd w:val="clear" w:color="auto" w:fill="auto"/>
          </w:tcPr>
          <w:p w:rsidR="0032292A" w:rsidRPr="00E55E73" w:rsidRDefault="0032292A" w:rsidP="00D124AA">
            <w:pPr>
              <w:spacing w:before="40" w:after="120"/>
            </w:pPr>
            <w:r w:rsidRPr="00E55E73">
              <w:t>17 mars 2001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Seizième rapport</w:t>
            </w:r>
          </w:p>
        </w:tc>
        <w:tc>
          <w:tcPr>
            <w:tcW w:w="1701" w:type="dxa"/>
            <w:shd w:val="clear" w:color="auto" w:fill="auto"/>
          </w:tcPr>
          <w:p w:rsidR="0032292A" w:rsidRPr="00E55E73" w:rsidRDefault="0032292A" w:rsidP="00D124AA">
            <w:pPr>
              <w:spacing w:before="40" w:after="120"/>
            </w:pPr>
            <w:r w:rsidRPr="00E55E73">
              <w:t>17 mars 2003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17 mars 2005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17 mars 2007</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17 mars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17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17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17 mars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17 mars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Trinité-et-Tobago</w:t>
            </w:r>
          </w:p>
        </w:tc>
        <w:tc>
          <w:tcPr>
            <w:tcW w:w="3967" w:type="dxa"/>
            <w:shd w:val="clear" w:color="auto" w:fill="auto"/>
          </w:tcPr>
          <w:p w:rsidR="0032292A" w:rsidRPr="00E55E73" w:rsidRDefault="0032292A" w:rsidP="0032292A">
            <w:pPr>
              <w:spacing w:before="40" w:after="120"/>
              <w:ind w:right="113"/>
            </w:pPr>
            <w:r w:rsidRPr="00E55E73">
              <w:t>Rapport valant quinzième et seizième rapports</w:t>
            </w:r>
          </w:p>
        </w:tc>
        <w:tc>
          <w:tcPr>
            <w:tcW w:w="1701" w:type="dxa"/>
            <w:shd w:val="clear" w:color="auto" w:fill="auto"/>
          </w:tcPr>
          <w:p w:rsidR="0032292A" w:rsidRPr="00E55E73" w:rsidRDefault="0032292A" w:rsidP="00D124AA">
            <w:pPr>
              <w:spacing w:before="40" w:after="120"/>
            </w:pPr>
            <w:r w:rsidRPr="00E55E73">
              <w:t>3 novembre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Dix-septième rapport</w:t>
            </w:r>
          </w:p>
        </w:tc>
        <w:tc>
          <w:tcPr>
            <w:tcW w:w="1701" w:type="dxa"/>
            <w:shd w:val="clear" w:color="auto" w:fill="auto"/>
          </w:tcPr>
          <w:p w:rsidR="0032292A" w:rsidRPr="00E55E73" w:rsidRDefault="0032292A" w:rsidP="00D124AA">
            <w:pPr>
              <w:spacing w:before="40" w:after="120"/>
            </w:pPr>
            <w:r w:rsidRPr="00E55E73">
              <w:t>3 novembre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Dix-huitième rapport</w:t>
            </w:r>
          </w:p>
        </w:tc>
        <w:tc>
          <w:tcPr>
            <w:tcW w:w="1701" w:type="dxa"/>
            <w:shd w:val="clear" w:color="auto" w:fill="auto"/>
          </w:tcPr>
          <w:p w:rsidR="0032292A" w:rsidRPr="00E55E73" w:rsidRDefault="0032292A" w:rsidP="00D124AA">
            <w:pPr>
              <w:spacing w:before="40" w:after="120"/>
            </w:pPr>
            <w:r w:rsidRPr="00E55E73">
              <w:t>3 novembre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Dix-neuvième rapport</w:t>
            </w:r>
          </w:p>
        </w:tc>
        <w:tc>
          <w:tcPr>
            <w:tcW w:w="1701" w:type="dxa"/>
            <w:shd w:val="clear" w:color="auto" w:fill="auto"/>
          </w:tcPr>
          <w:p w:rsidR="0032292A" w:rsidRPr="00E55E73" w:rsidRDefault="0032292A" w:rsidP="00D124AA">
            <w:pPr>
              <w:spacing w:before="40" w:after="120"/>
            </w:pPr>
            <w:r w:rsidRPr="00E55E73">
              <w:t>3 novembre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3 novembre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3 novembre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3 novembre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Tunisie</w:t>
            </w:r>
          </w:p>
        </w:tc>
        <w:tc>
          <w:tcPr>
            <w:tcW w:w="3967" w:type="dxa"/>
            <w:shd w:val="clear" w:color="auto" w:fill="auto"/>
          </w:tcPr>
          <w:p w:rsidR="0032292A" w:rsidRPr="00E55E73" w:rsidRDefault="0032292A" w:rsidP="0032292A">
            <w:pPr>
              <w:spacing w:before="40" w:after="120"/>
              <w:ind w:right="113"/>
            </w:pPr>
            <w:r w:rsidRPr="00E55E73">
              <w:t>Rapport valant vingtième à vingt-deuxième rapports</w:t>
            </w:r>
          </w:p>
        </w:tc>
        <w:tc>
          <w:tcPr>
            <w:tcW w:w="1701" w:type="dxa"/>
            <w:shd w:val="clear" w:color="auto" w:fill="auto"/>
          </w:tcPr>
          <w:p w:rsidR="0032292A" w:rsidRPr="00E55E73" w:rsidRDefault="0032292A" w:rsidP="00D124AA">
            <w:pPr>
              <w:spacing w:before="40" w:after="120"/>
            </w:pPr>
            <w:r w:rsidRPr="00E55E73">
              <w:t>4 janvier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4 janvier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Vingt-quatrième rapport</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Turquie</w:t>
            </w:r>
          </w:p>
        </w:tc>
        <w:tc>
          <w:tcPr>
            <w:tcW w:w="3967" w:type="dxa"/>
            <w:shd w:val="clear" w:color="auto" w:fill="auto"/>
          </w:tcPr>
          <w:p w:rsidR="0032292A" w:rsidRPr="00E55E73" w:rsidRDefault="0032292A" w:rsidP="0032292A">
            <w:pPr>
              <w:spacing w:before="40" w:after="120"/>
              <w:ind w:right="113"/>
            </w:pPr>
            <w:r w:rsidRPr="00E55E73">
              <w:t>Rapport valant quatrième à sixième rapports</w:t>
            </w:r>
          </w:p>
        </w:tc>
        <w:tc>
          <w:tcPr>
            <w:tcW w:w="1701" w:type="dxa"/>
            <w:shd w:val="clear" w:color="auto" w:fill="auto"/>
          </w:tcPr>
          <w:p w:rsidR="0032292A" w:rsidRPr="00E55E73" w:rsidRDefault="0032292A" w:rsidP="00D124AA">
            <w:pPr>
              <w:spacing w:before="40" w:after="120"/>
            </w:pPr>
            <w:r w:rsidRPr="00E55E73">
              <w:t>10 février 2014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10 février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Venezuela</w:t>
            </w:r>
            <w:r w:rsidRPr="00E55E73">
              <w:br/>
              <w:t>(République bolivarienne du)</w:t>
            </w:r>
          </w:p>
        </w:tc>
        <w:tc>
          <w:tcPr>
            <w:tcW w:w="3967" w:type="dxa"/>
            <w:shd w:val="clear" w:color="auto" w:fill="auto"/>
          </w:tcPr>
          <w:p w:rsidR="0032292A" w:rsidRPr="00E55E73" w:rsidRDefault="0032292A" w:rsidP="00E3122C">
            <w:pPr>
              <w:spacing w:before="40" w:after="120"/>
              <w:ind w:right="113"/>
            </w:pPr>
            <w:r w:rsidRPr="00E55E73">
              <w:t>Rapport valant vingt-deuxième à vingt</w:t>
            </w:r>
            <w:r w:rsidR="00E3122C">
              <w:noBreakHyphen/>
            </w:r>
            <w:r w:rsidRPr="00E55E73">
              <w:t>quatrième rapports</w:t>
            </w:r>
          </w:p>
        </w:tc>
        <w:tc>
          <w:tcPr>
            <w:tcW w:w="1701" w:type="dxa"/>
            <w:shd w:val="clear" w:color="auto" w:fill="auto"/>
          </w:tcPr>
          <w:p w:rsidR="0032292A" w:rsidRPr="00E55E73" w:rsidRDefault="0032292A" w:rsidP="00D124AA">
            <w:pPr>
              <w:spacing w:before="40" w:after="120"/>
            </w:pPr>
            <w:r w:rsidRPr="00E55E73">
              <w:t>4 janvier 2016</w:t>
            </w:r>
          </w:p>
        </w:tc>
      </w:tr>
      <w:tr w:rsidR="0032292A" w:rsidRPr="00E55E73" w:rsidTr="0032292A">
        <w:tc>
          <w:tcPr>
            <w:tcW w:w="1702" w:type="dxa"/>
            <w:shd w:val="clear" w:color="auto" w:fill="auto"/>
          </w:tcPr>
          <w:p w:rsidR="0032292A" w:rsidRPr="00E55E73" w:rsidRDefault="0032292A" w:rsidP="0032292A">
            <w:pPr>
              <w:spacing w:before="40" w:after="120"/>
              <w:ind w:right="113"/>
            </w:pPr>
            <w:r w:rsidRPr="00E55E73">
              <w:t>Viet Nam</w:t>
            </w:r>
          </w:p>
        </w:tc>
        <w:tc>
          <w:tcPr>
            <w:tcW w:w="3967" w:type="dxa"/>
            <w:shd w:val="clear" w:color="auto" w:fill="auto"/>
          </w:tcPr>
          <w:p w:rsidR="0032292A" w:rsidRPr="00E55E73" w:rsidRDefault="0032292A" w:rsidP="0032292A">
            <w:pPr>
              <w:spacing w:before="40" w:after="120"/>
              <w:ind w:right="113"/>
            </w:pPr>
            <w:r w:rsidRPr="00E55E73">
              <w:t>Rapport valant quinzième à dix-septième rapports</w:t>
            </w:r>
          </w:p>
        </w:tc>
        <w:tc>
          <w:tcPr>
            <w:tcW w:w="1701" w:type="dxa"/>
            <w:shd w:val="clear" w:color="auto" w:fill="auto"/>
          </w:tcPr>
          <w:p w:rsidR="0032292A" w:rsidRPr="00E55E73" w:rsidRDefault="0032292A" w:rsidP="00D124AA">
            <w:pPr>
              <w:spacing w:before="40" w:after="120"/>
            </w:pPr>
            <w:r w:rsidRPr="00E55E73">
              <w:t>9 juillet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Yémen</w:t>
            </w:r>
          </w:p>
        </w:tc>
        <w:tc>
          <w:tcPr>
            <w:tcW w:w="3967" w:type="dxa"/>
            <w:shd w:val="clear" w:color="auto" w:fill="auto"/>
          </w:tcPr>
          <w:p w:rsidR="0032292A" w:rsidRPr="00E55E73" w:rsidRDefault="0032292A" w:rsidP="0032292A">
            <w:pPr>
              <w:spacing w:before="40" w:after="120"/>
              <w:ind w:right="113"/>
            </w:pPr>
            <w:r w:rsidRPr="00E55E73">
              <w:t>Rapport valant dix-neuvième et vingtième rapports</w:t>
            </w:r>
          </w:p>
        </w:tc>
        <w:tc>
          <w:tcPr>
            <w:tcW w:w="1701" w:type="dxa"/>
            <w:shd w:val="clear" w:color="auto" w:fill="auto"/>
          </w:tcPr>
          <w:p w:rsidR="0032292A" w:rsidRPr="00E55E73" w:rsidRDefault="0032292A" w:rsidP="00D124AA">
            <w:pPr>
              <w:spacing w:before="40" w:after="120"/>
            </w:pPr>
            <w:r w:rsidRPr="00E55E73">
              <w:t>17 novembre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17 novembre 2015</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Zambie</w:t>
            </w:r>
          </w:p>
        </w:tc>
        <w:tc>
          <w:tcPr>
            <w:tcW w:w="3967" w:type="dxa"/>
            <w:shd w:val="clear" w:color="auto" w:fill="auto"/>
          </w:tcPr>
          <w:p w:rsidR="0032292A" w:rsidRPr="00E55E73" w:rsidRDefault="0032292A" w:rsidP="0032292A">
            <w:pPr>
              <w:spacing w:before="40" w:after="120"/>
              <w:ind w:right="113"/>
            </w:pPr>
            <w:r w:rsidRPr="00E55E73">
              <w:t>Rapport valant dix-septième à dix-neuvième rapports</w:t>
            </w:r>
          </w:p>
        </w:tc>
        <w:tc>
          <w:tcPr>
            <w:tcW w:w="1701" w:type="dxa"/>
            <w:shd w:val="clear" w:color="auto" w:fill="auto"/>
          </w:tcPr>
          <w:p w:rsidR="0032292A" w:rsidRPr="00E55E73" w:rsidRDefault="0032292A" w:rsidP="00D124AA">
            <w:pPr>
              <w:spacing w:before="40" w:after="120"/>
            </w:pPr>
            <w:r w:rsidRPr="00E55E73">
              <w:t>5 mars 2009</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Vingtième rapport</w:t>
            </w:r>
          </w:p>
        </w:tc>
        <w:tc>
          <w:tcPr>
            <w:tcW w:w="1701" w:type="dxa"/>
            <w:shd w:val="clear" w:color="auto" w:fill="auto"/>
          </w:tcPr>
          <w:p w:rsidR="0032292A" w:rsidRPr="00E55E73" w:rsidRDefault="0032292A" w:rsidP="00D124AA">
            <w:pPr>
              <w:spacing w:before="40" w:after="120"/>
            </w:pPr>
            <w:r w:rsidRPr="00E55E73">
              <w:t>5 mars 2011</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 et unième rapport</w:t>
            </w:r>
          </w:p>
        </w:tc>
        <w:tc>
          <w:tcPr>
            <w:tcW w:w="1701" w:type="dxa"/>
            <w:shd w:val="clear" w:color="auto" w:fill="auto"/>
          </w:tcPr>
          <w:p w:rsidR="0032292A" w:rsidRPr="00E55E73" w:rsidRDefault="0032292A" w:rsidP="00D124AA">
            <w:pPr>
              <w:spacing w:before="40" w:after="120"/>
            </w:pPr>
            <w:r w:rsidRPr="00E55E73">
              <w:t>5 mars 2013</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Vingt-deuxième rapport</w:t>
            </w:r>
          </w:p>
        </w:tc>
        <w:tc>
          <w:tcPr>
            <w:tcW w:w="1701" w:type="dxa"/>
            <w:shd w:val="clear" w:color="auto" w:fill="auto"/>
          </w:tcPr>
          <w:p w:rsidR="0032292A" w:rsidRPr="00E55E73" w:rsidRDefault="0032292A" w:rsidP="00D124AA">
            <w:pPr>
              <w:spacing w:before="40" w:after="120"/>
            </w:pPr>
            <w:r w:rsidRPr="00E55E73">
              <w:t>5 mars 2015</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Vingt-troisième rapport</w:t>
            </w:r>
          </w:p>
        </w:tc>
        <w:tc>
          <w:tcPr>
            <w:tcW w:w="1701" w:type="dxa"/>
            <w:shd w:val="clear" w:color="auto" w:fill="auto"/>
          </w:tcPr>
          <w:p w:rsidR="0032292A" w:rsidRPr="00E55E73" w:rsidRDefault="0032292A" w:rsidP="00D124AA">
            <w:pPr>
              <w:spacing w:before="40" w:after="120"/>
            </w:pPr>
            <w:r w:rsidRPr="00E55E73">
              <w:t>5 mars 2017</w:t>
            </w:r>
          </w:p>
        </w:tc>
      </w:tr>
      <w:tr w:rsidR="0032292A" w:rsidRPr="00E55E73" w:rsidTr="0032292A">
        <w:tc>
          <w:tcPr>
            <w:tcW w:w="1702" w:type="dxa"/>
            <w:vMerge w:val="restart"/>
            <w:shd w:val="clear" w:color="auto" w:fill="auto"/>
          </w:tcPr>
          <w:p w:rsidR="0032292A" w:rsidRPr="00E55E73" w:rsidRDefault="0032292A" w:rsidP="0032292A">
            <w:pPr>
              <w:spacing w:before="40" w:after="120"/>
              <w:ind w:right="113"/>
            </w:pPr>
            <w:r w:rsidRPr="00E55E73">
              <w:t>Zimbabwe</w:t>
            </w:r>
          </w:p>
        </w:tc>
        <w:tc>
          <w:tcPr>
            <w:tcW w:w="3967" w:type="dxa"/>
            <w:shd w:val="clear" w:color="auto" w:fill="auto"/>
          </w:tcPr>
          <w:p w:rsidR="0032292A" w:rsidRPr="00E55E73" w:rsidRDefault="0032292A" w:rsidP="0032292A">
            <w:pPr>
              <w:spacing w:before="40" w:after="120"/>
              <w:ind w:right="113"/>
            </w:pPr>
            <w:r w:rsidRPr="00E55E73">
              <w:t>Cinquième rapport</w:t>
            </w:r>
          </w:p>
        </w:tc>
        <w:tc>
          <w:tcPr>
            <w:tcW w:w="1701" w:type="dxa"/>
            <w:shd w:val="clear" w:color="auto" w:fill="auto"/>
          </w:tcPr>
          <w:p w:rsidR="0032292A" w:rsidRPr="00E55E73" w:rsidRDefault="0032292A" w:rsidP="00D124AA">
            <w:pPr>
              <w:spacing w:before="40" w:after="120"/>
            </w:pPr>
            <w:r w:rsidRPr="00E55E73">
              <w:t xml:space="preserve">12 juin 2000 </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Sixième rapport</w:t>
            </w:r>
          </w:p>
        </w:tc>
        <w:tc>
          <w:tcPr>
            <w:tcW w:w="1701" w:type="dxa"/>
            <w:shd w:val="clear" w:color="auto" w:fill="auto"/>
          </w:tcPr>
          <w:p w:rsidR="0032292A" w:rsidRPr="00E55E73" w:rsidRDefault="0032292A" w:rsidP="00D124AA">
            <w:pPr>
              <w:spacing w:before="40" w:after="120"/>
            </w:pPr>
            <w:r w:rsidRPr="00E55E73">
              <w:t>12 juin 2002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Septième rapport</w:t>
            </w:r>
          </w:p>
        </w:tc>
        <w:tc>
          <w:tcPr>
            <w:tcW w:w="1701" w:type="dxa"/>
            <w:shd w:val="clear" w:color="auto" w:fill="auto"/>
          </w:tcPr>
          <w:p w:rsidR="0032292A" w:rsidRPr="00E55E73" w:rsidRDefault="0032292A" w:rsidP="00D124AA">
            <w:pPr>
              <w:spacing w:before="40" w:after="120"/>
            </w:pPr>
            <w:r w:rsidRPr="00E55E73">
              <w:t>12 juin 2004</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Huitième rapport</w:t>
            </w:r>
          </w:p>
        </w:tc>
        <w:tc>
          <w:tcPr>
            <w:tcW w:w="1701" w:type="dxa"/>
            <w:shd w:val="clear" w:color="auto" w:fill="auto"/>
          </w:tcPr>
          <w:p w:rsidR="0032292A" w:rsidRPr="00E55E73" w:rsidRDefault="0032292A" w:rsidP="00D124AA">
            <w:pPr>
              <w:spacing w:before="40" w:after="120"/>
            </w:pPr>
            <w:r w:rsidRPr="00E55E73">
              <w:t>12 juin 2006</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Neuvième rapport</w:t>
            </w:r>
          </w:p>
        </w:tc>
        <w:tc>
          <w:tcPr>
            <w:tcW w:w="1701" w:type="dxa"/>
            <w:shd w:val="clear" w:color="auto" w:fill="auto"/>
          </w:tcPr>
          <w:p w:rsidR="0032292A" w:rsidRPr="00E55E73" w:rsidRDefault="0032292A" w:rsidP="00D124AA">
            <w:pPr>
              <w:spacing w:before="40" w:after="120"/>
            </w:pPr>
            <w:r w:rsidRPr="00E55E73">
              <w:t>12 juin 2008</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Dixième rapport</w:t>
            </w:r>
          </w:p>
        </w:tc>
        <w:tc>
          <w:tcPr>
            <w:tcW w:w="1701" w:type="dxa"/>
            <w:shd w:val="clear" w:color="auto" w:fill="auto"/>
          </w:tcPr>
          <w:p w:rsidR="0032292A" w:rsidRPr="00E55E73" w:rsidRDefault="0032292A" w:rsidP="00D124AA">
            <w:pPr>
              <w:spacing w:before="40" w:after="120"/>
            </w:pPr>
            <w:r w:rsidRPr="00E55E73">
              <w:t>12 juin 2010</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Onzième rapport</w:t>
            </w:r>
          </w:p>
        </w:tc>
        <w:tc>
          <w:tcPr>
            <w:tcW w:w="1701" w:type="dxa"/>
            <w:shd w:val="clear" w:color="auto" w:fill="auto"/>
          </w:tcPr>
          <w:p w:rsidR="0032292A" w:rsidRPr="00E55E73" w:rsidRDefault="0032292A" w:rsidP="00D124AA">
            <w:pPr>
              <w:spacing w:before="40" w:after="120"/>
            </w:pPr>
            <w:r w:rsidRPr="00E55E73">
              <w:t>12 juin 2012</w:t>
            </w:r>
          </w:p>
        </w:tc>
      </w:tr>
      <w:tr w:rsidR="0032292A" w:rsidRPr="00E55E73" w:rsidTr="0032292A">
        <w:tc>
          <w:tcPr>
            <w:tcW w:w="1702" w:type="dxa"/>
            <w:vMerge/>
            <w:shd w:val="clear" w:color="auto" w:fill="auto"/>
          </w:tcPr>
          <w:p w:rsidR="0032292A" w:rsidRPr="00E55E73" w:rsidRDefault="0032292A" w:rsidP="0032292A">
            <w:pPr>
              <w:spacing w:before="40" w:after="120"/>
              <w:ind w:right="113"/>
            </w:pPr>
          </w:p>
        </w:tc>
        <w:tc>
          <w:tcPr>
            <w:tcW w:w="3967" w:type="dxa"/>
            <w:shd w:val="clear" w:color="auto" w:fill="auto"/>
          </w:tcPr>
          <w:p w:rsidR="0032292A" w:rsidRPr="00E55E73" w:rsidRDefault="0032292A" w:rsidP="0032292A">
            <w:pPr>
              <w:spacing w:before="40" w:after="120"/>
              <w:ind w:right="113"/>
            </w:pPr>
            <w:r w:rsidRPr="00E55E73">
              <w:t>Douzième rapport</w:t>
            </w:r>
          </w:p>
        </w:tc>
        <w:tc>
          <w:tcPr>
            <w:tcW w:w="1701" w:type="dxa"/>
            <w:shd w:val="clear" w:color="auto" w:fill="auto"/>
          </w:tcPr>
          <w:p w:rsidR="0032292A" w:rsidRPr="00E55E73" w:rsidRDefault="0032292A" w:rsidP="00D124AA">
            <w:pPr>
              <w:spacing w:before="40" w:after="120"/>
            </w:pPr>
            <w:r w:rsidRPr="00E55E73">
              <w:t>12 juin 2014</w:t>
            </w:r>
          </w:p>
        </w:tc>
      </w:tr>
      <w:tr w:rsidR="0032292A" w:rsidRPr="00E55E73" w:rsidTr="0032292A">
        <w:tc>
          <w:tcPr>
            <w:tcW w:w="1702" w:type="dxa"/>
            <w:vMerge/>
            <w:tcBorders>
              <w:bottom w:val="single" w:sz="12" w:space="0" w:color="auto"/>
            </w:tcBorders>
            <w:shd w:val="clear" w:color="auto" w:fill="auto"/>
          </w:tcPr>
          <w:p w:rsidR="0032292A" w:rsidRPr="00E55E73" w:rsidRDefault="0032292A" w:rsidP="0032292A">
            <w:pPr>
              <w:spacing w:before="40" w:after="120"/>
              <w:ind w:right="113"/>
            </w:pPr>
          </w:p>
        </w:tc>
        <w:tc>
          <w:tcPr>
            <w:tcW w:w="3967" w:type="dxa"/>
            <w:tcBorders>
              <w:bottom w:val="single" w:sz="12" w:space="0" w:color="auto"/>
            </w:tcBorders>
            <w:shd w:val="clear" w:color="auto" w:fill="auto"/>
          </w:tcPr>
          <w:p w:rsidR="0032292A" w:rsidRPr="00E55E73" w:rsidRDefault="0032292A" w:rsidP="0032292A">
            <w:pPr>
              <w:spacing w:before="40" w:after="120"/>
              <w:ind w:right="113"/>
            </w:pPr>
            <w:r w:rsidRPr="00E55E73">
              <w:t>Treizième rapport</w:t>
            </w:r>
          </w:p>
        </w:tc>
        <w:tc>
          <w:tcPr>
            <w:tcW w:w="1701" w:type="dxa"/>
            <w:tcBorders>
              <w:bottom w:val="single" w:sz="12" w:space="0" w:color="auto"/>
            </w:tcBorders>
            <w:shd w:val="clear" w:color="auto" w:fill="auto"/>
          </w:tcPr>
          <w:p w:rsidR="0032292A" w:rsidRPr="00E55E73" w:rsidRDefault="0032292A" w:rsidP="00D124AA">
            <w:pPr>
              <w:spacing w:before="40" w:after="120"/>
            </w:pPr>
            <w:r w:rsidRPr="00E55E73">
              <w:t>12 juin 2016</w:t>
            </w:r>
          </w:p>
        </w:tc>
      </w:tr>
    </w:tbl>
    <w:bookmarkEnd w:id="2"/>
    <w:bookmarkEnd w:id="3"/>
    <w:p w:rsidR="00984B29" w:rsidRPr="00E55E73" w:rsidRDefault="0032292A" w:rsidP="0032292A">
      <w:pPr>
        <w:pStyle w:val="SingleTxtG"/>
        <w:spacing w:before="240" w:after="0"/>
        <w:jc w:val="center"/>
        <w:rPr>
          <w:u w:val="single"/>
        </w:rPr>
      </w:pPr>
      <w:r w:rsidRPr="00E55E73">
        <w:rPr>
          <w:u w:val="single"/>
        </w:rPr>
        <w:tab/>
      </w:r>
      <w:r w:rsidRPr="00E55E73">
        <w:rPr>
          <w:u w:val="single"/>
        </w:rPr>
        <w:tab/>
      </w:r>
      <w:r w:rsidRPr="00E55E73">
        <w:rPr>
          <w:u w:val="single"/>
        </w:rPr>
        <w:tab/>
      </w:r>
    </w:p>
    <w:sectPr w:rsidR="00984B29" w:rsidRPr="00E55E73" w:rsidSect="00C904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4AA" w:rsidRDefault="00D124AA" w:rsidP="00F95C08">
      <w:pPr>
        <w:spacing w:line="240" w:lineRule="auto"/>
      </w:pPr>
    </w:p>
  </w:endnote>
  <w:endnote w:type="continuationSeparator" w:id="0">
    <w:p w:rsidR="00D124AA" w:rsidRPr="00AC3823" w:rsidRDefault="00D124AA" w:rsidP="00AC3823">
      <w:pPr>
        <w:pStyle w:val="Pieddepage"/>
      </w:pPr>
    </w:p>
  </w:endnote>
  <w:endnote w:type="continuationNotice" w:id="1">
    <w:p w:rsidR="00D124AA" w:rsidRDefault="00D124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4AA" w:rsidRPr="00C90490" w:rsidRDefault="00D124AA" w:rsidP="00C90490">
    <w:pPr>
      <w:pStyle w:val="Pieddepage"/>
      <w:tabs>
        <w:tab w:val="right" w:pos="9638"/>
      </w:tabs>
    </w:pPr>
    <w:r w:rsidRPr="00C90490">
      <w:rPr>
        <w:b/>
        <w:sz w:val="18"/>
      </w:rPr>
      <w:fldChar w:fldCharType="begin"/>
    </w:r>
    <w:r w:rsidRPr="00C90490">
      <w:rPr>
        <w:b/>
        <w:sz w:val="18"/>
      </w:rPr>
      <w:instrText xml:space="preserve"> PAGE  \* MERGEFORMAT </w:instrText>
    </w:r>
    <w:r w:rsidRPr="00C90490">
      <w:rPr>
        <w:b/>
        <w:sz w:val="18"/>
      </w:rPr>
      <w:fldChar w:fldCharType="separate"/>
    </w:r>
    <w:r w:rsidR="00EA044C">
      <w:rPr>
        <w:b/>
        <w:noProof/>
        <w:sz w:val="18"/>
      </w:rPr>
      <w:t>20</w:t>
    </w:r>
    <w:r w:rsidRPr="00C90490">
      <w:rPr>
        <w:b/>
        <w:sz w:val="18"/>
      </w:rPr>
      <w:fldChar w:fldCharType="end"/>
    </w:r>
    <w:r>
      <w:rPr>
        <w:b/>
        <w:sz w:val="18"/>
      </w:rPr>
      <w:tab/>
    </w:r>
    <w:r>
      <w:t>GE.17-10389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4AA" w:rsidRPr="00C90490" w:rsidRDefault="00D124AA" w:rsidP="00C90490">
    <w:pPr>
      <w:pStyle w:val="Pieddepage"/>
      <w:tabs>
        <w:tab w:val="right" w:pos="9638"/>
      </w:tabs>
      <w:rPr>
        <w:b/>
        <w:sz w:val="18"/>
      </w:rPr>
    </w:pPr>
    <w:r>
      <w:t>GE.17-10389</w:t>
    </w:r>
    <w:r>
      <w:tab/>
    </w:r>
    <w:r w:rsidRPr="00C90490">
      <w:rPr>
        <w:b/>
        <w:sz w:val="18"/>
      </w:rPr>
      <w:fldChar w:fldCharType="begin"/>
    </w:r>
    <w:r w:rsidRPr="00C90490">
      <w:rPr>
        <w:b/>
        <w:sz w:val="18"/>
      </w:rPr>
      <w:instrText xml:space="preserve"> PAGE  \* MERGEFORMAT </w:instrText>
    </w:r>
    <w:r w:rsidRPr="00C90490">
      <w:rPr>
        <w:b/>
        <w:sz w:val="18"/>
      </w:rPr>
      <w:fldChar w:fldCharType="separate"/>
    </w:r>
    <w:r w:rsidR="00EA044C">
      <w:rPr>
        <w:b/>
        <w:noProof/>
        <w:sz w:val="18"/>
      </w:rPr>
      <w:t>19</w:t>
    </w:r>
    <w:r w:rsidRPr="00C904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4AA" w:rsidRPr="00C90490" w:rsidRDefault="00D124AA" w:rsidP="00C9049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17-10389  (F)    270617    280617</w:t>
    </w:r>
    <w:r>
      <w:rPr>
        <w:sz w:val="20"/>
      </w:rPr>
      <w:br/>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sidRPr="00C9049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9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4AA" w:rsidRPr="00AC3823" w:rsidRDefault="00D124AA" w:rsidP="00AC3823">
      <w:pPr>
        <w:pStyle w:val="Pieddepage"/>
        <w:tabs>
          <w:tab w:val="right" w:pos="2155"/>
        </w:tabs>
        <w:spacing w:after="80" w:line="240" w:lineRule="atLeast"/>
        <w:ind w:left="680"/>
        <w:rPr>
          <w:u w:val="single"/>
        </w:rPr>
      </w:pPr>
      <w:r>
        <w:rPr>
          <w:u w:val="single"/>
        </w:rPr>
        <w:tab/>
      </w:r>
    </w:p>
  </w:footnote>
  <w:footnote w:type="continuationSeparator" w:id="0">
    <w:p w:rsidR="00D124AA" w:rsidRPr="00AC3823" w:rsidRDefault="00D124AA" w:rsidP="00AC3823">
      <w:pPr>
        <w:pStyle w:val="Pieddepage"/>
        <w:tabs>
          <w:tab w:val="right" w:pos="2155"/>
        </w:tabs>
        <w:spacing w:after="80" w:line="240" w:lineRule="atLeast"/>
        <w:ind w:left="680"/>
        <w:rPr>
          <w:u w:val="single"/>
        </w:rPr>
      </w:pPr>
      <w:r>
        <w:rPr>
          <w:u w:val="single"/>
        </w:rPr>
        <w:tab/>
      </w:r>
    </w:p>
  </w:footnote>
  <w:footnote w:type="continuationNotice" w:id="1">
    <w:p w:rsidR="00D124AA" w:rsidRPr="00AC3823" w:rsidRDefault="00D124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4AA" w:rsidRPr="00C90490" w:rsidRDefault="00D124AA">
    <w:pPr>
      <w:pStyle w:val="En-tte"/>
    </w:pPr>
    <w:fldSimple w:instr=" TITLE  \* MERGEFORMAT ">
      <w:r w:rsidR="004E7A8B">
        <w:t>CERD/C/93/2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4AA" w:rsidRPr="00C90490" w:rsidRDefault="00D124AA" w:rsidP="00C90490">
    <w:pPr>
      <w:pStyle w:val="En-tte"/>
      <w:jc w:val="right"/>
    </w:pPr>
    <w:fldSimple w:instr=" TITLE  \* MERGEFORMAT ">
      <w:r w:rsidR="004E7A8B">
        <w:t>CERD/C/93/2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5A48E46A"/>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3F2CCC0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D7D47906"/>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2"/>
  </w:num>
  <w:num w:numId="16">
    <w:abstractNumId w:val="16"/>
  </w:num>
  <w:num w:numId="17">
    <w:abstractNumId w:val="39"/>
  </w:num>
  <w:num w:numId="18">
    <w:abstractNumId w:val="21"/>
  </w:num>
  <w:num w:numId="19">
    <w:abstractNumId w:val="15"/>
  </w:num>
  <w:num w:numId="20">
    <w:abstractNumId w:val="10"/>
  </w:num>
  <w:num w:numId="21">
    <w:abstractNumId w:val="33"/>
  </w:num>
  <w:num w:numId="22">
    <w:abstractNumId w:val="34"/>
  </w:num>
  <w:num w:numId="23">
    <w:abstractNumId w:val="19"/>
  </w:num>
  <w:num w:numId="24">
    <w:abstractNumId w:val="14"/>
  </w:num>
  <w:num w:numId="25">
    <w:abstractNumId w:val="27"/>
  </w:num>
  <w:num w:numId="26">
    <w:abstractNumId w:val="11"/>
  </w:num>
  <w:num w:numId="27">
    <w:abstractNumId w:val="36"/>
  </w:num>
  <w:num w:numId="28">
    <w:abstractNumId w:val="40"/>
  </w:num>
  <w:num w:numId="29">
    <w:abstractNumId w:val="18"/>
  </w:num>
  <w:num w:numId="30">
    <w:abstractNumId w:val="12"/>
  </w:num>
  <w:num w:numId="31">
    <w:abstractNumId w:val="23"/>
  </w:num>
  <w:num w:numId="32">
    <w:abstractNumId w:val="26"/>
  </w:num>
  <w:num w:numId="33">
    <w:abstractNumId w:val="38"/>
  </w:num>
  <w:num w:numId="34">
    <w:abstractNumId w:val="30"/>
  </w:num>
  <w:num w:numId="35">
    <w:abstractNumId w:val="41"/>
  </w:num>
  <w:num w:numId="36">
    <w:abstractNumId w:val="28"/>
  </w:num>
  <w:num w:numId="37">
    <w:abstractNumId w:val="35"/>
  </w:num>
  <w:num w:numId="38">
    <w:abstractNumId w:val="25"/>
  </w:num>
  <w:num w:numId="39">
    <w:abstractNumId w:val="17"/>
  </w:num>
  <w:num w:numId="40">
    <w:abstractNumId w:val="20"/>
  </w:num>
  <w:num w:numId="41">
    <w:abstractNumId w:val="29"/>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A96"/>
    <w:rsid w:val="00017F94"/>
    <w:rsid w:val="00023842"/>
    <w:rsid w:val="00032B4E"/>
    <w:rsid w:val="000334F9"/>
    <w:rsid w:val="0007796D"/>
    <w:rsid w:val="000B7790"/>
    <w:rsid w:val="000D3570"/>
    <w:rsid w:val="00111F2F"/>
    <w:rsid w:val="0014365E"/>
    <w:rsid w:val="00176178"/>
    <w:rsid w:val="001F525A"/>
    <w:rsid w:val="00215BEC"/>
    <w:rsid w:val="00223272"/>
    <w:rsid w:val="0024779E"/>
    <w:rsid w:val="0032292A"/>
    <w:rsid w:val="00446FE5"/>
    <w:rsid w:val="00452396"/>
    <w:rsid w:val="004704D6"/>
    <w:rsid w:val="00486981"/>
    <w:rsid w:val="004945F8"/>
    <w:rsid w:val="004B1994"/>
    <w:rsid w:val="004E7A8B"/>
    <w:rsid w:val="005505B7"/>
    <w:rsid w:val="00573BE5"/>
    <w:rsid w:val="00581C7C"/>
    <w:rsid w:val="00586ED3"/>
    <w:rsid w:val="00596AA9"/>
    <w:rsid w:val="00623CA8"/>
    <w:rsid w:val="00631A96"/>
    <w:rsid w:val="006765E6"/>
    <w:rsid w:val="006768E4"/>
    <w:rsid w:val="006B4537"/>
    <w:rsid w:val="006E7428"/>
    <w:rsid w:val="00712E6E"/>
    <w:rsid w:val="0071601D"/>
    <w:rsid w:val="00780585"/>
    <w:rsid w:val="00783E9F"/>
    <w:rsid w:val="007A62E6"/>
    <w:rsid w:val="0080684C"/>
    <w:rsid w:val="00871C75"/>
    <w:rsid w:val="008776DC"/>
    <w:rsid w:val="00951A6D"/>
    <w:rsid w:val="009705C8"/>
    <w:rsid w:val="00984B29"/>
    <w:rsid w:val="009D5F1A"/>
    <w:rsid w:val="00A30353"/>
    <w:rsid w:val="00A64DA1"/>
    <w:rsid w:val="00AC3823"/>
    <w:rsid w:val="00AE323C"/>
    <w:rsid w:val="00B00181"/>
    <w:rsid w:val="00B765F7"/>
    <w:rsid w:val="00BA0CA9"/>
    <w:rsid w:val="00BB0B66"/>
    <w:rsid w:val="00C02897"/>
    <w:rsid w:val="00C74DAC"/>
    <w:rsid w:val="00C90490"/>
    <w:rsid w:val="00D124AA"/>
    <w:rsid w:val="00D3439C"/>
    <w:rsid w:val="00DB1831"/>
    <w:rsid w:val="00DC0149"/>
    <w:rsid w:val="00DC014C"/>
    <w:rsid w:val="00DD3BFD"/>
    <w:rsid w:val="00DF6678"/>
    <w:rsid w:val="00E3122C"/>
    <w:rsid w:val="00E55E73"/>
    <w:rsid w:val="00EA044C"/>
    <w:rsid w:val="00F660DF"/>
    <w:rsid w:val="00F95C08"/>
    <w:rsid w:val="00FD43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363190"/>
  <w15:docId w15:val="{F7B35897-088C-4DD2-A582-71FFB1507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hAnsi="Times New Roman" w:cs="Times New Roman"/>
      <w:b/>
      <w:sz w:val="28"/>
      <w:szCs w:val="20"/>
      <w:lang w:eastAsia="en-US"/>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paragraph" w:styleId="Paragraphedeliste">
    <w:name w:val="List Paragraph"/>
    <w:basedOn w:val="Normal"/>
    <w:uiPriority w:val="34"/>
    <w:qFormat/>
    <w:rsid w:val="0032292A"/>
    <w:pPr>
      <w:ind w:left="720"/>
      <w:contextualSpacing/>
    </w:pPr>
    <w:rPr>
      <w:rFonts w:eastAsia="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20</Pages>
  <Words>3412</Words>
  <Characters>23888</Characters>
  <Application>Microsoft Office Word</Application>
  <DocSecurity>0</DocSecurity>
  <Lines>1592</Lines>
  <Paragraphs>580</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CERD/C/93/2</vt:lpstr>
      <vt:lpstr>Tableau 1 Rapports reçus qui n’ont pas encore été examinés par le Comité </vt:lpstr>
      <vt:lpstr>Tableau 2 États parties dont les rapports sont attendus ou en retard</vt:lpstr>
    </vt:vector>
  </TitlesOfParts>
  <Company>DCM</Company>
  <LinksUpToDate>false</LinksUpToDate>
  <CharactersWithSpaces>26720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CERD/C/93/2</dc:title>
  <dc:subject/>
  <dc:creator>Nicolas MORIN</dc:creator>
  <cp:keywords/>
  <cp:lastModifiedBy>Nicolas MORIN</cp:lastModifiedBy>
  <cp:revision>2</cp:revision>
  <cp:lastPrinted>2017-06-28T12:50:00Z</cp:lastPrinted>
  <dcterms:created xsi:type="dcterms:W3CDTF">2017-06-28T14:41:00Z</dcterms:created>
  <dcterms:modified xsi:type="dcterms:W3CDTF">2017-06-28T14:41:00Z</dcterms:modified>
</cp:coreProperties>
</file>