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E0B56">
              <w:rPr>
                <w:sz w:val="20"/>
                <w:lang w:val="en-US"/>
              </w:rPr>
              <w:t>C/SR.966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E0B56">
              <w:rPr>
                <w:sz w:val="20"/>
                <w:lang w:val="en-US"/>
              </w:rPr>
              <w:fldChar w:fldCharType="separate"/>
            </w:r>
            <w:r w:rsidR="004E0B56">
              <w:rPr>
                <w:sz w:val="20"/>
                <w:lang w:val="en-US"/>
              </w:rPr>
              <w:t>26 May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8427D" w:rsidRPr="00B27A0E" w:rsidRDefault="0048427D" w:rsidP="00B2727F">
      <w:pPr>
        <w:spacing w:before="120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48427D" w:rsidRPr="00B27A0E" w:rsidRDefault="0048427D" w:rsidP="00A3218B">
      <w:pPr>
        <w:spacing w:after="120"/>
        <w:rPr>
          <w:b/>
        </w:rPr>
      </w:pPr>
      <w:r>
        <w:rPr>
          <w:b/>
        </w:rPr>
        <w:t>Сорок пятая сессия</w:t>
      </w:r>
      <w:r w:rsidRPr="00B27A0E">
        <w:rPr>
          <w:b/>
        </w:rPr>
        <w:t xml:space="preserve"> </w:t>
      </w:r>
    </w:p>
    <w:p w:rsidR="00AA1CB0" w:rsidRDefault="0048427D" w:rsidP="00AA1CB0">
      <w:pPr>
        <w:spacing w:after="120"/>
      </w:pPr>
      <w:r>
        <w:rPr>
          <w:b/>
        </w:rPr>
        <w:t>Краткий</w:t>
      </w:r>
      <w:r w:rsidRPr="00A3218B">
        <w:rPr>
          <w:b/>
        </w:rPr>
        <w:t xml:space="preserve"> </w:t>
      </w:r>
      <w:r>
        <w:rPr>
          <w:b/>
        </w:rPr>
        <w:t>отчет</w:t>
      </w:r>
      <w:r w:rsidRPr="00A3218B">
        <w:rPr>
          <w:b/>
        </w:rPr>
        <w:t xml:space="preserve"> </w:t>
      </w:r>
      <w:r>
        <w:rPr>
          <w:b/>
        </w:rPr>
        <w:t>о</w:t>
      </w:r>
      <w:r w:rsidRPr="00A3218B">
        <w:rPr>
          <w:b/>
        </w:rPr>
        <w:t xml:space="preserve"> 966-</w:t>
      </w:r>
      <w:r>
        <w:rPr>
          <w:b/>
        </w:rPr>
        <w:t>м</w:t>
      </w:r>
      <w:r w:rsidRPr="00A3218B">
        <w:rPr>
          <w:b/>
        </w:rPr>
        <w:t xml:space="preserve"> </w:t>
      </w:r>
      <w:r>
        <w:rPr>
          <w:b/>
        </w:rPr>
        <w:t>заседании</w:t>
      </w:r>
      <w:r w:rsidR="00A3218B" w:rsidRPr="00A3218B">
        <w:t>,</w:t>
      </w:r>
      <w:r w:rsidR="00A3218B">
        <w:rPr>
          <w:b/>
        </w:rPr>
        <w:br/>
      </w:r>
      <w:r w:rsidR="00A3218B">
        <w:t>с</w:t>
      </w:r>
      <w:r>
        <w:t>остоявшемся</w:t>
      </w:r>
      <w:r w:rsidRPr="00B27A0E">
        <w:t xml:space="preserve"> </w:t>
      </w:r>
      <w:r>
        <w:t>во</w:t>
      </w:r>
      <w:r w:rsidRPr="00B27A0E">
        <w:t xml:space="preserve"> </w:t>
      </w:r>
      <w:r>
        <w:t>Дворце</w:t>
      </w:r>
      <w:r w:rsidRPr="00B27A0E">
        <w:t xml:space="preserve"> </w:t>
      </w:r>
      <w:r>
        <w:t>Вильсона</w:t>
      </w:r>
      <w:r w:rsidRPr="00B27A0E">
        <w:t xml:space="preserve"> </w:t>
      </w:r>
      <w:r>
        <w:rPr>
          <w:lang w:eastAsia="ja-JP"/>
        </w:rPr>
        <w:t>в</w:t>
      </w:r>
      <w:r w:rsidRPr="00B27A0E">
        <w:rPr>
          <w:lang w:eastAsia="ja-JP"/>
        </w:rPr>
        <w:t xml:space="preserve"> </w:t>
      </w:r>
      <w:r>
        <w:t>Женеве</w:t>
      </w:r>
      <w:r w:rsidR="00AA1CB0">
        <w:br/>
      </w:r>
      <w:r>
        <w:t>во вторник</w:t>
      </w:r>
      <w:r w:rsidRPr="00B27A0E">
        <w:t xml:space="preserve">, 9 </w:t>
      </w:r>
      <w:r>
        <w:t>ноября</w:t>
      </w:r>
      <w:r w:rsidRPr="00B27A0E">
        <w:t xml:space="preserve"> 2010</w:t>
      </w:r>
      <w:r>
        <w:t xml:space="preserve"> года</w:t>
      </w:r>
      <w:r w:rsidRPr="00B27A0E">
        <w:t xml:space="preserve">, </w:t>
      </w:r>
      <w:r>
        <w:t>в</w:t>
      </w:r>
      <w:r w:rsidRPr="00B27A0E">
        <w:t xml:space="preserve"> 10 </w:t>
      </w:r>
      <w:r>
        <w:t>ч. 00 м.</w:t>
      </w:r>
    </w:p>
    <w:p w:rsidR="0048427D" w:rsidRPr="00B27A0E" w:rsidRDefault="0048427D" w:rsidP="00AA1CB0">
      <w:pPr>
        <w:tabs>
          <w:tab w:val="left" w:pos="567"/>
          <w:tab w:val="left" w:pos="1134"/>
          <w:tab w:val="left" w:pos="1701"/>
          <w:tab w:val="left" w:pos="2268"/>
        </w:tabs>
        <w:spacing w:after="120"/>
      </w:pPr>
      <w:r>
        <w:rPr>
          <w:i/>
        </w:rPr>
        <w:t>Председатель</w:t>
      </w:r>
      <w:r w:rsidRPr="00237B25">
        <w:t>:</w:t>
      </w:r>
      <w:r w:rsidR="00AA1CB0">
        <w:tab/>
      </w:r>
      <w:r>
        <w:t>г-н Гроссман</w:t>
      </w:r>
    </w:p>
    <w:p w:rsidR="0048427D" w:rsidRPr="00B27A0E" w:rsidRDefault="0048427D" w:rsidP="0019136B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 xml:space="preserve">Содержание </w:t>
      </w:r>
    </w:p>
    <w:p w:rsidR="0048427D" w:rsidRPr="00B27A0E" w:rsidRDefault="0048427D" w:rsidP="0019136B">
      <w:pPr>
        <w:pStyle w:val="SingleTxtGR"/>
        <w:suppressAutoHyphens/>
        <w:jc w:val="left"/>
      </w:pPr>
      <w:r>
        <w:t>Рассмотрение</w:t>
      </w:r>
      <w:r w:rsidRPr="00237B25">
        <w:t xml:space="preserve"> </w:t>
      </w:r>
      <w:r>
        <w:t>докладов</w:t>
      </w:r>
      <w:r w:rsidRPr="00237B25">
        <w:t xml:space="preserve">, </w:t>
      </w:r>
      <w:r>
        <w:t>представленных</w:t>
      </w:r>
      <w:r w:rsidRPr="00237B25">
        <w:t xml:space="preserve"> </w:t>
      </w:r>
      <w:r>
        <w:t>государствами-участниками</w:t>
      </w:r>
      <w:r w:rsidR="0019136B" w:rsidRPr="0019136B">
        <w:br/>
      </w:r>
      <w:r>
        <w:t>в соответствии со статьей</w:t>
      </w:r>
      <w:r w:rsidRPr="00237B25">
        <w:t xml:space="preserve"> 19 </w:t>
      </w:r>
      <w:r>
        <w:t xml:space="preserve">Конвенции </w:t>
      </w:r>
    </w:p>
    <w:p w:rsidR="0048427D" w:rsidRPr="00B27A0E" w:rsidRDefault="0048427D" w:rsidP="0019136B">
      <w:pPr>
        <w:pStyle w:val="SingleTxtGR"/>
      </w:pPr>
      <w:r w:rsidRPr="00B27A0E">
        <w:tab/>
      </w:r>
      <w:r>
        <w:rPr>
          <w:i/>
        </w:rPr>
        <w:t>Четвертый</w:t>
      </w:r>
      <w:r w:rsidR="003E5730">
        <w:rPr>
          <w:i/>
        </w:rPr>
        <w:t>-</w:t>
      </w:r>
      <w:r>
        <w:rPr>
          <w:i/>
        </w:rPr>
        <w:t>шестой</w:t>
      </w:r>
      <w:r w:rsidRPr="00B27A0E">
        <w:rPr>
          <w:i/>
        </w:rPr>
        <w:t xml:space="preserve"> </w:t>
      </w:r>
      <w:r>
        <w:rPr>
          <w:i/>
        </w:rPr>
        <w:t>периодические</w:t>
      </w:r>
      <w:r w:rsidRPr="007515ED">
        <w:rPr>
          <w:i/>
        </w:rPr>
        <w:t xml:space="preserve"> </w:t>
      </w:r>
      <w:r>
        <w:rPr>
          <w:i/>
        </w:rPr>
        <w:t>доклады</w:t>
      </w:r>
      <w:r w:rsidRPr="00B27A0E">
        <w:rPr>
          <w:i/>
        </w:rPr>
        <w:t xml:space="preserve"> </w:t>
      </w:r>
      <w:r>
        <w:rPr>
          <w:i/>
        </w:rPr>
        <w:t>Эквадора</w:t>
      </w:r>
      <w:r w:rsidRPr="00B27A0E">
        <w:rPr>
          <w:i/>
        </w:rPr>
        <w:t xml:space="preserve"> </w:t>
      </w:r>
      <w:r w:rsidRPr="00B27A0E">
        <w:t>(</w:t>
      </w:r>
      <w:r>
        <w:t>продолжение</w:t>
      </w:r>
      <w:r w:rsidRPr="00B27A0E">
        <w:t>)</w:t>
      </w:r>
      <w:r>
        <w:t xml:space="preserve"> </w:t>
      </w:r>
    </w:p>
    <w:p w:rsidR="0048427D" w:rsidRPr="00B2727F" w:rsidRDefault="0048427D" w:rsidP="00B2727F">
      <w:pPr>
        <w:pStyle w:val="SingleTxtGR"/>
        <w:rPr>
          <w:i/>
        </w:rPr>
      </w:pPr>
      <w:r w:rsidRPr="00A3218B">
        <w:br w:type="page"/>
      </w:r>
      <w:r w:rsidRPr="00B2727F">
        <w:rPr>
          <w:i/>
        </w:rPr>
        <w:t xml:space="preserve">Заседание открывается в 10 ч. 05 м. </w:t>
      </w:r>
    </w:p>
    <w:p w:rsidR="0048427D" w:rsidRPr="004C201E" w:rsidRDefault="00B2727F" w:rsidP="00B2727F">
      <w:pPr>
        <w:pStyle w:val="H23GR"/>
      </w:pPr>
      <w:r>
        <w:tab/>
      </w:r>
      <w:r>
        <w:tab/>
      </w:r>
      <w:r w:rsidR="0048427D">
        <w:t>Рассмотрение</w:t>
      </w:r>
      <w:r w:rsidR="0048427D" w:rsidRPr="00237B25">
        <w:t xml:space="preserve"> </w:t>
      </w:r>
      <w:r w:rsidR="0048427D">
        <w:t>докладов</w:t>
      </w:r>
      <w:r w:rsidR="0048427D" w:rsidRPr="00237B25">
        <w:t xml:space="preserve">, </w:t>
      </w:r>
      <w:r w:rsidR="0048427D">
        <w:t>представленных</w:t>
      </w:r>
      <w:r w:rsidR="0048427D" w:rsidRPr="00237B25">
        <w:t xml:space="preserve"> </w:t>
      </w:r>
      <w:r>
        <w:t>государствами-участниками в </w:t>
      </w:r>
      <w:r w:rsidR="0048427D">
        <w:t>соответствии со статьей</w:t>
      </w:r>
      <w:r w:rsidR="0048427D" w:rsidRPr="00237B25">
        <w:t xml:space="preserve"> 19 </w:t>
      </w:r>
      <w:r w:rsidR="0048427D">
        <w:t xml:space="preserve">Конвенции </w:t>
      </w:r>
    </w:p>
    <w:p w:rsidR="0048427D" w:rsidRPr="001810FD" w:rsidRDefault="0048427D" w:rsidP="00CF7726">
      <w:pPr>
        <w:pStyle w:val="SingleTxtGR"/>
        <w:jc w:val="left"/>
      </w:pPr>
      <w:r w:rsidRPr="00CF7726">
        <w:rPr>
          <w:i/>
        </w:rPr>
        <w:t>Четвертый</w:t>
      </w:r>
      <w:r w:rsidR="003E5730">
        <w:rPr>
          <w:i/>
        </w:rPr>
        <w:t>-</w:t>
      </w:r>
      <w:r w:rsidRPr="00CF7726">
        <w:rPr>
          <w:i/>
        </w:rPr>
        <w:t>шестой периодические доклады Эквадора</w:t>
      </w:r>
      <w:r>
        <w:t xml:space="preserve"> </w:t>
      </w:r>
      <w:r w:rsidRPr="001810FD">
        <w:t>(</w:t>
      </w:r>
      <w:r w:rsidRPr="00CF7726">
        <w:t>продолжение</w:t>
      </w:r>
      <w:r w:rsidRPr="001810FD">
        <w:t>) (</w:t>
      </w:r>
      <w:r w:rsidRPr="00996E17">
        <w:t>CAT</w:t>
      </w:r>
      <w:r w:rsidRPr="001810FD">
        <w:t>/</w:t>
      </w:r>
      <w:r w:rsidRPr="00996E17">
        <w:t>C</w:t>
      </w:r>
      <w:r w:rsidRPr="001810FD">
        <w:t>/</w:t>
      </w:r>
      <w:r w:rsidRPr="00996E17">
        <w:t>ECU</w:t>
      </w:r>
      <w:r w:rsidRPr="001810FD">
        <w:t xml:space="preserve">/4-6; </w:t>
      </w:r>
      <w:r w:rsidRPr="00996E17">
        <w:t>CAT</w:t>
      </w:r>
      <w:r w:rsidRPr="001810FD">
        <w:t>/</w:t>
      </w:r>
      <w:r w:rsidRPr="00996E17">
        <w:t>C</w:t>
      </w:r>
      <w:r w:rsidRPr="001810FD">
        <w:t>/</w:t>
      </w:r>
      <w:r w:rsidRPr="00996E17">
        <w:t>ECU</w:t>
      </w:r>
      <w:r w:rsidRPr="001810FD">
        <w:t>/</w:t>
      </w:r>
      <w:r w:rsidRPr="00996E17">
        <w:t>Q</w:t>
      </w:r>
      <w:r w:rsidRPr="001810FD">
        <w:t xml:space="preserve">/4; </w:t>
      </w:r>
      <w:r w:rsidRPr="00996E17">
        <w:t>CAT</w:t>
      </w:r>
      <w:r w:rsidRPr="001810FD">
        <w:t>/</w:t>
      </w:r>
      <w:r w:rsidRPr="00996E17">
        <w:t>C</w:t>
      </w:r>
      <w:r w:rsidRPr="001810FD">
        <w:t>/</w:t>
      </w:r>
      <w:r w:rsidRPr="00996E17">
        <w:t>ECU</w:t>
      </w:r>
      <w:r w:rsidRPr="001810FD">
        <w:t>/</w:t>
      </w:r>
      <w:r w:rsidRPr="00996E17">
        <w:t>CO</w:t>
      </w:r>
      <w:r w:rsidRPr="001810FD">
        <w:t>/3)</w:t>
      </w:r>
    </w:p>
    <w:p w:rsidR="0048427D" w:rsidRPr="001810FD" w:rsidRDefault="00CF7726" w:rsidP="00B2727F">
      <w:pPr>
        <w:pStyle w:val="SingleTxtGR"/>
      </w:pPr>
      <w:r w:rsidRPr="00CF7726">
        <w:t>1.</w:t>
      </w:r>
      <w:r w:rsidRPr="00CF7726">
        <w:tab/>
      </w:r>
      <w:r w:rsidR="0048427D" w:rsidRPr="00CF7726">
        <w:rPr>
          <w:i/>
        </w:rPr>
        <w:t>По приглашению Председателя члены делегации Эквадора занимают места за столом Комитета</w:t>
      </w:r>
      <w:r w:rsidR="0048427D" w:rsidRPr="001810FD">
        <w:t>.</w:t>
      </w:r>
    </w:p>
    <w:p w:rsidR="0048427D" w:rsidRPr="00E91425" w:rsidRDefault="00CF7726" w:rsidP="00B2727F">
      <w:pPr>
        <w:pStyle w:val="SingleTxtGR"/>
      </w:pPr>
      <w:r w:rsidRPr="00CF7726">
        <w:t>2.</w:t>
      </w:r>
      <w:r w:rsidRPr="00CF7726">
        <w:tab/>
      </w:r>
      <w:r w:rsidR="0048427D">
        <w:rPr>
          <w:b/>
        </w:rPr>
        <w:t>Г</w:t>
      </w:r>
      <w:r w:rsidR="0048427D" w:rsidRPr="00562B9E">
        <w:rPr>
          <w:b/>
        </w:rPr>
        <w:t>-</w:t>
      </w:r>
      <w:r w:rsidR="0048427D">
        <w:rPr>
          <w:b/>
        </w:rPr>
        <w:t>жа</w:t>
      </w:r>
      <w:r>
        <w:rPr>
          <w:b/>
          <w:lang w:val="en-US"/>
        </w:rPr>
        <w:t> </w:t>
      </w:r>
      <w:r w:rsidR="0048427D">
        <w:rPr>
          <w:b/>
        </w:rPr>
        <w:t>Аморес</w:t>
      </w:r>
      <w:r w:rsidR="0048427D" w:rsidRPr="00562B9E">
        <w:t xml:space="preserve"> (</w:t>
      </w:r>
      <w:r w:rsidR="0048427D">
        <w:t>Эквадор</w:t>
      </w:r>
      <w:r w:rsidR="0048427D" w:rsidRPr="00562B9E">
        <w:t xml:space="preserve">), </w:t>
      </w:r>
      <w:r w:rsidR="0048427D">
        <w:t>отвечая</w:t>
      </w:r>
      <w:r w:rsidR="0048427D" w:rsidRPr="00562B9E">
        <w:t xml:space="preserve"> </w:t>
      </w:r>
      <w:r w:rsidR="0048427D">
        <w:t>на</w:t>
      </w:r>
      <w:r w:rsidR="0048427D" w:rsidRPr="00562B9E">
        <w:t xml:space="preserve"> </w:t>
      </w:r>
      <w:r w:rsidR="0048427D">
        <w:t>вопросы</w:t>
      </w:r>
      <w:r w:rsidR="0048427D" w:rsidRPr="00562B9E">
        <w:t xml:space="preserve">, </w:t>
      </w:r>
      <w:r w:rsidR="0048427D">
        <w:t>заданные</w:t>
      </w:r>
      <w:r w:rsidR="0048427D" w:rsidRPr="00562B9E">
        <w:t xml:space="preserve"> </w:t>
      </w:r>
      <w:r w:rsidR="0048427D">
        <w:t>на</w:t>
      </w:r>
      <w:r w:rsidR="0048427D" w:rsidRPr="00562B9E">
        <w:t xml:space="preserve"> </w:t>
      </w:r>
      <w:r w:rsidR="0048427D">
        <w:t>предыдущем</w:t>
      </w:r>
      <w:r w:rsidR="0048427D" w:rsidRPr="00562B9E">
        <w:t xml:space="preserve"> </w:t>
      </w:r>
      <w:r w:rsidR="0048427D">
        <w:t>заседании</w:t>
      </w:r>
      <w:r w:rsidR="0048427D" w:rsidRPr="00562B9E">
        <w:t xml:space="preserve">, </w:t>
      </w:r>
      <w:r w:rsidR="0048427D">
        <w:t>говорит, что, поскольку пытка</w:t>
      </w:r>
      <w:r w:rsidR="0048427D">
        <w:rPr>
          <w:rFonts w:hint="eastAsia"/>
          <w:lang w:eastAsia="ja-JP"/>
        </w:rPr>
        <w:t xml:space="preserve"> </w:t>
      </w:r>
      <w:r w:rsidR="0048427D">
        <w:rPr>
          <w:lang w:eastAsia="ja-JP"/>
        </w:rPr>
        <w:t>не квалифицирована в качестве пр</w:t>
      </w:r>
      <w:r w:rsidR="0048427D">
        <w:rPr>
          <w:lang w:eastAsia="ja-JP"/>
        </w:rPr>
        <w:t>е</w:t>
      </w:r>
      <w:r w:rsidR="0048427D">
        <w:rPr>
          <w:lang w:eastAsia="ja-JP"/>
        </w:rPr>
        <w:t>ступления в</w:t>
      </w:r>
      <w:r w:rsidR="0048427D">
        <w:t xml:space="preserve"> Уголовном</w:t>
      </w:r>
      <w:r w:rsidR="0048427D" w:rsidRPr="00562B9E">
        <w:t xml:space="preserve"> </w:t>
      </w:r>
      <w:r w:rsidR="0048427D">
        <w:t>кодексе</w:t>
      </w:r>
      <w:r w:rsidR="0048427D" w:rsidRPr="00562B9E">
        <w:t xml:space="preserve">, </w:t>
      </w:r>
      <w:r w:rsidR="0048427D">
        <w:t>некоторые</w:t>
      </w:r>
      <w:r w:rsidR="0048427D" w:rsidRPr="00562B9E">
        <w:t xml:space="preserve"> </w:t>
      </w:r>
      <w:r w:rsidR="0048427D">
        <w:t xml:space="preserve">прокуроры </w:t>
      </w:r>
      <w:r w:rsidR="0048427D" w:rsidRPr="00B57051">
        <w:t xml:space="preserve">в своих действиях </w:t>
      </w:r>
      <w:r w:rsidR="0048427D">
        <w:t>рук</w:t>
      </w:r>
      <w:r w:rsidR="0048427D">
        <w:t>о</w:t>
      </w:r>
      <w:r w:rsidR="0048427D">
        <w:t>водствовались нормами о преступлениях против человеческой жизни</w:t>
      </w:r>
      <w:r w:rsidR="0048427D" w:rsidRPr="00562B9E">
        <w:t xml:space="preserve">. </w:t>
      </w:r>
      <w:r w:rsidR="0048427D">
        <w:t>Ее</w:t>
      </w:r>
      <w:r w:rsidR="0048427D" w:rsidRPr="00021DCB">
        <w:t xml:space="preserve"> </w:t>
      </w:r>
      <w:r w:rsidR="0048427D">
        <w:t>пр</w:t>
      </w:r>
      <w:r w:rsidR="0048427D">
        <w:t>а</w:t>
      </w:r>
      <w:r w:rsidR="0048427D">
        <w:t>вительство</w:t>
      </w:r>
      <w:r w:rsidR="0048427D" w:rsidRPr="00021DCB">
        <w:t xml:space="preserve"> </w:t>
      </w:r>
      <w:r w:rsidR="0048427D">
        <w:t>осознает</w:t>
      </w:r>
      <w:r w:rsidR="0048427D" w:rsidRPr="00021DCB">
        <w:t xml:space="preserve">, </w:t>
      </w:r>
      <w:r w:rsidR="0048427D">
        <w:t>что</w:t>
      </w:r>
      <w:r w:rsidR="0048427D" w:rsidRPr="00021DCB">
        <w:t xml:space="preserve"> </w:t>
      </w:r>
      <w:r w:rsidR="0048427D">
        <w:t>этого</w:t>
      </w:r>
      <w:r w:rsidR="0048427D" w:rsidRPr="00021DCB">
        <w:t xml:space="preserve">, </w:t>
      </w:r>
      <w:r w:rsidR="0048427D">
        <w:t>однако</w:t>
      </w:r>
      <w:r w:rsidR="0048427D" w:rsidRPr="00021DCB">
        <w:t xml:space="preserve">, </w:t>
      </w:r>
      <w:r w:rsidR="0048427D">
        <w:t>недостаточно</w:t>
      </w:r>
      <w:r w:rsidR="0048427D" w:rsidRPr="00021DCB">
        <w:t xml:space="preserve">, </w:t>
      </w:r>
      <w:r w:rsidR="0048427D">
        <w:t>и именно</w:t>
      </w:r>
      <w:r w:rsidR="0048427D" w:rsidRPr="00021DCB">
        <w:t xml:space="preserve"> </w:t>
      </w:r>
      <w:r w:rsidR="0048427D">
        <w:t>поэтому</w:t>
      </w:r>
      <w:r w:rsidR="0048427D" w:rsidRPr="00021DCB">
        <w:t xml:space="preserve"> 8 </w:t>
      </w:r>
      <w:r w:rsidR="0048427D">
        <w:t>июня</w:t>
      </w:r>
      <w:r w:rsidR="0048427D" w:rsidRPr="00021DCB">
        <w:t xml:space="preserve"> 2010 </w:t>
      </w:r>
      <w:r w:rsidR="0048427D">
        <w:t>года</w:t>
      </w:r>
      <w:r w:rsidR="0048427D" w:rsidRPr="00021DCB">
        <w:t xml:space="preserve"> </w:t>
      </w:r>
      <w:r w:rsidR="0048427D">
        <w:t>на рассмотрение Национальной ассамблеи был внесен проект</w:t>
      </w:r>
      <w:r w:rsidR="0048427D" w:rsidRPr="00021DCB">
        <w:t xml:space="preserve"> </w:t>
      </w:r>
      <w:r w:rsidR="0048427D">
        <w:t>закона</w:t>
      </w:r>
      <w:r w:rsidR="0048427D" w:rsidRPr="00021DCB">
        <w:t xml:space="preserve"> </w:t>
      </w:r>
      <w:r w:rsidR="0048427D">
        <w:t>о возмещении вреда, причиненного жертвам нарушений прав человека</w:t>
      </w:r>
      <w:r w:rsidR="0048427D" w:rsidRPr="00021DCB">
        <w:t xml:space="preserve">, </w:t>
      </w:r>
      <w:r w:rsidR="0048427D">
        <w:t>который криминализирует</w:t>
      </w:r>
      <w:r w:rsidR="0048427D" w:rsidRPr="00021DCB">
        <w:t xml:space="preserve"> </w:t>
      </w:r>
      <w:r w:rsidR="0048427D">
        <w:t>пытку и другие преступления против</w:t>
      </w:r>
      <w:r w:rsidR="0048427D" w:rsidRPr="00021DCB">
        <w:t xml:space="preserve"> </w:t>
      </w:r>
      <w:r w:rsidR="0048427D">
        <w:t>человечности</w:t>
      </w:r>
      <w:r w:rsidR="0048427D" w:rsidRPr="00021DCB">
        <w:t xml:space="preserve">. </w:t>
      </w:r>
      <w:r w:rsidR="0048427D">
        <w:t>После</w:t>
      </w:r>
      <w:r w:rsidR="0048427D" w:rsidRPr="00E91425">
        <w:t xml:space="preserve"> </w:t>
      </w:r>
      <w:r w:rsidR="0048427D">
        <w:t>его</w:t>
      </w:r>
      <w:r w:rsidR="0048427D" w:rsidRPr="00E91425">
        <w:t xml:space="preserve"> </w:t>
      </w:r>
      <w:r w:rsidR="0048427D">
        <w:t>принятия</w:t>
      </w:r>
      <w:r w:rsidR="0048427D" w:rsidRPr="00E91425">
        <w:t xml:space="preserve"> </w:t>
      </w:r>
      <w:r w:rsidR="0048427D">
        <w:t>будут</w:t>
      </w:r>
      <w:r w:rsidR="0048427D" w:rsidRPr="00E91425">
        <w:t xml:space="preserve"> </w:t>
      </w:r>
      <w:r w:rsidR="0048427D">
        <w:t>введены</w:t>
      </w:r>
      <w:r w:rsidR="0048427D" w:rsidRPr="00E91425">
        <w:t xml:space="preserve"> </w:t>
      </w:r>
      <w:r w:rsidR="0048427D">
        <w:t>в</w:t>
      </w:r>
      <w:r w:rsidR="0048427D" w:rsidRPr="00E91425">
        <w:t xml:space="preserve"> </w:t>
      </w:r>
      <w:r w:rsidR="0048427D">
        <w:t>действие</w:t>
      </w:r>
      <w:r w:rsidR="0048427D" w:rsidRPr="00E91425">
        <w:t xml:space="preserve"> </w:t>
      </w:r>
      <w:r w:rsidR="0048427D">
        <w:t>специальные</w:t>
      </w:r>
      <w:r w:rsidR="0048427D" w:rsidRPr="00E91425">
        <w:t xml:space="preserve"> </w:t>
      </w:r>
      <w:r w:rsidR="0048427D">
        <w:t>нормы, предусматрива</w:t>
      </w:r>
      <w:r w:rsidR="0048427D">
        <w:t>ю</w:t>
      </w:r>
      <w:r w:rsidR="0048427D">
        <w:t>щие санкции за акты пыток</w:t>
      </w:r>
      <w:r w:rsidR="0048427D" w:rsidRPr="00E91425">
        <w:t xml:space="preserve">. </w:t>
      </w:r>
      <w:r w:rsidR="0048427D">
        <w:t>Кроме</w:t>
      </w:r>
      <w:r w:rsidR="0048427D" w:rsidRPr="00E91425">
        <w:t xml:space="preserve"> </w:t>
      </w:r>
      <w:r w:rsidR="0048427D">
        <w:t>того</w:t>
      </w:r>
      <w:r w:rsidR="0048427D" w:rsidRPr="00E91425">
        <w:t xml:space="preserve">, </w:t>
      </w:r>
      <w:r w:rsidR="0048427D">
        <w:t>в</w:t>
      </w:r>
      <w:r w:rsidR="0048427D" w:rsidRPr="00E91425">
        <w:t xml:space="preserve"> </w:t>
      </w:r>
      <w:r w:rsidR="0048427D">
        <w:t>мае</w:t>
      </w:r>
      <w:r w:rsidR="0048427D" w:rsidRPr="00E91425">
        <w:t xml:space="preserve"> 2010 </w:t>
      </w:r>
      <w:r w:rsidR="0048427D">
        <w:t>года</w:t>
      </w:r>
      <w:r w:rsidR="0048427D" w:rsidRPr="00E91425">
        <w:t xml:space="preserve"> </w:t>
      </w:r>
      <w:r w:rsidR="0048427D">
        <w:t>Военный</w:t>
      </w:r>
      <w:r w:rsidR="0048427D" w:rsidRPr="00E91425">
        <w:t xml:space="preserve"> </w:t>
      </w:r>
      <w:r w:rsidR="0048427D">
        <w:t>уголовный</w:t>
      </w:r>
      <w:r w:rsidR="0048427D" w:rsidRPr="00E91425">
        <w:t xml:space="preserve"> </w:t>
      </w:r>
      <w:r w:rsidR="0048427D">
        <w:t>кодекс</w:t>
      </w:r>
      <w:r w:rsidR="0048427D" w:rsidRPr="00E91425">
        <w:t xml:space="preserve"> </w:t>
      </w:r>
      <w:r w:rsidR="0048427D">
        <w:t>был</w:t>
      </w:r>
      <w:r w:rsidR="0048427D" w:rsidRPr="00E91425">
        <w:t xml:space="preserve"> </w:t>
      </w:r>
      <w:r w:rsidR="0048427D">
        <w:t>отменен</w:t>
      </w:r>
      <w:r w:rsidR="0048427D" w:rsidRPr="00E91425">
        <w:t xml:space="preserve"> </w:t>
      </w:r>
      <w:r w:rsidR="0048427D">
        <w:t>и</w:t>
      </w:r>
      <w:r w:rsidR="0048427D" w:rsidRPr="00E91425">
        <w:t xml:space="preserve"> </w:t>
      </w:r>
      <w:r w:rsidR="0048427D">
        <w:t>заменен</w:t>
      </w:r>
      <w:r w:rsidR="0048427D" w:rsidRPr="00E91425">
        <w:t xml:space="preserve"> </w:t>
      </w:r>
      <w:r w:rsidR="0048427D">
        <w:t>Законом</w:t>
      </w:r>
      <w:r w:rsidR="0048427D" w:rsidRPr="00E91425">
        <w:t xml:space="preserve"> </w:t>
      </w:r>
      <w:r w:rsidR="0048427D">
        <w:t>о реформировании военного уголовного кодекса</w:t>
      </w:r>
      <w:r w:rsidR="0048427D" w:rsidRPr="00E91425">
        <w:t xml:space="preserve"> </w:t>
      </w:r>
      <w:r w:rsidR="0048427D">
        <w:t>с целью криминализации преступных деяний, совершенных представ</w:t>
      </w:r>
      <w:r w:rsidR="0048427D">
        <w:t>и</w:t>
      </w:r>
      <w:r w:rsidR="0048427D">
        <w:t>телями полицейских и вооруженных сил</w:t>
      </w:r>
      <w:r w:rsidR="0048427D" w:rsidRPr="00E91425">
        <w:t xml:space="preserve">. </w:t>
      </w:r>
      <w:r w:rsidR="0048427D">
        <w:t>Статья</w:t>
      </w:r>
      <w:r w:rsidR="0048427D" w:rsidRPr="00E91425">
        <w:t xml:space="preserve"> 602 (40) </w:t>
      </w:r>
      <w:r w:rsidR="0048427D">
        <w:t>этого</w:t>
      </w:r>
      <w:r w:rsidR="0048427D" w:rsidRPr="00E91425">
        <w:t xml:space="preserve"> </w:t>
      </w:r>
      <w:r w:rsidR="0048427D">
        <w:t>Закона</w:t>
      </w:r>
      <w:r w:rsidR="0048427D" w:rsidRPr="00E91425">
        <w:t xml:space="preserve"> </w:t>
      </w:r>
      <w:r w:rsidR="0048427D">
        <w:t>устана</w:t>
      </w:r>
      <w:r w:rsidR="0048427D">
        <w:t>в</w:t>
      </w:r>
      <w:r w:rsidR="0048427D">
        <w:t>ливает</w:t>
      </w:r>
      <w:r w:rsidR="0048427D" w:rsidRPr="00E91425">
        <w:t xml:space="preserve">, </w:t>
      </w:r>
      <w:r w:rsidR="0048427D">
        <w:t>что</w:t>
      </w:r>
      <w:r w:rsidR="0048427D" w:rsidRPr="00E91425">
        <w:t xml:space="preserve"> </w:t>
      </w:r>
      <w:r w:rsidR="0048427D">
        <w:t>пытка</w:t>
      </w:r>
      <w:r w:rsidR="0048427D" w:rsidRPr="00E91425">
        <w:t xml:space="preserve"> </w:t>
      </w:r>
      <w:r w:rsidR="0048427D">
        <w:t>и</w:t>
      </w:r>
      <w:r w:rsidR="0048427D" w:rsidRPr="00E91425">
        <w:t xml:space="preserve"> </w:t>
      </w:r>
      <w:r w:rsidR="0048427D">
        <w:t>другие</w:t>
      </w:r>
      <w:r w:rsidR="0048427D" w:rsidRPr="00E91425">
        <w:t xml:space="preserve"> </w:t>
      </w:r>
      <w:r w:rsidR="0048427D">
        <w:t>жестокие</w:t>
      </w:r>
      <w:r w:rsidR="0048427D" w:rsidRPr="00E91425">
        <w:t xml:space="preserve">, </w:t>
      </w:r>
      <w:r w:rsidR="0048427D">
        <w:t>бесчеловечные или унижающие достои</w:t>
      </w:r>
      <w:r w:rsidR="0048427D">
        <w:t>н</w:t>
      </w:r>
      <w:r w:rsidR="0048427D">
        <w:t>ство виды обращения</w:t>
      </w:r>
      <w:r w:rsidR="0048427D" w:rsidRPr="00E91425">
        <w:t xml:space="preserve"> </w:t>
      </w:r>
      <w:r w:rsidR="0048427D">
        <w:t>в отношении</w:t>
      </w:r>
      <w:r w:rsidR="0048427D" w:rsidRPr="00E91425">
        <w:t xml:space="preserve"> </w:t>
      </w:r>
      <w:r w:rsidR="0048427D">
        <w:t>находящегося под защитой лица</w:t>
      </w:r>
      <w:r w:rsidR="0048427D" w:rsidRPr="00E91425">
        <w:t xml:space="preserve"> </w:t>
      </w:r>
      <w:r w:rsidR="0048427D">
        <w:t>наказыв</w:t>
      </w:r>
      <w:r w:rsidR="0048427D">
        <w:t>а</w:t>
      </w:r>
      <w:r w:rsidR="0048427D">
        <w:t>ются лишением свободы на срок от</w:t>
      </w:r>
      <w:r w:rsidR="0048427D" w:rsidRPr="00E91425">
        <w:t xml:space="preserve"> 12 </w:t>
      </w:r>
      <w:r w:rsidR="0048427D">
        <w:t>до</w:t>
      </w:r>
      <w:r w:rsidR="0048427D" w:rsidRPr="00E91425">
        <w:t xml:space="preserve"> 16 </w:t>
      </w:r>
      <w:r w:rsidR="0048427D">
        <w:t>лет</w:t>
      </w:r>
      <w:r w:rsidR="0048427D" w:rsidRPr="00E91425">
        <w:t xml:space="preserve"> </w:t>
      </w:r>
      <w:r w:rsidR="0048427D">
        <w:t>с содержанием в тюрьмах ос</w:t>
      </w:r>
      <w:r w:rsidR="0048427D">
        <w:t>о</w:t>
      </w:r>
      <w:r w:rsidR="0048427D">
        <w:t>бого режима</w:t>
      </w:r>
      <w:r w:rsidR="0048427D" w:rsidRPr="00E91425">
        <w:t>.</w:t>
      </w:r>
    </w:p>
    <w:p w:rsidR="0048427D" w:rsidRPr="00202F84" w:rsidRDefault="00CF7726" w:rsidP="00B2727F">
      <w:pPr>
        <w:pStyle w:val="SingleTxtGR"/>
      </w:pPr>
      <w:r w:rsidRPr="00CF7726">
        <w:t>3.</w:t>
      </w:r>
      <w:r w:rsidRPr="00CF7726">
        <w:tab/>
      </w:r>
      <w:r w:rsidR="0048427D">
        <w:t>Пунктом</w:t>
      </w:r>
      <w:r w:rsidR="0048427D" w:rsidRPr="001169B5">
        <w:t xml:space="preserve"> 3 </w:t>
      </w:r>
      <w:r w:rsidR="00262DA6">
        <w:t>с</w:t>
      </w:r>
      <w:r w:rsidR="0048427D">
        <w:t>татьи</w:t>
      </w:r>
      <w:r w:rsidR="0048427D" w:rsidRPr="001169B5">
        <w:t xml:space="preserve"> 11 </w:t>
      </w:r>
      <w:r w:rsidR="0048427D">
        <w:t>Конституции</w:t>
      </w:r>
      <w:r w:rsidR="0048427D" w:rsidRPr="001169B5">
        <w:t xml:space="preserve"> </w:t>
      </w:r>
      <w:r w:rsidR="0048427D">
        <w:t>установлено</w:t>
      </w:r>
      <w:r w:rsidR="0048427D" w:rsidRPr="001169B5">
        <w:t xml:space="preserve">, </w:t>
      </w:r>
      <w:r w:rsidR="0048427D">
        <w:t>что</w:t>
      </w:r>
      <w:r w:rsidR="0048427D" w:rsidRPr="001169B5">
        <w:t xml:space="preserve"> </w:t>
      </w:r>
      <w:r w:rsidR="0048427D">
        <w:t>права, гарантирова</w:t>
      </w:r>
      <w:r w:rsidR="0048427D">
        <w:t>н</w:t>
      </w:r>
      <w:r w:rsidR="0048427D">
        <w:t>ные международными договорами, могут осуществляться без ссылки на нормы</w:t>
      </w:r>
      <w:r w:rsidR="0048427D" w:rsidRPr="001169B5">
        <w:t xml:space="preserve"> </w:t>
      </w:r>
      <w:r w:rsidR="0048427D">
        <w:t>внутреннего</w:t>
      </w:r>
      <w:r w:rsidR="0048427D" w:rsidRPr="001169B5">
        <w:t xml:space="preserve"> </w:t>
      </w:r>
      <w:r w:rsidR="0048427D">
        <w:t>законодательства. Имелось</w:t>
      </w:r>
      <w:r w:rsidR="0048427D" w:rsidRPr="00FF115E">
        <w:t xml:space="preserve"> </w:t>
      </w:r>
      <w:r w:rsidR="0048427D">
        <w:t>несколько</w:t>
      </w:r>
      <w:r w:rsidR="0048427D" w:rsidRPr="00FF115E">
        <w:t xml:space="preserve"> </w:t>
      </w:r>
      <w:r w:rsidR="0048427D">
        <w:t>дел</w:t>
      </w:r>
      <w:r w:rsidR="0048427D" w:rsidRPr="00FF115E">
        <w:t xml:space="preserve">, </w:t>
      </w:r>
      <w:r w:rsidR="0048427D">
        <w:t>в</w:t>
      </w:r>
      <w:r w:rsidR="0048427D" w:rsidRPr="00FF115E">
        <w:t xml:space="preserve"> </w:t>
      </w:r>
      <w:r w:rsidR="0048427D">
        <w:t>рамках</w:t>
      </w:r>
      <w:r w:rsidR="0048427D" w:rsidRPr="00FF115E">
        <w:t xml:space="preserve"> </w:t>
      </w:r>
      <w:r w:rsidR="0048427D">
        <w:t>которых</w:t>
      </w:r>
      <w:r w:rsidR="0048427D" w:rsidRPr="00FF115E">
        <w:t xml:space="preserve"> </w:t>
      </w:r>
      <w:r w:rsidR="0048427D">
        <w:t>суд</w:t>
      </w:r>
      <w:r w:rsidR="0048427D">
        <w:t>а</w:t>
      </w:r>
      <w:r w:rsidR="0048427D">
        <w:t>ми</w:t>
      </w:r>
      <w:r w:rsidR="0048427D" w:rsidRPr="00FF115E">
        <w:t xml:space="preserve"> </w:t>
      </w:r>
      <w:r w:rsidR="0048427D">
        <w:t>применялась</w:t>
      </w:r>
      <w:r w:rsidR="0048427D" w:rsidRPr="00FF115E">
        <w:t xml:space="preserve"> </w:t>
      </w:r>
      <w:r w:rsidR="0048427D">
        <w:t>указанная</w:t>
      </w:r>
      <w:r w:rsidR="0048427D" w:rsidRPr="00FF115E">
        <w:t xml:space="preserve"> </w:t>
      </w:r>
      <w:r w:rsidR="0048427D">
        <w:t>норма</w:t>
      </w:r>
      <w:r w:rsidR="0048427D" w:rsidRPr="00FF115E">
        <w:t xml:space="preserve">. </w:t>
      </w:r>
      <w:r w:rsidR="0048427D">
        <w:t>Конституция</w:t>
      </w:r>
      <w:r w:rsidR="0048427D" w:rsidRPr="002453C3">
        <w:t xml:space="preserve"> </w:t>
      </w:r>
      <w:r w:rsidR="0048427D">
        <w:t>не</w:t>
      </w:r>
      <w:r w:rsidR="0048427D" w:rsidRPr="002453C3">
        <w:t xml:space="preserve"> </w:t>
      </w:r>
      <w:r w:rsidR="0048427D">
        <w:t>ограничивает право</w:t>
      </w:r>
      <w:r w:rsidR="0048427D" w:rsidRPr="002453C3">
        <w:t xml:space="preserve"> </w:t>
      </w:r>
      <w:r w:rsidR="0048427D">
        <w:t>лиц, о</w:t>
      </w:r>
      <w:r w:rsidR="0048427D">
        <w:t>б</w:t>
      </w:r>
      <w:r w:rsidR="0048427D">
        <w:t>виненных в незаконном обороте наркотиков на</w:t>
      </w:r>
      <w:r w:rsidR="0048427D" w:rsidRPr="002453C3">
        <w:t xml:space="preserve"> </w:t>
      </w:r>
      <w:r w:rsidR="0048427D">
        <w:t>надлежащую</w:t>
      </w:r>
      <w:r w:rsidR="0048427D" w:rsidRPr="002453C3">
        <w:t xml:space="preserve"> </w:t>
      </w:r>
      <w:r w:rsidR="0048427D">
        <w:t>правовую</w:t>
      </w:r>
      <w:r w:rsidR="0048427D" w:rsidRPr="002453C3">
        <w:t xml:space="preserve"> </w:t>
      </w:r>
      <w:r w:rsidR="0048427D">
        <w:t>проц</w:t>
      </w:r>
      <w:r w:rsidR="0048427D">
        <w:t>е</w:t>
      </w:r>
      <w:r w:rsidR="0048427D">
        <w:t>дуру</w:t>
      </w:r>
      <w:r w:rsidR="0048427D" w:rsidRPr="002453C3">
        <w:t xml:space="preserve">. </w:t>
      </w:r>
      <w:r w:rsidR="0048427D">
        <w:t>Однако</w:t>
      </w:r>
      <w:r w:rsidR="0048427D" w:rsidRPr="00202F84">
        <w:t xml:space="preserve"> </w:t>
      </w:r>
      <w:r w:rsidR="0048427D">
        <w:t>такие</w:t>
      </w:r>
      <w:r w:rsidR="0048427D" w:rsidRPr="00202F84">
        <w:t xml:space="preserve"> </w:t>
      </w:r>
      <w:r w:rsidR="0048427D">
        <w:t>лица</w:t>
      </w:r>
      <w:r w:rsidR="0048427D" w:rsidRPr="00202F84">
        <w:t xml:space="preserve"> </w:t>
      </w:r>
      <w:r w:rsidR="0048427D">
        <w:t>не</w:t>
      </w:r>
      <w:r w:rsidR="0048427D" w:rsidRPr="00202F84">
        <w:t xml:space="preserve"> </w:t>
      </w:r>
      <w:r w:rsidR="0048427D">
        <w:t>могут пользоваться определенными преимуществ</w:t>
      </w:r>
      <w:r w:rsidR="0048427D">
        <w:t>а</w:t>
      </w:r>
      <w:r w:rsidR="0048427D">
        <w:t>ми, предоставляемыми другим лицам, лишаемым свободы</w:t>
      </w:r>
      <w:r w:rsidR="0048427D" w:rsidRPr="00202F84">
        <w:t xml:space="preserve">, </w:t>
      </w:r>
      <w:r w:rsidR="0048427D">
        <w:t>например</w:t>
      </w:r>
      <w:r w:rsidR="0048427D" w:rsidRPr="00202F84">
        <w:t xml:space="preserve"> </w:t>
      </w:r>
      <w:r w:rsidR="0048427D">
        <w:t>не могут рассчитывать на сокращение срока наказания</w:t>
      </w:r>
      <w:r w:rsidR="0048427D" w:rsidRPr="00202F84">
        <w:t>.</w:t>
      </w:r>
    </w:p>
    <w:p w:rsidR="0048427D" w:rsidRPr="00A3218B" w:rsidRDefault="00CF7726" w:rsidP="00B2727F">
      <w:pPr>
        <w:pStyle w:val="SingleTxtGR"/>
      </w:pPr>
      <w:r w:rsidRPr="00CF7726">
        <w:t>4.</w:t>
      </w:r>
      <w:r w:rsidRPr="00CF7726">
        <w:tab/>
      </w:r>
      <w:r w:rsidR="0048427D">
        <w:t>Ограничение срока предварительного заключения</w:t>
      </w:r>
      <w:r w:rsidR="0048427D" w:rsidRPr="00202F84">
        <w:t xml:space="preserve"> 24</w:t>
      </w:r>
      <w:r w:rsidR="0048427D">
        <w:t xml:space="preserve"> часами</w:t>
      </w:r>
      <w:r w:rsidR="0048427D" w:rsidRPr="00202F84">
        <w:t xml:space="preserve"> </w:t>
      </w:r>
      <w:r w:rsidR="0048427D">
        <w:t>гарантир</w:t>
      </w:r>
      <w:r w:rsidR="0048427D">
        <w:t>о</w:t>
      </w:r>
      <w:r w:rsidR="0048427D">
        <w:t>вано министерским указом</w:t>
      </w:r>
      <w:r w:rsidR="0048427D" w:rsidRPr="00202F84">
        <w:t xml:space="preserve"> </w:t>
      </w:r>
      <w:r w:rsidR="0048427D">
        <w:t>№</w:t>
      </w:r>
      <w:r w:rsidR="0048427D" w:rsidRPr="00202F84">
        <w:t xml:space="preserve"> 1,699. </w:t>
      </w:r>
      <w:r w:rsidR="0048427D">
        <w:t>По</w:t>
      </w:r>
      <w:r w:rsidR="0048427D" w:rsidRPr="000E1BAC">
        <w:t xml:space="preserve"> </w:t>
      </w:r>
      <w:r w:rsidR="0048427D">
        <w:t>состоянию</w:t>
      </w:r>
      <w:r w:rsidR="0048427D" w:rsidRPr="000E1BAC">
        <w:t xml:space="preserve"> </w:t>
      </w:r>
      <w:r w:rsidR="0048427D">
        <w:t>на</w:t>
      </w:r>
      <w:r w:rsidR="0048427D" w:rsidRPr="000E1BAC">
        <w:t xml:space="preserve"> </w:t>
      </w:r>
      <w:r w:rsidR="0048427D">
        <w:t>октябрь</w:t>
      </w:r>
      <w:r w:rsidR="0048427D" w:rsidRPr="000E1BAC">
        <w:t xml:space="preserve"> 2010 </w:t>
      </w:r>
      <w:r w:rsidR="0048427D">
        <w:t>года</w:t>
      </w:r>
      <w:r w:rsidR="0048427D" w:rsidRPr="000E1BAC">
        <w:t xml:space="preserve"> </w:t>
      </w:r>
      <w:r w:rsidR="0048427D">
        <w:t>в</w:t>
      </w:r>
      <w:r w:rsidR="0048427D" w:rsidRPr="000E1BAC">
        <w:t xml:space="preserve"> </w:t>
      </w:r>
      <w:r w:rsidR="0048427D">
        <w:t>це</w:t>
      </w:r>
      <w:r w:rsidR="0048427D">
        <w:t>н</w:t>
      </w:r>
      <w:r w:rsidR="0048427D">
        <w:t>трах</w:t>
      </w:r>
      <w:r w:rsidR="0048427D" w:rsidRPr="000E1BAC">
        <w:t xml:space="preserve"> </w:t>
      </w:r>
      <w:r w:rsidR="0048427D">
        <w:t>предварительного</w:t>
      </w:r>
      <w:r w:rsidR="0048427D" w:rsidRPr="000E1BAC">
        <w:t xml:space="preserve"> </w:t>
      </w:r>
      <w:r w:rsidR="0048427D">
        <w:t>заключения</w:t>
      </w:r>
      <w:r w:rsidR="0048427D" w:rsidRPr="000E1BAC">
        <w:t xml:space="preserve"> </w:t>
      </w:r>
      <w:r w:rsidR="0048427D">
        <w:t>содержалось</w:t>
      </w:r>
      <w:r w:rsidR="0048427D" w:rsidRPr="000E1BAC">
        <w:t xml:space="preserve"> 497 </w:t>
      </w:r>
      <w:r w:rsidR="0048427D">
        <w:t>лиц</w:t>
      </w:r>
      <w:r w:rsidR="0048427D" w:rsidRPr="000E1BAC">
        <w:t xml:space="preserve">, </w:t>
      </w:r>
      <w:r w:rsidR="0048427D">
        <w:t>что свидетельствует о значительном сокращении процентной доли всех лиц, находящихся в предвар</w:t>
      </w:r>
      <w:r w:rsidR="0048427D">
        <w:t>и</w:t>
      </w:r>
      <w:r w:rsidR="0048427D">
        <w:t>тельном заключении</w:t>
      </w:r>
      <w:r w:rsidR="0048427D" w:rsidRPr="000E1BAC">
        <w:t xml:space="preserve">. </w:t>
      </w:r>
      <w:r w:rsidR="0048427D">
        <w:t>В августе</w:t>
      </w:r>
      <w:r w:rsidR="0048427D" w:rsidRPr="00A3218B">
        <w:t xml:space="preserve"> 2010</w:t>
      </w:r>
      <w:r w:rsidR="0048427D">
        <w:t xml:space="preserve"> года Министерство внутренних дел</w:t>
      </w:r>
      <w:r w:rsidR="0048427D" w:rsidRPr="00A3218B">
        <w:t xml:space="preserve"> </w:t>
      </w:r>
      <w:r w:rsidR="0048427D">
        <w:t>ввело в действие положение, в соответствии с которым любое задержание лица в об</w:t>
      </w:r>
      <w:r w:rsidR="0048427D">
        <w:t>я</w:t>
      </w:r>
      <w:r w:rsidR="0048427D">
        <w:t>зательном порядке обусловлено</w:t>
      </w:r>
      <w:r w:rsidR="0048427D" w:rsidRPr="00A3218B">
        <w:t xml:space="preserve"> </w:t>
      </w:r>
      <w:r w:rsidR="0048427D">
        <w:t>получением ордера от полномочного органа</w:t>
      </w:r>
      <w:r w:rsidR="0048427D" w:rsidRPr="00A3218B">
        <w:t xml:space="preserve">. </w:t>
      </w:r>
    </w:p>
    <w:p w:rsidR="0048427D" w:rsidRPr="00CE4C6A" w:rsidRDefault="00190A0D" w:rsidP="00B2727F">
      <w:pPr>
        <w:pStyle w:val="SingleTxtGR"/>
      </w:pPr>
      <w:r w:rsidRPr="00190A0D">
        <w:t>5.</w:t>
      </w:r>
      <w:r w:rsidRPr="00190A0D">
        <w:tab/>
      </w:r>
      <w:r w:rsidR="0048427D" w:rsidRPr="00CE4C6A">
        <w:t xml:space="preserve">28 </w:t>
      </w:r>
      <w:r w:rsidR="0048427D">
        <w:t>сентября</w:t>
      </w:r>
      <w:r w:rsidR="0048427D" w:rsidRPr="00CE4C6A">
        <w:t xml:space="preserve"> 2009 </w:t>
      </w:r>
      <w:r w:rsidR="0048427D">
        <w:t>года</w:t>
      </w:r>
      <w:r w:rsidR="0048427D" w:rsidRPr="00CE4C6A">
        <w:t xml:space="preserve"> </w:t>
      </w:r>
      <w:r w:rsidR="0048427D">
        <w:t>был</w:t>
      </w:r>
      <w:r w:rsidR="0048427D" w:rsidRPr="00CE4C6A">
        <w:t xml:space="preserve"> </w:t>
      </w:r>
      <w:r w:rsidR="0048427D">
        <w:t>принят</w:t>
      </w:r>
      <w:r w:rsidR="0048427D" w:rsidRPr="00CE4C6A">
        <w:t xml:space="preserve"> </w:t>
      </w:r>
      <w:r w:rsidR="0048427D">
        <w:t>Закон</w:t>
      </w:r>
      <w:r w:rsidR="0048427D" w:rsidRPr="00CE4C6A">
        <w:t xml:space="preserve"> </w:t>
      </w:r>
      <w:r w:rsidR="0048427D">
        <w:t>о</w:t>
      </w:r>
      <w:r w:rsidR="0048427D" w:rsidRPr="00CE4C6A">
        <w:t xml:space="preserve"> </w:t>
      </w:r>
      <w:r w:rsidR="0048427D">
        <w:t>государственной</w:t>
      </w:r>
      <w:r w:rsidR="0048427D" w:rsidRPr="00CE4C6A">
        <w:t xml:space="preserve"> </w:t>
      </w:r>
      <w:r w:rsidR="0048427D">
        <w:t>и</w:t>
      </w:r>
      <w:r w:rsidR="0048427D" w:rsidRPr="00CE4C6A">
        <w:t xml:space="preserve"> </w:t>
      </w:r>
      <w:r w:rsidR="0048427D">
        <w:t>обществе</w:t>
      </w:r>
      <w:r w:rsidR="0048427D">
        <w:t>н</w:t>
      </w:r>
      <w:r w:rsidR="0048427D">
        <w:t>ной</w:t>
      </w:r>
      <w:r w:rsidR="0048427D" w:rsidRPr="00CE4C6A">
        <w:t xml:space="preserve"> </w:t>
      </w:r>
      <w:r w:rsidR="0048427D">
        <w:t>безопасности</w:t>
      </w:r>
      <w:r w:rsidR="0048427D" w:rsidRPr="00CE4C6A">
        <w:t xml:space="preserve">, </w:t>
      </w:r>
      <w:r w:rsidR="0048427D">
        <w:t>заменивший ранее действовавший Закон о национальной безопасности</w:t>
      </w:r>
      <w:r w:rsidR="0048427D" w:rsidRPr="00CE4C6A">
        <w:t xml:space="preserve">. </w:t>
      </w:r>
      <w:r w:rsidR="0048427D">
        <w:t>Статьей</w:t>
      </w:r>
      <w:r w:rsidR="0048427D" w:rsidRPr="00CE4C6A">
        <w:t xml:space="preserve"> 33 </w:t>
      </w:r>
      <w:r w:rsidR="0048427D">
        <w:t>нового</w:t>
      </w:r>
      <w:r w:rsidR="0048427D" w:rsidRPr="00CE4C6A">
        <w:t xml:space="preserve"> </w:t>
      </w:r>
      <w:r w:rsidR="0048427D">
        <w:t>закона</w:t>
      </w:r>
      <w:r w:rsidR="0048427D" w:rsidRPr="00CE4C6A">
        <w:t xml:space="preserve"> </w:t>
      </w:r>
      <w:r w:rsidR="0048427D">
        <w:t>предусмотрено</w:t>
      </w:r>
      <w:r w:rsidR="0048427D" w:rsidRPr="00CE4C6A">
        <w:t xml:space="preserve">, </w:t>
      </w:r>
      <w:r w:rsidR="0048427D">
        <w:t>что</w:t>
      </w:r>
      <w:r w:rsidR="0048427D" w:rsidRPr="00CE4C6A">
        <w:t xml:space="preserve"> </w:t>
      </w:r>
      <w:r w:rsidR="0048427D">
        <w:t>злоупотребление</w:t>
      </w:r>
      <w:r w:rsidR="0048427D" w:rsidRPr="00CE4C6A">
        <w:t xml:space="preserve"> </w:t>
      </w:r>
      <w:r w:rsidR="0048427D">
        <w:t>полномочиями любым государственным чиновником будет наказываться</w:t>
      </w:r>
      <w:r w:rsidR="0048427D" w:rsidRPr="00CE4C6A">
        <w:t xml:space="preserve"> </w:t>
      </w:r>
      <w:r w:rsidR="0048427D">
        <w:t>в с</w:t>
      </w:r>
      <w:r w:rsidR="0048427D">
        <w:t>о</w:t>
      </w:r>
      <w:r w:rsidR="0048427D">
        <w:t xml:space="preserve">ответствии с </w:t>
      </w:r>
      <w:r w:rsidR="0048427D" w:rsidRPr="004A5C6F">
        <w:t>международно-правовы</w:t>
      </w:r>
      <w:r w:rsidR="0048427D">
        <w:t>ми</w:t>
      </w:r>
      <w:r w:rsidR="0048427D" w:rsidRPr="004A5C6F">
        <w:t xml:space="preserve"> инструмент</w:t>
      </w:r>
      <w:r w:rsidR="0048427D">
        <w:t>ами</w:t>
      </w:r>
      <w:r w:rsidR="0048427D" w:rsidRPr="004A5C6F">
        <w:t xml:space="preserve"> в области прав челов</w:t>
      </w:r>
      <w:r w:rsidR="0048427D" w:rsidRPr="004A5C6F">
        <w:t>е</w:t>
      </w:r>
      <w:r w:rsidR="0048427D" w:rsidRPr="004A5C6F">
        <w:t>ка</w:t>
      </w:r>
      <w:r w:rsidR="0048427D" w:rsidRPr="00CE4C6A">
        <w:t xml:space="preserve">. </w:t>
      </w:r>
    </w:p>
    <w:p w:rsidR="0048427D" w:rsidRPr="00384192" w:rsidRDefault="00190A0D" w:rsidP="00B2727F">
      <w:pPr>
        <w:pStyle w:val="SingleTxtGR"/>
      </w:pPr>
      <w:r w:rsidRPr="00190A0D">
        <w:t>6.</w:t>
      </w:r>
      <w:r w:rsidRPr="00190A0D">
        <w:tab/>
      </w:r>
      <w:r w:rsidR="0048427D">
        <w:t>Государство</w:t>
      </w:r>
      <w:r w:rsidR="0048427D" w:rsidRPr="00384192">
        <w:t xml:space="preserve"> </w:t>
      </w:r>
      <w:r w:rsidR="0048427D">
        <w:t>достигает</w:t>
      </w:r>
      <w:r w:rsidR="0048427D" w:rsidRPr="00384192">
        <w:t xml:space="preserve"> </w:t>
      </w:r>
      <w:r w:rsidR="0048427D">
        <w:t>полюбовного</w:t>
      </w:r>
      <w:r w:rsidR="0048427D" w:rsidRPr="00384192">
        <w:t xml:space="preserve"> </w:t>
      </w:r>
      <w:r w:rsidR="0048427D">
        <w:t>урегулирования споров с жертвами пыток в части компенсации</w:t>
      </w:r>
      <w:r w:rsidR="0048427D" w:rsidRPr="00384192">
        <w:t xml:space="preserve">; </w:t>
      </w:r>
      <w:r w:rsidR="0048427D">
        <w:t>оно не заключает подобных мировых соглашений с виновными в совершении пыток лицами, касающихся неназначения им наказ</w:t>
      </w:r>
      <w:r w:rsidR="0048427D">
        <w:t>а</w:t>
      </w:r>
      <w:r w:rsidR="0048427D">
        <w:t>ния</w:t>
      </w:r>
      <w:r w:rsidR="0048427D" w:rsidRPr="00384192">
        <w:t>.</w:t>
      </w:r>
    </w:p>
    <w:p w:rsidR="0048427D" w:rsidRPr="006E6196" w:rsidRDefault="00190A0D" w:rsidP="00B2727F">
      <w:pPr>
        <w:pStyle w:val="SingleTxtGR"/>
      </w:pPr>
      <w:r w:rsidRPr="00190A0D">
        <w:t>7.</w:t>
      </w:r>
      <w:r w:rsidRPr="00190A0D">
        <w:tab/>
      </w:r>
      <w:r w:rsidR="0048427D">
        <w:t>В</w:t>
      </w:r>
      <w:r w:rsidR="0048427D" w:rsidRPr="00E26D6F">
        <w:t xml:space="preserve"> </w:t>
      </w:r>
      <w:r w:rsidR="0048427D">
        <w:t>соответствии</w:t>
      </w:r>
      <w:r w:rsidR="0048427D" w:rsidRPr="00E26D6F">
        <w:t xml:space="preserve"> </w:t>
      </w:r>
      <w:r w:rsidR="0048427D">
        <w:t>с</w:t>
      </w:r>
      <w:r w:rsidR="0048427D" w:rsidRPr="00E26D6F">
        <w:t xml:space="preserve"> </w:t>
      </w:r>
      <w:r w:rsidR="0048427D">
        <w:t>пунктом</w:t>
      </w:r>
      <w:r w:rsidR="0048427D" w:rsidRPr="00E26D6F">
        <w:t xml:space="preserve"> 16 </w:t>
      </w:r>
      <w:r w:rsidR="0048427D">
        <w:t>предыдущих</w:t>
      </w:r>
      <w:r w:rsidR="0048427D" w:rsidRPr="00E26D6F">
        <w:t xml:space="preserve"> </w:t>
      </w:r>
      <w:r w:rsidR="0048427D">
        <w:t>заключительных</w:t>
      </w:r>
      <w:r w:rsidR="0048427D" w:rsidRPr="00E26D6F">
        <w:t xml:space="preserve"> </w:t>
      </w:r>
      <w:r w:rsidR="0048427D">
        <w:t>замечаний</w:t>
      </w:r>
      <w:r w:rsidR="0048427D" w:rsidRPr="00E26D6F">
        <w:t xml:space="preserve"> </w:t>
      </w:r>
      <w:r w:rsidR="0048427D">
        <w:t>Комитета</w:t>
      </w:r>
      <w:r w:rsidR="0048427D" w:rsidRPr="00E26D6F">
        <w:t xml:space="preserve"> (</w:t>
      </w:r>
      <w:r w:rsidR="0048427D" w:rsidRPr="00996E17">
        <w:t>CAT</w:t>
      </w:r>
      <w:r w:rsidR="0048427D" w:rsidRPr="00E26D6F">
        <w:t>/</w:t>
      </w:r>
      <w:r w:rsidR="0048427D" w:rsidRPr="00996E17">
        <w:t>C</w:t>
      </w:r>
      <w:r w:rsidR="0048427D" w:rsidRPr="00E26D6F">
        <w:t>/</w:t>
      </w:r>
      <w:r w:rsidR="0048427D" w:rsidRPr="00996E17">
        <w:t>ECU</w:t>
      </w:r>
      <w:r w:rsidR="0048427D" w:rsidRPr="00E26D6F">
        <w:t>/</w:t>
      </w:r>
      <w:r w:rsidR="0048427D" w:rsidRPr="00996E17">
        <w:t>CO</w:t>
      </w:r>
      <w:r w:rsidR="0048427D" w:rsidRPr="00E26D6F">
        <w:t xml:space="preserve">/3) </w:t>
      </w:r>
      <w:r w:rsidR="0048427D">
        <w:t>министерский</w:t>
      </w:r>
      <w:r w:rsidR="0048427D" w:rsidRPr="00E26D6F">
        <w:t xml:space="preserve"> </w:t>
      </w:r>
      <w:r w:rsidR="0048427D">
        <w:t>указ</w:t>
      </w:r>
      <w:r w:rsidR="0048427D" w:rsidRPr="00E26D6F">
        <w:t xml:space="preserve"> № 1,435 </w:t>
      </w:r>
      <w:r w:rsidR="0048427D">
        <w:t>предусматривает об</w:t>
      </w:r>
      <w:r w:rsidR="0048427D">
        <w:t>я</w:t>
      </w:r>
      <w:r w:rsidR="0048427D">
        <w:t>зательное повторное рассмотрение дел, расследование по которым не было пр</w:t>
      </w:r>
      <w:r w:rsidR="0048427D">
        <w:t>о</w:t>
      </w:r>
      <w:r w:rsidR="0048427D">
        <w:t>ведено надлежащим образом, либо в рамках которых появились новые доказ</w:t>
      </w:r>
      <w:r w:rsidR="0048427D">
        <w:t>а</w:t>
      </w:r>
      <w:r w:rsidR="0048427D">
        <w:t>тельства, изобличающие сотрудников полиции</w:t>
      </w:r>
      <w:r w:rsidR="0048427D" w:rsidRPr="00E26D6F">
        <w:t xml:space="preserve">. </w:t>
      </w:r>
      <w:r w:rsidR="0048427D">
        <w:t>Сотрудники, занимающиеся расследованием внутренних дел, прошли специальный курс интенсивной по</w:t>
      </w:r>
      <w:r w:rsidR="0048427D">
        <w:t>д</w:t>
      </w:r>
      <w:r w:rsidR="0048427D">
        <w:t>готовки</w:t>
      </w:r>
      <w:r w:rsidR="0048427D" w:rsidRPr="00B2090A">
        <w:t xml:space="preserve">. </w:t>
      </w:r>
      <w:r w:rsidR="0048427D">
        <w:t>Для расследования нарушений прав человека при</w:t>
      </w:r>
      <w:r w:rsidR="0048427D" w:rsidRPr="00710ED5">
        <w:t xml:space="preserve"> </w:t>
      </w:r>
      <w:r w:rsidR="0048427D">
        <w:t>Департаменте</w:t>
      </w:r>
      <w:r w:rsidR="0048427D" w:rsidRPr="00710ED5">
        <w:t xml:space="preserve"> </w:t>
      </w:r>
      <w:r w:rsidR="0048427D">
        <w:t>прав</w:t>
      </w:r>
      <w:r w:rsidR="0048427D" w:rsidRPr="00710ED5">
        <w:t xml:space="preserve"> </w:t>
      </w:r>
      <w:r w:rsidR="0048427D">
        <w:t>человека</w:t>
      </w:r>
      <w:r w:rsidR="0048427D" w:rsidRPr="00710ED5">
        <w:t xml:space="preserve"> </w:t>
      </w:r>
      <w:r w:rsidR="0048427D">
        <w:t>был</w:t>
      </w:r>
      <w:r w:rsidR="0048427D" w:rsidRPr="00710ED5">
        <w:t xml:space="preserve"> </w:t>
      </w:r>
      <w:r w:rsidR="0048427D">
        <w:t>создан</w:t>
      </w:r>
      <w:r w:rsidR="0048427D" w:rsidRPr="00710ED5">
        <w:t xml:space="preserve"> </w:t>
      </w:r>
      <w:r w:rsidR="0048427D">
        <w:t>специальный</w:t>
      </w:r>
      <w:r w:rsidR="0048427D" w:rsidRPr="00710ED5">
        <w:t xml:space="preserve"> </w:t>
      </w:r>
      <w:r w:rsidR="0048427D">
        <w:t>отдел</w:t>
      </w:r>
      <w:r w:rsidR="0048427D" w:rsidRPr="00710ED5">
        <w:t xml:space="preserve">. </w:t>
      </w:r>
      <w:r w:rsidR="0048427D">
        <w:t>В</w:t>
      </w:r>
      <w:r w:rsidR="0048427D" w:rsidRPr="00710ED5">
        <w:t xml:space="preserve"> 2010 </w:t>
      </w:r>
      <w:r w:rsidR="0048427D">
        <w:t>году этим</w:t>
      </w:r>
      <w:r w:rsidR="0048427D" w:rsidRPr="00710ED5">
        <w:t xml:space="preserve"> </w:t>
      </w:r>
      <w:r w:rsidR="0048427D">
        <w:t>отделом</w:t>
      </w:r>
      <w:r w:rsidR="0048427D" w:rsidRPr="00710ED5">
        <w:t xml:space="preserve"> </w:t>
      </w:r>
      <w:r w:rsidR="0048427D">
        <w:t>было</w:t>
      </w:r>
      <w:r w:rsidR="0048427D" w:rsidRPr="00710ED5">
        <w:t xml:space="preserve"> </w:t>
      </w:r>
      <w:r w:rsidR="0048427D">
        <w:t>ра</w:t>
      </w:r>
      <w:r w:rsidR="0048427D">
        <w:t>с</w:t>
      </w:r>
      <w:r w:rsidR="0048427D">
        <w:t>смотрено</w:t>
      </w:r>
      <w:r w:rsidR="0048427D" w:rsidRPr="00710ED5">
        <w:t xml:space="preserve"> 180 </w:t>
      </w:r>
      <w:r w:rsidR="0048427D">
        <w:t>жалоб</w:t>
      </w:r>
      <w:r w:rsidR="0048427D" w:rsidRPr="00710ED5">
        <w:t xml:space="preserve"> </w:t>
      </w:r>
      <w:r w:rsidR="0048427D">
        <w:t>на</w:t>
      </w:r>
      <w:r w:rsidR="0048427D" w:rsidRPr="00710ED5">
        <w:t xml:space="preserve"> </w:t>
      </w:r>
      <w:r w:rsidR="0048427D">
        <w:t>нарушения</w:t>
      </w:r>
      <w:r w:rsidR="0048427D" w:rsidRPr="00710ED5">
        <w:t xml:space="preserve"> </w:t>
      </w:r>
      <w:r w:rsidR="0048427D">
        <w:t>прав</w:t>
      </w:r>
      <w:r w:rsidR="0048427D" w:rsidRPr="00710ED5">
        <w:t xml:space="preserve"> </w:t>
      </w:r>
      <w:r w:rsidR="0048427D">
        <w:t>человека.</w:t>
      </w:r>
      <w:r w:rsidR="0048427D" w:rsidRPr="00710ED5">
        <w:t xml:space="preserve"> </w:t>
      </w:r>
      <w:r w:rsidR="0048427D">
        <w:t>В настоящее время отдел в</w:t>
      </w:r>
      <w:r w:rsidR="0048427D">
        <w:t>е</w:t>
      </w:r>
      <w:r w:rsidR="0048427D">
        <w:t>дет расследование</w:t>
      </w:r>
      <w:r w:rsidR="0048427D" w:rsidRPr="00710ED5">
        <w:t xml:space="preserve"> </w:t>
      </w:r>
      <w:r w:rsidR="0048427D">
        <w:t>по делам, переданным ему</w:t>
      </w:r>
      <w:r w:rsidR="0048427D" w:rsidRPr="00710ED5">
        <w:t xml:space="preserve"> </w:t>
      </w:r>
      <w:r w:rsidR="0048427D">
        <w:t>Комиссией по установлению и</w:t>
      </w:r>
      <w:r w:rsidR="0048427D">
        <w:t>с</w:t>
      </w:r>
      <w:r w:rsidR="0048427D">
        <w:t>тины</w:t>
      </w:r>
      <w:r w:rsidR="0048427D" w:rsidRPr="00710ED5">
        <w:t xml:space="preserve">, </w:t>
      </w:r>
      <w:r w:rsidR="0048427D">
        <w:t xml:space="preserve">а также по </w:t>
      </w:r>
      <w:r w:rsidR="0048427D" w:rsidRPr="00710ED5">
        <w:t xml:space="preserve">45 </w:t>
      </w:r>
      <w:r w:rsidR="0048427D">
        <w:t>делам, ранее поступившим в его производство</w:t>
      </w:r>
      <w:r w:rsidR="0048427D" w:rsidRPr="00710ED5">
        <w:t xml:space="preserve">. </w:t>
      </w:r>
      <w:r w:rsidR="0048427D">
        <w:t>Произво</w:t>
      </w:r>
      <w:r w:rsidR="0048427D">
        <w:t>д</w:t>
      </w:r>
      <w:r w:rsidR="0048427D">
        <w:t>ство по делам</w:t>
      </w:r>
      <w:r w:rsidR="0048427D" w:rsidRPr="001D6EFA">
        <w:t xml:space="preserve"> </w:t>
      </w:r>
      <w:r w:rsidR="0048427D" w:rsidRPr="00FD6864">
        <w:t>Фибека, Терранова и Пенья Бонилья</w:t>
      </w:r>
      <w:r w:rsidR="0048427D" w:rsidRPr="001D6EFA">
        <w:t xml:space="preserve"> </w:t>
      </w:r>
      <w:r w:rsidR="0048427D">
        <w:t>было</w:t>
      </w:r>
      <w:r w:rsidR="0048427D" w:rsidRPr="001D6EFA">
        <w:t xml:space="preserve"> </w:t>
      </w:r>
      <w:r w:rsidR="0048427D">
        <w:t>повторно</w:t>
      </w:r>
      <w:r w:rsidR="0048427D" w:rsidRPr="001D6EFA">
        <w:t xml:space="preserve"> </w:t>
      </w:r>
      <w:r w:rsidR="0048427D">
        <w:t>открыто</w:t>
      </w:r>
      <w:r w:rsidR="0048427D" w:rsidRPr="001D6EFA">
        <w:t xml:space="preserve">, </w:t>
      </w:r>
      <w:r w:rsidR="0048427D">
        <w:t>и</w:t>
      </w:r>
      <w:r w:rsidR="0048427D" w:rsidRPr="001D6EFA">
        <w:t xml:space="preserve"> </w:t>
      </w:r>
      <w:r w:rsidR="0048427D">
        <w:t>первые</w:t>
      </w:r>
      <w:r w:rsidR="0048427D" w:rsidRPr="001D6EFA">
        <w:t xml:space="preserve"> </w:t>
      </w:r>
      <w:r w:rsidR="0048427D">
        <w:t>полученные результаты</w:t>
      </w:r>
      <w:r w:rsidR="0048427D" w:rsidRPr="001D6EFA">
        <w:t xml:space="preserve"> </w:t>
      </w:r>
      <w:r w:rsidR="0048427D">
        <w:t>были обнародованы в</w:t>
      </w:r>
      <w:r w:rsidR="0048427D" w:rsidRPr="001D6EFA">
        <w:t xml:space="preserve"> </w:t>
      </w:r>
      <w:r w:rsidR="0048427D">
        <w:t>ноябре</w:t>
      </w:r>
      <w:r w:rsidR="0048427D" w:rsidRPr="001D6EFA">
        <w:t xml:space="preserve"> 2010</w:t>
      </w:r>
      <w:r w:rsidR="0048427D">
        <w:t xml:space="preserve"> года</w:t>
      </w:r>
      <w:r w:rsidR="0048427D" w:rsidRPr="001D6EFA">
        <w:t xml:space="preserve">. </w:t>
      </w:r>
      <w:r w:rsidR="0048427D">
        <w:t>Они</w:t>
      </w:r>
      <w:r w:rsidR="0048427D" w:rsidRPr="006E6196">
        <w:t xml:space="preserve"> </w:t>
      </w:r>
      <w:r w:rsidR="0048427D">
        <w:t>включают</w:t>
      </w:r>
      <w:r w:rsidR="0048427D" w:rsidRPr="006E6196">
        <w:t xml:space="preserve"> </w:t>
      </w:r>
      <w:r w:rsidR="0048427D">
        <w:t>в</w:t>
      </w:r>
      <w:r w:rsidR="0048427D" w:rsidRPr="006E6196">
        <w:t xml:space="preserve"> </w:t>
      </w:r>
      <w:r w:rsidR="0048427D">
        <w:t>себя</w:t>
      </w:r>
      <w:r w:rsidR="0048427D" w:rsidRPr="006E6196">
        <w:t xml:space="preserve"> </w:t>
      </w:r>
      <w:r w:rsidR="0048427D">
        <w:t>пре</w:t>
      </w:r>
      <w:r w:rsidR="0048427D">
        <w:t>д</w:t>
      </w:r>
      <w:r w:rsidR="0048427D">
        <w:t>ложения</w:t>
      </w:r>
      <w:r w:rsidR="0048427D" w:rsidRPr="006E6196">
        <w:t xml:space="preserve"> </w:t>
      </w:r>
      <w:r w:rsidR="0048427D">
        <w:t>по</w:t>
      </w:r>
      <w:r w:rsidR="0048427D" w:rsidRPr="006E6196">
        <w:t xml:space="preserve"> </w:t>
      </w:r>
      <w:r w:rsidR="0048427D">
        <w:t>внесению</w:t>
      </w:r>
      <w:r w:rsidR="0048427D" w:rsidRPr="006E6196">
        <w:t xml:space="preserve"> </w:t>
      </w:r>
      <w:r w:rsidR="0048427D">
        <w:t>изменений</w:t>
      </w:r>
      <w:r w:rsidR="0048427D" w:rsidRPr="006E6196">
        <w:t xml:space="preserve"> </w:t>
      </w:r>
      <w:r w:rsidR="0048427D">
        <w:t>в</w:t>
      </w:r>
      <w:r w:rsidR="0048427D" w:rsidRPr="006E6196">
        <w:t xml:space="preserve"> </w:t>
      </w:r>
      <w:r w:rsidR="0048427D">
        <w:t>процедуры</w:t>
      </w:r>
      <w:r w:rsidR="0048427D" w:rsidRPr="006E6196">
        <w:t xml:space="preserve"> </w:t>
      </w:r>
      <w:r w:rsidR="0048427D">
        <w:t>набора</w:t>
      </w:r>
      <w:r w:rsidR="0048427D" w:rsidRPr="006E6196">
        <w:t xml:space="preserve">, </w:t>
      </w:r>
      <w:r w:rsidR="0048427D">
        <w:t>подготовки</w:t>
      </w:r>
      <w:r w:rsidR="0048427D" w:rsidRPr="006E6196">
        <w:t xml:space="preserve"> </w:t>
      </w:r>
      <w:r w:rsidR="0048427D">
        <w:t>и</w:t>
      </w:r>
      <w:r w:rsidR="0048427D" w:rsidRPr="006E6196">
        <w:t xml:space="preserve"> </w:t>
      </w:r>
      <w:r w:rsidR="0048427D">
        <w:t>контроля психического здоровья сотрудников полиции с целью недопущения подобных происшествий в будущем</w:t>
      </w:r>
      <w:r w:rsidR="0048427D" w:rsidRPr="006E6196">
        <w:t>.</w:t>
      </w:r>
    </w:p>
    <w:p w:rsidR="0048427D" w:rsidRPr="007912D0" w:rsidRDefault="00190A0D" w:rsidP="00B2727F">
      <w:pPr>
        <w:pStyle w:val="SingleTxtGR"/>
      </w:pPr>
      <w:r w:rsidRPr="00190A0D">
        <w:t>8.</w:t>
      </w:r>
      <w:r w:rsidRPr="00190A0D">
        <w:tab/>
      </w:r>
      <w:r w:rsidR="0048427D">
        <w:t>С</w:t>
      </w:r>
      <w:r w:rsidR="0048427D" w:rsidRPr="006E6196">
        <w:t xml:space="preserve"> 1 </w:t>
      </w:r>
      <w:r w:rsidR="0048427D">
        <w:t>декабря</w:t>
      </w:r>
      <w:r w:rsidR="0048427D" w:rsidRPr="006E6196">
        <w:t xml:space="preserve"> 2007 </w:t>
      </w:r>
      <w:r w:rsidR="0048427D">
        <w:t>года</w:t>
      </w:r>
      <w:r w:rsidR="0048427D" w:rsidRPr="006E6196">
        <w:t xml:space="preserve"> </w:t>
      </w:r>
      <w:r w:rsidR="0048427D">
        <w:t>по</w:t>
      </w:r>
      <w:r w:rsidR="0048427D" w:rsidRPr="006E6196">
        <w:t xml:space="preserve"> 20 </w:t>
      </w:r>
      <w:r w:rsidR="0048427D">
        <w:t>октября</w:t>
      </w:r>
      <w:r w:rsidR="0048427D" w:rsidRPr="006E6196">
        <w:t xml:space="preserve"> 2010 </w:t>
      </w:r>
      <w:r w:rsidR="0048427D">
        <w:t>года</w:t>
      </w:r>
      <w:r w:rsidR="0048427D" w:rsidRPr="006E6196">
        <w:t xml:space="preserve"> </w:t>
      </w:r>
      <w:r w:rsidR="0048427D">
        <w:t xml:space="preserve">Управлением омбудсмена было рассмотрено </w:t>
      </w:r>
      <w:r w:rsidR="0048427D" w:rsidRPr="006E6196">
        <w:t>39</w:t>
      </w:r>
      <w:r>
        <w:rPr>
          <w:lang w:val="en-US"/>
        </w:rPr>
        <w:t> </w:t>
      </w:r>
      <w:r w:rsidR="0048427D" w:rsidRPr="006E6196">
        <w:t xml:space="preserve">678 </w:t>
      </w:r>
      <w:r w:rsidR="0048427D">
        <w:t>дел</w:t>
      </w:r>
      <w:r w:rsidR="0048427D" w:rsidRPr="006E6196">
        <w:t xml:space="preserve">, </w:t>
      </w:r>
      <w:r w:rsidR="0048427D">
        <w:t>из которых</w:t>
      </w:r>
      <w:r w:rsidR="0048427D" w:rsidRPr="006E6196">
        <w:t xml:space="preserve"> 30</w:t>
      </w:r>
      <w:r>
        <w:rPr>
          <w:lang w:val="en-US"/>
        </w:rPr>
        <w:t> </w:t>
      </w:r>
      <w:r w:rsidR="0048427D" w:rsidRPr="006E6196">
        <w:t xml:space="preserve">113 </w:t>
      </w:r>
      <w:r w:rsidR="0048427D">
        <w:t>были уголовными делами</w:t>
      </w:r>
      <w:r w:rsidR="0048427D" w:rsidRPr="006E6196">
        <w:t xml:space="preserve">. </w:t>
      </w:r>
      <w:r w:rsidR="0048427D">
        <w:t>Эти</w:t>
      </w:r>
      <w:r w:rsidR="0048427D" w:rsidRPr="00CC1576">
        <w:t xml:space="preserve"> </w:t>
      </w:r>
      <w:r w:rsidR="0048427D">
        <w:t>цифры</w:t>
      </w:r>
      <w:r w:rsidR="0048427D" w:rsidRPr="00CC1576">
        <w:t xml:space="preserve"> </w:t>
      </w:r>
      <w:r w:rsidR="0048427D">
        <w:t>свидетельствуют</w:t>
      </w:r>
      <w:r w:rsidR="0048427D" w:rsidRPr="00CC1576">
        <w:t xml:space="preserve"> </w:t>
      </w:r>
      <w:r w:rsidR="0048427D">
        <w:t>о</w:t>
      </w:r>
      <w:r w:rsidR="0048427D" w:rsidRPr="00CC1576">
        <w:t xml:space="preserve"> </w:t>
      </w:r>
      <w:r w:rsidR="0048427D">
        <w:t>влиянии</w:t>
      </w:r>
      <w:r w:rsidR="0048427D" w:rsidRPr="00CC1576">
        <w:t xml:space="preserve"> </w:t>
      </w:r>
      <w:r w:rsidR="0048427D">
        <w:t>Управления омбудсмена</w:t>
      </w:r>
      <w:r w:rsidR="0048427D" w:rsidRPr="00CC1576">
        <w:t xml:space="preserve"> </w:t>
      </w:r>
      <w:r w:rsidR="0048427D">
        <w:t>на процесс обесп</w:t>
      </w:r>
      <w:r w:rsidR="0048427D">
        <w:t>е</w:t>
      </w:r>
      <w:r w:rsidR="0048427D">
        <w:t>чения большей доступности</w:t>
      </w:r>
      <w:r w:rsidR="0048427D" w:rsidRPr="00CC1576">
        <w:t xml:space="preserve"> </w:t>
      </w:r>
      <w:r w:rsidR="0048427D">
        <w:t>правосудия для лиц, которые традиционно были лишены возможности обращаться к средствам судебной защиты своих прав</w:t>
      </w:r>
      <w:r w:rsidR="0048427D" w:rsidRPr="00CC1576">
        <w:t xml:space="preserve">. </w:t>
      </w:r>
      <w:r w:rsidR="0048427D">
        <w:t>Объемы финансовых</w:t>
      </w:r>
      <w:r w:rsidR="0048427D" w:rsidRPr="009D026B">
        <w:t xml:space="preserve"> </w:t>
      </w:r>
      <w:r w:rsidR="0048427D">
        <w:t>и</w:t>
      </w:r>
      <w:r w:rsidR="0048427D" w:rsidRPr="009D026B">
        <w:t xml:space="preserve"> </w:t>
      </w:r>
      <w:r w:rsidR="0048427D">
        <w:t>человеческих</w:t>
      </w:r>
      <w:r w:rsidR="0048427D" w:rsidRPr="009D026B">
        <w:t xml:space="preserve"> </w:t>
      </w:r>
      <w:r w:rsidR="0048427D">
        <w:t>ресурсов, которыми обеспечивается</w:t>
      </w:r>
      <w:r w:rsidR="0048427D" w:rsidRPr="009D026B">
        <w:t xml:space="preserve"> </w:t>
      </w:r>
      <w:r w:rsidR="0048427D">
        <w:t>Управление,</w:t>
      </w:r>
      <w:r w:rsidR="0048427D" w:rsidRPr="009D026B">
        <w:t xml:space="preserve"> </w:t>
      </w:r>
      <w:r w:rsidR="0048427D">
        <w:t>увеличиваются и</w:t>
      </w:r>
      <w:r w:rsidR="0048427D" w:rsidRPr="009D026B">
        <w:t xml:space="preserve"> </w:t>
      </w:r>
      <w:r w:rsidR="0048427D">
        <w:t>доводятся</w:t>
      </w:r>
      <w:r w:rsidR="0048427D" w:rsidRPr="009D026B">
        <w:t xml:space="preserve"> </w:t>
      </w:r>
      <w:r w:rsidR="0048427D">
        <w:t>до</w:t>
      </w:r>
      <w:r w:rsidR="0048427D" w:rsidRPr="009D026B">
        <w:t xml:space="preserve"> </w:t>
      </w:r>
      <w:r w:rsidR="0048427D">
        <w:t>уровня</w:t>
      </w:r>
      <w:r w:rsidR="0048427D" w:rsidRPr="009D026B">
        <w:t xml:space="preserve"> </w:t>
      </w:r>
      <w:r w:rsidR="0048427D">
        <w:t>обеспеченности</w:t>
      </w:r>
      <w:r w:rsidR="0048427D" w:rsidRPr="009D026B">
        <w:t xml:space="preserve"> </w:t>
      </w:r>
      <w:r w:rsidR="0048427D">
        <w:t>ресурсами</w:t>
      </w:r>
      <w:r w:rsidR="0048427D" w:rsidRPr="009D026B">
        <w:t xml:space="preserve"> </w:t>
      </w:r>
      <w:r w:rsidR="0048427D">
        <w:t>Генеральной государственной прокуратуры</w:t>
      </w:r>
      <w:r w:rsidR="0048427D" w:rsidRPr="009D026B">
        <w:t xml:space="preserve">, </w:t>
      </w:r>
      <w:r w:rsidR="0048427D">
        <w:t>при этом число государственных защитников, работающих с лицами, лишенными свободы, было увеличено до</w:t>
      </w:r>
      <w:r w:rsidR="0048427D" w:rsidRPr="009D026B">
        <w:t xml:space="preserve"> 127</w:t>
      </w:r>
      <w:r w:rsidR="0048427D">
        <w:t xml:space="preserve"> человек</w:t>
      </w:r>
      <w:r w:rsidR="0048427D" w:rsidRPr="009D026B">
        <w:t xml:space="preserve">. </w:t>
      </w:r>
      <w:r w:rsidR="0048427D">
        <w:t>Управленческая</w:t>
      </w:r>
      <w:r w:rsidR="0048427D" w:rsidRPr="007912D0">
        <w:t xml:space="preserve"> </w:t>
      </w:r>
      <w:r w:rsidR="0048427D">
        <w:t>модель</w:t>
      </w:r>
      <w:r w:rsidR="0048427D" w:rsidRPr="007912D0">
        <w:t xml:space="preserve">, </w:t>
      </w:r>
      <w:r w:rsidR="0048427D">
        <w:t>используемая</w:t>
      </w:r>
      <w:r w:rsidR="0048427D" w:rsidRPr="007912D0">
        <w:t xml:space="preserve"> </w:t>
      </w:r>
      <w:r w:rsidR="0048427D">
        <w:t>Управлением омбудсмена, действительно</w:t>
      </w:r>
      <w:r w:rsidR="0048427D" w:rsidRPr="007912D0">
        <w:t xml:space="preserve"> </w:t>
      </w:r>
      <w:r w:rsidR="0048427D">
        <w:t>предусматривает</w:t>
      </w:r>
      <w:r w:rsidR="0048427D" w:rsidRPr="007912D0">
        <w:t xml:space="preserve"> </w:t>
      </w:r>
      <w:r w:rsidR="0048427D">
        <w:t>заключение договоров оказания услуг с доп</w:t>
      </w:r>
      <w:r w:rsidR="0048427D">
        <w:t>у</w:t>
      </w:r>
      <w:r w:rsidR="0048427D">
        <w:t>щенными к практике частными защитниками</w:t>
      </w:r>
      <w:r w:rsidR="0048427D" w:rsidRPr="007912D0">
        <w:t xml:space="preserve">, </w:t>
      </w:r>
      <w:r w:rsidR="0048427D">
        <w:t>которые периодически проходят аттестацию</w:t>
      </w:r>
      <w:r w:rsidR="0048427D" w:rsidRPr="007912D0">
        <w:t>.</w:t>
      </w:r>
    </w:p>
    <w:p w:rsidR="0048427D" w:rsidRPr="00754C7E" w:rsidRDefault="00190A0D" w:rsidP="00B2727F">
      <w:pPr>
        <w:pStyle w:val="SingleTxtGR"/>
      </w:pPr>
      <w:r w:rsidRPr="00190A0D">
        <w:t>9.</w:t>
      </w:r>
      <w:r w:rsidRPr="00190A0D">
        <w:tab/>
      </w:r>
      <w:r w:rsidR="0048427D" w:rsidRPr="009D4E39">
        <w:t>С момента введения устно-состязательного процесса в 2000</w:t>
      </w:r>
      <w:r w:rsidRPr="009D4E39">
        <w:t> </w:t>
      </w:r>
      <w:r w:rsidR="0048427D" w:rsidRPr="009D4E39">
        <w:t>году Ген</w:t>
      </w:r>
      <w:r w:rsidR="0048427D" w:rsidRPr="009D4E39">
        <w:t>е</w:t>
      </w:r>
      <w:r w:rsidR="0048427D" w:rsidRPr="009D4E39">
        <w:t>ральная государственная прокуратура отвечает за расследование всех уголо</w:t>
      </w:r>
      <w:r w:rsidR="0048427D" w:rsidRPr="009D4E39">
        <w:t>в</w:t>
      </w:r>
      <w:r w:rsidR="0048427D" w:rsidRPr="009D4E39">
        <w:t xml:space="preserve">ных дел. Судебная </w:t>
      </w:r>
      <w:r w:rsidR="00D81695">
        <w:t xml:space="preserve"> </w:t>
      </w:r>
      <w:r w:rsidR="0048427D" w:rsidRPr="009D4E39">
        <w:t>полиция является вспомогательным органом, укомплект</w:t>
      </w:r>
      <w:r w:rsidR="0048427D" w:rsidRPr="009D4E39">
        <w:t>о</w:t>
      </w:r>
      <w:r w:rsidR="0048427D" w:rsidRPr="009D4E39">
        <w:t>ванным специалистами из Национальной полиции, которые помогают Ген</w:t>
      </w:r>
      <w:r w:rsidR="0048427D" w:rsidRPr="009D4E39">
        <w:t>е</w:t>
      </w:r>
      <w:r w:rsidR="0048427D" w:rsidRPr="009D4E39">
        <w:t>ральной государственной прокуратуре исполнять соответствующие обязанн</w:t>
      </w:r>
      <w:r w:rsidR="0048427D" w:rsidRPr="009D4E39">
        <w:t>о</w:t>
      </w:r>
      <w:r w:rsidR="0048427D" w:rsidRPr="009D4E39">
        <w:t>сти. В недавнем прошлом огромные ресурсы были выделены на повышение эффективности работы Генеральной государственной прокуратуры, Управления омбудсмена, судей судов по уголовным делам и судебной полиции. В 2009 году более 4 м</w:t>
      </w:r>
      <w:r w:rsidRPr="009D4E39">
        <w:t>лн. долл.</w:t>
      </w:r>
      <w:r w:rsidR="0048427D" w:rsidRPr="009D4E39">
        <w:t xml:space="preserve"> США было инвестировано в модернизацию лабораторий и оборудования, используемых в работе Судебной полиции. Правительство пр</w:t>
      </w:r>
      <w:r w:rsidR="0048427D" w:rsidRPr="009D4E39">
        <w:t>и</w:t>
      </w:r>
      <w:r w:rsidR="0048427D" w:rsidRPr="009D4E39">
        <w:t>знает необходимость наличия большего числа частных органов, занимающихся расследованием уголовных дел, и экспертов не из рядов полиции с учетом того обстоятельства, что в настоящее время число таких органов или экспертов весьма невелико.</w:t>
      </w:r>
    </w:p>
    <w:p w:rsidR="0048427D" w:rsidRPr="0041043D" w:rsidRDefault="00190A0D" w:rsidP="00B2727F">
      <w:pPr>
        <w:pStyle w:val="SingleTxtGR"/>
      </w:pPr>
      <w:r>
        <w:t>10.</w:t>
      </w:r>
      <w:r>
        <w:tab/>
      </w:r>
      <w:r w:rsidR="0048427D">
        <w:t>Статья</w:t>
      </w:r>
      <w:r w:rsidR="0048427D" w:rsidRPr="00754C7E">
        <w:t xml:space="preserve"> 76 </w:t>
      </w:r>
      <w:r w:rsidR="0048427D">
        <w:t>Конституции</w:t>
      </w:r>
      <w:r w:rsidR="0048427D" w:rsidRPr="00754C7E">
        <w:t xml:space="preserve"> </w:t>
      </w:r>
      <w:r w:rsidR="0048427D">
        <w:t>предусматривает</w:t>
      </w:r>
      <w:r w:rsidR="0048427D" w:rsidRPr="00754C7E">
        <w:t xml:space="preserve">, </w:t>
      </w:r>
      <w:r w:rsidR="0048427D">
        <w:t>что</w:t>
      </w:r>
      <w:r w:rsidR="0048427D" w:rsidRPr="00754C7E">
        <w:t xml:space="preserve"> </w:t>
      </w:r>
      <w:r w:rsidR="0048427D">
        <w:t>только</w:t>
      </w:r>
      <w:r w:rsidR="0048427D" w:rsidRPr="00754C7E">
        <w:t xml:space="preserve"> </w:t>
      </w:r>
      <w:r w:rsidR="0048427D">
        <w:t>сотрудники полиции</w:t>
      </w:r>
      <w:r w:rsidR="0048427D" w:rsidRPr="00754C7E">
        <w:t xml:space="preserve"> </w:t>
      </w:r>
      <w:r w:rsidR="0048427D">
        <w:t>вправе</w:t>
      </w:r>
      <w:r w:rsidR="0048427D" w:rsidRPr="00754C7E">
        <w:t xml:space="preserve"> </w:t>
      </w:r>
      <w:r w:rsidR="0048427D">
        <w:t>задерживать</w:t>
      </w:r>
      <w:r w:rsidR="0048427D" w:rsidRPr="00754C7E">
        <w:t xml:space="preserve"> </w:t>
      </w:r>
      <w:r w:rsidR="0048427D">
        <w:t>человека и для этой цели они обязаны иметь при себе о</w:t>
      </w:r>
      <w:r w:rsidR="0048427D">
        <w:t>р</w:t>
      </w:r>
      <w:r w:rsidR="0048427D">
        <w:t>дер, выданный полномочным судебным органом</w:t>
      </w:r>
      <w:r w:rsidR="0048427D" w:rsidRPr="00754C7E">
        <w:t xml:space="preserve">. </w:t>
      </w:r>
      <w:r w:rsidR="0048427D">
        <w:t>Надзор</w:t>
      </w:r>
      <w:r w:rsidR="0048427D" w:rsidRPr="0041043D">
        <w:t xml:space="preserve"> </w:t>
      </w:r>
      <w:r w:rsidR="0048427D">
        <w:t>за</w:t>
      </w:r>
      <w:r w:rsidR="0048427D" w:rsidRPr="0041043D">
        <w:t xml:space="preserve"> </w:t>
      </w:r>
      <w:r w:rsidR="0048427D">
        <w:t>задержанным</w:t>
      </w:r>
      <w:r w:rsidR="0048427D" w:rsidRPr="0041043D">
        <w:t xml:space="preserve"> </w:t>
      </w:r>
      <w:r w:rsidR="0048427D">
        <w:t>об</w:t>
      </w:r>
      <w:r w:rsidR="0048427D">
        <w:t>я</w:t>
      </w:r>
      <w:r w:rsidR="0048427D">
        <w:t>заны</w:t>
      </w:r>
      <w:r w:rsidR="0048427D" w:rsidRPr="0041043D">
        <w:t xml:space="preserve"> </w:t>
      </w:r>
      <w:r w:rsidR="0048427D">
        <w:t>осуществлять</w:t>
      </w:r>
      <w:r w:rsidR="0048427D" w:rsidRPr="0041043D">
        <w:t xml:space="preserve"> </w:t>
      </w:r>
      <w:r w:rsidR="0048427D">
        <w:t>органы</w:t>
      </w:r>
      <w:r w:rsidR="0048427D" w:rsidRPr="0041043D">
        <w:t xml:space="preserve"> </w:t>
      </w:r>
      <w:r w:rsidR="0048427D">
        <w:t>полиции</w:t>
      </w:r>
      <w:r w:rsidR="0048427D" w:rsidRPr="0041043D">
        <w:t xml:space="preserve"> </w:t>
      </w:r>
      <w:r w:rsidR="0048427D">
        <w:t>по</w:t>
      </w:r>
      <w:r w:rsidR="0048427D" w:rsidRPr="0041043D">
        <w:t xml:space="preserve"> </w:t>
      </w:r>
      <w:r w:rsidR="0048427D">
        <w:t>месту</w:t>
      </w:r>
      <w:r w:rsidR="0048427D" w:rsidRPr="0041043D">
        <w:t xml:space="preserve"> </w:t>
      </w:r>
      <w:r w:rsidR="0048427D">
        <w:t>содержания</w:t>
      </w:r>
      <w:r w:rsidR="0048427D" w:rsidRPr="0041043D">
        <w:t xml:space="preserve"> </w:t>
      </w:r>
      <w:r w:rsidR="0048427D">
        <w:t>под</w:t>
      </w:r>
      <w:r w:rsidR="0048427D" w:rsidRPr="0041043D">
        <w:t xml:space="preserve"> </w:t>
      </w:r>
      <w:r w:rsidR="0048427D">
        <w:t>стражей</w:t>
      </w:r>
      <w:r w:rsidR="0048427D" w:rsidRPr="0041043D">
        <w:t xml:space="preserve">, </w:t>
      </w:r>
      <w:r w:rsidR="0048427D">
        <w:t>при этом допрос проводится представителями Генеральной государственной прок</w:t>
      </w:r>
      <w:r w:rsidR="0048427D">
        <w:t>у</w:t>
      </w:r>
      <w:r w:rsidR="0048427D">
        <w:t>ратуры в присутствии адвоката</w:t>
      </w:r>
      <w:r w:rsidR="0048427D" w:rsidRPr="0041043D">
        <w:t xml:space="preserve"> </w:t>
      </w:r>
      <w:r w:rsidR="0048427D">
        <w:t>защиты</w:t>
      </w:r>
      <w:r w:rsidR="0048427D" w:rsidRPr="0041043D">
        <w:t xml:space="preserve">. </w:t>
      </w:r>
    </w:p>
    <w:p w:rsidR="0048427D" w:rsidRPr="00516EC3" w:rsidRDefault="00190A0D" w:rsidP="00B2727F">
      <w:pPr>
        <w:pStyle w:val="SingleTxtGR"/>
      </w:pPr>
      <w:r>
        <w:t>11.</w:t>
      </w:r>
      <w:r>
        <w:tab/>
      </w:r>
      <w:r w:rsidR="0048427D">
        <w:t>Кризис</w:t>
      </w:r>
      <w:r w:rsidR="0048427D" w:rsidRPr="0041043D">
        <w:t xml:space="preserve"> </w:t>
      </w:r>
      <w:r w:rsidR="0048427D">
        <w:t>судебной</w:t>
      </w:r>
      <w:r w:rsidR="0048427D" w:rsidRPr="0041043D">
        <w:t xml:space="preserve"> </w:t>
      </w:r>
      <w:r w:rsidR="0048427D">
        <w:t>системы</w:t>
      </w:r>
      <w:r w:rsidR="0048427D" w:rsidRPr="0041043D">
        <w:t xml:space="preserve"> </w:t>
      </w:r>
      <w:r w:rsidR="0048427D">
        <w:t>обусловлен</w:t>
      </w:r>
      <w:r w:rsidR="0048427D" w:rsidRPr="0041043D">
        <w:t xml:space="preserve"> </w:t>
      </w:r>
      <w:r w:rsidR="0048427D">
        <w:t>различными</w:t>
      </w:r>
      <w:r w:rsidR="0048427D" w:rsidRPr="0041043D">
        <w:t xml:space="preserve"> </w:t>
      </w:r>
      <w:r w:rsidR="0048427D">
        <w:t>факторами</w:t>
      </w:r>
      <w:r w:rsidR="0048427D" w:rsidRPr="0041043D">
        <w:t xml:space="preserve">, </w:t>
      </w:r>
      <w:r w:rsidR="0048427D">
        <w:t>включая</w:t>
      </w:r>
      <w:r w:rsidR="0048427D" w:rsidRPr="0041043D">
        <w:t xml:space="preserve"> </w:t>
      </w:r>
      <w:r w:rsidR="0048427D">
        <w:t>давление со стороны политических партий</w:t>
      </w:r>
      <w:r w:rsidR="0048427D" w:rsidRPr="0041043D">
        <w:t xml:space="preserve">. </w:t>
      </w:r>
      <w:r w:rsidR="0048427D">
        <w:t>В</w:t>
      </w:r>
      <w:r w:rsidR="0048427D" w:rsidRPr="005E49B6">
        <w:t xml:space="preserve"> </w:t>
      </w:r>
      <w:r w:rsidR="0048427D">
        <w:t>скором</w:t>
      </w:r>
      <w:r w:rsidR="0048427D" w:rsidRPr="005E49B6">
        <w:t xml:space="preserve"> </w:t>
      </w:r>
      <w:r w:rsidR="0048427D">
        <w:t>времени</w:t>
      </w:r>
      <w:r w:rsidR="0048427D" w:rsidRPr="005E49B6">
        <w:t xml:space="preserve"> </w:t>
      </w:r>
      <w:r w:rsidR="0048427D">
        <w:t>должен</w:t>
      </w:r>
      <w:r w:rsidR="0048427D" w:rsidRPr="005E49B6">
        <w:t xml:space="preserve"> </w:t>
      </w:r>
      <w:r w:rsidR="0048427D">
        <w:t>быть</w:t>
      </w:r>
      <w:r w:rsidR="0048427D" w:rsidRPr="005E49B6">
        <w:t xml:space="preserve"> </w:t>
      </w:r>
      <w:r w:rsidR="0048427D">
        <w:t>и</w:t>
      </w:r>
      <w:r w:rsidR="0048427D">
        <w:t>з</w:t>
      </w:r>
      <w:r w:rsidR="0048427D">
        <w:t>бран</w:t>
      </w:r>
      <w:r w:rsidR="0048427D" w:rsidRPr="005E49B6">
        <w:t xml:space="preserve"> </w:t>
      </w:r>
      <w:r w:rsidR="0048427D">
        <w:t>новый</w:t>
      </w:r>
      <w:r w:rsidR="0048427D" w:rsidRPr="005E49B6">
        <w:t xml:space="preserve"> </w:t>
      </w:r>
      <w:r w:rsidR="0048427D">
        <w:t>Совет</w:t>
      </w:r>
      <w:r w:rsidR="0048427D" w:rsidRPr="005E49B6">
        <w:t xml:space="preserve"> </w:t>
      </w:r>
      <w:r w:rsidR="0048427D">
        <w:t>судей</w:t>
      </w:r>
      <w:r w:rsidR="0048427D" w:rsidRPr="005E49B6">
        <w:t xml:space="preserve">, </w:t>
      </w:r>
      <w:r w:rsidR="0048427D">
        <w:t>что станет первым шагом в деле реформирования</w:t>
      </w:r>
      <w:r w:rsidR="0048427D" w:rsidRPr="005E49B6">
        <w:t xml:space="preserve"> </w:t>
      </w:r>
      <w:r w:rsidR="0048427D">
        <w:t>с</w:t>
      </w:r>
      <w:r w:rsidR="0048427D">
        <w:t>у</w:t>
      </w:r>
      <w:r w:rsidR="0048427D">
        <w:t>дебной системы</w:t>
      </w:r>
      <w:r w:rsidR="0048427D" w:rsidRPr="005E49B6">
        <w:t xml:space="preserve">. </w:t>
      </w:r>
      <w:r w:rsidR="0048427D">
        <w:t>Действительно</w:t>
      </w:r>
      <w:r w:rsidR="0048427D" w:rsidRPr="005E49B6">
        <w:t xml:space="preserve">, </w:t>
      </w:r>
      <w:r w:rsidR="0048427D">
        <w:t>судебная</w:t>
      </w:r>
      <w:r w:rsidR="0048427D" w:rsidRPr="005E49B6">
        <w:t xml:space="preserve"> </w:t>
      </w:r>
      <w:r w:rsidR="0048427D">
        <w:t>система</w:t>
      </w:r>
      <w:r w:rsidR="0048427D" w:rsidRPr="005E49B6">
        <w:t xml:space="preserve"> </w:t>
      </w:r>
      <w:r w:rsidR="0048427D">
        <w:t>не</w:t>
      </w:r>
      <w:r w:rsidR="0048427D" w:rsidRPr="005E49B6">
        <w:t xml:space="preserve"> </w:t>
      </w:r>
      <w:r w:rsidR="0048427D">
        <w:t>справляется с задачей н</w:t>
      </w:r>
      <w:r w:rsidR="0048427D">
        <w:t>а</w:t>
      </w:r>
      <w:r w:rsidR="0048427D">
        <w:t>казания большинства преступников</w:t>
      </w:r>
      <w:r w:rsidR="0048427D" w:rsidRPr="005E49B6">
        <w:t xml:space="preserve">, </w:t>
      </w:r>
      <w:r w:rsidR="0048427D">
        <w:t>вследствие чего возникло ощущение бе</w:t>
      </w:r>
      <w:r w:rsidR="0048427D">
        <w:t>з</w:t>
      </w:r>
      <w:r w:rsidR="0048427D">
        <w:t>наказанности</w:t>
      </w:r>
      <w:r w:rsidR="0048427D" w:rsidRPr="005E49B6">
        <w:t xml:space="preserve">. </w:t>
      </w:r>
      <w:r w:rsidR="0048427D">
        <w:t>В</w:t>
      </w:r>
      <w:r w:rsidR="0048427D" w:rsidRPr="00516EC3">
        <w:t xml:space="preserve"> </w:t>
      </w:r>
      <w:r w:rsidR="0048427D">
        <w:t>настоящее</w:t>
      </w:r>
      <w:r w:rsidR="0048427D" w:rsidRPr="00516EC3">
        <w:t xml:space="preserve"> </w:t>
      </w:r>
      <w:r w:rsidR="0048427D">
        <w:t>время</w:t>
      </w:r>
      <w:r w:rsidR="0048427D" w:rsidRPr="00516EC3">
        <w:t xml:space="preserve"> </w:t>
      </w:r>
      <w:r w:rsidR="0048427D">
        <w:t>правительство</w:t>
      </w:r>
      <w:r w:rsidR="0048427D" w:rsidRPr="00516EC3">
        <w:t xml:space="preserve"> </w:t>
      </w:r>
      <w:r w:rsidR="0048427D">
        <w:t>придает</w:t>
      </w:r>
      <w:r w:rsidR="0048427D" w:rsidRPr="00516EC3">
        <w:t xml:space="preserve"> </w:t>
      </w:r>
      <w:r w:rsidR="0048427D">
        <w:t>особое</w:t>
      </w:r>
      <w:r w:rsidR="0048427D" w:rsidRPr="00516EC3">
        <w:t xml:space="preserve"> </w:t>
      </w:r>
      <w:r w:rsidR="0048427D">
        <w:t>значение</w:t>
      </w:r>
      <w:r w:rsidR="0048427D" w:rsidRPr="00516EC3">
        <w:t xml:space="preserve"> </w:t>
      </w:r>
      <w:r w:rsidR="0048427D">
        <w:t>пр</w:t>
      </w:r>
      <w:r w:rsidR="0048427D">
        <w:t>о</w:t>
      </w:r>
      <w:r w:rsidR="0048427D">
        <w:t>филактике</w:t>
      </w:r>
      <w:r w:rsidR="0048427D" w:rsidRPr="00516EC3">
        <w:t xml:space="preserve"> </w:t>
      </w:r>
      <w:r w:rsidR="0048427D">
        <w:t>насилия</w:t>
      </w:r>
      <w:r w:rsidR="0048427D" w:rsidRPr="00516EC3">
        <w:t xml:space="preserve">, </w:t>
      </w:r>
      <w:r w:rsidR="0048427D">
        <w:t>нейтрализации распространенного представления о недо</w:t>
      </w:r>
      <w:r w:rsidR="0048427D">
        <w:t>с</w:t>
      </w:r>
      <w:r w:rsidR="0048427D">
        <w:t>таточной защищенности</w:t>
      </w:r>
      <w:r w:rsidR="0048427D" w:rsidRPr="00516EC3">
        <w:t xml:space="preserve">, </w:t>
      </w:r>
      <w:r w:rsidR="0048427D">
        <w:t>недопущению безнаказанности и</w:t>
      </w:r>
      <w:r w:rsidR="0048427D" w:rsidRPr="00516EC3">
        <w:t xml:space="preserve"> </w:t>
      </w:r>
      <w:r w:rsidR="0048427D">
        <w:t>выплате компенс</w:t>
      </w:r>
      <w:r w:rsidR="0048427D">
        <w:t>а</w:t>
      </w:r>
      <w:r w:rsidR="0048427D">
        <w:t>ций жер</w:t>
      </w:r>
      <w:r w:rsidR="0048427D">
        <w:t>т</w:t>
      </w:r>
      <w:r w:rsidR="0048427D">
        <w:t>вам</w:t>
      </w:r>
      <w:r w:rsidR="0048427D" w:rsidRPr="00516EC3">
        <w:t>.</w:t>
      </w:r>
    </w:p>
    <w:p w:rsidR="0048427D" w:rsidRPr="00AF7BD9" w:rsidRDefault="00190A0D" w:rsidP="00B2727F">
      <w:pPr>
        <w:pStyle w:val="SingleTxtGR"/>
      </w:pPr>
      <w:r>
        <w:t>12.</w:t>
      </w:r>
      <w:r>
        <w:tab/>
      </w:r>
      <w:r w:rsidR="0048427D">
        <w:rPr>
          <w:b/>
        </w:rPr>
        <w:t>Г</w:t>
      </w:r>
      <w:r w:rsidR="0048427D" w:rsidRPr="006A1E4A">
        <w:rPr>
          <w:b/>
        </w:rPr>
        <w:t>-</w:t>
      </w:r>
      <w:r w:rsidR="0048427D">
        <w:rPr>
          <w:b/>
        </w:rPr>
        <w:t>жа</w:t>
      </w:r>
      <w:r w:rsidR="0048427D" w:rsidRPr="006A1E4A">
        <w:rPr>
          <w:b/>
        </w:rPr>
        <w:t xml:space="preserve"> </w:t>
      </w:r>
      <w:r w:rsidR="0048427D">
        <w:rPr>
          <w:b/>
        </w:rPr>
        <w:t>Монкада</w:t>
      </w:r>
      <w:r w:rsidR="0048427D" w:rsidRPr="006A1E4A">
        <w:rPr>
          <w:b/>
        </w:rPr>
        <w:t xml:space="preserve"> </w:t>
      </w:r>
      <w:r w:rsidR="0048427D" w:rsidRPr="006A1E4A">
        <w:t>(</w:t>
      </w:r>
      <w:r w:rsidR="0048427D">
        <w:t>Эквадор</w:t>
      </w:r>
      <w:r w:rsidR="0048427D" w:rsidRPr="006A1E4A">
        <w:t xml:space="preserve">) </w:t>
      </w:r>
      <w:r w:rsidR="0048427D">
        <w:t>говорит</w:t>
      </w:r>
      <w:r w:rsidR="0048427D" w:rsidRPr="006A1E4A">
        <w:t xml:space="preserve">, </w:t>
      </w:r>
      <w:r w:rsidR="0048427D">
        <w:t>что</w:t>
      </w:r>
      <w:r w:rsidR="0048427D" w:rsidRPr="006A1E4A">
        <w:t xml:space="preserve"> </w:t>
      </w:r>
      <w:r w:rsidR="0048427D">
        <w:t>Министерством</w:t>
      </w:r>
      <w:r w:rsidR="0048427D" w:rsidRPr="006A1E4A">
        <w:t xml:space="preserve"> </w:t>
      </w:r>
      <w:r w:rsidR="0048427D">
        <w:t>юстиции</w:t>
      </w:r>
      <w:r w:rsidR="0048427D" w:rsidRPr="006A1E4A">
        <w:t xml:space="preserve"> </w:t>
      </w:r>
      <w:r w:rsidR="0048427D">
        <w:t>и</w:t>
      </w:r>
      <w:r w:rsidR="0048427D" w:rsidRPr="006A1E4A">
        <w:t xml:space="preserve"> </w:t>
      </w:r>
      <w:r w:rsidR="0048427D">
        <w:t>по</w:t>
      </w:r>
      <w:r w:rsidR="0048427D" w:rsidRPr="006A1E4A">
        <w:t xml:space="preserve"> </w:t>
      </w:r>
      <w:r w:rsidR="0048427D">
        <w:t>пр</w:t>
      </w:r>
      <w:r w:rsidR="0048427D">
        <w:t>а</w:t>
      </w:r>
      <w:r w:rsidR="0048427D">
        <w:t>вам</w:t>
      </w:r>
      <w:r w:rsidR="0048427D" w:rsidRPr="006A1E4A">
        <w:t xml:space="preserve"> </w:t>
      </w:r>
      <w:r w:rsidR="0048427D">
        <w:t>человека</w:t>
      </w:r>
      <w:r w:rsidR="0048427D" w:rsidRPr="006A1E4A">
        <w:t xml:space="preserve"> </w:t>
      </w:r>
      <w:r w:rsidR="0048427D">
        <w:t>был</w:t>
      </w:r>
      <w:r w:rsidR="0048427D" w:rsidRPr="006A1E4A">
        <w:t xml:space="preserve"> </w:t>
      </w:r>
      <w:r w:rsidR="0048427D">
        <w:t>подготовлен</w:t>
      </w:r>
      <w:r w:rsidR="0048427D" w:rsidRPr="006A1E4A">
        <w:t xml:space="preserve"> </w:t>
      </w:r>
      <w:r w:rsidR="0048427D">
        <w:t>проект</w:t>
      </w:r>
      <w:r w:rsidR="0048427D" w:rsidRPr="006A1E4A">
        <w:t xml:space="preserve"> </w:t>
      </w:r>
      <w:r w:rsidR="0048427D">
        <w:t>закона</w:t>
      </w:r>
      <w:r w:rsidR="0048427D" w:rsidRPr="006A1E4A">
        <w:t xml:space="preserve"> </w:t>
      </w:r>
      <w:r w:rsidR="0048427D">
        <w:t>о равноправии, предусматрива</w:t>
      </w:r>
      <w:r w:rsidR="0048427D">
        <w:t>ю</w:t>
      </w:r>
      <w:r w:rsidR="0048427D">
        <w:t>щий обязанность государственных и частных образований по адаптации</w:t>
      </w:r>
      <w:r w:rsidR="0048427D" w:rsidRPr="006A1E4A">
        <w:t xml:space="preserve"> </w:t>
      </w:r>
      <w:r w:rsidR="0048427D">
        <w:t>прим</w:t>
      </w:r>
      <w:r w:rsidR="0048427D">
        <w:t>е</w:t>
      </w:r>
      <w:r w:rsidR="0048427D">
        <w:t>няемых ими правил и методов</w:t>
      </w:r>
      <w:r w:rsidR="0048427D" w:rsidRPr="006A1E4A">
        <w:t xml:space="preserve"> </w:t>
      </w:r>
      <w:r w:rsidR="0048427D">
        <w:t>работы, благодаря которой будет соблюдено пр</w:t>
      </w:r>
      <w:r w:rsidR="0048427D">
        <w:t>а</w:t>
      </w:r>
      <w:r w:rsidR="0048427D">
        <w:t>во на равенство</w:t>
      </w:r>
      <w:r w:rsidR="0048427D" w:rsidRPr="006A1E4A">
        <w:t xml:space="preserve">. </w:t>
      </w:r>
      <w:r w:rsidR="0048427D">
        <w:t>Что</w:t>
      </w:r>
      <w:r w:rsidR="0048427D" w:rsidRPr="00AF7BD9">
        <w:t xml:space="preserve"> </w:t>
      </w:r>
      <w:r w:rsidR="0048427D">
        <w:t>касается</w:t>
      </w:r>
      <w:r w:rsidR="0048427D" w:rsidRPr="00AF7BD9">
        <w:t xml:space="preserve"> </w:t>
      </w:r>
      <w:r w:rsidR="0048427D">
        <w:t>Советов</w:t>
      </w:r>
      <w:r w:rsidR="0048427D" w:rsidRPr="00AF7BD9">
        <w:t xml:space="preserve"> </w:t>
      </w:r>
      <w:r w:rsidR="0048427D">
        <w:t>по</w:t>
      </w:r>
      <w:r w:rsidR="0048427D" w:rsidRPr="00AF7BD9">
        <w:t xml:space="preserve"> </w:t>
      </w:r>
      <w:r w:rsidR="0048427D">
        <w:t>вопросам</w:t>
      </w:r>
      <w:r w:rsidR="0048427D" w:rsidRPr="00AF7BD9">
        <w:t xml:space="preserve"> </w:t>
      </w:r>
      <w:r w:rsidR="0048427D">
        <w:t>равенства</w:t>
      </w:r>
      <w:r w:rsidR="0048427D" w:rsidRPr="00AF7BD9">
        <w:t xml:space="preserve">, </w:t>
      </w:r>
      <w:r w:rsidR="0048427D">
        <w:t>законопроектом</w:t>
      </w:r>
      <w:r w:rsidR="0048427D" w:rsidRPr="00AF7BD9">
        <w:t xml:space="preserve"> </w:t>
      </w:r>
      <w:r w:rsidR="0048427D">
        <w:t>также</w:t>
      </w:r>
      <w:r w:rsidR="0048427D" w:rsidRPr="00AF7BD9">
        <w:t xml:space="preserve"> </w:t>
      </w:r>
      <w:r w:rsidR="0048427D">
        <w:t>регламентируется</w:t>
      </w:r>
      <w:r w:rsidR="0048427D" w:rsidRPr="00AF7BD9">
        <w:t xml:space="preserve"> </w:t>
      </w:r>
      <w:r w:rsidR="0048427D">
        <w:t>характер</w:t>
      </w:r>
      <w:r w:rsidR="0048427D" w:rsidRPr="00AF7BD9">
        <w:t xml:space="preserve">, </w:t>
      </w:r>
      <w:r w:rsidR="0048427D">
        <w:t>состав и структура</w:t>
      </w:r>
      <w:r w:rsidR="0048427D" w:rsidRPr="00AF7BD9">
        <w:t xml:space="preserve"> </w:t>
      </w:r>
      <w:r w:rsidR="0048427D">
        <w:t>Советов по гендерной проблематик</w:t>
      </w:r>
      <w:r w:rsidR="0048427D" w:rsidRPr="00C92590">
        <w:t xml:space="preserve">е, </w:t>
      </w:r>
      <w:r w:rsidR="0048427D">
        <w:t xml:space="preserve">по проблемам </w:t>
      </w:r>
      <w:r w:rsidR="0048427D" w:rsidRPr="00C92590">
        <w:t>взаимодействия представителей разных покол</w:t>
      </w:r>
      <w:r w:rsidR="0048427D" w:rsidRPr="00C92590">
        <w:t>е</w:t>
      </w:r>
      <w:r w:rsidR="0048427D" w:rsidRPr="00C92590">
        <w:t xml:space="preserve">ний, по делам народов и национальностей, по </w:t>
      </w:r>
      <w:r w:rsidR="0048427D">
        <w:t>проблемам</w:t>
      </w:r>
      <w:r w:rsidR="0048427D" w:rsidRPr="00C92590">
        <w:t xml:space="preserve"> </w:t>
      </w:r>
      <w:r w:rsidR="0048427D">
        <w:t>инвалидов</w:t>
      </w:r>
      <w:r w:rsidR="0048427D" w:rsidRPr="00C92590">
        <w:t xml:space="preserve"> и челов</w:t>
      </w:r>
      <w:r w:rsidR="0048427D" w:rsidRPr="00C92590">
        <w:t>е</w:t>
      </w:r>
      <w:r w:rsidR="0048427D" w:rsidRPr="00C92590">
        <w:t>ческой мобильности</w:t>
      </w:r>
      <w:r w:rsidR="0048427D" w:rsidRPr="00AF7BD9">
        <w:t xml:space="preserve">. </w:t>
      </w:r>
      <w:r w:rsidR="0048427D">
        <w:t>Департамент</w:t>
      </w:r>
      <w:r w:rsidR="0048427D" w:rsidRPr="00AF7BD9">
        <w:t xml:space="preserve"> </w:t>
      </w:r>
      <w:r w:rsidR="0048427D">
        <w:t>по</w:t>
      </w:r>
      <w:r w:rsidR="0048427D" w:rsidRPr="00AF7BD9">
        <w:t xml:space="preserve"> </w:t>
      </w:r>
      <w:r w:rsidR="0048427D">
        <w:t>делам народов</w:t>
      </w:r>
      <w:r w:rsidR="0048427D" w:rsidRPr="00AF7BD9">
        <w:t xml:space="preserve"> </w:t>
      </w:r>
      <w:r w:rsidR="0048427D">
        <w:t>и</w:t>
      </w:r>
      <w:r w:rsidR="0048427D" w:rsidRPr="00AF7BD9">
        <w:t xml:space="preserve"> </w:t>
      </w:r>
      <w:r w:rsidR="0048427D">
        <w:t>вопросам общественного участия в настоящее время определяет оптимальный способ распространения</w:t>
      </w:r>
      <w:r w:rsidR="0048427D" w:rsidRPr="00AF7BD9">
        <w:t xml:space="preserve"> </w:t>
      </w:r>
      <w:r w:rsidR="0048427D">
        <w:t>информации о законопроекте</w:t>
      </w:r>
      <w:r w:rsidR="0048427D" w:rsidRPr="00AF7BD9">
        <w:t>.</w:t>
      </w:r>
    </w:p>
    <w:p w:rsidR="0048427D" w:rsidRPr="003B636B" w:rsidRDefault="00190A0D" w:rsidP="00B2727F">
      <w:pPr>
        <w:pStyle w:val="SingleTxtGR"/>
      </w:pPr>
      <w:r>
        <w:t>13.</w:t>
      </w:r>
      <w:r>
        <w:tab/>
      </w:r>
      <w:r w:rsidR="0048427D">
        <w:t>Мандат</w:t>
      </w:r>
      <w:r w:rsidR="0048427D" w:rsidRPr="00077D01">
        <w:t xml:space="preserve"> </w:t>
      </w:r>
      <w:r w:rsidR="0048427D">
        <w:t>Комиссии</w:t>
      </w:r>
      <w:r w:rsidR="0048427D" w:rsidRPr="00077D01">
        <w:t xml:space="preserve"> </w:t>
      </w:r>
      <w:r w:rsidR="0048427D">
        <w:t>по</w:t>
      </w:r>
      <w:r w:rsidR="0048427D" w:rsidRPr="00077D01">
        <w:t xml:space="preserve"> </w:t>
      </w:r>
      <w:r w:rsidR="0048427D">
        <w:t>установлению</w:t>
      </w:r>
      <w:r w:rsidR="0048427D" w:rsidRPr="00077D01">
        <w:t xml:space="preserve"> </w:t>
      </w:r>
      <w:r w:rsidR="0048427D">
        <w:t>истины</w:t>
      </w:r>
      <w:r w:rsidR="0048427D" w:rsidRPr="00077D01">
        <w:t xml:space="preserve"> </w:t>
      </w:r>
      <w:r w:rsidR="0048427D">
        <w:t>после</w:t>
      </w:r>
      <w:r w:rsidR="0048427D" w:rsidRPr="00077D01">
        <w:t xml:space="preserve"> </w:t>
      </w:r>
      <w:r w:rsidR="0048427D">
        <w:t>представления ею св</w:t>
      </w:r>
      <w:r w:rsidR="0048427D">
        <w:t>о</w:t>
      </w:r>
      <w:r w:rsidR="0048427D">
        <w:t>его последнего доклада был</w:t>
      </w:r>
      <w:r w:rsidR="0048427D" w:rsidRPr="00077D01">
        <w:t xml:space="preserve"> </w:t>
      </w:r>
      <w:r w:rsidR="0048427D">
        <w:t>продлен</w:t>
      </w:r>
      <w:r w:rsidR="0048427D" w:rsidRPr="00077D01">
        <w:t xml:space="preserve"> </w:t>
      </w:r>
      <w:r w:rsidR="0048427D">
        <w:t>с целью обеспечения</w:t>
      </w:r>
      <w:r w:rsidR="0048427D" w:rsidRPr="00077D01">
        <w:t xml:space="preserve"> </w:t>
      </w:r>
      <w:r w:rsidR="0048427D">
        <w:t>плавного перехода</w:t>
      </w:r>
      <w:r w:rsidR="0048427D" w:rsidRPr="00077D01">
        <w:t xml:space="preserve"> </w:t>
      </w:r>
      <w:r w:rsidR="0048427D">
        <w:t>и передачи информации в Генеральную государственную прокуратуру</w:t>
      </w:r>
      <w:r w:rsidR="0048427D" w:rsidRPr="00077D01">
        <w:t xml:space="preserve">. </w:t>
      </w:r>
      <w:r w:rsidR="0048427D">
        <w:t>Предпол</w:t>
      </w:r>
      <w:r w:rsidR="0048427D">
        <w:t>а</w:t>
      </w:r>
      <w:r w:rsidR="0048427D">
        <w:t>гается</w:t>
      </w:r>
      <w:r w:rsidR="0048427D" w:rsidRPr="00FA6D01">
        <w:t xml:space="preserve">, </w:t>
      </w:r>
      <w:r w:rsidR="0048427D">
        <w:t>что</w:t>
      </w:r>
      <w:r w:rsidR="0048427D" w:rsidRPr="00FA6D01">
        <w:t xml:space="preserve"> </w:t>
      </w:r>
      <w:r w:rsidR="0048427D">
        <w:t>принятие</w:t>
      </w:r>
      <w:r w:rsidR="0048427D" w:rsidRPr="00FA6D01">
        <w:t xml:space="preserve"> </w:t>
      </w:r>
      <w:r w:rsidR="0048427D">
        <w:t>проекта</w:t>
      </w:r>
      <w:r w:rsidR="0048427D" w:rsidRPr="00FA6D01">
        <w:t xml:space="preserve"> </w:t>
      </w:r>
      <w:r w:rsidR="0048427D">
        <w:t>Закона</w:t>
      </w:r>
      <w:r w:rsidR="0048427D" w:rsidRPr="00FA6D01">
        <w:t xml:space="preserve"> </w:t>
      </w:r>
      <w:r w:rsidR="0048427D">
        <w:t>о</w:t>
      </w:r>
      <w:r w:rsidR="0048427D" w:rsidRPr="00FA6D01">
        <w:t xml:space="preserve"> </w:t>
      </w:r>
      <w:r w:rsidR="0048427D">
        <w:t>возмещении</w:t>
      </w:r>
      <w:r w:rsidR="0048427D" w:rsidRPr="00FA6D01">
        <w:t xml:space="preserve"> </w:t>
      </w:r>
      <w:r w:rsidR="0048427D">
        <w:t>вреда</w:t>
      </w:r>
      <w:r w:rsidR="0048427D" w:rsidRPr="00FA6D01">
        <w:t xml:space="preserve">, </w:t>
      </w:r>
      <w:r w:rsidR="0048427D">
        <w:t>причиненного</w:t>
      </w:r>
      <w:r w:rsidR="0048427D" w:rsidRPr="00FA6D01">
        <w:t xml:space="preserve"> </w:t>
      </w:r>
      <w:r w:rsidR="0048427D">
        <w:t>жер</w:t>
      </w:r>
      <w:r w:rsidR="0048427D">
        <w:t>т</w:t>
      </w:r>
      <w:r w:rsidR="0048427D">
        <w:t>вам</w:t>
      </w:r>
      <w:r w:rsidR="0048427D" w:rsidRPr="00FA6D01">
        <w:t xml:space="preserve"> </w:t>
      </w:r>
      <w:r w:rsidR="0048427D">
        <w:t>нарушений</w:t>
      </w:r>
      <w:r w:rsidR="0048427D" w:rsidRPr="00FA6D01">
        <w:t xml:space="preserve"> </w:t>
      </w:r>
      <w:r w:rsidR="0048427D">
        <w:t>прав</w:t>
      </w:r>
      <w:r w:rsidR="0048427D" w:rsidRPr="00FA6D01">
        <w:t xml:space="preserve"> </w:t>
      </w:r>
      <w:r w:rsidR="0048427D">
        <w:t>человека,</w:t>
      </w:r>
      <w:r w:rsidR="0048427D" w:rsidRPr="00FA6D01">
        <w:t xml:space="preserve"> </w:t>
      </w:r>
      <w:r w:rsidR="0048427D">
        <w:t>повлечет за собой создание механизма контроля, который будет обеспечивать практическое воплощение заключений и рекоме</w:t>
      </w:r>
      <w:r w:rsidR="0048427D">
        <w:t>н</w:t>
      </w:r>
      <w:r w:rsidR="0048427D">
        <w:t>даций Комиссии по установлению истины</w:t>
      </w:r>
      <w:r w:rsidR="0048427D" w:rsidRPr="00FA6D01">
        <w:t xml:space="preserve">. </w:t>
      </w:r>
      <w:r w:rsidR="0048427D">
        <w:t>Специальный</w:t>
      </w:r>
      <w:r w:rsidR="0048427D" w:rsidRPr="003B636B">
        <w:t xml:space="preserve"> </w:t>
      </w:r>
      <w:r w:rsidR="0048427D">
        <w:t>отдел</w:t>
      </w:r>
      <w:r w:rsidR="0048427D" w:rsidRPr="003B636B">
        <w:t xml:space="preserve">, </w:t>
      </w:r>
      <w:r w:rsidR="0048427D">
        <w:t>созданный</w:t>
      </w:r>
      <w:r w:rsidR="0048427D" w:rsidRPr="003B636B">
        <w:t xml:space="preserve"> </w:t>
      </w:r>
      <w:r w:rsidR="0048427D">
        <w:t>Г</w:t>
      </w:r>
      <w:r w:rsidR="0048427D">
        <w:t>е</w:t>
      </w:r>
      <w:r w:rsidR="0048427D">
        <w:t xml:space="preserve">неральной государственной прокуратурой с целью расследования нарушений прав человека, займется расследованием </w:t>
      </w:r>
      <w:r w:rsidR="0048427D" w:rsidRPr="003B636B">
        <w:t xml:space="preserve">118 </w:t>
      </w:r>
      <w:r w:rsidR="0048427D">
        <w:t>дел, материалы по которым были предоставлены Комиссией</w:t>
      </w:r>
      <w:r w:rsidR="0048427D" w:rsidRPr="003B636B">
        <w:t>.</w:t>
      </w:r>
    </w:p>
    <w:p w:rsidR="0048427D" w:rsidRPr="003B4E1B" w:rsidRDefault="00190A0D" w:rsidP="00B2727F">
      <w:pPr>
        <w:pStyle w:val="SingleTxtGR"/>
      </w:pPr>
      <w:r>
        <w:t>14.</w:t>
      </w:r>
      <w:r>
        <w:tab/>
      </w:r>
      <w:r w:rsidR="0048427D">
        <w:t>Вышеупомянутый</w:t>
      </w:r>
      <w:r w:rsidR="0048427D" w:rsidRPr="003B636B">
        <w:t xml:space="preserve"> </w:t>
      </w:r>
      <w:r w:rsidR="0048427D">
        <w:t>законопроект</w:t>
      </w:r>
      <w:r w:rsidR="0048427D" w:rsidRPr="003B636B">
        <w:t xml:space="preserve"> </w:t>
      </w:r>
      <w:r w:rsidR="0048427D">
        <w:t>в</w:t>
      </w:r>
      <w:r w:rsidR="0048427D" w:rsidRPr="003B636B">
        <w:t xml:space="preserve"> </w:t>
      </w:r>
      <w:r w:rsidR="0048427D">
        <w:t>настоящее</w:t>
      </w:r>
      <w:r w:rsidR="0048427D" w:rsidRPr="003B636B">
        <w:t xml:space="preserve"> </w:t>
      </w:r>
      <w:r w:rsidR="0048427D">
        <w:t>время</w:t>
      </w:r>
      <w:r w:rsidR="0048427D" w:rsidRPr="003B636B">
        <w:t xml:space="preserve"> </w:t>
      </w:r>
      <w:r w:rsidR="0048427D">
        <w:t>находится</w:t>
      </w:r>
      <w:r w:rsidR="0048427D" w:rsidRPr="003B636B">
        <w:t xml:space="preserve"> </w:t>
      </w:r>
      <w:r w:rsidR="0048427D">
        <w:t>на</w:t>
      </w:r>
      <w:r w:rsidR="0048427D" w:rsidRPr="003B636B">
        <w:t xml:space="preserve"> </w:t>
      </w:r>
      <w:r w:rsidR="0048427D">
        <w:t>ра</w:t>
      </w:r>
      <w:r w:rsidR="0048427D">
        <w:t>с</w:t>
      </w:r>
      <w:r w:rsidR="0048427D">
        <w:t>смотрении</w:t>
      </w:r>
      <w:r w:rsidR="0048427D" w:rsidRPr="003B636B">
        <w:t xml:space="preserve"> </w:t>
      </w:r>
      <w:r w:rsidR="0048427D">
        <w:t>Административного совета законодательного органа и, как ожидае</w:t>
      </w:r>
      <w:r w:rsidR="0048427D">
        <w:t>т</w:t>
      </w:r>
      <w:r w:rsidR="0048427D">
        <w:t>ся, будет принят в</w:t>
      </w:r>
      <w:r w:rsidR="0048427D" w:rsidRPr="003B636B">
        <w:t xml:space="preserve"> 2011</w:t>
      </w:r>
      <w:r w:rsidR="0048427D">
        <w:t xml:space="preserve"> году</w:t>
      </w:r>
      <w:r w:rsidR="0048427D" w:rsidRPr="003B636B">
        <w:t xml:space="preserve">. </w:t>
      </w:r>
      <w:r w:rsidR="0048427D" w:rsidRPr="004C45E5">
        <w:t>По состоянию на 31 августа 2010 года число з</w:t>
      </w:r>
      <w:r w:rsidR="0048427D" w:rsidRPr="004C45E5">
        <w:t>а</w:t>
      </w:r>
      <w:r w:rsidR="0048427D" w:rsidRPr="004C45E5">
        <w:t>ключенных в Эквадоре, в отношении которых приговор еще не вынесен, с</w:t>
      </w:r>
      <w:r w:rsidR="0048427D" w:rsidRPr="004C45E5">
        <w:t>о</w:t>
      </w:r>
      <w:r w:rsidR="0048427D" w:rsidRPr="004C45E5">
        <w:t>ставляло 501 человек, а число несовершеннолетних правонарушителей дост</w:t>
      </w:r>
      <w:r w:rsidR="0048427D" w:rsidRPr="004C45E5">
        <w:t>и</w:t>
      </w:r>
      <w:r w:rsidR="0048427D" w:rsidRPr="004C45E5">
        <w:t>гало 831 человек.</w:t>
      </w:r>
      <w:r w:rsidR="0048427D">
        <w:rPr>
          <w:rFonts w:hint="eastAsia"/>
          <w:lang w:eastAsia="ja-JP"/>
        </w:rPr>
        <w:t xml:space="preserve"> </w:t>
      </w:r>
      <w:r w:rsidR="0048427D">
        <w:t>Статья</w:t>
      </w:r>
      <w:r w:rsidR="0048427D" w:rsidRPr="003B4E1B">
        <w:t xml:space="preserve"> 325 </w:t>
      </w:r>
      <w:r w:rsidR="0048427D">
        <w:t>Кодекса</w:t>
      </w:r>
      <w:r w:rsidR="0048427D" w:rsidRPr="003B4E1B">
        <w:t xml:space="preserve"> </w:t>
      </w:r>
      <w:r w:rsidR="0048427D">
        <w:t>законов о</w:t>
      </w:r>
      <w:r w:rsidR="0048427D" w:rsidRPr="003B4E1B">
        <w:t xml:space="preserve"> </w:t>
      </w:r>
      <w:r w:rsidR="0048427D">
        <w:t>детях</w:t>
      </w:r>
      <w:r w:rsidR="0048427D" w:rsidRPr="003B4E1B">
        <w:t xml:space="preserve"> </w:t>
      </w:r>
      <w:r w:rsidR="0048427D">
        <w:t>и</w:t>
      </w:r>
      <w:r w:rsidR="0048427D" w:rsidRPr="003B4E1B">
        <w:t xml:space="preserve"> </w:t>
      </w:r>
      <w:r w:rsidR="0048427D">
        <w:t>подростках</w:t>
      </w:r>
      <w:r w:rsidR="0048427D" w:rsidRPr="003B4E1B">
        <w:t xml:space="preserve"> </w:t>
      </w:r>
      <w:r w:rsidR="0048427D">
        <w:t>предусма</w:t>
      </w:r>
      <w:r w:rsidR="0048427D">
        <w:t>т</w:t>
      </w:r>
      <w:r w:rsidR="0048427D">
        <w:t>ривает</w:t>
      </w:r>
      <w:r w:rsidR="0048427D" w:rsidRPr="003B4E1B">
        <w:t xml:space="preserve">, </w:t>
      </w:r>
      <w:r w:rsidR="0048427D">
        <w:t>что</w:t>
      </w:r>
      <w:r w:rsidR="0048427D" w:rsidRPr="003B4E1B">
        <w:t xml:space="preserve"> </w:t>
      </w:r>
      <w:r w:rsidR="0048427D">
        <w:t>с</w:t>
      </w:r>
      <w:r w:rsidR="0048427D" w:rsidRPr="003B4E1B">
        <w:t xml:space="preserve"> </w:t>
      </w:r>
      <w:r w:rsidR="00D81695">
        <w:t xml:space="preserve"> </w:t>
      </w:r>
      <w:r w:rsidR="0048427D">
        <w:t>момента</w:t>
      </w:r>
      <w:r w:rsidR="0048427D" w:rsidRPr="003B4E1B">
        <w:t xml:space="preserve"> </w:t>
      </w:r>
      <w:r w:rsidR="0048427D">
        <w:t>задержания</w:t>
      </w:r>
      <w:r w:rsidR="0048427D" w:rsidRPr="003B4E1B">
        <w:t xml:space="preserve"> </w:t>
      </w:r>
      <w:r w:rsidR="0048427D">
        <w:t>подростка он имеет право на общение со своими родит</w:t>
      </w:r>
      <w:r w:rsidR="0048427D">
        <w:t>е</w:t>
      </w:r>
      <w:r w:rsidR="0048427D">
        <w:t>лями или опекунами</w:t>
      </w:r>
      <w:r w:rsidR="0048427D" w:rsidRPr="003B4E1B">
        <w:t>.</w:t>
      </w:r>
    </w:p>
    <w:p w:rsidR="0048427D" w:rsidRPr="00A80963" w:rsidRDefault="00C72BD9" w:rsidP="00B2727F">
      <w:pPr>
        <w:pStyle w:val="SingleTxtGR"/>
      </w:pPr>
      <w:r>
        <w:t>15.</w:t>
      </w:r>
      <w:r>
        <w:tab/>
      </w:r>
      <w:r w:rsidR="0048427D">
        <w:t>Касательно</w:t>
      </w:r>
      <w:r w:rsidR="0048427D" w:rsidRPr="00DD55F2">
        <w:t xml:space="preserve"> </w:t>
      </w:r>
      <w:r w:rsidR="0048427D">
        <w:t>вопроса</w:t>
      </w:r>
      <w:r w:rsidR="0048427D" w:rsidRPr="00DD55F2">
        <w:t xml:space="preserve"> </w:t>
      </w:r>
      <w:r w:rsidR="0048427D">
        <w:t>о реабилитации</w:t>
      </w:r>
      <w:r w:rsidR="0048427D" w:rsidRPr="00DD55F2">
        <w:t xml:space="preserve"> </w:t>
      </w:r>
      <w:r w:rsidR="0048427D">
        <w:t>заключенных</w:t>
      </w:r>
      <w:r w:rsidR="0048427D" w:rsidRPr="00DD55F2">
        <w:t xml:space="preserve">: </w:t>
      </w:r>
      <w:r w:rsidR="0048427D">
        <w:t>ведется</w:t>
      </w:r>
      <w:r w:rsidR="0048427D" w:rsidRPr="00DD55F2">
        <w:t xml:space="preserve"> </w:t>
      </w:r>
      <w:r w:rsidR="0048427D">
        <w:t>работа</w:t>
      </w:r>
      <w:r w:rsidR="0048427D" w:rsidRPr="00DD55F2">
        <w:t xml:space="preserve"> </w:t>
      </w:r>
      <w:r w:rsidR="0048427D">
        <w:t>по у</w:t>
      </w:r>
      <w:r w:rsidR="0048427D">
        <w:t>с</w:t>
      </w:r>
      <w:r w:rsidR="0048427D">
        <w:t>тановлению режима обращения с ними на всем протяжении срока заключения как с членами социальной группы</w:t>
      </w:r>
      <w:r w:rsidR="0048427D" w:rsidRPr="00DD55F2">
        <w:t xml:space="preserve">. </w:t>
      </w:r>
      <w:r w:rsidR="0048427D">
        <w:t>Модель</w:t>
      </w:r>
      <w:r>
        <w:t xml:space="preserve"> "</w:t>
      </w:r>
      <w:r w:rsidR="0048427D">
        <w:t>Комплексная</w:t>
      </w:r>
      <w:r w:rsidR="0048427D" w:rsidRPr="00DD55F2">
        <w:t xml:space="preserve"> </w:t>
      </w:r>
      <w:r w:rsidR="0048427D">
        <w:t>поддержка</w:t>
      </w:r>
      <w:r w:rsidR="0048427D" w:rsidRPr="00DD55F2">
        <w:t xml:space="preserve"> </w:t>
      </w:r>
      <w:r w:rsidR="0048427D">
        <w:t>для</w:t>
      </w:r>
      <w:r w:rsidR="0048427D" w:rsidRPr="00DD55F2">
        <w:t xml:space="preserve"> </w:t>
      </w:r>
      <w:r w:rsidR="0048427D">
        <w:t>лиц</w:t>
      </w:r>
      <w:r w:rsidR="0048427D" w:rsidRPr="00DD55F2">
        <w:t xml:space="preserve">, </w:t>
      </w:r>
      <w:r w:rsidR="0048427D">
        <w:t>находящихся</w:t>
      </w:r>
      <w:r w:rsidR="0048427D" w:rsidRPr="00DD55F2">
        <w:t xml:space="preserve"> </w:t>
      </w:r>
      <w:r w:rsidR="0048427D">
        <w:t>в</w:t>
      </w:r>
      <w:r w:rsidR="0048427D" w:rsidRPr="00DD55F2">
        <w:t xml:space="preserve"> </w:t>
      </w:r>
      <w:r w:rsidR="0048427D">
        <w:t>заключении</w:t>
      </w:r>
      <w:r>
        <w:t>"</w:t>
      </w:r>
      <w:r w:rsidR="0048427D" w:rsidRPr="00DD55F2">
        <w:t xml:space="preserve"> </w:t>
      </w:r>
      <w:r w:rsidR="0048427D">
        <w:t>нацелена на</w:t>
      </w:r>
      <w:r w:rsidR="0048427D" w:rsidRPr="00DD55F2">
        <w:t xml:space="preserve"> </w:t>
      </w:r>
      <w:r w:rsidR="0048427D">
        <w:t>существенное улучшение качества поддержки, оказываемой в</w:t>
      </w:r>
      <w:r w:rsidR="0048427D" w:rsidRPr="00DD55F2">
        <w:t xml:space="preserve"> </w:t>
      </w:r>
      <w:r w:rsidR="0048427D">
        <w:t>реабилитационных центрах, и предусматривает об</w:t>
      </w:r>
      <w:r w:rsidR="0048427D">
        <w:t>у</w:t>
      </w:r>
      <w:r w:rsidR="0048427D">
        <w:t>чение обслуживающего персонала</w:t>
      </w:r>
      <w:r w:rsidR="0048427D" w:rsidRPr="00DD55F2">
        <w:t xml:space="preserve">. </w:t>
      </w:r>
      <w:r w:rsidR="0048427D">
        <w:t>Мероприятия</w:t>
      </w:r>
      <w:r w:rsidR="0048427D" w:rsidRPr="00A80963">
        <w:t xml:space="preserve"> </w:t>
      </w:r>
      <w:r w:rsidR="0048427D">
        <w:t>по</w:t>
      </w:r>
      <w:r w:rsidR="0048427D" w:rsidRPr="00A80963">
        <w:t xml:space="preserve"> </w:t>
      </w:r>
      <w:r w:rsidR="0048427D">
        <w:t>улучшению</w:t>
      </w:r>
      <w:r w:rsidR="0048427D" w:rsidRPr="00A80963">
        <w:t xml:space="preserve"> </w:t>
      </w:r>
      <w:r w:rsidR="0048427D">
        <w:t>состояния</w:t>
      </w:r>
      <w:r w:rsidR="0048427D" w:rsidRPr="00A80963">
        <w:t xml:space="preserve"> </w:t>
      </w:r>
      <w:r w:rsidR="0048427D">
        <w:t>и</w:t>
      </w:r>
      <w:r w:rsidR="0048427D">
        <w:t>н</w:t>
      </w:r>
      <w:r w:rsidR="0048427D">
        <w:t>фраструктуры</w:t>
      </w:r>
      <w:r w:rsidR="0048427D" w:rsidRPr="00A80963">
        <w:t xml:space="preserve"> </w:t>
      </w:r>
      <w:r w:rsidR="0048427D">
        <w:t>ориентированы на обеспечение наличия таких</w:t>
      </w:r>
      <w:r w:rsidR="0048427D" w:rsidRPr="00A80963">
        <w:t xml:space="preserve"> </w:t>
      </w:r>
      <w:r w:rsidR="0048427D">
        <w:t>объектов, которые стимулируют процесс реабилитации</w:t>
      </w:r>
      <w:r w:rsidR="0048427D" w:rsidRPr="00A80963">
        <w:t xml:space="preserve">, </w:t>
      </w:r>
      <w:r w:rsidR="0048427D">
        <w:t>например, мест для проведения семинаров по профессиональной подготовке и клиник</w:t>
      </w:r>
      <w:r w:rsidR="0048427D" w:rsidRPr="00A80963">
        <w:t xml:space="preserve">. </w:t>
      </w:r>
      <w:r w:rsidR="0048427D">
        <w:t>Подготовка</w:t>
      </w:r>
      <w:r w:rsidR="0048427D" w:rsidRPr="00A80963">
        <w:t xml:space="preserve"> </w:t>
      </w:r>
      <w:r w:rsidR="0048427D">
        <w:t>тюремных</w:t>
      </w:r>
      <w:r w:rsidR="0048427D" w:rsidRPr="00A80963">
        <w:t xml:space="preserve"> </w:t>
      </w:r>
      <w:r w:rsidR="0048427D">
        <w:t>надзират</w:t>
      </w:r>
      <w:r w:rsidR="0048427D">
        <w:t>е</w:t>
      </w:r>
      <w:r w:rsidR="0048427D">
        <w:t>лей</w:t>
      </w:r>
      <w:r w:rsidR="0048427D" w:rsidRPr="00A80963">
        <w:t xml:space="preserve"> </w:t>
      </w:r>
      <w:r w:rsidR="0048427D">
        <w:t>призвана</w:t>
      </w:r>
      <w:r w:rsidR="0048427D" w:rsidRPr="00A80963">
        <w:t xml:space="preserve"> </w:t>
      </w:r>
      <w:r w:rsidR="0048427D">
        <w:t>существенно сократить число случаев</w:t>
      </w:r>
      <w:r w:rsidR="0048427D" w:rsidRPr="00A80963">
        <w:t xml:space="preserve"> </w:t>
      </w:r>
      <w:r w:rsidR="0048427D">
        <w:t>наказания и изоляции в у</w:t>
      </w:r>
      <w:r w:rsidR="0048427D">
        <w:t>ч</w:t>
      </w:r>
      <w:r w:rsidR="0048427D">
        <w:t>реждениях пенитенциарной</w:t>
      </w:r>
      <w:r w:rsidR="0048427D" w:rsidRPr="00A80963">
        <w:t xml:space="preserve"> </w:t>
      </w:r>
      <w:r w:rsidR="0048427D">
        <w:t>системы</w:t>
      </w:r>
      <w:r w:rsidR="0048427D" w:rsidRPr="00A80963">
        <w:t>.</w:t>
      </w:r>
    </w:p>
    <w:p w:rsidR="0048427D" w:rsidRPr="002C53AA" w:rsidRDefault="00C72BD9" w:rsidP="00B2727F">
      <w:pPr>
        <w:pStyle w:val="SingleTxtGR"/>
      </w:pPr>
      <w:r>
        <w:t>16.</w:t>
      </w:r>
      <w:r>
        <w:tab/>
      </w:r>
      <w:r w:rsidR="0048427D">
        <w:t>Для</w:t>
      </w:r>
      <w:r w:rsidR="0048427D" w:rsidRPr="00A80963">
        <w:t xml:space="preserve"> </w:t>
      </w:r>
      <w:r w:rsidR="0048427D">
        <w:t>решения</w:t>
      </w:r>
      <w:r w:rsidR="0048427D" w:rsidRPr="00A80963">
        <w:t xml:space="preserve"> </w:t>
      </w:r>
      <w:r w:rsidR="0048427D">
        <w:t>проблемы</w:t>
      </w:r>
      <w:r w:rsidR="0048427D" w:rsidRPr="00A80963">
        <w:t xml:space="preserve"> </w:t>
      </w:r>
      <w:r w:rsidR="0048427D">
        <w:t>переполненности</w:t>
      </w:r>
      <w:r w:rsidR="0048427D" w:rsidRPr="00A80963">
        <w:t xml:space="preserve"> </w:t>
      </w:r>
      <w:r w:rsidR="0048427D">
        <w:t>в</w:t>
      </w:r>
      <w:r w:rsidR="0048427D" w:rsidRPr="00A80963">
        <w:t xml:space="preserve"> </w:t>
      </w:r>
      <w:r w:rsidR="0048427D">
        <w:t>разных</w:t>
      </w:r>
      <w:r w:rsidR="0048427D" w:rsidRPr="00A80963">
        <w:t xml:space="preserve"> </w:t>
      </w:r>
      <w:r w:rsidR="0048427D">
        <w:t>городах</w:t>
      </w:r>
      <w:r w:rsidR="0048427D" w:rsidRPr="00A80963">
        <w:t xml:space="preserve"> </w:t>
      </w:r>
      <w:r w:rsidR="0048427D">
        <w:t>были п</w:t>
      </w:r>
      <w:r w:rsidR="0048427D">
        <w:t>о</w:t>
      </w:r>
      <w:r w:rsidR="0048427D">
        <w:t>строены новые центры социальной реабилитации и ведется строительство мн</w:t>
      </w:r>
      <w:r w:rsidR="0048427D">
        <w:t>о</w:t>
      </w:r>
      <w:r w:rsidR="0048427D">
        <w:t>гих д</w:t>
      </w:r>
      <w:r w:rsidR="0048427D">
        <w:t>о</w:t>
      </w:r>
      <w:r w:rsidR="0048427D">
        <w:t>полнительных объектов</w:t>
      </w:r>
      <w:r w:rsidR="0048427D" w:rsidRPr="00A80963">
        <w:t xml:space="preserve">. </w:t>
      </w:r>
      <w:r w:rsidR="0048427D">
        <w:t>Указанные</w:t>
      </w:r>
      <w:r w:rsidR="0048427D" w:rsidRPr="00744D75">
        <w:t xml:space="preserve"> </w:t>
      </w:r>
      <w:r w:rsidR="0048427D">
        <w:t>меры</w:t>
      </w:r>
      <w:r w:rsidR="0048427D" w:rsidRPr="00744D75">
        <w:t xml:space="preserve"> </w:t>
      </w:r>
      <w:r w:rsidR="0048427D">
        <w:t>наряду</w:t>
      </w:r>
      <w:r w:rsidR="0048427D" w:rsidRPr="00744D75">
        <w:t xml:space="preserve"> </w:t>
      </w:r>
      <w:r w:rsidR="0048427D">
        <w:t>с</w:t>
      </w:r>
      <w:r w:rsidR="0048427D" w:rsidRPr="00744D75">
        <w:t xml:space="preserve"> </w:t>
      </w:r>
      <w:r w:rsidR="0048427D">
        <w:t>расширением</w:t>
      </w:r>
      <w:r w:rsidR="0048427D" w:rsidRPr="00744D75">
        <w:t xml:space="preserve"> </w:t>
      </w:r>
      <w:r w:rsidR="0048427D">
        <w:t>доступа</w:t>
      </w:r>
      <w:r w:rsidR="0048427D" w:rsidRPr="00744D75">
        <w:t xml:space="preserve"> </w:t>
      </w:r>
      <w:r w:rsidR="0048427D">
        <w:t>к</w:t>
      </w:r>
      <w:r w:rsidR="0048427D" w:rsidRPr="00744D75">
        <w:t xml:space="preserve"> </w:t>
      </w:r>
      <w:r w:rsidR="0048427D">
        <w:t>правосудию</w:t>
      </w:r>
      <w:r w:rsidR="0048427D" w:rsidRPr="00744D75">
        <w:t xml:space="preserve">, </w:t>
      </w:r>
      <w:r w:rsidR="0048427D">
        <w:t>последовавшим за созданием</w:t>
      </w:r>
      <w:r w:rsidR="0048427D" w:rsidRPr="00744D75">
        <w:t xml:space="preserve"> </w:t>
      </w:r>
      <w:r w:rsidR="0048427D">
        <w:t>Управления омбудсмена</w:t>
      </w:r>
      <w:r w:rsidR="0048427D" w:rsidRPr="00744D75">
        <w:t xml:space="preserve"> </w:t>
      </w:r>
      <w:r w:rsidR="0048427D">
        <w:t>в</w:t>
      </w:r>
      <w:r w:rsidR="0048427D" w:rsidRPr="00744D75">
        <w:t xml:space="preserve"> 2009</w:t>
      </w:r>
      <w:r w:rsidR="0048427D">
        <w:t xml:space="preserve"> г</w:t>
      </w:r>
      <w:r w:rsidR="0048427D">
        <w:t>о</w:t>
      </w:r>
      <w:r w:rsidR="0048427D">
        <w:t>ду</w:t>
      </w:r>
      <w:r w:rsidR="0048427D" w:rsidRPr="00744D75">
        <w:t xml:space="preserve">, </w:t>
      </w:r>
      <w:r w:rsidR="0048427D">
        <w:t>позволили сократить уровень переполненности тюрем на</w:t>
      </w:r>
      <w:r w:rsidR="0048427D" w:rsidRPr="00744D75">
        <w:t xml:space="preserve"> 70</w:t>
      </w:r>
      <w:r w:rsidR="0048427D">
        <w:t>%</w:t>
      </w:r>
      <w:r w:rsidR="0048427D" w:rsidRPr="00744D75">
        <w:t xml:space="preserve">. </w:t>
      </w:r>
      <w:r w:rsidR="0048427D">
        <w:t>Проблема</w:t>
      </w:r>
      <w:r w:rsidR="0048427D" w:rsidRPr="002C53AA">
        <w:t xml:space="preserve"> </w:t>
      </w:r>
      <w:r w:rsidR="0048427D">
        <w:t>должна</w:t>
      </w:r>
      <w:r w:rsidR="00D81695">
        <w:t xml:space="preserve"> </w:t>
      </w:r>
      <w:r w:rsidR="0048427D" w:rsidRPr="002C53AA">
        <w:t xml:space="preserve"> </w:t>
      </w:r>
      <w:r w:rsidR="0048427D">
        <w:t>быть</w:t>
      </w:r>
      <w:r w:rsidR="0048427D" w:rsidRPr="002C53AA">
        <w:t xml:space="preserve"> </w:t>
      </w:r>
      <w:r w:rsidR="0048427D">
        <w:t>полностью</w:t>
      </w:r>
      <w:r w:rsidR="0048427D" w:rsidRPr="002C53AA">
        <w:t xml:space="preserve"> </w:t>
      </w:r>
      <w:r w:rsidR="0048427D">
        <w:t>решена</w:t>
      </w:r>
      <w:r w:rsidR="0048427D" w:rsidRPr="002C53AA">
        <w:t xml:space="preserve"> </w:t>
      </w:r>
      <w:r w:rsidR="0048427D">
        <w:t>в течение ближайших</w:t>
      </w:r>
      <w:r w:rsidR="0048427D" w:rsidRPr="002C53AA">
        <w:t xml:space="preserve"> 18 </w:t>
      </w:r>
      <w:r w:rsidR="0048427D">
        <w:t>месяцев</w:t>
      </w:r>
      <w:r w:rsidR="0048427D" w:rsidRPr="002C53AA">
        <w:t xml:space="preserve">. </w:t>
      </w:r>
      <w:r w:rsidR="0048427D">
        <w:t>Лечащие</w:t>
      </w:r>
      <w:r w:rsidR="0048427D" w:rsidRPr="002C53AA">
        <w:t xml:space="preserve"> </w:t>
      </w:r>
      <w:r w:rsidR="0048427D">
        <w:t>врачи</w:t>
      </w:r>
      <w:r w:rsidR="0048427D" w:rsidRPr="002C53AA">
        <w:t xml:space="preserve"> </w:t>
      </w:r>
      <w:r w:rsidR="0048427D">
        <w:t>з</w:t>
      </w:r>
      <w:r w:rsidR="0048427D">
        <w:t>а</w:t>
      </w:r>
      <w:r w:rsidR="0048427D">
        <w:t>ключенных</w:t>
      </w:r>
      <w:r w:rsidR="0048427D" w:rsidRPr="002C53AA">
        <w:t xml:space="preserve"> </w:t>
      </w:r>
      <w:r w:rsidR="0048427D">
        <w:t>являются</w:t>
      </w:r>
      <w:r w:rsidR="0048427D" w:rsidRPr="002C53AA">
        <w:t xml:space="preserve"> </w:t>
      </w:r>
      <w:r w:rsidR="0048427D">
        <w:t>работниками</w:t>
      </w:r>
      <w:r w:rsidR="0048427D" w:rsidRPr="002C53AA">
        <w:t xml:space="preserve"> </w:t>
      </w:r>
      <w:r w:rsidR="0048427D">
        <w:t>Министерства здравоохранения</w:t>
      </w:r>
      <w:r w:rsidR="0048427D" w:rsidRPr="002C53AA">
        <w:t xml:space="preserve">. </w:t>
      </w:r>
    </w:p>
    <w:p w:rsidR="0048427D" w:rsidRPr="00C769EA" w:rsidRDefault="00C72BD9" w:rsidP="00B2727F">
      <w:pPr>
        <w:pStyle w:val="SingleTxtGR"/>
      </w:pPr>
      <w:r>
        <w:t>17.</w:t>
      </w:r>
      <w:r>
        <w:tab/>
      </w:r>
      <w:r w:rsidR="0048427D">
        <w:t>В</w:t>
      </w:r>
      <w:r w:rsidR="0048427D" w:rsidRPr="00777CE5">
        <w:t xml:space="preserve"> 2010 </w:t>
      </w:r>
      <w:r w:rsidR="0048427D">
        <w:t>году</w:t>
      </w:r>
      <w:r w:rsidR="0048427D" w:rsidRPr="00777CE5">
        <w:t xml:space="preserve"> </w:t>
      </w:r>
      <w:r w:rsidR="0048427D">
        <w:t>в</w:t>
      </w:r>
      <w:r w:rsidR="0048427D" w:rsidRPr="00777CE5">
        <w:t xml:space="preserve"> </w:t>
      </w:r>
      <w:r w:rsidR="0048427D">
        <w:t>центрах</w:t>
      </w:r>
      <w:r w:rsidR="0048427D" w:rsidRPr="00777CE5">
        <w:t xml:space="preserve"> </w:t>
      </w:r>
      <w:r w:rsidR="0048427D">
        <w:t>социальной</w:t>
      </w:r>
      <w:r w:rsidR="0048427D" w:rsidRPr="00777CE5">
        <w:t xml:space="preserve"> </w:t>
      </w:r>
      <w:r w:rsidR="0048427D">
        <w:t>реабилитации</w:t>
      </w:r>
      <w:r w:rsidR="0048427D" w:rsidRPr="00777CE5">
        <w:t xml:space="preserve"> </w:t>
      </w:r>
      <w:r w:rsidR="0048427D">
        <w:t>и</w:t>
      </w:r>
      <w:r w:rsidR="0048427D" w:rsidRPr="00777CE5">
        <w:t xml:space="preserve"> </w:t>
      </w:r>
      <w:r w:rsidR="0048427D">
        <w:t>центрах</w:t>
      </w:r>
      <w:r w:rsidR="0048427D" w:rsidRPr="00777CE5">
        <w:t xml:space="preserve"> </w:t>
      </w:r>
      <w:r w:rsidR="0048427D">
        <w:t>поддержки</w:t>
      </w:r>
      <w:r w:rsidR="0048427D" w:rsidRPr="00777CE5">
        <w:t xml:space="preserve"> </w:t>
      </w:r>
      <w:r w:rsidR="0048427D">
        <w:t>несовершеннолетних</w:t>
      </w:r>
      <w:r w:rsidR="0048427D" w:rsidRPr="00777CE5">
        <w:t xml:space="preserve"> </w:t>
      </w:r>
      <w:r w:rsidR="0048427D">
        <w:t>правонарушителей принято к рассмотрению</w:t>
      </w:r>
      <w:r w:rsidR="0048427D" w:rsidRPr="00777CE5">
        <w:t xml:space="preserve"> </w:t>
      </w:r>
      <w:r w:rsidR="0048427D">
        <w:t>всего пять жалоб на плохое обращение</w:t>
      </w:r>
      <w:r w:rsidR="0048427D" w:rsidRPr="00777CE5">
        <w:t xml:space="preserve">. </w:t>
      </w:r>
      <w:r w:rsidR="0048427D">
        <w:t>Несоответствие</w:t>
      </w:r>
      <w:r w:rsidR="0048427D" w:rsidRPr="00C769EA">
        <w:t xml:space="preserve"> </w:t>
      </w:r>
      <w:r w:rsidR="0048427D">
        <w:t>между</w:t>
      </w:r>
      <w:r w:rsidR="0048427D" w:rsidRPr="00C769EA">
        <w:t xml:space="preserve"> </w:t>
      </w:r>
      <w:r w:rsidR="0048427D">
        <w:t>этим</w:t>
      </w:r>
      <w:r w:rsidR="0048427D" w:rsidRPr="00C769EA">
        <w:t xml:space="preserve"> </w:t>
      </w:r>
      <w:r w:rsidR="0048427D">
        <w:t>показателем</w:t>
      </w:r>
      <w:r w:rsidR="0048427D" w:rsidRPr="00C769EA">
        <w:t xml:space="preserve"> </w:t>
      </w:r>
      <w:r w:rsidR="0048427D">
        <w:t>и</w:t>
      </w:r>
      <w:r w:rsidR="0048427D" w:rsidRPr="00C769EA">
        <w:t xml:space="preserve"> </w:t>
      </w:r>
      <w:r w:rsidR="0048427D">
        <w:t>ци</w:t>
      </w:r>
      <w:r w:rsidR="0048427D">
        <w:t>ф</w:t>
      </w:r>
      <w:r w:rsidR="0048427D">
        <w:t>рой</w:t>
      </w:r>
      <w:r w:rsidR="0048427D" w:rsidRPr="00C769EA">
        <w:t xml:space="preserve">, </w:t>
      </w:r>
      <w:r w:rsidR="0048427D">
        <w:t>ук</w:t>
      </w:r>
      <w:r w:rsidR="0048427D">
        <w:t>а</w:t>
      </w:r>
      <w:r w:rsidR="0048427D">
        <w:t>занной</w:t>
      </w:r>
      <w:r w:rsidR="0048427D" w:rsidRPr="00C769EA">
        <w:t xml:space="preserve"> </w:t>
      </w:r>
      <w:r w:rsidR="0048427D">
        <w:t>в</w:t>
      </w:r>
      <w:r w:rsidR="0048427D" w:rsidRPr="00C769EA">
        <w:t xml:space="preserve"> </w:t>
      </w:r>
      <w:r w:rsidR="0048427D">
        <w:t>докладе</w:t>
      </w:r>
      <w:r w:rsidR="0048427D" w:rsidRPr="00C769EA">
        <w:t xml:space="preserve"> </w:t>
      </w:r>
      <w:r w:rsidR="0048427D">
        <w:t>Фонда</w:t>
      </w:r>
      <w:r w:rsidR="0048427D" w:rsidRPr="00C769EA">
        <w:t xml:space="preserve"> </w:t>
      </w:r>
      <w:r w:rsidR="0048427D">
        <w:t>полной</w:t>
      </w:r>
      <w:r w:rsidR="0048427D" w:rsidRPr="00C769EA">
        <w:t xml:space="preserve"> </w:t>
      </w:r>
      <w:r w:rsidR="0048427D">
        <w:t>реабилитации</w:t>
      </w:r>
      <w:r w:rsidR="0048427D" w:rsidRPr="00C769EA">
        <w:t xml:space="preserve"> </w:t>
      </w:r>
      <w:r w:rsidR="0048427D">
        <w:t>жертв</w:t>
      </w:r>
      <w:r w:rsidR="0048427D" w:rsidRPr="00C769EA">
        <w:t xml:space="preserve"> </w:t>
      </w:r>
      <w:r w:rsidR="0048427D">
        <w:t>насилия</w:t>
      </w:r>
      <w:r w:rsidR="0048427D" w:rsidRPr="00C769EA">
        <w:t xml:space="preserve"> (</w:t>
      </w:r>
      <w:r w:rsidR="0048427D">
        <w:t>ПРИВА</w:t>
      </w:r>
      <w:r w:rsidR="0048427D" w:rsidRPr="00C769EA">
        <w:t xml:space="preserve">), </w:t>
      </w:r>
      <w:r w:rsidR="0048427D">
        <w:t>обусловлено</w:t>
      </w:r>
      <w:r w:rsidR="0048427D" w:rsidRPr="00C769EA">
        <w:t xml:space="preserve"> </w:t>
      </w:r>
      <w:r w:rsidR="0048427D">
        <w:t>тем обстоятельством</w:t>
      </w:r>
      <w:r w:rsidR="0048427D" w:rsidRPr="00C769EA">
        <w:t xml:space="preserve">, </w:t>
      </w:r>
      <w:r w:rsidR="0048427D">
        <w:t>что</w:t>
      </w:r>
      <w:r w:rsidR="0048427D" w:rsidRPr="00C769EA">
        <w:t xml:space="preserve"> </w:t>
      </w:r>
      <w:r w:rsidR="0048427D">
        <w:t>фонд ПРИВА</w:t>
      </w:r>
      <w:r w:rsidR="0048427D" w:rsidRPr="00C769EA">
        <w:t xml:space="preserve"> </w:t>
      </w:r>
      <w:r w:rsidR="0048427D">
        <w:t>использовал информацию, полученную в ходе опросов</w:t>
      </w:r>
      <w:r w:rsidR="0048427D" w:rsidRPr="00C769EA">
        <w:t xml:space="preserve">, </w:t>
      </w:r>
      <w:r w:rsidR="0048427D">
        <w:t>а доклад государства-участника основан на кол</w:t>
      </w:r>
      <w:r w:rsidR="0048427D">
        <w:t>и</w:t>
      </w:r>
      <w:r w:rsidR="0048427D">
        <w:t>честве</w:t>
      </w:r>
      <w:r w:rsidR="0048427D" w:rsidRPr="00C769EA">
        <w:t xml:space="preserve"> </w:t>
      </w:r>
      <w:r w:rsidR="0048427D">
        <w:t>жалоб, поступивших через тюремную систему</w:t>
      </w:r>
      <w:r w:rsidR="0048427D" w:rsidRPr="00C769EA">
        <w:t>.</w:t>
      </w:r>
    </w:p>
    <w:p w:rsidR="0048427D" w:rsidRPr="00F4240C" w:rsidRDefault="00C72BD9" w:rsidP="00B2727F">
      <w:pPr>
        <w:pStyle w:val="SingleTxtGR"/>
      </w:pPr>
      <w:r>
        <w:t>18.</w:t>
      </w:r>
      <w:r>
        <w:tab/>
      </w:r>
      <w:r w:rsidR="0048427D">
        <w:t>Департамент</w:t>
      </w:r>
      <w:r w:rsidR="0048427D" w:rsidRPr="00E20DCA">
        <w:t xml:space="preserve"> </w:t>
      </w:r>
      <w:r w:rsidR="0048427D">
        <w:t>по</w:t>
      </w:r>
      <w:r w:rsidR="0048427D" w:rsidRPr="00E20DCA">
        <w:t xml:space="preserve"> </w:t>
      </w:r>
      <w:r w:rsidR="0048427D">
        <w:t>правам</w:t>
      </w:r>
      <w:r w:rsidR="0048427D" w:rsidRPr="00E20DCA">
        <w:t xml:space="preserve"> </w:t>
      </w:r>
      <w:r w:rsidR="0048427D">
        <w:t>человека</w:t>
      </w:r>
      <w:r w:rsidR="0048427D" w:rsidRPr="00E20DCA">
        <w:t xml:space="preserve"> </w:t>
      </w:r>
      <w:r w:rsidR="0048427D">
        <w:t>и</w:t>
      </w:r>
      <w:r w:rsidR="0048427D" w:rsidRPr="00E20DCA">
        <w:t xml:space="preserve"> </w:t>
      </w:r>
      <w:r w:rsidR="0048427D">
        <w:t>Департамент по</w:t>
      </w:r>
      <w:r w:rsidR="0048427D" w:rsidRPr="00E20DCA">
        <w:t xml:space="preserve"> </w:t>
      </w:r>
      <w:r w:rsidR="0048427D">
        <w:t>социальной</w:t>
      </w:r>
      <w:r w:rsidR="0048427D" w:rsidRPr="00E20DCA">
        <w:t xml:space="preserve"> </w:t>
      </w:r>
      <w:r w:rsidR="0048427D">
        <w:t>реабил</w:t>
      </w:r>
      <w:r w:rsidR="0048427D">
        <w:t>и</w:t>
      </w:r>
      <w:r w:rsidR="0048427D">
        <w:t>тации</w:t>
      </w:r>
      <w:r w:rsidR="0048427D" w:rsidRPr="00E20DCA">
        <w:t xml:space="preserve"> </w:t>
      </w:r>
      <w:r w:rsidR="0048427D">
        <w:t>при Министерстве юстиции и по правам человека</w:t>
      </w:r>
      <w:r w:rsidR="0048427D" w:rsidRPr="00E20DCA">
        <w:t xml:space="preserve"> </w:t>
      </w:r>
      <w:r w:rsidR="0048427D">
        <w:t>являются главными инстанциями, отвечающими</w:t>
      </w:r>
      <w:r w:rsidR="0048427D" w:rsidRPr="00E20DCA">
        <w:t xml:space="preserve"> </w:t>
      </w:r>
      <w:r w:rsidR="00D81695">
        <w:t xml:space="preserve"> </w:t>
      </w:r>
      <w:r w:rsidR="0048427D">
        <w:t>за мониторинг соблюдения прав лиц, лишенных свободы</w:t>
      </w:r>
      <w:r w:rsidR="0048427D" w:rsidRPr="00E20DCA">
        <w:t xml:space="preserve">. </w:t>
      </w:r>
      <w:r w:rsidR="0048427D">
        <w:t>Вместе</w:t>
      </w:r>
      <w:r w:rsidR="0048427D" w:rsidRPr="00E20DCA">
        <w:t xml:space="preserve"> </w:t>
      </w:r>
      <w:r w:rsidR="0048427D">
        <w:t>с</w:t>
      </w:r>
      <w:r w:rsidR="0048427D" w:rsidRPr="00E20DCA">
        <w:t xml:space="preserve"> </w:t>
      </w:r>
      <w:r w:rsidR="0048427D">
        <w:t>представителями</w:t>
      </w:r>
      <w:r w:rsidR="0048427D" w:rsidRPr="00E20DCA">
        <w:t xml:space="preserve"> </w:t>
      </w:r>
      <w:r w:rsidR="0048427D">
        <w:t>Управления омбудсмена их</w:t>
      </w:r>
      <w:r w:rsidR="0048427D" w:rsidRPr="00E20DCA">
        <w:t xml:space="preserve"> </w:t>
      </w:r>
      <w:r w:rsidR="0048427D">
        <w:t>сотрудники</w:t>
      </w:r>
      <w:r w:rsidR="0048427D" w:rsidRPr="00E20DCA">
        <w:t xml:space="preserve"> </w:t>
      </w:r>
      <w:r w:rsidR="0048427D">
        <w:t>с</w:t>
      </w:r>
      <w:r w:rsidR="0048427D">
        <w:t>о</w:t>
      </w:r>
      <w:r w:rsidR="0048427D">
        <w:t>вершили</w:t>
      </w:r>
      <w:r w:rsidR="0048427D" w:rsidRPr="00E20DCA">
        <w:t xml:space="preserve"> </w:t>
      </w:r>
      <w:r w:rsidR="0048427D">
        <w:t>семь</w:t>
      </w:r>
      <w:r w:rsidR="0048427D" w:rsidRPr="00E20DCA">
        <w:t xml:space="preserve"> </w:t>
      </w:r>
      <w:r w:rsidR="0048427D">
        <w:t>визитов</w:t>
      </w:r>
      <w:r w:rsidR="0048427D" w:rsidRPr="00E20DCA">
        <w:t xml:space="preserve"> </w:t>
      </w:r>
      <w:r w:rsidR="0048427D">
        <w:t>в центры социальной реабилитации –</w:t>
      </w:r>
      <w:r w:rsidR="0048427D" w:rsidRPr="00E20DCA">
        <w:t xml:space="preserve"> </w:t>
      </w:r>
      <w:r w:rsidR="0048427D">
        <w:t>некоторые без предварительного уведомления –</w:t>
      </w:r>
      <w:r w:rsidR="0048427D" w:rsidRPr="00E20DCA">
        <w:t xml:space="preserve"> </w:t>
      </w:r>
      <w:r w:rsidR="0048427D">
        <w:t>на протяжении последних шести месяцев</w:t>
      </w:r>
      <w:r w:rsidR="0048427D" w:rsidRPr="00E20DCA">
        <w:t xml:space="preserve"> </w:t>
      </w:r>
      <w:r w:rsidR="0048427D">
        <w:t>и</w:t>
      </w:r>
      <w:r w:rsidR="0048427D" w:rsidRPr="00E20DCA">
        <w:t xml:space="preserve"> </w:t>
      </w:r>
      <w:r w:rsidR="0048427D">
        <w:t>готовят с</w:t>
      </w:r>
      <w:r w:rsidR="0048427D">
        <w:t>о</w:t>
      </w:r>
      <w:r w:rsidR="0048427D">
        <w:t>вместный доклад, в котором будут представлены установленные ими данные</w:t>
      </w:r>
      <w:r w:rsidR="0048427D" w:rsidRPr="00E20DCA">
        <w:t xml:space="preserve">. </w:t>
      </w:r>
      <w:r w:rsidR="0048427D">
        <w:t>Кроме</w:t>
      </w:r>
      <w:r w:rsidR="0048427D" w:rsidRPr="00F4240C">
        <w:t xml:space="preserve"> </w:t>
      </w:r>
      <w:r w:rsidR="0048427D">
        <w:t>того</w:t>
      </w:r>
      <w:r w:rsidR="0048427D" w:rsidRPr="00F4240C">
        <w:t xml:space="preserve">, </w:t>
      </w:r>
      <w:r w:rsidR="0048427D">
        <w:t>работа, проводимая</w:t>
      </w:r>
      <w:r w:rsidR="0048427D" w:rsidRPr="00F4240C">
        <w:t xml:space="preserve"> </w:t>
      </w:r>
      <w:r w:rsidR="0048427D">
        <w:t>Генеральной государственной прок</w:t>
      </w:r>
      <w:r w:rsidR="0048427D">
        <w:t>у</w:t>
      </w:r>
      <w:r w:rsidR="0048427D">
        <w:t>ратурой и</w:t>
      </w:r>
      <w:r w:rsidR="0048427D" w:rsidRPr="00F4240C">
        <w:t xml:space="preserve"> </w:t>
      </w:r>
      <w:r w:rsidR="0048427D">
        <w:t>другими</w:t>
      </w:r>
      <w:r w:rsidR="0048427D" w:rsidRPr="00F4240C">
        <w:t xml:space="preserve"> </w:t>
      </w:r>
      <w:r w:rsidR="0048427D">
        <w:t>органами</w:t>
      </w:r>
      <w:r w:rsidR="0048427D" w:rsidRPr="00F4240C">
        <w:t xml:space="preserve"> </w:t>
      </w:r>
      <w:r w:rsidR="0048427D">
        <w:t>юстиции,</w:t>
      </w:r>
      <w:r w:rsidR="0048427D" w:rsidRPr="00F4240C">
        <w:t xml:space="preserve"> </w:t>
      </w:r>
      <w:r w:rsidR="0048427D">
        <w:t>служит для них источником сведений, необход</w:t>
      </w:r>
      <w:r w:rsidR="0048427D">
        <w:t>и</w:t>
      </w:r>
      <w:r w:rsidR="0048427D">
        <w:t>мых для мониторинга соблюдения прав человека в тюрьмах</w:t>
      </w:r>
      <w:r w:rsidR="0048427D" w:rsidRPr="00F4240C">
        <w:t>.</w:t>
      </w:r>
    </w:p>
    <w:p w:rsidR="0048427D" w:rsidRPr="003D5A18" w:rsidRDefault="00C72BD9" w:rsidP="00B2727F">
      <w:pPr>
        <w:pStyle w:val="SingleTxtGR"/>
      </w:pPr>
      <w:r>
        <w:t>19.</w:t>
      </w:r>
      <w:r>
        <w:tab/>
      </w:r>
      <w:r w:rsidR="0048427D">
        <w:t>Вооруженный</w:t>
      </w:r>
      <w:r w:rsidR="0048427D" w:rsidRPr="00F4240C">
        <w:t xml:space="preserve"> </w:t>
      </w:r>
      <w:r w:rsidR="0048427D">
        <w:t>конфликт</w:t>
      </w:r>
      <w:r w:rsidR="0048427D" w:rsidRPr="00F4240C">
        <w:t xml:space="preserve"> </w:t>
      </w:r>
      <w:r w:rsidR="0048427D">
        <w:t>и</w:t>
      </w:r>
      <w:r w:rsidR="0048427D" w:rsidRPr="00F4240C">
        <w:t xml:space="preserve"> </w:t>
      </w:r>
      <w:r w:rsidR="0048427D">
        <w:t>производство</w:t>
      </w:r>
      <w:r w:rsidR="0048427D" w:rsidRPr="00F4240C">
        <w:t xml:space="preserve"> </w:t>
      </w:r>
      <w:r w:rsidR="0048427D">
        <w:t>наркотиков</w:t>
      </w:r>
      <w:r w:rsidR="0048427D" w:rsidRPr="00F4240C">
        <w:t xml:space="preserve"> </w:t>
      </w:r>
      <w:r w:rsidR="0048427D">
        <w:t>в</w:t>
      </w:r>
      <w:r w:rsidR="0048427D" w:rsidRPr="00F4240C">
        <w:t xml:space="preserve"> </w:t>
      </w:r>
      <w:r w:rsidR="0048427D">
        <w:t>Колумбии</w:t>
      </w:r>
      <w:r w:rsidR="0048427D" w:rsidRPr="00F4240C">
        <w:t xml:space="preserve"> </w:t>
      </w:r>
      <w:r w:rsidR="0048427D">
        <w:t>оказ</w:t>
      </w:r>
      <w:r w:rsidR="0048427D">
        <w:t>ы</w:t>
      </w:r>
      <w:r w:rsidR="0048427D">
        <w:t>вают</w:t>
      </w:r>
      <w:r w:rsidR="0048427D" w:rsidRPr="00F4240C">
        <w:t xml:space="preserve"> </w:t>
      </w:r>
      <w:r w:rsidR="0048427D">
        <w:t>опустошающее воздействие</w:t>
      </w:r>
      <w:r w:rsidR="0048427D" w:rsidRPr="00F4240C">
        <w:t xml:space="preserve"> </w:t>
      </w:r>
      <w:r w:rsidR="0048427D">
        <w:t>на регион Эквадора, граничащий с этой стр</w:t>
      </w:r>
      <w:r w:rsidR="0048427D">
        <w:t>а</w:t>
      </w:r>
      <w:r w:rsidR="0048427D">
        <w:t>ной</w:t>
      </w:r>
      <w:r w:rsidR="0048427D" w:rsidRPr="00F4240C">
        <w:t xml:space="preserve">. </w:t>
      </w:r>
      <w:r w:rsidR="0048427D">
        <w:t>Через</w:t>
      </w:r>
      <w:r w:rsidR="0048427D" w:rsidRPr="003D5A18">
        <w:t xml:space="preserve"> </w:t>
      </w:r>
      <w:r w:rsidR="0048427D">
        <w:t>регион</w:t>
      </w:r>
      <w:r w:rsidR="0048427D" w:rsidRPr="003D5A18">
        <w:t xml:space="preserve"> </w:t>
      </w:r>
      <w:r w:rsidR="0048427D">
        <w:t>пролегают</w:t>
      </w:r>
      <w:r w:rsidR="0048427D" w:rsidRPr="003D5A18">
        <w:t xml:space="preserve"> </w:t>
      </w:r>
      <w:r w:rsidR="0048427D">
        <w:t>пути</w:t>
      </w:r>
      <w:r w:rsidR="0048427D" w:rsidRPr="003D5A18">
        <w:t xml:space="preserve"> </w:t>
      </w:r>
      <w:r w:rsidR="0048427D">
        <w:t>торговцев</w:t>
      </w:r>
      <w:r w:rsidR="0048427D" w:rsidRPr="003D5A18">
        <w:t xml:space="preserve"> </w:t>
      </w:r>
      <w:r w:rsidR="0048427D">
        <w:t>наркотиками</w:t>
      </w:r>
      <w:r w:rsidR="0048427D" w:rsidRPr="003D5A18">
        <w:t xml:space="preserve">, </w:t>
      </w:r>
      <w:r w:rsidR="0048427D">
        <w:t>оружием</w:t>
      </w:r>
      <w:r w:rsidR="0048427D" w:rsidRPr="003D5A18">
        <w:t xml:space="preserve"> </w:t>
      </w:r>
      <w:r w:rsidR="0048427D">
        <w:t>и</w:t>
      </w:r>
      <w:r w:rsidR="0048427D" w:rsidRPr="003D5A18">
        <w:t xml:space="preserve"> </w:t>
      </w:r>
      <w:r w:rsidR="0048427D">
        <w:t>людьми</w:t>
      </w:r>
      <w:r w:rsidR="0048427D" w:rsidRPr="003D5A18">
        <w:t xml:space="preserve">, </w:t>
      </w:r>
      <w:r w:rsidR="0048427D">
        <w:t>и местное население крайне незащищено от вооруженного конфликта</w:t>
      </w:r>
      <w:r w:rsidR="0048427D" w:rsidRPr="003D5A18">
        <w:t xml:space="preserve"> </w:t>
      </w:r>
      <w:r w:rsidR="0048427D">
        <w:t>и</w:t>
      </w:r>
      <w:r w:rsidR="0048427D" w:rsidRPr="003D5A18">
        <w:t xml:space="preserve"> </w:t>
      </w:r>
      <w:r w:rsidR="0048427D">
        <w:t>укор</w:t>
      </w:r>
      <w:r w:rsidR="0048427D">
        <w:t>е</w:t>
      </w:r>
      <w:r w:rsidR="0048427D">
        <w:t>нившегося здесь насилия</w:t>
      </w:r>
      <w:r w:rsidR="0048427D" w:rsidRPr="003D5A18">
        <w:t xml:space="preserve">. </w:t>
      </w:r>
      <w:r w:rsidR="0048427D">
        <w:t>Вооруженные</w:t>
      </w:r>
      <w:r w:rsidR="0048427D" w:rsidRPr="003D5A18">
        <w:t xml:space="preserve"> </w:t>
      </w:r>
      <w:r w:rsidR="0048427D">
        <w:t>силы</w:t>
      </w:r>
      <w:r w:rsidR="0048427D" w:rsidRPr="003D5A18">
        <w:t xml:space="preserve"> </w:t>
      </w:r>
      <w:r w:rsidR="0048427D">
        <w:t>и</w:t>
      </w:r>
      <w:r w:rsidR="0048427D" w:rsidRPr="003D5A18">
        <w:t xml:space="preserve"> </w:t>
      </w:r>
      <w:r w:rsidR="0048427D">
        <w:t>полиция</w:t>
      </w:r>
      <w:r w:rsidR="0048427D" w:rsidRPr="003D5A18">
        <w:t xml:space="preserve"> </w:t>
      </w:r>
      <w:r w:rsidR="0048427D">
        <w:t>Эквадора</w:t>
      </w:r>
      <w:r w:rsidR="0048427D" w:rsidRPr="003D5A18">
        <w:t xml:space="preserve"> </w:t>
      </w:r>
      <w:r w:rsidR="0048427D">
        <w:t>выделили значительные ресурсы, стремясь защитить местное население</w:t>
      </w:r>
      <w:r w:rsidR="0048427D" w:rsidRPr="003D5A18">
        <w:t xml:space="preserve">. </w:t>
      </w:r>
    </w:p>
    <w:p w:rsidR="0048427D" w:rsidRPr="000271B0" w:rsidRDefault="00C72BD9" w:rsidP="00B2727F">
      <w:pPr>
        <w:pStyle w:val="SingleTxtGR"/>
      </w:pPr>
      <w:r>
        <w:t>20.</w:t>
      </w:r>
      <w:r>
        <w:tab/>
      </w:r>
      <w:r w:rsidR="0048427D">
        <w:t>По</w:t>
      </w:r>
      <w:r w:rsidR="0048427D" w:rsidRPr="005A2E57">
        <w:t xml:space="preserve"> </w:t>
      </w:r>
      <w:r w:rsidR="0048427D">
        <w:t>оценкам</w:t>
      </w:r>
      <w:r w:rsidR="0048427D" w:rsidRPr="005A2E57">
        <w:t>, 135</w:t>
      </w:r>
      <w:r>
        <w:t> </w:t>
      </w:r>
      <w:r w:rsidR="0048427D" w:rsidRPr="005A2E57">
        <w:t xml:space="preserve">000 </w:t>
      </w:r>
      <w:r w:rsidR="0048427D">
        <w:t>граждан</w:t>
      </w:r>
      <w:r w:rsidR="0048427D" w:rsidRPr="005A2E57">
        <w:t xml:space="preserve"> </w:t>
      </w:r>
      <w:r w:rsidR="0048427D">
        <w:t>Колумбии</w:t>
      </w:r>
      <w:r w:rsidR="0048427D" w:rsidRPr="005A2E57">
        <w:t xml:space="preserve"> </w:t>
      </w:r>
      <w:r w:rsidR="0048427D">
        <w:t>искали</w:t>
      </w:r>
      <w:r w:rsidR="0048427D" w:rsidRPr="005A2E57">
        <w:t xml:space="preserve"> </w:t>
      </w:r>
      <w:r w:rsidR="0048427D">
        <w:t>убежища</w:t>
      </w:r>
      <w:r w:rsidR="0048427D" w:rsidRPr="005A2E57">
        <w:t xml:space="preserve"> </w:t>
      </w:r>
      <w:r w:rsidR="0048427D">
        <w:t>в</w:t>
      </w:r>
      <w:r w:rsidR="0048427D" w:rsidRPr="005A2E57">
        <w:t xml:space="preserve"> </w:t>
      </w:r>
      <w:r w:rsidR="0048427D">
        <w:t>Эквадоре</w:t>
      </w:r>
      <w:r w:rsidR="0048427D" w:rsidRPr="005A2E57">
        <w:t xml:space="preserve">, </w:t>
      </w:r>
      <w:r w:rsidR="0048427D">
        <w:t>и</w:t>
      </w:r>
      <w:r w:rsidR="0048427D" w:rsidRPr="005A2E57">
        <w:t xml:space="preserve"> </w:t>
      </w:r>
      <w:r w:rsidR="0048427D">
        <w:t>в</w:t>
      </w:r>
      <w:r w:rsidR="0048427D" w:rsidRPr="005A2E57">
        <w:t xml:space="preserve"> </w:t>
      </w:r>
      <w:r w:rsidR="0048427D">
        <w:t>рамках</w:t>
      </w:r>
      <w:r w:rsidR="0048427D" w:rsidRPr="005A2E57">
        <w:t xml:space="preserve"> </w:t>
      </w:r>
      <w:r w:rsidR="0048427D">
        <w:t>системы</w:t>
      </w:r>
      <w:r w:rsidR="0048427D" w:rsidRPr="005A2E57">
        <w:t xml:space="preserve"> </w:t>
      </w:r>
      <w:r>
        <w:t>"</w:t>
      </w:r>
      <w:r w:rsidR="0048427D">
        <w:t>расширенной регистрации</w:t>
      </w:r>
      <w:r>
        <w:t>"</w:t>
      </w:r>
      <w:r w:rsidR="0048427D" w:rsidRPr="005A2E57">
        <w:t xml:space="preserve"> (</w:t>
      </w:r>
      <w:r w:rsidR="0048427D" w:rsidRPr="00996E17">
        <w:t>registro</w:t>
      </w:r>
      <w:r w:rsidR="0048427D" w:rsidRPr="005A2E57">
        <w:t xml:space="preserve"> </w:t>
      </w:r>
      <w:r w:rsidR="0048427D" w:rsidRPr="00996E17">
        <w:t>ampliado</w:t>
      </w:r>
      <w:r w:rsidR="0048427D" w:rsidRPr="005A2E57">
        <w:t xml:space="preserve">) </w:t>
      </w:r>
      <w:r w:rsidR="0048427D">
        <w:t>в период с</w:t>
      </w:r>
      <w:r w:rsidR="0048427D" w:rsidRPr="005A2E57">
        <w:t xml:space="preserve"> </w:t>
      </w:r>
      <w:r w:rsidR="0048427D">
        <w:t>ма</w:t>
      </w:r>
      <w:r w:rsidR="0048427D">
        <w:t>р</w:t>
      </w:r>
      <w:r w:rsidR="0048427D">
        <w:t xml:space="preserve">та </w:t>
      </w:r>
      <w:r w:rsidR="0048427D" w:rsidRPr="005A2E57">
        <w:t xml:space="preserve">2009 </w:t>
      </w:r>
      <w:r w:rsidR="0048427D">
        <w:t xml:space="preserve">года по март </w:t>
      </w:r>
      <w:r w:rsidR="0048427D" w:rsidRPr="005A2E57">
        <w:t xml:space="preserve">2010 </w:t>
      </w:r>
      <w:r w:rsidR="0048427D">
        <w:t xml:space="preserve">года свыше </w:t>
      </w:r>
      <w:r w:rsidR="0048427D" w:rsidRPr="005A2E57">
        <w:t>27</w:t>
      </w:r>
      <w:r>
        <w:t> </w:t>
      </w:r>
      <w:r w:rsidR="0048427D" w:rsidRPr="005A2E57">
        <w:t xml:space="preserve">000 </w:t>
      </w:r>
      <w:r w:rsidR="0048427D">
        <w:t>колумбийцев получили статус б</w:t>
      </w:r>
      <w:r w:rsidR="0048427D">
        <w:t>е</w:t>
      </w:r>
      <w:r w:rsidR="0048427D">
        <w:t>женца</w:t>
      </w:r>
      <w:r w:rsidR="0048427D" w:rsidRPr="005A2E57">
        <w:t xml:space="preserve">, </w:t>
      </w:r>
      <w:r w:rsidR="0048427D">
        <w:t>благодаря которому они наделяются теми же правами, что и граждане Эквадора</w:t>
      </w:r>
      <w:r w:rsidR="0048427D" w:rsidRPr="005A2E57">
        <w:t xml:space="preserve">. </w:t>
      </w:r>
      <w:r w:rsidR="0048427D">
        <w:t>В</w:t>
      </w:r>
      <w:r w:rsidR="0048427D" w:rsidRPr="005A2E57">
        <w:t xml:space="preserve"> </w:t>
      </w:r>
      <w:r w:rsidR="0048427D">
        <w:t>связи</w:t>
      </w:r>
      <w:r w:rsidR="0048427D" w:rsidRPr="005A2E57">
        <w:t xml:space="preserve"> </w:t>
      </w:r>
      <w:r w:rsidR="0048427D">
        <w:t>с</w:t>
      </w:r>
      <w:r w:rsidR="0048427D" w:rsidRPr="005A2E57">
        <w:t xml:space="preserve"> </w:t>
      </w:r>
      <w:r w:rsidR="0048427D">
        <w:t>этим</w:t>
      </w:r>
      <w:r w:rsidR="0048427D" w:rsidRPr="005A2E57">
        <w:t xml:space="preserve"> УВКБ Организации Объедин</w:t>
      </w:r>
      <w:r w:rsidR="001351E0">
        <w:t>е</w:t>
      </w:r>
      <w:r w:rsidR="0048427D" w:rsidRPr="005A2E57">
        <w:t xml:space="preserve">нных Наций </w:t>
      </w:r>
      <w:r w:rsidR="0048427D">
        <w:t>оказывал</w:t>
      </w:r>
      <w:r w:rsidR="0048427D" w:rsidRPr="005A2E57">
        <w:t xml:space="preserve"> </w:t>
      </w:r>
      <w:r w:rsidR="0048427D">
        <w:t>техническое</w:t>
      </w:r>
      <w:r w:rsidR="0048427D" w:rsidRPr="005A2E57">
        <w:t xml:space="preserve"> </w:t>
      </w:r>
      <w:r w:rsidR="0048427D">
        <w:t>содействие</w:t>
      </w:r>
      <w:r w:rsidR="0048427D" w:rsidRPr="005A2E57">
        <w:t xml:space="preserve"> </w:t>
      </w:r>
      <w:r w:rsidR="0048427D">
        <w:t>и</w:t>
      </w:r>
      <w:r w:rsidR="0048427D" w:rsidRPr="005A2E57">
        <w:t xml:space="preserve"> </w:t>
      </w:r>
      <w:r w:rsidR="0048427D">
        <w:t>признал</w:t>
      </w:r>
      <w:r w:rsidR="0048427D" w:rsidRPr="005A2E57">
        <w:t xml:space="preserve"> </w:t>
      </w:r>
      <w:r w:rsidR="0048427D">
        <w:t xml:space="preserve">систему </w:t>
      </w:r>
      <w:r>
        <w:t>"</w:t>
      </w:r>
      <w:r w:rsidR="0048427D">
        <w:t>расширенной регистрации</w:t>
      </w:r>
      <w:r>
        <w:t>"</w:t>
      </w:r>
      <w:r w:rsidR="0048427D" w:rsidRPr="005A2E57">
        <w:t xml:space="preserve"> </w:t>
      </w:r>
      <w:r w:rsidR="0048427D">
        <w:t>одной из наиболее эффективных и гибких международных процедур защиты в мире</w:t>
      </w:r>
      <w:r w:rsidR="0048427D" w:rsidRPr="005A2E57">
        <w:t xml:space="preserve">. </w:t>
      </w:r>
      <w:r w:rsidR="0048427D">
        <w:t>Исключение</w:t>
      </w:r>
      <w:r w:rsidR="0048427D" w:rsidRPr="005A2E57">
        <w:t xml:space="preserve"> </w:t>
      </w:r>
      <w:r w:rsidR="0048427D">
        <w:t>было</w:t>
      </w:r>
      <w:r w:rsidR="0048427D" w:rsidRPr="005A2E57">
        <w:t xml:space="preserve"> </w:t>
      </w:r>
      <w:r w:rsidR="0048427D">
        <w:t>установлено</w:t>
      </w:r>
      <w:r w:rsidR="0048427D" w:rsidRPr="005A2E57">
        <w:t xml:space="preserve"> </w:t>
      </w:r>
      <w:r w:rsidR="0048427D">
        <w:t>в</w:t>
      </w:r>
      <w:r w:rsidR="0048427D" w:rsidRPr="005A2E57">
        <w:t xml:space="preserve"> </w:t>
      </w:r>
      <w:r w:rsidR="0048427D">
        <w:t>отношении</w:t>
      </w:r>
      <w:r w:rsidR="0048427D" w:rsidRPr="005A2E57">
        <w:t xml:space="preserve"> </w:t>
      </w:r>
      <w:r w:rsidR="0048427D">
        <w:t>тех</w:t>
      </w:r>
      <w:r w:rsidR="0048427D" w:rsidRPr="005A2E57">
        <w:t xml:space="preserve"> </w:t>
      </w:r>
      <w:r w:rsidR="0048427D">
        <w:t>граждан</w:t>
      </w:r>
      <w:r w:rsidR="0048427D" w:rsidRPr="005A2E57">
        <w:t xml:space="preserve"> </w:t>
      </w:r>
      <w:r w:rsidR="0048427D">
        <w:t>Колумбии</w:t>
      </w:r>
      <w:r w:rsidR="0048427D" w:rsidRPr="005A2E57">
        <w:t xml:space="preserve">, </w:t>
      </w:r>
      <w:r w:rsidR="0048427D">
        <w:t>которые</w:t>
      </w:r>
      <w:r w:rsidR="0048427D" w:rsidRPr="005A2E57">
        <w:t xml:space="preserve"> </w:t>
      </w:r>
      <w:r w:rsidR="0048427D">
        <w:t>не</w:t>
      </w:r>
      <w:r w:rsidR="0048427D" w:rsidRPr="005A2E57">
        <w:t xml:space="preserve"> </w:t>
      </w:r>
      <w:r w:rsidR="0048427D">
        <w:t>обязаны</w:t>
      </w:r>
      <w:r w:rsidR="0048427D" w:rsidRPr="005A2E57">
        <w:t xml:space="preserve"> </w:t>
      </w:r>
      <w:r w:rsidR="0048427D">
        <w:t>представлять данные о наличии у них судимости</w:t>
      </w:r>
      <w:r w:rsidR="0048427D" w:rsidRPr="005A2E57">
        <w:t xml:space="preserve"> </w:t>
      </w:r>
      <w:r w:rsidR="0048427D">
        <w:t>в заявлении</w:t>
      </w:r>
      <w:r w:rsidR="0048427D" w:rsidRPr="005A2E57">
        <w:t xml:space="preserve"> </w:t>
      </w:r>
      <w:r w:rsidR="0048427D">
        <w:t>на пол</w:t>
      </w:r>
      <w:r w:rsidR="0048427D">
        <w:t>у</w:t>
      </w:r>
      <w:r w:rsidR="0048427D">
        <w:t>чение статуса беженца</w:t>
      </w:r>
      <w:r w:rsidR="0048427D" w:rsidRPr="005A2E57">
        <w:t xml:space="preserve">. </w:t>
      </w:r>
      <w:r w:rsidR="0048427D">
        <w:t>Конституция</w:t>
      </w:r>
      <w:r w:rsidR="0048427D" w:rsidRPr="000271B0">
        <w:t xml:space="preserve"> </w:t>
      </w:r>
      <w:r w:rsidR="0048427D">
        <w:t>гарантирует</w:t>
      </w:r>
      <w:r w:rsidR="0048427D" w:rsidRPr="000271B0">
        <w:t xml:space="preserve"> </w:t>
      </w:r>
      <w:r w:rsidR="0048427D">
        <w:t>недопустимость</w:t>
      </w:r>
      <w:r w:rsidR="0048427D" w:rsidRPr="000271B0">
        <w:t xml:space="preserve"> </w:t>
      </w:r>
      <w:r w:rsidR="0048427D">
        <w:t>принуд</w:t>
      </w:r>
      <w:r w:rsidR="0048427D">
        <w:t>и</w:t>
      </w:r>
      <w:r w:rsidR="0048427D">
        <w:t>тельного</w:t>
      </w:r>
      <w:r w:rsidR="0048427D" w:rsidRPr="000271B0">
        <w:t xml:space="preserve"> </w:t>
      </w:r>
      <w:r w:rsidR="0048427D">
        <w:t>возвращения</w:t>
      </w:r>
      <w:r w:rsidR="0048427D" w:rsidRPr="000271B0">
        <w:t xml:space="preserve"> </w:t>
      </w:r>
      <w:r w:rsidR="0048427D">
        <w:t>беженцев</w:t>
      </w:r>
      <w:r w:rsidR="0048427D" w:rsidRPr="000271B0">
        <w:t xml:space="preserve"> </w:t>
      </w:r>
      <w:r w:rsidR="0048427D">
        <w:t>и</w:t>
      </w:r>
      <w:r w:rsidR="0048427D" w:rsidRPr="000271B0">
        <w:t xml:space="preserve"> </w:t>
      </w:r>
      <w:r w:rsidR="0048427D">
        <w:t>лиц</w:t>
      </w:r>
      <w:r w:rsidR="0048427D" w:rsidRPr="000271B0">
        <w:t xml:space="preserve">, </w:t>
      </w:r>
      <w:r w:rsidR="0048427D">
        <w:t>подавших</w:t>
      </w:r>
      <w:r w:rsidR="0048427D" w:rsidRPr="000271B0">
        <w:t xml:space="preserve"> </w:t>
      </w:r>
      <w:r w:rsidR="0048427D">
        <w:t>заявление</w:t>
      </w:r>
      <w:r w:rsidR="0048427D" w:rsidRPr="000271B0">
        <w:t xml:space="preserve"> </w:t>
      </w:r>
      <w:r w:rsidR="0048427D">
        <w:t>на</w:t>
      </w:r>
      <w:r w:rsidR="0048427D" w:rsidRPr="000271B0">
        <w:t xml:space="preserve"> </w:t>
      </w:r>
      <w:r w:rsidR="0048427D">
        <w:t>получение</w:t>
      </w:r>
      <w:r w:rsidR="0048427D" w:rsidRPr="000271B0">
        <w:t xml:space="preserve"> </w:t>
      </w:r>
      <w:r w:rsidR="0048427D">
        <w:t>ст</w:t>
      </w:r>
      <w:r w:rsidR="0048427D">
        <w:t>а</w:t>
      </w:r>
      <w:r w:rsidR="0048427D">
        <w:t>туса</w:t>
      </w:r>
      <w:r w:rsidR="0048427D" w:rsidRPr="000271B0">
        <w:t xml:space="preserve"> </w:t>
      </w:r>
      <w:r w:rsidR="0048427D">
        <w:t>беженца</w:t>
      </w:r>
      <w:r w:rsidR="0048427D" w:rsidRPr="000271B0">
        <w:t xml:space="preserve">, </w:t>
      </w:r>
      <w:r w:rsidR="0048427D">
        <w:t>а протокол депортации гарантирует соблюдение надлежащей з</w:t>
      </w:r>
      <w:r w:rsidR="0048427D">
        <w:t>а</w:t>
      </w:r>
      <w:r w:rsidR="0048427D">
        <w:t>конной процедуры</w:t>
      </w:r>
      <w:r w:rsidR="0048427D" w:rsidRPr="000271B0">
        <w:t xml:space="preserve">, </w:t>
      </w:r>
      <w:r w:rsidR="0048427D">
        <w:t>международную защиту на территории Эквадора</w:t>
      </w:r>
      <w:r w:rsidR="0048427D" w:rsidRPr="000271B0">
        <w:t xml:space="preserve">, </w:t>
      </w:r>
      <w:r w:rsidR="0048427D">
        <w:t>право на обжалование</w:t>
      </w:r>
      <w:r w:rsidR="0048427D" w:rsidRPr="000271B0">
        <w:t xml:space="preserve"> </w:t>
      </w:r>
      <w:r w:rsidR="0048427D">
        <w:t>и защиту от депортации жертв</w:t>
      </w:r>
      <w:r w:rsidR="0048427D" w:rsidRPr="000271B0">
        <w:t xml:space="preserve"> </w:t>
      </w:r>
      <w:r w:rsidR="0048427D">
        <w:t>незаконного провоза людей и то</w:t>
      </w:r>
      <w:r w:rsidR="0048427D">
        <w:t>р</w:t>
      </w:r>
      <w:r w:rsidR="0048427D">
        <w:t>говли людьми</w:t>
      </w:r>
      <w:r w:rsidR="0048427D" w:rsidRPr="000271B0">
        <w:t>.</w:t>
      </w:r>
    </w:p>
    <w:p w:rsidR="0048427D" w:rsidRPr="00476D70" w:rsidRDefault="00C72BD9" w:rsidP="00B2727F">
      <w:pPr>
        <w:pStyle w:val="SingleTxtGR"/>
      </w:pPr>
      <w:r>
        <w:t>21.</w:t>
      </w:r>
      <w:r>
        <w:tab/>
      </w:r>
      <w:r w:rsidR="0048427D">
        <w:t>Все</w:t>
      </w:r>
      <w:r w:rsidR="0048427D" w:rsidRPr="00CB2BD6">
        <w:t xml:space="preserve"> </w:t>
      </w:r>
      <w:r w:rsidR="0048427D">
        <w:t>сотрудники</w:t>
      </w:r>
      <w:r w:rsidR="0048427D" w:rsidRPr="00CB2BD6">
        <w:t xml:space="preserve"> </w:t>
      </w:r>
      <w:r w:rsidR="0048427D">
        <w:t>полиции</w:t>
      </w:r>
      <w:r w:rsidR="0048427D" w:rsidRPr="00CB2BD6">
        <w:t xml:space="preserve">, </w:t>
      </w:r>
      <w:r w:rsidR="0048427D">
        <w:t>работающие</w:t>
      </w:r>
      <w:r w:rsidR="0048427D" w:rsidRPr="00CB2BD6">
        <w:t xml:space="preserve"> </w:t>
      </w:r>
      <w:r w:rsidR="0048427D">
        <w:t>на</w:t>
      </w:r>
      <w:r w:rsidR="0048427D" w:rsidRPr="00CB2BD6">
        <w:t xml:space="preserve"> </w:t>
      </w:r>
      <w:r w:rsidR="0048427D">
        <w:t>границе</w:t>
      </w:r>
      <w:r w:rsidR="0048427D" w:rsidRPr="00CB2BD6">
        <w:t xml:space="preserve"> </w:t>
      </w:r>
      <w:r w:rsidR="0048427D">
        <w:t>с</w:t>
      </w:r>
      <w:r w:rsidR="0048427D" w:rsidRPr="00CB2BD6">
        <w:t xml:space="preserve"> </w:t>
      </w:r>
      <w:r w:rsidR="0048427D">
        <w:t>Колумбией</w:t>
      </w:r>
      <w:r w:rsidR="0048427D" w:rsidRPr="00CB2BD6">
        <w:t xml:space="preserve">, </w:t>
      </w:r>
      <w:r w:rsidR="0048427D">
        <w:t>прошли</w:t>
      </w:r>
      <w:r w:rsidR="0048427D" w:rsidRPr="00CB2BD6">
        <w:t xml:space="preserve"> </w:t>
      </w:r>
      <w:r w:rsidR="0048427D">
        <w:t>комплексную подготовку по вопросам прав человека</w:t>
      </w:r>
      <w:r w:rsidR="0048427D" w:rsidRPr="00CB2BD6">
        <w:t xml:space="preserve">, </w:t>
      </w:r>
      <w:r w:rsidR="0048427D">
        <w:t>человеческой мобильн</w:t>
      </w:r>
      <w:r w:rsidR="0048427D">
        <w:t>о</w:t>
      </w:r>
      <w:r w:rsidR="0048427D">
        <w:t>сти</w:t>
      </w:r>
      <w:r w:rsidR="0048427D" w:rsidRPr="00CB2BD6">
        <w:t xml:space="preserve">, </w:t>
      </w:r>
      <w:r w:rsidR="0048427D">
        <w:t>торговли людьми</w:t>
      </w:r>
      <w:r w:rsidR="0048427D" w:rsidRPr="00CB2BD6">
        <w:t xml:space="preserve"> </w:t>
      </w:r>
      <w:r w:rsidR="0048427D">
        <w:t>и</w:t>
      </w:r>
      <w:r w:rsidR="0048427D" w:rsidRPr="00CB2BD6">
        <w:t xml:space="preserve"> </w:t>
      </w:r>
      <w:r w:rsidR="0048427D">
        <w:t>проблем беженцев</w:t>
      </w:r>
      <w:r w:rsidR="0048427D" w:rsidRPr="00CB2BD6">
        <w:t xml:space="preserve">. </w:t>
      </w:r>
      <w:r w:rsidR="0048427D">
        <w:t>Для</w:t>
      </w:r>
      <w:r w:rsidR="0048427D" w:rsidRPr="00C77A00">
        <w:t xml:space="preserve"> </w:t>
      </w:r>
      <w:r w:rsidR="0048427D">
        <w:t>представителей</w:t>
      </w:r>
      <w:r w:rsidR="0048427D" w:rsidRPr="00C77A00">
        <w:t xml:space="preserve"> </w:t>
      </w:r>
      <w:r w:rsidR="0048427D">
        <w:t>вооруженных</w:t>
      </w:r>
      <w:r w:rsidR="0048427D" w:rsidRPr="00C77A00">
        <w:t xml:space="preserve"> </w:t>
      </w:r>
      <w:r w:rsidR="0048427D">
        <w:t>сил</w:t>
      </w:r>
      <w:r w:rsidR="0048427D" w:rsidRPr="00C77A00">
        <w:t xml:space="preserve"> </w:t>
      </w:r>
      <w:r w:rsidR="0048427D">
        <w:t>также</w:t>
      </w:r>
      <w:r w:rsidR="0048427D" w:rsidRPr="00C77A00">
        <w:t xml:space="preserve"> </w:t>
      </w:r>
      <w:r w:rsidR="0048427D">
        <w:t>провели</w:t>
      </w:r>
      <w:r w:rsidR="0048427D" w:rsidRPr="00C77A00">
        <w:t xml:space="preserve"> </w:t>
      </w:r>
      <w:r w:rsidR="0048427D">
        <w:t>подготовку</w:t>
      </w:r>
      <w:r w:rsidR="0048427D" w:rsidRPr="00C77A00">
        <w:t xml:space="preserve"> </w:t>
      </w:r>
      <w:r w:rsidR="0048427D">
        <w:t>в</w:t>
      </w:r>
      <w:r w:rsidR="0048427D" w:rsidRPr="00C77A00">
        <w:t xml:space="preserve"> </w:t>
      </w:r>
      <w:r w:rsidR="0048427D">
        <w:t>области</w:t>
      </w:r>
      <w:r w:rsidR="0048427D" w:rsidRPr="00C77A00">
        <w:t xml:space="preserve"> </w:t>
      </w:r>
      <w:r w:rsidR="0048427D">
        <w:t>прав</w:t>
      </w:r>
      <w:r w:rsidR="0048427D" w:rsidRPr="00C77A00">
        <w:t xml:space="preserve"> </w:t>
      </w:r>
      <w:r w:rsidR="0048427D">
        <w:t>человека</w:t>
      </w:r>
      <w:r w:rsidR="0048427D" w:rsidRPr="00C77A00">
        <w:t xml:space="preserve"> </w:t>
      </w:r>
      <w:r w:rsidR="0048427D">
        <w:t>и международного г</w:t>
      </w:r>
      <w:r w:rsidR="0048427D">
        <w:t>у</w:t>
      </w:r>
      <w:r w:rsidR="0048427D">
        <w:t>манитарного права: для них был составлен свод правил</w:t>
      </w:r>
      <w:r w:rsidR="0048427D" w:rsidRPr="00C77A00">
        <w:t xml:space="preserve"> </w:t>
      </w:r>
      <w:r w:rsidR="0048427D">
        <w:t>обращения с гражда</w:t>
      </w:r>
      <w:r w:rsidR="0048427D">
        <w:t>н</w:t>
      </w:r>
      <w:r w:rsidR="0048427D">
        <w:t>скими лицами в приграничных районах</w:t>
      </w:r>
      <w:r w:rsidR="0048427D" w:rsidRPr="00C77A00">
        <w:t xml:space="preserve">. </w:t>
      </w:r>
      <w:r w:rsidR="0048427D">
        <w:t>В</w:t>
      </w:r>
      <w:r w:rsidR="0048427D" w:rsidRPr="00476D70">
        <w:t xml:space="preserve"> </w:t>
      </w:r>
      <w:r w:rsidR="0048427D">
        <w:t>январе</w:t>
      </w:r>
      <w:r w:rsidR="0048427D" w:rsidRPr="00476D70">
        <w:t xml:space="preserve"> 2010 </w:t>
      </w:r>
      <w:r w:rsidR="0048427D">
        <w:t>года</w:t>
      </w:r>
      <w:r w:rsidR="0048427D" w:rsidRPr="00476D70">
        <w:t xml:space="preserve"> </w:t>
      </w:r>
      <w:r w:rsidR="0048427D">
        <w:t>среди представит</w:t>
      </w:r>
      <w:r w:rsidR="0048427D">
        <w:t>е</w:t>
      </w:r>
      <w:r w:rsidR="0048427D">
        <w:t>лей</w:t>
      </w:r>
      <w:r w:rsidR="0048427D" w:rsidRPr="00476D70">
        <w:t xml:space="preserve"> </w:t>
      </w:r>
      <w:r w:rsidR="0048427D">
        <w:t>вооруженных</w:t>
      </w:r>
      <w:r w:rsidR="0048427D" w:rsidRPr="00476D70">
        <w:t xml:space="preserve"> </w:t>
      </w:r>
      <w:r w:rsidR="0048427D">
        <w:t>сил</w:t>
      </w:r>
      <w:r w:rsidR="0048427D" w:rsidRPr="00476D70">
        <w:t xml:space="preserve"> </w:t>
      </w:r>
      <w:r w:rsidR="0048427D">
        <w:t>и</w:t>
      </w:r>
      <w:r w:rsidR="0048427D" w:rsidRPr="00476D70">
        <w:t xml:space="preserve"> </w:t>
      </w:r>
      <w:r w:rsidR="0048427D">
        <w:t>национальной</w:t>
      </w:r>
      <w:r w:rsidR="0048427D" w:rsidRPr="00476D70">
        <w:t xml:space="preserve"> </w:t>
      </w:r>
      <w:r w:rsidR="0048427D">
        <w:t>полиции</w:t>
      </w:r>
      <w:r w:rsidR="0048427D" w:rsidRPr="00476D70">
        <w:t xml:space="preserve"> </w:t>
      </w:r>
      <w:r w:rsidR="0048427D">
        <w:t>был</w:t>
      </w:r>
      <w:r w:rsidR="0048427D" w:rsidRPr="00476D70">
        <w:t xml:space="preserve"> </w:t>
      </w:r>
      <w:r w:rsidR="0048427D">
        <w:t>распространен</w:t>
      </w:r>
      <w:r w:rsidR="0048427D" w:rsidRPr="00476D70">
        <w:t xml:space="preserve"> </w:t>
      </w:r>
      <w:r w:rsidR="0048427D">
        <w:t>справочник</w:t>
      </w:r>
      <w:r w:rsidR="0048427D" w:rsidRPr="00476D70">
        <w:t xml:space="preserve"> </w:t>
      </w:r>
      <w:r w:rsidR="0048427D">
        <w:t>по</w:t>
      </w:r>
      <w:r w:rsidR="0048427D" w:rsidRPr="00476D70">
        <w:t xml:space="preserve"> </w:t>
      </w:r>
      <w:r w:rsidR="0048427D">
        <w:t>правам человека и человеческой  мобильности</w:t>
      </w:r>
      <w:r w:rsidR="0048427D" w:rsidRPr="00476D70">
        <w:t xml:space="preserve">. </w:t>
      </w:r>
    </w:p>
    <w:p w:rsidR="0048427D" w:rsidRPr="0032040C" w:rsidRDefault="00C72BD9" w:rsidP="00B2727F">
      <w:pPr>
        <w:pStyle w:val="SingleTxtGR"/>
      </w:pPr>
      <w:r>
        <w:t>22.</w:t>
      </w:r>
      <w:r>
        <w:tab/>
      </w:r>
      <w:r w:rsidR="0048427D">
        <w:t>В</w:t>
      </w:r>
      <w:r w:rsidR="0048427D" w:rsidRPr="00476D70">
        <w:t xml:space="preserve"> 2007 </w:t>
      </w:r>
      <w:r w:rsidR="0048427D">
        <w:t>году</w:t>
      </w:r>
      <w:r w:rsidR="0048427D" w:rsidRPr="00476D70">
        <w:t xml:space="preserve"> </w:t>
      </w:r>
      <w:r w:rsidR="0048427D">
        <w:t>около</w:t>
      </w:r>
      <w:r w:rsidR="0048427D" w:rsidRPr="00476D70">
        <w:t xml:space="preserve"> 2</w:t>
      </w:r>
      <w:r>
        <w:t> </w:t>
      </w:r>
      <w:r w:rsidR="0048427D" w:rsidRPr="00476D70">
        <w:t xml:space="preserve">900 </w:t>
      </w:r>
      <w:r w:rsidR="0048427D">
        <w:t>заявлений</w:t>
      </w:r>
      <w:r w:rsidR="0048427D" w:rsidRPr="00476D70">
        <w:t xml:space="preserve"> </w:t>
      </w:r>
      <w:r w:rsidR="0048427D">
        <w:t>на</w:t>
      </w:r>
      <w:r w:rsidR="0048427D" w:rsidRPr="00476D70">
        <w:t xml:space="preserve"> </w:t>
      </w:r>
      <w:r w:rsidR="0048427D">
        <w:t>получение</w:t>
      </w:r>
      <w:r w:rsidR="0048427D" w:rsidRPr="00476D70">
        <w:t xml:space="preserve"> </w:t>
      </w:r>
      <w:r w:rsidR="0048427D">
        <w:t>статуса</w:t>
      </w:r>
      <w:r w:rsidR="0048427D" w:rsidRPr="00476D70">
        <w:t xml:space="preserve"> </w:t>
      </w:r>
      <w:r w:rsidR="0048427D">
        <w:t>беженца</w:t>
      </w:r>
      <w:r w:rsidR="0048427D" w:rsidRPr="00476D70">
        <w:t xml:space="preserve"> </w:t>
      </w:r>
      <w:r w:rsidR="0048427D">
        <w:t>было удовлетворено</w:t>
      </w:r>
      <w:r w:rsidR="0048427D" w:rsidRPr="00476D70">
        <w:t xml:space="preserve">; </w:t>
      </w:r>
      <w:r w:rsidR="0048427D">
        <w:t>показатели за</w:t>
      </w:r>
      <w:r w:rsidR="0048427D" w:rsidRPr="00476D70">
        <w:t xml:space="preserve"> 2008 </w:t>
      </w:r>
      <w:r w:rsidR="0048427D">
        <w:t>и</w:t>
      </w:r>
      <w:r w:rsidR="0048427D" w:rsidRPr="00476D70">
        <w:t xml:space="preserve"> 2009 </w:t>
      </w:r>
      <w:r w:rsidR="0048427D">
        <w:t>г</w:t>
      </w:r>
      <w:r>
        <w:t>оды</w:t>
      </w:r>
      <w:r w:rsidR="0048427D">
        <w:t xml:space="preserve"> составили примерно </w:t>
      </w:r>
      <w:r w:rsidR="0048427D" w:rsidRPr="00476D70">
        <w:t>4</w:t>
      </w:r>
      <w:r>
        <w:t> </w:t>
      </w:r>
      <w:r w:rsidR="0048427D" w:rsidRPr="00476D70">
        <w:t xml:space="preserve">650 </w:t>
      </w:r>
      <w:r w:rsidR="0048427D">
        <w:t>и</w:t>
      </w:r>
      <w:r>
        <w:t> </w:t>
      </w:r>
      <w:r w:rsidR="0048427D" w:rsidRPr="00476D70">
        <w:t>26</w:t>
      </w:r>
      <w:r>
        <w:t> </w:t>
      </w:r>
      <w:r w:rsidR="0048427D" w:rsidRPr="00476D70">
        <w:t>240</w:t>
      </w:r>
      <w:r w:rsidR="0048427D">
        <w:t xml:space="preserve"> заявлений</w:t>
      </w:r>
      <w:r w:rsidR="0048427D" w:rsidRPr="00476D70">
        <w:t xml:space="preserve">. </w:t>
      </w:r>
      <w:r w:rsidR="0048427D">
        <w:t>Признание беженцев</w:t>
      </w:r>
      <w:r w:rsidR="0048427D" w:rsidRPr="00B06AAA">
        <w:t xml:space="preserve">, </w:t>
      </w:r>
      <w:r w:rsidR="0048427D">
        <w:t>недопустимость</w:t>
      </w:r>
      <w:r w:rsidR="0048427D" w:rsidRPr="000271B0">
        <w:t xml:space="preserve"> </w:t>
      </w:r>
      <w:r w:rsidR="0048427D">
        <w:t>принудительного</w:t>
      </w:r>
      <w:r w:rsidR="0048427D" w:rsidRPr="000271B0">
        <w:t xml:space="preserve"> </w:t>
      </w:r>
      <w:r w:rsidR="0048427D">
        <w:t>возвращения</w:t>
      </w:r>
      <w:r w:rsidR="0048427D" w:rsidRPr="00B06AAA">
        <w:t xml:space="preserve">, </w:t>
      </w:r>
      <w:r w:rsidR="0048427D">
        <w:t>имплементация Конвенции</w:t>
      </w:r>
      <w:r w:rsidR="0048427D" w:rsidRPr="00B06AAA">
        <w:t xml:space="preserve"> 1951 </w:t>
      </w:r>
      <w:r w:rsidR="0048427D">
        <w:t>о статусе беженцев</w:t>
      </w:r>
      <w:r w:rsidR="0048427D" w:rsidRPr="00B06AAA">
        <w:t xml:space="preserve"> </w:t>
      </w:r>
      <w:r w:rsidR="0048427D">
        <w:t>и</w:t>
      </w:r>
      <w:r w:rsidR="0048427D" w:rsidRPr="00B06AAA">
        <w:t xml:space="preserve"> </w:t>
      </w:r>
      <w:r w:rsidR="0048427D" w:rsidRPr="00B06AAA">
        <w:rPr>
          <w:color w:val="000000"/>
        </w:rPr>
        <w:t>Картахе</w:t>
      </w:r>
      <w:r w:rsidR="0048427D" w:rsidRPr="00B06AAA">
        <w:rPr>
          <w:color w:val="000000"/>
        </w:rPr>
        <w:t>н</w:t>
      </w:r>
      <w:r w:rsidR="0048427D" w:rsidRPr="00B06AAA">
        <w:rPr>
          <w:color w:val="000000"/>
        </w:rPr>
        <w:t>ск</w:t>
      </w:r>
      <w:r w:rsidR="0048427D">
        <w:rPr>
          <w:color w:val="000000"/>
        </w:rPr>
        <w:t>ой</w:t>
      </w:r>
      <w:r w:rsidR="0048427D" w:rsidRPr="00B06AAA">
        <w:rPr>
          <w:color w:val="000000"/>
        </w:rPr>
        <w:t xml:space="preserve"> деклараци</w:t>
      </w:r>
      <w:r w:rsidR="0048427D">
        <w:rPr>
          <w:color w:val="000000"/>
        </w:rPr>
        <w:t>и</w:t>
      </w:r>
      <w:r w:rsidR="0048427D" w:rsidRPr="00B06AAA">
        <w:rPr>
          <w:color w:val="000000"/>
        </w:rPr>
        <w:t xml:space="preserve"> о беженцах</w:t>
      </w:r>
      <w:r w:rsidR="0048427D" w:rsidRPr="00B06AAA">
        <w:t xml:space="preserve">, </w:t>
      </w:r>
      <w:r w:rsidR="0048427D">
        <w:t>а также право на надлежащую законную процед</w:t>
      </w:r>
      <w:r w:rsidR="0048427D">
        <w:t>у</w:t>
      </w:r>
      <w:r w:rsidR="0048427D">
        <w:t>ру</w:t>
      </w:r>
      <w:r w:rsidR="0048427D" w:rsidRPr="00B06AAA">
        <w:t xml:space="preserve"> </w:t>
      </w:r>
      <w:r w:rsidR="0048427D">
        <w:t>предусмотрены</w:t>
      </w:r>
      <w:r w:rsidR="0048427D" w:rsidRPr="00B06AAA">
        <w:t xml:space="preserve"> </w:t>
      </w:r>
      <w:r w:rsidR="0048427D">
        <w:t>исполнительным указом №</w:t>
      </w:r>
      <w:r w:rsidR="0048427D" w:rsidRPr="00B06AAA">
        <w:t xml:space="preserve"> 3,301. </w:t>
      </w:r>
      <w:r w:rsidR="0048427D">
        <w:t>В</w:t>
      </w:r>
      <w:r w:rsidR="0048427D" w:rsidRPr="0032040C">
        <w:t xml:space="preserve"> </w:t>
      </w:r>
      <w:r w:rsidR="0048427D">
        <w:t>настоящее</w:t>
      </w:r>
      <w:r w:rsidR="0048427D" w:rsidRPr="0032040C">
        <w:t xml:space="preserve"> </w:t>
      </w:r>
      <w:r w:rsidR="0048427D">
        <w:t>время</w:t>
      </w:r>
      <w:r w:rsidR="0048427D" w:rsidRPr="0032040C">
        <w:t xml:space="preserve"> </w:t>
      </w:r>
      <w:r w:rsidR="0048427D">
        <w:t>Экв</w:t>
      </w:r>
      <w:r w:rsidR="0048427D">
        <w:t>а</w:t>
      </w:r>
      <w:r w:rsidR="0048427D">
        <w:t>дор осуществляет</w:t>
      </w:r>
      <w:r w:rsidR="0048427D" w:rsidRPr="0032040C">
        <w:t xml:space="preserve"> </w:t>
      </w:r>
      <w:r w:rsidR="0048427D">
        <w:t>Картахенскую</w:t>
      </w:r>
      <w:r w:rsidR="0048427D" w:rsidRPr="0032040C">
        <w:t xml:space="preserve"> </w:t>
      </w:r>
      <w:r w:rsidR="0048427D">
        <w:t>декларацию</w:t>
      </w:r>
      <w:r w:rsidR="0048427D" w:rsidRPr="0032040C">
        <w:t xml:space="preserve"> </w:t>
      </w:r>
      <w:r w:rsidR="0048427D">
        <w:t>и</w:t>
      </w:r>
      <w:r w:rsidR="0048427D" w:rsidRPr="0032040C">
        <w:t xml:space="preserve"> </w:t>
      </w:r>
      <w:r w:rsidR="0048427D">
        <w:t>не обменивается информацией о беженцах или лицах, подавших заявление на получение статуса беженца,</w:t>
      </w:r>
      <w:r w:rsidR="0048427D" w:rsidRPr="0032040C">
        <w:t xml:space="preserve"> </w:t>
      </w:r>
      <w:r w:rsidR="0048427D">
        <w:t>с К</w:t>
      </w:r>
      <w:r w:rsidR="0048427D">
        <w:t>о</w:t>
      </w:r>
      <w:r w:rsidR="0048427D">
        <w:t>лумбией или любым иным государством</w:t>
      </w:r>
      <w:r w:rsidR="0048427D" w:rsidRPr="0032040C">
        <w:t xml:space="preserve">. </w:t>
      </w:r>
      <w:r w:rsidR="0048427D">
        <w:t>Все</w:t>
      </w:r>
      <w:r w:rsidR="0048427D" w:rsidRPr="0032040C">
        <w:t xml:space="preserve"> </w:t>
      </w:r>
      <w:r w:rsidR="0048427D">
        <w:t>беженцы</w:t>
      </w:r>
      <w:r w:rsidR="0048427D" w:rsidRPr="0032040C">
        <w:t xml:space="preserve"> </w:t>
      </w:r>
      <w:r w:rsidR="0048427D">
        <w:t>и</w:t>
      </w:r>
      <w:r w:rsidR="0048427D" w:rsidRPr="0032040C">
        <w:t xml:space="preserve"> </w:t>
      </w:r>
      <w:r w:rsidR="0048427D">
        <w:t>заявители</w:t>
      </w:r>
      <w:r w:rsidR="0048427D" w:rsidRPr="0032040C">
        <w:t xml:space="preserve"> </w:t>
      </w:r>
      <w:r w:rsidR="0048427D">
        <w:t>имеют пр</w:t>
      </w:r>
      <w:r w:rsidR="0048427D">
        <w:t>а</w:t>
      </w:r>
      <w:r w:rsidR="0048427D">
        <w:t>во на труд</w:t>
      </w:r>
      <w:r w:rsidR="0048427D" w:rsidRPr="0032040C">
        <w:t>.</w:t>
      </w:r>
    </w:p>
    <w:p w:rsidR="0048427D" w:rsidRPr="006C4329" w:rsidRDefault="005C729E" w:rsidP="00B2727F">
      <w:pPr>
        <w:pStyle w:val="SingleTxtGR"/>
      </w:pPr>
      <w:r>
        <w:t>23.</w:t>
      </w:r>
      <w:r>
        <w:tab/>
      </w:r>
      <w:r w:rsidR="0048427D">
        <w:t>На</w:t>
      </w:r>
      <w:r w:rsidR="0048427D" w:rsidRPr="00560EE8">
        <w:t xml:space="preserve"> </w:t>
      </w:r>
      <w:r w:rsidR="0048427D">
        <w:t>уровне</w:t>
      </w:r>
      <w:r w:rsidR="0048427D" w:rsidRPr="00560EE8">
        <w:t xml:space="preserve"> </w:t>
      </w:r>
      <w:r w:rsidR="0048427D">
        <w:t>Национальной</w:t>
      </w:r>
      <w:r w:rsidR="0048427D" w:rsidRPr="00560EE8">
        <w:t xml:space="preserve"> </w:t>
      </w:r>
      <w:r w:rsidR="0048427D">
        <w:t>полиции</w:t>
      </w:r>
      <w:r w:rsidR="0048427D" w:rsidRPr="00560EE8">
        <w:t xml:space="preserve"> </w:t>
      </w:r>
      <w:r w:rsidR="0048427D">
        <w:t>делами</w:t>
      </w:r>
      <w:r w:rsidR="0048427D" w:rsidRPr="00560EE8">
        <w:t xml:space="preserve"> </w:t>
      </w:r>
      <w:r w:rsidR="0048427D">
        <w:t>о</w:t>
      </w:r>
      <w:r w:rsidR="0048427D" w:rsidRPr="00560EE8">
        <w:t xml:space="preserve"> </w:t>
      </w:r>
      <w:r w:rsidR="0048427D">
        <w:t>сексуальном</w:t>
      </w:r>
      <w:r w:rsidR="0048427D" w:rsidRPr="00560EE8">
        <w:t xml:space="preserve"> </w:t>
      </w:r>
      <w:r w:rsidR="0048427D">
        <w:t>насилии</w:t>
      </w:r>
      <w:r w:rsidR="0048427D" w:rsidRPr="00560EE8">
        <w:t xml:space="preserve"> </w:t>
      </w:r>
      <w:r w:rsidR="0048427D">
        <w:t>зан</w:t>
      </w:r>
      <w:r w:rsidR="0048427D">
        <w:t>и</w:t>
      </w:r>
      <w:r w:rsidR="0048427D">
        <w:t>мается</w:t>
      </w:r>
      <w:r w:rsidR="0048427D" w:rsidRPr="00560EE8">
        <w:t xml:space="preserve"> </w:t>
      </w:r>
      <w:r w:rsidR="0048427D">
        <w:t>Национальное</w:t>
      </w:r>
      <w:r w:rsidR="0048427D" w:rsidRPr="00560EE8">
        <w:t xml:space="preserve"> </w:t>
      </w:r>
      <w:r w:rsidR="0048427D">
        <w:t>особое</w:t>
      </w:r>
      <w:r w:rsidR="0048427D" w:rsidRPr="00560EE8">
        <w:t xml:space="preserve"> </w:t>
      </w:r>
      <w:r w:rsidR="0048427D">
        <w:t>бюро полиции, специализирующееся на делах н</w:t>
      </w:r>
      <w:r w:rsidR="0048427D">
        <w:t>е</w:t>
      </w:r>
      <w:r w:rsidR="0048427D">
        <w:t>совершеннолетних, и Департамент по проблемам насилия в семье</w:t>
      </w:r>
      <w:r w:rsidR="0048427D" w:rsidRPr="00560EE8">
        <w:t xml:space="preserve">. </w:t>
      </w:r>
      <w:r w:rsidR="0048427D">
        <w:t>Кроме</w:t>
      </w:r>
      <w:r w:rsidR="0048427D" w:rsidRPr="007A327F">
        <w:t xml:space="preserve"> </w:t>
      </w:r>
      <w:r w:rsidR="0048427D">
        <w:t>того</w:t>
      </w:r>
      <w:r w:rsidR="0048427D" w:rsidRPr="007A327F">
        <w:t xml:space="preserve">, </w:t>
      </w:r>
      <w:r w:rsidR="0048427D">
        <w:t>в порядке борьбы с насилием, в частности на границе с Колумбией, идет созд</w:t>
      </w:r>
      <w:r w:rsidR="0048427D">
        <w:t>а</w:t>
      </w:r>
      <w:r w:rsidR="0048427D">
        <w:t>ние</w:t>
      </w:r>
      <w:r w:rsidR="0048427D" w:rsidRPr="007A327F">
        <w:t xml:space="preserve"> </w:t>
      </w:r>
      <w:r w:rsidR="0048427D">
        <w:t>центра</w:t>
      </w:r>
      <w:r w:rsidR="0048427D" w:rsidRPr="007A327F">
        <w:t xml:space="preserve">, </w:t>
      </w:r>
      <w:r w:rsidR="0048427D">
        <w:t>предназначенного</w:t>
      </w:r>
      <w:r w:rsidR="0048427D" w:rsidRPr="007A327F">
        <w:t xml:space="preserve"> </w:t>
      </w:r>
      <w:r w:rsidR="0048427D">
        <w:t>для</w:t>
      </w:r>
      <w:r w:rsidR="0048427D" w:rsidRPr="007A327F">
        <w:t xml:space="preserve"> </w:t>
      </w:r>
      <w:r w:rsidR="0048427D">
        <w:t>комплексного</w:t>
      </w:r>
      <w:r w:rsidR="0048427D" w:rsidRPr="007A327F">
        <w:t xml:space="preserve"> </w:t>
      </w:r>
      <w:r w:rsidR="0048427D">
        <w:t>ухода</w:t>
      </w:r>
      <w:r w:rsidR="0048427D" w:rsidRPr="007A327F">
        <w:t xml:space="preserve"> </w:t>
      </w:r>
      <w:r w:rsidR="0048427D">
        <w:t>за</w:t>
      </w:r>
      <w:r w:rsidR="0048427D" w:rsidRPr="007A327F">
        <w:t xml:space="preserve"> </w:t>
      </w:r>
      <w:r w:rsidR="0048427D">
        <w:t>жертвами сексуальн</w:t>
      </w:r>
      <w:r w:rsidR="0048427D">
        <w:t>о</w:t>
      </w:r>
      <w:r w:rsidR="0048427D">
        <w:t>го насилия</w:t>
      </w:r>
      <w:r w:rsidR="0048427D" w:rsidRPr="007A327F">
        <w:t xml:space="preserve">. </w:t>
      </w:r>
      <w:r w:rsidR="0048427D">
        <w:t>С целью расширения доступа к правосудию и гуманитарной пом</w:t>
      </w:r>
      <w:r w:rsidR="0048427D">
        <w:t>о</w:t>
      </w:r>
      <w:r w:rsidR="0048427D">
        <w:t>щи, а также борьбы с торговлей людьми  реализуются</w:t>
      </w:r>
      <w:r w:rsidR="0048427D" w:rsidRPr="006C4329">
        <w:t xml:space="preserve"> </w:t>
      </w:r>
      <w:r w:rsidR="0048427D">
        <w:t>поддерживаемые</w:t>
      </w:r>
      <w:r w:rsidR="0048427D" w:rsidRPr="006C4329">
        <w:t xml:space="preserve"> </w:t>
      </w:r>
      <w:r w:rsidR="0048427D">
        <w:t>на</w:t>
      </w:r>
      <w:r w:rsidR="0048427D" w:rsidRPr="006C4329">
        <w:t xml:space="preserve"> </w:t>
      </w:r>
      <w:r w:rsidR="0048427D">
        <w:t>ме</w:t>
      </w:r>
      <w:r w:rsidR="0048427D">
        <w:t>ж</w:t>
      </w:r>
      <w:r w:rsidR="0048427D">
        <w:t>дународном</w:t>
      </w:r>
      <w:r w:rsidR="0048427D" w:rsidRPr="006C4329">
        <w:t xml:space="preserve"> </w:t>
      </w:r>
      <w:r w:rsidR="0048427D">
        <w:t>уровне</w:t>
      </w:r>
      <w:r w:rsidR="0048427D" w:rsidRPr="006C4329">
        <w:t xml:space="preserve"> </w:t>
      </w:r>
      <w:r w:rsidR="0048427D">
        <w:t>программы</w:t>
      </w:r>
      <w:r w:rsidR="0048427D" w:rsidRPr="006C4329">
        <w:t xml:space="preserve">. </w:t>
      </w:r>
      <w:r w:rsidR="0048427D">
        <w:t>Дети</w:t>
      </w:r>
      <w:r w:rsidR="0048427D" w:rsidRPr="006C4329">
        <w:t>-</w:t>
      </w:r>
      <w:r w:rsidR="0048427D">
        <w:t>беженцы</w:t>
      </w:r>
      <w:r w:rsidR="0048427D" w:rsidRPr="006C4329">
        <w:t xml:space="preserve"> </w:t>
      </w:r>
      <w:r w:rsidR="0048427D">
        <w:t>пользуются</w:t>
      </w:r>
      <w:r w:rsidR="0048427D" w:rsidRPr="006C4329">
        <w:t xml:space="preserve"> </w:t>
      </w:r>
      <w:r w:rsidR="0048427D">
        <w:t>теми</w:t>
      </w:r>
      <w:r w:rsidR="0048427D" w:rsidRPr="006C4329">
        <w:t xml:space="preserve"> </w:t>
      </w:r>
      <w:r w:rsidR="0048427D">
        <w:t>же</w:t>
      </w:r>
      <w:r w:rsidR="0048427D" w:rsidRPr="006C4329">
        <w:t xml:space="preserve"> </w:t>
      </w:r>
      <w:r w:rsidR="0048427D">
        <w:t>правами</w:t>
      </w:r>
      <w:r w:rsidR="0048427D" w:rsidRPr="006C4329">
        <w:t xml:space="preserve">, </w:t>
      </w:r>
      <w:r w:rsidR="0048427D">
        <w:t>что</w:t>
      </w:r>
      <w:r w:rsidR="0048427D" w:rsidRPr="006C4329">
        <w:t xml:space="preserve"> </w:t>
      </w:r>
      <w:r w:rsidR="0048427D">
        <w:t>и</w:t>
      </w:r>
      <w:r w:rsidR="0048427D" w:rsidRPr="006C4329">
        <w:t xml:space="preserve"> </w:t>
      </w:r>
      <w:r w:rsidR="0048427D">
        <w:t>дети</w:t>
      </w:r>
      <w:r w:rsidR="003E5730">
        <w:t xml:space="preserve"> − </w:t>
      </w:r>
      <w:r w:rsidR="0048427D">
        <w:t>граждане</w:t>
      </w:r>
      <w:r w:rsidR="0048427D" w:rsidRPr="006C4329">
        <w:t xml:space="preserve"> </w:t>
      </w:r>
      <w:r w:rsidR="0048427D">
        <w:t>Эквадора</w:t>
      </w:r>
      <w:r w:rsidR="0048427D" w:rsidRPr="006C4329">
        <w:t xml:space="preserve">, </w:t>
      </w:r>
      <w:r w:rsidR="0048427D">
        <w:t>в том числе правом на защиту от торговли людьми</w:t>
      </w:r>
      <w:r w:rsidR="0048427D" w:rsidRPr="006C4329">
        <w:t xml:space="preserve">, </w:t>
      </w:r>
      <w:r w:rsidR="0048427D">
        <w:t>незаконного провоза людей</w:t>
      </w:r>
      <w:r w:rsidR="0048427D" w:rsidRPr="006C4329">
        <w:t xml:space="preserve">, </w:t>
      </w:r>
      <w:r w:rsidR="0048427D">
        <w:t>эксплуатации и детского труда</w:t>
      </w:r>
      <w:r w:rsidR="0048427D" w:rsidRPr="006C4329">
        <w:t xml:space="preserve">. </w:t>
      </w:r>
      <w:r w:rsidR="0048427D">
        <w:t>По всей стране действуют комплексные системы защиты детей</w:t>
      </w:r>
      <w:r w:rsidR="0048427D" w:rsidRPr="006C4329">
        <w:t xml:space="preserve">. </w:t>
      </w:r>
    </w:p>
    <w:p w:rsidR="0048427D" w:rsidRPr="0089537B" w:rsidRDefault="005C729E" w:rsidP="00B2727F">
      <w:pPr>
        <w:pStyle w:val="SingleTxtGR"/>
      </w:pPr>
      <w:r>
        <w:t>24.</w:t>
      </w:r>
      <w:r>
        <w:tab/>
      </w:r>
      <w:r w:rsidR="0048427D">
        <w:t>Департамент</w:t>
      </w:r>
      <w:r w:rsidR="0048427D" w:rsidRPr="00DD5573">
        <w:t xml:space="preserve"> </w:t>
      </w:r>
      <w:r w:rsidR="0048427D">
        <w:t>по</w:t>
      </w:r>
      <w:r w:rsidR="0048427D" w:rsidRPr="00DD5573">
        <w:t xml:space="preserve"> </w:t>
      </w:r>
      <w:r w:rsidR="0048427D">
        <w:t>правам</w:t>
      </w:r>
      <w:r w:rsidR="0048427D" w:rsidRPr="00DD5573">
        <w:t xml:space="preserve"> </w:t>
      </w:r>
      <w:r w:rsidR="0048427D">
        <w:t>человека</w:t>
      </w:r>
      <w:r w:rsidR="0048427D" w:rsidRPr="00DD5573">
        <w:t xml:space="preserve"> </w:t>
      </w:r>
      <w:r w:rsidR="0048427D">
        <w:t>и</w:t>
      </w:r>
      <w:r w:rsidR="0048427D" w:rsidRPr="00DD5573">
        <w:t xml:space="preserve"> </w:t>
      </w:r>
      <w:r w:rsidR="0048427D">
        <w:t>международному</w:t>
      </w:r>
      <w:r w:rsidR="0048427D" w:rsidRPr="00DD5573">
        <w:t xml:space="preserve"> </w:t>
      </w:r>
      <w:r w:rsidR="0048427D">
        <w:t>гуманитарному</w:t>
      </w:r>
      <w:r w:rsidR="0048427D" w:rsidRPr="00DD5573">
        <w:t xml:space="preserve"> </w:t>
      </w:r>
      <w:r w:rsidR="0048427D">
        <w:t>пр</w:t>
      </w:r>
      <w:r w:rsidR="0048427D">
        <w:t>а</w:t>
      </w:r>
      <w:r w:rsidR="0048427D">
        <w:t>ву</w:t>
      </w:r>
      <w:r w:rsidR="0048427D" w:rsidRPr="00DD5573">
        <w:t xml:space="preserve"> </w:t>
      </w:r>
      <w:r w:rsidR="0048427D">
        <w:t>в</w:t>
      </w:r>
      <w:r w:rsidR="0048427D" w:rsidRPr="00DD5573">
        <w:t xml:space="preserve"> </w:t>
      </w:r>
      <w:r w:rsidR="0048427D">
        <w:t>составе</w:t>
      </w:r>
      <w:r w:rsidR="0048427D" w:rsidRPr="00DD5573">
        <w:t xml:space="preserve"> </w:t>
      </w:r>
      <w:r w:rsidR="0048427D">
        <w:t>системы</w:t>
      </w:r>
      <w:r w:rsidR="0048427D" w:rsidRPr="00DD5573">
        <w:t xml:space="preserve"> </w:t>
      </w:r>
      <w:r w:rsidR="0048427D">
        <w:t>вооруженных</w:t>
      </w:r>
      <w:r w:rsidR="0048427D" w:rsidRPr="00DD5573">
        <w:t xml:space="preserve"> </w:t>
      </w:r>
      <w:r w:rsidR="0048427D">
        <w:t>сил</w:t>
      </w:r>
      <w:r w:rsidR="0048427D" w:rsidRPr="00DD5573">
        <w:t xml:space="preserve"> </w:t>
      </w:r>
      <w:r w:rsidR="0048427D">
        <w:t>осуществляет</w:t>
      </w:r>
      <w:r w:rsidR="0048427D" w:rsidRPr="00DD5573">
        <w:t xml:space="preserve"> </w:t>
      </w:r>
      <w:r w:rsidR="0048427D">
        <w:t>надзор</w:t>
      </w:r>
      <w:r w:rsidR="0048427D" w:rsidRPr="00DD5573">
        <w:t xml:space="preserve"> </w:t>
      </w:r>
      <w:r w:rsidR="0048427D">
        <w:t>за</w:t>
      </w:r>
      <w:r w:rsidR="0048427D" w:rsidRPr="00DD5573">
        <w:t xml:space="preserve"> </w:t>
      </w:r>
      <w:r w:rsidR="0048427D">
        <w:t>проводимыми</w:t>
      </w:r>
      <w:r w:rsidR="0048427D" w:rsidRPr="00DD5573">
        <w:t xml:space="preserve"> </w:t>
      </w:r>
      <w:r w:rsidR="0048427D">
        <w:t>армией мероприятиями</w:t>
      </w:r>
      <w:r w:rsidR="0048427D" w:rsidRPr="00DD5573">
        <w:t xml:space="preserve">, </w:t>
      </w:r>
      <w:r w:rsidR="0048427D">
        <w:t>связанными с правами человека</w:t>
      </w:r>
      <w:r w:rsidR="0048427D" w:rsidRPr="00DD5573">
        <w:t xml:space="preserve"> </w:t>
      </w:r>
      <w:r w:rsidR="0048427D">
        <w:t>и международным г</w:t>
      </w:r>
      <w:r w:rsidR="0048427D">
        <w:t>у</w:t>
      </w:r>
      <w:r w:rsidR="0048427D">
        <w:t>манитарным правом,</w:t>
      </w:r>
      <w:r w:rsidR="0048427D" w:rsidRPr="00DD5573">
        <w:t xml:space="preserve"> </w:t>
      </w:r>
      <w:r w:rsidR="0048427D">
        <w:t>и путем постоянного обучения принимает меры к тому, чтобы весь личный состав</w:t>
      </w:r>
      <w:r w:rsidR="0048427D" w:rsidRPr="00DD5573">
        <w:t xml:space="preserve"> </w:t>
      </w:r>
      <w:r w:rsidR="0048427D">
        <w:t>понимал необходимость соблюдения</w:t>
      </w:r>
      <w:r w:rsidR="0048427D" w:rsidRPr="00DD5573">
        <w:t xml:space="preserve"> </w:t>
      </w:r>
      <w:r w:rsidR="0048427D">
        <w:t>соответству</w:t>
      </w:r>
      <w:r w:rsidR="0048427D">
        <w:t>ю</w:t>
      </w:r>
      <w:r w:rsidR="0048427D">
        <w:t>щих национальных и международных норм</w:t>
      </w:r>
      <w:r w:rsidR="0048427D" w:rsidRPr="00DD5573">
        <w:t xml:space="preserve">. </w:t>
      </w:r>
      <w:r w:rsidR="0048427D">
        <w:t>Он</w:t>
      </w:r>
      <w:r w:rsidR="0048427D" w:rsidRPr="00D16AEA">
        <w:t xml:space="preserve"> </w:t>
      </w:r>
      <w:r w:rsidR="0048427D">
        <w:t>также</w:t>
      </w:r>
      <w:r w:rsidR="0048427D" w:rsidRPr="00D16AEA">
        <w:t xml:space="preserve"> </w:t>
      </w:r>
      <w:r w:rsidR="0048427D">
        <w:t>предоставляет</w:t>
      </w:r>
      <w:r w:rsidR="0048427D" w:rsidRPr="00D16AEA">
        <w:t xml:space="preserve"> </w:t>
      </w:r>
      <w:r w:rsidR="0048427D">
        <w:t>консул</w:t>
      </w:r>
      <w:r w:rsidR="0048427D">
        <w:t>ь</w:t>
      </w:r>
      <w:r w:rsidR="0048427D">
        <w:t>тации</w:t>
      </w:r>
      <w:r w:rsidR="0048427D" w:rsidRPr="00D16AEA">
        <w:t xml:space="preserve"> </w:t>
      </w:r>
      <w:r w:rsidR="0048427D">
        <w:t>и</w:t>
      </w:r>
      <w:r w:rsidR="0048427D" w:rsidRPr="00D16AEA">
        <w:t xml:space="preserve"> </w:t>
      </w:r>
      <w:r w:rsidR="0048427D">
        <w:t>оказывает</w:t>
      </w:r>
      <w:r w:rsidR="0048427D" w:rsidRPr="00D16AEA">
        <w:t xml:space="preserve"> </w:t>
      </w:r>
      <w:r w:rsidR="0048427D">
        <w:t>содействие</w:t>
      </w:r>
      <w:r w:rsidR="0048427D" w:rsidRPr="00D16AEA">
        <w:t xml:space="preserve"> </w:t>
      </w:r>
      <w:r w:rsidR="0048427D">
        <w:t>властям</w:t>
      </w:r>
      <w:r w:rsidR="0048427D" w:rsidRPr="00D16AEA">
        <w:t xml:space="preserve"> </w:t>
      </w:r>
      <w:r w:rsidR="0048427D">
        <w:t>и</w:t>
      </w:r>
      <w:r w:rsidR="0048427D" w:rsidRPr="00D16AEA">
        <w:t xml:space="preserve"> </w:t>
      </w:r>
      <w:r w:rsidR="0048427D">
        <w:t>ведет учет предполагаемых нарушений прав человека</w:t>
      </w:r>
      <w:r w:rsidR="0048427D" w:rsidRPr="00D16AEA">
        <w:t xml:space="preserve">, </w:t>
      </w:r>
      <w:r w:rsidR="0048427D">
        <w:t>осуществляя последующий контроль по всем делам</w:t>
      </w:r>
      <w:r w:rsidR="0048427D" w:rsidRPr="00D16AEA">
        <w:t xml:space="preserve">. </w:t>
      </w:r>
      <w:r w:rsidR="0048427D">
        <w:t>Система</w:t>
      </w:r>
      <w:r w:rsidR="0048427D" w:rsidRPr="0089537B">
        <w:t xml:space="preserve"> </w:t>
      </w:r>
      <w:r w:rsidR="0048427D">
        <w:t>военного</w:t>
      </w:r>
      <w:r w:rsidR="0048427D" w:rsidRPr="0089537B">
        <w:t xml:space="preserve"> </w:t>
      </w:r>
      <w:r w:rsidR="0048427D">
        <w:t>правосудия</w:t>
      </w:r>
      <w:r w:rsidR="0048427D" w:rsidRPr="0089537B">
        <w:t xml:space="preserve"> </w:t>
      </w:r>
      <w:r w:rsidR="0048427D">
        <w:t>по</w:t>
      </w:r>
      <w:r w:rsidR="0048427D" w:rsidRPr="0089537B">
        <w:t>-</w:t>
      </w:r>
      <w:r w:rsidR="0048427D">
        <w:t>прежнему</w:t>
      </w:r>
      <w:r w:rsidR="0048427D" w:rsidRPr="0089537B">
        <w:t xml:space="preserve"> </w:t>
      </w:r>
      <w:r w:rsidR="0048427D">
        <w:t>переживает</w:t>
      </w:r>
      <w:r w:rsidR="0048427D" w:rsidRPr="0089537B">
        <w:t xml:space="preserve"> </w:t>
      </w:r>
      <w:r w:rsidR="0048427D">
        <w:t>переходный</w:t>
      </w:r>
      <w:r w:rsidR="0048427D" w:rsidRPr="0089537B">
        <w:t xml:space="preserve"> </w:t>
      </w:r>
      <w:r w:rsidR="0048427D">
        <w:t>период</w:t>
      </w:r>
      <w:r w:rsidR="0048427D" w:rsidRPr="0089537B">
        <w:t xml:space="preserve"> </w:t>
      </w:r>
      <w:r w:rsidR="0048427D">
        <w:t>после вст</w:t>
      </w:r>
      <w:r w:rsidR="0048427D">
        <w:t>у</w:t>
      </w:r>
      <w:r w:rsidR="0048427D">
        <w:t>пления в силу</w:t>
      </w:r>
      <w:r w:rsidR="0048427D" w:rsidRPr="0089537B">
        <w:t xml:space="preserve"> </w:t>
      </w:r>
      <w:r w:rsidR="0048427D">
        <w:t>Конституции</w:t>
      </w:r>
      <w:r w:rsidR="0048427D" w:rsidRPr="0089537B">
        <w:t xml:space="preserve"> 2008 </w:t>
      </w:r>
      <w:r w:rsidR="0048427D">
        <w:t>го</w:t>
      </w:r>
      <w:r w:rsidR="00D81695">
        <w:t>д</w:t>
      </w:r>
      <w:r w:rsidR="0048427D">
        <w:t>а</w:t>
      </w:r>
      <w:r w:rsidR="0048427D" w:rsidRPr="0089537B">
        <w:t xml:space="preserve">, </w:t>
      </w:r>
      <w:r w:rsidR="0048427D">
        <w:t>описанный в пунктах</w:t>
      </w:r>
      <w:r w:rsidR="0048427D" w:rsidRPr="0089537B">
        <w:t xml:space="preserve"> 128</w:t>
      </w:r>
      <w:r w:rsidR="0048427D">
        <w:t>–</w:t>
      </w:r>
      <w:r w:rsidR="0048427D" w:rsidRPr="0089537B">
        <w:t xml:space="preserve">180 </w:t>
      </w:r>
      <w:r w:rsidR="0048427D">
        <w:t>период</w:t>
      </w:r>
      <w:r w:rsidR="0048427D">
        <w:t>и</w:t>
      </w:r>
      <w:r w:rsidR="0048427D">
        <w:t>ческого доклада</w:t>
      </w:r>
      <w:r w:rsidR="0048427D" w:rsidRPr="0089537B">
        <w:t xml:space="preserve">. </w:t>
      </w:r>
    </w:p>
    <w:p w:rsidR="0048427D" w:rsidRPr="00DD013E" w:rsidRDefault="005C729E" w:rsidP="00B2727F">
      <w:pPr>
        <w:pStyle w:val="SingleTxtGR"/>
      </w:pPr>
      <w:r>
        <w:t>25.</w:t>
      </w:r>
      <w:r>
        <w:tab/>
      </w:r>
      <w:r w:rsidR="0048427D">
        <w:t>Департаментом</w:t>
      </w:r>
      <w:r w:rsidR="0048427D" w:rsidRPr="0089537B">
        <w:t xml:space="preserve"> </w:t>
      </w:r>
      <w:r w:rsidR="0048427D">
        <w:t>по</w:t>
      </w:r>
      <w:r w:rsidR="0048427D" w:rsidRPr="0089537B">
        <w:t xml:space="preserve"> </w:t>
      </w:r>
      <w:r w:rsidR="0048427D">
        <w:t>правам</w:t>
      </w:r>
      <w:r w:rsidR="0048427D" w:rsidRPr="0089537B">
        <w:t xml:space="preserve"> </w:t>
      </w:r>
      <w:r w:rsidR="0048427D">
        <w:t>человека</w:t>
      </w:r>
      <w:r w:rsidR="0048427D" w:rsidRPr="0089537B">
        <w:t xml:space="preserve"> </w:t>
      </w:r>
      <w:r w:rsidR="0048427D">
        <w:t>в</w:t>
      </w:r>
      <w:r w:rsidR="0048427D" w:rsidRPr="0089537B">
        <w:t xml:space="preserve"> </w:t>
      </w:r>
      <w:r w:rsidR="0048427D">
        <w:t>составе</w:t>
      </w:r>
      <w:r w:rsidR="0048427D" w:rsidRPr="0089537B">
        <w:t xml:space="preserve"> </w:t>
      </w:r>
      <w:r w:rsidR="0048427D">
        <w:t>Министерства</w:t>
      </w:r>
      <w:r w:rsidR="0048427D" w:rsidRPr="0089537B">
        <w:t xml:space="preserve"> </w:t>
      </w:r>
      <w:r w:rsidR="0048427D">
        <w:t>внутренних</w:t>
      </w:r>
      <w:r w:rsidR="0048427D" w:rsidRPr="0089537B">
        <w:t xml:space="preserve"> </w:t>
      </w:r>
      <w:r w:rsidR="0048427D">
        <w:t>дел</w:t>
      </w:r>
      <w:r w:rsidR="0048427D" w:rsidRPr="0089537B">
        <w:t xml:space="preserve"> </w:t>
      </w:r>
      <w:r w:rsidR="0048427D">
        <w:t>была</w:t>
      </w:r>
      <w:r w:rsidR="0048427D" w:rsidRPr="0089537B">
        <w:t xml:space="preserve"> </w:t>
      </w:r>
      <w:r w:rsidR="0048427D">
        <w:t>разработана</w:t>
      </w:r>
      <w:r w:rsidR="0048427D" w:rsidRPr="0089537B">
        <w:t xml:space="preserve"> </w:t>
      </w:r>
      <w:r w:rsidR="0048427D">
        <w:t>пятилетняя</w:t>
      </w:r>
      <w:r w:rsidR="0048427D" w:rsidRPr="0089537B">
        <w:t xml:space="preserve"> </w:t>
      </w:r>
      <w:r w:rsidR="0048427D">
        <w:t>программа</w:t>
      </w:r>
      <w:r w:rsidR="0048427D" w:rsidRPr="0089537B">
        <w:t xml:space="preserve"> </w:t>
      </w:r>
      <w:r w:rsidR="0048427D">
        <w:t>по искоренению</w:t>
      </w:r>
      <w:r w:rsidR="0048427D" w:rsidRPr="0089537B">
        <w:t xml:space="preserve"> </w:t>
      </w:r>
      <w:r w:rsidR="0048427D">
        <w:t>пыток в работе</w:t>
      </w:r>
      <w:r w:rsidR="0048427D" w:rsidRPr="0089537B">
        <w:t xml:space="preserve"> </w:t>
      </w:r>
      <w:r w:rsidR="0048427D">
        <w:t>полиции</w:t>
      </w:r>
      <w:r w:rsidR="0048427D" w:rsidRPr="0089537B">
        <w:t xml:space="preserve">; </w:t>
      </w:r>
      <w:r w:rsidR="0048427D">
        <w:t>программа предусматривает отдельные показатели, касающиеся п</w:t>
      </w:r>
      <w:r w:rsidR="0048427D">
        <w:t>ы</w:t>
      </w:r>
      <w:r w:rsidR="0048427D">
        <w:t>ток и жестокого</w:t>
      </w:r>
      <w:r w:rsidR="0048427D" w:rsidRPr="0089537B">
        <w:t xml:space="preserve">, </w:t>
      </w:r>
      <w:r w:rsidR="0048427D">
        <w:t>бесчеловечного и унижающего достоинство обращения</w:t>
      </w:r>
      <w:r w:rsidR="0048427D" w:rsidRPr="0089537B">
        <w:t xml:space="preserve">. </w:t>
      </w:r>
      <w:r w:rsidR="0048427D">
        <w:t>Она</w:t>
      </w:r>
      <w:r w:rsidR="0048427D" w:rsidRPr="000B0B37">
        <w:t xml:space="preserve"> </w:t>
      </w:r>
      <w:r w:rsidR="0048427D">
        <w:t>также</w:t>
      </w:r>
      <w:r w:rsidR="0048427D" w:rsidRPr="000B0B37">
        <w:t xml:space="preserve"> </w:t>
      </w:r>
      <w:r w:rsidR="0048427D">
        <w:t>стимулирует</w:t>
      </w:r>
      <w:r w:rsidR="0048427D" w:rsidRPr="000B0B37">
        <w:t xml:space="preserve"> </w:t>
      </w:r>
      <w:r w:rsidR="0048427D">
        <w:t>реализацию</w:t>
      </w:r>
      <w:r w:rsidR="0048427D" w:rsidRPr="000B0B37">
        <w:t xml:space="preserve"> </w:t>
      </w:r>
      <w:r w:rsidR="0048427D">
        <w:t>краткосрочных</w:t>
      </w:r>
      <w:r w:rsidR="0048427D" w:rsidRPr="000B0B37">
        <w:t xml:space="preserve"> </w:t>
      </w:r>
      <w:r w:rsidR="0048427D">
        <w:t>и</w:t>
      </w:r>
      <w:r w:rsidR="0048427D" w:rsidRPr="000B0B37">
        <w:t xml:space="preserve"> </w:t>
      </w:r>
      <w:r w:rsidR="0048427D">
        <w:t>долгосрочных</w:t>
      </w:r>
      <w:r w:rsidR="0048427D" w:rsidRPr="000B0B37">
        <w:t xml:space="preserve"> </w:t>
      </w:r>
      <w:r w:rsidR="0048427D">
        <w:t>структурных</w:t>
      </w:r>
      <w:r w:rsidR="0048427D" w:rsidRPr="000B0B37">
        <w:t xml:space="preserve"> </w:t>
      </w:r>
      <w:r w:rsidR="0048427D">
        <w:t>решений, предназначенных для предупреждения нарушений прав человека</w:t>
      </w:r>
      <w:r w:rsidR="0048427D" w:rsidRPr="000B0B37">
        <w:t xml:space="preserve">. </w:t>
      </w:r>
      <w:r>
        <w:t>В </w:t>
      </w:r>
      <w:r w:rsidR="0048427D">
        <w:t>рамках</w:t>
      </w:r>
      <w:r w:rsidR="0048427D" w:rsidRPr="00596C1A">
        <w:t xml:space="preserve"> </w:t>
      </w:r>
      <w:r w:rsidR="0048427D">
        <w:t>ее</w:t>
      </w:r>
      <w:r w:rsidR="0048427D" w:rsidRPr="00596C1A">
        <w:t xml:space="preserve"> </w:t>
      </w:r>
      <w:r w:rsidR="0048427D">
        <w:t>реализации</w:t>
      </w:r>
      <w:r w:rsidR="0048427D" w:rsidRPr="00596C1A">
        <w:t xml:space="preserve"> </w:t>
      </w:r>
      <w:r w:rsidR="0048427D">
        <w:t>осуществляется</w:t>
      </w:r>
      <w:r w:rsidR="0048427D" w:rsidRPr="00596C1A">
        <w:t xml:space="preserve"> </w:t>
      </w:r>
      <w:r w:rsidR="0048427D">
        <w:t>внутренний</w:t>
      </w:r>
      <w:r w:rsidR="0048427D" w:rsidRPr="00596C1A">
        <w:t xml:space="preserve"> </w:t>
      </w:r>
      <w:r w:rsidR="0048427D">
        <w:t>контроль</w:t>
      </w:r>
      <w:r w:rsidR="0048427D" w:rsidRPr="00596C1A">
        <w:t xml:space="preserve"> </w:t>
      </w:r>
      <w:r w:rsidR="0048427D">
        <w:t>в пределах пол</w:t>
      </w:r>
      <w:r w:rsidR="0048427D">
        <w:t>и</w:t>
      </w:r>
      <w:r w:rsidR="0048427D">
        <w:t>цейской системы, транспарентность работы которой в последние годы</w:t>
      </w:r>
      <w:r w:rsidR="0048427D" w:rsidRPr="00596C1A">
        <w:t xml:space="preserve"> </w:t>
      </w:r>
      <w:r w:rsidR="0048427D">
        <w:t>возро</w:t>
      </w:r>
      <w:r w:rsidR="0048427D">
        <w:t>с</w:t>
      </w:r>
      <w:r w:rsidR="0048427D">
        <w:t>ла</w:t>
      </w:r>
      <w:r w:rsidR="0048427D" w:rsidRPr="00596C1A">
        <w:t xml:space="preserve">. </w:t>
      </w:r>
      <w:r w:rsidR="0048427D">
        <w:t>Кроме</w:t>
      </w:r>
      <w:r w:rsidR="0048427D" w:rsidRPr="00A26195">
        <w:t xml:space="preserve"> </w:t>
      </w:r>
      <w:r w:rsidR="0048427D">
        <w:t>того</w:t>
      </w:r>
      <w:r w:rsidR="0048427D" w:rsidRPr="00A26195">
        <w:t xml:space="preserve">, </w:t>
      </w:r>
      <w:r w:rsidR="0048427D">
        <w:t>Министерством</w:t>
      </w:r>
      <w:r w:rsidR="0048427D" w:rsidRPr="00A26195">
        <w:t xml:space="preserve"> </w:t>
      </w:r>
      <w:r w:rsidR="0048427D">
        <w:t>внутренних</w:t>
      </w:r>
      <w:r w:rsidR="0048427D" w:rsidRPr="00A26195">
        <w:t xml:space="preserve"> </w:t>
      </w:r>
      <w:r w:rsidR="0048427D">
        <w:t>дел</w:t>
      </w:r>
      <w:r w:rsidR="0048427D" w:rsidRPr="00A26195">
        <w:t xml:space="preserve"> </w:t>
      </w:r>
      <w:r w:rsidR="0048427D">
        <w:t>был</w:t>
      </w:r>
      <w:r w:rsidR="0048427D" w:rsidRPr="00A26195">
        <w:t xml:space="preserve"> </w:t>
      </w:r>
      <w:r w:rsidR="0048427D">
        <w:t>создан</w:t>
      </w:r>
      <w:r w:rsidR="0048427D" w:rsidRPr="00A26195">
        <w:t xml:space="preserve"> </w:t>
      </w:r>
      <w:r w:rsidR="0048427D">
        <w:t>следственный</w:t>
      </w:r>
      <w:r w:rsidR="0048427D" w:rsidRPr="00A26195">
        <w:t xml:space="preserve"> </w:t>
      </w:r>
      <w:r w:rsidR="0048427D">
        <w:t>о</w:t>
      </w:r>
      <w:r w:rsidR="0048427D">
        <w:t>т</w:t>
      </w:r>
      <w:r w:rsidR="0048427D">
        <w:t>дел</w:t>
      </w:r>
      <w:r w:rsidR="0048427D" w:rsidRPr="00A26195">
        <w:t>,</w:t>
      </w:r>
      <w:r w:rsidR="0048427D">
        <w:t xml:space="preserve"> который занимается объективным расследованием</w:t>
      </w:r>
      <w:r w:rsidR="0048427D" w:rsidRPr="00A26195">
        <w:t xml:space="preserve"> </w:t>
      </w:r>
      <w:r w:rsidR="0048427D">
        <w:t>заявлений о нарушениях прав человека со стороны сотрудников полиции</w:t>
      </w:r>
      <w:r w:rsidR="0048427D" w:rsidRPr="00A26195">
        <w:t xml:space="preserve">. </w:t>
      </w:r>
      <w:r w:rsidR="0048427D">
        <w:t>Свою</w:t>
      </w:r>
      <w:r w:rsidR="0048427D" w:rsidRPr="009B5B9E">
        <w:t xml:space="preserve"> </w:t>
      </w:r>
      <w:r w:rsidR="0048427D">
        <w:t>работу</w:t>
      </w:r>
      <w:r w:rsidR="0048427D" w:rsidRPr="009B5B9E">
        <w:t xml:space="preserve"> </w:t>
      </w:r>
      <w:r w:rsidR="0048427D">
        <w:t>отдел</w:t>
      </w:r>
      <w:r w:rsidR="0048427D" w:rsidRPr="009B5B9E">
        <w:t xml:space="preserve"> </w:t>
      </w:r>
      <w:r w:rsidR="0048427D">
        <w:t>координ</w:t>
      </w:r>
      <w:r w:rsidR="0048427D">
        <w:t>и</w:t>
      </w:r>
      <w:r w:rsidR="0048427D">
        <w:t>рует</w:t>
      </w:r>
      <w:r w:rsidR="0048427D" w:rsidRPr="009B5B9E">
        <w:t xml:space="preserve"> </w:t>
      </w:r>
      <w:r w:rsidR="0048427D">
        <w:t>с</w:t>
      </w:r>
      <w:r w:rsidR="0048427D" w:rsidRPr="009B5B9E">
        <w:t xml:space="preserve"> </w:t>
      </w:r>
      <w:r w:rsidR="0048427D">
        <w:t>представителями</w:t>
      </w:r>
      <w:r w:rsidR="0048427D" w:rsidRPr="009B5B9E">
        <w:t xml:space="preserve"> </w:t>
      </w:r>
      <w:r w:rsidR="0048427D">
        <w:t>гражданского общества и Управлением омбудсмена</w:t>
      </w:r>
      <w:r w:rsidR="0048427D" w:rsidRPr="009B5B9E">
        <w:t xml:space="preserve">. </w:t>
      </w:r>
      <w:r w:rsidR="0048427D">
        <w:t>В</w:t>
      </w:r>
      <w:r>
        <w:t> </w:t>
      </w:r>
      <w:r w:rsidR="0048427D" w:rsidRPr="009B5B9E">
        <w:t xml:space="preserve">118 </w:t>
      </w:r>
      <w:r w:rsidR="0048427D">
        <w:t>случаях</w:t>
      </w:r>
      <w:r w:rsidR="0048427D" w:rsidRPr="009B5B9E">
        <w:t xml:space="preserve"> </w:t>
      </w:r>
      <w:r w:rsidR="0048427D">
        <w:t>было</w:t>
      </w:r>
      <w:r w:rsidR="0048427D" w:rsidRPr="009B5B9E">
        <w:t xml:space="preserve"> </w:t>
      </w:r>
      <w:r w:rsidR="0048427D">
        <w:t>начато</w:t>
      </w:r>
      <w:r w:rsidR="0048427D" w:rsidRPr="009B5B9E">
        <w:t xml:space="preserve"> </w:t>
      </w:r>
      <w:r w:rsidR="0048427D">
        <w:t>расследование</w:t>
      </w:r>
      <w:r w:rsidR="0048427D" w:rsidRPr="009B5B9E">
        <w:t xml:space="preserve"> </w:t>
      </w:r>
      <w:r w:rsidR="0048427D">
        <w:t>заявлений</w:t>
      </w:r>
      <w:r w:rsidR="0048427D" w:rsidRPr="009B5B9E">
        <w:t xml:space="preserve"> </w:t>
      </w:r>
      <w:r w:rsidR="0048427D">
        <w:t>о грубых нарушениях прав человека сотрудниками полиции</w:t>
      </w:r>
      <w:r w:rsidR="0048427D" w:rsidRPr="009B5B9E">
        <w:t xml:space="preserve">. </w:t>
      </w:r>
      <w:r w:rsidR="0048427D">
        <w:t>Отдел</w:t>
      </w:r>
      <w:r w:rsidR="0048427D" w:rsidRPr="00710F95">
        <w:t xml:space="preserve"> </w:t>
      </w:r>
      <w:r w:rsidR="0048427D">
        <w:t>внутренних</w:t>
      </w:r>
      <w:r w:rsidR="0048427D" w:rsidRPr="00710F95">
        <w:t xml:space="preserve"> </w:t>
      </w:r>
      <w:r w:rsidR="0048427D">
        <w:t>дел</w:t>
      </w:r>
      <w:r w:rsidR="0048427D" w:rsidRPr="00710F95">
        <w:t xml:space="preserve"> </w:t>
      </w:r>
      <w:r w:rsidR="0048427D">
        <w:t>в</w:t>
      </w:r>
      <w:r w:rsidR="0048427D" w:rsidRPr="00710F95">
        <w:t xml:space="preserve"> </w:t>
      </w:r>
      <w:r w:rsidR="0048427D">
        <w:t>составе</w:t>
      </w:r>
      <w:r w:rsidR="0048427D" w:rsidRPr="00710F95">
        <w:t xml:space="preserve"> </w:t>
      </w:r>
      <w:r w:rsidR="0048427D">
        <w:t>Национал</w:t>
      </w:r>
      <w:r w:rsidR="0048427D">
        <w:t>ь</w:t>
      </w:r>
      <w:r w:rsidR="0048427D">
        <w:t>ной</w:t>
      </w:r>
      <w:r w:rsidR="0048427D" w:rsidRPr="00710F95">
        <w:t xml:space="preserve"> </w:t>
      </w:r>
      <w:r w:rsidR="0048427D">
        <w:t>полиции</w:t>
      </w:r>
      <w:r w:rsidR="0048427D" w:rsidRPr="00710F95">
        <w:t xml:space="preserve"> </w:t>
      </w:r>
      <w:r w:rsidR="0048427D">
        <w:t>и Департамент по правам человека при Министерстве провели тщательное расследование</w:t>
      </w:r>
      <w:r w:rsidR="0048427D" w:rsidRPr="00710F95">
        <w:t xml:space="preserve"> </w:t>
      </w:r>
      <w:r w:rsidR="0048427D">
        <w:t>заявлений о пытках, практикуемых сотрудниками</w:t>
      </w:r>
      <w:r w:rsidR="0048427D" w:rsidRPr="00710F95">
        <w:t xml:space="preserve"> </w:t>
      </w:r>
      <w:r w:rsidR="0048427D">
        <w:t>полиции</w:t>
      </w:r>
      <w:r w:rsidR="0048427D" w:rsidRPr="00710F95">
        <w:t xml:space="preserve">. </w:t>
      </w:r>
      <w:r w:rsidR="0048427D">
        <w:t>Они</w:t>
      </w:r>
      <w:r w:rsidR="0048427D" w:rsidRPr="00710F95">
        <w:t xml:space="preserve"> </w:t>
      </w:r>
      <w:r w:rsidR="0048427D">
        <w:t>направили</w:t>
      </w:r>
      <w:r w:rsidR="0048427D" w:rsidRPr="00710F95">
        <w:t xml:space="preserve"> </w:t>
      </w:r>
      <w:r w:rsidR="0048427D">
        <w:t>доклады</w:t>
      </w:r>
      <w:r w:rsidR="0048427D" w:rsidRPr="00710F95">
        <w:t xml:space="preserve"> </w:t>
      </w:r>
      <w:r w:rsidR="0048427D">
        <w:t>в</w:t>
      </w:r>
      <w:r w:rsidR="0048427D" w:rsidRPr="00710F95">
        <w:t xml:space="preserve"> </w:t>
      </w:r>
      <w:r w:rsidR="0048427D">
        <w:t>Генеральную прокуратуру</w:t>
      </w:r>
      <w:r w:rsidR="0048427D" w:rsidRPr="00710F95">
        <w:t xml:space="preserve">, </w:t>
      </w:r>
      <w:r w:rsidR="0048427D">
        <w:t>которая</w:t>
      </w:r>
      <w:r w:rsidR="0048427D" w:rsidRPr="00710F95">
        <w:t xml:space="preserve"> </w:t>
      </w:r>
      <w:r w:rsidR="0048427D">
        <w:t>в</w:t>
      </w:r>
      <w:r w:rsidR="0048427D" w:rsidRPr="00710F95">
        <w:t xml:space="preserve"> </w:t>
      </w:r>
      <w:r w:rsidR="0048427D">
        <w:t>свою</w:t>
      </w:r>
      <w:r w:rsidR="0048427D" w:rsidRPr="00710F95">
        <w:t xml:space="preserve"> </w:t>
      </w:r>
      <w:r w:rsidR="0048427D">
        <w:t>очередь</w:t>
      </w:r>
      <w:r w:rsidR="0048427D" w:rsidRPr="00710F95">
        <w:t xml:space="preserve"> </w:t>
      </w:r>
      <w:r w:rsidR="0048427D">
        <w:t>начала расследование и</w:t>
      </w:r>
      <w:r w:rsidR="0048427D" w:rsidRPr="00710F95">
        <w:t xml:space="preserve"> </w:t>
      </w:r>
      <w:r w:rsidR="0048427D">
        <w:t>взяла под стражу</w:t>
      </w:r>
      <w:r w:rsidR="0048427D" w:rsidRPr="00710F95">
        <w:t xml:space="preserve"> 16 </w:t>
      </w:r>
      <w:r w:rsidR="0048427D">
        <w:t>сотрудников полиции</w:t>
      </w:r>
      <w:r w:rsidR="0048427D" w:rsidRPr="00710F95">
        <w:t xml:space="preserve">. </w:t>
      </w:r>
      <w:r w:rsidR="0048427D">
        <w:t>По</w:t>
      </w:r>
      <w:r>
        <w:t> </w:t>
      </w:r>
      <w:r w:rsidR="0048427D">
        <w:t>состоянию</w:t>
      </w:r>
      <w:r w:rsidR="0048427D" w:rsidRPr="00DD013E">
        <w:t xml:space="preserve"> </w:t>
      </w:r>
      <w:r w:rsidR="0048427D">
        <w:t>на</w:t>
      </w:r>
      <w:r w:rsidR="0048427D" w:rsidRPr="00DD013E">
        <w:t xml:space="preserve"> </w:t>
      </w:r>
      <w:r w:rsidR="0048427D">
        <w:t>май</w:t>
      </w:r>
      <w:r w:rsidR="0048427D" w:rsidRPr="00DD013E">
        <w:t xml:space="preserve"> 2010 </w:t>
      </w:r>
      <w:r w:rsidR="0048427D">
        <w:t>года</w:t>
      </w:r>
      <w:r w:rsidR="0048427D" w:rsidRPr="00DD013E">
        <w:t xml:space="preserve"> </w:t>
      </w:r>
      <w:r w:rsidR="0048427D">
        <w:t>дела</w:t>
      </w:r>
      <w:r w:rsidR="0048427D" w:rsidRPr="00DD013E">
        <w:t xml:space="preserve">, </w:t>
      </w:r>
      <w:r w:rsidR="0048427D">
        <w:t>которые</w:t>
      </w:r>
      <w:r w:rsidR="0048427D" w:rsidRPr="00DD013E">
        <w:t xml:space="preserve"> </w:t>
      </w:r>
      <w:r w:rsidR="0048427D">
        <w:t>ранее</w:t>
      </w:r>
      <w:r w:rsidR="0048427D" w:rsidRPr="00DD013E">
        <w:t xml:space="preserve"> </w:t>
      </w:r>
      <w:r w:rsidR="0048427D">
        <w:t>были подсудны</w:t>
      </w:r>
      <w:r w:rsidR="0048427D" w:rsidRPr="00DD013E">
        <w:t xml:space="preserve"> </w:t>
      </w:r>
      <w:r w:rsidR="0048427D">
        <w:t>органам военной юстиции</w:t>
      </w:r>
      <w:r w:rsidR="0048427D" w:rsidRPr="00DD013E">
        <w:t xml:space="preserve">, </w:t>
      </w:r>
      <w:r w:rsidR="0048427D">
        <w:t>были</w:t>
      </w:r>
      <w:r w:rsidR="0048427D" w:rsidRPr="00DD013E">
        <w:t xml:space="preserve"> </w:t>
      </w:r>
      <w:r w:rsidR="0048427D">
        <w:t>отнесены</w:t>
      </w:r>
      <w:r w:rsidR="0048427D" w:rsidRPr="00DD013E">
        <w:t xml:space="preserve"> </w:t>
      </w:r>
      <w:r w:rsidR="0048427D">
        <w:t>к</w:t>
      </w:r>
      <w:r w:rsidR="0048427D" w:rsidRPr="00DD013E">
        <w:t xml:space="preserve"> </w:t>
      </w:r>
      <w:r w:rsidR="0048427D">
        <w:t>компетенции судов общей</w:t>
      </w:r>
      <w:r w:rsidR="0048427D" w:rsidRPr="00DD013E">
        <w:t xml:space="preserve"> </w:t>
      </w:r>
      <w:r>
        <w:t>юрисдикции, а </w:t>
      </w:r>
      <w:r w:rsidR="0048427D">
        <w:t>военные центры с</w:t>
      </w:r>
      <w:r w:rsidR="0048427D">
        <w:t>о</w:t>
      </w:r>
      <w:r w:rsidR="0048427D">
        <w:t>держания под стражей были закрыты</w:t>
      </w:r>
      <w:r w:rsidR="0048427D" w:rsidRPr="00DD013E">
        <w:t xml:space="preserve">. </w:t>
      </w:r>
    </w:p>
    <w:p w:rsidR="0048427D" w:rsidRPr="00182210" w:rsidRDefault="005C729E" w:rsidP="00B2727F">
      <w:pPr>
        <w:pStyle w:val="SingleTxtGR"/>
      </w:pPr>
      <w:r>
        <w:t>26.</w:t>
      </w:r>
      <w:r>
        <w:tab/>
      </w:r>
      <w:r w:rsidR="0048427D">
        <w:t>В</w:t>
      </w:r>
      <w:r w:rsidR="0048427D" w:rsidRPr="00541B36">
        <w:t xml:space="preserve"> </w:t>
      </w:r>
      <w:r w:rsidR="0048427D">
        <w:t>августе</w:t>
      </w:r>
      <w:r w:rsidR="0048427D" w:rsidRPr="00541B36">
        <w:t xml:space="preserve"> 2010 </w:t>
      </w:r>
      <w:r w:rsidR="0048427D">
        <w:t>года</w:t>
      </w:r>
      <w:r w:rsidR="0048427D" w:rsidRPr="00541B36">
        <w:t xml:space="preserve"> </w:t>
      </w:r>
      <w:r w:rsidR="0048427D">
        <w:t>после консультаций с участием нескольких наци</w:t>
      </w:r>
      <w:r w:rsidR="0048427D">
        <w:t>о</w:t>
      </w:r>
      <w:r w:rsidR="0048427D">
        <w:t xml:space="preserve">нальных и международных организаций, включая МККК и </w:t>
      </w:r>
      <w:r w:rsidR="0048427D" w:rsidRPr="005A2E57">
        <w:t>УВКБ Организации Объедин</w:t>
      </w:r>
      <w:r w:rsidR="007B182E">
        <w:t>е</w:t>
      </w:r>
      <w:r w:rsidR="0048427D" w:rsidRPr="005A2E57">
        <w:t>нных Наций</w:t>
      </w:r>
      <w:r w:rsidR="0048427D">
        <w:t>, были</w:t>
      </w:r>
      <w:r w:rsidR="0048427D" w:rsidRPr="00541B36">
        <w:t xml:space="preserve"> </w:t>
      </w:r>
      <w:r w:rsidR="0048427D">
        <w:t>введены в действие</w:t>
      </w:r>
      <w:r w:rsidR="0048427D" w:rsidRPr="00541B36">
        <w:t xml:space="preserve"> </w:t>
      </w:r>
      <w:r w:rsidR="0048427D">
        <w:t>новые инструкции о содерж</w:t>
      </w:r>
      <w:r w:rsidR="0048427D">
        <w:t>а</w:t>
      </w:r>
      <w:r w:rsidR="0048427D">
        <w:t>нии под стражей</w:t>
      </w:r>
      <w:r w:rsidR="0048427D" w:rsidRPr="00541B36">
        <w:t xml:space="preserve">. </w:t>
      </w:r>
      <w:r w:rsidR="0048427D">
        <w:t>Эти инструкции</w:t>
      </w:r>
      <w:r w:rsidR="0048427D" w:rsidRPr="001743A3">
        <w:t xml:space="preserve"> </w:t>
      </w:r>
      <w:r w:rsidR="0048427D">
        <w:t>регламентируют</w:t>
      </w:r>
      <w:r w:rsidR="0048427D" w:rsidRPr="001743A3">
        <w:t xml:space="preserve"> </w:t>
      </w:r>
      <w:r w:rsidR="0048427D">
        <w:t>порядок</w:t>
      </w:r>
      <w:r w:rsidR="0048427D" w:rsidRPr="001743A3">
        <w:t xml:space="preserve"> </w:t>
      </w:r>
      <w:r w:rsidR="0048427D">
        <w:t>задержания</w:t>
      </w:r>
      <w:r w:rsidR="0048427D" w:rsidRPr="001743A3">
        <w:t xml:space="preserve"> </w:t>
      </w:r>
      <w:r w:rsidR="0048427D">
        <w:t>и</w:t>
      </w:r>
      <w:r w:rsidR="0048427D" w:rsidRPr="001743A3">
        <w:t xml:space="preserve"> </w:t>
      </w:r>
      <w:r w:rsidR="0048427D">
        <w:t>с</w:t>
      </w:r>
      <w:r w:rsidR="0048427D">
        <w:t>о</w:t>
      </w:r>
      <w:r w:rsidR="0048427D">
        <w:t>держания</w:t>
      </w:r>
      <w:r w:rsidR="0048427D" w:rsidRPr="001743A3">
        <w:t xml:space="preserve"> </w:t>
      </w:r>
      <w:r w:rsidR="0048427D">
        <w:t>под</w:t>
      </w:r>
      <w:r w:rsidR="0048427D" w:rsidRPr="001743A3">
        <w:t xml:space="preserve"> </w:t>
      </w:r>
      <w:r w:rsidR="0048427D">
        <w:t>стражей</w:t>
      </w:r>
      <w:r w:rsidR="0048427D" w:rsidRPr="001743A3">
        <w:t xml:space="preserve">, </w:t>
      </w:r>
      <w:r w:rsidR="0048427D">
        <w:t>порядок</w:t>
      </w:r>
      <w:r w:rsidR="0048427D" w:rsidRPr="001743A3">
        <w:t xml:space="preserve"> </w:t>
      </w:r>
      <w:r w:rsidR="0048427D">
        <w:t>применения силы, смертельного оружия и ор</w:t>
      </w:r>
      <w:r w:rsidR="0048427D">
        <w:t>у</w:t>
      </w:r>
      <w:r w:rsidR="0048427D">
        <w:t>жия нелетального действия</w:t>
      </w:r>
      <w:r w:rsidR="0048427D" w:rsidRPr="001743A3">
        <w:t xml:space="preserve">, </w:t>
      </w:r>
      <w:r w:rsidR="0048427D">
        <w:t>а также содержат указания относительно примен</w:t>
      </w:r>
      <w:r w:rsidR="0048427D">
        <w:t>е</w:t>
      </w:r>
      <w:r w:rsidR="0048427D">
        <w:t>ния огнестрельного оружия. Инструкции</w:t>
      </w:r>
      <w:r w:rsidR="0048427D" w:rsidRPr="00182210">
        <w:t xml:space="preserve"> </w:t>
      </w:r>
      <w:r w:rsidR="0048427D">
        <w:t>предусматривают</w:t>
      </w:r>
      <w:r w:rsidR="0048427D" w:rsidRPr="00182210">
        <w:t xml:space="preserve">, </w:t>
      </w:r>
      <w:r w:rsidR="0048427D">
        <w:t>что</w:t>
      </w:r>
      <w:r w:rsidR="0048427D" w:rsidRPr="00182210">
        <w:t xml:space="preserve"> </w:t>
      </w:r>
      <w:r w:rsidR="0048427D">
        <w:t>основания</w:t>
      </w:r>
      <w:r w:rsidR="0048427D" w:rsidRPr="00182210">
        <w:t xml:space="preserve"> </w:t>
      </w:r>
      <w:r w:rsidR="0048427D">
        <w:t>для</w:t>
      </w:r>
      <w:r w:rsidR="0048427D" w:rsidRPr="00182210">
        <w:t xml:space="preserve"> </w:t>
      </w:r>
      <w:r w:rsidR="0048427D">
        <w:t>задержания</w:t>
      </w:r>
      <w:r w:rsidR="0048427D" w:rsidRPr="00182210">
        <w:t xml:space="preserve"> </w:t>
      </w:r>
      <w:r w:rsidR="0048427D">
        <w:t>должны</w:t>
      </w:r>
      <w:r w:rsidR="0048427D" w:rsidRPr="00182210">
        <w:t xml:space="preserve"> </w:t>
      </w:r>
      <w:r w:rsidR="0048427D">
        <w:t>быть четко и в простой форме объяснены задержанным л</w:t>
      </w:r>
      <w:r w:rsidR="0048427D">
        <w:t>и</w:t>
      </w:r>
      <w:r w:rsidR="0048427D">
        <w:t>цам. Сотрудникам</w:t>
      </w:r>
      <w:r w:rsidR="0048427D" w:rsidRPr="00182210">
        <w:t xml:space="preserve"> </w:t>
      </w:r>
      <w:r w:rsidR="0048427D">
        <w:t>полиции</w:t>
      </w:r>
      <w:r w:rsidR="0048427D" w:rsidRPr="00182210">
        <w:t xml:space="preserve"> </w:t>
      </w:r>
      <w:r w:rsidR="0048427D">
        <w:t xml:space="preserve">были выданы </w:t>
      </w:r>
      <w:r w:rsidR="0048427D" w:rsidRPr="00182210">
        <w:t>42</w:t>
      </w:r>
      <w:r w:rsidR="009808A3">
        <w:t> </w:t>
      </w:r>
      <w:r w:rsidR="0048427D" w:rsidRPr="00182210">
        <w:t xml:space="preserve">000 </w:t>
      </w:r>
      <w:r w:rsidR="0048427D">
        <w:t>экземпляров</w:t>
      </w:r>
      <w:r w:rsidR="0048427D" w:rsidRPr="00182210">
        <w:t xml:space="preserve"> </w:t>
      </w:r>
      <w:r w:rsidR="0048427D">
        <w:t>доработанного</w:t>
      </w:r>
      <w:r w:rsidR="0048427D" w:rsidRPr="00182210">
        <w:t xml:space="preserve"> </w:t>
      </w:r>
      <w:r w:rsidR="0048427D">
        <w:t>издания</w:t>
      </w:r>
      <w:r w:rsidR="0048427D" w:rsidRPr="00182210">
        <w:t xml:space="preserve"> </w:t>
      </w:r>
      <w:r w:rsidR="0048427D">
        <w:t>справочника</w:t>
      </w:r>
      <w:r w:rsidR="0048427D" w:rsidRPr="00182210">
        <w:t xml:space="preserve"> </w:t>
      </w:r>
      <w:r w:rsidR="0048427D">
        <w:t>по</w:t>
      </w:r>
      <w:r w:rsidR="0048427D" w:rsidRPr="00182210">
        <w:t xml:space="preserve"> </w:t>
      </w:r>
      <w:r w:rsidR="0048427D">
        <w:t>правам</w:t>
      </w:r>
      <w:r w:rsidR="0048427D" w:rsidRPr="00182210">
        <w:t xml:space="preserve"> </w:t>
      </w:r>
      <w:r w:rsidR="0048427D">
        <w:t>человека</w:t>
      </w:r>
      <w:r w:rsidR="0048427D" w:rsidRPr="00182210">
        <w:t xml:space="preserve">, </w:t>
      </w:r>
      <w:r w:rsidR="0048427D">
        <w:t>в котором им разъясняется содерж</w:t>
      </w:r>
      <w:r w:rsidR="0048427D">
        <w:t>а</w:t>
      </w:r>
      <w:r w:rsidR="0048427D">
        <w:t>ние норм Конституции</w:t>
      </w:r>
      <w:r w:rsidR="0048427D" w:rsidRPr="00182210">
        <w:t xml:space="preserve"> 2008 </w:t>
      </w:r>
      <w:r w:rsidR="0048427D">
        <w:t>года</w:t>
      </w:r>
      <w:r w:rsidR="0048427D" w:rsidRPr="00182210">
        <w:t xml:space="preserve">. </w:t>
      </w:r>
      <w:r w:rsidR="0048427D">
        <w:t>Этот</w:t>
      </w:r>
      <w:r w:rsidR="0048427D" w:rsidRPr="00182210">
        <w:t xml:space="preserve"> </w:t>
      </w:r>
      <w:r w:rsidR="0048427D">
        <w:t>справочник</w:t>
      </w:r>
      <w:r w:rsidR="0048427D" w:rsidRPr="00182210">
        <w:t xml:space="preserve"> </w:t>
      </w:r>
      <w:r w:rsidR="0048427D">
        <w:t>используется</w:t>
      </w:r>
      <w:r w:rsidR="0048427D" w:rsidRPr="00182210">
        <w:t xml:space="preserve"> </w:t>
      </w:r>
      <w:r w:rsidR="0048427D">
        <w:t>в</w:t>
      </w:r>
      <w:r w:rsidR="0048427D" w:rsidRPr="00182210">
        <w:t xml:space="preserve"> </w:t>
      </w:r>
      <w:r w:rsidR="0048427D">
        <w:t>качестве</w:t>
      </w:r>
      <w:r w:rsidR="0048427D" w:rsidRPr="00182210">
        <w:t xml:space="preserve"> </w:t>
      </w:r>
      <w:r w:rsidR="0048427D">
        <w:t>учебного</w:t>
      </w:r>
      <w:r w:rsidR="0048427D" w:rsidRPr="00182210">
        <w:t xml:space="preserve"> </w:t>
      </w:r>
      <w:r w:rsidR="0048427D">
        <w:t>пособия</w:t>
      </w:r>
      <w:r w:rsidR="0048427D" w:rsidRPr="00182210">
        <w:t xml:space="preserve"> </w:t>
      </w:r>
      <w:r w:rsidR="0048427D">
        <w:t>в</w:t>
      </w:r>
      <w:r w:rsidR="0048427D" w:rsidRPr="00182210">
        <w:t xml:space="preserve"> </w:t>
      </w:r>
      <w:r w:rsidR="0048427D">
        <w:t>ходе</w:t>
      </w:r>
      <w:r w:rsidR="0048427D" w:rsidRPr="00182210">
        <w:t xml:space="preserve"> </w:t>
      </w:r>
      <w:r w:rsidR="0048427D">
        <w:t>первичной</w:t>
      </w:r>
      <w:r w:rsidR="0048427D" w:rsidRPr="00182210">
        <w:t xml:space="preserve"> </w:t>
      </w:r>
      <w:r w:rsidR="0048427D">
        <w:t>и</w:t>
      </w:r>
      <w:r w:rsidR="0048427D" w:rsidRPr="00182210">
        <w:t xml:space="preserve"> </w:t>
      </w:r>
      <w:r w:rsidR="0048427D">
        <w:t>непрерывной подготовки</w:t>
      </w:r>
      <w:r w:rsidR="0048427D" w:rsidRPr="00182210">
        <w:t xml:space="preserve"> </w:t>
      </w:r>
      <w:r w:rsidR="0048427D">
        <w:t>сотрудников полиции</w:t>
      </w:r>
      <w:r w:rsidR="0048427D" w:rsidRPr="00182210">
        <w:t xml:space="preserve"> </w:t>
      </w:r>
      <w:r w:rsidR="0048427D">
        <w:t>и</w:t>
      </w:r>
      <w:r w:rsidR="0048427D" w:rsidRPr="00182210">
        <w:t xml:space="preserve"> </w:t>
      </w:r>
      <w:r w:rsidR="0048427D">
        <w:t>инструкторов по правам человека</w:t>
      </w:r>
      <w:r w:rsidR="0048427D" w:rsidRPr="00182210">
        <w:t xml:space="preserve">, </w:t>
      </w:r>
      <w:r w:rsidR="0048427D">
        <w:t>которые будут вести дополн</w:t>
      </w:r>
      <w:r w:rsidR="0048427D">
        <w:t>и</w:t>
      </w:r>
      <w:r w:rsidR="0048427D">
        <w:t>тельные подг</w:t>
      </w:r>
      <w:r w:rsidR="0048427D">
        <w:t>о</w:t>
      </w:r>
      <w:r w:rsidR="0048427D">
        <w:t>товительные курсы по всей стране</w:t>
      </w:r>
      <w:r w:rsidR="0048427D" w:rsidRPr="00182210">
        <w:t xml:space="preserve">. </w:t>
      </w:r>
    </w:p>
    <w:p w:rsidR="0048427D" w:rsidRPr="000A246B" w:rsidRDefault="009808A3" w:rsidP="00B2727F">
      <w:pPr>
        <w:pStyle w:val="SingleTxtGR"/>
      </w:pPr>
      <w:r>
        <w:t>27.</w:t>
      </w:r>
      <w:r>
        <w:tab/>
      </w:r>
      <w:r w:rsidR="0048427D">
        <w:t>Предварительный</w:t>
      </w:r>
      <w:r w:rsidR="0048427D" w:rsidRPr="005677B1">
        <w:t xml:space="preserve"> </w:t>
      </w:r>
      <w:r w:rsidR="0048427D">
        <w:t>проект</w:t>
      </w:r>
      <w:r w:rsidR="0048427D" w:rsidRPr="005677B1">
        <w:t xml:space="preserve"> </w:t>
      </w:r>
      <w:r w:rsidR="0048427D">
        <w:t>закона</w:t>
      </w:r>
      <w:r w:rsidR="0048427D" w:rsidRPr="005677B1">
        <w:t xml:space="preserve"> </w:t>
      </w:r>
      <w:r w:rsidR="0048427D">
        <w:t>о</w:t>
      </w:r>
      <w:r w:rsidR="0048427D" w:rsidRPr="005677B1">
        <w:t xml:space="preserve"> </w:t>
      </w:r>
      <w:r w:rsidR="0048427D">
        <w:t>координации</w:t>
      </w:r>
      <w:r w:rsidR="0048427D" w:rsidRPr="005677B1">
        <w:t xml:space="preserve"> </w:t>
      </w:r>
      <w:r w:rsidR="0048427D">
        <w:t>и</w:t>
      </w:r>
      <w:r w:rsidR="0048427D" w:rsidRPr="005677B1">
        <w:t xml:space="preserve"> </w:t>
      </w:r>
      <w:r w:rsidR="0048427D">
        <w:t>взаимодействии</w:t>
      </w:r>
      <w:r w:rsidR="0048427D" w:rsidRPr="005677B1">
        <w:t xml:space="preserve"> </w:t>
      </w:r>
      <w:r w:rsidR="0048427D">
        <w:t>систем</w:t>
      </w:r>
      <w:r w:rsidR="0048427D" w:rsidRPr="005677B1">
        <w:t xml:space="preserve"> </w:t>
      </w:r>
      <w:r w:rsidR="0048427D">
        <w:t>судебных органов коренных народов</w:t>
      </w:r>
      <w:r w:rsidR="0048427D" w:rsidRPr="005677B1">
        <w:t xml:space="preserve"> </w:t>
      </w:r>
      <w:r w:rsidR="0048427D">
        <w:t>и</w:t>
      </w:r>
      <w:r w:rsidR="0048427D" w:rsidRPr="005677B1">
        <w:t xml:space="preserve"> </w:t>
      </w:r>
      <w:r w:rsidR="0048427D">
        <w:t>судов общей юрисдикции</w:t>
      </w:r>
      <w:r w:rsidR="0048427D" w:rsidRPr="005677B1">
        <w:t xml:space="preserve"> </w:t>
      </w:r>
      <w:r w:rsidR="0048427D">
        <w:t>находится на третьем чтении</w:t>
      </w:r>
      <w:r w:rsidR="0048427D" w:rsidRPr="005677B1">
        <w:t xml:space="preserve"> </w:t>
      </w:r>
      <w:r w:rsidR="0048427D">
        <w:t>в</w:t>
      </w:r>
      <w:r w:rsidR="0048427D" w:rsidRPr="005677B1">
        <w:t xml:space="preserve"> </w:t>
      </w:r>
      <w:r w:rsidR="0048427D">
        <w:t>органах исполнительной власти</w:t>
      </w:r>
      <w:r w:rsidR="0048427D" w:rsidRPr="005677B1">
        <w:t xml:space="preserve">, </w:t>
      </w:r>
      <w:r w:rsidR="0048427D">
        <w:t>после чего он будет передан для принятия в Национальную ассамблею</w:t>
      </w:r>
      <w:r w:rsidR="0048427D" w:rsidRPr="005677B1">
        <w:t xml:space="preserve">. </w:t>
      </w:r>
      <w:r w:rsidR="0048427D">
        <w:t>Проект был подготовлен в ходе ко</w:t>
      </w:r>
      <w:r w:rsidR="0048427D">
        <w:t>н</w:t>
      </w:r>
      <w:r w:rsidR="0048427D">
        <w:t>сультаций с ведущими представителями коренного населения</w:t>
      </w:r>
      <w:r w:rsidR="0048427D" w:rsidRPr="00C75609">
        <w:t xml:space="preserve"> </w:t>
      </w:r>
      <w:r w:rsidR="0048427D">
        <w:t>и</w:t>
      </w:r>
      <w:r w:rsidR="0048427D" w:rsidRPr="00C75609">
        <w:t xml:space="preserve"> </w:t>
      </w:r>
      <w:r w:rsidR="0048427D">
        <w:t>включает в себя рекомендации</w:t>
      </w:r>
      <w:r w:rsidR="0048427D" w:rsidRPr="00C75609">
        <w:t xml:space="preserve"> Специальн</w:t>
      </w:r>
      <w:r w:rsidR="0048427D">
        <w:t>ого</w:t>
      </w:r>
      <w:r w:rsidR="0048427D" w:rsidRPr="00C75609">
        <w:t xml:space="preserve"> докладчик</w:t>
      </w:r>
      <w:r w:rsidR="0048427D">
        <w:t>а</w:t>
      </w:r>
      <w:r w:rsidR="0048427D" w:rsidRPr="00C75609">
        <w:t xml:space="preserve"> ООН по ситуации с правами человека и основными свободами </w:t>
      </w:r>
      <w:r w:rsidR="0048427D">
        <w:t>коренных</w:t>
      </w:r>
      <w:r w:rsidR="0048427D" w:rsidRPr="00C75609">
        <w:t xml:space="preserve"> народов. </w:t>
      </w:r>
      <w:r w:rsidR="0048427D">
        <w:t>После</w:t>
      </w:r>
      <w:r w:rsidR="0048427D" w:rsidRPr="000E058C">
        <w:t xml:space="preserve"> </w:t>
      </w:r>
      <w:r w:rsidR="0048427D">
        <w:t>принятия</w:t>
      </w:r>
      <w:r w:rsidR="0048427D" w:rsidRPr="000E058C">
        <w:t xml:space="preserve"> </w:t>
      </w:r>
      <w:r w:rsidR="0048427D">
        <w:t>закона</w:t>
      </w:r>
      <w:r w:rsidR="0048427D" w:rsidRPr="000E058C">
        <w:t xml:space="preserve"> </w:t>
      </w:r>
      <w:r w:rsidR="0048427D">
        <w:t>правосудие</w:t>
      </w:r>
      <w:r w:rsidR="0048427D" w:rsidRPr="000E058C">
        <w:t xml:space="preserve"> </w:t>
      </w:r>
      <w:r w:rsidR="0048427D">
        <w:t>в судебных органах коренных народов будет</w:t>
      </w:r>
      <w:r w:rsidR="0048427D" w:rsidRPr="000E058C">
        <w:t xml:space="preserve"> </w:t>
      </w:r>
      <w:r w:rsidR="0048427D">
        <w:t>осуществляться</w:t>
      </w:r>
      <w:r w:rsidR="0048427D" w:rsidRPr="000E058C">
        <w:t xml:space="preserve"> </w:t>
      </w:r>
      <w:r w:rsidR="0048427D">
        <w:t>в условиях</w:t>
      </w:r>
      <w:r w:rsidR="0048427D" w:rsidRPr="000E058C">
        <w:t xml:space="preserve"> </w:t>
      </w:r>
      <w:r w:rsidR="0048427D">
        <w:t>полн</w:t>
      </w:r>
      <w:r w:rsidR="0048427D">
        <w:t>о</w:t>
      </w:r>
      <w:r w:rsidR="0048427D">
        <w:t>го</w:t>
      </w:r>
      <w:r w:rsidR="0048427D" w:rsidRPr="000E058C">
        <w:t xml:space="preserve"> </w:t>
      </w:r>
      <w:r w:rsidR="0048427D">
        <w:t>соблюдения</w:t>
      </w:r>
      <w:r w:rsidR="0048427D" w:rsidRPr="000E058C">
        <w:t xml:space="preserve"> </w:t>
      </w:r>
      <w:r w:rsidR="0048427D">
        <w:t>прав человека</w:t>
      </w:r>
      <w:r w:rsidR="0048427D" w:rsidRPr="000E058C">
        <w:t xml:space="preserve">, </w:t>
      </w:r>
      <w:r w:rsidR="0048427D">
        <w:t>гарантируя</w:t>
      </w:r>
      <w:r w:rsidR="0048427D" w:rsidRPr="000E058C">
        <w:t xml:space="preserve">, </w:t>
      </w:r>
      <w:r w:rsidR="0048427D">
        <w:t>среди прочего</w:t>
      </w:r>
      <w:r w:rsidR="0048427D" w:rsidRPr="000E058C">
        <w:t xml:space="preserve">, </w:t>
      </w:r>
      <w:r w:rsidR="0048427D">
        <w:t>право на жизнь и</w:t>
      </w:r>
      <w:r w:rsidR="0048427D" w:rsidRPr="000E058C">
        <w:t xml:space="preserve"> </w:t>
      </w:r>
      <w:r w:rsidR="0048427D">
        <w:t>ф</w:t>
      </w:r>
      <w:r w:rsidR="0048427D">
        <w:t>и</w:t>
      </w:r>
      <w:r w:rsidR="0048427D">
        <w:t>зическую</w:t>
      </w:r>
      <w:r w:rsidR="0048427D" w:rsidRPr="000E058C">
        <w:t xml:space="preserve">, </w:t>
      </w:r>
      <w:r w:rsidR="0048427D">
        <w:t>психическую и сексуальную неприкосновенность</w:t>
      </w:r>
      <w:r w:rsidR="0048427D" w:rsidRPr="000E058C">
        <w:t xml:space="preserve">. </w:t>
      </w:r>
      <w:r w:rsidR="0048427D">
        <w:t>Он</w:t>
      </w:r>
      <w:r w:rsidR="0048427D" w:rsidRPr="000A246B">
        <w:t xml:space="preserve"> </w:t>
      </w:r>
      <w:r w:rsidR="0048427D">
        <w:t>запрещает</w:t>
      </w:r>
      <w:r w:rsidR="0048427D" w:rsidRPr="000A246B">
        <w:t xml:space="preserve"> </w:t>
      </w:r>
      <w:r w:rsidR="0048427D">
        <w:t>жестокое</w:t>
      </w:r>
      <w:r w:rsidR="0048427D" w:rsidRPr="000A246B">
        <w:t xml:space="preserve">, </w:t>
      </w:r>
      <w:r w:rsidR="0048427D">
        <w:t>бесчеловечное и унижающее достоинство обращение</w:t>
      </w:r>
      <w:r w:rsidR="0048427D" w:rsidRPr="000A246B">
        <w:t xml:space="preserve"> </w:t>
      </w:r>
      <w:r w:rsidR="0048427D">
        <w:t>со стороны должностных лиц и гарантирует соблюдение надлежащей</w:t>
      </w:r>
      <w:r w:rsidR="0048427D" w:rsidRPr="000A246B">
        <w:t xml:space="preserve"> </w:t>
      </w:r>
      <w:r w:rsidR="0048427D">
        <w:t>законной процедуры</w:t>
      </w:r>
      <w:r w:rsidR="0048427D" w:rsidRPr="000A246B">
        <w:t xml:space="preserve">. </w:t>
      </w:r>
    </w:p>
    <w:p w:rsidR="0048427D" w:rsidRPr="00045113" w:rsidRDefault="009808A3" w:rsidP="00B2727F">
      <w:pPr>
        <w:pStyle w:val="SingleTxtGR"/>
      </w:pPr>
      <w:r>
        <w:t>28.</w:t>
      </w:r>
      <w:r>
        <w:tab/>
      </w:r>
      <w:r w:rsidR="0048427D">
        <w:t>Правительство</w:t>
      </w:r>
      <w:r w:rsidR="0048427D" w:rsidRPr="000A246B">
        <w:t xml:space="preserve"> </w:t>
      </w:r>
      <w:r w:rsidR="0048427D">
        <w:t>не</w:t>
      </w:r>
      <w:r w:rsidR="0048427D" w:rsidRPr="000A246B">
        <w:t xml:space="preserve"> </w:t>
      </w:r>
      <w:r w:rsidR="0048427D">
        <w:t>поощряет</w:t>
      </w:r>
      <w:r w:rsidR="0048427D" w:rsidRPr="000A246B">
        <w:t xml:space="preserve"> </w:t>
      </w:r>
      <w:r w:rsidR="0048427D">
        <w:t>и</w:t>
      </w:r>
      <w:r w:rsidR="0048427D" w:rsidRPr="000A246B">
        <w:t xml:space="preserve"> </w:t>
      </w:r>
      <w:r w:rsidR="0048427D">
        <w:t>не</w:t>
      </w:r>
      <w:r w:rsidR="0048427D" w:rsidRPr="000A246B">
        <w:t xml:space="preserve"> </w:t>
      </w:r>
      <w:r w:rsidR="0048427D">
        <w:t>одобряет</w:t>
      </w:r>
      <w:r w:rsidR="0048427D" w:rsidRPr="000A246B">
        <w:t xml:space="preserve"> </w:t>
      </w:r>
      <w:r w:rsidR="0048427D">
        <w:t>формируемые крестьянами</w:t>
      </w:r>
      <w:r w:rsidR="0048427D" w:rsidRPr="000A246B">
        <w:t xml:space="preserve"> </w:t>
      </w:r>
      <w:r w:rsidR="0048427D">
        <w:t>группы</w:t>
      </w:r>
      <w:r w:rsidR="0048427D" w:rsidRPr="000A246B">
        <w:t xml:space="preserve"> </w:t>
      </w:r>
      <w:r w:rsidR="0048427D">
        <w:t>самообороны</w:t>
      </w:r>
      <w:r w:rsidR="0048427D" w:rsidRPr="000A246B">
        <w:t xml:space="preserve"> </w:t>
      </w:r>
      <w:r w:rsidR="0048427D">
        <w:t>или общинные правоохранительные</w:t>
      </w:r>
      <w:r w:rsidR="0048427D" w:rsidRPr="000A246B">
        <w:t xml:space="preserve"> </w:t>
      </w:r>
      <w:r w:rsidR="0048427D">
        <w:t>объединения любого ин</w:t>
      </w:r>
      <w:r w:rsidR="0048427D">
        <w:t>о</w:t>
      </w:r>
      <w:r w:rsidR="0048427D">
        <w:t>го типа</w:t>
      </w:r>
      <w:r w:rsidR="0048427D" w:rsidRPr="000A246B">
        <w:t xml:space="preserve">. </w:t>
      </w:r>
      <w:r w:rsidR="0048427D">
        <w:t>Министерством</w:t>
      </w:r>
      <w:r w:rsidR="0048427D" w:rsidRPr="000A246B">
        <w:t xml:space="preserve"> </w:t>
      </w:r>
      <w:r w:rsidR="0048427D">
        <w:t>юстиции</w:t>
      </w:r>
      <w:r w:rsidR="0048427D" w:rsidRPr="000A246B">
        <w:t xml:space="preserve"> </w:t>
      </w:r>
      <w:r w:rsidR="0048427D">
        <w:t>и</w:t>
      </w:r>
      <w:r w:rsidR="0048427D" w:rsidRPr="000A246B">
        <w:t xml:space="preserve"> </w:t>
      </w:r>
      <w:r w:rsidR="0048427D">
        <w:t>по</w:t>
      </w:r>
      <w:r w:rsidR="0048427D" w:rsidRPr="000A246B">
        <w:t xml:space="preserve"> </w:t>
      </w:r>
      <w:r w:rsidR="0048427D">
        <w:t>правам</w:t>
      </w:r>
      <w:r w:rsidR="0048427D" w:rsidRPr="000A246B">
        <w:t xml:space="preserve"> </w:t>
      </w:r>
      <w:r w:rsidR="0048427D">
        <w:t>человека</w:t>
      </w:r>
      <w:r w:rsidR="0048427D" w:rsidRPr="000A246B">
        <w:t xml:space="preserve"> </w:t>
      </w:r>
      <w:r w:rsidR="0048427D">
        <w:t>была</w:t>
      </w:r>
      <w:r w:rsidR="0048427D" w:rsidRPr="000A246B">
        <w:t xml:space="preserve"> </w:t>
      </w:r>
      <w:r w:rsidR="0048427D">
        <w:t>начата</w:t>
      </w:r>
      <w:r w:rsidR="0048427D" w:rsidRPr="000A246B">
        <w:t xml:space="preserve"> </w:t>
      </w:r>
      <w:r w:rsidR="0048427D">
        <w:t>работа</w:t>
      </w:r>
      <w:r w:rsidR="0048427D" w:rsidRPr="000A246B">
        <w:t xml:space="preserve"> </w:t>
      </w:r>
      <w:r w:rsidR="0048427D">
        <w:t>на местах с группами самообороны и гражданским обществом</w:t>
      </w:r>
      <w:r w:rsidR="0048427D" w:rsidRPr="000A246B">
        <w:t xml:space="preserve"> </w:t>
      </w:r>
      <w:r w:rsidR="0048427D">
        <w:t>с целью уст</w:t>
      </w:r>
      <w:r w:rsidR="0048427D">
        <w:t>а</w:t>
      </w:r>
      <w:r w:rsidR="0048427D">
        <w:t>новления</w:t>
      </w:r>
      <w:r w:rsidR="0048427D" w:rsidRPr="000A246B">
        <w:t xml:space="preserve"> </w:t>
      </w:r>
      <w:r w:rsidR="0048427D">
        <w:t>состава таких групп</w:t>
      </w:r>
      <w:r w:rsidR="0048427D" w:rsidRPr="000A246B">
        <w:t xml:space="preserve">, </w:t>
      </w:r>
      <w:r w:rsidR="0048427D">
        <w:t>круга представляемых ими лиц</w:t>
      </w:r>
      <w:r w:rsidR="0048427D" w:rsidRPr="000A246B">
        <w:t xml:space="preserve"> </w:t>
      </w:r>
      <w:r w:rsidR="0048427D">
        <w:t>и</w:t>
      </w:r>
      <w:r w:rsidR="0048427D" w:rsidRPr="000A246B">
        <w:t xml:space="preserve"> </w:t>
      </w:r>
      <w:r w:rsidR="0048427D">
        <w:t>принимаемых ими мер</w:t>
      </w:r>
      <w:r w:rsidR="0048427D" w:rsidRPr="000A246B">
        <w:t xml:space="preserve">. </w:t>
      </w:r>
      <w:r w:rsidR="0048427D">
        <w:t>В</w:t>
      </w:r>
      <w:r w:rsidR="0048427D" w:rsidRPr="00045113">
        <w:t xml:space="preserve"> </w:t>
      </w:r>
      <w:r w:rsidR="0048427D">
        <w:t>рамках</w:t>
      </w:r>
      <w:r w:rsidR="0048427D" w:rsidRPr="00045113">
        <w:t xml:space="preserve"> </w:t>
      </w:r>
      <w:r w:rsidR="0048427D">
        <w:t>проводимых</w:t>
      </w:r>
      <w:r w:rsidR="0048427D" w:rsidRPr="00045113">
        <w:t xml:space="preserve"> </w:t>
      </w:r>
      <w:r w:rsidR="0048427D">
        <w:t>правительством</w:t>
      </w:r>
      <w:r w:rsidR="0048427D" w:rsidRPr="00045113">
        <w:t xml:space="preserve"> </w:t>
      </w:r>
      <w:r w:rsidR="0048427D">
        <w:t>мероприятий</w:t>
      </w:r>
      <w:r w:rsidR="0048427D" w:rsidRPr="00045113">
        <w:t xml:space="preserve"> </w:t>
      </w:r>
      <w:r w:rsidR="0048427D">
        <w:t>по</w:t>
      </w:r>
      <w:r w:rsidR="0048427D" w:rsidRPr="00045113">
        <w:t xml:space="preserve"> </w:t>
      </w:r>
      <w:r w:rsidR="0048427D">
        <w:t>повышению</w:t>
      </w:r>
      <w:r w:rsidR="0048427D" w:rsidRPr="00045113">
        <w:t xml:space="preserve"> </w:t>
      </w:r>
      <w:r w:rsidR="0048427D">
        <w:t>безопасности была</w:t>
      </w:r>
      <w:r w:rsidR="0048427D" w:rsidRPr="00045113">
        <w:t xml:space="preserve"> </w:t>
      </w:r>
      <w:r w:rsidR="0048427D">
        <w:t>укреплена</w:t>
      </w:r>
      <w:r w:rsidR="0048427D" w:rsidRPr="00045113">
        <w:t xml:space="preserve"> </w:t>
      </w:r>
      <w:r w:rsidR="0048427D">
        <w:t>роль</w:t>
      </w:r>
      <w:r w:rsidR="0048427D" w:rsidRPr="00045113">
        <w:t xml:space="preserve"> </w:t>
      </w:r>
      <w:r w:rsidR="0048427D">
        <w:t>участковой полиции, выделен больший об</w:t>
      </w:r>
      <w:r w:rsidR="0048427D">
        <w:t>ъ</w:t>
      </w:r>
      <w:r w:rsidR="0048427D">
        <w:t>ем</w:t>
      </w:r>
      <w:r w:rsidR="0048427D" w:rsidRPr="00045113">
        <w:t xml:space="preserve"> </w:t>
      </w:r>
      <w:r w:rsidR="0048427D">
        <w:t>соответствующих ресурсов для Национальной полиции и ее подготовки</w:t>
      </w:r>
      <w:r w:rsidR="0048427D" w:rsidRPr="00045113">
        <w:t>.</w:t>
      </w:r>
    </w:p>
    <w:p w:rsidR="0048427D" w:rsidRPr="00AD6BA6" w:rsidRDefault="009808A3" w:rsidP="00B2727F">
      <w:pPr>
        <w:pStyle w:val="SingleTxtGR"/>
      </w:pPr>
      <w:r>
        <w:t>29.</w:t>
      </w:r>
      <w:r>
        <w:tab/>
      </w:r>
      <w:r w:rsidR="0048427D">
        <w:t>На</w:t>
      </w:r>
      <w:r w:rsidR="0048427D" w:rsidRPr="00045113">
        <w:t xml:space="preserve"> </w:t>
      </w:r>
      <w:r w:rsidR="0048427D">
        <w:t>последней</w:t>
      </w:r>
      <w:r w:rsidR="0048427D" w:rsidRPr="00045113">
        <w:t xml:space="preserve"> </w:t>
      </w:r>
      <w:r w:rsidR="0048427D">
        <w:t>встрече</w:t>
      </w:r>
      <w:r w:rsidR="0048427D" w:rsidRPr="00045113">
        <w:t xml:space="preserve"> </w:t>
      </w:r>
      <w:r w:rsidR="0048427D">
        <w:t>правительства</w:t>
      </w:r>
      <w:r w:rsidR="0048427D" w:rsidRPr="00045113">
        <w:t xml:space="preserve"> </w:t>
      </w:r>
      <w:r w:rsidR="0048427D">
        <w:t>и</w:t>
      </w:r>
      <w:r w:rsidR="0048427D" w:rsidRPr="00045113">
        <w:t xml:space="preserve"> </w:t>
      </w:r>
      <w:r w:rsidR="0048427D">
        <w:t>представителей</w:t>
      </w:r>
      <w:r w:rsidR="0048427D" w:rsidRPr="00045113">
        <w:t xml:space="preserve"> </w:t>
      </w:r>
      <w:r w:rsidR="0048427D">
        <w:t>народа</w:t>
      </w:r>
      <w:r w:rsidR="0048427D" w:rsidRPr="00045113">
        <w:t xml:space="preserve"> </w:t>
      </w:r>
      <w:r w:rsidR="0048427D">
        <w:t>сараяку</w:t>
      </w:r>
      <w:r w:rsidR="0048427D" w:rsidRPr="00045113">
        <w:t xml:space="preserve"> </w:t>
      </w:r>
      <w:r w:rsidR="0048427D">
        <w:t>в</w:t>
      </w:r>
      <w:r w:rsidR="0048427D" w:rsidRPr="00045113">
        <w:t xml:space="preserve"> </w:t>
      </w:r>
      <w:r w:rsidR="0048427D">
        <w:t>июле</w:t>
      </w:r>
      <w:r w:rsidR="0048427D" w:rsidRPr="00045113">
        <w:t xml:space="preserve"> 2010 </w:t>
      </w:r>
      <w:r w:rsidR="0048427D">
        <w:t>года</w:t>
      </w:r>
      <w:r w:rsidR="0048427D" w:rsidRPr="00045113">
        <w:t xml:space="preserve"> </w:t>
      </w:r>
      <w:r w:rsidR="0048427D">
        <w:t>была дана оценка завершению первой фазы работ по вывозу и уничтожению пентолита</w:t>
      </w:r>
      <w:r w:rsidR="0048427D" w:rsidRPr="00045113">
        <w:t xml:space="preserve">. </w:t>
      </w:r>
      <w:r w:rsidR="0048427D">
        <w:t>Правительство</w:t>
      </w:r>
      <w:r w:rsidR="0048427D" w:rsidRPr="00045113">
        <w:t xml:space="preserve"> </w:t>
      </w:r>
      <w:r w:rsidR="0048427D">
        <w:t>рассматривает</w:t>
      </w:r>
      <w:r w:rsidR="0048427D" w:rsidRPr="00045113">
        <w:t xml:space="preserve"> </w:t>
      </w:r>
      <w:r w:rsidR="0048427D">
        <w:t>возможность</w:t>
      </w:r>
      <w:r w:rsidR="0048427D" w:rsidRPr="00045113">
        <w:t xml:space="preserve"> </w:t>
      </w:r>
      <w:r w:rsidR="0048427D">
        <w:t>привлеч</w:t>
      </w:r>
      <w:r w:rsidR="0048427D">
        <w:t>е</w:t>
      </w:r>
      <w:r w:rsidR="0048427D">
        <w:t>ния</w:t>
      </w:r>
      <w:r w:rsidR="0048427D" w:rsidRPr="00045113">
        <w:t xml:space="preserve"> </w:t>
      </w:r>
      <w:r w:rsidR="0048427D">
        <w:t>независимого</w:t>
      </w:r>
      <w:r w:rsidR="0048427D" w:rsidRPr="00045113">
        <w:t xml:space="preserve"> </w:t>
      </w:r>
      <w:r w:rsidR="0048427D">
        <w:t>эксперта</w:t>
      </w:r>
      <w:r w:rsidR="0048427D" w:rsidRPr="00045113">
        <w:t xml:space="preserve"> </w:t>
      </w:r>
      <w:r w:rsidR="0048427D">
        <w:t>к изучению дополнительных</w:t>
      </w:r>
      <w:r w:rsidR="0048427D" w:rsidRPr="00045113">
        <w:t xml:space="preserve"> </w:t>
      </w:r>
      <w:r w:rsidR="0048427D">
        <w:t>требований, выдвин</w:t>
      </w:r>
      <w:r w:rsidR="0048427D">
        <w:t>у</w:t>
      </w:r>
      <w:r w:rsidR="0048427D">
        <w:t>тых представителями народа сараяку</w:t>
      </w:r>
      <w:r w:rsidR="0048427D" w:rsidRPr="00045113">
        <w:t xml:space="preserve"> </w:t>
      </w:r>
      <w:r w:rsidR="0048427D">
        <w:t>на этой встрече</w:t>
      </w:r>
      <w:r w:rsidR="0048427D" w:rsidRPr="00045113">
        <w:t xml:space="preserve">. </w:t>
      </w:r>
      <w:r w:rsidR="0048427D">
        <w:t>Оно</w:t>
      </w:r>
      <w:r w:rsidR="0048427D" w:rsidRPr="004D7D36">
        <w:t xml:space="preserve"> </w:t>
      </w:r>
      <w:r w:rsidR="0048427D">
        <w:t>также</w:t>
      </w:r>
      <w:r w:rsidR="0048427D" w:rsidRPr="004D7D36">
        <w:t xml:space="preserve"> </w:t>
      </w:r>
      <w:r w:rsidR="0048427D">
        <w:t>получило</w:t>
      </w:r>
      <w:r w:rsidR="0048427D" w:rsidRPr="004D7D36">
        <w:t xml:space="preserve"> </w:t>
      </w:r>
      <w:r w:rsidR="0048427D">
        <w:t>ко</w:t>
      </w:r>
      <w:r w:rsidR="0048427D">
        <w:t>н</w:t>
      </w:r>
      <w:r w:rsidR="0048427D">
        <w:t>сультацию</w:t>
      </w:r>
      <w:r w:rsidR="0048427D" w:rsidRPr="004D7D36">
        <w:t xml:space="preserve"> </w:t>
      </w:r>
      <w:r w:rsidR="0048427D" w:rsidRPr="004D7D36">
        <w:rPr>
          <w:color w:val="000000"/>
        </w:rPr>
        <w:t>Межамериканск</w:t>
      </w:r>
      <w:r w:rsidR="0048427D">
        <w:rPr>
          <w:color w:val="000000"/>
        </w:rPr>
        <w:t>ого</w:t>
      </w:r>
      <w:r w:rsidR="0048427D" w:rsidRPr="004D7D36">
        <w:rPr>
          <w:color w:val="000000"/>
        </w:rPr>
        <w:t xml:space="preserve"> суд</w:t>
      </w:r>
      <w:r w:rsidR="0048427D">
        <w:rPr>
          <w:color w:val="000000"/>
        </w:rPr>
        <w:t>а</w:t>
      </w:r>
      <w:r w:rsidR="0048427D" w:rsidRPr="004D7D36">
        <w:rPr>
          <w:color w:val="000000"/>
        </w:rPr>
        <w:t xml:space="preserve"> по правам человека</w:t>
      </w:r>
      <w:r w:rsidR="0048427D" w:rsidRPr="004D7D36">
        <w:t xml:space="preserve"> </w:t>
      </w:r>
      <w:r w:rsidR="0048427D">
        <w:t>по</w:t>
      </w:r>
      <w:r w:rsidR="0048427D" w:rsidRPr="004D7D36">
        <w:t xml:space="preserve"> </w:t>
      </w:r>
      <w:r w:rsidR="0048427D">
        <w:t>вопросу</w:t>
      </w:r>
      <w:r w:rsidR="0048427D" w:rsidRPr="004D7D36">
        <w:t xml:space="preserve"> </w:t>
      </w:r>
      <w:r w:rsidR="0048427D">
        <w:t>оплаты</w:t>
      </w:r>
      <w:r w:rsidR="0048427D" w:rsidRPr="004D7D36">
        <w:t xml:space="preserve"> </w:t>
      </w:r>
      <w:r w:rsidR="0048427D">
        <w:t>ра</w:t>
      </w:r>
      <w:r w:rsidR="0048427D">
        <w:t>с</w:t>
      </w:r>
      <w:r w:rsidR="0048427D">
        <w:t>ходов, понесенных представителями общины сараяку, которые прибыли для участия во встрече</w:t>
      </w:r>
      <w:r w:rsidR="0048427D" w:rsidRPr="004D7D36">
        <w:t xml:space="preserve">. </w:t>
      </w:r>
      <w:r w:rsidR="0048427D">
        <w:t>Чиновники</w:t>
      </w:r>
      <w:r w:rsidR="0048427D" w:rsidRPr="00A50733">
        <w:t xml:space="preserve"> </w:t>
      </w:r>
      <w:r w:rsidR="0048427D">
        <w:t>ряда</w:t>
      </w:r>
      <w:r w:rsidR="0048427D" w:rsidRPr="00A50733">
        <w:t xml:space="preserve"> </w:t>
      </w:r>
      <w:r w:rsidR="0048427D">
        <w:t>учреждений</w:t>
      </w:r>
      <w:r w:rsidR="0048427D" w:rsidRPr="00A50733">
        <w:t xml:space="preserve"> </w:t>
      </w:r>
      <w:r w:rsidR="0048427D">
        <w:t>совершили</w:t>
      </w:r>
      <w:r w:rsidR="0048427D" w:rsidRPr="00A50733">
        <w:t xml:space="preserve"> </w:t>
      </w:r>
      <w:r w:rsidR="0048427D">
        <w:t>визиты</w:t>
      </w:r>
      <w:r w:rsidR="0048427D" w:rsidRPr="00A50733">
        <w:t xml:space="preserve"> </w:t>
      </w:r>
      <w:r w:rsidR="0048427D">
        <w:t>для</w:t>
      </w:r>
      <w:r w:rsidR="0048427D" w:rsidRPr="00A50733">
        <w:t xml:space="preserve"> </w:t>
      </w:r>
      <w:r w:rsidR="0048427D">
        <w:t>пров</w:t>
      </w:r>
      <w:r w:rsidR="0048427D">
        <w:t>е</w:t>
      </w:r>
      <w:r w:rsidR="0048427D">
        <w:t>дения консультаций с общиной</w:t>
      </w:r>
      <w:r w:rsidR="0048427D" w:rsidRPr="00A50733">
        <w:t xml:space="preserve"> </w:t>
      </w:r>
      <w:r w:rsidR="0048427D">
        <w:t>и</w:t>
      </w:r>
      <w:r w:rsidR="0048427D" w:rsidRPr="00A50733">
        <w:t xml:space="preserve"> </w:t>
      </w:r>
      <w:r w:rsidR="0048427D">
        <w:t>мониторинга</w:t>
      </w:r>
      <w:r w:rsidR="0048427D" w:rsidRPr="00A50733">
        <w:t xml:space="preserve"> </w:t>
      </w:r>
      <w:r w:rsidR="0048427D">
        <w:t>мер, принятых для ее защиты</w:t>
      </w:r>
      <w:r w:rsidR="0048427D" w:rsidRPr="00A50733">
        <w:t xml:space="preserve">. </w:t>
      </w:r>
      <w:r w:rsidR="0048427D">
        <w:t>В</w:t>
      </w:r>
      <w:r>
        <w:t> </w:t>
      </w:r>
      <w:r w:rsidR="0048427D" w:rsidRPr="00A50733">
        <w:t xml:space="preserve">2010 </w:t>
      </w:r>
      <w:r w:rsidR="0048427D">
        <w:t>году</w:t>
      </w:r>
      <w:r w:rsidR="0048427D" w:rsidRPr="00A50733">
        <w:t xml:space="preserve"> </w:t>
      </w:r>
      <w:r w:rsidR="0048427D">
        <w:t>Министерство</w:t>
      </w:r>
      <w:r w:rsidR="0048427D" w:rsidRPr="00A50733">
        <w:t xml:space="preserve"> </w:t>
      </w:r>
      <w:r w:rsidR="0048427D">
        <w:t>юстиции</w:t>
      </w:r>
      <w:r w:rsidR="0048427D" w:rsidRPr="00A50733">
        <w:t xml:space="preserve"> </w:t>
      </w:r>
      <w:r w:rsidR="0048427D">
        <w:t>и</w:t>
      </w:r>
      <w:r w:rsidR="0048427D" w:rsidRPr="00A50733">
        <w:t xml:space="preserve"> </w:t>
      </w:r>
      <w:r w:rsidR="0048427D">
        <w:t>по</w:t>
      </w:r>
      <w:r w:rsidR="0048427D" w:rsidRPr="00A50733">
        <w:t xml:space="preserve"> </w:t>
      </w:r>
      <w:r w:rsidR="0048427D">
        <w:t>правам</w:t>
      </w:r>
      <w:r w:rsidR="0048427D" w:rsidRPr="00A50733">
        <w:t xml:space="preserve"> </w:t>
      </w:r>
      <w:r w:rsidR="0048427D">
        <w:t>человека</w:t>
      </w:r>
      <w:r w:rsidR="0048427D" w:rsidRPr="00A50733">
        <w:t xml:space="preserve"> </w:t>
      </w:r>
      <w:r w:rsidR="0048427D">
        <w:t>выделило бюджетные средства в размере</w:t>
      </w:r>
      <w:r w:rsidR="0048427D" w:rsidRPr="00A50733">
        <w:t xml:space="preserve"> </w:t>
      </w:r>
      <w:r w:rsidR="0048427D">
        <w:t>почти</w:t>
      </w:r>
      <w:r w:rsidR="0048427D" w:rsidRPr="00A50733">
        <w:t xml:space="preserve"> 50</w:t>
      </w:r>
      <w:r>
        <w:t> </w:t>
      </w:r>
      <w:r w:rsidR="0048427D" w:rsidRPr="00A50733">
        <w:t xml:space="preserve">000 </w:t>
      </w:r>
      <w:r w:rsidR="0048427D">
        <w:t>долл</w:t>
      </w:r>
      <w:r>
        <w:t>.</w:t>
      </w:r>
      <w:r w:rsidR="0048427D">
        <w:t xml:space="preserve"> США на принятие этих меры защиты</w:t>
      </w:r>
      <w:r w:rsidR="0048427D" w:rsidRPr="00A50733">
        <w:t xml:space="preserve">. </w:t>
      </w:r>
      <w:r w:rsidR="0048427D">
        <w:t>Поскольку</w:t>
      </w:r>
      <w:r w:rsidR="0048427D" w:rsidRPr="0082094F">
        <w:t xml:space="preserve"> </w:t>
      </w:r>
      <w:r w:rsidR="0048427D">
        <w:t>эти</w:t>
      </w:r>
      <w:r w:rsidR="0048427D" w:rsidRPr="0082094F">
        <w:t xml:space="preserve"> </w:t>
      </w:r>
      <w:r w:rsidR="0048427D">
        <w:t>меры</w:t>
      </w:r>
      <w:r w:rsidR="0048427D" w:rsidRPr="0082094F">
        <w:t xml:space="preserve"> </w:t>
      </w:r>
      <w:r w:rsidR="0048427D">
        <w:t>принимаются</w:t>
      </w:r>
      <w:r w:rsidR="0048427D" w:rsidRPr="0082094F">
        <w:t xml:space="preserve"> </w:t>
      </w:r>
      <w:r w:rsidR="0048427D">
        <w:t>в</w:t>
      </w:r>
      <w:r w:rsidR="0048427D" w:rsidRPr="0082094F">
        <w:t xml:space="preserve"> </w:t>
      </w:r>
      <w:r w:rsidR="0048427D">
        <w:t>профилактических</w:t>
      </w:r>
      <w:r w:rsidR="0048427D" w:rsidRPr="0082094F">
        <w:t xml:space="preserve"> </w:t>
      </w:r>
      <w:r w:rsidR="0048427D">
        <w:t>целях</w:t>
      </w:r>
      <w:r w:rsidR="0048427D" w:rsidRPr="0082094F">
        <w:t xml:space="preserve">, </w:t>
      </w:r>
      <w:r w:rsidR="0048427D">
        <w:t>предоставление</w:t>
      </w:r>
      <w:r w:rsidR="0048427D" w:rsidRPr="0082094F">
        <w:t xml:space="preserve"> </w:t>
      </w:r>
      <w:r w:rsidR="0048427D">
        <w:t>компенсаций</w:t>
      </w:r>
      <w:r w:rsidR="0048427D" w:rsidRPr="0082094F">
        <w:t xml:space="preserve"> </w:t>
      </w:r>
      <w:r w:rsidR="0048427D">
        <w:t>не</w:t>
      </w:r>
      <w:r w:rsidR="0048427D" w:rsidRPr="0082094F">
        <w:t xml:space="preserve"> </w:t>
      </w:r>
      <w:r w:rsidR="0048427D">
        <w:t>применимо</w:t>
      </w:r>
      <w:r w:rsidR="0048427D" w:rsidRPr="0082094F">
        <w:t xml:space="preserve"> </w:t>
      </w:r>
      <w:r w:rsidR="0048427D">
        <w:t>в</w:t>
      </w:r>
      <w:r w:rsidR="0048427D" w:rsidRPr="0082094F">
        <w:t xml:space="preserve"> </w:t>
      </w:r>
      <w:r w:rsidR="0048427D">
        <w:t>данном</w:t>
      </w:r>
      <w:r w:rsidR="0048427D" w:rsidRPr="0082094F">
        <w:t xml:space="preserve"> </w:t>
      </w:r>
      <w:r w:rsidR="0048427D">
        <w:t>случае</w:t>
      </w:r>
      <w:r w:rsidR="0048427D" w:rsidRPr="0082094F">
        <w:t xml:space="preserve">, </w:t>
      </w:r>
      <w:r w:rsidR="0048427D">
        <w:t>однако</w:t>
      </w:r>
      <w:r w:rsidR="0048427D" w:rsidRPr="0082094F">
        <w:t xml:space="preserve"> </w:t>
      </w:r>
      <w:r w:rsidR="0048427D">
        <w:t>в отношении лиц, от кот</w:t>
      </w:r>
      <w:r w:rsidR="0048427D">
        <w:t>о</w:t>
      </w:r>
      <w:r w:rsidR="0048427D">
        <w:t>рых исходили угрозы, повлекшие принятие мер защиты, возбуждается с</w:t>
      </w:r>
      <w:r w:rsidR="0048427D">
        <w:t>у</w:t>
      </w:r>
      <w:r w:rsidR="0048427D">
        <w:t>дебное разбирательство</w:t>
      </w:r>
      <w:r w:rsidR="0048427D" w:rsidRPr="0082094F">
        <w:t xml:space="preserve">. </w:t>
      </w:r>
      <w:r w:rsidR="0048427D">
        <w:t>Также</w:t>
      </w:r>
      <w:r w:rsidR="0048427D" w:rsidRPr="00CF249C">
        <w:t xml:space="preserve"> </w:t>
      </w:r>
      <w:r w:rsidR="0048427D">
        <w:t>в</w:t>
      </w:r>
      <w:r w:rsidR="0048427D" w:rsidRPr="00CF249C">
        <w:t xml:space="preserve"> </w:t>
      </w:r>
      <w:r w:rsidR="0048427D">
        <w:t>порядке</w:t>
      </w:r>
      <w:r w:rsidR="0048427D" w:rsidRPr="00CF249C">
        <w:t xml:space="preserve"> </w:t>
      </w:r>
      <w:r w:rsidR="0048427D">
        <w:t>последующего</w:t>
      </w:r>
      <w:r w:rsidR="0048427D" w:rsidRPr="00CF249C">
        <w:t xml:space="preserve"> </w:t>
      </w:r>
      <w:r w:rsidR="0048427D">
        <w:t>контроля были</w:t>
      </w:r>
      <w:r w:rsidR="0048427D" w:rsidRPr="00CF249C">
        <w:t xml:space="preserve"> </w:t>
      </w:r>
      <w:r w:rsidR="0048427D">
        <w:t>совершены</w:t>
      </w:r>
      <w:r w:rsidR="0048427D" w:rsidRPr="00CF249C">
        <w:t xml:space="preserve"> </w:t>
      </w:r>
      <w:r w:rsidR="0048427D">
        <w:t>в</w:t>
      </w:r>
      <w:r w:rsidR="0048427D">
        <w:t>и</w:t>
      </w:r>
      <w:r w:rsidR="0048427D">
        <w:t>зиты</w:t>
      </w:r>
      <w:r w:rsidR="0048427D" w:rsidRPr="00CF249C">
        <w:t xml:space="preserve"> </w:t>
      </w:r>
      <w:r w:rsidR="0048427D">
        <w:t>с целью проверки</w:t>
      </w:r>
      <w:r w:rsidR="0048427D" w:rsidRPr="00CF249C">
        <w:t xml:space="preserve"> </w:t>
      </w:r>
      <w:r w:rsidR="0048427D">
        <w:t>хода работ по техническому обслуживанию</w:t>
      </w:r>
      <w:r w:rsidR="0048427D" w:rsidRPr="00CF249C">
        <w:t xml:space="preserve"> </w:t>
      </w:r>
      <w:r w:rsidR="0048427D">
        <w:t>и стро</w:t>
      </w:r>
      <w:r w:rsidR="0048427D">
        <w:t>и</w:t>
      </w:r>
      <w:r w:rsidR="0048427D">
        <w:t>тельству</w:t>
      </w:r>
      <w:r w:rsidR="0048427D" w:rsidRPr="00CF249C">
        <w:t xml:space="preserve"> </w:t>
      </w:r>
      <w:r w:rsidR="0048427D">
        <w:t>на взлетно-посадочной полосе</w:t>
      </w:r>
      <w:r w:rsidR="0048427D" w:rsidRPr="00CF249C">
        <w:t xml:space="preserve">. </w:t>
      </w:r>
      <w:r w:rsidR="0048427D">
        <w:t>Столкновения</w:t>
      </w:r>
      <w:r w:rsidR="0048427D" w:rsidRPr="00AD6BA6">
        <w:t xml:space="preserve"> </w:t>
      </w:r>
      <w:r w:rsidR="0048427D">
        <w:t>между</w:t>
      </w:r>
      <w:r w:rsidR="0048427D" w:rsidRPr="00AD6BA6">
        <w:t xml:space="preserve"> </w:t>
      </w:r>
      <w:r w:rsidR="0048427D">
        <w:t>представ</w:t>
      </w:r>
      <w:r w:rsidR="0048427D">
        <w:t>и</w:t>
      </w:r>
      <w:r w:rsidR="0048427D">
        <w:t>телями</w:t>
      </w:r>
      <w:r w:rsidR="0048427D" w:rsidRPr="00AD6BA6">
        <w:t xml:space="preserve"> </w:t>
      </w:r>
      <w:r w:rsidR="0048427D">
        <w:t>общин</w:t>
      </w:r>
      <w:r w:rsidR="0048427D" w:rsidRPr="00AD6BA6">
        <w:t xml:space="preserve"> </w:t>
      </w:r>
      <w:r w:rsidR="0048427D">
        <w:t>кутукачи</w:t>
      </w:r>
      <w:r w:rsidR="0048427D" w:rsidRPr="00AD6BA6">
        <w:t xml:space="preserve"> </w:t>
      </w:r>
      <w:r w:rsidR="0048427D">
        <w:t>и</w:t>
      </w:r>
      <w:r w:rsidR="0048427D" w:rsidRPr="00AD6BA6">
        <w:t xml:space="preserve"> </w:t>
      </w:r>
      <w:r w:rsidR="0048427D">
        <w:t>сараяку, о которых сообщается, относятся к юрисдикции с</w:t>
      </w:r>
      <w:r w:rsidR="0048427D">
        <w:t>у</w:t>
      </w:r>
      <w:r w:rsidR="0048427D">
        <w:t>дебных органов коренных народов</w:t>
      </w:r>
      <w:r w:rsidR="0048427D" w:rsidRPr="00AD6BA6">
        <w:t xml:space="preserve">. </w:t>
      </w:r>
    </w:p>
    <w:p w:rsidR="0048427D" w:rsidRPr="005C778F" w:rsidRDefault="009808A3" w:rsidP="00B2727F">
      <w:pPr>
        <w:pStyle w:val="SingleTxtGR"/>
      </w:pPr>
      <w:r>
        <w:t>30.</w:t>
      </w:r>
      <w:r>
        <w:tab/>
      </w:r>
      <w:r w:rsidR="0048427D">
        <w:t>Обращаясь</w:t>
      </w:r>
      <w:r w:rsidR="0048427D" w:rsidRPr="00AD6BA6">
        <w:t xml:space="preserve"> </w:t>
      </w:r>
      <w:r w:rsidR="0048427D">
        <w:t>к</w:t>
      </w:r>
      <w:r w:rsidR="0048427D" w:rsidRPr="00AD6BA6">
        <w:t xml:space="preserve"> </w:t>
      </w:r>
      <w:r w:rsidR="0048427D">
        <w:t>отдельным</w:t>
      </w:r>
      <w:r w:rsidR="0048427D" w:rsidRPr="00AD6BA6">
        <w:t xml:space="preserve"> </w:t>
      </w:r>
      <w:r w:rsidR="0048427D">
        <w:t>делам</w:t>
      </w:r>
      <w:r w:rsidR="0048427D" w:rsidRPr="00AD6BA6">
        <w:t xml:space="preserve">, </w:t>
      </w:r>
      <w:r w:rsidR="0048427D">
        <w:t>она</w:t>
      </w:r>
      <w:r w:rsidR="0048427D" w:rsidRPr="00AD6BA6">
        <w:t xml:space="preserve"> </w:t>
      </w:r>
      <w:r w:rsidR="0048427D">
        <w:t>говорит</w:t>
      </w:r>
      <w:r w:rsidR="0048427D" w:rsidRPr="00AD6BA6">
        <w:t xml:space="preserve">, </w:t>
      </w:r>
      <w:r w:rsidR="0048427D">
        <w:t>что</w:t>
      </w:r>
      <w:r w:rsidR="0048427D" w:rsidRPr="00AD6BA6">
        <w:t xml:space="preserve"> 29 </w:t>
      </w:r>
      <w:r w:rsidR="0048427D">
        <w:t>заключенных</w:t>
      </w:r>
      <w:r w:rsidR="0048427D" w:rsidRPr="00AD6BA6">
        <w:t xml:space="preserve"> </w:t>
      </w:r>
      <w:r w:rsidR="0048427D">
        <w:t>были</w:t>
      </w:r>
      <w:r w:rsidR="0048427D" w:rsidRPr="00AD6BA6">
        <w:t xml:space="preserve"> </w:t>
      </w:r>
      <w:r w:rsidR="0048427D">
        <w:t>переведены</w:t>
      </w:r>
      <w:r w:rsidR="0048427D" w:rsidRPr="00AD6BA6">
        <w:t xml:space="preserve"> </w:t>
      </w:r>
      <w:r w:rsidR="0048427D">
        <w:t>из</w:t>
      </w:r>
      <w:r w:rsidR="0048427D" w:rsidRPr="00AD6BA6">
        <w:t xml:space="preserve"> </w:t>
      </w:r>
      <w:r w:rsidR="00467A0C">
        <w:t xml:space="preserve"> </w:t>
      </w:r>
      <w:r w:rsidR="0048427D">
        <w:t>тюрьмы</w:t>
      </w:r>
      <w:r w:rsidR="0048427D" w:rsidRPr="00AD6BA6">
        <w:t xml:space="preserve"> Гуаякиля</w:t>
      </w:r>
      <w:r w:rsidR="0048427D">
        <w:t>, поскольку администрация обнаружила, что</w:t>
      </w:r>
      <w:r w:rsidR="0048427D" w:rsidRPr="00AD6BA6">
        <w:t xml:space="preserve"> </w:t>
      </w:r>
      <w:r w:rsidR="0048427D">
        <w:t>эти лица, находясь в тюрьме, управляли</w:t>
      </w:r>
      <w:r w:rsidR="0048427D" w:rsidRPr="00AD6BA6">
        <w:t xml:space="preserve"> </w:t>
      </w:r>
      <w:r w:rsidR="0048427D">
        <w:t>преступными организациями</w:t>
      </w:r>
      <w:r w:rsidR="0048427D" w:rsidRPr="00AD6BA6">
        <w:t xml:space="preserve">. </w:t>
      </w:r>
      <w:r w:rsidR="0048427D">
        <w:t>Все их права были соблюдены</w:t>
      </w:r>
      <w:r w:rsidR="0048427D" w:rsidRPr="00A3218B">
        <w:t xml:space="preserve">, </w:t>
      </w:r>
      <w:r w:rsidR="0048427D">
        <w:t>в том числе право заявлять жалобы</w:t>
      </w:r>
      <w:r w:rsidR="0048427D" w:rsidRPr="00A3218B">
        <w:t xml:space="preserve"> </w:t>
      </w:r>
      <w:r w:rsidR="0048427D">
        <w:t>на предполагаемые нарушения их прав</w:t>
      </w:r>
      <w:r w:rsidR="0048427D" w:rsidRPr="00A3218B">
        <w:t xml:space="preserve">. </w:t>
      </w:r>
      <w:r w:rsidR="0048427D">
        <w:t>Они</w:t>
      </w:r>
      <w:r w:rsidR="0048427D" w:rsidRPr="005C778F">
        <w:t xml:space="preserve"> </w:t>
      </w:r>
      <w:r w:rsidR="0048427D">
        <w:t>были</w:t>
      </w:r>
      <w:r w:rsidR="0048427D" w:rsidRPr="005C778F">
        <w:t xml:space="preserve"> </w:t>
      </w:r>
      <w:r w:rsidR="0048427D">
        <w:t>переведены</w:t>
      </w:r>
      <w:r w:rsidR="0048427D" w:rsidRPr="005C778F">
        <w:t xml:space="preserve"> </w:t>
      </w:r>
      <w:r w:rsidR="0048427D">
        <w:t>в</w:t>
      </w:r>
      <w:r w:rsidR="0048427D" w:rsidRPr="005C778F">
        <w:t xml:space="preserve"> </w:t>
      </w:r>
      <w:r w:rsidR="0048427D">
        <w:t>тюрьму</w:t>
      </w:r>
      <w:r w:rsidR="0048427D" w:rsidRPr="005C778F">
        <w:t xml:space="preserve"> </w:t>
      </w:r>
      <w:r w:rsidR="0048427D">
        <w:t>строгого</w:t>
      </w:r>
      <w:r w:rsidR="0048427D" w:rsidRPr="005C778F">
        <w:t xml:space="preserve"> </w:t>
      </w:r>
      <w:r w:rsidR="0048427D">
        <w:t>режима</w:t>
      </w:r>
      <w:r w:rsidR="0048427D" w:rsidRPr="005C778F">
        <w:t xml:space="preserve"> </w:t>
      </w:r>
      <w:r w:rsidR="0048427D">
        <w:t>в</w:t>
      </w:r>
      <w:r w:rsidR="0048427D" w:rsidRPr="005C778F">
        <w:t xml:space="preserve"> </w:t>
      </w:r>
      <w:r w:rsidR="0048427D">
        <w:t>Гуаяк</w:t>
      </w:r>
      <w:r w:rsidR="0048427D">
        <w:t>и</w:t>
      </w:r>
      <w:r w:rsidR="0048427D">
        <w:t>ле</w:t>
      </w:r>
      <w:r w:rsidR="0048427D" w:rsidRPr="005C778F">
        <w:t xml:space="preserve"> </w:t>
      </w:r>
      <w:r w:rsidR="0048427D">
        <w:t>и ни разу не подвергались пыткам</w:t>
      </w:r>
      <w:r w:rsidR="0048427D" w:rsidRPr="005C778F">
        <w:t xml:space="preserve"> </w:t>
      </w:r>
      <w:r w:rsidR="0048427D">
        <w:t>или плохому обращению</w:t>
      </w:r>
      <w:r w:rsidR="0048427D" w:rsidRPr="005C778F">
        <w:t xml:space="preserve">. </w:t>
      </w:r>
    </w:p>
    <w:p w:rsidR="0048427D" w:rsidRPr="00A75B48" w:rsidRDefault="009808A3" w:rsidP="00B2727F">
      <w:pPr>
        <w:pStyle w:val="SingleTxtGR"/>
      </w:pPr>
      <w:r>
        <w:t>31.</w:t>
      </w:r>
      <w:r>
        <w:tab/>
      </w:r>
      <w:r w:rsidR="0048427D">
        <w:t>Ведется</w:t>
      </w:r>
      <w:r w:rsidR="0048427D" w:rsidRPr="00A75B48">
        <w:t xml:space="preserve"> </w:t>
      </w:r>
      <w:r w:rsidR="0048427D">
        <w:t>расследование</w:t>
      </w:r>
      <w:r w:rsidR="0048427D" w:rsidRPr="00A75B48">
        <w:t xml:space="preserve"> </w:t>
      </w:r>
      <w:r w:rsidR="0048427D">
        <w:t>по</w:t>
      </w:r>
      <w:r w:rsidR="0048427D" w:rsidRPr="00A75B48">
        <w:t xml:space="preserve"> </w:t>
      </w:r>
      <w:r w:rsidR="0048427D">
        <w:t>делу</w:t>
      </w:r>
      <w:r w:rsidR="0048427D" w:rsidRPr="00A75B48">
        <w:t xml:space="preserve"> </w:t>
      </w:r>
      <w:r w:rsidR="0048427D" w:rsidRPr="009F3C42">
        <w:t>Хеорхи</w:t>
      </w:r>
      <w:r w:rsidR="0048427D" w:rsidRPr="00A75B48">
        <w:t xml:space="preserve"> </w:t>
      </w:r>
      <w:r w:rsidR="0048427D" w:rsidRPr="009F3C42">
        <w:t>Седеньо</w:t>
      </w:r>
      <w:r w:rsidR="0048427D" w:rsidRPr="00A75B48">
        <w:t xml:space="preserve"> </w:t>
      </w:r>
      <w:r w:rsidR="0048427D">
        <w:t>и</w:t>
      </w:r>
      <w:r w:rsidR="0048427D" w:rsidRPr="00A75B48">
        <w:t xml:space="preserve"> Пико Самбрано; </w:t>
      </w:r>
      <w:r w:rsidR="0048427D">
        <w:t>в о</w:t>
      </w:r>
      <w:r w:rsidR="0048427D">
        <w:t>т</w:t>
      </w:r>
      <w:r w:rsidR="0048427D">
        <w:t>ношении 16 обвиняемых было возбуждено административное производство</w:t>
      </w:r>
      <w:r w:rsidR="0048427D" w:rsidRPr="00A75B48">
        <w:t xml:space="preserve">. </w:t>
      </w:r>
    </w:p>
    <w:p w:rsidR="0048427D" w:rsidRPr="00A75B48" w:rsidRDefault="005250B3" w:rsidP="00B2727F">
      <w:pPr>
        <w:pStyle w:val="SingleTxtGR"/>
      </w:pPr>
      <w:r>
        <w:t>32.</w:t>
      </w:r>
      <w:r>
        <w:tab/>
      </w:r>
      <w:r w:rsidR="0048427D" w:rsidRPr="00A75B48">
        <w:t xml:space="preserve">Лейди Велес </w:t>
      </w:r>
      <w:r w:rsidR="0048427D">
        <w:t>и</w:t>
      </w:r>
      <w:r w:rsidR="0048427D" w:rsidRPr="00A75B48">
        <w:t xml:space="preserve"> </w:t>
      </w:r>
      <w:r w:rsidR="0048427D">
        <w:t>ее</w:t>
      </w:r>
      <w:r w:rsidR="0048427D" w:rsidRPr="00A75B48">
        <w:t xml:space="preserve"> </w:t>
      </w:r>
      <w:r w:rsidR="0048427D">
        <w:t>семье</w:t>
      </w:r>
      <w:r w:rsidR="0048427D" w:rsidRPr="00A75B48">
        <w:t xml:space="preserve"> </w:t>
      </w:r>
      <w:r w:rsidR="0048427D">
        <w:t>была</w:t>
      </w:r>
      <w:r w:rsidR="0048427D" w:rsidRPr="00A75B48">
        <w:t xml:space="preserve"> </w:t>
      </w:r>
      <w:r w:rsidR="0048427D">
        <w:t>предоставлена</w:t>
      </w:r>
      <w:r w:rsidR="0048427D" w:rsidRPr="00A75B48">
        <w:t xml:space="preserve"> </w:t>
      </w:r>
      <w:r w:rsidR="0048427D">
        <w:t>защита</w:t>
      </w:r>
      <w:r w:rsidR="0048427D" w:rsidRPr="00A75B48">
        <w:t xml:space="preserve"> </w:t>
      </w:r>
      <w:r w:rsidR="0048427D">
        <w:t>в рамках программы з</w:t>
      </w:r>
      <w:r w:rsidR="0048427D">
        <w:t>а</w:t>
      </w:r>
      <w:r w:rsidR="0048427D">
        <w:t>щиты свидетелей и жертв</w:t>
      </w:r>
      <w:r w:rsidR="0048427D" w:rsidRPr="00A75B48">
        <w:t xml:space="preserve">. </w:t>
      </w:r>
      <w:r w:rsidR="0048427D">
        <w:t>Производство по ее</w:t>
      </w:r>
      <w:r w:rsidR="0048427D" w:rsidRPr="00A75B48">
        <w:t xml:space="preserve"> </w:t>
      </w:r>
      <w:r w:rsidR="0048427D">
        <w:t>делу</w:t>
      </w:r>
      <w:r w:rsidR="0048427D" w:rsidRPr="00A75B48">
        <w:t xml:space="preserve"> </w:t>
      </w:r>
      <w:r w:rsidR="0048427D">
        <w:t>было</w:t>
      </w:r>
      <w:r w:rsidR="0048427D" w:rsidRPr="00A75B48">
        <w:t xml:space="preserve"> </w:t>
      </w:r>
      <w:r w:rsidR="0048427D">
        <w:t>повторно</w:t>
      </w:r>
      <w:r w:rsidR="0048427D" w:rsidRPr="00A75B48">
        <w:t xml:space="preserve"> </w:t>
      </w:r>
      <w:r w:rsidR="0048427D">
        <w:t>открыто,</w:t>
      </w:r>
      <w:r w:rsidR="0048427D" w:rsidRPr="00A75B48">
        <w:t xml:space="preserve"> </w:t>
      </w:r>
      <w:r w:rsidR="0048427D">
        <w:t>и</w:t>
      </w:r>
      <w:r w:rsidR="0048427D" w:rsidRPr="00A75B48">
        <w:t xml:space="preserve"> </w:t>
      </w:r>
      <w:r w:rsidR="0048427D">
        <w:t>в настоящее время ведется следствие</w:t>
      </w:r>
      <w:r w:rsidR="0048427D" w:rsidRPr="00A75B48">
        <w:t xml:space="preserve">. </w:t>
      </w:r>
    </w:p>
    <w:p w:rsidR="0048427D" w:rsidRPr="00A75B48" w:rsidRDefault="005250B3" w:rsidP="00B2727F">
      <w:pPr>
        <w:pStyle w:val="SingleTxtGR"/>
      </w:pPr>
      <w:r>
        <w:t>33</w:t>
      </w:r>
      <w:r w:rsidR="009808A3">
        <w:t>.</w:t>
      </w:r>
      <w:r w:rsidR="009808A3">
        <w:tab/>
      </w:r>
      <w:r w:rsidR="0048427D">
        <w:t>В удовлетворении заявления</w:t>
      </w:r>
      <w:r w:rsidR="0048427D" w:rsidRPr="00A75B48">
        <w:t xml:space="preserve"> </w:t>
      </w:r>
      <w:r w:rsidR="0048427D">
        <w:t>о</w:t>
      </w:r>
      <w:r w:rsidR="0048427D" w:rsidRPr="00A75B48">
        <w:t xml:space="preserve"> </w:t>
      </w:r>
      <w:r w:rsidR="0048427D">
        <w:t>судебном</w:t>
      </w:r>
      <w:r w:rsidR="0048427D" w:rsidRPr="00A75B48">
        <w:t xml:space="preserve"> </w:t>
      </w:r>
      <w:r w:rsidR="0048427D">
        <w:t>пересмотре</w:t>
      </w:r>
      <w:r w:rsidR="0048427D" w:rsidRPr="00A75B48">
        <w:t xml:space="preserve"> </w:t>
      </w:r>
      <w:r w:rsidR="0048427D">
        <w:t>приговора о лиш</w:t>
      </w:r>
      <w:r w:rsidR="0048427D">
        <w:t>е</w:t>
      </w:r>
      <w:r w:rsidR="0048427D">
        <w:t>нии свободы сроком на</w:t>
      </w:r>
      <w:r w:rsidR="0048427D" w:rsidRPr="00A75B48">
        <w:t xml:space="preserve"> 9 </w:t>
      </w:r>
      <w:r w:rsidR="0048427D">
        <w:t>лет</w:t>
      </w:r>
      <w:r w:rsidR="0048427D" w:rsidRPr="00A75B48">
        <w:t xml:space="preserve">, </w:t>
      </w:r>
      <w:r w:rsidR="0048427D">
        <w:t>вынесенного</w:t>
      </w:r>
      <w:r w:rsidR="0048427D" w:rsidRPr="00A75B48">
        <w:t xml:space="preserve"> </w:t>
      </w:r>
      <w:r w:rsidR="0048427D">
        <w:t>трем</w:t>
      </w:r>
      <w:r w:rsidR="0048427D" w:rsidRPr="00A75B48">
        <w:t xml:space="preserve"> </w:t>
      </w:r>
      <w:r w:rsidR="0048427D">
        <w:t>сотрудникам</w:t>
      </w:r>
      <w:r w:rsidR="0048427D" w:rsidRPr="00A75B48">
        <w:t xml:space="preserve"> </w:t>
      </w:r>
      <w:r w:rsidR="0048427D">
        <w:t>полиции</w:t>
      </w:r>
      <w:r w:rsidR="0048427D" w:rsidRPr="00A75B48">
        <w:t xml:space="preserve">, </w:t>
      </w:r>
      <w:r w:rsidR="0048427D">
        <w:t>пр</w:t>
      </w:r>
      <w:r w:rsidR="0048427D">
        <w:t>и</w:t>
      </w:r>
      <w:r w:rsidR="0048427D">
        <w:t>знанным</w:t>
      </w:r>
      <w:r w:rsidR="0048427D" w:rsidRPr="00A75B48">
        <w:t xml:space="preserve"> </w:t>
      </w:r>
      <w:r w:rsidR="0048427D">
        <w:t>ответственными за</w:t>
      </w:r>
      <w:r w:rsidR="0048427D" w:rsidRPr="00A75B48">
        <w:t xml:space="preserve"> </w:t>
      </w:r>
      <w:r w:rsidR="0048427D">
        <w:t>смерть</w:t>
      </w:r>
      <w:r w:rsidR="0048427D" w:rsidRPr="00A75B48">
        <w:t xml:space="preserve"> </w:t>
      </w:r>
      <w:r w:rsidR="0048427D">
        <w:t>Пауля Гуануньи,</w:t>
      </w:r>
      <w:r w:rsidR="0048427D" w:rsidRPr="00A75B48">
        <w:t xml:space="preserve"> </w:t>
      </w:r>
      <w:r w:rsidR="0048427D">
        <w:t>было отказано на основ</w:t>
      </w:r>
      <w:r w:rsidR="0048427D">
        <w:t>а</w:t>
      </w:r>
      <w:r w:rsidR="0048427D">
        <w:t>нии отсутствия новых доказательств, которые бы указывали на то, что полице</w:t>
      </w:r>
      <w:r w:rsidR="0048427D">
        <w:t>й</w:t>
      </w:r>
      <w:r w:rsidR="0048427D">
        <w:t>ские в</w:t>
      </w:r>
      <w:r w:rsidR="0048427D">
        <w:t>ы</w:t>
      </w:r>
      <w:r w:rsidR="0048427D">
        <w:t>полнили возложенную на них обязанность по защите жизни юноши</w:t>
      </w:r>
      <w:r w:rsidR="0048427D" w:rsidRPr="00A75B48">
        <w:t xml:space="preserve">. </w:t>
      </w:r>
    </w:p>
    <w:p w:rsidR="0048427D" w:rsidRPr="00500ED0" w:rsidRDefault="009808A3" w:rsidP="00B2727F">
      <w:pPr>
        <w:pStyle w:val="SingleTxtGR"/>
      </w:pPr>
      <w:r>
        <w:t>3</w:t>
      </w:r>
      <w:r w:rsidR="005250B3">
        <w:t>4</w:t>
      </w:r>
      <w:r>
        <w:t>.</w:t>
      </w:r>
      <w:r>
        <w:tab/>
      </w:r>
      <w:r w:rsidR="0048427D">
        <w:t>Властям</w:t>
      </w:r>
      <w:r w:rsidR="0048427D" w:rsidRPr="00500ED0">
        <w:t xml:space="preserve"> </w:t>
      </w:r>
      <w:r w:rsidR="0048427D">
        <w:t>действительно</w:t>
      </w:r>
      <w:r w:rsidR="0048427D" w:rsidRPr="00500ED0">
        <w:t xml:space="preserve"> </w:t>
      </w:r>
      <w:r w:rsidR="0048427D">
        <w:t>необходимо</w:t>
      </w:r>
      <w:r w:rsidR="0048427D" w:rsidRPr="00500ED0">
        <w:t xml:space="preserve"> </w:t>
      </w:r>
      <w:r w:rsidR="0048427D">
        <w:t>удвоить</w:t>
      </w:r>
      <w:r w:rsidR="0048427D" w:rsidRPr="00500ED0">
        <w:t xml:space="preserve"> </w:t>
      </w:r>
      <w:r w:rsidR="0048427D">
        <w:t>усилия</w:t>
      </w:r>
      <w:r w:rsidR="0048427D" w:rsidRPr="00500ED0">
        <w:t xml:space="preserve"> </w:t>
      </w:r>
      <w:r w:rsidR="0048427D">
        <w:t>с</w:t>
      </w:r>
      <w:r w:rsidR="0048427D" w:rsidRPr="00500ED0">
        <w:t xml:space="preserve"> </w:t>
      </w:r>
      <w:r w:rsidR="0048427D">
        <w:t>целью</w:t>
      </w:r>
      <w:r w:rsidR="0048427D" w:rsidRPr="00500ED0">
        <w:t xml:space="preserve"> </w:t>
      </w:r>
      <w:r w:rsidR="0048427D">
        <w:t>расследов</w:t>
      </w:r>
      <w:r w:rsidR="0048427D">
        <w:t>а</w:t>
      </w:r>
      <w:r w:rsidR="0048427D">
        <w:t>ния</w:t>
      </w:r>
      <w:r w:rsidR="0048427D" w:rsidRPr="00500ED0">
        <w:t xml:space="preserve"> </w:t>
      </w:r>
      <w:r w:rsidR="0048427D">
        <w:t>смертей</w:t>
      </w:r>
      <w:r w:rsidR="0048427D" w:rsidRPr="00500ED0">
        <w:t xml:space="preserve"> </w:t>
      </w:r>
      <w:r w:rsidR="0048427D">
        <w:t>лиц</w:t>
      </w:r>
      <w:r w:rsidR="0048427D" w:rsidRPr="00500ED0">
        <w:t xml:space="preserve">, </w:t>
      </w:r>
      <w:r w:rsidR="0048427D">
        <w:t>которые</w:t>
      </w:r>
      <w:r w:rsidR="0048427D" w:rsidRPr="00500ED0">
        <w:t xml:space="preserve"> </w:t>
      </w:r>
      <w:r w:rsidR="0048427D">
        <w:t>были убиты на границе с Колумбией, и чьи тела были сброшены</w:t>
      </w:r>
      <w:r w:rsidR="0048427D" w:rsidRPr="00500ED0">
        <w:t xml:space="preserve"> </w:t>
      </w:r>
      <w:r w:rsidR="0048427D">
        <w:t>в Эль-Кармен</w:t>
      </w:r>
      <w:r w:rsidR="0048427D" w:rsidRPr="00500ED0">
        <w:t xml:space="preserve"> (провинция Сукумбьос), </w:t>
      </w:r>
      <w:r w:rsidR="0048427D">
        <w:t>а также смертей жертв</w:t>
      </w:r>
      <w:r w:rsidR="0048427D" w:rsidRPr="00500ED0">
        <w:t xml:space="preserve"> </w:t>
      </w:r>
      <w:r w:rsidR="0048427D">
        <w:t>войны банд в этом районе</w:t>
      </w:r>
      <w:r w:rsidR="0048427D" w:rsidRPr="00500ED0">
        <w:t xml:space="preserve">. </w:t>
      </w:r>
    </w:p>
    <w:p w:rsidR="0048427D" w:rsidRPr="00463E49" w:rsidRDefault="009808A3" w:rsidP="00B2727F">
      <w:pPr>
        <w:pStyle w:val="SingleTxtGR"/>
      </w:pPr>
      <w:r>
        <w:t>3</w:t>
      </w:r>
      <w:r w:rsidR="005250B3">
        <w:t>5</w:t>
      </w:r>
      <w:r>
        <w:t>.</w:t>
      </w:r>
      <w:r>
        <w:tab/>
      </w:r>
      <w:r w:rsidR="0048427D">
        <w:t>По</w:t>
      </w:r>
      <w:r w:rsidR="0048427D" w:rsidRPr="008804EF">
        <w:t xml:space="preserve"> </w:t>
      </w:r>
      <w:r w:rsidR="0048427D">
        <w:t>делу</w:t>
      </w:r>
      <w:r w:rsidR="0048427D" w:rsidRPr="008804EF">
        <w:t xml:space="preserve"> Херман</w:t>
      </w:r>
      <w:r w:rsidR="0048427D">
        <w:t>а</w:t>
      </w:r>
      <w:r w:rsidR="0048427D" w:rsidRPr="008804EF">
        <w:t xml:space="preserve"> Рамирес</w:t>
      </w:r>
      <w:r w:rsidR="0048427D">
        <w:t>а</w:t>
      </w:r>
      <w:r w:rsidR="0048427D" w:rsidRPr="008804EF">
        <w:t xml:space="preserve"> Эррер</w:t>
      </w:r>
      <w:r w:rsidR="0048427D">
        <w:t>ы</w:t>
      </w:r>
      <w:r w:rsidR="0048427D" w:rsidRPr="008804EF">
        <w:t xml:space="preserve"> </w:t>
      </w:r>
      <w:r w:rsidR="0048427D">
        <w:t>прокурор</w:t>
      </w:r>
      <w:r w:rsidR="0048427D" w:rsidRPr="008804EF">
        <w:t xml:space="preserve">, </w:t>
      </w:r>
      <w:r w:rsidR="0048427D">
        <w:t>которому</w:t>
      </w:r>
      <w:r w:rsidR="0048427D" w:rsidRPr="008804EF">
        <w:t xml:space="preserve"> </w:t>
      </w:r>
      <w:r w:rsidR="0048427D">
        <w:t>поручено</w:t>
      </w:r>
      <w:r w:rsidR="0048427D" w:rsidRPr="008804EF">
        <w:t xml:space="preserve"> </w:t>
      </w:r>
      <w:r w:rsidR="0048427D">
        <w:t>дело</w:t>
      </w:r>
      <w:r w:rsidR="0048427D" w:rsidRPr="008804EF">
        <w:t xml:space="preserve">, </w:t>
      </w:r>
      <w:r w:rsidR="0048427D">
        <w:t>подтвердил, что правозащитник</w:t>
      </w:r>
      <w:r w:rsidR="0048427D" w:rsidRPr="008804EF">
        <w:t xml:space="preserve"> </w:t>
      </w:r>
      <w:r w:rsidR="0048427D">
        <w:t>был найден мертвым</w:t>
      </w:r>
      <w:r w:rsidR="0048427D" w:rsidRPr="008804EF">
        <w:t xml:space="preserve"> 6 </w:t>
      </w:r>
      <w:r w:rsidR="0048427D">
        <w:t>июля</w:t>
      </w:r>
      <w:r w:rsidR="0048427D" w:rsidRPr="008804EF">
        <w:t xml:space="preserve"> 2010</w:t>
      </w:r>
      <w:r w:rsidR="0048427D">
        <w:t xml:space="preserve"> года</w:t>
      </w:r>
      <w:r w:rsidR="0048427D" w:rsidRPr="008804EF">
        <w:t xml:space="preserve">. </w:t>
      </w:r>
      <w:r w:rsidR="0048427D">
        <w:t>Г</w:t>
      </w:r>
      <w:r w:rsidR="0048427D" w:rsidRPr="001E0653">
        <w:t>-</w:t>
      </w:r>
      <w:r w:rsidR="0048427D">
        <w:t>н</w:t>
      </w:r>
      <w:r w:rsidR="0048427D" w:rsidRPr="001E0653">
        <w:t xml:space="preserve"> </w:t>
      </w:r>
      <w:r w:rsidR="0048427D">
        <w:t>Р</w:t>
      </w:r>
      <w:r w:rsidR="0048427D">
        <w:t>а</w:t>
      </w:r>
      <w:r w:rsidR="0048427D">
        <w:t>мирес</w:t>
      </w:r>
      <w:r w:rsidR="0048427D" w:rsidRPr="001E0653">
        <w:t xml:space="preserve"> </w:t>
      </w:r>
      <w:r w:rsidR="0048427D">
        <w:t>задокументировал</w:t>
      </w:r>
      <w:r w:rsidR="0048427D" w:rsidRPr="001E0653">
        <w:t xml:space="preserve"> </w:t>
      </w:r>
      <w:r w:rsidR="0048427D">
        <w:t>предполагаемые случаи внесудебных казней</w:t>
      </w:r>
      <w:r w:rsidR="0048427D" w:rsidRPr="001E0653">
        <w:t xml:space="preserve">, </w:t>
      </w:r>
      <w:r w:rsidR="0048427D">
        <w:t>пыток</w:t>
      </w:r>
      <w:r w:rsidR="0048427D" w:rsidRPr="001E0653">
        <w:t xml:space="preserve">, </w:t>
      </w:r>
      <w:r w:rsidR="0048427D">
        <w:t>жестокого</w:t>
      </w:r>
      <w:r w:rsidR="0048427D" w:rsidRPr="001E0653">
        <w:t xml:space="preserve">, </w:t>
      </w:r>
      <w:r w:rsidR="0048427D">
        <w:t>бесчеловечного и унижающего достоинство обращения</w:t>
      </w:r>
      <w:r w:rsidR="0048427D" w:rsidRPr="001E0653">
        <w:t xml:space="preserve">, </w:t>
      </w:r>
      <w:r w:rsidR="0048427D">
        <w:t>а также другие</w:t>
      </w:r>
      <w:r w:rsidR="0048427D" w:rsidRPr="001E0653">
        <w:t xml:space="preserve"> </w:t>
      </w:r>
      <w:r w:rsidR="0048427D">
        <w:t>проблемы в центре социальной реабилитации</w:t>
      </w:r>
      <w:r w:rsidR="0048427D" w:rsidRPr="001E0653">
        <w:t xml:space="preserve"> </w:t>
      </w:r>
      <w:r w:rsidR="0048427D">
        <w:t>в</w:t>
      </w:r>
      <w:r w:rsidR="0048427D" w:rsidRPr="001E0653">
        <w:t xml:space="preserve"> </w:t>
      </w:r>
      <w:r w:rsidR="0048427D">
        <w:t>Кеведо</w:t>
      </w:r>
      <w:r w:rsidR="0048427D" w:rsidRPr="001E0653">
        <w:t xml:space="preserve">. </w:t>
      </w:r>
      <w:r w:rsidR="0048427D">
        <w:t>Поступившее</w:t>
      </w:r>
      <w:r w:rsidR="0048427D" w:rsidRPr="001E0653">
        <w:t xml:space="preserve"> </w:t>
      </w:r>
      <w:r w:rsidR="0048427D">
        <w:t>от</w:t>
      </w:r>
      <w:r w:rsidR="0048427D" w:rsidRPr="001E0653">
        <w:t xml:space="preserve"> </w:t>
      </w:r>
      <w:r w:rsidR="0048427D">
        <w:t>его</w:t>
      </w:r>
      <w:r w:rsidR="0048427D" w:rsidRPr="001E0653">
        <w:t xml:space="preserve"> </w:t>
      </w:r>
      <w:r w:rsidR="0048427D">
        <w:t>жены</w:t>
      </w:r>
      <w:r w:rsidR="0048427D" w:rsidRPr="001E0653">
        <w:t xml:space="preserve"> </w:t>
      </w:r>
      <w:r w:rsidR="0048427D">
        <w:t>и</w:t>
      </w:r>
      <w:r w:rsidR="0048427D" w:rsidRPr="001E0653">
        <w:t xml:space="preserve"> </w:t>
      </w:r>
      <w:r w:rsidR="0048427D">
        <w:t>двух</w:t>
      </w:r>
      <w:r w:rsidR="0048427D" w:rsidRPr="001E0653">
        <w:t xml:space="preserve"> </w:t>
      </w:r>
      <w:r w:rsidR="0048427D">
        <w:t>дочерей</w:t>
      </w:r>
      <w:r w:rsidR="0048427D" w:rsidRPr="001E0653">
        <w:t xml:space="preserve"> </w:t>
      </w:r>
      <w:r w:rsidR="0048427D">
        <w:t>ходатайство о предоставлении защиты было удовл</w:t>
      </w:r>
      <w:r w:rsidR="0048427D">
        <w:t>е</w:t>
      </w:r>
      <w:r w:rsidR="0048427D">
        <w:t>творено</w:t>
      </w:r>
      <w:r w:rsidR="0048427D" w:rsidRPr="001E0653">
        <w:t xml:space="preserve">. </w:t>
      </w:r>
      <w:r w:rsidR="0048427D">
        <w:t>В связи с применением нормы Уголовно-процессуального кодекса о тайне следствия</w:t>
      </w:r>
      <w:r w:rsidR="0048427D" w:rsidRPr="00463E49">
        <w:t xml:space="preserve"> </w:t>
      </w:r>
      <w:r w:rsidR="0048427D">
        <w:t>единственная доступная инфо</w:t>
      </w:r>
      <w:r w:rsidR="003E5730">
        <w:t>рмация сводится к тому, что г</w:t>
      </w:r>
      <w:r w:rsidR="003E5730">
        <w:noBreakHyphen/>
        <w:t>н </w:t>
      </w:r>
      <w:r w:rsidR="0048427D">
        <w:t>Рамирес</w:t>
      </w:r>
      <w:r w:rsidR="0048427D" w:rsidRPr="00463E49">
        <w:t xml:space="preserve"> </w:t>
      </w:r>
      <w:r w:rsidR="0048427D">
        <w:t>скончался от остановки сердца, вызванной пулевыми ранениями в голову</w:t>
      </w:r>
      <w:r w:rsidR="0048427D" w:rsidRPr="00463E49">
        <w:t xml:space="preserve">. </w:t>
      </w:r>
      <w:r w:rsidR="0048427D">
        <w:t>Местные</w:t>
      </w:r>
      <w:r w:rsidR="0048427D" w:rsidRPr="00463E49">
        <w:t xml:space="preserve"> </w:t>
      </w:r>
      <w:r w:rsidR="0048427D">
        <w:t>свидетели</w:t>
      </w:r>
      <w:r w:rsidR="0048427D" w:rsidRPr="00463E49">
        <w:t xml:space="preserve"> </w:t>
      </w:r>
      <w:r w:rsidR="0048427D">
        <w:t>видели</w:t>
      </w:r>
      <w:r w:rsidR="0048427D" w:rsidRPr="00463E49">
        <w:t xml:space="preserve">, </w:t>
      </w:r>
      <w:r w:rsidR="0048427D">
        <w:t>как г</w:t>
      </w:r>
      <w:r w:rsidR="0048427D" w:rsidRPr="00463E49">
        <w:t>-</w:t>
      </w:r>
      <w:r w:rsidR="0048427D">
        <w:t>на</w:t>
      </w:r>
      <w:r w:rsidR="0048427D" w:rsidRPr="00463E49">
        <w:t xml:space="preserve"> </w:t>
      </w:r>
      <w:r w:rsidR="0048427D">
        <w:t>Рамиреса</w:t>
      </w:r>
      <w:r w:rsidR="0048427D" w:rsidRPr="00463E49">
        <w:t xml:space="preserve"> </w:t>
      </w:r>
      <w:r w:rsidR="0048427D">
        <w:t>вытащили</w:t>
      </w:r>
      <w:r w:rsidR="0048427D" w:rsidRPr="00463E49">
        <w:t xml:space="preserve"> </w:t>
      </w:r>
      <w:r w:rsidR="0048427D">
        <w:t>из</w:t>
      </w:r>
      <w:r w:rsidR="0048427D" w:rsidRPr="00463E49">
        <w:t xml:space="preserve"> </w:t>
      </w:r>
      <w:r w:rsidR="0048427D">
        <w:t>машины</w:t>
      </w:r>
      <w:r w:rsidR="0048427D" w:rsidRPr="00463E49">
        <w:t xml:space="preserve"> </w:t>
      </w:r>
      <w:r w:rsidR="0048427D">
        <w:t>три человека, один из которых дважды выстрелил в него</w:t>
      </w:r>
      <w:r w:rsidR="005250B3">
        <w:t>,</w:t>
      </w:r>
      <w:r w:rsidR="0048427D">
        <w:t xml:space="preserve"> перед тем как скрыт</w:t>
      </w:r>
      <w:r w:rsidR="0048427D">
        <w:t>ь</w:t>
      </w:r>
      <w:r w:rsidR="0048427D">
        <w:t>ся на мотоцикле</w:t>
      </w:r>
      <w:r w:rsidR="0048427D" w:rsidRPr="00463E49">
        <w:t xml:space="preserve">. </w:t>
      </w:r>
      <w:r w:rsidR="0048427D">
        <w:t>Расследование</w:t>
      </w:r>
      <w:r w:rsidR="0048427D" w:rsidRPr="00463E49">
        <w:t xml:space="preserve"> </w:t>
      </w:r>
      <w:r w:rsidR="0048427D">
        <w:t>его</w:t>
      </w:r>
      <w:r w:rsidR="0048427D" w:rsidRPr="00463E49">
        <w:t xml:space="preserve"> </w:t>
      </w:r>
      <w:r w:rsidR="0048427D">
        <w:t>смерти</w:t>
      </w:r>
      <w:r w:rsidR="0048427D" w:rsidRPr="00463E49">
        <w:t xml:space="preserve"> </w:t>
      </w:r>
      <w:r w:rsidR="0048427D">
        <w:t>по</w:t>
      </w:r>
      <w:r w:rsidR="0048427D" w:rsidRPr="00463E49">
        <w:t>-</w:t>
      </w:r>
      <w:r w:rsidR="0048427D">
        <w:t>прежнему</w:t>
      </w:r>
      <w:r w:rsidR="0048427D" w:rsidRPr="00463E49">
        <w:t xml:space="preserve"> </w:t>
      </w:r>
      <w:r w:rsidR="0048427D">
        <w:t>находится</w:t>
      </w:r>
      <w:r w:rsidR="0048427D" w:rsidRPr="00463E49">
        <w:t xml:space="preserve"> </w:t>
      </w:r>
      <w:r w:rsidR="0048427D">
        <w:t>на предв</w:t>
      </w:r>
      <w:r w:rsidR="0048427D">
        <w:t>а</w:t>
      </w:r>
      <w:r w:rsidR="0048427D">
        <w:t>рител</w:t>
      </w:r>
      <w:r w:rsidR="0048427D">
        <w:t>ь</w:t>
      </w:r>
      <w:r w:rsidR="0048427D">
        <w:t>ной стадии</w:t>
      </w:r>
      <w:r w:rsidR="0048427D" w:rsidRPr="00463E49">
        <w:t>.</w:t>
      </w:r>
    </w:p>
    <w:p w:rsidR="0048427D" w:rsidRPr="00463E49" w:rsidRDefault="005250B3" w:rsidP="00B2727F">
      <w:pPr>
        <w:pStyle w:val="SingleTxtGR"/>
      </w:pPr>
      <w:r>
        <w:t>36.</w:t>
      </w:r>
      <w:r>
        <w:tab/>
      </w:r>
      <w:r w:rsidR="0048427D">
        <w:t>Недавно впервые за свою историю Межамериканская комиссия по правам человека</w:t>
      </w:r>
      <w:r w:rsidR="0048427D" w:rsidRPr="00463E49">
        <w:t xml:space="preserve"> (</w:t>
      </w:r>
      <w:r w:rsidR="0048427D">
        <w:t>МКПЧ</w:t>
      </w:r>
      <w:r w:rsidR="0048427D" w:rsidRPr="00463E49">
        <w:t xml:space="preserve">) </w:t>
      </w:r>
      <w:r w:rsidR="0048427D">
        <w:t>приняла иск</w:t>
      </w:r>
      <w:r w:rsidR="0048427D" w:rsidRPr="00463E49">
        <w:t xml:space="preserve"> </w:t>
      </w:r>
      <w:r w:rsidR="0048427D">
        <w:t>одного государства к другому государства по д</w:t>
      </w:r>
      <w:r w:rsidR="0048427D">
        <w:t>е</w:t>
      </w:r>
      <w:r w:rsidR="0048427D">
        <w:t>лу г-на</w:t>
      </w:r>
      <w:r w:rsidR="0048427D" w:rsidRPr="00463E49">
        <w:t xml:space="preserve"> Айсалья Молина (</w:t>
      </w:r>
      <w:r>
        <w:t>"</w:t>
      </w:r>
      <w:r w:rsidR="0048427D">
        <w:t>ангостурское</w:t>
      </w:r>
      <w:r>
        <w:t>"</w:t>
      </w:r>
      <w:r w:rsidR="0048427D" w:rsidRPr="00463E49">
        <w:t xml:space="preserve"> </w:t>
      </w:r>
      <w:r w:rsidR="0048427D">
        <w:t>дело</w:t>
      </w:r>
      <w:r w:rsidR="0048427D" w:rsidRPr="00463E49">
        <w:t xml:space="preserve">). </w:t>
      </w:r>
      <w:r w:rsidR="0048427D">
        <w:t>Один</w:t>
      </w:r>
      <w:r w:rsidR="0048427D" w:rsidRPr="00463E49">
        <w:t xml:space="preserve"> эквадорец </w:t>
      </w:r>
      <w:r w:rsidR="0048427D">
        <w:t>и</w:t>
      </w:r>
      <w:r w:rsidR="0048427D" w:rsidRPr="00463E49">
        <w:t xml:space="preserve"> </w:t>
      </w:r>
      <w:r w:rsidR="0048427D">
        <w:t>лица</w:t>
      </w:r>
      <w:r w:rsidR="0048427D" w:rsidRPr="00463E49">
        <w:t xml:space="preserve"> </w:t>
      </w:r>
      <w:r w:rsidR="0048427D">
        <w:t>других</w:t>
      </w:r>
      <w:r w:rsidR="0048427D" w:rsidRPr="00463E49">
        <w:t xml:space="preserve"> </w:t>
      </w:r>
      <w:r w:rsidR="0048427D">
        <w:t>национальностей</w:t>
      </w:r>
      <w:r w:rsidR="0048427D" w:rsidRPr="00463E49">
        <w:t xml:space="preserve"> </w:t>
      </w:r>
      <w:r w:rsidR="0048427D">
        <w:t>погибли в результате атаки со стороны пограничного госуда</w:t>
      </w:r>
      <w:r w:rsidR="0048427D">
        <w:t>р</w:t>
      </w:r>
      <w:r w:rsidR="0048427D">
        <w:t>ства. Возбуждая</w:t>
      </w:r>
      <w:r w:rsidR="0048427D" w:rsidRPr="00463E49">
        <w:t xml:space="preserve"> </w:t>
      </w:r>
      <w:r w:rsidR="0048427D">
        <w:t>этот</w:t>
      </w:r>
      <w:r w:rsidR="0048427D" w:rsidRPr="00463E49">
        <w:t xml:space="preserve"> </w:t>
      </w:r>
      <w:r w:rsidR="0048427D">
        <w:t>иск</w:t>
      </w:r>
      <w:r w:rsidR="0048427D" w:rsidRPr="00463E49">
        <w:t xml:space="preserve">, </w:t>
      </w:r>
      <w:r w:rsidR="0048427D">
        <w:t>Эквадор</w:t>
      </w:r>
      <w:r w:rsidR="0048427D" w:rsidRPr="00463E49">
        <w:t xml:space="preserve"> </w:t>
      </w:r>
      <w:r w:rsidR="0048427D">
        <w:t>продемонстрировал</w:t>
      </w:r>
      <w:r w:rsidR="0048427D" w:rsidRPr="00463E49">
        <w:t xml:space="preserve">, </w:t>
      </w:r>
      <w:r w:rsidR="0048427D">
        <w:t>что</w:t>
      </w:r>
      <w:r w:rsidR="0048427D" w:rsidRPr="00463E49">
        <w:t xml:space="preserve"> </w:t>
      </w:r>
      <w:r w:rsidR="0048427D">
        <w:t>он</w:t>
      </w:r>
      <w:r w:rsidR="0048427D" w:rsidRPr="00463E49">
        <w:t xml:space="preserve"> </w:t>
      </w:r>
      <w:r w:rsidR="0048427D">
        <w:t>желает</w:t>
      </w:r>
      <w:r w:rsidR="0048427D" w:rsidRPr="00463E49">
        <w:t xml:space="preserve"> </w:t>
      </w:r>
      <w:r w:rsidR="0048427D">
        <w:t>урегул</w:t>
      </w:r>
      <w:r w:rsidR="0048427D">
        <w:t>и</w:t>
      </w:r>
      <w:r w:rsidR="0048427D">
        <w:t>ровать</w:t>
      </w:r>
      <w:r w:rsidR="0048427D" w:rsidRPr="00463E49">
        <w:t xml:space="preserve"> </w:t>
      </w:r>
      <w:r w:rsidR="0048427D">
        <w:t>конфликты</w:t>
      </w:r>
      <w:r w:rsidR="0048427D" w:rsidRPr="00463E49">
        <w:t xml:space="preserve"> </w:t>
      </w:r>
      <w:r w:rsidR="0048427D">
        <w:t>мирным</w:t>
      </w:r>
      <w:r w:rsidR="0048427D" w:rsidRPr="00463E49">
        <w:t xml:space="preserve"> </w:t>
      </w:r>
      <w:r w:rsidR="0048427D">
        <w:t>путем</w:t>
      </w:r>
      <w:r w:rsidR="0048427D" w:rsidRPr="00463E49">
        <w:t xml:space="preserve">; </w:t>
      </w:r>
      <w:r w:rsidR="0048427D">
        <w:t>принятие МКПЧ этого дела к своему прои</w:t>
      </w:r>
      <w:r w:rsidR="0048427D">
        <w:t>з</w:t>
      </w:r>
      <w:r w:rsidR="0048427D">
        <w:t>водству знаменует шаг на пути, ведущем к справедливости</w:t>
      </w:r>
      <w:r w:rsidR="0048427D" w:rsidRPr="00463E49">
        <w:t xml:space="preserve">. </w:t>
      </w:r>
    </w:p>
    <w:p w:rsidR="0048427D" w:rsidRPr="00D7326C" w:rsidRDefault="005250B3" w:rsidP="00B2727F">
      <w:pPr>
        <w:pStyle w:val="SingleTxtGR"/>
      </w:pPr>
      <w:r>
        <w:t>37.</w:t>
      </w:r>
      <w:r>
        <w:tab/>
      </w:r>
      <w:r w:rsidR="0048427D">
        <w:t>Ответ на письмо Комитета, последовавшее за представлением четверт</w:t>
      </w:r>
      <w:r w:rsidR="0048427D">
        <w:t>о</w:t>
      </w:r>
      <w:r w:rsidR="0048427D">
        <w:t>го-шестого периодических докладов Эквадора, был направлен по</w:t>
      </w:r>
      <w:r w:rsidR="0048427D" w:rsidRPr="00D7326C">
        <w:t xml:space="preserve"> </w:t>
      </w:r>
      <w:r w:rsidR="0048427D">
        <w:t>электронной почте</w:t>
      </w:r>
      <w:r w:rsidR="0048427D" w:rsidRPr="00D7326C">
        <w:t xml:space="preserve"> 14 </w:t>
      </w:r>
      <w:r w:rsidR="0048427D">
        <w:t>июля</w:t>
      </w:r>
      <w:r w:rsidR="0048427D" w:rsidRPr="00D7326C">
        <w:t xml:space="preserve"> 2009 </w:t>
      </w:r>
      <w:r w:rsidR="0048427D">
        <w:t>года и</w:t>
      </w:r>
      <w:r w:rsidR="0048427D" w:rsidRPr="00D7326C">
        <w:t xml:space="preserve"> </w:t>
      </w:r>
      <w:r w:rsidR="0048427D">
        <w:t>прикреплен к примечанию</w:t>
      </w:r>
      <w:r w:rsidR="0048427D" w:rsidRPr="00D7326C">
        <w:t xml:space="preserve"> </w:t>
      </w:r>
      <w:r w:rsidR="0048427D">
        <w:t>№</w:t>
      </w:r>
      <w:r w:rsidR="0048427D" w:rsidRPr="00D7326C">
        <w:t xml:space="preserve"> 3884/</w:t>
      </w:r>
      <w:r w:rsidR="0048427D" w:rsidRPr="00996E17">
        <w:t>DGDHAS</w:t>
      </w:r>
      <w:r w:rsidR="0048427D" w:rsidRPr="00D7326C">
        <w:t xml:space="preserve"> 16 </w:t>
      </w:r>
      <w:r w:rsidR="0048427D">
        <w:t>и</w:t>
      </w:r>
      <w:r w:rsidR="0048427D">
        <w:t>ю</w:t>
      </w:r>
      <w:r w:rsidR="0048427D">
        <w:t>ля</w:t>
      </w:r>
      <w:r w:rsidR="0048427D" w:rsidRPr="00D7326C">
        <w:t xml:space="preserve"> 2009</w:t>
      </w:r>
      <w:r w:rsidR="0048427D">
        <w:t xml:space="preserve"> года</w:t>
      </w:r>
      <w:r w:rsidR="0048427D" w:rsidRPr="00D7326C">
        <w:t xml:space="preserve">. </w:t>
      </w:r>
      <w:r w:rsidR="0048427D">
        <w:t>Копия документов была выслана г-же Га</w:t>
      </w:r>
      <w:r w:rsidR="007B182E">
        <w:t>е</w:t>
      </w:r>
      <w:r w:rsidR="0048427D">
        <w:t>р</w:t>
      </w:r>
      <w:r w:rsidR="0048427D" w:rsidRPr="00D7326C">
        <w:t xml:space="preserve">. </w:t>
      </w:r>
    </w:p>
    <w:p w:rsidR="0048427D" w:rsidRPr="00BD4AB1" w:rsidRDefault="005250B3" w:rsidP="00B2727F">
      <w:pPr>
        <w:pStyle w:val="SingleTxtGR"/>
      </w:pPr>
      <w:r>
        <w:t>38.</w:t>
      </w:r>
      <w:r>
        <w:tab/>
      </w:r>
      <w:r w:rsidR="0048427D">
        <w:t>Она</w:t>
      </w:r>
      <w:r w:rsidR="0048427D" w:rsidRPr="00BD4AB1">
        <w:t xml:space="preserve"> </w:t>
      </w:r>
      <w:r w:rsidR="0048427D">
        <w:t>подтверждает</w:t>
      </w:r>
      <w:r w:rsidR="0048427D" w:rsidRPr="00BD4AB1">
        <w:t xml:space="preserve">, </w:t>
      </w:r>
      <w:r w:rsidR="0048427D">
        <w:t>что</w:t>
      </w:r>
      <w:r w:rsidR="0048427D" w:rsidRPr="00BD4AB1">
        <w:t xml:space="preserve"> </w:t>
      </w:r>
      <w:r w:rsidR="0048427D">
        <w:t>действие</w:t>
      </w:r>
      <w:r w:rsidR="0048427D" w:rsidRPr="00BD4AB1">
        <w:t xml:space="preserve"> </w:t>
      </w:r>
      <w:r w:rsidR="0048427D">
        <w:t>прав</w:t>
      </w:r>
      <w:r w:rsidR="0048427D" w:rsidRPr="00BD4AB1">
        <w:t xml:space="preserve"> </w:t>
      </w:r>
      <w:r w:rsidR="0048427D">
        <w:t>человека</w:t>
      </w:r>
      <w:r w:rsidR="0048427D" w:rsidRPr="00BD4AB1">
        <w:t xml:space="preserve"> </w:t>
      </w:r>
      <w:r w:rsidR="0048427D">
        <w:t>не</w:t>
      </w:r>
      <w:r w:rsidR="0048427D" w:rsidRPr="00BD4AB1">
        <w:t xml:space="preserve"> </w:t>
      </w:r>
      <w:r w:rsidR="0048427D">
        <w:t>приостанавливалось</w:t>
      </w:r>
      <w:r w:rsidR="0048427D" w:rsidRPr="00BD4AB1">
        <w:t xml:space="preserve"> </w:t>
      </w:r>
      <w:r w:rsidR="0048427D">
        <w:t>после объявления чрезвычайного положения</w:t>
      </w:r>
      <w:r w:rsidR="0048427D" w:rsidRPr="00BD4AB1">
        <w:t xml:space="preserve"> 30 </w:t>
      </w:r>
      <w:r w:rsidR="0048427D">
        <w:t>сентября</w:t>
      </w:r>
      <w:r w:rsidR="0048427D" w:rsidRPr="00BD4AB1">
        <w:t xml:space="preserve"> 2010</w:t>
      </w:r>
      <w:r w:rsidR="0048427D">
        <w:t xml:space="preserve"> года</w:t>
      </w:r>
      <w:r w:rsidR="0048427D" w:rsidRPr="00BD4AB1">
        <w:t xml:space="preserve">. </w:t>
      </w:r>
    </w:p>
    <w:p w:rsidR="0048427D" w:rsidRPr="001623E9" w:rsidRDefault="005250B3" w:rsidP="00B2727F">
      <w:pPr>
        <w:pStyle w:val="SingleTxtGR"/>
      </w:pPr>
      <w:r>
        <w:t>39.</w:t>
      </w:r>
      <w:r>
        <w:tab/>
      </w:r>
      <w:r w:rsidR="0048427D">
        <w:t>Несколько</w:t>
      </w:r>
      <w:r w:rsidR="0048427D" w:rsidRPr="00982C09">
        <w:t xml:space="preserve"> </w:t>
      </w:r>
      <w:r w:rsidR="00467A0C">
        <w:t xml:space="preserve"> </w:t>
      </w:r>
      <w:r w:rsidR="0048427D">
        <w:t>членов</w:t>
      </w:r>
      <w:r w:rsidR="0048427D" w:rsidRPr="00982C09">
        <w:t xml:space="preserve"> </w:t>
      </w:r>
      <w:r w:rsidR="0048427D">
        <w:t>Комитета</w:t>
      </w:r>
      <w:r w:rsidR="0048427D" w:rsidRPr="00982C09">
        <w:t xml:space="preserve"> </w:t>
      </w:r>
      <w:r w:rsidR="0048427D">
        <w:t>обратилось</w:t>
      </w:r>
      <w:r w:rsidR="0048427D" w:rsidRPr="00982C09">
        <w:t xml:space="preserve"> </w:t>
      </w:r>
      <w:r w:rsidR="0048427D">
        <w:t>с</w:t>
      </w:r>
      <w:r w:rsidR="0048427D" w:rsidRPr="00982C09">
        <w:t xml:space="preserve"> </w:t>
      </w:r>
      <w:r w:rsidR="0048427D">
        <w:t>вопросом</w:t>
      </w:r>
      <w:r w:rsidR="0048427D" w:rsidRPr="00982C09">
        <w:t xml:space="preserve"> </w:t>
      </w:r>
      <w:r w:rsidR="0048427D">
        <w:t>о</w:t>
      </w:r>
      <w:r w:rsidR="0048427D" w:rsidRPr="00982C09">
        <w:t xml:space="preserve"> </w:t>
      </w:r>
      <w:r w:rsidR="0048427D">
        <w:t>том</w:t>
      </w:r>
      <w:r w:rsidR="0048427D" w:rsidRPr="00982C09">
        <w:t xml:space="preserve">, </w:t>
      </w:r>
      <w:r w:rsidR="0048427D">
        <w:t>какие</w:t>
      </w:r>
      <w:r w:rsidR="0048427D" w:rsidRPr="00982C09">
        <w:t xml:space="preserve"> </w:t>
      </w:r>
      <w:r w:rsidR="0048427D">
        <w:t>меры принимаются Эквадором для борьбы с</w:t>
      </w:r>
      <w:r w:rsidR="0048427D" w:rsidRPr="00982C09">
        <w:t xml:space="preserve"> </w:t>
      </w:r>
      <w:r w:rsidR="0048427D">
        <w:t>сексуальным насилием и</w:t>
      </w:r>
      <w:r w:rsidR="0048427D" w:rsidRPr="00982C09">
        <w:t xml:space="preserve"> </w:t>
      </w:r>
      <w:r w:rsidR="0048427D">
        <w:t>недопущения повторения случаев, подобных случаю</w:t>
      </w:r>
      <w:r w:rsidR="0048427D" w:rsidRPr="00982C09">
        <w:t xml:space="preserve"> </w:t>
      </w:r>
      <w:r w:rsidR="0048427D" w:rsidRPr="00A3218B">
        <w:t>Паол</w:t>
      </w:r>
      <w:r w:rsidR="0048427D">
        <w:t>ы</w:t>
      </w:r>
      <w:r w:rsidR="0048427D" w:rsidRPr="00A3218B">
        <w:t xml:space="preserve"> Гусман. </w:t>
      </w:r>
      <w:r w:rsidR="0048427D">
        <w:t>Правительством</w:t>
      </w:r>
      <w:r w:rsidR="0048427D" w:rsidRPr="001623E9">
        <w:t xml:space="preserve"> </w:t>
      </w:r>
      <w:r w:rsidR="0048427D">
        <w:t>был</w:t>
      </w:r>
      <w:r w:rsidR="0048427D" w:rsidRPr="001623E9">
        <w:t xml:space="preserve"> </w:t>
      </w:r>
      <w:r w:rsidR="0048427D">
        <w:t>вв</w:t>
      </w:r>
      <w:r w:rsidR="0048427D">
        <w:t>е</w:t>
      </w:r>
      <w:r w:rsidR="0048427D">
        <w:t>ден</w:t>
      </w:r>
      <w:r w:rsidR="0048427D" w:rsidRPr="001623E9">
        <w:t xml:space="preserve"> </w:t>
      </w:r>
      <w:r w:rsidR="0048427D">
        <w:t>в</w:t>
      </w:r>
      <w:r w:rsidR="0048427D" w:rsidRPr="001623E9">
        <w:t xml:space="preserve"> </w:t>
      </w:r>
      <w:r w:rsidR="0048427D">
        <w:t>действие</w:t>
      </w:r>
      <w:r w:rsidR="0048427D" w:rsidRPr="001623E9">
        <w:t xml:space="preserve"> </w:t>
      </w:r>
      <w:r w:rsidR="0048427D">
        <w:t>Национальный</w:t>
      </w:r>
      <w:r w:rsidR="0048427D" w:rsidRPr="001623E9">
        <w:t xml:space="preserve"> </w:t>
      </w:r>
      <w:r w:rsidR="0048427D">
        <w:t>план</w:t>
      </w:r>
      <w:r w:rsidR="0048427D" w:rsidRPr="001623E9">
        <w:t xml:space="preserve"> </w:t>
      </w:r>
      <w:r w:rsidR="0048427D">
        <w:t>по</w:t>
      </w:r>
      <w:r w:rsidR="0048427D" w:rsidRPr="001623E9">
        <w:t xml:space="preserve"> </w:t>
      </w:r>
      <w:r w:rsidR="0048427D">
        <w:t>искоренению</w:t>
      </w:r>
      <w:r w:rsidR="0048427D" w:rsidRPr="001623E9">
        <w:t xml:space="preserve"> </w:t>
      </w:r>
      <w:r w:rsidR="0048427D">
        <w:t>насилия</w:t>
      </w:r>
      <w:r w:rsidR="0048427D" w:rsidRPr="001623E9">
        <w:t xml:space="preserve"> </w:t>
      </w:r>
      <w:r w:rsidR="0048427D">
        <w:t>по</w:t>
      </w:r>
      <w:r w:rsidR="0048427D" w:rsidRPr="001623E9">
        <w:t xml:space="preserve"> </w:t>
      </w:r>
      <w:r w:rsidR="0048427D">
        <w:t>признаку</w:t>
      </w:r>
      <w:r w:rsidR="0048427D" w:rsidRPr="001623E9">
        <w:t xml:space="preserve"> </w:t>
      </w:r>
      <w:r w:rsidR="0048427D">
        <w:t>пола</w:t>
      </w:r>
      <w:r w:rsidR="0048427D" w:rsidRPr="001623E9">
        <w:t xml:space="preserve"> </w:t>
      </w:r>
      <w:r w:rsidR="0048427D">
        <w:t>и</w:t>
      </w:r>
      <w:r w:rsidR="0048427D" w:rsidRPr="001623E9">
        <w:t xml:space="preserve"> </w:t>
      </w:r>
      <w:r w:rsidR="0048427D">
        <w:t>в</w:t>
      </w:r>
      <w:r w:rsidR="0048427D">
        <w:t>ы</w:t>
      </w:r>
      <w:r w:rsidR="0048427D">
        <w:t>делены</w:t>
      </w:r>
      <w:r w:rsidR="0048427D" w:rsidRPr="001623E9">
        <w:t xml:space="preserve"> </w:t>
      </w:r>
      <w:r w:rsidR="0048427D">
        <w:t>средства</w:t>
      </w:r>
      <w:r w:rsidR="0048427D" w:rsidRPr="001623E9">
        <w:t xml:space="preserve"> </w:t>
      </w:r>
      <w:r w:rsidR="0048427D">
        <w:t>на</w:t>
      </w:r>
      <w:r w:rsidR="0048427D" w:rsidRPr="001623E9">
        <w:t xml:space="preserve"> </w:t>
      </w:r>
      <w:r w:rsidR="0048427D">
        <w:t>проведение</w:t>
      </w:r>
      <w:r w:rsidR="0048427D" w:rsidRPr="001623E9">
        <w:t xml:space="preserve"> </w:t>
      </w:r>
      <w:r w:rsidR="0048427D">
        <w:t>просветительской</w:t>
      </w:r>
      <w:r w:rsidR="0048427D" w:rsidRPr="001623E9">
        <w:t xml:space="preserve"> </w:t>
      </w:r>
      <w:r w:rsidR="0048427D">
        <w:t>кампании</w:t>
      </w:r>
      <w:r w:rsidR="0048427D" w:rsidRPr="001623E9">
        <w:t xml:space="preserve"> </w:t>
      </w:r>
      <w:r w:rsidR="0048427D">
        <w:t>в</w:t>
      </w:r>
      <w:r w:rsidR="0048427D" w:rsidRPr="001623E9">
        <w:t xml:space="preserve"> </w:t>
      </w:r>
      <w:r w:rsidR="0048427D">
        <w:t>школах</w:t>
      </w:r>
      <w:r w:rsidR="0048427D" w:rsidRPr="001623E9">
        <w:t xml:space="preserve"> </w:t>
      </w:r>
      <w:r w:rsidR="0048427D">
        <w:t>и</w:t>
      </w:r>
      <w:r w:rsidR="0048427D" w:rsidRPr="001623E9">
        <w:t xml:space="preserve"> </w:t>
      </w:r>
      <w:r w:rsidR="0048427D">
        <w:t>семьях</w:t>
      </w:r>
      <w:r w:rsidR="0048427D" w:rsidRPr="001623E9">
        <w:t xml:space="preserve">, </w:t>
      </w:r>
      <w:r w:rsidR="0048427D">
        <w:t>в частности в тех регионах, в которых сексуальное насилие в семьях, как было установлено,</w:t>
      </w:r>
      <w:r w:rsidR="0048427D" w:rsidRPr="001623E9">
        <w:t xml:space="preserve"> </w:t>
      </w:r>
      <w:r w:rsidR="0048427D">
        <w:t>особенно распространено</w:t>
      </w:r>
      <w:r w:rsidR="0048427D" w:rsidRPr="001623E9">
        <w:t xml:space="preserve">. </w:t>
      </w:r>
    </w:p>
    <w:p w:rsidR="0048427D" w:rsidRPr="00E44820" w:rsidRDefault="005250B3" w:rsidP="00B2727F">
      <w:pPr>
        <w:pStyle w:val="SingleTxtGR"/>
      </w:pPr>
      <w:r>
        <w:t>40.</w:t>
      </w:r>
      <w:r>
        <w:tab/>
      </w:r>
      <w:r w:rsidR="0048427D">
        <w:t>Отвечая</w:t>
      </w:r>
      <w:r w:rsidR="0048427D" w:rsidRPr="00E27BC6">
        <w:t xml:space="preserve"> </w:t>
      </w:r>
      <w:r w:rsidR="0048427D">
        <w:t>на</w:t>
      </w:r>
      <w:r w:rsidR="0048427D" w:rsidRPr="00E27BC6">
        <w:t xml:space="preserve"> </w:t>
      </w:r>
      <w:r w:rsidR="0048427D">
        <w:t>вопрос</w:t>
      </w:r>
      <w:r w:rsidR="0048427D" w:rsidRPr="00E27BC6">
        <w:t xml:space="preserve"> </w:t>
      </w:r>
      <w:r w:rsidR="0048427D">
        <w:t>о</w:t>
      </w:r>
      <w:r w:rsidR="0048427D" w:rsidRPr="00E27BC6">
        <w:t xml:space="preserve"> </w:t>
      </w:r>
      <w:r w:rsidR="0048427D">
        <w:t>принудительной</w:t>
      </w:r>
      <w:r w:rsidR="0048427D" w:rsidRPr="00E27BC6">
        <w:t xml:space="preserve"> </w:t>
      </w:r>
      <w:r w:rsidR="0048427D">
        <w:t>госпитализации</w:t>
      </w:r>
      <w:r w:rsidR="0048427D" w:rsidRPr="00E27BC6">
        <w:t xml:space="preserve"> </w:t>
      </w:r>
      <w:r w:rsidR="0048427D">
        <w:t>лиц</w:t>
      </w:r>
      <w:r w:rsidR="0048427D" w:rsidRPr="00E27BC6">
        <w:t xml:space="preserve"> </w:t>
      </w:r>
      <w:r w:rsidR="0048427D">
        <w:t>с</w:t>
      </w:r>
      <w:r w:rsidR="0048427D" w:rsidRPr="00E27BC6">
        <w:t xml:space="preserve"> </w:t>
      </w:r>
      <w:r w:rsidR="0048427D">
        <w:t>ограниче</w:t>
      </w:r>
      <w:r w:rsidR="0048427D">
        <w:t>н</w:t>
      </w:r>
      <w:r w:rsidR="0048427D">
        <w:t>ными</w:t>
      </w:r>
      <w:r w:rsidR="0048427D" w:rsidRPr="00E27BC6">
        <w:t xml:space="preserve"> </w:t>
      </w:r>
      <w:r w:rsidR="0048427D">
        <w:t>возможностями</w:t>
      </w:r>
      <w:r w:rsidR="0048427D" w:rsidRPr="00E27BC6">
        <w:t xml:space="preserve">, </w:t>
      </w:r>
      <w:r w:rsidR="0048427D">
        <w:t>она</w:t>
      </w:r>
      <w:r w:rsidR="0048427D" w:rsidRPr="00E27BC6">
        <w:t xml:space="preserve"> </w:t>
      </w:r>
      <w:r w:rsidR="0048427D">
        <w:t>говорит</w:t>
      </w:r>
      <w:r w:rsidR="0048427D" w:rsidRPr="00E27BC6">
        <w:t xml:space="preserve">, </w:t>
      </w:r>
      <w:r w:rsidR="0048427D">
        <w:t>что</w:t>
      </w:r>
      <w:r w:rsidR="0048427D" w:rsidRPr="00E27BC6">
        <w:t xml:space="preserve"> </w:t>
      </w:r>
      <w:r w:rsidR="0048427D">
        <w:t>помимо закона, предусматривающего правовые и конституционные гарантии</w:t>
      </w:r>
      <w:r w:rsidR="0048427D" w:rsidRPr="00E27BC6">
        <w:t xml:space="preserve">, </w:t>
      </w:r>
      <w:r w:rsidR="0048427D">
        <w:t>предлагается ввести процедуру хабеас корпус</w:t>
      </w:r>
      <w:r w:rsidR="0048427D" w:rsidRPr="00E27BC6">
        <w:t xml:space="preserve"> </w:t>
      </w:r>
      <w:r w:rsidR="0048427D">
        <w:t>как средство</w:t>
      </w:r>
      <w:r w:rsidR="0048427D" w:rsidRPr="00E27BC6">
        <w:t xml:space="preserve"> </w:t>
      </w:r>
      <w:r w:rsidR="0048427D">
        <w:t>защиты от произвольного лишения свободы</w:t>
      </w:r>
      <w:r w:rsidR="0048427D" w:rsidRPr="00E27BC6">
        <w:t xml:space="preserve">. </w:t>
      </w:r>
      <w:r w:rsidR="0048427D">
        <w:t>Была</w:t>
      </w:r>
      <w:r w:rsidR="0048427D" w:rsidRPr="00E44820">
        <w:t xml:space="preserve"> </w:t>
      </w:r>
      <w:r w:rsidR="0048427D">
        <w:t>орган</w:t>
      </w:r>
      <w:r w:rsidR="0048427D">
        <w:t>и</w:t>
      </w:r>
      <w:r w:rsidR="0048427D">
        <w:t>зована</w:t>
      </w:r>
      <w:r w:rsidR="0048427D" w:rsidRPr="00E44820">
        <w:t xml:space="preserve"> </w:t>
      </w:r>
      <w:r w:rsidR="0048427D">
        <w:t>программа</w:t>
      </w:r>
      <w:r w:rsidR="0048427D" w:rsidRPr="00E44820">
        <w:t xml:space="preserve"> Мануэл</w:t>
      </w:r>
      <w:r w:rsidR="0048427D">
        <w:t>ы</w:t>
      </w:r>
      <w:r w:rsidR="0048427D" w:rsidRPr="00E44820">
        <w:t xml:space="preserve"> Эспехо</w:t>
      </w:r>
      <w:r w:rsidR="0048427D">
        <w:t xml:space="preserve"> с целью оказания помощи лицам с огран</w:t>
      </w:r>
      <w:r w:rsidR="0048427D">
        <w:t>и</w:t>
      </w:r>
      <w:r w:rsidR="0048427D">
        <w:t>ченными возможностями, а принудительные госпитализации далее проводиться</w:t>
      </w:r>
      <w:r w:rsidR="0048427D" w:rsidRPr="0013410F">
        <w:t xml:space="preserve"> </w:t>
      </w:r>
      <w:r w:rsidR="0048427D">
        <w:t>не будут</w:t>
      </w:r>
      <w:r w:rsidR="0048427D" w:rsidRPr="00E44820">
        <w:t>.</w:t>
      </w:r>
    </w:p>
    <w:p w:rsidR="0048427D" w:rsidRPr="00D9350D" w:rsidRDefault="005250B3" w:rsidP="00B2727F">
      <w:pPr>
        <w:pStyle w:val="SingleTxtGR"/>
      </w:pPr>
      <w:r>
        <w:t>41.</w:t>
      </w:r>
      <w:r>
        <w:tab/>
      </w:r>
      <w:r w:rsidR="0048427D">
        <w:t>Месяцем</w:t>
      </w:r>
      <w:r w:rsidR="0048427D" w:rsidRPr="00D9350D">
        <w:t xml:space="preserve"> </w:t>
      </w:r>
      <w:r w:rsidR="0048427D">
        <w:t>ранее</w:t>
      </w:r>
      <w:r w:rsidR="0048427D" w:rsidRPr="00D9350D">
        <w:t xml:space="preserve"> </w:t>
      </w:r>
      <w:r w:rsidR="0048427D">
        <w:t>был</w:t>
      </w:r>
      <w:r w:rsidR="0048427D" w:rsidRPr="00D9350D">
        <w:t xml:space="preserve"> </w:t>
      </w:r>
      <w:r w:rsidR="0048427D">
        <w:t>создан</w:t>
      </w:r>
      <w:r w:rsidR="0048427D" w:rsidRPr="00D9350D">
        <w:t xml:space="preserve"> </w:t>
      </w:r>
      <w:r w:rsidR="0048427D">
        <w:t>национальный</w:t>
      </w:r>
      <w:r w:rsidR="0048427D" w:rsidRPr="00D9350D">
        <w:t xml:space="preserve"> </w:t>
      </w:r>
      <w:r w:rsidR="0048427D">
        <w:t>механизм</w:t>
      </w:r>
      <w:r w:rsidR="0048427D" w:rsidRPr="00D9350D">
        <w:t xml:space="preserve"> </w:t>
      </w:r>
      <w:r w:rsidR="0048427D">
        <w:t>предупреждения</w:t>
      </w:r>
      <w:r w:rsidR="0048427D" w:rsidRPr="00D9350D">
        <w:t xml:space="preserve"> </w:t>
      </w:r>
      <w:r w:rsidR="0048427D">
        <w:t>п</w:t>
      </w:r>
      <w:r w:rsidR="0048427D">
        <w:t>ы</w:t>
      </w:r>
      <w:r w:rsidR="0048427D">
        <w:t>ток</w:t>
      </w:r>
      <w:r w:rsidR="0048427D" w:rsidRPr="00D9350D">
        <w:t xml:space="preserve"> </w:t>
      </w:r>
      <w:r w:rsidR="0048427D">
        <w:t>на территории</w:t>
      </w:r>
      <w:r w:rsidR="0048427D" w:rsidRPr="00D9350D">
        <w:t xml:space="preserve"> </w:t>
      </w:r>
      <w:r w:rsidR="0048427D">
        <w:t>Эквадора</w:t>
      </w:r>
      <w:r w:rsidR="0048427D" w:rsidRPr="00D9350D">
        <w:t xml:space="preserve">. </w:t>
      </w:r>
      <w:r w:rsidR="0048427D">
        <w:t>В</w:t>
      </w:r>
      <w:r w:rsidR="0048427D" w:rsidRPr="00D9350D">
        <w:t xml:space="preserve"> </w:t>
      </w:r>
      <w:r w:rsidR="0048427D">
        <w:t>его</w:t>
      </w:r>
      <w:r w:rsidR="0048427D" w:rsidRPr="00D9350D">
        <w:t xml:space="preserve"> </w:t>
      </w:r>
      <w:r w:rsidR="0048427D">
        <w:t>рамках</w:t>
      </w:r>
      <w:r w:rsidR="0048427D" w:rsidRPr="00D9350D">
        <w:t xml:space="preserve"> </w:t>
      </w:r>
      <w:r w:rsidR="0048427D">
        <w:t>будет</w:t>
      </w:r>
      <w:r w:rsidR="0048427D" w:rsidRPr="00D9350D">
        <w:t xml:space="preserve"> </w:t>
      </w:r>
      <w:r w:rsidR="0048427D">
        <w:t>установлен</w:t>
      </w:r>
      <w:r w:rsidR="0048427D" w:rsidRPr="00D9350D">
        <w:t xml:space="preserve"> </w:t>
      </w:r>
      <w:r w:rsidR="0048427D">
        <w:t>порядок</w:t>
      </w:r>
      <w:r w:rsidR="0048427D" w:rsidRPr="00D9350D">
        <w:t xml:space="preserve"> </w:t>
      </w:r>
      <w:r w:rsidR="0048427D">
        <w:t>согласов</w:t>
      </w:r>
      <w:r w:rsidR="0048427D">
        <w:t>а</w:t>
      </w:r>
      <w:r w:rsidR="0048427D">
        <w:t>ния</w:t>
      </w:r>
      <w:r w:rsidR="0048427D" w:rsidRPr="00D9350D">
        <w:t xml:space="preserve"> </w:t>
      </w:r>
      <w:r w:rsidR="0048427D">
        <w:t>проводимых мероприятий с работой Комитета</w:t>
      </w:r>
      <w:r w:rsidR="0048427D" w:rsidRPr="00D9350D">
        <w:t xml:space="preserve">, </w:t>
      </w:r>
      <w:r w:rsidR="0048427D">
        <w:t>причем активное участие будут принимать представители гражданского общества</w:t>
      </w:r>
      <w:r w:rsidR="0048427D" w:rsidRPr="00D9350D">
        <w:t xml:space="preserve">. </w:t>
      </w:r>
    </w:p>
    <w:p w:rsidR="0048427D" w:rsidRPr="00D9350D" w:rsidRDefault="005250B3" w:rsidP="00B2727F">
      <w:pPr>
        <w:pStyle w:val="SingleTxtGR"/>
      </w:pPr>
      <w:r>
        <w:t>42.</w:t>
      </w:r>
      <w:r>
        <w:tab/>
      </w:r>
      <w:r w:rsidR="0048427D">
        <w:t>Ее</w:t>
      </w:r>
      <w:r w:rsidR="0048427D" w:rsidRPr="00D9350D">
        <w:t xml:space="preserve"> </w:t>
      </w:r>
      <w:r w:rsidR="0048427D">
        <w:t>делегация</w:t>
      </w:r>
      <w:r w:rsidR="0048427D" w:rsidRPr="00D9350D">
        <w:t xml:space="preserve"> </w:t>
      </w:r>
      <w:r w:rsidR="0048427D">
        <w:t>предоставит</w:t>
      </w:r>
      <w:r w:rsidR="0048427D" w:rsidRPr="00D9350D">
        <w:t xml:space="preserve"> </w:t>
      </w:r>
      <w:r w:rsidR="0048427D">
        <w:t>Комитету</w:t>
      </w:r>
      <w:r w:rsidR="0048427D" w:rsidRPr="00D9350D">
        <w:t xml:space="preserve"> </w:t>
      </w:r>
      <w:r w:rsidR="0048427D">
        <w:t>документацию</w:t>
      </w:r>
      <w:r w:rsidR="0048427D" w:rsidRPr="00D9350D">
        <w:t xml:space="preserve">, </w:t>
      </w:r>
      <w:r w:rsidR="0048427D">
        <w:t>касающуюся</w:t>
      </w:r>
      <w:r w:rsidR="0048427D" w:rsidRPr="00D9350D">
        <w:t xml:space="preserve"> </w:t>
      </w:r>
      <w:r w:rsidR="0048427D">
        <w:t>попра</w:t>
      </w:r>
      <w:r w:rsidR="0048427D">
        <w:t>в</w:t>
      </w:r>
      <w:r w:rsidR="0048427D">
        <w:t>ки</w:t>
      </w:r>
      <w:r w:rsidR="0048427D" w:rsidRPr="00D9350D">
        <w:t xml:space="preserve"> </w:t>
      </w:r>
      <w:r w:rsidR="0048427D">
        <w:t>к</w:t>
      </w:r>
      <w:r w:rsidR="0048427D" w:rsidRPr="00D9350D">
        <w:t xml:space="preserve"> </w:t>
      </w:r>
      <w:r w:rsidR="0048427D">
        <w:t>закону</w:t>
      </w:r>
      <w:r w:rsidR="0048427D" w:rsidRPr="00D9350D">
        <w:t xml:space="preserve"> </w:t>
      </w:r>
      <w:r w:rsidR="0048427D">
        <w:t>о преступлениях, совершаемых военными и сотрудниками полиции</w:t>
      </w:r>
      <w:r w:rsidR="0048427D" w:rsidRPr="00D9350D">
        <w:t xml:space="preserve">. </w:t>
      </w:r>
      <w:r w:rsidR="0048427D">
        <w:t>Она</w:t>
      </w:r>
      <w:r w:rsidR="0048427D" w:rsidRPr="00D9350D">
        <w:t xml:space="preserve"> </w:t>
      </w:r>
      <w:r w:rsidR="0048427D">
        <w:t>также</w:t>
      </w:r>
      <w:r w:rsidR="0048427D" w:rsidRPr="00D9350D">
        <w:t xml:space="preserve"> </w:t>
      </w:r>
      <w:r w:rsidR="0048427D">
        <w:t>предоставит</w:t>
      </w:r>
      <w:r w:rsidR="0048427D" w:rsidRPr="00D9350D">
        <w:t xml:space="preserve"> </w:t>
      </w:r>
      <w:r w:rsidR="0048427D">
        <w:t>информацию</w:t>
      </w:r>
      <w:r w:rsidR="0048427D" w:rsidRPr="00D9350D">
        <w:t xml:space="preserve"> </w:t>
      </w:r>
      <w:r w:rsidR="0048427D">
        <w:t>о</w:t>
      </w:r>
      <w:r w:rsidR="0048427D" w:rsidRPr="00D9350D">
        <w:t xml:space="preserve"> </w:t>
      </w:r>
      <w:r w:rsidR="0048427D">
        <w:t>мерах</w:t>
      </w:r>
      <w:r w:rsidR="0048427D" w:rsidRPr="00D9350D">
        <w:t xml:space="preserve">, </w:t>
      </w:r>
      <w:r w:rsidR="0048427D">
        <w:t>принятых</w:t>
      </w:r>
      <w:r w:rsidR="0048427D" w:rsidRPr="00D9350D">
        <w:t xml:space="preserve"> </w:t>
      </w:r>
      <w:r w:rsidR="0048427D">
        <w:t>для</w:t>
      </w:r>
      <w:r w:rsidR="0048427D" w:rsidRPr="00D9350D">
        <w:t xml:space="preserve"> </w:t>
      </w:r>
      <w:r w:rsidR="0048427D">
        <w:t>защиты</w:t>
      </w:r>
      <w:r w:rsidR="0048427D" w:rsidRPr="00D9350D">
        <w:t xml:space="preserve"> </w:t>
      </w:r>
      <w:r w:rsidR="0048427D">
        <w:t>жертв</w:t>
      </w:r>
      <w:r w:rsidR="0048427D" w:rsidRPr="00D9350D">
        <w:t xml:space="preserve"> </w:t>
      </w:r>
      <w:r w:rsidR="0048427D">
        <w:t>н</w:t>
      </w:r>
      <w:r w:rsidR="0048427D">
        <w:t>а</w:t>
      </w:r>
      <w:r w:rsidR="0048427D">
        <w:t>силия</w:t>
      </w:r>
      <w:r w:rsidR="0048427D" w:rsidRPr="00D9350D">
        <w:t xml:space="preserve">, </w:t>
      </w:r>
      <w:r w:rsidR="0048427D">
        <w:t>текст протокола депортации</w:t>
      </w:r>
      <w:r w:rsidR="0048427D" w:rsidRPr="00D9350D">
        <w:t xml:space="preserve"> </w:t>
      </w:r>
      <w:r w:rsidR="0048427D">
        <w:t>и копию</w:t>
      </w:r>
      <w:r w:rsidR="0048427D" w:rsidRPr="00D9350D">
        <w:t xml:space="preserve"> </w:t>
      </w:r>
      <w:r w:rsidR="0048427D">
        <w:t>руководства по правам человека, которое используется полицией и судебными органами</w:t>
      </w:r>
      <w:r w:rsidR="0048427D" w:rsidRPr="00D9350D">
        <w:t xml:space="preserve">. </w:t>
      </w:r>
    </w:p>
    <w:p w:rsidR="0048427D" w:rsidRPr="00D9350D" w:rsidRDefault="005250B3" w:rsidP="00B2727F">
      <w:pPr>
        <w:pStyle w:val="SingleTxtGR"/>
      </w:pPr>
      <w:r>
        <w:t>43.</w:t>
      </w:r>
      <w:r>
        <w:tab/>
      </w:r>
      <w:r w:rsidR="0048427D">
        <w:t>Делегация</w:t>
      </w:r>
      <w:r w:rsidR="0048427D" w:rsidRPr="00D9350D">
        <w:t xml:space="preserve"> </w:t>
      </w:r>
      <w:r w:rsidR="0048427D">
        <w:t>в</w:t>
      </w:r>
      <w:r w:rsidR="0048427D" w:rsidRPr="00D9350D">
        <w:t xml:space="preserve"> </w:t>
      </w:r>
      <w:r w:rsidR="0048427D">
        <w:t>письменной форме ответит на все оставшиеся пока без отв</w:t>
      </w:r>
      <w:r w:rsidR="0048427D">
        <w:t>е</w:t>
      </w:r>
      <w:r w:rsidR="0048427D">
        <w:t>та вопросы Комитета</w:t>
      </w:r>
      <w:r w:rsidR="0048427D" w:rsidRPr="00D9350D">
        <w:t>.</w:t>
      </w:r>
    </w:p>
    <w:p w:rsidR="0048427D" w:rsidRPr="00F0292A" w:rsidRDefault="005250B3" w:rsidP="00B2727F">
      <w:pPr>
        <w:pStyle w:val="SingleTxtGR"/>
      </w:pPr>
      <w:r>
        <w:t>44.</w:t>
      </w:r>
      <w:r>
        <w:tab/>
      </w:r>
      <w:r w:rsidR="0048427D" w:rsidRPr="00F0292A">
        <w:rPr>
          <w:b/>
        </w:rPr>
        <w:t>Председатель</w:t>
      </w:r>
      <w:r w:rsidR="0048427D" w:rsidRPr="00F0292A">
        <w:t>, выступая в качестве Первого странового докладчика, г</w:t>
      </w:r>
      <w:r w:rsidR="0048427D" w:rsidRPr="00F0292A">
        <w:t>о</w:t>
      </w:r>
      <w:r w:rsidR="0048427D" w:rsidRPr="00F0292A">
        <w:t>ворит, что Эквадор добился прогресса в деле усовершенствования собственного законодательства, но, тем не менее, необходимо принимать дополнительные меры. Определение пытки, предусмотренное статье</w:t>
      </w:r>
      <w:r w:rsidR="0048427D">
        <w:t>й</w:t>
      </w:r>
      <w:r w:rsidR="0048427D" w:rsidRPr="00F0292A">
        <w:t xml:space="preserve"> 1 Конвенции, вместе с надлежащими санкциями следует ввести во внутреннее законодательство</w:t>
      </w:r>
      <w:r w:rsidR="00112437">
        <w:t>,</w:t>
      </w:r>
      <w:r w:rsidR="0048427D" w:rsidRPr="00F0292A">
        <w:t xml:space="preserve"> и в частн</w:t>
      </w:r>
      <w:r w:rsidR="0048427D" w:rsidRPr="00F0292A">
        <w:t>о</w:t>
      </w:r>
      <w:r w:rsidR="0048427D" w:rsidRPr="00F0292A">
        <w:t xml:space="preserve">сти в Уголовный кодекс с внесенными </w:t>
      </w:r>
      <w:r w:rsidR="0048427D">
        <w:t xml:space="preserve">в него </w:t>
      </w:r>
      <w:r w:rsidR="0048427D" w:rsidRPr="00F0292A">
        <w:t>поправками.</w:t>
      </w:r>
    </w:p>
    <w:p w:rsidR="0048427D" w:rsidRPr="00FD19AC" w:rsidRDefault="00112437" w:rsidP="00B2727F">
      <w:pPr>
        <w:pStyle w:val="SingleTxtGR"/>
      </w:pPr>
      <w:r>
        <w:t>45.</w:t>
      </w:r>
      <w:r>
        <w:tab/>
      </w:r>
      <w:r w:rsidR="0048427D">
        <w:t>Он</w:t>
      </w:r>
      <w:r w:rsidR="0048427D" w:rsidRPr="00FE0BD3">
        <w:t xml:space="preserve"> </w:t>
      </w:r>
      <w:r w:rsidR="0048427D">
        <w:t>предлагает</w:t>
      </w:r>
      <w:r w:rsidR="0048427D" w:rsidRPr="00FE0BD3">
        <w:t xml:space="preserve"> </w:t>
      </w:r>
      <w:r w:rsidR="0048427D">
        <w:t>делегации</w:t>
      </w:r>
      <w:r w:rsidR="0048427D" w:rsidRPr="00FE0BD3">
        <w:t xml:space="preserve"> </w:t>
      </w:r>
      <w:r w:rsidR="0048427D">
        <w:t>привести</w:t>
      </w:r>
      <w:r w:rsidR="0048427D" w:rsidRPr="00FE0BD3">
        <w:t xml:space="preserve"> </w:t>
      </w:r>
      <w:r w:rsidR="0048427D">
        <w:t>примеры</w:t>
      </w:r>
      <w:r w:rsidR="0048427D" w:rsidRPr="00FE0BD3">
        <w:t xml:space="preserve"> </w:t>
      </w:r>
      <w:r w:rsidR="0048427D">
        <w:t>случаев прямого применения Конвенции в государстве-участнике</w:t>
      </w:r>
      <w:r w:rsidR="0048427D" w:rsidRPr="00FE0BD3">
        <w:t xml:space="preserve">. </w:t>
      </w:r>
      <w:r w:rsidR="0048427D">
        <w:t>Следует</w:t>
      </w:r>
      <w:r w:rsidR="0048427D" w:rsidRPr="00FD19AC">
        <w:t xml:space="preserve"> </w:t>
      </w:r>
      <w:r w:rsidR="0048427D">
        <w:t>отметить</w:t>
      </w:r>
      <w:r w:rsidR="0048427D" w:rsidRPr="00FD19AC">
        <w:t xml:space="preserve">, </w:t>
      </w:r>
      <w:r w:rsidR="0048427D">
        <w:t>что</w:t>
      </w:r>
      <w:r w:rsidR="0048427D" w:rsidRPr="00FD19AC">
        <w:t xml:space="preserve"> </w:t>
      </w:r>
      <w:r w:rsidR="0048427D">
        <w:t>изнасилование</w:t>
      </w:r>
      <w:r w:rsidR="0048427D" w:rsidRPr="00FD19AC">
        <w:t xml:space="preserve"> </w:t>
      </w:r>
      <w:r w:rsidR="0048427D">
        <w:t>та</w:t>
      </w:r>
      <w:r w:rsidR="0048427D">
        <w:t>к</w:t>
      </w:r>
      <w:r w:rsidR="0048427D">
        <w:t>же можно рассматривать как форму пытки</w:t>
      </w:r>
      <w:r w:rsidR="0048427D" w:rsidRPr="00FD19AC">
        <w:t xml:space="preserve">. </w:t>
      </w:r>
      <w:r w:rsidR="0048427D">
        <w:t>Он</w:t>
      </w:r>
      <w:r w:rsidR="0048427D" w:rsidRPr="00FD19AC">
        <w:t xml:space="preserve"> </w:t>
      </w:r>
      <w:r w:rsidR="0048427D">
        <w:t>хотел</w:t>
      </w:r>
      <w:r w:rsidR="0048427D" w:rsidRPr="00FD19AC">
        <w:t xml:space="preserve"> </w:t>
      </w:r>
      <w:r w:rsidR="0048427D">
        <w:t>бы</w:t>
      </w:r>
      <w:r w:rsidR="0048427D" w:rsidRPr="00FD19AC">
        <w:t xml:space="preserve"> </w:t>
      </w:r>
      <w:r w:rsidR="0048427D">
        <w:t>узнать, какие именно заявления о пытках были сделаны в Эквадоре и были ли они расследованы</w:t>
      </w:r>
      <w:r w:rsidR="0048427D" w:rsidRPr="00FD19AC">
        <w:t xml:space="preserve">. </w:t>
      </w:r>
    </w:p>
    <w:p w:rsidR="0048427D" w:rsidRPr="00D11427" w:rsidRDefault="00112437" w:rsidP="00B2727F">
      <w:pPr>
        <w:pStyle w:val="SingleTxtGR"/>
      </w:pPr>
      <w:r>
        <w:t>46.</w:t>
      </w:r>
      <w:r>
        <w:tab/>
      </w:r>
      <w:r w:rsidR="0048427D">
        <w:t>Он</w:t>
      </w:r>
      <w:r w:rsidR="0048427D" w:rsidRPr="00ED5506">
        <w:t xml:space="preserve"> </w:t>
      </w:r>
      <w:r w:rsidR="0048427D">
        <w:t>спрашивает</w:t>
      </w:r>
      <w:r w:rsidR="0048427D" w:rsidRPr="00ED5506">
        <w:t xml:space="preserve">, </w:t>
      </w:r>
      <w:r w:rsidR="0048427D">
        <w:t>в</w:t>
      </w:r>
      <w:r w:rsidR="0048427D" w:rsidRPr="00ED5506">
        <w:t xml:space="preserve"> </w:t>
      </w:r>
      <w:r w:rsidR="0048427D">
        <w:t>скольких случаях обвиняемые</w:t>
      </w:r>
      <w:r w:rsidR="0048427D" w:rsidRPr="00ED5506">
        <w:t xml:space="preserve"> </w:t>
      </w:r>
      <w:r w:rsidR="0048427D">
        <w:t>не</w:t>
      </w:r>
      <w:r w:rsidR="0048427D" w:rsidRPr="00ED5506">
        <w:t xml:space="preserve"> </w:t>
      </w:r>
      <w:r w:rsidR="0048427D">
        <w:t>предстали</w:t>
      </w:r>
      <w:r w:rsidR="0048427D" w:rsidRPr="00ED5506">
        <w:t xml:space="preserve"> </w:t>
      </w:r>
      <w:r w:rsidR="0048427D">
        <w:t>перед</w:t>
      </w:r>
      <w:r w:rsidR="0048427D" w:rsidRPr="00ED5506">
        <w:t xml:space="preserve"> </w:t>
      </w:r>
      <w:r w:rsidR="0048427D">
        <w:t>с</w:t>
      </w:r>
      <w:r w:rsidR="0048427D">
        <w:t>у</w:t>
      </w:r>
      <w:r w:rsidR="0048427D">
        <w:t>дом</w:t>
      </w:r>
      <w:r w:rsidR="0048427D" w:rsidRPr="00ED5506">
        <w:t xml:space="preserve"> </w:t>
      </w:r>
      <w:r w:rsidR="0048427D">
        <w:t>в</w:t>
      </w:r>
      <w:r w:rsidR="0048427D" w:rsidRPr="00ED5506">
        <w:t xml:space="preserve"> </w:t>
      </w:r>
      <w:r w:rsidR="0048427D">
        <w:t>течение</w:t>
      </w:r>
      <w:r w:rsidR="0048427D" w:rsidRPr="00ED5506">
        <w:t xml:space="preserve"> 24 </w:t>
      </w:r>
      <w:r w:rsidR="0048427D">
        <w:t>часов и какие меры были приняты после этого</w:t>
      </w:r>
      <w:r w:rsidR="0048427D" w:rsidRPr="00ED5506">
        <w:t xml:space="preserve">, </w:t>
      </w:r>
      <w:r w:rsidR="0048427D">
        <w:t>включая</w:t>
      </w:r>
      <w:r w:rsidR="0048427D" w:rsidRPr="00ED5506">
        <w:t xml:space="preserve"> </w:t>
      </w:r>
      <w:r w:rsidR="0048427D">
        <w:t>пр</w:t>
      </w:r>
      <w:r w:rsidR="0048427D">
        <w:t>и</w:t>
      </w:r>
      <w:r w:rsidR="0048427D">
        <w:t>менение санкций в отношении ответственных лиц</w:t>
      </w:r>
      <w:r w:rsidR="0048427D" w:rsidRPr="00ED5506">
        <w:t xml:space="preserve">. </w:t>
      </w:r>
      <w:r w:rsidR="0048427D">
        <w:t>Каждому</w:t>
      </w:r>
      <w:r w:rsidR="0048427D" w:rsidRPr="00ED5506">
        <w:t xml:space="preserve"> </w:t>
      </w:r>
      <w:r w:rsidR="0048427D">
        <w:t>задержанному</w:t>
      </w:r>
      <w:r w:rsidR="0048427D" w:rsidRPr="00ED5506">
        <w:t xml:space="preserve"> </w:t>
      </w:r>
      <w:r w:rsidR="0048427D">
        <w:t>п</w:t>
      </w:r>
      <w:r w:rsidR="0048427D">
        <w:t>о</w:t>
      </w:r>
      <w:r w:rsidR="0048427D">
        <w:t>сле</w:t>
      </w:r>
      <w:r w:rsidR="0048427D" w:rsidRPr="00ED5506">
        <w:t xml:space="preserve"> </w:t>
      </w:r>
      <w:r w:rsidR="0048427D">
        <w:t>ареста должны зачитываться его права</w:t>
      </w:r>
      <w:r w:rsidR="0048427D" w:rsidRPr="00ED5506">
        <w:t xml:space="preserve">. </w:t>
      </w:r>
      <w:r w:rsidR="0048427D">
        <w:t>Он</w:t>
      </w:r>
      <w:r w:rsidR="0048427D" w:rsidRPr="001E5EF7">
        <w:t xml:space="preserve"> </w:t>
      </w:r>
      <w:r w:rsidR="0048427D">
        <w:t>хотел</w:t>
      </w:r>
      <w:r w:rsidR="0048427D" w:rsidRPr="001E5EF7">
        <w:t xml:space="preserve"> </w:t>
      </w:r>
      <w:r w:rsidR="0048427D">
        <w:t>бы</w:t>
      </w:r>
      <w:r w:rsidR="0048427D" w:rsidRPr="001E5EF7">
        <w:t xml:space="preserve"> </w:t>
      </w:r>
      <w:r w:rsidR="0048427D">
        <w:t>знать</w:t>
      </w:r>
      <w:r w:rsidR="0048427D" w:rsidRPr="001E5EF7">
        <w:t xml:space="preserve">, </w:t>
      </w:r>
      <w:r w:rsidR="0048427D">
        <w:t>в каком порядке с</w:t>
      </w:r>
      <w:r w:rsidR="0048427D">
        <w:t>о</w:t>
      </w:r>
      <w:r w:rsidR="0048427D">
        <w:t>трудники полиции получают распоряжения на этот счет</w:t>
      </w:r>
      <w:r w:rsidR="0048427D" w:rsidRPr="001E5EF7">
        <w:t xml:space="preserve">. </w:t>
      </w:r>
      <w:r w:rsidR="0048427D">
        <w:t>Может</w:t>
      </w:r>
      <w:r w:rsidR="0048427D" w:rsidRPr="00173953">
        <w:t xml:space="preserve"> </w:t>
      </w:r>
      <w:r w:rsidR="0048427D">
        <w:t>ли</w:t>
      </w:r>
      <w:r w:rsidR="0048427D" w:rsidRPr="00173953">
        <w:t xml:space="preserve"> </w:t>
      </w:r>
      <w:r w:rsidR="0048427D">
        <w:t>делегация</w:t>
      </w:r>
      <w:r w:rsidR="0048427D" w:rsidRPr="00173953">
        <w:t xml:space="preserve"> </w:t>
      </w:r>
      <w:r w:rsidR="0048427D">
        <w:t>предоставить</w:t>
      </w:r>
      <w:r w:rsidR="0048427D" w:rsidRPr="00173953">
        <w:t xml:space="preserve"> </w:t>
      </w:r>
      <w:r w:rsidR="0048427D">
        <w:t>копию</w:t>
      </w:r>
      <w:r w:rsidR="0048427D" w:rsidRPr="00173953">
        <w:t xml:space="preserve"> </w:t>
      </w:r>
      <w:r>
        <w:t>"</w:t>
      </w:r>
      <w:r w:rsidR="0048427D">
        <w:t>карточки с правами Миранды</w:t>
      </w:r>
      <w:r>
        <w:t>"</w:t>
      </w:r>
      <w:r w:rsidR="0048427D" w:rsidRPr="00173953">
        <w:t xml:space="preserve">? </w:t>
      </w:r>
      <w:r w:rsidR="0048427D">
        <w:t>Поступали ли жалобы от задержанных, которым не были зачитаны их права</w:t>
      </w:r>
      <w:r w:rsidR="0048427D" w:rsidRPr="00D11427">
        <w:t xml:space="preserve">? </w:t>
      </w:r>
      <w:r w:rsidR="0048427D">
        <w:t>После</w:t>
      </w:r>
      <w:r w:rsidR="0048427D" w:rsidRPr="00D11427">
        <w:t xml:space="preserve"> </w:t>
      </w:r>
      <w:r w:rsidR="0048427D">
        <w:t>внесения</w:t>
      </w:r>
      <w:r w:rsidR="0048427D" w:rsidRPr="00D11427">
        <w:t xml:space="preserve"> </w:t>
      </w:r>
      <w:r w:rsidR="0048427D">
        <w:t>изменений</w:t>
      </w:r>
      <w:r w:rsidR="0048427D" w:rsidRPr="00D11427">
        <w:t xml:space="preserve"> </w:t>
      </w:r>
      <w:r w:rsidR="0048427D">
        <w:t>во</w:t>
      </w:r>
      <w:r w:rsidR="0048427D" w:rsidRPr="00D11427">
        <w:t xml:space="preserve"> </w:t>
      </w:r>
      <w:r w:rsidR="0048427D">
        <w:t>внутреннее</w:t>
      </w:r>
      <w:r w:rsidR="0048427D" w:rsidRPr="00D11427">
        <w:t xml:space="preserve"> </w:t>
      </w:r>
      <w:r w:rsidR="0048427D">
        <w:t>законодательство</w:t>
      </w:r>
      <w:r w:rsidR="0048427D" w:rsidRPr="00D11427">
        <w:t xml:space="preserve"> </w:t>
      </w:r>
      <w:r w:rsidR="0048427D">
        <w:t>потребуется</w:t>
      </w:r>
      <w:r w:rsidR="0048427D" w:rsidRPr="00D11427">
        <w:t xml:space="preserve"> </w:t>
      </w:r>
      <w:r w:rsidR="0048427D">
        <w:t>провести</w:t>
      </w:r>
      <w:r w:rsidR="0048427D" w:rsidRPr="00D11427">
        <w:t xml:space="preserve"> </w:t>
      </w:r>
      <w:r w:rsidR="0048427D">
        <w:t>дополнительное</w:t>
      </w:r>
      <w:r w:rsidR="0048427D" w:rsidRPr="00D11427">
        <w:t xml:space="preserve"> </w:t>
      </w:r>
      <w:r w:rsidR="0048427D">
        <w:t>обуч</w:t>
      </w:r>
      <w:r w:rsidR="0048427D">
        <w:t>е</w:t>
      </w:r>
      <w:r w:rsidR="0048427D">
        <w:t>ние</w:t>
      </w:r>
      <w:r w:rsidR="0048427D" w:rsidRPr="00D11427">
        <w:t xml:space="preserve"> </w:t>
      </w:r>
      <w:r w:rsidR="0048427D">
        <w:t>сотрудников</w:t>
      </w:r>
      <w:r w:rsidR="0048427D" w:rsidRPr="00D11427">
        <w:t xml:space="preserve"> </w:t>
      </w:r>
      <w:r w:rsidR="0048427D">
        <w:t>полиции</w:t>
      </w:r>
      <w:r w:rsidR="0048427D" w:rsidRPr="00D11427">
        <w:t xml:space="preserve"> </w:t>
      </w:r>
      <w:r w:rsidR="0048427D">
        <w:t>и</w:t>
      </w:r>
      <w:r w:rsidR="0048427D" w:rsidRPr="00D11427">
        <w:t xml:space="preserve"> </w:t>
      </w:r>
      <w:r w:rsidR="0048427D">
        <w:t>судебной</w:t>
      </w:r>
      <w:r w:rsidR="0048427D" w:rsidRPr="00D11427">
        <w:t xml:space="preserve"> </w:t>
      </w:r>
      <w:r w:rsidR="0048427D">
        <w:t>системы</w:t>
      </w:r>
      <w:r w:rsidR="0048427D" w:rsidRPr="00D11427">
        <w:t xml:space="preserve"> </w:t>
      </w:r>
      <w:r w:rsidR="0048427D">
        <w:t>и ввести в действие механизмы контроля и проверки жалоб</w:t>
      </w:r>
      <w:r w:rsidR="0048427D" w:rsidRPr="00D11427">
        <w:t xml:space="preserve"> </w:t>
      </w:r>
      <w:r w:rsidR="0048427D">
        <w:t>на несоблюдение закона</w:t>
      </w:r>
      <w:r w:rsidR="0048427D" w:rsidRPr="00D11427">
        <w:t>.</w:t>
      </w:r>
    </w:p>
    <w:p w:rsidR="0048427D" w:rsidRPr="000D31EA" w:rsidRDefault="00112437" w:rsidP="00B2727F">
      <w:pPr>
        <w:pStyle w:val="SingleTxtGR"/>
      </w:pPr>
      <w:r>
        <w:t>47.</w:t>
      </w:r>
      <w:r>
        <w:tab/>
      </w:r>
      <w:r w:rsidR="0048427D" w:rsidRPr="000D31EA">
        <w:t xml:space="preserve">Очень важно, чтобы </w:t>
      </w:r>
      <w:r w:rsidR="0048427D">
        <w:t>Эквадор</w:t>
      </w:r>
      <w:r w:rsidR="0048427D" w:rsidRPr="000D31EA">
        <w:t xml:space="preserve"> </w:t>
      </w:r>
      <w:r w:rsidR="0048427D">
        <w:t>сократил</w:t>
      </w:r>
      <w:r w:rsidR="0048427D" w:rsidRPr="000D31EA">
        <w:t xml:space="preserve"> </w:t>
      </w:r>
      <w:r w:rsidR="0048427D">
        <w:t>срок содержания под стражей без с</w:t>
      </w:r>
      <w:r w:rsidR="0048427D">
        <w:t>у</w:t>
      </w:r>
      <w:r w:rsidR="0048427D">
        <w:t>да</w:t>
      </w:r>
      <w:r w:rsidR="0048427D" w:rsidRPr="000D31EA">
        <w:t xml:space="preserve">. </w:t>
      </w:r>
      <w:r w:rsidR="0048427D">
        <w:t>Он</w:t>
      </w:r>
      <w:r w:rsidR="0048427D" w:rsidRPr="000D31EA">
        <w:t xml:space="preserve"> </w:t>
      </w:r>
      <w:r w:rsidR="0048427D">
        <w:t>хотел</w:t>
      </w:r>
      <w:r w:rsidR="0048427D" w:rsidRPr="000D31EA">
        <w:t xml:space="preserve"> </w:t>
      </w:r>
      <w:r w:rsidR="0048427D">
        <w:t>бы</w:t>
      </w:r>
      <w:r w:rsidR="0048427D" w:rsidRPr="000D31EA">
        <w:t xml:space="preserve"> </w:t>
      </w:r>
      <w:r w:rsidR="0048427D">
        <w:t>знать, сколько</w:t>
      </w:r>
      <w:r w:rsidR="0048427D" w:rsidRPr="000D31EA">
        <w:t xml:space="preserve"> </w:t>
      </w:r>
      <w:r w:rsidR="0048427D">
        <w:t>в государстве-участнике имеется осужденных заключенных и содержащихся под стражей лиц, в отношении которых приговор еще не вынесен</w:t>
      </w:r>
      <w:r w:rsidR="0048427D" w:rsidRPr="000D31EA">
        <w:t xml:space="preserve">. </w:t>
      </w:r>
    </w:p>
    <w:p w:rsidR="0048427D" w:rsidRPr="008468DD" w:rsidRDefault="00112437" w:rsidP="00B2727F">
      <w:pPr>
        <w:pStyle w:val="SingleTxtGR"/>
      </w:pPr>
      <w:r>
        <w:t>48.</w:t>
      </w:r>
      <w:r>
        <w:tab/>
      </w:r>
      <w:r w:rsidR="0048427D">
        <w:t>Ссылаясь</w:t>
      </w:r>
      <w:r w:rsidR="0048427D" w:rsidRPr="00D41E2A">
        <w:t xml:space="preserve"> </w:t>
      </w:r>
      <w:r w:rsidR="0048427D">
        <w:t>на</w:t>
      </w:r>
      <w:r w:rsidR="0048427D" w:rsidRPr="00D41E2A">
        <w:t xml:space="preserve"> </w:t>
      </w:r>
      <w:r w:rsidR="0048427D">
        <w:t>статью</w:t>
      </w:r>
      <w:r w:rsidR="0048427D" w:rsidRPr="00D41E2A">
        <w:t xml:space="preserve"> 14 </w:t>
      </w:r>
      <w:r w:rsidR="0048427D">
        <w:t>Конвенции</w:t>
      </w:r>
      <w:r w:rsidR="0048427D" w:rsidRPr="00D41E2A">
        <w:t xml:space="preserve">, </w:t>
      </w:r>
      <w:r w:rsidR="0048427D">
        <w:t>касающуюся</w:t>
      </w:r>
      <w:r w:rsidR="0048427D" w:rsidRPr="00D41E2A">
        <w:t xml:space="preserve"> </w:t>
      </w:r>
      <w:r w:rsidR="0048427D">
        <w:t>права</w:t>
      </w:r>
      <w:r w:rsidR="0048427D" w:rsidRPr="00D41E2A">
        <w:t xml:space="preserve"> </w:t>
      </w:r>
      <w:r w:rsidR="0048427D">
        <w:t>на</w:t>
      </w:r>
      <w:r w:rsidR="0048427D" w:rsidRPr="00D41E2A">
        <w:t xml:space="preserve"> </w:t>
      </w:r>
      <w:r w:rsidR="0048427D">
        <w:t>возмещение</w:t>
      </w:r>
      <w:r w:rsidR="0048427D" w:rsidRPr="00D41E2A">
        <w:t xml:space="preserve"> </w:t>
      </w:r>
      <w:r w:rsidR="0048427D">
        <w:t>и</w:t>
      </w:r>
      <w:r w:rsidR="0048427D" w:rsidRPr="00D41E2A">
        <w:t xml:space="preserve"> </w:t>
      </w:r>
      <w:r w:rsidR="0048427D">
        <w:t>компенсацию</w:t>
      </w:r>
      <w:r w:rsidR="0048427D" w:rsidRPr="00D41E2A">
        <w:t xml:space="preserve">, </w:t>
      </w:r>
      <w:r w:rsidR="0048427D">
        <w:t>он</w:t>
      </w:r>
      <w:r w:rsidR="0048427D" w:rsidRPr="00D41E2A">
        <w:t xml:space="preserve"> </w:t>
      </w:r>
      <w:r w:rsidR="0048427D">
        <w:t>предлагает</w:t>
      </w:r>
      <w:r w:rsidR="0048427D" w:rsidRPr="00D41E2A">
        <w:t xml:space="preserve"> </w:t>
      </w:r>
      <w:r w:rsidR="0048427D">
        <w:t>делегации предоставить</w:t>
      </w:r>
      <w:r w:rsidR="0048427D" w:rsidRPr="00D41E2A">
        <w:t xml:space="preserve"> </w:t>
      </w:r>
      <w:r w:rsidR="0048427D">
        <w:t>дополнительную инфо</w:t>
      </w:r>
      <w:r w:rsidR="0048427D">
        <w:t>р</w:t>
      </w:r>
      <w:r w:rsidR="0048427D">
        <w:t>мацию о том, каким образом виновные лица привлекаются к ответственности за совершенные ими деяния, а также о последствиях полюбовного урегулирования в делах, на которые делается ссылка в пункте</w:t>
      </w:r>
      <w:r w:rsidR="0048427D" w:rsidRPr="00D41E2A">
        <w:t xml:space="preserve"> 211 </w:t>
      </w:r>
      <w:r w:rsidR="0048427D">
        <w:t>доклада</w:t>
      </w:r>
      <w:r w:rsidR="0048427D" w:rsidRPr="00D41E2A">
        <w:t xml:space="preserve"> (</w:t>
      </w:r>
      <w:r w:rsidR="0048427D" w:rsidRPr="00996E17">
        <w:rPr>
          <w:bCs/>
        </w:rPr>
        <w:t>CAT</w:t>
      </w:r>
      <w:r w:rsidR="0048427D" w:rsidRPr="00D41E2A">
        <w:rPr>
          <w:bCs/>
        </w:rPr>
        <w:t>/</w:t>
      </w:r>
      <w:r w:rsidR="0048427D" w:rsidRPr="00996E17">
        <w:rPr>
          <w:bCs/>
        </w:rPr>
        <w:t>C</w:t>
      </w:r>
      <w:r w:rsidR="0048427D" w:rsidRPr="00D41E2A">
        <w:rPr>
          <w:bCs/>
        </w:rPr>
        <w:t>/</w:t>
      </w:r>
      <w:r w:rsidR="0048427D" w:rsidRPr="00996E17">
        <w:rPr>
          <w:bCs/>
        </w:rPr>
        <w:t>ECU</w:t>
      </w:r>
      <w:r w:rsidR="0048427D" w:rsidRPr="00D41E2A">
        <w:rPr>
          <w:bCs/>
        </w:rPr>
        <w:t>/4-6)</w:t>
      </w:r>
      <w:r w:rsidR="0048427D" w:rsidRPr="00D41E2A">
        <w:t xml:space="preserve">. </w:t>
      </w:r>
      <w:r w:rsidR="0048427D">
        <w:t>Борьба</w:t>
      </w:r>
      <w:r w:rsidR="0048427D" w:rsidRPr="008468DD">
        <w:t xml:space="preserve"> </w:t>
      </w:r>
      <w:r w:rsidR="0048427D">
        <w:t>с</w:t>
      </w:r>
      <w:r w:rsidR="0048427D" w:rsidRPr="008468DD">
        <w:t xml:space="preserve"> </w:t>
      </w:r>
      <w:r w:rsidR="0048427D">
        <w:t>безнаказанностью</w:t>
      </w:r>
      <w:r w:rsidR="0048427D" w:rsidRPr="008468DD">
        <w:t xml:space="preserve"> </w:t>
      </w:r>
      <w:r w:rsidR="0048427D">
        <w:t>является</w:t>
      </w:r>
      <w:r w:rsidR="0048427D" w:rsidRPr="008468DD">
        <w:t xml:space="preserve"> </w:t>
      </w:r>
      <w:r w:rsidR="0048427D">
        <w:t>центральной</w:t>
      </w:r>
      <w:r w:rsidR="0048427D" w:rsidRPr="008468DD">
        <w:t xml:space="preserve"> </w:t>
      </w:r>
      <w:r w:rsidR="0048427D">
        <w:t>задачей</w:t>
      </w:r>
      <w:r w:rsidR="0048427D" w:rsidRPr="008468DD">
        <w:t xml:space="preserve"> </w:t>
      </w:r>
      <w:r w:rsidR="0048427D">
        <w:t>в</w:t>
      </w:r>
      <w:r w:rsidR="0048427D" w:rsidRPr="008468DD">
        <w:t xml:space="preserve"> </w:t>
      </w:r>
      <w:r w:rsidR="0048427D">
        <w:t>контексте</w:t>
      </w:r>
      <w:r w:rsidR="0048427D" w:rsidRPr="008468DD">
        <w:t xml:space="preserve"> </w:t>
      </w:r>
      <w:r w:rsidR="0048427D">
        <w:t>недоп</w:t>
      </w:r>
      <w:r w:rsidR="0048427D">
        <w:t>у</w:t>
      </w:r>
      <w:r w:rsidR="0048427D">
        <w:t>щения</w:t>
      </w:r>
      <w:r w:rsidR="0048427D" w:rsidRPr="008468DD">
        <w:t xml:space="preserve"> </w:t>
      </w:r>
      <w:r w:rsidR="0048427D">
        <w:t>пыток</w:t>
      </w:r>
      <w:r w:rsidR="0048427D" w:rsidRPr="008468DD">
        <w:t xml:space="preserve">; </w:t>
      </w:r>
      <w:r w:rsidR="0048427D">
        <w:t>наказание одного преступника</w:t>
      </w:r>
      <w:r w:rsidR="0048427D" w:rsidRPr="008468DD">
        <w:t xml:space="preserve"> </w:t>
      </w:r>
      <w:r w:rsidR="0048427D">
        <w:t>может оказаться более эффекти</w:t>
      </w:r>
      <w:r w:rsidR="0048427D">
        <w:t>в</w:t>
      </w:r>
      <w:r w:rsidR="0048427D">
        <w:t>ным, чем тысяча учебных</w:t>
      </w:r>
      <w:r w:rsidR="0048427D" w:rsidRPr="008468DD">
        <w:t xml:space="preserve"> </w:t>
      </w:r>
      <w:r w:rsidR="0048427D">
        <w:t>занятий</w:t>
      </w:r>
      <w:r w:rsidR="0048427D" w:rsidRPr="008468DD">
        <w:t xml:space="preserve">. </w:t>
      </w:r>
    </w:p>
    <w:p w:rsidR="0048427D" w:rsidRPr="003510E3" w:rsidRDefault="00112437" w:rsidP="00B2727F">
      <w:pPr>
        <w:pStyle w:val="SingleTxtGR"/>
      </w:pPr>
      <w:r>
        <w:t>49.</w:t>
      </w:r>
      <w:r>
        <w:tab/>
      </w:r>
      <w:r w:rsidR="0048427D">
        <w:t>Был</w:t>
      </w:r>
      <w:r w:rsidR="0048427D" w:rsidRPr="000F170F">
        <w:t xml:space="preserve"> </w:t>
      </w:r>
      <w:r w:rsidR="0048427D">
        <w:t>увеличен</w:t>
      </w:r>
      <w:r w:rsidR="0048427D" w:rsidRPr="000F170F">
        <w:t xml:space="preserve"> </w:t>
      </w:r>
      <w:r w:rsidR="0048427D">
        <w:t>объем</w:t>
      </w:r>
      <w:r w:rsidR="0048427D" w:rsidRPr="000F170F">
        <w:t xml:space="preserve"> </w:t>
      </w:r>
      <w:r w:rsidR="0048427D">
        <w:t>ресурсов</w:t>
      </w:r>
      <w:r w:rsidR="0048427D" w:rsidRPr="000F170F">
        <w:t xml:space="preserve">, </w:t>
      </w:r>
      <w:r w:rsidR="0048427D">
        <w:t>выделяемых</w:t>
      </w:r>
      <w:r w:rsidR="0048427D" w:rsidRPr="000F170F">
        <w:t xml:space="preserve"> </w:t>
      </w:r>
      <w:r w:rsidR="0048427D">
        <w:t>Генеральной государственной прокуратуре</w:t>
      </w:r>
      <w:r w:rsidR="0048427D" w:rsidRPr="000F170F">
        <w:t xml:space="preserve">. </w:t>
      </w:r>
      <w:r w:rsidR="0048427D">
        <w:t>Он спрашивает, какие человеческие и финансовые ресурсы были выделены Управлению омбудсмена</w:t>
      </w:r>
      <w:r w:rsidR="0048427D" w:rsidRPr="000F170F">
        <w:t xml:space="preserve">. </w:t>
      </w:r>
      <w:r w:rsidR="0048427D">
        <w:t>Предусмотрен</w:t>
      </w:r>
      <w:r w:rsidR="0048427D" w:rsidRPr="000F170F">
        <w:t xml:space="preserve"> </w:t>
      </w:r>
      <w:r w:rsidR="0048427D">
        <w:t>ли</w:t>
      </w:r>
      <w:r w:rsidR="0048427D" w:rsidRPr="000F170F">
        <w:t xml:space="preserve"> </w:t>
      </w:r>
      <w:r w:rsidR="0048427D">
        <w:t>порядок</w:t>
      </w:r>
      <w:r w:rsidR="0048427D" w:rsidRPr="000F170F">
        <w:t xml:space="preserve"> </w:t>
      </w:r>
      <w:r w:rsidR="0048427D">
        <w:t>обжалования</w:t>
      </w:r>
      <w:r w:rsidR="0048427D" w:rsidRPr="000F170F">
        <w:t xml:space="preserve"> </w:t>
      </w:r>
      <w:r w:rsidR="0048427D">
        <w:t>решений</w:t>
      </w:r>
      <w:r w:rsidR="0048427D" w:rsidRPr="000F170F">
        <w:t xml:space="preserve"> </w:t>
      </w:r>
      <w:r w:rsidR="0048427D">
        <w:t>Генеральной государственной прокуратуры</w:t>
      </w:r>
      <w:r w:rsidR="0048427D" w:rsidRPr="000F170F">
        <w:t xml:space="preserve"> </w:t>
      </w:r>
      <w:r w:rsidR="0048427D">
        <w:t>или</w:t>
      </w:r>
      <w:r w:rsidR="0048427D" w:rsidRPr="000F170F">
        <w:t xml:space="preserve"> </w:t>
      </w:r>
      <w:r w:rsidR="0048427D">
        <w:t>подачи жалоб на нее</w:t>
      </w:r>
      <w:r w:rsidR="0048427D" w:rsidRPr="000F170F">
        <w:t xml:space="preserve">? </w:t>
      </w:r>
      <w:r w:rsidR="0048427D">
        <w:t>Могут</w:t>
      </w:r>
      <w:r w:rsidR="0048427D" w:rsidRPr="000E1885">
        <w:t xml:space="preserve"> </w:t>
      </w:r>
      <w:r w:rsidR="0048427D">
        <w:t>ли</w:t>
      </w:r>
      <w:r w:rsidR="0048427D" w:rsidRPr="000E1885">
        <w:t xml:space="preserve"> </w:t>
      </w:r>
      <w:r w:rsidR="0048427D">
        <w:t>жертвы</w:t>
      </w:r>
      <w:r w:rsidR="0048427D" w:rsidRPr="000E1885">
        <w:t xml:space="preserve"> </w:t>
      </w:r>
      <w:r w:rsidR="0048427D">
        <w:t>в рамках дел о пытках требовать</w:t>
      </w:r>
      <w:r w:rsidR="0048427D" w:rsidRPr="000E1885">
        <w:t xml:space="preserve"> </w:t>
      </w:r>
      <w:r w:rsidR="0048427D">
        <w:t>возмещения</w:t>
      </w:r>
      <w:r w:rsidR="0048427D" w:rsidRPr="000E1885">
        <w:t xml:space="preserve"> </w:t>
      </w:r>
      <w:r w:rsidR="0048427D">
        <w:t>вреда</w:t>
      </w:r>
      <w:r w:rsidR="0048427D" w:rsidRPr="000E1885">
        <w:t xml:space="preserve"> </w:t>
      </w:r>
      <w:r w:rsidR="0048427D">
        <w:t>или</w:t>
      </w:r>
      <w:r w:rsidR="0048427D" w:rsidRPr="000E1885">
        <w:t xml:space="preserve"> </w:t>
      </w:r>
      <w:r w:rsidR="0048427D">
        <w:t>под</w:t>
      </w:r>
      <w:r w:rsidR="0048427D">
        <w:t>а</w:t>
      </w:r>
      <w:r w:rsidR="0048427D">
        <w:t>вать апелляционную жалобу независимо от судебного процесса</w:t>
      </w:r>
      <w:r w:rsidR="0048427D" w:rsidRPr="000E1885">
        <w:t xml:space="preserve">? </w:t>
      </w:r>
      <w:r w:rsidR="0048427D">
        <w:t>Он</w:t>
      </w:r>
      <w:r w:rsidR="0048427D" w:rsidRPr="003510E3">
        <w:t xml:space="preserve"> </w:t>
      </w:r>
      <w:r w:rsidR="0048427D">
        <w:t>понимает</w:t>
      </w:r>
      <w:r w:rsidR="0048427D" w:rsidRPr="003510E3">
        <w:t xml:space="preserve">, </w:t>
      </w:r>
      <w:r w:rsidR="0048427D">
        <w:t>что</w:t>
      </w:r>
      <w:r w:rsidR="0048427D" w:rsidRPr="003510E3">
        <w:t xml:space="preserve"> </w:t>
      </w:r>
      <w:r w:rsidR="0048427D">
        <w:t>закон</w:t>
      </w:r>
      <w:r w:rsidR="0048427D" w:rsidRPr="003510E3">
        <w:t xml:space="preserve"> </w:t>
      </w:r>
      <w:r w:rsidR="0048427D">
        <w:t>о</w:t>
      </w:r>
      <w:r w:rsidR="0048427D" w:rsidRPr="003510E3">
        <w:t xml:space="preserve"> </w:t>
      </w:r>
      <w:r w:rsidR="0048427D">
        <w:t>компенсации</w:t>
      </w:r>
      <w:r w:rsidR="0048427D" w:rsidRPr="003510E3">
        <w:t xml:space="preserve"> </w:t>
      </w:r>
      <w:r w:rsidR="0048427D">
        <w:t xml:space="preserve">для жертв будет введен в действие в </w:t>
      </w:r>
      <w:r w:rsidR="0048427D" w:rsidRPr="003510E3">
        <w:t>2011</w:t>
      </w:r>
      <w:r w:rsidR="0048427D">
        <w:t xml:space="preserve"> году</w:t>
      </w:r>
      <w:r w:rsidR="0048427D" w:rsidRPr="003510E3">
        <w:t xml:space="preserve">. </w:t>
      </w:r>
      <w:r w:rsidR="0048427D">
        <w:t>Он</w:t>
      </w:r>
      <w:r>
        <w:t> </w:t>
      </w:r>
      <w:r w:rsidR="0048427D">
        <w:t>просит</w:t>
      </w:r>
      <w:r w:rsidR="0048427D" w:rsidRPr="003510E3">
        <w:t xml:space="preserve"> </w:t>
      </w:r>
      <w:r w:rsidR="0048427D">
        <w:t>делегацию</w:t>
      </w:r>
      <w:r w:rsidR="0048427D" w:rsidRPr="003510E3">
        <w:t xml:space="preserve"> </w:t>
      </w:r>
      <w:r w:rsidR="0048427D">
        <w:t>предоставить</w:t>
      </w:r>
      <w:r w:rsidR="0048427D" w:rsidRPr="003510E3">
        <w:t xml:space="preserve"> </w:t>
      </w:r>
      <w:r w:rsidR="0048427D">
        <w:t>копию</w:t>
      </w:r>
      <w:r w:rsidR="0048427D" w:rsidRPr="003510E3">
        <w:t xml:space="preserve"> </w:t>
      </w:r>
      <w:r w:rsidR="0048427D">
        <w:t>соответствующего</w:t>
      </w:r>
      <w:r w:rsidR="0048427D" w:rsidRPr="003510E3">
        <w:t xml:space="preserve"> </w:t>
      </w:r>
      <w:r w:rsidR="0048427D">
        <w:t xml:space="preserve">законопроекта с тем, чтобы Комитет мог проверить его на соответствии нормам статьи </w:t>
      </w:r>
      <w:r w:rsidR="0048427D" w:rsidRPr="003510E3">
        <w:t xml:space="preserve">14? </w:t>
      </w:r>
    </w:p>
    <w:p w:rsidR="0048427D" w:rsidRPr="001D2B36" w:rsidRDefault="00112437" w:rsidP="00B2727F">
      <w:pPr>
        <w:pStyle w:val="SingleTxtGR"/>
      </w:pPr>
      <w:r>
        <w:t>50.</w:t>
      </w:r>
      <w:r>
        <w:tab/>
      </w:r>
      <w:r w:rsidR="0048427D">
        <w:t>Как</w:t>
      </w:r>
      <w:r w:rsidR="0048427D" w:rsidRPr="000B438A">
        <w:t xml:space="preserve"> </w:t>
      </w:r>
      <w:r w:rsidR="0048427D">
        <w:t>указано</w:t>
      </w:r>
      <w:r w:rsidR="0048427D" w:rsidRPr="000B438A">
        <w:t xml:space="preserve"> </w:t>
      </w:r>
      <w:r w:rsidR="0048427D">
        <w:t>в</w:t>
      </w:r>
      <w:r w:rsidR="0048427D" w:rsidRPr="000B438A">
        <w:t xml:space="preserve"> </w:t>
      </w:r>
      <w:r w:rsidR="0048427D">
        <w:t>статье</w:t>
      </w:r>
      <w:r w:rsidR="0048427D" w:rsidRPr="000B438A">
        <w:t xml:space="preserve"> 3, </w:t>
      </w:r>
      <w:r w:rsidR="0048427D">
        <w:t>ни</w:t>
      </w:r>
      <w:r w:rsidR="0048427D" w:rsidRPr="000B438A">
        <w:t xml:space="preserve"> </w:t>
      </w:r>
      <w:r w:rsidR="0048427D">
        <w:t>одно</w:t>
      </w:r>
      <w:r w:rsidR="0048427D" w:rsidRPr="000B438A">
        <w:t xml:space="preserve"> </w:t>
      </w:r>
      <w:r w:rsidR="0048427D">
        <w:t>государство</w:t>
      </w:r>
      <w:r w:rsidR="0048427D" w:rsidRPr="000B438A">
        <w:t>-</w:t>
      </w:r>
      <w:r w:rsidR="0048427D">
        <w:t>участник</w:t>
      </w:r>
      <w:r w:rsidR="0048427D" w:rsidRPr="000B438A">
        <w:t xml:space="preserve"> </w:t>
      </w:r>
      <w:r w:rsidR="0048427D">
        <w:t>не</w:t>
      </w:r>
      <w:r w:rsidR="0048427D" w:rsidRPr="000B438A">
        <w:t xml:space="preserve"> </w:t>
      </w:r>
      <w:r w:rsidR="0048427D">
        <w:t>должно</w:t>
      </w:r>
      <w:r w:rsidR="0048427D" w:rsidRPr="000B438A">
        <w:t xml:space="preserve"> </w:t>
      </w:r>
      <w:r w:rsidR="0048427D">
        <w:t>выс</w:t>
      </w:r>
      <w:r w:rsidR="0048427D">
        <w:t>ы</w:t>
      </w:r>
      <w:r w:rsidR="0048427D">
        <w:t>лать</w:t>
      </w:r>
      <w:r w:rsidR="0048427D" w:rsidRPr="000B438A">
        <w:t xml:space="preserve"> </w:t>
      </w:r>
      <w:r w:rsidR="0048427D">
        <w:t>или</w:t>
      </w:r>
      <w:r w:rsidR="0048427D" w:rsidRPr="000B438A">
        <w:t xml:space="preserve"> </w:t>
      </w:r>
      <w:r w:rsidR="0048427D">
        <w:t>возвращать</w:t>
      </w:r>
      <w:r w:rsidR="0048427D" w:rsidRPr="000B438A">
        <w:t xml:space="preserve"> </w:t>
      </w:r>
      <w:r w:rsidR="0048427D">
        <w:t>лицо в страну, в которой оно будет подвергаться опасности прим</w:t>
      </w:r>
      <w:r w:rsidR="0048427D">
        <w:t>е</w:t>
      </w:r>
      <w:r w:rsidR="0048427D">
        <w:t>нения к нему пыток</w:t>
      </w:r>
      <w:r w:rsidR="0048427D" w:rsidRPr="000B438A">
        <w:t xml:space="preserve">. </w:t>
      </w:r>
      <w:r w:rsidR="0048427D">
        <w:t>Имеется</w:t>
      </w:r>
      <w:r w:rsidR="0048427D" w:rsidRPr="001D2B36">
        <w:t xml:space="preserve"> </w:t>
      </w:r>
      <w:r w:rsidR="0048427D">
        <w:t>ли</w:t>
      </w:r>
      <w:r w:rsidR="0048427D" w:rsidRPr="001D2B36">
        <w:t xml:space="preserve"> </w:t>
      </w:r>
      <w:r w:rsidR="0048427D">
        <w:t>закон</w:t>
      </w:r>
      <w:r w:rsidR="0048427D" w:rsidRPr="001D2B36">
        <w:t xml:space="preserve">, </w:t>
      </w:r>
      <w:r w:rsidR="0048427D">
        <w:t>позволяющий</w:t>
      </w:r>
      <w:r w:rsidR="0048427D" w:rsidRPr="001D2B36">
        <w:t xml:space="preserve"> </w:t>
      </w:r>
      <w:r w:rsidR="0048427D">
        <w:t>лицам, в отношении которых в Эквадоре</w:t>
      </w:r>
      <w:r w:rsidR="0048427D" w:rsidRPr="001D2B36">
        <w:t xml:space="preserve"> </w:t>
      </w:r>
      <w:r w:rsidR="0048427D">
        <w:t>вынесены приказы о депортации, обжаловать</w:t>
      </w:r>
      <w:r w:rsidR="0048427D" w:rsidRPr="001D2B36">
        <w:t xml:space="preserve"> </w:t>
      </w:r>
      <w:r w:rsidR="0048427D">
        <w:t>их</w:t>
      </w:r>
      <w:r w:rsidR="0048427D" w:rsidRPr="001D2B36">
        <w:t xml:space="preserve"> </w:t>
      </w:r>
      <w:r w:rsidR="0048427D">
        <w:t>и</w:t>
      </w:r>
      <w:r w:rsidR="0048427D" w:rsidRPr="001D2B36">
        <w:t xml:space="preserve">, </w:t>
      </w:r>
      <w:r w:rsidR="0048427D">
        <w:t>в случае положительного ответа</w:t>
      </w:r>
      <w:r w:rsidR="0048427D" w:rsidRPr="001D2B36">
        <w:t xml:space="preserve">, </w:t>
      </w:r>
      <w:r w:rsidR="0048427D">
        <w:t>каким образом им сообщается об имеющихся у них правах</w:t>
      </w:r>
      <w:r w:rsidR="0048427D" w:rsidRPr="001D2B36">
        <w:t>?</w:t>
      </w:r>
    </w:p>
    <w:p w:rsidR="0048427D" w:rsidRPr="008E64D4" w:rsidRDefault="00112437" w:rsidP="00B2727F">
      <w:pPr>
        <w:pStyle w:val="SingleTxtGR"/>
      </w:pPr>
      <w:r>
        <w:t>51.</w:t>
      </w:r>
      <w:r>
        <w:tab/>
      </w:r>
      <w:r w:rsidR="0048427D">
        <w:t>Он</w:t>
      </w:r>
      <w:r w:rsidR="0048427D" w:rsidRPr="008A1E92">
        <w:t xml:space="preserve"> </w:t>
      </w:r>
      <w:r w:rsidR="0048427D">
        <w:t>хотел</w:t>
      </w:r>
      <w:r w:rsidR="0048427D" w:rsidRPr="008A1E92">
        <w:t xml:space="preserve"> </w:t>
      </w:r>
      <w:r w:rsidR="0048427D">
        <w:t>бы</w:t>
      </w:r>
      <w:r w:rsidR="0048427D" w:rsidRPr="008A1E92">
        <w:t xml:space="preserve"> </w:t>
      </w:r>
      <w:r w:rsidR="0048427D">
        <w:t>ознакомиться</w:t>
      </w:r>
      <w:r w:rsidR="0048427D" w:rsidRPr="008A1E92">
        <w:t xml:space="preserve"> </w:t>
      </w:r>
      <w:r w:rsidR="0048427D">
        <w:t>с</w:t>
      </w:r>
      <w:r w:rsidR="0048427D" w:rsidRPr="008A1E92">
        <w:t xml:space="preserve"> </w:t>
      </w:r>
      <w:r w:rsidR="0048427D">
        <w:t>используемыми</w:t>
      </w:r>
      <w:r w:rsidR="0048427D" w:rsidRPr="008A1E92">
        <w:t xml:space="preserve"> </w:t>
      </w:r>
      <w:r w:rsidR="0048427D">
        <w:t>государством</w:t>
      </w:r>
      <w:r w:rsidR="0048427D" w:rsidRPr="008A1E92">
        <w:t>-</w:t>
      </w:r>
      <w:r w:rsidR="0048427D">
        <w:t>участником методами регистрации числа жалоб на пытки</w:t>
      </w:r>
      <w:r w:rsidR="0048427D" w:rsidRPr="008A1E92">
        <w:t xml:space="preserve">. </w:t>
      </w:r>
      <w:r w:rsidR="0048427D">
        <w:t>Официальное число</w:t>
      </w:r>
      <w:r w:rsidR="0048427D" w:rsidRPr="008A1E92">
        <w:t xml:space="preserve"> </w:t>
      </w:r>
      <w:r w:rsidR="0048427D">
        <w:t>жалоб</w:t>
      </w:r>
      <w:r w:rsidR="0048427D" w:rsidRPr="008A1E92">
        <w:t xml:space="preserve"> </w:t>
      </w:r>
      <w:r w:rsidR="0048427D">
        <w:t>пре</w:t>
      </w:r>
      <w:r w:rsidR="0048427D">
        <w:t>д</w:t>
      </w:r>
      <w:r w:rsidR="0048427D">
        <w:t>ставляется весьма небольшим</w:t>
      </w:r>
      <w:r w:rsidR="0048427D" w:rsidRPr="008A1E92">
        <w:t xml:space="preserve">; </w:t>
      </w:r>
      <w:r w:rsidR="0048427D">
        <w:t>возможно, некоторые жертвы</w:t>
      </w:r>
      <w:r w:rsidR="0048427D" w:rsidRPr="008A1E92">
        <w:t xml:space="preserve"> </w:t>
      </w:r>
      <w:r w:rsidR="0048427D">
        <w:t>боятся обращаться с жалобами</w:t>
      </w:r>
      <w:r w:rsidR="0048427D" w:rsidRPr="008A1E92">
        <w:t xml:space="preserve">. </w:t>
      </w:r>
      <w:r w:rsidR="0048427D">
        <w:t>Очень</w:t>
      </w:r>
      <w:r w:rsidR="0048427D" w:rsidRPr="008E64D4">
        <w:t xml:space="preserve"> </w:t>
      </w:r>
      <w:r w:rsidR="0048427D">
        <w:t>важно</w:t>
      </w:r>
      <w:r w:rsidR="0048427D" w:rsidRPr="008E64D4">
        <w:t xml:space="preserve"> </w:t>
      </w:r>
      <w:r w:rsidR="0048427D">
        <w:t>будет</w:t>
      </w:r>
      <w:r w:rsidR="0048427D" w:rsidRPr="008E64D4">
        <w:t xml:space="preserve"> </w:t>
      </w:r>
      <w:r w:rsidR="0048427D">
        <w:t>проанализировать</w:t>
      </w:r>
      <w:r w:rsidR="0048427D" w:rsidRPr="008E64D4">
        <w:t xml:space="preserve"> </w:t>
      </w:r>
      <w:r w:rsidR="0048427D">
        <w:t>механизмы</w:t>
      </w:r>
      <w:r w:rsidR="0048427D" w:rsidRPr="008E64D4">
        <w:t xml:space="preserve"> </w:t>
      </w:r>
      <w:r w:rsidR="0048427D">
        <w:t>отчетности и обе</w:t>
      </w:r>
      <w:r w:rsidR="0048427D">
        <w:t>с</w:t>
      </w:r>
      <w:r w:rsidR="0048427D">
        <w:t>печивать их</w:t>
      </w:r>
      <w:r w:rsidR="0048427D" w:rsidRPr="008E64D4">
        <w:t xml:space="preserve"> </w:t>
      </w:r>
      <w:r w:rsidR="0048427D">
        <w:t>надежность</w:t>
      </w:r>
      <w:r w:rsidR="0048427D" w:rsidRPr="008E64D4">
        <w:t>.</w:t>
      </w:r>
    </w:p>
    <w:p w:rsidR="0048427D" w:rsidRPr="00A3218B" w:rsidRDefault="00112437" w:rsidP="00B2727F">
      <w:pPr>
        <w:pStyle w:val="SingleTxtGR"/>
      </w:pPr>
      <w:r>
        <w:t>52.</w:t>
      </w:r>
      <w:r>
        <w:tab/>
      </w:r>
      <w:r w:rsidR="0048427D">
        <w:t>Сексуальное</w:t>
      </w:r>
      <w:r w:rsidR="0048427D" w:rsidRPr="008E64D4">
        <w:t xml:space="preserve"> </w:t>
      </w:r>
      <w:r w:rsidR="0048427D">
        <w:t>насилие</w:t>
      </w:r>
      <w:r w:rsidR="0048427D" w:rsidRPr="008E64D4">
        <w:t xml:space="preserve"> </w:t>
      </w:r>
      <w:r w:rsidR="0048427D">
        <w:t>в</w:t>
      </w:r>
      <w:r w:rsidR="0048427D" w:rsidRPr="008E64D4">
        <w:t xml:space="preserve"> </w:t>
      </w:r>
      <w:r w:rsidR="0048427D">
        <w:t>школах</w:t>
      </w:r>
      <w:r w:rsidR="0048427D" w:rsidRPr="008E64D4">
        <w:t xml:space="preserve"> </w:t>
      </w:r>
      <w:r w:rsidR="0048427D">
        <w:t>является</w:t>
      </w:r>
      <w:r w:rsidR="0048427D" w:rsidRPr="008E64D4">
        <w:t xml:space="preserve"> </w:t>
      </w:r>
      <w:r w:rsidR="0048427D">
        <w:t>значительной</w:t>
      </w:r>
      <w:r w:rsidR="0048427D" w:rsidRPr="008E64D4">
        <w:t xml:space="preserve"> </w:t>
      </w:r>
      <w:r w:rsidR="0048427D">
        <w:t>проблемой</w:t>
      </w:r>
      <w:r w:rsidR="0048427D" w:rsidRPr="008E64D4">
        <w:t xml:space="preserve"> </w:t>
      </w:r>
      <w:r w:rsidR="0048427D">
        <w:t>в</w:t>
      </w:r>
      <w:r w:rsidR="0048427D" w:rsidRPr="008E64D4">
        <w:t xml:space="preserve"> </w:t>
      </w:r>
      <w:r w:rsidR="0048427D">
        <w:t>Экв</w:t>
      </w:r>
      <w:r w:rsidR="0048427D">
        <w:t>а</w:t>
      </w:r>
      <w:r w:rsidR="0048427D">
        <w:t>доре</w:t>
      </w:r>
      <w:r w:rsidR="0048427D" w:rsidRPr="008E64D4">
        <w:t xml:space="preserve">: </w:t>
      </w:r>
      <w:r w:rsidR="0048427D">
        <w:t>дело Паолы Гусман, которую изнасиловали, после чего</w:t>
      </w:r>
      <w:r w:rsidR="0048427D" w:rsidRPr="008E64D4">
        <w:t xml:space="preserve"> </w:t>
      </w:r>
      <w:r w:rsidR="0048427D">
        <w:t>она совершила самоубийство, – ужасный пример, свидетельствующий об этой проблеме</w:t>
      </w:r>
      <w:r w:rsidR="0048427D" w:rsidRPr="008E64D4">
        <w:t xml:space="preserve">. </w:t>
      </w:r>
      <w:r w:rsidR="0048427D">
        <w:t>Он</w:t>
      </w:r>
      <w:r>
        <w:rPr>
          <w:lang w:val="en-US"/>
        </w:rPr>
        <w:t> </w:t>
      </w:r>
      <w:r w:rsidR="0048427D">
        <w:t>хотел</w:t>
      </w:r>
      <w:r w:rsidR="0048427D" w:rsidRPr="008E64D4">
        <w:t xml:space="preserve"> </w:t>
      </w:r>
      <w:r w:rsidR="0048427D">
        <w:t>бы</w:t>
      </w:r>
      <w:r w:rsidR="0048427D" w:rsidRPr="008E64D4">
        <w:t xml:space="preserve"> </w:t>
      </w:r>
      <w:r w:rsidR="0048427D">
        <w:t>знать</w:t>
      </w:r>
      <w:r w:rsidR="0048427D" w:rsidRPr="008E64D4">
        <w:t xml:space="preserve">, </w:t>
      </w:r>
      <w:r w:rsidR="0048427D">
        <w:t>какие</w:t>
      </w:r>
      <w:r w:rsidR="0048427D" w:rsidRPr="008E64D4">
        <w:t xml:space="preserve"> </w:t>
      </w:r>
      <w:r w:rsidR="0048427D">
        <w:t>ресурсы</w:t>
      </w:r>
      <w:r w:rsidR="0048427D" w:rsidRPr="008E64D4">
        <w:t xml:space="preserve"> </w:t>
      </w:r>
      <w:r w:rsidR="0048427D">
        <w:t>были</w:t>
      </w:r>
      <w:r w:rsidR="0048427D" w:rsidRPr="008E64D4">
        <w:t xml:space="preserve"> </w:t>
      </w:r>
      <w:r w:rsidR="0048427D">
        <w:t>выделены</w:t>
      </w:r>
      <w:r w:rsidR="0048427D" w:rsidRPr="008E64D4">
        <w:t xml:space="preserve"> </w:t>
      </w:r>
      <w:r w:rsidR="0048427D">
        <w:t>на решение задачи ликвид</w:t>
      </w:r>
      <w:r w:rsidR="0048427D">
        <w:t>а</w:t>
      </w:r>
      <w:r w:rsidR="0048427D">
        <w:t>ции насилия по признаку пола в целом и</w:t>
      </w:r>
      <w:r w:rsidR="0048427D" w:rsidRPr="008E64D4">
        <w:t xml:space="preserve"> </w:t>
      </w:r>
      <w:r w:rsidR="0048427D">
        <w:t>полиции в частности</w:t>
      </w:r>
      <w:r w:rsidR="0048427D" w:rsidRPr="008E64D4">
        <w:t xml:space="preserve"> </w:t>
      </w:r>
      <w:r w:rsidR="0048427D">
        <w:t>для достижения этой цели</w:t>
      </w:r>
      <w:r w:rsidR="0048427D" w:rsidRPr="008E64D4">
        <w:t xml:space="preserve">? </w:t>
      </w:r>
      <w:r w:rsidR="0048427D">
        <w:t>Сколько обвинительных приговоров было вынесено за сексуальное насилие и</w:t>
      </w:r>
      <w:r w:rsidR="0048427D" w:rsidRPr="00A3218B">
        <w:t xml:space="preserve"> </w:t>
      </w:r>
      <w:r w:rsidR="0048427D">
        <w:t>на основании какого законодательства осуществлялось уголовное преследование</w:t>
      </w:r>
      <w:r w:rsidR="0048427D" w:rsidRPr="00A3218B">
        <w:t xml:space="preserve">?  </w:t>
      </w:r>
    </w:p>
    <w:p w:rsidR="0048427D" w:rsidRPr="0098072C" w:rsidRDefault="00112437" w:rsidP="00B2727F">
      <w:pPr>
        <w:pStyle w:val="SingleTxtGR"/>
      </w:pPr>
      <w:r w:rsidRPr="00112437">
        <w:t>53.</w:t>
      </w:r>
      <w:r w:rsidRPr="00112437">
        <w:tab/>
      </w:r>
      <w:r w:rsidR="0048427D">
        <w:t>Его</w:t>
      </w:r>
      <w:r w:rsidR="0048427D" w:rsidRPr="0098072C">
        <w:t xml:space="preserve"> </w:t>
      </w:r>
      <w:r w:rsidR="0048427D">
        <w:t>радует</w:t>
      </w:r>
      <w:r w:rsidR="0048427D" w:rsidRPr="0098072C">
        <w:t xml:space="preserve"> </w:t>
      </w:r>
      <w:r w:rsidR="0048427D">
        <w:t>факт</w:t>
      </w:r>
      <w:r w:rsidR="0048427D" w:rsidRPr="0098072C">
        <w:t xml:space="preserve"> </w:t>
      </w:r>
      <w:r w:rsidR="0048427D">
        <w:t>проведения</w:t>
      </w:r>
      <w:r w:rsidR="0048427D" w:rsidRPr="0098072C">
        <w:t xml:space="preserve"> </w:t>
      </w:r>
      <w:r w:rsidR="0048427D">
        <w:t>консультаций</w:t>
      </w:r>
      <w:r w:rsidR="0048427D" w:rsidRPr="0098072C">
        <w:t xml:space="preserve"> </w:t>
      </w:r>
      <w:r w:rsidR="0048427D">
        <w:t>государством</w:t>
      </w:r>
      <w:r w:rsidR="0048427D" w:rsidRPr="0098072C">
        <w:t>-</w:t>
      </w:r>
      <w:r w:rsidR="0048427D">
        <w:t>участником</w:t>
      </w:r>
      <w:r w:rsidR="0048427D" w:rsidRPr="0098072C">
        <w:t xml:space="preserve"> </w:t>
      </w:r>
      <w:r w:rsidR="0048427D">
        <w:t>с</w:t>
      </w:r>
      <w:r w:rsidR="0048427D" w:rsidRPr="0098072C">
        <w:t xml:space="preserve"> </w:t>
      </w:r>
      <w:r w:rsidR="0048427D">
        <w:t>з</w:t>
      </w:r>
      <w:r w:rsidR="0048427D">
        <w:t>а</w:t>
      </w:r>
      <w:r w:rsidR="0048427D">
        <w:t>интересованными</w:t>
      </w:r>
      <w:r w:rsidR="0048427D" w:rsidRPr="0098072C">
        <w:t xml:space="preserve"> </w:t>
      </w:r>
      <w:r w:rsidR="0048427D">
        <w:t>сторонами</w:t>
      </w:r>
      <w:r w:rsidR="0048427D" w:rsidRPr="0098072C">
        <w:t xml:space="preserve">, </w:t>
      </w:r>
      <w:r w:rsidR="0048427D">
        <w:t>и</w:t>
      </w:r>
      <w:r w:rsidR="0048427D" w:rsidRPr="0098072C">
        <w:t xml:space="preserve"> </w:t>
      </w:r>
      <w:r w:rsidR="0048427D">
        <w:t>как</w:t>
      </w:r>
      <w:r w:rsidR="0048427D" w:rsidRPr="0098072C">
        <w:t xml:space="preserve"> </w:t>
      </w:r>
      <w:r w:rsidR="0048427D">
        <w:t>бывший</w:t>
      </w:r>
      <w:r w:rsidR="0048427D" w:rsidRPr="0098072C">
        <w:t xml:space="preserve"> </w:t>
      </w:r>
      <w:r w:rsidR="0048427D">
        <w:t>беженец</w:t>
      </w:r>
      <w:r w:rsidR="0048427D" w:rsidRPr="0098072C">
        <w:t xml:space="preserve"> </w:t>
      </w:r>
      <w:r w:rsidR="0048427D">
        <w:t>он</w:t>
      </w:r>
      <w:r w:rsidR="0048427D" w:rsidRPr="0098072C">
        <w:t xml:space="preserve"> </w:t>
      </w:r>
      <w:r w:rsidR="0048427D">
        <w:t>высоко</w:t>
      </w:r>
      <w:r w:rsidR="0048427D" w:rsidRPr="0098072C">
        <w:t xml:space="preserve"> </w:t>
      </w:r>
      <w:r w:rsidR="0048427D">
        <w:t>оценивает</w:t>
      </w:r>
      <w:r w:rsidR="0048427D" w:rsidRPr="0098072C">
        <w:t xml:space="preserve"> </w:t>
      </w:r>
      <w:r w:rsidR="0048427D">
        <w:t>и</w:t>
      </w:r>
      <w:r w:rsidR="0048427D">
        <w:t>н</w:t>
      </w:r>
      <w:r w:rsidR="0048427D">
        <w:t>корпорацию</w:t>
      </w:r>
      <w:r w:rsidR="0048427D" w:rsidRPr="0098072C">
        <w:t xml:space="preserve"> </w:t>
      </w:r>
      <w:r w:rsidR="0048427D" w:rsidRPr="00B06AAA">
        <w:rPr>
          <w:color w:val="000000"/>
        </w:rPr>
        <w:t>Картахенск</w:t>
      </w:r>
      <w:r w:rsidR="0048427D">
        <w:rPr>
          <w:color w:val="000000"/>
        </w:rPr>
        <w:t>ой</w:t>
      </w:r>
      <w:r w:rsidR="0048427D" w:rsidRPr="00B06AAA">
        <w:rPr>
          <w:color w:val="000000"/>
        </w:rPr>
        <w:t xml:space="preserve"> деклараци</w:t>
      </w:r>
      <w:r w:rsidR="0048427D">
        <w:rPr>
          <w:color w:val="000000"/>
        </w:rPr>
        <w:t>и</w:t>
      </w:r>
      <w:r w:rsidR="0048427D" w:rsidRPr="00B06AAA">
        <w:rPr>
          <w:color w:val="000000"/>
        </w:rPr>
        <w:t xml:space="preserve"> о беженцах</w:t>
      </w:r>
      <w:r w:rsidR="0048427D" w:rsidRPr="0098072C">
        <w:t xml:space="preserve"> </w:t>
      </w:r>
      <w:r w:rsidR="0048427D">
        <w:t>от</w:t>
      </w:r>
      <w:r w:rsidR="0048427D" w:rsidRPr="0098072C">
        <w:t xml:space="preserve"> 22 </w:t>
      </w:r>
      <w:r w:rsidR="0048427D">
        <w:t>ноября</w:t>
      </w:r>
      <w:r w:rsidR="0048427D" w:rsidRPr="0098072C">
        <w:t xml:space="preserve"> 1984 </w:t>
      </w:r>
      <w:r w:rsidR="0048427D">
        <w:t>в наци</w:t>
      </w:r>
      <w:r w:rsidR="0048427D">
        <w:t>о</w:t>
      </w:r>
      <w:r w:rsidR="0048427D">
        <w:t>нальное законодательство</w:t>
      </w:r>
      <w:r w:rsidR="0048427D" w:rsidRPr="0098072C">
        <w:t xml:space="preserve">. </w:t>
      </w:r>
      <w:r w:rsidR="0048427D">
        <w:t>Он</w:t>
      </w:r>
      <w:r w:rsidR="0048427D" w:rsidRPr="0098072C">
        <w:t xml:space="preserve"> </w:t>
      </w:r>
      <w:r w:rsidR="0048427D">
        <w:t>предлагает</w:t>
      </w:r>
      <w:r w:rsidR="0048427D" w:rsidRPr="0098072C">
        <w:t xml:space="preserve"> </w:t>
      </w:r>
      <w:r w:rsidR="0048427D">
        <w:t>делегации</w:t>
      </w:r>
      <w:r w:rsidR="0048427D" w:rsidRPr="0098072C">
        <w:t xml:space="preserve"> </w:t>
      </w:r>
      <w:r w:rsidR="0048427D">
        <w:t>предоставить</w:t>
      </w:r>
      <w:r w:rsidR="0048427D" w:rsidRPr="0098072C">
        <w:t xml:space="preserve"> </w:t>
      </w:r>
      <w:r w:rsidR="0048427D">
        <w:t>информ</w:t>
      </w:r>
      <w:r w:rsidR="0048427D">
        <w:t>а</w:t>
      </w:r>
      <w:r w:rsidR="0048427D">
        <w:t>цию, касающуюся</w:t>
      </w:r>
      <w:r w:rsidR="0048427D" w:rsidRPr="0098072C">
        <w:t xml:space="preserve"> </w:t>
      </w:r>
      <w:r w:rsidR="0048427D">
        <w:t>применения Декларации на практике</w:t>
      </w:r>
      <w:r w:rsidR="0048427D" w:rsidRPr="0098072C">
        <w:t>.</w:t>
      </w:r>
    </w:p>
    <w:p w:rsidR="0048427D" w:rsidRPr="0098072C" w:rsidRDefault="00112437" w:rsidP="00B2727F">
      <w:pPr>
        <w:pStyle w:val="SingleTxtGR"/>
      </w:pPr>
      <w:r w:rsidRPr="00112437">
        <w:t>54.</w:t>
      </w:r>
      <w:r w:rsidRPr="00112437">
        <w:tab/>
      </w:r>
      <w:r w:rsidR="0048427D">
        <w:t>Каким</w:t>
      </w:r>
      <w:r w:rsidR="0048427D" w:rsidRPr="0098072C">
        <w:t xml:space="preserve"> </w:t>
      </w:r>
      <w:r w:rsidR="0048427D">
        <w:t>образом</w:t>
      </w:r>
      <w:r w:rsidR="0048427D" w:rsidRPr="0098072C">
        <w:t xml:space="preserve"> </w:t>
      </w:r>
      <w:r w:rsidR="0048427D">
        <w:t>государство</w:t>
      </w:r>
      <w:r w:rsidR="0048427D" w:rsidRPr="0098072C">
        <w:t>-</w:t>
      </w:r>
      <w:r w:rsidR="0048427D">
        <w:t>участник</w:t>
      </w:r>
      <w:r w:rsidR="0048427D" w:rsidRPr="0098072C">
        <w:t xml:space="preserve"> </w:t>
      </w:r>
      <w:r w:rsidR="0048427D">
        <w:t>ведет</w:t>
      </w:r>
      <w:r w:rsidR="0048427D" w:rsidRPr="0098072C">
        <w:t xml:space="preserve"> </w:t>
      </w:r>
      <w:r w:rsidR="0048427D">
        <w:t>работу</w:t>
      </w:r>
      <w:r w:rsidR="0048427D" w:rsidRPr="0098072C">
        <w:t xml:space="preserve"> </w:t>
      </w:r>
      <w:r w:rsidR="0048427D">
        <w:t>с</w:t>
      </w:r>
      <w:r w:rsidR="0048427D" w:rsidRPr="0098072C">
        <w:t xml:space="preserve"> </w:t>
      </w:r>
      <w:r w:rsidR="0048427D">
        <w:t>уязвимыми</w:t>
      </w:r>
      <w:r w:rsidR="0048427D" w:rsidRPr="0098072C">
        <w:t xml:space="preserve"> </w:t>
      </w:r>
      <w:r w:rsidR="0048427D">
        <w:t>групп</w:t>
      </w:r>
      <w:r w:rsidR="0048427D">
        <w:t>а</w:t>
      </w:r>
      <w:r w:rsidR="0048427D">
        <w:t>ми</w:t>
      </w:r>
      <w:r w:rsidR="0048427D" w:rsidRPr="0098072C">
        <w:t xml:space="preserve">, </w:t>
      </w:r>
      <w:r w:rsidR="0048427D">
        <w:t>в частности в пограничных районах</w:t>
      </w:r>
      <w:r w:rsidR="0048427D" w:rsidRPr="0098072C">
        <w:t xml:space="preserve">, </w:t>
      </w:r>
      <w:r w:rsidR="0048427D">
        <w:t>учитывая недостатки расследований, проводимых</w:t>
      </w:r>
      <w:r w:rsidR="0048427D" w:rsidRPr="0098072C">
        <w:t xml:space="preserve"> </w:t>
      </w:r>
      <w:r w:rsidR="0048427D">
        <w:t>в этих местах</w:t>
      </w:r>
      <w:r w:rsidR="0048427D" w:rsidRPr="0098072C">
        <w:t xml:space="preserve">? </w:t>
      </w:r>
    </w:p>
    <w:p w:rsidR="0048427D" w:rsidRPr="00A95E2D" w:rsidRDefault="00112437" w:rsidP="00B2727F">
      <w:pPr>
        <w:pStyle w:val="SingleTxtGR"/>
      </w:pPr>
      <w:r w:rsidRPr="00112437">
        <w:t>55.</w:t>
      </w:r>
      <w:r w:rsidRPr="00112437">
        <w:tab/>
      </w:r>
      <w:r w:rsidR="0048427D">
        <w:t>Все</w:t>
      </w:r>
      <w:r w:rsidR="0048427D" w:rsidRPr="0098072C">
        <w:t xml:space="preserve"> </w:t>
      </w:r>
      <w:r w:rsidR="0048427D">
        <w:t>специальные</w:t>
      </w:r>
      <w:r w:rsidR="0048427D" w:rsidRPr="0098072C">
        <w:t xml:space="preserve"> </w:t>
      </w:r>
      <w:r w:rsidR="0048427D">
        <w:t>органы</w:t>
      </w:r>
      <w:r w:rsidR="0048427D" w:rsidRPr="0098072C">
        <w:t xml:space="preserve"> </w:t>
      </w:r>
      <w:r w:rsidR="0048427D">
        <w:t>нуждаются в независимом надзоре</w:t>
      </w:r>
      <w:r w:rsidR="0048427D" w:rsidRPr="0098072C">
        <w:t xml:space="preserve">. </w:t>
      </w:r>
      <w:r w:rsidR="0048427D">
        <w:t>Он</w:t>
      </w:r>
      <w:r w:rsidR="0048427D" w:rsidRPr="00A95E2D">
        <w:t xml:space="preserve"> </w:t>
      </w:r>
      <w:r w:rsidR="0048427D">
        <w:t>спраш</w:t>
      </w:r>
      <w:r w:rsidR="0048427D">
        <w:t>и</w:t>
      </w:r>
      <w:r w:rsidR="0048427D">
        <w:t>вает</w:t>
      </w:r>
      <w:r w:rsidR="0048427D" w:rsidRPr="00A95E2D">
        <w:t xml:space="preserve">, </w:t>
      </w:r>
      <w:r w:rsidR="0048427D">
        <w:t>намеревается</w:t>
      </w:r>
      <w:r w:rsidR="0048427D" w:rsidRPr="00A95E2D">
        <w:t xml:space="preserve"> </w:t>
      </w:r>
      <w:r w:rsidR="0048427D">
        <w:t>ли</w:t>
      </w:r>
      <w:r w:rsidR="0048427D" w:rsidRPr="00A95E2D">
        <w:t xml:space="preserve"> </w:t>
      </w:r>
      <w:r w:rsidR="0048427D">
        <w:t>государство</w:t>
      </w:r>
      <w:r w:rsidR="0048427D" w:rsidRPr="00A95E2D">
        <w:t>-</w:t>
      </w:r>
      <w:r w:rsidR="0048427D">
        <w:t>участник</w:t>
      </w:r>
      <w:r w:rsidR="0048427D" w:rsidRPr="00A95E2D">
        <w:t xml:space="preserve"> </w:t>
      </w:r>
      <w:r w:rsidR="0048427D">
        <w:t>создать</w:t>
      </w:r>
      <w:r w:rsidR="0048427D" w:rsidRPr="00A95E2D">
        <w:t xml:space="preserve"> </w:t>
      </w:r>
      <w:r w:rsidR="0048427D">
        <w:t>комитет</w:t>
      </w:r>
      <w:r w:rsidR="0048427D" w:rsidRPr="00A95E2D">
        <w:t xml:space="preserve"> </w:t>
      </w:r>
      <w:r w:rsidR="0048427D">
        <w:t>высокого</w:t>
      </w:r>
      <w:r w:rsidR="0048427D" w:rsidRPr="00A95E2D">
        <w:t xml:space="preserve"> </w:t>
      </w:r>
      <w:r w:rsidR="0048427D">
        <w:t>уровня</w:t>
      </w:r>
      <w:r w:rsidR="0048427D" w:rsidRPr="00A95E2D">
        <w:t xml:space="preserve"> </w:t>
      </w:r>
      <w:r w:rsidR="0048427D">
        <w:t>для изучения</w:t>
      </w:r>
      <w:r w:rsidR="0048427D" w:rsidRPr="00A95E2D">
        <w:t xml:space="preserve"> </w:t>
      </w:r>
      <w:r w:rsidR="0048427D">
        <w:t>деятельности правоохранительных органов в соответствии с р</w:t>
      </w:r>
      <w:r w:rsidR="0048427D">
        <w:t>е</w:t>
      </w:r>
      <w:r w:rsidR="0048427D">
        <w:t>комендациями</w:t>
      </w:r>
      <w:r w:rsidR="0048427D" w:rsidRPr="00A95E2D">
        <w:t xml:space="preserve"> </w:t>
      </w:r>
      <w:r w:rsidR="0048427D">
        <w:t>Специального докладчика</w:t>
      </w:r>
      <w:r w:rsidR="0048427D" w:rsidRPr="00A95E2D">
        <w:t xml:space="preserve"> по вопросу о пытках и других жест</w:t>
      </w:r>
      <w:r w:rsidR="0048427D" w:rsidRPr="00A95E2D">
        <w:t>о</w:t>
      </w:r>
      <w:r w:rsidR="0048427D" w:rsidRPr="00A95E2D">
        <w:t>ких, бесчеловечных или унижающих достоинство видах обращения.</w:t>
      </w:r>
    </w:p>
    <w:p w:rsidR="0048427D" w:rsidRPr="00EA1FB4" w:rsidRDefault="00112437" w:rsidP="00B2727F">
      <w:pPr>
        <w:pStyle w:val="SingleTxtGR"/>
      </w:pPr>
      <w:r w:rsidRPr="00112437">
        <w:t>56.</w:t>
      </w:r>
      <w:r w:rsidRPr="00112437">
        <w:tab/>
      </w:r>
      <w:r w:rsidR="0048427D">
        <w:rPr>
          <w:b/>
        </w:rPr>
        <w:t>Г</w:t>
      </w:r>
      <w:r w:rsidR="0048427D" w:rsidRPr="00F3747F">
        <w:rPr>
          <w:b/>
        </w:rPr>
        <w:t>-</w:t>
      </w:r>
      <w:r w:rsidR="0048427D">
        <w:rPr>
          <w:b/>
        </w:rPr>
        <w:t>н</w:t>
      </w:r>
      <w:r w:rsidR="0048427D" w:rsidRPr="00F3747F">
        <w:rPr>
          <w:b/>
        </w:rPr>
        <w:t xml:space="preserve"> </w:t>
      </w:r>
      <w:r w:rsidR="0048427D">
        <w:rPr>
          <w:b/>
        </w:rPr>
        <w:t>Мариньо</w:t>
      </w:r>
      <w:r w:rsidR="0048427D" w:rsidRPr="00F3747F">
        <w:rPr>
          <w:b/>
        </w:rPr>
        <w:t xml:space="preserve"> </w:t>
      </w:r>
      <w:r w:rsidR="0048427D">
        <w:rPr>
          <w:b/>
        </w:rPr>
        <w:t>Менендес</w:t>
      </w:r>
      <w:r w:rsidR="0048427D" w:rsidRPr="00F3747F">
        <w:t xml:space="preserve">, </w:t>
      </w:r>
      <w:r w:rsidR="0048427D">
        <w:t>страновой</w:t>
      </w:r>
      <w:r w:rsidR="0048427D" w:rsidRPr="00F3747F">
        <w:t xml:space="preserve"> </w:t>
      </w:r>
      <w:r w:rsidR="0048427D">
        <w:t>содокладчик</w:t>
      </w:r>
      <w:r w:rsidR="0048427D" w:rsidRPr="00F3747F">
        <w:t xml:space="preserve">, </w:t>
      </w:r>
      <w:r w:rsidR="0048427D">
        <w:t>спрашивает</w:t>
      </w:r>
      <w:r w:rsidR="0048427D" w:rsidRPr="00F3747F">
        <w:t xml:space="preserve">, </w:t>
      </w:r>
      <w:r w:rsidR="0048427D">
        <w:t>какие</w:t>
      </w:r>
      <w:r w:rsidR="0048427D" w:rsidRPr="00F3747F">
        <w:t xml:space="preserve"> </w:t>
      </w:r>
      <w:r w:rsidR="0048427D">
        <w:t>и</w:t>
      </w:r>
      <w:r w:rsidR="0048427D">
        <w:t>н</w:t>
      </w:r>
      <w:r w:rsidR="0048427D">
        <w:t>ституциональные гарантии доступны лицам, нуждающимся в международной защите</w:t>
      </w:r>
      <w:r w:rsidR="0048427D" w:rsidRPr="00F3747F">
        <w:t xml:space="preserve">, </w:t>
      </w:r>
      <w:r w:rsidR="0048427D">
        <w:t>в частности гражданам Колумбии на территории приграничных ра</w:t>
      </w:r>
      <w:r w:rsidR="0048427D">
        <w:t>й</w:t>
      </w:r>
      <w:r w:rsidR="0048427D">
        <w:t>онов</w:t>
      </w:r>
      <w:r w:rsidR="0048427D" w:rsidRPr="00F3747F">
        <w:t xml:space="preserve">. </w:t>
      </w:r>
      <w:r w:rsidR="0048427D" w:rsidRPr="00EA1FB4">
        <w:t xml:space="preserve">Венская конвенция 1963 </w:t>
      </w:r>
      <w:r w:rsidR="0048427D">
        <w:t>года</w:t>
      </w:r>
      <w:r w:rsidR="0048427D" w:rsidRPr="00EA1FB4">
        <w:t xml:space="preserve"> о консульских сношениях </w:t>
      </w:r>
      <w:r w:rsidR="0048427D">
        <w:t>требует</w:t>
      </w:r>
      <w:r w:rsidR="0048427D" w:rsidRPr="00EA1FB4">
        <w:t xml:space="preserve">, </w:t>
      </w:r>
      <w:r w:rsidR="0048427D">
        <w:t>чтобы</w:t>
      </w:r>
      <w:r w:rsidR="0048427D" w:rsidRPr="00EA1FB4">
        <w:t xml:space="preserve"> </w:t>
      </w:r>
      <w:r w:rsidR="0048427D">
        <w:t>высылающее</w:t>
      </w:r>
      <w:r w:rsidR="0048427D" w:rsidRPr="00EA1FB4">
        <w:t xml:space="preserve"> </w:t>
      </w:r>
      <w:r w:rsidR="0048427D">
        <w:t>государство</w:t>
      </w:r>
      <w:r w:rsidR="0048427D" w:rsidRPr="00EA1FB4">
        <w:t xml:space="preserve"> </w:t>
      </w:r>
      <w:r w:rsidR="0048427D">
        <w:t>было уведомлено об аресте или задержании</w:t>
      </w:r>
      <w:r w:rsidR="0048427D" w:rsidRPr="00EA1FB4">
        <w:t xml:space="preserve"> </w:t>
      </w:r>
      <w:r w:rsidR="0048427D">
        <w:t>гражд</w:t>
      </w:r>
      <w:r w:rsidR="0048427D">
        <w:t>а</w:t>
      </w:r>
      <w:r w:rsidR="0048427D">
        <w:t>нина такого государства</w:t>
      </w:r>
      <w:r w:rsidR="0048427D" w:rsidRPr="00EA1FB4">
        <w:t xml:space="preserve">. </w:t>
      </w:r>
      <w:r w:rsidR="0048427D">
        <w:t>Уведомляются ли консульства Колумбии в соответс</w:t>
      </w:r>
      <w:r w:rsidR="0048427D">
        <w:t>т</w:t>
      </w:r>
      <w:r w:rsidR="0048427D">
        <w:t>вии с указанной Конвенцией</w:t>
      </w:r>
      <w:r w:rsidR="0048427D" w:rsidRPr="00EA1FB4">
        <w:t xml:space="preserve">? </w:t>
      </w:r>
    </w:p>
    <w:p w:rsidR="0048427D" w:rsidRPr="00DD0756" w:rsidRDefault="00803473" w:rsidP="00B2727F">
      <w:pPr>
        <w:pStyle w:val="SingleTxtGR"/>
      </w:pPr>
      <w:r w:rsidRPr="00803473">
        <w:t>57.</w:t>
      </w:r>
      <w:r w:rsidRPr="00803473">
        <w:tab/>
      </w:r>
      <w:r w:rsidR="0048427D">
        <w:t>Он</w:t>
      </w:r>
      <w:r w:rsidR="0048427D" w:rsidRPr="00DD0756">
        <w:t xml:space="preserve"> </w:t>
      </w:r>
      <w:r w:rsidR="0048427D">
        <w:t>хотел</w:t>
      </w:r>
      <w:r w:rsidR="0048427D" w:rsidRPr="00DD0756">
        <w:t xml:space="preserve"> </w:t>
      </w:r>
      <w:r w:rsidR="0048427D">
        <w:t>бы</w:t>
      </w:r>
      <w:r w:rsidR="0048427D" w:rsidRPr="00DD0756">
        <w:t xml:space="preserve"> </w:t>
      </w:r>
      <w:r w:rsidR="0048427D">
        <w:t>знать</w:t>
      </w:r>
      <w:r w:rsidR="0048427D" w:rsidRPr="00DD0756">
        <w:t xml:space="preserve">, </w:t>
      </w:r>
      <w:r w:rsidR="0048427D">
        <w:t>какие</w:t>
      </w:r>
      <w:r w:rsidR="0048427D" w:rsidRPr="00DD0756">
        <w:t xml:space="preserve"> </w:t>
      </w:r>
      <w:r w:rsidR="0048427D">
        <w:t>предусмотрены</w:t>
      </w:r>
      <w:r w:rsidR="0048427D" w:rsidRPr="00DD0756">
        <w:t xml:space="preserve"> </w:t>
      </w:r>
      <w:r w:rsidR="0048427D">
        <w:t>средства</w:t>
      </w:r>
      <w:r w:rsidR="0048427D" w:rsidRPr="00DD0756">
        <w:t xml:space="preserve"> </w:t>
      </w:r>
      <w:r w:rsidR="0048427D">
        <w:t>конституционного</w:t>
      </w:r>
      <w:r w:rsidR="0048427D" w:rsidRPr="00DD0756">
        <w:t xml:space="preserve"> </w:t>
      </w:r>
      <w:r w:rsidR="0048427D">
        <w:t>ко</w:t>
      </w:r>
      <w:r w:rsidR="0048427D">
        <w:t>н</w:t>
      </w:r>
      <w:r w:rsidR="0048427D">
        <w:t>троля соблюдения прав</w:t>
      </w:r>
      <w:r w:rsidR="0048427D" w:rsidRPr="00DD0756">
        <w:t xml:space="preserve"> </w:t>
      </w:r>
      <w:r w:rsidR="0048427D">
        <w:t>человека коренных народов и какой орган</w:t>
      </w:r>
      <w:r w:rsidR="0048427D" w:rsidRPr="00DD0756">
        <w:t xml:space="preserve"> </w:t>
      </w:r>
      <w:r w:rsidR="0048427D">
        <w:t>отвечает за осуществление надзора в этой сфере</w:t>
      </w:r>
      <w:r w:rsidR="0048427D" w:rsidRPr="00DD0756">
        <w:t xml:space="preserve">. </w:t>
      </w:r>
      <w:r w:rsidR="0048427D">
        <w:t>Некоторые</w:t>
      </w:r>
      <w:r w:rsidR="0048427D" w:rsidRPr="00DD0756">
        <w:t xml:space="preserve"> </w:t>
      </w:r>
      <w:r w:rsidR="0048427D">
        <w:t>коренные народы предпоч</w:t>
      </w:r>
      <w:r w:rsidR="0048427D">
        <w:t>и</w:t>
      </w:r>
      <w:r w:rsidR="0048427D">
        <w:t>тают жить в изоляции, и их выбор следует уважать</w:t>
      </w:r>
      <w:r w:rsidR="0048427D" w:rsidRPr="00DD0756">
        <w:t xml:space="preserve">. </w:t>
      </w:r>
    </w:p>
    <w:p w:rsidR="0048427D" w:rsidRPr="006B185F" w:rsidRDefault="00803473" w:rsidP="00B2727F">
      <w:pPr>
        <w:pStyle w:val="SingleTxtGR"/>
      </w:pPr>
      <w:r w:rsidRPr="00803473">
        <w:t>58.</w:t>
      </w:r>
      <w:r w:rsidRPr="00803473">
        <w:tab/>
      </w:r>
      <w:r w:rsidR="0048427D">
        <w:t>Согласно</w:t>
      </w:r>
      <w:r w:rsidR="0048427D" w:rsidRPr="00DD0756">
        <w:t xml:space="preserve"> </w:t>
      </w:r>
      <w:r w:rsidR="0048427D">
        <w:t>представленным</w:t>
      </w:r>
      <w:r w:rsidR="0048427D" w:rsidRPr="00DD0756">
        <w:t xml:space="preserve"> </w:t>
      </w:r>
      <w:r w:rsidR="0048427D">
        <w:t>делегацией</w:t>
      </w:r>
      <w:r w:rsidR="0048427D" w:rsidRPr="00DD0756">
        <w:t xml:space="preserve"> </w:t>
      </w:r>
      <w:r w:rsidR="0048427D">
        <w:t>сведениям</w:t>
      </w:r>
      <w:r w:rsidR="0048427D" w:rsidRPr="00DD0756">
        <w:t xml:space="preserve">, </w:t>
      </w:r>
      <w:r w:rsidR="0048427D">
        <w:t>допросы</w:t>
      </w:r>
      <w:r w:rsidR="0048427D" w:rsidRPr="00DD0756">
        <w:t xml:space="preserve"> </w:t>
      </w:r>
      <w:r w:rsidR="0048427D">
        <w:t>проводятся</w:t>
      </w:r>
      <w:r w:rsidR="0048427D" w:rsidRPr="00DD0756">
        <w:t xml:space="preserve"> </w:t>
      </w:r>
      <w:r w:rsidR="0048427D">
        <w:t>прокурорами</w:t>
      </w:r>
      <w:r w:rsidR="0048427D" w:rsidRPr="00DD0756">
        <w:t xml:space="preserve"> </w:t>
      </w:r>
      <w:r w:rsidR="0048427D">
        <w:t>или</w:t>
      </w:r>
      <w:r w:rsidR="0048427D" w:rsidRPr="00DD0756">
        <w:t xml:space="preserve"> </w:t>
      </w:r>
      <w:r w:rsidR="0048427D">
        <w:t>сотрудниками судебной</w:t>
      </w:r>
      <w:r w:rsidR="0048427D" w:rsidRPr="00DD0756">
        <w:t xml:space="preserve"> </w:t>
      </w:r>
      <w:r w:rsidR="0048427D">
        <w:t>полиции</w:t>
      </w:r>
      <w:r w:rsidR="0048427D" w:rsidRPr="00DD0756">
        <w:t xml:space="preserve"> </w:t>
      </w:r>
      <w:r w:rsidR="0048427D">
        <w:t>под надзором</w:t>
      </w:r>
      <w:r w:rsidR="0048427D" w:rsidRPr="00DD0756">
        <w:t xml:space="preserve"> </w:t>
      </w:r>
      <w:r w:rsidR="0048427D">
        <w:t>соответс</w:t>
      </w:r>
      <w:r w:rsidR="0048427D">
        <w:t>т</w:t>
      </w:r>
      <w:r w:rsidR="0048427D">
        <w:t>вующего органа государственной прокуратуры</w:t>
      </w:r>
      <w:r w:rsidR="0048427D" w:rsidRPr="00DD0756">
        <w:t xml:space="preserve">. </w:t>
      </w:r>
      <w:r w:rsidR="0048427D">
        <w:t>Он</w:t>
      </w:r>
      <w:r w:rsidR="0048427D" w:rsidRPr="00F00907">
        <w:t xml:space="preserve"> </w:t>
      </w:r>
      <w:r w:rsidR="0048427D">
        <w:t>выражает</w:t>
      </w:r>
      <w:r w:rsidR="0048427D" w:rsidRPr="00F00907">
        <w:t xml:space="preserve"> </w:t>
      </w:r>
      <w:r w:rsidR="0048427D">
        <w:t>сомнения</w:t>
      </w:r>
      <w:r w:rsidR="0048427D" w:rsidRPr="00F00907">
        <w:t xml:space="preserve"> </w:t>
      </w:r>
      <w:r w:rsidR="0048427D">
        <w:t>в</w:t>
      </w:r>
      <w:r w:rsidR="0048427D" w:rsidRPr="00F00907">
        <w:t xml:space="preserve"> </w:t>
      </w:r>
      <w:r w:rsidR="0048427D">
        <w:t>обо</w:t>
      </w:r>
      <w:r w:rsidR="0048427D">
        <w:t>с</w:t>
      </w:r>
      <w:r w:rsidR="0048427D">
        <w:t>нованности</w:t>
      </w:r>
      <w:r w:rsidR="0048427D" w:rsidRPr="00F00907">
        <w:t xml:space="preserve"> </w:t>
      </w:r>
      <w:r w:rsidR="0048427D">
        <w:t>передачи</w:t>
      </w:r>
      <w:r w:rsidR="0048427D" w:rsidRPr="00F00907">
        <w:t xml:space="preserve"> </w:t>
      </w:r>
      <w:r w:rsidR="0048427D">
        <w:t>таких</w:t>
      </w:r>
      <w:r w:rsidR="0048427D" w:rsidRPr="00F00907">
        <w:t xml:space="preserve"> </w:t>
      </w:r>
      <w:r w:rsidR="0048427D">
        <w:t>обязанностей</w:t>
      </w:r>
      <w:r w:rsidR="0048427D" w:rsidRPr="00F00907">
        <w:t xml:space="preserve"> </w:t>
      </w:r>
      <w:r w:rsidR="0048427D">
        <w:t>судебной</w:t>
      </w:r>
      <w:r w:rsidR="0048427D" w:rsidRPr="00F00907">
        <w:t xml:space="preserve"> </w:t>
      </w:r>
      <w:r w:rsidR="0048427D">
        <w:t>полиции</w:t>
      </w:r>
      <w:r w:rsidR="0048427D" w:rsidRPr="00F00907">
        <w:t xml:space="preserve"> </w:t>
      </w:r>
      <w:r w:rsidR="0048427D">
        <w:t>и спрашивает,</w:t>
      </w:r>
      <w:r w:rsidR="0048427D" w:rsidRPr="00F00907">
        <w:t xml:space="preserve"> </w:t>
      </w:r>
      <w:r w:rsidR="0048427D">
        <w:t>в</w:t>
      </w:r>
      <w:r w:rsidR="0048427D">
        <w:t>е</w:t>
      </w:r>
      <w:r w:rsidR="0048427D">
        <w:t>дется ли а</w:t>
      </w:r>
      <w:r w:rsidR="0048427D">
        <w:t>у</w:t>
      </w:r>
      <w:r w:rsidR="0048427D">
        <w:t>дио- или видеозапись допросов</w:t>
      </w:r>
      <w:r w:rsidR="0048427D" w:rsidRPr="00F00907">
        <w:t xml:space="preserve">. </w:t>
      </w:r>
      <w:r w:rsidR="0048427D">
        <w:t>Если</w:t>
      </w:r>
      <w:r w:rsidR="0048427D" w:rsidRPr="006B185F">
        <w:t xml:space="preserve"> </w:t>
      </w:r>
      <w:r w:rsidR="0048427D">
        <w:t>в</w:t>
      </w:r>
      <w:r w:rsidR="0048427D" w:rsidRPr="006B185F">
        <w:t xml:space="preserve"> </w:t>
      </w:r>
      <w:r w:rsidR="0048427D">
        <w:t>ходе</w:t>
      </w:r>
      <w:r w:rsidR="0048427D" w:rsidRPr="006B185F">
        <w:t xml:space="preserve"> </w:t>
      </w:r>
      <w:r w:rsidR="0048427D">
        <w:t>допроса</w:t>
      </w:r>
      <w:r w:rsidR="0048427D" w:rsidRPr="006B185F">
        <w:t xml:space="preserve"> </w:t>
      </w:r>
      <w:r w:rsidR="0048427D">
        <w:t>выясняется</w:t>
      </w:r>
      <w:r w:rsidR="0048427D" w:rsidRPr="006B185F">
        <w:t xml:space="preserve">, </w:t>
      </w:r>
      <w:r w:rsidR="0048427D">
        <w:t>что</w:t>
      </w:r>
      <w:r w:rsidR="0048427D" w:rsidRPr="006B185F">
        <w:t xml:space="preserve"> </w:t>
      </w:r>
      <w:r w:rsidR="0048427D">
        <w:t>подозреваемый</w:t>
      </w:r>
      <w:r w:rsidR="0048427D" w:rsidRPr="006B185F">
        <w:t xml:space="preserve"> </w:t>
      </w:r>
      <w:r w:rsidR="0048427D">
        <w:t>может иметь</w:t>
      </w:r>
      <w:r w:rsidR="0048427D" w:rsidRPr="006B185F">
        <w:t xml:space="preserve"> </w:t>
      </w:r>
      <w:r w:rsidR="0048427D">
        <w:t>отношение</w:t>
      </w:r>
      <w:r w:rsidR="0048427D" w:rsidRPr="006B185F">
        <w:t xml:space="preserve"> </w:t>
      </w:r>
      <w:r w:rsidR="0048427D">
        <w:t>к</w:t>
      </w:r>
      <w:r w:rsidR="0048427D" w:rsidRPr="006B185F">
        <w:t xml:space="preserve"> </w:t>
      </w:r>
      <w:r w:rsidR="0048427D">
        <w:t>международной</w:t>
      </w:r>
      <w:r w:rsidR="0048427D" w:rsidRPr="006B185F">
        <w:t xml:space="preserve"> </w:t>
      </w:r>
      <w:r w:rsidR="0048427D">
        <w:t>организованной</w:t>
      </w:r>
      <w:r w:rsidR="0048427D" w:rsidRPr="006B185F">
        <w:t xml:space="preserve"> </w:t>
      </w:r>
      <w:r w:rsidR="0048427D">
        <w:t>пр</w:t>
      </w:r>
      <w:r w:rsidR="0048427D">
        <w:t>е</w:t>
      </w:r>
      <w:r w:rsidR="0048427D">
        <w:t>ступн</w:t>
      </w:r>
      <w:r w:rsidR="0048427D">
        <w:t>о</w:t>
      </w:r>
      <w:r w:rsidR="0048427D">
        <w:t>сти</w:t>
      </w:r>
      <w:r w:rsidR="0048427D" w:rsidRPr="006B185F">
        <w:t xml:space="preserve">, </w:t>
      </w:r>
      <w:r w:rsidR="0048427D">
        <w:t>передается ли эта информация</w:t>
      </w:r>
      <w:r w:rsidR="0048427D" w:rsidRPr="006B185F">
        <w:t xml:space="preserve"> </w:t>
      </w:r>
      <w:r w:rsidR="0048427D">
        <w:t>в полномочные органы других стран</w:t>
      </w:r>
      <w:r w:rsidR="0048427D" w:rsidRPr="006B185F">
        <w:t>?</w:t>
      </w:r>
    </w:p>
    <w:p w:rsidR="0048427D" w:rsidRPr="001B4949" w:rsidRDefault="00803473" w:rsidP="00B2727F">
      <w:pPr>
        <w:pStyle w:val="SingleTxtGR"/>
      </w:pPr>
      <w:r w:rsidRPr="00803473">
        <w:t>59.</w:t>
      </w:r>
      <w:r w:rsidRPr="00803473">
        <w:tab/>
      </w:r>
      <w:r w:rsidR="0048427D">
        <w:t>Ссылаясь</w:t>
      </w:r>
      <w:r w:rsidR="0048427D" w:rsidRPr="001B4949">
        <w:t xml:space="preserve"> </w:t>
      </w:r>
      <w:r w:rsidR="0048427D">
        <w:t>на</w:t>
      </w:r>
      <w:r w:rsidR="0048427D" w:rsidRPr="001B4949">
        <w:t xml:space="preserve"> </w:t>
      </w:r>
      <w:r w:rsidR="0048427D">
        <w:t>доклад</w:t>
      </w:r>
      <w:r w:rsidR="0048427D" w:rsidRPr="001B4949">
        <w:t xml:space="preserve"> Специальн</w:t>
      </w:r>
      <w:r w:rsidR="0048427D">
        <w:t>ого</w:t>
      </w:r>
      <w:r w:rsidR="0048427D" w:rsidRPr="001B4949">
        <w:t xml:space="preserve"> докладчик</w:t>
      </w:r>
      <w:r w:rsidR="0048427D">
        <w:t>а</w:t>
      </w:r>
      <w:r w:rsidR="0048427D" w:rsidRPr="001B4949">
        <w:t xml:space="preserve"> по вопросу о внесудебных, суммарных или произвольных казнях, </w:t>
      </w:r>
      <w:r w:rsidR="0048427D">
        <w:t>он</w:t>
      </w:r>
      <w:r w:rsidR="0048427D" w:rsidRPr="001B4949">
        <w:t xml:space="preserve"> </w:t>
      </w:r>
      <w:r w:rsidR="0048427D">
        <w:t>присоединяется к обращенному к г</w:t>
      </w:r>
      <w:r w:rsidR="0048427D">
        <w:t>о</w:t>
      </w:r>
      <w:r w:rsidR="0048427D">
        <w:t>сударству-участнику призыву Председателя рассмотреть возможность создания независимого органа по надзору за полицией</w:t>
      </w:r>
      <w:r w:rsidR="0048427D" w:rsidRPr="001B4949">
        <w:t>.</w:t>
      </w:r>
    </w:p>
    <w:p w:rsidR="0048427D" w:rsidRPr="001B4949" w:rsidRDefault="005F52FA" w:rsidP="00B2727F">
      <w:pPr>
        <w:pStyle w:val="SingleTxtGR"/>
      </w:pPr>
      <w:r w:rsidRPr="005F52FA">
        <w:t>60.</w:t>
      </w:r>
      <w:r w:rsidRPr="005F52FA">
        <w:tab/>
      </w:r>
      <w:r w:rsidR="0048427D">
        <w:t>Он</w:t>
      </w:r>
      <w:r w:rsidR="0048427D" w:rsidRPr="001B4949">
        <w:t xml:space="preserve"> </w:t>
      </w:r>
      <w:r w:rsidR="0048427D">
        <w:t>спрашивает</w:t>
      </w:r>
      <w:r w:rsidR="0048427D" w:rsidRPr="001B4949">
        <w:t xml:space="preserve">, </w:t>
      </w:r>
      <w:r w:rsidR="0048427D">
        <w:t>имеются ли данные о смертности лиц, находящихся под стражей</w:t>
      </w:r>
      <w:r w:rsidR="0048427D" w:rsidRPr="001B4949">
        <w:t xml:space="preserve">. </w:t>
      </w:r>
    </w:p>
    <w:p w:rsidR="0048427D" w:rsidRPr="00A3218B" w:rsidRDefault="005F52FA" w:rsidP="00B2727F">
      <w:pPr>
        <w:pStyle w:val="SingleTxtGR"/>
      </w:pPr>
      <w:r w:rsidRPr="005F52FA">
        <w:t>61.</w:t>
      </w:r>
      <w:r w:rsidRPr="005F52FA">
        <w:tab/>
      </w:r>
      <w:r w:rsidR="0048427D">
        <w:t>Положительно</w:t>
      </w:r>
      <w:r w:rsidR="0048427D" w:rsidRPr="000E5C34">
        <w:t xml:space="preserve"> </w:t>
      </w:r>
      <w:r w:rsidR="0048427D">
        <w:t>оценивая</w:t>
      </w:r>
      <w:r w:rsidR="0048427D" w:rsidRPr="000E5C34">
        <w:t xml:space="preserve"> </w:t>
      </w:r>
      <w:r w:rsidR="0048427D">
        <w:t>резкое</w:t>
      </w:r>
      <w:r w:rsidR="0048427D" w:rsidRPr="000E5C34">
        <w:t xml:space="preserve"> </w:t>
      </w:r>
      <w:r w:rsidR="0048427D">
        <w:t>сокращение</w:t>
      </w:r>
      <w:r w:rsidR="0048427D" w:rsidRPr="000E5C34">
        <w:t xml:space="preserve"> </w:t>
      </w:r>
      <w:r w:rsidR="0048427D">
        <w:t>количества</w:t>
      </w:r>
      <w:r w:rsidR="0048427D" w:rsidRPr="000E5C34">
        <w:t xml:space="preserve"> </w:t>
      </w:r>
      <w:r w:rsidR="0048427D">
        <w:t>лиц</w:t>
      </w:r>
      <w:r w:rsidR="0048427D" w:rsidRPr="000E5C34">
        <w:t xml:space="preserve">, </w:t>
      </w:r>
      <w:r w:rsidR="0048427D">
        <w:t>находящихся</w:t>
      </w:r>
      <w:r w:rsidR="0048427D" w:rsidRPr="000E5C34">
        <w:t xml:space="preserve"> </w:t>
      </w:r>
      <w:r w:rsidR="0048427D">
        <w:t>в</w:t>
      </w:r>
      <w:r w:rsidR="0048427D" w:rsidRPr="000E5C34">
        <w:t xml:space="preserve"> </w:t>
      </w:r>
      <w:r w:rsidR="0048427D">
        <w:t>предварительном</w:t>
      </w:r>
      <w:r w:rsidR="0048427D" w:rsidRPr="000E5C34">
        <w:t xml:space="preserve"> </w:t>
      </w:r>
      <w:r w:rsidR="0048427D">
        <w:t>заключении</w:t>
      </w:r>
      <w:r w:rsidR="0048427D" w:rsidRPr="000E5C34">
        <w:t xml:space="preserve">, </w:t>
      </w:r>
      <w:r w:rsidR="0048427D">
        <w:t>он спрашивает,</w:t>
      </w:r>
      <w:r w:rsidR="0048427D" w:rsidRPr="000E5C34">
        <w:t xml:space="preserve"> </w:t>
      </w:r>
      <w:r w:rsidR="0048427D">
        <w:t>было ли отменено чрезвыча</w:t>
      </w:r>
      <w:r w:rsidR="0048427D">
        <w:t>й</w:t>
      </w:r>
      <w:r w:rsidR="0048427D">
        <w:t>ное положение, объявленное в связи</w:t>
      </w:r>
      <w:r w:rsidR="0048427D" w:rsidRPr="000E5C34">
        <w:t xml:space="preserve"> </w:t>
      </w:r>
      <w:r w:rsidR="0048427D">
        <w:t>с проблемой переполненности тюрем</w:t>
      </w:r>
      <w:r w:rsidR="0048427D" w:rsidRPr="000E5C34">
        <w:t xml:space="preserve">. </w:t>
      </w:r>
      <w:r w:rsidR="0048427D">
        <w:t>Он также хотел бы знать,</w:t>
      </w:r>
      <w:r w:rsidR="0048427D" w:rsidRPr="00A3218B">
        <w:t xml:space="preserve"> </w:t>
      </w:r>
      <w:r w:rsidR="0048427D">
        <w:t>имеются ли в Эквадоре судьи, проверяющие состояние тюрем</w:t>
      </w:r>
      <w:r w:rsidR="0048427D" w:rsidRPr="00A3218B">
        <w:t>.</w:t>
      </w:r>
    </w:p>
    <w:p w:rsidR="0048427D" w:rsidRPr="00546CA1" w:rsidRDefault="005F52FA" w:rsidP="00B2727F">
      <w:pPr>
        <w:pStyle w:val="SingleTxtGR"/>
      </w:pPr>
      <w:r w:rsidRPr="005F52FA">
        <w:t>62.</w:t>
      </w:r>
      <w:r w:rsidRPr="005F52FA">
        <w:tab/>
      </w:r>
      <w:r w:rsidR="0048427D">
        <w:t>Он</w:t>
      </w:r>
      <w:r w:rsidR="0048427D" w:rsidRPr="00546CA1">
        <w:t xml:space="preserve"> </w:t>
      </w:r>
      <w:r w:rsidR="0048427D">
        <w:t>спрашивает</w:t>
      </w:r>
      <w:r w:rsidR="0048427D" w:rsidRPr="00546CA1">
        <w:t xml:space="preserve"> </w:t>
      </w:r>
      <w:r w:rsidR="0048427D">
        <w:t>о</w:t>
      </w:r>
      <w:r w:rsidR="0048427D" w:rsidRPr="00546CA1">
        <w:t xml:space="preserve"> </w:t>
      </w:r>
      <w:r w:rsidR="0048427D">
        <w:t>терапевтических</w:t>
      </w:r>
      <w:r w:rsidR="0048427D" w:rsidRPr="00546CA1">
        <w:t xml:space="preserve"> </w:t>
      </w:r>
      <w:r w:rsidR="0048427D">
        <w:t>отделениях</w:t>
      </w:r>
      <w:r w:rsidR="0048427D" w:rsidRPr="00546CA1">
        <w:t xml:space="preserve"> </w:t>
      </w:r>
      <w:r w:rsidR="0048427D">
        <w:t>в</w:t>
      </w:r>
      <w:r w:rsidR="0048427D" w:rsidRPr="00546CA1">
        <w:t xml:space="preserve"> </w:t>
      </w:r>
      <w:r w:rsidR="0048427D">
        <w:t>центрах</w:t>
      </w:r>
      <w:r w:rsidR="0048427D" w:rsidRPr="00546CA1">
        <w:t xml:space="preserve"> </w:t>
      </w:r>
      <w:r w:rsidR="0048427D">
        <w:t>социальной</w:t>
      </w:r>
      <w:r w:rsidR="0048427D" w:rsidRPr="00546CA1">
        <w:t xml:space="preserve"> </w:t>
      </w:r>
      <w:r w:rsidR="0048427D">
        <w:t>ре</w:t>
      </w:r>
      <w:r w:rsidR="0048427D">
        <w:t>а</w:t>
      </w:r>
      <w:r w:rsidR="0048427D">
        <w:t>билитации, упомянутых в пункте</w:t>
      </w:r>
      <w:r w:rsidR="0048427D" w:rsidRPr="00546CA1">
        <w:t xml:space="preserve"> 128 </w:t>
      </w:r>
      <w:r w:rsidR="0048427D">
        <w:t>доклада</w:t>
      </w:r>
      <w:r w:rsidR="0048427D" w:rsidRPr="00546CA1">
        <w:t xml:space="preserve">. </w:t>
      </w:r>
      <w:r w:rsidR="0048427D">
        <w:t>Работают</w:t>
      </w:r>
      <w:r w:rsidR="0048427D" w:rsidRPr="00546CA1">
        <w:t xml:space="preserve"> </w:t>
      </w:r>
      <w:r w:rsidR="0048427D">
        <w:t>ли</w:t>
      </w:r>
      <w:r w:rsidR="0048427D" w:rsidRPr="00546CA1">
        <w:t xml:space="preserve"> </w:t>
      </w:r>
      <w:r w:rsidR="0048427D">
        <w:t>они</w:t>
      </w:r>
      <w:r w:rsidR="0048427D" w:rsidRPr="00546CA1">
        <w:t xml:space="preserve"> </w:t>
      </w:r>
      <w:r w:rsidR="0048427D">
        <w:t>на территории центров реабилитации</w:t>
      </w:r>
      <w:r w:rsidR="0048427D" w:rsidRPr="00546CA1">
        <w:t xml:space="preserve"> </w:t>
      </w:r>
      <w:r w:rsidR="0048427D">
        <w:t>или за их пределами</w:t>
      </w:r>
      <w:r w:rsidR="0048427D" w:rsidRPr="00546CA1">
        <w:t>?</w:t>
      </w:r>
    </w:p>
    <w:p w:rsidR="0048427D" w:rsidRPr="00546CA1" w:rsidRDefault="005F52FA" w:rsidP="00B2727F">
      <w:pPr>
        <w:pStyle w:val="SingleTxtGR"/>
      </w:pPr>
      <w:r w:rsidRPr="005F52FA">
        <w:t>63.</w:t>
      </w:r>
      <w:r w:rsidRPr="005F52FA">
        <w:tab/>
      </w:r>
      <w:r w:rsidR="0048427D">
        <w:t>В</w:t>
      </w:r>
      <w:r w:rsidR="0048427D" w:rsidRPr="00546CA1">
        <w:t xml:space="preserve"> </w:t>
      </w:r>
      <w:r w:rsidR="0048427D">
        <w:t>отношении</w:t>
      </w:r>
      <w:r w:rsidR="0048427D" w:rsidRPr="00546CA1">
        <w:t xml:space="preserve"> </w:t>
      </w:r>
      <w:r w:rsidR="0048427D">
        <w:t>правительственных</w:t>
      </w:r>
      <w:r w:rsidR="0048427D" w:rsidRPr="00546CA1">
        <w:t xml:space="preserve"> </w:t>
      </w:r>
      <w:r w:rsidR="0048427D">
        <w:t>планов</w:t>
      </w:r>
      <w:r w:rsidR="0048427D" w:rsidRPr="00546CA1">
        <w:t xml:space="preserve"> </w:t>
      </w:r>
      <w:r w:rsidR="0048427D">
        <w:t>судебной</w:t>
      </w:r>
      <w:r w:rsidR="0048427D" w:rsidRPr="00546CA1">
        <w:t xml:space="preserve"> </w:t>
      </w:r>
      <w:r w:rsidR="0048427D">
        <w:t>реформы</w:t>
      </w:r>
      <w:r w:rsidR="0048427D" w:rsidRPr="00546CA1">
        <w:t xml:space="preserve"> </w:t>
      </w:r>
      <w:r w:rsidR="0048427D">
        <w:t>он</w:t>
      </w:r>
      <w:r w:rsidR="0048427D" w:rsidRPr="00546CA1">
        <w:t xml:space="preserve"> </w:t>
      </w:r>
      <w:r w:rsidR="0048427D">
        <w:t>подче</w:t>
      </w:r>
      <w:r w:rsidR="0048427D">
        <w:t>р</w:t>
      </w:r>
      <w:r w:rsidR="0048427D">
        <w:t>кивает</w:t>
      </w:r>
      <w:r w:rsidR="0048427D" w:rsidRPr="00546CA1">
        <w:t xml:space="preserve"> </w:t>
      </w:r>
      <w:r w:rsidR="0048427D">
        <w:t>важность</w:t>
      </w:r>
      <w:r w:rsidR="0048427D" w:rsidRPr="00546CA1">
        <w:t xml:space="preserve"> </w:t>
      </w:r>
      <w:r w:rsidR="0048427D">
        <w:t>сохранения</w:t>
      </w:r>
      <w:r w:rsidR="0048427D" w:rsidRPr="00546CA1">
        <w:t xml:space="preserve"> </w:t>
      </w:r>
      <w:r w:rsidR="0048427D">
        <w:t>независимости</w:t>
      </w:r>
      <w:r w:rsidR="0048427D" w:rsidRPr="00546CA1">
        <w:t xml:space="preserve"> </w:t>
      </w:r>
      <w:r w:rsidR="0048427D">
        <w:t>судебной власти</w:t>
      </w:r>
      <w:r w:rsidR="0048427D" w:rsidRPr="00546CA1">
        <w:t xml:space="preserve"> </w:t>
      </w:r>
      <w:r w:rsidR="0048427D">
        <w:t>и спрашивает,</w:t>
      </w:r>
      <w:r w:rsidR="0048427D" w:rsidRPr="00546CA1">
        <w:t xml:space="preserve"> </w:t>
      </w:r>
      <w:r w:rsidR="0048427D">
        <w:t>б</w:t>
      </w:r>
      <w:r w:rsidR="0048427D">
        <w:t>у</w:t>
      </w:r>
      <w:r w:rsidR="0048427D">
        <w:t>дет ли исполнительная власть принимать участие в назначении судей</w:t>
      </w:r>
      <w:r w:rsidR="0048427D" w:rsidRPr="00546CA1">
        <w:t xml:space="preserve">, </w:t>
      </w:r>
      <w:r w:rsidR="0048427D">
        <w:t>в частн</w:t>
      </w:r>
      <w:r w:rsidR="0048427D">
        <w:t>о</w:t>
      </w:r>
      <w:r w:rsidR="0048427D">
        <w:t>сти с</w:t>
      </w:r>
      <w:r w:rsidR="0048427D">
        <w:t>у</w:t>
      </w:r>
      <w:r w:rsidR="0048427D">
        <w:t>дей апелляционного и Верховного судов</w:t>
      </w:r>
      <w:r w:rsidR="0048427D" w:rsidRPr="00546CA1">
        <w:t>.</w:t>
      </w:r>
    </w:p>
    <w:p w:rsidR="0048427D" w:rsidRPr="00313A15" w:rsidRDefault="005F52FA" w:rsidP="00B2727F">
      <w:pPr>
        <w:pStyle w:val="SingleTxtGR"/>
      </w:pPr>
      <w:r w:rsidRPr="005F52FA">
        <w:t>64.</w:t>
      </w:r>
      <w:r w:rsidRPr="005F52FA">
        <w:tab/>
      </w:r>
      <w:r w:rsidR="0048427D">
        <w:t>Он</w:t>
      </w:r>
      <w:r w:rsidR="0048427D" w:rsidRPr="003939FA">
        <w:t xml:space="preserve"> </w:t>
      </w:r>
      <w:r w:rsidR="0048427D">
        <w:t>понимает</w:t>
      </w:r>
      <w:r w:rsidR="0048427D" w:rsidRPr="003939FA">
        <w:t xml:space="preserve">, </w:t>
      </w:r>
      <w:r w:rsidR="0048427D">
        <w:t>что</w:t>
      </w:r>
      <w:r w:rsidR="0048427D" w:rsidRPr="003939FA">
        <w:t xml:space="preserve"> </w:t>
      </w:r>
      <w:r w:rsidR="0048427D">
        <w:t>сельские</w:t>
      </w:r>
      <w:r w:rsidR="0048427D" w:rsidRPr="003939FA">
        <w:t xml:space="preserve"> </w:t>
      </w:r>
      <w:r w:rsidR="0048427D">
        <w:t>советы</w:t>
      </w:r>
      <w:r w:rsidR="0048427D" w:rsidRPr="003939FA">
        <w:t xml:space="preserve"> </w:t>
      </w:r>
      <w:r w:rsidR="0048427D">
        <w:t>самообороны</w:t>
      </w:r>
      <w:r w:rsidR="0048427D" w:rsidRPr="003939FA">
        <w:t xml:space="preserve"> </w:t>
      </w:r>
      <w:r w:rsidR="0048427D">
        <w:t>были</w:t>
      </w:r>
      <w:r w:rsidR="0048427D" w:rsidRPr="003939FA">
        <w:t xml:space="preserve"> </w:t>
      </w:r>
      <w:r w:rsidR="0048427D">
        <w:t>созданы</w:t>
      </w:r>
      <w:r w:rsidR="0048427D" w:rsidRPr="003939FA">
        <w:t xml:space="preserve"> </w:t>
      </w:r>
      <w:r w:rsidR="0048427D">
        <w:t>местным</w:t>
      </w:r>
      <w:r w:rsidR="0048427D" w:rsidRPr="003939FA">
        <w:t xml:space="preserve"> </w:t>
      </w:r>
      <w:r w:rsidR="0048427D">
        <w:t>населением</w:t>
      </w:r>
      <w:r w:rsidR="0048427D" w:rsidRPr="00FE62D8">
        <w:t xml:space="preserve"> </w:t>
      </w:r>
      <w:r w:rsidR="0048427D">
        <w:t>спонтанно, но правительство в настоящее время осуществляет м</w:t>
      </w:r>
      <w:r w:rsidR="0048427D">
        <w:t>о</w:t>
      </w:r>
      <w:r w:rsidR="0048427D">
        <w:t>ниторинг с целью</w:t>
      </w:r>
      <w:r w:rsidR="0048427D" w:rsidRPr="003939FA">
        <w:t xml:space="preserve"> </w:t>
      </w:r>
      <w:r w:rsidR="0048427D">
        <w:t>обеспечения их подконтрольности государству</w:t>
      </w:r>
      <w:r w:rsidR="0048427D" w:rsidRPr="003939FA">
        <w:t xml:space="preserve">. </w:t>
      </w:r>
      <w:r w:rsidR="0048427D">
        <w:t>На каком</w:t>
      </w:r>
      <w:r w:rsidR="0048427D" w:rsidRPr="00313A15">
        <w:t xml:space="preserve"> </w:t>
      </w:r>
      <w:r w:rsidR="0048427D">
        <w:t>эт</w:t>
      </w:r>
      <w:r w:rsidR="0048427D">
        <w:t>а</w:t>
      </w:r>
      <w:r w:rsidR="0048427D">
        <w:t>пе</w:t>
      </w:r>
      <w:r w:rsidR="0048427D" w:rsidRPr="00313A15">
        <w:t xml:space="preserve"> </w:t>
      </w:r>
      <w:r w:rsidR="0048427D">
        <w:t>находится</w:t>
      </w:r>
      <w:r w:rsidR="0048427D" w:rsidRPr="00313A15">
        <w:t xml:space="preserve"> </w:t>
      </w:r>
      <w:r w:rsidR="0048427D">
        <w:t>этот</w:t>
      </w:r>
      <w:r w:rsidR="0048427D" w:rsidRPr="00313A15">
        <w:t xml:space="preserve"> </w:t>
      </w:r>
      <w:r w:rsidR="0048427D">
        <w:t>процесс</w:t>
      </w:r>
      <w:r w:rsidR="0048427D" w:rsidRPr="00313A15">
        <w:t>?</w:t>
      </w:r>
    </w:p>
    <w:p w:rsidR="0048427D" w:rsidRPr="002B162D" w:rsidRDefault="005F52FA" w:rsidP="00B2727F">
      <w:pPr>
        <w:pStyle w:val="SingleTxtGR"/>
      </w:pPr>
      <w:r w:rsidRPr="005F52FA">
        <w:t>65.</w:t>
      </w:r>
      <w:r w:rsidRPr="005F52FA">
        <w:tab/>
      </w:r>
      <w:r w:rsidR="0048427D">
        <w:rPr>
          <w:b/>
        </w:rPr>
        <w:t>Г</w:t>
      </w:r>
      <w:r w:rsidR="0048427D" w:rsidRPr="003939FA">
        <w:rPr>
          <w:b/>
        </w:rPr>
        <w:t>-</w:t>
      </w:r>
      <w:r w:rsidR="0048427D">
        <w:rPr>
          <w:b/>
        </w:rPr>
        <w:t>н</w:t>
      </w:r>
      <w:r w:rsidR="0048427D" w:rsidRPr="003939FA">
        <w:rPr>
          <w:b/>
        </w:rPr>
        <w:t xml:space="preserve"> </w:t>
      </w:r>
      <w:r w:rsidR="0048427D">
        <w:rPr>
          <w:b/>
        </w:rPr>
        <w:t>Бруни</w:t>
      </w:r>
      <w:r w:rsidR="0048427D" w:rsidRPr="003939FA">
        <w:t xml:space="preserve">, </w:t>
      </w:r>
      <w:r w:rsidR="0048427D">
        <w:t>ссылаясь</w:t>
      </w:r>
      <w:r w:rsidR="0048427D" w:rsidRPr="003939FA">
        <w:t xml:space="preserve"> </w:t>
      </w:r>
      <w:r w:rsidR="0048427D">
        <w:t>на</w:t>
      </w:r>
      <w:r w:rsidR="0048427D" w:rsidRPr="003939FA">
        <w:t xml:space="preserve"> </w:t>
      </w:r>
      <w:r w:rsidR="00467A0C">
        <w:t xml:space="preserve"> </w:t>
      </w:r>
      <w:r w:rsidR="0048427D">
        <w:t>заявления</w:t>
      </w:r>
      <w:r w:rsidR="0048427D" w:rsidRPr="003939FA">
        <w:t xml:space="preserve"> </w:t>
      </w:r>
      <w:r w:rsidR="0048427D">
        <w:t>о</w:t>
      </w:r>
      <w:r w:rsidR="0048427D" w:rsidRPr="003939FA">
        <w:t xml:space="preserve"> </w:t>
      </w:r>
      <w:r w:rsidR="0048427D">
        <w:t>пытках</w:t>
      </w:r>
      <w:r w:rsidR="0048427D" w:rsidRPr="003939FA">
        <w:t xml:space="preserve"> </w:t>
      </w:r>
      <w:r w:rsidR="0048427D">
        <w:t>в</w:t>
      </w:r>
      <w:r w:rsidR="0048427D" w:rsidRPr="003939FA">
        <w:t xml:space="preserve"> </w:t>
      </w:r>
      <w:r w:rsidR="0048427D">
        <w:t>местах</w:t>
      </w:r>
      <w:r w:rsidR="0048427D" w:rsidRPr="003939FA">
        <w:t xml:space="preserve"> </w:t>
      </w:r>
      <w:r w:rsidR="0048427D">
        <w:t>содержания</w:t>
      </w:r>
      <w:r w:rsidR="0048427D" w:rsidRPr="003939FA">
        <w:t xml:space="preserve"> </w:t>
      </w:r>
      <w:r w:rsidR="0048427D">
        <w:t>под</w:t>
      </w:r>
      <w:r w:rsidR="0048427D" w:rsidRPr="003939FA">
        <w:t xml:space="preserve"> </w:t>
      </w:r>
      <w:r w:rsidR="0048427D">
        <w:t>стражей</w:t>
      </w:r>
      <w:r w:rsidR="0048427D" w:rsidRPr="003939FA">
        <w:t xml:space="preserve">, </w:t>
      </w:r>
      <w:r w:rsidR="0048427D">
        <w:t>говорит</w:t>
      </w:r>
      <w:r w:rsidR="0048427D" w:rsidRPr="003939FA">
        <w:t xml:space="preserve">, </w:t>
      </w:r>
      <w:r w:rsidR="0048427D">
        <w:t>что</w:t>
      </w:r>
      <w:r w:rsidR="0048427D" w:rsidRPr="003939FA">
        <w:t xml:space="preserve"> </w:t>
      </w:r>
      <w:r w:rsidR="0048427D">
        <w:t>подозрения</w:t>
      </w:r>
      <w:r w:rsidR="0048427D" w:rsidRPr="003939FA">
        <w:t xml:space="preserve"> </w:t>
      </w:r>
      <w:r w:rsidR="0048427D">
        <w:t>Председателя</w:t>
      </w:r>
      <w:r w:rsidR="0048427D" w:rsidRPr="003939FA">
        <w:t xml:space="preserve"> </w:t>
      </w:r>
      <w:r w:rsidR="0048427D">
        <w:t>в отношении того</w:t>
      </w:r>
      <w:r w:rsidR="0048427D" w:rsidRPr="003939FA">
        <w:t xml:space="preserve">, </w:t>
      </w:r>
      <w:r w:rsidR="0048427D">
        <w:t>что</w:t>
      </w:r>
      <w:r w:rsidR="0048427D" w:rsidRPr="003939FA">
        <w:t xml:space="preserve"> </w:t>
      </w:r>
      <w:r w:rsidR="0048427D">
        <w:t>атм</w:t>
      </w:r>
      <w:r w:rsidR="0048427D">
        <w:t>о</w:t>
      </w:r>
      <w:r w:rsidR="0048427D">
        <w:t>сфера</w:t>
      </w:r>
      <w:r w:rsidR="0048427D" w:rsidRPr="003939FA">
        <w:t xml:space="preserve"> </w:t>
      </w:r>
      <w:r w:rsidR="0048427D">
        <w:t>страха</w:t>
      </w:r>
      <w:r w:rsidR="0048427D" w:rsidRPr="003939FA">
        <w:t xml:space="preserve"> </w:t>
      </w:r>
      <w:r w:rsidR="0048427D">
        <w:t>и</w:t>
      </w:r>
      <w:r w:rsidR="0048427D" w:rsidRPr="003939FA">
        <w:t xml:space="preserve"> </w:t>
      </w:r>
      <w:r w:rsidR="0048427D">
        <w:t>запугивания</w:t>
      </w:r>
      <w:r w:rsidR="0048427D" w:rsidRPr="003939FA">
        <w:t xml:space="preserve"> </w:t>
      </w:r>
      <w:r w:rsidR="0048427D">
        <w:t>может</w:t>
      </w:r>
      <w:r w:rsidR="0048427D" w:rsidRPr="003939FA">
        <w:t xml:space="preserve"> </w:t>
      </w:r>
      <w:r w:rsidR="0048427D">
        <w:t>сдерживать</w:t>
      </w:r>
      <w:r w:rsidR="0048427D" w:rsidRPr="003939FA">
        <w:t xml:space="preserve"> </w:t>
      </w:r>
      <w:r w:rsidR="0048427D">
        <w:t>заключенных</w:t>
      </w:r>
      <w:r w:rsidR="0048427D" w:rsidRPr="003939FA">
        <w:t xml:space="preserve">, </w:t>
      </w:r>
      <w:r w:rsidR="0048427D">
        <w:t>желающих</w:t>
      </w:r>
      <w:r w:rsidR="0048427D" w:rsidRPr="003939FA">
        <w:t xml:space="preserve"> </w:t>
      </w:r>
      <w:r w:rsidR="0048427D">
        <w:t>выст</w:t>
      </w:r>
      <w:r w:rsidR="0048427D">
        <w:t>у</w:t>
      </w:r>
      <w:r w:rsidR="0048427D">
        <w:t>пить</w:t>
      </w:r>
      <w:r w:rsidR="0048427D" w:rsidRPr="003939FA">
        <w:t xml:space="preserve"> </w:t>
      </w:r>
      <w:r w:rsidR="0048427D">
        <w:t>открыто</w:t>
      </w:r>
      <w:r w:rsidR="0048427D" w:rsidRPr="003939FA">
        <w:t xml:space="preserve">, </w:t>
      </w:r>
      <w:r w:rsidR="0048427D">
        <w:t>были</w:t>
      </w:r>
      <w:r w:rsidR="0048427D" w:rsidRPr="003939FA">
        <w:t xml:space="preserve"> </w:t>
      </w:r>
      <w:r w:rsidR="0048427D">
        <w:t>подтверждены</w:t>
      </w:r>
      <w:r w:rsidR="0048427D" w:rsidRPr="003939FA">
        <w:t xml:space="preserve"> </w:t>
      </w:r>
      <w:r w:rsidR="0048427D">
        <w:t>докладом</w:t>
      </w:r>
      <w:r w:rsidR="0048427D" w:rsidRPr="003939FA">
        <w:t xml:space="preserve"> </w:t>
      </w:r>
      <w:r w:rsidR="0048427D">
        <w:t>Фонда</w:t>
      </w:r>
      <w:r w:rsidR="0048427D" w:rsidRPr="003939FA">
        <w:t xml:space="preserve"> </w:t>
      </w:r>
      <w:r w:rsidR="0048427D">
        <w:t>полной</w:t>
      </w:r>
      <w:r w:rsidR="0048427D" w:rsidRPr="003939FA">
        <w:t xml:space="preserve"> </w:t>
      </w:r>
      <w:r w:rsidR="0048427D">
        <w:t>реабилитации</w:t>
      </w:r>
      <w:r w:rsidR="0048427D" w:rsidRPr="003939FA">
        <w:t xml:space="preserve"> </w:t>
      </w:r>
      <w:r w:rsidR="0048427D">
        <w:t>жертв</w:t>
      </w:r>
      <w:r w:rsidR="0048427D" w:rsidRPr="003939FA">
        <w:t xml:space="preserve"> </w:t>
      </w:r>
      <w:r w:rsidR="0048427D">
        <w:t>насилия</w:t>
      </w:r>
      <w:r w:rsidR="0048427D" w:rsidRPr="003939FA">
        <w:t xml:space="preserve"> (</w:t>
      </w:r>
      <w:r w:rsidR="0048427D">
        <w:t>ПРИВА)</w:t>
      </w:r>
      <w:r w:rsidR="007B182E">
        <w:t>.</w:t>
      </w:r>
      <w:r w:rsidR="0048427D" w:rsidRPr="003939FA">
        <w:t xml:space="preserve"> </w:t>
      </w:r>
      <w:r w:rsidR="0048427D">
        <w:t>В</w:t>
      </w:r>
      <w:r w:rsidR="0048427D" w:rsidRPr="003939FA">
        <w:t xml:space="preserve"> </w:t>
      </w:r>
      <w:r w:rsidR="0048427D">
        <w:t>докладе</w:t>
      </w:r>
      <w:r w:rsidR="0048427D" w:rsidRPr="003939FA">
        <w:t xml:space="preserve"> </w:t>
      </w:r>
      <w:r w:rsidR="0048427D">
        <w:t>указано</w:t>
      </w:r>
      <w:r w:rsidR="0048427D" w:rsidRPr="003939FA">
        <w:t xml:space="preserve"> </w:t>
      </w:r>
      <w:r w:rsidR="0048427D">
        <w:t>на</w:t>
      </w:r>
      <w:r w:rsidR="0048427D" w:rsidRPr="003939FA">
        <w:t xml:space="preserve"> </w:t>
      </w:r>
      <w:r w:rsidR="0048427D">
        <w:t>наличие</w:t>
      </w:r>
      <w:r w:rsidR="0048427D" w:rsidRPr="003939FA">
        <w:t xml:space="preserve"> </w:t>
      </w:r>
      <w:r w:rsidR="0048427D">
        <w:t>серьезных</w:t>
      </w:r>
      <w:r w:rsidR="0048427D" w:rsidRPr="003939FA">
        <w:t xml:space="preserve"> </w:t>
      </w:r>
      <w:r w:rsidR="0048427D">
        <w:t>расхожд</w:t>
      </w:r>
      <w:r w:rsidR="0048427D">
        <w:t>е</w:t>
      </w:r>
      <w:r w:rsidR="0048427D">
        <w:t>ний</w:t>
      </w:r>
      <w:r w:rsidR="0048427D" w:rsidRPr="003939FA">
        <w:t xml:space="preserve"> </w:t>
      </w:r>
      <w:r w:rsidR="0048427D">
        <w:t>между</w:t>
      </w:r>
      <w:r w:rsidR="0048427D" w:rsidRPr="003939FA">
        <w:t xml:space="preserve"> </w:t>
      </w:r>
      <w:r w:rsidR="0048427D">
        <w:t>числом случаев</w:t>
      </w:r>
      <w:r w:rsidR="0048427D" w:rsidRPr="003939FA">
        <w:t xml:space="preserve"> </w:t>
      </w:r>
      <w:r w:rsidR="0048427D">
        <w:t>насилия</w:t>
      </w:r>
      <w:r w:rsidR="0048427D" w:rsidRPr="003939FA">
        <w:t xml:space="preserve"> </w:t>
      </w:r>
      <w:r w:rsidR="0048427D">
        <w:t>и</w:t>
      </w:r>
      <w:r w:rsidR="0048427D" w:rsidRPr="003939FA">
        <w:t xml:space="preserve"> </w:t>
      </w:r>
      <w:r w:rsidR="0048427D">
        <w:t>плохого</w:t>
      </w:r>
      <w:r w:rsidR="0048427D" w:rsidRPr="003939FA">
        <w:t xml:space="preserve"> </w:t>
      </w:r>
      <w:r w:rsidR="0048427D">
        <w:t>обращения, о которых сообщается в фонд ПРИВА</w:t>
      </w:r>
      <w:r w:rsidR="0048427D" w:rsidRPr="003939FA">
        <w:t xml:space="preserve">, </w:t>
      </w:r>
      <w:r w:rsidR="0048427D">
        <w:t>числом официальных жалоб, поступивших в</w:t>
      </w:r>
      <w:r w:rsidR="0048427D" w:rsidRPr="003939FA">
        <w:t xml:space="preserve"> </w:t>
      </w:r>
      <w:r w:rsidR="0048427D" w:rsidRPr="007E6E31">
        <w:t>Экуменическ</w:t>
      </w:r>
      <w:r w:rsidR="0048427D">
        <w:t>ую</w:t>
      </w:r>
      <w:r w:rsidR="0048427D" w:rsidRPr="007E6E31">
        <w:t xml:space="preserve"> к</w:t>
      </w:r>
      <w:r w:rsidR="0048427D" w:rsidRPr="007E6E31">
        <w:t>о</w:t>
      </w:r>
      <w:r w:rsidR="0048427D" w:rsidRPr="007E6E31">
        <w:t>мисси</w:t>
      </w:r>
      <w:r w:rsidR="0048427D">
        <w:t>ю</w:t>
      </w:r>
      <w:r w:rsidR="0048427D" w:rsidRPr="007E6E31">
        <w:t xml:space="preserve"> по правам человека</w:t>
      </w:r>
      <w:r w:rsidR="0048427D">
        <w:t>,</w:t>
      </w:r>
      <w:r w:rsidR="0048427D" w:rsidRPr="003939FA">
        <w:t xml:space="preserve"> </w:t>
      </w:r>
      <w:r w:rsidR="0048427D">
        <w:t>и показателем, указанным в докладе государс</w:t>
      </w:r>
      <w:r w:rsidR="0048427D">
        <w:t>т</w:t>
      </w:r>
      <w:r w:rsidR="0048427D">
        <w:t>ва-участника</w:t>
      </w:r>
      <w:r w:rsidR="0048427D" w:rsidRPr="003939FA">
        <w:t xml:space="preserve">. </w:t>
      </w:r>
      <w:r w:rsidR="0048427D">
        <w:t>Как</w:t>
      </w:r>
      <w:r w:rsidR="0048427D" w:rsidRPr="007E6E31">
        <w:t xml:space="preserve"> </w:t>
      </w:r>
      <w:r w:rsidR="0048427D">
        <w:t>подсказывает</w:t>
      </w:r>
      <w:r w:rsidR="0048427D" w:rsidRPr="007E6E31">
        <w:t xml:space="preserve"> </w:t>
      </w:r>
      <w:r w:rsidR="0048427D">
        <w:t>опыт</w:t>
      </w:r>
      <w:r w:rsidR="0048427D" w:rsidRPr="007E6E31">
        <w:t xml:space="preserve"> </w:t>
      </w:r>
      <w:r w:rsidR="0048427D">
        <w:t>фонда</w:t>
      </w:r>
      <w:r w:rsidR="0048427D" w:rsidRPr="007E6E31">
        <w:t xml:space="preserve"> </w:t>
      </w:r>
      <w:r w:rsidR="0048427D">
        <w:t>ПРИВА</w:t>
      </w:r>
      <w:r w:rsidR="0048427D" w:rsidRPr="007E6E31">
        <w:t xml:space="preserve">, </w:t>
      </w:r>
      <w:r w:rsidR="0048427D">
        <w:t>эти расхождения, как мин</w:t>
      </w:r>
      <w:r w:rsidR="0048427D">
        <w:t>и</w:t>
      </w:r>
      <w:r w:rsidR="0048427D">
        <w:t>мум, частично обусловлены</w:t>
      </w:r>
      <w:r w:rsidR="0048427D" w:rsidRPr="007E6E31">
        <w:t xml:space="preserve"> </w:t>
      </w:r>
      <w:r w:rsidR="0048427D">
        <w:t>страхом репрессий</w:t>
      </w:r>
      <w:r w:rsidR="0048427D" w:rsidRPr="007E6E31">
        <w:t xml:space="preserve"> </w:t>
      </w:r>
      <w:r w:rsidR="0048427D">
        <w:t>и неосведомленностью об имеющихся пр</w:t>
      </w:r>
      <w:r w:rsidR="0048427D">
        <w:t>а</w:t>
      </w:r>
      <w:r w:rsidR="0048427D">
        <w:t>вах</w:t>
      </w:r>
      <w:r w:rsidR="0048427D" w:rsidRPr="007E6E31">
        <w:t xml:space="preserve">. </w:t>
      </w:r>
      <w:r w:rsidR="0048427D">
        <w:t>Он спрашивает,</w:t>
      </w:r>
      <w:r w:rsidR="0048427D" w:rsidRPr="00E94E08">
        <w:t xml:space="preserve"> </w:t>
      </w:r>
      <w:r w:rsidR="0048427D">
        <w:t>изучали ли власти вопрос о необходимости посещения Центра социальной реабилитации мужчин №</w:t>
      </w:r>
      <w:r w:rsidRPr="005F52FA">
        <w:t xml:space="preserve"> </w:t>
      </w:r>
      <w:r w:rsidR="0048427D">
        <w:t>2 в Кито и, возможно, других центров содержания под стражей с целью установления фактов</w:t>
      </w:r>
      <w:r w:rsidR="0048427D" w:rsidRPr="00E94E08">
        <w:t xml:space="preserve">. </w:t>
      </w:r>
      <w:r w:rsidR="0048427D">
        <w:t>По</w:t>
      </w:r>
      <w:r w:rsidR="0048427D" w:rsidRPr="002B162D">
        <w:t xml:space="preserve"> </w:t>
      </w:r>
      <w:r w:rsidR="0048427D">
        <w:t>да</w:t>
      </w:r>
      <w:r w:rsidR="0048427D">
        <w:t>н</w:t>
      </w:r>
      <w:r w:rsidR="0048427D">
        <w:t>ным</w:t>
      </w:r>
      <w:r w:rsidR="0048427D" w:rsidRPr="002B162D">
        <w:t xml:space="preserve"> </w:t>
      </w:r>
      <w:r w:rsidR="0048427D">
        <w:t>фонда</w:t>
      </w:r>
      <w:r w:rsidR="0048427D" w:rsidRPr="002B162D">
        <w:t xml:space="preserve"> </w:t>
      </w:r>
      <w:r w:rsidR="0048427D">
        <w:t>ПРИВА</w:t>
      </w:r>
      <w:r w:rsidR="0048427D" w:rsidRPr="002B162D">
        <w:t xml:space="preserve">, 41% </w:t>
      </w:r>
      <w:r w:rsidR="0048427D">
        <w:t>лиц</w:t>
      </w:r>
      <w:r w:rsidR="0048427D" w:rsidRPr="002B162D">
        <w:t xml:space="preserve">, </w:t>
      </w:r>
      <w:r w:rsidR="0048427D">
        <w:t>содержащихся</w:t>
      </w:r>
      <w:r w:rsidR="0048427D" w:rsidRPr="002B162D">
        <w:t xml:space="preserve"> </w:t>
      </w:r>
      <w:r w:rsidR="0048427D">
        <w:t>в</w:t>
      </w:r>
      <w:r w:rsidR="0048427D" w:rsidRPr="002B162D">
        <w:t xml:space="preserve"> </w:t>
      </w:r>
      <w:r w:rsidR="0048427D">
        <w:t>центре</w:t>
      </w:r>
      <w:r w:rsidR="0048427D" w:rsidRPr="002B162D">
        <w:t xml:space="preserve"> </w:t>
      </w:r>
      <w:r w:rsidR="0048427D">
        <w:t>города</w:t>
      </w:r>
      <w:r w:rsidR="0048427D" w:rsidRPr="002B162D">
        <w:t xml:space="preserve"> </w:t>
      </w:r>
      <w:r w:rsidR="0048427D">
        <w:t>Кито, заявляли о том, что подвергались пыткам</w:t>
      </w:r>
      <w:r w:rsidR="0048427D" w:rsidRPr="002B162D">
        <w:t xml:space="preserve"> </w:t>
      </w:r>
      <w:r w:rsidR="0048427D">
        <w:t>или грубому обращению</w:t>
      </w:r>
      <w:r w:rsidR="0048427D" w:rsidRPr="002B162D">
        <w:t xml:space="preserve">. </w:t>
      </w:r>
      <w:r w:rsidR="0048427D">
        <w:t>Комитету</w:t>
      </w:r>
      <w:r w:rsidR="0048427D" w:rsidRPr="002B162D">
        <w:t xml:space="preserve"> </w:t>
      </w:r>
      <w:r w:rsidR="0048427D">
        <w:t>также</w:t>
      </w:r>
      <w:r w:rsidR="0048427D" w:rsidRPr="002B162D">
        <w:t xml:space="preserve"> </w:t>
      </w:r>
      <w:r w:rsidR="0048427D">
        <w:t>будет</w:t>
      </w:r>
      <w:r w:rsidR="0048427D" w:rsidRPr="002B162D">
        <w:t xml:space="preserve"> </w:t>
      </w:r>
      <w:r w:rsidR="0048427D">
        <w:t>интере</w:t>
      </w:r>
      <w:r w:rsidR="0048427D">
        <w:t>с</w:t>
      </w:r>
      <w:r w:rsidR="0048427D">
        <w:t>но</w:t>
      </w:r>
      <w:r w:rsidR="0048427D" w:rsidRPr="002B162D">
        <w:t xml:space="preserve"> </w:t>
      </w:r>
      <w:r w:rsidR="0048427D">
        <w:t>узнать</w:t>
      </w:r>
      <w:r w:rsidR="0048427D" w:rsidRPr="002B162D">
        <w:t xml:space="preserve"> </w:t>
      </w:r>
      <w:r w:rsidR="0048427D">
        <w:t>о</w:t>
      </w:r>
      <w:r w:rsidR="0048427D" w:rsidRPr="002B162D">
        <w:t xml:space="preserve"> </w:t>
      </w:r>
      <w:r w:rsidR="0048427D">
        <w:t>фактах</w:t>
      </w:r>
      <w:r w:rsidR="0048427D" w:rsidRPr="002B162D">
        <w:t xml:space="preserve">, </w:t>
      </w:r>
      <w:r w:rsidR="0048427D">
        <w:t>установленных</w:t>
      </w:r>
      <w:r w:rsidR="0048427D" w:rsidRPr="002B162D">
        <w:t xml:space="preserve"> </w:t>
      </w:r>
      <w:r w:rsidR="0048427D">
        <w:t>Управлением омбудсмена</w:t>
      </w:r>
      <w:r w:rsidR="0048427D" w:rsidRPr="002B162D">
        <w:t xml:space="preserve">, </w:t>
      </w:r>
      <w:r w:rsidR="0048427D">
        <w:t>который</w:t>
      </w:r>
      <w:r w:rsidR="0048427D" w:rsidRPr="002B162D">
        <w:t xml:space="preserve">, </w:t>
      </w:r>
      <w:r w:rsidR="0048427D">
        <w:t>согласно представленным делегацией данным</w:t>
      </w:r>
      <w:r w:rsidR="0048427D" w:rsidRPr="002B162D">
        <w:t xml:space="preserve">, </w:t>
      </w:r>
      <w:r w:rsidR="0048427D">
        <w:t>совершил семь визитов в места</w:t>
      </w:r>
      <w:r w:rsidR="0048427D" w:rsidRPr="002B162D">
        <w:t xml:space="preserve"> </w:t>
      </w:r>
      <w:r w:rsidR="0048427D">
        <w:t>соде</w:t>
      </w:r>
      <w:r w:rsidR="0048427D">
        <w:t>р</w:t>
      </w:r>
      <w:r w:rsidR="0048427D">
        <w:t>жания под стражей</w:t>
      </w:r>
      <w:r w:rsidR="0048427D" w:rsidRPr="002B162D">
        <w:t>.</w:t>
      </w:r>
    </w:p>
    <w:p w:rsidR="0048427D" w:rsidRPr="0046704B" w:rsidRDefault="005F52FA" w:rsidP="00B2727F">
      <w:pPr>
        <w:pStyle w:val="SingleTxtGR"/>
      </w:pPr>
      <w:r w:rsidRPr="005F52FA">
        <w:t>66.</w:t>
      </w:r>
      <w:r w:rsidRPr="005F52FA">
        <w:tab/>
      </w:r>
      <w:r w:rsidR="0048427D">
        <w:rPr>
          <w:b/>
        </w:rPr>
        <w:t>Г</w:t>
      </w:r>
      <w:r w:rsidR="0048427D" w:rsidRPr="00B01E7E">
        <w:rPr>
          <w:b/>
        </w:rPr>
        <w:t>-</w:t>
      </w:r>
      <w:r w:rsidR="0048427D">
        <w:rPr>
          <w:b/>
        </w:rPr>
        <w:t>жа</w:t>
      </w:r>
      <w:r w:rsidR="0048427D" w:rsidRPr="00B01E7E">
        <w:rPr>
          <w:b/>
        </w:rPr>
        <w:t xml:space="preserve"> </w:t>
      </w:r>
      <w:r w:rsidR="0048427D">
        <w:rPr>
          <w:b/>
        </w:rPr>
        <w:t>Бельмир</w:t>
      </w:r>
      <w:r w:rsidR="0048427D" w:rsidRPr="00B01E7E">
        <w:rPr>
          <w:b/>
        </w:rPr>
        <w:t xml:space="preserve"> </w:t>
      </w:r>
      <w:r w:rsidR="0048427D">
        <w:t>положительно</w:t>
      </w:r>
      <w:r w:rsidR="0048427D" w:rsidRPr="00B01E7E">
        <w:t xml:space="preserve"> </w:t>
      </w:r>
      <w:r w:rsidR="0048427D">
        <w:t>оценивает</w:t>
      </w:r>
      <w:r w:rsidR="0048427D" w:rsidRPr="00B01E7E">
        <w:t xml:space="preserve"> </w:t>
      </w:r>
      <w:r w:rsidR="0048427D">
        <w:t>шаги</w:t>
      </w:r>
      <w:r w:rsidR="0048427D" w:rsidRPr="00B01E7E">
        <w:t xml:space="preserve">, </w:t>
      </w:r>
      <w:r w:rsidR="0048427D">
        <w:t>предпринимаемые</w:t>
      </w:r>
      <w:r w:rsidR="0048427D" w:rsidRPr="00B01E7E">
        <w:t xml:space="preserve"> </w:t>
      </w:r>
      <w:r w:rsidR="0048427D">
        <w:t>гос</w:t>
      </w:r>
      <w:r w:rsidR="0048427D">
        <w:t>у</w:t>
      </w:r>
      <w:r w:rsidR="0048427D">
        <w:t>дарством-участником</w:t>
      </w:r>
      <w:r w:rsidR="0048427D" w:rsidRPr="00B01E7E">
        <w:t xml:space="preserve"> </w:t>
      </w:r>
      <w:r w:rsidR="0048427D">
        <w:t>в порядке пересмотра механизмов, обеспечивающих на</w:t>
      </w:r>
      <w:r w:rsidR="0048427D">
        <w:t>д</w:t>
      </w:r>
      <w:r w:rsidR="0048427D">
        <w:t>зор за судебной системой</w:t>
      </w:r>
      <w:r w:rsidR="0048427D" w:rsidRPr="00B01E7E">
        <w:t xml:space="preserve">. </w:t>
      </w:r>
      <w:r w:rsidR="0048427D">
        <w:t>Однако</w:t>
      </w:r>
      <w:r w:rsidR="0048427D" w:rsidRPr="00034B6A">
        <w:t xml:space="preserve"> </w:t>
      </w:r>
      <w:r w:rsidR="0048427D">
        <w:t>она</w:t>
      </w:r>
      <w:r w:rsidR="0048427D" w:rsidRPr="00034B6A">
        <w:t xml:space="preserve"> </w:t>
      </w:r>
      <w:r w:rsidR="0048427D">
        <w:t>отмечает</w:t>
      </w:r>
      <w:r w:rsidR="0048427D" w:rsidRPr="00034B6A">
        <w:t xml:space="preserve">, </w:t>
      </w:r>
      <w:r w:rsidR="0048427D">
        <w:t>что</w:t>
      </w:r>
      <w:r w:rsidR="0048427D" w:rsidRPr="00034B6A">
        <w:t xml:space="preserve"> </w:t>
      </w:r>
      <w:r w:rsidR="0048427D">
        <w:t>судебная система испыт</w:t>
      </w:r>
      <w:r w:rsidR="0048427D">
        <w:t>ы</w:t>
      </w:r>
      <w:r w:rsidR="0048427D">
        <w:t>вает на себе внешнее давление со стороны политических партий</w:t>
      </w:r>
      <w:r w:rsidR="0048427D" w:rsidRPr="00034B6A">
        <w:t xml:space="preserve">. </w:t>
      </w:r>
      <w:r w:rsidR="0048427D">
        <w:t>Межамер</w:t>
      </w:r>
      <w:r w:rsidR="0048427D">
        <w:t>и</w:t>
      </w:r>
      <w:r w:rsidR="0048427D">
        <w:t>канский</w:t>
      </w:r>
      <w:r w:rsidR="0048427D" w:rsidRPr="00034B6A">
        <w:t xml:space="preserve"> </w:t>
      </w:r>
      <w:r w:rsidR="0048427D">
        <w:t>суд</w:t>
      </w:r>
      <w:r w:rsidR="0048427D" w:rsidRPr="00034B6A">
        <w:t xml:space="preserve"> </w:t>
      </w:r>
      <w:r w:rsidR="0048427D">
        <w:t>по</w:t>
      </w:r>
      <w:r w:rsidR="0048427D" w:rsidRPr="00034B6A">
        <w:t xml:space="preserve"> </w:t>
      </w:r>
      <w:r w:rsidR="0048427D">
        <w:t>правам</w:t>
      </w:r>
      <w:r w:rsidR="0048427D" w:rsidRPr="00034B6A">
        <w:t xml:space="preserve"> </w:t>
      </w:r>
      <w:r w:rsidR="0048427D">
        <w:t>человека</w:t>
      </w:r>
      <w:r w:rsidR="0048427D" w:rsidRPr="00034B6A">
        <w:t xml:space="preserve"> </w:t>
      </w:r>
      <w:r w:rsidR="0048427D">
        <w:t>в</w:t>
      </w:r>
      <w:r w:rsidR="0048427D" w:rsidRPr="00034B6A">
        <w:t xml:space="preserve"> </w:t>
      </w:r>
      <w:r w:rsidR="0048427D">
        <w:t>своем</w:t>
      </w:r>
      <w:r w:rsidR="0048427D" w:rsidRPr="00034B6A">
        <w:t xml:space="preserve"> </w:t>
      </w:r>
      <w:r w:rsidR="0048427D">
        <w:t>решении</w:t>
      </w:r>
      <w:r w:rsidR="0048427D" w:rsidRPr="00034B6A">
        <w:t xml:space="preserve"> </w:t>
      </w:r>
      <w:r w:rsidR="0048427D">
        <w:t>от</w:t>
      </w:r>
      <w:r w:rsidR="0048427D" w:rsidRPr="00034B6A">
        <w:t xml:space="preserve"> 7 </w:t>
      </w:r>
      <w:r w:rsidR="0048427D">
        <w:t>сентября</w:t>
      </w:r>
      <w:r w:rsidR="0048427D" w:rsidRPr="00034B6A">
        <w:t xml:space="preserve"> 2004 </w:t>
      </w:r>
      <w:r w:rsidR="0048427D">
        <w:t>года</w:t>
      </w:r>
      <w:r w:rsidR="0048427D" w:rsidRPr="00034B6A">
        <w:t xml:space="preserve"> </w:t>
      </w:r>
      <w:r w:rsidR="0048427D">
        <w:t>по</w:t>
      </w:r>
      <w:r w:rsidR="0048427D" w:rsidRPr="00034B6A">
        <w:t xml:space="preserve"> </w:t>
      </w:r>
      <w:r w:rsidR="0048427D">
        <w:t>делу</w:t>
      </w:r>
      <w:r w:rsidR="0048427D" w:rsidRPr="00034B6A">
        <w:t xml:space="preserve"> </w:t>
      </w:r>
      <w:r w:rsidR="0048427D" w:rsidRPr="0096772D">
        <w:rPr>
          <w:i/>
        </w:rPr>
        <w:t>Тиби против Эквадора</w:t>
      </w:r>
      <w:r w:rsidR="0048427D" w:rsidRPr="00034B6A">
        <w:t xml:space="preserve"> </w:t>
      </w:r>
      <w:r w:rsidR="0048427D">
        <w:t>призвал</w:t>
      </w:r>
      <w:r w:rsidR="0048427D" w:rsidRPr="00034B6A">
        <w:t xml:space="preserve"> </w:t>
      </w:r>
      <w:r w:rsidR="0048427D">
        <w:t>власти</w:t>
      </w:r>
      <w:r w:rsidR="0048427D" w:rsidRPr="00034B6A">
        <w:t xml:space="preserve"> </w:t>
      </w:r>
      <w:r w:rsidR="0048427D">
        <w:t>организовать проведение программ по подготовке и</w:t>
      </w:r>
      <w:r w:rsidR="0048427D" w:rsidRPr="00034B6A">
        <w:t xml:space="preserve"> </w:t>
      </w:r>
      <w:r w:rsidR="0048427D">
        <w:t>укреплению потенциала судебной системы</w:t>
      </w:r>
      <w:r w:rsidR="0048427D" w:rsidRPr="00034B6A">
        <w:t xml:space="preserve">, </w:t>
      </w:r>
      <w:r w:rsidR="0048427D">
        <w:t>прокуратуры</w:t>
      </w:r>
      <w:r w:rsidR="0048427D" w:rsidRPr="00034B6A">
        <w:t xml:space="preserve">, </w:t>
      </w:r>
      <w:r w:rsidR="0048427D">
        <w:t>п</w:t>
      </w:r>
      <w:r w:rsidR="0048427D">
        <w:t>о</w:t>
      </w:r>
      <w:r w:rsidR="0048427D">
        <w:t>лиции и</w:t>
      </w:r>
      <w:r w:rsidR="0048427D" w:rsidRPr="00034B6A">
        <w:t xml:space="preserve"> </w:t>
      </w:r>
      <w:r w:rsidR="0048427D">
        <w:t>работников тюрем</w:t>
      </w:r>
      <w:r w:rsidR="0048427D" w:rsidRPr="00034B6A">
        <w:t xml:space="preserve">, </w:t>
      </w:r>
      <w:r w:rsidR="0048427D">
        <w:t>включая медперсонал</w:t>
      </w:r>
      <w:r w:rsidR="0048427D" w:rsidRPr="00034B6A">
        <w:t xml:space="preserve">. </w:t>
      </w:r>
      <w:r w:rsidR="0048427D">
        <w:t>По</w:t>
      </w:r>
      <w:r w:rsidR="0048427D" w:rsidRPr="00B00D11">
        <w:t xml:space="preserve"> </w:t>
      </w:r>
      <w:r w:rsidR="0048427D">
        <w:t>мнению</w:t>
      </w:r>
      <w:r w:rsidR="0048427D" w:rsidRPr="00B00D11">
        <w:t xml:space="preserve"> </w:t>
      </w:r>
      <w:r w:rsidR="0048427D">
        <w:t>суда</w:t>
      </w:r>
      <w:r w:rsidR="0048427D" w:rsidRPr="00B00D11">
        <w:t xml:space="preserve">, </w:t>
      </w:r>
      <w:r w:rsidR="0048427D">
        <w:t>курсы</w:t>
      </w:r>
      <w:r w:rsidR="0048427D" w:rsidRPr="00B00D11">
        <w:t xml:space="preserve"> </w:t>
      </w:r>
      <w:r w:rsidR="0048427D">
        <w:t>сл</w:t>
      </w:r>
      <w:r w:rsidR="0048427D">
        <w:t>е</w:t>
      </w:r>
      <w:r w:rsidR="0048427D">
        <w:t>дует</w:t>
      </w:r>
      <w:r w:rsidR="0048427D" w:rsidRPr="00B00D11">
        <w:t xml:space="preserve"> </w:t>
      </w:r>
      <w:r w:rsidR="0048427D">
        <w:t>п</w:t>
      </w:r>
      <w:r w:rsidR="0048427D">
        <w:t>о</w:t>
      </w:r>
      <w:r w:rsidR="0048427D">
        <w:t>свящать</w:t>
      </w:r>
      <w:r w:rsidR="0048427D" w:rsidRPr="00B00D11">
        <w:t xml:space="preserve"> </w:t>
      </w:r>
      <w:r w:rsidR="0048427D">
        <w:t>правилам</w:t>
      </w:r>
      <w:r w:rsidR="0048427D" w:rsidRPr="00B00D11">
        <w:t xml:space="preserve">, </w:t>
      </w:r>
      <w:r w:rsidR="0048427D">
        <w:t>которыми</w:t>
      </w:r>
      <w:r w:rsidR="0048427D" w:rsidRPr="00B00D11">
        <w:t xml:space="preserve"> </w:t>
      </w:r>
      <w:r w:rsidR="0048427D">
        <w:t>регламентирована защита прав человека</w:t>
      </w:r>
      <w:r w:rsidR="0048427D" w:rsidRPr="00B00D11">
        <w:t xml:space="preserve"> </w:t>
      </w:r>
      <w:r w:rsidR="0048427D">
        <w:t>в контексте обращения</w:t>
      </w:r>
      <w:r w:rsidR="0048427D" w:rsidRPr="00B00D11">
        <w:t xml:space="preserve"> </w:t>
      </w:r>
      <w:r w:rsidR="0048427D">
        <w:t>с заключенными</w:t>
      </w:r>
      <w:r w:rsidR="0048427D" w:rsidRPr="00B00D11">
        <w:t xml:space="preserve">. </w:t>
      </w:r>
      <w:r w:rsidR="0048427D">
        <w:t>Поскольку судей для рассмотрения мн</w:t>
      </w:r>
      <w:r w:rsidR="0048427D">
        <w:t>о</w:t>
      </w:r>
      <w:r w:rsidR="0048427D">
        <w:t>гих находящихся в производстве дел недостаточно</w:t>
      </w:r>
      <w:r w:rsidR="0048427D" w:rsidRPr="00A3218B">
        <w:t xml:space="preserve">, </w:t>
      </w:r>
      <w:r w:rsidR="0048427D">
        <w:t>законодательному органу следует</w:t>
      </w:r>
      <w:r w:rsidR="0048427D" w:rsidRPr="00A3218B">
        <w:t xml:space="preserve"> </w:t>
      </w:r>
      <w:r w:rsidR="0048427D">
        <w:t>выделить дополнительные средства</w:t>
      </w:r>
      <w:r w:rsidR="0048427D" w:rsidRPr="00A3218B">
        <w:t xml:space="preserve"> </w:t>
      </w:r>
      <w:r w:rsidR="0048427D">
        <w:t>для увеличения численности с</w:t>
      </w:r>
      <w:r w:rsidR="0048427D">
        <w:t>у</w:t>
      </w:r>
      <w:r w:rsidR="0048427D">
        <w:t>дейского корпуса</w:t>
      </w:r>
      <w:r w:rsidR="0048427D" w:rsidRPr="00A3218B">
        <w:t xml:space="preserve">. </w:t>
      </w:r>
      <w:r w:rsidR="0048427D">
        <w:t>Однако</w:t>
      </w:r>
      <w:r w:rsidR="0048427D" w:rsidRPr="0046704B">
        <w:t xml:space="preserve"> </w:t>
      </w:r>
      <w:r w:rsidR="0048427D">
        <w:t>степень</w:t>
      </w:r>
      <w:r w:rsidR="0048427D" w:rsidRPr="0046704B">
        <w:t xml:space="preserve"> </w:t>
      </w:r>
      <w:r w:rsidR="0048427D">
        <w:t>доверия</w:t>
      </w:r>
      <w:r w:rsidR="0048427D" w:rsidRPr="0046704B">
        <w:t xml:space="preserve"> </w:t>
      </w:r>
      <w:r w:rsidR="0048427D">
        <w:t>к</w:t>
      </w:r>
      <w:r w:rsidR="0048427D" w:rsidRPr="0046704B">
        <w:t xml:space="preserve"> </w:t>
      </w:r>
      <w:r w:rsidR="0048427D">
        <w:t>судьям</w:t>
      </w:r>
      <w:r w:rsidR="0048427D" w:rsidRPr="0046704B">
        <w:t xml:space="preserve">, </w:t>
      </w:r>
      <w:r w:rsidR="0048427D">
        <w:t>их</w:t>
      </w:r>
      <w:r w:rsidR="0048427D" w:rsidRPr="0046704B">
        <w:t xml:space="preserve"> </w:t>
      </w:r>
      <w:r w:rsidR="0048427D">
        <w:t>беспристрастность</w:t>
      </w:r>
      <w:r w:rsidR="0048427D" w:rsidRPr="0046704B">
        <w:t xml:space="preserve"> </w:t>
      </w:r>
      <w:r w:rsidR="0048427D">
        <w:t>и</w:t>
      </w:r>
      <w:r w:rsidR="0048427D" w:rsidRPr="0046704B">
        <w:t xml:space="preserve"> </w:t>
      </w:r>
      <w:r w:rsidR="0048427D">
        <w:t>независ</w:t>
      </w:r>
      <w:r w:rsidR="0048427D">
        <w:t>и</w:t>
      </w:r>
      <w:r w:rsidR="0048427D">
        <w:t>мость</w:t>
      </w:r>
      <w:r w:rsidR="0048427D" w:rsidRPr="0046704B">
        <w:t xml:space="preserve">, </w:t>
      </w:r>
      <w:r w:rsidR="0048427D">
        <w:t>в</w:t>
      </w:r>
      <w:r w:rsidR="0048427D" w:rsidRPr="0046704B">
        <w:t xml:space="preserve"> </w:t>
      </w:r>
      <w:r w:rsidR="0048427D">
        <w:t>особенности</w:t>
      </w:r>
      <w:r w:rsidR="0048427D" w:rsidRPr="0046704B">
        <w:t xml:space="preserve"> </w:t>
      </w:r>
      <w:r w:rsidR="0048427D">
        <w:t>при</w:t>
      </w:r>
      <w:r w:rsidR="0048427D" w:rsidRPr="0046704B">
        <w:t xml:space="preserve"> </w:t>
      </w:r>
      <w:r w:rsidR="0048427D">
        <w:t>рассмотрении</w:t>
      </w:r>
      <w:r w:rsidR="0048427D" w:rsidRPr="0046704B">
        <w:t xml:space="preserve"> </w:t>
      </w:r>
      <w:r w:rsidR="0048427D">
        <w:t>уголовных</w:t>
      </w:r>
      <w:r w:rsidR="0048427D" w:rsidRPr="0046704B">
        <w:t xml:space="preserve"> </w:t>
      </w:r>
      <w:r w:rsidR="0048427D">
        <w:t>дел</w:t>
      </w:r>
      <w:r w:rsidR="0048427D" w:rsidRPr="0046704B">
        <w:t xml:space="preserve">, </w:t>
      </w:r>
      <w:r w:rsidR="0048427D">
        <w:t>является внутренним делом, заниматься которым следует самой судебной власти</w:t>
      </w:r>
      <w:r w:rsidR="0048427D" w:rsidRPr="0046704B">
        <w:t>.</w:t>
      </w:r>
    </w:p>
    <w:p w:rsidR="0048427D" w:rsidRPr="00D75DC3" w:rsidRDefault="005F52FA" w:rsidP="00B2727F">
      <w:pPr>
        <w:pStyle w:val="SingleTxtGR"/>
      </w:pPr>
      <w:r w:rsidRPr="005F52FA">
        <w:t>67.</w:t>
      </w:r>
      <w:r w:rsidRPr="005F52FA">
        <w:tab/>
      </w:r>
      <w:r w:rsidR="0048427D">
        <w:t>НПО</w:t>
      </w:r>
      <w:r w:rsidR="0048427D" w:rsidRPr="0046704B">
        <w:t xml:space="preserve"> </w:t>
      </w:r>
      <w:r w:rsidR="0048427D">
        <w:t>и</w:t>
      </w:r>
      <w:r w:rsidR="0048427D" w:rsidRPr="0046704B">
        <w:t xml:space="preserve"> </w:t>
      </w:r>
      <w:r w:rsidR="0048427D">
        <w:t>международные</w:t>
      </w:r>
      <w:r w:rsidR="0048427D" w:rsidRPr="0046704B">
        <w:t xml:space="preserve"> </w:t>
      </w:r>
      <w:r w:rsidR="0048427D">
        <w:t>организации</w:t>
      </w:r>
      <w:r w:rsidR="0048427D" w:rsidRPr="0046704B">
        <w:t xml:space="preserve"> </w:t>
      </w:r>
      <w:r w:rsidR="0048427D">
        <w:t>сообщали</w:t>
      </w:r>
      <w:r w:rsidR="0048427D" w:rsidRPr="0046704B">
        <w:t xml:space="preserve"> </w:t>
      </w:r>
      <w:r w:rsidR="0048427D">
        <w:t>о</w:t>
      </w:r>
      <w:r w:rsidR="0048427D" w:rsidRPr="0046704B">
        <w:t xml:space="preserve"> </w:t>
      </w:r>
      <w:r w:rsidR="0048427D">
        <w:t>том</w:t>
      </w:r>
      <w:r w:rsidR="0048427D" w:rsidRPr="0046704B">
        <w:t xml:space="preserve">, </w:t>
      </w:r>
      <w:r w:rsidR="0048427D">
        <w:t>что</w:t>
      </w:r>
      <w:r w:rsidR="0048427D" w:rsidRPr="0046704B">
        <w:t xml:space="preserve"> </w:t>
      </w:r>
      <w:r w:rsidR="0048427D">
        <w:t>более</w:t>
      </w:r>
      <w:r w:rsidR="0048427D" w:rsidRPr="0046704B">
        <w:t xml:space="preserve"> 30% </w:t>
      </w:r>
      <w:r w:rsidR="0048427D">
        <w:t>а</w:t>
      </w:r>
      <w:r w:rsidR="0048427D">
        <w:t>к</w:t>
      </w:r>
      <w:r w:rsidR="0048427D">
        <w:t>тов сексуального насилия</w:t>
      </w:r>
      <w:r w:rsidR="0048427D" w:rsidRPr="0046704B">
        <w:t xml:space="preserve"> </w:t>
      </w:r>
      <w:r w:rsidR="0048427D">
        <w:t>в отношении девочек в школах</w:t>
      </w:r>
      <w:r w:rsidR="0048427D" w:rsidRPr="0046704B">
        <w:t xml:space="preserve"> </w:t>
      </w:r>
      <w:r w:rsidR="0048427D">
        <w:t>совершается учител</w:t>
      </w:r>
      <w:r w:rsidR="0048427D">
        <w:t>я</w:t>
      </w:r>
      <w:r w:rsidR="0048427D">
        <w:t>ми</w:t>
      </w:r>
      <w:r w:rsidR="0048427D" w:rsidRPr="0046704B">
        <w:t xml:space="preserve">. </w:t>
      </w:r>
      <w:r w:rsidR="0048427D">
        <w:t>В</w:t>
      </w:r>
      <w:r w:rsidR="0048427D" w:rsidRPr="00765D5A">
        <w:t xml:space="preserve"> </w:t>
      </w:r>
      <w:r w:rsidR="0048427D">
        <w:t>этом</w:t>
      </w:r>
      <w:r w:rsidR="0048427D" w:rsidRPr="00765D5A">
        <w:t xml:space="preserve"> </w:t>
      </w:r>
      <w:r w:rsidR="0048427D">
        <w:t>отношении</w:t>
      </w:r>
      <w:r w:rsidR="0048427D" w:rsidRPr="00765D5A">
        <w:t xml:space="preserve"> </w:t>
      </w:r>
      <w:r w:rsidR="0048427D">
        <w:t>государство</w:t>
      </w:r>
      <w:r w:rsidR="0048427D" w:rsidRPr="00765D5A">
        <w:t xml:space="preserve"> </w:t>
      </w:r>
      <w:r w:rsidR="0048427D">
        <w:t>несет</w:t>
      </w:r>
      <w:r w:rsidR="0048427D" w:rsidRPr="00765D5A">
        <w:t xml:space="preserve"> </w:t>
      </w:r>
      <w:r w:rsidR="0048427D">
        <w:t>уголовную</w:t>
      </w:r>
      <w:r w:rsidR="0048427D" w:rsidRPr="00765D5A">
        <w:t xml:space="preserve">, </w:t>
      </w:r>
      <w:r w:rsidR="0048427D">
        <w:t>гражданско</w:t>
      </w:r>
      <w:r w:rsidR="0048427D" w:rsidRPr="00765D5A">
        <w:t>-</w:t>
      </w:r>
      <w:r w:rsidR="0048427D">
        <w:t>правовую</w:t>
      </w:r>
      <w:r w:rsidR="0048427D" w:rsidRPr="00765D5A">
        <w:t xml:space="preserve"> </w:t>
      </w:r>
      <w:r w:rsidR="0048427D">
        <w:t>и административную ответственность</w:t>
      </w:r>
      <w:r w:rsidR="0048427D" w:rsidRPr="00765D5A">
        <w:t xml:space="preserve">. </w:t>
      </w:r>
      <w:r w:rsidR="0048427D">
        <w:t>Учителя</w:t>
      </w:r>
      <w:r w:rsidR="0048427D" w:rsidRPr="00D75DC3">
        <w:t xml:space="preserve">, </w:t>
      </w:r>
      <w:r w:rsidR="0048427D">
        <w:t>совершающие</w:t>
      </w:r>
      <w:r w:rsidR="0048427D" w:rsidRPr="00D75DC3">
        <w:t xml:space="preserve"> </w:t>
      </w:r>
      <w:r w:rsidR="0048427D">
        <w:t>подобные</w:t>
      </w:r>
      <w:r w:rsidR="0048427D" w:rsidRPr="00D75DC3">
        <w:t xml:space="preserve"> </w:t>
      </w:r>
      <w:r w:rsidR="0048427D">
        <w:t>прест</w:t>
      </w:r>
      <w:r w:rsidR="0048427D">
        <w:t>у</w:t>
      </w:r>
      <w:r w:rsidR="0048427D">
        <w:t>пления</w:t>
      </w:r>
      <w:r w:rsidR="0048427D" w:rsidRPr="00D75DC3">
        <w:t xml:space="preserve">, </w:t>
      </w:r>
      <w:r w:rsidR="0048427D">
        <w:t>должны привлекаться к судебной ответственности и наказываться</w:t>
      </w:r>
      <w:r w:rsidR="0048427D" w:rsidRPr="00D75DC3">
        <w:t xml:space="preserve">. </w:t>
      </w:r>
    </w:p>
    <w:p w:rsidR="0048427D" w:rsidRPr="00114B26" w:rsidRDefault="0096772D" w:rsidP="00B2727F">
      <w:pPr>
        <w:pStyle w:val="SingleTxtGR"/>
      </w:pPr>
      <w:r w:rsidRPr="0096772D">
        <w:t>68.</w:t>
      </w:r>
      <w:r w:rsidRPr="0096772D">
        <w:tab/>
      </w:r>
      <w:r w:rsidR="0048427D">
        <w:rPr>
          <w:b/>
        </w:rPr>
        <w:t>Г</w:t>
      </w:r>
      <w:r w:rsidR="0048427D" w:rsidRPr="00C12CA2">
        <w:rPr>
          <w:b/>
        </w:rPr>
        <w:t>-</w:t>
      </w:r>
      <w:r w:rsidR="0048427D">
        <w:rPr>
          <w:b/>
        </w:rPr>
        <w:t>жа</w:t>
      </w:r>
      <w:r w:rsidR="0048427D" w:rsidRPr="00C12CA2">
        <w:rPr>
          <w:b/>
        </w:rPr>
        <w:t xml:space="preserve"> </w:t>
      </w:r>
      <w:r w:rsidR="0048427D">
        <w:rPr>
          <w:b/>
        </w:rPr>
        <w:t>Све</w:t>
      </w:r>
      <w:r w:rsidR="007B182E">
        <w:rPr>
          <w:b/>
        </w:rPr>
        <w:t>о</w:t>
      </w:r>
      <w:r w:rsidR="0048427D">
        <w:rPr>
          <w:b/>
        </w:rPr>
        <w:t>сс</w:t>
      </w:r>
      <w:r w:rsidR="0048427D" w:rsidRPr="00C12CA2">
        <w:t xml:space="preserve"> </w:t>
      </w:r>
      <w:r w:rsidR="0048427D">
        <w:t>соглашается</w:t>
      </w:r>
      <w:r w:rsidR="0048427D" w:rsidRPr="00C12CA2">
        <w:t xml:space="preserve"> </w:t>
      </w:r>
      <w:r w:rsidR="0048427D">
        <w:t>с</w:t>
      </w:r>
      <w:r w:rsidR="0048427D" w:rsidRPr="00C12CA2">
        <w:t xml:space="preserve"> </w:t>
      </w:r>
      <w:r w:rsidR="0048427D">
        <w:t>г</w:t>
      </w:r>
      <w:r w:rsidR="0048427D" w:rsidRPr="00C12CA2">
        <w:t>-</w:t>
      </w:r>
      <w:r w:rsidR="0048427D">
        <w:t>жой</w:t>
      </w:r>
      <w:r w:rsidR="0048427D" w:rsidRPr="00C12CA2">
        <w:t xml:space="preserve"> </w:t>
      </w:r>
      <w:r w:rsidR="0048427D">
        <w:t>Бельмир</w:t>
      </w:r>
      <w:r w:rsidR="0048427D" w:rsidRPr="00C12CA2">
        <w:t xml:space="preserve"> </w:t>
      </w:r>
      <w:r w:rsidR="0048427D">
        <w:t>в</w:t>
      </w:r>
      <w:r w:rsidR="0048427D" w:rsidRPr="00C12CA2">
        <w:t xml:space="preserve"> </w:t>
      </w:r>
      <w:r w:rsidR="0048427D">
        <w:t>том</w:t>
      </w:r>
      <w:r w:rsidR="0048427D" w:rsidRPr="00C12CA2">
        <w:t xml:space="preserve">, </w:t>
      </w:r>
      <w:r w:rsidR="0048427D">
        <w:t>что</w:t>
      </w:r>
      <w:r w:rsidR="0048427D" w:rsidRPr="00C12CA2">
        <w:t xml:space="preserve"> </w:t>
      </w:r>
      <w:r w:rsidR="0048427D">
        <w:t>при решении пр</w:t>
      </w:r>
      <w:r w:rsidR="0048427D">
        <w:t>о</w:t>
      </w:r>
      <w:r w:rsidR="0048427D">
        <w:t>блемы сексуального насилия в школах первоочередное значение следует прид</w:t>
      </w:r>
      <w:r w:rsidR="0048427D">
        <w:t>а</w:t>
      </w:r>
      <w:r w:rsidR="0048427D">
        <w:t>вать просветительским мероприятиям</w:t>
      </w:r>
      <w:r w:rsidR="0048427D" w:rsidRPr="00C12CA2">
        <w:t xml:space="preserve"> </w:t>
      </w:r>
      <w:r w:rsidR="0048427D">
        <w:t>и юридическим санкциям</w:t>
      </w:r>
      <w:r w:rsidR="0048427D" w:rsidRPr="00C12CA2">
        <w:t xml:space="preserve">. </w:t>
      </w:r>
      <w:r w:rsidR="0048427D">
        <w:t>Такое</w:t>
      </w:r>
      <w:r w:rsidR="0048427D" w:rsidRPr="003C557B">
        <w:t xml:space="preserve"> </w:t>
      </w:r>
      <w:r w:rsidR="0048427D">
        <w:t>зл</w:t>
      </w:r>
      <w:r w:rsidR="0048427D">
        <w:t>о</w:t>
      </w:r>
      <w:r w:rsidR="0048427D">
        <w:t>употребление</w:t>
      </w:r>
      <w:r w:rsidR="0048427D" w:rsidRPr="003C557B">
        <w:t xml:space="preserve"> </w:t>
      </w:r>
      <w:r w:rsidR="0048427D">
        <w:t>доверием</w:t>
      </w:r>
      <w:r w:rsidR="0048427D" w:rsidRPr="003C557B">
        <w:t xml:space="preserve"> </w:t>
      </w:r>
      <w:r w:rsidR="0048427D">
        <w:t>подростков</w:t>
      </w:r>
      <w:r w:rsidR="0048427D" w:rsidRPr="003C557B">
        <w:t xml:space="preserve"> </w:t>
      </w:r>
      <w:r w:rsidR="0048427D">
        <w:t>не</w:t>
      </w:r>
      <w:r w:rsidR="0048427D" w:rsidRPr="003C557B">
        <w:t xml:space="preserve"> </w:t>
      </w:r>
      <w:r w:rsidR="0048427D">
        <w:t>только</w:t>
      </w:r>
      <w:r w:rsidR="0048427D" w:rsidRPr="003C557B">
        <w:t xml:space="preserve"> </w:t>
      </w:r>
      <w:r w:rsidR="0048427D">
        <w:t>аморально</w:t>
      </w:r>
      <w:r w:rsidR="0048427D" w:rsidRPr="003C557B">
        <w:t xml:space="preserve">, </w:t>
      </w:r>
      <w:r w:rsidR="0048427D">
        <w:t>но</w:t>
      </w:r>
      <w:r w:rsidR="0048427D" w:rsidRPr="003C557B">
        <w:t xml:space="preserve"> </w:t>
      </w:r>
      <w:r w:rsidR="0048427D">
        <w:t>и</w:t>
      </w:r>
      <w:r w:rsidR="0048427D" w:rsidRPr="003C557B">
        <w:t xml:space="preserve"> </w:t>
      </w:r>
      <w:r w:rsidR="0048427D">
        <w:t>противозаконно</w:t>
      </w:r>
      <w:r w:rsidR="0048427D" w:rsidRPr="003C557B">
        <w:t xml:space="preserve">. </w:t>
      </w:r>
      <w:r w:rsidR="0048427D">
        <w:t>Она</w:t>
      </w:r>
      <w:r w:rsidR="0048427D" w:rsidRPr="00A3218B">
        <w:t xml:space="preserve"> </w:t>
      </w:r>
      <w:r w:rsidR="0048427D">
        <w:t>спрашивает</w:t>
      </w:r>
      <w:r w:rsidR="0048427D" w:rsidRPr="00A3218B">
        <w:t xml:space="preserve">, </w:t>
      </w:r>
      <w:r w:rsidR="0048427D">
        <w:t>сколько</w:t>
      </w:r>
      <w:r w:rsidR="0048427D" w:rsidRPr="00A3218B">
        <w:t xml:space="preserve"> </w:t>
      </w:r>
      <w:r w:rsidR="0048427D">
        <w:t>учителей</w:t>
      </w:r>
      <w:r w:rsidR="0048427D" w:rsidRPr="00A3218B">
        <w:t xml:space="preserve"> </w:t>
      </w:r>
      <w:r w:rsidR="0048427D">
        <w:t>было</w:t>
      </w:r>
      <w:r w:rsidR="0048427D" w:rsidRPr="00A3218B">
        <w:t xml:space="preserve"> </w:t>
      </w:r>
      <w:r w:rsidR="0048427D">
        <w:t>уволено</w:t>
      </w:r>
      <w:r w:rsidR="0048427D" w:rsidRPr="00A3218B">
        <w:t xml:space="preserve"> </w:t>
      </w:r>
      <w:r w:rsidR="0048427D">
        <w:t>за</w:t>
      </w:r>
      <w:r w:rsidR="0048427D" w:rsidRPr="00A3218B">
        <w:t xml:space="preserve"> </w:t>
      </w:r>
      <w:r w:rsidR="0048427D">
        <w:t>такое</w:t>
      </w:r>
      <w:r w:rsidR="0048427D" w:rsidRPr="00A3218B">
        <w:t xml:space="preserve"> </w:t>
      </w:r>
      <w:r w:rsidR="0048427D">
        <w:t>действия</w:t>
      </w:r>
      <w:r w:rsidR="0048427D" w:rsidRPr="00A3218B">
        <w:t xml:space="preserve">. </w:t>
      </w:r>
      <w:r w:rsidR="0048427D">
        <w:t>Поскольку</w:t>
      </w:r>
      <w:r w:rsidR="0048427D" w:rsidRPr="00114B26">
        <w:t xml:space="preserve"> </w:t>
      </w:r>
      <w:r w:rsidR="0048427D">
        <w:t>дети</w:t>
      </w:r>
      <w:r w:rsidR="0048427D" w:rsidRPr="00114B26">
        <w:t xml:space="preserve"> </w:t>
      </w:r>
      <w:r w:rsidR="0048427D">
        <w:t>сами</w:t>
      </w:r>
      <w:r w:rsidR="0048427D" w:rsidRPr="00114B26">
        <w:t xml:space="preserve"> </w:t>
      </w:r>
      <w:r w:rsidR="0048427D">
        <w:t>вряд</w:t>
      </w:r>
      <w:r w:rsidR="0048427D" w:rsidRPr="00114B26">
        <w:t xml:space="preserve"> </w:t>
      </w:r>
      <w:r w:rsidR="0048427D">
        <w:t>ли</w:t>
      </w:r>
      <w:r w:rsidR="0048427D" w:rsidRPr="00114B26">
        <w:t xml:space="preserve"> </w:t>
      </w:r>
      <w:r w:rsidR="0048427D">
        <w:t>обратятся</w:t>
      </w:r>
      <w:r w:rsidR="0048427D" w:rsidRPr="00114B26">
        <w:t xml:space="preserve"> </w:t>
      </w:r>
      <w:r w:rsidR="0048427D">
        <w:t>в</w:t>
      </w:r>
      <w:r w:rsidR="0048427D" w:rsidRPr="00114B26">
        <w:t xml:space="preserve"> </w:t>
      </w:r>
      <w:r w:rsidR="0048427D">
        <w:t>полицию</w:t>
      </w:r>
      <w:r w:rsidR="0048427D" w:rsidRPr="00114B26">
        <w:t xml:space="preserve">, </w:t>
      </w:r>
      <w:r w:rsidR="0048427D">
        <w:t>важно</w:t>
      </w:r>
      <w:r w:rsidR="0048427D" w:rsidRPr="00114B26">
        <w:t xml:space="preserve">, </w:t>
      </w:r>
      <w:r w:rsidR="0048427D">
        <w:t>чтобы</w:t>
      </w:r>
      <w:r w:rsidR="0048427D" w:rsidRPr="00114B26">
        <w:t xml:space="preserve"> </w:t>
      </w:r>
      <w:r w:rsidR="0048427D">
        <w:t>в</w:t>
      </w:r>
      <w:r w:rsidR="0048427D" w:rsidRPr="00114B26">
        <w:t xml:space="preserve"> </w:t>
      </w:r>
      <w:r w:rsidR="0048427D">
        <w:t>школах</w:t>
      </w:r>
      <w:r w:rsidR="0048427D" w:rsidRPr="00114B26">
        <w:t xml:space="preserve"> </w:t>
      </w:r>
      <w:r w:rsidR="0048427D">
        <w:t>работали</w:t>
      </w:r>
      <w:r w:rsidR="0048427D" w:rsidRPr="00114B26">
        <w:t xml:space="preserve"> </w:t>
      </w:r>
      <w:r w:rsidR="0048427D">
        <w:t>мед</w:t>
      </w:r>
      <w:r w:rsidR="0048427D">
        <w:t>и</w:t>
      </w:r>
      <w:r w:rsidR="0048427D">
        <w:t>цинские</w:t>
      </w:r>
      <w:r w:rsidR="0048427D" w:rsidRPr="00114B26">
        <w:t xml:space="preserve"> </w:t>
      </w:r>
      <w:r w:rsidR="0048427D">
        <w:t>специалисты, которым дети строго конфиденциально могут рассказать о своих проблемах</w:t>
      </w:r>
      <w:r w:rsidR="0048427D" w:rsidRPr="00114B26">
        <w:t>.</w:t>
      </w:r>
    </w:p>
    <w:p w:rsidR="0048427D" w:rsidRPr="00114B26" w:rsidRDefault="0096772D" w:rsidP="00B2727F">
      <w:pPr>
        <w:pStyle w:val="SingleTxtGR"/>
      </w:pPr>
      <w:r w:rsidRPr="0096772D">
        <w:t>69.</w:t>
      </w:r>
      <w:r w:rsidRPr="0096772D">
        <w:tab/>
      </w:r>
      <w:r w:rsidR="0048427D">
        <w:t>Она</w:t>
      </w:r>
      <w:r w:rsidR="0048427D" w:rsidRPr="00114B26">
        <w:t xml:space="preserve"> </w:t>
      </w:r>
      <w:r w:rsidR="0048427D">
        <w:t>будет</w:t>
      </w:r>
      <w:r w:rsidR="0048427D" w:rsidRPr="00114B26">
        <w:t xml:space="preserve"> </w:t>
      </w:r>
      <w:r w:rsidR="0048427D">
        <w:t>благодарна</w:t>
      </w:r>
      <w:r w:rsidR="0048427D" w:rsidRPr="00114B26">
        <w:t xml:space="preserve"> </w:t>
      </w:r>
      <w:r w:rsidR="0048427D">
        <w:t>за</w:t>
      </w:r>
      <w:r w:rsidR="0048427D" w:rsidRPr="00114B26">
        <w:t xml:space="preserve"> </w:t>
      </w:r>
      <w:r w:rsidR="0048427D">
        <w:t>более</w:t>
      </w:r>
      <w:r w:rsidR="0048427D" w:rsidRPr="00114B26">
        <w:t xml:space="preserve"> </w:t>
      </w:r>
      <w:r w:rsidR="0048427D">
        <w:t>подробный</w:t>
      </w:r>
      <w:r w:rsidR="0048427D" w:rsidRPr="00114B26">
        <w:t xml:space="preserve"> </w:t>
      </w:r>
      <w:r w:rsidR="0048427D">
        <w:t>ответ</w:t>
      </w:r>
      <w:r w:rsidR="0048427D" w:rsidRPr="00114B26">
        <w:t xml:space="preserve"> </w:t>
      </w:r>
      <w:r w:rsidR="0048427D">
        <w:t>на</w:t>
      </w:r>
      <w:r w:rsidR="0048427D" w:rsidRPr="00114B26">
        <w:t xml:space="preserve"> </w:t>
      </w:r>
      <w:r w:rsidR="0048427D">
        <w:t>ее</w:t>
      </w:r>
      <w:r w:rsidR="0048427D" w:rsidRPr="00114B26">
        <w:t xml:space="preserve"> </w:t>
      </w:r>
      <w:r w:rsidR="0048427D">
        <w:t>вопрос</w:t>
      </w:r>
      <w:r w:rsidR="0048427D" w:rsidRPr="00114B26">
        <w:t xml:space="preserve"> </w:t>
      </w:r>
      <w:r w:rsidR="0048427D">
        <w:t>о</w:t>
      </w:r>
      <w:r w:rsidR="0048427D" w:rsidRPr="00114B26">
        <w:t xml:space="preserve"> </w:t>
      </w:r>
      <w:r w:rsidR="0048427D">
        <w:t>планах</w:t>
      </w:r>
      <w:r w:rsidR="0048427D" w:rsidRPr="00114B26">
        <w:t xml:space="preserve"> </w:t>
      </w:r>
      <w:r w:rsidR="0048427D">
        <w:t>у</w:t>
      </w:r>
      <w:r w:rsidR="0048427D">
        <w:t>с</w:t>
      </w:r>
      <w:r w:rsidR="0048427D">
        <w:t>тановления юридического запрета на телесные наказания детей</w:t>
      </w:r>
      <w:r w:rsidR="0048427D" w:rsidRPr="00114B26">
        <w:t xml:space="preserve">. </w:t>
      </w:r>
    </w:p>
    <w:p w:rsidR="0048427D" w:rsidRPr="0027769D" w:rsidRDefault="0096772D" w:rsidP="00B2727F">
      <w:pPr>
        <w:pStyle w:val="SingleTxtGR"/>
      </w:pPr>
      <w:r w:rsidRPr="0096772D">
        <w:t>70.</w:t>
      </w:r>
      <w:r w:rsidRPr="0096772D">
        <w:tab/>
      </w:r>
      <w:r w:rsidR="0048427D">
        <w:t>По сведениям</w:t>
      </w:r>
      <w:r w:rsidR="0048427D" w:rsidRPr="0027769D">
        <w:t xml:space="preserve"> </w:t>
      </w:r>
      <w:r w:rsidR="0048427D">
        <w:t>делегации</w:t>
      </w:r>
      <w:r w:rsidR="0048427D" w:rsidRPr="0027769D">
        <w:t xml:space="preserve">, </w:t>
      </w:r>
      <w:r w:rsidR="0048427D">
        <w:t>представителями Управления омбудсмена были посещены</w:t>
      </w:r>
      <w:r w:rsidR="0048427D" w:rsidRPr="0027769D">
        <w:t xml:space="preserve"> </w:t>
      </w:r>
      <w:r w:rsidR="0048427D">
        <w:t>центры социальной реабилитации</w:t>
      </w:r>
      <w:r w:rsidR="0048427D" w:rsidRPr="0027769D">
        <w:t xml:space="preserve">. </w:t>
      </w:r>
      <w:r w:rsidR="0048427D">
        <w:t>Совершались</w:t>
      </w:r>
      <w:r w:rsidR="0048427D" w:rsidRPr="0027769D">
        <w:t xml:space="preserve"> </w:t>
      </w:r>
      <w:r w:rsidR="0048427D">
        <w:t>ли</w:t>
      </w:r>
      <w:r w:rsidR="0048427D" w:rsidRPr="0027769D">
        <w:t xml:space="preserve"> </w:t>
      </w:r>
      <w:r w:rsidR="0048427D">
        <w:t>ими</w:t>
      </w:r>
      <w:r w:rsidR="0048427D" w:rsidRPr="0027769D">
        <w:t xml:space="preserve"> </w:t>
      </w:r>
      <w:r w:rsidR="0048427D">
        <w:t>также</w:t>
      </w:r>
      <w:r w:rsidR="0048427D" w:rsidRPr="0027769D">
        <w:t xml:space="preserve"> </w:t>
      </w:r>
      <w:r w:rsidR="0048427D">
        <w:t>виз</w:t>
      </w:r>
      <w:r w:rsidR="0048427D">
        <w:t>и</w:t>
      </w:r>
      <w:r w:rsidR="0048427D">
        <w:t>ты без предупреждения к лицам, содержащимся в психиатрических лечебницах и образующим чрезвычайно уязвимую группу</w:t>
      </w:r>
      <w:r w:rsidR="0048427D" w:rsidRPr="0027769D">
        <w:t xml:space="preserve">? </w:t>
      </w:r>
      <w:r w:rsidR="0048427D">
        <w:t>Представители национального</w:t>
      </w:r>
      <w:r w:rsidR="0048427D" w:rsidRPr="0027769D">
        <w:t xml:space="preserve"> </w:t>
      </w:r>
      <w:r w:rsidR="0048427D">
        <w:t>превентивного</w:t>
      </w:r>
      <w:r w:rsidR="0048427D" w:rsidRPr="0027769D">
        <w:t xml:space="preserve"> </w:t>
      </w:r>
      <w:r w:rsidR="0048427D">
        <w:t>механизма, подлежащего созданию в соответствии с Факульт</w:t>
      </w:r>
      <w:r w:rsidR="0048427D">
        <w:t>а</w:t>
      </w:r>
      <w:r w:rsidR="0048427D">
        <w:t>тивным протоколом к Конвенции, возможно, могут принимать участие в таких визитах</w:t>
      </w:r>
      <w:r w:rsidR="0048427D" w:rsidRPr="0027769D">
        <w:t>.</w:t>
      </w:r>
    </w:p>
    <w:p w:rsidR="0048427D" w:rsidRPr="006D31FA" w:rsidRDefault="0096772D" w:rsidP="00B2727F">
      <w:pPr>
        <w:pStyle w:val="SingleTxtGR"/>
      </w:pPr>
      <w:r w:rsidRPr="0096772D">
        <w:t>71.</w:t>
      </w:r>
      <w:r w:rsidRPr="0096772D">
        <w:tab/>
      </w:r>
      <w:r w:rsidR="0048427D">
        <w:t>Она</w:t>
      </w:r>
      <w:r w:rsidR="0048427D" w:rsidRPr="0027769D">
        <w:t xml:space="preserve"> </w:t>
      </w:r>
      <w:r w:rsidR="0048427D">
        <w:t>просит</w:t>
      </w:r>
      <w:r w:rsidR="0048427D" w:rsidRPr="0027769D">
        <w:t xml:space="preserve"> </w:t>
      </w:r>
      <w:r w:rsidR="0048427D">
        <w:t>предоставить</w:t>
      </w:r>
      <w:r w:rsidR="0048427D" w:rsidRPr="0027769D">
        <w:t xml:space="preserve"> </w:t>
      </w:r>
      <w:r w:rsidR="0048427D">
        <w:t>дополнительную</w:t>
      </w:r>
      <w:r w:rsidR="0048427D" w:rsidRPr="0027769D">
        <w:t xml:space="preserve"> </w:t>
      </w:r>
      <w:r w:rsidR="0048427D">
        <w:t>информацию</w:t>
      </w:r>
      <w:r w:rsidR="0048427D" w:rsidRPr="0027769D">
        <w:t xml:space="preserve"> </w:t>
      </w:r>
      <w:r w:rsidR="0048427D">
        <w:t>о том, каким о</w:t>
      </w:r>
      <w:r w:rsidR="0048427D">
        <w:t>б</w:t>
      </w:r>
      <w:r w:rsidR="0048427D">
        <w:t xml:space="preserve">разом государство-участник предполагает интегрировать Стамбульский </w:t>
      </w:r>
      <w:r w:rsidR="0048427D" w:rsidRPr="0027769D">
        <w:t xml:space="preserve"> </w:t>
      </w:r>
      <w:r w:rsidR="0048427D">
        <w:t>прот</w:t>
      </w:r>
      <w:r w:rsidR="0048427D">
        <w:t>о</w:t>
      </w:r>
      <w:r w:rsidR="0048427D">
        <w:t>кол в собственную следственную систему, а также о планах создания дополн</w:t>
      </w:r>
      <w:r w:rsidR="0048427D">
        <w:t>и</w:t>
      </w:r>
      <w:r w:rsidR="0048427D">
        <w:t>тельных независимых</w:t>
      </w:r>
      <w:r w:rsidR="0048427D" w:rsidRPr="0027769D">
        <w:t xml:space="preserve"> </w:t>
      </w:r>
      <w:r w:rsidR="0048427D">
        <w:t>криминалистических центров</w:t>
      </w:r>
      <w:r w:rsidR="0048427D" w:rsidRPr="0027769D">
        <w:t xml:space="preserve">. </w:t>
      </w:r>
      <w:r w:rsidR="0048427D">
        <w:t>Несмотря</w:t>
      </w:r>
      <w:r w:rsidR="0048427D" w:rsidRPr="006D31FA">
        <w:t xml:space="preserve"> </w:t>
      </w:r>
      <w:r w:rsidR="0048427D">
        <w:t>на</w:t>
      </w:r>
      <w:r w:rsidR="0048427D" w:rsidRPr="006D31FA">
        <w:t xml:space="preserve"> </w:t>
      </w:r>
      <w:r w:rsidR="0048427D">
        <w:t>то</w:t>
      </w:r>
      <w:r w:rsidR="0048427D" w:rsidRPr="006D31FA">
        <w:t xml:space="preserve">, </w:t>
      </w:r>
      <w:r w:rsidR="0048427D">
        <w:t>что</w:t>
      </w:r>
      <w:r w:rsidR="0048427D" w:rsidRPr="006D31FA">
        <w:t xml:space="preserve"> </w:t>
      </w:r>
      <w:r w:rsidR="0048427D">
        <w:t>дел</w:t>
      </w:r>
      <w:r w:rsidR="0048427D">
        <w:t>е</w:t>
      </w:r>
      <w:r w:rsidR="0048427D">
        <w:t>гация</w:t>
      </w:r>
      <w:r w:rsidR="0048427D" w:rsidRPr="006D31FA">
        <w:t xml:space="preserve"> </w:t>
      </w:r>
      <w:r w:rsidR="0048427D">
        <w:t>сообщила</w:t>
      </w:r>
      <w:r w:rsidR="0048427D" w:rsidRPr="006D31FA">
        <w:t xml:space="preserve"> </w:t>
      </w:r>
      <w:r w:rsidR="0048427D">
        <w:t>Комитету</w:t>
      </w:r>
      <w:r w:rsidR="0048427D" w:rsidRPr="006D31FA">
        <w:t xml:space="preserve"> </w:t>
      </w:r>
      <w:r w:rsidR="0048427D">
        <w:t>о</w:t>
      </w:r>
      <w:r w:rsidR="0048427D" w:rsidRPr="006D31FA">
        <w:t xml:space="preserve"> </w:t>
      </w:r>
      <w:r w:rsidR="0048427D">
        <w:t>значительном</w:t>
      </w:r>
      <w:r w:rsidR="0048427D" w:rsidRPr="006D31FA">
        <w:t xml:space="preserve"> </w:t>
      </w:r>
      <w:r w:rsidR="0048427D">
        <w:t>увеличении</w:t>
      </w:r>
      <w:r w:rsidR="0048427D" w:rsidRPr="006D31FA">
        <w:t xml:space="preserve"> </w:t>
      </w:r>
      <w:r w:rsidR="0048427D">
        <w:t>числа</w:t>
      </w:r>
      <w:r w:rsidR="0048427D" w:rsidRPr="006D31FA">
        <w:t xml:space="preserve"> </w:t>
      </w:r>
      <w:r w:rsidR="0048427D">
        <w:t>органов</w:t>
      </w:r>
      <w:r w:rsidR="0048427D" w:rsidRPr="006D31FA">
        <w:t xml:space="preserve">, </w:t>
      </w:r>
      <w:r w:rsidR="0048427D">
        <w:t>зан</w:t>
      </w:r>
      <w:r w:rsidR="0048427D">
        <w:t>и</w:t>
      </w:r>
      <w:r w:rsidR="0048427D">
        <w:t>мающихся</w:t>
      </w:r>
      <w:r w:rsidR="0048427D" w:rsidRPr="006D31FA">
        <w:t xml:space="preserve"> </w:t>
      </w:r>
      <w:r w:rsidR="0048427D">
        <w:t>расследованием</w:t>
      </w:r>
      <w:r w:rsidR="0048427D" w:rsidRPr="006D31FA">
        <w:t xml:space="preserve"> </w:t>
      </w:r>
      <w:r w:rsidR="0048427D">
        <w:t>жалоб</w:t>
      </w:r>
      <w:r w:rsidR="0048427D" w:rsidRPr="006D31FA">
        <w:t xml:space="preserve"> </w:t>
      </w:r>
      <w:r w:rsidR="0048427D">
        <w:t>на</w:t>
      </w:r>
      <w:r w:rsidR="0048427D" w:rsidRPr="006D31FA">
        <w:t xml:space="preserve"> </w:t>
      </w:r>
      <w:r w:rsidR="0048427D">
        <w:t>пытки</w:t>
      </w:r>
      <w:r w:rsidR="0048427D" w:rsidRPr="006D31FA">
        <w:t xml:space="preserve"> </w:t>
      </w:r>
      <w:r w:rsidR="0048427D">
        <w:t>и</w:t>
      </w:r>
      <w:r w:rsidR="0048427D" w:rsidRPr="006D31FA">
        <w:t xml:space="preserve"> </w:t>
      </w:r>
      <w:r w:rsidR="0048427D">
        <w:t>плохое</w:t>
      </w:r>
      <w:r w:rsidR="0048427D" w:rsidRPr="006D31FA">
        <w:t xml:space="preserve"> </w:t>
      </w:r>
      <w:r w:rsidR="0048427D">
        <w:t>обращение, по</w:t>
      </w:r>
      <w:r w:rsidR="0048427D" w:rsidRPr="006D31FA">
        <w:t>-</w:t>
      </w:r>
      <w:r w:rsidR="0048427D">
        <w:t>прежнему</w:t>
      </w:r>
      <w:r w:rsidR="0048427D" w:rsidRPr="006D31FA">
        <w:t xml:space="preserve"> </w:t>
      </w:r>
      <w:r w:rsidR="0048427D">
        <w:t>нет</w:t>
      </w:r>
      <w:r w:rsidR="0048427D" w:rsidRPr="006D31FA">
        <w:t xml:space="preserve"> </w:t>
      </w:r>
      <w:r w:rsidR="0048427D">
        <w:t>уверенности</w:t>
      </w:r>
      <w:r w:rsidR="0048427D" w:rsidRPr="006D31FA">
        <w:t xml:space="preserve"> </w:t>
      </w:r>
      <w:r w:rsidR="0048427D">
        <w:t>в том, что они в достаточной мере независимы от полиции. С</w:t>
      </w:r>
      <w:r w:rsidR="0048427D">
        <w:t>о</w:t>
      </w:r>
      <w:r w:rsidR="0048427D">
        <w:t>гласно докладу фонда ПРИВА,</w:t>
      </w:r>
      <w:r w:rsidR="0048427D" w:rsidRPr="006D31FA">
        <w:t xml:space="preserve"> </w:t>
      </w:r>
      <w:r w:rsidR="0048427D">
        <w:t>судебная полиция</w:t>
      </w:r>
      <w:r w:rsidR="0048427D" w:rsidRPr="006D31FA">
        <w:t xml:space="preserve"> </w:t>
      </w:r>
      <w:r w:rsidR="0048427D">
        <w:t xml:space="preserve">несет ответственность в </w:t>
      </w:r>
      <w:r w:rsidR="0048427D" w:rsidRPr="006D31FA">
        <w:t>45</w:t>
      </w:r>
      <w:r w:rsidR="0048427D">
        <w:t>%</w:t>
      </w:r>
      <w:r>
        <w:rPr>
          <w:lang w:val="en-US"/>
        </w:rPr>
        <w:t> </w:t>
      </w:r>
      <w:r w:rsidR="0048427D">
        <w:t>предполагаемых</w:t>
      </w:r>
      <w:r w:rsidR="0048427D" w:rsidRPr="006D31FA">
        <w:t xml:space="preserve"> </w:t>
      </w:r>
      <w:r w:rsidR="0048427D">
        <w:t>случаев пыток и плохого обращения, а Национальная п</w:t>
      </w:r>
      <w:r w:rsidR="0048427D">
        <w:t>о</w:t>
      </w:r>
      <w:r w:rsidR="0048427D">
        <w:t>лиция –</w:t>
      </w:r>
      <w:r w:rsidR="0048427D" w:rsidRPr="006D31FA">
        <w:t xml:space="preserve"> </w:t>
      </w:r>
      <w:r w:rsidR="0048427D">
        <w:t>в</w:t>
      </w:r>
      <w:r w:rsidR="0048427D" w:rsidRPr="006D31FA">
        <w:t xml:space="preserve"> 12</w:t>
      </w:r>
      <w:r w:rsidR="0048427D">
        <w:t>% случаев</w:t>
      </w:r>
      <w:r w:rsidR="0048427D" w:rsidRPr="006D31FA">
        <w:t xml:space="preserve">. </w:t>
      </w:r>
    </w:p>
    <w:p w:rsidR="0048427D" w:rsidRPr="00F82179" w:rsidRDefault="0096772D" w:rsidP="00B2727F">
      <w:pPr>
        <w:pStyle w:val="SingleTxtGR"/>
      </w:pPr>
      <w:r w:rsidRPr="0096772D">
        <w:t>72.</w:t>
      </w:r>
      <w:r w:rsidRPr="0096772D">
        <w:tab/>
      </w:r>
      <w:r w:rsidR="0048427D">
        <w:rPr>
          <w:b/>
        </w:rPr>
        <w:t>Г</w:t>
      </w:r>
      <w:r w:rsidR="0048427D" w:rsidRPr="006D31FA">
        <w:rPr>
          <w:b/>
        </w:rPr>
        <w:t>-</w:t>
      </w:r>
      <w:r w:rsidR="0048427D">
        <w:rPr>
          <w:b/>
        </w:rPr>
        <w:t>жа</w:t>
      </w:r>
      <w:r w:rsidR="0048427D" w:rsidRPr="006D31FA">
        <w:rPr>
          <w:b/>
        </w:rPr>
        <w:t xml:space="preserve"> </w:t>
      </w:r>
      <w:r w:rsidR="0048427D">
        <w:rPr>
          <w:b/>
        </w:rPr>
        <w:t>Аморес</w:t>
      </w:r>
      <w:r w:rsidR="0048427D" w:rsidRPr="006D31FA">
        <w:t xml:space="preserve"> (</w:t>
      </w:r>
      <w:r w:rsidR="0048427D">
        <w:t>Эквадор</w:t>
      </w:r>
      <w:r w:rsidR="0048427D" w:rsidRPr="006D31FA">
        <w:t xml:space="preserve">) </w:t>
      </w:r>
      <w:r w:rsidR="0048427D">
        <w:t>говорит</w:t>
      </w:r>
      <w:r w:rsidR="0048427D" w:rsidRPr="006D31FA">
        <w:t xml:space="preserve">, </w:t>
      </w:r>
      <w:r w:rsidR="0048427D">
        <w:t>что</w:t>
      </w:r>
      <w:r w:rsidR="0048427D" w:rsidRPr="006D31FA">
        <w:t xml:space="preserve"> </w:t>
      </w:r>
      <w:r w:rsidR="0048427D">
        <w:t>как</w:t>
      </w:r>
      <w:r w:rsidR="0048427D" w:rsidRPr="006D31FA">
        <w:t xml:space="preserve"> </w:t>
      </w:r>
      <w:r w:rsidR="0048427D">
        <w:t>член</w:t>
      </w:r>
      <w:r w:rsidR="0048427D" w:rsidRPr="006D31FA">
        <w:t xml:space="preserve"> </w:t>
      </w:r>
      <w:r w:rsidR="0048427D">
        <w:t>Национальной</w:t>
      </w:r>
      <w:r w:rsidR="0048427D" w:rsidRPr="006D31FA">
        <w:t xml:space="preserve"> </w:t>
      </w:r>
      <w:r w:rsidR="0048427D">
        <w:t>ассамблеи</w:t>
      </w:r>
      <w:r w:rsidR="0048427D" w:rsidRPr="006D31FA">
        <w:t xml:space="preserve"> </w:t>
      </w:r>
      <w:r w:rsidR="0048427D">
        <w:t>она</w:t>
      </w:r>
      <w:r w:rsidR="0048427D" w:rsidRPr="006D31FA">
        <w:t xml:space="preserve"> </w:t>
      </w:r>
      <w:r w:rsidR="0048427D">
        <w:t>будет</w:t>
      </w:r>
      <w:r w:rsidR="0048427D" w:rsidRPr="006D31FA">
        <w:t xml:space="preserve"> </w:t>
      </w:r>
      <w:r w:rsidR="0048427D">
        <w:t>отчитываться</w:t>
      </w:r>
      <w:r w:rsidR="0048427D" w:rsidRPr="006D31FA">
        <w:t xml:space="preserve"> </w:t>
      </w:r>
      <w:r w:rsidR="0048427D">
        <w:t>перед</w:t>
      </w:r>
      <w:r w:rsidR="0048427D" w:rsidRPr="006D31FA">
        <w:t xml:space="preserve"> </w:t>
      </w:r>
      <w:r w:rsidR="0048427D">
        <w:t>парламентом</w:t>
      </w:r>
      <w:r w:rsidR="0048427D" w:rsidRPr="006D31FA">
        <w:t xml:space="preserve"> </w:t>
      </w:r>
      <w:r w:rsidR="0048427D">
        <w:t>по</w:t>
      </w:r>
      <w:r w:rsidR="0048427D" w:rsidRPr="006D31FA">
        <w:t xml:space="preserve"> </w:t>
      </w:r>
      <w:r w:rsidR="0048427D">
        <w:t>результатам</w:t>
      </w:r>
      <w:r w:rsidR="0048427D" w:rsidRPr="006D31FA">
        <w:t xml:space="preserve"> </w:t>
      </w:r>
      <w:r w:rsidR="0048427D">
        <w:t>диалога</w:t>
      </w:r>
      <w:r w:rsidR="0048427D" w:rsidRPr="006D31FA">
        <w:t xml:space="preserve"> </w:t>
      </w:r>
      <w:r w:rsidR="0048427D">
        <w:t>делегации</w:t>
      </w:r>
      <w:r w:rsidR="0048427D" w:rsidRPr="006D31FA">
        <w:t xml:space="preserve"> </w:t>
      </w:r>
      <w:r w:rsidR="0048427D">
        <w:t>с</w:t>
      </w:r>
      <w:r w:rsidR="0048427D" w:rsidRPr="006D31FA">
        <w:t xml:space="preserve"> </w:t>
      </w:r>
      <w:r w:rsidR="0048427D">
        <w:t>Комитетом</w:t>
      </w:r>
      <w:r w:rsidR="0048427D" w:rsidRPr="006D31FA">
        <w:t xml:space="preserve"> </w:t>
      </w:r>
      <w:r w:rsidR="0048427D">
        <w:t>и подчеркнет важность</w:t>
      </w:r>
      <w:r w:rsidR="0048427D" w:rsidRPr="006D31FA">
        <w:t xml:space="preserve"> </w:t>
      </w:r>
      <w:r w:rsidR="0048427D">
        <w:t>обеспечения соответствия определения пы</w:t>
      </w:r>
      <w:r w:rsidR="0048427D">
        <w:t>т</w:t>
      </w:r>
      <w:r w:rsidR="0048427D">
        <w:t>ки, содержащегося в законодательстве страны, определению, приведенному в статье</w:t>
      </w:r>
      <w:r w:rsidR="0048427D" w:rsidRPr="006D31FA">
        <w:t xml:space="preserve"> 1 </w:t>
      </w:r>
      <w:r w:rsidR="0048427D">
        <w:t>Конвенции</w:t>
      </w:r>
      <w:r w:rsidR="0048427D" w:rsidRPr="006D31FA">
        <w:t xml:space="preserve">. </w:t>
      </w:r>
      <w:r w:rsidR="0048427D">
        <w:t>Комитету</w:t>
      </w:r>
      <w:r w:rsidR="0048427D" w:rsidRPr="00F82179">
        <w:t xml:space="preserve"> </w:t>
      </w:r>
      <w:r w:rsidR="0048427D">
        <w:t>будет</w:t>
      </w:r>
      <w:r w:rsidR="0048427D" w:rsidRPr="00F82179">
        <w:t xml:space="preserve"> </w:t>
      </w:r>
      <w:r w:rsidR="0048427D">
        <w:t>направлен</w:t>
      </w:r>
      <w:r w:rsidR="0048427D" w:rsidRPr="00F82179">
        <w:t xml:space="preserve"> </w:t>
      </w:r>
      <w:r w:rsidR="0048427D">
        <w:t>текст</w:t>
      </w:r>
      <w:r w:rsidR="0048427D" w:rsidRPr="00F82179">
        <w:t xml:space="preserve"> </w:t>
      </w:r>
      <w:r w:rsidR="0048427D">
        <w:t>соответствующего</w:t>
      </w:r>
      <w:r w:rsidR="0048427D" w:rsidRPr="00F82179">
        <w:t xml:space="preserve"> </w:t>
      </w:r>
      <w:r w:rsidR="0048427D">
        <w:t>закон</w:t>
      </w:r>
      <w:r w:rsidR="0048427D">
        <w:t>о</w:t>
      </w:r>
      <w:r w:rsidR="0048427D">
        <w:t>проекта</w:t>
      </w:r>
      <w:r w:rsidR="0048427D" w:rsidRPr="00F82179">
        <w:t xml:space="preserve"> </w:t>
      </w:r>
      <w:r w:rsidR="0048427D">
        <w:t>для</w:t>
      </w:r>
      <w:r w:rsidR="0048427D" w:rsidRPr="00F82179">
        <w:t xml:space="preserve"> </w:t>
      </w:r>
      <w:r w:rsidR="0048427D">
        <w:t>предоставления им консультаций и комментариев</w:t>
      </w:r>
      <w:r w:rsidR="0048427D" w:rsidRPr="00F82179">
        <w:t>.</w:t>
      </w:r>
    </w:p>
    <w:p w:rsidR="0048427D" w:rsidRPr="00540CD8" w:rsidRDefault="0096772D" w:rsidP="00B2727F">
      <w:pPr>
        <w:pStyle w:val="SingleTxtGR"/>
      </w:pPr>
      <w:r w:rsidRPr="0096772D">
        <w:t>73.</w:t>
      </w:r>
      <w:r w:rsidRPr="0096772D">
        <w:tab/>
      </w:r>
      <w:r w:rsidR="0048427D">
        <w:rPr>
          <w:b/>
        </w:rPr>
        <w:t>Г</w:t>
      </w:r>
      <w:r w:rsidR="0048427D" w:rsidRPr="00F82179">
        <w:rPr>
          <w:b/>
        </w:rPr>
        <w:t>-</w:t>
      </w:r>
      <w:r w:rsidR="0048427D">
        <w:rPr>
          <w:b/>
        </w:rPr>
        <w:t>н</w:t>
      </w:r>
      <w:r w:rsidR="0048427D" w:rsidRPr="00F82179">
        <w:rPr>
          <w:b/>
        </w:rPr>
        <w:t xml:space="preserve"> Бахамонде Галар</w:t>
      </w:r>
      <w:r w:rsidR="0048427D">
        <w:rPr>
          <w:b/>
        </w:rPr>
        <w:t>с</w:t>
      </w:r>
      <w:r w:rsidR="0048427D" w:rsidRPr="00F82179">
        <w:rPr>
          <w:b/>
        </w:rPr>
        <w:t>а</w:t>
      </w:r>
      <w:r w:rsidR="0048427D" w:rsidRPr="00F82179">
        <w:t xml:space="preserve"> (</w:t>
      </w:r>
      <w:r w:rsidR="0048427D">
        <w:t>Эквадор</w:t>
      </w:r>
      <w:r w:rsidR="0048427D" w:rsidRPr="00F82179">
        <w:t xml:space="preserve">) </w:t>
      </w:r>
      <w:r w:rsidR="0048427D">
        <w:t>говорит</w:t>
      </w:r>
      <w:r w:rsidR="0048427D" w:rsidRPr="00F82179">
        <w:t xml:space="preserve">, </w:t>
      </w:r>
      <w:r w:rsidR="0048427D">
        <w:t>что</w:t>
      </w:r>
      <w:r w:rsidR="0048427D" w:rsidRPr="00F82179">
        <w:t xml:space="preserve"> </w:t>
      </w:r>
      <w:r w:rsidR="0048427D">
        <w:t>норма конституции, в с</w:t>
      </w:r>
      <w:r w:rsidR="0048427D">
        <w:t>о</w:t>
      </w:r>
      <w:r w:rsidR="0048427D">
        <w:t>ответствии с которой международные договоры подлежат инкорпорации во внутреннее законодательство, действует всего два года</w:t>
      </w:r>
      <w:r w:rsidR="0048427D" w:rsidRPr="00F82179">
        <w:t xml:space="preserve">. </w:t>
      </w:r>
      <w:r w:rsidR="0048427D">
        <w:t>На</w:t>
      </w:r>
      <w:r w:rsidR="0048427D" w:rsidRPr="00AE51C4">
        <w:t xml:space="preserve"> </w:t>
      </w:r>
      <w:r w:rsidR="0048427D">
        <w:t>сегодняшний</w:t>
      </w:r>
      <w:r w:rsidR="0048427D" w:rsidRPr="00AE51C4">
        <w:t xml:space="preserve"> </w:t>
      </w:r>
      <w:r w:rsidR="0048427D">
        <w:t>день</w:t>
      </w:r>
      <w:r w:rsidR="0048427D" w:rsidRPr="00AE51C4">
        <w:t xml:space="preserve"> </w:t>
      </w:r>
      <w:r w:rsidR="0048427D">
        <w:t>отсутствуют</w:t>
      </w:r>
      <w:r w:rsidR="0048427D" w:rsidRPr="00AE51C4">
        <w:t xml:space="preserve"> </w:t>
      </w:r>
      <w:r w:rsidR="0048427D">
        <w:t>прецеденты применения соответствующих договоров в делах о пытках</w:t>
      </w:r>
      <w:r w:rsidR="0048427D" w:rsidRPr="00AE51C4">
        <w:t xml:space="preserve">. </w:t>
      </w:r>
      <w:r w:rsidR="0048427D">
        <w:t>Однако</w:t>
      </w:r>
      <w:r w:rsidR="0048427D" w:rsidRPr="00540CD8">
        <w:t xml:space="preserve"> </w:t>
      </w:r>
      <w:r w:rsidR="00467A0C">
        <w:t xml:space="preserve"> </w:t>
      </w:r>
      <w:r w:rsidR="0048427D">
        <w:t>дела</w:t>
      </w:r>
      <w:r w:rsidR="0048427D" w:rsidRPr="00540CD8">
        <w:t xml:space="preserve">, </w:t>
      </w:r>
      <w:r w:rsidR="0048427D">
        <w:t>переданные</w:t>
      </w:r>
      <w:r w:rsidR="0048427D" w:rsidRPr="00540CD8">
        <w:t xml:space="preserve"> </w:t>
      </w:r>
      <w:r w:rsidR="0048427D">
        <w:t>Комиссией</w:t>
      </w:r>
      <w:r w:rsidR="0048427D" w:rsidRPr="00540CD8">
        <w:t xml:space="preserve"> </w:t>
      </w:r>
      <w:r w:rsidR="0048427D">
        <w:t>по</w:t>
      </w:r>
      <w:r w:rsidR="0048427D" w:rsidRPr="00540CD8">
        <w:t xml:space="preserve"> </w:t>
      </w:r>
      <w:r w:rsidR="0048427D">
        <w:t>установлению</w:t>
      </w:r>
      <w:r w:rsidR="0048427D" w:rsidRPr="00540CD8">
        <w:t xml:space="preserve"> </w:t>
      </w:r>
      <w:r w:rsidR="0048427D">
        <w:t>истины</w:t>
      </w:r>
      <w:r w:rsidR="0048427D" w:rsidRPr="00540CD8">
        <w:t xml:space="preserve"> </w:t>
      </w:r>
      <w:r w:rsidR="0048427D">
        <w:t>и</w:t>
      </w:r>
      <w:r w:rsidR="0048427D" w:rsidRPr="00540CD8">
        <w:t xml:space="preserve"> </w:t>
      </w:r>
      <w:r w:rsidR="0048427D">
        <w:t>к</w:t>
      </w:r>
      <w:r w:rsidR="0048427D">
        <w:t>а</w:t>
      </w:r>
      <w:r w:rsidR="0048427D">
        <w:t>сающиеся</w:t>
      </w:r>
      <w:r w:rsidR="0048427D" w:rsidRPr="00540CD8">
        <w:t xml:space="preserve"> </w:t>
      </w:r>
      <w:r w:rsidR="0048427D">
        <w:t>событий</w:t>
      </w:r>
      <w:r w:rsidR="0048427D" w:rsidRPr="00540CD8">
        <w:t xml:space="preserve">, </w:t>
      </w:r>
      <w:r w:rsidR="0048427D">
        <w:t>которые</w:t>
      </w:r>
      <w:r w:rsidR="0048427D" w:rsidRPr="00540CD8">
        <w:t xml:space="preserve"> </w:t>
      </w:r>
      <w:r w:rsidR="0048427D">
        <w:t>имели</w:t>
      </w:r>
      <w:r w:rsidR="0048427D" w:rsidRPr="00540CD8">
        <w:t xml:space="preserve"> </w:t>
      </w:r>
      <w:r w:rsidR="0048427D">
        <w:t>место</w:t>
      </w:r>
      <w:r w:rsidR="0048427D" w:rsidRPr="00540CD8">
        <w:t xml:space="preserve"> </w:t>
      </w:r>
      <w:r w:rsidR="0048427D">
        <w:t>в</w:t>
      </w:r>
      <w:r w:rsidR="0048427D" w:rsidRPr="00540CD8">
        <w:t xml:space="preserve"> </w:t>
      </w:r>
      <w:r w:rsidR="0048427D">
        <w:t>период</w:t>
      </w:r>
      <w:r w:rsidR="0048427D" w:rsidRPr="00540CD8">
        <w:t xml:space="preserve"> 1984</w:t>
      </w:r>
      <w:r w:rsidR="00467A0C">
        <w:t>−</w:t>
      </w:r>
      <w:r w:rsidR="0048427D" w:rsidRPr="00540CD8">
        <w:t xml:space="preserve">2008 </w:t>
      </w:r>
      <w:r w:rsidR="0048427D">
        <w:t>г</w:t>
      </w:r>
      <w:r>
        <w:t>од</w:t>
      </w:r>
      <w:r w:rsidR="00467A0C">
        <w:t>ов</w:t>
      </w:r>
      <w:r w:rsidR="0048427D">
        <w:t>, станут в этом смысле сложной задачей</w:t>
      </w:r>
      <w:r w:rsidR="0048427D" w:rsidRPr="00540CD8">
        <w:t xml:space="preserve">, </w:t>
      </w:r>
      <w:r w:rsidR="0048427D">
        <w:t>поскольку</w:t>
      </w:r>
      <w:r w:rsidR="0048427D" w:rsidRPr="00540CD8">
        <w:t xml:space="preserve"> </w:t>
      </w:r>
      <w:r w:rsidR="0048427D">
        <w:t>в отношении многих совершенных преступлений не действует</w:t>
      </w:r>
      <w:r w:rsidR="0048427D" w:rsidRPr="00540CD8">
        <w:t xml:space="preserve"> </w:t>
      </w:r>
      <w:r w:rsidR="0048427D">
        <w:t>срок давности</w:t>
      </w:r>
      <w:r w:rsidR="0048427D" w:rsidRPr="00540CD8">
        <w:t>.</w:t>
      </w:r>
    </w:p>
    <w:p w:rsidR="0048427D" w:rsidRPr="00883F28" w:rsidRDefault="0096772D" w:rsidP="00B2727F">
      <w:pPr>
        <w:pStyle w:val="SingleTxtGR"/>
      </w:pPr>
      <w:r>
        <w:t>74.</w:t>
      </w:r>
      <w:r>
        <w:tab/>
      </w:r>
      <w:r w:rsidR="0048427D">
        <w:rPr>
          <w:b/>
        </w:rPr>
        <w:t>Г</w:t>
      </w:r>
      <w:r w:rsidR="0048427D" w:rsidRPr="00911770">
        <w:rPr>
          <w:b/>
        </w:rPr>
        <w:t>-</w:t>
      </w:r>
      <w:r w:rsidR="0048427D">
        <w:rPr>
          <w:b/>
        </w:rPr>
        <w:t>жа</w:t>
      </w:r>
      <w:r w:rsidR="0048427D" w:rsidRPr="00911770">
        <w:rPr>
          <w:b/>
        </w:rPr>
        <w:t xml:space="preserve"> </w:t>
      </w:r>
      <w:r w:rsidR="0048427D">
        <w:rPr>
          <w:b/>
        </w:rPr>
        <w:t>Эспиноса</w:t>
      </w:r>
      <w:r w:rsidR="0048427D" w:rsidRPr="00911770">
        <w:t xml:space="preserve"> (</w:t>
      </w:r>
      <w:r w:rsidR="0048427D">
        <w:t>Эквадор</w:t>
      </w:r>
      <w:r w:rsidR="0048427D" w:rsidRPr="00911770">
        <w:t xml:space="preserve">) </w:t>
      </w:r>
      <w:r w:rsidR="0048427D">
        <w:t>говорит</w:t>
      </w:r>
      <w:r w:rsidR="0048427D" w:rsidRPr="00911770">
        <w:t xml:space="preserve">, </w:t>
      </w:r>
      <w:r w:rsidR="0048427D">
        <w:t>что</w:t>
      </w:r>
      <w:r w:rsidR="0048427D" w:rsidRPr="00911770">
        <w:t xml:space="preserve"> </w:t>
      </w:r>
      <w:r w:rsidR="0048427D">
        <w:t>министерский</w:t>
      </w:r>
      <w:r w:rsidR="0048427D" w:rsidRPr="00911770">
        <w:t xml:space="preserve"> </w:t>
      </w:r>
      <w:r w:rsidR="0048427D">
        <w:t>указ</w:t>
      </w:r>
      <w:r w:rsidR="0048427D" w:rsidRPr="00911770">
        <w:t xml:space="preserve"> № 1,699, </w:t>
      </w:r>
      <w:r w:rsidR="0048427D">
        <w:t>з</w:t>
      </w:r>
      <w:r w:rsidR="0048427D">
        <w:t>а</w:t>
      </w:r>
      <w:r w:rsidR="0048427D">
        <w:t>прещающий</w:t>
      </w:r>
      <w:r w:rsidR="0048427D" w:rsidRPr="00911770">
        <w:t xml:space="preserve"> </w:t>
      </w:r>
      <w:r w:rsidR="0048427D">
        <w:t>содержание</w:t>
      </w:r>
      <w:r w:rsidR="0048427D" w:rsidRPr="00911770">
        <w:t xml:space="preserve"> </w:t>
      </w:r>
      <w:r w:rsidR="0048427D">
        <w:t>под</w:t>
      </w:r>
      <w:r w:rsidR="0048427D" w:rsidRPr="00911770">
        <w:t xml:space="preserve"> </w:t>
      </w:r>
      <w:r w:rsidR="0048427D">
        <w:t>стражей</w:t>
      </w:r>
      <w:r w:rsidR="0048427D" w:rsidRPr="00911770">
        <w:t xml:space="preserve"> </w:t>
      </w:r>
      <w:r w:rsidR="0048427D">
        <w:t>более</w:t>
      </w:r>
      <w:r w:rsidR="0048427D" w:rsidRPr="00911770">
        <w:t xml:space="preserve"> 24 </w:t>
      </w:r>
      <w:r w:rsidR="0048427D">
        <w:t>часов</w:t>
      </w:r>
      <w:r w:rsidR="0048427D" w:rsidRPr="00911770">
        <w:t xml:space="preserve"> </w:t>
      </w:r>
      <w:r w:rsidR="0048427D">
        <w:t>до передачи подозрева</w:t>
      </w:r>
      <w:r w:rsidR="0048427D">
        <w:t>е</w:t>
      </w:r>
      <w:r w:rsidR="0048427D">
        <w:t>мого в полномочный орган, был издан</w:t>
      </w:r>
      <w:r w:rsidR="0048427D" w:rsidRPr="00911770">
        <w:t xml:space="preserve"> </w:t>
      </w:r>
      <w:r w:rsidR="0048427D">
        <w:t>Министерством внутренних дел</w:t>
      </w:r>
      <w:r w:rsidR="0048427D" w:rsidRPr="00911770">
        <w:t xml:space="preserve"> </w:t>
      </w:r>
      <w:r w:rsidR="0048427D">
        <w:t>и явл</w:t>
      </w:r>
      <w:r w:rsidR="0048427D">
        <w:t>я</w:t>
      </w:r>
      <w:r w:rsidR="0048427D">
        <w:t>ется</w:t>
      </w:r>
      <w:r w:rsidR="0048427D" w:rsidRPr="00911770">
        <w:t xml:space="preserve"> </w:t>
      </w:r>
      <w:r w:rsidR="0048427D">
        <w:t>обязательным для соблюдения всеми сотрудниками полиции и государс</w:t>
      </w:r>
      <w:r w:rsidR="0048427D">
        <w:t>т</w:t>
      </w:r>
      <w:r w:rsidR="0048427D">
        <w:t>венными чиновниками</w:t>
      </w:r>
      <w:r w:rsidR="0048427D" w:rsidRPr="00911770">
        <w:t xml:space="preserve">. </w:t>
      </w:r>
      <w:r w:rsidR="0048427D">
        <w:t>Например</w:t>
      </w:r>
      <w:r w:rsidR="0048427D" w:rsidRPr="00790E0B">
        <w:t xml:space="preserve">, </w:t>
      </w:r>
      <w:r w:rsidR="0048427D">
        <w:t>иностранцы</w:t>
      </w:r>
      <w:r w:rsidR="0048427D" w:rsidRPr="00790E0B">
        <w:t xml:space="preserve">, </w:t>
      </w:r>
      <w:r w:rsidR="0048427D">
        <w:t>проходящие</w:t>
      </w:r>
      <w:r w:rsidR="0048427D" w:rsidRPr="00790E0B">
        <w:t xml:space="preserve"> </w:t>
      </w:r>
      <w:r w:rsidR="0048427D">
        <w:t>по</w:t>
      </w:r>
      <w:r w:rsidR="0048427D" w:rsidRPr="00790E0B">
        <w:t xml:space="preserve"> 22 </w:t>
      </w:r>
      <w:r w:rsidR="0048427D">
        <w:t>делам</w:t>
      </w:r>
      <w:r w:rsidR="0048427D" w:rsidRPr="00790E0B">
        <w:t xml:space="preserve"> </w:t>
      </w:r>
      <w:r w:rsidR="0048427D">
        <w:t>о</w:t>
      </w:r>
      <w:r w:rsidR="0048427D" w:rsidRPr="00790E0B">
        <w:t xml:space="preserve"> </w:t>
      </w:r>
      <w:r w:rsidR="0048427D">
        <w:t>д</w:t>
      </w:r>
      <w:r w:rsidR="0048427D">
        <w:t>е</w:t>
      </w:r>
      <w:r w:rsidR="0048427D">
        <w:t>портации</w:t>
      </w:r>
      <w:r w:rsidR="0048427D" w:rsidRPr="00790E0B">
        <w:t xml:space="preserve">, </w:t>
      </w:r>
      <w:r w:rsidR="0048427D">
        <w:t>были</w:t>
      </w:r>
      <w:r w:rsidR="0048427D" w:rsidRPr="00790E0B">
        <w:t xml:space="preserve"> </w:t>
      </w:r>
      <w:r w:rsidR="0048427D">
        <w:t>освобождены</w:t>
      </w:r>
      <w:r w:rsidR="0048427D" w:rsidRPr="00790E0B">
        <w:t xml:space="preserve">, </w:t>
      </w:r>
      <w:r w:rsidR="0048427D">
        <w:t>а</w:t>
      </w:r>
      <w:r w:rsidR="0048427D" w:rsidRPr="00790E0B">
        <w:t xml:space="preserve"> </w:t>
      </w:r>
      <w:r w:rsidR="0048427D">
        <w:t>производство</w:t>
      </w:r>
      <w:r w:rsidR="0048427D" w:rsidRPr="00790E0B">
        <w:t xml:space="preserve"> </w:t>
      </w:r>
      <w:r w:rsidR="0048427D">
        <w:t>было</w:t>
      </w:r>
      <w:r w:rsidR="0048427D" w:rsidRPr="00790E0B">
        <w:t xml:space="preserve"> </w:t>
      </w:r>
      <w:r w:rsidR="0048427D">
        <w:t>объявлено недействител</w:t>
      </w:r>
      <w:r w:rsidR="0048427D">
        <w:t>ь</w:t>
      </w:r>
      <w:r w:rsidR="0048427D">
        <w:t>ным, поскольку был превышен предельный срок в</w:t>
      </w:r>
      <w:r w:rsidR="0048427D" w:rsidRPr="00790E0B">
        <w:t xml:space="preserve"> 24</w:t>
      </w:r>
      <w:r w:rsidR="0048427D">
        <w:t xml:space="preserve"> часа, а соответствующие лица</w:t>
      </w:r>
      <w:r w:rsidR="0048427D" w:rsidRPr="00790E0B">
        <w:t xml:space="preserve"> </w:t>
      </w:r>
      <w:r w:rsidR="0048427D">
        <w:t>не были в установленном порядке извещены</w:t>
      </w:r>
      <w:r w:rsidR="0048427D" w:rsidRPr="00790E0B">
        <w:t xml:space="preserve"> </w:t>
      </w:r>
      <w:r w:rsidR="0048427D">
        <w:t>о своих правах</w:t>
      </w:r>
      <w:r w:rsidR="0048427D" w:rsidRPr="00790E0B">
        <w:t xml:space="preserve">. </w:t>
      </w:r>
      <w:r w:rsidR="0048427D">
        <w:t>Кроме</w:t>
      </w:r>
      <w:r w:rsidR="0048427D" w:rsidRPr="00883F28">
        <w:t xml:space="preserve"> </w:t>
      </w:r>
      <w:r w:rsidR="0048427D">
        <w:t>того</w:t>
      </w:r>
      <w:r w:rsidR="0048427D" w:rsidRPr="00883F28">
        <w:t xml:space="preserve">, </w:t>
      </w:r>
      <w:r w:rsidR="0048427D">
        <w:t>четыре</w:t>
      </w:r>
      <w:r w:rsidR="0048427D" w:rsidRPr="00883F28">
        <w:t xml:space="preserve"> </w:t>
      </w:r>
      <w:r w:rsidR="0048427D">
        <w:t>старших</w:t>
      </w:r>
      <w:r w:rsidR="0048427D" w:rsidRPr="00883F28">
        <w:t xml:space="preserve"> </w:t>
      </w:r>
      <w:r w:rsidR="0048427D">
        <w:t>сотрудника</w:t>
      </w:r>
      <w:r w:rsidR="0048427D" w:rsidRPr="00883F28">
        <w:t xml:space="preserve"> </w:t>
      </w:r>
      <w:r w:rsidR="0048427D">
        <w:t>полиции</w:t>
      </w:r>
      <w:r w:rsidR="0048427D" w:rsidRPr="00883F28">
        <w:t xml:space="preserve"> </w:t>
      </w:r>
      <w:r w:rsidR="0048427D">
        <w:t>были</w:t>
      </w:r>
      <w:r w:rsidR="0048427D" w:rsidRPr="00883F28">
        <w:t xml:space="preserve"> </w:t>
      </w:r>
      <w:r w:rsidR="0048427D">
        <w:t>уволены, поскольку они не действ</w:t>
      </w:r>
      <w:r w:rsidR="0048427D">
        <w:t>о</w:t>
      </w:r>
      <w:r w:rsidR="0048427D">
        <w:t>вали в соответствии с этим министерским указом</w:t>
      </w:r>
      <w:r w:rsidR="0048427D" w:rsidRPr="00883F28">
        <w:t>.</w:t>
      </w:r>
    </w:p>
    <w:p w:rsidR="0048427D" w:rsidRPr="00D7662C" w:rsidRDefault="0096772D" w:rsidP="00B2727F">
      <w:pPr>
        <w:pStyle w:val="SingleTxtGR"/>
      </w:pPr>
      <w:r>
        <w:t>75.</w:t>
      </w:r>
      <w:r>
        <w:tab/>
      </w:r>
      <w:r w:rsidR="0048427D">
        <w:rPr>
          <w:b/>
        </w:rPr>
        <w:t>Г</w:t>
      </w:r>
      <w:r w:rsidR="0048427D" w:rsidRPr="00D7662C">
        <w:rPr>
          <w:b/>
        </w:rPr>
        <w:t>-</w:t>
      </w:r>
      <w:r w:rsidR="0048427D">
        <w:rPr>
          <w:b/>
        </w:rPr>
        <w:t>жа</w:t>
      </w:r>
      <w:r w:rsidR="0048427D" w:rsidRPr="00D7662C">
        <w:rPr>
          <w:b/>
        </w:rPr>
        <w:t xml:space="preserve"> </w:t>
      </w:r>
      <w:r w:rsidR="0048427D">
        <w:rPr>
          <w:b/>
        </w:rPr>
        <w:t>Харрин</w:t>
      </w:r>
      <w:r w:rsidR="0048427D" w:rsidRPr="00D7662C">
        <w:rPr>
          <w:b/>
        </w:rPr>
        <w:t xml:space="preserve"> </w:t>
      </w:r>
      <w:r w:rsidR="0048427D" w:rsidRPr="00D7662C">
        <w:t>(</w:t>
      </w:r>
      <w:r w:rsidR="0048427D">
        <w:t>Эквадор</w:t>
      </w:r>
      <w:r w:rsidR="0048427D" w:rsidRPr="00D7662C">
        <w:t xml:space="preserve">) </w:t>
      </w:r>
      <w:r w:rsidR="0048427D">
        <w:t>говорит</w:t>
      </w:r>
      <w:r w:rsidR="0048427D" w:rsidRPr="00D7662C">
        <w:t xml:space="preserve">, </w:t>
      </w:r>
      <w:r w:rsidR="0048427D">
        <w:t>что</w:t>
      </w:r>
      <w:r w:rsidR="0048427D" w:rsidRPr="00D7662C">
        <w:t xml:space="preserve"> </w:t>
      </w:r>
      <w:r w:rsidR="0048427D">
        <w:t>лицо</w:t>
      </w:r>
      <w:r w:rsidR="0048427D" w:rsidRPr="00D7662C">
        <w:t xml:space="preserve">, </w:t>
      </w:r>
      <w:r w:rsidR="0048427D">
        <w:t>находящееся</w:t>
      </w:r>
      <w:r w:rsidR="0048427D" w:rsidRPr="00D7662C">
        <w:t xml:space="preserve"> </w:t>
      </w:r>
      <w:r w:rsidR="0048427D">
        <w:t>под стражей</w:t>
      </w:r>
      <w:r w:rsidR="0048427D" w:rsidRPr="00D7662C">
        <w:t xml:space="preserve"> </w:t>
      </w:r>
      <w:r w:rsidR="0048427D">
        <w:t>б</w:t>
      </w:r>
      <w:r w:rsidR="0048427D">
        <w:t>о</w:t>
      </w:r>
      <w:r w:rsidR="0048427D">
        <w:t>лее</w:t>
      </w:r>
      <w:r>
        <w:t xml:space="preserve"> 24 </w:t>
      </w:r>
      <w:r w:rsidR="0048427D">
        <w:t>часов, может</w:t>
      </w:r>
      <w:r w:rsidR="0048427D" w:rsidRPr="00D7662C">
        <w:t xml:space="preserve"> </w:t>
      </w:r>
      <w:r w:rsidR="0048427D">
        <w:t>ходатайствовать о вынесении</w:t>
      </w:r>
      <w:r w:rsidR="0048427D" w:rsidRPr="00D7662C">
        <w:t xml:space="preserve"> приказ</w:t>
      </w:r>
      <w:r w:rsidR="0048427D">
        <w:t>а</w:t>
      </w:r>
      <w:r w:rsidR="0048427D" w:rsidRPr="00D7662C">
        <w:t xml:space="preserve"> о защите неприко</w:t>
      </w:r>
      <w:r w:rsidR="0048427D" w:rsidRPr="00D7662C">
        <w:t>с</w:t>
      </w:r>
      <w:r w:rsidR="0048427D" w:rsidRPr="00D7662C">
        <w:t xml:space="preserve">новенности личности от произвольного ареста. </w:t>
      </w:r>
      <w:r w:rsidR="0048427D">
        <w:t>Таких</w:t>
      </w:r>
      <w:r w:rsidR="0048427D" w:rsidRPr="00D7662C">
        <w:t xml:space="preserve"> </w:t>
      </w:r>
      <w:r w:rsidR="0048427D">
        <w:t>случаев</w:t>
      </w:r>
      <w:r w:rsidR="0048427D" w:rsidRPr="00D7662C">
        <w:t xml:space="preserve"> </w:t>
      </w:r>
      <w:r w:rsidR="0048427D">
        <w:t>было</w:t>
      </w:r>
      <w:r w:rsidR="0048427D" w:rsidRPr="00D7662C">
        <w:t xml:space="preserve"> </w:t>
      </w:r>
      <w:r w:rsidR="0048427D">
        <w:t>много</w:t>
      </w:r>
      <w:r w:rsidR="0048427D" w:rsidRPr="00D7662C">
        <w:t xml:space="preserve">, </w:t>
      </w:r>
      <w:r w:rsidR="0048427D">
        <w:t>не</w:t>
      </w:r>
      <w:r w:rsidR="0048427D" w:rsidRPr="00D7662C">
        <w:t xml:space="preserve"> </w:t>
      </w:r>
      <w:r w:rsidR="0048427D">
        <w:t>только</w:t>
      </w:r>
      <w:r w:rsidR="0048427D" w:rsidRPr="00D7662C">
        <w:t xml:space="preserve"> </w:t>
      </w:r>
      <w:r w:rsidR="0048427D">
        <w:t>в</w:t>
      </w:r>
      <w:r w:rsidR="0048427D" w:rsidRPr="00D7662C">
        <w:t xml:space="preserve"> </w:t>
      </w:r>
      <w:r w:rsidR="0048427D">
        <w:t>центрах</w:t>
      </w:r>
      <w:r w:rsidR="0048427D" w:rsidRPr="00D7662C">
        <w:t xml:space="preserve"> </w:t>
      </w:r>
      <w:r w:rsidR="0048427D">
        <w:t>социальной</w:t>
      </w:r>
      <w:r w:rsidR="0048427D" w:rsidRPr="00D7662C">
        <w:t xml:space="preserve"> </w:t>
      </w:r>
      <w:r w:rsidR="0048427D">
        <w:t>реабилитации</w:t>
      </w:r>
      <w:r w:rsidR="0048427D" w:rsidRPr="00D7662C">
        <w:t xml:space="preserve">, </w:t>
      </w:r>
      <w:r w:rsidR="0048427D">
        <w:t>но также и в больницах, в которые лица были препровождены без согласия с их стороны</w:t>
      </w:r>
      <w:r w:rsidR="0048427D" w:rsidRPr="00D7662C">
        <w:t xml:space="preserve">. </w:t>
      </w:r>
      <w:r w:rsidR="0048427D">
        <w:t>Власти</w:t>
      </w:r>
      <w:r w:rsidR="0048427D" w:rsidRPr="00D7662C">
        <w:t xml:space="preserve"> </w:t>
      </w:r>
      <w:r w:rsidR="0048427D">
        <w:t>разрабатывают</w:t>
      </w:r>
      <w:r w:rsidR="0048427D" w:rsidRPr="00D7662C">
        <w:t xml:space="preserve"> </w:t>
      </w:r>
      <w:r w:rsidR="0048427D">
        <w:t>показ</w:t>
      </w:r>
      <w:r w:rsidR="0048427D">
        <w:t>а</w:t>
      </w:r>
      <w:r w:rsidR="0048427D">
        <w:t>тели, которые позволят вести статистический учет таких случаев</w:t>
      </w:r>
      <w:r w:rsidR="0048427D" w:rsidRPr="00D7662C">
        <w:t>.</w:t>
      </w:r>
    </w:p>
    <w:p w:rsidR="0048427D" w:rsidRPr="00431BD6" w:rsidRDefault="0096772D" w:rsidP="00B2727F">
      <w:pPr>
        <w:pStyle w:val="SingleTxtGR"/>
      </w:pPr>
      <w:r>
        <w:t>76.</w:t>
      </w:r>
      <w:r>
        <w:tab/>
      </w:r>
      <w:r w:rsidR="0048427D">
        <w:rPr>
          <w:b/>
        </w:rPr>
        <w:t>Г</w:t>
      </w:r>
      <w:r w:rsidR="0048427D" w:rsidRPr="000E5EA2">
        <w:rPr>
          <w:b/>
        </w:rPr>
        <w:t>-</w:t>
      </w:r>
      <w:r w:rsidR="0048427D">
        <w:rPr>
          <w:b/>
        </w:rPr>
        <w:t>н</w:t>
      </w:r>
      <w:r w:rsidR="0048427D" w:rsidRPr="000E5EA2">
        <w:rPr>
          <w:b/>
        </w:rPr>
        <w:t xml:space="preserve"> </w:t>
      </w:r>
      <w:r w:rsidR="0048427D">
        <w:rPr>
          <w:b/>
        </w:rPr>
        <w:t>Мартинес</w:t>
      </w:r>
      <w:r w:rsidR="0048427D" w:rsidRPr="000E5EA2">
        <w:t xml:space="preserve"> (</w:t>
      </w:r>
      <w:r w:rsidR="0048427D">
        <w:t>Эквадор</w:t>
      </w:r>
      <w:r w:rsidR="0048427D" w:rsidRPr="000E5EA2">
        <w:t xml:space="preserve">) </w:t>
      </w:r>
      <w:r w:rsidR="0048427D">
        <w:t>говорит</w:t>
      </w:r>
      <w:r w:rsidR="0048427D" w:rsidRPr="000E5EA2">
        <w:t xml:space="preserve">, </w:t>
      </w:r>
      <w:r w:rsidR="0048427D">
        <w:t>что</w:t>
      </w:r>
      <w:r w:rsidR="0048427D" w:rsidRPr="000E5EA2">
        <w:t xml:space="preserve"> </w:t>
      </w:r>
      <w:r w:rsidR="0048427D">
        <w:t>одним</w:t>
      </w:r>
      <w:r w:rsidR="0048427D" w:rsidRPr="000E5EA2">
        <w:t xml:space="preserve"> </w:t>
      </w:r>
      <w:r w:rsidR="0048427D">
        <w:t>из</w:t>
      </w:r>
      <w:r w:rsidR="0048427D" w:rsidRPr="000E5EA2">
        <w:t xml:space="preserve"> </w:t>
      </w:r>
      <w:r w:rsidR="0048427D">
        <w:t>величайших</w:t>
      </w:r>
      <w:r w:rsidR="0048427D" w:rsidRPr="000E5EA2">
        <w:t xml:space="preserve"> </w:t>
      </w:r>
      <w:r w:rsidR="0048427D">
        <w:t>достижений</w:t>
      </w:r>
      <w:r w:rsidR="0048427D" w:rsidRPr="000E5EA2">
        <w:t xml:space="preserve"> </w:t>
      </w:r>
      <w:r w:rsidR="0048427D">
        <w:t>Управления омбудсмена</w:t>
      </w:r>
      <w:r w:rsidR="0048427D" w:rsidRPr="000E5EA2">
        <w:t xml:space="preserve"> </w:t>
      </w:r>
      <w:r w:rsidR="0048427D">
        <w:t>стало резкое сокращение числа</w:t>
      </w:r>
      <w:r w:rsidR="0048427D" w:rsidRPr="000E5EA2">
        <w:t xml:space="preserve"> </w:t>
      </w:r>
      <w:r w:rsidR="0048427D">
        <w:t>лиц, содержащихся в предварительном заключении в центрах социальной реабилитации</w:t>
      </w:r>
      <w:r w:rsidR="0048427D" w:rsidRPr="000E5EA2">
        <w:t xml:space="preserve">. </w:t>
      </w:r>
      <w:r w:rsidR="0048427D">
        <w:t>Лишь</w:t>
      </w:r>
      <w:r>
        <w:t xml:space="preserve"> 1% </w:t>
      </w:r>
      <w:r w:rsidR="0048427D">
        <w:t>всех</w:t>
      </w:r>
      <w:r w:rsidR="0048427D" w:rsidRPr="00A3218B">
        <w:t xml:space="preserve"> </w:t>
      </w:r>
      <w:r w:rsidR="0048427D">
        <w:t>заключенных</w:t>
      </w:r>
      <w:r w:rsidR="0048427D" w:rsidRPr="00A3218B">
        <w:t xml:space="preserve"> </w:t>
      </w:r>
      <w:r w:rsidR="0048427D">
        <w:t>в</w:t>
      </w:r>
      <w:r w:rsidR="0048427D" w:rsidRPr="00A3218B">
        <w:t xml:space="preserve"> </w:t>
      </w:r>
      <w:r w:rsidR="0048427D">
        <w:t>Эквадоре</w:t>
      </w:r>
      <w:r w:rsidR="0048427D" w:rsidRPr="00A3218B">
        <w:t xml:space="preserve"> </w:t>
      </w:r>
      <w:r w:rsidR="0048427D">
        <w:t>приходится на лиц,</w:t>
      </w:r>
      <w:r w:rsidR="0048427D" w:rsidRPr="00A3218B">
        <w:t xml:space="preserve"> </w:t>
      </w:r>
      <w:r w:rsidR="0048427D">
        <w:t>содержащихся в предв</w:t>
      </w:r>
      <w:r w:rsidR="0048427D">
        <w:t>а</w:t>
      </w:r>
      <w:r w:rsidR="0048427D">
        <w:t>рительном заключении</w:t>
      </w:r>
      <w:r w:rsidR="0048427D" w:rsidRPr="00A3218B">
        <w:t xml:space="preserve">. </w:t>
      </w:r>
      <w:r w:rsidR="0048427D">
        <w:t>Досудебное заключение</w:t>
      </w:r>
      <w:r w:rsidR="0048427D" w:rsidRPr="00A3218B">
        <w:t xml:space="preserve"> </w:t>
      </w:r>
      <w:r w:rsidR="0048427D">
        <w:t>подразделяется на две катег</w:t>
      </w:r>
      <w:r w:rsidR="0048427D">
        <w:t>о</w:t>
      </w:r>
      <w:r w:rsidR="0048427D">
        <w:t>рии</w:t>
      </w:r>
      <w:r w:rsidR="0048427D" w:rsidRPr="00A3218B">
        <w:t xml:space="preserve">: </w:t>
      </w:r>
      <w:r w:rsidR="0048427D">
        <w:t>предельный срок</w:t>
      </w:r>
      <w:r w:rsidR="0048427D" w:rsidRPr="00A3218B">
        <w:t xml:space="preserve"> </w:t>
      </w:r>
      <w:r w:rsidR="0048427D">
        <w:t>составляет</w:t>
      </w:r>
      <w:r w:rsidR="0048427D" w:rsidRPr="00A3218B">
        <w:t xml:space="preserve"> 6 </w:t>
      </w:r>
      <w:r w:rsidR="0048427D">
        <w:t>месяцев в случае преступлений, наказыва</w:t>
      </w:r>
      <w:r w:rsidR="0048427D">
        <w:t>е</w:t>
      </w:r>
      <w:r w:rsidR="0048427D">
        <w:t>мых обычным лишением свободы, и</w:t>
      </w:r>
      <w:r w:rsidR="0048427D" w:rsidRPr="00A3218B">
        <w:t xml:space="preserve"> 12 </w:t>
      </w:r>
      <w:r w:rsidR="0048427D">
        <w:t>месяцев в случае преступлений, нак</w:t>
      </w:r>
      <w:r w:rsidR="0048427D">
        <w:t>а</w:t>
      </w:r>
      <w:r w:rsidR="0048427D">
        <w:t>зываемых</w:t>
      </w:r>
      <w:r w:rsidR="0048427D" w:rsidRPr="00A3218B">
        <w:t xml:space="preserve"> </w:t>
      </w:r>
      <w:r w:rsidR="0048427D">
        <w:t>строгим тюремным заключением</w:t>
      </w:r>
      <w:r w:rsidR="0048427D" w:rsidRPr="00A3218B">
        <w:t xml:space="preserve">. </w:t>
      </w:r>
      <w:r w:rsidR="0048427D">
        <w:t>В</w:t>
      </w:r>
      <w:r w:rsidR="0048427D" w:rsidRPr="004873D0">
        <w:t xml:space="preserve"> </w:t>
      </w:r>
      <w:r w:rsidR="0048427D">
        <w:t>период</w:t>
      </w:r>
      <w:r w:rsidR="0048427D" w:rsidRPr="004873D0">
        <w:t xml:space="preserve"> </w:t>
      </w:r>
      <w:r w:rsidR="0048427D">
        <w:t>с</w:t>
      </w:r>
      <w:r w:rsidR="0048427D" w:rsidRPr="004873D0">
        <w:t xml:space="preserve"> 2007 </w:t>
      </w:r>
      <w:r w:rsidR="0048427D">
        <w:t>года</w:t>
      </w:r>
      <w:r w:rsidR="0048427D" w:rsidRPr="004873D0">
        <w:t xml:space="preserve"> </w:t>
      </w:r>
      <w:r w:rsidR="0048427D">
        <w:t>Управление</w:t>
      </w:r>
      <w:r w:rsidR="0048427D" w:rsidRPr="004873D0">
        <w:t xml:space="preserve"> </w:t>
      </w:r>
      <w:r w:rsidR="0048427D">
        <w:t>добилось освобождения</w:t>
      </w:r>
      <w:r w:rsidR="0048427D" w:rsidRPr="004873D0">
        <w:t xml:space="preserve"> </w:t>
      </w:r>
      <w:r w:rsidR="0048427D">
        <w:t>более</w:t>
      </w:r>
      <w:r w:rsidR="0048427D" w:rsidRPr="004873D0">
        <w:t xml:space="preserve"> 4</w:t>
      </w:r>
      <w:r>
        <w:t> </w:t>
      </w:r>
      <w:r w:rsidR="0048427D" w:rsidRPr="004873D0">
        <w:t xml:space="preserve">000 </w:t>
      </w:r>
      <w:r w:rsidR="0048427D">
        <w:t>лиц, содержащихся в предварительном з</w:t>
      </w:r>
      <w:r w:rsidR="0048427D">
        <w:t>а</w:t>
      </w:r>
      <w:r w:rsidR="0048427D">
        <w:t>ключении</w:t>
      </w:r>
      <w:r w:rsidR="0048427D" w:rsidRPr="004873D0">
        <w:t xml:space="preserve">. </w:t>
      </w:r>
      <w:r w:rsidR="0048427D">
        <w:t>Новые реабилитационные центры, строительство которых ведется в настоящее время, будут использоваться для содержания исключительно осу</w:t>
      </w:r>
      <w:r w:rsidR="0048427D">
        <w:t>ж</w:t>
      </w:r>
      <w:r w:rsidR="0048427D">
        <w:t>денных заключенных</w:t>
      </w:r>
      <w:r w:rsidR="0048427D" w:rsidRPr="00A3218B">
        <w:t xml:space="preserve">. </w:t>
      </w:r>
      <w:r w:rsidR="0048427D">
        <w:t>Многочисленные жалобы на нечеловеческие условия</w:t>
      </w:r>
      <w:r w:rsidR="0048427D" w:rsidRPr="00A3218B">
        <w:t xml:space="preserve"> </w:t>
      </w:r>
      <w:r w:rsidR="0048427D">
        <w:t>в действующих</w:t>
      </w:r>
      <w:r w:rsidR="0048427D" w:rsidRPr="00A3218B">
        <w:t xml:space="preserve"> </w:t>
      </w:r>
      <w:r w:rsidR="0048427D">
        <w:t>местах содержания под стражей более чем обоснованы</w:t>
      </w:r>
      <w:r w:rsidR="0048427D" w:rsidRPr="00A3218B">
        <w:t xml:space="preserve">. </w:t>
      </w:r>
      <w:r w:rsidR="0048427D">
        <w:t>Однако</w:t>
      </w:r>
      <w:r w:rsidR="0048427D" w:rsidRPr="00431BD6">
        <w:t xml:space="preserve"> </w:t>
      </w:r>
      <w:r w:rsidR="0048427D">
        <w:t>более</w:t>
      </w:r>
      <w:r w:rsidR="0048427D" w:rsidRPr="00431BD6">
        <w:t xml:space="preserve"> 200 </w:t>
      </w:r>
      <w:r w:rsidR="0048427D">
        <w:t>м</w:t>
      </w:r>
      <w:r w:rsidR="00903E69">
        <w:t>лн. долл.</w:t>
      </w:r>
      <w:r w:rsidR="0048427D" w:rsidRPr="00431BD6">
        <w:t xml:space="preserve"> </w:t>
      </w:r>
      <w:r w:rsidR="0048427D">
        <w:t>США</w:t>
      </w:r>
      <w:r w:rsidR="0048427D" w:rsidRPr="00431BD6">
        <w:t xml:space="preserve"> </w:t>
      </w:r>
      <w:r w:rsidR="0048427D">
        <w:t>инвестировано</w:t>
      </w:r>
      <w:r w:rsidR="0048427D" w:rsidRPr="00431BD6">
        <w:t xml:space="preserve"> </w:t>
      </w:r>
      <w:r w:rsidR="0048427D">
        <w:t>в</w:t>
      </w:r>
      <w:r w:rsidR="0048427D" w:rsidRPr="00431BD6">
        <w:t xml:space="preserve"> </w:t>
      </w:r>
      <w:r w:rsidR="0048427D">
        <w:t>новые</w:t>
      </w:r>
      <w:r w:rsidR="0048427D" w:rsidRPr="00431BD6">
        <w:t xml:space="preserve"> </w:t>
      </w:r>
      <w:r w:rsidR="0048427D">
        <w:t>сооружения</w:t>
      </w:r>
      <w:r w:rsidR="0048427D" w:rsidRPr="00431BD6">
        <w:t xml:space="preserve">, </w:t>
      </w:r>
      <w:r w:rsidR="0048427D">
        <w:t>в которых в с</w:t>
      </w:r>
      <w:r w:rsidR="0048427D">
        <w:t>о</w:t>
      </w:r>
      <w:r w:rsidR="0048427D">
        <w:t>временных условиях</w:t>
      </w:r>
      <w:r w:rsidR="0048427D" w:rsidRPr="00431BD6">
        <w:t xml:space="preserve"> </w:t>
      </w:r>
      <w:r w:rsidR="0048427D">
        <w:t xml:space="preserve">будет содержаться </w:t>
      </w:r>
      <w:r w:rsidR="0048427D" w:rsidRPr="00431BD6">
        <w:t>8</w:t>
      </w:r>
      <w:r w:rsidR="00903E69">
        <w:t> </w:t>
      </w:r>
      <w:r w:rsidR="0048427D" w:rsidRPr="00431BD6">
        <w:t xml:space="preserve">000 </w:t>
      </w:r>
      <w:r w:rsidR="0048427D">
        <w:t>заключенных</w:t>
      </w:r>
      <w:r w:rsidR="0048427D" w:rsidRPr="00431BD6">
        <w:t>.</w:t>
      </w:r>
    </w:p>
    <w:p w:rsidR="0048427D" w:rsidRPr="00996E17" w:rsidRDefault="00903E69" w:rsidP="00B2727F">
      <w:pPr>
        <w:pStyle w:val="SingleTxtGR"/>
      </w:pPr>
      <w:r w:rsidRPr="00903E69">
        <w:t>77.</w:t>
      </w:r>
      <w:r>
        <w:rPr>
          <w:b/>
        </w:rPr>
        <w:tab/>
      </w:r>
      <w:r w:rsidR="0048427D">
        <w:rPr>
          <w:b/>
        </w:rPr>
        <w:t>Г</w:t>
      </w:r>
      <w:r w:rsidR="0048427D" w:rsidRPr="00431BD6">
        <w:rPr>
          <w:b/>
        </w:rPr>
        <w:t>-</w:t>
      </w:r>
      <w:r w:rsidR="0048427D">
        <w:rPr>
          <w:b/>
        </w:rPr>
        <w:t>жа</w:t>
      </w:r>
      <w:r w:rsidR="0048427D" w:rsidRPr="00431BD6">
        <w:rPr>
          <w:b/>
        </w:rPr>
        <w:t xml:space="preserve"> </w:t>
      </w:r>
      <w:r w:rsidR="0048427D">
        <w:rPr>
          <w:b/>
        </w:rPr>
        <w:t>Монкада</w:t>
      </w:r>
      <w:r w:rsidR="0048427D" w:rsidRPr="00431BD6">
        <w:t xml:space="preserve"> (</w:t>
      </w:r>
      <w:r w:rsidR="0048427D">
        <w:t>Эквадор</w:t>
      </w:r>
      <w:r w:rsidR="0048427D" w:rsidRPr="00431BD6">
        <w:t xml:space="preserve">) </w:t>
      </w:r>
      <w:r w:rsidR="0048427D">
        <w:t>говорит</w:t>
      </w:r>
      <w:r w:rsidR="0048427D" w:rsidRPr="00431BD6">
        <w:t xml:space="preserve">, </w:t>
      </w:r>
      <w:r w:rsidR="0048427D">
        <w:t>что</w:t>
      </w:r>
      <w:r w:rsidR="0048427D" w:rsidRPr="00431BD6">
        <w:t xml:space="preserve"> </w:t>
      </w:r>
      <w:r w:rsidR="0048427D">
        <w:t>власти</w:t>
      </w:r>
      <w:r w:rsidR="0048427D" w:rsidRPr="00431BD6">
        <w:t xml:space="preserve"> </w:t>
      </w:r>
      <w:r w:rsidR="0048427D">
        <w:t>Эквадора</w:t>
      </w:r>
      <w:r w:rsidR="0048427D" w:rsidRPr="00431BD6">
        <w:t xml:space="preserve"> </w:t>
      </w:r>
      <w:r w:rsidR="0048427D">
        <w:t>приняли мног</w:t>
      </w:r>
      <w:r w:rsidR="0048427D">
        <w:t>о</w:t>
      </w:r>
      <w:r w:rsidR="0048427D">
        <w:t>численные меры для защиты беженцев</w:t>
      </w:r>
      <w:r w:rsidR="0048427D" w:rsidRPr="00431BD6">
        <w:t xml:space="preserve">. </w:t>
      </w:r>
      <w:r w:rsidR="0048427D">
        <w:t>Национальным</w:t>
      </w:r>
      <w:r w:rsidR="0048427D" w:rsidRPr="00CB4910">
        <w:t xml:space="preserve"> </w:t>
      </w:r>
      <w:r w:rsidR="0048427D">
        <w:t>советом</w:t>
      </w:r>
      <w:r w:rsidR="0048427D" w:rsidRPr="00CB4910">
        <w:t xml:space="preserve"> </w:t>
      </w:r>
      <w:r w:rsidR="0048427D">
        <w:t>безопасности</w:t>
      </w:r>
      <w:r w:rsidR="0048427D" w:rsidRPr="00CB4910">
        <w:t xml:space="preserve"> </w:t>
      </w:r>
      <w:r w:rsidR="0048427D">
        <w:t>был</w:t>
      </w:r>
      <w:r w:rsidR="0048427D" w:rsidRPr="00CB4910">
        <w:t xml:space="preserve"> </w:t>
      </w:r>
      <w:r w:rsidR="0048427D">
        <w:t>принят</w:t>
      </w:r>
      <w:r w:rsidR="0048427D" w:rsidRPr="00CB4910">
        <w:t xml:space="preserve"> </w:t>
      </w:r>
      <w:r w:rsidR="0048427D">
        <w:t>соответствующий</w:t>
      </w:r>
      <w:r w:rsidR="0048427D" w:rsidRPr="00CB4910">
        <w:t xml:space="preserve"> </w:t>
      </w:r>
      <w:r w:rsidR="0048427D">
        <w:t>политический</w:t>
      </w:r>
      <w:r w:rsidR="0048427D" w:rsidRPr="00CB4910">
        <w:t xml:space="preserve"> </w:t>
      </w:r>
      <w:r w:rsidR="0048427D">
        <w:t>курс</w:t>
      </w:r>
      <w:r w:rsidR="0048427D" w:rsidRPr="00CB4910">
        <w:t xml:space="preserve">, </w:t>
      </w:r>
      <w:r w:rsidR="0048427D">
        <w:t>и</w:t>
      </w:r>
      <w:r w:rsidR="0048427D" w:rsidRPr="00CB4910">
        <w:t xml:space="preserve"> </w:t>
      </w:r>
      <w:r w:rsidR="0048427D">
        <w:t>повестка</w:t>
      </w:r>
      <w:r w:rsidR="0048427D" w:rsidRPr="00CB4910">
        <w:t xml:space="preserve"> </w:t>
      </w:r>
      <w:r w:rsidR="0048427D">
        <w:t>дня</w:t>
      </w:r>
      <w:r w:rsidR="0048427D" w:rsidRPr="00CB4910">
        <w:t xml:space="preserve"> </w:t>
      </w:r>
      <w:r w:rsidR="0048427D">
        <w:t>включает</w:t>
      </w:r>
      <w:r w:rsidR="0048427D" w:rsidRPr="00CB4910">
        <w:t xml:space="preserve"> </w:t>
      </w:r>
      <w:r w:rsidR="0048427D">
        <w:t>и</w:t>
      </w:r>
      <w:r w:rsidR="0048427D">
        <w:t>н</w:t>
      </w:r>
      <w:r w:rsidR="0048427D">
        <w:t>теграцию</w:t>
      </w:r>
      <w:r w:rsidR="0048427D" w:rsidRPr="00CB4910">
        <w:t xml:space="preserve">, </w:t>
      </w:r>
      <w:r w:rsidR="0048427D">
        <w:t>расширенный реестр</w:t>
      </w:r>
      <w:r w:rsidR="0048427D" w:rsidRPr="00CB4910">
        <w:t xml:space="preserve"> </w:t>
      </w:r>
      <w:r w:rsidR="0048427D">
        <w:t>с целью обеспечения реальности и признания статуса беженца</w:t>
      </w:r>
      <w:r w:rsidR="0048427D" w:rsidRPr="00CB4910">
        <w:t xml:space="preserve">, </w:t>
      </w:r>
      <w:r w:rsidR="0048427D">
        <w:t>а также ратификацию Конвенции</w:t>
      </w:r>
      <w:r w:rsidR="0048427D" w:rsidRPr="000576A2">
        <w:t xml:space="preserve"> 1951 </w:t>
      </w:r>
      <w:r w:rsidR="0048427D">
        <w:t>года</w:t>
      </w:r>
      <w:r w:rsidR="0048427D" w:rsidRPr="000576A2">
        <w:t xml:space="preserve"> </w:t>
      </w:r>
      <w:r w:rsidR="0048427D">
        <w:t>о</w:t>
      </w:r>
      <w:r w:rsidR="0048427D" w:rsidRPr="000576A2">
        <w:t xml:space="preserve"> </w:t>
      </w:r>
      <w:r w:rsidR="0048427D">
        <w:t>статусе</w:t>
      </w:r>
      <w:r w:rsidR="0048427D" w:rsidRPr="000576A2">
        <w:t xml:space="preserve"> </w:t>
      </w:r>
      <w:r w:rsidR="0048427D">
        <w:t>беженца</w:t>
      </w:r>
      <w:r w:rsidR="0048427D" w:rsidRPr="000576A2">
        <w:t xml:space="preserve"> </w:t>
      </w:r>
      <w:r w:rsidR="0048427D">
        <w:t>и</w:t>
      </w:r>
      <w:r w:rsidR="0048427D" w:rsidRPr="000576A2">
        <w:t xml:space="preserve"> </w:t>
      </w:r>
      <w:r w:rsidR="0048427D">
        <w:t>Картахенской</w:t>
      </w:r>
      <w:r w:rsidR="0048427D" w:rsidRPr="000576A2">
        <w:t xml:space="preserve"> </w:t>
      </w:r>
      <w:r w:rsidR="0048427D">
        <w:t>декларации</w:t>
      </w:r>
      <w:r w:rsidR="0048427D" w:rsidRPr="000576A2">
        <w:t xml:space="preserve">. </w:t>
      </w:r>
      <w:r w:rsidR="0048427D">
        <w:t>Когда</w:t>
      </w:r>
      <w:r w:rsidR="0048427D" w:rsidRPr="00CB4910">
        <w:t xml:space="preserve"> </w:t>
      </w:r>
      <w:r w:rsidR="0048427D">
        <w:t>проситель</w:t>
      </w:r>
      <w:r w:rsidR="0048427D" w:rsidRPr="00CB4910">
        <w:t xml:space="preserve"> </w:t>
      </w:r>
      <w:r w:rsidR="0048427D">
        <w:t>убежища</w:t>
      </w:r>
      <w:r w:rsidR="0048427D" w:rsidRPr="00CB4910">
        <w:t xml:space="preserve"> </w:t>
      </w:r>
      <w:r w:rsidR="0048427D">
        <w:t>или</w:t>
      </w:r>
      <w:r w:rsidR="0048427D" w:rsidRPr="00CB4910">
        <w:t xml:space="preserve"> </w:t>
      </w:r>
      <w:r w:rsidR="0048427D">
        <w:t>беженец</w:t>
      </w:r>
      <w:r w:rsidR="0048427D" w:rsidRPr="00CB4910">
        <w:t xml:space="preserve"> </w:t>
      </w:r>
      <w:r w:rsidR="0048427D">
        <w:t>прибывает</w:t>
      </w:r>
      <w:r w:rsidR="0048427D" w:rsidRPr="00CB4910">
        <w:t xml:space="preserve"> </w:t>
      </w:r>
      <w:r w:rsidR="0048427D">
        <w:t>в</w:t>
      </w:r>
      <w:r w:rsidR="0048427D" w:rsidRPr="00CB4910">
        <w:t xml:space="preserve"> </w:t>
      </w:r>
      <w:r w:rsidR="0048427D">
        <w:t>Эквадор</w:t>
      </w:r>
      <w:r w:rsidR="0048427D" w:rsidRPr="00CB4910">
        <w:t xml:space="preserve">, </w:t>
      </w:r>
      <w:r w:rsidR="0048427D">
        <w:t>ему</w:t>
      </w:r>
      <w:r w:rsidR="0048427D" w:rsidRPr="00CB4910">
        <w:t xml:space="preserve"> </w:t>
      </w:r>
      <w:r w:rsidR="0048427D">
        <w:t>выдается</w:t>
      </w:r>
      <w:r w:rsidR="0048427D" w:rsidRPr="00CB4910">
        <w:t xml:space="preserve"> </w:t>
      </w:r>
      <w:r w:rsidR="0048427D">
        <w:t>временное</w:t>
      </w:r>
      <w:r w:rsidR="0048427D" w:rsidRPr="00CB4910">
        <w:t xml:space="preserve"> </w:t>
      </w:r>
      <w:r w:rsidR="0048427D">
        <w:t>удостоверение</w:t>
      </w:r>
      <w:r w:rsidR="0048427D" w:rsidRPr="00CB4910">
        <w:t xml:space="preserve"> </w:t>
      </w:r>
      <w:r w:rsidR="0048427D">
        <w:t>личности</w:t>
      </w:r>
      <w:r w:rsidR="0048427D" w:rsidRPr="00CB4910">
        <w:t xml:space="preserve">, </w:t>
      </w:r>
      <w:r w:rsidR="0048427D">
        <w:t>которое</w:t>
      </w:r>
      <w:r w:rsidR="0048427D" w:rsidRPr="00CB4910">
        <w:t xml:space="preserve"> </w:t>
      </w:r>
      <w:r w:rsidR="0048427D">
        <w:t>служит</w:t>
      </w:r>
      <w:r w:rsidR="0048427D" w:rsidRPr="00CB4910">
        <w:t xml:space="preserve"> </w:t>
      </w:r>
      <w:r w:rsidR="0048427D">
        <w:t>гарантией</w:t>
      </w:r>
      <w:r w:rsidR="0048427D" w:rsidRPr="00CB4910">
        <w:t xml:space="preserve"> </w:t>
      </w:r>
      <w:r w:rsidR="0048427D">
        <w:t>того</w:t>
      </w:r>
      <w:r w:rsidR="0048427D" w:rsidRPr="00CB4910">
        <w:t xml:space="preserve">, </w:t>
      </w:r>
      <w:r w:rsidR="0048427D">
        <w:t>что</w:t>
      </w:r>
      <w:r w:rsidR="0048427D" w:rsidRPr="00CB4910">
        <w:t xml:space="preserve"> </w:t>
      </w:r>
      <w:r w:rsidR="0048427D">
        <w:t>он</w:t>
      </w:r>
      <w:r w:rsidR="0048427D" w:rsidRPr="00CB4910">
        <w:t xml:space="preserve"> </w:t>
      </w:r>
      <w:r w:rsidR="0048427D">
        <w:t>не</w:t>
      </w:r>
      <w:r w:rsidR="0048427D" w:rsidRPr="00CB4910">
        <w:t xml:space="preserve"> </w:t>
      </w:r>
      <w:r w:rsidR="0048427D">
        <w:t>будет</w:t>
      </w:r>
      <w:r w:rsidR="0048427D" w:rsidRPr="00CB4910">
        <w:t xml:space="preserve"> </w:t>
      </w:r>
      <w:r w:rsidR="0048427D">
        <w:t>депортирован</w:t>
      </w:r>
      <w:r w:rsidR="0048427D" w:rsidRPr="00CB4910">
        <w:t xml:space="preserve"> </w:t>
      </w:r>
      <w:r w:rsidR="0048427D">
        <w:t>даже</w:t>
      </w:r>
      <w:r w:rsidR="0048427D" w:rsidRPr="00CB4910">
        <w:t xml:space="preserve"> </w:t>
      </w:r>
      <w:r w:rsidR="0048427D">
        <w:t>в</w:t>
      </w:r>
      <w:r w:rsidR="0048427D" w:rsidRPr="00CB4910">
        <w:t xml:space="preserve"> </w:t>
      </w:r>
      <w:r w:rsidR="0048427D">
        <w:t>случае</w:t>
      </w:r>
      <w:r w:rsidR="0048427D" w:rsidRPr="00CB4910">
        <w:t xml:space="preserve"> </w:t>
      </w:r>
      <w:r w:rsidR="0048427D">
        <w:t>истечения</w:t>
      </w:r>
      <w:r w:rsidR="0048427D" w:rsidRPr="00CB4910">
        <w:t xml:space="preserve"> </w:t>
      </w:r>
      <w:r w:rsidR="0048427D">
        <w:t>срока</w:t>
      </w:r>
      <w:r w:rsidR="0048427D" w:rsidRPr="00CB4910">
        <w:t xml:space="preserve"> </w:t>
      </w:r>
      <w:r w:rsidR="0048427D">
        <w:t>действия</w:t>
      </w:r>
      <w:r w:rsidR="0048427D" w:rsidRPr="00CB4910">
        <w:t xml:space="preserve"> </w:t>
      </w:r>
      <w:r w:rsidR="0048427D">
        <w:t>этого</w:t>
      </w:r>
      <w:r w:rsidR="0048427D" w:rsidRPr="00CB4910">
        <w:t xml:space="preserve"> </w:t>
      </w:r>
      <w:r w:rsidR="0048427D">
        <w:t>удостоверения, поскольку властями в первоначальный трехм</w:t>
      </w:r>
      <w:r w:rsidR="0048427D">
        <w:t>е</w:t>
      </w:r>
      <w:r w:rsidR="0048427D">
        <w:t>сячный срок</w:t>
      </w:r>
      <w:r w:rsidR="0048427D" w:rsidRPr="00CB4910">
        <w:t xml:space="preserve"> </w:t>
      </w:r>
      <w:r w:rsidR="0048427D">
        <w:t>его действия не были приняты никакие меры</w:t>
      </w:r>
      <w:r w:rsidR="0048427D" w:rsidRPr="00CB4910">
        <w:t xml:space="preserve">. </w:t>
      </w:r>
      <w:r w:rsidR="0048427D">
        <w:t>Даже</w:t>
      </w:r>
      <w:r w:rsidR="0048427D" w:rsidRPr="00E26A91">
        <w:t xml:space="preserve"> </w:t>
      </w:r>
      <w:r w:rsidR="0048427D">
        <w:t>если</w:t>
      </w:r>
      <w:r w:rsidR="0048427D" w:rsidRPr="00E26A91">
        <w:t xml:space="preserve"> </w:t>
      </w:r>
      <w:r w:rsidR="0048427D">
        <w:t>в</w:t>
      </w:r>
      <w:r w:rsidR="0048427D" w:rsidRPr="00E26A91">
        <w:t xml:space="preserve"> </w:t>
      </w:r>
      <w:r w:rsidR="0048427D">
        <w:t>течение</w:t>
      </w:r>
      <w:r w:rsidR="0048427D" w:rsidRPr="00E26A91">
        <w:t xml:space="preserve"> </w:t>
      </w:r>
      <w:r w:rsidR="0048427D">
        <w:t>двух</w:t>
      </w:r>
      <w:r w:rsidR="0048427D" w:rsidRPr="00E26A91">
        <w:t xml:space="preserve"> </w:t>
      </w:r>
      <w:r w:rsidR="0048427D">
        <w:t>или</w:t>
      </w:r>
      <w:r w:rsidR="0048427D" w:rsidRPr="00E26A91">
        <w:t xml:space="preserve"> </w:t>
      </w:r>
      <w:r w:rsidR="0048427D">
        <w:t>трех</w:t>
      </w:r>
      <w:r w:rsidR="0048427D" w:rsidRPr="00E26A91">
        <w:t xml:space="preserve"> </w:t>
      </w:r>
      <w:r w:rsidR="0048427D">
        <w:t>лет</w:t>
      </w:r>
      <w:r w:rsidR="0048427D" w:rsidRPr="00E26A91">
        <w:t xml:space="preserve"> </w:t>
      </w:r>
      <w:r w:rsidR="0048427D">
        <w:t>не</w:t>
      </w:r>
      <w:r w:rsidR="0048427D" w:rsidRPr="00E26A91">
        <w:t xml:space="preserve"> </w:t>
      </w:r>
      <w:r w:rsidR="0048427D">
        <w:t>принимается</w:t>
      </w:r>
      <w:r w:rsidR="0048427D" w:rsidRPr="00E26A91">
        <w:t xml:space="preserve"> </w:t>
      </w:r>
      <w:r w:rsidR="0048427D">
        <w:t>официальное</w:t>
      </w:r>
      <w:r w:rsidR="0048427D" w:rsidRPr="00E26A91">
        <w:t xml:space="preserve"> </w:t>
      </w:r>
      <w:r w:rsidR="0048427D">
        <w:t>решение</w:t>
      </w:r>
      <w:r w:rsidR="0048427D" w:rsidRPr="00E26A91">
        <w:t xml:space="preserve">, </w:t>
      </w:r>
      <w:r w:rsidR="0048427D">
        <w:t>лицо не может быть депортировано</w:t>
      </w:r>
      <w:r w:rsidR="0048427D" w:rsidRPr="00E26A91">
        <w:t xml:space="preserve">. </w:t>
      </w:r>
      <w:r w:rsidR="0048427D">
        <w:t>Заявитель</w:t>
      </w:r>
      <w:r w:rsidR="0048427D" w:rsidRPr="00C32022">
        <w:t xml:space="preserve">, </w:t>
      </w:r>
      <w:r w:rsidR="0048427D">
        <w:t>которому</w:t>
      </w:r>
      <w:r w:rsidR="0048427D" w:rsidRPr="00C32022">
        <w:t xml:space="preserve"> </w:t>
      </w:r>
      <w:r w:rsidR="0048427D">
        <w:t>отказано</w:t>
      </w:r>
      <w:r w:rsidR="0048427D" w:rsidRPr="00C32022">
        <w:t xml:space="preserve"> </w:t>
      </w:r>
      <w:r w:rsidR="0048427D">
        <w:t>в</w:t>
      </w:r>
      <w:r w:rsidR="0048427D" w:rsidRPr="00C32022">
        <w:t xml:space="preserve"> </w:t>
      </w:r>
      <w:r w:rsidR="0048427D">
        <w:t>предоставлении</w:t>
      </w:r>
      <w:r w:rsidR="0048427D" w:rsidRPr="00C32022">
        <w:t xml:space="preserve"> </w:t>
      </w:r>
      <w:r w:rsidR="0048427D">
        <w:t>статуса</w:t>
      </w:r>
      <w:r w:rsidR="0048427D" w:rsidRPr="00C32022">
        <w:t xml:space="preserve"> </w:t>
      </w:r>
      <w:r w:rsidR="0048427D">
        <w:t>беже</w:t>
      </w:r>
      <w:r w:rsidR="0048427D">
        <w:t>н</w:t>
      </w:r>
      <w:r w:rsidR="0048427D">
        <w:t>ца, может в течение</w:t>
      </w:r>
      <w:r w:rsidR="0048427D" w:rsidRPr="00C32022">
        <w:t xml:space="preserve"> 30 </w:t>
      </w:r>
      <w:r w:rsidR="0048427D">
        <w:t>дней обжаловать вынесенное решение</w:t>
      </w:r>
      <w:r w:rsidR="0048427D" w:rsidRPr="00C32022">
        <w:t xml:space="preserve">. </w:t>
      </w:r>
      <w:r w:rsidR="0048427D">
        <w:t>На</w:t>
      </w:r>
      <w:r w:rsidR="0048427D" w:rsidRPr="00F06257">
        <w:t xml:space="preserve"> </w:t>
      </w:r>
      <w:r w:rsidR="0048427D">
        <w:t>любого</w:t>
      </w:r>
      <w:r w:rsidR="0048427D" w:rsidRPr="00F06257">
        <w:t xml:space="preserve"> </w:t>
      </w:r>
      <w:r w:rsidR="0048427D">
        <w:t>ч</w:t>
      </w:r>
      <w:r w:rsidR="0048427D">
        <w:t>и</w:t>
      </w:r>
      <w:r w:rsidR="0048427D">
        <w:t>новника</w:t>
      </w:r>
      <w:r w:rsidR="0048427D" w:rsidRPr="00F06257">
        <w:t xml:space="preserve">, </w:t>
      </w:r>
      <w:r w:rsidR="0048427D">
        <w:t>который</w:t>
      </w:r>
      <w:r w:rsidR="0048427D" w:rsidRPr="00F06257">
        <w:t xml:space="preserve"> </w:t>
      </w:r>
      <w:r w:rsidR="0048427D">
        <w:t>депортирует</w:t>
      </w:r>
      <w:r w:rsidR="0048427D" w:rsidRPr="00F06257">
        <w:t xml:space="preserve"> </w:t>
      </w:r>
      <w:r w:rsidR="0048427D">
        <w:t>лицо</w:t>
      </w:r>
      <w:r w:rsidR="0048427D" w:rsidRPr="00F06257">
        <w:t xml:space="preserve"> </w:t>
      </w:r>
      <w:r w:rsidR="0048427D">
        <w:t>со</w:t>
      </w:r>
      <w:r w:rsidR="0048427D" w:rsidRPr="00F06257">
        <w:t xml:space="preserve"> </w:t>
      </w:r>
      <w:r w:rsidR="0048427D">
        <w:t>статусом</w:t>
      </w:r>
      <w:r w:rsidR="0048427D" w:rsidRPr="00F06257">
        <w:t xml:space="preserve"> </w:t>
      </w:r>
      <w:r w:rsidR="0048427D">
        <w:t>беженца</w:t>
      </w:r>
      <w:r w:rsidR="0048427D" w:rsidRPr="00F06257">
        <w:t xml:space="preserve"> </w:t>
      </w:r>
      <w:r w:rsidR="0048427D">
        <w:t>или</w:t>
      </w:r>
      <w:r w:rsidR="0048427D" w:rsidRPr="00F06257">
        <w:t xml:space="preserve"> </w:t>
      </w:r>
      <w:r w:rsidR="0048427D">
        <w:t>просителя</w:t>
      </w:r>
      <w:r w:rsidR="0048427D" w:rsidRPr="00F06257">
        <w:t xml:space="preserve"> </w:t>
      </w:r>
      <w:r w:rsidR="0048427D">
        <w:t>уб</w:t>
      </w:r>
      <w:r w:rsidR="0048427D">
        <w:t>е</w:t>
      </w:r>
      <w:r w:rsidR="0048427D">
        <w:t>жища</w:t>
      </w:r>
      <w:r w:rsidR="0048427D" w:rsidRPr="00F06257">
        <w:t xml:space="preserve">, </w:t>
      </w:r>
      <w:r w:rsidR="0048427D">
        <w:t>может быть наложено дисциплинарное взыскание, а депортированному лицу</w:t>
      </w:r>
      <w:r w:rsidR="0048427D" w:rsidRPr="00F06257">
        <w:t xml:space="preserve"> </w:t>
      </w:r>
      <w:r w:rsidR="0048427D">
        <w:t>будет повторно разрешен въезд в страну</w:t>
      </w:r>
      <w:r w:rsidR="0048427D" w:rsidRPr="00F06257">
        <w:t xml:space="preserve">. </w:t>
      </w:r>
      <w:r w:rsidR="0048427D">
        <w:t>С 2008 года произошло только три таких случая</w:t>
      </w:r>
      <w:r w:rsidR="0048427D" w:rsidRPr="00996E17">
        <w:t>.</w:t>
      </w:r>
    </w:p>
    <w:p w:rsidR="0048427D" w:rsidRPr="00996E17" w:rsidRDefault="00903E69" w:rsidP="00B2727F">
      <w:pPr>
        <w:pStyle w:val="SingleTxtGR"/>
      </w:pPr>
      <w:r>
        <w:t>78.</w:t>
      </w:r>
      <w:r>
        <w:tab/>
      </w:r>
      <w:r w:rsidR="0048427D">
        <w:t>В</w:t>
      </w:r>
      <w:r w:rsidR="0048427D" w:rsidRPr="00E67F2F">
        <w:t xml:space="preserve"> </w:t>
      </w:r>
      <w:r w:rsidR="0048427D">
        <w:t>соответствии</w:t>
      </w:r>
      <w:r w:rsidR="0048427D" w:rsidRPr="00E67F2F">
        <w:t xml:space="preserve"> </w:t>
      </w:r>
      <w:r w:rsidR="0048427D">
        <w:t>со</w:t>
      </w:r>
      <w:r w:rsidR="0048427D" w:rsidRPr="00E67F2F">
        <w:t xml:space="preserve"> </w:t>
      </w:r>
      <w:r w:rsidR="0048427D">
        <w:t>статьей</w:t>
      </w:r>
      <w:r w:rsidR="0048427D" w:rsidRPr="00E67F2F">
        <w:t xml:space="preserve"> 76 </w:t>
      </w:r>
      <w:r w:rsidR="0048427D">
        <w:t>Конституции</w:t>
      </w:r>
      <w:r w:rsidR="0048427D" w:rsidRPr="00E67F2F">
        <w:t xml:space="preserve"> </w:t>
      </w:r>
      <w:r w:rsidR="0048427D">
        <w:t>орган</w:t>
      </w:r>
      <w:r w:rsidR="0048427D" w:rsidRPr="00E67F2F">
        <w:t xml:space="preserve"> </w:t>
      </w:r>
      <w:r w:rsidR="0048427D">
        <w:t>полиции</w:t>
      </w:r>
      <w:r w:rsidR="0048427D" w:rsidRPr="00E67F2F">
        <w:t xml:space="preserve"> </w:t>
      </w:r>
      <w:r w:rsidR="0048427D">
        <w:t>обязан</w:t>
      </w:r>
      <w:r w:rsidR="0048427D" w:rsidRPr="00E67F2F">
        <w:t xml:space="preserve"> </w:t>
      </w:r>
      <w:r w:rsidR="0048427D">
        <w:t>уто</w:t>
      </w:r>
      <w:r w:rsidR="0048427D">
        <w:t>ч</w:t>
      </w:r>
      <w:r w:rsidR="0048427D">
        <w:t>нять у иностранных задержанных лиц, не желают ли они связаться со своим консул</w:t>
      </w:r>
      <w:r w:rsidR="0048427D">
        <w:t>ь</w:t>
      </w:r>
      <w:r w:rsidR="0048427D">
        <w:t>ством</w:t>
      </w:r>
      <w:r w:rsidR="0048427D" w:rsidRPr="00E67F2F">
        <w:t xml:space="preserve">. </w:t>
      </w:r>
      <w:r w:rsidR="0048427D">
        <w:t>Однако они не могут быть принуждены к этому</w:t>
      </w:r>
      <w:r w:rsidR="0048427D" w:rsidRPr="00996E17">
        <w:t>.</w:t>
      </w:r>
    </w:p>
    <w:p w:rsidR="0048427D" w:rsidRPr="007241D1" w:rsidRDefault="00903E69" w:rsidP="00B2727F">
      <w:pPr>
        <w:pStyle w:val="SingleTxtGR"/>
      </w:pPr>
      <w:r>
        <w:t>79.</w:t>
      </w:r>
      <w:r>
        <w:tab/>
      </w:r>
      <w:r w:rsidR="0048427D">
        <w:rPr>
          <w:b/>
        </w:rPr>
        <w:t>Г</w:t>
      </w:r>
      <w:r w:rsidR="0048427D" w:rsidRPr="00496857">
        <w:rPr>
          <w:b/>
        </w:rPr>
        <w:t>-</w:t>
      </w:r>
      <w:r w:rsidR="0048427D">
        <w:rPr>
          <w:b/>
        </w:rPr>
        <w:t>жа</w:t>
      </w:r>
      <w:r w:rsidR="0048427D" w:rsidRPr="00496857">
        <w:rPr>
          <w:b/>
        </w:rPr>
        <w:t xml:space="preserve"> </w:t>
      </w:r>
      <w:r w:rsidR="0048427D">
        <w:rPr>
          <w:b/>
        </w:rPr>
        <w:t>Харрин</w:t>
      </w:r>
      <w:r w:rsidR="0048427D" w:rsidRPr="00496857">
        <w:rPr>
          <w:b/>
        </w:rPr>
        <w:t xml:space="preserve"> </w:t>
      </w:r>
      <w:r w:rsidR="0048427D" w:rsidRPr="00496857">
        <w:t>(</w:t>
      </w:r>
      <w:r w:rsidR="0048427D">
        <w:t>Эквадор</w:t>
      </w:r>
      <w:r w:rsidR="0048427D" w:rsidRPr="00496857">
        <w:t xml:space="preserve">), </w:t>
      </w:r>
      <w:r w:rsidR="0048427D">
        <w:t>комментируя</w:t>
      </w:r>
      <w:r w:rsidR="0048427D" w:rsidRPr="00496857">
        <w:t xml:space="preserve"> </w:t>
      </w:r>
      <w:r w:rsidR="0048427D">
        <w:t>предполагаемый</w:t>
      </w:r>
      <w:r w:rsidR="0048427D" w:rsidRPr="00496857">
        <w:t xml:space="preserve"> </w:t>
      </w:r>
      <w:r w:rsidR="0048427D">
        <w:t>дефицит</w:t>
      </w:r>
      <w:r w:rsidR="0048427D" w:rsidRPr="00496857">
        <w:t xml:space="preserve"> </w:t>
      </w:r>
      <w:r w:rsidR="0048427D">
        <w:t>доверия</w:t>
      </w:r>
      <w:r w:rsidR="0048427D" w:rsidRPr="00496857">
        <w:t xml:space="preserve"> </w:t>
      </w:r>
      <w:r w:rsidR="0048427D">
        <w:t>к</w:t>
      </w:r>
      <w:r w:rsidR="0048427D" w:rsidRPr="00496857">
        <w:t xml:space="preserve"> </w:t>
      </w:r>
      <w:r w:rsidR="0048427D">
        <w:t>судебной</w:t>
      </w:r>
      <w:r w:rsidR="0048427D" w:rsidRPr="00496857">
        <w:t xml:space="preserve"> </w:t>
      </w:r>
      <w:r w:rsidR="0048427D">
        <w:t>системе</w:t>
      </w:r>
      <w:r w:rsidR="0048427D" w:rsidRPr="00496857">
        <w:t xml:space="preserve">, </w:t>
      </w:r>
      <w:r w:rsidR="0048427D">
        <w:t>говорит</w:t>
      </w:r>
      <w:r w:rsidR="0048427D" w:rsidRPr="00496857">
        <w:t xml:space="preserve">, </w:t>
      </w:r>
      <w:r w:rsidR="0048427D">
        <w:t>что</w:t>
      </w:r>
      <w:r w:rsidR="0048427D" w:rsidRPr="00496857">
        <w:t xml:space="preserve"> </w:t>
      </w:r>
      <w:r w:rsidR="0048427D">
        <w:t>государство</w:t>
      </w:r>
      <w:r w:rsidR="0048427D" w:rsidRPr="00496857">
        <w:t xml:space="preserve"> </w:t>
      </w:r>
      <w:r w:rsidR="0048427D">
        <w:t>со</w:t>
      </w:r>
      <w:r w:rsidR="0048427D" w:rsidRPr="00496857">
        <w:t xml:space="preserve"> </w:t>
      </w:r>
      <w:r w:rsidR="0048427D">
        <w:t>всей</w:t>
      </w:r>
      <w:r w:rsidR="0048427D" w:rsidRPr="00496857">
        <w:t xml:space="preserve"> </w:t>
      </w:r>
      <w:r w:rsidR="0048427D">
        <w:t>серьезностью</w:t>
      </w:r>
      <w:r w:rsidR="0048427D" w:rsidRPr="00496857">
        <w:t xml:space="preserve"> </w:t>
      </w:r>
      <w:r w:rsidR="0048427D">
        <w:t>относится</w:t>
      </w:r>
      <w:r w:rsidR="0048427D" w:rsidRPr="00496857">
        <w:t xml:space="preserve"> </w:t>
      </w:r>
      <w:r w:rsidR="0048427D">
        <w:t>к</w:t>
      </w:r>
      <w:r w:rsidR="0048427D" w:rsidRPr="00496857">
        <w:t xml:space="preserve"> </w:t>
      </w:r>
      <w:r w:rsidR="0048427D">
        <w:t>реформе, однако проект</w:t>
      </w:r>
      <w:r w:rsidR="0048427D" w:rsidRPr="00496857">
        <w:t xml:space="preserve"> </w:t>
      </w:r>
      <w:r w:rsidR="0048427D">
        <w:t>реформ находится на ранней стадии реализации</w:t>
      </w:r>
      <w:r w:rsidR="0048427D" w:rsidRPr="00496857">
        <w:t xml:space="preserve">. </w:t>
      </w:r>
      <w:r w:rsidR="0048427D">
        <w:t>Н</w:t>
      </w:r>
      <w:r w:rsidR="0048427D">
        <w:t>а</w:t>
      </w:r>
      <w:r w:rsidR="0048427D">
        <w:t>пример</w:t>
      </w:r>
      <w:r w:rsidR="0048427D" w:rsidRPr="00D53613">
        <w:t xml:space="preserve">, </w:t>
      </w:r>
      <w:r w:rsidR="0048427D">
        <w:t>введение</w:t>
      </w:r>
      <w:r w:rsidR="0048427D" w:rsidRPr="00D53613">
        <w:t xml:space="preserve"> </w:t>
      </w:r>
      <w:r w:rsidR="0048427D">
        <w:t>в</w:t>
      </w:r>
      <w:r w:rsidR="0048427D" w:rsidRPr="00D53613">
        <w:t xml:space="preserve"> </w:t>
      </w:r>
      <w:r w:rsidR="0048427D">
        <w:t>силу</w:t>
      </w:r>
      <w:r w:rsidR="0048427D" w:rsidRPr="00D53613">
        <w:t xml:space="preserve"> </w:t>
      </w:r>
      <w:r w:rsidR="0048427D">
        <w:t>нового</w:t>
      </w:r>
      <w:r w:rsidR="0048427D" w:rsidRPr="00D53613">
        <w:t xml:space="preserve"> </w:t>
      </w:r>
      <w:r w:rsidR="0048427D">
        <w:t>Конституционного</w:t>
      </w:r>
      <w:r w:rsidR="0048427D" w:rsidRPr="00D53613">
        <w:t xml:space="preserve"> </w:t>
      </w:r>
      <w:r w:rsidR="0048427D">
        <w:t>закона</w:t>
      </w:r>
      <w:r w:rsidR="0048427D" w:rsidRPr="00D53613">
        <w:t xml:space="preserve"> </w:t>
      </w:r>
      <w:r w:rsidR="0048427D">
        <w:t>о</w:t>
      </w:r>
      <w:r w:rsidR="0048427D" w:rsidRPr="00D53613">
        <w:t xml:space="preserve"> </w:t>
      </w:r>
      <w:r w:rsidR="0048427D">
        <w:t>судебной</w:t>
      </w:r>
      <w:r w:rsidR="0048427D" w:rsidRPr="00D53613">
        <w:t xml:space="preserve"> </w:t>
      </w:r>
      <w:r w:rsidR="0048427D">
        <w:t>власти</w:t>
      </w:r>
      <w:r w:rsidR="0048427D" w:rsidRPr="00D53613">
        <w:t xml:space="preserve"> </w:t>
      </w:r>
      <w:r w:rsidR="0048427D">
        <w:t>потребует</w:t>
      </w:r>
      <w:r w:rsidR="0048427D" w:rsidRPr="00D53613">
        <w:t xml:space="preserve"> </w:t>
      </w:r>
      <w:r w:rsidR="0048427D">
        <w:t>инвестиций</w:t>
      </w:r>
      <w:r w:rsidR="0048427D" w:rsidRPr="00D53613">
        <w:t xml:space="preserve"> </w:t>
      </w:r>
      <w:r w:rsidR="0048427D">
        <w:t>на</w:t>
      </w:r>
      <w:r w:rsidR="0048427D" w:rsidRPr="00D53613">
        <w:t xml:space="preserve"> </w:t>
      </w:r>
      <w:r w:rsidR="00EB7A67">
        <w:t xml:space="preserve"> </w:t>
      </w:r>
      <w:r w:rsidR="0048427D">
        <w:t>сумму</w:t>
      </w:r>
      <w:r w:rsidR="0048427D" w:rsidRPr="00D53613">
        <w:t xml:space="preserve"> 300 </w:t>
      </w:r>
      <w:r w:rsidR="0048427D">
        <w:t>м</w:t>
      </w:r>
      <w:r>
        <w:t>лн. долл.</w:t>
      </w:r>
      <w:r w:rsidR="0048427D">
        <w:t xml:space="preserve"> США</w:t>
      </w:r>
      <w:r w:rsidR="0048427D" w:rsidRPr="00D53613">
        <w:t xml:space="preserve"> </w:t>
      </w:r>
      <w:r w:rsidR="0048427D">
        <w:t>в течение ближайших трех лет</w:t>
      </w:r>
      <w:r w:rsidR="0048427D" w:rsidRPr="00D53613">
        <w:t xml:space="preserve">, </w:t>
      </w:r>
      <w:r w:rsidR="0048427D">
        <w:t>а это очень крупная сумма для небольшой развивающейся страны</w:t>
      </w:r>
      <w:r w:rsidR="0048427D" w:rsidRPr="00D53613">
        <w:t xml:space="preserve">. </w:t>
      </w:r>
      <w:r w:rsidR="0048427D">
        <w:t>П</w:t>
      </w:r>
      <w:r w:rsidR="0048427D">
        <w:t>о</w:t>
      </w:r>
      <w:r w:rsidR="0048427D">
        <w:t>требуется</w:t>
      </w:r>
      <w:r w:rsidR="0048427D" w:rsidRPr="00745E96">
        <w:t xml:space="preserve"> </w:t>
      </w:r>
      <w:r w:rsidR="0048427D">
        <w:t>принять</w:t>
      </w:r>
      <w:r w:rsidR="0048427D" w:rsidRPr="00745E96">
        <w:t xml:space="preserve"> </w:t>
      </w:r>
      <w:r w:rsidR="0048427D">
        <w:t>меры</w:t>
      </w:r>
      <w:r w:rsidR="0048427D" w:rsidRPr="00745E96">
        <w:t xml:space="preserve"> </w:t>
      </w:r>
      <w:r w:rsidR="0048427D">
        <w:t>к</w:t>
      </w:r>
      <w:r w:rsidR="0048427D" w:rsidRPr="00745E96">
        <w:t xml:space="preserve"> </w:t>
      </w:r>
      <w:r w:rsidR="0048427D">
        <w:t>тому</w:t>
      </w:r>
      <w:r w:rsidR="0048427D" w:rsidRPr="00745E96">
        <w:t xml:space="preserve">, </w:t>
      </w:r>
      <w:r w:rsidR="0048427D">
        <w:t>чтобы</w:t>
      </w:r>
      <w:r w:rsidR="0048427D" w:rsidRPr="00745E96">
        <w:t xml:space="preserve"> </w:t>
      </w:r>
      <w:r w:rsidR="0048427D">
        <w:t>все</w:t>
      </w:r>
      <w:r w:rsidR="0048427D" w:rsidRPr="00745E96">
        <w:t xml:space="preserve"> </w:t>
      </w:r>
      <w:r w:rsidR="0048427D">
        <w:t>органы</w:t>
      </w:r>
      <w:r w:rsidR="0048427D" w:rsidRPr="00745E96">
        <w:t xml:space="preserve"> </w:t>
      </w:r>
      <w:r w:rsidR="0048427D">
        <w:t>прокуратуры</w:t>
      </w:r>
      <w:r w:rsidR="0048427D" w:rsidRPr="00745E96">
        <w:t xml:space="preserve">, </w:t>
      </w:r>
      <w:r w:rsidR="0048427D">
        <w:t>суды</w:t>
      </w:r>
      <w:r w:rsidR="0048427D" w:rsidRPr="00745E96">
        <w:t xml:space="preserve"> </w:t>
      </w:r>
      <w:r w:rsidR="0048427D">
        <w:t>и</w:t>
      </w:r>
      <w:r w:rsidR="0048427D" w:rsidRPr="00745E96">
        <w:t xml:space="preserve"> </w:t>
      </w:r>
      <w:r w:rsidR="0048427D">
        <w:t>триб</w:t>
      </w:r>
      <w:r w:rsidR="0048427D">
        <w:t>у</w:t>
      </w:r>
      <w:r w:rsidR="0048427D">
        <w:t>налы</w:t>
      </w:r>
      <w:r w:rsidR="0048427D" w:rsidRPr="00745E96">
        <w:t xml:space="preserve"> </w:t>
      </w:r>
      <w:r w:rsidR="0048427D">
        <w:t>работали в соответствии с международными стандартами</w:t>
      </w:r>
      <w:r w:rsidR="0048427D" w:rsidRPr="00745E96">
        <w:t xml:space="preserve">. </w:t>
      </w:r>
      <w:r w:rsidR="0048427D">
        <w:t>Осуществля</w:t>
      </w:r>
      <w:r w:rsidR="0048427D">
        <w:t>е</w:t>
      </w:r>
      <w:r w:rsidR="0048427D">
        <w:t>мые</w:t>
      </w:r>
      <w:r w:rsidR="0048427D" w:rsidRPr="007241D1">
        <w:t xml:space="preserve"> </w:t>
      </w:r>
      <w:r w:rsidR="0048427D">
        <w:t>крупные</w:t>
      </w:r>
      <w:r w:rsidR="0048427D" w:rsidRPr="007241D1">
        <w:t xml:space="preserve"> </w:t>
      </w:r>
      <w:r w:rsidR="0048427D">
        <w:t>изменения</w:t>
      </w:r>
      <w:r w:rsidR="0048427D" w:rsidRPr="007241D1">
        <w:t xml:space="preserve"> </w:t>
      </w:r>
      <w:r w:rsidR="0048427D">
        <w:t>также</w:t>
      </w:r>
      <w:r w:rsidR="0048427D" w:rsidRPr="007241D1">
        <w:t xml:space="preserve"> </w:t>
      </w:r>
      <w:r w:rsidR="0048427D">
        <w:t>затрагивают</w:t>
      </w:r>
      <w:r w:rsidR="0048427D" w:rsidRPr="007241D1">
        <w:t xml:space="preserve"> </w:t>
      </w:r>
      <w:r w:rsidR="0048427D">
        <w:t>судебную полицию</w:t>
      </w:r>
      <w:r w:rsidR="0048427D" w:rsidRPr="007241D1">
        <w:t xml:space="preserve"> </w:t>
      </w:r>
      <w:r w:rsidR="0048427D">
        <w:t>и</w:t>
      </w:r>
      <w:r w:rsidR="0048427D" w:rsidRPr="007241D1">
        <w:t xml:space="preserve"> </w:t>
      </w:r>
      <w:r w:rsidR="0048427D">
        <w:t>пограничную п</w:t>
      </w:r>
      <w:r w:rsidR="0048427D">
        <w:t>о</w:t>
      </w:r>
      <w:r w:rsidR="0048427D">
        <w:t>лицию</w:t>
      </w:r>
      <w:r w:rsidR="0048427D" w:rsidRPr="007241D1">
        <w:t xml:space="preserve">. </w:t>
      </w:r>
    </w:p>
    <w:p w:rsidR="0048427D" w:rsidRPr="00A3218B" w:rsidRDefault="00903E69" w:rsidP="00B2727F">
      <w:pPr>
        <w:pStyle w:val="SingleTxtGR"/>
      </w:pPr>
      <w:r>
        <w:t>80.</w:t>
      </w:r>
      <w:r>
        <w:tab/>
      </w:r>
      <w:r w:rsidR="0048427D">
        <w:t>С</w:t>
      </w:r>
      <w:r w:rsidR="0048427D" w:rsidRPr="00625B06">
        <w:t xml:space="preserve"> </w:t>
      </w:r>
      <w:r w:rsidR="0048427D">
        <w:t>целью</w:t>
      </w:r>
      <w:r w:rsidR="0048427D" w:rsidRPr="00625B06">
        <w:t xml:space="preserve"> </w:t>
      </w:r>
      <w:r w:rsidR="0048427D">
        <w:t>обеспечения</w:t>
      </w:r>
      <w:r w:rsidR="0048427D" w:rsidRPr="00625B06">
        <w:t xml:space="preserve"> </w:t>
      </w:r>
      <w:r w:rsidR="0048427D">
        <w:t>доступа</w:t>
      </w:r>
      <w:r w:rsidR="0048427D" w:rsidRPr="00625B06">
        <w:t xml:space="preserve"> </w:t>
      </w:r>
      <w:r w:rsidR="0048427D">
        <w:t>к</w:t>
      </w:r>
      <w:r w:rsidR="0048427D" w:rsidRPr="00625B06">
        <w:t xml:space="preserve"> </w:t>
      </w:r>
      <w:r w:rsidR="0048427D">
        <w:t>правосудию</w:t>
      </w:r>
      <w:r w:rsidR="0048427D" w:rsidRPr="00625B06">
        <w:t xml:space="preserve"> </w:t>
      </w:r>
      <w:r w:rsidR="0048427D">
        <w:t>для</w:t>
      </w:r>
      <w:r w:rsidR="0048427D" w:rsidRPr="00625B06">
        <w:t xml:space="preserve"> </w:t>
      </w:r>
      <w:r w:rsidR="0048427D">
        <w:t>таких</w:t>
      </w:r>
      <w:r w:rsidR="0048427D" w:rsidRPr="00625B06">
        <w:t xml:space="preserve"> </w:t>
      </w:r>
      <w:r w:rsidR="0048427D">
        <w:t>уязвимых</w:t>
      </w:r>
      <w:r w:rsidR="0048427D" w:rsidRPr="00625B06">
        <w:t xml:space="preserve"> </w:t>
      </w:r>
      <w:r w:rsidR="0048427D">
        <w:t>групп</w:t>
      </w:r>
      <w:r w:rsidR="0048427D" w:rsidRPr="00625B06">
        <w:t xml:space="preserve">, </w:t>
      </w:r>
      <w:r w:rsidR="0048427D">
        <w:t>как</w:t>
      </w:r>
      <w:r w:rsidR="0048427D" w:rsidRPr="00625B06">
        <w:t xml:space="preserve"> </w:t>
      </w:r>
      <w:r w:rsidR="0048427D">
        <w:t>дети и подростки</w:t>
      </w:r>
      <w:r w:rsidR="0048427D" w:rsidRPr="00625B06">
        <w:t xml:space="preserve">, </w:t>
      </w:r>
      <w:r w:rsidR="0048427D">
        <w:t>количество судов по делам несовершеннолетних</w:t>
      </w:r>
      <w:r w:rsidR="0048427D" w:rsidRPr="00625B06">
        <w:t xml:space="preserve"> </w:t>
      </w:r>
      <w:r w:rsidR="0048427D">
        <w:t>было увеличено</w:t>
      </w:r>
      <w:r w:rsidR="0048427D" w:rsidRPr="00625B06">
        <w:t xml:space="preserve"> </w:t>
      </w:r>
      <w:r w:rsidR="0048427D">
        <w:t>более чем до</w:t>
      </w:r>
      <w:r w:rsidR="0048427D" w:rsidRPr="00625B06">
        <w:t xml:space="preserve"> 80 </w:t>
      </w:r>
      <w:r w:rsidR="0048427D">
        <w:t xml:space="preserve">судебных органов, которых в </w:t>
      </w:r>
      <w:r w:rsidR="0048427D" w:rsidRPr="00625B06">
        <w:t>2009</w:t>
      </w:r>
      <w:r w:rsidR="0048427D">
        <w:t xml:space="preserve"> году насчитыв</w:t>
      </w:r>
      <w:r w:rsidR="0048427D">
        <w:t>а</w:t>
      </w:r>
      <w:r w:rsidR="0048427D">
        <w:t>лось лишь 37</w:t>
      </w:r>
      <w:r w:rsidR="0048427D" w:rsidRPr="00625B06">
        <w:t xml:space="preserve">. </w:t>
      </w:r>
      <w:r w:rsidR="0048427D">
        <w:t>Это</w:t>
      </w:r>
      <w:r w:rsidR="0048427D" w:rsidRPr="00A3218B">
        <w:t xml:space="preserve"> </w:t>
      </w:r>
      <w:r w:rsidR="0048427D">
        <w:t>тоже</w:t>
      </w:r>
      <w:r w:rsidR="0048427D" w:rsidRPr="00A3218B">
        <w:t xml:space="preserve"> </w:t>
      </w:r>
      <w:r w:rsidR="0048427D">
        <w:t>потребовало</w:t>
      </w:r>
      <w:r w:rsidR="0048427D" w:rsidRPr="00A3218B">
        <w:t xml:space="preserve"> </w:t>
      </w:r>
      <w:r w:rsidR="0048427D">
        <w:t>огромных</w:t>
      </w:r>
      <w:r w:rsidR="0048427D" w:rsidRPr="00A3218B">
        <w:t xml:space="preserve"> </w:t>
      </w:r>
      <w:r w:rsidR="0048427D">
        <w:t>инвестиций</w:t>
      </w:r>
      <w:r w:rsidR="0048427D" w:rsidRPr="00A3218B">
        <w:t xml:space="preserve">. </w:t>
      </w:r>
      <w:r w:rsidR="0048427D">
        <w:t>Действует</w:t>
      </w:r>
      <w:r w:rsidR="0048427D" w:rsidRPr="00A3218B">
        <w:t xml:space="preserve"> </w:t>
      </w:r>
      <w:r w:rsidR="0048427D">
        <w:t>более</w:t>
      </w:r>
      <w:r>
        <w:t xml:space="preserve"> 40 </w:t>
      </w:r>
      <w:r w:rsidR="0048427D">
        <w:t>советов</w:t>
      </w:r>
      <w:r w:rsidR="0048427D" w:rsidRPr="00A3218B">
        <w:t xml:space="preserve"> </w:t>
      </w:r>
      <w:r w:rsidR="0048427D">
        <w:t>по</w:t>
      </w:r>
      <w:r w:rsidR="0048427D" w:rsidRPr="00A3218B">
        <w:t xml:space="preserve"> </w:t>
      </w:r>
      <w:r w:rsidR="0048427D">
        <w:t>защите</w:t>
      </w:r>
      <w:r w:rsidR="0048427D" w:rsidRPr="00A3218B">
        <w:t xml:space="preserve"> </w:t>
      </w:r>
      <w:r w:rsidR="0048427D">
        <w:t>прав</w:t>
      </w:r>
      <w:r w:rsidR="0048427D" w:rsidRPr="00A3218B">
        <w:t xml:space="preserve"> </w:t>
      </w:r>
      <w:r w:rsidR="0048427D">
        <w:t>детей</w:t>
      </w:r>
      <w:r w:rsidR="0048427D" w:rsidRPr="00A3218B">
        <w:t xml:space="preserve"> </w:t>
      </w:r>
      <w:r w:rsidR="0048427D">
        <w:t>и</w:t>
      </w:r>
      <w:r w:rsidR="0048427D" w:rsidRPr="00A3218B">
        <w:t xml:space="preserve"> </w:t>
      </w:r>
      <w:r w:rsidR="0048427D">
        <w:t>подростков</w:t>
      </w:r>
      <w:r w:rsidR="0048427D" w:rsidRPr="00A3218B">
        <w:t xml:space="preserve">. </w:t>
      </w:r>
    </w:p>
    <w:p w:rsidR="0048427D" w:rsidRPr="003B6F28" w:rsidRDefault="00903E69" w:rsidP="00B2727F">
      <w:pPr>
        <w:pStyle w:val="SingleTxtGR"/>
      </w:pPr>
      <w:r>
        <w:t>81.</w:t>
      </w:r>
      <w:r>
        <w:tab/>
      </w:r>
      <w:r w:rsidR="0048427D">
        <w:t>Ее</w:t>
      </w:r>
      <w:r w:rsidR="0048427D" w:rsidRPr="003B6F28">
        <w:t xml:space="preserve"> </w:t>
      </w:r>
      <w:r w:rsidR="0048427D">
        <w:t>делегация</w:t>
      </w:r>
      <w:r w:rsidR="0048427D" w:rsidRPr="003B6F28">
        <w:t xml:space="preserve"> </w:t>
      </w:r>
      <w:r w:rsidR="0048427D">
        <w:t>должным</w:t>
      </w:r>
      <w:r w:rsidR="0048427D" w:rsidRPr="003B6F28">
        <w:t xml:space="preserve"> </w:t>
      </w:r>
      <w:r w:rsidR="0048427D">
        <w:t>образом</w:t>
      </w:r>
      <w:r w:rsidR="0048427D" w:rsidRPr="003B6F28">
        <w:t xml:space="preserve"> </w:t>
      </w:r>
      <w:r w:rsidR="0048427D">
        <w:t>приняла</w:t>
      </w:r>
      <w:r w:rsidR="0048427D" w:rsidRPr="003B6F28">
        <w:t xml:space="preserve"> </w:t>
      </w:r>
      <w:r w:rsidR="0048427D">
        <w:t>к</w:t>
      </w:r>
      <w:r w:rsidR="0048427D" w:rsidRPr="003B6F28">
        <w:t xml:space="preserve"> </w:t>
      </w:r>
      <w:r w:rsidR="0048427D">
        <w:t>сведению</w:t>
      </w:r>
      <w:r w:rsidR="0048427D" w:rsidRPr="003B6F28">
        <w:t xml:space="preserve"> </w:t>
      </w:r>
      <w:r w:rsidR="0048427D">
        <w:t>рекомендации</w:t>
      </w:r>
      <w:r w:rsidR="0048427D" w:rsidRPr="003B6F28">
        <w:t xml:space="preserve"> </w:t>
      </w:r>
      <w:r w:rsidR="0048427D">
        <w:t>Ком</w:t>
      </w:r>
      <w:r w:rsidR="0048427D">
        <w:t>и</w:t>
      </w:r>
      <w:r w:rsidR="0048427D">
        <w:t>тета</w:t>
      </w:r>
      <w:r w:rsidR="0048427D" w:rsidRPr="003B6F28">
        <w:t xml:space="preserve">, </w:t>
      </w:r>
      <w:r w:rsidR="0048427D">
        <w:t>касающиеся</w:t>
      </w:r>
      <w:r w:rsidR="0048427D" w:rsidRPr="003B6F28">
        <w:t xml:space="preserve"> </w:t>
      </w:r>
      <w:r w:rsidR="0048427D">
        <w:t>усовершенствования</w:t>
      </w:r>
      <w:r w:rsidR="0048427D" w:rsidRPr="003B6F28">
        <w:t xml:space="preserve"> </w:t>
      </w:r>
      <w:r w:rsidR="0048427D">
        <w:t>судебной</w:t>
      </w:r>
      <w:r w:rsidR="0048427D" w:rsidRPr="003B6F28">
        <w:t xml:space="preserve"> </w:t>
      </w:r>
      <w:r w:rsidR="0048427D">
        <w:t>системы</w:t>
      </w:r>
      <w:r w:rsidR="0048427D" w:rsidRPr="003B6F28">
        <w:t xml:space="preserve">, </w:t>
      </w:r>
      <w:r w:rsidR="0048427D">
        <w:t>в</w:t>
      </w:r>
      <w:r w:rsidR="0048427D" w:rsidRPr="003B6F28">
        <w:t xml:space="preserve"> </w:t>
      </w:r>
      <w:r w:rsidR="0048427D">
        <w:t>том</w:t>
      </w:r>
      <w:r w:rsidR="0048427D" w:rsidRPr="003B6F28">
        <w:t xml:space="preserve"> </w:t>
      </w:r>
      <w:r w:rsidR="00EB7A67">
        <w:t xml:space="preserve"> </w:t>
      </w:r>
      <w:r w:rsidR="0048427D">
        <w:t>числе</w:t>
      </w:r>
      <w:r w:rsidR="0048427D" w:rsidRPr="003B6F28">
        <w:t xml:space="preserve"> </w:t>
      </w:r>
      <w:r w:rsidR="0048427D">
        <w:t>сбора</w:t>
      </w:r>
      <w:r w:rsidR="0048427D" w:rsidRPr="003B6F28">
        <w:t xml:space="preserve"> </w:t>
      </w:r>
      <w:r w:rsidR="0048427D">
        <w:t>данных</w:t>
      </w:r>
      <w:r w:rsidR="0048427D" w:rsidRPr="003B6F28">
        <w:t xml:space="preserve">, </w:t>
      </w:r>
      <w:r w:rsidR="0048427D">
        <w:t>которые</w:t>
      </w:r>
      <w:r w:rsidR="0048427D" w:rsidRPr="003B6F28">
        <w:t xml:space="preserve"> </w:t>
      </w:r>
      <w:r w:rsidR="0048427D">
        <w:t>помогут властям принимать необходимые решения</w:t>
      </w:r>
      <w:r w:rsidR="0048427D" w:rsidRPr="003B6F28">
        <w:t xml:space="preserve">. </w:t>
      </w:r>
    </w:p>
    <w:p w:rsidR="0048427D" w:rsidRPr="003B6F28" w:rsidRDefault="00903E69" w:rsidP="00B2727F">
      <w:pPr>
        <w:pStyle w:val="SingleTxtGR"/>
      </w:pPr>
      <w:r>
        <w:t>82.</w:t>
      </w:r>
      <w:r>
        <w:tab/>
      </w:r>
      <w:r w:rsidR="0048427D">
        <w:t>Проведение кампании</w:t>
      </w:r>
      <w:r w:rsidR="0048427D" w:rsidRPr="003B6F28">
        <w:t xml:space="preserve">, </w:t>
      </w:r>
      <w:r w:rsidR="0048427D">
        <w:t>направленной</w:t>
      </w:r>
      <w:r w:rsidR="0048427D" w:rsidRPr="003B6F28">
        <w:t xml:space="preserve"> </w:t>
      </w:r>
      <w:r w:rsidR="0048427D">
        <w:t>на</w:t>
      </w:r>
      <w:r w:rsidR="0048427D" w:rsidRPr="003B6F28">
        <w:t xml:space="preserve"> </w:t>
      </w:r>
      <w:r w:rsidR="0048427D">
        <w:t>снижение</w:t>
      </w:r>
      <w:r w:rsidR="0048427D" w:rsidRPr="003B6F28">
        <w:t xml:space="preserve"> </w:t>
      </w:r>
      <w:r w:rsidR="0048427D">
        <w:t>уровня</w:t>
      </w:r>
      <w:r w:rsidR="0048427D" w:rsidRPr="003B6F28">
        <w:t xml:space="preserve"> </w:t>
      </w:r>
      <w:r w:rsidR="0048427D">
        <w:t>насилия</w:t>
      </w:r>
      <w:r w:rsidR="0048427D" w:rsidRPr="003B6F28">
        <w:t xml:space="preserve"> </w:t>
      </w:r>
      <w:r w:rsidR="0048427D">
        <w:t>по</w:t>
      </w:r>
      <w:r w:rsidR="0048427D" w:rsidRPr="003B6F28">
        <w:t xml:space="preserve"> </w:t>
      </w:r>
      <w:r w:rsidR="0048427D">
        <w:t>признаку</w:t>
      </w:r>
      <w:r w:rsidR="0048427D" w:rsidRPr="003B6F28">
        <w:t xml:space="preserve"> </w:t>
      </w:r>
      <w:r w:rsidR="0048427D">
        <w:t>пола</w:t>
      </w:r>
      <w:r w:rsidR="0048427D" w:rsidRPr="003B6F28">
        <w:t xml:space="preserve"> </w:t>
      </w:r>
      <w:r w:rsidR="0048427D">
        <w:t>и</w:t>
      </w:r>
      <w:r w:rsidR="0048427D" w:rsidRPr="003B6F28">
        <w:t xml:space="preserve"> </w:t>
      </w:r>
      <w:r w:rsidR="0048427D">
        <w:t>насилия</w:t>
      </w:r>
      <w:r w:rsidR="0048427D" w:rsidRPr="003B6F28">
        <w:t xml:space="preserve"> </w:t>
      </w:r>
      <w:r w:rsidR="0048427D">
        <w:t>в</w:t>
      </w:r>
      <w:r w:rsidR="0048427D" w:rsidRPr="003B6F28">
        <w:t xml:space="preserve"> </w:t>
      </w:r>
      <w:r w:rsidR="0048427D">
        <w:t>семье</w:t>
      </w:r>
      <w:r w:rsidR="0048427D" w:rsidRPr="003B6F28">
        <w:t xml:space="preserve">, </w:t>
      </w:r>
      <w:r w:rsidR="0048427D">
        <w:t>началось</w:t>
      </w:r>
      <w:r w:rsidR="0048427D" w:rsidRPr="003B6F28">
        <w:t xml:space="preserve"> </w:t>
      </w:r>
      <w:r w:rsidR="0048427D">
        <w:t>совсем</w:t>
      </w:r>
      <w:r w:rsidR="0048427D" w:rsidRPr="003B6F28">
        <w:t xml:space="preserve"> </w:t>
      </w:r>
      <w:r w:rsidR="0048427D">
        <w:t>недавно, и власти с огро</w:t>
      </w:r>
      <w:r w:rsidR="0048427D">
        <w:t>м</w:t>
      </w:r>
      <w:r w:rsidR="0048427D">
        <w:t>ной благодарностью примут любые рекомендации, которые Комитет пожелает предоставить в этой связи</w:t>
      </w:r>
      <w:r w:rsidR="0048427D" w:rsidRPr="003B6F28">
        <w:t>.</w:t>
      </w:r>
    </w:p>
    <w:p w:rsidR="0048427D" w:rsidRPr="00CD2409" w:rsidRDefault="00903E69" w:rsidP="00B2727F">
      <w:pPr>
        <w:pStyle w:val="SingleTxtGR"/>
      </w:pPr>
      <w:r>
        <w:t>83.</w:t>
      </w:r>
      <w:r>
        <w:tab/>
      </w:r>
      <w:r w:rsidR="0048427D">
        <w:rPr>
          <w:b/>
        </w:rPr>
        <w:t>Г</w:t>
      </w:r>
      <w:r w:rsidR="0048427D" w:rsidRPr="003B6F28">
        <w:rPr>
          <w:b/>
        </w:rPr>
        <w:t>-</w:t>
      </w:r>
      <w:r w:rsidR="0048427D">
        <w:rPr>
          <w:b/>
        </w:rPr>
        <w:t>жа</w:t>
      </w:r>
      <w:r w:rsidR="0048427D" w:rsidRPr="003B6F28">
        <w:rPr>
          <w:b/>
        </w:rPr>
        <w:t xml:space="preserve"> </w:t>
      </w:r>
      <w:r w:rsidR="0048427D">
        <w:rPr>
          <w:b/>
        </w:rPr>
        <w:t>Аморес</w:t>
      </w:r>
      <w:r w:rsidR="0048427D" w:rsidRPr="003B6F28">
        <w:t xml:space="preserve"> (</w:t>
      </w:r>
      <w:r w:rsidR="0048427D">
        <w:t>Эквадор</w:t>
      </w:r>
      <w:r w:rsidR="0048427D" w:rsidRPr="003B6F28">
        <w:t xml:space="preserve">) </w:t>
      </w:r>
      <w:r w:rsidR="0048427D">
        <w:t>признает</w:t>
      </w:r>
      <w:r w:rsidR="0048427D" w:rsidRPr="003B6F28">
        <w:t xml:space="preserve">, </w:t>
      </w:r>
      <w:r w:rsidR="0048427D">
        <w:t>что</w:t>
      </w:r>
      <w:r w:rsidR="0048427D" w:rsidRPr="003B6F28">
        <w:t xml:space="preserve"> </w:t>
      </w:r>
      <w:r w:rsidR="0048427D">
        <w:t>бюджетные</w:t>
      </w:r>
      <w:r w:rsidR="0048427D" w:rsidRPr="003B6F28">
        <w:t xml:space="preserve"> </w:t>
      </w:r>
      <w:r w:rsidR="0048427D">
        <w:t>средства</w:t>
      </w:r>
      <w:r w:rsidR="0048427D" w:rsidRPr="003B6F28">
        <w:t xml:space="preserve">, </w:t>
      </w:r>
      <w:r w:rsidR="0048427D">
        <w:t>выделенные</w:t>
      </w:r>
      <w:r w:rsidR="0048427D" w:rsidRPr="003B6F28">
        <w:t xml:space="preserve"> </w:t>
      </w:r>
      <w:r w:rsidR="0048427D">
        <w:t>на</w:t>
      </w:r>
      <w:r w:rsidR="0048427D" w:rsidRPr="003B6F28">
        <w:t xml:space="preserve"> </w:t>
      </w:r>
      <w:r w:rsidR="0048427D">
        <w:t>Управление</w:t>
      </w:r>
      <w:r w:rsidR="0048427D" w:rsidRPr="003B6F28">
        <w:t xml:space="preserve"> </w:t>
      </w:r>
      <w:r w:rsidR="0048427D">
        <w:t>омбудсмена, по-прежнему недостаточны, если сравнивать их с суммами, выделенными на Генеральную государственную прокуратуру</w:t>
      </w:r>
      <w:r w:rsidR="0048427D" w:rsidRPr="003B6F28">
        <w:t xml:space="preserve">, </w:t>
      </w:r>
      <w:r w:rsidR="0048427D">
        <w:t>которая вводит в действие новую систему и нуждается в средствах для найма новых с</w:t>
      </w:r>
      <w:r w:rsidR="0048427D">
        <w:t>о</w:t>
      </w:r>
      <w:r w:rsidR="0048427D">
        <w:t>трудников и приобретения оборудования</w:t>
      </w:r>
      <w:r w:rsidR="0048427D" w:rsidRPr="003B6F28">
        <w:t xml:space="preserve">. </w:t>
      </w:r>
      <w:r w:rsidR="0048427D">
        <w:t>Однако</w:t>
      </w:r>
      <w:r w:rsidR="0048427D" w:rsidRPr="00CD2409">
        <w:t xml:space="preserve"> </w:t>
      </w:r>
      <w:r w:rsidR="0048427D">
        <w:t>она</w:t>
      </w:r>
      <w:r w:rsidR="0048427D" w:rsidRPr="00CD2409">
        <w:t xml:space="preserve"> </w:t>
      </w:r>
      <w:r w:rsidR="0048427D">
        <w:t>надеется</w:t>
      </w:r>
      <w:r w:rsidR="0048427D" w:rsidRPr="00CD2409">
        <w:t xml:space="preserve">, </w:t>
      </w:r>
      <w:r w:rsidR="0048427D">
        <w:t>что</w:t>
      </w:r>
      <w:r w:rsidR="0048427D" w:rsidRPr="00CD2409">
        <w:t xml:space="preserve"> </w:t>
      </w:r>
      <w:r w:rsidR="0048427D">
        <w:t>в будущем удастся добиться большего баланса</w:t>
      </w:r>
      <w:r w:rsidR="0048427D" w:rsidRPr="00CD2409">
        <w:t xml:space="preserve">. </w:t>
      </w:r>
    </w:p>
    <w:p w:rsidR="0048427D" w:rsidRPr="00863899" w:rsidRDefault="00FF1CBD" w:rsidP="00B2727F">
      <w:pPr>
        <w:pStyle w:val="SingleTxtGR"/>
      </w:pPr>
      <w:r>
        <w:t>84.</w:t>
      </w:r>
      <w:r>
        <w:tab/>
      </w:r>
      <w:r w:rsidR="0048427D">
        <w:t>Государственные</w:t>
      </w:r>
      <w:r w:rsidR="0048427D" w:rsidRPr="00863899">
        <w:t xml:space="preserve"> </w:t>
      </w:r>
      <w:r w:rsidR="0048427D">
        <w:t>прокуроры</w:t>
      </w:r>
      <w:r w:rsidR="0048427D" w:rsidRPr="00863899">
        <w:t xml:space="preserve"> </w:t>
      </w:r>
      <w:r w:rsidR="0048427D">
        <w:t>не обладают иммунитетом от наказаний</w:t>
      </w:r>
      <w:r w:rsidR="0048427D" w:rsidRPr="00863899">
        <w:t xml:space="preserve">. </w:t>
      </w:r>
      <w:r w:rsidR="008A64D6">
        <w:t>На самом</w:t>
      </w:r>
      <w:r w:rsidR="0048427D" w:rsidRPr="00863899">
        <w:t xml:space="preserve"> </w:t>
      </w:r>
      <w:r w:rsidR="0048427D">
        <w:t>деле</w:t>
      </w:r>
      <w:r w:rsidR="0048427D" w:rsidRPr="00863899">
        <w:t xml:space="preserve">, </w:t>
      </w:r>
      <w:r w:rsidR="0048427D">
        <w:t>статья</w:t>
      </w:r>
      <w:r w:rsidR="0048427D" w:rsidRPr="00863899">
        <w:t xml:space="preserve"> 131 </w:t>
      </w:r>
      <w:r w:rsidR="0048427D">
        <w:t>Конституции наделяет Национальное собрание по</w:t>
      </w:r>
      <w:r w:rsidR="0048427D">
        <w:t>л</w:t>
      </w:r>
      <w:r w:rsidR="0048427D">
        <w:t>номочием на освобождение Генерального прокурора</w:t>
      </w:r>
      <w:r w:rsidR="0048427D" w:rsidRPr="00863899">
        <w:t xml:space="preserve"> </w:t>
      </w:r>
      <w:r w:rsidR="0048427D">
        <w:t>от должности</w:t>
      </w:r>
      <w:r w:rsidR="0048427D" w:rsidRPr="00863899">
        <w:t xml:space="preserve">. </w:t>
      </w:r>
    </w:p>
    <w:p w:rsidR="0048427D" w:rsidRPr="00863899" w:rsidRDefault="00FF1CBD" w:rsidP="00B2727F">
      <w:pPr>
        <w:pStyle w:val="SingleTxtGR"/>
      </w:pPr>
      <w:r>
        <w:t>85.</w:t>
      </w:r>
      <w:r>
        <w:tab/>
      </w:r>
      <w:r w:rsidR="0048427D">
        <w:rPr>
          <w:b/>
        </w:rPr>
        <w:t>Г</w:t>
      </w:r>
      <w:r w:rsidR="0048427D" w:rsidRPr="00863899">
        <w:rPr>
          <w:b/>
        </w:rPr>
        <w:t>-</w:t>
      </w:r>
      <w:r w:rsidR="0048427D">
        <w:rPr>
          <w:b/>
        </w:rPr>
        <w:t>жа</w:t>
      </w:r>
      <w:r w:rsidR="0048427D" w:rsidRPr="00863899">
        <w:rPr>
          <w:b/>
        </w:rPr>
        <w:t xml:space="preserve"> </w:t>
      </w:r>
      <w:r w:rsidR="0048427D">
        <w:rPr>
          <w:b/>
        </w:rPr>
        <w:t>Монкада</w:t>
      </w:r>
      <w:r w:rsidR="0048427D" w:rsidRPr="00863899">
        <w:t xml:space="preserve"> (</w:t>
      </w:r>
      <w:r w:rsidR="0048427D">
        <w:t>Эквадор</w:t>
      </w:r>
      <w:r w:rsidR="0048427D" w:rsidRPr="00863899">
        <w:t xml:space="preserve">) </w:t>
      </w:r>
      <w:r w:rsidR="0048427D">
        <w:t>говорит</w:t>
      </w:r>
      <w:r w:rsidR="0048427D" w:rsidRPr="00863899">
        <w:t xml:space="preserve">, </w:t>
      </w:r>
      <w:r w:rsidR="0048427D">
        <w:t>что</w:t>
      </w:r>
      <w:r w:rsidR="0048427D" w:rsidRPr="00863899">
        <w:t xml:space="preserve"> </w:t>
      </w:r>
      <w:r w:rsidR="0048427D">
        <w:t>диалог</w:t>
      </w:r>
      <w:r w:rsidR="0048427D" w:rsidRPr="00863899">
        <w:t xml:space="preserve"> </w:t>
      </w:r>
      <w:r w:rsidR="0048427D">
        <w:t>с</w:t>
      </w:r>
      <w:r w:rsidR="0048427D" w:rsidRPr="00863899">
        <w:t xml:space="preserve"> </w:t>
      </w:r>
      <w:r w:rsidR="0048427D">
        <w:t>Комитетом</w:t>
      </w:r>
      <w:r w:rsidR="0048427D" w:rsidRPr="00863899">
        <w:t xml:space="preserve"> </w:t>
      </w:r>
      <w:r w:rsidR="0048427D">
        <w:t>предоставил</w:t>
      </w:r>
      <w:r w:rsidR="0048427D" w:rsidRPr="00863899">
        <w:t xml:space="preserve"> </w:t>
      </w:r>
      <w:r w:rsidR="0048427D">
        <w:t>ее</w:t>
      </w:r>
      <w:r w:rsidR="0048427D" w:rsidRPr="00863899">
        <w:t xml:space="preserve"> </w:t>
      </w:r>
      <w:r w:rsidR="0048427D">
        <w:t>стране</w:t>
      </w:r>
      <w:r w:rsidR="0048427D" w:rsidRPr="00863899">
        <w:t xml:space="preserve"> </w:t>
      </w:r>
      <w:r w:rsidR="0048427D">
        <w:t>возможность</w:t>
      </w:r>
      <w:r w:rsidR="0048427D" w:rsidRPr="00863899">
        <w:t xml:space="preserve"> </w:t>
      </w:r>
      <w:r w:rsidR="0048427D">
        <w:t>пересмотреть</w:t>
      </w:r>
      <w:r w:rsidR="0048427D" w:rsidRPr="00863899">
        <w:t xml:space="preserve"> </w:t>
      </w:r>
      <w:r w:rsidR="0048427D">
        <w:t>достижения</w:t>
      </w:r>
      <w:r w:rsidR="0048427D" w:rsidRPr="00863899">
        <w:t xml:space="preserve">, </w:t>
      </w:r>
      <w:r w:rsidR="0048427D">
        <w:t>которых</w:t>
      </w:r>
      <w:r w:rsidR="0048427D" w:rsidRPr="00863899">
        <w:t xml:space="preserve"> </w:t>
      </w:r>
      <w:r w:rsidR="0048427D">
        <w:t>она</w:t>
      </w:r>
      <w:r w:rsidR="0048427D" w:rsidRPr="00863899">
        <w:t xml:space="preserve"> </w:t>
      </w:r>
      <w:r w:rsidR="0048427D">
        <w:t>на</w:t>
      </w:r>
      <w:r w:rsidR="0048427D" w:rsidRPr="00863899">
        <w:t xml:space="preserve"> </w:t>
      </w:r>
      <w:r w:rsidR="0048427D">
        <w:t>сегодняшний</w:t>
      </w:r>
      <w:r w:rsidR="0048427D" w:rsidRPr="00863899">
        <w:t xml:space="preserve"> </w:t>
      </w:r>
      <w:r w:rsidR="0048427D">
        <w:t>день</w:t>
      </w:r>
      <w:r w:rsidR="0048427D" w:rsidRPr="00863899">
        <w:t xml:space="preserve"> </w:t>
      </w:r>
      <w:r w:rsidR="0048427D">
        <w:t>добилась</w:t>
      </w:r>
      <w:r w:rsidR="0048427D" w:rsidRPr="00863899">
        <w:t xml:space="preserve"> </w:t>
      </w:r>
      <w:r w:rsidR="0048427D">
        <w:t>в деле имплементации Конвенции и исполнения собственных обязательств</w:t>
      </w:r>
      <w:r w:rsidR="0048427D" w:rsidRPr="00863899">
        <w:t xml:space="preserve"> </w:t>
      </w:r>
      <w:r w:rsidR="0048427D">
        <w:t>по стимулированию процесса</w:t>
      </w:r>
      <w:r w:rsidR="0048427D" w:rsidRPr="00863899">
        <w:t xml:space="preserve"> </w:t>
      </w:r>
      <w:r w:rsidR="0048427D">
        <w:t>масштабных изменений, которые обеспечат реализацию всеми людьми принадлежащих им прав человека в по</w:t>
      </w:r>
      <w:r w:rsidR="0048427D">
        <w:t>л</w:t>
      </w:r>
      <w:r w:rsidR="0048427D">
        <w:t>ном объеме</w:t>
      </w:r>
      <w:r w:rsidR="0048427D" w:rsidRPr="00863899">
        <w:t>.</w:t>
      </w:r>
    </w:p>
    <w:p w:rsidR="00F90607" w:rsidRDefault="0048427D" w:rsidP="00B2727F">
      <w:pPr>
        <w:pStyle w:val="SingleTxtGR"/>
        <w:rPr>
          <w:i/>
        </w:rPr>
      </w:pPr>
      <w:r w:rsidRPr="00FF1CBD">
        <w:rPr>
          <w:i/>
        </w:rPr>
        <w:t xml:space="preserve">Заседание закрывается в 13 ч. 05 м. </w:t>
      </w:r>
    </w:p>
    <w:p w:rsidR="009D4E39" w:rsidRPr="009D4E39" w:rsidRDefault="009D4E39" w:rsidP="009D4E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D4E39" w:rsidRPr="009D4E3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08" w:rsidRDefault="00A66508">
      <w:r>
        <w:rPr>
          <w:lang w:val="en-US"/>
        </w:rPr>
        <w:tab/>
      </w:r>
      <w:r>
        <w:separator/>
      </w:r>
    </w:p>
  </w:endnote>
  <w:endnote w:type="continuationSeparator" w:id="0">
    <w:p w:rsidR="00A66508" w:rsidRDefault="00A66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6" w:rsidRPr="00B74BE2" w:rsidRDefault="0004752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537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GE.10-46473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6" w:rsidRPr="00B74BE2" w:rsidRDefault="0004752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GE.10-46473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537C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6" w:rsidRDefault="00047526" w:rsidP="00DB24DD">
    <w:pPr>
      <w:pStyle w:val="FootnoteText"/>
      <w:pBdr>
        <w:top w:val="single" w:sz="4" w:space="1" w:color="auto"/>
      </w:pBdr>
      <w:tabs>
        <w:tab w:val="clear" w:pos="1021"/>
        <w:tab w:val="right" w:pos="-28"/>
        <w:tab w:val="left" w:pos="9505"/>
        <w:tab w:val="left" w:pos="9631"/>
      </w:tabs>
      <w:ind w:right="0"/>
      <w:rPr>
        <w:szCs w:val="18"/>
        <w:lang w:val="en-US"/>
      </w:rPr>
    </w:pPr>
  </w:p>
  <w:p w:rsidR="00047526" w:rsidRPr="00163071" w:rsidRDefault="00047526" w:rsidP="00DB24DD">
    <w:pPr>
      <w:pStyle w:val="FootnoteText"/>
      <w:spacing w:after="120"/>
      <w:ind w:firstLine="0"/>
      <w:rPr>
        <w:lang w:val="ru-RU"/>
      </w:rPr>
    </w:pPr>
    <w:r w:rsidRPr="00163071">
      <w:rPr>
        <w:szCs w:val="18"/>
        <w:lang w:val="ru-RU"/>
      </w:rPr>
      <w:t>В настоящий отчет могут вноситься поправки.</w:t>
    </w:r>
  </w:p>
  <w:p w:rsidR="00047526" w:rsidRPr="00D338BA" w:rsidRDefault="00047526" w:rsidP="00671006">
    <w:pPr>
      <w:pStyle w:val="FootnoteText"/>
      <w:spacing w:after="120"/>
      <w:ind w:firstLine="0"/>
      <w:rPr>
        <w:szCs w:val="18"/>
        <w:lang w:val="ru-RU"/>
      </w:rPr>
    </w:pPr>
    <w:r w:rsidRPr="00163071">
      <w:rPr>
        <w:szCs w:val="18"/>
        <w:lang w:val="ru-RU"/>
      </w:rPr>
      <w:t>Поправки должны представляться на одном из рабочих языков.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>Они должны быть изложены в пояснительной записке, а также внесены в один из экземпляров отчета.</w:t>
    </w:r>
    <w:r w:rsidRPr="00163071">
      <w:rPr>
        <w:lang w:val="ru-RU"/>
      </w:rPr>
      <w:t xml:space="preserve"> </w:t>
    </w:r>
    <w:r w:rsidRPr="00163071">
      <w:rPr>
        <w:szCs w:val="18"/>
        <w:lang w:val="ru-RU"/>
      </w:rPr>
      <w:t xml:space="preserve">Поправки должны направляться </w:t>
    </w:r>
    <w:r w:rsidRPr="00163071">
      <w:rPr>
        <w:i/>
        <w:iCs/>
        <w:szCs w:val="18"/>
        <w:lang w:val="ru-RU"/>
      </w:rPr>
      <w:t xml:space="preserve">в течение одной недели с момента выпуска </w:t>
    </w:r>
    <w:r>
      <w:rPr>
        <w:i/>
        <w:iCs/>
        <w:szCs w:val="18"/>
        <w:lang w:val="ru-RU"/>
      </w:rPr>
      <w:t>настоящего</w:t>
    </w:r>
    <w:r w:rsidRPr="00163071">
      <w:rPr>
        <w:i/>
        <w:iCs/>
        <w:szCs w:val="18"/>
        <w:lang w:val="ru-RU"/>
      </w:rPr>
      <w:t xml:space="preserve"> документа</w:t>
    </w:r>
    <w:r w:rsidRPr="00163071">
      <w:rPr>
        <w:lang w:val="ru-RU"/>
      </w:rPr>
      <w:t xml:space="preserve"> </w:t>
    </w:r>
    <w:r>
      <w:rPr>
        <w:lang w:val="ru-RU"/>
      </w:rPr>
      <w:t>в</w:t>
    </w:r>
    <w:r w:rsidRPr="00163071">
      <w:rPr>
        <w:lang w:val="ru-RU"/>
      </w:rPr>
      <w:t xml:space="preserve"> </w:t>
    </w:r>
    <w:r>
      <w:rPr>
        <w:lang w:val="ru-RU"/>
      </w:rPr>
      <w:t xml:space="preserve">Группу редакционного контроля, комната </w:t>
    </w:r>
    <w:r>
      <w:t>E</w:t>
    </w:r>
    <w:r w:rsidRPr="00163071">
      <w:rPr>
        <w:lang w:val="ru-RU"/>
      </w:rPr>
      <w:t>.4108</w:t>
    </w:r>
    <w:r>
      <w:rPr>
        <w:lang w:val="ru-RU"/>
      </w:rPr>
      <w:t>, Дворец Наций, Женева</w:t>
    </w:r>
    <w:r w:rsidRPr="004C201E">
      <w:rPr>
        <w:lang w:val="ru-RU"/>
      </w:rPr>
      <w:t xml:space="preserve"> </w:t>
    </w:r>
    <w:r>
      <w:rPr>
        <w:lang w:val="ru-RU"/>
      </w:rPr>
      <w:t>(</w:t>
    </w:r>
    <w:r>
      <w:t>Editing</w:t>
    </w:r>
    <w:r w:rsidRPr="004C201E">
      <w:rPr>
        <w:lang w:val="ru-RU"/>
      </w:rPr>
      <w:t xml:space="preserve"> </w:t>
    </w:r>
    <w:r>
      <w:t>Unit</w:t>
    </w:r>
    <w:r w:rsidRPr="004C201E">
      <w:rPr>
        <w:lang w:val="ru-RU"/>
      </w:rPr>
      <w:t xml:space="preserve">, </w:t>
    </w:r>
    <w:r>
      <w:t>room</w:t>
    </w:r>
    <w:r w:rsidRPr="004C201E">
      <w:rPr>
        <w:lang w:val="ru-RU"/>
      </w:rPr>
      <w:t xml:space="preserve"> </w:t>
    </w:r>
    <w:r>
      <w:t>E</w:t>
    </w:r>
    <w:r w:rsidRPr="004C201E">
      <w:rPr>
        <w:lang w:val="ru-RU"/>
      </w:rPr>
      <w:t xml:space="preserve">.4108, </w:t>
    </w:r>
    <w:r>
      <w:t>Palais</w:t>
    </w:r>
    <w:r w:rsidRPr="004C201E">
      <w:rPr>
        <w:lang w:val="ru-RU"/>
      </w:rPr>
      <w:t xml:space="preserve"> </w:t>
    </w:r>
    <w:r>
      <w:t>des</w:t>
    </w:r>
    <w:r w:rsidRPr="004C201E">
      <w:rPr>
        <w:lang w:val="ru-RU"/>
      </w:rPr>
      <w:t xml:space="preserve"> </w:t>
    </w:r>
    <w:r>
      <w:t>Nations</w:t>
    </w:r>
    <w:r w:rsidRPr="004C201E">
      <w:rPr>
        <w:lang w:val="ru-RU"/>
      </w:rPr>
      <w:t xml:space="preserve">, </w:t>
    </w:r>
    <w:r>
      <w:t>Geneva</w:t>
    </w:r>
    <w:r>
      <w:rPr>
        <w:lang w:val="ru-RU"/>
      </w:rPr>
      <w:t>)</w:t>
    </w:r>
    <w:r w:rsidRPr="004C201E">
      <w:rPr>
        <w:lang w:val="ru-RU"/>
      </w:rPr>
      <w:t>.</w:t>
    </w:r>
    <w:r w:rsidRPr="00671006">
      <w:rPr>
        <w:szCs w:val="18"/>
        <w:lang w:val="ru-RU"/>
      </w:rPr>
      <w:t xml:space="preserve"> </w:t>
    </w:r>
  </w:p>
  <w:p w:rsidR="00047526" w:rsidRPr="004C201E" w:rsidRDefault="00047526" w:rsidP="00DB24DD">
    <w:pPr>
      <w:pStyle w:val="FootnoteText"/>
      <w:spacing w:after="120"/>
      <w:ind w:firstLine="0"/>
      <w:rPr>
        <w:lang w:val="ru-RU"/>
      </w:rPr>
    </w:pPr>
    <w:r w:rsidRPr="00671006">
      <w:rPr>
        <w:szCs w:val="18"/>
        <w:lang w:val="ru-RU"/>
      </w:rPr>
      <w:t>Любые поправки к отчету об открытых заседаниях Комитета на данной сессии будут сведены в единый документ, содержащий только исправления, и опубликованы вскоре после окончания сессии.</w:t>
    </w:r>
  </w:p>
  <w:p w:rsidR="00047526" w:rsidRPr="00671006" w:rsidRDefault="00047526" w:rsidP="00671006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671006">
      <w:rPr>
        <w:sz w:val="20"/>
        <w:lang w:val="ru-RU"/>
      </w:rPr>
      <w:t>.10-46473  (</w:t>
    </w:r>
    <w:r>
      <w:rPr>
        <w:sz w:val="20"/>
        <w:lang w:val="en-US"/>
      </w:rPr>
      <w:t>R</w:t>
    </w:r>
    <w:r w:rsidRPr="00671006">
      <w:rPr>
        <w:sz w:val="20"/>
        <w:lang w:val="ru-RU"/>
      </w:rPr>
      <w:t>)  260511   260511</w:t>
    </w:r>
    <w:r w:rsidRPr="00671006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08" w:rsidRPr="00F71F63" w:rsidRDefault="00A6650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66508" w:rsidRPr="00F71F63" w:rsidRDefault="00A6650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6508" w:rsidRPr="00635E86" w:rsidRDefault="00A6650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6" w:rsidRPr="008C469F" w:rsidRDefault="00047526">
    <w:pPr>
      <w:pStyle w:val="Header"/>
      <w:rPr>
        <w:lang w:val="en-US"/>
      </w:rPr>
    </w:pPr>
    <w:r>
      <w:rPr>
        <w:lang w:val="en-US"/>
      </w:rPr>
      <w:t>CAT/C/SR.966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26" w:rsidRPr="00B74BE2" w:rsidRDefault="00047526">
    <w:pPr>
      <w:pStyle w:val="Header"/>
      <w:rPr>
        <w:lang w:val="en-US"/>
      </w:rPr>
    </w:pPr>
    <w:r>
      <w:rPr>
        <w:lang w:val="en-US"/>
      </w:rPr>
      <w:tab/>
      <w:t>CAT/C/SR.966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73C6636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B5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526"/>
    <w:rsid w:val="000547E0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2437"/>
    <w:rsid w:val="00117AEE"/>
    <w:rsid w:val="001351E0"/>
    <w:rsid w:val="001463F7"/>
    <w:rsid w:val="0015769C"/>
    <w:rsid w:val="00180752"/>
    <w:rsid w:val="00185076"/>
    <w:rsid w:val="0018543C"/>
    <w:rsid w:val="00190231"/>
    <w:rsid w:val="00190A0D"/>
    <w:rsid w:val="0019136B"/>
    <w:rsid w:val="00192ABD"/>
    <w:rsid w:val="001A4E46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537C"/>
    <w:rsid w:val="002629A0"/>
    <w:rsid w:val="00262DA6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5730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7A0C"/>
    <w:rsid w:val="00474F42"/>
    <w:rsid w:val="0048244D"/>
    <w:rsid w:val="0048427D"/>
    <w:rsid w:val="004A0DE8"/>
    <w:rsid w:val="004A4CB7"/>
    <w:rsid w:val="004A57B5"/>
    <w:rsid w:val="004B19DA"/>
    <w:rsid w:val="004C2A53"/>
    <w:rsid w:val="004C3B35"/>
    <w:rsid w:val="004C43EC"/>
    <w:rsid w:val="004E0B56"/>
    <w:rsid w:val="004E6729"/>
    <w:rsid w:val="004F0E47"/>
    <w:rsid w:val="0051339C"/>
    <w:rsid w:val="0051412F"/>
    <w:rsid w:val="00522B6F"/>
    <w:rsid w:val="0052430E"/>
    <w:rsid w:val="005250B3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C729E"/>
    <w:rsid w:val="005D346D"/>
    <w:rsid w:val="005E74AB"/>
    <w:rsid w:val="005F3FAD"/>
    <w:rsid w:val="005F52F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0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182E"/>
    <w:rsid w:val="007D4CA0"/>
    <w:rsid w:val="007D7A23"/>
    <w:rsid w:val="007E38C3"/>
    <w:rsid w:val="007E549E"/>
    <w:rsid w:val="007E71C9"/>
    <w:rsid w:val="007F7553"/>
    <w:rsid w:val="00803473"/>
    <w:rsid w:val="0080755E"/>
    <w:rsid w:val="008120D4"/>
    <w:rsid w:val="008139A5"/>
    <w:rsid w:val="00817F73"/>
    <w:rsid w:val="0082228E"/>
    <w:rsid w:val="00827BAB"/>
    <w:rsid w:val="00830402"/>
    <w:rsid w:val="008305D7"/>
    <w:rsid w:val="00834887"/>
    <w:rsid w:val="00842B95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4D6"/>
    <w:rsid w:val="008A7575"/>
    <w:rsid w:val="008B5F47"/>
    <w:rsid w:val="008C7B87"/>
    <w:rsid w:val="008D6A7A"/>
    <w:rsid w:val="008E3E87"/>
    <w:rsid w:val="008E7F13"/>
    <w:rsid w:val="008F3185"/>
    <w:rsid w:val="00903E69"/>
    <w:rsid w:val="00915B0A"/>
    <w:rsid w:val="00926904"/>
    <w:rsid w:val="009372F0"/>
    <w:rsid w:val="00955022"/>
    <w:rsid w:val="00957B4D"/>
    <w:rsid w:val="00964EEA"/>
    <w:rsid w:val="0096772D"/>
    <w:rsid w:val="009808A3"/>
    <w:rsid w:val="00980C86"/>
    <w:rsid w:val="009B1D9B"/>
    <w:rsid w:val="009B4074"/>
    <w:rsid w:val="009C30BB"/>
    <w:rsid w:val="009C60BE"/>
    <w:rsid w:val="009D4E3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18B"/>
    <w:rsid w:val="00A325A9"/>
    <w:rsid w:val="00A4025D"/>
    <w:rsid w:val="00A66508"/>
    <w:rsid w:val="00A800D1"/>
    <w:rsid w:val="00A92699"/>
    <w:rsid w:val="00AA1CB0"/>
    <w:rsid w:val="00AB5BF0"/>
    <w:rsid w:val="00AC1C95"/>
    <w:rsid w:val="00AC2CCB"/>
    <w:rsid w:val="00AC443A"/>
    <w:rsid w:val="00AE60E2"/>
    <w:rsid w:val="00B0169F"/>
    <w:rsid w:val="00B05F21"/>
    <w:rsid w:val="00B14EA9"/>
    <w:rsid w:val="00B2727F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BD9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726"/>
    <w:rsid w:val="00D025D5"/>
    <w:rsid w:val="00D26B13"/>
    <w:rsid w:val="00D26CC1"/>
    <w:rsid w:val="00D30662"/>
    <w:rsid w:val="00D32A0B"/>
    <w:rsid w:val="00D338BA"/>
    <w:rsid w:val="00D34CFC"/>
    <w:rsid w:val="00D6236B"/>
    <w:rsid w:val="00D809D1"/>
    <w:rsid w:val="00D81695"/>
    <w:rsid w:val="00D84ECF"/>
    <w:rsid w:val="00DA2851"/>
    <w:rsid w:val="00DA2B7C"/>
    <w:rsid w:val="00DA5686"/>
    <w:rsid w:val="00DB24DD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7A67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5B2E"/>
    <w:rsid w:val="00FA6E4A"/>
    <w:rsid w:val="00FB2B35"/>
    <w:rsid w:val="00FC4AE1"/>
    <w:rsid w:val="00FD78A3"/>
    <w:rsid w:val="00FF1CB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48427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48427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48427D"/>
    <w:pPr>
      <w:numPr>
        <w:numId w:val="25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48427D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48427D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8427D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8427D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8427D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8427D"/>
    <w:pPr>
      <w:numPr>
        <w:numId w:val="11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48427D"/>
    <w:pPr>
      <w:suppressAutoHyphens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8427D"/>
    <w:pPr>
      <w:numPr>
        <w:numId w:val="12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8427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8427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8427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8427D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48427D"/>
    <w:pPr>
      <w:suppressAutoHyphens/>
      <w:spacing w:line="240" w:lineRule="atLeast"/>
    </w:pPr>
    <w:rPr>
      <w:rFonts w:eastAsia="MS Minch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48427D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6741</Words>
  <Characters>38430</Characters>
  <Application>Microsoft Office Word</Application>
  <DocSecurity>4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10-46473</vt:lpstr>
    </vt:vector>
  </TitlesOfParts>
  <Manager>Gerin</Manager>
  <Company>CSD</Company>
  <LinksUpToDate>false</LinksUpToDate>
  <CharactersWithSpaces>45081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10-46473</dc:title>
  <dc:subject>cat/c/sr.966</dc:subject>
  <dc:creator>Ioulia Goussarova</dc:creator>
  <cp:keywords/>
  <dc:description/>
  <cp:lastModifiedBy>Ioulia Goussarova</cp:lastModifiedBy>
  <cp:revision>3</cp:revision>
  <cp:lastPrinted>2011-05-26T12:04:00Z</cp:lastPrinted>
  <dcterms:created xsi:type="dcterms:W3CDTF">2011-05-26T12:04:00Z</dcterms:created>
  <dcterms:modified xsi:type="dcterms:W3CDTF">2011-05-26T12:05:00Z</dcterms:modified>
</cp:coreProperties>
</file>