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911" w:rsidRPr="005F2717" w:rsidRDefault="00603911">
      <w:pPr>
        <w:rPr>
          <w:sz w:val="2"/>
        </w:rPr>
      </w:pPr>
    </w:p>
    <w:tbl>
      <w:tblPr>
        <w:tblW w:w="9348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167"/>
      </w:tblGrid>
      <w:tr w:rsidR="00603911" w:rsidRPr="005F2717" w:rsidTr="00D52E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603911" w:rsidRPr="005F2717" w:rsidRDefault="00603911">
            <w:pPr>
              <w:spacing w:line="240" w:lineRule="auto"/>
              <w:rPr>
                <w:b/>
                <w:sz w:val="30"/>
              </w:rPr>
            </w:pPr>
            <w:r w:rsidRPr="005F2717">
              <w:rPr>
                <w:b/>
                <w:sz w:val="30"/>
              </w:rPr>
              <w:t xml:space="preserve">ОРГАНИЗАЦИЯ </w:t>
            </w:r>
            <w:r w:rsidRPr="005F2717">
              <w:rPr>
                <w:b/>
                <w:sz w:val="30"/>
              </w:rPr>
              <w:br/>
              <w:t>ОБЪЕДИНЕННЫХ НАЦИЙ</w:t>
            </w:r>
          </w:p>
          <w:p w:rsidR="00603911" w:rsidRPr="005F2717" w:rsidRDefault="0060391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167" w:type="dxa"/>
          </w:tcPr>
          <w:p w:rsidR="00603911" w:rsidRPr="005F2717" w:rsidRDefault="00603911">
            <w:pPr>
              <w:pStyle w:val="Heading1"/>
              <w:jc w:val="right"/>
              <w:rPr>
                <w:sz w:val="72"/>
              </w:rPr>
            </w:pPr>
            <w:r w:rsidRPr="005F2717">
              <w:rPr>
                <w:sz w:val="72"/>
              </w:rPr>
              <w:t>CCPR</w:t>
            </w:r>
          </w:p>
        </w:tc>
      </w:tr>
    </w:tbl>
    <w:p w:rsidR="00603911" w:rsidRPr="005F2717" w:rsidRDefault="00603911"/>
    <w:tbl>
      <w:tblPr>
        <w:tblW w:w="9348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520"/>
        <w:gridCol w:w="2410"/>
      </w:tblGrid>
      <w:tr w:rsidR="00603911" w:rsidRPr="005F2717" w:rsidTr="00D52E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603911" w:rsidRPr="005F2717" w:rsidRDefault="00603911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 w:rsidRPr="005F2717"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024837" r:id="rId8"/>
              </w:object>
            </w:r>
          </w:p>
          <w:p w:rsidR="00603911" w:rsidRPr="005F2717" w:rsidRDefault="00603911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5F2717">
              <w:rPr>
                <w:vanish/>
                <w:sz w:val="20"/>
              </w:rPr>
              <w:fldChar w:fldCharType="begin"/>
            </w:r>
            <w:r w:rsidRPr="005F2717">
              <w:rPr>
                <w:vanish/>
                <w:sz w:val="20"/>
              </w:rPr>
              <w:instrText>SEQ _endnote  \* ARABIC</w:instrText>
            </w:r>
            <w:r w:rsidRPr="005F2717">
              <w:rPr>
                <w:vanish/>
                <w:sz w:val="20"/>
              </w:rPr>
              <w:fldChar w:fldCharType="separate"/>
            </w:r>
            <w:r w:rsidR="00FE5E1C">
              <w:rPr>
                <w:noProof/>
                <w:vanish/>
                <w:sz w:val="20"/>
              </w:rPr>
              <w:t>1</w:t>
            </w:r>
            <w:r w:rsidRPr="005F2717">
              <w:rPr>
                <w:vanish/>
                <w:sz w:val="20"/>
              </w:rPr>
              <w:fldChar w:fldCharType="end"/>
            </w:r>
          </w:p>
          <w:p w:rsidR="00603911" w:rsidRPr="005F2717" w:rsidRDefault="00603911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520" w:type="dxa"/>
          </w:tcPr>
          <w:p w:rsidR="00603911" w:rsidRPr="005F2717" w:rsidRDefault="00603911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 w:rsidRPr="005F2717">
              <w:rPr>
                <w:sz w:val="32"/>
              </w:rPr>
              <w:t xml:space="preserve">МЕЖДУНАРОДНЫЙ ПАКТ </w:t>
            </w:r>
            <w:r w:rsidRPr="005F2717">
              <w:rPr>
                <w:sz w:val="32"/>
              </w:rPr>
              <w:br/>
              <w:t xml:space="preserve">О ГРАЖДАНСКИХ </w:t>
            </w:r>
            <w:r w:rsidRPr="005F2717">
              <w:rPr>
                <w:sz w:val="32"/>
              </w:rPr>
              <w:br/>
              <w:t xml:space="preserve">И ПОЛИТИЧЕСКИХ </w:t>
            </w:r>
            <w:r w:rsidRPr="005F2717">
              <w:rPr>
                <w:sz w:val="32"/>
              </w:rPr>
              <w:br/>
              <w:t>ПРАВАХ</w:t>
            </w:r>
          </w:p>
          <w:p w:rsidR="00603911" w:rsidRPr="005F2717" w:rsidRDefault="00603911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2410" w:type="dxa"/>
          </w:tcPr>
          <w:p w:rsidR="00603911" w:rsidRPr="005F2717" w:rsidRDefault="00603911">
            <w:pPr>
              <w:spacing w:line="240" w:lineRule="auto"/>
              <w:rPr>
                <w:sz w:val="22"/>
              </w:rPr>
            </w:pPr>
            <w:r w:rsidRPr="005F2717">
              <w:rPr>
                <w:sz w:val="22"/>
              </w:rPr>
              <w:t>Distr.</w:t>
            </w:r>
          </w:p>
          <w:p w:rsidR="00603911" w:rsidRPr="005F2717" w:rsidRDefault="00603911">
            <w:pPr>
              <w:spacing w:line="240" w:lineRule="auto"/>
              <w:rPr>
                <w:sz w:val="22"/>
              </w:rPr>
            </w:pPr>
            <w:r w:rsidRPr="005F2717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 w:rsidRPr="005F2717">
              <w:rPr>
                <w:sz w:val="22"/>
              </w:rPr>
              <w:instrText xml:space="preserve"> FORMDROPDOWN </w:instrText>
            </w:r>
            <w:r w:rsidRPr="005F2717">
              <w:rPr>
                <w:sz w:val="22"/>
              </w:rPr>
            </w:r>
            <w:r w:rsidRPr="005F2717">
              <w:rPr>
                <w:sz w:val="22"/>
              </w:rPr>
              <w:fldChar w:fldCharType="end"/>
            </w:r>
            <w:bookmarkEnd w:id="1"/>
          </w:p>
          <w:p w:rsidR="00603911" w:rsidRPr="005F2717" w:rsidRDefault="00603911">
            <w:pPr>
              <w:spacing w:line="240" w:lineRule="auto"/>
              <w:rPr>
                <w:sz w:val="22"/>
              </w:rPr>
            </w:pPr>
          </w:p>
          <w:p w:rsidR="00603911" w:rsidRPr="005F2717" w:rsidRDefault="00603911">
            <w:pPr>
              <w:spacing w:line="240" w:lineRule="auto"/>
              <w:rPr>
                <w:sz w:val="22"/>
              </w:rPr>
            </w:pPr>
            <w:r w:rsidRPr="005F2717">
              <w:rPr>
                <w:sz w:val="22"/>
              </w:rPr>
              <w:fldChar w:fldCharType="begin"/>
            </w:r>
            <w:r w:rsidRPr="005F2717">
              <w:rPr>
                <w:sz w:val="22"/>
              </w:rPr>
              <w:instrText xml:space="preserve"> FILLIN  "Введите символ документа" \* MERGEFORMAT </w:instrText>
            </w:r>
            <w:r w:rsidRPr="005F2717">
              <w:rPr>
                <w:sz w:val="22"/>
              </w:rPr>
              <w:fldChar w:fldCharType="separate"/>
            </w:r>
            <w:r w:rsidRPr="005F2717">
              <w:rPr>
                <w:sz w:val="22"/>
              </w:rPr>
              <w:t>CCPR/C/SR.1</w:t>
            </w:r>
            <w:r w:rsidR="00072EC7" w:rsidRPr="005F2717">
              <w:rPr>
                <w:sz w:val="22"/>
              </w:rPr>
              <w:t>9</w:t>
            </w:r>
            <w:r w:rsidR="00BC3656" w:rsidRPr="005F2717">
              <w:rPr>
                <w:sz w:val="22"/>
              </w:rPr>
              <w:t>32</w:t>
            </w:r>
            <w:r w:rsidRPr="005F2717">
              <w:rPr>
                <w:sz w:val="22"/>
              </w:rPr>
              <w:fldChar w:fldCharType="end"/>
            </w:r>
          </w:p>
          <w:p w:rsidR="00603911" w:rsidRPr="006314C2" w:rsidRDefault="001E380A">
            <w:pPr>
              <w:spacing w:line="240" w:lineRule="auto"/>
              <w:rPr>
                <w:sz w:val="22"/>
                <w:lang w:val="fr-CH"/>
              </w:rPr>
            </w:pPr>
            <w:r>
              <w:rPr>
                <w:sz w:val="22"/>
                <w:lang w:val="fr-CH"/>
              </w:rPr>
              <w:t>28 November</w:t>
            </w:r>
            <w:r w:rsidR="00BC3656" w:rsidRPr="005F2717">
              <w:rPr>
                <w:sz w:val="22"/>
              </w:rPr>
              <w:t xml:space="preserve"> </w:t>
            </w:r>
            <w:r w:rsidR="00603911" w:rsidRPr="005F2717">
              <w:rPr>
                <w:sz w:val="22"/>
              </w:rPr>
              <w:t>200</w:t>
            </w:r>
            <w:r w:rsidR="006314C2">
              <w:rPr>
                <w:sz w:val="22"/>
                <w:lang w:val="fr-CH"/>
              </w:rPr>
              <w:t>8</w:t>
            </w:r>
          </w:p>
          <w:p w:rsidR="00603911" w:rsidRPr="005F2717" w:rsidRDefault="00603911">
            <w:pPr>
              <w:spacing w:line="240" w:lineRule="auto"/>
              <w:rPr>
                <w:sz w:val="22"/>
              </w:rPr>
            </w:pPr>
          </w:p>
          <w:p w:rsidR="00603911" w:rsidRPr="005F2717" w:rsidRDefault="00603911">
            <w:pPr>
              <w:spacing w:line="240" w:lineRule="auto"/>
              <w:rPr>
                <w:sz w:val="22"/>
              </w:rPr>
            </w:pPr>
            <w:r w:rsidRPr="005F2717">
              <w:rPr>
                <w:sz w:val="22"/>
              </w:rPr>
              <w:t>RUSSIAN</w:t>
            </w:r>
          </w:p>
          <w:p w:rsidR="00603911" w:rsidRPr="005F2717" w:rsidRDefault="00603911">
            <w:pPr>
              <w:spacing w:line="240" w:lineRule="auto"/>
              <w:rPr>
                <w:sz w:val="22"/>
              </w:rPr>
            </w:pPr>
            <w:r w:rsidRPr="005F2717">
              <w:rPr>
                <w:sz w:val="22"/>
              </w:rPr>
              <w:t xml:space="preserve">Original:  </w:t>
            </w:r>
            <w:r w:rsidR="00BC3656" w:rsidRPr="005F2717">
              <w:rPr>
                <w:sz w:val="22"/>
              </w:rPr>
              <w:t>ENGLISH</w:t>
            </w:r>
          </w:p>
          <w:p w:rsidR="00603911" w:rsidRPr="005F2717" w:rsidRDefault="00603911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603911" w:rsidRPr="005F2717" w:rsidRDefault="00603911" w:rsidP="00D52E3D">
      <w:pPr>
        <w:spacing w:before="240" w:line="240" w:lineRule="auto"/>
        <w:jc w:val="center"/>
      </w:pPr>
      <w:r w:rsidRPr="005F2717">
        <w:t>КОМИТЕТ ПО ПРАВАМ ЧЕЛОВЕКА</w:t>
      </w:r>
    </w:p>
    <w:p w:rsidR="00603911" w:rsidRPr="005F2717" w:rsidRDefault="00603911" w:rsidP="006C0393">
      <w:pPr>
        <w:spacing w:line="240" w:lineRule="auto"/>
        <w:jc w:val="center"/>
      </w:pPr>
    </w:p>
    <w:p w:rsidR="00603911" w:rsidRPr="005F2717" w:rsidRDefault="0052721A" w:rsidP="006C0393">
      <w:pPr>
        <w:spacing w:line="240" w:lineRule="auto"/>
        <w:jc w:val="center"/>
      </w:pPr>
      <w:r w:rsidRPr="005F2717">
        <w:t>Семьдесят</w:t>
      </w:r>
      <w:r w:rsidR="00FE205C" w:rsidRPr="005F2717">
        <w:t xml:space="preserve"> вторая</w:t>
      </w:r>
      <w:r w:rsidR="00603911" w:rsidRPr="005F2717">
        <w:t xml:space="preserve"> сессия</w:t>
      </w:r>
    </w:p>
    <w:p w:rsidR="00603911" w:rsidRPr="005F2717" w:rsidRDefault="00603911" w:rsidP="006C0393">
      <w:pPr>
        <w:spacing w:line="240" w:lineRule="auto"/>
        <w:jc w:val="center"/>
      </w:pPr>
    </w:p>
    <w:p w:rsidR="00603911" w:rsidRPr="005F2717" w:rsidRDefault="00A34BF8" w:rsidP="006C0393">
      <w:pPr>
        <w:spacing w:line="240" w:lineRule="auto"/>
        <w:jc w:val="center"/>
      </w:pPr>
      <w:r w:rsidRPr="005F2717">
        <w:t>КРАТКИЙ ОТЧЕТ О 19</w:t>
      </w:r>
      <w:r w:rsidR="001C733A" w:rsidRPr="005F2717">
        <w:t>32</w:t>
      </w:r>
      <w:r w:rsidR="00603911" w:rsidRPr="005F2717">
        <w:t>-м ЗАСЕДАНИИ,</w:t>
      </w:r>
    </w:p>
    <w:p w:rsidR="00603911" w:rsidRPr="005F2717" w:rsidRDefault="00603911" w:rsidP="006C0393">
      <w:pPr>
        <w:spacing w:line="240" w:lineRule="auto"/>
        <w:jc w:val="center"/>
      </w:pPr>
    </w:p>
    <w:p w:rsidR="00603911" w:rsidRPr="005F2717" w:rsidRDefault="00603911" w:rsidP="006C0393">
      <w:pPr>
        <w:spacing w:line="240" w:lineRule="auto"/>
        <w:jc w:val="center"/>
      </w:pPr>
      <w:r w:rsidRPr="005F2717">
        <w:t>состоявшем</w:t>
      </w:r>
      <w:r w:rsidR="00A34BF8" w:rsidRPr="005F2717">
        <w:t>ся во Дворце Вильсона в Женеве</w:t>
      </w:r>
      <w:r w:rsidR="00A34BF8" w:rsidRPr="005F2717">
        <w:br/>
        <w:t xml:space="preserve">в </w:t>
      </w:r>
      <w:r w:rsidR="001C733A" w:rsidRPr="005F2717">
        <w:t>среду</w:t>
      </w:r>
      <w:r w:rsidRPr="005F2717">
        <w:t xml:space="preserve">, </w:t>
      </w:r>
      <w:r w:rsidR="00A34BF8" w:rsidRPr="005F2717">
        <w:t>1</w:t>
      </w:r>
      <w:r w:rsidR="00086A9C">
        <w:t>1</w:t>
      </w:r>
      <w:r w:rsidRPr="005F2717">
        <w:t xml:space="preserve"> </w:t>
      </w:r>
      <w:r w:rsidR="006C0393" w:rsidRPr="005F2717">
        <w:t xml:space="preserve">июля </w:t>
      </w:r>
      <w:r w:rsidRPr="005F2717">
        <w:t>200</w:t>
      </w:r>
      <w:r w:rsidR="006C0393" w:rsidRPr="005F2717">
        <w:t>1</w:t>
      </w:r>
      <w:r w:rsidRPr="005F2717">
        <w:t> года, в 1</w:t>
      </w:r>
      <w:r w:rsidR="00571609">
        <w:rPr>
          <w:lang w:val="en-GB"/>
        </w:rPr>
        <w:t>5</w:t>
      </w:r>
      <w:r w:rsidRPr="005F2717">
        <w:t> час. </w:t>
      </w:r>
      <w:r w:rsidR="00A34BF8" w:rsidRPr="005F2717">
        <w:t>0</w:t>
      </w:r>
      <w:r w:rsidRPr="005F2717">
        <w:t>0 мин.</w:t>
      </w:r>
    </w:p>
    <w:p w:rsidR="00603911" w:rsidRPr="005F2717" w:rsidRDefault="00603911" w:rsidP="006C0393">
      <w:pPr>
        <w:spacing w:line="240" w:lineRule="auto"/>
        <w:jc w:val="center"/>
      </w:pPr>
    </w:p>
    <w:p w:rsidR="00603911" w:rsidRPr="005F2717" w:rsidRDefault="00603911" w:rsidP="006C0393">
      <w:pPr>
        <w:spacing w:line="240" w:lineRule="auto"/>
        <w:jc w:val="center"/>
      </w:pPr>
      <w:r w:rsidRPr="005F2717">
        <w:rPr>
          <w:u w:val="single"/>
        </w:rPr>
        <w:t>Председатель</w:t>
      </w:r>
      <w:r w:rsidR="006C0393" w:rsidRPr="005F2717">
        <w:t xml:space="preserve">:  </w:t>
      </w:r>
      <w:r w:rsidR="000605C4">
        <w:t>г</w:t>
      </w:r>
      <w:r w:rsidR="00A34BF8" w:rsidRPr="005F2717">
        <w:t>-н БХАГВАТИ</w:t>
      </w:r>
    </w:p>
    <w:p w:rsidR="00603911" w:rsidRPr="005F2717" w:rsidRDefault="00603911" w:rsidP="006C0393">
      <w:pPr>
        <w:spacing w:line="240" w:lineRule="auto"/>
        <w:jc w:val="center"/>
        <w:rPr>
          <w:u w:val="single"/>
        </w:rPr>
      </w:pPr>
    </w:p>
    <w:p w:rsidR="00603911" w:rsidRPr="005F2717" w:rsidRDefault="00603911" w:rsidP="006C0393">
      <w:pPr>
        <w:spacing w:line="240" w:lineRule="auto"/>
        <w:jc w:val="center"/>
      </w:pPr>
      <w:r w:rsidRPr="005F2717">
        <w:t>СОДЕРЖАНИЕ</w:t>
      </w:r>
    </w:p>
    <w:p w:rsidR="00603911" w:rsidRPr="005F2717" w:rsidRDefault="00603911" w:rsidP="006C0393">
      <w:pPr>
        <w:spacing w:line="240" w:lineRule="auto"/>
        <w:jc w:val="center"/>
      </w:pPr>
    </w:p>
    <w:p w:rsidR="00603911" w:rsidRPr="005F2717" w:rsidRDefault="00A34BF8" w:rsidP="006C0393">
      <w:pPr>
        <w:spacing w:line="240" w:lineRule="auto"/>
      </w:pPr>
      <w:r w:rsidRPr="005F2717">
        <w:t>РАССМОТРЕНИЕ ДОКЛАДОВ, ПРЕДСТАВЛЕННЫХ ГОСУДАРСТВАМИ-УЧАСТНИКАМИ В СООТВЕТСТВИИ СО СТАТЬЕЙ 40 ПАКТА</w:t>
      </w:r>
      <w:r w:rsidR="008D4BB2" w:rsidRPr="005F2717">
        <w:t xml:space="preserve"> (</w:t>
      </w:r>
      <w:r w:rsidR="008D4BB2" w:rsidRPr="005F2717">
        <w:rPr>
          <w:i/>
        </w:rPr>
        <w:t>продолжение</w:t>
      </w:r>
      <w:r w:rsidR="008D4BB2" w:rsidRPr="005F2717">
        <w:t>)</w:t>
      </w:r>
    </w:p>
    <w:p w:rsidR="00A34BF8" w:rsidRPr="005F2717" w:rsidRDefault="00A34BF8" w:rsidP="006C0393">
      <w:pPr>
        <w:spacing w:line="240" w:lineRule="auto"/>
      </w:pPr>
    </w:p>
    <w:p w:rsidR="00A34BF8" w:rsidRPr="005F2717" w:rsidRDefault="00A34BF8" w:rsidP="002017DA">
      <w:pPr>
        <w:spacing w:after="1320" w:line="240" w:lineRule="auto"/>
      </w:pPr>
      <w:r w:rsidRPr="005F2717">
        <w:tab/>
      </w:r>
      <w:r w:rsidR="008D4BB2" w:rsidRPr="005F2717">
        <w:rPr>
          <w:u w:val="single"/>
        </w:rPr>
        <w:t>Первоначальный доклад Чешской Республики</w:t>
      </w:r>
      <w:r w:rsidR="008D4BB2" w:rsidRPr="005F2717">
        <w:t xml:space="preserve"> (</w:t>
      </w:r>
      <w:r w:rsidR="008D4BB2" w:rsidRPr="005F2717">
        <w:rPr>
          <w:i/>
        </w:rPr>
        <w:t>продолжение</w:t>
      </w:r>
      <w:r w:rsidR="008D4BB2" w:rsidRPr="005F2717">
        <w:t>)</w:t>
      </w:r>
    </w:p>
    <w:p w:rsidR="00603911" w:rsidRPr="005F2717" w:rsidRDefault="00603911">
      <w:r w:rsidRPr="005F2717">
        <w:t>_______________</w:t>
      </w:r>
    </w:p>
    <w:p w:rsidR="00603911" w:rsidRPr="005F2717" w:rsidRDefault="00603911"/>
    <w:p w:rsidR="00603911" w:rsidRPr="005F2717" w:rsidRDefault="00603911" w:rsidP="006C0393">
      <w:pPr>
        <w:spacing w:line="240" w:lineRule="auto"/>
      </w:pPr>
      <w:r w:rsidRPr="005F2717">
        <w:tab/>
        <w:t>В настоящий отчет могут вноситься поправки.</w:t>
      </w:r>
    </w:p>
    <w:p w:rsidR="00603911" w:rsidRPr="005F2717" w:rsidRDefault="00603911" w:rsidP="006C0393">
      <w:pPr>
        <w:spacing w:line="240" w:lineRule="auto"/>
      </w:pPr>
    </w:p>
    <w:p w:rsidR="00603911" w:rsidRPr="005F2717" w:rsidRDefault="00603911" w:rsidP="006C0393">
      <w:pPr>
        <w:spacing w:line="240" w:lineRule="auto"/>
      </w:pPr>
      <w:r w:rsidRPr="005F2717"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</w:t>
      </w:r>
      <w:r w:rsidR="00072EC7" w:rsidRPr="005F2717">
        <w:t xml:space="preserve">Они </w:t>
      </w:r>
      <w:r w:rsidRPr="005F2717">
        <w:t xml:space="preserve">должны направляться </w:t>
      </w:r>
      <w:r w:rsidRPr="005F2717">
        <w:rPr>
          <w:u w:val="single"/>
        </w:rPr>
        <w:t>в течение одной недели с момента выпуска настоящего документа</w:t>
      </w:r>
      <w:r w:rsidRPr="005F2717">
        <w:t xml:space="preserve"> в Секцию редактирования официальных отчетов, комната Е4108, Дворец Наций, Женева.</w:t>
      </w:r>
    </w:p>
    <w:p w:rsidR="00603911" w:rsidRPr="005F2717" w:rsidRDefault="00603911" w:rsidP="006C0393">
      <w:pPr>
        <w:spacing w:line="240" w:lineRule="auto"/>
      </w:pPr>
    </w:p>
    <w:p w:rsidR="00603911" w:rsidRDefault="00072EC7" w:rsidP="00D52E3D">
      <w:pPr>
        <w:spacing w:after="240" w:line="240" w:lineRule="auto"/>
        <w:rPr>
          <w:lang w:val="fr-CH"/>
        </w:rPr>
      </w:pPr>
      <w:r w:rsidRPr="005F2717">
        <w:tab/>
        <w:t>Любые поправки к отчетам о</w:t>
      </w:r>
      <w:r w:rsidR="00603911" w:rsidRPr="005F2717">
        <w:t xml:space="preserve"> заседаниях Комитета будут сведены в единое исправление, которое будет </w:t>
      </w:r>
      <w:r w:rsidRPr="005F2717">
        <w:t xml:space="preserve">выпущено вскоре </w:t>
      </w:r>
      <w:r w:rsidR="00603911" w:rsidRPr="005F2717">
        <w:t>после окончания сессии.</w:t>
      </w:r>
    </w:p>
    <w:p w:rsidR="00603911" w:rsidRPr="005F2717" w:rsidRDefault="002017DA" w:rsidP="00072EC7">
      <w:pPr>
        <w:jc w:val="center"/>
        <w:rPr>
          <w:i/>
        </w:rPr>
      </w:pPr>
      <w:r>
        <w:rPr>
          <w:i/>
        </w:rPr>
        <w:br w:type="page"/>
      </w:r>
      <w:r w:rsidR="008D4BB2" w:rsidRPr="005F2717">
        <w:rPr>
          <w:i/>
        </w:rPr>
        <w:t xml:space="preserve">Совещание открывается в </w:t>
      </w:r>
      <w:r w:rsidR="00603911" w:rsidRPr="005F2717">
        <w:rPr>
          <w:i/>
        </w:rPr>
        <w:t>1</w:t>
      </w:r>
      <w:r w:rsidR="008D4BB2" w:rsidRPr="005F2717">
        <w:rPr>
          <w:i/>
        </w:rPr>
        <w:t>5</w:t>
      </w:r>
      <w:r w:rsidR="00603911" w:rsidRPr="005F2717">
        <w:rPr>
          <w:i/>
        </w:rPr>
        <w:t xml:space="preserve"> час. </w:t>
      </w:r>
      <w:r w:rsidR="00A34BF8" w:rsidRPr="005F2717">
        <w:rPr>
          <w:i/>
        </w:rPr>
        <w:t>0</w:t>
      </w:r>
      <w:r w:rsidR="00603911" w:rsidRPr="005F2717">
        <w:rPr>
          <w:i/>
        </w:rPr>
        <w:t>5 мин.</w:t>
      </w:r>
    </w:p>
    <w:p w:rsidR="00603911" w:rsidRPr="005F2717" w:rsidRDefault="00603911">
      <w:pPr>
        <w:jc w:val="center"/>
      </w:pPr>
    </w:p>
    <w:p w:rsidR="00603911" w:rsidRPr="005F2717" w:rsidRDefault="008D4BB2">
      <w:r w:rsidRPr="005F2717">
        <w:t xml:space="preserve">РАССМОТРЕНИЕ ДОКЛАДОВ, ПРЕДСТАВЛЯЕМЫХ ГОСУДАРСТВАМИ-УЧАСТНИКАМИ В СООТВЕТСТВИИ СО СТАТЬЕЙ 40 ПАКТА </w:t>
      </w:r>
      <w:r w:rsidR="00A34BF8" w:rsidRPr="005F2717">
        <w:t>(пункт </w:t>
      </w:r>
      <w:r w:rsidRPr="005F2717">
        <w:t>5</w:t>
      </w:r>
      <w:r w:rsidR="00A34BF8" w:rsidRPr="005F2717">
        <w:t xml:space="preserve"> повестки дня) (</w:t>
      </w:r>
      <w:r w:rsidR="00A34BF8" w:rsidRPr="005F2717">
        <w:rPr>
          <w:i/>
        </w:rPr>
        <w:t>продолжение</w:t>
      </w:r>
      <w:r w:rsidR="00A34BF8" w:rsidRPr="005F2717">
        <w:t>)</w:t>
      </w:r>
    </w:p>
    <w:p w:rsidR="00603911" w:rsidRPr="005F2717" w:rsidRDefault="00603911"/>
    <w:p w:rsidR="00A34BF8" w:rsidRPr="005F2717" w:rsidRDefault="008D4BB2" w:rsidP="008D4BB2">
      <w:pPr>
        <w:ind w:left="567" w:hanging="567"/>
      </w:pPr>
      <w:r w:rsidRPr="005F2717">
        <w:tab/>
      </w:r>
      <w:r w:rsidRPr="005F2717">
        <w:rPr>
          <w:u w:val="single"/>
        </w:rPr>
        <w:t>Первоначальный периодический доклад Чешской Республики</w:t>
      </w:r>
      <w:r w:rsidRPr="005F2717">
        <w:t xml:space="preserve"> (</w:t>
      </w:r>
      <w:r w:rsidRPr="005F2717">
        <w:rPr>
          <w:i/>
        </w:rPr>
        <w:t>продолжение</w:t>
      </w:r>
      <w:r w:rsidRPr="005F2717">
        <w:t xml:space="preserve">) </w:t>
      </w:r>
      <w:r w:rsidR="00A34BF8" w:rsidRPr="005F2717">
        <w:t>(CCPR/C/</w:t>
      </w:r>
      <w:r w:rsidRPr="005F2717">
        <w:t>CZE</w:t>
      </w:r>
      <w:r w:rsidR="00A34BF8" w:rsidRPr="005F2717">
        <w:t>/</w:t>
      </w:r>
      <w:r w:rsidRPr="005F2717">
        <w:t>2000</w:t>
      </w:r>
      <w:r w:rsidR="00A34BF8" w:rsidRPr="005F2717">
        <w:t>/</w:t>
      </w:r>
      <w:r w:rsidRPr="005F2717">
        <w:t>1</w:t>
      </w:r>
      <w:r w:rsidR="00A34BF8" w:rsidRPr="005F2717">
        <w:t xml:space="preserve">;  </w:t>
      </w:r>
      <w:r w:rsidRPr="005F2717">
        <w:t>CCPR/C/72/L/CZE</w:t>
      </w:r>
      <w:r w:rsidR="00A34BF8" w:rsidRPr="005F2717">
        <w:t xml:space="preserve">;  </w:t>
      </w:r>
      <w:r w:rsidRPr="005F2717">
        <w:t>HRI</w:t>
      </w:r>
      <w:r w:rsidR="00A34BF8" w:rsidRPr="005F2717">
        <w:t>/C</w:t>
      </w:r>
      <w:r w:rsidRPr="005F2717">
        <w:t>ORE</w:t>
      </w:r>
      <w:r w:rsidR="00A34BF8" w:rsidRPr="005F2717">
        <w:t>/</w:t>
      </w:r>
      <w:r w:rsidRPr="005F2717">
        <w:t>1/Add.71)</w:t>
      </w:r>
    </w:p>
    <w:p w:rsidR="00A34BF8" w:rsidRPr="005F2717" w:rsidRDefault="00A34BF8"/>
    <w:p w:rsidR="00603911" w:rsidRPr="005F2717" w:rsidRDefault="00603911">
      <w:r w:rsidRPr="005F2717">
        <w:t>1.</w:t>
      </w:r>
      <w:r w:rsidRPr="005F2717">
        <w:tab/>
      </w:r>
      <w:r w:rsidR="00A34BF8" w:rsidRPr="005F2717">
        <w:rPr>
          <w:i/>
        </w:rPr>
        <w:t>По приглашению Председателя</w:t>
      </w:r>
      <w:r w:rsidRPr="005F2717">
        <w:rPr>
          <w:i/>
        </w:rPr>
        <w:t xml:space="preserve"> </w:t>
      </w:r>
      <w:r w:rsidR="00A34BF8" w:rsidRPr="005F2717">
        <w:rPr>
          <w:i/>
        </w:rPr>
        <w:t xml:space="preserve">члены </w:t>
      </w:r>
      <w:r w:rsidR="008D4BB2" w:rsidRPr="005F2717">
        <w:rPr>
          <w:i/>
        </w:rPr>
        <w:t xml:space="preserve">чешской </w:t>
      </w:r>
      <w:r w:rsidR="00A34BF8" w:rsidRPr="005F2717">
        <w:rPr>
          <w:i/>
        </w:rPr>
        <w:t xml:space="preserve">делегации </w:t>
      </w:r>
      <w:r w:rsidR="008D4BB2" w:rsidRPr="005F2717">
        <w:rPr>
          <w:i/>
        </w:rPr>
        <w:t xml:space="preserve">вновь занимают свои места за </w:t>
      </w:r>
      <w:r w:rsidR="00765056" w:rsidRPr="00765056">
        <w:rPr>
          <w:i/>
        </w:rPr>
        <w:t xml:space="preserve">столом </w:t>
      </w:r>
      <w:r w:rsidR="00A34BF8" w:rsidRPr="005F2717">
        <w:rPr>
          <w:i/>
        </w:rPr>
        <w:t>Комитета.</w:t>
      </w:r>
    </w:p>
    <w:p w:rsidR="00A34BF8" w:rsidRPr="005F2717" w:rsidRDefault="00A34BF8"/>
    <w:p w:rsidR="00F4261D" w:rsidRPr="005F2717" w:rsidRDefault="00A34BF8" w:rsidP="008D4BB2">
      <w:r w:rsidRPr="005F2717">
        <w:t>2.</w:t>
      </w:r>
      <w:r w:rsidRPr="005F2717">
        <w:tab/>
      </w:r>
      <w:r w:rsidR="008D4BB2" w:rsidRPr="005F2717">
        <w:rPr>
          <w:u w:val="single"/>
        </w:rPr>
        <w:t>Г-н АМОР</w:t>
      </w:r>
      <w:r w:rsidR="008D4BB2" w:rsidRPr="005F2717">
        <w:t xml:space="preserve"> благодарит </w:t>
      </w:r>
      <w:r w:rsidR="00765056">
        <w:t>ч</w:t>
      </w:r>
      <w:r w:rsidR="008D4BB2" w:rsidRPr="005F2717">
        <w:t>ешскую делегацию за ее серьезный и откровенный подход.  Первоначальный доклад (CCPR/C/CZE/2000/1) содержит большой объем информации, однако ответы делегации на вопросы, поднятые в перечне вопросов (CCPR/C/72/L/CZE), возможно, могли бы быть более исчерпывающими.</w:t>
      </w:r>
    </w:p>
    <w:p w:rsidR="008D4BB2" w:rsidRPr="005F2717" w:rsidRDefault="008D4BB2" w:rsidP="008D4BB2"/>
    <w:p w:rsidR="008D4BB2" w:rsidRPr="005F2717" w:rsidRDefault="008D4BB2" w:rsidP="008D4BB2">
      <w:r w:rsidRPr="005F2717">
        <w:t>3.</w:t>
      </w:r>
      <w:r w:rsidRPr="005F2717">
        <w:tab/>
        <w:t>Ряд моментов по</w:t>
      </w:r>
      <w:r w:rsidRPr="005F2717">
        <w:noBreakHyphen/>
        <w:t xml:space="preserve">прежнему </w:t>
      </w:r>
      <w:r w:rsidR="00765056">
        <w:t>нуждается в</w:t>
      </w:r>
      <w:r w:rsidRPr="005F2717">
        <w:t xml:space="preserve"> уточнени</w:t>
      </w:r>
      <w:r w:rsidR="00765056">
        <w:t>и</w:t>
      </w:r>
      <w:r w:rsidRPr="005F2717">
        <w:t xml:space="preserve">.  Каков точный статус Хартии основных прав и свобод во внутреннем законодательстве?  Согласно пункту 13 доклада Хартия была провозглашена как "составная часть конституционного порядка Чешской Республики", что предположительно наделило его конституционной силой даже притом, что фактически </w:t>
      </w:r>
      <w:r w:rsidR="00C319D5" w:rsidRPr="005F2717">
        <w:t>он не является</w:t>
      </w:r>
      <w:r w:rsidR="00C319D5">
        <w:t xml:space="preserve"> </w:t>
      </w:r>
      <w:r w:rsidR="000A0346" w:rsidRPr="005F2717">
        <w:t>частью</w:t>
      </w:r>
      <w:r w:rsidRPr="005F2717">
        <w:t xml:space="preserve"> </w:t>
      </w:r>
      <w:r w:rsidR="00C319D5">
        <w:t>К</w:t>
      </w:r>
      <w:r w:rsidRPr="005F2717">
        <w:t xml:space="preserve">онституции.  Исходя из этого, что можно сказать об </w:t>
      </w:r>
      <w:r w:rsidR="000A0346" w:rsidRPr="005F2717">
        <w:t>истинном</w:t>
      </w:r>
      <w:r w:rsidRPr="005F2717">
        <w:t xml:space="preserve"> статусе Пакта?  В том же пункте 13 говорится, что обязательства по Пакту  для Чешской Республики </w:t>
      </w:r>
      <w:r w:rsidR="00F669AC" w:rsidRPr="005F2717">
        <w:t>имеют обязательную силу</w:t>
      </w:r>
      <w:r w:rsidR="00F669AC">
        <w:t xml:space="preserve"> </w:t>
      </w:r>
      <w:r w:rsidRPr="005F2717">
        <w:t>"даже за пределами содержащ</w:t>
      </w:r>
      <w:r w:rsidR="00C319D5">
        <w:t>ихся</w:t>
      </w:r>
      <w:r w:rsidRPr="005F2717">
        <w:t xml:space="preserve"> в Пакте </w:t>
      </w:r>
      <w:r w:rsidR="00F669AC">
        <w:t>положений</w:t>
      </w:r>
      <w:r w:rsidRPr="005F2717">
        <w:t xml:space="preserve">".  Означает ли это, что Пакт обладает также </w:t>
      </w:r>
      <w:r w:rsidR="00F669AC">
        <w:t>равной или даже превышающей К</w:t>
      </w:r>
      <w:r w:rsidRPr="005F2717">
        <w:t>онституци</w:t>
      </w:r>
      <w:r w:rsidR="00F669AC">
        <w:t>ю</w:t>
      </w:r>
      <w:r w:rsidRPr="005F2717">
        <w:t xml:space="preserve"> силой?  Он был бы благодарен делегации за разъяснения на этот счет.</w:t>
      </w:r>
    </w:p>
    <w:p w:rsidR="008D4BB2" w:rsidRPr="005F2717" w:rsidRDefault="008D4BB2" w:rsidP="008D4BB2"/>
    <w:p w:rsidR="008D4BB2" w:rsidRPr="005F2717" w:rsidRDefault="008D4BB2" w:rsidP="008D4BB2">
      <w:r w:rsidRPr="005F2717">
        <w:t>4.</w:t>
      </w:r>
      <w:r w:rsidRPr="005F2717">
        <w:tab/>
        <w:t xml:space="preserve">Переходя к </w:t>
      </w:r>
      <w:r w:rsidR="00031C6C" w:rsidRPr="005F2717">
        <w:t>во</w:t>
      </w:r>
      <w:r w:rsidRPr="005F2717">
        <w:t>п</w:t>
      </w:r>
      <w:r w:rsidR="00031C6C" w:rsidRPr="005F2717">
        <w:t>р</w:t>
      </w:r>
      <w:r w:rsidRPr="005F2717">
        <w:t xml:space="preserve">осу о выполнении Чешской Республикой </w:t>
      </w:r>
      <w:r w:rsidR="00F669AC">
        <w:t>соображений</w:t>
      </w:r>
      <w:r w:rsidR="00031C6C" w:rsidRPr="005F2717">
        <w:t xml:space="preserve"> Комитета </w:t>
      </w:r>
      <w:r w:rsidR="00F669AC">
        <w:t>относительно</w:t>
      </w:r>
      <w:r w:rsidR="00031C6C" w:rsidRPr="005F2717">
        <w:t xml:space="preserve"> </w:t>
      </w:r>
      <w:r w:rsidR="00F669AC">
        <w:t>Ф</w:t>
      </w:r>
      <w:r w:rsidR="00031C6C" w:rsidRPr="005F2717">
        <w:t>акультативно</w:t>
      </w:r>
      <w:r w:rsidR="00F669AC">
        <w:t>го</w:t>
      </w:r>
      <w:r w:rsidR="00031C6C" w:rsidRPr="005F2717">
        <w:t xml:space="preserve"> протокол</w:t>
      </w:r>
      <w:r w:rsidR="00F669AC">
        <w:t>а</w:t>
      </w:r>
      <w:r w:rsidR="00031C6C" w:rsidRPr="005F2717">
        <w:t xml:space="preserve"> (вопрос 2 перечня</w:t>
      </w:r>
      <w:r w:rsidR="003940D5">
        <w:t>), он говорит, что несмотря на небесспорный характер</w:t>
      </w:r>
      <w:r w:rsidR="00031C6C" w:rsidRPr="005F2717">
        <w:t xml:space="preserve"> некотор</w:t>
      </w:r>
      <w:r w:rsidR="003940D5">
        <w:t>ых тезисов</w:t>
      </w:r>
      <w:r w:rsidR="00031C6C" w:rsidRPr="005F2717">
        <w:t xml:space="preserve"> относительно наилучших путей выполнения </w:t>
      </w:r>
      <w:r w:rsidR="003940D5">
        <w:t>соображений</w:t>
      </w:r>
      <w:r w:rsidR="00031C6C" w:rsidRPr="005F2717">
        <w:t xml:space="preserve"> (законодательные, судебные меры и т. д.), несомненно то, что они должны выполняться.  В своих </w:t>
      </w:r>
      <w:r w:rsidR="003940D5">
        <w:t>соображениях</w:t>
      </w:r>
      <w:r w:rsidR="00031C6C" w:rsidRPr="005F2717">
        <w:t xml:space="preserve"> Комитет указал на факт невыполнения государством-участником своих международных обязательств.  </w:t>
      </w:r>
      <w:r w:rsidR="00ED00B1">
        <w:t>Соображения</w:t>
      </w:r>
      <w:r w:rsidR="00031C6C" w:rsidRPr="005F2717">
        <w:t xml:space="preserve"> Комитета не носят характер </w:t>
      </w:r>
      <w:r w:rsidR="00ED00B1">
        <w:t>пожеланий</w:t>
      </w:r>
      <w:r w:rsidR="00031C6C" w:rsidRPr="005F2717">
        <w:t xml:space="preserve"> или рекомендаций и </w:t>
      </w:r>
      <w:r w:rsidR="00ED00B1" w:rsidRPr="005F2717">
        <w:t>сами по себе</w:t>
      </w:r>
      <w:r w:rsidR="00ED00B1">
        <w:t xml:space="preserve"> </w:t>
      </w:r>
      <w:r w:rsidR="00031C6C" w:rsidRPr="005F2717">
        <w:t>обладают значительным юридическим весом.</w:t>
      </w:r>
    </w:p>
    <w:p w:rsidR="00031C6C" w:rsidRPr="005F2717" w:rsidRDefault="00031C6C" w:rsidP="008D4BB2"/>
    <w:p w:rsidR="00031C6C" w:rsidRPr="005F2717" w:rsidRDefault="00031C6C" w:rsidP="008D4BB2">
      <w:r w:rsidRPr="005F2717">
        <w:t>5.</w:t>
      </w:r>
      <w:r w:rsidRPr="005F2717">
        <w:tab/>
      </w:r>
      <w:r w:rsidR="00ED00B1">
        <w:t>П</w:t>
      </w:r>
      <w:r w:rsidRPr="005F2717">
        <w:t xml:space="preserve">оложение меньшинств, в частности </w:t>
      </w:r>
      <w:r w:rsidR="00ED00B1">
        <w:t xml:space="preserve">общины </w:t>
      </w:r>
      <w:r w:rsidRPr="005F2717">
        <w:t xml:space="preserve">рома, </w:t>
      </w:r>
      <w:r w:rsidR="00ED00B1">
        <w:t xml:space="preserve">бесспорно, </w:t>
      </w:r>
      <w:r w:rsidRPr="005F2717">
        <w:t>являетс</w:t>
      </w:r>
      <w:r w:rsidR="000A0346" w:rsidRPr="005F2717">
        <w:t>я деликатным вопросом.  Его уди</w:t>
      </w:r>
      <w:r w:rsidRPr="005F2717">
        <w:t>в</w:t>
      </w:r>
      <w:r w:rsidR="00ED00B1">
        <w:t>ляет</w:t>
      </w:r>
      <w:r w:rsidRPr="005F2717">
        <w:t xml:space="preserve"> тот факт, что стран</w:t>
      </w:r>
      <w:r w:rsidR="00ED00B1">
        <w:t>а</w:t>
      </w:r>
      <w:r w:rsidRPr="005F2717">
        <w:t>, по всей видимости, не</w:t>
      </w:r>
      <w:r w:rsidR="00ED00B1">
        <w:t xml:space="preserve"> располагает</w:t>
      </w:r>
      <w:r w:rsidRPr="005F2717">
        <w:t xml:space="preserve"> никаки</w:t>
      </w:r>
      <w:r w:rsidR="00ED00B1">
        <w:t>ми</w:t>
      </w:r>
      <w:r w:rsidRPr="005F2717">
        <w:t xml:space="preserve"> статистически</w:t>
      </w:r>
      <w:r w:rsidR="00ED00B1">
        <w:t>ми</w:t>
      </w:r>
      <w:r w:rsidRPr="005F2717">
        <w:t xml:space="preserve"> сведени</w:t>
      </w:r>
      <w:r w:rsidR="00ED00B1">
        <w:t>ями</w:t>
      </w:r>
      <w:r w:rsidRPr="005F2717">
        <w:t xml:space="preserve"> о меньшинстве рома.  Делегация констатировала</w:t>
      </w:r>
      <w:r w:rsidR="006C1D34">
        <w:t>, что в стране по-прежнему бытуют</w:t>
      </w:r>
      <w:r w:rsidRPr="005F2717">
        <w:t xml:space="preserve"> </w:t>
      </w:r>
      <w:r w:rsidR="006C1D34">
        <w:t>консервативные умонастроения</w:t>
      </w:r>
      <w:r w:rsidRPr="005F2717">
        <w:t xml:space="preserve"> и диск</w:t>
      </w:r>
      <w:r w:rsidR="000A0346" w:rsidRPr="005F2717">
        <w:t>риминации.  На государстве, нес</w:t>
      </w:r>
      <w:r w:rsidRPr="005F2717">
        <w:t>о</w:t>
      </w:r>
      <w:r w:rsidR="000A0346" w:rsidRPr="005F2717">
        <w:t>мненно</w:t>
      </w:r>
      <w:r w:rsidRPr="005F2717">
        <w:t xml:space="preserve">, лежит обязанность </w:t>
      </w:r>
      <w:r w:rsidR="006C1D34">
        <w:t xml:space="preserve">прививать </w:t>
      </w:r>
      <w:r w:rsidRPr="005F2717">
        <w:t>обществ</w:t>
      </w:r>
      <w:r w:rsidR="006C1D34">
        <w:t>у прогрессивные взгляды</w:t>
      </w:r>
      <w:r w:rsidR="003C59EE">
        <w:t xml:space="preserve"> и тем самым выполнять свои</w:t>
      </w:r>
      <w:r w:rsidRPr="005F2717">
        <w:t xml:space="preserve"> обязательства по Пакту.</w:t>
      </w:r>
    </w:p>
    <w:p w:rsidR="00031C6C" w:rsidRPr="005F2717" w:rsidRDefault="00031C6C" w:rsidP="008D4BB2"/>
    <w:p w:rsidR="00031C6C" w:rsidRPr="005F2717" w:rsidRDefault="00031C6C" w:rsidP="008D4BB2">
      <w:r w:rsidRPr="005F2717">
        <w:t>6.</w:t>
      </w:r>
      <w:r w:rsidRPr="005F2717">
        <w:tab/>
        <w:t>Он был бы благодарен за получение более подробной информации о концепции "гражданства".  В Хартии говорится о "гражданах" и "лицах, проживающих на территории Чешской Республики".  Как</w:t>
      </w:r>
      <w:r w:rsidR="003C59EE">
        <w:t xml:space="preserve">ая </w:t>
      </w:r>
      <w:r w:rsidRPr="005F2717">
        <w:t>между ними разница?</w:t>
      </w:r>
    </w:p>
    <w:p w:rsidR="00031C6C" w:rsidRPr="005F2717" w:rsidRDefault="00031C6C" w:rsidP="008D4BB2"/>
    <w:p w:rsidR="00031C6C" w:rsidRPr="005F2717" w:rsidRDefault="00031C6C" w:rsidP="008D4BB2">
      <w:r w:rsidRPr="005F2717">
        <w:t>7.</w:t>
      </w:r>
      <w:r w:rsidRPr="005F2717">
        <w:tab/>
        <w:t>В пункте 235 доклада говорится, что иностранные граждане, подлежащие выдворению из Чешской Республики</w:t>
      </w:r>
      <w:r w:rsidR="003C59EE">
        <w:t>,</w:t>
      </w:r>
      <w:r w:rsidRPr="005F2717">
        <w:t xml:space="preserve"> могут содержаться под стражей в полиции до 30 дней.  Какие гарантии </w:t>
      </w:r>
      <w:r w:rsidR="003C59EE">
        <w:t xml:space="preserve">предусмотрены в стране для </w:t>
      </w:r>
      <w:r w:rsidRPr="005F2717">
        <w:t xml:space="preserve">защиты </w:t>
      </w:r>
      <w:r w:rsidR="003C59EE">
        <w:t xml:space="preserve">их прав </w:t>
      </w:r>
      <w:r w:rsidRPr="005F2717">
        <w:t>в течение столь длительного содержания</w:t>
      </w:r>
      <w:r w:rsidR="001D4C60">
        <w:t xml:space="preserve"> под ст</w:t>
      </w:r>
      <w:r w:rsidR="003C59EE">
        <w:t>р</w:t>
      </w:r>
      <w:r w:rsidR="001D4C60">
        <w:t>а</w:t>
      </w:r>
      <w:r w:rsidR="003C59EE">
        <w:t>жей</w:t>
      </w:r>
      <w:r w:rsidRPr="005F2717">
        <w:t>?</w:t>
      </w:r>
    </w:p>
    <w:p w:rsidR="00031C6C" w:rsidRPr="005F2717" w:rsidRDefault="00031C6C" w:rsidP="008D4BB2"/>
    <w:p w:rsidR="00031C6C" w:rsidRPr="005F2717" w:rsidRDefault="00031C6C" w:rsidP="008D4BB2">
      <w:r w:rsidRPr="005F2717">
        <w:t>8.</w:t>
      </w:r>
      <w:r w:rsidRPr="005F2717">
        <w:tab/>
        <w:t xml:space="preserve">В пункте 44 доклада содержится ссылка на решение Конституционного суда относительно </w:t>
      </w:r>
      <w:r w:rsidR="002106E0">
        <w:t>пода</w:t>
      </w:r>
      <w:r w:rsidR="00BB048B">
        <w:t>ваемых</w:t>
      </w:r>
      <w:r w:rsidRPr="005F2717">
        <w:t xml:space="preserve"> иностранн</w:t>
      </w:r>
      <w:r w:rsidR="002106E0">
        <w:t>ыми</w:t>
      </w:r>
      <w:r w:rsidRPr="005F2717">
        <w:t xml:space="preserve"> граждан</w:t>
      </w:r>
      <w:r w:rsidR="002106E0">
        <w:t>ами</w:t>
      </w:r>
      <w:r w:rsidRPr="005F2717">
        <w:t xml:space="preserve"> </w:t>
      </w:r>
      <w:r w:rsidR="002106E0">
        <w:t xml:space="preserve">ходатайств о </w:t>
      </w:r>
      <w:r w:rsidRPr="005F2717">
        <w:t>постоянно</w:t>
      </w:r>
      <w:r w:rsidR="002106E0">
        <w:t>м виде на</w:t>
      </w:r>
      <w:r w:rsidRPr="005F2717">
        <w:t xml:space="preserve"> </w:t>
      </w:r>
      <w:r w:rsidR="002106E0">
        <w:t>жительство</w:t>
      </w:r>
      <w:r w:rsidRPr="005F2717">
        <w:t xml:space="preserve"> в Чешской Республики.  Он не до конца понял содержание этого пункта и хотел бы получить разъяснение относительно дел, на основании которых было вынесено это постановление и его точное содержание.</w:t>
      </w:r>
    </w:p>
    <w:p w:rsidR="00031C6C" w:rsidRPr="005F2717" w:rsidRDefault="00031C6C" w:rsidP="008D4BB2"/>
    <w:p w:rsidR="00031C6C" w:rsidRPr="005F2717" w:rsidRDefault="00031C6C" w:rsidP="008D4BB2">
      <w:r w:rsidRPr="005F2717">
        <w:t>9.</w:t>
      </w:r>
      <w:r w:rsidRPr="005F2717">
        <w:tab/>
      </w:r>
      <w:r w:rsidRPr="005F2717">
        <w:rPr>
          <w:u w:val="single"/>
        </w:rPr>
        <w:t>ПРЕДСЕДАТЕЛЬ</w:t>
      </w:r>
      <w:r w:rsidRPr="005F2717">
        <w:t xml:space="preserve">, выступая в </w:t>
      </w:r>
      <w:r w:rsidR="00BB048B">
        <w:t>личном качестве, задает вопрос о наличии</w:t>
      </w:r>
      <w:r w:rsidRPr="005F2717">
        <w:t xml:space="preserve"> дел, по которым решени</w:t>
      </w:r>
      <w:r w:rsidR="00BB048B">
        <w:t>я</w:t>
      </w:r>
      <w:r w:rsidRPr="005F2717">
        <w:t xml:space="preserve"> прин</w:t>
      </w:r>
      <w:r w:rsidR="00BB048B">
        <w:t>имались</w:t>
      </w:r>
      <w:r w:rsidRPr="005F2717">
        <w:t xml:space="preserve"> на основании Пакта, а не внутреннего законодательства</w:t>
      </w:r>
      <w:r w:rsidR="00A96FED">
        <w:t>,</w:t>
      </w:r>
      <w:r w:rsidRPr="005F2717">
        <w:t xml:space="preserve"> или вопреки </w:t>
      </w:r>
      <w:r w:rsidR="00086A9C" w:rsidRPr="005F2717">
        <w:t>нему</w:t>
      </w:r>
      <w:r w:rsidR="00BB048B">
        <w:t xml:space="preserve"> </w:t>
      </w:r>
      <w:r w:rsidRPr="005F2717">
        <w:t>в связи с его коллизией с Пактом</w:t>
      </w:r>
      <w:r w:rsidR="00BB048B">
        <w:t>.</w:t>
      </w:r>
      <w:r w:rsidRPr="005F2717">
        <w:t xml:space="preserve">  Согласно статье 10 Конституции международные соглашения по правам человека, включая Пакт, </w:t>
      </w:r>
      <w:r w:rsidR="00BB048B">
        <w:t>превалируют</w:t>
      </w:r>
      <w:r w:rsidRPr="005F2717">
        <w:t xml:space="preserve"> над Конституцией.  </w:t>
      </w:r>
      <w:r w:rsidR="00A96FED">
        <w:t>Считается</w:t>
      </w:r>
      <w:r w:rsidRPr="005F2717">
        <w:t xml:space="preserve"> ли </w:t>
      </w:r>
      <w:r w:rsidR="00A96FED">
        <w:t>Х</w:t>
      </w:r>
      <w:r w:rsidRPr="005F2717">
        <w:t xml:space="preserve">артия основных прав и свобод </w:t>
      </w:r>
      <w:r w:rsidR="00A96FED">
        <w:t>частью</w:t>
      </w:r>
      <w:r w:rsidRPr="005F2717">
        <w:t xml:space="preserve"> Конституции и </w:t>
      </w:r>
      <w:r w:rsidR="00A96FED" w:rsidRPr="005F2717">
        <w:t>ставится</w:t>
      </w:r>
      <w:r w:rsidR="00A96FED">
        <w:t xml:space="preserve"> ли она </w:t>
      </w:r>
      <w:r w:rsidRPr="005F2717">
        <w:t>тем самым  в зависимость от Пакта?  Какова точная иерархия законодательства в этой области?  Существуют ли законы, запрещающие дискриминацию в системах образования, здравоохранения и пенитенциарно</w:t>
      </w:r>
      <w:r w:rsidR="00A96FED">
        <w:t>го содержания</w:t>
      </w:r>
      <w:r w:rsidRPr="005F2717">
        <w:t>?</w:t>
      </w:r>
    </w:p>
    <w:p w:rsidR="00046A08" w:rsidRPr="005F2717" w:rsidRDefault="00046A08" w:rsidP="008D4BB2"/>
    <w:p w:rsidR="00046A08" w:rsidRPr="005F2717" w:rsidRDefault="00046A08" w:rsidP="008D4BB2">
      <w:r w:rsidRPr="005F2717">
        <w:t>10.</w:t>
      </w:r>
      <w:r w:rsidRPr="005F2717">
        <w:tab/>
        <w:t>У него</w:t>
      </w:r>
      <w:r w:rsidR="000A0346" w:rsidRPr="005F2717">
        <w:t xml:space="preserve"> </w:t>
      </w:r>
      <w:r w:rsidRPr="005F2717">
        <w:t>вызывает озабоченность тот факт, что</w:t>
      </w:r>
      <w:r w:rsidR="00A96FED">
        <w:t>,</w:t>
      </w:r>
      <w:r w:rsidRPr="005F2717">
        <w:t xml:space="preserve"> согласно имеющейся в его распоряжении информации</w:t>
      </w:r>
      <w:r w:rsidR="00A96FED">
        <w:t>,</w:t>
      </w:r>
      <w:r w:rsidRPr="005F2717">
        <w:t xml:space="preserve"> 75 процентов детей рома</w:t>
      </w:r>
      <w:r w:rsidR="00A96FED">
        <w:t xml:space="preserve"> ходят в</w:t>
      </w:r>
      <w:r w:rsidRPr="005F2717">
        <w:t xml:space="preserve"> "специальные школы", которые не считаются равными обычным общеобразовательным школам, </w:t>
      </w:r>
      <w:r w:rsidR="0040130B">
        <w:t xml:space="preserve">и </w:t>
      </w:r>
      <w:r w:rsidRPr="005F2717">
        <w:t xml:space="preserve">окончившие их дети </w:t>
      </w:r>
      <w:r w:rsidR="0040130B">
        <w:t>лишены</w:t>
      </w:r>
      <w:r w:rsidRPr="005F2717">
        <w:t xml:space="preserve"> прав</w:t>
      </w:r>
      <w:r w:rsidR="0040130B">
        <w:t>а продолжа</w:t>
      </w:r>
      <w:r w:rsidRPr="005F2717">
        <w:t xml:space="preserve">ть среднее образование.  </w:t>
      </w:r>
      <w:r w:rsidR="0040130B">
        <w:t>Ему стало известно</w:t>
      </w:r>
      <w:r w:rsidRPr="005F2717">
        <w:t xml:space="preserve"> о том, что безработица среди представителей меньшинства рома составляет 70 процентов и </w:t>
      </w:r>
      <w:r w:rsidR="0040130B" w:rsidRPr="005F2717">
        <w:t>в некоторых районах</w:t>
      </w:r>
      <w:r w:rsidR="0040130B">
        <w:t xml:space="preserve"> </w:t>
      </w:r>
      <w:r w:rsidRPr="005F2717">
        <w:t>даже 90 процентов по сравнению со средней по стране безработицей в 5 процентов.  Какие меры принима</w:t>
      </w:r>
      <w:r w:rsidR="0040130B">
        <w:t>ются</w:t>
      </w:r>
      <w:r w:rsidRPr="005F2717">
        <w:t xml:space="preserve"> правительство</w:t>
      </w:r>
      <w:r w:rsidR="0040130B">
        <w:t>м</w:t>
      </w:r>
      <w:r w:rsidRPr="005F2717">
        <w:t xml:space="preserve"> для улучшения положения рома?</w:t>
      </w:r>
    </w:p>
    <w:p w:rsidR="00046A08" w:rsidRPr="005F2717" w:rsidRDefault="00046A08" w:rsidP="008D4BB2"/>
    <w:p w:rsidR="00046A08" w:rsidRPr="005F2717" w:rsidRDefault="00046A08" w:rsidP="008D4BB2">
      <w:r w:rsidRPr="005F2717">
        <w:t>11.</w:t>
      </w:r>
      <w:r w:rsidRPr="005F2717">
        <w:tab/>
      </w:r>
      <w:r w:rsidR="000A0346" w:rsidRPr="005F2717">
        <w:t>Комитету</w:t>
      </w:r>
      <w:r w:rsidR="00FC3071" w:rsidRPr="005F2717">
        <w:t xml:space="preserve"> известно о целом ряде случаев злоупотребления полномочи</w:t>
      </w:r>
      <w:r w:rsidR="0040130B">
        <w:t>ями со стороны полиции.</w:t>
      </w:r>
      <w:r w:rsidR="00FC3071" w:rsidRPr="005F2717">
        <w:t xml:space="preserve">  В период проведения в Праге в сентябре 2000 года совещания МВФ/Всемирного банка </w:t>
      </w:r>
      <w:r w:rsidR="0040130B">
        <w:t>отмечались факты</w:t>
      </w:r>
      <w:r w:rsidR="00FC3071" w:rsidRPr="005F2717">
        <w:t xml:space="preserve"> арест</w:t>
      </w:r>
      <w:r w:rsidR="0040130B">
        <w:t>а</w:t>
      </w:r>
      <w:r w:rsidR="00FC3071" w:rsidRPr="005F2717">
        <w:t xml:space="preserve"> лиц, которые даже не участвовали в уличных демонстрациях </w:t>
      </w:r>
      <w:r w:rsidR="00764AA0">
        <w:t>и в</w:t>
      </w:r>
      <w:r w:rsidR="00FC3071" w:rsidRPr="005F2717">
        <w:t xml:space="preserve"> стычка</w:t>
      </w:r>
      <w:r w:rsidR="00764AA0">
        <w:t>х</w:t>
      </w:r>
      <w:r w:rsidR="00FC3071" w:rsidRPr="005F2717">
        <w:t xml:space="preserve"> с полицией.  Есть свидетельства того, что сотрудники полиции допускали избиения и другие формы плохого обращения, включая личный досмотр, содержание в </w:t>
      </w:r>
      <w:r w:rsidR="000A0346" w:rsidRPr="005F2717">
        <w:t>переполненных</w:t>
      </w:r>
      <w:r w:rsidR="00FC3071" w:rsidRPr="005F2717">
        <w:t xml:space="preserve"> камерах без должного питания и воды или одеял</w:t>
      </w:r>
      <w:r w:rsidR="00764AA0">
        <w:t>,</w:t>
      </w:r>
      <w:r w:rsidR="00FC3071" w:rsidRPr="005F2717">
        <w:t xml:space="preserve"> и </w:t>
      </w:r>
      <w:r w:rsidR="00764AA0">
        <w:t xml:space="preserve">полиция </w:t>
      </w:r>
      <w:r w:rsidR="00FC3071" w:rsidRPr="005F2717">
        <w:t>отказывал</w:t>
      </w:r>
      <w:r w:rsidR="00764AA0">
        <w:t>а</w:t>
      </w:r>
      <w:r w:rsidR="00FC3071" w:rsidRPr="005F2717">
        <w:t xml:space="preserve"> задержанным в контактах с родственниками или адвокатом.  Он располагает </w:t>
      </w:r>
      <w:r w:rsidR="00764AA0">
        <w:t>подробн</w:t>
      </w:r>
      <w:r w:rsidR="00535C08">
        <w:t>ыми сведениями</w:t>
      </w:r>
      <w:r w:rsidR="00FC3071" w:rsidRPr="005F2717">
        <w:t xml:space="preserve"> о ряде других заявленных инцидентов.  Какие меры были предприняты </w:t>
      </w:r>
      <w:r w:rsidR="000A0346" w:rsidRPr="005F2717">
        <w:t>правительством</w:t>
      </w:r>
      <w:r w:rsidR="00FC3071" w:rsidRPr="005F2717">
        <w:t xml:space="preserve"> для наказания сотрудников полиции, виновных в таких действиях?</w:t>
      </w:r>
    </w:p>
    <w:p w:rsidR="00FC3071" w:rsidRPr="005F2717" w:rsidRDefault="00FC3071" w:rsidP="008D4BB2"/>
    <w:p w:rsidR="00FC3071" w:rsidRPr="005F2717" w:rsidRDefault="00FC3071" w:rsidP="008D4BB2">
      <w:r w:rsidRPr="005F2717">
        <w:t>12.</w:t>
      </w:r>
      <w:r w:rsidRPr="005F2717">
        <w:tab/>
      </w:r>
      <w:r w:rsidRPr="005F2717">
        <w:rPr>
          <w:u w:val="single"/>
        </w:rPr>
        <w:t>Г-н ДЖАРАБ</w:t>
      </w:r>
      <w:r w:rsidRPr="005F2717">
        <w:t xml:space="preserve"> (Чешская Республика)</w:t>
      </w:r>
      <w:r w:rsidR="00F329DD" w:rsidRPr="005F2717">
        <w:t xml:space="preserve">, отвечая на вопросы членов Комитета о положении меньшинств, в частности рома, напоминает, что члены ранее запрашивали информацию о фактическом положении вещей в Чешской Республике на низовом уровне, а не детальные сведения о законодательстве.  Он в курсе </w:t>
      </w:r>
      <w:r w:rsidR="00535C08">
        <w:t xml:space="preserve">этой </w:t>
      </w:r>
      <w:r w:rsidR="00F329DD" w:rsidRPr="005F2717">
        <w:t xml:space="preserve">проблемы, однако </w:t>
      </w:r>
      <w:r w:rsidR="00535C08">
        <w:t>утверждает</w:t>
      </w:r>
      <w:r w:rsidR="00F329DD" w:rsidRPr="005F2717">
        <w:t>, что положение в его стране быстро меняется, в частности в связи с принятием в последние три года нового законодательства, однако еще не проводил</w:t>
      </w:r>
      <w:r w:rsidR="00535C08">
        <w:t>ось</w:t>
      </w:r>
      <w:r w:rsidR="00F329DD" w:rsidRPr="005F2717">
        <w:t xml:space="preserve"> социологически</w:t>
      </w:r>
      <w:r w:rsidR="00535C08">
        <w:t>х</w:t>
      </w:r>
      <w:r w:rsidR="00F329DD" w:rsidRPr="005F2717">
        <w:t xml:space="preserve"> исследовани</w:t>
      </w:r>
      <w:r w:rsidR="00535C08">
        <w:t>й</w:t>
      </w:r>
      <w:r w:rsidR="00F329DD" w:rsidRPr="005F2717">
        <w:t>, необ</w:t>
      </w:r>
      <w:r w:rsidR="00535C08">
        <w:t>ходимых</w:t>
      </w:r>
      <w:r w:rsidR="00F329DD" w:rsidRPr="005F2717">
        <w:t xml:space="preserve"> для оценки новой ситуации.  В следующем докладе будет дана более подробная информации о фактическом положении </w:t>
      </w:r>
      <w:r w:rsidR="00535C08">
        <w:t xml:space="preserve">с меньшинствами </w:t>
      </w:r>
      <w:r w:rsidR="00F329DD" w:rsidRPr="005F2717">
        <w:t>в стране.</w:t>
      </w:r>
    </w:p>
    <w:p w:rsidR="00F329DD" w:rsidRPr="005F2717" w:rsidRDefault="00F329DD" w:rsidP="008D4BB2"/>
    <w:p w:rsidR="00F329DD" w:rsidRPr="005F2717" w:rsidRDefault="00F329DD" w:rsidP="008D4BB2">
      <w:r w:rsidRPr="005F2717">
        <w:t>13.</w:t>
      </w:r>
      <w:r w:rsidRPr="005F2717">
        <w:tab/>
        <w:t>Члены зада</w:t>
      </w:r>
      <w:r w:rsidR="003F4259">
        <w:t>ли</w:t>
      </w:r>
      <w:r w:rsidRPr="005F2717">
        <w:t xml:space="preserve"> вопрос относительно использования термина "национальность" в чешском законодательстве.  </w:t>
      </w:r>
      <w:r w:rsidR="003F4259">
        <w:t>На ч</w:t>
      </w:r>
      <w:r w:rsidRPr="005F2717">
        <w:t>ешско</w:t>
      </w:r>
      <w:r w:rsidR="003F4259">
        <w:t>м языке, в отличие от английского,</w:t>
      </w:r>
      <w:r w:rsidRPr="005F2717">
        <w:t xml:space="preserve"> слово "национ</w:t>
      </w:r>
      <w:r w:rsidR="0070610C" w:rsidRPr="005F2717">
        <w:t>альность", конечно, не означает "гражданство"</w:t>
      </w:r>
      <w:r w:rsidR="003F4259">
        <w:t>.</w:t>
      </w:r>
      <w:r w:rsidR="0070610C" w:rsidRPr="005F2717">
        <w:t xml:space="preserve">  В прошлом проводилось разграничение между "национальными меньшинствами" – группами, такими, как немцы</w:t>
      </w:r>
      <w:r w:rsidR="003F4259">
        <w:t xml:space="preserve"> или поляки, которые принадлежат</w:t>
      </w:r>
      <w:r w:rsidR="0070610C" w:rsidRPr="005F2717">
        <w:t xml:space="preserve"> к крупным этническим группам со своей собственной страной – и "этническими меньшинствами" – небольшими группами, такими, как рома.  В новом Законе о национальных меньшинствах используется термин "национальные меньшинства</w:t>
      </w:r>
      <w:r w:rsidR="003F4259">
        <w:t>»</w:t>
      </w:r>
      <w:r w:rsidR="0070610C" w:rsidRPr="005F2717">
        <w:t>, которы</w:t>
      </w:r>
      <w:r w:rsidR="003F4259">
        <w:t>й</w:t>
      </w:r>
      <w:r w:rsidR="0070610C" w:rsidRPr="005F2717">
        <w:t xml:space="preserve"> охватыва</w:t>
      </w:r>
      <w:r w:rsidR="003F4259">
        <w:t>е</w:t>
      </w:r>
      <w:r w:rsidR="0070610C" w:rsidRPr="005F2717">
        <w:t>т оба понятия.</w:t>
      </w:r>
    </w:p>
    <w:p w:rsidR="0070610C" w:rsidRPr="005F2717" w:rsidRDefault="0070610C" w:rsidP="008D4BB2"/>
    <w:p w:rsidR="0070610C" w:rsidRPr="005F2717" w:rsidRDefault="0070610C" w:rsidP="008D4BB2">
      <w:r w:rsidRPr="005F2717">
        <w:t>14.</w:t>
      </w:r>
      <w:r w:rsidRPr="005F2717">
        <w:tab/>
        <w:t xml:space="preserve">Комитетом был задан вопрос о положении детей, рожденных от родителей рома, бывших гражданами Словакии на момент разделения Чехословакии на Чешскую Республику и Словакию в 1993 году.  Если родители после этого получили чешское гражданство, то их дети автоматически становились также чешскими гражданами.  Некоторые рома, постоянно проживающие на территории Чешской Республики и ставшие словацкими гражданами в 1993 году, которым ранее </w:t>
      </w:r>
      <w:r w:rsidR="009234E1">
        <w:t>о</w:t>
      </w:r>
      <w:r w:rsidRPr="005F2717">
        <w:t>тказ</w:t>
      </w:r>
      <w:r w:rsidR="009234E1">
        <w:t>ывали</w:t>
      </w:r>
      <w:r w:rsidRPr="005F2717">
        <w:t xml:space="preserve"> в чешском гражданстве, теперь могут получить его </w:t>
      </w:r>
      <w:r w:rsidR="00FA54E5" w:rsidRPr="005F2717">
        <w:t>на основании простого заявления (см. пункт 54–59 первоначального доклада).</w:t>
      </w:r>
    </w:p>
    <w:p w:rsidR="00FA54E5" w:rsidRPr="005F2717" w:rsidRDefault="00FA54E5" w:rsidP="008D4BB2"/>
    <w:p w:rsidR="00FA54E5" w:rsidRPr="005F2717" w:rsidRDefault="00FA54E5" w:rsidP="008D4BB2">
      <w:r w:rsidRPr="005F2717">
        <w:t>15.</w:t>
      </w:r>
      <w:r w:rsidRPr="005F2717">
        <w:tab/>
        <w:t xml:space="preserve">Он не </w:t>
      </w:r>
      <w:r w:rsidR="00E91006">
        <w:t xml:space="preserve">совсем </w:t>
      </w:r>
      <w:r w:rsidRPr="005F2717">
        <w:t xml:space="preserve">понял вопросы относительно статьи 27 Пакта (культурные, религиозные и языковые права меньшинств).  Все в Чешской Республике пользуются этими правами.  Закон о меньшинствах наделяет исторические меньшинства, являющиеся гражданами Чешской Республики, </w:t>
      </w:r>
      <w:r w:rsidR="00E91006" w:rsidRPr="005F2717">
        <w:t>особыми правами</w:t>
      </w:r>
      <w:r w:rsidR="00E91006">
        <w:t xml:space="preserve">, </w:t>
      </w:r>
      <w:r w:rsidRPr="005F2717">
        <w:t xml:space="preserve">такими, как получение образования на языке меньшинства, название улиц на этом языке и т. д.  </w:t>
      </w:r>
      <w:r w:rsidR="00E91006">
        <w:t xml:space="preserve">Лица, не являющиеся </w:t>
      </w:r>
      <w:r w:rsidRPr="005F2717">
        <w:t>граждан</w:t>
      </w:r>
      <w:r w:rsidR="00E91006">
        <w:t>ами,</w:t>
      </w:r>
      <w:r w:rsidRPr="005F2717">
        <w:t xml:space="preserve"> также обладают правом исповедовать свою религию, пользоваться своим языком и культурой.</w:t>
      </w:r>
    </w:p>
    <w:p w:rsidR="007A52CA" w:rsidRPr="005F2717" w:rsidRDefault="007A52CA" w:rsidP="008D4BB2"/>
    <w:p w:rsidR="007A52CA" w:rsidRPr="005F2717" w:rsidRDefault="007A52CA" w:rsidP="008D4BB2">
      <w:r w:rsidRPr="005F2717">
        <w:t>16.</w:t>
      </w:r>
      <w:r w:rsidRPr="005F2717">
        <w:tab/>
        <w:t xml:space="preserve">Члены просили поделиться статистикой об этническом </w:t>
      </w:r>
      <w:r w:rsidR="00914A3A">
        <w:t>составе</w:t>
      </w:r>
      <w:r w:rsidRPr="005F2717">
        <w:t xml:space="preserve"> населения.  В ходе переписи, состоявшейся в марте 2001 года, </w:t>
      </w:r>
      <w:r w:rsidR="00914A3A">
        <w:t>н</w:t>
      </w:r>
      <w:r w:rsidRPr="005F2717">
        <w:t xml:space="preserve">а основании которой в настоящее время </w:t>
      </w:r>
      <w:r w:rsidR="00914A3A">
        <w:t>составлены</w:t>
      </w:r>
      <w:r w:rsidRPr="005F2717">
        <w:t xml:space="preserve"> предварительные необработанные данные, людям был </w:t>
      </w:r>
      <w:r w:rsidR="00914A3A">
        <w:t>предоставлен</w:t>
      </w:r>
      <w:r w:rsidRPr="005F2717">
        <w:t xml:space="preserve"> выбор </w:t>
      </w:r>
      <w:r w:rsidR="00914A3A">
        <w:t xml:space="preserve">либо </w:t>
      </w:r>
      <w:r w:rsidRPr="005F2717">
        <w:t>заяв</w:t>
      </w:r>
      <w:r w:rsidR="00914A3A">
        <w:t>ить</w:t>
      </w:r>
      <w:r w:rsidRPr="005F2717">
        <w:t xml:space="preserve"> свою этническую принадлежность по </w:t>
      </w:r>
      <w:r w:rsidR="00914A3A">
        <w:t>своему усмотрению, либо</w:t>
      </w:r>
      <w:r w:rsidRPr="005F2717">
        <w:t xml:space="preserve"> оставить этот вопрос без ответа, и, как представляется, многие предпочли этот вариант.  </w:t>
      </w:r>
      <w:r w:rsidR="006826E5">
        <w:t>Опрашиваемый</w:t>
      </w:r>
      <w:r w:rsidRPr="005F2717">
        <w:t xml:space="preserve"> мог заявить о</w:t>
      </w:r>
      <w:r w:rsidR="000A0346" w:rsidRPr="005F2717">
        <w:t xml:space="preserve"> </w:t>
      </w:r>
      <w:r w:rsidRPr="005F2717">
        <w:t>своем смешанном этническом происхождении, например, лицо немецкого происхождения могло заявить себя немцем/немкой, чехом/чешкой или тем и другим/той и другой</w:t>
      </w:r>
      <w:r w:rsidR="006826E5">
        <w:t xml:space="preserve"> одновременно</w:t>
      </w:r>
      <w:r w:rsidRPr="005F2717">
        <w:t>.</w:t>
      </w:r>
    </w:p>
    <w:p w:rsidR="007A52CA" w:rsidRPr="005F2717" w:rsidRDefault="007A52CA" w:rsidP="008D4BB2"/>
    <w:p w:rsidR="007A52CA" w:rsidRPr="005F2717" w:rsidRDefault="007A52CA" w:rsidP="008D4BB2">
      <w:r w:rsidRPr="005F2717">
        <w:t>17.</w:t>
      </w:r>
      <w:r w:rsidRPr="005F2717">
        <w:tab/>
        <w:t xml:space="preserve">Был задан вопрос о </w:t>
      </w:r>
      <w:r w:rsidR="006826E5">
        <w:t xml:space="preserve">причине </w:t>
      </w:r>
      <w:r w:rsidRPr="005F2717">
        <w:t>расхождени</w:t>
      </w:r>
      <w:r w:rsidR="006826E5">
        <w:t>я</w:t>
      </w:r>
      <w:r w:rsidRPr="005F2717">
        <w:t xml:space="preserve"> между числом лиц, которые заявили себя немцами по рождению</w:t>
      </w:r>
      <w:r w:rsidR="006826E5">
        <w:t>,</w:t>
      </w:r>
      <w:r w:rsidRPr="005F2717">
        <w:t xml:space="preserve"> и значительно меньшим числом лиц, </w:t>
      </w:r>
      <w:r w:rsidR="006826E5">
        <w:t>которые назвали</w:t>
      </w:r>
      <w:r w:rsidRPr="005F2717">
        <w:t xml:space="preserve"> своим родным языком</w:t>
      </w:r>
      <w:r w:rsidR="006826E5">
        <w:t xml:space="preserve"> немецкий</w:t>
      </w:r>
      <w:r w:rsidRPr="005F2717">
        <w:t xml:space="preserve">.  По его мнению, родители многих из этих лиц сами страдали от дискриминации после Второй мировой войны </w:t>
      </w:r>
      <w:r w:rsidR="006826E5">
        <w:t>в силу того</w:t>
      </w:r>
      <w:r w:rsidRPr="005F2717">
        <w:t xml:space="preserve">, что им родным языком был немецкий, и поэтому они обучили своих детей чешскому.  В настоящее </w:t>
      </w:r>
      <w:r w:rsidR="000A0346" w:rsidRPr="005F2717">
        <w:t>время</w:t>
      </w:r>
      <w:r w:rsidRPr="005F2717">
        <w:t xml:space="preserve"> в стране царит более терпимая обстановк</w:t>
      </w:r>
      <w:r w:rsidR="006826E5">
        <w:t>а</w:t>
      </w:r>
      <w:r w:rsidRPr="005F2717">
        <w:t xml:space="preserve">, и поэтому дети считали себя вправе </w:t>
      </w:r>
      <w:r w:rsidR="000B0033">
        <w:t>указать</w:t>
      </w:r>
      <w:r w:rsidRPr="005F2717">
        <w:t xml:space="preserve"> немецкий </w:t>
      </w:r>
      <w:r w:rsidR="000B0033">
        <w:t>язык в качестве</w:t>
      </w:r>
      <w:r w:rsidRPr="005F2717">
        <w:t xml:space="preserve"> родн</w:t>
      </w:r>
      <w:r w:rsidR="000B0033">
        <w:t>ого</w:t>
      </w:r>
      <w:r w:rsidRPr="005F2717">
        <w:t>.</w:t>
      </w:r>
    </w:p>
    <w:p w:rsidR="007A52CA" w:rsidRPr="005F2717" w:rsidRDefault="007A52CA" w:rsidP="008D4BB2"/>
    <w:p w:rsidR="007A52CA" w:rsidRPr="005F2717" w:rsidRDefault="007A52CA" w:rsidP="008D4BB2">
      <w:r w:rsidRPr="005F2717">
        <w:t>18.</w:t>
      </w:r>
      <w:r w:rsidRPr="005F2717">
        <w:tab/>
        <w:t xml:space="preserve">В ходе переписи 1991 года в Чешской Республике было зарегистрировано 33 000 рома.  При переписи 2001 года 11 000 человек назвали рома своей основной этнической группой.  Данные этой переписи еще не до конца обработаны, </w:t>
      </w:r>
      <w:r w:rsidR="000B0033">
        <w:t>в силу чего отсутствует</w:t>
      </w:r>
      <w:r w:rsidRPr="005F2717">
        <w:t xml:space="preserve"> возможност</w:t>
      </w:r>
      <w:r w:rsidR="000B0033">
        <w:t>ь</w:t>
      </w:r>
      <w:r w:rsidRPr="005F2717">
        <w:t xml:space="preserve"> указать точно число лиц, которые заявили рома своей второй этнической группой.  Не исключено, что опрашиваемые не были готовы </w:t>
      </w:r>
      <w:r w:rsidR="000B0033">
        <w:t>признать</w:t>
      </w:r>
      <w:r w:rsidRPr="005F2717">
        <w:t xml:space="preserve"> себя представителями меньшинства рома из опасения дискриминации.</w:t>
      </w:r>
    </w:p>
    <w:p w:rsidR="007A52CA" w:rsidRPr="005F2717" w:rsidRDefault="007A52CA" w:rsidP="008D4BB2"/>
    <w:p w:rsidR="007A52CA" w:rsidRPr="005F2717" w:rsidRDefault="007A52CA" w:rsidP="008D4BB2">
      <w:r w:rsidRPr="005F2717">
        <w:t>19.</w:t>
      </w:r>
      <w:r w:rsidRPr="005F2717">
        <w:tab/>
        <w:t xml:space="preserve">Члены </w:t>
      </w:r>
      <w:r w:rsidR="000B0033">
        <w:t xml:space="preserve">Комитета </w:t>
      </w:r>
      <w:r w:rsidRPr="005F2717">
        <w:t xml:space="preserve">не </w:t>
      </w:r>
      <w:r w:rsidR="005A52D9">
        <w:t xml:space="preserve">совсем </w:t>
      </w:r>
      <w:r w:rsidRPr="005F2717">
        <w:t xml:space="preserve">правы, когда считают, что в стране нет никаких других данных, свидетельствующих об этническом </w:t>
      </w:r>
      <w:r w:rsidR="000849A8">
        <w:t>составе</w:t>
      </w:r>
      <w:r w:rsidRPr="005F2717">
        <w:t xml:space="preserve"> населения.  </w:t>
      </w:r>
      <w:r w:rsidR="006E1D7D">
        <w:t>К требованию об</w:t>
      </w:r>
      <w:r w:rsidRPr="005F2717">
        <w:t xml:space="preserve"> указани</w:t>
      </w:r>
      <w:r w:rsidR="006E1D7D">
        <w:t>и</w:t>
      </w:r>
      <w:r w:rsidRPr="005F2717">
        <w:t xml:space="preserve"> этническо</w:t>
      </w:r>
      <w:r w:rsidR="006E1D7D">
        <w:t>го</w:t>
      </w:r>
      <w:r w:rsidRPr="005F2717">
        <w:t xml:space="preserve"> происхождения в Чешском Республике</w:t>
      </w:r>
      <w:r w:rsidR="00481332">
        <w:t xml:space="preserve"> следует подходить с большой деликатностью</w:t>
      </w:r>
      <w:r w:rsidRPr="005F2717">
        <w:t xml:space="preserve"> в силу того, что в ходе Второй мировой войны списки</w:t>
      </w:r>
      <w:r w:rsidR="00481332">
        <w:t xml:space="preserve"> лиц по этническому происхождению</w:t>
      </w:r>
      <w:r w:rsidRPr="005F2717">
        <w:t xml:space="preserve"> использовались для отбора лиц, направляемых в лагеря смерт</w:t>
      </w:r>
      <w:r w:rsidR="00481332">
        <w:t>ников</w:t>
      </w:r>
      <w:r w:rsidRPr="005F2717">
        <w:t>.  Идея указания этнического происхождения сотрудников государственной службы, например, натолкнулась на значительное сопротивление со стороны общественности.  Однако есть ряд показателей числ</w:t>
      </w:r>
      <w:r w:rsidR="00481332">
        <w:t>енности</w:t>
      </w:r>
      <w:r w:rsidRPr="005F2717">
        <w:t xml:space="preserve"> рома</w:t>
      </w:r>
      <w:r w:rsidR="00481332">
        <w:t>, состоящих на</w:t>
      </w:r>
      <w:r w:rsidRPr="005F2717">
        <w:t xml:space="preserve"> государственной службе:  примерно половина из 80 советников окружных властей по делам рома сами являются </w:t>
      </w:r>
      <w:r w:rsidR="00C502BA">
        <w:t>этническими</w:t>
      </w:r>
      <w:r w:rsidRPr="005F2717">
        <w:t xml:space="preserve"> рома, то же самое можно сказать о половине членов </w:t>
      </w:r>
      <w:r w:rsidR="00C502BA">
        <w:t>М</w:t>
      </w:r>
      <w:r w:rsidRPr="005F2717">
        <w:t>ежминистерской комиссии по вопросам общины рома (пункт 409).</w:t>
      </w:r>
    </w:p>
    <w:p w:rsidR="007A52CA" w:rsidRPr="005F2717" w:rsidRDefault="007A52CA" w:rsidP="008D4BB2"/>
    <w:p w:rsidR="007A52CA" w:rsidRPr="005F2717" w:rsidRDefault="007A52CA" w:rsidP="008D4BB2">
      <w:r w:rsidRPr="005F2717">
        <w:t>20.</w:t>
      </w:r>
      <w:r w:rsidRPr="005F2717">
        <w:tab/>
      </w:r>
      <w:r w:rsidRPr="00767277">
        <w:t xml:space="preserve">В стране </w:t>
      </w:r>
      <w:r w:rsidR="00353254">
        <w:t>представительство</w:t>
      </w:r>
      <w:r w:rsidRPr="005F2717">
        <w:t xml:space="preserve"> национальных меньшинств</w:t>
      </w:r>
      <w:r w:rsidR="00353254">
        <w:t xml:space="preserve"> в парламенте не квотировано</w:t>
      </w:r>
      <w:r w:rsidRPr="005F2717">
        <w:t xml:space="preserve">: проведение такой </w:t>
      </w:r>
      <w:r w:rsidR="002411D2">
        <w:t>линии</w:t>
      </w:r>
      <w:r w:rsidRPr="005F2717">
        <w:t xml:space="preserve"> потребовало бы </w:t>
      </w:r>
      <w:r w:rsidR="00767277">
        <w:t>внесения принципиальных изменений в</w:t>
      </w:r>
      <w:r w:rsidRPr="005F2717">
        <w:t xml:space="preserve"> конституци</w:t>
      </w:r>
      <w:r w:rsidR="00767277">
        <w:t>ю</w:t>
      </w:r>
      <w:r w:rsidRPr="005F2717">
        <w:t xml:space="preserve">, и </w:t>
      </w:r>
      <w:r w:rsidR="00353254">
        <w:t>для нее в настоящее время нет необходимых п</w:t>
      </w:r>
      <w:r w:rsidR="002411D2">
        <w:t>олитических предпосылок</w:t>
      </w:r>
      <w:r w:rsidRPr="005F2717">
        <w:t xml:space="preserve">.  Однако в стране </w:t>
      </w:r>
      <w:r w:rsidR="002411D2">
        <w:t xml:space="preserve">практикуются другие </w:t>
      </w:r>
      <w:r w:rsidRPr="005F2717">
        <w:t>форм</w:t>
      </w:r>
      <w:r w:rsidR="002411D2">
        <w:t>ы</w:t>
      </w:r>
      <w:r w:rsidRPr="005F2717">
        <w:t xml:space="preserve"> по</w:t>
      </w:r>
      <w:r w:rsidR="00E805DF">
        <w:t>зитивной</w:t>
      </w:r>
      <w:r w:rsidRPr="005F2717">
        <w:t xml:space="preserve"> дискриминации:  например, </w:t>
      </w:r>
      <w:r w:rsidR="00624ADB">
        <w:t xml:space="preserve">с </w:t>
      </w:r>
      <w:r w:rsidRPr="005F2717">
        <w:t>некоторы</w:t>
      </w:r>
      <w:r w:rsidR="00624ADB">
        <w:t>ми</w:t>
      </w:r>
      <w:r w:rsidRPr="005F2717">
        <w:t xml:space="preserve"> дети рома </w:t>
      </w:r>
      <w:r w:rsidR="00624ADB">
        <w:t>работают</w:t>
      </w:r>
      <w:r w:rsidRPr="005F2717">
        <w:t xml:space="preserve"> репетитор</w:t>
      </w:r>
      <w:r w:rsidR="00624ADB">
        <w:t>ы</w:t>
      </w:r>
      <w:r w:rsidRPr="005F2717">
        <w:t xml:space="preserve">, </w:t>
      </w:r>
      <w:r w:rsidR="00624ADB">
        <w:t>которые помогают им подтянуть</w:t>
      </w:r>
      <w:r w:rsidRPr="005F2717">
        <w:t xml:space="preserve"> успеваемост</w:t>
      </w:r>
      <w:r w:rsidR="00624ADB">
        <w:t>ь</w:t>
      </w:r>
      <w:r w:rsidRPr="005F2717">
        <w:t xml:space="preserve"> в школе</w:t>
      </w:r>
      <w:r w:rsidR="00BE7682">
        <w:t>;</w:t>
      </w:r>
      <w:r w:rsidRPr="005F2717">
        <w:t xml:space="preserve"> </w:t>
      </w:r>
      <w:r w:rsidR="00624ADB">
        <w:t xml:space="preserve">детям рома </w:t>
      </w:r>
      <w:r w:rsidR="00BE7682">
        <w:t>выделяются</w:t>
      </w:r>
      <w:r w:rsidRPr="005F2717">
        <w:t xml:space="preserve"> дотации для посещения средней школы</w:t>
      </w:r>
      <w:r w:rsidR="00BE7682">
        <w:t>;</w:t>
      </w:r>
      <w:r w:rsidRPr="005F2717">
        <w:t xml:space="preserve"> кроме того, </w:t>
      </w:r>
      <w:r w:rsidR="000A0346" w:rsidRPr="005F2717">
        <w:t>поощряется</w:t>
      </w:r>
      <w:r w:rsidRPr="005F2717">
        <w:t xml:space="preserve"> </w:t>
      </w:r>
      <w:r w:rsidR="00BE7682">
        <w:t>набор</w:t>
      </w:r>
      <w:r w:rsidRPr="005F2717">
        <w:t xml:space="preserve"> представителей меньшинства рома в полицию.  В ряде министерств есть советники по делам рома.</w:t>
      </w:r>
    </w:p>
    <w:p w:rsidR="007A52CA" w:rsidRPr="005F2717" w:rsidRDefault="007A52CA" w:rsidP="008D4BB2"/>
    <w:p w:rsidR="007A52CA" w:rsidRPr="005F2717" w:rsidRDefault="007A52CA" w:rsidP="008D4BB2">
      <w:r w:rsidRPr="005F2717">
        <w:t>21.</w:t>
      </w:r>
      <w:r w:rsidRPr="005F2717">
        <w:tab/>
        <w:t xml:space="preserve">Правительство не радует большое число детей рома, посещающих "специальные школы", о которых говорится в пункте 372 доклада.  Однако </w:t>
      </w:r>
      <w:r w:rsidR="002C1982">
        <w:t xml:space="preserve">в </w:t>
      </w:r>
      <w:r w:rsidRPr="005F2717">
        <w:t>эти</w:t>
      </w:r>
      <w:r w:rsidR="002C1982">
        <w:t>х</w:t>
      </w:r>
      <w:r w:rsidRPr="005F2717">
        <w:t xml:space="preserve"> школ</w:t>
      </w:r>
      <w:r w:rsidR="002C1982">
        <w:t>ах учатся не только</w:t>
      </w:r>
      <w:r w:rsidRPr="005F2717">
        <w:t xml:space="preserve"> рома, но </w:t>
      </w:r>
      <w:r w:rsidR="002C1982">
        <w:t>и все</w:t>
      </w:r>
      <w:r w:rsidRPr="005F2717">
        <w:t xml:space="preserve"> дет</w:t>
      </w:r>
      <w:r w:rsidR="002C1982">
        <w:t>и</w:t>
      </w:r>
      <w:r w:rsidRPr="005F2717">
        <w:t xml:space="preserve">, которые </w:t>
      </w:r>
      <w:r w:rsidR="002C1982">
        <w:t>по тем или иным причинам испытывают трудности с учебой</w:t>
      </w:r>
      <w:r w:rsidRPr="005F2717">
        <w:t xml:space="preserve"> в обычных школах.  </w:t>
      </w:r>
      <w:r w:rsidR="002C1982">
        <w:t>Система о</w:t>
      </w:r>
      <w:r w:rsidRPr="005F2717">
        <w:t>бразова</w:t>
      </w:r>
      <w:r w:rsidR="002C1982">
        <w:t>ния</w:t>
      </w:r>
      <w:r w:rsidRPr="005F2717">
        <w:t xml:space="preserve"> в Чешской Республики является одновременно </w:t>
      </w:r>
      <w:r w:rsidR="000A0346" w:rsidRPr="005F2717">
        <w:t>эгалитарной</w:t>
      </w:r>
      <w:r w:rsidRPr="005F2717">
        <w:t xml:space="preserve"> и нацелен</w:t>
      </w:r>
      <w:r w:rsidR="002C1982">
        <w:t>ной</w:t>
      </w:r>
      <w:r w:rsidRPr="005F2717">
        <w:t xml:space="preserve"> на высший уровень </w:t>
      </w:r>
      <w:r w:rsidR="0092579F">
        <w:t xml:space="preserve">получаемых </w:t>
      </w:r>
      <w:r w:rsidRPr="005F2717">
        <w:t>знаний:</w:t>
      </w:r>
      <w:r w:rsidR="0092579F">
        <w:t xml:space="preserve"> </w:t>
      </w:r>
      <w:r w:rsidRPr="005F2717">
        <w:t xml:space="preserve">от всех школ ожидается </w:t>
      </w:r>
      <w:r w:rsidR="0092579F">
        <w:t>одинаково</w:t>
      </w:r>
      <w:r w:rsidRPr="005F2717">
        <w:t xml:space="preserve"> высокий уровень образова</w:t>
      </w:r>
      <w:r w:rsidR="0092579F">
        <w:t>тельной подготовки</w:t>
      </w:r>
      <w:r w:rsidRPr="005F2717">
        <w:t xml:space="preserve">, и дети, которые не соответствуют этому стандарту в силу функциональной инвалидности или в силу неблагополучной среды, </w:t>
      </w:r>
      <w:r w:rsidR="0092579F">
        <w:t>получают образование</w:t>
      </w:r>
      <w:r w:rsidR="009D7B49" w:rsidRPr="005F2717">
        <w:t xml:space="preserve"> в специальных школах.  Репетиторы, которые работают с детьми рома, выступают </w:t>
      </w:r>
      <w:r w:rsidR="0092579F">
        <w:t>важным</w:t>
      </w:r>
      <w:r w:rsidR="009D7B49" w:rsidRPr="005F2717">
        <w:t xml:space="preserve"> связующим звеном между школами</w:t>
      </w:r>
      <w:r w:rsidR="0092579F">
        <w:t>,</w:t>
      </w:r>
      <w:r w:rsidR="009D7B49" w:rsidRPr="005F2717">
        <w:t xml:space="preserve"> детьми и их родителями.</w:t>
      </w:r>
    </w:p>
    <w:p w:rsidR="009D7B49" w:rsidRPr="005F2717" w:rsidRDefault="009D7B49" w:rsidP="008D4BB2"/>
    <w:p w:rsidR="009D7B49" w:rsidRPr="005F2717" w:rsidRDefault="009D7B49" w:rsidP="008D4BB2">
      <w:r w:rsidRPr="005F2717">
        <w:t>22.</w:t>
      </w:r>
      <w:r w:rsidRPr="005F2717">
        <w:tab/>
        <w:t xml:space="preserve">Это правда, что образовательная система </w:t>
      </w:r>
      <w:r w:rsidR="0092579F">
        <w:t xml:space="preserve">страны </w:t>
      </w:r>
      <w:r w:rsidRPr="005F2717">
        <w:t xml:space="preserve">строга и временами </w:t>
      </w:r>
      <w:r w:rsidR="0092579F">
        <w:t>чр</w:t>
      </w:r>
      <w:r w:rsidRPr="005F2717">
        <w:t xml:space="preserve">езмерно требовательна.  </w:t>
      </w:r>
      <w:r w:rsidR="0092579F">
        <w:t>Она</w:t>
      </w:r>
      <w:r w:rsidRPr="005F2717">
        <w:t xml:space="preserve"> </w:t>
      </w:r>
      <w:r w:rsidR="00377104">
        <w:t>вся</w:t>
      </w:r>
      <w:r w:rsidR="00086A9C">
        <w:t>,</w:t>
      </w:r>
      <w:r w:rsidRPr="005F2717">
        <w:t xml:space="preserve"> а не только специальные школы</w:t>
      </w:r>
      <w:r w:rsidR="00377104">
        <w:t xml:space="preserve">, </w:t>
      </w:r>
      <w:r w:rsidR="00377104" w:rsidRPr="005F2717">
        <w:t>нуждается в реформе</w:t>
      </w:r>
      <w:r w:rsidRPr="005F2717">
        <w:t>.  По его мнению, в настоящее время указанным категориям детей лучше посещать специальные школы, где у них есть репетиторы, специально обученные преподаватели, что дает им возможность в будущем интегрироваться в обычн</w:t>
      </w:r>
      <w:r w:rsidR="00377104">
        <w:t>ую</w:t>
      </w:r>
      <w:r w:rsidRPr="005F2717">
        <w:t xml:space="preserve"> школ</w:t>
      </w:r>
      <w:r w:rsidR="00377104">
        <w:t>у и успешно осваивать ее</w:t>
      </w:r>
      <w:r w:rsidRPr="005F2717">
        <w:t xml:space="preserve"> программу.  Он </w:t>
      </w:r>
      <w:r w:rsidR="00377104">
        <w:t>будет признателен</w:t>
      </w:r>
      <w:r w:rsidRPr="005F2717">
        <w:t xml:space="preserve"> Комитету за любые рекомендации </w:t>
      </w:r>
      <w:r w:rsidR="00377104">
        <w:t xml:space="preserve">в </w:t>
      </w:r>
      <w:r w:rsidRPr="005F2717">
        <w:t>это</w:t>
      </w:r>
      <w:r w:rsidR="00377104">
        <w:t>м направлении</w:t>
      </w:r>
      <w:r w:rsidRPr="005F2717">
        <w:t>.</w:t>
      </w:r>
    </w:p>
    <w:p w:rsidR="009D7B49" w:rsidRPr="005F2717" w:rsidRDefault="009D7B49" w:rsidP="008D4BB2"/>
    <w:p w:rsidR="009D7B49" w:rsidRPr="005F2717" w:rsidRDefault="00731E50" w:rsidP="008D4BB2">
      <w:r w:rsidRPr="005F2717">
        <w:t>23.</w:t>
      </w:r>
      <w:r w:rsidRPr="005F2717">
        <w:tab/>
        <w:t xml:space="preserve">Переходя к вопросу о безработице среди рома, он говорит, что в Чешской Республике существуют весьма высокие социальные </w:t>
      </w:r>
      <w:r w:rsidR="00E378EE">
        <w:t>льготы</w:t>
      </w:r>
      <w:r w:rsidRPr="005F2717">
        <w:t>, особенно для многодетных семей, характерн</w:t>
      </w:r>
      <w:r w:rsidR="00E378EE">
        <w:t>ых</w:t>
      </w:r>
      <w:r w:rsidRPr="005F2717">
        <w:t xml:space="preserve"> для рома.  В силу этих причин многие мужчины из числа рома неохотно </w:t>
      </w:r>
      <w:r w:rsidR="00E378EE">
        <w:t>берутся за</w:t>
      </w:r>
      <w:r w:rsidRPr="005F2717">
        <w:t xml:space="preserve"> низкооплачиваем</w:t>
      </w:r>
      <w:r w:rsidR="00E378EE">
        <w:t>ую работу</w:t>
      </w:r>
      <w:r w:rsidRPr="005F2717">
        <w:t xml:space="preserve">, </w:t>
      </w:r>
      <w:r w:rsidR="00E378EE">
        <w:t>о</w:t>
      </w:r>
      <w:r w:rsidRPr="005F2717">
        <w:t xml:space="preserve">плата </w:t>
      </w:r>
      <w:r w:rsidR="00E378EE">
        <w:t xml:space="preserve">которой </w:t>
      </w:r>
      <w:r w:rsidRPr="005F2717">
        <w:t xml:space="preserve">может быть фактически ниже социальных выплат.  </w:t>
      </w:r>
      <w:r w:rsidR="00E378EE">
        <w:t>Решением могло бы стать</w:t>
      </w:r>
      <w:r w:rsidRPr="005F2717">
        <w:t xml:space="preserve"> сокращение социальных </w:t>
      </w:r>
      <w:r w:rsidR="00E378EE">
        <w:t>выплат</w:t>
      </w:r>
      <w:r w:rsidRPr="005F2717">
        <w:t xml:space="preserve">, </w:t>
      </w:r>
      <w:r w:rsidR="00E378EE">
        <w:t>на что</w:t>
      </w:r>
      <w:r w:rsidRPr="005F2717">
        <w:t xml:space="preserve"> правительство не </w:t>
      </w:r>
      <w:r w:rsidR="00E378EE">
        <w:t>хотело бы идти</w:t>
      </w:r>
      <w:r w:rsidRPr="005F2717">
        <w:t>, или повы</w:t>
      </w:r>
      <w:r w:rsidR="0051080B">
        <w:t>шение</w:t>
      </w:r>
      <w:r w:rsidRPr="005F2717">
        <w:t xml:space="preserve"> минимальн</w:t>
      </w:r>
      <w:r w:rsidR="0051080B">
        <w:t>ой</w:t>
      </w:r>
      <w:r w:rsidRPr="005F2717">
        <w:t xml:space="preserve"> заработн</w:t>
      </w:r>
      <w:r w:rsidR="0051080B">
        <w:t>ой</w:t>
      </w:r>
      <w:r w:rsidRPr="005F2717">
        <w:t xml:space="preserve"> плат</w:t>
      </w:r>
      <w:r w:rsidR="0051080B">
        <w:t>ы</w:t>
      </w:r>
      <w:r w:rsidRPr="005F2717">
        <w:t xml:space="preserve">.  Проблема усугубляется притоком большого числа </w:t>
      </w:r>
      <w:r w:rsidR="000A0346" w:rsidRPr="005F2717">
        <w:t>иммигрантов</w:t>
      </w:r>
      <w:r w:rsidRPr="005F2717">
        <w:t xml:space="preserve"> из таких стран, как </w:t>
      </w:r>
      <w:r w:rsidR="000A0346" w:rsidRPr="005F2717">
        <w:t>Украина</w:t>
      </w:r>
      <w:r w:rsidRPr="005F2717">
        <w:t xml:space="preserve"> и Молдова, которы</w:t>
      </w:r>
      <w:r w:rsidR="0051080B">
        <w:t>ми</w:t>
      </w:r>
      <w:r w:rsidRPr="005F2717">
        <w:t xml:space="preserve"> в основном являются одиноки</w:t>
      </w:r>
      <w:r w:rsidR="0051080B">
        <w:t>е</w:t>
      </w:r>
      <w:r w:rsidRPr="005F2717">
        <w:t xml:space="preserve"> мужчин</w:t>
      </w:r>
      <w:r w:rsidR="0051080B">
        <w:t>ы</w:t>
      </w:r>
      <w:r w:rsidRPr="005F2717">
        <w:t>, не обремененными семьями</w:t>
      </w:r>
      <w:r w:rsidR="0051080B">
        <w:t>,</w:t>
      </w:r>
      <w:r w:rsidRPr="005F2717">
        <w:t xml:space="preserve"> и которые готовы пойти на низкооплачиваемую работу, что сокращает число</w:t>
      </w:r>
      <w:r w:rsidR="0051080B">
        <w:t xml:space="preserve"> вакантных</w:t>
      </w:r>
      <w:r w:rsidRPr="005F2717">
        <w:t xml:space="preserve"> рабочих мест</w:t>
      </w:r>
      <w:r w:rsidR="007E57A5">
        <w:t xml:space="preserve"> для занятия малоквалифицированным трудом</w:t>
      </w:r>
      <w:r w:rsidRPr="005F2717">
        <w:t>.</w:t>
      </w:r>
    </w:p>
    <w:p w:rsidR="00731E50" w:rsidRPr="005F2717" w:rsidRDefault="00731E50" w:rsidP="008D4BB2"/>
    <w:p w:rsidR="00731E50" w:rsidRPr="005F2717" w:rsidRDefault="00731E50" w:rsidP="008D4BB2">
      <w:r w:rsidRPr="005F2717">
        <w:t>24.</w:t>
      </w:r>
      <w:r w:rsidRPr="005F2717">
        <w:tab/>
      </w:r>
      <w:r w:rsidR="00211E7B" w:rsidRPr="005F2717">
        <w:t>В стране нет статистики о безработице среди рома.  Показатель в 70 или даже 90 процентов, упомянутый Председателем, может быть справедлив для некоторых районов.  Однако общий показатель безработицы в стране значительно выше, чем было сказано Председателем:  он, как минимум, составляет 10 процентов повсеместно и порядка 20 процентов в некогда индустриально развитых районах, отчего страдают лица со средним и высшим образованием, а также лица без квалификации.</w:t>
      </w:r>
    </w:p>
    <w:p w:rsidR="00211E7B" w:rsidRPr="005F2717" w:rsidRDefault="00211E7B" w:rsidP="008D4BB2"/>
    <w:p w:rsidR="00211E7B" w:rsidRPr="005F2717" w:rsidRDefault="00211E7B" w:rsidP="008D4BB2">
      <w:r w:rsidRPr="005F2717">
        <w:t>25.</w:t>
      </w:r>
      <w:r w:rsidRPr="005F2717">
        <w:tab/>
        <w:t xml:space="preserve">Что касается </w:t>
      </w:r>
      <w:r w:rsidR="00C24C02">
        <w:t xml:space="preserve">жилищного </w:t>
      </w:r>
      <w:r w:rsidRPr="005F2717">
        <w:t>вопроса, то в этой области существует серьезная проблема</w:t>
      </w:r>
      <w:r w:rsidR="00C24C02">
        <w:t>, связанная с</w:t>
      </w:r>
      <w:r w:rsidRPr="005F2717">
        <w:t xml:space="preserve"> неблагополучны</w:t>
      </w:r>
      <w:r w:rsidR="00C24C02">
        <w:t>ми</w:t>
      </w:r>
      <w:r w:rsidRPr="005F2717">
        <w:t xml:space="preserve"> квартирны</w:t>
      </w:r>
      <w:r w:rsidR="00C24C02">
        <w:t>ми</w:t>
      </w:r>
      <w:r w:rsidRPr="005F2717">
        <w:t xml:space="preserve"> условиях</w:t>
      </w:r>
      <w:r w:rsidR="00C74E6A">
        <w:t xml:space="preserve"> населения рома</w:t>
      </w:r>
      <w:r w:rsidRPr="005F2717">
        <w:t xml:space="preserve">.  Правительство проводит политику, направленную на то, чтобы избегать создания гетто этнических меньшинств.  Закон строго стоит на защите прав квартиросъемщиков, и для выселения из съемного жилья необходимо решение суда.  Снижение законодательных требований привело бы к появлению бездомных.  Поэтому меньшим злом является предоставление неблагополучного жилья тем, кто в течение длительного времени задолжал за квартиру.  </w:t>
      </w:r>
      <w:r w:rsidR="00C74E6A">
        <w:t>Перед</w:t>
      </w:r>
      <w:r w:rsidRPr="005F2717">
        <w:t xml:space="preserve"> муниципальны</w:t>
      </w:r>
      <w:r w:rsidR="00C74E6A">
        <w:t>ми</w:t>
      </w:r>
      <w:r w:rsidRPr="005F2717">
        <w:t xml:space="preserve"> и местны</w:t>
      </w:r>
      <w:r w:rsidR="00C74E6A">
        <w:t>ми</w:t>
      </w:r>
      <w:r w:rsidRPr="005F2717">
        <w:t xml:space="preserve"> власт</w:t>
      </w:r>
      <w:r w:rsidR="00C74E6A">
        <w:t>ями</w:t>
      </w:r>
      <w:r w:rsidRPr="005F2717">
        <w:t xml:space="preserve"> стоит задача </w:t>
      </w:r>
      <w:r w:rsidR="00C74E6A">
        <w:t>помочь</w:t>
      </w:r>
      <w:r w:rsidRPr="005F2717">
        <w:t xml:space="preserve"> </w:t>
      </w:r>
      <w:r w:rsidR="002F505C">
        <w:t xml:space="preserve">рома, </w:t>
      </w:r>
      <w:r w:rsidRPr="005F2717">
        <w:t>жив</w:t>
      </w:r>
      <w:r w:rsidR="002F505C">
        <w:t>ущим</w:t>
      </w:r>
      <w:r w:rsidRPr="005F2717">
        <w:t xml:space="preserve"> в неблагополучных квартирах</w:t>
      </w:r>
      <w:r w:rsidR="002F505C">
        <w:t>, переселиться</w:t>
      </w:r>
      <w:r w:rsidRPr="005F2717">
        <w:t xml:space="preserve"> в более качественное жилье.</w:t>
      </w:r>
    </w:p>
    <w:p w:rsidR="00211E7B" w:rsidRPr="005F2717" w:rsidRDefault="00211E7B" w:rsidP="008D4BB2"/>
    <w:p w:rsidR="00211E7B" w:rsidRPr="005F2717" w:rsidRDefault="00211E7B" w:rsidP="008D4BB2">
      <w:r w:rsidRPr="005F2717">
        <w:t>26.</w:t>
      </w:r>
      <w:r w:rsidRPr="005F2717">
        <w:tab/>
      </w:r>
      <w:r w:rsidR="002F505C">
        <w:t>Правительство не считает принудительную</w:t>
      </w:r>
      <w:r w:rsidR="005B4241" w:rsidRPr="005F2717">
        <w:t xml:space="preserve"> ассимиляци</w:t>
      </w:r>
      <w:r w:rsidR="002F505C">
        <w:t>ю</w:t>
      </w:r>
      <w:r w:rsidR="005B4241" w:rsidRPr="005F2717">
        <w:t xml:space="preserve"> рома </w:t>
      </w:r>
      <w:r w:rsidR="002F505C">
        <w:t>правильным решением</w:t>
      </w:r>
      <w:r w:rsidR="005B4241" w:rsidRPr="005F2717">
        <w:t xml:space="preserve">, хотя население в целом хотело бы именно этого.  Таким образом, правительство идет наперекор общественному мнению и расхожему предубеждению против рома, проводя политику интеграции, </w:t>
      </w:r>
      <w:r w:rsidR="002F505C">
        <w:t>при этом ни од</w:t>
      </w:r>
      <w:r w:rsidR="005B4241" w:rsidRPr="005F2717">
        <w:t xml:space="preserve">на из ведущих политических партий не </w:t>
      </w:r>
      <w:r w:rsidR="002F505C">
        <w:t>позволяет себе</w:t>
      </w:r>
      <w:r w:rsidR="00237EE2">
        <w:t xml:space="preserve"> опуститься до</w:t>
      </w:r>
      <w:r w:rsidR="005B4241" w:rsidRPr="005F2717">
        <w:t xml:space="preserve"> </w:t>
      </w:r>
      <w:r w:rsidR="000A0346" w:rsidRPr="005F2717">
        <w:t>риторик</w:t>
      </w:r>
      <w:r w:rsidR="00237EE2">
        <w:t>и</w:t>
      </w:r>
      <w:r w:rsidR="005B4241" w:rsidRPr="005F2717">
        <w:t xml:space="preserve">, нацеленной против рома.  В этом отношении Чешская Республика </w:t>
      </w:r>
      <w:r w:rsidR="00B37DE9" w:rsidRPr="005F2717">
        <w:t xml:space="preserve">положительно выделяется на фоне других стран, </w:t>
      </w:r>
      <w:r w:rsidR="00237EE2">
        <w:t>где проживают</w:t>
      </w:r>
      <w:r w:rsidR="00B37DE9" w:rsidRPr="005F2717">
        <w:t xml:space="preserve"> общины рома.</w:t>
      </w:r>
    </w:p>
    <w:p w:rsidR="00B37DE9" w:rsidRPr="005F2717" w:rsidRDefault="00B37DE9" w:rsidP="008D4BB2"/>
    <w:p w:rsidR="00B37DE9" w:rsidRPr="005F2717" w:rsidRDefault="00B37DE9" w:rsidP="008D4BB2">
      <w:r w:rsidRPr="005F2717">
        <w:t>27.</w:t>
      </w:r>
      <w:r w:rsidRPr="005F2717">
        <w:tab/>
      </w:r>
      <w:r w:rsidR="00237EE2">
        <w:t>Что касается вопроса</w:t>
      </w:r>
      <w:r w:rsidRPr="005F2717">
        <w:t xml:space="preserve"> о представ</w:t>
      </w:r>
      <w:r w:rsidR="00237EE2">
        <w:t>ительстве общины</w:t>
      </w:r>
      <w:r w:rsidRPr="005F2717">
        <w:t xml:space="preserve"> рома в политической жизни, </w:t>
      </w:r>
      <w:r w:rsidR="00237EE2">
        <w:t>то по нему</w:t>
      </w:r>
      <w:r w:rsidRPr="005F2717">
        <w:t xml:space="preserve"> поддерж</w:t>
      </w:r>
      <w:r w:rsidR="00237EE2">
        <w:t>иваются</w:t>
      </w:r>
      <w:r w:rsidRPr="005F2717">
        <w:t xml:space="preserve"> контакт</w:t>
      </w:r>
      <w:r w:rsidR="00237EE2">
        <w:t>ы</w:t>
      </w:r>
      <w:r w:rsidRPr="005F2717">
        <w:t xml:space="preserve"> с неправительственными организациями  (НПО) </w:t>
      </w:r>
      <w:r w:rsidR="00237EE2" w:rsidRPr="005F2717">
        <w:t>рома</w:t>
      </w:r>
      <w:r w:rsidR="00237EE2">
        <w:t>, и</w:t>
      </w:r>
      <w:r w:rsidRPr="005F2717">
        <w:t xml:space="preserve"> их руководители представлены в личном качестве в </w:t>
      </w:r>
      <w:r w:rsidR="00193DAE">
        <w:t>М</w:t>
      </w:r>
      <w:r w:rsidRPr="005F2717">
        <w:t xml:space="preserve">ежминистерской комиссии по </w:t>
      </w:r>
      <w:r w:rsidR="000A0346" w:rsidRPr="005F2717">
        <w:t>вопросам</w:t>
      </w:r>
      <w:r w:rsidRPr="005F2717">
        <w:t xml:space="preserve"> общины рома.</w:t>
      </w:r>
      <w:r w:rsidR="00653D13" w:rsidRPr="005F2717">
        <w:t xml:space="preserve">  Руководство </w:t>
      </w:r>
      <w:r w:rsidR="00193DAE">
        <w:t>М</w:t>
      </w:r>
      <w:r w:rsidR="00653D13" w:rsidRPr="005F2717">
        <w:t xml:space="preserve">еждународного союза рома в основном состоит из чешских граждан, и министр иностранных дел </w:t>
      </w:r>
      <w:r w:rsidR="00193DAE">
        <w:t>одобрил предложение Союза о</w:t>
      </w:r>
      <w:r w:rsidR="00653D13" w:rsidRPr="005F2717">
        <w:t xml:space="preserve"> признани</w:t>
      </w:r>
      <w:r w:rsidR="00193DAE">
        <w:t>и</w:t>
      </w:r>
      <w:r w:rsidR="00653D13" w:rsidRPr="005F2717">
        <w:t xml:space="preserve"> рома </w:t>
      </w:r>
      <w:r w:rsidR="00193DAE">
        <w:t>е</w:t>
      </w:r>
      <w:r w:rsidR="00653D13" w:rsidRPr="005F2717">
        <w:t>вропейской национальной группой.  Правительство поддерживает диалог с общиной в целом путем проведения информационно-пропагандистских кампаний, в том числе реализаци</w:t>
      </w:r>
      <w:r w:rsidR="001649DB">
        <w:t>и</w:t>
      </w:r>
      <w:r w:rsidR="00653D13" w:rsidRPr="005F2717">
        <w:t xml:space="preserve"> "проекта </w:t>
      </w:r>
      <w:r w:rsidR="001649DB">
        <w:t xml:space="preserve">по </w:t>
      </w:r>
      <w:r w:rsidR="00653D13" w:rsidRPr="005F2717">
        <w:t>воспитани</w:t>
      </w:r>
      <w:r w:rsidR="001649DB">
        <w:t>ю</w:t>
      </w:r>
      <w:r w:rsidR="00653D13" w:rsidRPr="005F2717">
        <w:t xml:space="preserve"> терпимости", организаци</w:t>
      </w:r>
      <w:r w:rsidR="001649DB">
        <w:t>и</w:t>
      </w:r>
      <w:r w:rsidR="00653D13" w:rsidRPr="005F2717">
        <w:t xml:space="preserve"> курсов для преподавателей и студентов с участием смешанных групп чехов и рома, и работу через СМИ.  Этот проект, который сейчас планируется провести повторно, получил дотацию в виде 10 млн. крон из государственн</w:t>
      </w:r>
      <w:r w:rsidR="001649DB">
        <w:t>ой казны</w:t>
      </w:r>
      <w:r w:rsidR="00653D13" w:rsidRPr="005F2717">
        <w:t>.  Правительство привержено делу поддержания диалога и ликвидации стереотипных негативных представлений о</w:t>
      </w:r>
      <w:r w:rsidR="001649DB">
        <w:t>б общине</w:t>
      </w:r>
      <w:r w:rsidR="00653D13" w:rsidRPr="005F2717">
        <w:t xml:space="preserve"> рома.  За исключением небольшой группы выходцев с Балкан </w:t>
      </w:r>
      <w:r w:rsidR="001649DB">
        <w:t xml:space="preserve">проживающие в стране </w:t>
      </w:r>
      <w:r w:rsidR="00653D13" w:rsidRPr="005F2717">
        <w:t xml:space="preserve">рома, несомненно, никоим образом не являются </w:t>
      </w:r>
      <w:r w:rsidR="001649DB">
        <w:t>пришельцами</w:t>
      </w:r>
      <w:r w:rsidR="00653D13" w:rsidRPr="005F2717">
        <w:t>;  они либо чехи, либо бывшие словацкие граждане, проживающие на территории страны в тече</w:t>
      </w:r>
      <w:r w:rsidR="00101DCD">
        <w:t>ние одного или двух поколений.  Н</w:t>
      </w:r>
      <w:r w:rsidR="00653D13" w:rsidRPr="005F2717">
        <w:t xml:space="preserve">е являются </w:t>
      </w:r>
      <w:r w:rsidR="00101DCD">
        <w:t xml:space="preserve">они </w:t>
      </w:r>
      <w:r w:rsidR="00653D13" w:rsidRPr="005F2717">
        <w:t>и кочевниками</w:t>
      </w:r>
      <w:r w:rsidR="00101DCD">
        <w:t>,</w:t>
      </w:r>
      <w:r w:rsidR="00653D13" w:rsidRPr="005F2717">
        <w:t xml:space="preserve"> в отличие от большинства западноевропейских рома.</w:t>
      </w:r>
    </w:p>
    <w:p w:rsidR="00653D13" w:rsidRPr="005F2717" w:rsidRDefault="00653D13" w:rsidP="008D4BB2"/>
    <w:p w:rsidR="00653D13" w:rsidRPr="005F2717" w:rsidRDefault="00653D13" w:rsidP="008D4BB2">
      <w:r w:rsidRPr="005F2717">
        <w:t>28.</w:t>
      </w:r>
      <w:r w:rsidRPr="005F2717">
        <w:tab/>
        <w:t xml:space="preserve">Переходя к вопросу о "менее серьезном" </w:t>
      </w:r>
      <w:r w:rsidR="000E49FA">
        <w:t xml:space="preserve">проявлении неуставных отношений </w:t>
      </w:r>
      <w:r w:rsidRPr="005F2717">
        <w:t>как во</w:t>
      </w:r>
      <w:r w:rsidR="000E49FA">
        <w:t>инском проступке</w:t>
      </w:r>
      <w:r w:rsidRPr="005F2717">
        <w:t xml:space="preserve">, о котором говорится в пункте 134 доклада, он заявляет, что более серьезное </w:t>
      </w:r>
      <w:r w:rsidR="000E49FA">
        <w:t>проявление «дедовщины» квалифицируется</w:t>
      </w:r>
      <w:r w:rsidRPr="005F2717">
        <w:t xml:space="preserve"> уголовно наказуемым деянием.  Иммунитет членов парламента, о котором говорится в пункте 119 доклада, означает, что теоретически такие лица неподсудны</w:t>
      </w:r>
      <w:r w:rsidR="001D33DE">
        <w:t xml:space="preserve">, если бы они </w:t>
      </w:r>
      <w:r w:rsidRPr="005F2717">
        <w:t>отда</w:t>
      </w:r>
      <w:r w:rsidR="001D33DE">
        <w:t>ли</w:t>
      </w:r>
      <w:r w:rsidRPr="005F2717">
        <w:t xml:space="preserve"> приказ о плохом обращении</w:t>
      </w:r>
      <w:r w:rsidR="001D33DE">
        <w:t>.  При этом оратор добавляет, что</w:t>
      </w:r>
      <w:r w:rsidRPr="005F2717">
        <w:t xml:space="preserve"> до сих пор никаких жалоб по этому поводу не поступало.</w:t>
      </w:r>
      <w:r w:rsidR="00D855FC" w:rsidRPr="005F2717">
        <w:t xml:space="preserve">  В будущем, возможно, имело бы смысл убедить </w:t>
      </w:r>
      <w:r w:rsidR="00B57665">
        <w:t>парламентариев</w:t>
      </w:r>
      <w:r w:rsidR="00D855FC" w:rsidRPr="005F2717">
        <w:t xml:space="preserve"> в необходимости сокращения рамок </w:t>
      </w:r>
      <w:r w:rsidR="00B57665">
        <w:t>своего</w:t>
      </w:r>
      <w:r w:rsidR="00D855FC" w:rsidRPr="005F2717">
        <w:t xml:space="preserve"> иммунитета и принять законодательство на сей счет.</w:t>
      </w:r>
    </w:p>
    <w:p w:rsidR="00D855FC" w:rsidRPr="005F2717" w:rsidRDefault="00D855FC" w:rsidP="008D4BB2"/>
    <w:p w:rsidR="00D855FC" w:rsidRPr="005F2717" w:rsidRDefault="00D855FC" w:rsidP="008D4BB2">
      <w:r w:rsidRPr="005F2717">
        <w:t>29.</w:t>
      </w:r>
      <w:r w:rsidRPr="005F2717">
        <w:tab/>
      </w:r>
      <w:r w:rsidR="000D65F4" w:rsidRPr="005F2717">
        <w:rPr>
          <w:u w:val="single"/>
        </w:rPr>
        <w:t>Г-н СОВАК</w:t>
      </w:r>
      <w:r w:rsidR="000D65F4" w:rsidRPr="005F2717">
        <w:t xml:space="preserve"> (Чешская Республика) поясняет, почему лица вынуждены искать защиты от нарушения их прав в </w:t>
      </w:r>
      <w:r w:rsidR="00B57665">
        <w:t>К</w:t>
      </w:r>
      <w:r w:rsidR="000D65F4" w:rsidRPr="005F2717">
        <w:t xml:space="preserve">онституционном суде или Европейском суде по </w:t>
      </w:r>
      <w:r w:rsidR="000A0346" w:rsidRPr="005F2717">
        <w:t>правам</w:t>
      </w:r>
      <w:r w:rsidR="000D65F4" w:rsidRPr="005F2717">
        <w:t xml:space="preserve"> человека.  Судебная система состоит из 80 окружных судов, восьми </w:t>
      </w:r>
      <w:r w:rsidR="009D2FC5">
        <w:t>областных</w:t>
      </w:r>
      <w:r w:rsidR="000D65F4" w:rsidRPr="005F2717">
        <w:t xml:space="preserve"> судов и двух в</w:t>
      </w:r>
      <w:r w:rsidR="009D2FC5">
        <w:t>ысших</w:t>
      </w:r>
      <w:r w:rsidR="000D65F4" w:rsidRPr="005F2717">
        <w:t xml:space="preserve"> судов в </w:t>
      </w:r>
      <w:r w:rsidR="009D2FC5">
        <w:t xml:space="preserve">городах </w:t>
      </w:r>
      <w:r w:rsidR="000D65F4" w:rsidRPr="005F2717">
        <w:t>Праг</w:t>
      </w:r>
      <w:r w:rsidR="009D2FC5">
        <w:t>а</w:t>
      </w:r>
      <w:r w:rsidR="000D65F4" w:rsidRPr="005F2717">
        <w:t xml:space="preserve"> и Ол</w:t>
      </w:r>
      <w:r w:rsidR="002A735F">
        <w:t>ьмюц</w:t>
      </w:r>
      <w:r w:rsidR="000D65F4" w:rsidRPr="005F2717">
        <w:t>.  В</w:t>
      </w:r>
      <w:r w:rsidR="009D2FC5">
        <w:t>ерховный</w:t>
      </w:r>
      <w:r w:rsidR="000D65F4" w:rsidRPr="005F2717">
        <w:t xml:space="preserve"> суд заседает в Брно.  Конституционный суд </w:t>
      </w:r>
      <w:r w:rsidR="009D2FC5">
        <w:t>существует вне</w:t>
      </w:r>
      <w:r w:rsidR="000D65F4" w:rsidRPr="005F2717">
        <w:t xml:space="preserve"> эт</w:t>
      </w:r>
      <w:r w:rsidR="009D2FC5">
        <w:t>ой</w:t>
      </w:r>
      <w:r w:rsidR="000D65F4" w:rsidRPr="005F2717">
        <w:t xml:space="preserve"> систем</w:t>
      </w:r>
      <w:r w:rsidR="009D2FC5">
        <w:t>ы</w:t>
      </w:r>
      <w:r w:rsidR="000D65F4" w:rsidRPr="005F2717">
        <w:t xml:space="preserve">.  В его обязанности входит рассмотрение вопросов конституционного </w:t>
      </w:r>
      <w:r w:rsidR="00136E0A">
        <w:t>права</w:t>
      </w:r>
      <w:r w:rsidR="000D65F4" w:rsidRPr="005F2717">
        <w:t xml:space="preserve">.  </w:t>
      </w:r>
      <w:r w:rsidR="00136E0A">
        <w:t>Судебные р</w:t>
      </w:r>
      <w:r w:rsidR="000D65F4" w:rsidRPr="005F2717">
        <w:t>ешени</w:t>
      </w:r>
      <w:r w:rsidR="00136E0A">
        <w:t>я</w:t>
      </w:r>
      <w:r w:rsidR="000D65F4" w:rsidRPr="005F2717">
        <w:t xml:space="preserve"> могут оспариваться начиная с </w:t>
      </w:r>
      <w:r w:rsidR="00136E0A">
        <w:t xml:space="preserve">решений </w:t>
      </w:r>
      <w:r w:rsidR="000D65F4" w:rsidRPr="005F2717">
        <w:t>окружн</w:t>
      </w:r>
      <w:r w:rsidR="00136E0A">
        <w:t>ых</w:t>
      </w:r>
      <w:r w:rsidR="000D65F4" w:rsidRPr="005F2717">
        <w:t xml:space="preserve"> или </w:t>
      </w:r>
      <w:r w:rsidR="00136E0A">
        <w:t xml:space="preserve">областных судов и </w:t>
      </w:r>
      <w:r w:rsidR="000D65F4" w:rsidRPr="005F2717">
        <w:t xml:space="preserve">кончая </w:t>
      </w:r>
      <w:r w:rsidR="00136E0A">
        <w:t xml:space="preserve">решениями судов </w:t>
      </w:r>
      <w:r w:rsidR="000D65F4" w:rsidRPr="005F2717">
        <w:t>высш</w:t>
      </w:r>
      <w:r w:rsidR="00136E0A">
        <w:t>ей инстанции</w:t>
      </w:r>
      <w:r w:rsidR="000D65F4" w:rsidRPr="005F2717">
        <w:t xml:space="preserve">.  По гражданским делам инициатива </w:t>
      </w:r>
      <w:r w:rsidR="00136E0A">
        <w:t xml:space="preserve">обжалования </w:t>
      </w:r>
      <w:r w:rsidR="000D65F4" w:rsidRPr="005F2717">
        <w:t xml:space="preserve">остается за </w:t>
      </w:r>
      <w:r w:rsidR="000A0346" w:rsidRPr="005F2717">
        <w:t>индивидуумами</w:t>
      </w:r>
      <w:r w:rsidR="000D65F4" w:rsidRPr="005F2717">
        <w:t xml:space="preserve">, однако обжалования по уголовным делам могут подаваться лишь через министра юстиции.  Согласно новой процедуре апелляции по гражданским или уголовным делам </w:t>
      </w:r>
      <w:r w:rsidR="00E00388" w:rsidRPr="005F2717">
        <w:t>теперь можно подавать</w:t>
      </w:r>
      <w:r w:rsidR="00E00388">
        <w:t xml:space="preserve"> </w:t>
      </w:r>
      <w:r w:rsidR="000D65F4" w:rsidRPr="005F2717">
        <w:t xml:space="preserve">в </w:t>
      </w:r>
      <w:r w:rsidR="00E00388">
        <w:t>Верховный</w:t>
      </w:r>
      <w:r w:rsidR="000D65F4" w:rsidRPr="005F2717">
        <w:t xml:space="preserve"> суд.  Конституционный суд руководствуется высочайшими правовыми номами в рамках внутренней правовой системы, и его решения обязательны для всех других судов.  Новая Хартия основных прав и свобод, основанная на </w:t>
      </w:r>
      <w:r w:rsidR="00425538">
        <w:t>К</w:t>
      </w:r>
      <w:r w:rsidR="000D65F4" w:rsidRPr="005F2717">
        <w:t xml:space="preserve">онституции, </w:t>
      </w:r>
      <w:r w:rsidR="00425538">
        <w:t>получила одобрение</w:t>
      </w:r>
      <w:r w:rsidR="000D65F4" w:rsidRPr="005F2717">
        <w:t xml:space="preserve"> парламент</w:t>
      </w:r>
      <w:r w:rsidR="00425538">
        <w:t>а</w:t>
      </w:r>
      <w:r w:rsidR="000D65F4" w:rsidRPr="005F2717">
        <w:t xml:space="preserve">.  </w:t>
      </w:r>
      <w:r w:rsidR="00425538">
        <w:t>Положения</w:t>
      </w:r>
      <w:r w:rsidR="000D65F4" w:rsidRPr="005F2717">
        <w:t xml:space="preserve"> </w:t>
      </w:r>
      <w:r w:rsidR="00425538">
        <w:t>К</w:t>
      </w:r>
      <w:r w:rsidR="000A0346" w:rsidRPr="005F2717">
        <w:t>онституции</w:t>
      </w:r>
      <w:r w:rsidR="000D65F4" w:rsidRPr="005F2717">
        <w:t xml:space="preserve"> и Хартии имеют приоритет</w:t>
      </w:r>
      <w:r w:rsidR="00C70D1A" w:rsidRPr="005F2717">
        <w:t xml:space="preserve"> над </w:t>
      </w:r>
      <w:r w:rsidR="00E63080">
        <w:t>положениями</w:t>
      </w:r>
      <w:r w:rsidR="00C70D1A" w:rsidRPr="005F2717">
        <w:t xml:space="preserve"> У</w:t>
      </w:r>
      <w:r w:rsidR="000D65F4" w:rsidRPr="005F2717">
        <w:t xml:space="preserve">головного кодекса, </w:t>
      </w:r>
      <w:r w:rsidR="00C70D1A" w:rsidRPr="005F2717">
        <w:t>У</w:t>
      </w:r>
      <w:r w:rsidR="000D65F4" w:rsidRPr="005F2717">
        <w:t xml:space="preserve">головно-процессуального кодекса, </w:t>
      </w:r>
      <w:r w:rsidR="00C70D1A" w:rsidRPr="005F2717">
        <w:t>Гражданского кодекса и С</w:t>
      </w:r>
      <w:r w:rsidR="000D65F4" w:rsidRPr="005F2717">
        <w:t>емейного кодекса.  Согласно статьи 10 Конституции</w:t>
      </w:r>
      <w:r w:rsidR="00C70D1A" w:rsidRPr="005F2717">
        <w:t xml:space="preserve">, </w:t>
      </w:r>
      <w:r w:rsidR="00E63080">
        <w:t xml:space="preserve">которая </w:t>
      </w:r>
      <w:r w:rsidR="00C70D1A" w:rsidRPr="005F2717">
        <w:t>призна</w:t>
      </w:r>
      <w:r w:rsidR="00E63080">
        <w:t>ет за</w:t>
      </w:r>
      <w:r w:rsidR="00C70D1A" w:rsidRPr="005F2717">
        <w:t xml:space="preserve"> международны</w:t>
      </w:r>
      <w:r w:rsidR="00E63080">
        <w:t>ми</w:t>
      </w:r>
      <w:r w:rsidR="00C70D1A" w:rsidRPr="005F2717">
        <w:t xml:space="preserve"> правозащитны</w:t>
      </w:r>
      <w:r w:rsidR="00E63080">
        <w:t>ми</w:t>
      </w:r>
      <w:r w:rsidR="00C70D1A" w:rsidRPr="005F2717">
        <w:t xml:space="preserve"> инструмент</w:t>
      </w:r>
      <w:r w:rsidR="00E63080">
        <w:t>ами</w:t>
      </w:r>
      <w:r w:rsidR="00C70D1A" w:rsidRPr="005F2717">
        <w:t>, ратифицированны</w:t>
      </w:r>
      <w:r w:rsidR="00E63080">
        <w:t>ми</w:t>
      </w:r>
      <w:r w:rsidR="00C70D1A" w:rsidRPr="005F2717">
        <w:t xml:space="preserve"> Республикой, прямую обязательную силу и при</w:t>
      </w:r>
      <w:r w:rsidR="00E63080">
        <w:t>оритет</w:t>
      </w:r>
      <w:r w:rsidR="00C70D1A" w:rsidRPr="005F2717">
        <w:t xml:space="preserve"> над внутренн</w:t>
      </w:r>
      <w:r w:rsidR="00E63080">
        <w:t>и</w:t>
      </w:r>
      <w:r w:rsidR="00C70D1A" w:rsidRPr="005F2717">
        <w:t xml:space="preserve">м законодательством, Пакт (МПГПП) занимает привилегированное положение в архитектуре внутреннего права.  Большинство его положений </w:t>
      </w:r>
      <w:r w:rsidR="00BD203D">
        <w:t>внесено</w:t>
      </w:r>
      <w:r w:rsidR="00C70D1A" w:rsidRPr="005F2717">
        <w:t xml:space="preserve"> во внутреннее законодател</w:t>
      </w:r>
      <w:r w:rsidR="00BD203D">
        <w:t>ьство через конкретные законы.  Г</w:t>
      </w:r>
      <w:r w:rsidR="00C70D1A" w:rsidRPr="005F2717">
        <w:t xml:space="preserve">орячие дискуссии </w:t>
      </w:r>
      <w:r w:rsidR="00BD203D">
        <w:t>вызывает</w:t>
      </w:r>
      <w:r w:rsidR="00C70D1A" w:rsidRPr="005F2717">
        <w:t xml:space="preserve"> </w:t>
      </w:r>
      <w:r w:rsidR="000A0346" w:rsidRPr="005F2717">
        <w:t>коллизи</w:t>
      </w:r>
      <w:r w:rsidR="00BD203D">
        <w:t>я положений</w:t>
      </w:r>
      <w:r w:rsidR="00C70D1A" w:rsidRPr="005F2717">
        <w:t xml:space="preserve"> Пакт</w:t>
      </w:r>
      <w:r w:rsidR="00E26D72">
        <w:t>а</w:t>
      </w:r>
      <w:r w:rsidR="00C70D1A" w:rsidRPr="005F2717">
        <w:t xml:space="preserve"> и новой Харти</w:t>
      </w:r>
      <w:r w:rsidR="00E26D72">
        <w:t>и</w:t>
      </w:r>
      <w:r w:rsidR="00C70D1A" w:rsidRPr="005F2717">
        <w:t xml:space="preserve">, </w:t>
      </w:r>
      <w:r w:rsidR="00E26D72">
        <w:t>но</w:t>
      </w:r>
      <w:r w:rsidR="00C70D1A" w:rsidRPr="005F2717">
        <w:t xml:space="preserve"> в стране еще </w:t>
      </w:r>
      <w:r w:rsidR="00E26D72">
        <w:t xml:space="preserve">не создано </w:t>
      </w:r>
      <w:r w:rsidR="00C70D1A" w:rsidRPr="005F2717">
        <w:t xml:space="preserve">механизма для решения такой </w:t>
      </w:r>
      <w:r w:rsidR="000A0346" w:rsidRPr="005F2717">
        <w:t>коллизии</w:t>
      </w:r>
      <w:r w:rsidR="00C70D1A" w:rsidRPr="005F2717">
        <w:t xml:space="preserve">.  Чешское законодательство в некоторых случаях может обеспечивать более широкую защиту основных прав </w:t>
      </w:r>
      <w:r w:rsidR="000A0346" w:rsidRPr="005F2717">
        <w:t>человека</w:t>
      </w:r>
      <w:r w:rsidR="00C70D1A" w:rsidRPr="005F2717">
        <w:t>, чем Пакт.  По его личному мнению, Пакт</w:t>
      </w:r>
      <w:r w:rsidR="009538D6">
        <w:t xml:space="preserve">, </w:t>
      </w:r>
      <w:r w:rsidR="009538D6" w:rsidRPr="005F2717">
        <w:t>несомненно,</w:t>
      </w:r>
      <w:r w:rsidR="00C70D1A" w:rsidRPr="005F2717">
        <w:t xml:space="preserve"> имеет значительно большую правовую силу, чем Конституция Республики, однако этот вопрос </w:t>
      </w:r>
      <w:r w:rsidR="00BA4A62">
        <w:t>будет урегулирован в процессе коди</w:t>
      </w:r>
      <w:r w:rsidR="00C70D1A" w:rsidRPr="005F2717">
        <w:t>фикации.</w:t>
      </w:r>
    </w:p>
    <w:p w:rsidR="00C70D1A" w:rsidRPr="005F2717" w:rsidRDefault="00C70D1A" w:rsidP="008D4BB2"/>
    <w:p w:rsidR="00C70D1A" w:rsidRPr="005F2717" w:rsidRDefault="00C70D1A" w:rsidP="008D4BB2">
      <w:r w:rsidRPr="005F2717">
        <w:t>30.</w:t>
      </w:r>
      <w:r w:rsidRPr="005F2717">
        <w:tab/>
      </w:r>
      <w:r w:rsidRPr="005F2717">
        <w:rPr>
          <w:u w:val="single"/>
        </w:rPr>
        <w:t>Г-н БУРЕШ</w:t>
      </w:r>
      <w:r w:rsidRPr="005F2717">
        <w:t xml:space="preserve"> (Чешская Республика) отвечает на вопросы о</w:t>
      </w:r>
      <w:r w:rsidR="003E45D0">
        <w:t>б изнасилованиях</w:t>
      </w:r>
      <w:r w:rsidRPr="005F2717">
        <w:t>, торговле женщинами и насилии в отношении женщин.  Правительство уделяет большое внимание борьб</w:t>
      </w:r>
      <w:r w:rsidR="00420BCF">
        <w:t>е с проявлениями</w:t>
      </w:r>
      <w:r w:rsidRPr="005F2717">
        <w:t xml:space="preserve"> полов</w:t>
      </w:r>
      <w:r w:rsidR="00420BCF">
        <w:t>ого</w:t>
      </w:r>
      <w:r w:rsidRPr="005F2717">
        <w:t xml:space="preserve"> насили</w:t>
      </w:r>
      <w:r w:rsidR="00420BCF">
        <w:t>я</w:t>
      </w:r>
      <w:r w:rsidRPr="005F2717">
        <w:t xml:space="preserve"> в отношении детей.  Такое насилие является уголовным преступлением, влекущим наказание в форме тюремного заключения сроком до восьми лет.  Различные типы сексуального насилия </w:t>
      </w:r>
      <w:r w:rsidR="000A0346" w:rsidRPr="005F2717">
        <w:t>рассматриваются</w:t>
      </w:r>
      <w:r w:rsidRPr="005F2717">
        <w:t xml:space="preserve"> в пунктах 215, 217, 242 и 243 Уголовного кодекса.  Естественно, что нормы уголовного права могут быть</w:t>
      </w:r>
      <w:r w:rsidR="000A0346" w:rsidRPr="005F2717">
        <w:t xml:space="preserve"> </w:t>
      </w:r>
      <w:r w:rsidRPr="005F2717">
        <w:t xml:space="preserve">применены только </w:t>
      </w:r>
      <w:r w:rsidR="00EA4707">
        <w:t>после того, как было</w:t>
      </w:r>
      <w:r w:rsidR="008564BB">
        <w:t xml:space="preserve"> заявлено о</w:t>
      </w:r>
      <w:r w:rsidRPr="005F2717">
        <w:t xml:space="preserve"> случа</w:t>
      </w:r>
      <w:r w:rsidR="008564BB">
        <w:t>е проявления</w:t>
      </w:r>
      <w:r w:rsidRPr="005F2717">
        <w:t xml:space="preserve"> </w:t>
      </w:r>
      <w:r w:rsidR="00420BCF">
        <w:t>полового</w:t>
      </w:r>
      <w:r w:rsidRPr="005F2717">
        <w:t xml:space="preserve"> насилия </w:t>
      </w:r>
      <w:r w:rsidR="008564BB">
        <w:t xml:space="preserve">и </w:t>
      </w:r>
      <w:r w:rsidRPr="005F2717">
        <w:t>собраны необходимые доказательства.  За последние годы была проведена большая работа</w:t>
      </w:r>
      <w:r w:rsidR="002E1DC2" w:rsidRPr="005F2717">
        <w:t xml:space="preserve"> по отслеживанию положения с насилием любого типа против </w:t>
      </w:r>
      <w:r w:rsidR="000A0346" w:rsidRPr="005F2717">
        <w:t>детей</w:t>
      </w:r>
      <w:r w:rsidR="002E1DC2" w:rsidRPr="005F2717">
        <w:t xml:space="preserve"> в рамках п</w:t>
      </w:r>
      <w:r w:rsidR="008564BB">
        <w:t>оказательного</w:t>
      </w:r>
      <w:r w:rsidR="002E1DC2" w:rsidRPr="005F2717">
        <w:t xml:space="preserve"> проекта, в соответствии с которым окружные управления, </w:t>
      </w:r>
      <w:r w:rsidR="008564BB">
        <w:t xml:space="preserve">сотрудники </w:t>
      </w:r>
      <w:r w:rsidR="002E1DC2" w:rsidRPr="005F2717">
        <w:t>полици</w:t>
      </w:r>
      <w:r w:rsidR="008564BB">
        <w:t>и</w:t>
      </w:r>
      <w:r w:rsidR="002E1DC2" w:rsidRPr="005F2717">
        <w:t xml:space="preserve"> и социальные работники </w:t>
      </w:r>
      <w:r w:rsidR="008564BB">
        <w:t xml:space="preserve">занимались </w:t>
      </w:r>
      <w:r w:rsidR="002E1DC2" w:rsidRPr="005F2717">
        <w:t>с</w:t>
      </w:r>
      <w:r w:rsidR="0046457A">
        <w:t>бором</w:t>
      </w:r>
      <w:r w:rsidR="002E1DC2" w:rsidRPr="005F2717">
        <w:t xml:space="preserve"> сведени</w:t>
      </w:r>
      <w:r w:rsidR="0046457A">
        <w:t>й</w:t>
      </w:r>
      <w:r w:rsidR="002E1DC2" w:rsidRPr="005F2717">
        <w:t xml:space="preserve"> </w:t>
      </w:r>
      <w:r w:rsidR="00086A9C" w:rsidRPr="005F2717">
        <w:t>обо</w:t>
      </w:r>
      <w:r w:rsidR="002E1DC2" w:rsidRPr="005F2717">
        <w:t xml:space="preserve"> всех инцидентах, связанных с плохим обращением или </w:t>
      </w:r>
      <w:r w:rsidR="0046457A">
        <w:t>половым</w:t>
      </w:r>
      <w:r w:rsidR="002E1DC2" w:rsidRPr="005F2717">
        <w:t xml:space="preserve"> насилием в отношении детей.  </w:t>
      </w:r>
      <w:r w:rsidR="0046457A">
        <w:t>Была проведена широкая</w:t>
      </w:r>
      <w:r w:rsidR="002E1DC2" w:rsidRPr="005F2717">
        <w:t xml:space="preserve"> дискуссия относительно того, как можно заставить работать систему мониторинга и </w:t>
      </w:r>
      <w:r w:rsidR="0046457A">
        <w:t xml:space="preserve">при этом </w:t>
      </w:r>
      <w:r w:rsidR="002E1DC2" w:rsidRPr="005F2717">
        <w:t xml:space="preserve">избежать злоупотребления личными данными.  Еще один подход к </w:t>
      </w:r>
      <w:r w:rsidR="0046457A">
        <w:t xml:space="preserve">решению </w:t>
      </w:r>
      <w:r w:rsidR="002E1DC2" w:rsidRPr="005F2717">
        <w:t>этой проблем</w:t>
      </w:r>
      <w:r w:rsidR="0046457A">
        <w:t>ы</w:t>
      </w:r>
      <w:r w:rsidR="002E1DC2" w:rsidRPr="005F2717">
        <w:t xml:space="preserve"> состоит в оказании поддержки </w:t>
      </w:r>
      <w:r w:rsidR="0046457A">
        <w:t xml:space="preserve">деятельности </w:t>
      </w:r>
      <w:r w:rsidR="002E1DC2" w:rsidRPr="005F2717">
        <w:t>НПО, которы</w:t>
      </w:r>
      <w:r w:rsidR="00D12112">
        <w:t>е умеют</w:t>
      </w:r>
      <w:r w:rsidR="002E1DC2" w:rsidRPr="005F2717">
        <w:t xml:space="preserve"> </w:t>
      </w:r>
      <w:r w:rsidR="00D12112">
        <w:t xml:space="preserve">проявить </w:t>
      </w:r>
      <w:r w:rsidR="002E1DC2" w:rsidRPr="005F2717">
        <w:t>гибко</w:t>
      </w:r>
      <w:r w:rsidR="00D12112">
        <w:t>сть при работе на этом деликатном направлении</w:t>
      </w:r>
      <w:r w:rsidR="002E1DC2" w:rsidRPr="005F2717">
        <w:t xml:space="preserve">.  У систем "телефонов доверия" и советников по делам детей есть возможность собирать информацию у </w:t>
      </w:r>
      <w:r w:rsidR="00D12112">
        <w:t>своих подопечных</w:t>
      </w:r>
      <w:r w:rsidR="002E1DC2" w:rsidRPr="005F2717">
        <w:t>, оказывать</w:t>
      </w:r>
      <w:r w:rsidR="00D12112">
        <w:t xml:space="preserve"> им необходимую помощь</w:t>
      </w:r>
      <w:r w:rsidR="002E1DC2" w:rsidRPr="005F2717">
        <w:t xml:space="preserve"> и затем </w:t>
      </w:r>
      <w:r w:rsidR="008F12DB">
        <w:t>связываться</w:t>
      </w:r>
      <w:r w:rsidR="002E1DC2" w:rsidRPr="005F2717">
        <w:t xml:space="preserve"> с государственными властями.  Основная часть финансирования поступает </w:t>
      </w:r>
      <w:r w:rsidR="008F12DB">
        <w:t>в форме</w:t>
      </w:r>
      <w:r w:rsidR="002E1DC2" w:rsidRPr="005F2717">
        <w:t xml:space="preserve"> правительственных субсидий.</w:t>
      </w:r>
    </w:p>
    <w:p w:rsidR="002E1DC2" w:rsidRPr="005F2717" w:rsidRDefault="002E1DC2" w:rsidP="008D4BB2"/>
    <w:p w:rsidR="001618B7" w:rsidRPr="005F2717" w:rsidRDefault="001618B7" w:rsidP="008D4BB2">
      <w:r w:rsidRPr="005F2717">
        <w:t>31.</w:t>
      </w:r>
      <w:r w:rsidRPr="005F2717">
        <w:tab/>
        <w:t xml:space="preserve">В очень серьезных ситуациях может </w:t>
      </w:r>
      <w:r w:rsidR="008F12DB">
        <w:t xml:space="preserve">потребоваться </w:t>
      </w:r>
      <w:r w:rsidRPr="005F2717">
        <w:t>предостав</w:t>
      </w:r>
      <w:r w:rsidR="00F3471E">
        <w:t>ление жертвами</w:t>
      </w:r>
      <w:r w:rsidRPr="005F2717">
        <w:t xml:space="preserve">, </w:t>
      </w:r>
      <w:r w:rsidR="00F3471E">
        <w:t>к примеру</w:t>
      </w:r>
      <w:r w:rsidRPr="005F2717">
        <w:t>, матер</w:t>
      </w:r>
      <w:r w:rsidR="00F3471E">
        <w:t>ям</w:t>
      </w:r>
      <w:r w:rsidRPr="005F2717">
        <w:t xml:space="preserve"> с детьми</w:t>
      </w:r>
      <w:r w:rsidR="00F3471E">
        <w:t>, временного убежища</w:t>
      </w:r>
      <w:r w:rsidRPr="005F2717">
        <w:t xml:space="preserve">.  </w:t>
      </w:r>
      <w:r w:rsidR="00F3471E">
        <w:t>Строительство</w:t>
      </w:r>
      <w:r w:rsidRPr="005F2717">
        <w:t xml:space="preserve"> таких приютов финансир</w:t>
      </w:r>
      <w:r w:rsidR="00F3471E">
        <w:t>уется</w:t>
      </w:r>
      <w:r w:rsidRPr="005F2717">
        <w:t xml:space="preserve"> государством</w:t>
      </w:r>
      <w:r w:rsidR="00F3471E">
        <w:t xml:space="preserve"> в рамках </w:t>
      </w:r>
      <w:r w:rsidRPr="005F2717">
        <w:t xml:space="preserve">программы по предупреждению преступности.  </w:t>
      </w:r>
      <w:r w:rsidR="00731B2B">
        <w:t>Организуются</w:t>
      </w:r>
      <w:r w:rsidRPr="005F2717">
        <w:t xml:space="preserve"> информационно-пропагандистские кампании по </w:t>
      </w:r>
      <w:r w:rsidR="00731B2B">
        <w:t>проблематике</w:t>
      </w:r>
      <w:r w:rsidRPr="005F2717">
        <w:t xml:space="preserve"> насилия над детьми, ориентированные на население в целом, учителей и общественные организации, в ходе которых их призыва</w:t>
      </w:r>
      <w:r w:rsidR="00731B2B">
        <w:t xml:space="preserve">ют </w:t>
      </w:r>
      <w:r w:rsidR="00731B2B" w:rsidRPr="005F2717">
        <w:t xml:space="preserve">сигнализировать в неправительственные организации или компетентные </w:t>
      </w:r>
      <w:r w:rsidR="00FD04AB">
        <w:t>инстанции о замеченных</w:t>
      </w:r>
      <w:r w:rsidRPr="005F2717">
        <w:t xml:space="preserve"> признак</w:t>
      </w:r>
      <w:r w:rsidR="00FD04AB">
        <w:t>ах проявления п</w:t>
      </w:r>
      <w:r w:rsidRPr="005F2717">
        <w:t xml:space="preserve">олового насилия </w:t>
      </w:r>
      <w:r w:rsidR="00FD04AB">
        <w:t>в отношении детей</w:t>
      </w:r>
      <w:r w:rsidRPr="005F2717">
        <w:t xml:space="preserve">.  Четырьмя годами ранее министерство внутренних дел создало специальный отдел по борьбе с </w:t>
      </w:r>
      <w:r w:rsidR="00FD04AB">
        <w:t>подростковой</w:t>
      </w:r>
      <w:r w:rsidRPr="005F2717">
        <w:t xml:space="preserve"> преступностью, и в каждом округе существует специальное подразделение криминальной полиции для расследования случаев насилия над детьми.  Были внедрены новые методы </w:t>
      </w:r>
      <w:r w:rsidR="000A0346" w:rsidRPr="005F2717">
        <w:t>расследования</w:t>
      </w:r>
      <w:r w:rsidRPr="005F2717">
        <w:t xml:space="preserve"> полового насилия, такие, как использование </w:t>
      </w:r>
      <w:r w:rsidR="000A0346" w:rsidRPr="005F2717">
        <w:t>манекенов</w:t>
      </w:r>
      <w:r w:rsidRPr="005F2717">
        <w:t>.  Прилагаются усилия для выделения специальных</w:t>
      </w:r>
      <w:r w:rsidR="00FD04AB">
        <w:t xml:space="preserve"> служебных</w:t>
      </w:r>
      <w:r w:rsidRPr="005F2717">
        <w:t xml:space="preserve"> помещений для </w:t>
      </w:r>
      <w:r w:rsidR="00FD04AB">
        <w:t>расследования</w:t>
      </w:r>
      <w:r w:rsidRPr="005F2717">
        <w:t xml:space="preserve"> преступлений в отношении детей или случаев </w:t>
      </w:r>
      <w:r w:rsidR="00FD04AB">
        <w:t xml:space="preserve">их </w:t>
      </w:r>
      <w:r w:rsidRPr="005F2717">
        <w:t xml:space="preserve">изнасилования, </w:t>
      </w:r>
      <w:r w:rsidR="008356BE">
        <w:t>в которых созданы более приемлемые</w:t>
      </w:r>
      <w:r w:rsidRPr="005F2717">
        <w:t xml:space="preserve">, чем </w:t>
      </w:r>
      <w:r w:rsidR="008356BE">
        <w:t xml:space="preserve">в </w:t>
      </w:r>
      <w:r w:rsidRPr="005F2717">
        <w:t>полицейск</w:t>
      </w:r>
      <w:r w:rsidR="008356BE">
        <w:t>ом</w:t>
      </w:r>
      <w:r w:rsidRPr="005F2717">
        <w:t xml:space="preserve"> участ</w:t>
      </w:r>
      <w:r w:rsidR="008356BE">
        <w:t>ке</w:t>
      </w:r>
      <w:r w:rsidRPr="005F2717">
        <w:t xml:space="preserve">, </w:t>
      </w:r>
      <w:r w:rsidR="008356BE">
        <w:t>условия, позволяющие</w:t>
      </w:r>
      <w:r w:rsidRPr="005F2717">
        <w:t xml:space="preserve"> избежа</w:t>
      </w:r>
      <w:r w:rsidR="008356BE">
        <w:t>ть</w:t>
      </w:r>
      <w:r w:rsidRPr="005F2717">
        <w:t xml:space="preserve"> вторичн</w:t>
      </w:r>
      <w:r w:rsidR="00A247FD">
        <w:t>ых мучений</w:t>
      </w:r>
      <w:r w:rsidRPr="005F2717">
        <w:t xml:space="preserve"> или унижени</w:t>
      </w:r>
      <w:r w:rsidR="00A247FD">
        <w:t>й пострадавших лиц</w:t>
      </w:r>
      <w:r w:rsidRPr="005F2717">
        <w:t>.</w:t>
      </w:r>
    </w:p>
    <w:p w:rsidR="001618B7" w:rsidRPr="005F2717" w:rsidRDefault="001618B7" w:rsidP="008D4BB2"/>
    <w:p w:rsidR="001618B7" w:rsidRPr="005F2717" w:rsidRDefault="001618B7" w:rsidP="008D4BB2">
      <w:r w:rsidRPr="005F2717">
        <w:t>32.</w:t>
      </w:r>
      <w:r w:rsidRPr="005F2717">
        <w:tab/>
        <w:t>Переходя к вопросу о сексуальной эксплуатации детей, торговл</w:t>
      </w:r>
      <w:r w:rsidR="00A247FD">
        <w:t>е ими</w:t>
      </w:r>
      <w:r w:rsidRPr="005F2717">
        <w:t xml:space="preserve"> и детской проституции, он сообщает, что за последние десять лет был зарегистрирован лишь один случай торговли детьми.  Несколько более распространенным явлением является детская проституция и детская порнография.  В июле 2000 года был</w:t>
      </w:r>
      <w:r w:rsidR="000A0346" w:rsidRPr="005F2717">
        <w:t xml:space="preserve"> </w:t>
      </w:r>
      <w:r w:rsidRPr="005F2717">
        <w:t>принят национальный план действий на уровне правительства, предусматривающий как законодательные, так и практические меры для борьбы с этой проблемой.</w:t>
      </w:r>
    </w:p>
    <w:p w:rsidR="001618B7" w:rsidRPr="005F2717" w:rsidRDefault="001618B7" w:rsidP="008D4BB2"/>
    <w:p w:rsidR="001618B7" w:rsidRPr="005F2717" w:rsidRDefault="001618B7" w:rsidP="008D4BB2">
      <w:r w:rsidRPr="005F2717">
        <w:t>33.</w:t>
      </w:r>
      <w:r w:rsidRPr="005F2717">
        <w:tab/>
      </w:r>
      <w:r w:rsidR="006909EE">
        <w:t>Статистика составляется только по</w:t>
      </w:r>
      <w:r w:rsidRPr="005F2717">
        <w:t xml:space="preserve"> уголовны</w:t>
      </w:r>
      <w:r w:rsidR="006909EE">
        <w:t>м</w:t>
      </w:r>
      <w:r w:rsidRPr="005F2717">
        <w:t xml:space="preserve"> дела</w:t>
      </w:r>
      <w:r w:rsidR="006909EE">
        <w:t>м</w:t>
      </w:r>
      <w:r w:rsidRPr="005F2717">
        <w:t>,</w:t>
      </w:r>
      <w:r w:rsidR="006909EE">
        <w:t xml:space="preserve"> связанным с</w:t>
      </w:r>
      <w:r w:rsidRPr="005F2717">
        <w:t xml:space="preserve"> таки</w:t>
      </w:r>
      <w:r w:rsidR="006909EE">
        <w:t>ми преступлениями</w:t>
      </w:r>
      <w:r w:rsidRPr="005F2717">
        <w:t>, как изнасиловани</w:t>
      </w:r>
      <w:r w:rsidR="006909EE">
        <w:t>я</w:t>
      </w:r>
      <w:r w:rsidRPr="005F2717">
        <w:t xml:space="preserve"> и убийств</w:t>
      </w:r>
      <w:r w:rsidR="006909EE">
        <w:t>а</w:t>
      </w:r>
      <w:r w:rsidRPr="005F2717">
        <w:t xml:space="preserve">, и отсутствует </w:t>
      </w:r>
      <w:r w:rsidR="006909EE">
        <w:t>достоверная</w:t>
      </w:r>
      <w:r w:rsidRPr="005F2717">
        <w:t xml:space="preserve"> информация о </w:t>
      </w:r>
      <w:r w:rsidR="006909EE">
        <w:t>пострадавших</w:t>
      </w:r>
      <w:r w:rsidRPr="005F2717">
        <w:t xml:space="preserve">.  В настоящее время предпринимаются попытки получить подробные сведения о </w:t>
      </w:r>
      <w:r w:rsidR="006909EE">
        <w:t>пострадавших</w:t>
      </w:r>
      <w:r w:rsidRPr="005F2717">
        <w:t xml:space="preserve">, в том числе жертвах насилия в семье.  Процесс </w:t>
      </w:r>
      <w:r w:rsidR="006909EE">
        <w:t>дачи показаний</w:t>
      </w:r>
      <w:r w:rsidR="00007EE7">
        <w:t xml:space="preserve"> по </w:t>
      </w:r>
      <w:r w:rsidRPr="005F2717">
        <w:t>дела</w:t>
      </w:r>
      <w:r w:rsidR="00007EE7">
        <w:t>м</w:t>
      </w:r>
      <w:r w:rsidRPr="005F2717">
        <w:t xml:space="preserve"> об изнасиловании и половом насилии зачастую </w:t>
      </w:r>
      <w:r w:rsidR="00007EE7">
        <w:t xml:space="preserve">бывает </w:t>
      </w:r>
      <w:r w:rsidRPr="005F2717">
        <w:t>очень болезнен</w:t>
      </w:r>
      <w:r w:rsidR="00007EE7">
        <w:t>ным</w:t>
      </w:r>
      <w:r w:rsidRPr="005F2717">
        <w:t xml:space="preserve"> для </w:t>
      </w:r>
      <w:r w:rsidR="00007EE7">
        <w:t>пострадавших</w:t>
      </w:r>
      <w:r w:rsidRPr="005F2717">
        <w:t xml:space="preserve">, и власти в настоящее время стремятся к </w:t>
      </w:r>
      <w:r w:rsidR="00007EE7">
        <w:t>тому, чтобы ограничиться одноразовой дачей показаний</w:t>
      </w:r>
      <w:r w:rsidR="0043321F">
        <w:t xml:space="preserve"> пострадавшими</w:t>
      </w:r>
      <w:r w:rsidRPr="005F2717">
        <w:t xml:space="preserve">, с тем чтобы </w:t>
      </w:r>
      <w:r w:rsidR="0043321F">
        <w:t>им не нужно было участвовать в процедуре повторно</w:t>
      </w:r>
      <w:r w:rsidRPr="005F2717">
        <w:t>.  Однако такой подход приветствуют</w:t>
      </w:r>
      <w:r w:rsidR="0043321F">
        <w:t xml:space="preserve">ся далеко </w:t>
      </w:r>
      <w:r w:rsidRPr="005F2717">
        <w:t>не все</w:t>
      </w:r>
      <w:r w:rsidR="0043321F">
        <w:t>ми</w:t>
      </w:r>
      <w:r w:rsidRPr="005F2717">
        <w:t xml:space="preserve"> суд</w:t>
      </w:r>
      <w:r w:rsidR="0043321F">
        <w:t>ами</w:t>
      </w:r>
      <w:r w:rsidRPr="005F2717">
        <w:t>.</w:t>
      </w:r>
    </w:p>
    <w:p w:rsidR="001618B7" w:rsidRPr="005F2717" w:rsidRDefault="001618B7" w:rsidP="008D4BB2"/>
    <w:p w:rsidR="001618B7" w:rsidRPr="005F2717" w:rsidRDefault="001618B7" w:rsidP="008D4BB2">
      <w:r w:rsidRPr="005F2717">
        <w:t>34.</w:t>
      </w:r>
      <w:r w:rsidRPr="005F2717">
        <w:tab/>
        <w:t xml:space="preserve">Нет возможности </w:t>
      </w:r>
      <w:r w:rsidR="00441179">
        <w:t>со</w:t>
      </w:r>
      <w:r w:rsidRPr="005F2717">
        <w:t xml:space="preserve">поставить Чешскую Республику с другими странами по частотности случаев </w:t>
      </w:r>
      <w:r w:rsidR="00441179">
        <w:t xml:space="preserve">проявления </w:t>
      </w:r>
      <w:r w:rsidRPr="005F2717">
        <w:t xml:space="preserve">насилия.  Не все проблемы, сообщаемые по </w:t>
      </w:r>
      <w:r w:rsidR="00441179">
        <w:t>«телефонам</w:t>
      </w:r>
      <w:r w:rsidRPr="005F2717">
        <w:t xml:space="preserve"> доверия</w:t>
      </w:r>
      <w:r w:rsidR="00441179">
        <w:t>»</w:t>
      </w:r>
      <w:r w:rsidRPr="005F2717">
        <w:t xml:space="preserve"> для детей или через иные каналы, </w:t>
      </w:r>
      <w:r w:rsidR="004D2E3F">
        <w:t>связаны с поведением,</w:t>
      </w:r>
      <w:r w:rsidRPr="005F2717">
        <w:t xml:space="preserve"> квалифицир</w:t>
      </w:r>
      <w:r w:rsidR="004D2E3F">
        <w:t>уемым как</w:t>
      </w:r>
      <w:r w:rsidRPr="005F2717">
        <w:t xml:space="preserve"> </w:t>
      </w:r>
      <w:r w:rsidR="004D2E3F">
        <w:t>уголовные</w:t>
      </w:r>
      <w:r w:rsidRPr="005F2717">
        <w:t xml:space="preserve"> преступлени</w:t>
      </w:r>
      <w:r w:rsidR="004D2E3F">
        <w:t>я</w:t>
      </w:r>
      <w:r w:rsidRPr="005F2717">
        <w:t xml:space="preserve">.  Республика принимает усилия </w:t>
      </w:r>
      <w:r w:rsidR="004D2E3F">
        <w:t xml:space="preserve">по </w:t>
      </w:r>
      <w:r w:rsidRPr="005F2717">
        <w:t>нала</w:t>
      </w:r>
      <w:r w:rsidR="004D2E3F">
        <w:t>живанию</w:t>
      </w:r>
      <w:r w:rsidRPr="005F2717">
        <w:t xml:space="preserve"> сотрудничеств</w:t>
      </w:r>
      <w:r w:rsidR="004D2E3F">
        <w:t>а</w:t>
      </w:r>
      <w:r w:rsidRPr="005F2717">
        <w:t xml:space="preserve"> со странами-соседями </w:t>
      </w:r>
      <w:r w:rsidR="004D2E3F">
        <w:t>в целях совершенствования</w:t>
      </w:r>
      <w:r w:rsidRPr="005F2717">
        <w:t xml:space="preserve"> работы по</w:t>
      </w:r>
      <w:r w:rsidR="000A0346" w:rsidRPr="005F2717">
        <w:t xml:space="preserve"> </w:t>
      </w:r>
      <w:r w:rsidRPr="005F2717">
        <w:t>сбору информации.</w:t>
      </w:r>
    </w:p>
    <w:p w:rsidR="001618B7" w:rsidRPr="005F2717" w:rsidRDefault="001618B7" w:rsidP="008D4BB2"/>
    <w:p w:rsidR="001618B7" w:rsidRPr="005F2717" w:rsidRDefault="001618B7" w:rsidP="008D4BB2">
      <w:r w:rsidRPr="005F2717">
        <w:t>35.</w:t>
      </w:r>
      <w:r w:rsidRPr="005F2717">
        <w:tab/>
        <w:t>В начале 90</w:t>
      </w:r>
      <w:r w:rsidRPr="005F2717">
        <w:noBreakHyphen/>
        <w:t>х годов насили</w:t>
      </w:r>
      <w:r w:rsidR="0082560A">
        <w:t>ю</w:t>
      </w:r>
      <w:r w:rsidRPr="005F2717">
        <w:t xml:space="preserve"> в семье </w:t>
      </w:r>
      <w:r w:rsidR="0082560A">
        <w:t>уделялось недостаточное внимание</w:t>
      </w:r>
      <w:r w:rsidR="001D42EA">
        <w:t>;</w:t>
      </w:r>
      <w:r w:rsidRPr="005F2717">
        <w:t xml:space="preserve"> теперь картина изменилась</w:t>
      </w:r>
      <w:r w:rsidR="001D42EA">
        <w:t>:</w:t>
      </w:r>
      <w:r w:rsidRPr="005F2717">
        <w:t xml:space="preserve"> правительство </w:t>
      </w:r>
      <w:r w:rsidR="001D42EA">
        <w:t>до конца</w:t>
      </w:r>
      <w:r w:rsidRPr="005F2717">
        <w:t xml:space="preserve"> </w:t>
      </w:r>
      <w:r w:rsidR="001D42EA">
        <w:t>осознает всю</w:t>
      </w:r>
      <w:r w:rsidRPr="005F2717">
        <w:t xml:space="preserve"> серьезн</w:t>
      </w:r>
      <w:r w:rsidR="001D42EA">
        <w:t>ость</w:t>
      </w:r>
      <w:r w:rsidRPr="005F2717">
        <w:t xml:space="preserve"> и масштаб</w:t>
      </w:r>
      <w:r w:rsidR="001D42EA">
        <w:t>ность</w:t>
      </w:r>
      <w:r w:rsidRPr="005F2717">
        <w:t xml:space="preserve"> этой проблемы.  </w:t>
      </w:r>
      <w:r w:rsidR="001D42EA">
        <w:t>Сотрудников обязывают</w:t>
      </w:r>
      <w:r w:rsidRPr="005F2717">
        <w:t xml:space="preserve"> проходит</w:t>
      </w:r>
      <w:r w:rsidR="001D42EA">
        <w:t>ь</w:t>
      </w:r>
      <w:r w:rsidRPr="005F2717">
        <w:t xml:space="preserve"> специальную подготовку для работы с жертвами.  До недавнего</w:t>
      </w:r>
      <w:r w:rsidR="000A0346" w:rsidRPr="005F2717">
        <w:t xml:space="preserve"> </w:t>
      </w:r>
      <w:r w:rsidRPr="005F2717">
        <w:t xml:space="preserve">времени </w:t>
      </w:r>
      <w:r w:rsidR="001D42EA">
        <w:t>отсутствовали достоверные</w:t>
      </w:r>
      <w:r w:rsidRPr="005F2717">
        <w:t xml:space="preserve"> данны</w:t>
      </w:r>
      <w:r w:rsidR="001D42EA">
        <w:t>е</w:t>
      </w:r>
      <w:r w:rsidRPr="005F2717">
        <w:t xml:space="preserve"> о насилии в семье, однако благодаря исследованиям, проведенным неправительственной организацией "Белый круг защиты"</w:t>
      </w:r>
      <w:r w:rsidR="001A5453" w:rsidRPr="005F2717">
        <w:t xml:space="preserve">, </w:t>
      </w:r>
      <w:r w:rsidR="001D42EA">
        <w:t>удалось</w:t>
      </w:r>
      <w:r w:rsidR="001A5453" w:rsidRPr="005F2717">
        <w:t xml:space="preserve"> понять</w:t>
      </w:r>
      <w:r w:rsidR="00000100">
        <w:t>, насколько</w:t>
      </w:r>
      <w:r w:rsidR="001A5453" w:rsidRPr="005F2717">
        <w:t xml:space="preserve"> серьезно</w:t>
      </w:r>
      <w:r w:rsidR="00000100">
        <w:t>й является эта</w:t>
      </w:r>
      <w:r w:rsidR="001A5453" w:rsidRPr="005F2717">
        <w:t xml:space="preserve"> проблем</w:t>
      </w:r>
      <w:r w:rsidR="00000100">
        <w:t>а</w:t>
      </w:r>
      <w:r w:rsidR="001A5453" w:rsidRPr="005F2717">
        <w:t xml:space="preserve">. Соответствующие правонарушения в достаточной степени охвачены </w:t>
      </w:r>
      <w:r w:rsidR="00000100">
        <w:t>У</w:t>
      </w:r>
      <w:r w:rsidR="001A5453" w:rsidRPr="005F2717">
        <w:t>головн</w:t>
      </w:r>
      <w:r w:rsidR="00000100">
        <w:t>ым</w:t>
      </w:r>
      <w:r w:rsidR="001A5453" w:rsidRPr="005F2717">
        <w:t xml:space="preserve"> кодекс</w:t>
      </w:r>
      <w:r w:rsidR="00000100">
        <w:t>ом</w:t>
      </w:r>
      <w:r w:rsidR="001A5453" w:rsidRPr="005F2717">
        <w:t xml:space="preserve">; </w:t>
      </w:r>
      <w:r w:rsidR="00000100">
        <w:t xml:space="preserve">но </w:t>
      </w:r>
      <w:r w:rsidR="00000100" w:rsidRPr="005F2717">
        <w:t>женщин</w:t>
      </w:r>
      <w:r w:rsidR="00000100">
        <w:t xml:space="preserve"> </w:t>
      </w:r>
      <w:r w:rsidR="001A5453" w:rsidRPr="005F2717">
        <w:t>трудно убедить</w:t>
      </w:r>
      <w:r w:rsidR="00000100">
        <w:t xml:space="preserve"> в необходимости дачи</w:t>
      </w:r>
      <w:r w:rsidR="001A5453" w:rsidRPr="005F2717">
        <w:t xml:space="preserve"> показани</w:t>
      </w:r>
      <w:r w:rsidR="00000100">
        <w:t>й</w:t>
      </w:r>
      <w:r w:rsidR="001A5453" w:rsidRPr="005F2717">
        <w:t xml:space="preserve"> против своих </w:t>
      </w:r>
      <w:r w:rsidR="00000100">
        <w:t>супругов</w:t>
      </w:r>
      <w:r w:rsidR="001A5453" w:rsidRPr="005F2717">
        <w:t xml:space="preserve">, и эту проблему необходимо </w:t>
      </w:r>
      <w:r w:rsidR="002623FF">
        <w:t xml:space="preserve">будет </w:t>
      </w:r>
      <w:r w:rsidR="001A5453" w:rsidRPr="005F2717">
        <w:t>реш</w:t>
      </w:r>
      <w:r w:rsidR="002623FF">
        <w:t>и</w:t>
      </w:r>
      <w:r w:rsidR="001A5453" w:rsidRPr="005F2717">
        <w:t>ть.</w:t>
      </w:r>
    </w:p>
    <w:p w:rsidR="001A5453" w:rsidRPr="005F2717" w:rsidRDefault="001A5453" w:rsidP="008D4BB2"/>
    <w:p w:rsidR="001A5453" w:rsidRPr="005F2717" w:rsidRDefault="001A5453" w:rsidP="008D4BB2">
      <w:r w:rsidRPr="005F2717">
        <w:t>36.</w:t>
      </w:r>
      <w:r w:rsidRPr="005F2717">
        <w:tab/>
        <w:t>До открытия чешск</w:t>
      </w:r>
      <w:r w:rsidR="002623FF">
        <w:t>ой</w:t>
      </w:r>
      <w:r w:rsidRPr="005F2717">
        <w:t xml:space="preserve"> </w:t>
      </w:r>
      <w:r w:rsidR="002623FF">
        <w:t xml:space="preserve">государственной </w:t>
      </w:r>
      <w:r w:rsidRPr="005F2717">
        <w:t>границ</w:t>
      </w:r>
      <w:r w:rsidR="002623FF">
        <w:t>ы</w:t>
      </w:r>
      <w:r w:rsidRPr="005F2717">
        <w:t xml:space="preserve"> 10 лет назад в стране </w:t>
      </w:r>
      <w:r w:rsidR="002623FF">
        <w:t xml:space="preserve">даже </w:t>
      </w:r>
      <w:r w:rsidRPr="005F2717">
        <w:t xml:space="preserve">не </w:t>
      </w:r>
      <w:r w:rsidR="002623FF">
        <w:t>слышали о проблеме</w:t>
      </w:r>
      <w:r w:rsidRPr="005F2717">
        <w:t xml:space="preserve"> торговл</w:t>
      </w:r>
      <w:r w:rsidR="002623FF">
        <w:t>и</w:t>
      </w:r>
      <w:r w:rsidRPr="005F2717">
        <w:t xml:space="preserve"> женщинами.  Однако теперь</w:t>
      </w:r>
      <w:r w:rsidR="002623FF">
        <w:t>,</w:t>
      </w:r>
      <w:r w:rsidRPr="005F2717">
        <w:t xml:space="preserve"> в силу </w:t>
      </w:r>
      <w:r w:rsidR="002623FF">
        <w:t xml:space="preserve">своего </w:t>
      </w:r>
      <w:r w:rsidRPr="005F2717">
        <w:t>географического положения</w:t>
      </w:r>
      <w:r w:rsidR="002623FF">
        <w:t xml:space="preserve">, </w:t>
      </w:r>
      <w:r w:rsidRPr="005F2717">
        <w:t>Республик</w:t>
      </w:r>
      <w:r w:rsidR="002623FF">
        <w:t>а</w:t>
      </w:r>
      <w:r w:rsidRPr="005F2717">
        <w:t xml:space="preserve"> </w:t>
      </w:r>
      <w:r w:rsidR="002623FF">
        <w:t xml:space="preserve">превратилась в </w:t>
      </w:r>
      <w:r w:rsidRPr="005F2717">
        <w:t>стран</w:t>
      </w:r>
      <w:r w:rsidR="002623FF">
        <w:t>у</w:t>
      </w:r>
      <w:r w:rsidRPr="005F2717">
        <w:t xml:space="preserve"> назначения для ввоза </w:t>
      </w:r>
      <w:r w:rsidR="00113527">
        <w:t>«белого</w:t>
      </w:r>
      <w:r w:rsidRPr="005F2717">
        <w:t xml:space="preserve"> товара</w:t>
      </w:r>
      <w:r w:rsidR="00113527">
        <w:t>»</w:t>
      </w:r>
      <w:r w:rsidRPr="005F2717">
        <w:t xml:space="preserve"> с Востока или с Балкан и стран</w:t>
      </w:r>
      <w:r w:rsidR="00113527">
        <w:t>у</w:t>
      </w:r>
      <w:r w:rsidRPr="005F2717">
        <w:t xml:space="preserve"> </w:t>
      </w:r>
      <w:r w:rsidR="00113527">
        <w:t xml:space="preserve">для </w:t>
      </w:r>
      <w:r w:rsidRPr="005F2717">
        <w:t xml:space="preserve">транзита на Запад.  Наблюдается также вывоз </w:t>
      </w:r>
      <w:r w:rsidR="00113527">
        <w:t xml:space="preserve">местных </w:t>
      </w:r>
      <w:r w:rsidRPr="005F2717">
        <w:t>девушек в Западную Европу, например</w:t>
      </w:r>
      <w:r w:rsidR="00D432DC" w:rsidRPr="005F2717">
        <w:t xml:space="preserve">, в Нидерланды и Францию.  Торговля женщинами полностью охвачена </w:t>
      </w:r>
      <w:r w:rsidR="00113527">
        <w:t>У</w:t>
      </w:r>
      <w:r w:rsidR="00D432DC" w:rsidRPr="005F2717">
        <w:t xml:space="preserve">головным кодексом.  Она наказуема тюремным заключением на срок до пяти лет </w:t>
      </w:r>
      <w:r w:rsidR="00113527">
        <w:t xml:space="preserve">в случае одиночного преступления </w:t>
      </w:r>
      <w:r w:rsidR="00D432DC" w:rsidRPr="005F2717">
        <w:t>и на срок до восьми лет в случае организованного преступления, как</w:t>
      </w:r>
      <w:r w:rsidR="00113527">
        <w:t>овым</w:t>
      </w:r>
      <w:r w:rsidR="00D432DC" w:rsidRPr="005F2717">
        <w:t xml:space="preserve"> оно обычно является.  Однако </w:t>
      </w:r>
      <w:r w:rsidR="00113527">
        <w:t xml:space="preserve">у жертв </w:t>
      </w:r>
      <w:r w:rsidR="00D432DC" w:rsidRPr="005F2717">
        <w:t xml:space="preserve">очень трудно получить показания в силу того, что </w:t>
      </w:r>
      <w:r w:rsidR="00530007">
        <w:t xml:space="preserve">о совершаемых </w:t>
      </w:r>
      <w:r w:rsidR="00D432DC" w:rsidRPr="005F2717">
        <w:t>преступны</w:t>
      </w:r>
      <w:r w:rsidR="00530007">
        <w:t>х</w:t>
      </w:r>
      <w:r w:rsidR="00D432DC" w:rsidRPr="005F2717">
        <w:t xml:space="preserve"> де</w:t>
      </w:r>
      <w:r w:rsidR="00530007">
        <w:t>йствиях</w:t>
      </w:r>
      <w:r w:rsidR="00D432DC" w:rsidRPr="005F2717">
        <w:t xml:space="preserve"> редко </w:t>
      </w:r>
      <w:r w:rsidR="00530007">
        <w:t>сообщается, к тому же</w:t>
      </w:r>
      <w:r w:rsidR="00D432DC" w:rsidRPr="005F2717">
        <w:t xml:space="preserve"> большая часть организованной преступности </w:t>
      </w:r>
      <w:r w:rsidR="00530007">
        <w:t>является делом рук</w:t>
      </w:r>
      <w:r w:rsidR="00D432DC" w:rsidRPr="005F2717">
        <w:t xml:space="preserve"> </w:t>
      </w:r>
      <w:r w:rsidR="00530007">
        <w:t xml:space="preserve">организованных преступных </w:t>
      </w:r>
      <w:r w:rsidR="00D432DC" w:rsidRPr="005F2717">
        <w:t>групп</w:t>
      </w:r>
      <w:r w:rsidR="00530007">
        <w:t>ировок</w:t>
      </w:r>
      <w:r w:rsidR="00D432DC" w:rsidRPr="005F2717">
        <w:t xml:space="preserve"> из </w:t>
      </w:r>
      <w:r w:rsidR="003070EE">
        <w:t xml:space="preserve">стран </w:t>
      </w:r>
      <w:r w:rsidR="00D432DC" w:rsidRPr="005F2717">
        <w:t xml:space="preserve">бывшего Советского Союза.  Чешская Республика в </w:t>
      </w:r>
      <w:r w:rsidR="003070EE">
        <w:t>структуре</w:t>
      </w:r>
      <w:r w:rsidR="00D432DC" w:rsidRPr="005F2717">
        <w:t xml:space="preserve"> отряда по борьбе с организованной преступностью </w:t>
      </w:r>
      <w:r w:rsidR="003070EE" w:rsidRPr="005F2717">
        <w:t>создала специальн</w:t>
      </w:r>
      <w:r w:rsidR="003070EE">
        <w:t>ое</w:t>
      </w:r>
      <w:r w:rsidR="003070EE" w:rsidRPr="005F2717">
        <w:t xml:space="preserve"> подразделени</w:t>
      </w:r>
      <w:r w:rsidR="003070EE">
        <w:t xml:space="preserve">е </w:t>
      </w:r>
      <w:r w:rsidR="00D432DC" w:rsidRPr="005F2717">
        <w:t>для решения проблемы торговли детьми и женщинами.  В это подразделение принимаются высококлассные специалисты, никак</w:t>
      </w:r>
      <w:r w:rsidR="003070EE">
        <w:t xml:space="preserve"> не</w:t>
      </w:r>
      <w:r w:rsidR="00D432DC" w:rsidRPr="005F2717">
        <w:t xml:space="preserve"> связ</w:t>
      </w:r>
      <w:r w:rsidR="003070EE">
        <w:t>анные</w:t>
      </w:r>
      <w:r w:rsidR="00D432DC" w:rsidRPr="005F2717">
        <w:t xml:space="preserve"> с местной полицией</w:t>
      </w:r>
      <w:r w:rsidR="003070EE">
        <w:t>,</w:t>
      </w:r>
      <w:r w:rsidR="00D432DC" w:rsidRPr="005F2717">
        <w:t xml:space="preserve"> во избежание коррупции.  Главная задача состоит в том, чтобы создать систему </w:t>
      </w:r>
      <w:r w:rsidR="003070EE">
        <w:t xml:space="preserve">временных </w:t>
      </w:r>
      <w:r w:rsidR="00D432DC" w:rsidRPr="005F2717">
        <w:t xml:space="preserve">убежищ для жертв и свидетелей, и в настоящее время при поддержке Управления Организации Объединенных Наций по </w:t>
      </w:r>
      <w:r w:rsidR="00C72D14">
        <w:t>контролю над</w:t>
      </w:r>
      <w:r w:rsidR="00D432DC" w:rsidRPr="005F2717">
        <w:t xml:space="preserve"> наркотиками и предупреждению преступности в Вене</w:t>
      </w:r>
      <w:r w:rsidR="00C72D14">
        <w:t xml:space="preserve"> и</w:t>
      </w:r>
      <w:r w:rsidR="00D432DC" w:rsidRPr="005F2717">
        <w:t xml:space="preserve"> в сотрудничестве с Польшей, Германией, Нидерландами, Австрией и Финляндией</w:t>
      </w:r>
      <w:r w:rsidR="00C72D14">
        <w:t xml:space="preserve"> </w:t>
      </w:r>
      <w:r w:rsidR="00C72D14" w:rsidRPr="005F2717">
        <w:t>выполняется целевой проект</w:t>
      </w:r>
      <w:r w:rsidR="00D432DC" w:rsidRPr="005F2717">
        <w:t>.  Ожидается, что этот проект, рассчитанный примерно</w:t>
      </w:r>
      <w:r w:rsidR="00C72D14">
        <w:t xml:space="preserve"> на</w:t>
      </w:r>
      <w:r w:rsidR="00D432DC" w:rsidRPr="005F2717">
        <w:t xml:space="preserve"> 19 месяцев, позволит создать прототип системы защиты, с помощью которой неправительственные организации в различных европейских странах смогут</w:t>
      </w:r>
      <w:r w:rsidR="00C72D14">
        <w:t xml:space="preserve"> заняться</w:t>
      </w:r>
      <w:r w:rsidR="00D432DC" w:rsidRPr="005F2717">
        <w:t xml:space="preserve"> реш</w:t>
      </w:r>
      <w:r w:rsidR="00C72D14">
        <w:t>ением</w:t>
      </w:r>
      <w:r w:rsidR="00D432DC" w:rsidRPr="005F2717">
        <w:t xml:space="preserve"> эт</w:t>
      </w:r>
      <w:r w:rsidR="00C72D14">
        <w:t>ой</w:t>
      </w:r>
      <w:r w:rsidR="00D432DC" w:rsidRPr="005F2717">
        <w:t xml:space="preserve"> проблем</w:t>
      </w:r>
      <w:r w:rsidR="00C72D14">
        <w:t>ы</w:t>
      </w:r>
      <w:r w:rsidR="00D432DC" w:rsidRPr="005F2717">
        <w:t>.</w:t>
      </w:r>
    </w:p>
    <w:p w:rsidR="00D432DC" w:rsidRPr="005F2717" w:rsidRDefault="00D432DC" w:rsidP="008D4BB2"/>
    <w:p w:rsidR="00D432DC" w:rsidRPr="005F2717" w:rsidRDefault="00D432DC" w:rsidP="008D4BB2">
      <w:r w:rsidRPr="005F2717">
        <w:t>37.</w:t>
      </w:r>
      <w:r w:rsidRPr="005F2717">
        <w:tab/>
      </w:r>
      <w:r w:rsidR="002A0CFC" w:rsidRPr="005F2717">
        <w:t xml:space="preserve">Имеющаяся статистика не всегда </w:t>
      </w:r>
      <w:r w:rsidR="001D299C">
        <w:t>позволяет получить</w:t>
      </w:r>
      <w:r w:rsidR="002A0CFC" w:rsidRPr="005F2717">
        <w:t xml:space="preserve"> </w:t>
      </w:r>
      <w:r w:rsidR="001D299C">
        <w:t>правильное представление о масштабах</w:t>
      </w:r>
      <w:r w:rsidR="002A0CFC" w:rsidRPr="005F2717">
        <w:t xml:space="preserve"> проблемы торговли женщинами.  Согласно официальной статистике в 1996 году было зарегистрировано 35 случаев</w:t>
      </w:r>
      <w:r w:rsidR="001D299C">
        <w:t xml:space="preserve"> такой торговли</w:t>
      </w:r>
      <w:r w:rsidR="002A0CFC" w:rsidRPr="005F2717">
        <w:t xml:space="preserve">, в 1997 году – 30, в 1998 – 34, в 1999 году – 23 и в 2000 году – 13 случаев.  </w:t>
      </w:r>
      <w:r w:rsidR="00851F94">
        <w:t>М</w:t>
      </w:r>
      <w:r w:rsidR="002A0CFC" w:rsidRPr="005F2717">
        <w:t>ноги</w:t>
      </w:r>
      <w:r w:rsidR="00851F94">
        <w:t xml:space="preserve">е другие </w:t>
      </w:r>
      <w:r w:rsidR="002A0CFC" w:rsidRPr="005F2717">
        <w:t>случа</w:t>
      </w:r>
      <w:r w:rsidR="00851F94">
        <w:t>и такой торговли остались за пределами официальной отчетности</w:t>
      </w:r>
      <w:r w:rsidR="002A0CFC" w:rsidRPr="005F2717">
        <w:t xml:space="preserve">.  Из имеющихся данных </w:t>
      </w:r>
      <w:r w:rsidR="00851F94">
        <w:t>нев</w:t>
      </w:r>
      <w:r w:rsidR="002A0CFC" w:rsidRPr="005F2717">
        <w:t xml:space="preserve">озможно также выяснить число </w:t>
      </w:r>
      <w:r w:rsidR="00851F94">
        <w:t>участвовавших</w:t>
      </w:r>
      <w:r w:rsidR="002A0CFC" w:rsidRPr="005F2717">
        <w:t xml:space="preserve"> в торговле</w:t>
      </w:r>
      <w:r w:rsidR="00851F94">
        <w:t xml:space="preserve"> лиц</w:t>
      </w:r>
      <w:r w:rsidR="002A0CFC" w:rsidRPr="005F2717">
        <w:t>, поскольку большинство преступников действу</w:t>
      </w:r>
      <w:r w:rsidR="00851F94">
        <w:t>ю</w:t>
      </w:r>
      <w:r w:rsidR="002A0CFC" w:rsidRPr="005F2717">
        <w:t xml:space="preserve">т в </w:t>
      </w:r>
      <w:r w:rsidR="00851F94">
        <w:t>составе</w:t>
      </w:r>
      <w:r w:rsidR="002A0CFC" w:rsidRPr="005F2717">
        <w:t xml:space="preserve"> организованных криминальных структур.  У его правительства особую озабоченность вызывает ввоз женщин-иностранок в Чешскую Республику.  Как показывает опыт, большинство </w:t>
      </w:r>
      <w:r w:rsidR="002C7942">
        <w:t>таких</w:t>
      </w:r>
      <w:r w:rsidR="002A0CFC" w:rsidRPr="005F2717">
        <w:t xml:space="preserve"> женщин </w:t>
      </w:r>
      <w:r w:rsidR="00851F94">
        <w:t>первоначально въехали</w:t>
      </w:r>
      <w:r w:rsidR="002A0CFC" w:rsidRPr="005F2717">
        <w:t xml:space="preserve"> в страну на законных основаниях</w:t>
      </w:r>
      <w:r w:rsidR="002C7942">
        <w:t>,</w:t>
      </w:r>
      <w:r w:rsidR="002A0CFC" w:rsidRPr="005F2717">
        <w:t xml:space="preserve"> по приглашению на работу в барах, после чего </w:t>
      </w:r>
      <w:r w:rsidR="002C7942">
        <w:t>их принудили к занятию проституцией</w:t>
      </w:r>
      <w:r w:rsidR="002A0CFC" w:rsidRPr="005F2717">
        <w:t xml:space="preserve">.  Упомянутый выше проект направлен на предоставление </w:t>
      </w:r>
      <w:r w:rsidR="002C7942">
        <w:t xml:space="preserve">временного </w:t>
      </w:r>
      <w:r w:rsidR="002A0CFC" w:rsidRPr="005F2717">
        <w:t xml:space="preserve">жилья и безопасных </w:t>
      </w:r>
      <w:r w:rsidR="000A0346" w:rsidRPr="005F2717">
        <w:t>условий</w:t>
      </w:r>
      <w:r w:rsidR="002A0CFC" w:rsidRPr="005F2717">
        <w:t xml:space="preserve"> для женщин, </w:t>
      </w:r>
      <w:r w:rsidR="002C7942">
        <w:t>проходящих</w:t>
      </w:r>
      <w:r w:rsidR="002A0CFC" w:rsidRPr="005F2717">
        <w:t xml:space="preserve"> по таким делам в качестве свидетелей.  С учетом того, что многие преступления, </w:t>
      </w:r>
      <w:r w:rsidR="000A0346" w:rsidRPr="005F2717">
        <w:t>связанные</w:t>
      </w:r>
      <w:r w:rsidR="002A0CFC" w:rsidRPr="005F2717">
        <w:t xml:space="preserve"> с торговлей женщинами, происходят вблизи германской границы, особое значение для борьбы с этим явлением</w:t>
      </w:r>
      <w:r w:rsidR="002C7942">
        <w:t xml:space="preserve"> </w:t>
      </w:r>
      <w:r w:rsidR="002C7942" w:rsidRPr="005F2717">
        <w:t>имеет более активное сотрудничество между полицейскими органами Чехии и Германии</w:t>
      </w:r>
      <w:r w:rsidR="002A0CFC" w:rsidRPr="005F2717">
        <w:t>.</w:t>
      </w:r>
    </w:p>
    <w:p w:rsidR="002A0CFC" w:rsidRPr="005F2717" w:rsidRDefault="002A0CFC" w:rsidP="008D4BB2"/>
    <w:p w:rsidR="002A0CFC" w:rsidRPr="005F2717" w:rsidRDefault="002A0CFC" w:rsidP="008D4BB2">
      <w:r w:rsidRPr="005F2717">
        <w:t>38.</w:t>
      </w:r>
      <w:r w:rsidRPr="005F2717">
        <w:tab/>
      </w:r>
      <w:r w:rsidRPr="005F2717">
        <w:rPr>
          <w:u w:val="single"/>
        </w:rPr>
        <w:t>Г</w:t>
      </w:r>
      <w:r w:rsidRPr="005F2717">
        <w:rPr>
          <w:u w:val="single"/>
        </w:rPr>
        <w:noBreakHyphen/>
        <w:t>жа ПАСТРНАКОВА</w:t>
      </w:r>
      <w:r w:rsidRPr="005F2717">
        <w:t xml:space="preserve"> (Чешская Республика), отвечая на вопрос о дискриминации в отношении женщин на работе, говорит, что благодаря внесенным  в новый </w:t>
      </w:r>
      <w:r w:rsidR="00307372">
        <w:t>Г</w:t>
      </w:r>
      <w:r w:rsidRPr="005F2717">
        <w:t xml:space="preserve">ражданско-процессуальный кодекс </w:t>
      </w:r>
      <w:r w:rsidR="00307372" w:rsidRPr="005F2717">
        <w:t>поправкам</w:t>
      </w:r>
      <w:r w:rsidR="00307372">
        <w:t xml:space="preserve"> </w:t>
      </w:r>
      <w:r w:rsidRPr="005F2717">
        <w:t xml:space="preserve">бремя доказывания </w:t>
      </w:r>
      <w:r w:rsidR="00307372" w:rsidRPr="005F2717">
        <w:t>в делах о трудовых спорах в гражданских судах</w:t>
      </w:r>
      <w:r w:rsidR="00307372">
        <w:t xml:space="preserve"> </w:t>
      </w:r>
      <w:r w:rsidRPr="005F2717">
        <w:t>было пере</w:t>
      </w:r>
      <w:r w:rsidR="00307372">
        <w:t>ложено с плеч</w:t>
      </w:r>
      <w:r w:rsidRPr="005F2717">
        <w:t xml:space="preserve"> истца на </w:t>
      </w:r>
      <w:r w:rsidR="00307372">
        <w:t>обвиняемого</w:t>
      </w:r>
      <w:r w:rsidRPr="005F2717">
        <w:t>.</w:t>
      </w:r>
    </w:p>
    <w:p w:rsidR="002A0CFC" w:rsidRPr="005F2717" w:rsidRDefault="002A0CFC" w:rsidP="008D4BB2"/>
    <w:p w:rsidR="002A0CFC" w:rsidRPr="005F2717" w:rsidRDefault="002A0CFC" w:rsidP="008D4BB2">
      <w:r w:rsidRPr="005F2717">
        <w:t>39.</w:t>
      </w:r>
      <w:r w:rsidRPr="005F2717">
        <w:tab/>
      </w:r>
      <w:r w:rsidRPr="005F2717">
        <w:rPr>
          <w:u w:val="single"/>
        </w:rPr>
        <w:t>Г-н БУРЕШ</w:t>
      </w:r>
      <w:r w:rsidRPr="005F2717">
        <w:t xml:space="preserve"> (Чешская Республика), отвечая на вопросы о полиции, говорит, что после падения коммунизма в 1990 году</w:t>
      </w:r>
      <w:r w:rsidR="00FE277B">
        <w:t xml:space="preserve"> бытовало</w:t>
      </w:r>
      <w:r w:rsidRPr="005F2717">
        <w:t xml:space="preserve"> наивно</w:t>
      </w:r>
      <w:r w:rsidR="00FE277B">
        <w:t>е представление</w:t>
      </w:r>
      <w:r w:rsidRPr="005F2717">
        <w:t>, что</w:t>
      </w:r>
      <w:r w:rsidR="007417BA">
        <w:t xml:space="preserve"> с его падением</w:t>
      </w:r>
      <w:r w:rsidRPr="005F2717">
        <w:t xml:space="preserve"> отпадет </w:t>
      </w:r>
      <w:r w:rsidR="007417BA">
        <w:t xml:space="preserve">и </w:t>
      </w:r>
      <w:r w:rsidRPr="005F2717">
        <w:t xml:space="preserve">необходимость в полицейском спецназе для поддержания общественного порядка.  На </w:t>
      </w:r>
      <w:r w:rsidR="007417BA">
        <w:t>самом деле по</w:t>
      </w:r>
      <w:r w:rsidRPr="005F2717">
        <w:t xml:space="preserve"> стране</w:t>
      </w:r>
      <w:r w:rsidR="007417BA" w:rsidRPr="005F2717">
        <w:t>, особенно в последние три года</w:t>
      </w:r>
      <w:r w:rsidR="000522E7">
        <w:t>,</w:t>
      </w:r>
      <w:r w:rsidRPr="005F2717">
        <w:t xml:space="preserve"> </w:t>
      </w:r>
      <w:r w:rsidR="007417BA">
        <w:t>прокатилась волна</w:t>
      </w:r>
      <w:r w:rsidRPr="005F2717">
        <w:t xml:space="preserve"> </w:t>
      </w:r>
      <w:r w:rsidR="007417BA">
        <w:t>уличных</w:t>
      </w:r>
      <w:r w:rsidRPr="005F2717">
        <w:t xml:space="preserve"> демонстраций, </w:t>
      </w:r>
      <w:r w:rsidR="007417BA">
        <w:t>вылившихся в</w:t>
      </w:r>
      <w:r w:rsidRPr="005F2717">
        <w:t xml:space="preserve"> массовы</w:t>
      </w:r>
      <w:r w:rsidR="007417BA">
        <w:t>е</w:t>
      </w:r>
      <w:r w:rsidRPr="005F2717">
        <w:t xml:space="preserve"> нарушения общественного порядка.  В них участвовали экстремистские группировки</w:t>
      </w:r>
      <w:r w:rsidR="000522E7">
        <w:t>, начиная от</w:t>
      </w:r>
      <w:r w:rsidRPr="005F2717">
        <w:t xml:space="preserve"> активистов движени</w:t>
      </w:r>
      <w:r w:rsidR="000522E7">
        <w:t>й</w:t>
      </w:r>
      <w:r w:rsidRPr="005F2717">
        <w:t xml:space="preserve"> </w:t>
      </w:r>
      <w:r w:rsidR="0070185D">
        <w:t>«</w:t>
      </w:r>
      <w:r w:rsidR="000522E7">
        <w:t>анти</w:t>
      </w:r>
      <w:r w:rsidRPr="005F2717">
        <w:t>глобали</w:t>
      </w:r>
      <w:r w:rsidR="000522E7">
        <w:t>стов</w:t>
      </w:r>
      <w:r w:rsidR="0070185D">
        <w:t>»</w:t>
      </w:r>
      <w:r w:rsidRPr="005F2717">
        <w:t xml:space="preserve">, таких, как Партия "Глобальная улица" </w:t>
      </w:r>
      <w:r w:rsidR="000522E7">
        <w:t>и кончая</w:t>
      </w:r>
      <w:r w:rsidRPr="005F2717">
        <w:t xml:space="preserve"> </w:t>
      </w:r>
      <w:r w:rsidR="0070185D">
        <w:t>«</w:t>
      </w:r>
      <w:r w:rsidRPr="005F2717">
        <w:t>скинхед</w:t>
      </w:r>
      <w:r w:rsidR="000522E7">
        <w:t>ами</w:t>
      </w:r>
      <w:r w:rsidR="0070185D">
        <w:t>»</w:t>
      </w:r>
      <w:r w:rsidR="000522E7">
        <w:t>.  По ходу</w:t>
      </w:r>
      <w:r w:rsidRPr="005F2717">
        <w:t xml:space="preserve"> их выступлений крушились магазины, </w:t>
      </w:r>
      <w:r w:rsidR="0070185D">
        <w:t>сетевые закусочные</w:t>
      </w:r>
      <w:r w:rsidRPr="005F2717">
        <w:t xml:space="preserve">, банки, </w:t>
      </w:r>
      <w:r w:rsidR="0070185D">
        <w:t xml:space="preserve">сжигались </w:t>
      </w:r>
      <w:r w:rsidRPr="005F2717">
        <w:t xml:space="preserve">автомашины.  Полиция </w:t>
      </w:r>
      <w:r w:rsidR="0070185D">
        <w:t>только начинает осваивать</w:t>
      </w:r>
      <w:r w:rsidRPr="005F2717">
        <w:t xml:space="preserve"> метод</w:t>
      </w:r>
      <w:r w:rsidR="0070185D">
        <w:t>ы</w:t>
      </w:r>
      <w:r w:rsidRPr="005F2717">
        <w:t xml:space="preserve"> борьбы с такими </w:t>
      </w:r>
      <w:r w:rsidR="0070185D">
        <w:t>массовыми беспорядками</w:t>
      </w:r>
      <w:r w:rsidRPr="005F2717">
        <w:t>.</w:t>
      </w:r>
    </w:p>
    <w:p w:rsidR="002A0CFC" w:rsidRPr="005F2717" w:rsidRDefault="002A0CFC" w:rsidP="008D4BB2"/>
    <w:p w:rsidR="002A0CFC" w:rsidRPr="005F2717" w:rsidRDefault="002A0CFC" w:rsidP="008D4BB2">
      <w:r w:rsidRPr="005F2717">
        <w:t>40.</w:t>
      </w:r>
      <w:r w:rsidRPr="005F2717">
        <w:tab/>
      </w:r>
      <w:r w:rsidRPr="00750162">
        <w:t>Почти все жалобы</w:t>
      </w:r>
      <w:r w:rsidRPr="005F2717">
        <w:t xml:space="preserve"> на действия полиции, о которых </w:t>
      </w:r>
      <w:r w:rsidR="00750162">
        <w:t xml:space="preserve">говорилось </w:t>
      </w:r>
      <w:r w:rsidRPr="005F2717">
        <w:t xml:space="preserve">в докладе или </w:t>
      </w:r>
      <w:r w:rsidR="00750162">
        <w:t xml:space="preserve">в </w:t>
      </w:r>
      <w:r w:rsidRPr="005F2717">
        <w:t>Комитет</w:t>
      </w:r>
      <w:r w:rsidR="00750162">
        <w:t>е</w:t>
      </w:r>
      <w:r w:rsidRPr="005F2717">
        <w:t xml:space="preserve">, были связаны с инцидентами такого рода.  В подобных ситуациях </w:t>
      </w:r>
      <w:r w:rsidR="000A0346" w:rsidRPr="005F2717">
        <w:t>полиции</w:t>
      </w:r>
      <w:r w:rsidRPr="005F2717">
        <w:t xml:space="preserve"> очень трудно решать, какую силу следует применять для восстановления порядка.  Вскоре после совещания МВФ и Всемирного банка в Праге ему пришлось отвечать на вопросы </w:t>
      </w:r>
      <w:r w:rsidR="00750162">
        <w:t>радиослушателей по</w:t>
      </w:r>
      <w:r w:rsidRPr="005F2717">
        <w:t xml:space="preserve"> ход</w:t>
      </w:r>
      <w:r w:rsidR="00750162">
        <w:t>у передачи о действия</w:t>
      </w:r>
      <w:r w:rsidRPr="005F2717">
        <w:t xml:space="preserve"> полиции в </w:t>
      </w:r>
      <w:r w:rsidR="00147A22">
        <w:t>период</w:t>
      </w:r>
      <w:r w:rsidRPr="005F2717">
        <w:t xml:space="preserve"> беспорядков.  Его удивило, что большинство звонивших были в большей степени </w:t>
      </w:r>
      <w:r w:rsidR="000A0346" w:rsidRPr="005F2717">
        <w:t>обеспокоены</w:t>
      </w:r>
      <w:r w:rsidRPr="005F2717">
        <w:t xml:space="preserve"> слишком мягким поведением полиции и число таких звонков превысило </w:t>
      </w:r>
      <w:r w:rsidR="00147A22">
        <w:t>количество жалоб</w:t>
      </w:r>
      <w:r w:rsidRPr="005F2717">
        <w:t xml:space="preserve"> на жестокость со стороны полиции.  В </w:t>
      </w:r>
      <w:r w:rsidR="000A0346" w:rsidRPr="005F2717">
        <w:t>ходе</w:t>
      </w:r>
      <w:r w:rsidRPr="005F2717">
        <w:t xml:space="preserve"> своего обучения сотрудники полиции проходят инструктаж об абсолютно необходимой мере применения силы при проведении ареста.  Имеются отдельные случаи злоупотребления силой, однако он не согласен с тем, что </w:t>
      </w:r>
      <w:r w:rsidR="00147A22">
        <w:t>они составляют</w:t>
      </w:r>
      <w:r w:rsidRPr="005F2717">
        <w:t xml:space="preserve"> характерн</w:t>
      </w:r>
      <w:r w:rsidR="00147A22">
        <w:t>ую</w:t>
      </w:r>
      <w:r w:rsidRPr="005F2717">
        <w:t xml:space="preserve"> картин</w:t>
      </w:r>
      <w:r w:rsidR="00147A22">
        <w:t>у</w:t>
      </w:r>
      <w:r w:rsidRPr="005F2717">
        <w:t xml:space="preserve"> или что такие инциденты можно </w:t>
      </w:r>
      <w:r w:rsidR="00147A22">
        <w:t>квалифицировать как</w:t>
      </w:r>
      <w:r w:rsidRPr="005F2717">
        <w:t xml:space="preserve"> пыт</w:t>
      </w:r>
      <w:r w:rsidR="00147A22">
        <w:t>ки</w:t>
      </w:r>
      <w:r w:rsidRPr="005F2717">
        <w:t xml:space="preserve">.  </w:t>
      </w:r>
      <w:r w:rsidR="00147A22">
        <w:t xml:space="preserve">Он может назвать </w:t>
      </w:r>
      <w:r w:rsidRPr="005F2717">
        <w:t>конкретн</w:t>
      </w:r>
      <w:r w:rsidR="00147A22">
        <w:t>ый</w:t>
      </w:r>
      <w:r w:rsidRPr="005F2717">
        <w:t xml:space="preserve"> случа</w:t>
      </w:r>
      <w:r w:rsidR="00147A22">
        <w:t>й</w:t>
      </w:r>
      <w:r w:rsidRPr="005F2717">
        <w:t xml:space="preserve"> применен</w:t>
      </w:r>
      <w:r w:rsidR="00AE0BAB">
        <w:t>ия</w:t>
      </w:r>
      <w:r w:rsidRPr="005F2717">
        <w:t xml:space="preserve"> дисциплинарны</w:t>
      </w:r>
      <w:r w:rsidR="00AE0BAB">
        <w:t>х</w:t>
      </w:r>
      <w:r w:rsidRPr="005F2717">
        <w:t xml:space="preserve"> мер</w:t>
      </w:r>
      <w:r w:rsidR="00AE0BAB">
        <w:t xml:space="preserve"> наказания</w:t>
      </w:r>
      <w:r w:rsidRPr="005F2717">
        <w:t xml:space="preserve"> в отношении </w:t>
      </w:r>
      <w:r w:rsidR="000A0346" w:rsidRPr="005F2717">
        <w:t>руководителя</w:t>
      </w:r>
      <w:r w:rsidRPr="005F2717">
        <w:t xml:space="preserve"> полицейского подразделения, который совершил серьезный просчет при выборе </w:t>
      </w:r>
      <w:r w:rsidR="00312F77">
        <w:t>меры</w:t>
      </w:r>
      <w:r w:rsidRPr="005F2717">
        <w:t xml:space="preserve"> применения силы </w:t>
      </w:r>
      <w:r w:rsidR="00312F77">
        <w:t xml:space="preserve">в ходе рейда </w:t>
      </w:r>
      <w:r w:rsidRPr="005F2717">
        <w:t>в ночно</w:t>
      </w:r>
      <w:r w:rsidR="00312F77">
        <w:t>й</w:t>
      </w:r>
      <w:r w:rsidRPr="005F2717">
        <w:t xml:space="preserve"> клуб</w:t>
      </w:r>
      <w:r w:rsidR="00312F77">
        <w:t xml:space="preserve"> с целью борьбы с наркотиками</w:t>
      </w:r>
      <w:r w:rsidRPr="005F2717">
        <w:t>.</w:t>
      </w:r>
    </w:p>
    <w:p w:rsidR="002A0CFC" w:rsidRPr="005F2717" w:rsidRDefault="002A0CFC" w:rsidP="008D4BB2"/>
    <w:p w:rsidR="002A0CFC" w:rsidRPr="005F2717" w:rsidRDefault="002A0CFC" w:rsidP="008D4BB2">
      <w:r w:rsidRPr="005F2717">
        <w:t>41.</w:t>
      </w:r>
      <w:r w:rsidRPr="005F2717">
        <w:tab/>
        <w:t>Что касается недавних антиглобалистских демонстраций в Праге, то полиция была шокирована уровнем насилия со стороны устроителей беспорядков.  В общей сложности</w:t>
      </w:r>
      <w:r w:rsidR="00C33034">
        <w:t xml:space="preserve"> </w:t>
      </w:r>
      <w:r w:rsidRPr="005F2717">
        <w:t xml:space="preserve"> </w:t>
      </w:r>
      <w:r w:rsidR="00C33034">
        <w:t>на</w:t>
      </w:r>
      <w:r w:rsidRPr="005F2717">
        <w:t xml:space="preserve"> полици</w:t>
      </w:r>
      <w:r w:rsidR="00C33034">
        <w:t>ю по поводу</w:t>
      </w:r>
      <w:r w:rsidRPr="005F2717">
        <w:t xml:space="preserve"> обращение с участниками беспорядков </w:t>
      </w:r>
      <w:r w:rsidR="009C4C64">
        <w:t xml:space="preserve">в </w:t>
      </w:r>
      <w:r w:rsidR="009C4C64" w:rsidRPr="005F2717">
        <w:t>70 отдельных инцидент</w:t>
      </w:r>
      <w:r w:rsidR="009C4C64">
        <w:t xml:space="preserve">ах </w:t>
      </w:r>
      <w:r w:rsidRPr="005F2717">
        <w:t xml:space="preserve">было подано 257 жалоб.  </w:t>
      </w:r>
      <w:r w:rsidR="009C4C64">
        <w:t xml:space="preserve">В случае </w:t>
      </w:r>
      <w:r w:rsidRPr="005F2717">
        <w:t xml:space="preserve">54 из этих инцидентов </w:t>
      </w:r>
      <w:r w:rsidR="009C4C64">
        <w:t>речь шла о</w:t>
      </w:r>
      <w:r w:rsidRPr="005F2717">
        <w:t xml:space="preserve"> не</w:t>
      </w:r>
      <w:r w:rsidR="009C4C64">
        <w:t>значительных</w:t>
      </w:r>
      <w:r w:rsidRPr="005F2717">
        <w:t xml:space="preserve"> упущени</w:t>
      </w:r>
      <w:r w:rsidR="009C4C64">
        <w:t>ях</w:t>
      </w:r>
      <w:r w:rsidRPr="005F2717">
        <w:t xml:space="preserve">, таких, как </w:t>
      </w:r>
      <w:r w:rsidR="009C4C64">
        <w:t>нехватка</w:t>
      </w:r>
      <w:r w:rsidRPr="005F2717">
        <w:t xml:space="preserve"> еды или одеял в тюремных камерах или ошибки в оформлении документов при аресте</w:t>
      </w:r>
      <w:r w:rsidR="00B00099">
        <w:t>.  А</w:t>
      </w:r>
      <w:r w:rsidRPr="005F2717">
        <w:t xml:space="preserve"> 16 были связаны с якобы имевшими место </w:t>
      </w:r>
      <w:r w:rsidR="00B00099">
        <w:t>уголовными</w:t>
      </w:r>
      <w:r w:rsidRPr="005F2717">
        <w:t xml:space="preserve"> преступлениями со стороны сотрудников полиции.  Три </w:t>
      </w:r>
      <w:r w:rsidR="009C1561" w:rsidRPr="005F2717">
        <w:t>жалобы по малозначительным случаям были признаны обоснованными:  один сотрудник полиции отказался показ</w:t>
      </w:r>
      <w:r w:rsidR="00B00099">
        <w:t>ать служебное</w:t>
      </w:r>
      <w:r w:rsidR="009C1561" w:rsidRPr="005F2717">
        <w:t xml:space="preserve"> удостоверение, другой без видимых причин взял </w:t>
      </w:r>
      <w:r w:rsidR="00B00099" w:rsidRPr="005F2717">
        <w:t>у гражданин</w:t>
      </w:r>
      <w:r w:rsidR="00B00099">
        <w:t xml:space="preserve">а </w:t>
      </w:r>
      <w:r w:rsidR="009C1561" w:rsidRPr="005F2717">
        <w:t xml:space="preserve">отпечатки пальцев, а третий незаконно </w:t>
      </w:r>
      <w:r w:rsidR="000A0346" w:rsidRPr="005F2717">
        <w:t>эскортировал</w:t>
      </w:r>
      <w:r w:rsidR="009C1561" w:rsidRPr="005F2717">
        <w:t xml:space="preserve"> гражданина через полицейский кордон.  В отношении этих сотрудников полиции были применены дисциплинарные меры.  В 12 из 16 случаев о якобы </w:t>
      </w:r>
      <w:r w:rsidR="00B00099">
        <w:t xml:space="preserve">имевших место </w:t>
      </w:r>
      <w:r w:rsidR="009C1561" w:rsidRPr="005F2717">
        <w:t xml:space="preserve">уголовных преступлениях полиции </w:t>
      </w:r>
      <w:r w:rsidR="00B00099">
        <w:t xml:space="preserve">выдвинутые </w:t>
      </w:r>
      <w:r w:rsidR="009C1561" w:rsidRPr="005F2717">
        <w:t>обвинения оказались недоказанными</w:t>
      </w:r>
      <w:r w:rsidR="002046BF">
        <w:t>.  П</w:t>
      </w:r>
      <w:r w:rsidR="009C1561" w:rsidRPr="005F2717">
        <w:t xml:space="preserve">о трем делам наличие преступлений было доказано, однако правонарушители либо не были найдены, либо были освобождены за недостатком улик в их причастности к преступлению.  Последний случай был признан </w:t>
      </w:r>
      <w:r w:rsidR="000A0346" w:rsidRPr="005F2717">
        <w:t>связанным</w:t>
      </w:r>
      <w:r w:rsidR="009C1561" w:rsidRPr="005F2717">
        <w:t xml:space="preserve"> с малозначимым пр</w:t>
      </w:r>
      <w:r w:rsidR="002046BF">
        <w:t>оступком</w:t>
      </w:r>
      <w:r w:rsidR="009C1561" w:rsidRPr="005F2717">
        <w:t>,</w:t>
      </w:r>
      <w:r w:rsidR="002046BF">
        <w:t xml:space="preserve"> и</w:t>
      </w:r>
      <w:r w:rsidR="009C1561" w:rsidRPr="005F2717">
        <w:t xml:space="preserve"> в отношении виновного были приняты дисциплинарные меры.  Результаты расследований оказались неудовлетворительными, поскольку не позволили собрать достаточно доказательств для осуждения нарушителей, обвиняемых в уголовных преступлениях.  Важный урок на будущее </w:t>
      </w:r>
      <w:r w:rsidR="002046BF">
        <w:t>состоит</w:t>
      </w:r>
      <w:r w:rsidR="009C1561" w:rsidRPr="005F2717">
        <w:t xml:space="preserve"> в том, что полици</w:t>
      </w:r>
      <w:r w:rsidR="002046BF">
        <w:t>я должна быть более готовой к принятию действий</w:t>
      </w:r>
      <w:r w:rsidR="009C1561" w:rsidRPr="005F2717">
        <w:t xml:space="preserve"> по всем аспектам борьбы с беспорядками.  Любой истец, не удовлетворенный </w:t>
      </w:r>
      <w:r w:rsidR="00071F73">
        <w:t>ходом</w:t>
      </w:r>
      <w:r w:rsidR="009C1561" w:rsidRPr="005F2717">
        <w:t xml:space="preserve"> расследования, может обратиться к прокурору с просьбой установить </w:t>
      </w:r>
      <w:r w:rsidR="00071F73">
        <w:t xml:space="preserve">прокурорский </w:t>
      </w:r>
      <w:r w:rsidR="009C1561" w:rsidRPr="005F2717">
        <w:t xml:space="preserve">надзор, и во всех случаях имеется право на обжалование.  В настоящее время министерство внутренних дел </w:t>
      </w:r>
      <w:r w:rsidR="00071F73">
        <w:t>ведет</w:t>
      </w:r>
      <w:r w:rsidR="009C1561" w:rsidRPr="005F2717">
        <w:t xml:space="preserve"> поиск</w:t>
      </w:r>
      <w:r w:rsidR="00071F73">
        <w:t xml:space="preserve"> более эффективных методов</w:t>
      </w:r>
      <w:r w:rsidR="009C1561" w:rsidRPr="005F2717">
        <w:t xml:space="preserve"> работы с</w:t>
      </w:r>
      <w:r w:rsidR="000A0346" w:rsidRPr="005F2717">
        <w:t xml:space="preserve"> </w:t>
      </w:r>
      <w:r w:rsidR="009C1561" w:rsidRPr="005F2717">
        <w:t>жалобами, в том числе путем более активного привлечения граждан.</w:t>
      </w:r>
    </w:p>
    <w:p w:rsidR="009C1561" w:rsidRPr="005F2717" w:rsidRDefault="009C1561" w:rsidP="008D4BB2"/>
    <w:p w:rsidR="009C1561" w:rsidRPr="005F2717" w:rsidRDefault="009C1561" w:rsidP="009C1561">
      <w:r w:rsidRPr="005F2717">
        <w:t>42.</w:t>
      </w:r>
      <w:r w:rsidRPr="005F2717">
        <w:tab/>
      </w:r>
      <w:r w:rsidRPr="005F2717">
        <w:rPr>
          <w:u w:val="single"/>
        </w:rPr>
        <w:t>Г-н ДЖАРАБ</w:t>
      </w:r>
      <w:r w:rsidRPr="005F2717">
        <w:t xml:space="preserve"> (Чешская Республика), отвечая на вопрос относительно конкретного </w:t>
      </w:r>
      <w:r w:rsidR="00071F73">
        <w:t>инцидента с</w:t>
      </w:r>
      <w:r w:rsidRPr="005F2717">
        <w:t xml:space="preserve"> жесток</w:t>
      </w:r>
      <w:r w:rsidR="00071F73">
        <w:t>им</w:t>
      </w:r>
      <w:r w:rsidRPr="005F2717">
        <w:t xml:space="preserve"> обращени</w:t>
      </w:r>
      <w:r w:rsidR="00071F73">
        <w:t>ем</w:t>
      </w:r>
      <w:r w:rsidRPr="005F2717">
        <w:t xml:space="preserve"> </w:t>
      </w:r>
      <w:r w:rsidR="000A0346" w:rsidRPr="005F2717">
        <w:t>полиции</w:t>
      </w:r>
      <w:r w:rsidRPr="005F2717">
        <w:t xml:space="preserve"> со Станиславом Пенчем, говорит об отсутствии какой-либо </w:t>
      </w:r>
      <w:r w:rsidR="008A1DA1">
        <w:t xml:space="preserve">его </w:t>
      </w:r>
      <w:r w:rsidRPr="005F2717">
        <w:t>связи с правозащитной деятельностью г</w:t>
      </w:r>
      <w:r w:rsidRPr="005F2717">
        <w:noBreakHyphen/>
        <w:t>на Пенча.  Инцидент имел место в баре, где г</w:t>
      </w:r>
      <w:r w:rsidRPr="005F2717">
        <w:noBreakHyphen/>
        <w:t>н Пенч, известный своим эксцентричным поведением, проявил неуважению к сотруднику полиции.  Обе стороны виновны в недостойном поведении, однако инцидент не заслуживает квалификации как избиение правозащитника.</w:t>
      </w:r>
    </w:p>
    <w:p w:rsidR="009C1561" w:rsidRPr="005F2717" w:rsidRDefault="009C1561" w:rsidP="009C1561"/>
    <w:p w:rsidR="009C1561" w:rsidRPr="005F2717" w:rsidRDefault="009C1561" w:rsidP="009C1561">
      <w:r w:rsidRPr="005F2717">
        <w:t>43.</w:t>
      </w:r>
      <w:r w:rsidRPr="005F2717">
        <w:tab/>
      </w:r>
      <w:r w:rsidRPr="00AB1B05">
        <w:rPr>
          <w:u w:val="single"/>
        </w:rPr>
        <w:t>Г-жа МЕДИНА КИРОГА</w:t>
      </w:r>
      <w:r w:rsidRPr="005F2717">
        <w:t xml:space="preserve"> говорит, что ей хотелось бы узнать </w:t>
      </w:r>
      <w:r w:rsidR="00AB1B05">
        <w:t>порядок принятия решения</w:t>
      </w:r>
      <w:r w:rsidRPr="005F2717">
        <w:t xml:space="preserve"> о направлении </w:t>
      </w:r>
      <w:r w:rsidR="00AB1B05">
        <w:t>того или иного</w:t>
      </w:r>
      <w:r w:rsidRPr="005F2717">
        <w:t xml:space="preserve"> ребенка в специальную школу.  Насколько она понимает из сноски 54 к докладу, ребенок может быть направлен в специальную школу </w:t>
      </w:r>
      <w:r w:rsidR="00AB1B05">
        <w:t xml:space="preserve">уже на том </w:t>
      </w:r>
      <w:r w:rsidRPr="005F2717">
        <w:t>лишь</w:t>
      </w:r>
      <w:r w:rsidR="00AB1B05">
        <w:t xml:space="preserve"> основании</w:t>
      </w:r>
      <w:r w:rsidRPr="005F2717">
        <w:t xml:space="preserve">, что он относится к меньшинству рома.  Такие решения должны приниматься </w:t>
      </w:r>
      <w:r w:rsidR="00793787">
        <w:t>с учетом</w:t>
      </w:r>
      <w:r w:rsidRPr="005F2717">
        <w:t xml:space="preserve"> индивидуальных </w:t>
      </w:r>
      <w:r w:rsidR="00793787">
        <w:t>особенностей</w:t>
      </w:r>
      <w:r w:rsidRPr="005F2717">
        <w:t xml:space="preserve"> ребенка и, конечно, не </w:t>
      </w:r>
      <w:r w:rsidR="00793787">
        <w:t>исходя из их</w:t>
      </w:r>
      <w:r w:rsidRPr="005F2717">
        <w:t xml:space="preserve"> этнического происхождения.  Она также задает вопрос, </w:t>
      </w:r>
      <w:r w:rsidR="00793787">
        <w:t>выполняют ли</w:t>
      </w:r>
      <w:r w:rsidRPr="005F2717">
        <w:t xml:space="preserve"> специальные школы </w:t>
      </w:r>
      <w:r w:rsidR="00793787">
        <w:t xml:space="preserve">роль промежуточного звена в процессе </w:t>
      </w:r>
      <w:r w:rsidRPr="005F2717">
        <w:t>подготов</w:t>
      </w:r>
      <w:r w:rsidR="00793787">
        <w:t xml:space="preserve">ки детей к </w:t>
      </w:r>
      <w:r w:rsidRPr="005F2717">
        <w:t>обще</w:t>
      </w:r>
      <w:r w:rsidR="00793787">
        <w:t>образовательной</w:t>
      </w:r>
      <w:r w:rsidRPr="005F2717">
        <w:t xml:space="preserve"> школьной систем</w:t>
      </w:r>
      <w:r w:rsidR="00793787">
        <w:t>е</w:t>
      </w:r>
      <w:r w:rsidRPr="005F2717">
        <w:t>.  Если дет</w:t>
      </w:r>
      <w:r w:rsidR="00793787">
        <w:t xml:space="preserve">ям, направленным </w:t>
      </w:r>
      <w:r w:rsidRPr="005F2717">
        <w:t>в специальные школы</w:t>
      </w:r>
      <w:r w:rsidR="00793787">
        <w:t>, суждено провести в них всю свою школьную жизнь</w:t>
      </w:r>
      <w:r w:rsidRPr="005F2717">
        <w:t>, то это лишь увековечивает цикл маргинализации.</w:t>
      </w:r>
    </w:p>
    <w:p w:rsidR="009C1561" w:rsidRPr="005F2717" w:rsidRDefault="009C1561" w:rsidP="009C1561"/>
    <w:p w:rsidR="009C1561" w:rsidRPr="005F2717" w:rsidRDefault="009C1561" w:rsidP="009C1561">
      <w:r w:rsidRPr="005F2717">
        <w:t>44.</w:t>
      </w:r>
      <w:r w:rsidRPr="005F2717">
        <w:tab/>
      </w:r>
      <w:r w:rsidR="00793787">
        <w:t>Она просит</w:t>
      </w:r>
      <w:r w:rsidR="008422D9" w:rsidRPr="005F2717">
        <w:t xml:space="preserve"> подтвер</w:t>
      </w:r>
      <w:r w:rsidR="00793787">
        <w:t>ждения того</w:t>
      </w:r>
      <w:r w:rsidR="008422D9" w:rsidRPr="005F2717">
        <w:t xml:space="preserve">, что ситуация, о которой говорится в пункте 134 доклада, </w:t>
      </w:r>
      <w:r w:rsidR="00793787">
        <w:t>носила исключительно</w:t>
      </w:r>
      <w:r w:rsidR="008422D9" w:rsidRPr="005F2717">
        <w:t xml:space="preserve"> гипотетической </w:t>
      </w:r>
      <w:r w:rsidR="00793787">
        <w:t xml:space="preserve">характер </w:t>
      </w:r>
      <w:r w:rsidR="008422D9" w:rsidRPr="005F2717">
        <w:t>и, исходя из этого предположения, подчеркивает необходимость решения проблемы нера</w:t>
      </w:r>
      <w:r w:rsidR="00455900">
        <w:t>скрытых случаев проявления</w:t>
      </w:r>
      <w:r w:rsidR="008422D9" w:rsidRPr="005F2717">
        <w:t xml:space="preserve"> неуставных отношений.  В испанском переводе говорится </w:t>
      </w:r>
      <w:r w:rsidR="00455900">
        <w:t>о прямо противоположное</w:t>
      </w:r>
      <w:r w:rsidR="00204478" w:rsidRPr="005F2717">
        <w:t xml:space="preserve"> английскому тексту, в связи с чем она проси</w:t>
      </w:r>
      <w:r w:rsidR="00455900">
        <w:t>т дать</w:t>
      </w:r>
      <w:r w:rsidR="00204478" w:rsidRPr="005F2717">
        <w:t xml:space="preserve"> уточнени</w:t>
      </w:r>
      <w:r w:rsidR="00455900">
        <w:t>е</w:t>
      </w:r>
      <w:r w:rsidR="00204478" w:rsidRPr="005F2717">
        <w:t xml:space="preserve">.  Насколько </w:t>
      </w:r>
      <w:r w:rsidR="00455900">
        <w:t>о</w:t>
      </w:r>
      <w:r w:rsidR="00204478" w:rsidRPr="005F2717">
        <w:t xml:space="preserve">на понимает, муниципалитеты получают финансовую помощь для содержания убежищ для жертв серьезных случаев </w:t>
      </w:r>
      <w:r w:rsidR="00455900">
        <w:t>полового</w:t>
      </w:r>
      <w:r w:rsidR="00204478" w:rsidRPr="005F2717">
        <w:t xml:space="preserve"> насилия.  Она просит указать точное число действующих приютов, а также </w:t>
      </w:r>
      <w:r w:rsidR="00455900">
        <w:t>сообщить</w:t>
      </w:r>
      <w:r w:rsidR="00204478" w:rsidRPr="005F2717">
        <w:t xml:space="preserve">, </w:t>
      </w:r>
      <w:r w:rsidR="00455900">
        <w:t>могут ли в них найти пристанище</w:t>
      </w:r>
      <w:r w:rsidR="00204478" w:rsidRPr="005F2717">
        <w:t xml:space="preserve"> также жертв</w:t>
      </w:r>
      <w:r w:rsidR="00455900">
        <w:t>ы</w:t>
      </w:r>
      <w:r w:rsidR="00204478" w:rsidRPr="005F2717">
        <w:t xml:space="preserve"> насилия в семье.  Она с удовлетворением отмечает усилия, предпринимаемые правительством</w:t>
      </w:r>
      <w:r w:rsidR="00E63271" w:rsidRPr="005F2717">
        <w:t xml:space="preserve"> для упрощения процедуры </w:t>
      </w:r>
      <w:r w:rsidR="00455900">
        <w:t>обращения в суд с</w:t>
      </w:r>
      <w:r w:rsidR="00E63271" w:rsidRPr="005F2717">
        <w:t xml:space="preserve"> жалоб</w:t>
      </w:r>
      <w:r w:rsidR="00455900">
        <w:t>ой</w:t>
      </w:r>
      <w:r w:rsidR="00E63271" w:rsidRPr="005F2717">
        <w:t xml:space="preserve"> на насилие в семье.  Однако она хотела бы получить более подробные сведения о тех изменениях, которые были внесены в </w:t>
      </w:r>
      <w:r w:rsidR="00455900">
        <w:t>этом направлении в У</w:t>
      </w:r>
      <w:r w:rsidR="00E63271" w:rsidRPr="005F2717">
        <w:t xml:space="preserve">головно-процессуальный кодекс.  Кроме того, если утверждение о том, что насилие в семье "полностью охвачено" положениями Кодекса, не могла бы делегация пояснить, какие меры принимаются для </w:t>
      </w:r>
      <w:r w:rsidR="00455900">
        <w:t>допущения возвращения в сем</w:t>
      </w:r>
      <w:r w:rsidR="00110199">
        <w:t>ейный круг</w:t>
      </w:r>
      <w:r w:rsidR="00E63271" w:rsidRPr="005F2717">
        <w:t xml:space="preserve"> лиц, виновных в насилии в семье</w:t>
      </w:r>
      <w:r w:rsidR="00110199">
        <w:t>,</w:t>
      </w:r>
      <w:r w:rsidR="00E63271" w:rsidRPr="005F2717">
        <w:t xml:space="preserve"> по отбыти</w:t>
      </w:r>
      <w:r w:rsidR="00110199">
        <w:t>и ими</w:t>
      </w:r>
      <w:r w:rsidR="00E63271" w:rsidRPr="005F2717">
        <w:t xml:space="preserve"> тюремного </w:t>
      </w:r>
      <w:r w:rsidR="00110199">
        <w:t>срока</w:t>
      </w:r>
      <w:r w:rsidR="00E63271" w:rsidRPr="005F2717">
        <w:t>.</w:t>
      </w:r>
    </w:p>
    <w:p w:rsidR="00E63271" w:rsidRPr="005F2717" w:rsidRDefault="00E63271" w:rsidP="009C1561"/>
    <w:p w:rsidR="00E63271" w:rsidRPr="005F2717" w:rsidRDefault="00E63271" w:rsidP="009C1561">
      <w:r w:rsidRPr="005F2717">
        <w:t>45.</w:t>
      </w:r>
      <w:r w:rsidRPr="005F2717">
        <w:tab/>
      </w:r>
      <w:r w:rsidR="003569A9" w:rsidRPr="005F2717">
        <w:rPr>
          <w:u w:val="single"/>
        </w:rPr>
        <w:t>Сэр Найджел РОДЛИ</w:t>
      </w:r>
      <w:r w:rsidR="003569A9" w:rsidRPr="005F2717">
        <w:t xml:space="preserve">, признавая, что правозащитное </w:t>
      </w:r>
      <w:r w:rsidR="000A0346" w:rsidRPr="005F2717">
        <w:t>сообщество</w:t>
      </w:r>
      <w:r w:rsidR="003569A9" w:rsidRPr="005F2717">
        <w:t xml:space="preserve"> в целом одобряет действия полиции </w:t>
      </w:r>
      <w:r w:rsidR="00E11908">
        <w:t>в целях борьбы с</w:t>
      </w:r>
      <w:r w:rsidR="003569A9" w:rsidRPr="005F2717">
        <w:t xml:space="preserve"> беспорядками в Праге, он тем не менее, приветствовал бы получение дополнительной информации, в частности об инцидентах, имевших место на полицейских участках.  У него вызывает особую о</w:t>
      </w:r>
      <w:r w:rsidR="00E11908">
        <w:t>забоченность</w:t>
      </w:r>
      <w:r w:rsidR="003569A9" w:rsidRPr="005F2717">
        <w:t xml:space="preserve"> </w:t>
      </w:r>
      <w:r w:rsidR="00E11908">
        <w:t>предположения</w:t>
      </w:r>
      <w:r w:rsidR="003569A9" w:rsidRPr="005F2717">
        <w:t>, что новый закон о преступно</w:t>
      </w:r>
      <w:r w:rsidR="00E11908">
        <w:t>й клевете может</w:t>
      </w:r>
      <w:r w:rsidR="003569A9" w:rsidRPr="005F2717">
        <w:t xml:space="preserve"> использ</w:t>
      </w:r>
      <w:r w:rsidR="00E11908">
        <w:t>оваться в качестве инструмента</w:t>
      </w:r>
      <w:r w:rsidR="003569A9" w:rsidRPr="005F2717">
        <w:t xml:space="preserve"> борьбы с жалобами на плохое обращение </w:t>
      </w:r>
      <w:r w:rsidR="00E11908">
        <w:t xml:space="preserve">со стороны </w:t>
      </w:r>
      <w:r w:rsidR="003569A9" w:rsidRPr="005F2717">
        <w:t>полиции.</w:t>
      </w:r>
    </w:p>
    <w:p w:rsidR="003569A9" w:rsidRPr="005F2717" w:rsidRDefault="003569A9" w:rsidP="009C1561"/>
    <w:p w:rsidR="003569A9" w:rsidRPr="005F2717" w:rsidRDefault="003569A9" w:rsidP="009C1561">
      <w:r w:rsidRPr="005F2717">
        <w:t>46.</w:t>
      </w:r>
      <w:r w:rsidRPr="005F2717">
        <w:tab/>
      </w:r>
      <w:r w:rsidRPr="005F2717">
        <w:rPr>
          <w:u w:val="single"/>
        </w:rPr>
        <w:t>Г-н ЛАЛ</w:t>
      </w:r>
      <w:r w:rsidR="00E11908">
        <w:rPr>
          <w:u w:val="single"/>
        </w:rPr>
        <w:t>Л</w:t>
      </w:r>
      <w:r w:rsidRPr="005F2717">
        <w:rPr>
          <w:u w:val="single"/>
        </w:rPr>
        <w:t>АХ</w:t>
      </w:r>
      <w:r w:rsidRPr="005F2717">
        <w:t xml:space="preserve"> говорит, что хотя он с одобрением воспринял объяснения, данные г</w:t>
      </w:r>
      <w:r w:rsidRPr="005F2717">
        <w:noBreakHyphen/>
        <w:t xml:space="preserve">ном Соваком о деятельности </w:t>
      </w:r>
      <w:r w:rsidR="00E11908">
        <w:t>Верховного</w:t>
      </w:r>
      <w:r w:rsidRPr="005F2717">
        <w:t xml:space="preserve"> суда, ему хотелось бы получить более конкретную информацию о применении Пакта на практике.  В статье 90 Конституции говорится, что роль судов в первую очередь состоит в защите прав в соответствии с законом. Это весьма расплывчатая формулировка.  Может ли делегация пояснить, насколько хорошо судьи осведомлены о положениях Пакта и ссыл</w:t>
      </w:r>
      <w:r w:rsidR="00E11908">
        <w:t>аются ли на них</w:t>
      </w:r>
      <w:r w:rsidRPr="005F2717">
        <w:t xml:space="preserve"> в судах?  </w:t>
      </w:r>
      <w:r w:rsidR="00E11908">
        <w:t xml:space="preserve">Было бы наивным </w:t>
      </w:r>
      <w:r w:rsidRPr="005F2717">
        <w:t>ожидать, что кажд</w:t>
      </w:r>
      <w:r w:rsidR="00E11908">
        <w:t xml:space="preserve">ый </w:t>
      </w:r>
      <w:r w:rsidR="00EF07A7">
        <w:t>гражданин информирован</w:t>
      </w:r>
      <w:r w:rsidRPr="005F2717">
        <w:t xml:space="preserve"> о своих правах, как они изложены в Пакте, </w:t>
      </w:r>
      <w:r w:rsidR="00EF07A7">
        <w:t xml:space="preserve">но </w:t>
      </w:r>
      <w:r w:rsidRPr="005F2717">
        <w:t>важно</w:t>
      </w:r>
      <w:r w:rsidR="00EF07A7">
        <w:t xml:space="preserve"> обеспечить</w:t>
      </w:r>
      <w:r w:rsidRPr="005F2717">
        <w:t xml:space="preserve">, чтобы население могло </w:t>
      </w:r>
      <w:r w:rsidR="00EF07A7">
        <w:t>без особых усилий</w:t>
      </w:r>
      <w:r w:rsidR="00EF07A7" w:rsidRPr="005F2717">
        <w:t xml:space="preserve"> </w:t>
      </w:r>
      <w:r w:rsidR="00EF07A7">
        <w:t>подавать судебный иск</w:t>
      </w:r>
      <w:r w:rsidRPr="005F2717">
        <w:t xml:space="preserve"> и </w:t>
      </w:r>
      <w:r w:rsidR="00EF07A7">
        <w:t>рассчитывать</w:t>
      </w:r>
      <w:r w:rsidRPr="005F2717">
        <w:t xml:space="preserve"> на помощь адвоката.</w:t>
      </w:r>
    </w:p>
    <w:p w:rsidR="003569A9" w:rsidRPr="005F2717" w:rsidRDefault="003569A9" w:rsidP="009C1561"/>
    <w:p w:rsidR="003569A9" w:rsidRPr="005F2717" w:rsidRDefault="003569A9" w:rsidP="00D52E3D">
      <w:pPr>
        <w:spacing w:after="240"/>
      </w:pPr>
      <w:r w:rsidRPr="005F2717">
        <w:t>47.</w:t>
      </w:r>
      <w:r w:rsidRPr="005F2717">
        <w:tab/>
      </w:r>
      <w:r w:rsidRPr="005F2717">
        <w:rPr>
          <w:u w:val="single"/>
        </w:rPr>
        <w:t>Г-н ШЕЙНИН</w:t>
      </w:r>
      <w:r w:rsidRPr="005F2717">
        <w:t xml:space="preserve"> говорит, что делегация не полностью ответила на его вопрос относительно</w:t>
      </w:r>
      <w:r w:rsidR="00EF07A7" w:rsidRPr="00EF07A7">
        <w:t xml:space="preserve"> </w:t>
      </w:r>
      <w:r w:rsidR="00EF07A7" w:rsidRPr="005F2717">
        <w:t xml:space="preserve">детей </w:t>
      </w:r>
      <w:r w:rsidR="00EF07A7">
        <w:t xml:space="preserve">из </w:t>
      </w:r>
      <w:r w:rsidR="00EF07A7" w:rsidRPr="005F2717">
        <w:t>меньшинства рома</w:t>
      </w:r>
      <w:r w:rsidR="00EF07A7">
        <w:t>,</w:t>
      </w:r>
      <w:r w:rsidRPr="005F2717">
        <w:t xml:space="preserve"> не имеющих гражданства</w:t>
      </w:r>
      <w:r w:rsidR="00EF07A7">
        <w:t xml:space="preserve"> страны</w:t>
      </w:r>
      <w:r w:rsidRPr="005F2717">
        <w:t>.  Принимают</w:t>
      </w:r>
      <w:r w:rsidR="00EF07A7">
        <w:t xml:space="preserve"> ли власти меры</w:t>
      </w:r>
      <w:r w:rsidRPr="005F2717">
        <w:t xml:space="preserve"> для того, чтобы все рожденные в Чешской Республике дети </w:t>
      </w:r>
      <w:r w:rsidR="00EF07A7">
        <w:t>получали ее</w:t>
      </w:r>
      <w:r w:rsidRPr="005F2717">
        <w:t xml:space="preserve"> гражданство</w:t>
      </w:r>
      <w:r w:rsidR="00EF07A7">
        <w:t>?  Е</w:t>
      </w:r>
      <w:r w:rsidRPr="005F2717">
        <w:t xml:space="preserve">сли </w:t>
      </w:r>
      <w:r w:rsidR="00EF07A7">
        <w:t>инициатива подачи просьбы о</w:t>
      </w:r>
      <w:r w:rsidRPr="005F2717">
        <w:t xml:space="preserve"> гражданств</w:t>
      </w:r>
      <w:r w:rsidR="00EF07A7">
        <w:t>е будет</w:t>
      </w:r>
      <w:r w:rsidRPr="005F2717">
        <w:t xml:space="preserve"> полностью </w:t>
      </w:r>
      <w:r w:rsidR="00EF07A7">
        <w:t>оставлена за</w:t>
      </w:r>
      <w:r w:rsidRPr="005F2717">
        <w:t xml:space="preserve"> родителя</w:t>
      </w:r>
      <w:r w:rsidR="00EF07A7">
        <w:t>ми, е</w:t>
      </w:r>
      <w:r w:rsidR="00EF07A7" w:rsidRPr="005F2717">
        <w:t>сть опасность, что многие дети так и останутся без гражданства</w:t>
      </w:r>
      <w:r w:rsidRPr="005F2717">
        <w:t>.  Что касается более активного участия меньшинств в общественной жизни, то следует подчеркнуть, что в этом вопросе имеется ряд возможных вариантов в плане принятия мер по позитивной дискриминации, помимо установления квот на представ</w:t>
      </w:r>
      <w:r w:rsidR="00EF07A7">
        <w:t xml:space="preserve">ительство меньшинств </w:t>
      </w:r>
      <w:r w:rsidRPr="005F2717">
        <w:t>в парламент</w:t>
      </w:r>
      <w:r w:rsidR="006421AE">
        <w:t>е</w:t>
      </w:r>
      <w:r w:rsidRPr="005F2717">
        <w:t>.</w:t>
      </w:r>
    </w:p>
    <w:p w:rsidR="003569A9" w:rsidRPr="005F2717" w:rsidRDefault="003569A9" w:rsidP="009C1561">
      <w:r w:rsidRPr="005F2717">
        <w:t>48.</w:t>
      </w:r>
      <w:r w:rsidRPr="005F2717">
        <w:tab/>
      </w:r>
      <w:r w:rsidRPr="005F2717">
        <w:rPr>
          <w:u w:val="single"/>
        </w:rPr>
        <w:t>Г-н ЯЛДЕН</w:t>
      </w:r>
      <w:r w:rsidRPr="005F2717">
        <w:t xml:space="preserve"> говорит, что его ранее заданные вопросы </w:t>
      </w:r>
      <w:r w:rsidR="006421AE">
        <w:t xml:space="preserve">так и </w:t>
      </w:r>
      <w:r w:rsidRPr="005F2717">
        <w:t xml:space="preserve">остались без ответа.  С учетом </w:t>
      </w:r>
      <w:r w:rsidR="006421AE">
        <w:t>широкой тематики</w:t>
      </w:r>
      <w:r w:rsidRPr="005F2717">
        <w:t xml:space="preserve"> Харти</w:t>
      </w:r>
      <w:r w:rsidR="006421AE">
        <w:t>и</w:t>
      </w:r>
      <w:r w:rsidRPr="005F2717">
        <w:t xml:space="preserve"> основных прав и свобод </w:t>
      </w:r>
      <w:r w:rsidR="006421AE">
        <w:t>он интересуется тем, существую</w:t>
      </w:r>
      <w:r w:rsidRPr="005F2717">
        <w:t xml:space="preserve">т ли какие-либо специальные правовые </w:t>
      </w:r>
      <w:r w:rsidR="006421AE">
        <w:t>нормы о запрещении</w:t>
      </w:r>
      <w:r w:rsidRPr="005F2717">
        <w:t xml:space="preserve"> дискриминации по возрасту и инвалидности?  На его взгляд, </w:t>
      </w:r>
      <w:r w:rsidR="006421AE">
        <w:t xml:space="preserve">в </w:t>
      </w:r>
      <w:r w:rsidRPr="005F2717">
        <w:t>распределени</w:t>
      </w:r>
      <w:r w:rsidR="006421AE">
        <w:t>и</w:t>
      </w:r>
      <w:r w:rsidRPr="005F2717">
        <w:t xml:space="preserve"> функций между </w:t>
      </w:r>
      <w:r w:rsidR="006421AE">
        <w:t>О</w:t>
      </w:r>
      <w:r w:rsidRPr="005F2717">
        <w:t>мбудсменом и Комиссаром по правам человека</w:t>
      </w:r>
      <w:r w:rsidR="006421AE">
        <w:t xml:space="preserve"> заметен пробел</w:t>
      </w:r>
      <w:r w:rsidRPr="005F2717">
        <w:t>.  В пункте 393 доклада дается ссылка на "ограничение прав и свобод представителей определенной национальн</w:t>
      </w:r>
      <w:r w:rsidR="006421AE">
        <w:t>ой или расовой группы</w:t>
      </w:r>
      <w:r w:rsidRPr="005F2717">
        <w:t xml:space="preserve">" и констатируется, что </w:t>
      </w:r>
      <w:r w:rsidR="006421AE">
        <w:t xml:space="preserve">сами по себе </w:t>
      </w:r>
      <w:r w:rsidRPr="005F2717">
        <w:t>ограничени</w:t>
      </w:r>
      <w:r w:rsidR="006421AE">
        <w:t>я</w:t>
      </w:r>
      <w:r w:rsidRPr="005F2717">
        <w:t xml:space="preserve"> прав и свобод в </w:t>
      </w:r>
      <w:r w:rsidR="000A0346" w:rsidRPr="005F2717">
        <w:t>таких</w:t>
      </w:r>
      <w:r w:rsidRPr="005F2717">
        <w:t xml:space="preserve"> секторах, как трудоустройство, не</w:t>
      </w:r>
      <w:r w:rsidR="006421AE">
        <w:t xml:space="preserve"> </w:t>
      </w:r>
      <w:r w:rsidRPr="005F2717">
        <w:t>наказуем</w:t>
      </w:r>
      <w:r w:rsidR="006421AE">
        <w:t>ы</w:t>
      </w:r>
      <w:r w:rsidRPr="005F2717">
        <w:t xml:space="preserve"> законом.  </w:t>
      </w:r>
      <w:r w:rsidR="006421AE">
        <w:t>В первую очередь ему хотелось бы знать, бывают</w:t>
      </w:r>
      <w:r w:rsidRPr="005F2717">
        <w:t xml:space="preserve"> ли случаи такой дискриминации в частном секторе?</w:t>
      </w:r>
    </w:p>
    <w:p w:rsidR="003569A9" w:rsidRPr="005F2717" w:rsidRDefault="003569A9" w:rsidP="009C1561"/>
    <w:p w:rsidR="003569A9" w:rsidRPr="005F2717" w:rsidRDefault="003569A9" w:rsidP="009C1561">
      <w:r w:rsidRPr="005F2717">
        <w:t>49.</w:t>
      </w:r>
      <w:r w:rsidRPr="005F2717">
        <w:tab/>
        <w:t>Он согласен с г</w:t>
      </w:r>
      <w:r w:rsidRPr="005F2717">
        <w:noBreakHyphen/>
        <w:t xml:space="preserve">ном Шейниным в том, что существует много </w:t>
      </w:r>
      <w:r w:rsidR="006421AE">
        <w:t>других</w:t>
      </w:r>
      <w:r w:rsidRPr="005F2717">
        <w:t xml:space="preserve"> форм по</w:t>
      </w:r>
      <w:r w:rsidR="006421AE">
        <w:t>зитивной</w:t>
      </w:r>
      <w:r w:rsidRPr="005F2717">
        <w:t xml:space="preserve"> </w:t>
      </w:r>
      <w:r w:rsidR="000A0346" w:rsidRPr="005F2717">
        <w:t>дискриминации</w:t>
      </w:r>
      <w:r w:rsidRPr="005F2717">
        <w:t xml:space="preserve"> </w:t>
      </w:r>
      <w:r w:rsidR="006421AE">
        <w:t>помимо</w:t>
      </w:r>
      <w:r w:rsidRPr="005F2717">
        <w:t xml:space="preserve"> парламент</w:t>
      </w:r>
      <w:r w:rsidR="006421AE">
        <w:t>ских квот</w:t>
      </w:r>
      <w:r w:rsidRPr="005F2717">
        <w:t xml:space="preserve">.  Он вновь повторяет </w:t>
      </w:r>
      <w:r w:rsidR="00F372AB">
        <w:t xml:space="preserve">тезис </w:t>
      </w:r>
      <w:r w:rsidRPr="005F2717">
        <w:t>о том, что невозможно провести оценку усилий, принимаемых для улучшения положения меньшинств</w:t>
      </w:r>
      <w:r w:rsidR="00F372AB">
        <w:t>,</w:t>
      </w:r>
      <w:r w:rsidRPr="005F2717">
        <w:t xml:space="preserve"> в отсутствие надежных статистических данных.  В пункте 97 доклада говорится, что </w:t>
      </w:r>
      <w:r w:rsidR="00F372AB">
        <w:t>в стране налажен</w:t>
      </w:r>
      <w:r w:rsidRPr="005F2717">
        <w:t xml:space="preserve"> сбор статистических данных в отношении женщин, поэтому он не видит причин, по которых нельзя </w:t>
      </w:r>
      <w:r w:rsidR="00F372AB">
        <w:t xml:space="preserve">было бы </w:t>
      </w:r>
      <w:r w:rsidRPr="005F2717">
        <w:t xml:space="preserve">того же </w:t>
      </w:r>
      <w:r w:rsidR="00F372AB">
        <w:t>с</w:t>
      </w:r>
      <w:r w:rsidRPr="005F2717">
        <w:t>делать и в отношении меньшинств или инвалидов.</w:t>
      </w:r>
    </w:p>
    <w:p w:rsidR="003569A9" w:rsidRPr="005F2717" w:rsidRDefault="003569A9" w:rsidP="009C1561"/>
    <w:p w:rsidR="003569A9" w:rsidRPr="005F2717" w:rsidRDefault="003569A9" w:rsidP="009C1561">
      <w:r w:rsidRPr="005F2717">
        <w:t>50.</w:t>
      </w:r>
      <w:r w:rsidRPr="005F2717">
        <w:tab/>
      </w:r>
      <w:r w:rsidRPr="005F2717">
        <w:rPr>
          <w:u w:val="single"/>
        </w:rPr>
        <w:t>Г-н АНДО</w:t>
      </w:r>
      <w:r w:rsidRPr="005F2717">
        <w:t xml:space="preserve"> повторяет свою просьбу </w:t>
      </w:r>
      <w:r w:rsidR="00687DFF">
        <w:t>представить</w:t>
      </w:r>
      <w:r w:rsidRPr="005F2717">
        <w:t xml:space="preserve"> информаци</w:t>
      </w:r>
      <w:r w:rsidR="00687DFF">
        <w:t>ю, насколько</w:t>
      </w:r>
      <w:r w:rsidRPr="005F2717">
        <w:t xml:space="preserve"> внутренне</w:t>
      </w:r>
      <w:r w:rsidR="00687DFF">
        <w:t>е</w:t>
      </w:r>
      <w:r w:rsidRPr="005F2717">
        <w:t xml:space="preserve"> законодательств</w:t>
      </w:r>
      <w:r w:rsidR="00687DFF">
        <w:t>о отвечает содержанию</w:t>
      </w:r>
      <w:r w:rsidRPr="005F2717">
        <w:t xml:space="preserve"> статьи 4.</w:t>
      </w:r>
    </w:p>
    <w:p w:rsidR="003569A9" w:rsidRPr="005F2717" w:rsidRDefault="003569A9" w:rsidP="009C1561"/>
    <w:p w:rsidR="003569A9" w:rsidRPr="005F2717" w:rsidRDefault="003569A9" w:rsidP="009C1561">
      <w:r w:rsidRPr="005F2717">
        <w:t>51.</w:t>
      </w:r>
      <w:r w:rsidRPr="005F2717">
        <w:tab/>
      </w:r>
      <w:r w:rsidRPr="005F2717">
        <w:rPr>
          <w:u w:val="single"/>
        </w:rPr>
        <w:t>Г-н</w:t>
      </w:r>
      <w:r w:rsidR="001378C9" w:rsidRPr="005F2717">
        <w:rPr>
          <w:u w:val="single"/>
        </w:rPr>
        <w:t xml:space="preserve"> ХЕНКИН</w:t>
      </w:r>
      <w:r w:rsidR="001378C9" w:rsidRPr="005F2717">
        <w:t xml:space="preserve"> говорит, что </w:t>
      </w:r>
      <w:r w:rsidR="00687DFF">
        <w:t xml:space="preserve">в </w:t>
      </w:r>
      <w:r w:rsidR="001378C9" w:rsidRPr="005F2717">
        <w:t>Конвенци</w:t>
      </w:r>
      <w:r w:rsidR="00687DFF">
        <w:t>и</w:t>
      </w:r>
      <w:r w:rsidR="001378C9" w:rsidRPr="005F2717">
        <w:t xml:space="preserve"> против геноцида </w:t>
      </w:r>
      <w:r w:rsidR="00687DFF">
        <w:t>говорится</w:t>
      </w:r>
      <w:r w:rsidR="001378C9" w:rsidRPr="005F2717">
        <w:t xml:space="preserve"> не только</w:t>
      </w:r>
      <w:r w:rsidR="00687DFF">
        <w:t xml:space="preserve"> об</w:t>
      </w:r>
      <w:r w:rsidR="001378C9" w:rsidRPr="005F2717">
        <w:t xml:space="preserve"> убийств</w:t>
      </w:r>
      <w:r w:rsidR="00687DFF">
        <w:t>ах</w:t>
      </w:r>
      <w:r w:rsidR="001378C9" w:rsidRPr="005F2717">
        <w:t>, но</w:t>
      </w:r>
      <w:r w:rsidR="00687DFF">
        <w:t xml:space="preserve"> также</w:t>
      </w:r>
      <w:r w:rsidR="001378C9" w:rsidRPr="005F2717">
        <w:t xml:space="preserve">, например, </w:t>
      </w:r>
      <w:r w:rsidR="00687DFF">
        <w:t xml:space="preserve">о </w:t>
      </w:r>
      <w:r w:rsidR="001378C9" w:rsidRPr="005F2717">
        <w:t>преднамеренно</w:t>
      </w:r>
      <w:r w:rsidR="00687DFF">
        <w:t>м</w:t>
      </w:r>
      <w:r w:rsidR="001378C9" w:rsidRPr="005F2717">
        <w:t xml:space="preserve"> создани</w:t>
      </w:r>
      <w:r w:rsidR="00687DFF">
        <w:t>и</w:t>
      </w:r>
      <w:r w:rsidR="001378C9" w:rsidRPr="005F2717">
        <w:t xml:space="preserve"> для какой-либо группы </w:t>
      </w:r>
      <w:r w:rsidR="00687DFF">
        <w:t xml:space="preserve">таких </w:t>
      </w:r>
      <w:r w:rsidR="001378C9" w:rsidRPr="005F2717">
        <w:t xml:space="preserve">условий жизни, которые рассчитаны на ее </w:t>
      </w:r>
      <w:r w:rsidR="00687DFF">
        <w:t xml:space="preserve">полное или частичное </w:t>
      </w:r>
      <w:r w:rsidR="001378C9" w:rsidRPr="005F2717">
        <w:t xml:space="preserve">физическое </w:t>
      </w:r>
      <w:r w:rsidR="00687DFF">
        <w:t>истребление</w:t>
      </w:r>
      <w:r w:rsidR="001378C9" w:rsidRPr="005F2717">
        <w:t xml:space="preserve">.  Такие соображения применимы к проблеме рома, и он хотел бы получить </w:t>
      </w:r>
      <w:r w:rsidR="00687DFF">
        <w:t xml:space="preserve">от делегации </w:t>
      </w:r>
      <w:r w:rsidR="001378C9" w:rsidRPr="005F2717">
        <w:t xml:space="preserve">любые </w:t>
      </w:r>
      <w:r w:rsidR="00687DFF">
        <w:t>комментарии</w:t>
      </w:r>
      <w:r w:rsidR="001378C9" w:rsidRPr="005F2717">
        <w:t xml:space="preserve"> на этот счет.  Что касается инцидента с г</w:t>
      </w:r>
      <w:r w:rsidR="001378C9" w:rsidRPr="005F2717">
        <w:noBreakHyphen/>
        <w:t xml:space="preserve">ном Станиславом Пенчем, то его удивляет тот факт, что </w:t>
      </w:r>
      <w:r w:rsidR="00687DFF">
        <w:t>одна ведущая</w:t>
      </w:r>
      <w:r w:rsidR="001378C9" w:rsidRPr="005F2717">
        <w:t xml:space="preserve"> НПО </w:t>
      </w:r>
      <w:r w:rsidR="008C2245">
        <w:t xml:space="preserve">весьма радикально расходится </w:t>
      </w:r>
      <w:r w:rsidR="001378C9" w:rsidRPr="005F2717">
        <w:t>с правительство</w:t>
      </w:r>
      <w:r w:rsidR="008C2245">
        <w:t>м во мнениях по данному делу</w:t>
      </w:r>
      <w:r w:rsidR="001378C9" w:rsidRPr="005F2717">
        <w:t xml:space="preserve">.  Он высказывает </w:t>
      </w:r>
      <w:r w:rsidR="008C2245">
        <w:t>пожелание</w:t>
      </w:r>
      <w:r w:rsidR="001378C9" w:rsidRPr="005F2717">
        <w:t xml:space="preserve"> о </w:t>
      </w:r>
      <w:r w:rsidR="008C2245">
        <w:t xml:space="preserve">целесообразности </w:t>
      </w:r>
      <w:r w:rsidR="001378C9" w:rsidRPr="005F2717">
        <w:t>налаживани</w:t>
      </w:r>
      <w:r w:rsidR="008C2245">
        <w:t>я</w:t>
      </w:r>
      <w:r w:rsidR="001378C9" w:rsidRPr="005F2717">
        <w:t xml:space="preserve"> более тесного сотрудничества между НПО и правительством</w:t>
      </w:r>
      <w:r w:rsidR="008C2245">
        <w:t xml:space="preserve"> во избежание в будущем</w:t>
      </w:r>
      <w:r w:rsidR="001378C9" w:rsidRPr="005F2717">
        <w:t xml:space="preserve"> таких </w:t>
      </w:r>
      <w:r w:rsidR="008C2245">
        <w:t xml:space="preserve">резких </w:t>
      </w:r>
      <w:r w:rsidR="001378C9" w:rsidRPr="005F2717">
        <w:t>расхождений в</w:t>
      </w:r>
      <w:r w:rsidR="008C2245">
        <w:t>о мнениях</w:t>
      </w:r>
      <w:r w:rsidR="001378C9" w:rsidRPr="005F2717">
        <w:t xml:space="preserve">. </w:t>
      </w:r>
    </w:p>
    <w:p w:rsidR="001378C9" w:rsidRPr="005F2717" w:rsidRDefault="001378C9" w:rsidP="009C1561"/>
    <w:p w:rsidR="001378C9" w:rsidRPr="005F2717" w:rsidRDefault="001378C9" w:rsidP="009C1561">
      <w:r w:rsidRPr="005F2717">
        <w:t>52.</w:t>
      </w:r>
      <w:r w:rsidRPr="005F2717">
        <w:tab/>
      </w:r>
      <w:r w:rsidRPr="005F2717">
        <w:rPr>
          <w:u w:val="single"/>
        </w:rPr>
        <w:t>ПРЕДСЕДАТЕЛЬ</w:t>
      </w:r>
      <w:r w:rsidRPr="005F2717">
        <w:t xml:space="preserve"> напоминает делегации о двух вопросах, которые были заданы на предыдущем заседании.  Бывали ли случаи, когда тот или иной закон объявлялся неконституционным по причине его несоответствия положениям Пакта и существуют ли правовые нормы, санкционирующие дискриминацию в области образования, здравоохранения, содержания в тюрьмах и других сфер жизни?</w:t>
      </w:r>
    </w:p>
    <w:p w:rsidR="001378C9" w:rsidRPr="005F2717" w:rsidRDefault="001378C9" w:rsidP="009C1561"/>
    <w:p w:rsidR="001378C9" w:rsidRPr="005F2717" w:rsidRDefault="001378C9" w:rsidP="009C1561">
      <w:r w:rsidRPr="005F2717">
        <w:t>53.</w:t>
      </w:r>
      <w:r w:rsidRPr="005F2717">
        <w:tab/>
      </w:r>
      <w:r w:rsidRPr="005F2717">
        <w:rPr>
          <w:u w:val="single"/>
        </w:rPr>
        <w:t>Г-н ДЖАРАБ</w:t>
      </w:r>
      <w:r w:rsidRPr="005F2717">
        <w:t xml:space="preserve"> (Чешская Республика) говорит, что дети рома направляются в специальные школы не </w:t>
      </w:r>
      <w:r w:rsidR="008C2245">
        <w:t>в силу их</w:t>
      </w:r>
      <w:r w:rsidRPr="005F2717">
        <w:t xml:space="preserve"> этнического п</w:t>
      </w:r>
      <w:r w:rsidR="008C2245">
        <w:t>роисхождения</w:t>
      </w:r>
      <w:r w:rsidRPr="005F2717">
        <w:t xml:space="preserve">, а </w:t>
      </w:r>
      <w:r w:rsidR="008C2245">
        <w:t>в силу плохих</w:t>
      </w:r>
      <w:r w:rsidRPr="005F2717">
        <w:t xml:space="preserve"> результат</w:t>
      </w:r>
      <w:r w:rsidR="008C2245">
        <w:t>ов</w:t>
      </w:r>
      <w:r w:rsidRPr="005F2717">
        <w:t xml:space="preserve"> на приемных экзаменах в обычные школы или неуспеваемости на более позднем этапе.  </w:t>
      </w:r>
      <w:r w:rsidR="008C2245">
        <w:t>С целью</w:t>
      </w:r>
      <w:r w:rsidRPr="005F2717">
        <w:t xml:space="preserve"> обеспечения </w:t>
      </w:r>
      <w:r w:rsidR="008C2245">
        <w:t>объективности экзаменов</w:t>
      </w:r>
      <w:r w:rsidRPr="005F2717">
        <w:t xml:space="preserve"> министерство образования при</w:t>
      </w:r>
      <w:r w:rsidR="008C2245">
        <w:t xml:space="preserve">ложило </w:t>
      </w:r>
      <w:r w:rsidRPr="005F2717">
        <w:t xml:space="preserve">все возможные </w:t>
      </w:r>
      <w:r w:rsidR="008C2245">
        <w:t>усилия</w:t>
      </w:r>
      <w:r w:rsidRPr="005F2717">
        <w:t xml:space="preserve"> для устранения культурной предвзятости, которая мо</w:t>
      </w:r>
      <w:r w:rsidR="008C2245">
        <w:t>гла бы ср</w:t>
      </w:r>
      <w:r w:rsidRPr="005F2717">
        <w:t>аботать</w:t>
      </w:r>
      <w:r w:rsidR="000A0346" w:rsidRPr="005F2717">
        <w:t xml:space="preserve"> </w:t>
      </w:r>
      <w:r w:rsidR="008C2245">
        <w:t>в ущерб</w:t>
      </w:r>
      <w:r w:rsidRPr="005F2717">
        <w:t xml:space="preserve"> дет</w:t>
      </w:r>
      <w:r w:rsidR="008C2245">
        <w:t>ям</w:t>
      </w:r>
      <w:r w:rsidRPr="005F2717">
        <w:t> – выходц</w:t>
      </w:r>
      <w:r w:rsidR="008C2245">
        <w:t>ам</w:t>
      </w:r>
      <w:r w:rsidRPr="005F2717">
        <w:t xml:space="preserve"> из</w:t>
      </w:r>
      <w:r w:rsidR="00267EF7">
        <w:t xml:space="preserve"> иной</w:t>
      </w:r>
      <w:r w:rsidRPr="005F2717">
        <w:t xml:space="preserve"> культурно</w:t>
      </w:r>
      <w:r w:rsidR="00267EF7">
        <w:t>й среды</w:t>
      </w:r>
      <w:r w:rsidRPr="005F2717">
        <w:t xml:space="preserve">.  </w:t>
      </w:r>
      <w:r w:rsidR="00267EF7">
        <w:t>Тем не менее,</w:t>
      </w:r>
      <w:r w:rsidRPr="005F2717">
        <w:t xml:space="preserve"> до недавнего</w:t>
      </w:r>
      <w:r w:rsidR="000A0346" w:rsidRPr="005F2717">
        <w:t xml:space="preserve"> </w:t>
      </w:r>
      <w:r w:rsidRPr="005F2717">
        <w:t xml:space="preserve">времени специальные школы явно были "улицей с односторонним движением".  </w:t>
      </w:r>
      <w:r w:rsidR="00267EF7">
        <w:t>С учетом этой проблемы</w:t>
      </w:r>
      <w:r w:rsidRPr="005F2717">
        <w:t xml:space="preserve"> в 2000 году в закон</w:t>
      </w:r>
      <w:r w:rsidR="00267EF7">
        <w:t>одательство</w:t>
      </w:r>
      <w:r w:rsidRPr="005F2717">
        <w:t xml:space="preserve"> были внесены поправки</w:t>
      </w:r>
      <w:r w:rsidR="00267EF7">
        <w:t xml:space="preserve"> с целью содействия</w:t>
      </w:r>
      <w:r w:rsidRPr="005F2717">
        <w:t xml:space="preserve"> переходу </w:t>
      </w:r>
      <w:r w:rsidR="00267EF7">
        <w:t xml:space="preserve">учащихся рома </w:t>
      </w:r>
      <w:r w:rsidRPr="005F2717">
        <w:t xml:space="preserve">из специальных в обычные средние школы, </w:t>
      </w:r>
      <w:r w:rsidR="00267EF7">
        <w:t>а в</w:t>
      </w:r>
      <w:r w:rsidRPr="005F2717">
        <w:t xml:space="preserve"> последние годы были </w:t>
      </w:r>
      <w:r w:rsidR="00267EF7">
        <w:t>созданы курсы повышения успеваемости</w:t>
      </w:r>
      <w:r w:rsidRPr="005F2717">
        <w:t xml:space="preserve">.  Ряд детей рома успешно </w:t>
      </w:r>
      <w:r w:rsidR="00267EF7">
        <w:t>перешли из спецшкол в обычные школы</w:t>
      </w:r>
      <w:r w:rsidRPr="005F2717">
        <w:t>.  К сожалени</w:t>
      </w:r>
      <w:r w:rsidR="00267EF7">
        <w:t>ю</w:t>
      </w:r>
      <w:r w:rsidRPr="005F2717">
        <w:t xml:space="preserve">, они </w:t>
      </w:r>
      <w:r w:rsidR="00267EF7">
        <w:t>по-прежнему</w:t>
      </w:r>
      <w:r w:rsidRPr="005F2717">
        <w:t xml:space="preserve"> являются </w:t>
      </w:r>
      <w:r w:rsidR="00267EF7">
        <w:t xml:space="preserve">скорее </w:t>
      </w:r>
      <w:r w:rsidRPr="005F2717">
        <w:t xml:space="preserve">исключением, чем правилом, однако органы образования </w:t>
      </w:r>
      <w:r w:rsidR="00267EF7">
        <w:t xml:space="preserve">продолжают работать в направлении </w:t>
      </w:r>
      <w:r w:rsidRPr="005F2717">
        <w:t>долгосрочной цел</w:t>
      </w:r>
      <w:r w:rsidR="00267EF7">
        <w:t>и – их более глубокой интеграции в общество</w:t>
      </w:r>
      <w:r w:rsidRPr="005F2717">
        <w:t>.</w:t>
      </w:r>
    </w:p>
    <w:p w:rsidR="001378C9" w:rsidRPr="005F2717" w:rsidRDefault="001378C9" w:rsidP="009C1561"/>
    <w:p w:rsidR="001378C9" w:rsidRPr="005F2717" w:rsidRDefault="001378C9" w:rsidP="009C1561">
      <w:r w:rsidRPr="005F2717">
        <w:t>54.</w:t>
      </w:r>
      <w:r w:rsidRPr="005F2717">
        <w:tab/>
        <w:t>Правительством подготовлено предложение о включении положения относительно лиц с инвалидностью в Хартию основных прав и свобод, и в их интересах прин</w:t>
      </w:r>
      <w:r w:rsidR="00267EF7">
        <w:t>имаются</w:t>
      </w:r>
      <w:r w:rsidRPr="005F2717">
        <w:t xml:space="preserve"> меры </w:t>
      </w:r>
      <w:r w:rsidR="00267EF7">
        <w:t>позитивной</w:t>
      </w:r>
      <w:r w:rsidRPr="005F2717">
        <w:t xml:space="preserve"> </w:t>
      </w:r>
      <w:r w:rsidR="000A0346" w:rsidRPr="005F2717">
        <w:t>дискриминации</w:t>
      </w:r>
      <w:r w:rsidRPr="005F2717">
        <w:t xml:space="preserve">.  </w:t>
      </w:r>
      <w:r w:rsidR="00271B83">
        <w:t>С</w:t>
      </w:r>
      <w:r w:rsidR="00267EF7">
        <w:t>тран</w:t>
      </w:r>
      <w:r w:rsidR="00271B83">
        <w:t>а не планирует никаких мер для решения</w:t>
      </w:r>
      <w:r w:rsidRPr="005F2717">
        <w:t xml:space="preserve"> проблемы дискриминации по</w:t>
      </w:r>
      <w:r w:rsidR="00271B83">
        <w:t>жилых лиц</w:t>
      </w:r>
      <w:r w:rsidRPr="005F2717">
        <w:t xml:space="preserve">, возможно, </w:t>
      </w:r>
      <w:r w:rsidR="00271B83">
        <w:t>в силу слабой инф</w:t>
      </w:r>
      <w:r w:rsidRPr="005F2717">
        <w:t xml:space="preserve">ормированности о наличии такой формы дискриминации.  Однако она может быть охвачена ссылкой на </w:t>
      </w:r>
      <w:r w:rsidR="00271B83">
        <w:t xml:space="preserve">лиц в </w:t>
      </w:r>
      <w:r w:rsidRPr="005F2717">
        <w:t>"ин</w:t>
      </w:r>
      <w:r w:rsidR="00271B83">
        <w:t>ом положении</w:t>
      </w:r>
      <w:r w:rsidRPr="005F2717">
        <w:t>"</w:t>
      </w:r>
      <w:r w:rsidR="00271B83">
        <w:t>, содержащейся</w:t>
      </w:r>
      <w:r w:rsidRPr="005F2717">
        <w:t xml:space="preserve"> в статье 3 Хартии.</w:t>
      </w:r>
    </w:p>
    <w:p w:rsidR="001378C9" w:rsidRPr="005F2717" w:rsidRDefault="001378C9" w:rsidP="009C1561"/>
    <w:p w:rsidR="001378C9" w:rsidRPr="005F2717" w:rsidRDefault="001378C9" w:rsidP="009C1561">
      <w:r w:rsidRPr="005F2717">
        <w:t>55.</w:t>
      </w:r>
      <w:r w:rsidRPr="005F2717">
        <w:tab/>
        <w:t xml:space="preserve">Получение объективных данных об этнических меньшинствах </w:t>
      </w:r>
      <w:r w:rsidR="00271B83">
        <w:t>наталкивается на</w:t>
      </w:r>
      <w:r w:rsidRPr="005F2717">
        <w:t xml:space="preserve"> трудност</w:t>
      </w:r>
      <w:r w:rsidR="00271B83">
        <w:t>и</w:t>
      </w:r>
      <w:r w:rsidRPr="005F2717">
        <w:t>.  Лишь не</w:t>
      </w:r>
      <w:r w:rsidR="00271B83">
        <w:t>многие из числа тех</w:t>
      </w:r>
      <w:r w:rsidRPr="005F2717">
        <w:t xml:space="preserve">, </w:t>
      </w:r>
      <w:r w:rsidR="00271B83">
        <w:t>кого</w:t>
      </w:r>
      <w:r w:rsidRPr="005F2717">
        <w:t xml:space="preserve"> большинство населения относ</w:t>
      </w:r>
      <w:r w:rsidR="00271B83">
        <w:t>ит</w:t>
      </w:r>
      <w:r w:rsidRPr="005F2717">
        <w:t xml:space="preserve"> к меньшинству рома</w:t>
      </w:r>
      <w:r w:rsidR="00271B83">
        <w:t>,</w:t>
      </w:r>
      <w:r w:rsidRPr="005F2717">
        <w:t xml:space="preserve"> назвали</w:t>
      </w:r>
      <w:r w:rsidR="00271B83">
        <w:t>сь</w:t>
      </w:r>
      <w:r w:rsidRPr="005F2717">
        <w:t xml:space="preserve"> таковыми в </w:t>
      </w:r>
      <w:r w:rsidR="00271B83">
        <w:t xml:space="preserve">ходе </w:t>
      </w:r>
      <w:r w:rsidRPr="005F2717">
        <w:t>переписи</w:t>
      </w:r>
      <w:r w:rsidR="00271B83">
        <w:t xml:space="preserve"> населения</w:t>
      </w:r>
      <w:r w:rsidRPr="005F2717">
        <w:t xml:space="preserve">, </w:t>
      </w:r>
      <w:r w:rsidR="00271B83">
        <w:t>а</w:t>
      </w:r>
      <w:r w:rsidRPr="005F2717">
        <w:t xml:space="preserve"> власти избегают </w:t>
      </w:r>
      <w:r w:rsidR="00271B83">
        <w:t>необходимости определения</w:t>
      </w:r>
      <w:r w:rsidRPr="005F2717">
        <w:t xml:space="preserve"> этнического происхождения</w:t>
      </w:r>
      <w:r w:rsidR="00271B83">
        <w:t xml:space="preserve"> для</w:t>
      </w:r>
      <w:r w:rsidRPr="005F2717">
        <w:t xml:space="preserve"> лиц</w:t>
      </w:r>
      <w:r w:rsidR="00271B83">
        <w:t>а</w:t>
      </w:r>
      <w:r w:rsidRPr="005F2717">
        <w:t xml:space="preserve">, которое </w:t>
      </w:r>
      <w:r w:rsidR="00614A90">
        <w:t xml:space="preserve">не </w:t>
      </w:r>
      <w:r w:rsidR="00271B83">
        <w:t>сделало этого</w:t>
      </w:r>
      <w:r w:rsidRPr="005F2717">
        <w:t xml:space="preserve"> по с</w:t>
      </w:r>
      <w:r w:rsidR="00271B83">
        <w:t>обственно</w:t>
      </w:r>
      <w:r w:rsidR="00614A90">
        <w:t>й воле</w:t>
      </w:r>
      <w:r w:rsidRPr="005F2717">
        <w:t>, особенно с учетом того, что Хартия защищает свободу индивида на выбор идентичности.  Даже дотации на учебу, выделяемые представителем меньшинств</w:t>
      </w:r>
      <w:r w:rsidR="00614A90">
        <w:t>у</w:t>
      </w:r>
      <w:r w:rsidRPr="005F2717">
        <w:t xml:space="preserve"> рома, даются лишь на основании самоидентификации.  Межминистерская комиссия по </w:t>
      </w:r>
      <w:r w:rsidR="000A0346" w:rsidRPr="005F2717">
        <w:t>вопросам</w:t>
      </w:r>
      <w:r w:rsidRPr="005F2717">
        <w:t xml:space="preserve"> общины рома</w:t>
      </w:r>
      <w:r w:rsidR="00DA1216" w:rsidRPr="005F2717">
        <w:t xml:space="preserve"> термину "меньшинство рома" предпочитает термин "общины рома"</w:t>
      </w:r>
    </w:p>
    <w:p w:rsidR="00DA1216" w:rsidRPr="005F2717" w:rsidRDefault="00DA1216" w:rsidP="009C1561"/>
    <w:p w:rsidR="00DA1216" w:rsidRPr="005F2717" w:rsidRDefault="00DA1216" w:rsidP="00D52E3D">
      <w:pPr>
        <w:spacing w:after="240"/>
      </w:pPr>
      <w:r w:rsidRPr="005F2717">
        <w:t>56.</w:t>
      </w:r>
      <w:r w:rsidRPr="005F2717">
        <w:tab/>
        <w:t xml:space="preserve">Меньшинства представлены в двух совещательных органах:  </w:t>
      </w:r>
      <w:r w:rsidR="00D30308">
        <w:t>М</w:t>
      </w:r>
      <w:r w:rsidRPr="005F2717">
        <w:t>еж</w:t>
      </w:r>
      <w:r w:rsidR="00D30308">
        <w:t>ведомственная</w:t>
      </w:r>
      <w:r w:rsidRPr="005F2717">
        <w:t xml:space="preserve"> комиссия и Совет национальност</w:t>
      </w:r>
      <w:r w:rsidR="00D30308">
        <w:t>ей</w:t>
      </w:r>
      <w:r w:rsidRPr="005F2717">
        <w:t xml:space="preserve">, которые подотчетны исполнительной власти.  Оратор не уверен в том, что их деятельность </w:t>
      </w:r>
      <w:r w:rsidR="00D30308">
        <w:t xml:space="preserve">в них </w:t>
      </w:r>
      <w:r w:rsidRPr="005F2717">
        <w:t>может быть квалифицирована как по</w:t>
      </w:r>
      <w:r w:rsidR="00D30308">
        <w:t>зитивная</w:t>
      </w:r>
      <w:r w:rsidRPr="005F2717">
        <w:t xml:space="preserve"> дискриминация;  </w:t>
      </w:r>
      <w:r w:rsidR="00FB55AA" w:rsidRPr="005F2717">
        <w:t xml:space="preserve">лучше было бы определить </w:t>
      </w:r>
      <w:r w:rsidR="00D30308">
        <w:t>ее</w:t>
      </w:r>
      <w:r w:rsidR="00FB55AA" w:rsidRPr="005F2717">
        <w:t xml:space="preserve"> как более </w:t>
      </w:r>
      <w:r w:rsidR="00D30308">
        <w:t>широкое представительство меньшинств</w:t>
      </w:r>
      <w:r w:rsidR="00FB55AA" w:rsidRPr="005F2717">
        <w:t xml:space="preserve">.  Введение </w:t>
      </w:r>
      <w:r w:rsidR="00D30308">
        <w:t xml:space="preserve">института напрямую </w:t>
      </w:r>
      <w:r w:rsidR="00FB55AA" w:rsidRPr="005F2717">
        <w:t>выб</w:t>
      </w:r>
      <w:r w:rsidR="00D30308">
        <w:t>ираемых</w:t>
      </w:r>
      <w:r w:rsidR="00FB55AA" w:rsidRPr="005F2717">
        <w:t xml:space="preserve"> </w:t>
      </w:r>
      <w:r w:rsidR="00D30308">
        <w:t xml:space="preserve">депутатов </w:t>
      </w:r>
      <w:r w:rsidR="00FB55AA" w:rsidRPr="005F2717">
        <w:t>парламент</w:t>
      </w:r>
      <w:r w:rsidR="00D30308">
        <w:t>а</w:t>
      </w:r>
      <w:r w:rsidR="00FB55AA" w:rsidRPr="005F2717">
        <w:t xml:space="preserve"> от меньшинств может оказаться весьма неоднозначной мерой, когда дело дойдет до определения законного электората.</w:t>
      </w:r>
    </w:p>
    <w:p w:rsidR="00FB55AA" w:rsidRPr="005F2717" w:rsidRDefault="00FB55AA" w:rsidP="009C1561">
      <w:r w:rsidRPr="005F2717">
        <w:t>57.</w:t>
      </w:r>
      <w:r w:rsidRPr="005F2717">
        <w:tab/>
        <w:t xml:space="preserve">Что касается дискриминации в частном секторе, то </w:t>
      </w:r>
      <w:r w:rsidR="00D30308">
        <w:t>Ч</w:t>
      </w:r>
      <w:r w:rsidR="002F222A">
        <w:t>ешская инспекция профессиональной деятельности</w:t>
      </w:r>
      <w:r w:rsidRPr="005F2717">
        <w:t xml:space="preserve"> уполномочено </w:t>
      </w:r>
      <w:r w:rsidR="002F222A">
        <w:t xml:space="preserve">вести борьбу с </w:t>
      </w:r>
      <w:r w:rsidRPr="005F2717">
        <w:t>дискриминаци</w:t>
      </w:r>
      <w:r w:rsidR="002F222A">
        <w:t>ей в сфере услуг</w:t>
      </w:r>
      <w:r w:rsidRPr="005F2717">
        <w:t>.  Однако правительство хорошо информировано о необходимости принятия нового законодательства</w:t>
      </w:r>
      <w:r w:rsidR="002F222A">
        <w:t xml:space="preserve"> по борьбе с дискриминацией</w:t>
      </w:r>
      <w:r w:rsidRPr="005F2717">
        <w:t xml:space="preserve">.  Такое законодательство в ряде случаев уже принято (например, поправка к </w:t>
      </w:r>
      <w:r w:rsidR="002F222A">
        <w:t>З</w:t>
      </w:r>
      <w:r w:rsidRPr="005F2717">
        <w:t>акону о проступках) и подготовлено в других случаях (</w:t>
      </w:r>
      <w:r w:rsidR="003A4F86" w:rsidRPr="005F2717">
        <w:t xml:space="preserve">например, поправка к </w:t>
      </w:r>
      <w:r w:rsidR="002F222A">
        <w:t>Г</w:t>
      </w:r>
      <w:r w:rsidR="003A4F86" w:rsidRPr="005F2717">
        <w:t>ражданско-процессуальному кодексу о перекладывании бремени доказывания на обвиняемого).  Возможно</w:t>
      </w:r>
      <w:r w:rsidR="002F222A">
        <w:t>, будет</w:t>
      </w:r>
      <w:r w:rsidR="003A4F86" w:rsidRPr="005F2717">
        <w:t xml:space="preserve"> </w:t>
      </w:r>
      <w:r w:rsidR="002F222A">
        <w:t xml:space="preserve">также </w:t>
      </w:r>
      <w:r w:rsidR="003A4F86" w:rsidRPr="005F2717">
        <w:t>принят</w:t>
      </w:r>
      <w:r w:rsidR="002F222A">
        <w:t>о</w:t>
      </w:r>
      <w:r w:rsidR="003A4F86" w:rsidRPr="005F2717">
        <w:t xml:space="preserve"> ново</w:t>
      </w:r>
      <w:r w:rsidR="002F222A">
        <w:t>е</w:t>
      </w:r>
      <w:r w:rsidR="003A4F86" w:rsidRPr="005F2717">
        <w:t xml:space="preserve"> законодательств</w:t>
      </w:r>
      <w:r w:rsidR="002F222A">
        <w:t>о</w:t>
      </w:r>
      <w:r w:rsidR="003A4F86" w:rsidRPr="005F2717">
        <w:t xml:space="preserve"> для придания силы </w:t>
      </w:r>
      <w:r w:rsidR="002F222A">
        <w:t>Д</w:t>
      </w:r>
      <w:r w:rsidR="003A4F86" w:rsidRPr="005F2717">
        <w:t xml:space="preserve">ирективе 2000/43/ЕС </w:t>
      </w:r>
      <w:r w:rsidR="002F222A" w:rsidRPr="005F2717">
        <w:t xml:space="preserve">Совета Европы </w:t>
      </w:r>
      <w:r w:rsidR="003A4F86" w:rsidRPr="005F2717">
        <w:t>о соблюдении принципа равного обращения с лицами независимо от расовой или этнической пр</w:t>
      </w:r>
      <w:r w:rsidR="002F222A">
        <w:t>оисхождения</w:t>
      </w:r>
      <w:r w:rsidR="003A4F86" w:rsidRPr="005F2717">
        <w:t xml:space="preserve">, а также по итогам обзора законодательства, в первую очередь </w:t>
      </w:r>
      <w:r w:rsidR="002F222A">
        <w:t>З</w:t>
      </w:r>
      <w:r w:rsidR="003A4F86" w:rsidRPr="005F2717">
        <w:t xml:space="preserve">акона </w:t>
      </w:r>
      <w:r w:rsidR="00086A9C" w:rsidRPr="005F2717">
        <w:t>об</w:t>
      </w:r>
      <w:r w:rsidR="003A4F86" w:rsidRPr="005F2717">
        <w:t xml:space="preserve"> инспекции</w:t>
      </w:r>
      <w:r w:rsidR="002F222A">
        <w:t xml:space="preserve"> профессиональной деятельности</w:t>
      </w:r>
      <w:r w:rsidR="003A4F86" w:rsidRPr="005F2717">
        <w:t xml:space="preserve"> и </w:t>
      </w:r>
      <w:r w:rsidR="002F222A">
        <w:t>З</w:t>
      </w:r>
      <w:r w:rsidR="003A4F86" w:rsidRPr="005F2717">
        <w:t>акона о трудоустройстве, которы</w:t>
      </w:r>
      <w:r w:rsidR="002F222A">
        <w:t>й</w:t>
      </w:r>
      <w:r w:rsidR="003A4F86" w:rsidRPr="005F2717">
        <w:t xml:space="preserve"> планируется завершить к концу декабре 2001 года.  Что касается образования, здравоохранения и пенитенциарной системы, то здесь вопрос дискриминации в основном носит теоретический характер, поскольку </w:t>
      </w:r>
      <w:r w:rsidR="002F222A">
        <w:t xml:space="preserve">на нее </w:t>
      </w:r>
      <w:r w:rsidR="003A4F86" w:rsidRPr="005F2717">
        <w:t>еще</w:t>
      </w:r>
      <w:r w:rsidR="002F222A">
        <w:t xml:space="preserve"> было</w:t>
      </w:r>
      <w:r w:rsidR="003A4F86" w:rsidRPr="005F2717">
        <w:t xml:space="preserve"> н</w:t>
      </w:r>
      <w:r w:rsidR="002F222A">
        <w:t>и</w:t>
      </w:r>
      <w:r w:rsidR="003A4F86" w:rsidRPr="005F2717">
        <w:t xml:space="preserve"> </w:t>
      </w:r>
      <w:r w:rsidR="002F222A">
        <w:t>одной</w:t>
      </w:r>
      <w:r w:rsidR="003A4F86" w:rsidRPr="005F2717">
        <w:t xml:space="preserve"> жалоб</w:t>
      </w:r>
      <w:r w:rsidR="002F222A">
        <w:t>ы</w:t>
      </w:r>
      <w:r w:rsidR="003A4F86" w:rsidRPr="005F2717">
        <w:t xml:space="preserve">.  Здравоохранение </w:t>
      </w:r>
      <w:r w:rsidR="00A65A74">
        <w:t>базируется</w:t>
      </w:r>
      <w:r w:rsidR="003A4F86" w:rsidRPr="005F2717">
        <w:t xml:space="preserve"> на государственном медицинском страховании, которым охвачены все граждане и постоянно проживающие в стране иностранцы.</w:t>
      </w:r>
    </w:p>
    <w:p w:rsidR="003A4F86" w:rsidRPr="005F2717" w:rsidRDefault="003A4F86" w:rsidP="009C1561"/>
    <w:p w:rsidR="003A4F86" w:rsidRPr="005F2717" w:rsidRDefault="003A4F86" w:rsidP="009C1561">
      <w:r w:rsidRPr="005F2717">
        <w:t>58.</w:t>
      </w:r>
      <w:r w:rsidRPr="005F2717">
        <w:tab/>
        <w:t>Власти рассматривают возможность создание органа для оказания правовой помощи жертвам дискриминации по аналогии с Комиссией по расовому равенству в Соединенном Королевстве.  Решение по этому вопросу ожидается в конце 2001 или начале 2002 года.</w:t>
      </w:r>
    </w:p>
    <w:p w:rsidR="003A4F86" w:rsidRPr="005F2717" w:rsidRDefault="003A4F86" w:rsidP="009C1561"/>
    <w:p w:rsidR="003A4F86" w:rsidRPr="005F2717" w:rsidRDefault="003A4F86" w:rsidP="009C1561">
      <w:r w:rsidRPr="005F2717">
        <w:t>59.</w:t>
      </w:r>
      <w:r w:rsidRPr="005F2717">
        <w:tab/>
        <w:t>Сам оратор является близким другом Станислава Пенча</w:t>
      </w:r>
      <w:r w:rsidR="0041249C" w:rsidRPr="005F2717">
        <w:t xml:space="preserve"> и протестовал против </w:t>
      </w:r>
      <w:r w:rsidR="000A0346" w:rsidRPr="005F2717">
        <w:t>несколько</w:t>
      </w:r>
      <w:r w:rsidR="0041249C" w:rsidRPr="005F2717">
        <w:t xml:space="preserve"> брутального обращения </w:t>
      </w:r>
      <w:r w:rsidR="00A65A74">
        <w:t xml:space="preserve">с ним </w:t>
      </w:r>
      <w:r w:rsidR="0041249C" w:rsidRPr="005F2717">
        <w:t xml:space="preserve">со стороны полиции.  Они </w:t>
      </w:r>
      <w:r w:rsidR="00A65A74">
        <w:t>многие годы были коллегами по работе в</w:t>
      </w:r>
      <w:r w:rsidR="0041249C" w:rsidRPr="005F2717">
        <w:t xml:space="preserve"> одной НПО, и г</w:t>
      </w:r>
      <w:r w:rsidR="0041249C" w:rsidRPr="005F2717">
        <w:noBreakHyphen/>
        <w:t xml:space="preserve">н Пенч является </w:t>
      </w:r>
      <w:r w:rsidR="00A65A74">
        <w:t xml:space="preserve">весьма </w:t>
      </w:r>
      <w:r w:rsidR="0041249C" w:rsidRPr="005F2717">
        <w:t xml:space="preserve">уважаемым членом Совета по правам человека, в рамках которого был создан форум за свободный обмен идеями – временами весьма радикальными – среди правозащитников, НПО и заместителей министров.  Инцидент, о котором упоминал Комитет, следует рассматривать в </w:t>
      </w:r>
      <w:r w:rsidR="00A65A74">
        <w:t>более широком контексте</w:t>
      </w:r>
      <w:r w:rsidR="0041249C" w:rsidRPr="005F2717">
        <w:t xml:space="preserve">:  со стороны полиции были допущены некоторые злоупотребления, но не в тех масштабах, </w:t>
      </w:r>
      <w:r w:rsidR="00A65A74">
        <w:t>которые ей инкриминируются</w:t>
      </w:r>
      <w:r w:rsidR="0041249C" w:rsidRPr="005F2717">
        <w:t>.</w:t>
      </w:r>
    </w:p>
    <w:p w:rsidR="0041249C" w:rsidRPr="005F2717" w:rsidRDefault="0041249C" w:rsidP="009C1561"/>
    <w:p w:rsidR="0041249C" w:rsidRPr="005F2717" w:rsidRDefault="0041249C" w:rsidP="009C1561">
      <w:r w:rsidRPr="005F2717">
        <w:t>60.</w:t>
      </w:r>
      <w:r w:rsidRPr="005F2717">
        <w:tab/>
        <w:t xml:space="preserve">Ему не известно о существовании словацких детей </w:t>
      </w:r>
      <w:r w:rsidR="00A65A74">
        <w:t xml:space="preserve">из </w:t>
      </w:r>
      <w:r w:rsidRPr="005F2717">
        <w:t xml:space="preserve">меньшинства рома, </w:t>
      </w:r>
      <w:r w:rsidR="00A65A74">
        <w:t xml:space="preserve">которые </w:t>
      </w:r>
      <w:r w:rsidRPr="005F2717">
        <w:t>прожива</w:t>
      </w:r>
      <w:r w:rsidR="00A65A74">
        <w:t xml:space="preserve">ли бы </w:t>
      </w:r>
      <w:r w:rsidRPr="005F2717">
        <w:t xml:space="preserve">в Чешской </w:t>
      </w:r>
      <w:r w:rsidR="000A0346" w:rsidRPr="005F2717">
        <w:t>Республике</w:t>
      </w:r>
      <w:r w:rsidRPr="005F2717">
        <w:t xml:space="preserve"> и не име</w:t>
      </w:r>
      <w:r w:rsidR="00A65A74">
        <w:t>ли</w:t>
      </w:r>
      <w:r w:rsidRPr="005F2717">
        <w:t xml:space="preserve"> гражданства.  Такие случаи могут наблюдаться тогда, когда родители не смогли получить чешское гражданство, однако он уверен, что число таких лиц весьма не</w:t>
      </w:r>
      <w:r w:rsidR="00A65A74">
        <w:t>велико</w:t>
      </w:r>
      <w:r w:rsidRPr="005F2717">
        <w:t>.</w:t>
      </w:r>
    </w:p>
    <w:p w:rsidR="0041249C" w:rsidRPr="005F2717" w:rsidRDefault="0041249C" w:rsidP="009C1561"/>
    <w:p w:rsidR="00685647" w:rsidRPr="005F2717" w:rsidRDefault="0041249C" w:rsidP="00D52E3D">
      <w:pPr>
        <w:spacing w:after="240"/>
      </w:pPr>
      <w:r w:rsidRPr="005F2717">
        <w:t>61.</w:t>
      </w:r>
      <w:r w:rsidRPr="005F2717">
        <w:tab/>
      </w:r>
      <w:r w:rsidRPr="005F2717">
        <w:rPr>
          <w:u w:val="single"/>
        </w:rPr>
        <w:t>Г-н БУРЕШ</w:t>
      </w:r>
      <w:r w:rsidRPr="005F2717">
        <w:t xml:space="preserve"> (Чешская Республика)</w:t>
      </w:r>
      <w:r w:rsidR="00936EC6" w:rsidRPr="005F2717">
        <w:t xml:space="preserve"> говорит, что министр внутренних дел принял меры по предупреждению безгражданства, в частности </w:t>
      </w:r>
      <w:r w:rsidR="00D046D7">
        <w:t>издал</w:t>
      </w:r>
      <w:r w:rsidR="00936EC6" w:rsidRPr="005F2717">
        <w:t xml:space="preserve"> министерск</w:t>
      </w:r>
      <w:r w:rsidR="00D046D7">
        <w:t>ий</w:t>
      </w:r>
      <w:r w:rsidR="00936EC6" w:rsidRPr="005F2717">
        <w:t xml:space="preserve"> указ</w:t>
      </w:r>
      <w:r w:rsidR="00D046D7">
        <w:t xml:space="preserve"> с</w:t>
      </w:r>
      <w:r w:rsidR="00E70BCD" w:rsidRPr="005F2717">
        <w:t xml:space="preserve"> поруч</w:t>
      </w:r>
      <w:r w:rsidR="00D046D7">
        <w:t>ением</w:t>
      </w:r>
      <w:r w:rsidR="00E70BCD" w:rsidRPr="005F2717">
        <w:t xml:space="preserve"> окружным должностным лицам </w:t>
      </w:r>
      <w:r w:rsidR="00D046D7">
        <w:t>давать</w:t>
      </w:r>
      <w:r w:rsidR="00E70BCD" w:rsidRPr="005F2717">
        <w:t xml:space="preserve"> требуемую </w:t>
      </w:r>
      <w:r w:rsidR="00D046D7">
        <w:t xml:space="preserve">предметную </w:t>
      </w:r>
      <w:r w:rsidR="00E70BCD" w:rsidRPr="005F2717">
        <w:t>информацию и советы заинтересованны</w:t>
      </w:r>
      <w:r w:rsidR="00D046D7">
        <w:t>м</w:t>
      </w:r>
      <w:r w:rsidR="00E70BCD" w:rsidRPr="005F2717">
        <w:t xml:space="preserve"> лицам </w:t>
      </w:r>
      <w:r w:rsidR="00D046D7">
        <w:t xml:space="preserve">из </w:t>
      </w:r>
      <w:r w:rsidR="00E70BCD" w:rsidRPr="005F2717">
        <w:t xml:space="preserve">меньшинства рома.  </w:t>
      </w:r>
      <w:r w:rsidR="00D046D7">
        <w:t>Кроме того, од</w:t>
      </w:r>
      <w:r w:rsidR="00E70BCD" w:rsidRPr="005F2717">
        <w:t>на НПО, именуемая "</w:t>
      </w:r>
      <w:r w:rsidR="00D046D7">
        <w:t>Консультативное б</w:t>
      </w:r>
      <w:r w:rsidR="00E70BCD" w:rsidRPr="005F2717">
        <w:t>юро по вопросам гражданства"</w:t>
      </w:r>
      <w:r w:rsidR="00D046D7">
        <w:t>,</w:t>
      </w:r>
      <w:r w:rsidR="00E70BCD" w:rsidRPr="005F2717">
        <w:t xml:space="preserve"> также оказывает </w:t>
      </w:r>
      <w:r w:rsidR="00D046D7">
        <w:t>нуждающимся</w:t>
      </w:r>
      <w:r w:rsidR="00E70BCD" w:rsidRPr="005F2717">
        <w:t xml:space="preserve"> лицам</w:t>
      </w:r>
      <w:r w:rsidR="00D046D7">
        <w:t xml:space="preserve"> в п</w:t>
      </w:r>
      <w:r w:rsidR="00E70BCD" w:rsidRPr="005F2717">
        <w:t>олуч</w:t>
      </w:r>
      <w:r w:rsidR="00D046D7">
        <w:t>ении</w:t>
      </w:r>
      <w:r w:rsidR="00E70BCD" w:rsidRPr="005F2717">
        <w:t xml:space="preserve"> гражданств</w:t>
      </w:r>
      <w:r w:rsidR="00D046D7">
        <w:t>а</w:t>
      </w:r>
      <w:r w:rsidR="00E70BCD" w:rsidRPr="005F2717">
        <w:t>.</w:t>
      </w:r>
    </w:p>
    <w:p w:rsidR="00685647" w:rsidRPr="005F2717" w:rsidRDefault="00685647" w:rsidP="009C1561">
      <w:r w:rsidRPr="005F2717">
        <w:t>62.</w:t>
      </w:r>
      <w:r w:rsidRPr="005F2717">
        <w:tab/>
      </w:r>
      <w:r w:rsidR="005B423D" w:rsidRPr="005F2717">
        <w:t xml:space="preserve">Местными властями создан целый ряд общежитий или приютов, различающихся по условиям приема.  Женщины с детьми, ставшие жертвами насилия в семье, принимаются </w:t>
      </w:r>
      <w:r w:rsidR="00D046D7">
        <w:t xml:space="preserve">в них </w:t>
      </w:r>
      <w:r w:rsidR="005B423D" w:rsidRPr="005F2717">
        <w:t xml:space="preserve">в первоочередном порядке, и для одиноких женщин не хватаем мест.  Однако принимаются меры для решения этой проблемы.  Новый </w:t>
      </w:r>
      <w:r w:rsidR="00D046D7">
        <w:t>У</w:t>
      </w:r>
      <w:r w:rsidR="005B423D" w:rsidRPr="005F2717">
        <w:t xml:space="preserve">головно-процессуальный кодекс </w:t>
      </w:r>
      <w:r w:rsidR="00D046D7">
        <w:t>стал</w:t>
      </w:r>
      <w:r w:rsidR="005B423D" w:rsidRPr="005F2717">
        <w:t xml:space="preserve"> результатом политического консенсуса, и поэтому в некоторых отношениях </w:t>
      </w:r>
      <w:r w:rsidR="00D046D7">
        <w:t xml:space="preserve">он </w:t>
      </w:r>
      <w:r w:rsidR="005B423D" w:rsidRPr="005F2717">
        <w:t xml:space="preserve">может </w:t>
      </w:r>
      <w:r w:rsidR="00D046D7">
        <w:t>представляться</w:t>
      </w:r>
      <w:r w:rsidR="005B423D" w:rsidRPr="005F2717">
        <w:t xml:space="preserve"> недостаточно </w:t>
      </w:r>
      <w:r w:rsidR="00D046D7">
        <w:t>радикальным</w:t>
      </w:r>
      <w:r w:rsidR="005B423D" w:rsidRPr="005F2717">
        <w:t xml:space="preserve">.  Например, </w:t>
      </w:r>
      <w:r w:rsidR="00D046D7">
        <w:t xml:space="preserve">от </w:t>
      </w:r>
      <w:r w:rsidR="005B423D" w:rsidRPr="005F2717">
        <w:t>женщин</w:t>
      </w:r>
      <w:r w:rsidR="00D046D7">
        <w:t>ы</w:t>
      </w:r>
      <w:r w:rsidR="005B423D" w:rsidRPr="005F2717">
        <w:t>, ставш</w:t>
      </w:r>
      <w:r w:rsidR="00D046D7">
        <w:t>ей</w:t>
      </w:r>
      <w:r w:rsidR="005B423D" w:rsidRPr="005F2717">
        <w:t xml:space="preserve"> жертвой насилия в семье, </w:t>
      </w:r>
      <w:r w:rsidR="00D046D7">
        <w:t>требуется</w:t>
      </w:r>
      <w:r w:rsidR="005B423D" w:rsidRPr="005F2717">
        <w:t xml:space="preserve"> согласие на</w:t>
      </w:r>
      <w:r w:rsidR="00D046D7">
        <w:t xml:space="preserve"> предъявление</w:t>
      </w:r>
      <w:r w:rsidR="005B423D" w:rsidRPr="005F2717">
        <w:t xml:space="preserve"> уголовн</w:t>
      </w:r>
      <w:r w:rsidR="00D046D7">
        <w:t>ого</w:t>
      </w:r>
      <w:r w:rsidR="005B423D" w:rsidRPr="005F2717">
        <w:t xml:space="preserve"> обвинения </w:t>
      </w:r>
      <w:r w:rsidR="00D046D7">
        <w:t>ее супругу</w:t>
      </w:r>
      <w:r w:rsidR="008D7D0D">
        <w:t xml:space="preserve">.  </w:t>
      </w:r>
      <w:r w:rsidR="005B423D" w:rsidRPr="005F2717">
        <w:t>Кодекс</w:t>
      </w:r>
      <w:r w:rsidR="008D7D0D">
        <w:t>, тем не менее,</w:t>
      </w:r>
      <w:r w:rsidR="005B423D" w:rsidRPr="005F2717">
        <w:t xml:space="preserve"> содержит здравые положения </w:t>
      </w:r>
      <w:r w:rsidR="008D7D0D">
        <w:t>о судебных приказах о защите членов семьи в случае семейных ссор</w:t>
      </w:r>
      <w:r w:rsidR="005B423D" w:rsidRPr="005F2717">
        <w:t>.  Судьи нуждаются в дальнейшей профессиональной подготовке с целью более эффективного выполнения этого Кодекса.</w:t>
      </w:r>
    </w:p>
    <w:p w:rsidR="005B423D" w:rsidRPr="005F2717" w:rsidRDefault="005B423D" w:rsidP="009C1561"/>
    <w:p w:rsidR="005B423D" w:rsidRPr="005F2717" w:rsidRDefault="005B423D" w:rsidP="009C1561">
      <w:r w:rsidRPr="005F2717">
        <w:t>63.</w:t>
      </w:r>
      <w:r w:rsidRPr="005F2717">
        <w:tab/>
      </w:r>
      <w:r w:rsidR="008D7D0D">
        <w:t xml:space="preserve">Репрессии </w:t>
      </w:r>
      <w:r w:rsidRPr="005F2717">
        <w:t xml:space="preserve">против лица, подавшего жалобу на действия полиции, теоретически </w:t>
      </w:r>
      <w:r w:rsidR="008D7D0D">
        <w:t>запрещены</w:t>
      </w:r>
      <w:r w:rsidRPr="005F2717">
        <w:t xml:space="preserve">, однако </w:t>
      </w:r>
      <w:r w:rsidR="00C64693" w:rsidRPr="005F2717">
        <w:t xml:space="preserve">в некоторых случаях может </w:t>
      </w:r>
      <w:r w:rsidR="008D7D0D">
        <w:t>показаться, что это не так</w:t>
      </w:r>
      <w:r w:rsidR="00C64693" w:rsidRPr="005F2717">
        <w:t xml:space="preserve">.  Например, когда сотрудник полиции </w:t>
      </w:r>
      <w:r w:rsidR="0009452A">
        <w:t>злоупотребляет силой при</w:t>
      </w:r>
      <w:r w:rsidR="00C64693" w:rsidRPr="005F2717">
        <w:t xml:space="preserve"> поимк</w:t>
      </w:r>
      <w:r w:rsidR="0009452A">
        <w:t>е</w:t>
      </w:r>
      <w:r w:rsidR="00C64693" w:rsidRPr="005F2717">
        <w:t xml:space="preserve"> правонарушителя на месте преступления и усугуб</w:t>
      </w:r>
      <w:r w:rsidR="0009452A">
        <w:t>ляет</w:t>
      </w:r>
      <w:r w:rsidR="00C64693" w:rsidRPr="005F2717">
        <w:t xml:space="preserve"> тяжесть своего пр</w:t>
      </w:r>
      <w:r w:rsidR="0009452A">
        <w:t>оступка</w:t>
      </w:r>
      <w:r w:rsidR="00C64693" w:rsidRPr="005F2717">
        <w:t xml:space="preserve"> </w:t>
      </w:r>
      <w:r w:rsidR="0009452A">
        <w:t xml:space="preserve">в целях </w:t>
      </w:r>
      <w:r w:rsidR="00C64693" w:rsidRPr="005F2717">
        <w:t>самооправда</w:t>
      </w:r>
      <w:r w:rsidR="0009452A">
        <w:t>ния</w:t>
      </w:r>
      <w:r w:rsidR="00C64693" w:rsidRPr="005F2717">
        <w:t xml:space="preserve">.  Однако такие случаи весьма редки.  Жалобы на лишение пищи или отказ в контакте с родственниками при </w:t>
      </w:r>
      <w:r w:rsidR="0009452A">
        <w:t>содержании</w:t>
      </w:r>
      <w:r w:rsidR="00C64693" w:rsidRPr="005F2717">
        <w:t xml:space="preserve"> под стражей </w:t>
      </w:r>
      <w:r w:rsidR="0009452A">
        <w:t xml:space="preserve">в </w:t>
      </w:r>
      <w:r w:rsidR="00C64693" w:rsidRPr="005F2717">
        <w:t xml:space="preserve">полиции являются весьма маловероятными поводами для </w:t>
      </w:r>
      <w:r w:rsidR="0009452A">
        <w:t>репрессий</w:t>
      </w:r>
      <w:r w:rsidR="00C64693" w:rsidRPr="005F2717">
        <w:t>.  В целом население не боится подавать жалобы на действия полиции.</w:t>
      </w:r>
    </w:p>
    <w:p w:rsidR="00C64693" w:rsidRPr="005F2717" w:rsidRDefault="00C64693" w:rsidP="009C1561"/>
    <w:p w:rsidR="00C64693" w:rsidRPr="005F2717" w:rsidRDefault="00C64693" w:rsidP="009C1561">
      <w:r w:rsidRPr="005F2717">
        <w:t>64.</w:t>
      </w:r>
      <w:r w:rsidRPr="005F2717">
        <w:tab/>
      </w:r>
      <w:r w:rsidR="007A52FB" w:rsidRPr="005F2717">
        <w:rPr>
          <w:u w:val="single"/>
        </w:rPr>
        <w:t>Г-н СОВАК</w:t>
      </w:r>
      <w:r w:rsidR="007A52FB" w:rsidRPr="005F2717">
        <w:t xml:space="preserve"> (Чешская Республика) говорит, что новый проект уголовного кодекса содержит положение о защите женщин против насилия в семье;  в действующем кодексе такие случаи предусматривались в </w:t>
      </w:r>
      <w:r w:rsidR="0009452A">
        <w:t xml:space="preserve">разделе </w:t>
      </w:r>
      <w:r w:rsidR="007A52FB" w:rsidRPr="005F2717">
        <w:t>обычных положени</w:t>
      </w:r>
      <w:r w:rsidR="0009452A">
        <w:t>й</w:t>
      </w:r>
      <w:r w:rsidR="007A52FB" w:rsidRPr="005F2717">
        <w:t xml:space="preserve"> о</w:t>
      </w:r>
      <w:r w:rsidR="0009452A">
        <w:t xml:space="preserve"> причинении</w:t>
      </w:r>
      <w:r w:rsidR="007A52FB" w:rsidRPr="005F2717">
        <w:t xml:space="preserve"> физическо</w:t>
      </w:r>
      <w:r w:rsidR="0009452A">
        <w:t>го</w:t>
      </w:r>
      <w:r w:rsidR="007A52FB" w:rsidRPr="005F2717">
        <w:t xml:space="preserve"> ущерб</w:t>
      </w:r>
      <w:r w:rsidR="0009452A">
        <w:t>а</w:t>
      </w:r>
      <w:r w:rsidR="007A52FB" w:rsidRPr="005F2717">
        <w:t>.</w:t>
      </w:r>
    </w:p>
    <w:p w:rsidR="007A52FB" w:rsidRPr="005F2717" w:rsidRDefault="007A52FB" w:rsidP="009C1561"/>
    <w:p w:rsidR="007A52FB" w:rsidRPr="005F2717" w:rsidRDefault="007A52FB" w:rsidP="009C1561">
      <w:r w:rsidRPr="005F2717">
        <w:t>65.</w:t>
      </w:r>
      <w:r w:rsidRPr="005F2717">
        <w:tab/>
        <w:t>Согласно статье 90 Конституции суды обязаны защищать права и выносить решения о виновности или невиновности обвиняемых по уголовным делам.  Однако Пакт имеет примат над статьей 90, и не может идти речи ни о какой коллизии права между ними.  В статье 10 говорится, что международные соглашения по правам человека, ратифицированные Чешской Республик</w:t>
      </w:r>
      <w:r w:rsidR="0009452A">
        <w:t>ой</w:t>
      </w:r>
      <w:r w:rsidRPr="005F2717">
        <w:t>, имеют обязательную силу и приоритет над внутренн</w:t>
      </w:r>
      <w:r w:rsidR="0009452A">
        <w:t>и</w:t>
      </w:r>
      <w:r w:rsidRPr="005F2717">
        <w:t xml:space="preserve">м законодательством.  В случае признания </w:t>
      </w:r>
      <w:r w:rsidR="0009452A">
        <w:t xml:space="preserve">того или иного </w:t>
      </w:r>
      <w:r w:rsidRPr="005F2717">
        <w:t>суд</w:t>
      </w:r>
      <w:r w:rsidR="0009452A">
        <w:t>ебного постановления несоответствующим</w:t>
      </w:r>
      <w:r w:rsidRPr="005F2717">
        <w:t xml:space="preserve"> Пакту </w:t>
      </w:r>
      <w:r w:rsidR="0009452A">
        <w:t>его можно обжаловать его</w:t>
      </w:r>
      <w:r w:rsidRPr="005F2717">
        <w:t xml:space="preserve"> в Конституционн</w:t>
      </w:r>
      <w:r w:rsidR="0009452A">
        <w:t>ом</w:t>
      </w:r>
      <w:r w:rsidRPr="005F2717">
        <w:t xml:space="preserve"> суд</w:t>
      </w:r>
      <w:r w:rsidR="0009452A">
        <w:t>е</w:t>
      </w:r>
      <w:r w:rsidRPr="005F2717">
        <w:t xml:space="preserve">.  Однако он признает необходимость организации учебных курсов, с тем чтобы все судьи, прокуроры и сотрудники полиции были ознакомлены </w:t>
      </w:r>
      <w:r w:rsidR="0009452A">
        <w:t>с</w:t>
      </w:r>
      <w:r w:rsidRPr="005F2717">
        <w:t>о статус</w:t>
      </w:r>
      <w:r w:rsidR="0009452A">
        <w:t>ом</w:t>
      </w:r>
      <w:r w:rsidRPr="005F2717">
        <w:t xml:space="preserve"> Пакта.</w:t>
      </w:r>
    </w:p>
    <w:p w:rsidR="007A52FB" w:rsidRPr="005F2717" w:rsidRDefault="007A52FB" w:rsidP="009C1561"/>
    <w:p w:rsidR="007A52FB" w:rsidRPr="005F2717" w:rsidRDefault="007A52FB" w:rsidP="00D52E3D">
      <w:pPr>
        <w:spacing w:after="240"/>
      </w:pPr>
      <w:r w:rsidRPr="005F2717">
        <w:t>66.</w:t>
      </w:r>
      <w:r w:rsidRPr="005F2717">
        <w:tab/>
      </w:r>
      <w:r w:rsidRPr="005F2717">
        <w:rPr>
          <w:u w:val="single"/>
        </w:rPr>
        <w:t>ПРЕДСЕДАТЕЛЬ</w:t>
      </w:r>
      <w:r w:rsidRPr="005F2717">
        <w:t xml:space="preserve"> предлагает делегации ответить на вопросы 15–19 перечня относительно </w:t>
      </w:r>
      <w:r w:rsidR="00A21C62" w:rsidRPr="005F2717">
        <w:t>дискриминации</w:t>
      </w:r>
      <w:r w:rsidRPr="005F2717">
        <w:t xml:space="preserve"> иностранцев;  переполненности тюрем;  внешнем надзоре над тюрьмами и </w:t>
      </w:r>
      <w:r w:rsidR="00A21C62" w:rsidRPr="005F2717">
        <w:t>аналогичными</w:t>
      </w:r>
      <w:r w:rsidRPr="005F2717">
        <w:t xml:space="preserve"> учреждениями;  жалоб на </w:t>
      </w:r>
      <w:r w:rsidR="0009452A">
        <w:t>излишнюю</w:t>
      </w:r>
      <w:r w:rsidRPr="005F2717">
        <w:t xml:space="preserve"> продолжительность </w:t>
      </w:r>
      <w:r w:rsidR="0009452A">
        <w:t>предварительного заключения</w:t>
      </w:r>
      <w:r w:rsidRPr="005F2717">
        <w:t xml:space="preserve">;  и </w:t>
      </w:r>
      <w:r w:rsidR="00295404">
        <w:t>неоправданных</w:t>
      </w:r>
      <w:r w:rsidRPr="005F2717">
        <w:t xml:space="preserve"> задерж</w:t>
      </w:r>
      <w:r w:rsidR="00295404">
        <w:t>ек</w:t>
      </w:r>
      <w:r w:rsidRPr="005F2717">
        <w:t xml:space="preserve"> в судебном </w:t>
      </w:r>
      <w:r w:rsidR="00295404">
        <w:t>разбирательстве</w:t>
      </w:r>
      <w:r w:rsidRPr="005F2717">
        <w:t>.</w:t>
      </w:r>
    </w:p>
    <w:p w:rsidR="007A52FB" w:rsidRPr="005F2717" w:rsidRDefault="007A52FB" w:rsidP="009C1561">
      <w:r w:rsidRPr="005F2717">
        <w:t>67.</w:t>
      </w:r>
      <w:r w:rsidRPr="005F2717">
        <w:tab/>
      </w:r>
      <w:r w:rsidRPr="005F2717">
        <w:rPr>
          <w:u w:val="single"/>
        </w:rPr>
        <w:t>Г-н СОВАК</w:t>
      </w:r>
      <w:r w:rsidRPr="005F2717">
        <w:t xml:space="preserve"> (Чешская Республика) говорит, что </w:t>
      </w:r>
      <w:r w:rsidR="00295404">
        <w:t xml:space="preserve">его </w:t>
      </w:r>
      <w:r w:rsidR="00A21C62" w:rsidRPr="005F2717">
        <w:t>комментари</w:t>
      </w:r>
      <w:r w:rsidR="00295404">
        <w:t>й</w:t>
      </w:r>
      <w:r w:rsidRPr="005F2717">
        <w:t xml:space="preserve"> относительно необходимости учебных курсов также применим к вопросу 15 а).  Некоторые государственные прокуроры и судьи, возможно, не всегда соблюдают букву закона, отправляя иностранцев под стражу.</w:t>
      </w:r>
    </w:p>
    <w:p w:rsidR="007A52FB" w:rsidRPr="005F2717" w:rsidRDefault="007A52FB" w:rsidP="009C1561"/>
    <w:p w:rsidR="007A52FB" w:rsidRPr="005F2717" w:rsidRDefault="007A52FB" w:rsidP="009C1561">
      <w:r w:rsidRPr="005F2717">
        <w:t>68.</w:t>
      </w:r>
      <w:r w:rsidRPr="005F2717">
        <w:tab/>
      </w:r>
      <w:r w:rsidRPr="005F2717">
        <w:rPr>
          <w:u w:val="single"/>
        </w:rPr>
        <w:t>Г-н БУРЕШ</w:t>
      </w:r>
      <w:r w:rsidRPr="005F2717">
        <w:t xml:space="preserve"> (Чешская Республика), отвечая на вопрос 15 b), говорит, что новый </w:t>
      </w:r>
      <w:r w:rsidR="00295404">
        <w:t>З</w:t>
      </w:r>
      <w:r w:rsidRPr="005F2717">
        <w:t>акон об иностранцах обеспечивает полную защиту иностранцам в ходе</w:t>
      </w:r>
      <w:r w:rsidR="00295404">
        <w:t xml:space="preserve"> административной </w:t>
      </w:r>
      <w:r w:rsidRPr="005F2717">
        <w:t xml:space="preserve">процедуры высылки из страны.  Решения принимаются </w:t>
      </w:r>
      <w:r w:rsidR="00295404">
        <w:t xml:space="preserve">не на уровне </w:t>
      </w:r>
      <w:r w:rsidRPr="005F2717">
        <w:t>отдельны</w:t>
      </w:r>
      <w:r w:rsidR="00295404">
        <w:t>х</w:t>
      </w:r>
      <w:r w:rsidRPr="005F2717">
        <w:t xml:space="preserve"> сотрудник</w:t>
      </w:r>
      <w:r w:rsidR="00295404">
        <w:t>ов</w:t>
      </w:r>
      <w:r w:rsidRPr="005F2717">
        <w:t xml:space="preserve"> полиции и </w:t>
      </w:r>
      <w:r w:rsidR="00295404">
        <w:t>исходные постановления</w:t>
      </w:r>
      <w:r w:rsidRPr="005F2717">
        <w:t xml:space="preserve"> могут быть обжалованы в суд</w:t>
      </w:r>
      <w:r w:rsidR="00295404">
        <w:t>е</w:t>
      </w:r>
      <w:r w:rsidRPr="005F2717">
        <w:t>.  Условия содержания в камерах был</w:t>
      </w:r>
      <w:r w:rsidR="00295404">
        <w:t>и</w:t>
      </w:r>
      <w:r w:rsidRPr="005F2717">
        <w:t xml:space="preserve"> большой проблемой в середине </w:t>
      </w:r>
      <w:r w:rsidR="00295404">
        <w:t>19</w:t>
      </w:r>
      <w:r w:rsidRPr="005F2717">
        <w:t>90</w:t>
      </w:r>
      <w:r w:rsidRPr="005F2717">
        <w:noBreakHyphen/>
        <w:t xml:space="preserve">х годов, когда страна столкнулась с массовым наплывом нелегальных иммигрантов.  </w:t>
      </w:r>
      <w:r w:rsidR="00295404">
        <w:t xml:space="preserve">В настоящее время ведется строительство </w:t>
      </w:r>
      <w:r w:rsidRPr="005F2717">
        <w:t>новы</w:t>
      </w:r>
      <w:r w:rsidR="00295404">
        <w:t>х</w:t>
      </w:r>
      <w:r w:rsidRPr="005F2717">
        <w:t xml:space="preserve"> тюр</w:t>
      </w:r>
      <w:r w:rsidR="00295404">
        <w:t>ем,</w:t>
      </w:r>
      <w:r w:rsidRPr="005F2717">
        <w:t xml:space="preserve"> и в 1998 году в </w:t>
      </w:r>
      <w:r w:rsidR="00295404">
        <w:t>М</w:t>
      </w:r>
      <w:r w:rsidRPr="005F2717">
        <w:t>инистерский указ об условиях содержания в полицейских изоляторах было добавлено новое положение о камерах для содержания лиц, ожидающих высылки из страны.  Он предусматривает конкретные административные процедуры и устанавливает подробные требования в отношении технического обустройства, оказания медицинской помощи и санитарных условий.</w:t>
      </w:r>
    </w:p>
    <w:p w:rsidR="007A52FB" w:rsidRPr="005F2717" w:rsidRDefault="007A52FB" w:rsidP="009C1561"/>
    <w:p w:rsidR="007A52FB" w:rsidRPr="005F2717" w:rsidRDefault="007A52FB" w:rsidP="009C1561">
      <w:r w:rsidRPr="005F2717">
        <w:t>69.</w:t>
      </w:r>
      <w:r w:rsidRPr="005F2717">
        <w:tab/>
      </w:r>
      <w:r w:rsidRPr="005F2717">
        <w:rPr>
          <w:u w:val="single"/>
        </w:rPr>
        <w:t>Г-н СОВАК</w:t>
      </w:r>
      <w:r w:rsidRPr="005F2717">
        <w:t xml:space="preserve"> (Чешская Республика), отвечая на вопросы 16, 18 и 19</w:t>
      </w:r>
      <w:r w:rsidR="00A21C62">
        <w:t>, говорит, что новый Уго</w:t>
      </w:r>
      <w:r w:rsidRPr="005F2717">
        <w:t>ловно-процес</w:t>
      </w:r>
      <w:r w:rsidR="00A21C62">
        <w:t>с</w:t>
      </w:r>
      <w:r w:rsidRPr="005F2717">
        <w:t>уальный кодекс вводит в практику альтернативы не только условным осуждениям, но и уголовному разбирательству.  Большая часть</w:t>
      </w:r>
      <w:r w:rsidR="00A21C62">
        <w:t xml:space="preserve"> </w:t>
      </w:r>
      <w:r w:rsidRPr="005F2717">
        <w:t xml:space="preserve">правонарушений, рассматриваемых в уголовном процессе, представляет мало реальной опасности для общества.  Лишь несколькими годами ранее Чешская Республика была печально известна многочисленностью своих заключенных.  Благодаря новому </w:t>
      </w:r>
      <w:r w:rsidR="006A1468">
        <w:t>У</w:t>
      </w:r>
      <w:r w:rsidRPr="005F2717">
        <w:t>головно-процессуальному кодексу их число резко сокра</w:t>
      </w:r>
      <w:r w:rsidR="006A1468">
        <w:t>тилось</w:t>
      </w:r>
      <w:r w:rsidRPr="005F2717">
        <w:t>.  Полиция и государственные обвинители стали пр</w:t>
      </w:r>
      <w:r w:rsidR="006A1468">
        <w:t>актиковать</w:t>
      </w:r>
      <w:r w:rsidR="00A21C62">
        <w:t xml:space="preserve"> </w:t>
      </w:r>
      <w:r w:rsidR="00787A9E">
        <w:t>новый по</w:t>
      </w:r>
      <w:r w:rsidRPr="005F2717">
        <w:t xml:space="preserve">дход </w:t>
      </w:r>
      <w:r w:rsidR="00787A9E">
        <w:t>к проведению</w:t>
      </w:r>
      <w:r w:rsidRPr="005F2717">
        <w:t xml:space="preserve"> уголовных расследовани</w:t>
      </w:r>
      <w:r w:rsidR="00787A9E">
        <w:t>й</w:t>
      </w:r>
      <w:r w:rsidRPr="005F2717">
        <w:t>, и были внесены поправки в положения о</w:t>
      </w:r>
      <w:r w:rsidR="00B35E12" w:rsidRPr="005F2717">
        <w:t xml:space="preserve"> </w:t>
      </w:r>
      <w:r w:rsidR="00787A9E">
        <w:t>заслушивании свидетелей</w:t>
      </w:r>
      <w:r w:rsidR="00B35E12" w:rsidRPr="005F2717">
        <w:t>.  Особое значение придается альтернативным вариантам условного наказания в случае с молодыми правонарушителями.  Проект уголовного кодекса содержит новую классификацию преступлений, которая отраж</w:t>
      </w:r>
      <w:r w:rsidR="00787A9E">
        <w:t>ает изменения в представлении об</w:t>
      </w:r>
      <w:r w:rsidR="00B35E12" w:rsidRPr="005F2717">
        <w:t xml:space="preserve"> опасно</w:t>
      </w:r>
      <w:r w:rsidR="00787A9E">
        <w:t>м для общества поведении</w:t>
      </w:r>
      <w:r w:rsidR="00B35E12" w:rsidRPr="005F2717">
        <w:t>.  Созданы новые институты в поддержку Конституционного суда.  Начиная с января 2002 года ожидается заметное улучшение в общей ситуации.</w:t>
      </w:r>
    </w:p>
    <w:p w:rsidR="00B35E12" w:rsidRPr="005F2717" w:rsidRDefault="00B35E12" w:rsidP="009C1561"/>
    <w:p w:rsidR="00B35E12" w:rsidRPr="005F2717" w:rsidRDefault="00B35E12" w:rsidP="009C1561">
      <w:r w:rsidRPr="005F2717">
        <w:t>70</w:t>
      </w:r>
      <w:r w:rsidRPr="005F2717">
        <w:tab/>
      </w:r>
      <w:r w:rsidRPr="005F2717">
        <w:rPr>
          <w:u w:val="single"/>
        </w:rPr>
        <w:t>Г-н ДЖАРАБ</w:t>
      </w:r>
      <w:r w:rsidRPr="005F2717">
        <w:t xml:space="preserve"> (Чешская Республика), отвечая на вопрос 17, говорит, что Совет по правам человека назначил его Комиссаром по правам человека </w:t>
      </w:r>
      <w:r w:rsidR="00787A9E">
        <w:t xml:space="preserve">для ведения </w:t>
      </w:r>
      <w:r w:rsidRPr="005F2717">
        <w:t xml:space="preserve">переговоров с различными министерствами относительно создания отдельного органа, который отвечал бы за внешний </w:t>
      </w:r>
      <w:r w:rsidR="00787A9E">
        <w:t>надзор за деятельностью</w:t>
      </w:r>
      <w:r w:rsidRPr="005F2717">
        <w:t xml:space="preserve"> тюрем и других институтов, где лица содержатся против своей воли.  Идея расширения функций Бюро омбудсмена обсуждается с учетом того, что по определению это институт, который должен реагировать на конкретные нарушения, а не заниматься систематическим мониторингом, и в любом случае он уже перегружен работой.  Идея возложения таких функций на </w:t>
      </w:r>
      <w:r w:rsidR="00787A9E">
        <w:t>Г</w:t>
      </w:r>
      <w:r w:rsidRPr="005F2717">
        <w:t>осударственн</w:t>
      </w:r>
      <w:r w:rsidR="00787A9E">
        <w:t>ую</w:t>
      </w:r>
      <w:r w:rsidR="00A21C62">
        <w:t xml:space="preserve"> </w:t>
      </w:r>
      <w:r w:rsidRPr="005F2717">
        <w:t>прокур</w:t>
      </w:r>
      <w:r w:rsidR="00787A9E">
        <w:t>атуру</w:t>
      </w:r>
      <w:r w:rsidRPr="005F2717">
        <w:t xml:space="preserve"> также дискутировался.  В кругах</w:t>
      </w:r>
      <w:r w:rsidR="00787A9E">
        <w:t xml:space="preserve"> юристов</w:t>
      </w:r>
      <w:r w:rsidRPr="005F2717">
        <w:t xml:space="preserve"> и правозащитников </w:t>
      </w:r>
      <w:r w:rsidR="00787A9E">
        <w:t>бытует</w:t>
      </w:r>
      <w:r w:rsidRPr="005F2717">
        <w:t xml:space="preserve"> мнение, что отмена роли </w:t>
      </w:r>
      <w:r w:rsidR="00787A9E">
        <w:t>Генпрокуратуры</w:t>
      </w:r>
      <w:r w:rsidRPr="005F2717">
        <w:t xml:space="preserve"> как общего </w:t>
      </w:r>
      <w:r w:rsidR="00787A9E">
        <w:t>надзорного</w:t>
      </w:r>
      <w:r w:rsidRPr="005F2717">
        <w:t xml:space="preserve"> органа</w:t>
      </w:r>
      <w:r w:rsidR="00C159E2" w:rsidRPr="005F2717">
        <w:t xml:space="preserve"> в начале</w:t>
      </w:r>
      <w:r w:rsidR="00787A9E">
        <w:t xml:space="preserve"> 19</w:t>
      </w:r>
      <w:r w:rsidR="00C159E2" w:rsidRPr="005F2717">
        <w:t>90</w:t>
      </w:r>
      <w:r w:rsidR="00C159E2" w:rsidRPr="005F2717">
        <w:noBreakHyphen/>
        <w:t xml:space="preserve">х годов была не совсем оправданной мерой, поскольку в этой роли </w:t>
      </w:r>
      <w:r w:rsidR="00787A9E">
        <w:t>она</w:t>
      </w:r>
      <w:r w:rsidR="00C159E2" w:rsidRPr="005F2717">
        <w:t xml:space="preserve"> </w:t>
      </w:r>
      <w:r w:rsidR="00787A9E">
        <w:t>выполняла</w:t>
      </w:r>
      <w:r w:rsidR="00C159E2" w:rsidRPr="005F2717">
        <w:t xml:space="preserve"> важную функцию </w:t>
      </w:r>
      <w:r w:rsidR="00787A9E">
        <w:t xml:space="preserve">по </w:t>
      </w:r>
      <w:r w:rsidR="00C159E2" w:rsidRPr="005F2717">
        <w:t>отслеживани</w:t>
      </w:r>
      <w:r w:rsidR="00787A9E">
        <w:t>ю степени</w:t>
      </w:r>
      <w:r w:rsidR="00C159E2" w:rsidRPr="005F2717">
        <w:t xml:space="preserve"> соблюдения закона внутри тюрем.  </w:t>
      </w:r>
      <w:r w:rsidR="00787A9E">
        <w:t>В</w:t>
      </w:r>
      <w:r w:rsidR="00C159E2" w:rsidRPr="005F2717">
        <w:t xml:space="preserve">опрос </w:t>
      </w:r>
      <w:r w:rsidR="00787A9E">
        <w:t>спорный</w:t>
      </w:r>
      <w:r w:rsidR="00B84F67">
        <w:t xml:space="preserve"> </w:t>
      </w:r>
      <w:r w:rsidR="00C159E2" w:rsidRPr="005F2717">
        <w:t xml:space="preserve">и </w:t>
      </w:r>
      <w:r w:rsidR="00B84F67">
        <w:t>по нему</w:t>
      </w:r>
      <w:r w:rsidR="00C159E2" w:rsidRPr="005F2717">
        <w:t xml:space="preserve"> планируется провести переговоры между Комиссаром по правам человека и </w:t>
      </w:r>
      <w:r w:rsidR="00787A9E">
        <w:t>Г</w:t>
      </w:r>
      <w:r w:rsidR="00C159E2" w:rsidRPr="005F2717">
        <w:t>осударственно</w:t>
      </w:r>
      <w:r w:rsidR="00787A9E">
        <w:t>й</w:t>
      </w:r>
      <w:r w:rsidR="00C159E2" w:rsidRPr="005F2717">
        <w:t xml:space="preserve"> прокур</w:t>
      </w:r>
      <w:r w:rsidR="00787A9E">
        <w:t>атурой</w:t>
      </w:r>
      <w:r w:rsidR="00C159E2" w:rsidRPr="005F2717">
        <w:t xml:space="preserve">.  Помимо отслеживания </w:t>
      </w:r>
      <w:r w:rsidR="00B84F67">
        <w:t xml:space="preserve"> степени соблюдения </w:t>
      </w:r>
      <w:r w:rsidR="00C159E2" w:rsidRPr="005F2717">
        <w:t>закон</w:t>
      </w:r>
      <w:r w:rsidR="00B84F67">
        <w:t>ности</w:t>
      </w:r>
      <w:r w:rsidR="00C159E2" w:rsidRPr="005F2717">
        <w:t xml:space="preserve"> новый </w:t>
      </w:r>
      <w:r w:rsidR="00B84F67">
        <w:t xml:space="preserve">планируемый </w:t>
      </w:r>
      <w:r w:rsidR="00C159E2" w:rsidRPr="005F2717">
        <w:t xml:space="preserve">орган призван также следить за </w:t>
      </w:r>
      <w:r w:rsidR="00B84F67">
        <w:t>уважением</w:t>
      </w:r>
      <w:r w:rsidR="00C159E2" w:rsidRPr="005F2717">
        <w:t xml:space="preserve"> менее заметных аспектов  человеческого достоинства и рассматривать действующее законодательство и правила на предмет потребности в поправках.  Такая задача, как правило, не </w:t>
      </w:r>
      <w:r w:rsidR="00B84F67">
        <w:t>входит в компетенцию Г</w:t>
      </w:r>
      <w:r w:rsidR="00C159E2" w:rsidRPr="005F2717">
        <w:t>осударственно</w:t>
      </w:r>
      <w:r w:rsidR="00B84F67">
        <w:t>й</w:t>
      </w:r>
      <w:r w:rsidR="00C159E2" w:rsidRPr="005F2717">
        <w:t xml:space="preserve"> прокур</w:t>
      </w:r>
      <w:r w:rsidR="00B84F67">
        <w:t>атуры</w:t>
      </w:r>
      <w:r w:rsidR="00C159E2" w:rsidRPr="005F2717">
        <w:t xml:space="preserve"> и потребует более активного вклада со стороны гражданского общества.  Он надеется на то, что в </w:t>
      </w:r>
      <w:r w:rsidR="00B84F67">
        <w:t>следующие</w:t>
      </w:r>
      <w:r w:rsidR="00C159E2" w:rsidRPr="005F2717">
        <w:t xml:space="preserve"> 12 месяцев ситуация прояснится.</w:t>
      </w:r>
    </w:p>
    <w:p w:rsidR="00C159E2" w:rsidRPr="005F2717" w:rsidRDefault="00C159E2" w:rsidP="009C1561"/>
    <w:p w:rsidR="00C159E2" w:rsidRPr="005F2717" w:rsidRDefault="00C159E2" w:rsidP="00C159E2">
      <w:pPr>
        <w:jc w:val="center"/>
        <w:rPr>
          <w:i/>
        </w:rPr>
      </w:pPr>
      <w:r w:rsidRPr="005F2717">
        <w:rPr>
          <w:i/>
        </w:rPr>
        <w:t>Заседание закрывается в 18 час. 05 мин.</w:t>
      </w:r>
    </w:p>
    <w:p w:rsidR="002E1DC2" w:rsidRPr="005F2717" w:rsidRDefault="002E1DC2" w:rsidP="008D4BB2"/>
    <w:p w:rsidR="008D4BB2" w:rsidRPr="00D52E3D" w:rsidRDefault="002017DA" w:rsidP="00D52E3D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8D4BB2" w:rsidRPr="00D52E3D" w:rsidSect="00D52E3D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412" w:rsidRDefault="00CC1412">
      <w:r>
        <w:separator/>
      </w:r>
    </w:p>
  </w:endnote>
  <w:endnote w:type="continuationSeparator" w:id="0">
    <w:p w:rsidR="00CC1412" w:rsidRDefault="00CC1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85D" w:rsidRDefault="0070185D">
    <w:pPr>
      <w:pStyle w:val="Footer"/>
    </w:pPr>
    <w:r>
      <w:rPr>
        <w:lang w:val="en-US"/>
      </w:rPr>
      <w:t>GE.01-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FE5E1C">
      <w:rPr>
        <w:lang w:val="en-US"/>
      </w:rPr>
      <w:t>43424</w:t>
    </w:r>
    <w:r>
      <w:rPr>
        <w:lang w:val="en-US"/>
      </w:rPr>
      <w:fldChar w:fldCharType="end"/>
    </w:r>
    <w:r>
      <w:t xml:space="preserve"> </w:t>
    </w:r>
    <w:r>
      <w:rPr>
        <w:lang w:val="en-US"/>
      </w:rPr>
      <w:t>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412" w:rsidRDefault="00CC1412">
      <w:r>
        <w:separator/>
      </w:r>
    </w:p>
  </w:footnote>
  <w:footnote w:type="continuationSeparator" w:id="0">
    <w:p w:rsidR="00CC1412" w:rsidRDefault="00CC14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85D" w:rsidRDefault="0070185D">
    <w:pPr>
      <w:pStyle w:val="Header"/>
      <w:rPr>
        <w:lang w:val="en-US"/>
      </w:rPr>
    </w:pPr>
    <w:r>
      <w:rPr>
        <w:lang w:val="en-US"/>
      </w:rPr>
      <w:t>CCPR/C/SR.1</w:t>
    </w:r>
    <w:r>
      <w:t>9</w:t>
    </w:r>
    <w:r>
      <w:rPr>
        <w:lang w:val="en-US"/>
      </w:rPr>
      <w:t>32</w:t>
    </w:r>
  </w:p>
  <w:p w:rsidR="0070185D" w:rsidRDefault="0070185D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E5E1C">
      <w:rPr>
        <w:rStyle w:val="PageNumber"/>
        <w:noProof/>
      </w:rPr>
      <w:t>20</w:t>
    </w:r>
    <w:r>
      <w:rPr>
        <w:rStyle w:val="PageNumber"/>
      </w:rPr>
      <w:fldChar w:fldCharType="end"/>
    </w:r>
  </w:p>
  <w:p w:rsidR="0070185D" w:rsidRDefault="0070185D">
    <w:pPr>
      <w:pStyle w:val="Header"/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85D" w:rsidRDefault="0070185D" w:rsidP="00D52E3D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CCPR/C/SR.1</w:t>
    </w:r>
    <w:r>
      <w:t>9</w:t>
    </w:r>
    <w:r>
      <w:rPr>
        <w:lang w:val="en-US"/>
      </w:rPr>
      <w:t>3</w:t>
    </w:r>
    <w:r>
      <w:t>2</w:t>
    </w:r>
  </w:p>
  <w:p w:rsidR="0070185D" w:rsidRDefault="0070185D" w:rsidP="00D52E3D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E5E1C">
      <w:rPr>
        <w:rStyle w:val="PageNumber"/>
        <w:noProof/>
      </w:rPr>
      <w:t>19</w:t>
    </w:r>
    <w:r>
      <w:rPr>
        <w:rStyle w:val="PageNumber"/>
      </w:rPr>
      <w:fldChar w:fldCharType="end"/>
    </w:r>
  </w:p>
  <w:p w:rsidR="0070185D" w:rsidRDefault="0070185D">
    <w:pPr>
      <w:pStyle w:val="Header"/>
      <w:tabs>
        <w:tab w:val="left" w:pos="6237"/>
      </w:tabs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796568A8"/>
    <w:multiLevelType w:val="hybridMultilevel"/>
    <w:tmpl w:val="EFC62CC2"/>
    <w:lvl w:ilvl="0" w:tplc="1FAED1BE">
      <w:numFmt w:val="bullet"/>
      <w:lvlText w:val=""/>
      <w:lvlJc w:val="left"/>
      <w:pPr>
        <w:tabs>
          <w:tab w:val="num" w:pos="1140"/>
        </w:tabs>
        <w:ind w:left="1140" w:hanging="57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3911"/>
    <w:rsid w:val="00000100"/>
    <w:rsid w:val="00007EE7"/>
    <w:rsid w:val="00031C6C"/>
    <w:rsid w:val="00046A08"/>
    <w:rsid w:val="0004773A"/>
    <w:rsid w:val="000522E7"/>
    <w:rsid w:val="000605C4"/>
    <w:rsid w:val="00071F73"/>
    <w:rsid w:val="00072EC7"/>
    <w:rsid w:val="00073DC0"/>
    <w:rsid w:val="0007683D"/>
    <w:rsid w:val="000849A8"/>
    <w:rsid w:val="00086A9C"/>
    <w:rsid w:val="0009452A"/>
    <w:rsid w:val="000A0346"/>
    <w:rsid w:val="000B0033"/>
    <w:rsid w:val="000B20F0"/>
    <w:rsid w:val="000C7A93"/>
    <w:rsid w:val="000D65F4"/>
    <w:rsid w:val="000E49FA"/>
    <w:rsid w:val="00101DCD"/>
    <w:rsid w:val="00110199"/>
    <w:rsid w:val="00113527"/>
    <w:rsid w:val="00121114"/>
    <w:rsid w:val="00125BF2"/>
    <w:rsid w:val="0013362C"/>
    <w:rsid w:val="00136E0A"/>
    <w:rsid w:val="001378C9"/>
    <w:rsid w:val="00147A22"/>
    <w:rsid w:val="001618B7"/>
    <w:rsid w:val="001631A5"/>
    <w:rsid w:val="001649DB"/>
    <w:rsid w:val="001802CD"/>
    <w:rsid w:val="00193DAE"/>
    <w:rsid w:val="00197913"/>
    <w:rsid w:val="001A5453"/>
    <w:rsid w:val="001C733A"/>
    <w:rsid w:val="001D299C"/>
    <w:rsid w:val="001D33DE"/>
    <w:rsid w:val="001D42EA"/>
    <w:rsid w:val="001D4C60"/>
    <w:rsid w:val="001D52AA"/>
    <w:rsid w:val="001E380A"/>
    <w:rsid w:val="001F4076"/>
    <w:rsid w:val="002017DA"/>
    <w:rsid w:val="00203DA5"/>
    <w:rsid w:val="00204478"/>
    <w:rsid w:val="002046BF"/>
    <w:rsid w:val="002106E0"/>
    <w:rsid w:val="00211E7B"/>
    <w:rsid w:val="00237EE2"/>
    <w:rsid w:val="002411D2"/>
    <w:rsid w:val="002623FF"/>
    <w:rsid w:val="00267EF7"/>
    <w:rsid w:val="00271B83"/>
    <w:rsid w:val="00275249"/>
    <w:rsid w:val="00295404"/>
    <w:rsid w:val="0029788B"/>
    <w:rsid w:val="002A0CFC"/>
    <w:rsid w:val="002A4B88"/>
    <w:rsid w:val="002A735F"/>
    <w:rsid w:val="002B22F4"/>
    <w:rsid w:val="002B32CA"/>
    <w:rsid w:val="002C1982"/>
    <w:rsid w:val="002C5B39"/>
    <w:rsid w:val="002C7942"/>
    <w:rsid w:val="002D63E7"/>
    <w:rsid w:val="002E1DC2"/>
    <w:rsid w:val="002E78CF"/>
    <w:rsid w:val="002F222A"/>
    <w:rsid w:val="002F26D4"/>
    <w:rsid w:val="002F505C"/>
    <w:rsid w:val="003070EE"/>
    <w:rsid w:val="00307372"/>
    <w:rsid w:val="00312F77"/>
    <w:rsid w:val="00317679"/>
    <w:rsid w:val="00341A77"/>
    <w:rsid w:val="003467D0"/>
    <w:rsid w:val="00353254"/>
    <w:rsid w:val="003569A9"/>
    <w:rsid w:val="00372834"/>
    <w:rsid w:val="003758CF"/>
    <w:rsid w:val="00377104"/>
    <w:rsid w:val="0038048A"/>
    <w:rsid w:val="003940D5"/>
    <w:rsid w:val="003A47C8"/>
    <w:rsid w:val="003A4F86"/>
    <w:rsid w:val="003B6157"/>
    <w:rsid w:val="003C3CE6"/>
    <w:rsid w:val="003C4A46"/>
    <w:rsid w:val="003C59EE"/>
    <w:rsid w:val="003D78E5"/>
    <w:rsid w:val="003E45D0"/>
    <w:rsid w:val="003F4259"/>
    <w:rsid w:val="0040130B"/>
    <w:rsid w:val="0040339F"/>
    <w:rsid w:val="0041249C"/>
    <w:rsid w:val="00420BCF"/>
    <w:rsid w:val="00425538"/>
    <w:rsid w:val="00425907"/>
    <w:rsid w:val="0043321F"/>
    <w:rsid w:val="00441179"/>
    <w:rsid w:val="00443381"/>
    <w:rsid w:val="00455900"/>
    <w:rsid w:val="0046457A"/>
    <w:rsid w:val="00474677"/>
    <w:rsid w:val="00481332"/>
    <w:rsid w:val="00487ABD"/>
    <w:rsid w:val="004B1A72"/>
    <w:rsid w:val="004D2E3F"/>
    <w:rsid w:val="004D4DA2"/>
    <w:rsid w:val="004D524C"/>
    <w:rsid w:val="0051080B"/>
    <w:rsid w:val="00520E70"/>
    <w:rsid w:val="0052721A"/>
    <w:rsid w:val="00530007"/>
    <w:rsid w:val="00535C08"/>
    <w:rsid w:val="00571609"/>
    <w:rsid w:val="005A52D9"/>
    <w:rsid w:val="005B423D"/>
    <w:rsid w:val="005B4241"/>
    <w:rsid w:val="005E2408"/>
    <w:rsid w:val="005E37E9"/>
    <w:rsid w:val="005F20A1"/>
    <w:rsid w:val="005F2717"/>
    <w:rsid w:val="00603911"/>
    <w:rsid w:val="00614A90"/>
    <w:rsid w:val="00624ADB"/>
    <w:rsid w:val="006314C2"/>
    <w:rsid w:val="0063324A"/>
    <w:rsid w:val="006403B9"/>
    <w:rsid w:val="006421AE"/>
    <w:rsid w:val="00653D13"/>
    <w:rsid w:val="006826E5"/>
    <w:rsid w:val="00685647"/>
    <w:rsid w:val="00687DFF"/>
    <w:rsid w:val="006909EE"/>
    <w:rsid w:val="006A1468"/>
    <w:rsid w:val="006B0553"/>
    <w:rsid w:val="006B6908"/>
    <w:rsid w:val="006C0393"/>
    <w:rsid w:val="006C1A09"/>
    <w:rsid w:val="006C1D34"/>
    <w:rsid w:val="006E09CF"/>
    <w:rsid w:val="006E1D7D"/>
    <w:rsid w:val="0070185D"/>
    <w:rsid w:val="00702793"/>
    <w:rsid w:val="00704404"/>
    <w:rsid w:val="0070610C"/>
    <w:rsid w:val="0071265D"/>
    <w:rsid w:val="00731B2B"/>
    <w:rsid w:val="00731E50"/>
    <w:rsid w:val="007417BA"/>
    <w:rsid w:val="00744CA3"/>
    <w:rsid w:val="00750162"/>
    <w:rsid w:val="00764AA0"/>
    <w:rsid w:val="00765056"/>
    <w:rsid w:val="00767277"/>
    <w:rsid w:val="00773633"/>
    <w:rsid w:val="00787A9E"/>
    <w:rsid w:val="00793539"/>
    <w:rsid w:val="00793787"/>
    <w:rsid w:val="007A52CA"/>
    <w:rsid w:val="007A52FB"/>
    <w:rsid w:val="007B243F"/>
    <w:rsid w:val="007B3977"/>
    <w:rsid w:val="007D3430"/>
    <w:rsid w:val="007E57A5"/>
    <w:rsid w:val="008031AB"/>
    <w:rsid w:val="0082560A"/>
    <w:rsid w:val="008356BE"/>
    <w:rsid w:val="008422D9"/>
    <w:rsid w:val="00851F94"/>
    <w:rsid w:val="008564BB"/>
    <w:rsid w:val="00872E16"/>
    <w:rsid w:val="008A1566"/>
    <w:rsid w:val="008A1DA1"/>
    <w:rsid w:val="008A4285"/>
    <w:rsid w:val="008A7C48"/>
    <w:rsid w:val="008C2245"/>
    <w:rsid w:val="008D4BB2"/>
    <w:rsid w:val="008D7D0D"/>
    <w:rsid w:val="008F12DB"/>
    <w:rsid w:val="009023C7"/>
    <w:rsid w:val="00913AB4"/>
    <w:rsid w:val="00914A3A"/>
    <w:rsid w:val="009234E1"/>
    <w:rsid w:val="0092579F"/>
    <w:rsid w:val="00936EC6"/>
    <w:rsid w:val="009538D6"/>
    <w:rsid w:val="00983971"/>
    <w:rsid w:val="009875F3"/>
    <w:rsid w:val="009C1561"/>
    <w:rsid w:val="009C4C64"/>
    <w:rsid w:val="009D2FC5"/>
    <w:rsid w:val="009D7B49"/>
    <w:rsid w:val="00A0432B"/>
    <w:rsid w:val="00A0555B"/>
    <w:rsid w:val="00A103C3"/>
    <w:rsid w:val="00A20F61"/>
    <w:rsid w:val="00A2102E"/>
    <w:rsid w:val="00A21C62"/>
    <w:rsid w:val="00A247FD"/>
    <w:rsid w:val="00A34BF8"/>
    <w:rsid w:val="00A37A01"/>
    <w:rsid w:val="00A41D3D"/>
    <w:rsid w:val="00A65A74"/>
    <w:rsid w:val="00A8206A"/>
    <w:rsid w:val="00A96FED"/>
    <w:rsid w:val="00AB1B05"/>
    <w:rsid w:val="00AC4EA0"/>
    <w:rsid w:val="00AC5F2D"/>
    <w:rsid w:val="00AD625C"/>
    <w:rsid w:val="00AE0BAB"/>
    <w:rsid w:val="00AE4899"/>
    <w:rsid w:val="00B00099"/>
    <w:rsid w:val="00B35E12"/>
    <w:rsid w:val="00B37DE9"/>
    <w:rsid w:val="00B57665"/>
    <w:rsid w:val="00B632DF"/>
    <w:rsid w:val="00B7540A"/>
    <w:rsid w:val="00B84F67"/>
    <w:rsid w:val="00B96BF2"/>
    <w:rsid w:val="00BA3281"/>
    <w:rsid w:val="00BA4A62"/>
    <w:rsid w:val="00BB048B"/>
    <w:rsid w:val="00BC3656"/>
    <w:rsid w:val="00BC4288"/>
    <w:rsid w:val="00BD203D"/>
    <w:rsid w:val="00BE7682"/>
    <w:rsid w:val="00BF491F"/>
    <w:rsid w:val="00C159E2"/>
    <w:rsid w:val="00C24263"/>
    <w:rsid w:val="00C24C02"/>
    <w:rsid w:val="00C319D5"/>
    <w:rsid w:val="00C33034"/>
    <w:rsid w:val="00C34768"/>
    <w:rsid w:val="00C502BA"/>
    <w:rsid w:val="00C51315"/>
    <w:rsid w:val="00C64693"/>
    <w:rsid w:val="00C70D1A"/>
    <w:rsid w:val="00C72D14"/>
    <w:rsid w:val="00C74E6A"/>
    <w:rsid w:val="00C91D0F"/>
    <w:rsid w:val="00C92A0B"/>
    <w:rsid w:val="00CA57A9"/>
    <w:rsid w:val="00CC1412"/>
    <w:rsid w:val="00D046D7"/>
    <w:rsid w:val="00D12112"/>
    <w:rsid w:val="00D30308"/>
    <w:rsid w:val="00D3230A"/>
    <w:rsid w:val="00D3554A"/>
    <w:rsid w:val="00D432DC"/>
    <w:rsid w:val="00D52E3D"/>
    <w:rsid w:val="00D74A69"/>
    <w:rsid w:val="00D74B5B"/>
    <w:rsid w:val="00D76A69"/>
    <w:rsid w:val="00D855FC"/>
    <w:rsid w:val="00D93AAE"/>
    <w:rsid w:val="00DA1216"/>
    <w:rsid w:val="00DC1993"/>
    <w:rsid w:val="00E00388"/>
    <w:rsid w:val="00E047F0"/>
    <w:rsid w:val="00E11908"/>
    <w:rsid w:val="00E17691"/>
    <w:rsid w:val="00E26D72"/>
    <w:rsid w:val="00E378EE"/>
    <w:rsid w:val="00E50534"/>
    <w:rsid w:val="00E62B90"/>
    <w:rsid w:val="00E63080"/>
    <w:rsid w:val="00E63271"/>
    <w:rsid w:val="00E64E3D"/>
    <w:rsid w:val="00E70BCD"/>
    <w:rsid w:val="00E805DF"/>
    <w:rsid w:val="00E91006"/>
    <w:rsid w:val="00E92899"/>
    <w:rsid w:val="00EA4707"/>
    <w:rsid w:val="00EB0931"/>
    <w:rsid w:val="00EC750E"/>
    <w:rsid w:val="00ED00B1"/>
    <w:rsid w:val="00ED7135"/>
    <w:rsid w:val="00EE1026"/>
    <w:rsid w:val="00EF07A7"/>
    <w:rsid w:val="00EF1D0F"/>
    <w:rsid w:val="00F01E8E"/>
    <w:rsid w:val="00F05A97"/>
    <w:rsid w:val="00F05DFE"/>
    <w:rsid w:val="00F063DE"/>
    <w:rsid w:val="00F23F43"/>
    <w:rsid w:val="00F329DD"/>
    <w:rsid w:val="00F3471E"/>
    <w:rsid w:val="00F372AB"/>
    <w:rsid w:val="00F4261D"/>
    <w:rsid w:val="00F625F6"/>
    <w:rsid w:val="00F669AC"/>
    <w:rsid w:val="00F702DD"/>
    <w:rsid w:val="00F70519"/>
    <w:rsid w:val="00FA54E5"/>
    <w:rsid w:val="00FB0AC8"/>
    <w:rsid w:val="00FB55AA"/>
    <w:rsid w:val="00FC3071"/>
    <w:rsid w:val="00FD04AB"/>
    <w:rsid w:val="00FD680B"/>
    <w:rsid w:val="00FE205C"/>
    <w:rsid w:val="00FE277B"/>
    <w:rsid w:val="00FE5E1C"/>
    <w:rsid w:val="00FF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3</TotalTime>
  <Pages>1</Pages>
  <Words>7490</Words>
  <Characters>42699</Characters>
  <Application>Microsoft Office Word</Application>
  <DocSecurity>4</DocSecurity>
  <Lines>355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50089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Kasparova</dc:creator>
  <cp:keywords/>
  <dc:description/>
  <cp:lastModifiedBy>CSD</cp:lastModifiedBy>
  <cp:revision>3</cp:revision>
  <cp:lastPrinted>2008-11-24T12:43:00Z</cp:lastPrinted>
  <dcterms:created xsi:type="dcterms:W3CDTF">2008-11-24T12:43:00Z</dcterms:created>
  <dcterms:modified xsi:type="dcterms:W3CDTF">2008-11-24T12:46:00Z</dcterms:modified>
</cp:coreProperties>
</file>