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5104"/>
        <w:gridCol w:w="3261"/>
      </w:tblGrid>
      <w:tr w:rsidR="006B3E27" w:rsidRPr="007C38EA" w14:paraId="535DACB6" w14:textId="77777777" w:rsidTr="006E444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0A3AFD8A" w14:textId="77777777" w:rsidR="006B3E27" w:rsidRPr="007C38EA" w:rsidRDefault="006B3E27" w:rsidP="008D3E1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</w:p>
        </w:tc>
        <w:tc>
          <w:tcPr>
            <w:tcW w:w="5104" w:type="dxa"/>
            <w:tcBorders>
              <w:bottom w:val="single" w:sz="4" w:space="0" w:color="auto"/>
            </w:tcBorders>
            <w:vAlign w:val="bottom"/>
          </w:tcPr>
          <w:p w14:paraId="141D5E3E" w14:textId="19A0FD6F" w:rsidR="006B3E27" w:rsidRPr="007C38EA" w:rsidRDefault="006B3E27" w:rsidP="00073FE2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7C38EA">
              <w:rPr>
                <w:rFonts w:hint="cs"/>
                <w:sz w:val="30"/>
                <w:szCs w:val="30"/>
                <w:rtl/>
              </w:rPr>
              <w:t>الأمم</w:t>
            </w:r>
            <w:r w:rsidR="0030107C" w:rsidRPr="007C38EA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7C38EA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14:paraId="45B53276" w14:textId="793F8460" w:rsidR="006B3E27" w:rsidRPr="007C38EA" w:rsidRDefault="00970267" w:rsidP="00970267">
            <w:pPr>
              <w:bidi w:val="0"/>
              <w:jc w:val="left"/>
            </w:pPr>
            <w:r w:rsidRPr="007C38EA">
              <w:rPr>
                <w:sz w:val="40"/>
              </w:rPr>
              <w:t>CRC</w:t>
            </w:r>
            <w:r w:rsidRPr="007C38EA">
              <w:t>/C/RUS/CO/6</w:t>
            </w:r>
            <w:r w:rsidR="0030107C" w:rsidRPr="007C38EA">
              <w:t>-</w:t>
            </w:r>
            <w:r w:rsidRPr="007C38EA">
              <w:t>7</w:t>
            </w:r>
          </w:p>
        </w:tc>
      </w:tr>
      <w:tr w:rsidR="006B3E27" w:rsidRPr="007C38EA" w14:paraId="7996B9F2" w14:textId="77777777" w:rsidTr="006E444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4BB7A5C5" w14:textId="77777777" w:rsidR="006B3E27" w:rsidRPr="007C38EA" w:rsidRDefault="0059622A" w:rsidP="006E444F">
            <w:pPr>
              <w:jc w:val="center"/>
              <w:rPr>
                <w:rtl/>
              </w:rPr>
            </w:pPr>
            <w:r w:rsidRPr="007C38EA">
              <w:rPr>
                <w:noProof/>
              </w:rPr>
              <w:drawing>
                <wp:inline distT="0" distB="0" distL="0" distR="0" wp14:anchorId="0EB97FB8" wp14:editId="7D656725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tcBorders>
              <w:top w:val="single" w:sz="4" w:space="0" w:color="auto"/>
              <w:bottom w:val="single" w:sz="12" w:space="0" w:color="auto"/>
            </w:tcBorders>
          </w:tcPr>
          <w:p w14:paraId="5F5F66BC" w14:textId="4936DE35" w:rsidR="006B3E27" w:rsidRPr="007C38EA" w:rsidRDefault="001E1CAD" w:rsidP="00073FE2">
            <w:pPr>
              <w:spacing w:before="240" w:after="40" w:line="640" w:lineRule="exact"/>
              <w:ind w:left="57"/>
              <w:jc w:val="left"/>
              <w:rPr>
                <w:b/>
                <w:bCs/>
                <w:sz w:val="50"/>
                <w:szCs w:val="50"/>
                <w:rtl/>
              </w:rPr>
            </w:pPr>
            <w:r w:rsidRPr="007C38EA">
              <w:rPr>
                <w:rFonts w:hint="cs"/>
                <w:b/>
                <w:bCs/>
                <w:sz w:val="50"/>
                <w:szCs w:val="50"/>
                <w:rtl/>
              </w:rPr>
              <w:t>ا</w:t>
            </w:r>
            <w:r w:rsidR="004A14A6" w:rsidRPr="007C38EA">
              <w:rPr>
                <w:rFonts w:hint="cs"/>
                <w:b/>
                <w:bCs/>
                <w:sz w:val="50"/>
                <w:szCs w:val="50"/>
                <w:rtl/>
              </w:rPr>
              <w:t>تفاقي</w:t>
            </w:r>
            <w:r w:rsidR="00523BAE" w:rsidRPr="007C38EA">
              <w:rPr>
                <w:rFonts w:hint="cs"/>
                <w:b/>
                <w:bCs/>
                <w:sz w:val="50"/>
                <w:szCs w:val="50"/>
                <w:rtl/>
              </w:rPr>
              <w:t>ـ</w:t>
            </w:r>
            <w:r w:rsidR="004A14A6" w:rsidRPr="007C38EA">
              <w:rPr>
                <w:rFonts w:hint="cs"/>
                <w:b/>
                <w:bCs/>
                <w:sz w:val="50"/>
                <w:szCs w:val="50"/>
                <w:rtl/>
              </w:rPr>
              <w:t>ة</w:t>
            </w:r>
            <w:r w:rsidR="0030107C" w:rsidRPr="007C38EA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="0045649E" w:rsidRPr="007C38EA">
              <w:rPr>
                <w:rFonts w:hint="cs"/>
                <w:b/>
                <w:bCs/>
                <w:sz w:val="50"/>
                <w:szCs w:val="50"/>
                <w:rtl/>
              </w:rPr>
              <w:t>حقوق</w:t>
            </w:r>
            <w:r w:rsidR="0030107C" w:rsidRPr="007C38EA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="00A65558" w:rsidRPr="007C38EA">
              <w:rPr>
                <w:rFonts w:hint="cs"/>
                <w:b/>
                <w:bCs/>
                <w:sz w:val="50"/>
                <w:szCs w:val="50"/>
                <w:rtl/>
              </w:rPr>
              <w:t>الطفل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12" w:space="0" w:color="auto"/>
            </w:tcBorders>
          </w:tcPr>
          <w:p w14:paraId="33459AD8" w14:textId="69C9A1D9" w:rsidR="006B3E27" w:rsidRPr="007C38EA" w:rsidRDefault="00970267" w:rsidP="006E444F">
            <w:pPr>
              <w:bidi w:val="0"/>
              <w:spacing w:before="240"/>
              <w:jc w:val="left"/>
            </w:pPr>
            <w:r w:rsidRPr="007C38EA">
              <w:t>Dist</w:t>
            </w:r>
            <w:r w:rsidR="00D7246D" w:rsidRPr="007C38EA">
              <w:t>r.:</w:t>
            </w:r>
            <w:r w:rsidR="0030107C" w:rsidRPr="007C38EA">
              <w:t xml:space="preserve"> </w:t>
            </w:r>
            <w:r w:rsidRPr="007C38EA">
              <w:t>General</w:t>
            </w:r>
          </w:p>
          <w:p w14:paraId="3A3C753C" w14:textId="6D493646" w:rsidR="00970267" w:rsidRPr="007C38EA" w:rsidRDefault="004D7F85" w:rsidP="00970267">
            <w:pPr>
              <w:bidi w:val="0"/>
              <w:spacing w:line="240" w:lineRule="exact"/>
              <w:jc w:val="left"/>
            </w:pPr>
            <w:r w:rsidRPr="007C38EA">
              <w:t>1</w:t>
            </w:r>
            <w:r w:rsidR="0030107C" w:rsidRPr="007C38EA">
              <w:t xml:space="preserve"> </w:t>
            </w:r>
            <w:r w:rsidRPr="007C38EA">
              <w:t>March</w:t>
            </w:r>
            <w:r w:rsidR="0030107C" w:rsidRPr="007C38EA">
              <w:t xml:space="preserve"> </w:t>
            </w:r>
            <w:r w:rsidRPr="007C38EA">
              <w:t>2024</w:t>
            </w:r>
          </w:p>
          <w:p w14:paraId="2F07F733" w14:textId="77777777" w:rsidR="00970267" w:rsidRPr="007C38EA" w:rsidRDefault="00970267" w:rsidP="00970267">
            <w:pPr>
              <w:bidi w:val="0"/>
              <w:spacing w:line="240" w:lineRule="exact"/>
              <w:jc w:val="left"/>
            </w:pPr>
            <w:r w:rsidRPr="007C38EA">
              <w:t>Arabic</w:t>
            </w:r>
          </w:p>
          <w:p w14:paraId="69F510E9" w14:textId="04DD3461" w:rsidR="00970267" w:rsidRPr="007C38EA" w:rsidRDefault="00970267" w:rsidP="00970267">
            <w:pPr>
              <w:bidi w:val="0"/>
              <w:spacing w:line="240" w:lineRule="exact"/>
              <w:jc w:val="left"/>
            </w:pPr>
            <w:r w:rsidRPr="007C38EA">
              <w:t>Origina</w:t>
            </w:r>
            <w:r w:rsidR="00D7246D" w:rsidRPr="007C38EA">
              <w:t xml:space="preserve">l: </w:t>
            </w:r>
            <w:r w:rsidRPr="007C38EA">
              <w:t>English</w:t>
            </w:r>
          </w:p>
        </w:tc>
      </w:tr>
    </w:tbl>
    <w:p w14:paraId="44477A44" w14:textId="187134D5" w:rsidR="004D7F85" w:rsidRPr="007C38EA" w:rsidRDefault="004D7F85" w:rsidP="004D7F85">
      <w:pPr>
        <w:spacing w:before="120" w:after="120" w:line="360" w:lineRule="exact"/>
        <w:rPr>
          <w:b/>
          <w:bCs/>
          <w:sz w:val="24"/>
          <w:szCs w:val="26"/>
          <w:rtl/>
        </w:rPr>
      </w:pPr>
      <w:r w:rsidRPr="007C38EA">
        <w:rPr>
          <w:b/>
          <w:bCs/>
          <w:sz w:val="24"/>
          <w:szCs w:val="26"/>
          <w:rtl/>
        </w:rPr>
        <w:t>لجنة</w:t>
      </w:r>
      <w:r w:rsidR="0030107C" w:rsidRPr="007C38EA">
        <w:rPr>
          <w:b/>
          <w:bCs/>
          <w:sz w:val="24"/>
          <w:szCs w:val="26"/>
          <w:rtl/>
        </w:rPr>
        <w:t xml:space="preserve"> </w:t>
      </w:r>
      <w:r w:rsidRPr="007C38EA">
        <w:rPr>
          <w:b/>
          <w:bCs/>
          <w:sz w:val="24"/>
          <w:szCs w:val="26"/>
          <w:rtl/>
        </w:rPr>
        <w:t>حقوق</w:t>
      </w:r>
      <w:r w:rsidR="0030107C" w:rsidRPr="007C38EA">
        <w:rPr>
          <w:b/>
          <w:bCs/>
          <w:sz w:val="24"/>
          <w:szCs w:val="26"/>
          <w:rtl/>
        </w:rPr>
        <w:t xml:space="preserve"> </w:t>
      </w:r>
      <w:r w:rsidRPr="007C38EA">
        <w:rPr>
          <w:b/>
          <w:bCs/>
          <w:sz w:val="24"/>
          <w:szCs w:val="26"/>
          <w:rtl/>
        </w:rPr>
        <w:t>الطفل</w:t>
      </w:r>
    </w:p>
    <w:p w14:paraId="052A6696" w14:textId="57007627" w:rsidR="004D7F85" w:rsidRPr="007C38EA" w:rsidRDefault="004D7F85" w:rsidP="004D7F85">
      <w:pPr>
        <w:pStyle w:val="HChGA"/>
        <w:rPr>
          <w:rtl/>
          <w:lang w:val="en-US"/>
        </w:rPr>
      </w:pPr>
      <w:r w:rsidRPr="007C38EA">
        <w:rPr>
          <w:rtl/>
          <w:lang w:val="en-US"/>
        </w:rPr>
        <w:tab/>
      </w:r>
      <w:r w:rsidRPr="007C38EA">
        <w:rPr>
          <w:rtl/>
          <w:lang w:val="en-US"/>
        </w:rPr>
        <w:tab/>
        <w:t>الملاحظات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الختامية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بشأن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التقرير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الجامع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للتقريرين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الدوريين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السادس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والسابع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للاتحاد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الروسي</w:t>
      </w:r>
      <w:r w:rsidRPr="007C38EA">
        <w:rPr>
          <w:sz w:val="22"/>
          <w:szCs w:val="22"/>
          <w:rtl/>
          <w:lang w:val="en-US"/>
        </w:rPr>
        <w:footnoteReference w:customMarkFollows="1" w:id="1"/>
        <w:t>*</w:t>
      </w:r>
    </w:p>
    <w:p w14:paraId="46AE40D7" w14:textId="19D66D40" w:rsidR="004D7F85" w:rsidRPr="007C38EA" w:rsidRDefault="004D7F85" w:rsidP="004D7F85">
      <w:pPr>
        <w:pStyle w:val="HChGA"/>
        <w:rPr>
          <w:rtl/>
          <w:lang w:val="en-US"/>
        </w:rPr>
      </w:pPr>
      <w:r w:rsidRPr="007C38EA">
        <w:rPr>
          <w:rtl/>
          <w:lang w:val="en-US"/>
        </w:rPr>
        <w:tab/>
        <w:t>أولاً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  <w:t>مقدمة</w:t>
      </w:r>
    </w:p>
    <w:p w14:paraId="57D40A99" w14:textId="6D2763A8" w:rsidR="00D7246D" w:rsidRPr="007C38EA" w:rsidRDefault="004D7F85" w:rsidP="004D7F85">
      <w:pPr>
        <w:pStyle w:val="SingleTxtGA"/>
        <w:rPr>
          <w:rtl/>
          <w:lang w:val="en-US"/>
        </w:rPr>
      </w:pPr>
      <w:r w:rsidRPr="007C38EA">
        <w:rPr>
          <w:rtl/>
          <w:lang w:val="en-US"/>
        </w:rPr>
        <w:t>1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  <w:t>نظرت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اللجنة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في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التقرير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الجامع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للتقريرين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الدوريين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السادس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والسابع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للاتحاد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الروسي</w:t>
      </w:r>
      <w:r w:rsidR="00D7246D" w:rsidRPr="007C38EA">
        <w:rPr>
          <w:vertAlign w:val="superscript"/>
          <w:rtl/>
          <w:lang w:val="en-US"/>
        </w:rPr>
        <w:t>(</w:t>
      </w:r>
      <w:r w:rsidR="00D7246D" w:rsidRPr="007C38EA">
        <w:rPr>
          <w:vertAlign w:val="superscript"/>
          <w:rtl/>
          <w:lang w:val="en-US"/>
        </w:rPr>
        <w:footnoteReference w:id="2"/>
      </w:r>
      <w:r w:rsidR="00D7246D" w:rsidRPr="007C38EA">
        <w:rPr>
          <w:vertAlign w:val="superscript"/>
          <w:rtl/>
          <w:lang w:val="en-US"/>
        </w:rPr>
        <w:t>)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في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جلستيها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2768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و2769</w:t>
      </w:r>
      <w:r w:rsidR="00D7246D" w:rsidRPr="007C38EA">
        <w:rPr>
          <w:vertAlign w:val="superscript"/>
          <w:rtl/>
          <w:lang w:val="en-US"/>
        </w:rPr>
        <w:t>(</w:t>
      </w:r>
      <w:r w:rsidR="00D7246D" w:rsidRPr="007C38EA">
        <w:rPr>
          <w:vertAlign w:val="superscript"/>
          <w:rtl/>
          <w:lang w:val="en-US"/>
        </w:rPr>
        <w:footnoteReference w:id="3"/>
      </w:r>
      <w:r w:rsidR="00D7246D" w:rsidRPr="007C38EA">
        <w:rPr>
          <w:vertAlign w:val="superscript"/>
          <w:rtl/>
          <w:lang w:val="en-US"/>
        </w:rPr>
        <w:t>)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المعقودتين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في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22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و23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كانون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الثاني/يناير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2024،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واعتمدت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هذه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الملاحظات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الختامية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في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جلستها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2786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المعقودة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في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2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شباط/فبراير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202</w:t>
      </w:r>
      <w:r w:rsidR="00D7246D" w:rsidRPr="007C38EA">
        <w:rPr>
          <w:rtl/>
          <w:lang w:val="en-US"/>
        </w:rPr>
        <w:t>4.</w:t>
      </w:r>
    </w:p>
    <w:p w14:paraId="0CD09D7D" w14:textId="34522E42" w:rsidR="004D7F85" w:rsidRPr="007C38EA" w:rsidRDefault="004D7F85" w:rsidP="0030107C">
      <w:pPr>
        <w:pStyle w:val="SingleTxtGA"/>
        <w:rPr>
          <w:rtl/>
          <w:lang w:val="en-US"/>
        </w:rPr>
      </w:pPr>
      <w:r w:rsidRPr="007C38EA">
        <w:rPr>
          <w:rtl/>
          <w:lang w:val="en-US"/>
        </w:rPr>
        <w:t>2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  <w:t>وترحّب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اللجنة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بتقديم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التقرير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الجامع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للتقريرين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الدوريين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السادس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والسابع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للدولة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الطرف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وبالردود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الكتابية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على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قائمة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المسائل</w:t>
      </w:r>
      <w:r w:rsidR="00D7246D" w:rsidRPr="007C38EA">
        <w:rPr>
          <w:vertAlign w:val="superscript"/>
          <w:rtl/>
          <w:lang w:val="en-US"/>
        </w:rPr>
        <w:t>(</w:t>
      </w:r>
      <w:r w:rsidR="00D7246D" w:rsidRPr="007C38EA">
        <w:rPr>
          <w:vertAlign w:val="superscript"/>
          <w:rtl/>
          <w:lang w:val="en-US"/>
        </w:rPr>
        <w:footnoteReference w:id="4"/>
      </w:r>
      <w:r w:rsidR="00D7246D" w:rsidRPr="007C38EA">
        <w:rPr>
          <w:vertAlign w:val="superscript"/>
          <w:rtl/>
          <w:lang w:val="en-US"/>
        </w:rPr>
        <w:t>)</w:t>
      </w:r>
      <w:r w:rsidR="0030107C" w:rsidRPr="007C38EA">
        <w:rPr>
          <w:rFonts w:hint="cs"/>
          <w:rtl/>
          <w:lang w:val="en-US"/>
        </w:rPr>
        <w:t>،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وهو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ما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أتاح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فهماً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أفضل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لحالة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حقوق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الطفل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في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الدولة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الطرف.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وتعرب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اللجنة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عن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تقديرها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الحوار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البنّاء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الذي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دار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مع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وفود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الدولة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الطرف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الرفيعة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المستوى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والمتعددة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القطاعات.</w:t>
      </w:r>
      <w:r w:rsidR="0030107C" w:rsidRPr="007C38EA">
        <w:rPr>
          <w:rtl/>
          <w:lang w:val="en-US"/>
        </w:rPr>
        <w:t xml:space="preserve"> </w:t>
      </w:r>
    </w:p>
    <w:p w14:paraId="3A3684A0" w14:textId="61F9FCF3" w:rsidR="004D7F85" w:rsidRPr="007C38EA" w:rsidRDefault="004D7F85" w:rsidP="004D7F85">
      <w:pPr>
        <w:pStyle w:val="HChGA"/>
        <w:rPr>
          <w:rtl/>
          <w:lang w:val="en-US"/>
        </w:rPr>
      </w:pPr>
      <w:r w:rsidRPr="007C38EA">
        <w:rPr>
          <w:rtl/>
          <w:lang w:val="en-US"/>
        </w:rPr>
        <w:tab/>
        <w:t>ثانياً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  <w:t>تدابير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المتابعة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التي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اتّخذتها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الدولة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الطرف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والتقدّم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الذي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أحرزته</w:t>
      </w:r>
    </w:p>
    <w:p w14:paraId="588ABB26" w14:textId="485A00FA" w:rsidR="004D7F85" w:rsidRPr="007C38EA" w:rsidRDefault="004D7F85" w:rsidP="0030107C">
      <w:pPr>
        <w:pStyle w:val="SingleTxtGA"/>
        <w:rPr>
          <w:rtl/>
          <w:lang w:val="en-US"/>
        </w:rPr>
      </w:pPr>
      <w:r w:rsidRPr="007C38EA">
        <w:rPr>
          <w:rtl/>
          <w:lang w:val="en-US"/>
        </w:rPr>
        <w:t>3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spacing w:val="2"/>
          <w:rtl/>
          <w:lang w:val="en-US"/>
        </w:rPr>
        <w:t>ترحّب</w:t>
      </w:r>
      <w:r w:rsidR="0030107C" w:rsidRPr="007C38EA">
        <w:rPr>
          <w:spacing w:val="2"/>
          <w:rtl/>
          <w:lang w:val="en-US"/>
        </w:rPr>
        <w:t xml:space="preserve"> </w:t>
      </w:r>
      <w:r w:rsidRPr="007C38EA">
        <w:rPr>
          <w:spacing w:val="2"/>
          <w:rtl/>
          <w:lang w:val="en-US"/>
        </w:rPr>
        <w:t>اللجنة</w:t>
      </w:r>
      <w:r w:rsidR="0030107C" w:rsidRPr="007C38EA">
        <w:rPr>
          <w:spacing w:val="2"/>
          <w:rtl/>
          <w:lang w:val="en-US"/>
        </w:rPr>
        <w:t xml:space="preserve"> </w:t>
      </w:r>
      <w:r w:rsidRPr="007C38EA">
        <w:rPr>
          <w:spacing w:val="2"/>
          <w:rtl/>
          <w:lang w:val="en-US"/>
        </w:rPr>
        <w:t>بالمرسوم</w:t>
      </w:r>
      <w:r w:rsidR="0030107C" w:rsidRPr="007C38EA">
        <w:rPr>
          <w:spacing w:val="2"/>
          <w:rtl/>
          <w:lang w:val="en-US"/>
        </w:rPr>
        <w:t xml:space="preserve"> </w:t>
      </w:r>
      <w:r w:rsidRPr="007C38EA">
        <w:rPr>
          <w:spacing w:val="2"/>
          <w:rtl/>
          <w:lang w:val="en-US"/>
        </w:rPr>
        <w:t>الرئاسي</w:t>
      </w:r>
      <w:r w:rsidR="0030107C" w:rsidRPr="007C38EA">
        <w:rPr>
          <w:spacing w:val="2"/>
          <w:rtl/>
          <w:lang w:val="en-US"/>
        </w:rPr>
        <w:t xml:space="preserve"> </w:t>
      </w:r>
      <w:r w:rsidRPr="007C38EA">
        <w:rPr>
          <w:spacing w:val="2"/>
          <w:rtl/>
          <w:lang w:val="en-US"/>
        </w:rPr>
        <w:t>رقم</w:t>
      </w:r>
      <w:r w:rsidR="0030107C" w:rsidRPr="007C38EA">
        <w:rPr>
          <w:spacing w:val="2"/>
          <w:rtl/>
          <w:lang w:val="en-US"/>
        </w:rPr>
        <w:t xml:space="preserve"> </w:t>
      </w:r>
      <w:r w:rsidRPr="007C38EA">
        <w:rPr>
          <w:spacing w:val="2"/>
          <w:rtl/>
          <w:lang w:val="en-US"/>
        </w:rPr>
        <w:t>240</w:t>
      </w:r>
      <w:r w:rsidR="0030107C" w:rsidRPr="007C38EA">
        <w:rPr>
          <w:spacing w:val="2"/>
          <w:rtl/>
          <w:lang w:val="en-US"/>
        </w:rPr>
        <w:t xml:space="preserve"> </w:t>
      </w:r>
      <w:r w:rsidRPr="007C38EA">
        <w:rPr>
          <w:spacing w:val="2"/>
          <w:rtl/>
          <w:lang w:val="en-US"/>
        </w:rPr>
        <w:t>المؤرخ</w:t>
      </w:r>
      <w:r w:rsidR="0030107C" w:rsidRPr="007C38EA">
        <w:rPr>
          <w:spacing w:val="2"/>
          <w:rtl/>
          <w:lang w:val="en-US"/>
        </w:rPr>
        <w:t xml:space="preserve"> </w:t>
      </w:r>
      <w:r w:rsidRPr="007C38EA">
        <w:rPr>
          <w:spacing w:val="2"/>
          <w:rtl/>
          <w:lang w:val="en-US"/>
        </w:rPr>
        <w:t>29</w:t>
      </w:r>
      <w:r w:rsidR="0030107C" w:rsidRPr="007C38EA">
        <w:rPr>
          <w:spacing w:val="2"/>
          <w:rtl/>
          <w:lang w:val="en-US"/>
        </w:rPr>
        <w:t xml:space="preserve"> </w:t>
      </w:r>
      <w:r w:rsidRPr="007C38EA">
        <w:rPr>
          <w:spacing w:val="2"/>
          <w:rtl/>
          <w:lang w:val="en-US"/>
        </w:rPr>
        <w:t>أيار/مايو</w:t>
      </w:r>
      <w:r w:rsidR="0030107C" w:rsidRPr="007C38EA">
        <w:rPr>
          <w:spacing w:val="2"/>
          <w:rtl/>
          <w:lang w:val="en-US"/>
        </w:rPr>
        <w:t xml:space="preserve"> </w:t>
      </w:r>
      <w:r w:rsidRPr="007C38EA">
        <w:rPr>
          <w:spacing w:val="2"/>
          <w:rtl/>
          <w:lang w:val="en-US"/>
        </w:rPr>
        <w:t>2017</w:t>
      </w:r>
      <w:r w:rsidR="0030107C" w:rsidRPr="007C38EA">
        <w:rPr>
          <w:spacing w:val="2"/>
          <w:rtl/>
          <w:lang w:val="en-US"/>
        </w:rPr>
        <w:t xml:space="preserve"> </w:t>
      </w:r>
      <w:r w:rsidRPr="007C38EA">
        <w:rPr>
          <w:spacing w:val="2"/>
          <w:rtl/>
          <w:lang w:val="en-US"/>
        </w:rPr>
        <w:t>الذي</w:t>
      </w:r>
      <w:r w:rsidR="0030107C" w:rsidRPr="007C38EA">
        <w:rPr>
          <w:spacing w:val="2"/>
          <w:rtl/>
          <w:lang w:val="en-US"/>
        </w:rPr>
        <w:t xml:space="preserve"> </w:t>
      </w:r>
      <w:r w:rsidRPr="007C38EA">
        <w:rPr>
          <w:spacing w:val="2"/>
          <w:rtl/>
          <w:lang w:val="en-US"/>
        </w:rPr>
        <w:t>يعلن</w:t>
      </w:r>
      <w:r w:rsidR="0030107C" w:rsidRPr="007C38EA">
        <w:rPr>
          <w:spacing w:val="2"/>
          <w:rtl/>
          <w:lang w:val="en-US"/>
        </w:rPr>
        <w:t xml:space="preserve"> </w:t>
      </w:r>
      <w:r w:rsidRPr="007C38EA">
        <w:rPr>
          <w:spacing w:val="2"/>
          <w:rtl/>
          <w:lang w:val="en-US"/>
        </w:rPr>
        <w:t>الفترة</w:t>
      </w:r>
      <w:r w:rsidR="0030107C" w:rsidRPr="007C38EA">
        <w:rPr>
          <w:rFonts w:hint="cs"/>
          <w:spacing w:val="2"/>
          <w:rtl/>
          <w:lang w:val="en-US"/>
        </w:rPr>
        <w:t> </w:t>
      </w:r>
      <w:r w:rsidRPr="007C38EA">
        <w:rPr>
          <w:spacing w:val="2"/>
          <w:rtl/>
          <w:lang w:val="en-US"/>
        </w:rPr>
        <w:t>2018</w:t>
      </w:r>
      <w:r w:rsidR="0030107C" w:rsidRPr="007C38EA">
        <w:rPr>
          <w:spacing w:val="2"/>
          <w:rtl/>
          <w:lang w:val="en-US"/>
        </w:rPr>
        <w:t>-</w:t>
      </w:r>
      <w:r w:rsidRPr="007C38EA">
        <w:rPr>
          <w:spacing w:val="2"/>
          <w:rtl/>
          <w:lang w:val="en-US"/>
        </w:rPr>
        <w:t>2027</w:t>
      </w:r>
      <w:r w:rsidR="0030107C" w:rsidRPr="007C38EA">
        <w:rPr>
          <w:spacing w:val="2"/>
          <w:rtl/>
          <w:lang w:val="en-US"/>
        </w:rPr>
        <w:t xml:space="preserve"> </w:t>
      </w:r>
      <w:r w:rsidRPr="007C38EA">
        <w:rPr>
          <w:rtl/>
          <w:lang w:val="en-US"/>
        </w:rPr>
        <w:t>عقداً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للطفولة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وبالأمر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الحكومي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رقم</w:t>
      </w:r>
      <w:r w:rsidR="0030107C" w:rsidRPr="007C38EA">
        <w:rPr>
          <w:rtl/>
          <w:lang w:val="en-US"/>
        </w:rPr>
        <w:t xml:space="preserve"> </w:t>
      </w:r>
      <w:r w:rsidR="00AA6E4B" w:rsidRPr="007C38EA">
        <w:rPr>
          <w:lang w:val="en-US"/>
        </w:rPr>
        <w:t>122-</w:t>
      </w:r>
      <w:r w:rsidR="0030107C" w:rsidRPr="007C38EA">
        <w:rPr>
          <w:lang w:val="en-US"/>
        </w:rPr>
        <w:t>r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المؤرخ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23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كانون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الثاني/يناير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2021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الذي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يقرّ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خطة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الأنشطة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الرئيسية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التي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يتعيّن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تنفيذها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في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إطار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عقد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الطفولة.</w:t>
      </w:r>
      <w:r w:rsidR="0030107C" w:rsidRPr="007C38EA">
        <w:rPr>
          <w:rtl/>
          <w:lang w:val="en-US"/>
        </w:rPr>
        <w:t xml:space="preserve"> </w:t>
      </w:r>
    </w:p>
    <w:p w14:paraId="5D3A9684" w14:textId="293014C1" w:rsidR="004D7F85" w:rsidRPr="007C38EA" w:rsidRDefault="004D7F85" w:rsidP="004D7F85">
      <w:pPr>
        <w:pStyle w:val="HChGA"/>
        <w:rPr>
          <w:rtl/>
          <w:lang w:val="en-US"/>
        </w:rPr>
      </w:pPr>
      <w:r w:rsidRPr="007C38EA">
        <w:rPr>
          <w:rtl/>
          <w:lang w:val="en-US"/>
        </w:rPr>
        <w:tab/>
        <w:t>ثالثاً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  <w:t>دواعي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القلق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الرئيسية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والتوصيات</w:t>
      </w:r>
    </w:p>
    <w:p w14:paraId="2BAD2D81" w14:textId="42896096" w:rsidR="004D7F85" w:rsidRPr="007C38EA" w:rsidRDefault="004D7F85" w:rsidP="0030107C">
      <w:pPr>
        <w:pStyle w:val="SingleTxtGA"/>
        <w:rPr>
          <w:rtl/>
          <w:lang w:val="en-US"/>
        </w:rPr>
      </w:pPr>
      <w:r w:rsidRPr="007C38EA">
        <w:rPr>
          <w:rtl/>
          <w:lang w:val="en-US"/>
        </w:rPr>
        <w:t>4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  <w:t>تذكّر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اللجنة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الدولة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الطرف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بترابط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جميع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الحقوق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المكرسة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في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الاتفاقية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وبعدم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قابليتها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للتجزئة،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وتشدّد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على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أهمية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جميع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التوصيات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الواردة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في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هذه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الملاحظات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الختامية.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وتودّ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اللجنة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أن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توجّه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انتباه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الدولة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الطرف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إلى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التوصيات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المتعلّقة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بالمجالات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التالية،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وهي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توصيات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يجب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اتّخاذ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تدابير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عاجلة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بشأنها: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الرصد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المستقل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(الفقرة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13</w:t>
      </w:r>
      <w:r w:rsidR="00D7246D" w:rsidRPr="007C38EA">
        <w:rPr>
          <w:rtl/>
          <w:lang w:val="en-US"/>
        </w:rPr>
        <w:t xml:space="preserve">)؛ </w:t>
      </w:r>
      <w:r w:rsidRPr="007C38EA">
        <w:rPr>
          <w:rtl/>
          <w:lang w:val="en-US"/>
        </w:rPr>
        <w:t>والتعاون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مع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المجتمع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المدني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(الفقرة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15</w:t>
      </w:r>
      <w:r w:rsidR="00D7246D" w:rsidRPr="007C38EA">
        <w:rPr>
          <w:rtl/>
          <w:lang w:val="en-US"/>
        </w:rPr>
        <w:t xml:space="preserve">)؛ </w:t>
      </w:r>
      <w:r w:rsidRPr="007C38EA">
        <w:rPr>
          <w:rtl/>
          <w:lang w:val="en-US"/>
        </w:rPr>
        <w:t>وحرية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التعبير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والوصول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إلى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المعلومات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lastRenderedPageBreak/>
        <w:t>المناسبة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(الفقرة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22</w:t>
      </w:r>
      <w:r w:rsidR="00D7246D" w:rsidRPr="007C38EA">
        <w:rPr>
          <w:rtl/>
          <w:lang w:val="en-US"/>
        </w:rPr>
        <w:t xml:space="preserve">)؛ </w:t>
      </w:r>
      <w:r w:rsidRPr="007C38EA">
        <w:rPr>
          <w:rtl/>
          <w:lang w:val="en-US"/>
        </w:rPr>
        <w:t>والاستغلال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والاعتداء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الجنسيان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(الفقرة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27</w:t>
      </w:r>
      <w:r w:rsidR="00D7246D" w:rsidRPr="007C38EA">
        <w:rPr>
          <w:rtl/>
          <w:lang w:val="en-US"/>
        </w:rPr>
        <w:t xml:space="preserve">)؛ </w:t>
      </w:r>
      <w:r w:rsidRPr="007C38EA">
        <w:rPr>
          <w:rtl/>
          <w:lang w:val="en-US"/>
        </w:rPr>
        <w:t>والتعليم،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بما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في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ذلك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التدريب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والتوجيه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المهنيان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(الفقرة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40</w:t>
      </w:r>
      <w:r w:rsidR="00D7246D" w:rsidRPr="007C38EA">
        <w:rPr>
          <w:rtl/>
          <w:lang w:val="en-US"/>
        </w:rPr>
        <w:t xml:space="preserve">)؛ </w:t>
      </w:r>
      <w:r w:rsidRPr="007C38EA">
        <w:rPr>
          <w:rtl/>
          <w:lang w:val="en-US"/>
        </w:rPr>
        <w:t>وانتهاكات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حقوق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الطفل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بموجب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الاتفاقية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في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أوكرانيا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وانتهاكات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حقوق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الطفل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في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جمهورية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القرم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المتمتعة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بالحكم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الذاتي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ومدينة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سيفاستوبول،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أوكرانيا،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المحتلتين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مؤقتاً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من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قِبل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الاتحاد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الروسي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(الفقرتان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46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و4</w:t>
      </w:r>
      <w:r w:rsidR="00D7246D" w:rsidRPr="007C38EA">
        <w:rPr>
          <w:rtl/>
          <w:lang w:val="en-US"/>
        </w:rPr>
        <w:t xml:space="preserve">8). </w:t>
      </w:r>
    </w:p>
    <w:p w14:paraId="2DB788C1" w14:textId="3421B4EF" w:rsidR="004D7F85" w:rsidRPr="007C38EA" w:rsidRDefault="004D7F85" w:rsidP="0030107C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5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توصي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بضمان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إعمال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حقوق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الطفل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وفقاً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للاتفاقية،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والبروتوكول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الاختياري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للاتفاقية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بشأن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اشتراك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الأطفال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المنازعات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المسلحة،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والبروتوكول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الاختياري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بشأن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بيع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الأطفال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واستغلال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الأطفال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البغاء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المواد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الإباحية،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جميع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مراحل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عملية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تنفيذ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خطة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التنمية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المستدامة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لعام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203</w:t>
      </w:r>
      <w:r w:rsidR="00D7246D" w:rsidRPr="007C38EA">
        <w:rPr>
          <w:b/>
          <w:bCs/>
          <w:rtl/>
          <w:lang w:val="en-US"/>
        </w:rPr>
        <w:t xml:space="preserve">0. </w:t>
      </w:r>
      <w:r w:rsidRPr="007C38EA">
        <w:rPr>
          <w:b/>
          <w:bCs/>
          <w:rtl/>
          <w:lang w:val="en-US"/>
        </w:rPr>
        <w:t>وتحث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ضمان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مشاركة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الأطفال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مشاركة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مُجدية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تصميم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وتنفيذ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السياسات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والبرامج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الرامية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تحقيق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جميع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أهداف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التنمية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المستدامة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السبعة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عشر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حيث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صلتها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بالطفل.</w:t>
      </w:r>
    </w:p>
    <w:p w14:paraId="75061440" w14:textId="2704AED1" w:rsidR="004D7F85" w:rsidRPr="007C38EA" w:rsidRDefault="0030107C" w:rsidP="0030107C">
      <w:pPr>
        <w:pStyle w:val="H1GA"/>
        <w:rPr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ألف</w:t>
      </w:r>
      <w:r w:rsidRPr="007C38EA">
        <w:rPr>
          <w:rtl/>
          <w:lang w:val="en-US"/>
        </w:rPr>
        <w:t>-</w:t>
      </w:r>
      <w:r w:rsidR="004D7F85" w:rsidRPr="007C38EA">
        <w:rPr>
          <w:rtl/>
          <w:lang w:val="en-US"/>
        </w:rPr>
        <w:tab/>
        <w:t>تدابير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التنفيذ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العامة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(المواد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1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و4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و42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و44(6)(</w:t>
      </w:r>
    </w:p>
    <w:p w14:paraId="0543C7AD" w14:textId="6F2B0B5C" w:rsidR="004D7F85" w:rsidRPr="007C38EA" w:rsidRDefault="004D7F85" w:rsidP="004D7F85">
      <w:pPr>
        <w:pStyle w:val="H23GA"/>
        <w:rPr>
          <w:rtl/>
          <w:lang w:val="en-US"/>
        </w:rPr>
      </w:pPr>
      <w:r w:rsidRPr="007C38EA">
        <w:rPr>
          <w:rtl/>
          <w:lang w:val="en-US"/>
        </w:rPr>
        <w:tab/>
      </w:r>
      <w:r w:rsidRPr="007C38EA">
        <w:rPr>
          <w:rtl/>
          <w:lang w:val="en-US"/>
        </w:rPr>
        <w:tab/>
        <w:t>التشريعات</w:t>
      </w:r>
      <w:r w:rsidR="0030107C" w:rsidRPr="007C38EA">
        <w:rPr>
          <w:rtl/>
          <w:lang w:val="en-US"/>
        </w:rPr>
        <w:t xml:space="preserve"> </w:t>
      </w:r>
    </w:p>
    <w:p w14:paraId="144FE508" w14:textId="0F792C7C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6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تحث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تعديل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تشريعاتها،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سيما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القوانين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المتعلقة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بحرية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التعبير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وعدم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التمييز،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لتعكس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نحو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أفضل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مبادئ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الاتفاقية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وأحكامها.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وتوصي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أيضاً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بضمان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مشاركة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الأطفال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مشاركة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نشطة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المناقشات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المتعلقة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بالتشريعات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الوطنية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تؤثر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عليهم.</w:t>
      </w:r>
    </w:p>
    <w:p w14:paraId="58122BB0" w14:textId="0414E677" w:rsidR="004D7F85" w:rsidRPr="007C38EA" w:rsidRDefault="004D7F85" w:rsidP="004D7F85">
      <w:pPr>
        <w:pStyle w:val="H23GA"/>
        <w:rPr>
          <w:rtl/>
          <w:lang w:val="en-US"/>
        </w:rPr>
      </w:pPr>
      <w:r w:rsidRPr="007C38EA">
        <w:rPr>
          <w:rtl/>
          <w:lang w:val="en-US"/>
        </w:rPr>
        <w:tab/>
      </w:r>
      <w:r w:rsidRPr="007C38EA">
        <w:rPr>
          <w:rtl/>
          <w:lang w:val="en-US"/>
        </w:rPr>
        <w:tab/>
        <w:t>السياسة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والاستراتيجية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الشاملتان</w:t>
      </w:r>
      <w:r w:rsidR="0030107C" w:rsidRPr="007C38EA">
        <w:rPr>
          <w:rtl/>
          <w:lang w:val="en-US"/>
        </w:rPr>
        <w:t xml:space="preserve"> </w:t>
      </w:r>
    </w:p>
    <w:p w14:paraId="4C22D93A" w14:textId="17FE09D5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7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بينما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تحيط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علماً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بالأمر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الحكومي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رقم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122</w:t>
      </w:r>
      <w:r w:rsidR="0030107C" w:rsidRPr="007C38EA">
        <w:rPr>
          <w:b/>
          <w:bCs/>
          <w:rtl/>
          <w:lang w:val="en-US"/>
        </w:rPr>
        <w:t>-</w:t>
      </w:r>
      <w:r w:rsidRPr="007C38EA">
        <w:rPr>
          <w:b/>
          <w:bCs/>
          <w:lang w:val="en-US"/>
        </w:rPr>
        <w:t>r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المؤرخ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23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كانون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الثاني/يناير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2021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الذي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يعتمد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خطة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العمل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الرامية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إلى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تنفيذ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عقد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الطفولة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حتى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عام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2027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وباعتماد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مؤشرات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البيانات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لقياس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التقدم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المحرز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التنفيذ،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فإنها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توصي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تكفل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تغطية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خطة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العمل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لجميع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المجالات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المشمولة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بالاتفاقية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وبروتوكولاتها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الاختيارية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ودعمها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يكفي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الموارد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البشرية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والتقنية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والمالية.</w:t>
      </w:r>
    </w:p>
    <w:p w14:paraId="6FF45B30" w14:textId="7733C749" w:rsidR="004D7F85" w:rsidRPr="007C38EA" w:rsidRDefault="004D7F85" w:rsidP="004D7F85">
      <w:pPr>
        <w:pStyle w:val="H23GA"/>
        <w:rPr>
          <w:rtl/>
          <w:lang w:val="en-US"/>
        </w:rPr>
      </w:pPr>
      <w:r w:rsidRPr="007C38EA">
        <w:rPr>
          <w:rtl/>
          <w:lang w:val="en-US"/>
        </w:rPr>
        <w:tab/>
      </w:r>
      <w:r w:rsidRPr="007C38EA">
        <w:rPr>
          <w:rtl/>
          <w:lang w:val="en-US"/>
        </w:rPr>
        <w:tab/>
        <w:t>التنسيق</w:t>
      </w:r>
    </w:p>
    <w:p w14:paraId="0C5B2778" w14:textId="6C5434B0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8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تلاحظ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اللجنة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إنشاء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المجلس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التنسيقي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لعقد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الطفولة،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ولكنها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تأسف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لدوره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المحدود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في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التنسيق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والتعاون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بين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المؤسسات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الحكومية.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وتوصي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تتولى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هيئة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معيّنة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المستوى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الاتحادي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مسؤولية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تنفيذ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الاتفاقية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وبروتوكولاتها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الاختيارية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المستويات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الاتحادية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والإقليمية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والمحلية.</w:t>
      </w:r>
    </w:p>
    <w:p w14:paraId="2005D0C8" w14:textId="54C4EEF6" w:rsidR="004D7F85" w:rsidRPr="007C38EA" w:rsidRDefault="004D7F85" w:rsidP="004D7F85">
      <w:pPr>
        <w:pStyle w:val="H23GA"/>
        <w:rPr>
          <w:rtl/>
          <w:lang w:val="en-US"/>
        </w:rPr>
      </w:pPr>
      <w:r w:rsidRPr="007C38EA">
        <w:rPr>
          <w:rtl/>
          <w:lang w:val="en-US"/>
        </w:rPr>
        <w:tab/>
      </w:r>
      <w:r w:rsidRPr="007C38EA">
        <w:rPr>
          <w:rtl/>
          <w:lang w:val="en-US"/>
        </w:rPr>
        <w:tab/>
        <w:t>تخصيص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الموارد</w:t>
      </w:r>
    </w:p>
    <w:p w14:paraId="1A274640" w14:textId="56C77888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9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بينما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تحيط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علماً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بالمعلومات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قدمتها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ومفادها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الميزانية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الموحّدة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للأطفال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قد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زادت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زيادة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كبيرة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الصعيدين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الاتحادي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والإقليمي،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فإنها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تأسف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لعدم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وجود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معلومات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الموارد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المخصصة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تحديداً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للأطفال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أوضاع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التهميش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والحرمان.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وتشير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تعليقها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العام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رقم</w:t>
      </w:r>
      <w:r w:rsidR="00977E8F" w:rsidRPr="007C38EA">
        <w:rPr>
          <w:rFonts w:hint="cs"/>
          <w:b/>
          <w:bCs/>
          <w:rtl/>
          <w:lang w:val="en-US"/>
        </w:rPr>
        <w:t> </w:t>
      </w:r>
      <w:r w:rsidRPr="007C38EA">
        <w:rPr>
          <w:b/>
          <w:bCs/>
          <w:rtl/>
          <w:lang w:val="en-US"/>
        </w:rPr>
        <w:t>19(201</w:t>
      </w:r>
      <w:r w:rsidR="00D7246D" w:rsidRPr="007C38EA">
        <w:rPr>
          <w:b/>
          <w:bCs/>
          <w:rtl/>
          <w:lang w:val="en-US"/>
        </w:rPr>
        <w:t xml:space="preserve">6) </w:t>
      </w:r>
      <w:r w:rsidRPr="007C38EA">
        <w:rPr>
          <w:b/>
          <w:bCs/>
          <w:rtl/>
          <w:lang w:val="en-US"/>
        </w:rPr>
        <w:t>بشأن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عملية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الميزنة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العامة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أجل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إعمال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حقوق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الطفل،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وتوصي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تقوم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يلي:</w:t>
      </w:r>
    </w:p>
    <w:p w14:paraId="6FBEC490" w14:textId="717DA59B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  <w:t>(أ)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تحديد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بنود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الميزانية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لجميع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الأطفال،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إيلاء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اهتمام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خاص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يُقاسون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منهم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الحرمان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أو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الضعف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والذين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قد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يحتاجون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تدابير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اجتماعية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إيجابية،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وضمان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حماية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هذه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البنود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حتى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حالات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الأزمات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الاقتصادية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أو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الكوارث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الطبيعية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أو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غيرها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حالات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الطوارئ؛</w:t>
      </w:r>
    </w:p>
    <w:p w14:paraId="0487B4D0" w14:textId="22D696B5" w:rsidR="004D7F85" w:rsidRPr="007C38EA" w:rsidRDefault="004D7F85" w:rsidP="004D7F85">
      <w:pPr>
        <w:pStyle w:val="SingleTxtGA"/>
        <w:rPr>
          <w:rFonts w:ascii="Times New Roman Bold" w:hAnsi="Times New Roman Bold"/>
          <w:b/>
          <w:bCs/>
          <w:rtl/>
          <w:lang w:val="en-US"/>
        </w:rPr>
      </w:pPr>
      <w:r w:rsidRPr="007C38EA">
        <w:rPr>
          <w:spacing w:val="-2"/>
          <w:rtl/>
          <w:lang w:val="en-US"/>
        </w:rPr>
        <w:lastRenderedPageBreak/>
        <w:tab/>
        <w:t>(ب)</w:t>
      </w:r>
      <w:r w:rsidRPr="007C38EA">
        <w:rPr>
          <w:spacing w:val="-2"/>
          <w:rtl/>
          <w:lang w:val="en-US"/>
        </w:rPr>
        <w:tab/>
      </w:r>
      <w:r w:rsidRPr="007C38EA">
        <w:rPr>
          <w:b/>
          <w:bCs/>
          <w:spacing w:val="-2"/>
          <w:rtl/>
          <w:lang w:val="en-US"/>
        </w:rPr>
        <w:t>استخدام</w:t>
      </w:r>
      <w:r w:rsidR="0030107C" w:rsidRPr="007C38EA">
        <w:rPr>
          <w:b/>
          <w:bCs/>
          <w:spacing w:val="-2"/>
          <w:rtl/>
          <w:lang w:val="en-US"/>
        </w:rPr>
        <w:t xml:space="preserve"> </w:t>
      </w:r>
      <w:r w:rsidRPr="007C38EA">
        <w:rPr>
          <w:b/>
          <w:bCs/>
          <w:spacing w:val="-2"/>
          <w:rtl/>
          <w:lang w:val="en-US"/>
        </w:rPr>
        <w:t>نهج</w:t>
      </w:r>
      <w:r w:rsidR="0030107C" w:rsidRPr="007C38EA">
        <w:rPr>
          <w:b/>
          <w:bCs/>
          <w:spacing w:val="-2"/>
          <w:rtl/>
          <w:lang w:val="en-US"/>
        </w:rPr>
        <w:t xml:space="preserve"> </w:t>
      </w:r>
      <w:r w:rsidRPr="007C38EA">
        <w:rPr>
          <w:b/>
          <w:bCs/>
          <w:spacing w:val="-2"/>
          <w:rtl/>
          <w:lang w:val="en-US"/>
        </w:rPr>
        <w:t>قائم</w:t>
      </w:r>
      <w:r w:rsidR="0030107C" w:rsidRPr="007C38EA">
        <w:rPr>
          <w:b/>
          <w:bCs/>
          <w:spacing w:val="-2"/>
          <w:rtl/>
          <w:lang w:val="en-US"/>
        </w:rPr>
        <w:t xml:space="preserve"> </w:t>
      </w:r>
      <w:r w:rsidRPr="007C38EA">
        <w:rPr>
          <w:b/>
          <w:bCs/>
          <w:spacing w:val="-2"/>
          <w:rtl/>
          <w:lang w:val="en-US"/>
        </w:rPr>
        <w:t>على</w:t>
      </w:r>
      <w:r w:rsidR="0030107C" w:rsidRPr="007C38EA">
        <w:rPr>
          <w:b/>
          <w:bCs/>
          <w:spacing w:val="-2"/>
          <w:rtl/>
          <w:lang w:val="en-US"/>
        </w:rPr>
        <w:t xml:space="preserve"> </w:t>
      </w:r>
      <w:r w:rsidRPr="007C38EA">
        <w:rPr>
          <w:b/>
          <w:bCs/>
          <w:spacing w:val="-2"/>
          <w:rtl/>
          <w:lang w:val="en-US"/>
        </w:rPr>
        <w:t>حقوق</w:t>
      </w:r>
      <w:r w:rsidR="0030107C" w:rsidRPr="007C38EA">
        <w:rPr>
          <w:b/>
          <w:bCs/>
          <w:spacing w:val="-2"/>
          <w:rtl/>
          <w:lang w:val="en-US"/>
        </w:rPr>
        <w:t xml:space="preserve"> </w:t>
      </w:r>
      <w:r w:rsidRPr="007C38EA">
        <w:rPr>
          <w:b/>
          <w:bCs/>
          <w:spacing w:val="-2"/>
          <w:rtl/>
          <w:lang w:val="en-US"/>
        </w:rPr>
        <w:t>الطفل</w:t>
      </w:r>
      <w:r w:rsidR="0030107C" w:rsidRPr="007C38EA">
        <w:rPr>
          <w:b/>
          <w:bCs/>
          <w:spacing w:val="-2"/>
          <w:rtl/>
          <w:lang w:val="en-US"/>
        </w:rPr>
        <w:t xml:space="preserve"> </w:t>
      </w:r>
      <w:r w:rsidRPr="007C38EA">
        <w:rPr>
          <w:b/>
          <w:bCs/>
          <w:spacing w:val="-2"/>
          <w:rtl/>
          <w:lang w:val="en-US"/>
        </w:rPr>
        <w:t>في</w:t>
      </w:r>
      <w:r w:rsidR="0030107C" w:rsidRPr="007C38EA">
        <w:rPr>
          <w:b/>
          <w:bCs/>
          <w:spacing w:val="-2"/>
          <w:rtl/>
          <w:lang w:val="en-US"/>
        </w:rPr>
        <w:t xml:space="preserve"> </w:t>
      </w:r>
      <w:r w:rsidRPr="007C38EA">
        <w:rPr>
          <w:b/>
          <w:bCs/>
          <w:spacing w:val="-2"/>
          <w:rtl/>
          <w:lang w:val="en-US"/>
        </w:rPr>
        <w:t>إعداد</w:t>
      </w:r>
      <w:r w:rsidR="0030107C" w:rsidRPr="007C38EA">
        <w:rPr>
          <w:b/>
          <w:bCs/>
          <w:spacing w:val="-2"/>
          <w:rtl/>
          <w:lang w:val="en-US"/>
        </w:rPr>
        <w:t xml:space="preserve"> </w:t>
      </w:r>
      <w:r w:rsidRPr="007C38EA">
        <w:rPr>
          <w:b/>
          <w:bCs/>
          <w:spacing w:val="-2"/>
          <w:rtl/>
          <w:lang w:val="en-US"/>
        </w:rPr>
        <w:t>ميزانية</w:t>
      </w:r>
      <w:r w:rsidR="0030107C" w:rsidRPr="007C38EA">
        <w:rPr>
          <w:b/>
          <w:bCs/>
          <w:spacing w:val="-2"/>
          <w:rtl/>
          <w:lang w:val="en-US"/>
        </w:rPr>
        <w:t xml:space="preserve"> </w:t>
      </w:r>
      <w:r w:rsidRPr="007C38EA">
        <w:rPr>
          <w:b/>
          <w:bCs/>
          <w:spacing w:val="-2"/>
          <w:rtl/>
          <w:lang w:val="en-US"/>
        </w:rPr>
        <w:t>الدولة،</w:t>
      </w:r>
      <w:r w:rsidR="0030107C" w:rsidRPr="007C38EA">
        <w:rPr>
          <w:b/>
          <w:bCs/>
          <w:spacing w:val="-2"/>
          <w:rtl/>
          <w:lang w:val="en-US"/>
        </w:rPr>
        <w:t xml:space="preserve"> </w:t>
      </w:r>
      <w:r w:rsidRPr="007C38EA">
        <w:rPr>
          <w:b/>
          <w:bCs/>
          <w:spacing w:val="-2"/>
          <w:rtl/>
          <w:lang w:val="en-US"/>
        </w:rPr>
        <w:t>عن</w:t>
      </w:r>
      <w:r w:rsidR="0030107C" w:rsidRPr="007C38EA">
        <w:rPr>
          <w:b/>
          <w:bCs/>
          <w:spacing w:val="-2"/>
          <w:rtl/>
          <w:lang w:val="en-US"/>
        </w:rPr>
        <w:t xml:space="preserve"> </w:t>
      </w:r>
      <w:r w:rsidRPr="007C38EA">
        <w:rPr>
          <w:b/>
          <w:bCs/>
          <w:spacing w:val="-2"/>
          <w:rtl/>
          <w:lang w:val="en-US"/>
        </w:rPr>
        <w:t>طريق</w:t>
      </w:r>
      <w:r w:rsidR="0030107C" w:rsidRPr="007C38EA">
        <w:rPr>
          <w:b/>
          <w:bCs/>
          <w:spacing w:val="-2"/>
          <w:rtl/>
          <w:lang w:val="en-US"/>
        </w:rPr>
        <w:t xml:space="preserve"> </w:t>
      </w:r>
      <w:r w:rsidRPr="007C38EA">
        <w:rPr>
          <w:b/>
          <w:bCs/>
          <w:spacing w:val="-2"/>
          <w:rtl/>
          <w:lang w:val="en-US"/>
        </w:rPr>
        <w:t>تنفيذ</w:t>
      </w:r>
      <w:r w:rsidR="0030107C" w:rsidRPr="007C38EA">
        <w:rPr>
          <w:b/>
          <w:bCs/>
          <w:spacing w:val="-2"/>
          <w:rtl/>
          <w:lang w:val="en-US"/>
        </w:rPr>
        <w:t xml:space="preserve"> </w:t>
      </w:r>
      <w:r w:rsidRPr="007C38EA">
        <w:rPr>
          <w:b/>
          <w:bCs/>
          <w:spacing w:val="-2"/>
          <w:rtl/>
          <w:lang w:val="en-US"/>
        </w:rPr>
        <w:t>نظام</w:t>
      </w:r>
      <w:r w:rsidR="0030107C" w:rsidRPr="007C38EA">
        <w:rPr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تتبع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لتخصيص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الموارد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واستخدامها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من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أجل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الأطفال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على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نطاق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الميزانية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ككل.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وينبغي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للدولة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الطرف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أيضاً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استخدام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نظام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التتبع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هذا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لإجراء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تقييمات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الأثر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بشأن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الطريقة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التي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يمكن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بها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للاستثمارات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في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أي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قطاع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أن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تخدم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مصالح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الطفل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الفضلى،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مع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كفالة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قياس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مختلف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آثار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هذه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الاستثمارات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على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الأطفال؛</w:t>
      </w:r>
    </w:p>
    <w:p w14:paraId="653043A3" w14:textId="59D15E60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  <w:t>(ج)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إجراء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تقييم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شامل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للاحتياجات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الميزانية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وتوخي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الشفافية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تخصيص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الموارد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لمعالجة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التفاوتات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المؤشرات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المتعلقة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بحقوق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الطفل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بطريقة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تدريجية.</w:t>
      </w:r>
    </w:p>
    <w:p w14:paraId="079FA746" w14:textId="390B74A9" w:rsidR="004D7F85" w:rsidRPr="007C38EA" w:rsidRDefault="004D7F85" w:rsidP="004D7F85">
      <w:pPr>
        <w:pStyle w:val="H23GA"/>
        <w:rPr>
          <w:rtl/>
          <w:lang w:val="en-US"/>
        </w:rPr>
      </w:pPr>
      <w:r w:rsidRPr="007C38EA">
        <w:rPr>
          <w:rtl/>
          <w:lang w:val="en-US"/>
        </w:rPr>
        <w:tab/>
      </w:r>
      <w:r w:rsidRPr="007C38EA">
        <w:rPr>
          <w:rtl/>
          <w:lang w:val="en-US"/>
        </w:rPr>
        <w:tab/>
        <w:t>جمع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البيانات</w:t>
      </w:r>
    </w:p>
    <w:p w14:paraId="12E0E0DB" w14:textId="6918461D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10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بينما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تحيط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علماً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بعدم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وجود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معلومات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نظام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شامل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لجمع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البيانات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وتشير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تعليقها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العام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رقم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5(200</w:t>
      </w:r>
      <w:r w:rsidR="00D7246D" w:rsidRPr="007C38EA">
        <w:rPr>
          <w:b/>
          <w:bCs/>
          <w:rtl/>
          <w:lang w:val="en-US"/>
        </w:rPr>
        <w:t xml:space="preserve">3) </w:t>
      </w:r>
      <w:r w:rsidRPr="007C38EA">
        <w:rPr>
          <w:b/>
          <w:bCs/>
          <w:rtl/>
          <w:lang w:val="en-US"/>
        </w:rPr>
        <w:t>بشأن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التدابير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العامة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لتنفيذ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الاتفاقية،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فإنها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توصي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بالقيام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يلي:</w:t>
      </w:r>
    </w:p>
    <w:p w14:paraId="581EDC6B" w14:textId="704B34EC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  <w:t>(أ)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مواصلة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تعزيز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نظامها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لجمع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البيانات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والحرص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تغطي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البيانات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المجمّعة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بشأن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حقوق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الطفل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جميع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مجالات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الاتفاقية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وبروتوكولاتها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الاختيارية،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تكون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مصنّفة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حسب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الإعاقة،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والموقع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الجغرافي،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والأصل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الإثني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والقومي،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والخلفية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الاجتماعية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والاقتصادية،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ذلك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الوضع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حيث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الهجرة،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أجل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تيسير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تحليل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حالة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الأطفال،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سيما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أولئك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الذين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يعانون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حالة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ضعف؛</w:t>
      </w:r>
    </w:p>
    <w:p w14:paraId="32FACAD1" w14:textId="7DCF341A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  <w:t>(ب)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ضمان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تبادل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البيانات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الإحصائية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والمؤشرات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المتعلقة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بحقوق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الطفل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بين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الوزارات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المعنية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واستخدامها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صياغة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السياسات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والبرامج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والمشاريع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الرامية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تنفيذ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الاتفاقية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تنفيذاً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فعالاً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رصدها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وتقييمها.</w:t>
      </w:r>
    </w:p>
    <w:p w14:paraId="5A437483" w14:textId="3861BF63" w:rsidR="004D7F85" w:rsidRPr="007C38EA" w:rsidRDefault="004D7F85" w:rsidP="004D7F85">
      <w:pPr>
        <w:pStyle w:val="H23GA"/>
        <w:rPr>
          <w:rtl/>
          <w:lang w:val="en-US"/>
        </w:rPr>
      </w:pPr>
      <w:r w:rsidRPr="007C38EA">
        <w:rPr>
          <w:rtl/>
          <w:lang w:val="en-US"/>
        </w:rPr>
        <w:tab/>
      </w:r>
      <w:r w:rsidRPr="007C38EA">
        <w:rPr>
          <w:rtl/>
          <w:lang w:val="en-US"/>
        </w:rPr>
        <w:tab/>
        <w:t>إمكانية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اللجوء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إلى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العدالة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وسبل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الانتصاف</w:t>
      </w:r>
    </w:p>
    <w:p w14:paraId="68D9B575" w14:textId="2C175002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11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توصي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تكفل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لجميع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الأطفال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إمكانية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الوصول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يلي:</w:t>
      </w:r>
    </w:p>
    <w:p w14:paraId="03132A9D" w14:textId="0750EA3B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  <w:t>(أ)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آليات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شكاوى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تراعي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السرية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وملائمة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للطفل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ومستقلة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المدارس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وأماكن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الرعاية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البديلة،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ذلك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نُظم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الحضانة،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ومؤسسات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الصحة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العقلية،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وأماكن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الاحتجاز،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للإبلاغ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جميع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أشكال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العنف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والاعتداء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والتمييز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وغيرها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الانتهاكات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لحقوقهم.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وتوصي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أيضاً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تعمل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توعية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الأطفال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بحقهم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تقديم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شكاواهم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إطار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الآليات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القائمة؛</w:t>
      </w:r>
    </w:p>
    <w:p w14:paraId="11568C19" w14:textId="38925B89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  <w:t>(ب)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الدعم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الاجتماعي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والقانوني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لجميع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الأطفال،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فيهم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الأطفال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الذين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يعيشون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أوضاع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الحرمان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والتهميش،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أجل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الوصول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تلك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الآليات.</w:t>
      </w:r>
    </w:p>
    <w:p w14:paraId="4049645D" w14:textId="6738B312" w:rsidR="004D7F85" w:rsidRPr="007C38EA" w:rsidRDefault="004D7F85" w:rsidP="004D7F85">
      <w:pPr>
        <w:pStyle w:val="H23GA"/>
        <w:rPr>
          <w:rtl/>
          <w:lang w:val="en-US"/>
        </w:rPr>
      </w:pPr>
      <w:r w:rsidRPr="007C38EA">
        <w:rPr>
          <w:rtl/>
          <w:lang w:val="en-US"/>
        </w:rPr>
        <w:tab/>
      </w:r>
      <w:r w:rsidRPr="007C38EA">
        <w:rPr>
          <w:rtl/>
          <w:lang w:val="en-US"/>
        </w:rPr>
        <w:tab/>
        <w:t>الرصد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المستقل</w:t>
      </w:r>
      <w:r w:rsidR="0030107C" w:rsidRPr="007C38EA">
        <w:rPr>
          <w:rtl/>
          <w:lang w:val="en-US"/>
        </w:rPr>
        <w:t xml:space="preserve"> </w:t>
      </w:r>
    </w:p>
    <w:p w14:paraId="5A9C26FD" w14:textId="7FBD2DCD" w:rsidR="004D7F85" w:rsidRPr="007C38EA" w:rsidRDefault="004D7F85" w:rsidP="004D7F85">
      <w:pPr>
        <w:pStyle w:val="SingleTxtGA"/>
        <w:rPr>
          <w:rtl/>
          <w:lang w:val="en-US"/>
        </w:rPr>
      </w:pPr>
      <w:r w:rsidRPr="007C38EA">
        <w:rPr>
          <w:rtl/>
          <w:lang w:val="en-US"/>
        </w:rPr>
        <w:t>12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  <w:t>يساور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اللجنة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بالغ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القلق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بشأن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المسؤولية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المزعومة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للمفوّضة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الرئاسية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لحقوق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الطفل،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ماريا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لفوفا</w:t>
      </w:r>
      <w:r w:rsidR="00975A5B" w:rsidRPr="007C38EA">
        <w:rPr>
          <w:rFonts w:hint="cs"/>
          <w:rtl/>
          <w:lang w:val="en-US"/>
        </w:rPr>
        <w:t> </w:t>
      </w:r>
      <w:r w:rsidR="0030107C" w:rsidRPr="007C38EA">
        <w:rPr>
          <w:rtl/>
          <w:lang w:val="en-US"/>
        </w:rPr>
        <w:t xml:space="preserve">- </w:t>
      </w:r>
      <w:r w:rsidRPr="007C38EA">
        <w:rPr>
          <w:rtl/>
          <w:lang w:val="en-US"/>
        </w:rPr>
        <w:t>بيلوفا،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التي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تتمثل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ولايتها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في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حماية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الأطفال،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في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جريمة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الحرب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المتمثلة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في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ترحيل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الأطفال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بصورة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غير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قانونية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ونقلهم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بصورة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غير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قانونية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من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المناطق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المحتلة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في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أوكرانيا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إلى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الاتحاد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الروسي.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ولا</w:t>
      </w:r>
      <w:r w:rsidR="00975A5B" w:rsidRPr="007C38EA">
        <w:rPr>
          <w:rFonts w:hint="cs"/>
          <w:rtl/>
          <w:lang w:val="en-US"/>
        </w:rPr>
        <w:t> </w:t>
      </w:r>
      <w:r w:rsidRPr="007C38EA">
        <w:rPr>
          <w:rtl/>
          <w:lang w:val="en-US"/>
        </w:rPr>
        <w:t>تزال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اللجنة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تشعر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بالقلق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أيضاً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بشأن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الإجراء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غير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الشفاف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لتعيين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المفوّضين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الاتحاديين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والإقليميين،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وتفيد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بأن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العديد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منهم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ليست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لديه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خبرة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تُذكر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في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حماية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حقوق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الطفل،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ولا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يراعون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سرية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القضايا،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يتصرفون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باعتبارهم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موظفين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مكلفين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بإنفاذ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القانون.</w:t>
      </w:r>
    </w:p>
    <w:p w14:paraId="3390A4A2" w14:textId="1BB6E914" w:rsidR="004D7F85" w:rsidRPr="007C38EA" w:rsidRDefault="004D7F85" w:rsidP="00977E8F">
      <w:pPr>
        <w:pStyle w:val="SingleTxtGA"/>
        <w:keepNext/>
        <w:keepLines/>
        <w:rPr>
          <w:b/>
          <w:bCs/>
          <w:rtl/>
          <w:lang w:val="en-US"/>
        </w:rPr>
      </w:pPr>
      <w:r w:rsidRPr="007C38EA">
        <w:rPr>
          <w:rtl/>
          <w:lang w:val="en-US"/>
        </w:rPr>
        <w:lastRenderedPageBreak/>
        <w:t>13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تحث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القيام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يلي:</w:t>
      </w:r>
    </w:p>
    <w:p w14:paraId="4F08A3D5" w14:textId="11B0A79D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  <w:t>(أ)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التحقيق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الادعاءات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المتعلقة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بجرائم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الحرب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ارتكبتها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المفوّضة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الرئاسية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لحقوق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الطفل؛</w:t>
      </w:r>
    </w:p>
    <w:p w14:paraId="1981F913" w14:textId="6031EE8B" w:rsidR="004D7F85" w:rsidRPr="007C38EA" w:rsidRDefault="004D7F85" w:rsidP="004D7F85">
      <w:pPr>
        <w:pStyle w:val="SingleTxtGA"/>
        <w:rPr>
          <w:b/>
          <w:bCs/>
          <w:spacing w:val="2"/>
          <w:rtl/>
          <w:lang w:val="en-US"/>
        </w:rPr>
      </w:pPr>
      <w:r w:rsidRPr="007C38EA">
        <w:rPr>
          <w:spacing w:val="2"/>
          <w:rtl/>
          <w:lang w:val="en-US"/>
        </w:rPr>
        <w:tab/>
        <w:t>(ب)</w:t>
      </w:r>
      <w:r w:rsidRPr="007C38EA">
        <w:rPr>
          <w:spacing w:val="2"/>
          <w:rtl/>
          <w:lang w:val="en-US"/>
        </w:rPr>
        <w:tab/>
      </w:r>
      <w:r w:rsidRPr="007C38EA">
        <w:rPr>
          <w:b/>
          <w:bCs/>
          <w:spacing w:val="2"/>
          <w:rtl/>
          <w:lang w:val="en-US"/>
        </w:rPr>
        <w:t>تعزيز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مؤسسات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رصد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حقوق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الإنسان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القائمة،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مثل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المفوّضة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الرئاسية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لحقوق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الطفل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والمفوّضين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الإقليميين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لحقوق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الطفل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عن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طريق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ضمان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استقلالية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تلك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المؤسسات،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فيما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يتعلق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بأمور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منها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تمويلها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وولايتها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وحصاناتها،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وضمان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أن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تتسق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مع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المبادئ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المتعلقة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بمركز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المؤسسات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الوطنية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لتعزيز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وحماية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حقوق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الإنسان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(مبادئ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باريس)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وأن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يرصد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المفوّضون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حقوق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الطفل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على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نحو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شامل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ومنهجي؛</w:t>
      </w:r>
    </w:p>
    <w:p w14:paraId="2A3D0773" w14:textId="68D52875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  <w:t>(ج)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ضمان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خصوصية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الأطفال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الضحايا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وحمايتهم،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والاضطلاع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بأنشطة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الرصد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والمتابعة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والتحقق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لفائدة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الأطفال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الضحايا.</w:t>
      </w:r>
    </w:p>
    <w:p w14:paraId="02538D70" w14:textId="4926C9FB" w:rsidR="004D7F85" w:rsidRPr="007C38EA" w:rsidRDefault="004D7F85" w:rsidP="004D7F85">
      <w:pPr>
        <w:pStyle w:val="H23GA"/>
        <w:rPr>
          <w:rtl/>
          <w:lang w:val="en-US"/>
        </w:rPr>
      </w:pPr>
      <w:r w:rsidRPr="007C38EA">
        <w:rPr>
          <w:rtl/>
          <w:lang w:val="en-US"/>
        </w:rPr>
        <w:tab/>
      </w:r>
      <w:r w:rsidRPr="007C38EA">
        <w:rPr>
          <w:rtl/>
          <w:lang w:val="en-US"/>
        </w:rPr>
        <w:tab/>
        <w:t>التعاون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مع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المجتمع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المدني</w:t>
      </w:r>
    </w:p>
    <w:p w14:paraId="5A65C02D" w14:textId="6461D72D" w:rsidR="004D7F85" w:rsidRPr="007C38EA" w:rsidRDefault="004D7F85" w:rsidP="004D7F85">
      <w:pPr>
        <w:pStyle w:val="SingleTxtGA"/>
        <w:rPr>
          <w:rtl/>
          <w:lang w:val="en-US"/>
        </w:rPr>
      </w:pPr>
      <w:r w:rsidRPr="007C38EA">
        <w:rPr>
          <w:rtl/>
          <w:lang w:val="en-US"/>
        </w:rPr>
        <w:t>14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  <w:t>يساور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اللجنة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بالغ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القلق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بشأن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ما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يلي:</w:t>
      </w:r>
    </w:p>
    <w:p w14:paraId="0C8A6AED" w14:textId="5125877D" w:rsidR="004D7F85" w:rsidRPr="007C38EA" w:rsidRDefault="004D7F85" w:rsidP="004D7F85">
      <w:pPr>
        <w:pStyle w:val="SingleTxtGA"/>
        <w:rPr>
          <w:rtl/>
          <w:lang w:val="en-US"/>
        </w:rPr>
      </w:pPr>
      <w:r w:rsidRPr="007C38EA">
        <w:rPr>
          <w:rtl/>
          <w:lang w:val="en-US"/>
        </w:rPr>
        <w:tab/>
        <w:t>(أ)</w:t>
      </w:r>
      <w:r w:rsidRPr="007C38EA">
        <w:rPr>
          <w:rtl/>
          <w:lang w:val="en-US"/>
        </w:rPr>
        <w:tab/>
        <w:t>القانون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الاتحادي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رقم</w:t>
      </w:r>
      <w:r w:rsidR="0030107C" w:rsidRPr="007C38EA">
        <w:rPr>
          <w:rtl/>
          <w:lang w:val="en-US"/>
        </w:rPr>
        <w:t xml:space="preserve"> </w:t>
      </w:r>
      <w:r w:rsidR="00975A5B" w:rsidRPr="007C38EA">
        <w:rPr>
          <w:lang w:val="en-US"/>
        </w:rPr>
        <w:t>255-</w:t>
      </w:r>
      <w:r w:rsidRPr="007C38EA">
        <w:rPr>
          <w:lang w:val="en-US"/>
        </w:rPr>
        <w:t>FZ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المؤرخ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14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تموز/يوليه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2022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بشأن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رصد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أنشطة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الأشخاص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الخاضعين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لنفوذ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أجنبي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واستمرار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تطبيق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القانون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الاتحادي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رقم</w:t>
      </w:r>
      <w:r w:rsidR="0030107C" w:rsidRPr="007C38EA">
        <w:rPr>
          <w:rtl/>
          <w:lang w:val="en-US"/>
        </w:rPr>
        <w:t xml:space="preserve"> </w:t>
      </w:r>
      <w:r w:rsidR="00975A5B" w:rsidRPr="007C38EA">
        <w:rPr>
          <w:lang w:val="en-US"/>
        </w:rPr>
        <w:t>121-</w:t>
      </w:r>
      <w:r w:rsidRPr="007C38EA">
        <w:rPr>
          <w:lang w:val="en-US"/>
        </w:rPr>
        <w:t>FZ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المؤرخ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20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تموز/</w:t>
      </w:r>
      <w:r w:rsidR="000E526F" w:rsidRPr="007C38EA">
        <w:rPr>
          <w:rFonts w:hint="cs"/>
          <w:rtl/>
          <w:lang w:val="en-US"/>
        </w:rPr>
        <w:t xml:space="preserve"> </w:t>
      </w:r>
      <w:r w:rsidRPr="007C38EA">
        <w:rPr>
          <w:rtl/>
          <w:lang w:val="en-US"/>
        </w:rPr>
        <w:t>يوليه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2012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بشأن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أنشطة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المنظمات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غير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التجارية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التي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تقوم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بوظائف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الوكلاء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الأجانب؛</w:t>
      </w:r>
      <w:r w:rsidR="0030107C" w:rsidRPr="007C38EA">
        <w:rPr>
          <w:rtl/>
          <w:lang w:val="en-US"/>
        </w:rPr>
        <w:t xml:space="preserve"> </w:t>
      </w:r>
    </w:p>
    <w:p w14:paraId="3534B1C8" w14:textId="330DDC20" w:rsidR="004D7F85" w:rsidRPr="007C38EA" w:rsidRDefault="004D7F85" w:rsidP="004D7F85">
      <w:pPr>
        <w:pStyle w:val="SingleTxtGA"/>
        <w:rPr>
          <w:rtl/>
          <w:lang w:val="en-US"/>
        </w:rPr>
      </w:pPr>
      <w:r w:rsidRPr="007C38EA">
        <w:rPr>
          <w:rtl/>
          <w:lang w:val="en-US"/>
        </w:rPr>
        <w:tab/>
        <w:t>(ب)</w:t>
      </w:r>
      <w:r w:rsidRPr="007C38EA">
        <w:rPr>
          <w:rtl/>
          <w:lang w:val="en-US"/>
        </w:rPr>
        <w:tab/>
      </w:r>
      <w:r w:rsidRPr="007C38EA">
        <w:rPr>
          <w:spacing w:val="-2"/>
          <w:rtl/>
          <w:lang w:val="en-US"/>
        </w:rPr>
        <w:t>استمرار</w:t>
      </w:r>
      <w:r w:rsidR="0030107C" w:rsidRPr="007C38EA">
        <w:rPr>
          <w:spacing w:val="-2"/>
          <w:rtl/>
          <w:lang w:val="en-US"/>
        </w:rPr>
        <w:t xml:space="preserve"> </w:t>
      </w:r>
      <w:r w:rsidRPr="007C38EA">
        <w:rPr>
          <w:spacing w:val="-2"/>
          <w:rtl/>
          <w:lang w:val="en-US"/>
        </w:rPr>
        <w:t>اضطهاد</w:t>
      </w:r>
      <w:r w:rsidR="0030107C" w:rsidRPr="007C38EA">
        <w:rPr>
          <w:spacing w:val="-2"/>
          <w:rtl/>
          <w:lang w:val="en-US"/>
        </w:rPr>
        <w:t xml:space="preserve"> </w:t>
      </w:r>
      <w:r w:rsidRPr="007C38EA">
        <w:rPr>
          <w:spacing w:val="-2"/>
          <w:rtl/>
          <w:lang w:val="en-US"/>
        </w:rPr>
        <w:t>المنظمات</w:t>
      </w:r>
      <w:r w:rsidR="0030107C" w:rsidRPr="007C38EA">
        <w:rPr>
          <w:spacing w:val="-2"/>
          <w:rtl/>
          <w:lang w:val="en-US"/>
        </w:rPr>
        <w:t xml:space="preserve"> </w:t>
      </w:r>
      <w:r w:rsidRPr="007C38EA">
        <w:rPr>
          <w:spacing w:val="-2"/>
          <w:rtl/>
          <w:lang w:val="en-US"/>
        </w:rPr>
        <w:t>غير</w:t>
      </w:r>
      <w:r w:rsidR="0030107C" w:rsidRPr="007C38EA">
        <w:rPr>
          <w:spacing w:val="-2"/>
          <w:rtl/>
          <w:lang w:val="en-US"/>
        </w:rPr>
        <w:t xml:space="preserve"> </w:t>
      </w:r>
      <w:r w:rsidRPr="007C38EA">
        <w:rPr>
          <w:spacing w:val="-2"/>
          <w:rtl/>
          <w:lang w:val="en-US"/>
        </w:rPr>
        <w:t>الحكومية،</w:t>
      </w:r>
      <w:r w:rsidR="0030107C" w:rsidRPr="007C38EA">
        <w:rPr>
          <w:spacing w:val="-2"/>
          <w:rtl/>
          <w:lang w:val="en-US"/>
        </w:rPr>
        <w:t xml:space="preserve"> </w:t>
      </w:r>
      <w:r w:rsidRPr="007C38EA">
        <w:rPr>
          <w:spacing w:val="-2"/>
          <w:rtl/>
          <w:lang w:val="en-US"/>
        </w:rPr>
        <w:t>بما</w:t>
      </w:r>
      <w:r w:rsidR="0030107C" w:rsidRPr="007C38EA">
        <w:rPr>
          <w:spacing w:val="-2"/>
          <w:rtl/>
          <w:lang w:val="en-US"/>
        </w:rPr>
        <w:t xml:space="preserve"> </w:t>
      </w:r>
      <w:r w:rsidRPr="007C38EA">
        <w:rPr>
          <w:spacing w:val="-2"/>
          <w:rtl/>
          <w:lang w:val="en-US"/>
        </w:rPr>
        <w:t>فيها</w:t>
      </w:r>
      <w:r w:rsidR="0030107C" w:rsidRPr="007C38EA">
        <w:rPr>
          <w:spacing w:val="-2"/>
          <w:rtl/>
          <w:lang w:val="en-US"/>
        </w:rPr>
        <w:t xml:space="preserve"> </w:t>
      </w:r>
      <w:r w:rsidRPr="007C38EA">
        <w:rPr>
          <w:spacing w:val="-2"/>
          <w:rtl/>
          <w:lang w:val="en-US"/>
        </w:rPr>
        <w:t>تلك</w:t>
      </w:r>
      <w:r w:rsidR="0030107C" w:rsidRPr="007C38EA">
        <w:rPr>
          <w:spacing w:val="-2"/>
          <w:rtl/>
          <w:lang w:val="en-US"/>
        </w:rPr>
        <w:t xml:space="preserve"> </w:t>
      </w:r>
      <w:r w:rsidRPr="007C38EA">
        <w:rPr>
          <w:spacing w:val="-2"/>
          <w:rtl/>
          <w:lang w:val="en-US"/>
        </w:rPr>
        <w:t>العاملة</w:t>
      </w:r>
      <w:r w:rsidR="0030107C" w:rsidRPr="007C38EA">
        <w:rPr>
          <w:spacing w:val="-2"/>
          <w:rtl/>
          <w:lang w:val="en-US"/>
        </w:rPr>
        <w:t xml:space="preserve"> </w:t>
      </w:r>
      <w:r w:rsidRPr="007C38EA">
        <w:rPr>
          <w:spacing w:val="-2"/>
          <w:rtl/>
          <w:lang w:val="en-US"/>
        </w:rPr>
        <w:t>في</w:t>
      </w:r>
      <w:r w:rsidR="0030107C" w:rsidRPr="007C38EA">
        <w:rPr>
          <w:spacing w:val="-2"/>
          <w:rtl/>
          <w:lang w:val="en-US"/>
        </w:rPr>
        <w:t xml:space="preserve"> </w:t>
      </w:r>
      <w:r w:rsidRPr="007C38EA">
        <w:rPr>
          <w:spacing w:val="-2"/>
          <w:rtl/>
          <w:lang w:val="en-US"/>
        </w:rPr>
        <w:t>مجال</w:t>
      </w:r>
      <w:r w:rsidR="0030107C" w:rsidRPr="007C38EA">
        <w:rPr>
          <w:spacing w:val="-2"/>
          <w:rtl/>
          <w:lang w:val="en-US"/>
        </w:rPr>
        <w:t xml:space="preserve"> </w:t>
      </w:r>
      <w:r w:rsidRPr="007C38EA">
        <w:rPr>
          <w:spacing w:val="-2"/>
          <w:rtl/>
          <w:lang w:val="en-US"/>
        </w:rPr>
        <w:t>حقوق</w:t>
      </w:r>
      <w:r w:rsidR="0030107C" w:rsidRPr="007C38EA">
        <w:rPr>
          <w:spacing w:val="-2"/>
          <w:rtl/>
          <w:lang w:val="en-US"/>
        </w:rPr>
        <w:t xml:space="preserve"> </w:t>
      </w:r>
      <w:r w:rsidRPr="007C38EA">
        <w:rPr>
          <w:spacing w:val="-2"/>
          <w:rtl/>
          <w:lang w:val="en-US"/>
        </w:rPr>
        <w:t>الطفل</w:t>
      </w:r>
      <w:r w:rsidRPr="007C38EA">
        <w:rPr>
          <w:rtl/>
          <w:lang w:val="en-US"/>
        </w:rPr>
        <w:t>،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والمدافعين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عن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حقوق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الأفراد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باعتبارهم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عملاء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أجانب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أو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باعتبار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تلك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المنظمات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غير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مرغوب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فيها؛</w:t>
      </w:r>
    </w:p>
    <w:p w14:paraId="41951B86" w14:textId="06957A99" w:rsidR="004D7F85" w:rsidRPr="007C38EA" w:rsidRDefault="004D7F85" w:rsidP="004D7F85">
      <w:pPr>
        <w:pStyle w:val="SingleTxtGA"/>
        <w:rPr>
          <w:rtl/>
          <w:lang w:val="en-US"/>
        </w:rPr>
      </w:pPr>
      <w:r w:rsidRPr="007C38EA">
        <w:rPr>
          <w:rtl/>
          <w:lang w:val="en-US"/>
        </w:rPr>
        <w:tab/>
        <w:t>(ج)</w:t>
      </w:r>
      <w:r w:rsidRPr="007C38EA">
        <w:rPr>
          <w:rtl/>
          <w:lang w:val="en-US"/>
        </w:rPr>
        <w:tab/>
        <w:t>قرار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المحكمة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العليا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للاتحاد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الروسي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الذي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أعلن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أن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الحركة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الدولية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للمثليات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والمثليين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ومزدوجي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الميل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الجنسي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ومغايري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الهوية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الجنسانية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(مجتمع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الميم)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ووحداتها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الهيكلية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"متطرفة"،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والذي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يحظر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فعلياً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جميع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الأنشطة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والمنظمات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العامة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لمجتمع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الميم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داخل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البلد،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مما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يؤثر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سلباً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على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الأطفال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الذين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ينتمون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إلى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مجتمع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الميم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أو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أطفال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الأسر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المنتمية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إلى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ذلك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المجتمع.</w:t>
      </w:r>
    </w:p>
    <w:p w14:paraId="104DC3AB" w14:textId="2EAD7F78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15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تحث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القيام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يلي:</w:t>
      </w:r>
    </w:p>
    <w:p w14:paraId="12581E63" w14:textId="537D1A06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  <w:t>(أ)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إلغاء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تشريعاتها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تعلن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منظمات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حقوق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الإنسان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والأفراد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المعنيين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بحقوق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الإنسان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عملاء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أجانب؛</w:t>
      </w:r>
    </w:p>
    <w:p w14:paraId="59927655" w14:textId="15D7DEC8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  <w:t>(ب)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اتخاذ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إجراءات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فورية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للسماح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للصحفيين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والمدافعين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حقوق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الإنسان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وجميع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المنظمات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غير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الحكومية،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تلك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العاملة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مجال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حقوق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الطفل،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بممارسة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حقهم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حرية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التعبير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والرأي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دون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التعرض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لأي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تهديدات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أو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مضايقات؛</w:t>
      </w:r>
    </w:p>
    <w:p w14:paraId="62D287D3" w14:textId="6F05D4D2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  <w:t>(ج)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ضمان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التحقيق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الفوري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والمستقل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حالات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التخويف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والمضايقة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المُبلغ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عنها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للمنظمات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غير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الحكومية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والمدافعين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حقوق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الإنسان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ونشطاء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المجتمع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المدني،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فيهم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العاملون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مجال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حقوق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الطفل،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ومحاسبة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المسؤولين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هذه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الانتهاكات؛</w:t>
      </w:r>
    </w:p>
    <w:p w14:paraId="41B1878A" w14:textId="5586421E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  <w:t>(د)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إشراك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جميع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المنظمات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غير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الحكومية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العاملة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مجال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حقوق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الطفل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بصورة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منتظمة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وضع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القوانين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والسياسات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والبرامج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المتصلة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بالأطفال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وتنفيذها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ورصدها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وتقييمها؛</w:t>
      </w:r>
    </w:p>
    <w:p w14:paraId="52A98376" w14:textId="41B1EA87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  <w:t>(</w:t>
      </w:r>
      <w:r w:rsidR="0030107C" w:rsidRPr="007C38EA">
        <w:rPr>
          <w:rtl/>
          <w:lang w:val="en-US"/>
        </w:rPr>
        <w:t>ه</w:t>
      </w:r>
      <w:r w:rsidRPr="007C38EA">
        <w:rPr>
          <w:rtl/>
          <w:lang w:val="en-US"/>
        </w:rPr>
        <w:t>)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إلغاء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القرارات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تعلن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حركات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مجتمع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الميم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"متطرفة"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وإلغاء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القوانين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تقيّد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عمل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المدافعين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حقوق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الإنسان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الذين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يدافعون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حقوق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أفراد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مجتمع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الميم.</w:t>
      </w:r>
    </w:p>
    <w:p w14:paraId="4C2526E6" w14:textId="1473A80D" w:rsidR="004D7F85" w:rsidRPr="007C38EA" w:rsidRDefault="004D7F85" w:rsidP="0030107C">
      <w:pPr>
        <w:pStyle w:val="H23GA"/>
        <w:rPr>
          <w:rtl/>
          <w:lang w:val="en-US"/>
        </w:rPr>
      </w:pPr>
      <w:r w:rsidRPr="007C38EA">
        <w:rPr>
          <w:rtl/>
          <w:lang w:val="en-US"/>
        </w:rPr>
        <w:lastRenderedPageBreak/>
        <w:tab/>
      </w:r>
      <w:r w:rsidRPr="007C38EA">
        <w:rPr>
          <w:rtl/>
          <w:lang w:val="en-US"/>
        </w:rPr>
        <w:tab/>
        <w:t>حقوق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الطفل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وقطاع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الأعمال</w:t>
      </w:r>
    </w:p>
    <w:p w14:paraId="48522803" w14:textId="5B547781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16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تشير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تعليقها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العام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رقم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16(201</w:t>
      </w:r>
      <w:r w:rsidR="00D7246D" w:rsidRPr="007C38EA">
        <w:rPr>
          <w:b/>
          <w:bCs/>
          <w:rtl/>
          <w:lang w:val="en-US"/>
        </w:rPr>
        <w:t xml:space="preserve">3) </w:t>
      </w:r>
      <w:r w:rsidRPr="007C38EA">
        <w:rPr>
          <w:b/>
          <w:bCs/>
          <w:rtl/>
          <w:lang w:val="en-US"/>
        </w:rPr>
        <w:t>بشأن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التزامات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المتعلقة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بأثر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قطاع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الأعمال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التجارية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حقوق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الطفل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والمبادئ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التوجيهية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بشأن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الأعمال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التجارية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وحقوق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الإنسان،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أقرها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مجلس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حقوق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الإنسان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2011،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وتوصي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بوضع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لوائح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وتنفيذها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لضمان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امتثال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قطاع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الأعمال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للمعايير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والوطنية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مجال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حقوق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الإنسان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والعمل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والبيئة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وغيرها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المعايير،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سيما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يتعلق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بحقوق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الطفل.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وتوصي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وجه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الخصوص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تقوم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يلي:</w:t>
      </w:r>
    </w:p>
    <w:p w14:paraId="12D5C87E" w14:textId="6C15997B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(أ)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وضع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إطار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تنظيمي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واضح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للصناعات،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سيما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صناعات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النفط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والغاز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واستخراج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الفحم،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العاملة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الدولة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الطرف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المدارة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الدولة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الطرف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ومساءلتها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قانوناً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ألا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تؤثر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أنشطتها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سلباً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حقوق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الإنسان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تتعارض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المعايير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البيئية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والصحية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والعمالية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وغيرها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المعايير،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ولا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سيما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تلك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المتعلقة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بحقوق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الطفل،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ذلك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حقوق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الشعوب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الأصلية،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وأن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تتماشى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الاتفاقية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والبروتوكولات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الاختيارية؛</w:t>
      </w:r>
    </w:p>
    <w:p w14:paraId="2E79559A" w14:textId="53429D4F" w:rsidR="004D7F85" w:rsidRPr="007C38EA" w:rsidRDefault="0030107C" w:rsidP="004D7F85">
      <w:pPr>
        <w:pStyle w:val="SingleTxtGA"/>
        <w:rPr>
          <w:rFonts w:ascii="Times New Roman Bold" w:hAnsi="Times New Roman Bold"/>
          <w:b/>
          <w:bCs/>
          <w:spacing w:val="-2"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(ب)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مطالبة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الشركات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بإجراء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تقييمات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ومشاورات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بشأن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آثار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أنشطتها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التجارية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البيئة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والصحة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وحقوق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الطفل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وخططها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لمعالجة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هذه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الآثار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وتوفير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الكشف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العلني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الكامل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عن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تلك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الآثار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والخطط.</w:t>
      </w:r>
    </w:p>
    <w:p w14:paraId="7FD5C7E3" w14:textId="517CB594" w:rsidR="004D7F85" w:rsidRPr="007C38EA" w:rsidRDefault="0030107C" w:rsidP="0030107C">
      <w:pPr>
        <w:pStyle w:val="H1GA"/>
        <w:rPr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باء</w:t>
      </w:r>
      <w:r w:rsidRPr="007C38EA">
        <w:rPr>
          <w:rtl/>
          <w:lang w:val="en-US"/>
        </w:rPr>
        <w:t>-</w:t>
      </w:r>
      <w:r w:rsidR="004D7F85" w:rsidRPr="007C38EA">
        <w:rPr>
          <w:rtl/>
          <w:lang w:val="en-US"/>
        </w:rPr>
        <w:tab/>
        <w:t>المبادئ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العامة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(المواد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2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و3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و6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و12</w:t>
      </w:r>
      <w:r w:rsidR="00975A5B" w:rsidRPr="007C38EA">
        <w:rPr>
          <w:rFonts w:hint="cs"/>
          <w:rtl/>
          <w:lang w:val="en-US"/>
        </w:rPr>
        <w:t>)</w:t>
      </w:r>
    </w:p>
    <w:p w14:paraId="47625297" w14:textId="0DCCBE54" w:rsidR="004D7F85" w:rsidRPr="007C38EA" w:rsidRDefault="004D7F85" w:rsidP="0030107C">
      <w:pPr>
        <w:pStyle w:val="H23GA"/>
        <w:rPr>
          <w:rtl/>
          <w:lang w:val="en-US"/>
        </w:rPr>
      </w:pPr>
      <w:r w:rsidRPr="007C38EA">
        <w:rPr>
          <w:rtl/>
          <w:lang w:val="en-US"/>
        </w:rPr>
        <w:tab/>
      </w:r>
      <w:r w:rsidRPr="007C38EA">
        <w:rPr>
          <w:rtl/>
          <w:lang w:val="en-US"/>
        </w:rPr>
        <w:tab/>
        <w:t>عدم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التمييز</w:t>
      </w:r>
    </w:p>
    <w:p w14:paraId="22073FE7" w14:textId="5467B694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17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تحيط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علماً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بالغايتين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5</w:t>
      </w:r>
      <w:r w:rsidR="0030107C" w:rsidRPr="007C38EA">
        <w:rPr>
          <w:b/>
          <w:bCs/>
          <w:rtl/>
          <w:lang w:val="en-US"/>
        </w:rPr>
        <w:t>-</w:t>
      </w:r>
      <w:r w:rsidRPr="007C38EA">
        <w:rPr>
          <w:b/>
          <w:bCs/>
          <w:rtl/>
          <w:lang w:val="en-US"/>
        </w:rPr>
        <w:t>1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و10</w:t>
      </w:r>
      <w:r w:rsidR="0030107C" w:rsidRPr="007C38EA">
        <w:rPr>
          <w:b/>
          <w:bCs/>
          <w:rtl/>
          <w:lang w:val="en-US"/>
        </w:rPr>
        <w:t>-</w:t>
      </w:r>
      <w:r w:rsidRPr="007C38EA">
        <w:rPr>
          <w:b/>
          <w:bCs/>
          <w:rtl/>
          <w:lang w:val="en-US"/>
        </w:rPr>
        <w:t>3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أهداف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التنمية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المستدامة،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وتُذكِّر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بملاحظاتها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الختامية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السابقة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وتوصي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بالقيام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يلي:</w:t>
      </w:r>
    </w:p>
    <w:p w14:paraId="0B2B3A9E" w14:textId="2AE0EA1B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(أ)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اعتماد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قانون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شامل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لمكافحة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التمييز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اشتماله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التمييز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جميع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الأسس،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سيما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خطاب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الكراهية؛</w:t>
      </w:r>
    </w:p>
    <w:p w14:paraId="14746DA2" w14:textId="2C82B3BC" w:rsidR="004D7F85" w:rsidRPr="007C38EA" w:rsidRDefault="0030107C" w:rsidP="004D7F85">
      <w:pPr>
        <w:pStyle w:val="SingleTxtGA"/>
        <w:rPr>
          <w:rFonts w:ascii="Times New Roman Bold" w:hAnsi="Times New Roman Bold"/>
          <w:b/>
          <w:bCs/>
          <w:spacing w:val="-2"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(ب)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منع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التمييز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ضد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الذين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أوضاع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التهميش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والحرمان،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المنتمون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الأقليات،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الروما،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العمال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المهاجرين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غير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النظاميين،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الأشخاص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عديمي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الجنسية،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والفتيات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في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شمال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القوقاز،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والأطفال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الذين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ليس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لديهم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تسجيل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إقامة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دائمة؛</w:t>
      </w:r>
    </w:p>
    <w:p w14:paraId="519E9619" w14:textId="2BB994C3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(ج)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إلغاء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قوانينها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تحظر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الدعاية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"للعلاقات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الجنسية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غير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التقليدية"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عدم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تعرض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المنتمين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مجتمع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الميم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الأسر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المنتمية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ذلك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المجتمع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لأي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شكل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أشكال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التمييز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الجرائم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المرتكبة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بدافع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الكراهية،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خلال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زيادة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وعي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الجمهور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بالمساواة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وعدم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التمييز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أساس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الميل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الجنسي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والهوية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الجنسانية.</w:t>
      </w:r>
    </w:p>
    <w:p w14:paraId="4BF12A67" w14:textId="36ECB62E" w:rsidR="004D7F85" w:rsidRPr="007C38EA" w:rsidRDefault="0030107C" w:rsidP="0030107C">
      <w:pPr>
        <w:pStyle w:val="H23GA"/>
        <w:rPr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ab/>
        <w:t>مصالح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الطفل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الفضلى</w:t>
      </w:r>
    </w:p>
    <w:p w14:paraId="7DF48BC7" w14:textId="0968DF24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18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تشير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تعليقها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العام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رقم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14(201</w:t>
      </w:r>
      <w:r w:rsidR="00D7246D" w:rsidRPr="007C38EA">
        <w:rPr>
          <w:b/>
          <w:bCs/>
          <w:rtl/>
          <w:lang w:val="en-US"/>
        </w:rPr>
        <w:t xml:space="preserve">3) </w:t>
      </w:r>
      <w:r w:rsidRPr="007C38EA">
        <w:rPr>
          <w:b/>
          <w:bCs/>
          <w:rtl/>
          <w:lang w:val="en-US"/>
        </w:rPr>
        <w:t>بشأن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حقّ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الطفل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إيلاء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الاعتبار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الأول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لمصالحه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الفُضلى،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وتُذكّر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بملاحظاتها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الختامية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السابقة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وتوصي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بالقيام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يلي:</w:t>
      </w:r>
      <w:bookmarkStart w:id="0" w:name="_Hlk151094844"/>
      <w:bookmarkEnd w:id="0"/>
    </w:p>
    <w:p w14:paraId="29A353BF" w14:textId="7C696330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(أ)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تعديل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تشريعاتها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لتعكس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نحو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أفضل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الطفل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إيلاء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الاعتبار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الأول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لمصالحه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الفضلى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وتعزيز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جهودها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الرامية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إدراج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ذلك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الحق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النحو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المناسب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جميع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الإجراءات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التشريعية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والإدارية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والقضائية،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جميع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السياسات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والبرامج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والمشاريع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تتصل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وتؤثر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عليهم،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تطبيقه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بطريقة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متسقة؛</w:t>
      </w:r>
    </w:p>
    <w:p w14:paraId="79D08300" w14:textId="04C1CACB" w:rsidR="004D7F85" w:rsidRPr="007C38EA" w:rsidRDefault="0030107C" w:rsidP="00977E8F">
      <w:pPr>
        <w:pStyle w:val="SingleTxtGA"/>
        <w:spacing w:after="100" w:line="356" w:lineRule="exact"/>
        <w:rPr>
          <w:b/>
          <w:bCs/>
          <w:rtl/>
          <w:lang w:val="en-US"/>
        </w:rPr>
      </w:pPr>
      <w:r w:rsidRPr="007C38EA">
        <w:rPr>
          <w:rtl/>
          <w:lang w:val="en-US"/>
        </w:rPr>
        <w:lastRenderedPageBreak/>
        <w:tab/>
      </w:r>
      <w:r w:rsidR="004D7F85" w:rsidRPr="007C38EA">
        <w:rPr>
          <w:rtl/>
          <w:lang w:val="en-US"/>
        </w:rPr>
        <w:t>(ب)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وضع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إجراءات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ومعايير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لتقديم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الإرشادات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جميع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المهنيين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المعنيين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السلطة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لتحديد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مصالح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الطفل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الفضلى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كل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مجال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وإعطائها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الوزن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الذي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تستحقه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بوصفها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الاعتبار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الأول.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وينبغي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نشر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هذه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الإجراءات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والمعايير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الجمهور،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ذلك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الزعماء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الدينيون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والمحاكم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والسلطات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الإدارية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والهيئات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التشريعية.</w:t>
      </w:r>
    </w:p>
    <w:p w14:paraId="4F3E952E" w14:textId="50CAAD62" w:rsidR="004D7F85" w:rsidRPr="007C38EA" w:rsidRDefault="0030107C" w:rsidP="00977E8F">
      <w:pPr>
        <w:pStyle w:val="H23GA"/>
        <w:spacing w:after="100" w:line="356" w:lineRule="exact"/>
        <w:rPr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ab/>
        <w:t>احترام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رأي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الطفل</w:t>
      </w:r>
    </w:p>
    <w:p w14:paraId="2EEDDB0E" w14:textId="7F992A17" w:rsidR="004D7F85" w:rsidRPr="007C38EA" w:rsidRDefault="004D7F85" w:rsidP="00977E8F">
      <w:pPr>
        <w:pStyle w:val="SingleTxtGA"/>
        <w:spacing w:after="100" w:line="356" w:lineRule="exact"/>
        <w:rPr>
          <w:b/>
          <w:bCs/>
          <w:rtl/>
          <w:lang w:val="en-US"/>
        </w:rPr>
      </w:pPr>
      <w:r w:rsidRPr="007C38EA">
        <w:rPr>
          <w:rtl/>
          <w:lang w:val="en-US"/>
        </w:rPr>
        <w:t>19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ضوء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المعلومات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المتعلقة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بمشروع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القانون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رقم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157281</w:t>
      </w:r>
      <w:r w:rsidR="0030107C" w:rsidRPr="007C38EA">
        <w:rPr>
          <w:b/>
          <w:bCs/>
          <w:rtl/>
          <w:lang w:val="en-US"/>
        </w:rPr>
        <w:t>-</w:t>
      </w:r>
      <w:r w:rsidRPr="007C38EA">
        <w:rPr>
          <w:b/>
          <w:bCs/>
          <w:rtl/>
          <w:lang w:val="en-US"/>
        </w:rPr>
        <w:t>8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المتعلق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بالتعديلات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المُدخلة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قانون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الأسرة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تعطي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حقوق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الوالدين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أولوية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حقوق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الطفل،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تذكّر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بوجوب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اعتراف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الكبار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الذين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يقدمون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التوجيه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والإرشاد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للأطفال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بقدرات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هؤلاء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الأطفال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المتطورة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واحترامها.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وتذكّر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بأنه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ينبغي،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لدى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ممارسة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الأطفال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حقوقهم،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يتلقوا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التوجيه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والإرشاد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المناسبين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الوالدين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فضلاً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الحماية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المباشرة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الحالات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يوفر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الوالدان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الحماية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الكافية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لحقوق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الأطفال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أو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ينتهكونها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بعض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الحالات،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وتشير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تعليقها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العام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رقم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12(200</w:t>
      </w:r>
      <w:r w:rsidR="00D7246D" w:rsidRPr="007C38EA">
        <w:rPr>
          <w:b/>
          <w:bCs/>
          <w:rtl/>
          <w:lang w:val="en-US"/>
        </w:rPr>
        <w:t xml:space="preserve">9) </w:t>
      </w:r>
      <w:r w:rsidRPr="007C38EA">
        <w:rPr>
          <w:b/>
          <w:bCs/>
          <w:rtl/>
          <w:lang w:val="en-US"/>
        </w:rPr>
        <w:t>بشأن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الطفل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الاستماع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إليه،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وتوصي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بضمان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مراعاة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آراء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الأطفال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النحو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الواجب،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وفقاً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للمادة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12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الاتفاقية،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الأسرة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والمدارس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والمحاكم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جميع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العمليات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الإدارية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وغيرها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العمليات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ذات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الصلة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تخصهم،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خلال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جملة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أمور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اعتماد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التشريعات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المناسبة،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وتدريب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المهنيين،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وإقامة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أنشطة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محددة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المدارس.</w:t>
      </w:r>
    </w:p>
    <w:p w14:paraId="75F97DA7" w14:textId="531E2497" w:rsidR="004D7F85" w:rsidRPr="007C38EA" w:rsidRDefault="0030107C" w:rsidP="000E67F9">
      <w:pPr>
        <w:pStyle w:val="H1GA"/>
        <w:rPr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جيم</w:t>
      </w:r>
      <w:r w:rsidRPr="007C38EA">
        <w:rPr>
          <w:rtl/>
          <w:lang w:val="en-US"/>
        </w:rPr>
        <w:t>-</w:t>
      </w:r>
      <w:r w:rsidR="004D7F85" w:rsidRPr="007C38EA">
        <w:rPr>
          <w:rtl/>
          <w:lang w:val="en-US"/>
        </w:rPr>
        <w:tab/>
        <w:t>الحقوق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المدنية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والسياسية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(المواد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7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و8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و13</w:t>
      </w:r>
      <w:r w:rsidR="000E67F9" w:rsidRPr="007C38EA">
        <w:rPr>
          <w:rFonts w:hint="cs"/>
          <w:rtl/>
          <w:lang w:val="en-US"/>
        </w:rPr>
        <w:t>-</w:t>
      </w:r>
      <w:r w:rsidR="000E67F9" w:rsidRPr="007C38EA">
        <w:rPr>
          <w:rtl/>
          <w:lang w:val="en-US"/>
        </w:rPr>
        <w:t>17</w:t>
      </w:r>
      <w:r w:rsidR="00975A5B" w:rsidRPr="007C38EA">
        <w:rPr>
          <w:rFonts w:hint="cs"/>
          <w:rtl/>
          <w:lang w:val="en-US"/>
        </w:rPr>
        <w:t>)</w:t>
      </w:r>
    </w:p>
    <w:p w14:paraId="7F565A23" w14:textId="777AC25C" w:rsidR="004D7F85" w:rsidRPr="007C38EA" w:rsidRDefault="004D7F85" w:rsidP="00977E8F">
      <w:pPr>
        <w:pStyle w:val="H23GA"/>
        <w:spacing w:after="100" w:line="356" w:lineRule="exact"/>
        <w:rPr>
          <w:rtl/>
          <w:lang w:val="en-US"/>
        </w:rPr>
      </w:pPr>
      <w:r w:rsidRPr="007C38EA">
        <w:rPr>
          <w:rtl/>
          <w:lang w:val="en-US"/>
        </w:rPr>
        <w:tab/>
      </w:r>
      <w:r w:rsidRPr="007C38EA">
        <w:rPr>
          <w:rtl/>
          <w:lang w:val="en-US"/>
        </w:rPr>
        <w:tab/>
        <w:t>تسجيل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المواليد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والجنسيّة</w:t>
      </w:r>
    </w:p>
    <w:p w14:paraId="2ECCF544" w14:textId="15E8B272" w:rsidR="004D7F85" w:rsidRPr="007C38EA" w:rsidRDefault="004D7F85" w:rsidP="00977E8F">
      <w:pPr>
        <w:pStyle w:val="SingleTxtGA"/>
        <w:spacing w:after="100" w:line="356" w:lineRule="exact"/>
        <w:rPr>
          <w:b/>
          <w:bCs/>
          <w:rtl/>
          <w:lang w:val="en-US"/>
        </w:rPr>
      </w:pPr>
      <w:r w:rsidRPr="007C38EA">
        <w:rPr>
          <w:rtl/>
          <w:lang w:val="en-US"/>
        </w:rPr>
        <w:t>20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إذ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تحيط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علماً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بالغاية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16</w:t>
      </w:r>
      <w:r w:rsidR="0030107C" w:rsidRPr="007C38EA">
        <w:rPr>
          <w:b/>
          <w:bCs/>
          <w:rtl/>
          <w:lang w:val="en-US"/>
        </w:rPr>
        <w:t>-</w:t>
      </w:r>
      <w:r w:rsidRPr="007C38EA">
        <w:rPr>
          <w:b/>
          <w:bCs/>
          <w:rtl/>
          <w:lang w:val="en-US"/>
        </w:rPr>
        <w:t>9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أهداف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التنمية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المستدامة،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فإنها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تحث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ضمان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تسجيل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جميع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الأطفال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المولودين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إقليمها،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فيهم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الأطفال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المولودون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لأمهات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الروما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واللاجئات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وملتمسات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اللجوء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اللاتي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يحملن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جوازات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سفر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غير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روسية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أو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ليست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لديهن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وثائق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هوية،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عند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الولادة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وإصدار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شهادة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ميلاد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نموذجية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لهم.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وتوصي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أيضاً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باتخاذ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تدابير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لمنع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حالات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انعدام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الجنسية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والحد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ولحماية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حقوق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الأطفال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عديمي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الجنسية،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وتوصيها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بالنظر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الانضمام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الاتفاقية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المتعلقة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بوضع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الأشخاص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عديمي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الجنسية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والاتفاقية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المتعلقة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بخفض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حالات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انعدام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الجنسية.</w:t>
      </w:r>
    </w:p>
    <w:p w14:paraId="07E9F19F" w14:textId="29B49C1B" w:rsidR="004D7F85" w:rsidRPr="007C38EA" w:rsidRDefault="004D7F85" w:rsidP="00977E8F">
      <w:pPr>
        <w:pStyle w:val="H23GA"/>
        <w:spacing w:after="100" w:line="356" w:lineRule="exact"/>
        <w:rPr>
          <w:rtl/>
          <w:lang w:val="en-US"/>
        </w:rPr>
      </w:pPr>
      <w:r w:rsidRPr="007C38EA">
        <w:rPr>
          <w:rtl/>
          <w:lang w:val="en-US"/>
        </w:rPr>
        <w:tab/>
      </w:r>
      <w:r w:rsidRPr="007C38EA">
        <w:rPr>
          <w:rtl/>
          <w:lang w:val="en-US"/>
        </w:rPr>
        <w:tab/>
        <w:t>حرية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التعبير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والوصول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إلى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المعلومات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المناسبة</w:t>
      </w:r>
    </w:p>
    <w:p w14:paraId="34E711EA" w14:textId="0E541FAA" w:rsidR="004D7F85" w:rsidRPr="007C38EA" w:rsidRDefault="004D7F85" w:rsidP="00977E8F">
      <w:pPr>
        <w:pStyle w:val="SingleTxtGA"/>
        <w:spacing w:after="100" w:line="356" w:lineRule="exact"/>
        <w:rPr>
          <w:rtl/>
          <w:lang w:val="en-US"/>
        </w:rPr>
      </w:pPr>
      <w:r w:rsidRPr="007C38EA">
        <w:rPr>
          <w:rtl/>
          <w:lang w:val="en-US"/>
        </w:rPr>
        <w:t>21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  <w:t>يساور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اللجنة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بالغ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القلق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بشأن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ما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يلي:</w:t>
      </w:r>
    </w:p>
    <w:p w14:paraId="1FA71DD8" w14:textId="65D0D332" w:rsidR="004D7F85" w:rsidRPr="007C38EA" w:rsidRDefault="0030107C" w:rsidP="00977E8F">
      <w:pPr>
        <w:pStyle w:val="SingleTxtGA"/>
        <w:spacing w:after="100" w:line="356" w:lineRule="exact"/>
        <w:rPr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(أ)</w:t>
      </w:r>
      <w:r w:rsidR="004D7F85" w:rsidRPr="007C38EA">
        <w:rPr>
          <w:rtl/>
          <w:lang w:val="en-US"/>
        </w:rPr>
        <w:tab/>
        <w:t>التقارير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التي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تُفيد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بأن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الدولة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الطرف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تضطهد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الأطفال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بسبب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تعبيرهم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عن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آراء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سياسية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لا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تتماشى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مع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موقف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الدولة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الطرف؛</w:t>
      </w:r>
    </w:p>
    <w:p w14:paraId="6930A728" w14:textId="0ADCD644" w:rsidR="004D7F85" w:rsidRPr="007C38EA" w:rsidRDefault="0030107C" w:rsidP="00977E8F">
      <w:pPr>
        <w:pStyle w:val="SingleTxtGA"/>
        <w:spacing w:after="100" w:line="356" w:lineRule="exact"/>
        <w:rPr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(ب)</w:t>
      </w:r>
      <w:r w:rsidR="004D7F85" w:rsidRPr="007C38EA">
        <w:rPr>
          <w:rtl/>
          <w:lang w:val="en-US"/>
        </w:rPr>
        <w:tab/>
        <w:t>قانون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آذار/مارس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2022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الذي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يفرض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المسؤولية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الإدارية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والجنائية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عن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"تشويه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سمعة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القوات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المسلحة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للاتحاد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الروسي"؛</w:t>
      </w:r>
      <w:r w:rsidRPr="007C38EA">
        <w:rPr>
          <w:rtl/>
          <w:lang w:val="en-US"/>
        </w:rPr>
        <w:t xml:space="preserve"> </w:t>
      </w:r>
    </w:p>
    <w:p w14:paraId="0A899282" w14:textId="059D78FB" w:rsidR="004D7F85" w:rsidRPr="007C38EA" w:rsidRDefault="0030107C" w:rsidP="00977E8F">
      <w:pPr>
        <w:pStyle w:val="SingleTxtGA"/>
        <w:spacing w:after="100" w:line="356" w:lineRule="exact"/>
        <w:rPr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(ج)</w:t>
      </w:r>
      <w:r w:rsidR="004D7F85" w:rsidRPr="007C38EA">
        <w:rPr>
          <w:rtl/>
          <w:lang w:val="en-US"/>
        </w:rPr>
        <w:tab/>
        <w:t>التقارير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المتعلقة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بحظر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منصات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التواصل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الاجتماعي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والقيود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المفروضة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عليها،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مثل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فيسبوك،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وإكس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(المعروفة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سابقاً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باسم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تويتر)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وتيك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توك.</w:t>
      </w:r>
    </w:p>
    <w:p w14:paraId="5AC64B0F" w14:textId="3EB7CAB6" w:rsidR="004D7F85" w:rsidRPr="007C38EA" w:rsidRDefault="004D7F85" w:rsidP="00977E8F">
      <w:pPr>
        <w:pStyle w:val="SingleTxtGA"/>
        <w:keepNext/>
        <w:keepLines/>
        <w:spacing w:after="100" w:line="356" w:lineRule="exact"/>
        <w:rPr>
          <w:b/>
          <w:bCs/>
          <w:rtl/>
          <w:lang w:val="en-US"/>
        </w:rPr>
      </w:pPr>
      <w:r w:rsidRPr="007C38EA">
        <w:rPr>
          <w:rtl/>
          <w:lang w:val="en-US"/>
        </w:rPr>
        <w:lastRenderedPageBreak/>
        <w:t>22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تحث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اتخاذ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تدابير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فورية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أجل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يلي:</w:t>
      </w:r>
    </w:p>
    <w:p w14:paraId="043A6362" w14:textId="1C1614DF" w:rsidR="004D7F85" w:rsidRPr="007C38EA" w:rsidRDefault="0030107C" w:rsidP="00977E8F">
      <w:pPr>
        <w:pStyle w:val="SingleTxtGA"/>
        <w:spacing w:after="100" w:line="356" w:lineRule="exact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(أ)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وضع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لاضطهاد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بسبب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تعبيرهم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آرائهم،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سيما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يتعلق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بالوضع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السياسي،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ذلك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البيئة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الرقمية،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عدم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توقيف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طفل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اتهامه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بارتكاب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جرائم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جنائية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إدارية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الحكم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عليه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بسبب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التعبير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هذه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الآراء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وإلغاء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هذه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بأثر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فوري؛</w:t>
      </w:r>
    </w:p>
    <w:p w14:paraId="4F034D6A" w14:textId="50B16970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(ب)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حصول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المعلومات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البيئة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الرقمية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واطّلاعهم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المعلومات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المتنوعة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والجيدة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النوعية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شبكة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الإنترنت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وإمكانية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العثور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عليها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بسهولة،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ذلك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المحتوى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المستقل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المصالح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التجارية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السياسية،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وتوافُق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قيود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تُفرض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تشغيل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نُظم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شبكية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</w:t>
      </w:r>
      <w:r w:rsidR="00977E8F" w:rsidRPr="007C38EA">
        <w:rPr>
          <w:rFonts w:hint="cs"/>
          <w:b/>
          <w:bCs/>
          <w:rtl/>
          <w:lang w:val="en-US"/>
        </w:rPr>
        <w:t> </w:t>
      </w:r>
      <w:r w:rsidR="004D7F85" w:rsidRPr="007C38EA">
        <w:rPr>
          <w:b/>
          <w:bCs/>
          <w:rtl/>
          <w:lang w:val="en-US"/>
        </w:rPr>
        <w:t>إلكترونية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معنية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بنشر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المعلومات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غيرها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نُظم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نشر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المعلومات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المادة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13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الاتفاقية؛</w:t>
      </w:r>
    </w:p>
    <w:p w14:paraId="4CBDB8CB" w14:textId="57A16087" w:rsidR="004D7F85" w:rsidRPr="007C38EA" w:rsidRDefault="0030107C" w:rsidP="004D7F85">
      <w:pPr>
        <w:pStyle w:val="SingleTxtGA"/>
        <w:rPr>
          <w:b/>
          <w:bCs/>
          <w:spacing w:val="5"/>
          <w:rtl/>
          <w:lang w:val="en-US"/>
        </w:rPr>
      </w:pPr>
      <w:r w:rsidRPr="007C38EA">
        <w:rPr>
          <w:spacing w:val="5"/>
          <w:rtl/>
          <w:lang w:val="en-US"/>
        </w:rPr>
        <w:tab/>
      </w:r>
      <w:r w:rsidR="004D7F85" w:rsidRPr="007C38EA">
        <w:rPr>
          <w:spacing w:val="5"/>
          <w:rtl/>
          <w:lang w:val="en-US"/>
        </w:rPr>
        <w:t>(ج)</w:t>
      </w:r>
      <w:r w:rsidR="004D7F85" w:rsidRPr="007C38EA">
        <w:rPr>
          <w:spacing w:val="5"/>
          <w:rtl/>
          <w:lang w:val="en-US"/>
        </w:rPr>
        <w:tab/>
      </w:r>
      <w:r w:rsidR="004D7F85" w:rsidRPr="007C38EA">
        <w:rPr>
          <w:b/>
          <w:bCs/>
          <w:spacing w:val="5"/>
          <w:rtl/>
          <w:lang w:val="en-US"/>
        </w:rPr>
        <w:t>كفالة</w:t>
      </w:r>
      <w:r w:rsidRPr="007C38EA">
        <w:rPr>
          <w:b/>
          <w:bCs/>
          <w:spacing w:val="5"/>
          <w:rtl/>
          <w:lang w:val="en-US"/>
        </w:rPr>
        <w:t xml:space="preserve"> </w:t>
      </w:r>
      <w:r w:rsidR="004D7F85" w:rsidRPr="007C38EA">
        <w:rPr>
          <w:b/>
          <w:bCs/>
          <w:spacing w:val="5"/>
          <w:rtl/>
          <w:lang w:val="en-US"/>
        </w:rPr>
        <w:t>إمكانية</w:t>
      </w:r>
      <w:r w:rsidRPr="007C38EA">
        <w:rPr>
          <w:b/>
          <w:bCs/>
          <w:spacing w:val="5"/>
          <w:rtl/>
          <w:lang w:val="en-US"/>
        </w:rPr>
        <w:t xml:space="preserve"> </w:t>
      </w:r>
      <w:r w:rsidR="004D7F85" w:rsidRPr="007C38EA">
        <w:rPr>
          <w:b/>
          <w:bCs/>
          <w:spacing w:val="5"/>
          <w:rtl/>
          <w:lang w:val="en-US"/>
        </w:rPr>
        <w:t>وصول</w:t>
      </w:r>
      <w:r w:rsidRPr="007C38EA">
        <w:rPr>
          <w:b/>
          <w:bCs/>
          <w:spacing w:val="5"/>
          <w:rtl/>
          <w:lang w:val="en-US"/>
        </w:rPr>
        <w:t xml:space="preserve"> </w:t>
      </w:r>
      <w:r w:rsidR="004D7F85" w:rsidRPr="007C38EA">
        <w:rPr>
          <w:b/>
          <w:bCs/>
          <w:spacing w:val="5"/>
          <w:rtl/>
          <w:lang w:val="en-US"/>
        </w:rPr>
        <w:t>الأطفال</w:t>
      </w:r>
      <w:r w:rsidRPr="007C38EA">
        <w:rPr>
          <w:b/>
          <w:bCs/>
          <w:spacing w:val="5"/>
          <w:rtl/>
          <w:lang w:val="en-US"/>
        </w:rPr>
        <w:t xml:space="preserve"> </w:t>
      </w:r>
      <w:r w:rsidR="004D7F85" w:rsidRPr="007C38EA">
        <w:rPr>
          <w:b/>
          <w:bCs/>
          <w:spacing w:val="5"/>
          <w:rtl/>
          <w:lang w:val="en-US"/>
        </w:rPr>
        <w:t>إلى</w:t>
      </w:r>
      <w:r w:rsidRPr="007C38EA">
        <w:rPr>
          <w:b/>
          <w:bCs/>
          <w:spacing w:val="5"/>
          <w:rtl/>
          <w:lang w:val="en-US"/>
        </w:rPr>
        <w:t xml:space="preserve"> </w:t>
      </w:r>
      <w:r w:rsidR="004D7F85" w:rsidRPr="007C38EA">
        <w:rPr>
          <w:b/>
          <w:bCs/>
          <w:spacing w:val="5"/>
          <w:rtl/>
          <w:lang w:val="en-US"/>
        </w:rPr>
        <w:t>المعلومات</w:t>
      </w:r>
      <w:r w:rsidRPr="007C38EA">
        <w:rPr>
          <w:b/>
          <w:bCs/>
          <w:spacing w:val="5"/>
          <w:rtl/>
          <w:lang w:val="en-US"/>
        </w:rPr>
        <w:t xml:space="preserve"> </w:t>
      </w:r>
      <w:r w:rsidR="004D7F85" w:rsidRPr="007C38EA">
        <w:rPr>
          <w:b/>
          <w:bCs/>
          <w:spacing w:val="5"/>
          <w:rtl/>
          <w:lang w:val="en-US"/>
        </w:rPr>
        <w:t>والمواد</w:t>
      </w:r>
      <w:r w:rsidRPr="007C38EA">
        <w:rPr>
          <w:b/>
          <w:bCs/>
          <w:spacing w:val="5"/>
          <w:rtl/>
          <w:lang w:val="en-US"/>
        </w:rPr>
        <w:t xml:space="preserve"> </w:t>
      </w:r>
      <w:r w:rsidR="004D7F85" w:rsidRPr="007C38EA">
        <w:rPr>
          <w:b/>
          <w:bCs/>
          <w:spacing w:val="5"/>
          <w:rtl/>
          <w:lang w:val="en-US"/>
        </w:rPr>
        <w:t>من</w:t>
      </w:r>
      <w:r w:rsidRPr="007C38EA">
        <w:rPr>
          <w:b/>
          <w:bCs/>
          <w:spacing w:val="5"/>
          <w:rtl/>
          <w:lang w:val="en-US"/>
        </w:rPr>
        <w:t xml:space="preserve"> </w:t>
      </w:r>
      <w:r w:rsidR="004D7F85" w:rsidRPr="007C38EA">
        <w:rPr>
          <w:b/>
          <w:bCs/>
          <w:spacing w:val="5"/>
          <w:rtl/>
          <w:lang w:val="en-US"/>
        </w:rPr>
        <w:t>شتى</w:t>
      </w:r>
      <w:r w:rsidRPr="007C38EA">
        <w:rPr>
          <w:b/>
          <w:bCs/>
          <w:spacing w:val="5"/>
          <w:rtl/>
          <w:lang w:val="en-US"/>
        </w:rPr>
        <w:t xml:space="preserve"> </w:t>
      </w:r>
      <w:r w:rsidR="004D7F85" w:rsidRPr="007C38EA">
        <w:rPr>
          <w:b/>
          <w:bCs/>
          <w:spacing w:val="5"/>
          <w:rtl/>
          <w:lang w:val="en-US"/>
        </w:rPr>
        <w:t>المصادر</w:t>
      </w:r>
      <w:r w:rsidRPr="007C38EA">
        <w:rPr>
          <w:b/>
          <w:bCs/>
          <w:spacing w:val="5"/>
          <w:rtl/>
          <w:lang w:val="en-US"/>
        </w:rPr>
        <w:t xml:space="preserve"> </w:t>
      </w:r>
      <w:r w:rsidR="004D7F85" w:rsidRPr="007C38EA">
        <w:rPr>
          <w:b/>
          <w:bCs/>
          <w:spacing w:val="5"/>
          <w:rtl/>
          <w:lang w:val="en-US"/>
        </w:rPr>
        <w:t>الوطنية</w:t>
      </w:r>
      <w:r w:rsidRPr="007C38EA">
        <w:rPr>
          <w:b/>
          <w:bCs/>
          <w:spacing w:val="5"/>
          <w:rtl/>
          <w:lang w:val="en-US"/>
        </w:rPr>
        <w:t xml:space="preserve"> </w:t>
      </w:r>
      <w:r w:rsidR="004D7F85" w:rsidRPr="007C38EA">
        <w:rPr>
          <w:b/>
          <w:bCs/>
          <w:spacing w:val="5"/>
          <w:rtl/>
          <w:lang w:val="en-US"/>
        </w:rPr>
        <w:t>والدولية،</w:t>
      </w:r>
      <w:r w:rsidRPr="007C38EA">
        <w:rPr>
          <w:b/>
          <w:bCs/>
          <w:spacing w:val="5"/>
          <w:rtl/>
          <w:lang w:val="en-US"/>
        </w:rPr>
        <w:t xml:space="preserve"> </w:t>
      </w:r>
      <w:r w:rsidR="004D7F85" w:rsidRPr="007C38EA">
        <w:rPr>
          <w:b/>
          <w:bCs/>
          <w:spacing w:val="5"/>
          <w:rtl/>
          <w:lang w:val="en-US"/>
        </w:rPr>
        <w:t>وبخاصة</w:t>
      </w:r>
      <w:r w:rsidRPr="007C38EA">
        <w:rPr>
          <w:b/>
          <w:bCs/>
          <w:spacing w:val="5"/>
          <w:rtl/>
          <w:lang w:val="en-US"/>
        </w:rPr>
        <w:t xml:space="preserve"> </w:t>
      </w:r>
      <w:r w:rsidR="004D7F85" w:rsidRPr="007C38EA">
        <w:rPr>
          <w:b/>
          <w:bCs/>
          <w:spacing w:val="5"/>
          <w:rtl/>
          <w:lang w:val="en-US"/>
        </w:rPr>
        <w:t>تلك</w:t>
      </w:r>
      <w:r w:rsidRPr="007C38EA">
        <w:rPr>
          <w:b/>
          <w:bCs/>
          <w:spacing w:val="5"/>
          <w:rtl/>
          <w:lang w:val="en-US"/>
        </w:rPr>
        <w:t xml:space="preserve"> </w:t>
      </w:r>
      <w:r w:rsidR="004D7F85" w:rsidRPr="007C38EA">
        <w:rPr>
          <w:b/>
          <w:bCs/>
          <w:spacing w:val="5"/>
          <w:rtl/>
          <w:lang w:val="en-US"/>
        </w:rPr>
        <w:t>التي</w:t>
      </w:r>
      <w:r w:rsidRPr="007C38EA">
        <w:rPr>
          <w:b/>
          <w:bCs/>
          <w:spacing w:val="5"/>
          <w:rtl/>
          <w:lang w:val="en-US"/>
        </w:rPr>
        <w:t xml:space="preserve"> </w:t>
      </w:r>
      <w:r w:rsidR="004D7F85" w:rsidRPr="007C38EA">
        <w:rPr>
          <w:b/>
          <w:bCs/>
          <w:spacing w:val="5"/>
          <w:rtl/>
          <w:lang w:val="en-US"/>
        </w:rPr>
        <w:t>تستهدف</w:t>
      </w:r>
      <w:r w:rsidRPr="007C38EA">
        <w:rPr>
          <w:b/>
          <w:bCs/>
          <w:spacing w:val="5"/>
          <w:rtl/>
          <w:lang w:val="en-US"/>
        </w:rPr>
        <w:t xml:space="preserve"> </w:t>
      </w:r>
      <w:r w:rsidR="004D7F85" w:rsidRPr="007C38EA">
        <w:rPr>
          <w:b/>
          <w:bCs/>
          <w:spacing w:val="5"/>
          <w:rtl/>
          <w:lang w:val="en-US"/>
        </w:rPr>
        <w:t>تعزيز</w:t>
      </w:r>
      <w:r w:rsidRPr="007C38EA">
        <w:rPr>
          <w:b/>
          <w:bCs/>
          <w:spacing w:val="5"/>
          <w:rtl/>
          <w:lang w:val="en-US"/>
        </w:rPr>
        <w:t xml:space="preserve"> </w:t>
      </w:r>
      <w:r w:rsidR="004D7F85" w:rsidRPr="007C38EA">
        <w:rPr>
          <w:b/>
          <w:bCs/>
          <w:spacing w:val="5"/>
          <w:rtl/>
          <w:lang w:val="en-US"/>
        </w:rPr>
        <w:t>رفاههم</w:t>
      </w:r>
      <w:r w:rsidRPr="007C38EA">
        <w:rPr>
          <w:b/>
          <w:bCs/>
          <w:spacing w:val="5"/>
          <w:rtl/>
          <w:lang w:val="en-US"/>
        </w:rPr>
        <w:t xml:space="preserve"> </w:t>
      </w:r>
      <w:r w:rsidR="004D7F85" w:rsidRPr="007C38EA">
        <w:rPr>
          <w:b/>
          <w:bCs/>
          <w:spacing w:val="5"/>
          <w:rtl/>
          <w:lang w:val="en-US"/>
        </w:rPr>
        <w:t>الاجتماعي</w:t>
      </w:r>
      <w:r w:rsidRPr="007C38EA">
        <w:rPr>
          <w:b/>
          <w:bCs/>
          <w:spacing w:val="5"/>
          <w:rtl/>
          <w:lang w:val="en-US"/>
        </w:rPr>
        <w:t xml:space="preserve"> </w:t>
      </w:r>
      <w:r w:rsidR="004D7F85" w:rsidRPr="007C38EA">
        <w:rPr>
          <w:b/>
          <w:bCs/>
          <w:spacing w:val="5"/>
          <w:rtl/>
          <w:lang w:val="en-US"/>
        </w:rPr>
        <w:t>والروحي</w:t>
      </w:r>
      <w:r w:rsidRPr="007C38EA">
        <w:rPr>
          <w:b/>
          <w:bCs/>
          <w:spacing w:val="5"/>
          <w:rtl/>
          <w:lang w:val="en-US"/>
        </w:rPr>
        <w:t xml:space="preserve"> </w:t>
      </w:r>
      <w:r w:rsidR="004D7F85" w:rsidRPr="007C38EA">
        <w:rPr>
          <w:b/>
          <w:bCs/>
          <w:spacing w:val="5"/>
          <w:rtl/>
          <w:lang w:val="en-US"/>
        </w:rPr>
        <w:t>والمعنوي</w:t>
      </w:r>
      <w:r w:rsidRPr="007C38EA">
        <w:rPr>
          <w:b/>
          <w:bCs/>
          <w:spacing w:val="5"/>
          <w:rtl/>
          <w:lang w:val="en-US"/>
        </w:rPr>
        <w:t xml:space="preserve"> </w:t>
      </w:r>
      <w:r w:rsidR="004D7F85" w:rsidRPr="007C38EA">
        <w:rPr>
          <w:b/>
          <w:bCs/>
          <w:spacing w:val="5"/>
          <w:rtl/>
          <w:lang w:val="en-US"/>
        </w:rPr>
        <w:t>وصحتهم</w:t>
      </w:r>
      <w:r w:rsidRPr="007C38EA">
        <w:rPr>
          <w:b/>
          <w:bCs/>
          <w:spacing w:val="5"/>
          <w:rtl/>
          <w:lang w:val="en-US"/>
        </w:rPr>
        <w:t xml:space="preserve"> </w:t>
      </w:r>
      <w:r w:rsidR="004D7F85" w:rsidRPr="007C38EA">
        <w:rPr>
          <w:b/>
          <w:bCs/>
          <w:spacing w:val="5"/>
          <w:rtl/>
          <w:lang w:val="en-US"/>
        </w:rPr>
        <w:t>البدنية</w:t>
      </w:r>
      <w:r w:rsidRPr="007C38EA">
        <w:rPr>
          <w:b/>
          <w:bCs/>
          <w:spacing w:val="5"/>
          <w:rtl/>
          <w:lang w:val="en-US"/>
        </w:rPr>
        <w:t xml:space="preserve"> </w:t>
      </w:r>
      <w:r w:rsidR="004D7F85" w:rsidRPr="007C38EA">
        <w:rPr>
          <w:b/>
          <w:bCs/>
          <w:spacing w:val="5"/>
          <w:rtl/>
          <w:lang w:val="en-US"/>
        </w:rPr>
        <w:t>والعقلية.</w:t>
      </w:r>
    </w:p>
    <w:p w14:paraId="2567230F" w14:textId="2FD1AE1D" w:rsidR="004D7F85" w:rsidRPr="007C38EA" w:rsidRDefault="004D7F85" w:rsidP="0030107C">
      <w:pPr>
        <w:pStyle w:val="H23GA"/>
        <w:rPr>
          <w:rtl/>
          <w:lang w:val="en-US"/>
        </w:rPr>
      </w:pPr>
      <w:r w:rsidRPr="007C38EA">
        <w:rPr>
          <w:rtl/>
          <w:lang w:val="en-US"/>
        </w:rPr>
        <w:tab/>
      </w:r>
      <w:r w:rsidRPr="007C38EA">
        <w:rPr>
          <w:rtl/>
          <w:lang w:val="en-US"/>
        </w:rPr>
        <w:tab/>
        <w:t>حرية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تكوين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الجمعيات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والتجمع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السلمي</w:t>
      </w:r>
    </w:p>
    <w:p w14:paraId="00B8ABBA" w14:textId="7333EE1B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23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توصي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بالقيام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يلي:</w:t>
      </w:r>
    </w:p>
    <w:p w14:paraId="47A0B7AA" w14:textId="5A2465D1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(أ)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تعزيز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الطفل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حرية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تكوين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الجمعيات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والتجمع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السلمي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عدم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مقاضاة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طفل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تهديده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بسبب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مشاركته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جمعيات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تجمعات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تتماشى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موقف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الدولة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الطرف؛</w:t>
      </w:r>
    </w:p>
    <w:p w14:paraId="7BB2DE54" w14:textId="38039BC0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(ب)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عدم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تعرض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لضغوط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داعي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للانضمام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الحركة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الرائدة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الجديدة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للشباب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المدارس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لعموم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روسيا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والتي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تُسمى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"حركة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الأوائل".</w:t>
      </w:r>
    </w:p>
    <w:p w14:paraId="18084590" w14:textId="41E47E42" w:rsidR="004D7F85" w:rsidRPr="007C38EA" w:rsidRDefault="0030107C" w:rsidP="0030107C">
      <w:pPr>
        <w:pStyle w:val="H1GA"/>
        <w:rPr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دال</w:t>
      </w:r>
      <w:r w:rsidRPr="007C38EA">
        <w:rPr>
          <w:rtl/>
          <w:lang w:val="en-US"/>
        </w:rPr>
        <w:t>-</w:t>
      </w:r>
      <w:r w:rsidR="004D7F85" w:rsidRPr="007C38EA">
        <w:rPr>
          <w:rtl/>
          <w:lang w:val="en-US"/>
        </w:rPr>
        <w:tab/>
        <w:t>العنف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ضد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الأطفال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(المواد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19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و24(</w:t>
      </w:r>
      <w:r w:rsidR="00D7246D" w:rsidRPr="007C38EA">
        <w:rPr>
          <w:rtl/>
          <w:lang w:val="en-US"/>
        </w:rPr>
        <w:t xml:space="preserve">3) </w:t>
      </w:r>
      <w:r w:rsidR="004D7F85" w:rsidRPr="007C38EA">
        <w:rPr>
          <w:rtl/>
          <w:lang w:val="en-US"/>
        </w:rPr>
        <w:t>و28(</w:t>
      </w:r>
      <w:r w:rsidR="00D7246D" w:rsidRPr="007C38EA">
        <w:rPr>
          <w:rtl/>
          <w:lang w:val="en-US"/>
        </w:rPr>
        <w:t xml:space="preserve">2) </w:t>
      </w:r>
      <w:r w:rsidR="004D7F85" w:rsidRPr="007C38EA">
        <w:rPr>
          <w:rtl/>
          <w:lang w:val="en-US"/>
        </w:rPr>
        <w:t>و34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و35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و37(أ)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و39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الاتفاقية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والبروتوكول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الاختياري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الملحق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بالاتفاقية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بشأن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بيع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الأطفال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واستغلال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الأطفال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في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البغاء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وفي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المواد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الإباحية)</w:t>
      </w:r>
    </w:p>
    <w:p w14:paraId="10616155" w14:textId="1E98D5E2" w:rsidR="004D7F85" w:rsidRPr="007C38EA" w:rsidRDefault="004D7F85" w:rsidP="0030107C">
      <w:pPr>
        <w:pStyle w:val="H23GA"/>
        <w:rPr>
          <w:rtl/>
          <w:lang w:val="en-US"/>
        </w:rPr>
      </w:pPr>
      <w:r w:rsidRPr="007C38EA">
        <w:rPr>
          <w:rtl/>
          <w:lang w:val="en-US"/>
        </w:rPr>
        <w:tab/>
      </w:r>
      <w:r w:rsidRPr="007C38EA">
        <w:rPr>
          <w:rtl/>
          <w:lang w:val="en-US"/>
        </w:rPr>
        <w:tab/>
        <w:t>التعذيب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وغيره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من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ضروب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المعاملة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أو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العقوبة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القاسية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أو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اللاإنسانية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أو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المهينة</w:t>
      </w:r>
    </w:p>
    <w:p w14:paraId="02DFC051" w14:textId="6233AF7E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24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تشير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تعليقها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العام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رقم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13(201</w:t>
      </w:r>
      <w:r w:rsidR="00D7246D" w:rsidRPr="007C38EA">
        <w:rPr>
          <w:b/>
          <w:bCs/>
          <w:rtl/>
          <w:lang w:val="en-US"/>
        </w:rPr>
        <w:t xml:space="preserve">1) </w:t>
      </w:r>
      <w:r w:rsidRPr="007C38EA">
        <w:rPr>
          <w:b/>
          <w:bCs/>
          <w:rtl/>
          <w:lang w:val="en-US"/>
        </w:rPr>
        <w:t>بشأن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الطفل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التحرر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جميع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أشكال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العنف،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وتحيط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علماً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بالغاية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16</w:t>
      </w:r>
      <w:r w:rsidR="0030107C" w:rsidRPr="007C38EA">
        <w:rPr>
          <w:b/>
          <w:bCs/>
          <w:rtl/>
          <w:lang w:val="en-US"/>
        </w:rPr>
        <w:t>-</w:t>
      </w:r>
      <w:r w:rsidRPr="007C38EA">
        <w:rPr>
          <w:b/>
          <w:bCs/>
          <w:rtl/>
          <w:lang w:val="en-US"/>
        </w:rPr>
        <w:t>2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أهداف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التنمية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المستدامة،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وتُذكّر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بملاحظاتها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الختامية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السابقة،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وتوصي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بالقيام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يلي:</w:t>
      </w:r>
    </w:p>
    <w:p w14:paraId="5CE18D02" w14:textId="0C2B44E2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(أ)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إجراء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تحقيقات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فورية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وفعالة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جميع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المزاعم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المتعلقة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بسوء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معاملة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مقاضاة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الجناة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ومعاقبتهم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بموجب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المواد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ذات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الصلة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القانون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الجنائي؛</w:t>
      </w:r>
    </w:p>
    <w:p w14:paraId="53EB7EAA" w14:textId="05D9639A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(ب)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جمع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بيانات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عدد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الذين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تعرضوا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لسوء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المعاملة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أيدي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الموظفين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المكلفين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بإنفاذ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القانون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وموظفي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مراكز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الاحتجاز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دور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الأيتام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وعدد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الحالات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خضعت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للتحقيق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والجناة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الذين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لُوحقوا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قضائياً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وعُوقبوا؛</w:t>
      </w:r>
    </w:p>
    <w:p w14:paraId="0C6710AF" w14:textId="54709A9F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(ج)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منع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الاعتداء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الأشخاص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وإساءة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معاملتهم،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المنتمون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مجتمع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الميم،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أيدي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الموظفين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المكلفين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بإنفاذ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القانون،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ذلك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اختطاف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المنتمين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مجتمع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الميم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وتعذيبهم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وتلفيق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جنائية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ضدهم،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سيما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شمال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القوقاز؛</w:t>
      </w:r>
    </w:p>
    <w:p w14:paraId="68F7C3A4" w14:textId="6114E0D0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lastRenderedPageBreak/>
        <w:tab/>
      </w:r>
      <w:r w:rsidR="004D7F85" w:rsidRPr="007C38EA">
        <w:rPr>
          <w:rtl/>
          <w:lang w:val="en-US"/>
        </w:rPr>
        <w:t>(د)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إتاحة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الوصول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المدافعين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حقوق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الإنسان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واللجان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العامة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لرصد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حقوق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أماكن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الاحتجاز؛</w:t>
      </w:r>
    </w:p>
    <w:p w14:paraId="04196205" w14:textId="5CDFB163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</w:t>
      </w:r>
      <w:r w:rsidRPr="007C38EA">
        <w:rPr>
          <w:rtl/>
          <w:lang w:val="en-US"/>
        </w:rPr>
        <w:t>ه</w:t>
      </w:r>
      <w:r w:rsidR="004D7F85" w:rsidRPr="007C38EA">
        <w:rPr>
          <w:rtl/>
          <w:lang w:val="en-US"/>
        </w:rPr>
        <w:t>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تنقيح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تشريعاتها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حقوق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وسلامتهم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أثناء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عمليات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الشرطة،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ذلك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توقيف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أفراد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أسر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واحتجازهم،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ووضع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بروتوكولات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خاصة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لوضع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للسلوكيات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الفظيعة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المتعلقة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بإنفاذ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القانون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أثناء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هذه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العمليات.</w:t>
      </w:r>
    </w:p>
    <w:p w14:paraId="5CD1FB75" w14:textId="34127383" w:rsidR="004D7F85" w:rsidRPr="007C38EA" w:rsidRDefault="004D7F85" w:rsidP="0030107C">
      <w:pPr>
        <w:pStyle w:val="H23GA"/>
        <w:rPr>
          <w:rtl/>
          <w:lang w:val="en-US"/>
        </w:rPr>
      </w:pPr>
      <w:r w:rsidRPr="007C38EA">
        <w:rPr>
          <w:rtl/>
          <w:lang w:val="en-US"/>
        </w:rPr>
        <w:tab/>
      </w:r>
      <w:r w:rsidRPr="007C38EA">
        <w:rPr>
          <w:rtl/>
          <w:lang w:val="en-US"/>
        </w:rPr>
        <w:tab/>
        <w:t>العقوبة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البدنية</w:t>
      </w:r>
    </w:p>
    <w:p w14:paraId="7EA8A6B2" w14:textId="46EF5134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25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بينما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تحيط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علماً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بالمعلومات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قدمتها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ومفادها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العنف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البدني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ضد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الأطفال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جريمة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إدارية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وجنائية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وعندما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يرتكب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الجريمة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أحد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الوالدين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أو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ممثل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قانوني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آخر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أو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مُعلّم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أو</w:t>
      </w:r>
      <w:r w:rsidR="00977E8F" w:rsidRPr="007C38EA">
        <w:rPr>
          <w:rFonts w:hint="cs"/>
          <w:b/>
          <w:bCs/>
          <w:rtl/>
          <w:lang w:val="en-US"/>
        </w:rPr>
        <w:t> </w:t>
      </w:r>
      <w:r w:rsidRPr="007C38EA">
        <w:rPr>
          <w:b/>
          <w:bCs/>
          <w:rtl/>
          <w:lang w:val="en-US"/>
        </w:rPr>
        <w:t>أي</w:t>
      </w:r>
      <w:r w:rsidR="00977E8F" w:rsidRPr="007C38EA">
        <w:rPr>
          <w:rFonts w:hint="cs"/>
          <w:b/>
          <w:bCs/>
          <w:rtl/>
          <w:lang w:val="en-US"/>
        </w:rPr>
        <w:t> </w:t>
      </w:r>
      <w:r w:rsidRPr="007C38EA">
        <w:rPr>
          <w:b/>
          <w:bCs/>
          <w:rtl/>
          <w:lang w:val="en-US"/>
        </w:rPr>
        <w:t>شخص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آخر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يعمل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الأطفال،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فإن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ذلك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يشكّل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ظرفاً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مشدداً،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تشير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تعليقها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العام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رقم</w:t>
      </w:r>
      <w:r w:rsidR="00977E8F" w:rsidRPr="007C38EA">
        <w:rPr>
          <w:rFonts w:hint="cs"/>
          <w:b/>
          <w:bCs/>
          <w:rtl/>
          <w:lang w:val="en-US"/>
        </w:rPr>
        <w:t> </w:t>
      </w:r>
      <w:r w:rsidRPr="007C38EA">
        <w:rPr>
          <w:b/>
          <w:bCs/>
          <w:rtl/>
          <w:lang w:val="en-US"/>
        </w:rPr>
        <w:t>8(200</w:t>
      </w:r>
      <w:r w:rsidR="00D7246D" w:rsidRPr="007C38EA">
        <w:rPr>
          <w:b/>
          <w:bCs/>
          <w:rtl/>
          <w:lang w:val="en-US"/>
        </w:rPr>
        <w:t xml:space="preserve">6) </w:t>
      </w:r>
      <w:r w:rsidRPr="007C38EA">
        <w:rPr>
          <w:b/>
          <w:bCs/>
          <w:rtl/>
          <w:lang w:val="en-US"/>
        </w:rPr>
        <w:t>بشأن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الطفل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الحماية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العقوبة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البدنية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وغيرها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ضروب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العقوبة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القاسية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أو</w:t>
      </w:r>
      <w:r w:rsidR="00977E8F" w:rsidRPr="007C38EA">
        <w:rPr>
          <w:rFonts w:hint="cs"/>
          <w:b/>
          <w:bCs/>
          <w:rtl/>
          <w:lang w:val="en-US"/>
        </w:rPr>
        <w:t> </w:t>
      </w:r>
      <w:r w:rsidRPr="007C38EA">
        <w:rPr>
          <w:b/>
          <w:bCs/>
          <w:rtl/>
          <w:lang w:val="en-US"/>
        </w:rPr>
        <w:t>المهينة،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وتوصي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بالقيام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يلي:</w:t>
      </w:r>
    </w:p>
    <w:p w14:paraId="270FE9C9" w14:textId="7A6CBC4B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(أ)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حظر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العقوبة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البدنية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صراحة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القانون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جميع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الأماكن،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ذلك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المنزل،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وأماكن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الرعاية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البديلة،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ومراكز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الرعاية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النهارية؛</w:t>
      </w:r>
    </w:p>
    <w:p w14:paraId="288885E2" w14:textId="2BCF0535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(ب)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تشجيع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الأشكال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الإيجابية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وغير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العنيفة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والتشاركية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لتربية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وتأديبهم؛</w:t>
      </w:r>
    </w:p>
    <w:p w14:paraId="1884FBFB" w14:textId="6AF28815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(ج)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تنظيم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حملات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لتوعية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الآباء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والأمهات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والمهنيين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العاملين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أجلهم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لتشجيع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تغيير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المواقف،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داخل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الأسرة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والمجتمع،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يتعلق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بالعقوبة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البدنية.</w:t>
      </w:r>
    </w:p>
    <w:p w14:paraId="40C38D99" w14:textId="7BA03C24" w:rsidR="004D7F85" w:rsidRPr="007C38EA" w:rsidRDefault="004D7F85" w:rsidP="0030107C">
      <w:pPr>
        <w:pStyle w:val="H23GA"/>
        <w:rPr>
          <w:rtl/>
          <w:lang w:val="en-US"/>
        </w:rPr>
      </w:pPr>
      <w:r w:rsidRPr="007C38EA">
        <w:rPr>
          <w:rtl/>
          <w:lang w:val="en-US"/>
        </w:rPr>
        <w:tab/>
      </w:r>
      <w:r w:rsidRPr="007C38EA">
        <w:rPr>
          <w:rtl/>
          <w:lang w:val="en-US"/>
        </w:rPr>
        <w:tab/>
        <w:t>الاستغلال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والاعتداء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الجنسيان</w:t>
      </w:r>
    </w:p>
    <w:p w14:paraId="291BF003" w14:textId="65B935AD" w:rsidR="004D7F85" w:rsidRPr="007C38EA" w:rsidRDefault="004D7F85" w:rsidP="004D7F85">
      <w:pPr>
        <w:pStyle w:val="SingleTxtGA"/>
        <w:rPr>
          <w:rtl/>
          <w:lang w:val="en-US"/>
        </w:rPr>
      </w:pPr>
      <w:r w:rsidRPr="007C38EA">
        <w:rPr>
          <w:rtl/>
          <w:lang w:val="en-US"/>
        </w:rPr>
        <w:t>26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  <w:t>يساور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اللجنة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بالغ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القلق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بشأن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ما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يلي:</w:t>
      </w:r>
    </w:p>
    <w:p w14:paraId="2FD37D3B" w14:textId="045BAF65" w:rsidR="004D7F85" w:rsidRPr="007C38EA" w:rsidRDefault="0030107C" w:rsidP="004D7F85">
      <w:pPr>
        <w:pStyle w:val="SingleTxtGA"/>
        <w:rPr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(أ)</w:t>
      </w:r>
      <w:r w:rsidR="004D7F85" w:rsidRPr="007C38EA">
        <w:rPr>
          <w:rtl/>
          <w:lang w:val="en-US"/>
        </w:rPr>
        <w:tab/>
        <w:t>عدم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إجراء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تحقيقات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مناسبة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وملائمة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للأطفال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في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الادعاءات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المتعلقة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بالاعتداء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الجنسي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على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الأطفال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واستغلالهم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جنسياً؛</w:t>
      </w:r>
      <w:r w:rsidRPr="007C38EA">
        <w:rPr>
          <w:rtl/>
          <w:lang w:val="en-US"/>
        </w:rPr>
        <w:t xml:space="preserve"> </w:t>
      </w:r>
    </w:p>
    <w:p w14:paraId="5F78079D" w14:textId="1FBA9943" w:rsidR="004D7F85" w:rsidRPr="007C38EA" w:rsidRDefault="0030107C" w:rsidP="004D7F85">
      <w:pPr>
        <w:pStyle w:val="SingleTxtGA"/>
        <w:rPr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(ب)</w:t>
      </w:r>
      <w:r w:rsidR="004D7F85" w:rsidRPr="007C38EA">
        <w:rPr>
          <w:rtl/>
          <w:lang w:val="en-US"/>
        </w:rPr>
        <w:tab/>
        <w:t>الوصم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والنبذ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المرتبطان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بضحايا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الجرائم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الجنسية،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لا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سيما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في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شمال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القوقاز؛</w:t>
      </w:r>
      <w:r w:rsidRPr="007C38EA">
        <w:rPr>
          <w:rtl/>
          <w:lang w:val="en-US"/>
        </w:rPr>
        <w:t xml:space="preserve"> </w:t>
      </w:r>
    </w:p>
    <w:p w14:paraId="1AC9014E" w14:textId="43552AAF" w:rsidR="004D7F85" w:rsidRPr="007C38EA" w:rsidRDefault="0030107C" w:rsidP="004D7F85">
      <w:pPr>
        <w:pStyle w:val="SingleTxtGA"/>
        <w:rPr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(ج)</w:t>
      </w:r>
      <w:r w:rsidR="004D7F85" w:rsidRPr="007C38EA">
        <w:rPr>
          <w:rtl/>
          <w:lang w:val="en-US"/>
        </w:rPr>
        <w:tab/>
        <w:t>عدم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الإبلاغ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عن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حالات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الاعتداء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والاستغلال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الجنسيين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مما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يؤدي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إلى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إفلات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الجناة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العقاب.</w:t>
      </w:r>
      <w:r w:rsidRPr="007C38EA">
        <w:rPr>
          <w:rtl/>
          <w:lang w:val="en-US"/>
        </w:rPr>
        <w:t xml:space="preserve"> </w:t>
      </w:r>
    </w:p>
    <w:p w14:paraId="2C43DD10" w14:textId="52A19DEC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27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تحيط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علماً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بالغايات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5</w:t>
      </w:r>
      <w:r w:rsidR="0030107C" w:rsidRPr="007C38EA">
        <w:rPr>
          <w:b/>
          <w:bCs/>
          <w:rtl/>
          <w:lang w:val="en-US"/>
        </w:rPr>
        <w:t>-</w:t>
      </w:r>
      <w:r w:rsidRPr="007C38EA">
        <w:rPr>
          <w:b/>
          <w:bCs/>
          <w:rtl/>
          <w:lang w:val="en-US"/>
        </w:rPr>
        <w:t>2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و16</w:t>
      </w:r>
      <w:r w:rsidR="0030107C" w:rsidRPr="007C38EA">
        <w:rPr>
          <w:b/>
          <w:bCs/>
          <w:rtl/>
          <w:lang w:val="en-US"/>
        </w:rPr>
        <w:t>-</w:t>
      </w:r>
      <w:r w:rsidRPr="007C38EA">
        <w:rPr>
          <w:b/>
          <w:bCs/>
          <w:rtl/>
          <w:lang w:val="en-US"/>
        </w:rPr>
        <w:t>1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و16</w:t>
      </w:r>
      <w:r w:rsidR="0030107C" w:rsidRPr="007C38EA">
        <w:rPr>
          <w:b/>
          <w:bCs/>
          <w:rtl/>
          <w:lang w:val="en-US"/>
        </w:rPr>
        <w:t>-</w:t>
      </w:r>
      <w:r w:rsidRPr="007C38EA">
        <w:rPr>
          <w:b/>
          <w:bCs/>
          <w:rtl/>
          <w:lang w:val="en-US"/>
        </w:rPr>
        <w:t>2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أهداف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التنمية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المستدامة،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وتوصي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بالقيام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يلي:</w:t>
      </w:r>
    </w:p>
    <w:p w14:paraId="42846C7B" w14:textId="6A0293E9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(أ)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التحقيق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الفوري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جميع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المزاعم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المتعلقة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بالاعتداء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والعنف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الجنسيين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معاقبة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الجناة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بعقوبات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تتناسب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خطورة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جرائمهم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وتوفير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الحماية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والدعم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الكافيين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للضحايا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وأسرهم؛</w:t>
      </w:r>
      <w:r w:rsidRPr="007C38EA">
        <w:rPr>
          <w:b/>
          <w:bCs/>
          <w:rtl/>
          <w:lang w:val="en-US"/>
        </w:rPr>
        <w:t xml:space="preserve"> </w:t>
      </w:r>
    </w:p>
    <w:p w14:paraId="6D4270F7" w14:textId="1382C213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(ب)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تنفيذ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أنشطة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توعية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لمكافحة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وصم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ضحايا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الاستغلال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والاعتداء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الجنسيين،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وجود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قنوات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ميسّرة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تراعي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السرية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وتكون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ملائمة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وفعالة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للإبلاغ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هذه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الانتهاكات؛</w:t>
      </w:r>
    </w:p>
    <w:p w14:paraId="28F49C1B" w14:textId="61C9D520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(ج)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إمكانية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حصول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جميع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ضحايا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العنف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الشهود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عليه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التدخلات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والخدمات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ووسائل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الدعم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الشاملة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والملائمة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والمتعددة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القطاعات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وجه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السرعة،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ذلك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المقابلات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المتعلقة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بالطب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الشرعي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والعلاج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النفسي،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بهدف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إيذاء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هؤلاء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بطريقة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غير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مباشرة،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وتخصيص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موارد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كافية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لتنفيذ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نموذج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"بارناهوس"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وغيره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النماذج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المماثلة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وتوسيع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نطاقها؛</w:t>
      </w:r>
      <w:r w:rsidRPr="007C38EA">
        <w:rPr>
          <w:b/>
          <w:bCs/>
          <w:rtl/>
          <w:lang w:val="en-US"/>
        </w:rPr>
        <w:t xml:space="preserve"> </w:t>
      </w:r>
    </w:p>
    <w:p w14:paraId="4B1592B2" w14:textId="42519F5F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lastRenderedPageBreak/>
        <w:tab/>
      </w:r>
      <w:r w:rsidR="004D7F85" w:rsidRPr="007C38EA">
        <w:rPr>
          <w:rtl/>
          <w:lang w:val="en-US"/>
        </w:rPr>
        <w:t>(د)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اعتبار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قبول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التسجيلات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السمعية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البصرية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لشهادة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الطفل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الضحية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بوصفها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دليلاً،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يليها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استجواب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الشهود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دون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تأخير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المرافق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الملائمة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للأطفال،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بمثابة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إجراء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معتاد؛</w:t>
      </w:r>
    </w:p>
    <w:p w14:paraId="15A99D2B" w14:textId="39707A4C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</w:t>
      </w:r>
      <w:r w:rsidRPr="007C38EA">
        <w:rPr>
          <w:rtl/>
          <w:lang w:val="en-US"/>
        </w:rPr>
        <w:t>ه</w:t>
      </w:r>
      <w:r w:rsidR="004D7F85" w:rsidRPr="007C38EA">
        <w:rPr>
          <w:rtl/>
          <w:lang w:val="en-US"/>
        </w:rPr>
        <w:t>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مواءمة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تشريعاتها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المتعلقة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بالاعتداء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الجنسي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واستغلالهم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جنسياً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المعايير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الدولية.</w:t>
      </w:r>
    </w:p>
    <w:p w14:paraId="26FF40AE" w14:textId="3450AC7A" w:rsidR="004D7F85" w:rsidRPr="007C38EA" w:rsidRDefault="004D7F85" w:rsidP="0030107C">
      <w:pPr>
        <w:pStyle w:val="H23GA"/>
        <w:rPr>
          <w:rtl/>
          <w:lang w:val="en-US"/>
        </w:rPr>
      </w:pPr>
      <w:r w:rsidRPr="007C38EA">
        <w:rPr>
          <w:rtl/>
          <w:lang w:val="en-US"/>
        </w:rPr>
        <w:tab/>
      </w:r>
      <w:r w:rsidRPr="007C38EA">
        <w:rPr>
          <w:rtl/>
          <w:lang w:val="en-US"/>
        </w:rPr>
        <w:tab/>
        <w:t>الممارسات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الضارة</w:t>
      </w:r>
    </w:p>
    <w:p w14:paraId="296126AF" w14:textId="0112C6F7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28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تذكّر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بالتوصية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العامة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رقم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31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المعنية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بالقضاء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التمييز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ضد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المرأة/التعليق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العام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رقم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18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حقوق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الطفل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(2019</w:t>
      </w:r>
      <w:r w:rsidR="00D7246D" w:rsidRPr="007C38EA">
        <w:rPr>
          <w:b/>
          <w:bCs/>
          <w:rtl/>
          <w:lang w:val="en-US"/>
        </w:rPr>
        <w:t xml:space="preserve">)، </w:t>
      </w:r>
      <w:r w:rsidRPr="007C38EA">
        <w:rPr>
          <w:b/>
          <w:bCs/>
          <w:rtl/>
          <w:lang w:val="en-US"/>
        </w:rPr>
        <w:t>الصادرين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بصفة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مشتركة،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بشأن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الممارسات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الضارة،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وتحيط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علماً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بالغاية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5</w:t>
      </w:r>
      <w:r w:rsidR="0030107C" w:rsidRPr="007C38EA">
        <w:rPr>
          <w:b/>
          <w:bCs/>
          <w:rtl/>
          <w:lang w:val="en-US"/>
        </w:rPr>
        <w:t>-</w:t>
      </w:r>
      <w:r w:rsidRPr="007C38EA">
        <w:rPr>
          <w:b/>
          <w:bCs/>
          <w:rtl/>
          <w:lang w:val="en-US"/>
        </w:rPr>
        <w:t>3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أهداف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التنمية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المستدامة،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وتوصي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بالقيام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يلي:</w:t>
      </w:r>
    </w:p>
    <w:p w14:paraId="0F15C864" w14:textId="025CB2A2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(أ)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وضع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للممارسات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الضارة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السائدة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شمال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القوقاز،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ذلك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قتل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الإناث،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والقتل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باسم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يُسمى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الشرف،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وزواج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واختطاف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النساء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والفتيات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أجل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الزواج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القسري،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وتشويه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الأعضاء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التناسلية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للإناث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وتعدد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الزوجات؛</w:t>
      </w:r>
    </w:p>
    <w:p w14:paraId="51B55C60" w14:textId="527FCB02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(ب)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تنظيم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حملات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وبرامج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للتوعية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بالآثار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الضارة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لزواج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الصحة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البدنية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والعقلية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للفتيات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رفاههن،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تستهدف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الأسر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المعيشية،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والسلطات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المحلية،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والزعماء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الدينيين،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والقضاة،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والمدعين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العامين؛</w:t>
      </w:r>
    </w:p>
    <w:p w14:paraId="35A5A39F" w14:textId="39D036FC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(ج)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وضع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برامج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لحماية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الذين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يتقدمون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بشكاوى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ضحايا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الممارسات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الضارة.</w:t>
      </w:r>
    </w:p>
    <w:p w14:paraId="2E82CEF3" w14:textId="2916389B" w:rsidR="004D7F85" w:rsidRPr="007C38EA" w:rsidRDefault="004D7F85" w:rsidP="0030107C">
      <w:pPr>
        <w:pStyle w:val="H23GA"/>
        <w:rPr>
          <w:rtl/>
          <w:lang w:val="en-US"/>
        </w:rPr>
      </w:pPr>
      <w:r w:rsidRPr="007C38EA">
        <w:rPr>
          <w:rtl/>
          <w:lang w:val="en-US"/>
        </w:rPr>
        <w:tab/>
      </w:r>
      <w:r w:rsidRPr="007C38EA">
        <w:rPr>
          <w:rtl/>
          <w:lang w:val="en-US"/>
        </w:rPr>
        <w:tab/>
        <w:t>البروتوكول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الاختياري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الملحق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باتفاقية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حقوق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الطفل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بشأن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بيع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الأطفال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واستغلال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الأطفال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في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البغاء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وفي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المواد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الإباحية</w:t>
      </w:r>
    </w:p>
    <w:p w14:paraId="6B49FEFD" w14:textId="648CF6C0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29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تأسف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لمحدودية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المعلومات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قدمتها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تنفيذ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ملاحظاتها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الختامية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بشأن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تقرير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المقدم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بموجب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المادة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12(</w:t>
      </w:r>
      <w:r w:rsidR="00D7246D" w:rsidRPr="007C38EA">
        <w:rPr>
          <w:b/>
          <w:bCs/>
          <w:rtl/>
          <w:lang w:val="en-US"/>
        </w:rPr>
        <w:t xml:space="preserve">1)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البروتوكول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الاختياري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بشأن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بيع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الأطفال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واستغلال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الأطفال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البغاء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المواد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الإباحية.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وتشير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مبادئها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التوجيهية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لعام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2019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بشأن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تنفيذ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البروتوكول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الاختياري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وإلى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ملاحظاتها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الختامية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السابقة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بشأن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تقرير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المقدم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بموجب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المادة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12(</w:t>
      </w:r>
      <w:r w:rsidR="00D7246D" w:rsidRPr="007C38EA">
        <w:rPr>
          <w:b/>
          <w:bCs/>
          <w:rtl/>
          <w:lang w:val="en-US"/>
        </w:rPr>
        <w:t xml:space="preserve">1)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البروتوكول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الاختياري،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وتحث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القيام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يلي:</w:t>
      </w:r>
    </w:p>
    <w:p w14:paraId="10C83164" w14:textId="68DF9CF2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(أ)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منع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جميع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الجرائم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المنصوص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عليها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البروتوكول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الاختياري،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لأغراض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عمل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واستغلال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والاعتداء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عليهم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جنسياً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عبر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الإنترنت؛</w:t>
      </w:r>
    </w:p>
    <w:p w14:paraId="6B1B7802" w14:textId="5CE08AAC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(ب)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تعريف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جميع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الجرائم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وحظرها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وتجريمها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صراحة،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ولا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سيما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جميع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أشكال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واستغلالهم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جنسياً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البغاء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وجميع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عناصر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مواد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الاعتداء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الجنسي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الأطفال؛</w:t>
      </w:r>
      <w:r w:rsidRPr="007C38EA">
        <w:rPr>
          <w:b/>
          <w:bCs/>
          <w:rtl/>
          <w:lang w:val="en-US"/>
        </w:rPr>
        <w:t xml:space="preserve"> </w:t>
      </w:r>
    </w:p>
    <w:p w14:paraId="17D7C4CA" w14:textId="344762D1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(ج)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إنشاء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آليات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وإجراءات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للتعرف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المبكر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ضحايا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الجرائم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المنصوص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عليها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البروتوكول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الاختياري؛</w:t>
      </w:r>
      <w:r w:rsidRPr="007C38EA">
        <w:rPr>
          <w:b/>
          <w:bCs/>
          <w:rtl/>
          <w:lang w:val="en-US"/>
        </w:rPr>
        <w:t xml:space="preserve"> </w:t>
      </w:r>
    </w:p>
    <w:p w14:paraId="4BA527C3" w14:textId="300CB992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(د)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عدم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معاملة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ضحايا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الجرائم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المنصوص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عليها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البروتوكول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الاختياري،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المستغَلون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جنسياً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البغاء،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باعتبارهم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مجرمين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تعريضهم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لعقوبات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جرائم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تتعلق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بحالتهم،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وتقديم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الدعم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والخدمات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المناسبة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لهم.</w:t>
      </w:r>
    </w:p>
    <w:p w14:paraId="19F34E64" w14:textId="79D462EC" w:rsidR="004D7F85" w:rsidRPr="007C38EA" w:rsidRDefault="0030107C" w:rsidP="000E67F9">
      <w:pPr>
        <w:pStyle w:val="H1GA"/>
        <w:rPr>
          <w:rtl/>
          <w:lang w:val="en-US"/>
        </w:rPr>
      </w:pPr>
      <w:r w:rsidRPr="007C38EA">
        <w:rPr>
          <w:rtl/>
          <w:lang w:val="en-US"/>
        </w:rPr>
        <w:lastRenderedPageBreak/>
        <w:tab/>
      </w:r>
      <w:r w:rsidR="004D7F85" w:rsidRPr="007C38EA">
        <w:rPr>
          <w:rtl/>
          <w:lang w:val="en-US"/>
        </w:rPr>
        <w:t>هاء</w:t>
      </w:r>
      <w:r w:rsidRPr="007C38EA">
        <w:rPr>
          <w:rtl/>
          <w:lang w:val="en-US"/>
        </w:rPr>
        <w:t>-</w:t>
      </w:r>
      <w:r w:rsidR="004D7F85" w:rsidRPr="007C38EA">
        <w:rPr>
          <w:rtl/>
          <w:lang w:val="en-US"/>
        </w:rPr>
        <w:tab/>
        <w:t>البيئة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الأسرية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والرعاية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البديلة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(المواد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5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و9</w:t>
      </w:r>
      <w:r w:rsidR="000E67F9" w:rsidRPr="007C38EA">
        <w:rPr>
          <w:rFonts w:hint="cs"/>
          <w:rtl/>
          <w:lang w:val="en-US"/>
        </w:rPr>
        <w:t>-</w:t>
      </w:r>
      <w:r w:rsidR="000E67F9" w:rsidRPr="007C38EA">
        <w:rPr>
          <w:rtl/>
          <w:lang w:val="en-US"/>
        </w:rPr>
        <w:t>11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و18(</w:t>
      </w:r>
      <w:r w:rsidR="00D7246D" w:rsidRPr="007C38EA">
        <w:rPr>
          <w:rtl/>
          <w:lang w:val="en-US"/>
        </w:rPr>
        <w:t xml:space="preserve">1) </w:t>
      </w:r>
      <w:r w:rsidR="004D7F85" w:rsidRPr="007C38EA">
        <w:rPr>
          <w:rtl/>
          <w:lang w:val="en-US"/>
        </w:rPr>
        <w:t>و(</w:t>
      </w:r>
      <w:r w:rsidR="00D7246D" w:rsidRPr="007C38EA">
        <w:rPr>
          <w:rtl/>
          <w:lang w:val="en-US"/>
        </w:rPr>
        <w:t xml:space="preserve">2) </w:t>
      </w:r>
      <w:r w:rsidR="004D7F85" w:rsidRPr="007C38EA">
        <w:rPr>
          <w:rtl/>
          <w:lang w:val="en-US"/>
        </w:rPr>
        <w:t>و20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و21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و25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و27(4))</w:t>
      </w:r>
    </w:p>
    <w:p w14:paraId="2613110C" w14:textId="4A82413A" w:rsidR="004D7F85" w:rsidRPr="007C38EA" w:rsidRDefault="004D7F85" w:rsidP="0030107C">
      <w:pPr>
        <w:pStyle w:val="H23GA"/>
        <w:rPr>
          <w:rtl/>
          <w:lang w:val="en-US"/>
        </w:rPr>
      </w:pPr>
      <w:r w:rsidRPr="007C38EA">
        <w:rPr>
          <w:rtl/>
          <w:lang w:val="en-US"/>
        </w:rPr>
        <w:tab/>
      </w:r>
      <w:r w:rsidRPr="007C38EA">
        <w:rPr>
          <w:rtl/>
          <w:lang w:val="en-US"/>
        </w:rPr>
        <w:tab/>
        <w:t>البيئة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الأسرية</w:t>
      </w:r>
    </w:p>
    <w:p w14:paraId="4481AE1C" w14:textId="74BF3C8C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30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تلاحظ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الجهود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تبذلها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لإبقاء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الأسر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معاً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وتوصي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بتعزيز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جهودها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أجل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يلي:</w:t>
      </w:r>
    </w:p>
    <w:p w14:paraId="3E013D37" w14:textId="1BDE836E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(أ)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مواصلة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الفصل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القسري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والديهم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وتطوير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خدماتها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الاجتماعية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لتقديم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الدعم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والمساعدة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للأسر؛</w:t>
      </w:r>
    </w:p>
    <w:p w14:paraId="5096470A" w14:textId="2B9E9FF8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(ب)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اتخاذ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تدابير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لتشجيع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التنشئة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الإيجابية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بهدف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بناء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قدرات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الوالدين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والأسر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الموسّعة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والأوصياء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القانونيين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وأفراد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المجتمع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المحلي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توفير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التوجيه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والإرشاد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المناسبين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بوصفهم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أصحاب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حقوق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ذوي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قدرات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متطورة؛</w:t>
      </w:r>
    </w:p>
    <w:p w14:paraId="30301F3A" w14:textId="66A14BBE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(ج)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مكافحة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الممارسة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المتبعة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شمال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القوقاز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المتمثلة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فصل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الأمهات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المطلقات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والأرامل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وإبعادهم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لصالح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أسرة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الزوج؛</w:t>
      </w:r>
      <w:r w:rsidRPr="007C38EA">
        <w:rPr>
          <w:b/>
          <w:bCs/>
          <w:rtl/>
          <w:lang w:val="en-US"/>
        </w:rPr>
        <w:t xml:space="preserve"> </w:t>
      </w:r>
    </w:p>
    <w:p w14:paraId="412AD0AF" w14:textId="104FDC91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(د)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إنفاذ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حظر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تعدد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الزوجات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ألا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يكون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للقوانين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الدينية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والعرفية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التمييزية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المتعلقة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بالطلاق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والميراث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وحضانة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أثر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قانوني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وألّا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تُطبَّق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الممارسة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العملية.</w:t>
      </w:r>
    </w:p>
    <w:p w14:paraId="22949089" w14:textId="5815ECAC" w:rsidR="004D7F85" w:rsidRPr="007C38EA" w:rsidRDefault="004D7F85" w:rsidP="0030107C">
      <w:pPr>
        <w:pStyle w:val="H23GA"/>
        <w:rPr>
          <w:rtl/>
          <w:lang w:val="en-US"/>
        </w:rPr>
      </w:pPr>
      <w:r w:rsidRPr="007C38EA">
        <w:rPr>
          <w:rtl/>
          <w:lang w:val="en-US"/>
        </w:rPr>
        <w:tab/>
      </w:r>
      <w:r w:rsidRPr="007C38EA">
        <w:rPr>
          <w:rtl/>
          <w:lang w:val="en-US"/>
        </w:rPr>
        <w:tab/>
        <w:t>الأطفال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المحرومون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من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البيئة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الأسرية</w:t>
      </w:r>
      <w:r w:rsidR="0030107C" w:rsidRPr="007C38EA">
        <w:rPr>
          <w:rtl/>
          <w:lang w:val="en-US"/>
        </w:rPr>
        <w:t xml:space="preserve"> </w:t>
      </w:r>
    </w:p>
    <w:p w14:paraId="38798BC5" w14:textId="365A9E8D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31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تُوجّه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انتباه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المبادئ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التوجيهية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للرعاية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البديلة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للأطفال،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وتوصي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بالقيام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يلي:</w:t>
      </w:r>
    </w:p>
    <w:p w14:paraId="29F3E0A8" w14:textId="6702B4BB" w:rsidR="004D7F85" w:rsidRPr="007C38EA" w:rsidRDefault="0030107C" w:rsidP="004D7F85">
      <w:pPr>
        <w:pStyle w:val="SingleTxtGA"/>
        <w:rPr>
          <w:rFonts w:ascii="Times New Roman Bold" w:hAnsi="Times New Roman Bold"/>
          <w:b/>
          <w:bCs/>
          <w:rtl/>
          <w:lang w:val="en-US"/>
        </w:rPr>
      </w:pPr>
      <w:r w:rsidRPr="007C38EA">
        <w:rPr>
          <w:spacing w:val="-2"/>
          <w:rtl/>
          <w:lang w:val="en-US"/>
        </w:rPr>
        <w:tab/>
      </w:r>
      <w:r w:rsidR="004D7F85" w:rsidRPr="007C38EA">
        <w:rPr>
          <w:spacing w:val="-2"/>
          <w:rtl/>
          <w:lang w:val="en-US"/>
        </w:rPr>
        <w:t>(أ)</w:t>
      </w:r>
      <w:r w:rsidR="004D7F85" w:rsidRPr="007C38EA">
        <w:rPr>
          <w:spacing w:val="-2"/>
          <w:rtl/>
          <w:lang w:val="en-US"/>
        </w:rPr>
        <w:tab/>
      </w:r>
      <w:r w:rsidR="004D7F85" w:rsidRPr="007C38EA">
        <w:rPr>
          <w:b/>
          <w:bCs/>
          <w:spacing w:val="-2"/>
          <w:rtl/>
          <w:lang w:val="en-US"/>
        </w:rPr>
        <w:t>مواصلة</w:t>
      </w:r>
      <w:r w:rsidRPr="007C38EA">
        <w:rPr>
          <w:b/>
          <w:bCs/>
          <w:spacing w:val="-2"/>
          <w:rtl/>
          <w:lang w:val="en-US"/>
        </w:rPr>
        <w:t xml:space="preserve"> </w:t>
      </w:r>
      <w:r w:rsidR="004D7F85" w:rsidRPr="007C38EA">
        <w:rPr>
          <w:b/>
          <w:bCs/>
          <w:spacing w:val="-2"/>
          <w:rtl/>
          <w:lang w:val="en-US"/>
        </w:rPr>
        <w:t>الحد</w:t>
      </w:r>
      <w:r w:rsidRPr="007C38EA">
        <w:rPr>
          <w:b/>
          <w:bCs/>
          <w:spacing w:val="-2"/>
          <w:rtl/>
          <w:lang w:val="en-US"/>
        </w:rPr>
        <w:t xml:space="preserve"> </w:t>
      </w:r>
      <w:r w:rsidR="004D7F85" w:rsidRPr="007C38EA">
        <w:rPr>
          <w:b/>
          <w:bCs/>
          <w:spacing w:val="-2"/>
          <w:rtl/>
          <w:lang w:val="en-US"/>
        </w:rPr>
        <w:t>من</w:t>
      </w:r>
      <w:r w:rsidRPr="007C38EA">
        <w:rPr>
          <w:b/>
          <w:bCs/>
          <w:spacing w:val="-2"/>
          <w:rtl/>
          <w:lang w:val="en-US"/>
        </w:rPr>
        <w:t xml:space="preserve"> </w:t>
      </w:r>
      <w:r w:rsidR="004D7F85" w:rsidRPr="007C38EA">
        <w:rPr>
          <w:b/>
          <w:bCs/>
          <w:spacing w:val="-2"/>
          <w:rtl/>
          <w:lang w:val="en-US"/>
        </w:rPr>
        <w:t>الإيداع</w:t>
      </w:r>
      <w:r w:rsidRPr="007C38EA">
        <w:rPr>
          <w:b/>
          <w:bCs/>
          <w:spacing w:val="-2"/>
          <w:rtl/>
          <w:lang w:val="en-US"/>
        </w:rPr>
        <w:t xml:space="preserve"> </w:t>
      </w:r>
      <w:r w:rsidR="004D7F85" w:rsidRPr="007C38EA">
        <w:rPr>
          <w:b/>
          <w:bCs/>
          <w:spacing w:val="-2"/>
          <w:rtl/>
          <w:lang w:val="en-US"/>
        </w:rPr>
        <w:t>في</w:t>
      </w:r>
      <w:r w:rsidRPr="007C38EA">
        <w:rPr>
          <w:b/>
          <w:bCs/>
          <w:spacing w:val="-2"/>
          <w:rtl/>
          <w:lang w:val="en-US"/>
        </w:rPr>
        <w:t xml:space="preserve"> </w:t>
      </w:r>
      <w:r w:rsidR="004D7F85" w:rsidRPr="007C38EA">
        <w:rPr>
          <w:b/>
          <w:bCs/>
          <w:spacing w:val="-2"/>
          <w:rtl/>
          <w:lang w:val="en-US"/>
        </w:rPr>
        <w:t>المؤسسات</w:t>
      </w:r>
      <w:r w:rsidRPr="007C38EA">
        <w:rPr>
          <w:b/>
          <w:bCs/>
          <w:spacing w:val="-2"/>
          <w:rtl/>
          <w:lang w:val="en-US"/>
        </w:rPr>
        <w:t xml:space="preserve"> </w:t>
      </w:r>
      <w:r w:rsidR="004D7F85" w:rsidRPr="007C38EA">
        <w:rPr>
          <w:b/>
          <w:bCs/>
          <w:spacing w:val="-2"/>
          <w:rtl/>
          <w:lang w:val="en-US"/>
        </w:rPr>
        <w:t>وكفالة</w:t>
      </w:r>
      <w:r w:rsidRPr="007C38EA">
        <w:rPr>
          <w:b/>
          <w:bCs/>
          <w:spacing w:val="-2"/>
          <w:rtl/>
          <w:lang w:val="en-US"/>
        </w:rPr>
        <w:t xml:space="preserve"> </w:t>
      </w:r>
      <w:r w:rsidR="004D7F85" w:rsidRPr="007C38EA">
        <w:rPr>
          <w:b/>
          <w:bCs/>
          <w:spacing w:val="-2"/>
          <w:rtl/>
          <w:lang w:val="en-US"/>
        </w:rPr>
        <w:t>خيارات</w:t>
      </w:r>
      <w:r w:rsidRPr="007C38EA">
        <w:rPr>
          <w:b/>
          <w:bCs/>
          <w:spacing w:val="-2"/>
          <w:rtl/>
          <w:lang w:val="en-US"/>
        </w:rPr>
        <w:t xml:space="preserve"> </w:t>
      </w:r>
      <w:r w:rsidR="004D7F85" w:rsidRPr="007C38EA">
        <w:rPr>
          <w:b/>
          <w:bCs/>
          <w:spacing w:val="-2"/>
          <w:rtl/>
          <w:lang w:val="en-US"/>
        </w:rPr>
        <w:t>كافية</w:t>
      </w:r>
      <w:r w:rsidRPr="007C38EA">
        <w:rPr>
          <w:b/>
          <w:bCs/>
          <w:spacing w:val="-2"/>
          <w:rtl/>
          <w:lang w:val="en-US"/>
        </w:rPr>
        <w:t xml:space="preserve"> </w:t>
      </w:r>
      <w:r w:rsidR="004D7F85" w:rsidRPr="007C38EA">
        <w:rPr>
          <w:b/>
          <w:bCs/>
          <w:spacing w:val="-2"/>
          <w:rtl/>
          <w:lang w:val="en-US"/>
        </w:rPr>
        <w:t>للرعاية</w:t>
      </w:r>
      <w:r w:rsidRPr="007C38EA">
        <w:rPr>
          <w:b/>
          <w:bCs/>
          <w:spacing w:val="-2"/>
          <w:rtl/>
          <w:lang w:val="en-US"/>
        </w:rPr>
        <w:t xml:space="preserve"> </w:t>
      </w:r>
      <w:r w:rsidR="004D7F85" w:rsidRPr="007C38EA">
        <w:rPr>
          <w:b/>
          <w:bCs/>
          <w:spacing w:val="-2"/>
          <w:rtl/>
          <w:lang w:val="en-US"/>
        </w:rPr>
        <w:t>البديلة</w:t>
      </w:r>
      <w:r w:rsidRPr="007C38EA">
        <w:rPr>
          <w:b/>
          <w:bCs/>
          <w:spacing w:val="-2"/>
          <w:rtl/>
          <w:lang w:val="en-US"/>
        </w:rPr>
        <w:t xml:space="preserve"> </w:t>
      </w:r>
      <w:r w:rsidR="004D7F85" w:rsidRPr="007C38EA">
        <w:rPr>
          <w:b/>
          <w:bCs/>
          <w:spacing w:val="-2"/>
          <w:rtl/>
          <w:lang w:val="en-US"/>
        </w:rPr>
        <w:t>الأسرية</w:t>
      </w:r>
      <w:r w:rsidRPr="007C38EA">
        <w:rPr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rtl/>
          <w:lang w:val="en-US"/>
        </w:rPr>
        <w:t>والمجتمعية</w:t>
      </w:r>
      <w:r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rtl/>
          <w:lang w:val="en-US"/>
        </w:rPr>
        <w:t>للأطفال</w:t>
      </w:r>
      <w:r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rtl/>
          <w:lang w:val="en-US"/>
        </w:rPr>
        <w:t>الذين</w:t>
      </w:r>
      <w:r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rtl/>
          <w:lang w:val="en-US"/>
        </w:rPr>
        <w:t>لا</w:t>
      </w:r>
      <w:r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rtl/>
          <w:lang w:val="en-US"/>
        </w:rPr>
        <w:t>يستطيعون</w:t>
      </w:r>
      <w:r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rtl/>
          <w:lang w:val="en-US"/>
        </w:rPr>
        <w:t>البقاء</w:t>
      </w:r>
      <w:r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rtl/>
          <w:lang w:val="en-US"/>
        </w:rPr>
        <w:t>في</w:t>
      </w:r>
      <w:r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rtl/>
          <w:lang w:val="en-US"/>
        </w:rPr>
        <w:t>كنف</w:t>
      </w:r>
      <w:r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rtl/>
          <w:lang w:val="en-US"/>
        </w:rPr>
        <w:t>أسرهم،</w:t>
      </w:r>
      <w:r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rtl/>
          <w:lang w:val="en-US"/>
        </w:rPr>
        <w:t>بطرق</w:t>
      </w:r>
      <w:r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rtl/>
          <w:lang w:val="en-US"/>
        </w:rPr>
        <w:t>منها</w:t>
      </w:r>
      <w:r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rtl/>
          <w:lang w:val="en-US"/>
        </w:rPr>
        <w:t>تخصيص</w:t>
      </w:r>
      <w:r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rtl/>
          <w:lang w:val="en-US"/>
        </w:rPr>
        <w:t>موارد</w:t>
      </w:r>
      <w:r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rtl/>
          <w:lang w:val="en-US"/>
        </w:rPr>
        <w:t>مالية</w:t>
      </w:r>
      <w:r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rtl/>
          <w:lang w:val="en-US"/>
        </w:rPr>
        <w:t>كافية</w:t>
      </w:r>
      <w:r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rtl/>
          <w:lang w:val="en-US"/>
        </w:rPr>
        <w:t>للحضانة،</w:t>
      </w:r>
      <w:r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rtl/>
          <w:lang w:val="en-US"/>
        </w:rPr>
        <w:t>واستعراض</w:t>
      </w:r>
      <w:r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rtl/>
          <w:lang w:val="en-US"/>
        </w:rPr>
        <w:t>تدابير</w:t>
      </w:r>
      <w:r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rtl/>
          <w:lang w:val="en-US"/>
        </w:rPr>
        <w:t>الإيداع</w:t>
      </w:r>
      <w:r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rtl/>
          <w:lang w:val="en-US"/>
        </w:rPr>
        <w:t>بانتظام،</w:t>
      </w:r>
      <w:r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rtl/>
          <w:lang w:val="en-US"/>
        </w:rPr>
        <w:t>وتيسير</w:t>
      </w:r>
      <w:r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rtl/>
          <w:lang w:val="en-US"/>
        </w:rPr>
        <w:t>لمّ</w:t>
      </w:r>
      <w:r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rtl/>
          <w:lang w:val="en-US"/>
        </w:rPr>
        <w:t>شمل</w:t>
      </w:r>
      <w:r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rtl/>
          <w:lang w:val="en-US"/>
        </w:rPr>
        <w:t>الأطفال</w:t>
      </w:r>
      <w:r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rtl/>
          <w:lang w:val="en-US"/>
        </w:rPr>
        <w:t>بأسرهم،</w:t>
      </w:r>
      <w:r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rtl/>
          <w:lang w:val="en-US"/>
        </w:rPr>
        <w:t>متى</w:t>
      </w:r>
      <w:r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rtl/>
          <w:lang w:val="en-US"/>
        </w:rPr>
        <w:t>أمكن</w:t>
      </w:r>
      <w:r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rtl/>
          <w:lang w:val="en-US"/>
        </w:rPr>
        <w:t>ذلك؛</w:t>
      </w:r>
      <w:r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</w:p>
    <w:p w14:paraId="0BFE4994" w14:textId="08C4D26E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(ب)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كفالة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ضمانات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كافية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ومعايير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واضحة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تستند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مصالح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الطفل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الفضلى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لتحديد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ما</w:t>
      </w:r>
      <w:r w:rsidR="00977E8F" w:rsidRPr="007C38EA">
        <w:rPr>
          <w:rFonts w:hint="cs"/>
          <w:b/>
          <w:bCs/>
          <w:rtl/>
          <w:lang w:val="en-US"/>
        </w:rPr>
        <w:t> </w:t>
      </w:r>
      <w:r w:rsidR="004D7F85" w:rsidRPr="007C38EA">
        <w:rPr>
          <w:b/>
          <w:bCs/>
          <w:rtl/>
          <w:lang w:val="en-US"/>
        </w:rPr>
        <w:t>إذا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كان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ينبغي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إيداع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الطفل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مؤسسة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رعاية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بديلة،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سيما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الحالات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يُبدي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الوالدان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"أسباباً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وجيهة"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لإيداع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الطفل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مكان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للرعاية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خارج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المنزل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بموجب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المادة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155</w:t>
      </w:r>
      <w:r w:rsidRPr="007C38EA">
        <w:rPr>
          <w:b/>
          <w:bCs/>
          <w:rtl/>
          <w:lang w:val="en-US"/>
        </w:rPr>
        <w:t>-</w:t>
      </w:r>
      <w:r w:rsidR="004D7F85" w:rsidRPr="007C38EA">
        <w:rPr>
          <w:b/>
          <w:bCs/>
          <w:rtl/>
          <w:lang w:val="en-US"/>
        </w:rPr>
        <w:t>1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قانون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الأسرة؛</w:t>
      </w:r>
    </w:p>
    <w:p w14:paraId="35595D40" w14:textId="55C0C4DC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(ج)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وضع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معايير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جودة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لجميع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أماكن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الرعاية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البديلة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واتخاذ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تدابير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فعالة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لمنع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إساءة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معاملة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وحماية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بطرق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معالجة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تضارب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المصالح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مديري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المؤسسات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الذين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الأوصياء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بعض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المودعين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فيها،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الرصد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المنتظم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لجودة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الرعاية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وعمليات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التفتيش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دون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إعلانات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أولية،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وتوفير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قنوات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ملائمة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يمكن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الوصول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إليها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للإبلاغ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حوادث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إساءة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معاملة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الأطفال؛</w:t>
      </w:r>
    </w:p>
    <w:p w14:paraId="405B39B7" w14:textId="027A985F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(د)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تخصيص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الموارد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البشرية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والتقنية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والمالية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الكافية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لمراكز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الرعاية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البديلة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وخدمات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حماية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الطفل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ذات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الصلة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أجل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تيسير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إعادة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التأهيل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وإعادة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الإدماج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الاجتماعي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المقيمين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مراكز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الرعاية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البديلة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أقصى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ممكن،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سيما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الذين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يعانون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مشاكل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الصحة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العقلية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صعوبات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سلوكية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إدمان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المخدرات.</w:t>
      </w:r>
    </w:p>
    <w:p w14:paraId="06C1F6AE" w14:textId="7AADD1FB" w:rsidR="004D7F85" w:rsidRPr="007C38EA" w:rsidRDefault="0030107C" w:rsidP="0030107C">
      <w:pPr>
        <w:pStyle w:val="H23GA"/>
        <w:rPr>
          <w:rtl/>
          <w:lang w:val="en-US"/>
        </w:rPr>
      </w:pPr>
      <w:r w:rsidRPr="007C38EA">
        <w:rPr>
          <w:rtl/>
          <w:lang w:val="en-US"/>
        </w:rPr>
        <w:lastRenderedPageBreak/>
        <w:tab/>
      </w:r>
      <w:r w:rsidR="004D7F85" w:rsidRPr="007C38EA">
        <w:rPr>
          <w:rtl/>
          <w:lang w:val="en-US"/>
        </w:rPr>
        <w:tab/>
        <w:t>التبني</w:t>
      </w:r>
    </w:p>
    <w:p w14:paraId="5A21127A" w14:textId="4D4B88A9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32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توصي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بالقيام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يلي:</w:t>
      </w:r>
    </w:p>
    <w:p w14:paraId="41CEC509" w14:textId="1CD20C48" w:rsidR="004D7F85" w:rsidRPr="007C38EA" w:rsidRDefault="0030107C" w:rsidP="00D00358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(أ)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إيلاء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الاعتبار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الأول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لمصالح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الطفل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الفضلى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إجراءات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تبني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جميع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الأعمار،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المتبنين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معرفة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والديهم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البيولوجيين؛</w:t>
      </w:r>
    </w:p>
    <w:p w14:paraId="3469C7A2" w14:textId="3CA6A794" w:rsidR="004D7F85" w:rsidRPr="007C38EA" w:rsidRDefault="0030107C" w:rsidP="00D00358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(ب)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التصديق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اتفاقية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لاهاي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بشأن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حماية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والتعاون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مجال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التبني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الصعيد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الدولي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استيفاء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جميع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الضمانات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المنصوص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عليها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الاتفاقية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عند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تبني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بلدان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ليست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أطرافاً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فيها.</w:t>
      </w:r>
    </w:p>
    <w:p w14:paraId="591C51C4" w14:textId="7673A665" w:rsidR="004D7F85" w:rsidRPr="007C38EA" w:rsidRDefault="0030107C" w:rsidP="0030107C">
      <w:pPr>
        <w:pStyle w:val="H1GA"/>
        <w:rPr>
          <w:rFonts w:hint="cs"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واو</w:t>
      </w:r>
      <w:r w:rsidRPr="007C38EA">
        <w:rPr>
          <w:rtl/>
          <w:lang w:val="en-US"/>
        </w:rPr>
        <w:t>-</w:t>
      </w:r>
      <w:r w:rsidR="004D7F85" w:rsidRPr="007C38EA">
        <w:rPr>
          <w:rtl/>
          <w:lang w:val="en-US"/>
        </w:rPr>
        <w:tab/>
        <w:t>الأطفال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ذوو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الإعاقة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(المادة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23</w:t>
      </w:r>
      <w:r w:rsidR="000E526F" w:rsidRPr="007C38EA">
        <w:rPr>
          <w:rFonts w:hint="cs"/>
          <w:rtl/>
          <w:lang w:val="en-US"/>
        </w:rPr>
        <w:t>)</w:t>
      </w:r>
    </w:p>
    <w:p w14:paraId="2E79A3B9" w14:textId="5B68AEAC" w:rsidR="004D7F85" w:rsidRPr="007C38EA" w:rsidRDefault="004D7F85" w:rsidP="00D00358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33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تحيط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علماً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بالأمر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الحكومي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رقم</w:t>
      </w:r>
      <w:r w:rsidR="0030107C" w:rsidRPr="007C38EA">
        <w:rPr>
          <w:b/>
          <w:bCs/>
          <w:rtl/>
          <w:lang w:val="en-US"/>
        </w:rPr>
        <w:t xml:space="preserve"> </w:t>
      </w:r>
      <w:r w:rsidR="00FC0759" w:rsidRPr="007C38EA">
        <w:rPr>
          <w:b/>
          <w:bCs/>
          <w:rtl/>
          <w:lang w:val="en-US"/>
        </w:rPr>
        <w:t>3711-</w:t>
      </w:r>
      <w:r w:rsidRPr="007C38EA">
        <w:rPr>
          <w:b/>
          <w:bCs/>
          <w:lang w:val="en-US"/>
        </w:rPr>
        <w:t>r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المؤرخ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18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كانون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الأول/ديسمبر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2021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الذي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يقرّ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إطاراً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سياساتياً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لوضع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نظام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شامل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لإعادة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تأهيل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الأشخاص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ذوي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الإعاقة،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فيهم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الأطفال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ذوو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الإعاقة،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للفترة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الممتدة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حتى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2025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والأمر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الحكومي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رقم</w:t>
      </w:r>
      <w:r w:rsidR="0030107C" w:rsidRPr="007C38EA">
        <w:rPr>
          <w:b/>
          <w:bCs/>
          <w:rtl/>
          <w:lang w:val="en-US"/>
        </w:rPr>
        <w:t xml:space="preserve"> </w:t>
      </w:r>
      <w:r w:rsidR="00FC0759" w:rsidRPr="007C38EA">
        <w:rPr>
          <w:b/>
          <w:bCs/>
          <w:rtl/>
          <w:lang w:val="en-US"/>
        </w:rPr>
        <w:t>2253-</w:t>
      </w:r>
      <w:r w:rsidRPr="007C38EA">
        <w:rPr>
          <w:b/>
          <w:bCs/>
          <w:lang w:val="en-US"/>
        </w:rPr>
        <w:t>r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المؤرخ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16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آب/</w:t>
      </w:r>
      <w:r w:rsidR="00FC0759" w:rsidRPr="007C38EA">
        <w:rPr>
          <w:rFonts w:hint="cs"/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أغسطس</w:t>
      </w:r>
      <w:r w:rsidR="00FC0759" w:rsidRPr="007C38EA">
        <w:rPr>
          <w:rFonts w:hint="cs"/>
          <w:b/>
          <w:bCs/>
          <w:rtl/>
          <w:lang w:val="en-US"/>
        </w:rPr>
        <w:t> </w:t>
      </w:r>
      <w:r w:rsidRPr="007C38EA">
        <w:rPr>
          <w:b/>
          <w:bCs/>
          <w:rtl/>
          <w:lang w:val="en-US"/>
        </w:rPr>
        <w:t>2022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الذي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يقرّ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خطة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عمل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لتنفيذه.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وتشير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تعليقها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العام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رقم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9(200</w:t>
      </w:r>
      <w:r w:rsidR="00D7246D" w:rsidRPr="007C38EA">
        <w:rPr>
          <w:b/>
          <w:bCs/>
          <w:rtl/>
          <w:lang w:val="en-US"/>
        </w:rPr>
        <w:t xml:space="preserve">6) </w:t>
      </w:r>
      <w:r w:rsidRPr="007C38EA">
        <w:rPr>
          <w:b/>
          <w:bCs/>
          <w:rtl/>
          <w:lang w:val="en-US"/>
        </w:rPr>
        <w:t>بشأن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حقوق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الأطفال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ذوي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الإعاقة،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وتحثّ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القيام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يلي:</w:t>
      </w:r>
    </w:p>
    <w:p w14:paraId="0B8AA9AE" w14:textId="1F69478F" w:rsidR="004D7F85" w:rsidRPr="007C38EA" w:rsidRDefault="0030107C" w:rsidP="00D00358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(أ)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اعتماد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نهج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قائم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حقوق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الإنسان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إزاء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الإعاقة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ووضع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استراتيجية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شاملة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لإدماج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ذوي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الإعاقة؛</w:t>
      </w:r>
    </w:p>
    <w:p w14:paraId="619C37E6" w14:textId="1664D097" w:rsidR="004D7F85" w:rsidRPr="007C38EA" w:rsidRDefault="0030107C" w:rsidP="00D00358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(ب)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التحقيق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المزاعم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المتعلقة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بسوء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معاملة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ذوي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الإعاقة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والاعتداء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عليهم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المؤسسات،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وتقديم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المسؤولين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ذلك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العدالة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وتقديم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الدعم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النفسي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الاجتماعي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للضحايا؛</w:t>
      </w:r>
    </w:p>
    <w:p w14:paraId="41195B88" w14:textId="2255C7C6" w:rsidR="004D7F85" w:rsidRPr="007C38EA" w:rsidRDefault="0030107C" w:rsidP="00D00358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(ج)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منع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الإيداع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المؤسسات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وتطوير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الدعم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المجتمعي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ذوي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الإعاقة،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سيما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ذوي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الإعاقات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الذهنية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النفسية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الاجتماعية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وأسرهم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وتعزيز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حقوق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ذوي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الإعاقة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العيش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المستقل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والإدماج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المجتمع؛</w:t>
      </w:r>
      <w:r w:rsidRPr="007C38EA">
        <w:rPr>
          <w:b/>
          <w:bCs/>
          <w:rtl/>
          <w:lang w:val="en-US"/>
        </w:rPr>
        <w:t xml:space="preserve"> </w:t>
      </w:r>
    </w:p>
    <w:p w14:paraId="04D9363E" w14:textId="6813E173" w:rsidR="004D7F85" w:rsidRPr="007C38EA" w:rsidRDefault="0030107C" w:rsidP="00D00358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(د)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تنظيم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حملات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توعية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موجهة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المسؤولين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الحكوميين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والجمهور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والأسر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لمكافحة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وصم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ذوي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الإعاقة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والتحيز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ضدهم،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وتعزيز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الصورة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الإيجابية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ذوي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الإعاقة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بوصفهم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أصحاب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حقوق؛</w:t>
      </w:r>
    </w:p>
    <w:p w14:paraId="1C02A717" w14:textId="637B1F5F" w:rsidR="004D7F85" w:rsidRPr="007C38EA" w:rsidRDefault="0030107C" w:rsidP="00D00358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</w:t>
      </w:r>
      <w:r w:rsidRPr="007C38EA">
        <w:rPr>
          <w:rtl/>
          <w:lang w:val="en-US"/>
        </w:rPr>
        <w:t>ه</w:t>
      </w:r>
      <w:r w:rsidR="004D7F85" w:rsidRPr="007C38EA">
        <w:rPr>
          <w:rtl/>
          <w:lang w:val="en-US"/>
        </w:rPr>
        <w:t>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تنفيذ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أحكامها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القانونية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المتعلقة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بالتعليم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الجامع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طريق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تدريب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المعلمين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وتزويد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المدارس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بالمعدات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اللازمة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وتثقيف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موظفي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المدارس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وعامة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الجمهور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بشأن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حقوق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ذوي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الإعاقة،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إيلاء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اهتمام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خاص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ذوي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الإعاقات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الذهنية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والنفسية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الاجتماعية؛</w:t>
      </w:r>
    </w:p>
    <w:p w14:paraId="2CD0EA88" w14:textId="72B1688C" w:rsidR="004D7F85" w:rsidRPr="007C38EA" w:rsidRDefault="0030107C" w:rsidP="00D00358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(و)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تحسين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إمكانية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استفادة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جميع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ذوي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الإعاقة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الأنشطة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الثقافية،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الأشخاص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ذوو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الإعاقات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الحسّية.</w:t>
      </w:r>
    </w:p>
    <w:p w14:paraId="65C240B1" w14:textId="02B28259" w:rsidR="004D7F85" w:rsidRPr="007C38EA" w:rsidRDefault="0030107C" w:rsidP="0030107C">
      <w:pPr>
        <w:pStyle w:val="H1GA"/>
        <w:rPr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زاي</w:t>
      </w:r>
      <w:r w:rsidRPr="007C38EA">
        <w:rPr>
          <w:rtl/>
          <w:lang w:val="en-US"/>
        </w:rPr>
        <w:t>-</w:t>
      </w:r>
      <w:r w:rsidR="004D7F85" w:rsidRPr="007C38EA">
        <w:rPr>
          <w:rtl/>
          <w:lang w:val="en-US"/>
        </w:rPr>
        <w:tab/>
        <w:t>الصحة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(المواد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6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و24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و33</w:t>
      </w:r>
      <w:r w:rsidR="000E67F9" w:rsidRPr="007C38EA">
        <w:rPr>
          <w:rFonts w:hint="cs"/>
          <w:rtl/>
          <w:lang w:val="en-US"/>
        </w:rPr>
        <w:t>)</w:t>
      </w:r>
    </w:p>
    <w:p w14:paraId="6838A59C" w14:textId="0BB715A1" w:rsidR="004D7F85" w:rsidRPr="007C38EA" w:rsidRDefault="004D7F85" w:rsidP="0030107C">
      <w:pPr>
        <w:pStyle w:val="H23GA"/>
        <w:rPr>
          <w:rtl/>
          <w:lang w:val="en-US"/>
        </w:rPr>
      </w:pPr>
      <w:r w:rsidRPr="007C38EA">
        <w:rPr>
          <w:rtl/>
          <w:lang w:val="en-US"/>
        </w:rPr>
        <w:tab/>
      </w:r>
      <w:r w:rsidRPr="007C38EA">
        <w:rPr>
          <w:rtl/>
          <w:lang w:val="en-US"/>
        </w:rPr>
        <w:tab/>
        <w:t>الصحة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والخدمات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الصحية</w:t>
      </w:r>
      <w:r w:rsidR="0030107C" w:rsidRPr="007C38EA">
        <w:rPr>
          <w:rtl/>
          <w:lang w:val="en-US"/>
        </w:rPr>
        <w:t xml:space="preserve"> </w:t>
      </w:r>
    </w:p>
    <w:p w14:paraId="60362D4F" w14:textId="6D289915" w:rsidR="004D7F85" w:rsidRPr="007C38EA" w:rsidRDefault="004D7F85" w:rsidP="00D00358">
      <w:pPr>
        <w:pStyle w:val="SingleTxtGA"/>
        <w:rPr>
          <w:rFonts w:ascii="Times New Roman Bold" w:hAnsi="Times New Roman Bold"/>
          <w:b/>
          <w:bCs/>
          <w:spacing w:val="-2"/>
          <w:rtl/>
          <w:lang w:val="en-US"/>
        </w:rPr>
      </w:pPr>
      <w:r w:rsidRPr="007C38EA">
        <w:rPr>
          <w:rtl/>
          <w:lang w:val="en-US"/>
        </w:rPr>
        <w:t>34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تشير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rtl/>
          <w:lang w:val="en-US"/>
        </w:rPr>
        <w:t>إلى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تعليقها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العام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رقم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15(201</w:t>
      </w:r>
      <w:r w:rsidR="00D7246D" w:rsidRPr="007C38EA">
        <w:rPr>
          <w:b/>
          <w:bCs/>
          <w:rtl/>
          <w:lang w:val="en-US"/>
        </w:rPr>
        <w:t xml:space="preserve">3) </w:t>
      </w:r>
      <w:r w:rsidRPr="007C38EA">
        <w:rPr>
          <w:b/>
          <w:bCs/>
          <w:rtl/>
          <w:lang w:val="en-US"/>
        </w:rPr>
        <w:t>بشأن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الطفل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التمتع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بأعلى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مستوى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صحي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يمكن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بلوغه،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وتحيط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علماً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بالغاية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3</w:t>
      </w:r>
      <w:r w:rsidR="0030107C" w:rsidRPr="007C38EA">
        <w:rPr>
          <w:b/>
          <w:bCs/>
          <w:rtl/>
          <w:lang w:val="en-US"/>
        </w:rPr>
        <w:t>-</w:t>
      </w:r>
      <w:r w:rsidRPr="007C38EA">
        <w:rPr>
          <w:b/>
          <w:bCs/>
          <w:rtl/>
          <w:lang w:val="en-US"/>
        </w:rPr>
        <w:t>8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أهداف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التنمية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المستدامة،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وتوصي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lastRenderedPageBreak/>
        <w:t>بأن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تتخذ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تدابير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لتوفير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إمكانية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حصول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جميع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الأطفال،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بصرف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النظر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وضعهم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القانوني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البلد،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على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المساعدة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الطبية،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لا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سيما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الرعاية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الصحية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الوقائية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والمساعدة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في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حالات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الطوارئ،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دون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أي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تمييز.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</w:p>
    <w:p w14:paraId="19750F29" w14:textId="7E771739" w:rsidR="004D7F85" w:rsidRPr="007C38EA" w:rsidRDefault="004D7F85" w:rsidP="0030107C">
      <w:pPr>
        <w:pStyle w:val="H23GA"/>
        <w:rPr>
          <w:rtl/>
          <w:lang w:val="en-US"/>
        </w:rPr>
      </w:pPr>
      <w:r w:rsidRPr="007C38EA">
        <w:rPr>
          <w:rtl/>
          <w:lang w:val="en-US"/>
        </w:rPr>
        <w:tab/>
      </w:r>
      <w:r w:rsidRPr="007C38EA">
        <w:rPr>
          <w:rtl/>
          <w:lang w:val="en-US"/>
        </w:rPr>
        <w:tab/>
        <w:t>الصحة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العقلية</w:t>
      </w:r>
    </w:p>
    <w:p w14:paraId="3AD35B1B" w14:textId="77841AB1" w:rsidR="004D7F85" w:rsidRPr="007C38EA" w:rsidRDefault="004D7F85" w:rsidP="004D7F85">
      <w:pPr>
        <w:pStyle w:val="SingleTxtGA"/>
        <w:rPr>
          <w:rFonts w:ascii="Times New Roman Bold" w:hAnsi="Times New Roman Bold"/>
          <w:b/>
          <w:bCs/>
          <w:spacing w:val="-2"/>
          <w:rtl/>
          <w:lang w:val="en-US"/>
        </w:rPr>
      </w:pPr>
      <w:r w:rsidRPr="007C38EA">
        <w:rPr>
          <w:rtl/>
          <w:lang w:val="en-US"/>
        </w:rPr>
        <w:t>35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بينما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تلاحظ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اللجنة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اعتماد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الإطار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السياساتي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لمنع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تعاطي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المؤثرات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النفسانية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في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البيئة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التعليمية</w:t>
      </w:r>
      <w:r w:rsidR="0030107C"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للفترة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الممتدة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حتى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عام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2025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وخطة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العمل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لتنفيذه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للفترة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2021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>-</w:t>
      </w:r>
      <w:r w:rsidRPr="007C38EA">
        <w:rPr>
          <w:rFonts w:ascii="Times New Roman Bold" w:hAnsi="Times New Roman Bold"/>
          <w:b/>
          <w:bCs/>
          <w:rtl/>
          <w:lang w:val="en-US"/>
        </w:rPr>
        <w:t>2025،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وتحيط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علماً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بالغاية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3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>-</w:t>
      </w:r>
      <w:r w:rsidRPr="007C38EA">
        <w:rPr>
          <w:rFonts w:ascii="Times New Roman Bold" w:hAnsi="Times New Roman Bold"/>
          <w:b/>
          <w:bCs/>
          <w:rtl/>
          <w:lang w:val="en-US"/>
        </w:rPr>
        <w:t>4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من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أهداف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التنمية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المستدامة،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فإنها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تذكّر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بتوصيتها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السابقة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الدولة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الطرف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بالقيام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بما</w:t>
      </w:r>
      <w:r w:rsidR="0030107C" w:rsidRPr="007C38EA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Pr="007C38EA">
        <w:rPr>
          <w:rFonts w:ascii="Times New Roman Bold" w:hAnsi="Times New Roman Bold"/>
          <w:b/>
          <w:bCs/>
          <w:rtl/>
          <w:lang w:val="en-US"/>
        </w:rPr>
        <w:t>يلي:</w:t>
      </w:r>
    </w:p>
    <w:p w14:paraId="595AF206" w14:textId="7E6EB750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(أ)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اتخاذ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إجراءات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عاجلة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لتعزيز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جهودها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الرامية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الانتحار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والشباب،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بطرق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زيادة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خدمات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المشورة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النفسية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المتاحة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وعدد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الأخصائيين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الاجتماعيين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المدارس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والمجتمعات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المحلية،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تدريب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جميع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المهنيين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العاملين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أجلهم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تدريباً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كافياً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للتعرف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الميول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الانتحارية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المبكرة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ومشاكل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الصحة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العقلية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ومعالجتها؛</w:t>
      </w:r>
    </w:p>
    <w:p w14:paraId="1103BA82" w14:textId="33F6D2D8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(ب)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اتخاذ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تدابير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لمنع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تعاطي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المخدرات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والكحول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طريق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تزويدهم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بمعلومات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العواقب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الصحية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السلبية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المترتبة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ذلك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وإنشاء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خدمات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متخصصة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وملائمة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للشباب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لعلاج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إدمان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المخدرات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والحد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الضرر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تستهدف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والشباب.</w:t>
      </w:r>
    </w:p>
    <w:p w14:paraId="5716B709" w14:textId="65405BA5" w:rsidR="004D7F85" w:rsidRPr="007C38EA" w:rsidRDefault="004D7F85" w:rsidP="0030107C">
      <w:pPr>
        <w:pStyle w:val="H23GA"/>
        <w:rPr>
          <w:rtl/>
          <w:lang w:val="en-US"/>
        </w:rPr>
      </w:pPr>
      <w:r w:rsidRPr="007C38EA">
        <w:rPr>
          <w:rtl/>
          <w:lang w:val="en-US"/>
        </w:rPr>
        <w:tab/>
      </w:r>
      <w:r w:rsidRPr="007C38EA">
        <w:rPr>
          <w:rtl/>
          <w:lang w:val="en-US"/>
        </w:rPr>
        <w:tab/>
        <w:t>صحة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المراهقين</w:t>
      </w:r>
    </w:p>
    <w:p w14:paraId="1D78BBBF" w14:textId="76C624A3" w:rsidR="004D7F85" w:rsidRPr="007C38EA" w:rsidRDefault="004D7F85" w:rsidP="004D7F85">
      <w:pPr>
        <w:pStyle w:val="SingleTxtGA"/>
        <w:rPr>
          <w:b/>
          <w:bCs/>
          <w:spacing w:val="2"/>
          <w:rtl/>
          <w:lang w:val="en-US"/>
        </w:rPr>
      </w:pPr>
      <w:r w:rsidRPr="007C38EA">
        <w:rPr>
          <w:spacing w:val="2"/>
          <w:rtl/>
          <w:lang w:val="en-US"/>
        </w:rPr>
        <w:t>36</w:t>
      </w:r>
      <w:r w:rsidR="0030107C" w:rsidRPr="007C38EA">
        <w:rPr>
          <w:spacing w:val="2"/>
          <w:rtl/>
          <w:lang w:val="en-US"/>
        </w:rPr>
        <w:t>-</w:t>
      </w:r>
      <w:r w:rsidRPr="007C38EA">
        <w:rPr>
          <w:spacing w:val="2"/>
          <w:rtl/>
          <w:lang w:val="en-US"/>
        </w:rPr>
        <w:tab/>
      </w:r>
      <w:r w:rsidRPr="007C38EA">
        <w:rPr>
          <w:b/>
          <w:bCs/>
          <w:spacing w:val="2"/>
          <w:rtl/>
          <w:lang w:val="en-US"/>
        </w:rPr>
        <w:t>تشير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اللجنة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إلى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تعليقيها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العامين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رقم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4(200</w:t>
      </w:r>
      <w:r w:rsidR="00D7246D" w:rsidRPr="007C38EA">
        <w:rPr>
          <w:b/>
          <w:bCs/>
          <w:spacing w:val="2"/>
          <w:rtl/>
          <w:lang w:val="en-US"/>
        </w:rPr>
        <w:t xml:space="preserve">3) </w:t>
      </w:r>
      <w:r w:rsidRPr="007C38EA">
        <w:rPr>
          <w:b/>
          <w:bCs/>
          <w:spacing w:val="2"/>
          <w:rtl/>
          <w:lang w:val="en-US"/>
        </w:rPr>
        <w:t>بشأن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صحة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المراهقين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ونموّهم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في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سياق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الاتفاقية،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ورقم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20(201</w:t>
      </w:r>
      <w:r w:rsidR="00D7246D" w:rsidRPr="007C38EA">
        <w:rPr>
          <w:b/>
          <w:bCs/>
          <w:spacing w:val="2"/>
          <w:rtl/>
          <w:lang w:val="en-US"/>
        </w:rPr>
        <w:t xml:space="preserve">6) </w:t>
      </w:r>
      <w:r w:rsidRPr="007C38EA">
        <w:rPr>
          <w:b/>
          <w:bCs/>
          <w:spacing w:val="2"/>
          <w:rtl/>
          <w:lang w:val="en-US"/>
        </w:rPr>
        <w:t>بشأن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إعمال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حقوق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الطفل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أثناء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المراهقة،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وتحيط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علماً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بالغايات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3</w:t>
      </w:r>
      <w:r w:rsidR="0030107C" w:rsidRPr="007C38EA">
        <w:rPr>
          <w:b/>
          <w:bCs/>
          <w:spacing w:val="2"/>
          <w:rtl/>
          <w:lang w:val="en-US"/>
        </w:rPr>
        <w:t>-</w:t>
      </w:r>
      <w:r w:rsidRPr="007C38EA">
        <w:rPr>
          <w:b/>
          <w:bCs/>
          <w:spacing w:val="2"/>
          <w:rtl/>
          <w:lang w:val="en-US"/>
        </w:rPr>
        <w:t>5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و3</w:t>
      </w:r>
      <w:r w:rsidR="0030107C" w:rsidRPr="007C38EA">
        <w:rPr>
          <w:b/>
          <w:bCs/>
          <w:spacing w:val="2"/>
          <w:rtl/>
          <w:lang w:val="en-US"/>
        </w:rPr>
        <w:t>-</w:t>
      </w:r>
      <w:r w:rsidRPr="007C38EA">
        <w:rPr>
          <w:b/>
          <w:bCs/>
          <w:spacing w:val="2"/>
          <w:rtl/>
          <w:lang w:val="en-US"/>
        </w:rPr>
        <w:t>7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و5</w:t>
      </w:r>
      <w:r w:rsidR="0030107C" w:rsidRPr="007C38EA">
        <w:rPr>
          <w:b/>
          <w:bCs/>
          <w:spacing w:val="2"/>
          <w:rtl/>
          <w:lang w:val="en-US"/>
        </w:rPr>
        <w:t>-</w:t>
      </w:r>
      <w:r w:rsidRPr="007C38EA">
        <w:rPr>
          <w:b/>
          <w:bCs/>
          <w:spacing w:val="2"/>
          <w:rtl/>
          <w:lang w:val="en-US"/>
        </w:rPr>
        <w:t>6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من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أهداف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التنمية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المستدامة،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وتوصي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الدولة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الطرف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بالقيام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بما</w:t>
      </w:r>
      <w:r w:rsidR="0030107C" w:rsidRPr="007C38EA">
        <w:rPr>
          <w:b/>
          <w:bCs/>
          <w:spacing w:val="2"/>
          <w:rtl/>
          <w:lang w:val="en-US"/>
        </w:rPr>
        <w:t xml:space="preserve"> </w:t>
      </w:r>
      <w:r w:rsidRPr="007C38EA">
        <w:rPr>
          <w:b/>
          <w:bCs/>
          <w:spacing w:val="2"/>
          <w:rtl/>
          <w:lang w:val="en-US"/>
        </w:rPr>
        <w:t>يلي:</w:t>
      </w:r>
    </w:p>
    <w:p w14:paraId="3BC7624F" w14:textId="35D4B49C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(أ)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اعتماد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سياسة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شاملة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للصحة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الجنسية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والإنجابية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للمراهقات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والمراهقين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كون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التثقيف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مجال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الصحة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الجنسية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والإنجابية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جزءاً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المناهج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الدراسية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الإلزامية،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إيلاء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اهتمام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خاص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لمنع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الحمل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المبكر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والأمراض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المنقولة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جنسياً؛</w:t>
      </w:r>
    </w:p>
    <w:p w14:paraId="6B1334F5" w14:textId="209EA2F3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(ب)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حصول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جميع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غير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الملتحقين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بالمدارس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يعيش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المناطق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الريفية،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معلومات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وخدمات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إطار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السرية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تكون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ملائمة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مجال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الصحة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الجنسية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والإنجابية،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ذلك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الحصول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وسائل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الحمل؛</w:t>
      </w:r>
    </w:p>
    <w:p w14:paraId="5AE3870D" w14:textId="412C2CD1" w:rsidR="004D7F85" w:rsidRPr="007C38EA" w:rsidRDefault="0030107C" w:rsidP="004D7F85">
      <w:pPr>
        <w:pStyle w:val="SingleTxtGA"/>
        <w:rPr>
          <w:b/>
          <w:bCs/>
          <w:spacing w:val="2"/>
          <w:rtl/>
          <w:lang w:val="en-US"/>
        </w:rPr>
      </w:pPr>
      <w:r w:rsidRPr="007C38EA">
        <w:rPr>
          <w:spacing w:val="2"/>
          <w:rtl/>
          <w:lang w:val="en-US"/>
        </w:rPr>
        <w:tab/>
      </w:r>
      <w:r w:rsidR="004D7F85" w:rsidRPr="007C38EA">
        <w:rPr>
          <w:spacing w:val="2"/>
          <w:rtl/>
          <w:lang w:val="en-US"/>
        </w:rPr>
        <w:t>(ج)</w:t>
      </w:r>
      <w:r w:rsidR="004D7F85" w:rsidRPr="007C38EA">
        <w:rPr>
          <w:spacing w:val="2"/>
          <w:rtl/>
          <w:lang w:val="en-US"/>
        </w:rPr>
        <w:tab/>
      </w:r>
      <w:r w:rsidR="004D7F85" w:rsidRPr="007C38EA">
        <w:rPr>
          <w:b/>
          <w:bCs/>
          <w:spacing w:val="2"/>
          <w:rtl/>
          <w:lang w:val="en-US"/>
        </w:rPr>
        <w:t>مواصلة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ضمان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حصول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المراهقات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على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خدمات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الإجهاض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المأمون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والرعاية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بعد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الإجهاض،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مع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الحرص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على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الاستماع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دائماً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إلى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آرائهن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وإيلائها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الاعتبار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الواجب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في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إطار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عملية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اتخاذ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القرارات؛</w:t>
      </w:r>
    </w:p>
    <w:p w14:paraId="65C0D4DD" w14:textId="4CB60E5E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(د)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وضع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للمعاملة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القسرية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للأشخاص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المتحولين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جنسياً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والمثليين،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سيما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ومحاولات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تشخيص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التحول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الجنسي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بوصفه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مرضاً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نفسياً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وإتاحة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إمكانية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وصول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المنتمين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مجتمع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الميم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المعلومات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الضرورية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المتعلقة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بالصحة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الجنسية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بسهولة؛</w:t>
      </w:r>
    </w:p>
    <w:p w14:paraId="31B305A4" w14:textId="61E49D28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</w:t>
      </w:r>
      <w:r w:rsidRPr="007C38EA">
        <w:rPr>
          <w:rtl/>
          <w:lang w:val="en-US"/>
        </w:rPr>
        <w:t>ه</w:t>
      </w:r>
      <w:r w:rsidR="004D7F85" w:rsidRPr="007C38EA">
        <w:rPr>
          <w:rtl/>
          <w:lang w:val="en-US"/>
        </w:rPr>
        <w:t>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إلغاء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القانون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رقم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386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بشأن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حظر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التحول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الجنساني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المؤرخ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24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تموز/</w:t>
      </w:r>
      <w:r w:rsidR="0054275B" w:rsidRPr="007C38EA">
        <w:rPr>
          <w:rFonts w:hint="cs"/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يوليه</w:t>
      </w:r>
      <w:r w:rsidR="0054275B" w:rsidRPr="007C38EA">
        <w:rPr>
          <w:rFonts w:hint="cs"/>
          <w:b/>
          <w:bCs/>
          <w:rtl/>
          <w:lang w:val="en-US"/>
        </w:rPr>
        <w:t> </w:t>
      </w:r>
      <w:r w:rsidR="004D7F85" w:rsidRPr="007C38EA">
        <w:rPr>
          <w:b/>
          <w:bCs/>
          <w:rtl/>
          <w:lang w:val="en-US"/>
        </w:rPr>
        <w:t>2023،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الذي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يجرّم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جميع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أشكال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علاجات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تأكيد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الهوية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الجنسانية.</w:t>
      </w:r>
    </w:p>
    <w:p w14:paraId="3BEC38DF" w14:textId="1A6193A7" w:rsidR="004D7F85" w:rsidRPr="007C38EA" w:rsidRDefault="0030107C" w:rsidP="0030107C">
      <w:pPr>
        <w:pStyle w:val="H1GA"/>
        <w:rPr>
          <w:rtl/>
          <w:lang w:val="en-US"/>
        </w:rPr>
      </w:pPr>
      <w:r w:rsidRPr="007C38EA">
        <w:rPr>
          <w:rtl/>
          <w:lang w:val="en-US"/>
        </w:rPr>
        <w:lastRenderedPageBreak/>
        <w:tab/>
      </w:r>
      <w:r w:rsidR="004D7F85" w:rsidRPr="007C38EA">
        <w:rPr>
          <w:rtl/>
          <w:lang w:val="en-US"/>
        </w:rPr>
        <w:t>حاء</w:t>
      </w:r>
      <w:r w:rsidRPr="007C38EA">
        <w:rPr>
          <w:rtl/>
          <w:lang w:val="en-US"/>
        </w:rPr>
        <w:t>-</w:t>
      </w:r>
      <w:r w:rsidR="004D7F85" w:rsidRPr="007C38EA">
        <w:rPr>
          <w:rtl/>
          <w:lang w:val="en-US"/>
        </w:rPr>
        <w:tab/>
        <w:t>مستوى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المعيشة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(المواد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18(</w:t>
      </w:r>
      <w:r w:rsidR="00D7246D" w:rsidRPr="007C38EA">
        <w:rPr>
          <w:rtl/>
          <w:lang w:val="en-US"/>
        </w:rPr>
        <w:t xml:space="preserve">3) </w:t>
      </w:r>
      <w:r w:rsidR="004D7F85" w:rsidRPr="007C38EA">
        <w:rPr>
          <w:rtl/>
          <w:lang w:val="en-US"/>
        </w:rPr>
        <w:t>و26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و27(1)</w:t>
      </w:r>
      <w:r w:rsidRPr="007C38EA">
        <w:rPr>
          <w:rtl/>
          <w:lang w:val="en-US"/>
        </w:rPr>
        <w:t>-</w:t>
      </w:r>
      <w:r w:rsidR="004D7F85" w:rsidRPr="007C38EA">
        <w:rPr>
          <w:rtl/>
          <w:lang w:val="en-US"/>
        </w:rPr>
        <w:t>(3)</w:t>
      </w:r>
      <w:r w:rsidR="00FC0759" w:rsidRPr="007C38EA">
        <w:rPr>
          <w:rFonts w:hint="cs"/>
          <w:rtl/>
          <w:lang w:val="en-US"/>
        </w:rPr>
        <w:t>)</w:t>
      </w:r>
    </w:p>
    <w:p w14:paraId="704EAA1C" w14:textId="760F497A" w:rsidR="004D7F85" w:rsidRPr="007C38EA" w:rsidRDefault="004D7F85" w:rsidP="0030107C">
      <w:pPr>
        <w:pStyle w:val="H23GA"/>
        <w:rPr>
          <w:rtl/>
          <w:lang w:val="en-US"/>
        </w:rPr>
      </w:pPr>
      <w:r w:rsidRPr="007C38EA">
        <w:rPr>
          <w:rtl/>
          <w:lang w:val="en-US"/>
        </w:rPr>
        <w:tab/>
      </w:r>
      <w:r w:rsidRPr="007C38EA">
        <w:rPr>
          <w:rtl/>
          <w:lang w:val="en-US"/>
        </w:rPr>
        <w:tab/>
        <w:t>مستوى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المعيشة،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بما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في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ذلك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الضمان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الاجتماعي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والإسكان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وخدمات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رعاية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الطفل</w:t>
      </w:r>
    </w:p>
    <w:p w14:paraId="14E0F1FB" w14:textId="6E6BDF40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37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تحيط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علماً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بالغايات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1</w:t>
      </w:r>
      <w:r w:rsidR="0030107C" w:rsidRPr="007C38EA">
        <w:rPr>
          <w:b/>
          <w:bCs/>
          <w:rtl/>
          <w:lang w:val="en-US"/>
        </w:rPr>
        <w:t>-</w:t>
      </w:r>
      <w:r w:rsidRPr="007C38EA">
        <w:rPr>
          <w:b/>
          <w:bCs/>
          <w:rtl/>
          <w:lang w:val="en-US"/>
        </w:rPr>
        <w:t>1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و1</w:t>
      </w:r>
      <w:r w:rsidR="0030107C" w:rsidRPr="007C38EA">
        <w:rPr>
          <w:b/>
          <w:bCs/>
          <w:rtl/>
          <w:lang w:val="en-US"/>
        </w:rPr>
        <w:t>-</w:t>
      </w:r>
      <w:r w:rsidRPr="007C38EA">
        <w:rPr>
          <w:b/>
          <w:bCs/>
          <w:rtl/>
          <w:lang w:val="en-US"/>
        </w:rPr>
        <w:t>2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و1</w:t>
      </w:r>
      <w:r w:rsidR="0030107C" w:rsidRPr="007C38EA">
        <w:rPr>
          <w:b/>
          <w:bCs/>
          <w:rtl/>
          <w:lang w:val="en-US"/>
        </w:rPr>
        <w:t>-</w:t>
      </w:r>
      <w:r w:rsidRPr="007C38EA">
        <w:rPr>
          <w:b/>
          <w:bCs/>
          <w:rtl/>
          <w:lang w:val="en-US"/>
        </w:rPr>
        <w:t>3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أهداف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التنمية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المستدامة،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وتذكّر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بملاحظاتها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الختامية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السابقة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وتوصي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بالقيام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يلي:</w:t>
      </w:r>
      <w:r w:rsidR="0030107C" w:rsidRPr="007C38EA">
        <w:rPr>
          <w:b/>
          <w:bCs/>
          <w:rtl/>
          <w:lang w:val="en-US"/>
        </w:rPr>
        <w:t xml:space="preserve"> </w:t>
      </w:r>
    </w:p>
    <w:p w14:paraId="14AFDCC3" w14:textId="32C36683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(أ)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مستوى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معيشي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لائق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ومستدام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لجميع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داخل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إقليمها،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التركيز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بوجه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خاص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الذين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يعيشون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أكثر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الأوضاع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تهميشاً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وحرماناً،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مثل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الروما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الشعوب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الأصلية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العمال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المهاجرين،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العمال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المهاجرون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غير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النظاميين،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خلال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توفير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السكن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المناسب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لهم،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وإمكانية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الحصول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الخدمات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والاستحقاقات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الاجتماعية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والصحية،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والتغذية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والتعليم؛</w:t>
      </w:r>
    </w:p>
    <w:p w14:paraId="39B4EF9E" w14:textId="4CC61F85" w:rsidR="004D7F85" w:rsidRPr="007C38EA" w:rsidRDefault="0030107C" w:rsidP="004D7F85">
      <w:pPr>
        <w:pStyle w:val="SingleTxtGA"/>
        <w:rPr>
          <w:b/>
          <w:bCs/>
          <w:spacing w:val="4"/>
          <w:rtl/>
          <w:lang w:val="en-US"/>
        </w:rPr>
      </w:pPr>
      <w:r w:rsidRPr="007C38EA">
        <w:rPr>
          <w:spacing w:val="4"/>
          <w:rtl/>
          <w:lang w:val="en-US"/>
        </w:rPr>
        <w:tab/>
      </w:r>
      <w:r w:rsidR="004D7F85" w:rsidRPr="007C38EA">
        <w:rPr>
          <w:spacing w:val="4"/>
          <w:rtl/>
          <w:lang w:val="en-US"/>
        </w:rPr>
        <w:t>(ب)</w:t>
      </w:r>
      <w:r w:rsidR="004D7F85" w:rsidRPr="007C38EA">
        <w:rPr>
          <w:spacing w:val="4"/>
          <w:rtl/>
          <w:lang w:val="en-US"/>
        </w:rPr>
        <w:tab/>
      </w:r>
      <w:r w:rsidR="004D7F85" w:rsidRPr="007C38EA">
        <w:rPr>
          <w:b/>
          <w:bCs/>
          <w:spacing w:val="4"/>
          <w:rtl/>
          <w:lang w:val="en-US"/>
        </w:rPr>
        <w:t>وضع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حد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للإخلاء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القسري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للروما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وهدم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منازلهم،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بطرق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منها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توفير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ضمان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الحيازة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لمجتمعات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الروما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وإضفاء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الشرعية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على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المستوطنات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غير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الرسمية،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وضمان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تزويد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الأسر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والأطفال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المتضررين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بسكن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لائق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بديل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وتعويض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في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الحالات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التي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لا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يمكن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فيها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تجنب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هدم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المنازل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أو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الإخلاء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القسري؛</w:t>
      </w:r>
    </w:p>
    <w:p w14:paraId="6D5964E0" w14:textId="19DBFB44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(ج)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اعتماد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تدابير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فعالة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إمكانية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الحصول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مستوطنات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الروما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الخدمات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الأساسية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وتوفير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الغاز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والكهرباء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دون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انقطاع.</w:t>
      </w:r>
    </w:p>
    <w:p w14:paraId="197FD578" w14:textId="374F99B7" w:rsidR="004D7F85" w:rsidRPr="007C38EA" w:rsidRDefault="0030107C" w:rsidP="000E67F9">
      <w:pPr>
        <w:pStyle w:val="H1GA"/>
        <w:rPr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طاء</w:t>
      </w:r>
      <w:r w:rsidRPr="007C38EA">
        <w:rPr>
          <w:rtl/>
          <w:lang w:val="en-US"/>
        </w:rPr>
        <w:t>-</w:t>
      </w:r>
      <w:r w:rsidR="004D7F85" w:rsidRPr="007C38EA">
        <w:rPr>
          <w:rtl/>
          <w:lang w:val="en-US"/>
        </w:rPr>
        <w:tab/>
        <w:t>حقوق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الطفل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والبيئة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(المواد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2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و3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و6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و12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و13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و15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و17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و19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و24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و2</w:t>
      </w:r>
      <w:r w:rsidR="00D7246D" w:rsidRPr="007C38EA">
        <w:rPr>
          <w:rtl/>
          <w:lang w:val="en-US"/>
        </w:rPr>
        <w:t>6</w:t>
      </w:r>
      <w:r w:rsidR="000E67F9" w:rsidRPr="007C38EA">
        <w:rPr>
          <w:rFonts w:hint="cs"/>
          <w:rtl/>
          <w:lang w:val="en-US"/>
        </w:rPr>
        <w:t>-</w:t>
      </w:r>
      <w:r w:rsidR="000E67F9" w:rsidRPr="007C38EA">
        <w:rPr>
          <w:rtl/>
          <w:lang w:val="en-US"/>
        </w:rPr>
        <w:t>31</w:t>
      </w:r>
      <w:r w:rsidR="00D7246D" w:rsidRPr="007C38EA">
        <w:rPr>
          <w:rtl/>
          <w:lang w:val="en-US"/>
        </w:rPr>
        <w:t xml:space="preserve">) </w:t>
      </w:r>
    </w:p>
    <w:p w14:paraId="582D2C3E" w14:textId="1673F3DB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38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تشير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تعليقها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العام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رقم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26(202</w:t>
      </w:r>
      <w:r w:rsidR="00D7246D" w:rsidRPr="007C38EA">
        <w:rPr>
          <w:b/>
          <w:bCs/>
          <w:rtl/>
          <w:lang w:val="en-US"/>
        </w:rPr>
        <w:t xml:space="preserve">3) </w:t>
      </w:r>
      <w:r w:rsidRPr="007C38EA">
        <w:rPr>
          <w:b/>
          <w:bCs/>
          <w:rtl/>
          <w:lang w:val="en-US"/>
        </w:rPr>
        <w:t>بشأن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حقوق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الطفل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والبيئة،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التركيز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بوجه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خاص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تغيّر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المناخ،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وتوصي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بالقيام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يلي:</w:t>
      </w:r>
      <w:r w:rsidR="0030107C" w:rsidRPr="007C38EA">
        <w:rPr>
          <w:b/>
          <w:bCs/>
          <w:rtl/>
          <w:lang w:val="en-US"/>
        </w:rPr>
        <w:t xml:space="preserve"> </w:t>
      </w:r>
    </w:p>
    <w:p w14:paraId="58072395" w14:textId="5CC971E2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(أ)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وضع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خطة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وطنية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لرصد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الصحة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البيئية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للأطفال،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وإجراء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تقييمات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للمخاطر،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ووضع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تدابير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لمعالجة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الشواغل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ذات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الأولوية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وتنفيذ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تلك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التدابير؛</w:t>
      </w:r>
    </w:p>
    <w:p w14:paraId="24ECFBE6" w14:textId="45BF5374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(ب)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مراعاة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مواطن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الضعف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الخاصة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لدى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واحتياجاتهم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وآرائهم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عند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وضع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السياسات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والبرامج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الرامية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التصدي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لتغيّر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المناخ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وإدارة</w:t>
      </w:r>
      <w:r w:rsidRPr="007C38EA">
        <w:rPr>
          <w:b/>
          <w:bCs/>
          <w:rtl/>
          <w:lang w:val="en-US"/>
        </w:rPr>
        <w:t xml:space="preserve"> </w:t>
      </w:r>
      <w:proofErr w:type="gramStart"/>
      <w:r w:rsidR="004D7F85" w:rsidRPr="007C38EA">
        <w:rPr>
          <w:b/>
          <w:bCs/>
          <w:rtl/>
          <w:lang w:val="en-US"/>
        </w:rPr>
        <w:t>مخاطر</w:t>
      </w:r>
      <w:proofErr w:type="gramEnd"/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الكوارث؛</w:t>
      </w:r>
    </w:p>
    <w:p w14:paraId="32886831" w14:textId="17E376EF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(ج)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تعزيز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التدابير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الرامية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التخفيف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انبعاثات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غازات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الدفيئة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أجل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مسار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الوصول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بصافي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انبعاثات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الكربون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مستوى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الصفر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بحلول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عام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2050،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أبعد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تقدير،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بطرق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الحد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إنتاج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النفط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والفحم؛</w:t>
      </w:r>
      <w:r w:rsidRPr="007C38EA">
        <w:rPr>
          <w:b/>
          <w:bCs/>
          <w:rtl/>
          <w:lang w:val="en-US"/>
        </w:rPr>
        <w:t xml:space="preserve"> </w:t>
      </w:r>
    </w:p>
    <w:p w14:paraId="3611FE23" w14:textId="60EB62D7" w:rsidR="004D7F85" w:rsidRPr="007C38EA" w:rsidRDefault="0030107C" w:rsidP="004D7F85">
      <w:pPr>
        <w:pStyle w:val="SingleTxtGA"/>
        <w:rPr>
          <w:b/>
          <w:bCs/>
          <w:spacing w:val="4"/>
          <w:rtl/>
          <w:lang w:val="en-US"/>
        </w:rPr>
      </w:pPr>
      <w:r w:rsidRPr="007C38EA">
        <w:rPr>
          <w:spacing w:val="4"/>
          <w:rtl/>
          <w:lang w:val="en-US"/>
        </w:rPr>
        <w:tab/>
      </w:r>
      <w:r w:rsidR="004D7F85" w:rsidRPr="007C38EA">
        <w:rPr>
          <w:spacing w:val="4"/>
          <w:rtl/>
          <w:lang w:val="en-US"/>
        </w:rPr>
        <w:t>(د)</w:t>
      </w:r>
      <w:r w:rsidR="004D7F85" w:rsidRPr="007C38EA">
        <w:rPr>
          <w:spacing w:val="4"/>
          <w:rtl/>
          <w:lang w:val="en-US"/>
        </w:rPr>
        <w:tab/>
      </w:r>
      <w:r w:rsidR="004D7F85" w:rsidRPr="007C38EA">
        <w:rPr>
          <w:b/>
          <w:bCs/>
          <w:spacing w:val="4"/>
          <w:rtl/>
          <w:lang w:val="en-US"/>
        </w:rPr>
        <w:t>زيادة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وعي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الأطفال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بمسائل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تغيّر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المناخ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والكوارث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الطبيعية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وزيادة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تأهّبهم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لمواجهتها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عن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طريق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إدراج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معلومات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عن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تغيّر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المناخ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والكوارث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الطبيعية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في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المناهج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الدراسية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وبرامج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تدريب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المعلمين؛</w:t>
      </w:r>
    </w:p>
    <w:p w14:paraId="6B4F527D" w14:textId="12C17D12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</w:t>
      </w:r>
      <w:r w:rsidRPr="007C38EA">
        <w:rPr>
          <w:rtl/>
          <w:lang w:val="en-US"/>
        </w:rPr>
        <w:t>ه</w:t>
      </w:r>
      <w:r w:rsidR="004D7F85" w:rsidRPr="007C38EA">
        <w:rPr>
          <w:rtl/>
          <w:lang w:val="en-US"/>
        </w:rPr>
        <w:t>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التماس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التعاون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الثنائي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والمتعدد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الأطراف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والإقليمي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والدولي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تنفيذ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هذه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التوصيات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بشأن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حقوق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الطفل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والبيئة.</w:t>
      </w:r>
    </w:p>
    <w:p w14:paraId="5D1C7414" w14:textId="4C927EF3" w:rsidR="004D7F85" w:rsidRPr="007C38EA" w:rsidRDefault="0030107C" w:rsidP="0030107C">
      <w:pPr>
        <w:pStyle w:val="H1GA"/>
        <w:rPr>
          <w:rtl/>
          <w:lang w:val="en-US"/>
        </w:rPr>
      </w:pPr>
      <w:r w:rsidRPr="007C38EA">
        <w:rPr>
          <w:rtl/>
          <w:lang w:val="en-US"/>
        </w:rPr>
        <w:lastRenderedPageBreak/>
        <w:tab/>
      </w:r>
      <w:r w:rsidR="004D7F85" w:rsidRPr="007C38EA">
        <w:rPr>
          <w:rtl/>
          <w:lang w:val="en-US"/>
        </w:rPr>
        <w:t>ياء</w:t>
      </w:r>
      <w:r w:rsidRPr="007C38EA">
        <w:rPr>
          <w:rtl/>
          <w:lang w:val="en-US"/>
        </w:rPr>
        <w:t>-</w:t>
      </w:r>
      <w:r w:rsidR="004D7F85" w:rsidRPr="007C38EA">
        <w:rPr>
          <w:rtl/>
          <w:lang w:val="en-US"/>
        </w:rPr>
        <w:tab/>
        <w:t>التعليم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والأنشطة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الترفيهية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والثقافية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(المواد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28</w:t>
      </w:r>
      <w:r w:rsidRPr="007C38EA">
        <w:rPr>
          <w:rtl/>
          <w:lang w:val="en-US"/>
        </w:rPr>
        <w:t>-</w:t>
      </w:r>
      <w:r w:rsidR="004D7F85" w:rsidRPr="007C38EA">
        <w:rPr>
          <w:rtl/>
          <w:lang w:val="en-US"/>
        </w:rPr>
        <w:t>31</w:t>
      </w:r>
      <w:r w:rsidR="000E67F9" w:rsidRPr="007C38EA">
        <w:rPr>
          <w:rFonts w:hint="cs"/>
          <w:rtl/>
          <w:lang w:val="en-US"/>
        </w:rPr>
        <w:t>)</w:t>
      </w:r>
    </w:p>
    <w:p w14:paraId="279E080C" w14:textId="3AE20376" w:rsidR="004D7F85" w:rsidRPr="007C38EA" w:rsidRDefault="004D7F85" w:rsidP="0030107C">
      <w:pPr>
        <w:pStyle w:val="H23GA"/>
        <w:rPr>
          <w:rtl/>
          <w:lang w:val="en-US"/>
        </w:rPr>
      </w:pPr>
      <w:r w:rsidRPr="007C38EA">
        <w:rPr>
          <w:rtl/>
          <w:lang w:val="en-US"/>
        </w:rPr>
        <w:tab/>
      </w:r>
      <w:r w:rsidRPr="007C38EA">
        <w:rPr>
          <w:rtl/>
          <w:lang w:val="en-US"/>
        </w:rPr>
        <w:tab/>
        <w:t>التعليم،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بما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في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ذلك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التدريب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والتوجيه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المهنيان</w:t>
      </w:r>
    </w:p>
    <w:p w14:paraId="74A77399" w14:textId="7950EEF1" w:rsidR="004D7F85" w:rsidRPr="007C38EA" w:rsidRDefault="004D7F85" w:rsidP="004D7F85">
      <w:pPr>
        <w:pStyle w:val="SingleTxtGA"/>
        <w:rPr>
          <w:rtl/>
          <w:lang w:val="en-US"/>
        </w:rPr>
      </w:pPr>
      <w:r w:rsidRPr="007C38EA">
        <w:rPr>
          <w:rtl/>
          <w:lang w:val="en-US"/>
        </w:rPr>
        <w:t>39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  <w:t>يساور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اللجنة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بالغ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القلق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بشأن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التقارير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التي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تشير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إلى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ما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يلي:</w:t>
      </w:r>
    </w:p>
    <w:p w14:paraId="570A9A1C" w14:textId="2FDEC5A7" w:rsidR="004D7F85" w:rsidRPr="007C38EA" w:rsidRDefault="0030107C" w:rsidP="004D7F85">
      <w:pPr>
        <w:pStyle w:val="SingleTxtGA"/>
        <w:rPr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(أ)</w:t>
      </w:r>
      <w:r w:rsidR="004D7F85" w:rsidRPr="007C38EA">
        <w:rPr>
          <w:rtl/>
          <w:lang w:val="en-US"/>
        </w:rPr>
        <w:tab/>
        <w:t>تدخل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الحزب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الحاكم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في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العملية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التعليمية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وإنشاء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"مكاتب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الأبطال"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لتوفير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معلومات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إيجابية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عن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المشاركين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في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النزاع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المسلح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في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أوكرانيا؛</w:t>
      </w:r>
    </w:p>
    <w:p w14:paraId="4CC702CE" w14:textId="3645F578" w:rsidR="004D7F85" w:rsidRPr="007C38EA" w:rsidRDefault="0030107C" w:rsidP="004D7F85">
      <w:pPr>
        <w:pStyle w:val="SingleTxtGA"/>
        <w:rPr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(ب)</w:t>
      </w:r>
      <w:r w:rsidR="004D7F85" w:rsidRPr="007C38EA">
        <w:rPr>
          <w:rtl/>
          <w:lang w:val="en-US"/>
        </w:rPr>
        <w:tab/>
        <w:t>الدعاية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الحكومية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الواسعة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النطاق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والمنهجية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في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المدارس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بشأن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النزاع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المسلح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في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أوكرانيا،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بما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في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ذلك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استحداث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كتاب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مدرسي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جديد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للتاريخ،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ومادة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مدرسية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جديدة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بعنوان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"محادثة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بشأن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أمور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مهمة"،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ودليل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تدريبي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جديد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للمعلمين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ينقل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موقف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الحكومة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النزاع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المسلح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في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أوكرانيا؛</w:t>
      </w:r>
    </w:p>
    <w:p w14:paraId="09C3827D" w14:textId="13B2CE65" w:rsidR="004D7F85" w:rsidRPr="007C38EA" w:rsidRDefault="0030107C" w:rsidP="004D7F85">
      <w:pPr>
        <w:pStyle w:val="SingleTxtGA"/>
        <w:rPr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(ج)</w:t>
      </w:r>
      <w:r w:rsidR="004D7F85" w:rsidRPr="007C38EA">
        <w:rPr>
          <w:rtl/>
          <w:lang w:val="en-US"/>
        </w:rPr>
        <w:tab/>
        <w:t>الصعوبات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التي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يواجهها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أطفال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العمال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المهاجرين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في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إمكانية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الالتحاق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بالمدارس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بسبب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عدم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تسجيلهم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في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مكان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إقامتهم؛</w:t>
      </w:r>
    </w:p>
    <w:p w14:paraId="2C71AD3C" w14:textId="0ECA86DB" w:rsidR="004D7F85" w:rsidRPr="007C38EA" w:rsidRDefault="0030107C" w:rsidP="004D7F85">
      <w:pPr>
        <w:pStyle w:val="SingleTxtGA"/>
        <w:rPr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(د)</w:t>
      </w:r>
      <w:r w:rsidR="004D7F85" w:rsidRPr="007C38EA">
        <w:rPr>
          <w:rtl/>
          <w:lang w:val="en-US"/>
        </w:rPr>
        <w:tab/>
        <w:t>انتشار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التنمر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في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المدارس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وعدم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وجود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تدابير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وقائية.</w:t>
      </w:r>
    </w:p>
    <w:p w14:paraId="200F96A3" w14:textId="67F437ED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40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تحيط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علماً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بالغايات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4</w:t>
      </w:r>
      <w:r w:rsidR="0030107C" w:rsidRPr="007C38EA">
        <w:rPr>
          <w:b/>
          <w:bCs/>
          <w:rtl/>
          <w:lang w:val="en-US"/>
        </w:rPr>
        <w:t>-</w:t>
      </w:r>
      <w:r w:rsidRPr="007C38EA">
        <w:rPr>
          <w:b/>
          <w:bCs/>
          <w:rtl/>
          <w:lang w:val="en-US"/>
        </w:rPr>
        <w:t>1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و4</w:t>
      </w:r>
      <w:r w:rsidR="0030107C" w:rsidRPr="007C38EA">
        <w:rPr>
          <w:b/>
          <w:bCs/>
          <w:rtl/>
          <w:lang w:val="en-US"/>
        </w:rPr>
        <w:t>-</w:t>
      </w:r>
      <w:r w:rsidRPr="007C38EA">
        <w:rPr>
          <w:b/>
          <w:bCs/>
          <w:rtl/>
          <w:lang w:val="en-US"/>
        </w:rPr>
        <w:t>5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و4</w:t>
      </w:r>
      <w:r w:rsidR="0030107C" w:rsidRPr="007C38EA">
        <w:rPr>
          <w:b/>
          <w:bCs/>
          <w:rtl/>
          <w:lang w:val="en-US"/>
        </w:rPr>
        <w:t>-</w:t>
      </w:r>
      <w:r w:rsidRPr="007C38EA">
        <w:rPr>
          <w:b/>
          <w:bCs/>
          <w:rtl/>
          <w:lang w:val="en-US"/>
        </w:rPr>
        <w:t>أ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أهداف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التنمية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المستدامة،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وتوصي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بالقيام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يلي:</w:t>
      </w:r>
    </w:p>
    <w:p w14:paraId="1112BBC4" w14:textId="19EFB825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(أ)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وضع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لتسييس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المدارس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وعسكرتها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يهدف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التعليم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إعداد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الطفل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لحياة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مسؤولة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مجتمع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بروح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التفاهم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والسلام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والتسامح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والمساواة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الجنسين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والصداقة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جميع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الشعوب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والجماعات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الإثنية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والقومية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والدينية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والمنحدرين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الشعوب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الأصلية،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يتماشى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المادة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29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الاتفاقية؛</w:t>
      </w:r>
    </w:p>
    <w:p w14:paraId="16BA0BCC" w14:textId="5192ABD1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(ب)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منع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محاولة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لإعادة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كتابة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المناهج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والكتب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المدرسية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لتعكس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البرنامج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السياسي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والعسكري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للحكومة؛</w:t>
      </w:r>
    </w:p>
    <w:p w14:paraId="7A63506C" w14:textId="101F5B48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(ج)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حصول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جميع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الأقليات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العمال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المهاجرين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غير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النظاميين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ملتمسي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اللجوء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إقليم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الدولة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الطرف،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التعليم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المجاني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والإلزامي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حتى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سن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18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عاماً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دون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تمييز؛</w:t>
      </w:r>
    </w:p>
    <w:p w14:paraId="4F112BBB" w14:textId="3D591085" w:rsidR="004D7F85" w:rsidRPr="007C38EA" w:rsidRDefault="0030107C" w:rsidP="004D7F85">
      <w:pPr>
        <w:pStyle w:val="SingleTxtGA"/>
        <w:rPr>
          <w:rFonts w:ascii="Times New Roman Bold" w:hAnsi="Times New Roman Bold"/>
          <w:b/>
          <w:bCs/>
          <w:spacing w:val="-2"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(د)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إلغاء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القاعدة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تشترط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تسجيل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العمال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المهاجرين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أجل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الالتحاق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بالمدارس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وضمان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السماح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لهؤلاء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الأطفال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بالالتحاق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بالمدارس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طوال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مدة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إقامتهم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في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إقليم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الدولة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b/>
          <w:bCs/>
          <w:spacing w:val="-2"/>
          <w:rtl/>
          <w:lang w:val="en-US"/>
        </w:rPr>
        <w:t>الطرف؛</w:t>
      </w:r>
      <w:r w:rsidRPr="007C38EA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</w:p>
    <w:p w14:paraId="60C77F5F" w14:textId="380A9D38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</w:t>
      </w:r>
      <w:r w:rsidRPr="007C38EA">
        <w:rPr>
          <w:rtl/>
          <w:lang w:val="en-US"/>
        </w:rPr>
        <w:t>ه</w:t>
      </w:r>
      <w:r w:rsidR="004D7F85" w:rsidRPr="007C38EA">
        <w:rPr>
          <w:rtl/>
          <w:lang w:val="en-US"/>
        </w:rPr>
        <w:t>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اعتماد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تدابير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فعالة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وجه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السرعة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لمنع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التنمر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المدارس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وإنهائه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خلال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تثقيف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وموظفي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المدارس.</w:t>
      </w:r>
    </w:p>
    <w:p w14:paraId="606E4291" w14:textId="67A98C9C" w:rsidR="004D7F85" w:rsidRPr="007C38EA" w:rsidRDefault="0030107C" w:rsidP="0030107C">
      <w:pPr>
        <w:pStyle w:val="H1GA"/>
        <w:rPr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كاف</w:t>
      </w:r>
      <w:r w:rsidRPr="007C38EA">
        <w:rPr>
          <w:rtl/>
          <w:lang w:val="en-US"/>
        </w:rPr>
        <w:t>-</w:t>
      </w:r>
      <w:r w:rsidR="004D7F85" w:rsidRPr="007C38EA">
        <w:rPr>
          <w:rtl/>
          <w:lang w:val="en-US"/>
        </w:rPr>
        <w:tab/>
      </w:r>
      <w:r w:rsidR="004D7F85" w:rsidRPr="007C38EA">
        <w:rPr>
          <w:rFonts w:ascii="Times New Roman Bold" w:hAnsi="Times New Roman Bold"/>
          <w:spacing w:val="-2"/>
          <w:rtl/>
          <w:lang w:val="en-US"/>
        </w:rPr>
        <w:t>تدابير</w:t>
      </w:r>
      <w:r w:rsidRPr="007C38EA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spacing w:val="-2"/>
          <w:rtl/>
          <w:lang w:val="en-US"/>
        </w:rPr>
        <w:t>الحماية</w:t>
      </w:r>
      <w:r w:rsidRPr="007C38EA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spacing w:val="-2"/>
          <w:rtl/>
          <w:lang w:val="en-US"/>
        </w:rPr>
        <w:t>الخاصة</w:t>
      </w:r>
      <w:r w:rsidRPr="007C38EA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spacing w:val="-2"/>
          <w:rtl/>
          <w:lang w:val="en-US"/>
        </w:rPr>
        <w:t>(المواد</w:t>
      </w:r>
      <w:r w:rsidRPr="007C38EA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spacing w:val="-2"/>
          <w:rtl/>
          <w:lang w:val="en-US"/>
        </w:rPr>
        <w:t>22</w:t>
      </w:r>
      <w:r w:rsidRPr="007C38EA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spacing w:val="-2"/>
          <w:rtl/>
          <w:lang w:val="en-US"/>
        </w:rPr>
        <w:t>و30</w:t>
      </w:r>
      <w:r w:rsidRPr="007C38EA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spacing w:val="-2"/>
          <w:rtl/>
          <w:lang w:val="en-US"/>
        </w:rPr>
        <w:t>و32</w:t>
      </w:r>
      <w:r w:rsidRPr="007C38EA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spacing w:val="-2"/>
          <w:rtl/>
          <w:lang w:val="en-US"/>
        </w:rPr>
        <w:t>و33</w:t>
      </w:r>
      <w:r w:rsidRPr="007C38EA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spacing w:val="-2"/>
          <w:rtl/>
          <w:lang w:val="en-US"/>
        </w:rPr>
        <w:t>و35</w:t>
      </w:r>
      <w:r w:rsidRPr="007C38EA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spacing w:val="-2"/>
          <w:rtl/>
          <w:lang w:val="en-US"/>
        </w:rPr>
        <w:t>و36</w:t>
      </w:r>
      <w:r w:rsidRPr="007C38EA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spacing w:val="-2"/>
          <w:rtl/>
          <w:lang w:val="en-US"/>
        </w:rPr>
        <w:t>و37(ب)</w:t>
      </w:r>
      <w:r w:rsidRPr="007C38EA">
        <w:rPr>
          <w:rFonts w:ascii="Times New Roman Bold" w:hAnsi="Times New Roman Bold"/>
          <w:spacing w:val="-2"/>
          <w:rtl/>
          <w:lang w:val="en-US"/>
        </w:rPr>
        <w:t>-</w:t>
      </w:r>
      <w:r w:rsidR="004D7F85" w:rsidRPr="007C38EA">
        <w:rPr>
          <w:rFonts w:ascii="Times New Roman Bold" w:hAnsi="Times New Roman Bold"/>
          <w:spacing w:val="-2"/>
          <w:rtl/>
          <w:lang w:val="en-US"/>
        </w:rPr>
        <w:t>(د)</w:t>
      </w:r>
      <w:r w:rsidRPr="007C38EA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="004D7F85" w:rsidRPr="007C38EA">
        <w:rPr>
          <w:rFonts w:ascii="Times New Roman Bold" w:hAnsi="Times New Roman Bold"/>
          <w:spacing w:val="-2"/>
          <w:rtl/>
          <w:lang w:val="en-US"/>
        </w:rPr>
        <w:t>و38</w:t>
      </w:r>
      <w:r w:rsidRPr="007C38EA">
        <w:rPr>
          <w:rFonts w:ascii="Times New Roman Bold" w:hAnsi="Times New Roman Bold"/>
          <w:spacing w:val="-2"/>
          <w:rtl/>
          <w:lang w:val="en-US"/>
        </w:rPr>
        <w:t>-</w:t>
      </w:r>
      <w:r w:rsidR="004D7F85" w:rsidRPr="007C38EA">
        <w:rPr>
          <w:rFonts w:ascii="Times New Roman Bold" w:hAnsi="Times New Roman Bold"/>
          <w:spacing w:val="-2"/>
          <w:rtl/>
          <w:lang w:val="en-US"/>
        </w:rPr>
        <w:t>40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الاتفاقية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والبروتوكول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الاختياري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بشأن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اشتراك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الأطفال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في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المنازعات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المسلحة)</w:t>
      </w:r>
    </w:p>
    <w:p w14:paraId="00FC9377" w14:textId="5695BBE0" w:rsidR="004D7F85" w:rsidRPr="007C38EA" w:rsidRDefault="004D7F85" w:rsidP="0030107C">
      <w:pPr>
        <w:pStyle w:val="H23GA"/>
        <w:rPr>
          <w:rtl/>
          <w:lang w:val="en-US"/>
        </w:rPr>
      </w:pPr>
      <w:r w:rsidRPr="007C38EA">
        <w:rPr>
          <w:rtl/>
          <w:lang w:val="en-US"/>
        </w:rPr>
        <w:tab/>
      </w:r>
      <w:r w:rsidRPr="007C38EA">
        <w:rPr>
          <w:rtl/>
          <w:lang w:val="en-US"/>
        </w:rPr>
        <w:tab/>
        <w:t>الأطفال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ملتمسو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اللجوء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واللاجئون</w:t>
      </w:r>
      <w:r w:rsidR="0030107C" w:rsidRPr="007C38EA">
        <w:rPr>
          <w:rtl/>
          <w:lang w:val="en-US"/>
        </w:rPr>
        <w:t xml:space="preserve"> </w:t>
      </w:r>
    </w:p>
    <w:p w14:paraId="74B1E716" w14:textId="01DA5046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41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توصي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بالقيام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يلي:</w:t>
      </w:r>
    </w:p>
    <w:p w14:paraId="67FB334C" w14:textId="53C20DE8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(أ)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التعجيل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باعتماد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القانون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الجديد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المتعلق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بمنح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اللجوء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إقليم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الاتحاد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الروسي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الوصول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إجراءات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لجوء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عادلة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وفعالة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وتوثيق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غير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المصحوبين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lastRenderedPageBreak/>
        <w:t>والمنفصلين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ذويهم،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وإيلاء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الاعتبار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الأول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لمصالح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الطفل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الفضلى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جميع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القرارات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المتعلقة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بإجراءات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اللجوء؛</w:t>
      </w:r>
    </w:p>
    <w:p w14:paraId="2AEBDD2D" w14:textId="007AD54E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(ب)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التقيد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بالمبدأ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الدولي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المتمثل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عدم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الإعادة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القسرية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واحترامه،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وبالتالي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عدم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تأثر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ملتمسي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اللجوء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واللاجئين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بأوامر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إعادة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والديهم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بلدان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تكون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حريتهم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</w:t>
      </w:r>
      <w:r w:rsidR="00975A5B" w:rsidRPr="007C38EA">
        <w:rPr>
          <w:rFonts w:hint="cs"/>
          <w:b/>
          <w:bCs/>
          <w:rtl/>
          <w:lang w:val="en-US"/>
        </w:rPr>
        <w:t> </w:t>
      </w:r>
      <w:r w:rsidR="004D7F85" w:rsidRPr="007C38EA">
        <w:rPr>
          <w:b/>
          <w:bCs/>
          <w:rtl/>
          <w:lang w:val="en-US"/>
        </w:rPr>
        <w:t>حياتهم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مهددة؛</w:t>
      </w:r>
      <w:r w:rsidRPr="007C38EA">
        <w:rPr>
          <w:b/>
          <w:bCs/>
          <w:rtl/>
          <w:lang w:val="en-US"/>
        </w:rPr>
        <w:t xml:space="preserve"> </w:t>
      </w:r>
    </w:p>
    <w:p w14:paraId="3590D6C6" w14:textId="6AC2CF84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(ج)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توافُق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اللوائح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التنفيذية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للقانون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الاتحادي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للاجئين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رقم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4528</w:t>
      </w:r>
      <w:r w:rsidRPr="007C38EA">
        <w:rPr>
          <w:b/>
          <w:bCs/>
          <w:rtl/>
          <w:lang w:val="en-US"/>
        </w:rPr>
        <w:t>-</w:t>
      </w:r>
      <w:r w:rsidR="004D7F85" w:rsidRPr="007C38EA">
        <w:rPr>
          <w:b/>
          <w:bCs/>
          <w:rtl/>
          <w:lang w:val="en-US"/>
        </w:rPr>
        <w:t>1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المؤرخ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19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شباط/فبراير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1993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المواد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9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و22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و37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الاتفاقية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وتعليق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اللجنة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العام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رقم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6(200</w:t>
      </w:r>
      <w:r w:rsidR="00D7246D" w:rsidRPr="007C38EA">
        <w:rPr>
          <w:b/>
          <w:bCs/>
          <w:rtl/>
          <w:lang w:val="en-US"/>
        </w:rPr>
        <w:t xml:space="preserve">5) </w:t>
      </w:r>
      <w:r w:rsidR="004D7F85" w:rsidRPr="007C38EA">
        <w:rPr>
          <w:b/>
          <w:bCs/>
          <w:rtl/>
          <w:lang w:val="en-US"/>
        </w:rPr>
        <w:t>بوسائل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احتجاز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ملتمسي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اللجوء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وأسرهم.</w:t>
      </w:r>
    </w:p>
    <w:p w14:paraId="108C3217" w14:textId="4B4838AD" w:rsidR="004D7F85" w:rsidRPr="007C38EA" w:rsidRDefault="004D7F85" w:rsidP="0030107C">
      <w:pPr>
        <w:pStyle w:val="H23GA"/>
        <w:rPr>
          <w:rtl/>
          <w:lang w:val="en-US"/>
        </w:rPr>
      </w:pPr>
      <w:r w:rsidRPr="007C38EA">
        <w:rPr>
          <w:rtl/>
          <w:lang w:val="en-US"/>
        </w:rPr>
        <w:tab/>
      </w:r>
      <w:r w:rsidRPr="007C38EA">
        <w:rPr>
          <w:rtl/>
          <w:lang w:val="en-US"/>
        </w:rPr>
        <w:tab/>
        <w:t>أطفال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الشعوب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الأصلية</w:t>
      </w:r>
    </w:p>
    <w:p w14:paraId="6D6A4CC2" w14:textId="29DDBAD4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42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تشير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تعليقها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العام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رقم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11(200</w:t>
      </w:r>
      <w:r w:rsidR="00D7246D" w:rsidRPr="007C38EA">
        <w:rPr>
          <w:b/>
          <w:bCs/>
          <w:rtl/>
          <w:lang w:val="en-US"/>
        </w:rPr>
        <w:t xml:space="preserve">9) </w:t>
      </w:r>
      <w:r w:rsidRPr="007C38EA">
        <w:rPr>
          <w:b/>
          <w:bCs/>
          <w:rtl/>
          <w:lang w:val="en-US"/>
        </w:rPr>
        <w:t>بشأن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أطفال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الشعوب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الأصلية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وحقوقهم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بموجب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الاتفاقية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وإلى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ملاحظاتها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الختامية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السابقة،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وتحث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القيام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يلي:</w:t>
      </w:r>
    </w:p>
    <w:p w14:paraId="220F955B" w14:textId="6880C4DE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(أ)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الحفاظ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الهوية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الثقافية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واللغوية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الشعوب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الأصلية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وتراثهم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إمكانية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التحاقهم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بالمدارس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والحصول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التعليم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الأساسي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بلغتهم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الأصلية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قدر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الإمكان؛</w:t>
      </w:r>
    </w:p>
    <w:p w14:paraId="4AE186AB" w14:textId="4B486AB1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(ب)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تحسين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مرافق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وخدمات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الرعاية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الصحية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القرى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النائية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الشعوب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الأصلية؛</w:t>
      </w:r>
      <w:r w:rsidRPr="007C38EA">
        <w:rPr>
          <w:b/>
          <w:bCs/>
          <w:rtl/>
          <w:lang w:val="en-US"/>
        </w:rPr>
        <w:t xml:space="preserve"> </w:t>
      </w:r>
    </w:p>
    <w:p w14:paraId="48F83A51" w14:textId="57404D1D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(ج)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تسهيل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الطريقة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التقليدية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للحياة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والنظام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الغذائي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والأنشطة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الاقتصادية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التقليدية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لجماعات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الشعوب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الأصلية،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مثل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الوصول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الأحياء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البرية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وصيد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الأسماك.</w:t>
      </w:r>
    </w:p>
    <w:p w14:paraId="75E21A5A" w14:textId="6B74EF89" w:rsidR="004D7F85" w:rsidRPr="007C38EA" w:rsidRDefault="004D7F85" w:rsidP="0030107C">
      <w:pPr>
        <w:pStyle w:val="H23GA"/>
        <w:rPr>
          <w:rtl/>
          <w:lang w:val="en-US"/>
        </w:rPr>
      </w:pPr>
      <w:r w:rsidRPr="007C38EA">
        <w:rPr>
          <w:rtl/>
          <w:lang w:val="en-US"/>
        </w:rPr>
        <w:tab/>
      </w:r>
      <w:r w:rsidRPr="007C38EA">
        <w:rPr>
          <w:rtl/>
          <w:lang w:val="en-US"/>
        </w:rPr>
        <w:tab/>
        <w:t>الاتجار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بالأطفال</w:t>
      </w:r>
    </w:p>
    <w:p w14:paraId="7E19E23B" w14:textId="15E37D23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43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بينما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تحيط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علماً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بالتقارير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تفيد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بالتدهور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الكبير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حالة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الاتجار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بالأشخاص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البلد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وعدم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اتخاذ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تدابير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لمعالجة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هذه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الحالة،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فإنها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تذكّر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بملاحظاتها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الختامية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السابقة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وتوصي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بالقيام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يلي:</w:t>
      </w:r>
      <w:r w:rsidR="0030107C" w:rsidRPr="007C38EA">
        <w:rPr>
          <w:b/>
          <w:bCs/>
          <w:rtl/>
          <w:lang w:val="en-US"/>
        </w:rPr>
        <w:t xml:space="preserve"> </w:t>
      </w:r>
    </w:p>
    <w:p w14:paraId="4208F53C" w14:textId="36335EF3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(أ)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سن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تشريعات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محلية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محددة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ووضع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سياسة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شاملة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وخطة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عمل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بشأن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الاتجار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بالأشخاص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معاقبة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الجناة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وحماية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الضحايا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ومساعدتهم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النحو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الكافي؛</w:t>
      </w:r>
      <w:r w:rsidRPr="007C38EA">
        <w:rPr>
          <w:b/>
          <w:bCs/>
          <w:rtl/>
          <w:lang w:val="en-US"/>
        </w:rPr>
        <w:t xml:space="preserve"> </w:t>
      </w:r>
    </w:p>
    <w:p w14:paraId="6CB4C5C0" w14:textId="67CC2D4D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(ب)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إنشاء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آليات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للتعرف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المبكر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ضحايا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الاتجار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بالأشخاص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وإحالتهم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الخدمات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المناسبة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وتوفير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تدريب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منتظم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بشأن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هذه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الآليات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للشرطة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وموظفي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الهجرة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وغيرهم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الموظفين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المكلفين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بإنفاذ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القانون؛</w:t>
      </w:r>
    </w:p>
    <w:p w14:paraId="6E135779" w14:textId="2F0BAFDA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(ج)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زيادة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جهودها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الرامية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التعاون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الدولي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والإقليمي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والثنائي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بلدان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المنشأ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والعبور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والمقصد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خلال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تبادل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المعلومات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أجل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الاتجار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بالأشخاص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ومواءمة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الإجراءات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القانونية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الرامية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مقاضاة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المتَّجرين؛</w:t>
      </w:r>
      <w:r w:rsidRPr="007C38EA">
        <w:rPr>
          <w:b/>
          <w:bCs/>
          <w:rtl/>
          <w:lang w:val="en-US"/>
        </w:rPr>
        <w:t xml:space="preserve"> </w:t>
      </w:r>
    </w:p>
    <w:p w14:paraId="770FBF8E" w14:textId="6D7C5D8A" w:rsidR="004D7F85" w:rsidRPr="007C38EA" w:rsidRDefault="0030107C" w:rsidP="004D7F85">
      <w:pPr>
        <w:pStyle w:val="SingleTxtGA"/>
        <w:rPr>
          <w:b/>
          <w:bCs/>
          <w:spacing w:val="4"/>
          <w:rtl/>
          <w:lang w:val="en-US"/>
        </w:rPr>
      </w:pPr>
      <w:r w:rsidRPr="007C38EA">
        <w:rPr>
          <w:spacing w:val="4"/>
          <w:rtl/>
          <w:lang w:val="en-US"/>
        </w:rPr>
        <w:tab/>
      </w:r>
      <w:r w:rsidR="004D7F85" w:rsidRPr="007C38EA">
        <w:rPr>
          <w:spacing w:val="4"/>
          <w:rtl/>
          <w:lang w:val="en-US"/>
        </w:rPr>
        <w:t>(د)</w:t>
      </w:r>
      <w:r w:rsidR="004D7F85" w:rsidRPr="007C38EA">
        <w:rPr>
          <w:spacing w:val="4"/>
          <w:rtl/>
          <w:lang w:val="en-US"/>
        </w:rPr>
        <w:tab/>
      </w:r>
      <w:r w:rsidR="004D7F85" w:rsidRPr="007C38EA">
        <w:rPr>
          <w:b/>
          <w:bCs/>
          <w:spacing w:val="4"/>
          <w:rtl/>
          <w:lang w:val="en-US"/>
        </w:rPr>
        <w:t>إجراء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دراسات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عن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الاتجار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بالأشخاص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ومعالجة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أسبابه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الجذرية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من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أجل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التخلص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من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مواطن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ضعف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الأطفال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أمام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المتَّجرين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وبذل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جهود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من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أجل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تعافي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الأطفال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الضحايا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وإدماجهم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اجتماعياً.</w:t>
      </w:r>
      <w:r w:rsidRPr="007C38EA">
        <w:rPr>
          <w:b/>
          <w:bCs/>
          <w:spacing w:val="4"/>
          <w:rtl/>
          <w:lang w:val="en-US"/>
        </w:rPr>
        <w:t xml:space="preserve"> </w:t>
      </w:r>
    </w:p>
    <w:p w14:paraId="32349B81" w14:textId="179DE300" w:rsidR="004D7F85" w:rsidRPr="007C38EA" w:rsidRDefault="004D7F85" w:rsidP="0030107C">
      <w:pPr>
        <w:pStyle w:val="H23GA"/>
        <w:rPr>
          <w:rtl/>
          <w:lang w:val="en-US"/>
        </w:rPr>
      </w:pPr>
      <w:r w:rsidRPr="007C38EA">
        <w:rPr>
          <w:rtl/>
          <w:lang w:val="en-US"/>
        </w:rPr>
        <w:lastRenderedPageBreak/>
        <w:tab/>
      </w:r>
      <w:r w:rsidRPr="007C38EA">
        <w:rPr>
          <w:rtl/>
          <w:lang w:val="en-US"/>
        </w:rPr>
        <w:tab/>
        <w:t>إقامة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العدل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في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نظام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قضاء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الأطفال</w:t>
      </w:r>
      <w:r w:rsidR="0030107C" w:rsidRPr="007C38EA">
        <w:rPr>
          <w:rtl/>
          <w:lang w:val="en-US"/>
        </w:rPr>
        <w:t xml:space="preserve"> </w:t>
      </w:r>
    </w:p>
    <w:p w14:paraId="273E7384" w14:textId="03520725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44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تلاحظ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قانون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الإجراءات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الجنائية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يتضمن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باباً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خاصاً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مكرساً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لخصوصيات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الإجراءات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الجنائية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المتعلقة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بالأطفال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المتهمين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بارتكاب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جرائم،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ويوفر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ضمانات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إضافية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تقل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أعمارهم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18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عاماً.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وإذ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تشير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تعليقها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العام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رقم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24(201</w:t>
      </w:r>
      <w:r w:rsidR="00D7246D" w:rsidRPr="007C38EA">
        <w:rPr>
          <w:b/>
          <w:bCs/>
          <w:rtl/>
          <w:lang w:val="en-US"/>
        </w:rPr>
        <w:t xml:space="preserve">9) </w:t>
      </w:r>
      <w:r w:rsidRPr="007C38EA">
        <w:rPr>
          <w:b/>
          <w:bCs/>
          <w:rtl/>
          <w:lang w:val="en-US"/>
        </w:rPr>
        <w:t>بشأن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حقوق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الطفل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نظام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قضاء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الأطفال،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فإنها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تحثّ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مواءمة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نظام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قضاء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الأطفال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مواءمةً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تامةً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الاتفاقية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وغيرها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المعايير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ذات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الصلة.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وتحث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وجه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الخصوص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القيام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يلي:</w:t>
      </w:r>
    </w:p>
    <w:p w14:paraId="21E245A7" w14:textId="09152151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(أ)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تعزيز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التدابير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غير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القضائية،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مثل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التحويل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والوساطة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والدعم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النفسي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الاجتماعي،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يتعلق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الذين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يُدَّعى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أنهم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انتهكوا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القانون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الجنائي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تُوجَّه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إليهم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تلك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التهمة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يثبُت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عليهم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ذلك،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واللجوء،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حيثما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أمكن،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عقوبات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غير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احتجازية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للأطفال،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مثل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الوضع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تحت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المراقبة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الخدمة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المجتمعية؛</w:t>
      </w:r>
    </w:p>
    <w:p w14:paraId="0096E213" w14:textId="7C4ADCB2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(ب)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التعجيل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باعتماد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مشروع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القانون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رقم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381316</w:t>
      </w:r>
      <w:r w:rsidRPr="007C38EA">
        <w:rPr>
          <w:b/>
          <w:bCs/>
          <w:rtl/>
          <w:lang w:val="en-US"/>
        </w:rPr>
        <w:t>-</w:t>
      </w:r>
      <w:r w:rsidR="004D7F85" w:rsidRPr="007C38EA">
        <w:rPr>
          <w:b/>
          <w:bCs/>
          <w:rtl/>
          <w:lang w:val="en-US"/>
        </w:rPr>
        <w:t>8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الرامي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تقييد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استخدام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الاحتجاز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السابق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للمحاكمة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المشتبه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ارتكابهم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جرائم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المتهمين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بارتكابها؛</w:t>
      </w:r>
    </w:p>
    <w:p w14:paraId="376BB48A" w14:textId="31A79454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(ج)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تخفيض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المدة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القصوى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للاحتجاز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السابق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للمحاكمة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عدم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اللجوء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الاحتجاز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بوصفه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ملاذاً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أخيراً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ولأقصر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مدة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ممكنة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وإعادة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النظر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بانتظام؛</w:t>
      </w:r>
      <w:r w:rsidRPr="007C38EA">
        <w:rPr>
          <w:b/>
          <w:bCs/>
          <w:rtl/>
          <w:lang w:val="en-US"/>
        </w:rPr>
        <w:t xml:space="preserve"> </w:t>
      </w:r>
    </w:p>
    <w:p w14:paraId="39F9F078" w14:textId="13EE1E9C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(د)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عدم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احتجاز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البالغين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امتثال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ظروف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الاحتجاز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للمعايير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الدولية،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يتعلق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بأمور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الحصول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التعليم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والخدمات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الصحية،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الوصول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آليات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الرقابة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المستقلة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وآليات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ميسّرة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لتقديم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الشكاوى،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وذلك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الحالات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القليلة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يُبرَّر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سلب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الحرية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بوصفه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ملاذاً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أخيراً؛</w:t>
      </w:r>
    </w:p>
    <w:p w14:paraId="448B04D5" w14:textId="08557AE7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</w:t>
      </w:r>
      <w:r w:rsidRPr="007C38EA">
        <w:rPr>
          <w:rtl/>
          <w:lang w:val="en-US"/>
        </w:rPr>
        <w:t>ه</w:t>
      </w:r>
      <w:r w:rsidR="004D7F85" w:rsidRPr="007C38EA">
        <w:rPr>
          <w:rtl/>
          <w:lang w:val="en-US"/>
        </w:rPr>
        <w:t>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وضع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لاستخدام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زنزانات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العقاب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والحبس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الانفرادي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الذين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سُلبوا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حريتهم.</w:t>
      </w:r>
    </w:p>
    <w:p w14:paraId="24454608" w14:textId="5EBCA87D" w:rsidR="004D7F85" w:rsidRPr="007C38EA" w:rsidRDefault="004D7F85" w:rsidP="0030107C">
      <w:pPr>
        <w:pStyle w:val="H23GA"/>
        <w:rPr>
          <w:rFonts w:ascii="Times New Roman Bold" w:hAnsi="Times New Roman Bold"/>
          <w:spacing w:val="-2"/>
          <w:rtl/>
          <w:lang w:val="en-US"/>
        </w:rPr>
      </w:pPr>
      <w:r w:rsidRPr="007C38EA">
        <w:rPr>
          <w:rFonts w:ascii="Times New Roman Bold" w:hAnsi="Times New Roman Bold"/>
          <w:spacing w:val="-2"/>
          <w:rtl/>
          <w:lang w:val="en-US"/>
        </w:rPr>
        <w:tab/>
      </w:r>
      <w:r w:rsidRPr="007C38EA">
        <w:rPr>
          <w:rFonts w:ascii="Times New Roman Bold" w:hAnsi="Times New Roman Bold"/>
          <w:spacing w:val="-2"/>
          <w:rtl/>
          <w:lang w:val="en-US"/>
        </w:rPr>
        <w:tab/>
        <w:t>انتهاكات</w:t>
      </w:r>
      <w:r w:rsidR="0030107C" w:rsidRPr="007C38EA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spacing w:val="-2"/>
          <w:rtl/>
          <w:lang w:val="en-US"/>
        </w:rPr>
        <w:t>حقوق</w:t>
      </w:r>
      <w:r w:rsidR="0030107C" w:rsidRPr="007C38EA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spacing w:val="-2"/>
          <w:rtl/>
          <w:lang w:val="en-US"/>
        </w:rPr>
        <w:t>الطفل</w:t>
      </w:r>
      <w:r w:rsidR="0030107C" w:rsidRPr="007C38EA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spacing w:val="-2"/>
          <w:rtl/>
          <w:lang w:val="en-US"/>
        </w:rPr>
        <w:t>بموجب</w:t>
      </w:r>
      <w:r w:rsidR="0030107C" w:rsidRPr="007C38EA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spacing w:val="-2"/>
          <w:rtl/>
          <w:lang w:val="en-US"/>
        </w:rPr>
        <w:t>الاتفاقية</w:t>
      </w:r>
      <w:r w:rsidR="0030107C" w:rsidRPr="007C38EA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spacing w:val="-2"/>
          <w:rtl/>
          <w:lang w:val="en-US"/>
        </w:rPr>
        <w:t>في</w:t>
      </w:r>
      <w:r w:rsidR="0030107C" w:rsidRPr="007C38EA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spacing w:val="-2"/>
          <w:rtl/>
          <w:lang w:val="en-US"/>
        </w:rPr>
        <w:t>أوكرانيا،</w:t>
      </w:r>
      <w:r w:rsidR="0030107C" w:rsidRPr="007C38EA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spacing w:val="-2"/>
          <w:rtl/>
          <w:lang w:val="en-US"/>
        </w:rPr>
        <w:t>بما</w:t>
      </w:r>
      <w:r w:rsidR="0030107C" w:rsidRPr="007C38EA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spacing w:val="-2"/>
          <w:rtl/>
          <w:lang w:val="en-US"/>
        </w:rPr>
        <w:t>في</w:t>
      </w:r>
      <w:r w:rsidR="0030107C" w:rsidRPr="007C38EA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spacing w:val="-2"/>
          <w:rtl/>
          <w:lang w:val="en-US"/>
        </w:rPr>
        <w:t>ذلك</w:t>
      </w:r>
      <w:r w:rsidR="0030107C" w:rsidRPr="007C38EA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spacing w:val="-2"/>
          <w:rtl/>
          <w:lang w:val="en-US"/>
        </w:rPr>
        <w:t>في</w:t>
      </w:r>
      <w:r w:rsidR="0030107C" w:rsidRPr="007C38EA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spacing w:val="-2"/>
          <w:rtl/>
          <w:lang w:val="en-US"/>
        </w:rPr>
        <w:t>الأراضي</w:t>
      </w:r>
      <w:r w:rsidR="0030107C" w:rsidRPr="007C38EA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spacing w:val="-2"/>
          <w:rtl/>
          <w:lang w:val="en-US"/>
        </w:rPr>
        <w:t>التي</w:t>
      </w:r>
      <w:r w:rsidR="0030107C" w:rsidRPr="007C38EA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spacing w:val="-2"/>
          <w:rtl/>
          <w:lang w:val="en-US"/>
        </w:rPr>
        <w:t>احتلها</w:t>
      </w:r>
      <w:r w:rsidR="0030107C" w:rsidRPr="007C38EA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spacing w:val="-2"/>
          <w:rtl/>
          <w:lang w:val="en-US"/>
        </w:rPr>
        <w:t>الاتحاد</w:t>
      </w:r>
      <w:r w:rsidR="0030107C" w:rsidRPr="007C38EA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7C38EA">
        <w:rPr>
          <w:rFonts w:ascii="Times New Roman Bold" w:hAnsi="Times New Roman Bold"/>
          <w:spacing w:val="-2"/>
          <w:rtl/>
          <w:lang w:val="en-US"/>
        </w:rPr>
        <w:t>الروسي</w:t>
      </w:r>
    </w:p>
    <w:p w14:paraId="109C74E7" w14:textId="785DEC75" w:rsidR="004D7F85" w:rsidRPr="007C38EA" w:rsidRDefault="004D7F85" w:rsidP="004D7F85">
      <w:pPr>
        <w:pStyle w:val="SingleTxtGA"/>
        <w:rPr>
          <w:rtl/>
          <w:lang w:val="en-US"/>
        </w:rPr>
      </w:pPr>
      <w:bookmarkStart w:id="1" w:name="_Hlk153531603"/>
      <w:r w:rsidRPr="007C38EA">
        <w:rPr>
          <w:rtl/>
          <w:lang w:val="en-US"/>
        </w:rPr>
        <w:t>45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  <w:t>يساور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اللجنة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بالغ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القلق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لأن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النزاع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المسلح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الجاري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في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أوكرانيا،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الذي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بدأته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الدولة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الطرف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في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24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شباط/فبراير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2022،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قد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أسفر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عن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انتهاكات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جسيمة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للحقوق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المكفولة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بموجب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الاتفاقية.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وبوجه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خاص،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يساور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اللجنة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قلق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بالغ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إزاء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ما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يلي:</w:t>
      </w:r>
    </w:p>
    <w:p w14:paraId="5D3D8D25" w14:textId="2BE9BF81" w:rsidR="004D7F85" w:rsidRPr="007C38EA" w:rsidRDefault="0030107C" w:rsidP="004D7F85">
      <w:pPr>
        <w:pStyle w:val="SingleTxtGA"/>
        <w:rPr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(أ)</w:t>
      </w:r>
      <w:r w:rsidR="004D7F85" w:rsidRPr="007C38EA">
        <w:rPr>
          <w:rtl/>
          <w:lang w:val="en-US"/>
        </w:rPr>
        <w:tab/>
        <w:t>قتل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وإصابة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مئات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الأطفال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نتيجة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للهجمات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العشوائية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التي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تشنها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الدولة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الطرف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بأسلحة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متفجرة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ذات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آثار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واسعة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النطاق؛</w:t>
      </w:r>
    </w:p>
    <w:p w14:paraId="1D5CAC5F" w14:textId="44A7CE1C" w:rsidR="004D7F85" w:rsidRPr="007C38EA" w:rsidRDefault="0030107C" w:rsidP="004D7F85">
      <w:pPr>
        <w:pStyle w:val="SingleTxtGA"/>
        <w:rPr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(ب)</w:t>
      </w:r>
      <w:r w:rsidR="004D7F85" w:rsidRPr="007C38EA">
        <w:rPr>
          <w:rtl/>
          <w:lang w:val="en-US"/>
        </w:rPr>
        <w:tab/>
        <w:t>التقارير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الواردة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حكومة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أوكرانيا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التي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تفيد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بأن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الدولة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الطرف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قد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نقلت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قسراً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آلاف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الأطفال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أو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رحّلتهم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قسراً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أوكرانيا،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بما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في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ذلك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المناطق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التي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تمارس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فيها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الدولة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الطرف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سيطرتها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الفعلية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وإليها،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مما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يشكّل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انتهاكاً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للحقوق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المنصوص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عليها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في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الاتفاقية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وبالإشارة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إلى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المادة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38</w:t>
      </w:r>
      <w:r w:rsidRPr="007C38EA">
        <w:rPr>
          <w:rtl/>
          <w:lang w:val="en-US"/>
        </w:rPr>
        <w:t>-</w:t>
      </w:r>
      <w:r w:rsidR="004D7F85" w:rsidRPr="007C38EA">
        <w:rPr>
          <w:rtl/>
          <w:lang w:val="en-US"/>
        </w:rPr>
        <w:t>1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الاتفاقية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فيما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يتعلق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بقواعد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القانون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الدولي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الإنساني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ذات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الصلة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بالأطفال؛</w:t>
      </w:r>
    </w:p>
    <w:p w14:paraId="074D6985" w14:textId="7983BCC7" w:rsidR="004D7F85" w:rsidRPr="007C38EA" w:rsidRDefault="0030107C" w:rsidP="004D7F85">
      <w:pPr>
        <w:pStyle w:val="SingleTxtGA"/>
        <w:rPr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(ج)</w:t>
      </w:r>
      <w:r w:rsidR="004D7F85" w:rsidRPr="007C38EA">
        <w:rPr>
          <w:rtl/>
          <w:lang w:val="en-US"/>
        </w:rPr>
        <w:tab/>
        <w:t>المرسوم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الرئاسي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رقم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11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المؤرخ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4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كانون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الثاني/يناير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2024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الذي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يمنح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الجنسية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الروسية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للأطفال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المنقولين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أو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المرحّلين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قسراً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بموجب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الإجراء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المبسّط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المقدّم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الأوصياء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أو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الممثلين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المفوّضين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للأطفال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المحرومين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رعاية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الوالدين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ومن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خلال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تطبيق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المراسيم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الرئاسية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السابقة،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ومن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بينها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المراسيم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الرئاسية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رقم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330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المؤرخ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20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أيار/مايو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2022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ورقم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187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المؤرخ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29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نيسان/أبريل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2019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lastRenderedPageBreak/>
        <w:t>ورقم</w:t>
      </w:r>
      <w:r w:rsidR="00FC0759" w:rsidRPr="007C38EA">
        <w:rPr>
          <w:rFonts w:hint="cs"/>
          <w:rtl/>
          <w:lang w:val="en-US"/>
        </w:rPr>
        <w:t> </w:t>
      </w:r>
      <w:r w:rsidR="004D7F85" w:rsidRPr="007C38EA">
        <w:rPr>
          <w:rtl/>
          <w:lang w:val="en-US"/>
        </w:rPr>
        <w:t>951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المؤرخ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26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كانون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الأول/ديسمبر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2022،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فيما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يتعلق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بالأطفال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الأوكرانيين،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بمن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فيهم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الأطفال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المقيمون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في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الأراضي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الأوكرانية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التي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احتلتها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الدولة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الطرف؛</w:t>
      </w:r>
      <w:r w:rsidRPr="007C38EA">
        <w:rPr>
          <w:rtl/>
          <w:lang w:val="en-US"/>
        </w:rPr>
        <w:t xml:space="preserve"> </w:t>
      </w:r>
    </w:p>
    <w:p w14:paraId="3FD5BEDA" w14:textId="19E0E943" w:rsidR="004D7F85" w:rsidRPr="007C38EA" w:rsidRDefault="0030107C" w:rsidP="004D7F85">
      <w:pPr>
        <w:pStyle w:val="SingleTxtGA"/>
        <w:rPr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(د)</w:t>
      </w:r>
      <w:r w:rsidR="004D7F85" w:rsidRPr="007C38EA">
        <w:rPr>
          <w:rtl/>
          <w:lang w:val="en-US"/>
        </w:rPr>
        <w:tab/>
        <w:t>التقارير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التي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تفيد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بأن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الأطفال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الأوكرانيين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المقيمين،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بمن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فيهم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المقيمون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مؤقتاً،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في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إقليم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الدولة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الطرف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أو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في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أراضي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أوكرانيا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التي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تحتلها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الدولة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الطرف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مؤقتاً،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يُحرمون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جنسيتهم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الأوكرانية،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مما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يشكّل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انتهاكاً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لحقوقهم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بموجب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الاتفاقية؛</w:t>
      </w:r>
    </w:p>
    <w:p w14:paraId="06077921" w14:textId="0B977ACF" w:rsidR="004D7F85" w:rsidRPr="007C38EA" w:rsidRDefault="0030107C" w:rsidP="004D7F85">
      <w:pPr>
        <w:pStyle w:val="SingleTxtGA"/>
        <w:rPr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</w:t>
      </w:r>
      <w:r w:rsidRPr="007C38EA">
        <w:rPr>
          <w:rtl/>
          <w:lang w:val="en-US"/>
        </w:rPr>
        <w:t>ه</w:t>
      </w:r>
      <w:r w:rsidR="004D7F85" w:rsidRPr="007C38EA">
        <w:rPr>
          <w:rtl/>
          <w:lang w:val="en-US"/>
        </w:rPr>
        <w:t>)</w:t>
      </w:r>
      <w:r w:rsidR="004D7F85" w:rsidRPr="007C38EA">
        <w:rPr>
          <w:rtl/>
          <w:lang w:val="en-US"/>
        </w:rPr>
        <w:tab/>
        <w:t>التقارير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التي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تشير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إلى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العنف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الجنسي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المُرتكب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ضد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الأطفال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أثناء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احتلال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الدولة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الطرف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القرى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الأوكرانية،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والذي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ارتكبته،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في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سياق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الاحتجاز،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القوات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المسلحة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للاتحاد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الروسي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أو</w:t>
      </w:r>
      <w:r w:rsidR="00975A5B" w:rsidRPr="007C38EA">
        <w:rPr>
          <w:rFonts w:hint="cs"/>
          <w:rtl/>
          <w:lang w:val="en-US"/>
        </w:rPr>
        <w:t> </w:t>
      </w:r>
      <w:r w:rsidR="004D7F85" w:rsidRPr="007C38EA">
        <w:rPr>
          <w:rtl/>
          <w:lang w:val="en-US"/>
        </w:rPr>
        <w:t>الموظفون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المكلفون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بإنفاذ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القانون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أو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موظفو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السجون؛</w:t>
      </w:r>
    </w:p>
    <w:p w14:paraId="67BEA8D9" w14:textId="138F7282" w:rsidR="004D7F85" w:rsidRPr="007C38EA" w:rsidRDefault="0030107C" w:rsidP="004D7F85">
      <w:pPr>
        <w:pStyle w:val="SingleTxtGA"/>
        <w:rPr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(و)</w:t>
      </w:r>
      <w:r w:rsidR="004D7F85" w:rsidRPr="007C38EA">
        <w:rPr>
          <w:rtl/>
          <w:lang w:val="en-US"/>
        </w:rPr>
        <w:tab/>
        <w:t>الاحتجاز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التعسفي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للأطفال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وتعرضهم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لسوء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المعاملة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والتعذيب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على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أيدي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السلطات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الروسية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في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الأراضي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الأوكرانية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المحتلة؛</w:t>
      </w:r>
      <w:r w:rsidRPr="007C38EA">
        <w:rPr>
          <w:rtl/>
          <w:lang w:val="en-US"/>
        </w:rPr>
        <w:t xml:space="preserve"> </w:t>
      </w:r>
    </w:p>
    <w:p w14:paraId="18608013" w14:textId="663FFF7D" w:rsidR="004D7F85" w:rsidRPr="007C38EA" w:rsidRDefault="0030107C" w:rsidP="004D7F85">
      <w:pPr>
        <w:pStyle w:val="SingleTxtGA"/>
        <w:rPr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(ز)</w:t>
      </w:r>
      <w:r w:rsidR="004D7F85" w:rsidRPr="007C38EA">
        <w:rPr>
          <w:rtl/>
          <w:lang w:val="en-US"/>
        </w:rPr>
        <w:tab/>
        <w:t>الهجمات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على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المستشفيات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والمدارس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والمؤسسات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التعليمية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واحتلال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القوات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المسلحة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للاتحاد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الروسي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المدارس،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مما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يحد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فرص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حصول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ملايين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الأطفال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على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التعليم؛</w:t>
      </w:r>
    </w:p>
    <w:p w14:paraId="491E1A51" w14:textId="5C797919" w:rsidR="004D7F85" w:rsidRPr="007C38EA" w:rsidRDefault="0030107C" w:rsidP="004D7F85">
      <w:pPr>
        <w:pStyle w:val="SingleTxtGA"/>
        <w:rPr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(ح)</w:t>
      </w:r>
      <w:r w:rsidR="004D7F85" w:rsidRPr="007C38EA">
        <w:rPr>
          <w:rtl/>
          <w:lang w:val="en-US"/>
        </w:rPr>
        <w:tab/>
        <w:t>تطبيق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المناهج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الروسية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وتنفيذ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التدريب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العسكري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في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المدارس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الواقعة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في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الأراضي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الأوكرانية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التي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احتلتها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الدولة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الطرف.</w:t>
      </w:r>
    </w:p>
    <w:bookmarkEnd w:id="1"/>
    <w:p w14:paraId="22E45EDC" w14:textId="4D2711BD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46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بينما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تذكّر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التزامات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بموجب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الاتفاقية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تنطبق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فقط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إقليم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أيضاً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جميع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الأقاليم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الأخرى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تمارس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عليها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سيطرة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فعلية،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فإنها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تحث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القيام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يلي:</w:t>
      </w:r>
    </w:p>
    <w:p w14:paraId="2E17D1B3" w14:textId="2A397B0A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(أ)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حماية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جميع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الظروف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وتقديم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تعليمات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واضحة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القوات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المسلحة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وقوات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لمنع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عمليات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قتل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وإصابة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محتملة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يتماشى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مبادئ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القانون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الدولي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الإنساني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المتعلقة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بالتمييز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والتناسب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والاحتياط؛</w:t>
      </w:r>
    </w:p>
    <w:p w14:paraId="62D48735" w14:textId="5C91EAA9" w:rsidR="004D7F85" w:rsidRPr="007C38EA" w:rsidRDefault="0030107C" w:rsidP="004D7F85">
      <w:pPr>
        <w:pStyle w:val="SingleTxtGA"/>
        <w:rPr>
          <w:b/>
          <w:bCs/>
          <w:spacing w:val="2"/>
          <w:rtl/>
          <w:lang w:val="en-US"/>
        </w:rPr>
      </w:pPr>
      <w:r w:rsidRPr="007C38EA">
        <w:rPr>
          <w:spacing w:val="2"/>
          <w:rtl/>
          <w:lang w:val="en-US"/>
        </w:rPr>
        <w:tab/>
      </w:r>
      <w:r w:rsidR="004D7F85" w:rsidRPr="007C38EA">
        <w:rPr>
          <w:spacing w:val="2"/>
          <w:rtl/>
          <w:lang w:val="en-US"/>
        </w:rPr>
        <w:t>(ب)</w:t>
      </w:r>
      <w:r w:rsidR="004D7F85" w:rsidRPr="007C38EA">
        <w:rPr>
          <w:spacing w:val="2"/>
          <w:rtl/>
          <w:lang w:val="en-US"/>
        </w:rPr>
        <w:tab/>
      </w:r>
      <w:r w:rsidR="004D7F85" w:rsidRPr="007C38EA">
        <w:rPr>
          <w:b/>
          <w:bCs/>
          <w:spacing w:val="2"/>
          <w:rtl/>
          <w:lang w:val="en-US"/>
        </w:rPr>
        <w:t>إجراء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تحقيق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سريع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ومستقل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وفعال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وشفاف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في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انتهاكات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القانون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الدولي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لحقوق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الإنسان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والقانون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الدولي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الإنساني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المرتكبة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منذ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24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شباط/فبراير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2022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وقبل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ذلك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التاريخ،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والتعاون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في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هذا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الصدد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مع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لجنة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التحقيق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الدولية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المستقلة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التابعة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للأمم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المتحدة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بشأن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أوكرانيا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والمحكمة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الجنائية</w:t>
      </w:r>
      <w:r w:rsidRPr="007C38EA">
        <w:rPr>
          <w:b/>
          <w:bCs/>
          <w:spacing w:val="2"/>
          <w:rtl/>
          <w:lang w:val="en-US"/>
        </w:rPr>
        <w:t xml:space="preserve"> </w:t>
      </w:r>
      <w:r w:rsidR="004D7F85" w:rsidRPr="007C38EA">
        <w:rPr>
          <w:b/>
          <w:bCs/>
          <w:spacing w:val="2"/>
          <w:rtl/>
          <w:lang w:val="en-US"/>
        </w:rPr>
        <w:t>الدولية؛</w:t>
      </w:r>
    </w:p>
    <w:p w14:paraId="0E53EB87" w14:textId="0B40F845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(ج)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وضع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لنقل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ترحيلهم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قسراً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الأراضي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الأوكرانية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المحتلة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يشكّل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انتهاكاً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للقانون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الدولي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لحقوق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الإنسان،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وبالإشارة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المادة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38</w:t>
      </w:r>
      <w:r w:rsidRPr="007C38EA">
        <w:rPr>
          <w:b/>
          <w:bCs/>
          <w:rtl/>
          <w:lang w:val="en-US"/>
        </w:rPr>
        <w:t>-</w:t>
      </w:r>
      <w:r w:rsidR="004D7F85" w:rsidRPr="007C38EA">
        <w:rPr>
          <w:b/>
          <w:bCs/>
          <w:rtl/>
          <w:lang w:val="en-US"/>
        </w:rPr>
        <w:t>1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الاتفاقية،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يشكّل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انتهاكاً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للقانون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الدولي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الإنساني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يتصل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بالأطفال؛</w:t>
      </w:r>
    </w:p>
    <w:p w14:paraId="447F4367" w14:textId="33E5C0C5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(د)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تقديم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معلومات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العدد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الدقيق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المأخوذين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أوكرانيا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وعن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مكان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وجود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كل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طفل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حتى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يتمكن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الآباء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والأمهات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الممثلون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القانونيون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تعقبهم،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بوسائل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التعرف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هؤلاء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وتسجيل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نسبهم،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إعادة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أسرهم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ومجتمعاتهم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أقرب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وقت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ممكن؛</w:t>
      </w:r>
      <w:r w:rsidRPr="007C38EA">
        <w:rPr>
          <w:b/>
          <w:bCs/>
          <w:rtl/>
          <w:lang w:val="en-US"/>
        </w:rPr>
        <w:t xml:space="preserve"> </w:t>
      </w:r>
    </w:p>
    <w:p w14:paraId="6149AA72" w14:textId="1C5A3F3A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</w:t>
      </w:r>
      <w:r w:rsidRPr="007C38EA">
        <w:rPr>
          <w:rtl/>
          <w:lang w:val="en-US"/>
        </w:rPr>
        <w:t>ه</w:t>
      </w:r>
      <w:r w:rsidR="004D7F85" w:rsidRPr="007C38EA">
        <w:rPr>
          <w:rtl/>
          <w:lang w:val="en-US"/>
        </w:rPr>
        <w:t>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عدم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حرمان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طفل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جنسيته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الأوكرانية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يشكّل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انتهاكاً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لحقوقه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بموجب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الاتفاقية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والحفاظ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هويته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واسمه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وعلاقاته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الأسرية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وحمايتها؛</w:t>
      </w:r>
    </w:p>
    <w:p w14:paraId="621CC40F" w14:textId="6A30F9DA" w:rsidR="004D7F85" w:rsidRPr="007C38EA" w:rsidRDefault="0030107C" w:rsidP="004D7F85">
      <w:pPr>
        <w:pStyle w:val="SingleTxtGA"/>
        <w:rPr>
          <w:b/>
          <w:bCs/>
          <w:spacing w:val="4"/>
          <w:rtl/>
          <w:lang w:val="en-US"/>
        </w:rPr>
      </w:pPr>
      <w:r w:rsidRPr="007C38EA">
        <w:rPr>
          <w:spacing w:val="4"/>
          <w:rtl/>
          <w:lang w:val="en-US"/>
        </w:rPr>
        <w:tab/>
      </w:r>
      <w:r w:rsidR="004D7F85" w:rsidRPr="007C38EA">
        <w:rPr>
          <w:spacing w:val="4"/>
          <w:rtl/>
          <w:lang w:val="en-US"/>
        </w:rPr>
        <w:t>(و)</w:t>
      </w:r>
      <w:r w:rsidR="004D7F85" w:rsidRPr="007C38EA">
        <w:rPr>
          <w:spacing w:val="4"/>
          <w:rtl/>
          <w:lang w:val="en-US"/>
        </w:rPr>
        <w:tab/>
      </w:r>
      <w:r w:rsidR="004D7F85" w:rsidRPr="007C38EA">
        <w:rPr>
          <w:b/>
          <w:bCs/>
          <w:spacing w:val="4"/>
          <w:rtl/>
          <w:lang w:val="en-US"/>
        </w:rPr>
        <w:t>اتخاذ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تدابير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فورية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للتحقيق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في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جميع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التقارير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المتعلقة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بالعنف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الجنسي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وغيره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من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الجرائم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التي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ارتكبتها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القوات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المسلحة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للدولة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الطرف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والموظفون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المكلفون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بإنفاذ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القانون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وموظفو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السجون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ضد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الأطفال،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ومقاضاة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الجناة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ومعاقبتهم،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لا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سيما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القادة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وغيرهم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من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الرؤساء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lastRenderedPageBreak/>
        <w:t>ومَن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يأمرون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بارتكاب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الجرائم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أو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يطلبون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ارتكابها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أو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يحرضون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على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ارتكابها،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مع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فرض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عقوبات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تتناسب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مع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خطورة</w:t>
      </w:r>
      <w:r w:rsidRPr="007C38EA">
        <w:rPr>
          <w:b/>
          <w:bCs/>
          <w:spacing w:val="4"/>
          <w:rtl/>
          <w:lang w:val="en-US"/>
        </w:rPr>
        <w:t xml:space="preserve"> </w:t>
      </w:r>
      <w:r w:rsidR="004D7F85" w:rsidRPr="007C38EA">
        <w:rPr>
          <w:b/>
          <w:bCs/>
          <w:spacing w:val="4"/>
          <w:rtl/>
          <w:lang w:val="en-US"/>
        </w:rPr>
        <w:t>الجريمة؛</w:t>
      </w:r>
    </w:p>
    <w:p w14:paraId="049A5BD4" w14:textId="356DF8DB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(ز)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منع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الانتهاكات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والجرائم،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ذلك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سوء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معاملة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وتعذيبهم،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سيما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خلال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توجيه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تعليمات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لبس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جميع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فروع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القوات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المسلحة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وغيرها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الكيانات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المشاركة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النزاع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المسلح،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بغية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احترام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القانون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الدولي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لحقوق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الإنسان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والقانون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الدولي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الإنساني؛</w:t>
      </w:r>
    </w:p>
    <w:p w14:paraId="30C18877" w14:textId="0B5706E6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(ح)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الاعتراف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بأن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المستشفيات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والمدارس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هي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أعيان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مدنية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يجوز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تكون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أهدافاً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للهجوم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واتخاذ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تدابير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لردع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الاستخدام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العسكري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للمدارس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قبل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القوات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المسلحة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للاتحاد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الروسي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والجماعات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المسلحة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التابعة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لها؛</w:t>
      </w:r>
    </w:p>
    <w:p w14:paraId="0B9D1CC4" w14:textId="6BA13E5B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(ط)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اتخاذ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جميع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الاحتياطات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الممكنة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لتجنب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الضرر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وحماية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الأعيان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المدنية،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المدارس،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وإقرار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إعلان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المدارس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الآمنة.</w:t>
      </w:r>
      <w:r w:rsidRPr="007C38EA">
        <w:rPr>
          <w:b/>
          <w:bCs/>
          <w:rtl/>
          <w:lang w:val="en-US"/>
        </w:rPr>
        <w:t xml:space="preserve"> </w:t>
      </w:r>
    </w:p>
    <w:p w14:paraId="25655562" w14:textId="2B6795AC" w:rsidR="004D7F85" w:rsidRPr="007C38EA" w:rsidRDefault="004D7F85" w:rsidP="0030107C">
      <w:pPr>
        <w:pStyle w:val="H23GA"/>
        <w:rPr>
          <w:rtl/>
          <w:lang w:val="en-US"/>
        </w:rPr>
      </w:pPr>
      <w:bookmarkStart w:id="2" w:name="_Hlk155711433"/>
      <w:r w:rsidRPr="007C38EA">
        <w:rPr>
          <w:rtl/>
          <w:lang w:val="en-US"/>
        </w:rPr>
        <w:tab/>
      </w:r>
      <w:r w:rsidRPr="007C38EA">
        <w:rPr>
          <w:rtl/>
          <w:lang w:val="en-US"/>
        </w:rPr>
        <w:tab/>
        <w:t>انتهاكات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حقوق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الطفل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بموجب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الاتفاقية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في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جمهورية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القرم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المتمتعة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بالحكم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الذاتي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ومدينة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سيفاستوبول،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أوكرانيا،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المحتلتين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مؤقتاً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من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قِبل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الاتحاد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الروسي</w:t>
      </w:r>
    </w:p>
    <w:bookmarkEnd w:id="2"/>
    <w:p w14:paraId="3B8963B3" w14:textId="2962C523" w:rsidR="004D7F85" w:rsidRPr="007C38EA" w:rsidRDefault="004D7F85" w:rsidP="004D7F85">
      <w:pPr>
        <w:pStyle w:val="SingleTxtGA"/>
        <w:rPr>
          <w:rtl/>
          <w:lang w:val="en-US"/>
        </w:rPr>
      </w:pPr>
      <w:r w:rsidRPr="007C38EA">
        <w:rPr>
          <w:rtl/>
          <w:lang w:val="en-US"/>
        </w:rPr>
        <w:t>47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  <w:t>يساور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اللجنة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بالغ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القلق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إزاء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التقارير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التي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تفيد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بوقوع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انتهاكات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لحقوق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الطفل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في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شبه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جزيرة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القرم،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بما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في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ذلك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ما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يلي:</w:t>
      </w:r>
    </w:p>
    <w:p w14:paraId="20C28E5D" w14:textId="341E1E9C" w:rsidR="004D7F85" w:rsidRPr="007C38EA" w:rsidRDefault="0030107C" w:rsidP="004D7F85">
      <w:pPr>
        <w:pStyle w:val="SingleTxtGA"/>
        <w:rPr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(أ)</w:t>
      </w:r>
      <w:r w:rsidR="004D7F85" w:rsidRPr="007C38EA">
        <w:rPr>
          <w:rtl/>
          <w:lang w:val="en-US"/>
        </w:rPr>
        <w:tab/>
        <w:t>التوقيف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التعسفي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للأطفال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قِبل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الموظفين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المكلفين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بإنفاذ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القانون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الروس،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لأسباب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منها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مشاركتهم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في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التجمعات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السلمية؛</w:t>
      </w:r>
      <w:r w:rsidRPr="007C38EA">
        <w:rPr>
          <w:rtl/>
          <w:lang w:val="en-US"/>
        </w:rPr>
        <w:t xml:space="preserve"> </w:t>
      </w:r>
    </w:p>
    <w:p w14:paraId="62DC526F" w14:textId="5FBB8E79" w:rsidR="004D7F85" w:rsidRPr="007C38EA" w:rsidRDefault="0030107C" w:rsidP="004D7F85">
      <w:pPr>
        <w:pStyle w:val="SingleTxtGA"/>
        <w:rPr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(ب)</w:t>
      </w:r>
      <w:r w:rsidR="004D7F85" w:rsidRPr="007C38EA">
        <w:rPr>
          <w:rtl/>
          <w:lang w:val="en-US"/>
        </w:rPr>
        <w:tab/>
        <w:t>الضغط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على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المعلمين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لتأييد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موقف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إيجابي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من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الغزو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الروسي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لأوكرانيا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وغرس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هذا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الموقف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الإيجابي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بين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تلاميذ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المدارس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بشكل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نشط،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والإحجام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بوجه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عام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عن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انتقاد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السلطات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الروسية؛</w:t>
      </w:r>
    </w:p>
    <w:p w14:paraId="3953658F" w14:textId="04DEF77A" w:rsidR="004D7F85" w:rsidRPr="007C38EA" w:rsidRDefault="0030107C" w:rsidP="004D7F85">
      <w:pPr>
        <w:pStyle w:val="SingleTxtGA"/>
        <w:rPr>
          <w:spacing w:val="-2"/>
          <w:rtl/>
          <w:lang w:val="en-US"/>
        </w:rPr>
      </w:pPr>
      <w:r w:rsidRPr="007C38EA">
        <w:rPr>
          <w:spacing w:val="-2"/>
          <w:rtl/>
          <w:lang w:val="en-US"/>
        </w:rPr>
        <w:tab/>
      </w:r>
      <w:r w:rsidR="004D7F85" w:rsidRPr="007C38EA">
        <w:rPr>
          <w:spacing w:val="-2"/>
          <w:rtl/>
          <w:lang w:val="en-US"/>
        </w:rPr>
        <w:t>(ج)</w:t>
      </w:r>
      <w:r w:rsidR="004D7F85" w:rsidRPr="007C38EA">
        <w:rPr>
          <w:spacing w:val="-2"/>
          <w:rtl/>
          <w:lang w:val="en-US"/>
        </w:rPr>
        <w:tab/>
        <w:t>العقبات</w:t>
      </w:r>
      <w:r w:rsidRPr="007C38EA">
        <w:rPr>
          <w:spacing w:val="-2"/>
          <w:rtl/>
          <w:lang w:val="en-US"/>
        </w:rPr>
        <w:t xml:space="preserve"> </w:t>
      </w:r>
      <w:r w:rsidR="004D7F85" w:rsidRPr="007C38EA">
        <w:rPr>
          <w:spacing w:val="-2"/>
          <w:rtl/>
          <w:lang w:val="en-US"/>
        </w:rPr>
        <w:t>التي</w:t>
      </w:r>
      <w:r w:rsidRPr="007C38EA">
        <w:rPr>
          <w:spacing w:val="-2"/>
          <w:rtl/>
          <w:lang w:val="en-US"/>
        </w:rPr>
        <w:t xml:space="preserve"> </w:t>
      </w:r>
      <w:r w:rsidR="004D7F85" w:rsidRPr="007C38EA">
        <w:rPr>
          <w:spacing w:val="-2"/>
          <w:rtl/>
          <w:lang w:val="en-US"/>
        </w:rPr>
        <w:t>تحول</w:t>
      </w:r>
      <w:r w:rsidRPr="007C38EA">
        <w:rPr>
          <w:spacing w:val="-2"/>
          <w:rtl/>
          <w:lang w:val="en-US"/>
        </w:rPr>
        <w:t xml:space="preserve"> </w:t>
      </w:r>
      <w:r w:rsidR="004D7F85" w:rsidRPr="007C38EA">
        <w:rPr>
          <w:spacing w:val="-2"/>
          <w:rtl/>
          <w:lang w:val="en-US"/>
        </w:rPr>
        <w:t>دون</w:t>
      </w:r>
      <w:r w:rsidRPr="007C38EA">
        <w:rPr>
          <w:spacing w:val="-2"/>
          <w:rtl/>
          <w:lang w:val="en-US"/>
        </w:rPr>
        <w:t xml:space="preserve"> </w:t>
      </w:r>
      <w:r w:rsidR="004D7F85" w:rsidRPr="007C38EA">
        <w:rPr>
          <w:spacing w:val="-2"/>
          <w:rtl/>
          <w:lang w:val="en-US"/>
        </w:rPr>
        <w:t>استخدام</w:t>
      </w:r>
      <w:r w:rsidRPr="007C38EA">
        <w:rPr>
          <w:spacing w:val="-2"/>
          <w:rtl/>
          <w:lang w:val="en-US"/>
        </w:rPr>
        <w:t xml:space="preserve"> </w:t>
      </w:r>
      <w:r w:rsidR="004D7F85" w:rsidRPr="007C38EA">
        <w:rPr>
          <w:spacing w:val="-2"/>
          <w:rtl/>
          <w:lang w:val="en-US"/>
        </w:rPr>
        <w:t>الأطفال</w:t>
      </w:r>
      <w:r w:rsidRPr="007C38EA">
        <w:rPr>
          <w:spacing w:val="-2"/>
          <w:rtl/>
          <w:lang w:val="en-US"/>
        </w:rPr>
        <w:t xml:space="preserve"> </w:t>
      </w:r>
      <w:r w:rsidR="004D7F85" w:rsidRPr="007C38EA">
        <w:rPr>
          <w:spacing w:val="-2"/>
          <w:rtl/>
          <w:lang w:val="en-US"/>
        </w:rPr>
        <w:t>اللغة</w:t>
      </w:r>
      <w:r w:rsidRPr="007C38EA">
        <w:rPr>
          <w:spacing w:val="-2"/>
          <w:rtl/>
          <w:lang w:val="en-US"/>
        </w:rPr>
        <w:t xml:space="preserve"> </w:t>
      </w:r>
      <w:r w:rsidR="004D7F85" w:rsidRPr="007C38EA">
        <w:rPr>
          <w:spacing w:val="-2"/>
          <w:rtl/>
          <w:lang w:val="en-US"/>
        </w:rPr>
        <w:t>الأوكرانية</w:t>
      </w:r>
      <w:r w:rsidRPr="007C38EA">
        <w:rPr>
          <w:spacing w:val="-2"/>
          <w:rtl/>
          <w:lang w:val="en-US"/>
        </w:rPr>
        <w:t xml:space="preserve"> </w:t>
      </w:r>
      <w:r w:rsidR="004D7F85" w:rsidRPr="007C38EA">
        <w:rPr>
          <w:spacing w:val="-2"/>
          <w:rtl/>
          <w:lang w:val="en-US"/>
        </w:rPr>
        <w:t>ولغة</w:t>
      </w:r>
      <w:r w:rsidRPr="007C38EA">
        <w:rPr>
          <w:spacing w:val="-2"/>
          <w:rtl/>
          <w:lang w:val="en-US"/>
        </w:rPr>
        <w:t xml:space="preserve"> </w:t>
      </w:r>
      <w:r w:rsidR="004D7F85" w:rsidRPr="007C38EA">
        <w:rPr>
          <w:spacing w:val="-2"/>
          <w:rtl/>
          <w:lang w:val="en-US"/>
        </w:rPr>
        <w:t>تتار</w:t>
      </w:r>
      <w:r w:rsidRPr="007C38EA">
        <w:rPr>
          <w:spacing w:val="-2"/>
          <w:rtl/>
          <w:lang w:val="en-US"/>
        </w:rPr>
        <w:t xml:space="preserve"> </w:t>
      </w:r>
      <w:r w:rsidR="004D7F85" w:rsidRPr="007C38EA">
        <w:rPr>
          <w:spacing w:val="-2"/>
          <w:rtl/>
          <w:lang w:val="en-US"/>
        </w:rPr>
        <w:t>القرم</w:t>
      </w:r>
      <w:r w:rsidRPr="007C38EA">
        <w:rPr>
          <w:spacing w:val="-2"/>
          <w:rtl/>
          <w:lang w:val="en-US"/>
        </w:rPr>
        <w:t xml:space="preserve"> </w:t>
      </w:r>
      <w:r w:rsidR="004D7F85" w:rsidRPr="007C38EA">
        <w:rPr>
          <w:spacing w:val="-2"/>
          <w:rtl/>
          <w:lang w:val="en-US"/>
        </w:rPr>
        <w:t>والدراسة</w:t>
      </w:r>
      <w:r w:rsidRPr="007C38EA">
        <w:rPr>
          <w:spacing w:val="-2"/>
          <w:rtl/>
          <w:lang w:val="en-US"/>
        </w:rPr>
        <w:t xml:space="preserve"> </w:t>
      </w:r>
      <w:r w:rsidR="004D7F85" w:rsidRPr="007C38EA">
        <w:rPr>
          <w:spacing w:val="-2"/>
          <w:rtl/>
          <w:lang w:val="en-US"/>
        </w:rPr>
        <w:t>بهما.</w:t>
      </w:r>
    </w:p>
    <w:p w14:paraId="4F6BF4BE" w14:textId="5A37040E" w:rsidR="004D7F85" w:rsidRPr="007C38EA" w:rsidRDefault="004D7F85" w:rsidP="00FC0759">
      <w:pPr>
        <w:pStyle w:val="SingleTxtGA"/>
        <w:keepNext/>
        <w:keepLines/>
        <w:rPr>
          <w:b/>
          <w:bCs/>
          <w:rtl/>
          <w:lang w:val="en-US"/>
        </w:rPr>
      </w:pPr>
      <w:r w:rsidRPr="007C38EA">
        <w:rPr>
          <w:rtl/>
          <w:lang w:val="en-US"/>
        </w:rPr>
        <w:t>48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تحث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القيام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يلي:</w:t>
      </w:r>
    </w:p>
    <w:p w14:paraId="7B98F609" w14:textId="4BADE683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(أ)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إجراء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تحقيقات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فعالة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وشاملة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ونزيهة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جميع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حالات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الاحتجاز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التعسفي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والملاحقة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القضائية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والتخويف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والمضايقة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والتهديدات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والأعمال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الانتقامية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المُبلغ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عنها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يتعلق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بالأطفال؛</w:t>
      </w:r>
      <w:r w:rsidRPr="007C38EA">
        <w:rPr>
          <w:b/>
          <w:bCs/>
          <w:rtl/>
          <w:lang w:val="en-US"/>
        </w:rPr>
        <w:t xml:space="preserve"> </w:t>
      </w:r>
    </w:p>
    <w:p w14:paraId="3623AF61" w14:textId="1E6843C6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(ب)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تمكُّن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جميع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شبه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جزيرة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القرم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ممارسة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الحق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التجمع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السلمي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وحرية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التعبير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والرأي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وتكوين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الجمعيات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والفكر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والوجدان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والدين،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دون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تمييز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أساس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</w:t>
      </w:r>
      <w:r w:rsidR="00FC0759" w:rsidRPr="007C38EA">
        <w:rPr>
          <w:rFonts w:hint="cs"/>
          <w:b/>
          <w:bCs/>
          <w:rtl/>
          <w:lang w:val="en-US"/>
        </w:rPr>
        <w:t> </w:t>
      </w:r>
      <w:r w:rsidR="004D7F85" w:rsidRPr="007C38EA">
        <w:rPr>
          <w:b/>
          <w:bCs/>
          <w:rtl/>
          <w:lang w:val="en-US"/>
        </w:rPr>
        <w:t>تدخل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غير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مبرر،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ولا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سيما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تمكُّن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التعبير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آراء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تنتقد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السلطات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الروسية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والنزاع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المسلح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أوكرانيا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دون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خوف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الانتقام،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مثل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السجن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غيره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العقوبات؛</w:t>
      </w:r>
    </w:p>
    <w:p w14:paraId="120BFCAD" w14:textId="4CEC71A7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(ج)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اعتماد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وتنفيذ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تدابير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توفر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التعليم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جميع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المستويات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باللغة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للجماعات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الإثنية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والشعوب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الأصلية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شبه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جزيرة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القرم،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توفر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التعليم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باللغة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الأوكرانية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وتلبية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التعليم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بلغة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تتار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القرم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وتدريسها،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قدر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الإمكان،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للطلب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هذا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التعليم.</w:t>
      </w:r>
    </w:p>
    <w:p w14:paraId="70E9238E" w14:textId="2669E54B" w:rsidR="004D7F85" w:rsidRPr="007C38EA" w:rsidRDefault="004D7F85" w:rsidP="0030107C">
      <w:pPr>
        <w:pStyle w:val="H23GA"/>
        <w:rPr>
          <w:rtl/>
          <w:lang w:val="en-US"/>
        </w:rPr>
      </w:pPr>
      <w:r w:rsidRPr="007C38EA">
        <w:rPr>
          <w:rtl/>
          <w:lang w:val="en-US"/>
        </w:rPr>
        <w:tab/>
      </w:r>
      <w:r w:rsidRPr="007C38EA">
        <w:rPr>
          <w:rtl/>
          <w:lang w:val="en-US"/>
        </w:rPr>
        <w:tab/>
        <w:t>البروتوكول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الاختياري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لاتفاقية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حقوق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الطفل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بشأن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اشتراك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الأطفال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في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المنازعات</w:t>
      </w:r>
      <w:r w:rsidR="0030107C" w:rsidRPr="007C38EA">
        <w:rPr>
          <w:rtl/>
          <w:lang w:val="en-US"/>
        </w:rPr>
        <w:t xml:space="preserve"> </w:t>
      </w:r>
      <w:r w:rsidRPr="007C38EA">
        <w:rPr>
          <w:rtl/>
          <w:lang w:val="en-US"/>
        </w:rPr>
        <w:t>المسلحة</w:t>
      </w:r>
    </w:p>
    <w:p w14:paraId="3B05ECF5" w14:textId="1F2C50D0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49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ترحّب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بالقانون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الاتحادي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رقم</w:t>
      </w:r>
      <w:r w:rsidR="0030107C" w:rsidRPr="007C38EA">
        <w:rPr>
          <w:b/>
          <w:bCs/>
          <w:rtl/>
          <w:lang w:val="en-US"/>
        </w:rPr>
        <w:t xml:space="preserve"> </w:t>
      </w:r>
      <w:r w:rsidR="00AA6E4B" w:rsidRPr="007C38EA">
        <w:rPr>
          <w:b/>
          <w:bCs/>
          <w:rtl/>
          <w:lang w:val="en-US"/>
        </w:rPr>
        <w:t>260-</w:t>
      </w:r>
      <w:r w:rsidRPr="007C38EA">
        <w:rPr>
          <w:b/>
          <w:bCs/>
          <w:lang w:val="en-US"/>
        </w:rPr>
        <w:t>FZ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المؤرخ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14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تموز/يوليه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2022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بشأن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التعديلات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المُدخلة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القانون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الجنائي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للاتحاد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الروسي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وقانون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الإجراءات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الجنائية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للاتحاد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الروسي،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الذي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شدد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العقوبة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السجن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لمدة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تصل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20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عاماً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تجنيد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مرتزق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يبلغ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سن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الرشد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أو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تدريبه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أو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تمويله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أو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غير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ذلك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أشكال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الدعم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المادي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له،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استخدامه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نزاع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مسلح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أو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أعمال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عدائية،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lastRenderedPageBreak/>
        <w:t>ولكنها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تأسف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لمحدودية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المعلومات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قدمتها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تنفيذ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ملاحظاتها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الختامية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بشأن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تقرير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المقدم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بموجب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المادة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8(</w:t>
      </w:r>
      <w:r w:rsidR="00D7246D" w:rsidRPr="007C38EA">
        <w:rPr>
          <w:b/>
          <w:bCs/>
          <w:rtl/>
          <w:lang w:val="en-US"/>
        </w:rPr>
        <w:t xml:space="preserve">1)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البروتوكول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الاختياري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المتعلق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باشتراك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الأطفال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المنازعات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المسلحة.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وتشير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ملاحظاتها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الختامية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السابقة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بشأن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تقرير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المقدم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بموجب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المادة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8(</w:t>
      </w:r>
      <w:r w:rsidR="00D7246D" w:rsidRPr="007C38EA">
        <w:rPr>
          <w:b/>
          <w:bCs/>
          <w:rtl/>
          <w:lang w:val="en-US"/>
        </w:rPr>
        <w:t xml:space="preserve">1)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البروتوكول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الاختياري،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وتحث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القيام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يلي:</w:t>
      </w:r>
      <w:r w:rsidR="0030107C" w:rsidRPr="007C38EA">
        <w:rPr>
          <w:b/>
          <w:bCs/>
          <w:rtl/>
          <w:lang w:val="en-US"/>
        </w:rPr>
        <w:t xml:space="preserve"> </w:t>
      </w:r>
    </w:p>
    <w:p w14:paraId="6D603BE8" w14:textId="631C8930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(أ)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عدم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إخضاع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الذين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تقل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أعمارهم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18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عاماً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الملتحقين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بالمؤسسات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العسكرية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العليا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للتجنيد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والاستخدام،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حتى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عندما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يتلقون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تعليماً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عسكرياً؛</w:t>
      </w:r>
    </w:p>
    <w:p w14:paraId="1FE7295F" w14:textId="5509DBB9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(ب)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ضمان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عدم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خضوع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الذين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تقل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أعمارهم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18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عاماً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الملتحقين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بالمدارس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المدنية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والعسكرية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لتدريب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عسكري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وعدم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إخضاعهم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للتأديب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العسكري؛</w:t>
      </w:r>
    </w:p>
    <w:p w14:paraId="022ADF2F" w14:textId="05932902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(ج)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تعديل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القانون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الجنائي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لإضافة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أحكام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تجرّم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صراحة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تجنيد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القوات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المسلحة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للدولة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الطرف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الجماعات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المسلحة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غير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الدول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طفل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يقل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عمره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18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عاماً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واستخدام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الأعمال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العدائية؛</w:t>
      </w:r>
    </w:p>
    <w:p w14:paraId="41C0ADFE" w14:textId="1C16AAB8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(د)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اتخاذ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تدابير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للتحقيق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الادعاءات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المتعلقة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بمشاركة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النزاع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المسلح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أوكرانيا،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بما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ذلك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التقارير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المتعلقة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بزيارة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ابن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رئيس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جمهورية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الشيشان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البالغ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العمر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14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عاماً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خط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المواجهة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منطقة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دونيتسك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أوكرانيا؛</w:t>
      </w:r>
      <w:r w:rsidRPr="007C38EA">
        <w:rPr>
          <w:b/>
          <w:bCs/>
          <w:rtl/>
          <w:lang w:val="en-US"/>
        </w:rPr>
        <w:t xml:space="preserve"> </w:t>
      </w:r>
    </w:p>
    <w:p w14:paraId="17DFD1A7" w14:textId="1CAEC5C5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</w:t>
      </w:r>
      <w:r w:rsidRPr="007C38EA">
        <w:rPr>
          <w:rtl/>
          <w:lang w:val="en-US"/>
        </w:rPr>
        <w:t>ه</w:t>
      </w:r>
      <w:r w:rsidR="004D7F85" w:rsidRPr="007C38EA">
        <w:rPr>
          <w:rtl/>
          <w:lang w:val="en-US"/>
        </w:rPr>
        <w:t>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وضع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آليات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للتعرف،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مرحلة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مبكرة،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الأطفال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اللاجئين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وملتمسي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اللجوء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والمهاجرين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القادمين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بلدان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توجد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نزاعات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مسلحة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كانت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فيها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نزاعات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مسلحة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والذين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ربما</w:t>
      </w:r>
      <w:r w:rsidR="00FC0759" w:rsidRPr="007C38EA">
        <w:rPr>
          <w:rFonts w:hint="cs"/>
          <w:b/>
          <w:bCs/>
          <w:rtl/>
          <w:lang w:val="en-US"/>
        </w:rPr>
        <w:t> </w:t>
      </w:r>
      <w:r w:rsidR="004D7F85" w:rsidRPr="007C38EA">
        <w:rPr>
          <w:b/>
          <w:bCs/>
          <w:rtl/>
          <w:lang w:val="en-US"/>
        </w:rPr>
        <w:t>يكونون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قد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شاركوا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نزاعات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مسلحة،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وتقديم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الدعم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الكافي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لهم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وإعادة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إدماجهم.</w:t>
      </w:r>
    </w:p>
    <w:p w14:paraId="007ABF20" w14:textId="45A03F40" w:rsidR="004D7F85" w:rsidRPr="007C38EA" w:rsidRDefault="0030107C" w:rsidP="0030107C">
      <w:pPr>
        <w:pStyle w:val="H1GA"/>
        <w:rPr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لام</w:t>
      </w:r>
      <w:r w:rsidRPr="007C38EA">
        <w:rPr>
          <w:rtl/>
          <w:lang w:val="en-US"/>
        </w:rPr>
        <w:t>-</w:t>
      </w:r>
      <w:r w:rsidR="004D7F85" w:rsidRPr="007C38EA">
        <w:rPr>
          <w:rtl/>
          <w:lang w:val="en-US"/>
        </w:rPr>
        <w:tab/>
        <w:t>التصديق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على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البروتوكولات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الاختيارية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الملحقة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بالاتفاقية</w:t>
      </w:r>
      <w:r w:rsidRPr="007C38EA">
        <w:rPr>
          <w:rtl/>
          <w:lang w:val="en-US"/>
        </w:rPr>
        <w:t xml:space="preserve"> </w:t>
      </w:r>
    </w:p>
    <w:p w14:paraId="0002DEBC" w14:textId="4377537D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50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توصي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بالتصديق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البروتوكول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الاختياري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لاتفاقية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حقوق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الطفل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المتعلق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بإجراء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تقديم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البلاغات.</w:t>
      </w:r>
    </w:p>
    <w:p w14:paraId="092776F1" w14:textId="08F29F6B" w:rsidR="004D7F85" w:rsidRPr="007C38EA" w:rsidRDefault="0030107C" w:rsidP="0030107C">
      <w:pPr>
        <w:pStyle w:val="H1GA"/>
        <w:rPr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ميم</w:t>
      </w:r>
      <w:r w:rsidRPr="007C38EA">
        <w:rPr>
          <w:rtl/>
          <w:lang w:val="en-US"/>
        </w:rPr>
        <w:t>-</w:t>
      </w:r>
      <w:r w:rsidR="004D7F85" w:rsidRPr="007C38EA">
        <w:rPr>
          <w:rtl/>
          <w:lang w:val="en-US"/>
        </w:rPr>
        <w:tab/>
        <w:t>التصديق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على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الصكوك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الدولية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لحقوق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الإنسان</w:t>
      </w:r>
    </w:p>
    <w:p w14:paraId="4A0AB3B5" w14:textId="37D72F2A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51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توصي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توخياً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لزيادة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تعزيز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إعمال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حقوق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الطفل،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بالنظر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التصديق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صكوك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حقوق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الإنسان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الأساسية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التالية:</w:t>
      </w:r>
    </w:p>
    <w:p w14:paraId="179D0479" w14:textId="0A11EA18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(أ)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الاتفاقية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الدولية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لحماية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حقوق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جميع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العمال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المهاجرين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وأفراد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أسرهم؛</w:t>
      </w:r>
    </w:p>
    <w:p w14:paraId="7DC15A37" w14:textId="1604361E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(ب)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الاتفاقية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الدولية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لحماية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جميع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الأشخاص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الاختفاء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القسري؛</w:t>
      </w:r>
    </w:p>
    <w:p w14:paraId="7DAEDC06" w14:textId="43DF633C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(ج)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البروتوكول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الاختياري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الثاني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الملحق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بالعهد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الدولي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الخاص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بالحقوق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المدنية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والسياسية،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الهادف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إلى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إلغاء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عقوبة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الإعدام؛</w:t>
      </w:r>
    </w:p>
    <w:p w14:paraId="383BCFAF" w14:textId="04C5BFD1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(د)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البروتوكول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الاختياري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لاتفاقية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مناهضة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التعذيب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وغيره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من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ضروب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المعاملة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العقوبة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القاسية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اللاإنسانية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أو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المهينة؛</w:t>
      </w:r>
    </w:p>
    <w:p w14:paraId="699B5000" w14:textId="05A0A42C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</w:t>
      </w:r>
      <w:r w:rsidRPr="007C38EA">
        <w:rPr>
          <w:rtl/>
          <w:lang w:val="en-US"/>
        </w:rPr>
        <w:t>ه</w:t>
      </w:r>
      <w:r w:rsidR="004D7F85" w:rsidRPr="007C38EA">
        <w:rPr>
          <w:rtl/>
          <w:lang w:val="en-US"/>
        </w:rPr>
        <w:t>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البروتوكول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الاختياري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الملحق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بالعهد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الدولي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الخاص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بالحقوق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الاقتصادية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والاجتماعية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والثقافية؛</w:t>
      </w:r>
    </w:p>
    <w:p w14:paraId="065911A1" w14:textId="6E3DF6E9" w:rsidR="004D7F85" w:rsidRPr="007C38EA" w:rsidRDefault="0030107C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(و)</w:t>
      </w:r>
      <w:r w:rsidR="004D7F85" w:rsidRPr="007C38EA">
        <w:rPr>
          <w:rtl/>
          <w:lang w:val="en-US"/>
        </w:rPr>
        <w:tab/>
      </w:r>
      <w:r w:rsidR="004D7F85" w:rsidRPr="007C38EA">
        <w:rPr>
          <w:b/>
          <w:bCs/>
          <w:rtl/>
          <w:lang w:val="en-US"/>
        </w:rPr>
        <w:t>البروتوكول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الاختياري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لاتفاقية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حقوق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الأشخاص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ذوي</w:t>
      </w:r>
      <w:r w:rsidRPr="007C38EA">
        <w:rPr>
          <w:b/>
          <w:bCs/>
          <w:rtl/>
          <w:lang w:val="en-US"/>
        </w:rPr>
        <w:t xml:space="preserve"> </w:t>
      </w:r>
      <w:r w:rsidR="004D7F85" w:rsidRPr="007C38EA">
        <w:rPr>
          <w:b/>
          <w:bCs/>
          <w:rtl/>
          <w:lang w:val="en-US"/>
        </w:rPr>
        <w:t>الإعاقة.</w:t>
      </w:r>
    </w:p>
    <w:p w14:paraId="22060A1C" w14:textId="50A1E0D6" w:rsidR="004D7F85" w:rsidRPr="007C38EA" w:rsidRDefault="0030107C" w:rsidP="0030107C">
      <w:pPr>
        <w:pStyle w:val="HChGA"/>
        <w:rPr>
          <w:rtl/>
          <w:lang w:val="en-US"/>
        </w:rPr>
      </w:pPr>
      <w:r w:rsidRPr="007C38EA">
        <w:rPr>
          <w:rtl/>
          <w:lang w:val="en-US"/>
        </w:rPr>
        <w:lastRenderedPageBreak/>
        <w:tab/>
      </w:r>
      <w:r w:rsidR="004D7F85" w:rsidRPr="007C38EA">
        <w:rPr>
          <w:rtl/>
          <w:lang w:val="en-US"/>
        </w:rPr>
        <w:t>رابعاً</w:t>
      </w:r>
      <w:r w:rsidRPr="007C38EA">
        <w:rPr>
          <w:rtl/>
          <w:lang w:val="en-US"/>
        </w:rPr>
        <w:t>-</w:t>
      </w:r>
      <w:r w:rsidR="004D7F85" w:rsidRPr="007C38EA">
        <w:rPr>
          <w:rtl/>
          <w:lang w:val="en-US"/>
        </w:rPr>
        <w:tab/>
        <w:t>التنفيذ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وتقديم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التقارير</w:t>
      </w:r>
    </w:p>
    <w:p w14:paraId="5CBE85A0" w14:textId="1A085FB0" w:rsidR="004D7F85" w:rsidRPr="007C38EA" w:rsidRDefault="0030107C" w:rsidP="0030107C">
      <w:pPr>
        <w:pStyle w:val="H1GA"/>
        <w:rPr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ألف</w:t>
      </w:r>
      <w:r w:rsidRPr="007C38EA">
        <w:rPr>
          <w:rtl/>
          <w:lang w:val="en-US"/>
        </w:rPr>
        <w:t>-</w:t>
      </w:r>
      <w:r w:rsidR="004D7F85" w:rsidRPr="007C38EA">
        <w:rPr>
          <w:rtl/>
          <w:lang w:val="en-US"/>
        </w:rPr>
        <w:tab/>
        <w:t>المتابعة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والنشر</w:t>
      </w:r>
    </w:p>
    <w:p w14:paraId="14192079" w14:textId="4E8BCE96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52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توصي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باتّخاذ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جميع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التدابير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الملائمة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لضمان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التنفيذ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الكامل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للتوصيات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الواردة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هذه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الملاحظات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الختامية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وتوزيع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نسخة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ملائمة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للطفل</w:t>
      </w:r>
      <w:r w:rsidR="00D7246D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الأطفال،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فيهم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أشدّهم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حرماناً،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وإتاحتها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لهم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نطاق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واسع.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وتوصي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أيضاً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بإتاحة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التقرير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الجامع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للتقريرين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الدوريين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السادس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والسابع،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والردود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الكتابية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قائمة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المسائل،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وهذه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الملاحظات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الختامية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نطاق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واسع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بلغات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البلد.</w:t>
      </w:r>
    </w:p>
    <w:p w14:paraId="22FF712A" w14:textId="305B8CB6" w:rsidR="004D7F85" w:rsidRPr="007C38EA" w:rsidRDefault="0030107C" w:rsidP="0030107C">
      <w:pPr>
        <w:pStyle w:val="H1GA"/>
        <w:rPr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باء</w:t>
      </w:r>
      <w:r w:rsidRPr="007C38EA">
        <w:rPr>
          <w:rtl/>
          <w:lang w:val="en-US"/>
        </w:rPr>
        <w:t>-</w:t>
      </w:r>
      <w:r w:rsidR="004D7F85" w:rsidRPr="007C38EA">
        <w:rPr>
          <w:rtl/>
          <w:lang w:val="en-US"/>
        </w:rPr>
        <w:tab/>
        <w:t>الآلية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الوطنية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لإعداد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التقارير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والمتابعة</w:t>
      </w:r>
    </w:p>
    <w:p w14:paraId="3CA51C5E" w14:textId="140541A5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53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توصي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بإنشاء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هيكل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حكومي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دائم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وضمان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حصوله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الولاية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والموارد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البشرية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والتقنية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والمالية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الكافية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لتنسيق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وإعداد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التقارير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تقدَّم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الآليات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والإقليمية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لحقوق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الإنسان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وللتعامل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تلك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الآليات،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فضلاً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تنسيق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وتعقّب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التدابير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الوطنية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المتّخذة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لمتابعة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وتنفيذ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الالتزامات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التعاهدية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والتوصيات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والقرارات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الصادرة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تلك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الآليات.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وتشدّد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ضرورة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دعم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هذا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الهيكل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دعماً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وافياً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ومستمراً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بموظفين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مكرّسين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له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وتمكينه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التشاور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بصفة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منتظمة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مكتب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مفوّض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حقوق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الإنسان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والمجتمع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المدني.</w:t>
      </w:r>
      <w:r w:rsidR="0030107C" w:rsidRPr="007C38EA">
        <w:rPr>
          <w:b/>
          <w:bCs/>
          <w:rtl/>
          <w:lang w:val="en-US"/>
        </w:rPr>
        <w:t xml:space="preserve"> </w:t>
      </w:r>
    </w:p>
    <w:p w14:paraId="253E2043" w14:textId="378F13EA" w:rsidR="004D7F85" w:rsidRPr="007C38EA" w:rsidRDefault="0030107C" w:rsidP="0030107C">
      <w:pPr>
        <w:pStyle w:val="H1GA"/>
        <w:rPr>
          <w:rtl/>
          <w:lang w:val="en-US"/>
        </w:rPr>
      </w:pPr>
      <w:r w:rsidRPr="007C38EA">
        <w:rPr>
          <w:rtl/>
          <w:lang w:val="en-US"/>
        </w:rPr>
        <w:tab/>
      </w:r>
      <w:r w:rsidR="004D7F85" w:rsidRPr="007C38EA">
        <w:rPr>
          <w:rtl/>
          <w:lang w:val="en-US"/>
        </w:rPr>
        <w:t>جيم</w:t>
      </w:r>
      <w:r w:rsidRPr="007C38EA">
        <w:rPr>
          <w:rtl/>
          <w:lang w:val="en-US"/>
        </w:rPr>
        <w:t>-</w:t>
      </w:r>
      <w:r w:rsidR="004D7F85" w:rsidRPr="007C38EA">
        <w:rPr>
          <w:rtl/>
          <w:lang w:val="en-US"/>
        </w:rPr>
        <w:tab/>
        <w:t>التقرير</w:t>
      </w:r>
      <w:r w:rsidRPr="007C38EA">
        <w:rPr>
          <w:rtl/>
          <w:lang w:val="en-US"/>
        </w:rPr>
        <w:t xml:space="preserve"> </w:t>
      </w:r>
      <w:r w:rsidR="004D7F85" w:rsidRPr="007C38EA">
        <w:rPr>
          <w:rtl/>
          <w:lang w:val="en-US"/>
        </w:rPr>
        <w:t>المقبل</w:t>
      </w:r>
      <w:r w:rsidRPr="007C38EA">
        <w:rPr>
          <w:rtl/>
          <w:lang w:val="en-US"/>
        </w:rPr>
        <w:t xml:space="preserve"> </w:t>
      </w:r>
    </w:p>
    <w:p w14:paraId="5B686336" w14:textId="42679066" w:rsidR="004D7F85" w:rsidRPr="007C38EA" w:rsidRDefault="004D7F85" w:rsidP="004D7F85">
      <w:pPr>
        <w:pStyle w:val="SingleTxtGA"/>
        <w:rPr>
          <w:b/>
          <w:bCs/>
          <w:rtl/>
          <w:lang w:val="en-US"/>
        </w:rPr>
      </w:pPr>
      <w:r w:rsidRPr="007C38EA">
        <w:rPr>
          <w:rtl/>
          <w:lang w:val="en-US"/>
        </w:rPr>
        <w:t>54</w:t>
      </w:r>
      <w:r w:rsidR="0030107C" w:rsidRPr="007C38EA">
        <w:rPr>
          <w:rtl/>
          <w:lang w:val="en-US"/>
        </w:rPr>
        <w:t>-</w:t>
      </w:r>
      <w:r w:rsidRPr="007C38EA">
        <w:rPr>
          <w:rtl/>
          <w:lang w:val="en-US"/>
        </w:rPr>
        <w:tab/>
      </w:r>
      <w:r w:rsidRPr="007C38EA">
        <w:rPr>
          <w:b/>
          <w:bCs/>
          <w:rtl/>
          <w:lang w:val="en-US"/>
        </w:rPr>
        <w:t>ستُحدد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الموعد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</w:t>
      </w:r>
      <w:r w:rsidR="00D7246D" w:rsidRPr="007C38EA">
        <w:rPr>
          <w:b/>
          <w:bCs/>
          <w:rtl/>
          <w:lang w:val="en-US"/>
        </w:rPr>
        <w:t>مقرر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لتقديم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التقرير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الدوري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الثامن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وتبلغها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به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الوقت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المناسب،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وفقاً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لجدول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زمني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متوخى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لتقديم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التقارير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يمكن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التنبؤ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به،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وذلك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استناداً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دورة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استعراض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مدتها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ثماني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سنوات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وبعد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اعتماد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قائمة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مسائل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وأسئلة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قبل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تقديم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تقريرها،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عند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الاقتضاء.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وينبغي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يمتثل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التقرير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للمبادئ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التوجيهية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المنسّقة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لتقديم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التقارير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الخاصة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بمعاهدات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بعينها</w:t>
      </w:r>
      <w:r w:rsidR="00D7246D" w:rsidRPr="007C38EA">
        <w:rPr>
          <w:vertAlign w:val="superscript"/>
          <w:rtl/>
          <w:lang w:val="en-US"/>
        </w:rPr>
        <w:t>(</w:t>
      </w:r>
      <w:r w:rsidR="00D7246D" w:rsidRPr="007C38EA">
        <w:rPr>
          <w:vertAlign w:val="superscript"/>
          <w:rtl/>
          <w:lang w:val="en-US"/>
        </w:rPr>
        <w:footnoteReference w:id="5"/>
      </w:r>
      <w:r w:rsidR="00D7246D" w:rsidRPr="007C38EA">
        <w:rPr>
          <w:vertAlign w:val="superscript"/>
          <w:rtl/>
          <w:lang w:val="en-US"/>
        </w:rPr>
        <w:t>)</w:t>
      </w:r>
      <w:r w:rsidR="00AA6E4B" w:rsidRPr="007C38EA">
        <w:rPr>
          <w:rFonts w:hint="cs"/>
          <w:b/>
          <w:bCs/>
          <w:rtl/>
          <w:lang w:val="en-US"/>
        </w:rPr>
        <w:t>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وينبغي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ألا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يتجاوز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عدد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كلماته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200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21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كلمة</w:t>
      </w:r>
      <w:r w:rsidR="00D7246D" w:rsidRPr="007C38EA">
        <w:rPr>
          <w:vertAlign w:val="superscript"/>
          <w:rtl/>
          <w:lang w:val="en-US"/>
        </w:rPr>
        <w:t>(</w:t>
      </w:r>
      <w:r w:rsidR="00D7246D" w:rsidRPr="007C38EA">
        <w:rPr>
          <w:vertAlign w:val="superscript"/>
          <w:rtl/>
          <w:lang w:val="en-US"/>
        </w:rPr>
        <w:footnoteReference w:id="6"/>
      </w:r>
      <w:r w:rsidR="00D7246D" w:rsidRPr="007C38EA">
        <w:rPr>
          <w:vertAlign w:val="superscript"/>
          <w:rtl/>
          <w:lang w:val="en-US"/>
        </w:rPr>
        <w:t>)</w:t>
      </w:r>
      <w:r w:rsidR="00AA6E4B" w:rsidRPr="007C38EA">
        <w:rPr>
          <w:rFonts w:hint="cs"/>
          <w:b/>
          <w:bCs/>
          <w:rtl/>
          <w:lang w:val="en-US"/>
        </w:rPr>
        <w:t>.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وفي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حال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تجاوز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عدد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كلمات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التقرير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المقدَّم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الحدّ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الأقصى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المنصوص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عليه،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سيُطلب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إلى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أن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تقلّص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حجمه.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وإذا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تعذّر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على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الدولة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الطرف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مراجعة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التقرير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وإعادة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تقديمه،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فلا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يمكن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ضمان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ترجمته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كي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تنظر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فيه</w:t>
      </w:r>
      <w:r w:rsidR="0030107C" w:rsidRPr="007C38EA">
        <w:rPr>
          <w:b/>
          <w:bCs/>
          <w:rtl/>
          <w:lang w:val="en-US"/>
        </w:rPr>
        <w:t xml:space="preserve"> </w:t>
      </w:r>
      <w:r w:rsidRPr="007C38EA">
        <w:rPr>
          <w:b/>
          <w:bCs/>
          <w:rtl/>
          <w:lang w:val="en-US"/>
        </w:rPr>
        <w:t>اللجنة.</w:t>
      </w:r>
      <w:r w:rsidR="0030107C" w:rsidRPr="007C38EA">
        <w:rPr>
          <w:b/>
          <w:bCs/>
          <w:rtl/>
          <w:lang w:val="en-US"/>
        </w:rPr>
        <w:t xml:space="preserve"> </w:t>
      </w:r>
    </w:p>
    <w:p w14:paraId="08E3CDE1" w14:textId="2AC709C4" w:rsidR="00B54045" w:rsidRPr="007C38EA" w:rsidRDefault="0030107C" w:rsidP="0030107C">
      <w:pPr>
        <w:pStyle w:val="SingleTxtGA"/>
        <w:jc w:val="center"/>
        <w:rPr>
          <w:u w:val="single"/>
          <w:rtl/>
          <w:lang w:val="en-US"/>
        </w:rPr>
      </w:pPr>
      <w:r w:rsidRPr="007C38EA">
        <w:rPr>
          <w:u w:val="single"/>
          <w:rtl/>
          <w:lang w:val="en-US"/>
        </w:rPr>
        <w:tab/>
      </w:r>
      <w:r w:rsidRPr="007C38EA">
        <w:rPr>
          <w:u w:val="single"/>
          <w:rtl/>
          <w:lang w:val="en-US"/>
        </w:rPr>
        <w:tab/>
      </w:r>
      <w:r w:rsidRPr="007C38EA">
        <w:rPr>
          <w:u w:val="single"/>
          <w:rtl/>
          <w:lang w:val="en-US"/>
        </w:rPr>
        <w:tab/>
      </w:r>
    </w:p>
    <w:sectPr w:rsidR="00B54045" w:rsidRPr="007C38EA" w:rsidSect="0097026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E044A" w14:textId="77777777" w:rsidR="00365B91" w:rsidRPr="002901D9" w:rsidRDefault="00365B91" w:rsidP="00A749D0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7C4CBCF1" w14:textId="77777777" w:rsidR="00365B91" w:rsidRDefault="00365B91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D2534" w14:textId="6852B32F" w:rsidR="008D3E13" w:rsidRPr="008D3E13" w:rsidRDefault="008D3E13" w:rsidP="008D3E13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GE.24</w:t>
    </w:r>
    <w:r w:rsidR="0030107C">
      <w:rPr>
        <w:lang w:val="en-US"/>
      </w:rPr>
      <w:t>-</w:t>
    </w:r>
    <w:r>
      <w:rPr>
        <w:lang w:val="en-US"/>
      </w:rPr>
      <w:t>02964</w:t>
    </w:r>
    <w:r>
      <w:rPr>
        <w:lang w:val="en-US"/>
      </w:rPr>
      <w:tab/>
    </w:r>
    <w:r w:rsidRPr="008D3E13">
      <w:rPr>
        <w:b/>
        <w:sz w:val="18"/>
        <w:lang w:val="en-US"/>
      </w:rPr>
      <w:fldChar w:fldCharType="begin"/>
    </w:r>
    <w:r w:rsidRPr="008D3E13">
      <w:rPr>
        <w:b/>
        <w:sz w:val="18"/>
        <w:lang w:val="en-US"/>
      </w:rPr>
      <w:instrText xml:space="preserve"> PAGE  \* MERGEFORMAT </w:instrText>
    </w:r>
    <w:r w:rsidRPr="008D3E13">
      <w:rPr>
        <w:b/>
        <w:sz w:val="18"/>
        <w:lang w:val="en-US"/>
      </w:rPr>
      <w:fldChar w:fldCharType="separate"/>
    </w:r>
    <w:r w:rsidRPr="008D3E13">
      <w:rPr>
        <w:b/>
        <w:noProof/>
        <w:sz w:val="18"/>
        <w:lang w:val="en-US"/>
      </w:rPr>
      <w:t>2</w:t>
    </w:r>
    <w:r w:rsidRPr="008D3E13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EB226" w14:textId="6B488B4E" w:rsidR="006959B0" w:rsidRPr="008D3E13" w:rsidRDefault="008D3E13" w:rsidP="008D3E13">
    <w:pPr>
      <w:pStyle w:val="Footer"/>
      <w:tabs>
        <w:tab w:val="right" w:pos="9638"/>
      </w:tabs>
      <w:jc w:val="left"/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GE.24</w:t>
    </w:r>
    <w:r w:rsidR="0030107C">
      <w:rPr>
        <w:lang w:val="en-US"/>
      </w:rPr>
      <w:t>-</w:t>
    </w:r>
    <w:r>
      <w:rPr>
        <w:lang w:val="en-US"/>
      </w:rPr>
      <w:t>02964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6FF5D" w14:textId="40B2F0E1" w:rsidR="001D5AC0" w:rsidRPr="008D3E13" w:rsidRDefault="008D3E13" w:rsidP="008D3E13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C83D67">
      <w:rPr>
        <w:noProof/>
      </w:rPr>
      <w:drawing>
        <wp:anchor distT="0" distB="0" distL="114300" distR="114300" simplePos="0" relativeHeight="251658240" behindDoc="1" locked="1" layoutInCell="0" allowOverlap="1" wp14:anchorId="2BB9CAAA" wp14:editId="1155A2C5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24</w:t>
    </w:r>
    <w:r w:rsidR="0030107C">
      <w:rPr>
        <w:sz w:val="20"/>
        <w:lang w:val="en-US"/>
      </w:rPr>
      <w:t>-</w:t>
    </w:r>
    <w:r>
      <w:rPr>
        <w:sz w:val="20"/>
        <w:lang w:val="en-US"/>
      </w:rPr>
      <w:t>02964</w:t>
    </w:r>
    <w:r w:rsidR="0030107C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717FE9D8" wp14:editId="07E4C2B4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227825886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7825886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69C980" w14:textId="77777777" w:rsidR="00365B91" w:rsidRPr="00FB280F" w:rsidRDefault="00365B91" w:rsidP="00FB280F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7ECD4CD4" w14:textId="77777777" w:rsidR="00365B91" w:rsidRDefault="00365B91" w:rsidP="00656392">
      <w:pPr>
        <w:spacing w:line="240" w:lineRule="auto"/>
      </w:pPr>
      <w:r>
        <w:continuationSeparator/>
      </w:r>
    </w:p>
  </w:footnote>
  <w:footnote w:id="1">
    <w:p w14:paraId="4CA90CC7" w14:textId="5C9D4188" w:rsidR="004D7F85" w:rsidRPr="007C38EA" w:rsidRDefault="00977E8F" w:rsidP="00977E8F">
      <w:pPr>
        <w:pStyle w:val="FootnoteText1"/>
        <w:rPr>
          <w:rtl/>
        </w:rPr>
      </w:pPr>
      <w:r w:rsidRPr="007C38EA">
        <w:rPr>
          <w:rFonts w:hint="cs"/>
          <w:rtl/>
        </w:rPr>
        <w:t>*</w:t>
      </w:r>
      <w:r w:rsidR="004D7F85" w:rsidRPr="007C38EA">
        <w:rPr>
          <w:rtl/>
        </w:rPr>
        <w:tab/>
        <w:t>اعتمدتها</w:t>
      </w:r>
      <w:r w:rsidR="0030107C" w:rsidRPr="007C38EA">
        <w:rPr>
          <w:rtl/>
        </w:rPr>
        <w:t xml:space="preserve"> </w:t>
      </w:r>
      <w:r w:rsidR="004D7F85" w:rsidRPr="007C38EA">
        <w:rPr>
          <w:rtl/>
        </w:rPr>
        <w:t>اللجنة</w:t>
      </w:r>
      <w:r w:rsidR="0030107C" w:rsidRPr="007C38EA">
        <w:rPr>
          <w:rtl/>
        </w:rPr>
        <w:t xml:space="preserve"> </w:t>
      </w:r>
      <w:r w:rsidR="004D7F85" w:rsidRPr="007C38EA">
        <w:rPr>
          <w:rtl/>
        </w:rPr>
        <w:t>في</w:t>
      </w:r>
      <w:r w:rsidR="0030107C" w:rsidRPr="007C38EA">
        <w:rPr>
          <w:rtl/>
        </w:rPr>
        <w:t xml:space="preserve"> </w:t>
      </w:r>
      <w:r w:rsidR="004D7F85" w:rsidRPr="007C38EA">
        <w:rPr>
          <w:rtl/>
        </w:rPr>
        <w:t>دورتها</w:t>
      </w:r>
      <w:r w:rsidR="0030107C" w:rsidRPr="007C38EA">
        <w:rPr>
          <w:rtl/>
        </w:rPr>
        <w:t xml:space="preserve"> </w:t>
      </w:r>
      <w:r w:rsidR="004D7F85" w:rsidRPr="007C38EA">
        <w:rPr>
          <w:rtl/>
        </w:rPr>
        <w:t>الخامسة</w:t>
      </w:r>
      <w:r w:rsidR="0030107C" w:rsidRPr="007C38EA">
        <w:rPr>
          <w:rtl/>
        </w:rPr>
        <w:t xml:space="preserve"> </w:t>
      </w:r>
      <w:r w:rsidR="004D7F85" w:rsidRPr="007C38EA">
        <w:rPr>
          <w:rtl/>
        </w:rPr>
        <w:t>والتسعين</w:t>
      </w:r>
      <w:r w:rsidR="0030107C" w:rsidRPr="007C38EA">
        <w:rPr>
          <w:rtl/>
        </w:rPr>
        <w:t xml:space="preserve"> </w:t>
      </w:r>
      <w:r w:rsidR="004D7F85" w:rsidRPr="007C38EA">
        <w:rPr>
          <w:rtl/>
        </w:rPr>
        <w:t>(15</w:t>
      </w:r>
      <w:r w:rsidR="0030107C" w:rsidRPr="007C38EA">
        <w:rPr>
          <w:rtl/>
        </w:rPr>
        <w:t xml:space="preserve"> </w:t>
      </w:r>
      <w:r w:rsidR="004D7F85" w:rsidRPr="007C38EA">
        <w:rPr>
          <w:rtl/>
        </w:rPr>
        <w:t>كانون</w:t>
      </w:r>
      <w:r w:rsidR="0030107C" w:rsidRPr="007C38EA">
        <w:rPr>
          <w:rtl/>
        </w:rPr>
        <w:t xml:space="preserve"> </w:t>
      </w:r>
      <w:r w:rsidR="004D7F85" w:rsidRPr="007C38EA">
        <w:rPr>
          <w:rtl/>
        </w:rPr>
        <w:t>الثاني/يناير</w:t>
      </w:r>
      <w:r w:rsidR="0030107C" w:rsidRPr="007C38EA">
        <w:rPr>
          <w:rtl/>
        </w:rPr>
        <w:t xml:space="preserve"> - </w:t>
      </w:r>
      <w:r w:rsidR="004D7F85" w:rsidRPr="007C38EA">
        <w:rPr>
          <w:rtl/>
        </w:rPr>
        <w:t>2</w:t>
      </w:r>
      <w:r w:rsidR="0030107C" w:rsidRPr="007C38EA">
        <w:rPr>
          <w:rtl/>
        </w:rPr>
        <w:t xml:space="preserve"> </w:t>
      </w:r>
      <w:r w:rsidR="004D7F85" w:rsidRPr="007C38EA">
        <w:rPr>
          <w:rtl/>
        </w:rPr>
        <w:t>شباط/فبراير</w:t>
      </w:r>
      <w:r w:rsidR="0030107C" w:rsidRPr="007C38EA">
        <w:rPr>
          <w:rtl/>
        </w:rPr>
        <w:t xml:space="preserve"> </w:t>
      </w:r>
      <w:r w:rsidR="004D7F85" w:rsidRPr="007C38EA">
        <w:rPr>
          <w:rtl/>
        </w:rPr>
        <w:t>2024</w:t>
      </w:r>
      <w:r w:rsidR="00D7246D" w:rsidRPr="007C38EA">
        <w:rPr>
          <w:rtl/>
        </w:rPr>
        <w:t xml:space="preserve">). </w:t>
      </w:r>
    </w:p>
  </w:footnote>
  <w:footnote w:id="2">
    <w:p w14:paraId="6BE9F4E8" w14:textId="77777777" w:rsidR="00D7246D" w:rsidRPr="007C38EA" w:rsidRDefault="00D7246D" w:rsidP="00977E8F">
      <w:pPr>
        <w:pStyle w:val="FootnoteText1"/>
        <w:rPr>
          <w:rtl/>
        </w:rPr>
      </w:pPr>
      <w:r w:rsidRPr="007C38EA">
        <w:rPr>
          <w:rtl/>
        </w:rPr>
        <w:t>(</w:t>
      </w:r>
      <w:r w:rsidRPr="007C38EA">
        <w:footnoteRef/>
      </w:r>
      <w:r w:rsidRPr="007C38EA">
        <w:rPr>
          <w:rtl/>
        </w:rPr>
        <w:t>)</w:t>
      </w:r>
      <w:r w:rsidRPr="007C38EA">
        <w:rPr>
          <w:rtl/>
        </w:rPr>
        <w:tab/>
      </w:r>
      <w:hyperlink r:id="rId1" w:history="1">
        <w:r w:rsidRPr="007C38EA">
          <w:rPr>
            <w:rStyle w:val="Hyperlink"/>
          </w:rPr>
          <w:t>CRC/C/RUS/6-7</w:t>
        </w:r>
      </w:hyperlink>
      <w:r w:rsidRPr="007C38EA">
        <w:rPr>
          <w:rtl/>
        </w:rPr>
        <w:t xml:space="preserve">. </w:t>
      </w:r>
    </w:p>
  </w:footnote>
  <w:footnote w:id="3">
    <w:p w14:paraId="1B27158D" w14:textId="5E0AD9C2" w:rsidR="00D7246D" w:rsidRPr="007C38EA" w:rsidRDefault="00D7246D" w:rsidP="00977E8F">
      <w:pPr>
        <w:pStyle w:val="FootnoteText1"/>
        <w:rPr>
          <w:rtl/>
        </w:rPr>
      </w:pPr>
      <w:r w:rsidRPr="007C38EA">
        <w:rPr>
          <w:rtl/>
        </w:rPr>
        <w:t>(</w:t>
      </w:r>
      <w:r w:rsidRPr="007C38EA">
        <w:footnoteRef/>
      </w:r>
      <w:r w:rsidRPr="007C38EA">
        <w:rPr>
          <w:rtl/>
        </w:rPr>
        <w:t>)</w:t>
      </w:r>
      <w:r w:rsidRPr="007C38EA">
        <w:rPr>
          <w:rtl/>
        </w:rPr>
        <w:tab/>
        <w:t xml:space="preserve">انظر </w:t>
      </w:r>
      <w:hyperlink r:id="rId2" w:history="1">
        <w:r w:rsidRPr="007C38EA">
          <w:rPr>
            <w:rStyle w:val="Hyperlink"/>
          </w:rPr>
          <w:t>CRC/C/SR.2768</w:t>
        </w:r>
      </w:hyperlink>
      <w:r w:rsidRPr="007C38EA">
        <w:rPr>
          <w:rtl/>
        </w:rPr>
        <w:t xml:space="preserve"> و</w:t>
      </w:r>
      <w:hyperlink r:id="rId3" w:history="1">
        <w:r w:rsidRPr="007C38EA">
          <w:rPr>
            <w:rStyle w:val="Hyperlink"/>
            <w:rtl/>
          </w:rPr>
          <w:t>2769</w:t>
        </w:r>
      </w:hyperlink>
      <w:r w:rsidRPr="007C38EA">
        <w:rPr>
          <w:rtl/>
        </w:rPr>
        <w:t xml:space="preserve">. </w:t>
      </w:r>
    </w:p>
  </w:footnote>
  <w:footnote w:id="4">
    <w:p w14:paraId="4FC576BD" w14:textId="77777777" w:rsidR="00D7246D" w:rsidRPr="007C38EA" w:rsidRDefault="00D7246D" w:rsidP="00977E8F">
      <w:pPr>
        <w:pStyle w:val="FootnoteText1"/>
        <w:rPr>
          <w:rtl/>
        </w:rPr>
      </w:pPr>
      <w:r w:rsidRPr="007C38EA">
        <w:rPr>
          <w:rtl/>
        </w:rPr>
        <w:t>(</w:t>
      </w:r>
      <w:r w:rsidRPr="007C38EA">
        <w:footnoteRef/>
      </w:r>
      <w:r w:rsidRPr="007C38EA">
        <w:rPr>
          <w:rtl/>
        </w:rPr>
        <w:t>)</w:t>
      </w:r>
      <w:r w:rsidRPr="007C38EA">
        <w:rPr>
          <w:rtl/>
        </w:rPr>
        <w:tab/>
      </w:r>
      <w:hyperlink r:id="rId4" w:history="1">
        <w:r w:rsidRPr="007C38EA">
          <w:rPr>
            <w:rStyle w:val="Hyperlink"/>
          </w:rPr>
          <w:t>CRC/C/RUS/RQ/6-7</w:t>
        </w:r>
      </w:hyperlink>
      <w:r w:rsidRPr="007C38EA">
        <w:rPr>
          <w:rtl/>
        </w:rPr>
        <w:t xml:space="preserve">. </w:t>
      </w:r>
    </w:p>
  </w:footnote>
  <w:footnote w:id="5">
    <w:p w14:paraId="5BF36DAE" w14:textId="77777777" w:rsidR="00D7246D" w:rsidRPr="007C38EA" w:rsidRDefault="00D7246D" w:rsidP="00977E8F">
      <w:pPr>
        <w:pStyle w:val="FootnoteText1"/>
        <w:rPr>
          <w:rtl/>
        </w:rPr>
      </w:pPr>
      <w:r w:rsidRPr="007C38EA">
        <w:rPr>
          <w:rtl/>
        </w:rPr>
        <w:t>(</w:t>
      </w:r>
      <w:r w:rsidRPr="007C38EA">
        <w:footnoteRef/>
      </w:r>
      <w:r w:rsidRPr="007C38EA">
        <w:rPr>
          <w:rtl/>
        </w:rPr>
        <w:t>)</w:t>
      </w:r>
      <w:r w:rsidRPr="007C38EA">
        <w:rPr>
          <w:rtl/>
        </w:rPr>
        <w:tab/>
      </w:r>
      <w:hyperlink r:id="rId5" w:history="1">
        <w:r w:rsidRPr="007C38EA">
          <w:rPr>
            <w:rStyle w:val="Hyperlink"/>
          </w:rPr>
          <w:t>CRC/C/58/Rev.3</w:t>
        </w:r>
      </w:hyperlink>
      <w:r w:rsidRPr="007C38EA">
        <w:rPr>
          <w:rtl/>
        </w:rPr>
        <w:t xml:space="preserve">. </w:t>
      </w:r>
    </w:p>
  </w:footnote>
  <w:footnote w:id="6">
    <w:p w14:paraId="2CEFCACE" w14:textId="4176299E" w:rsidR="00D7246D" w:rsidRPr="007C38EA" w:rsidRDefault="00D7246D" w:rsidP="00977E8F">
      <w:pPr>
        <w:pStyle w:val="FootnoteText1"/>
        <w:rPr>
          <w:rtl/>
        </w:rPr>
      </w:pPr>
      <w:r w:rsidRPr="007C38EA">
        <w:rPr>
          <w:rtl/>
        </w:rPr>
        <w:t>(</w:t>
      </w:r>
      <w:r w:rsidRPr="007C38EA">
        <w:footnoteRef/>
      </w:r>
      <w:r w:rsidRPr="007C38EA">
        <w:rPr>
          <w:rtl/>
        </w:rPr>
        <w:t>)</w:t>
      </w:r>
      <w:r w:rsidRPr="007C38EA">
        <w:rPr>
          <w:rtl/>
        </w:rPr>
        <w:tab/>
        <w:t xml:space="preserve">قرار الجمعية العامة </w:t>
      </w:r>
      <w:hyperlink r:id="rId6" w:history="1">
        <w:r w:rsidRPr="007C38EA">
          <w:rPr>
            <w:rStyle w:val="Hyperlink"/>
            <w:rtl/>
          </w:rPr>
          <w:t>68/268</w:t>
        </w:r>
      </w:hyperlink>
      <w:r w:rsidRPr="007C38EA">
        <w:rPr>
          <w:rtl/>
        </w:rPr>
        <w:t xml:space="preserve">، الفقرة 16.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4060F" w14:textId="24F4821F" w:rsidR="008D3E13" w:rsidRPr="008D3E13" w:rsidRDefault="008D3E13" w:rsidP="008D3E13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D00442">
      <w:t>CRC/C/RUS/CO/6-7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81667" w14:textId="09FB8884" w:rsidR="008D3E13" w:rsidRPr="008D3E13" w:rsidRDefault="008D3E13" w:rsidP="008D3E13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D00442">
      <w:t>CRC/C/RUS/CO/6-7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1132675120">
    <w:abstractNumId w:val="15"/>
  </w:num>
  <w:num w:numId="2" w16cid:durableId="1561869833">
    <w:abstractNumId w:val="12"/>
  </w:num>
  <w:num w:numId="3" w16cid:durableId="797987466">
    <w:abstractNumId w:val="2"/>
  </w:num>
  <w:num w:numId="4" w16cid:durableId="1097097690">
    <w:abstractNumId w:val="11"/>
  </w:num>
  <w:num w:numId="5" w16cid:durableId="497692891">
    <w:abstractNumId w:val="8"/>
  </w:num>
  <w:num w:numId="6" w16cid:durableId="1509055454">
    <w:abstractNumId w:val="5"/>
  </w:num>
  <w:num w:numId="7" w16cid:durableId="1678188884">
    <w:abstractNumId w:val="17"/>
  </w:num>
  <w:num w:numId="8" w16cid:durableId="1344093170">
    <w:abstractNumId w:val="2"/>
  </w:num>
  <w:num w:numId="9" w16cid:durableId="283344591">
    <w:abstractNumId w:val="11"/>
  </w:num>
  <w:num w:numId="10" w16cid:durableId="131602652">
    <w:abstractNumId w:val="5"/>
  </w:num>
  <w:num w:numId="11" w16cid:durableId="1147360936">
    <w:abstractNumId w:val="17"/>
  </w:num>
  <w:num w:numId="12" w16cid:durableId="2023193859">
    <w:abstractNumId w:val="4"/>
  </w:num>
  <w:num w:numId="13" w16cid:durableId="1268581891">
    <w:abstractNumId w:val="3"/>
  </w:num>
  <w:num w:numId="14" w16cid:durableId="178471511">
    <w:abstractNumId w:val="16"/>
  </w:num>
  <w:num w:numId="15" w16cid:durableId="1063406871">
    <w:abstractNumId w:val="13"/>
  </w:num>
  <w:num w:numId="16" w16cid:durableId="1414426677">
    <w:abstractNumId w:val="1"/>
  </w:num>
  <w:num w:numId="17" w16cid:durableId="1481463536">
    <w:abstractNumId w:val="14"/>
  </w:num>
  <w:num w:numId="18" w16cid:durableId="1118452826">
    <w:abstractNumId w:val="0"/>
  </w:num>
  <w:num w:numId="19" w16cid:durableId="1946110073">
    <w:abstractNumId w:val="9"/>
  </w:num>
  <w:num w:numId="20" w16cid:durableId="1443262046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 w16cid:durableId="167202679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2718400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 w16cid:durableId="2089692898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 w16cid:durableId="998996430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 w16cid:durableId="1831214209">
    <w:abstractNumId w:val="7"/>
  </w:num>
  <w:num w:numId="26" w16cid:durableId="1214078226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 w16cid:durableId="14056451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B91"/>
    <w:rsid w:val="000076D5"/>
    <w:rsid w:val="00043663"/>
    <w:rsid w:val="000505CF"/>
    <w:rsid w:val="00073FE2"/>
    <w:rsid w:val="000A40EF"/>
    <w:rsid w:val="000B6B9A"/>
    <w:rsid w:val="000D701C"/>
    <w:rsid w:val="000E2A71"/>
    <w:rsid w:val="000E526F"/>
    <w:rsid w:val="000E67F9"/>
    <w:rsid w:val="001571D5"/>
    <w:rsid w:val="00160263"/>
    <w:rsid w:val="00181F96"/>
    <w:rsid w:val="00184C73"/>
    <w:rsid w:val="001A1371"/>
    <w:rsid w:val="001B346A"/>
    <w:rsid w:val="001C7D82"/>
    <w:rsid w:val="001D5AC0"/>
    <w:rsid w:val="001E1CAD"/>
    <w:rsid w:val="001E290D"/>
    <w:rsid w:val="001E5A9B"/>
    <w:rsid w:val="001F222B"/>
    <w:rsid w:val="00211FFB"/>
    <w:rsid w:val="002144FA"/>
    <w:rsid w:val="0023469A"/>
    <w:rsid w:val="00243C8A"/>
    <w:rsid w:val="00267A0E"/>
    <w:rsid w:val="002901D9"/>
    <w:rsid w:val="002976C2"/>
    <w:rsid w:val="002A0BA3"/>
    <w:rsid w:val="002D2D42"/>
    <w:rsid w:val="0030107C"/>
    <w:rsid w:val="003260FF"/>
    <w:rsid w:val="0033251A"/>
    <w:rsid w:val="00343D95"/>
    <w:rsid w:val="003651CA"/>
    <w:rsid w:val="00365B91"/>
    <w:rsid w:val="00374341"/>
    <w:rsid w:val="003C50EA"/>
    <w:rsid w:val="003D1062"/>
    <w:rsid w:val="003F1ADE"/>
    <w:rsid w:val="003F7107"/>
    <w:rsid w:val="00400814"/>
    <w:rsid w:val="00407079"/>
    <w:rsid w:val="00420D7B"/>
    <w:rsid w:val="0043739E"/>
    <w:rsid w:val="00444232"/>
    <w:rsid w:val="00450B21"/>
    <w:rsid w:val="00453B63"/>
    <w:rsid w:val="00455780"/>
    <w:rsid w:val="0045649E"/>
    <w:rsid w:val="004A14A6"/>
    <w:rsid w:val="004B0A1C"/>
    <w:rsid w:val="004D298E"/>
    <w:rsid w:val="004D7F85"/>
    <w:rsid w:val="005020CD"/>
    <w:rsid w:val="00512DB2"/>
    <w:rsid w:val="00523BAE"/>
    <w:rsid w:val="0054275B"/>
    <w:rsid w:val="0054472E"/>
    <w:rsid w:val="005662A9"/>
    <w:rsid w:val="005827D4"/>
    <w:rsid w:val="0059622A"/>
    <w:rsid w:val="005C5878"/>
    <w:rsid w:val="005C7CEA"/>
    <w:rsid w:val="005D3C0B"/>
    <w:rsid w:val="005E5217"/>
    <w:rsid w:val="005F0FA4"/>
    <w:rsid w:val="005F30EE"/>
    <w:rsid w:val="005F31AD"/>
    <w:rsid w:val="0060473A"/>
    <w:rsid w:val="006533CD"/>
    <w:rsid w:val="00656392"/>
    <w:rsid w:val="00662F2B"/>
    <w:rsid w:val="0068781D"/>
    <w:rsid w:val="006959B0"/>
    <w:rsid w:val="006B3E27"/>
    <w:rsid w:val="006B6507"/>
    <w:rsid w:val="006C104C"/>
    <w:rsid w:val="006E444F"/>
    <w:rsid w:val="006E4C12"/>
    <w:rsid w:val="006E5093"/>
    <w:rsid w:val="0073088B"/>
    <w:rsid w:val="00733704"/>
    <w:rsid w:val="0078071A"/>
    <w:rsid w:val="007C38EA"/>
    <w:rsid w:val="00852A9A"/>
    <w:rsid w:val="008661B5"/>
    <w:rsid w:val="008D3E13"/>
    <w:rsid w:val="008F49E1"/>
    <w:rsid w:val="0090370F"/>
    <w:rsid w:val="00910CCA"/>
    <w:rsid w:val="009269D2"/>
    <w:rsid w:val="009317AA"/>
    <w:rsid w:val="00942135"/>
    <w:rsid w:val="009521B0"/>
    <w:rsid w:val="00970267"/>
    <w:rsid w:val="00975A5B"/>
    <w:rsid w:val="00977E8F"/>
    <w:rsid w:val="00994130"/>
    <w:rsid w:val="009A7E9F"/>
    <w:rsid w:val="009E5018"/>
    <w:rsid w:val="00A12B37"/>
    <w:rsid w:val="00A65558"/>
    <w:rsid w:val="00A737DB"/>
    <w:rsid w:val="00A749D0"/>
    <w:rsid w:val="00A83CCE"/>
    <w:rsid w:val="00AA6E4B"/>
    <w:rsid w:val="00AB6758"/>
    <w:rsid w:val="00AD4EE8"/>
    <w:rsid w:val="00B00D34"/>
    <w:rsid w:val="00B13763"/>
    <w:rsid w:val="00B177F9"/>
    <w:rsid w:val="00B477A4"/>
    <w:rsid w:val="00B54045"/>
    <w:rsid w:val="00B9024B"/>
    <w:rsid w:val="00B92C13"/>
    <w:rsid w:val="00C04C24"/>
    <w:rsid w:val="00C438D7"/>
    <w:rsid w:val="00C81B50"/>
    <w:rsid w:val="00C83D67"/>
    <w:rsid w:val="00C94084"/>
    <w:rsid w:val="00C97DB1"/>
    <w:rsid w:val="00CB28F9"/>
    <w:rsid w:val="00CD1801"/>
    <w:rsid w:val="00D00358"/>
    <w:rsid w:val="00D00442"/>
    <w:rsid w:val="00D10EF1"/>
    <w:rsid w:val="00D42810"/>
    <w:rsid w:val="00D7246D"/>
    <w:rsid w:val="00D735C9"/>
    <w:rsid w:val="00D74ADC"/>
    <w:rsid w:val="00D914A7"/>
    <w:rsid w:val="00DB0957"/>
    <w:rsid w:val="00DB2132"/>
    <w:rsid w:val="00DD13C3"/>
    <w:rsid w:val="00DD596E"/>
    <w:rsid w:val="00DD621E"/>
    <w:rsid w:val="00DF0575"/>
    <w:rsid w:val="00E0104F"/>
    <w:rsid w:val="00E01E1A"/>
    <w:rsid w:val="00E7070E"/>
    <w:rsid w:val="00E70E04"/>
    <w:rsid w:val="00E76499"/>
    <w:rsid w:val="00EC05A7"/>
    <w:rsid w:val="00EC4B6B"/>
    <w:rsid w:val="00EF1A9A"/>
    <w:rsid w:val="00EF1EE5"/>
    <w:rsid w:val="00F763B4"/>
    <w:rsid w:val="00F900C3"/>
    <w:rsid w:val="00FB280F"/>
    <w:rsid w:val="00FB68D2"/>
    <w:rsid w:val="00FC0759"/>
    <w:rsid w:val="00FD2424"/>
    <w:rsid w:val="00FE4B71"/>
    <w:rsid w:val="00FF2AB2"/>
    <w:rsid w:val="00FF41CA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4BD1A75E"/>
  <w15:docId w15:val="{F36FEA86-B7F8-4249-89BC-395448CFF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17AA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9317AA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9317AA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9317AA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317AA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9317AA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9317AA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9317AA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9317AA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9317AA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9317A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9317AA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9317AA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9317AA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9317AA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9317AA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9317AA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9317AA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9317AA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9317AA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9317AA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9317AA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9317AA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9317AA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9317AA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9317AA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9317AA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9317AA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9317AA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9317AA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9317AA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9317AA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9317AA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9317AA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9317AA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9317AA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9317AA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9317AA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9317AA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9317AA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9317AA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9317AA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9317AA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9317AA"/>
    <w:rPr>
      <w:b/>
      <w:bCs/>
    </w:rPr>
  </w:style>
  <w:style w:type="table" w:styleId="TableGrid">
    <w:name w:val="Table Grid"/>
    <w:basedOn w:val="TableNormal"/>
    <w:rsid w:val="009317AA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9317AA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9317AA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9317AA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9317AA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9317AA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9317AA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9317AA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9317AA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9317AA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9317AA"/>
    <w:rPr>
      <w:rFonts w:ascii="Times New Roman" w:eastAsia="PMingLiU" w:hAnsi="Times New Roman" w:cs="Simplified Arabic"/>
      <w:lang w:val="en-GB"/>
    </w:rPr>
  </w:style>
  <w:style w:type="character" w:customStyle="1" w:styleId="TOC1Char">
    <w:name w:val="TOC 1 Char"/>
    <w:basedOn w:val="DefaultParagraphFont"/>
    <w:link w:val="TOC1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9317AA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9317AA"/>
  </w:style>
  <w:style w:type="paragraph" w:customStyle="1" w:styleId="FootnoteGA">
    <w:name w:val="_Footnote_GA"/>
    <w:basedOn w:val="Normal"/>
    <w:qFormat/>
    <w:rsid w:val="009317AA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9317AA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9317AA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9317AA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9317AA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9317A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9317AA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9317AA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1E5A9B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1E5A9B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1E5A9B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9317AA"/>
    <w:rPr>
      <w:lang w:val="en-US" w:eastAsia="zh-TW"/>
    </w:rPr>
  </w:style>
  <w:style w:type="paragraph" w:customStyle="1" w:styleId="STitleMGA">
    <w:name w:val="S_Title_M_GA"/>
    <w:basedOn w:val="SMGA"/>
    <w:qFormat/>
    <w:rsid w:val="009317AA"/>
    <w:rPr>
      <w:lang w:eastAsia="zh-TW"/>
    </w:rPr>
  </w:style>
  <w:style w:type="paragraph" w:customStyle="1" w:styleId="STitleSGA">
    <w:name w:val="S_Title_S_GA"/>
    <w:basedOn w:val="SSGA"/>
    <w:qFormat/>
    <w:rsid w:val="009317AA"/>
    <w:rPr>
      <w:lang w:eastAsia="zh-TW"/>
    </w:rPr>
  </w:style>
  <w:style w:type="paragraph" w:customStyle="1" w:styleId="HChG">
    <w:name w:val="_ H _Ch_G"/>
    <w:basedOn w:val="Normal"/>
    <w:next w:val="Normal"/>
    <w:link w:val="HChGChar"/>
    <w:qFormat/>
    <w:rsid w:val="004D7F85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link w:val="H1GChar"/>
    <w:qFormat/>
    <w:rsid w:val="004D7F85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qFormat/>
    <w:rsid w:val="004D7F85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hint="cs"/>
      <w:b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qFormat/>
    <w:rsid w:val="004D7F85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rsid w:val="004D7F85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4D7F85"/>
    <w:rPr>
      <w:rFonts w:ascii="Times New Roman" w:eastAsia="SimSun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"/>
    <w:rsid w:val="004D7F85"/>
    <w:rPr>
      <w:rFonts w:ascii="Times New Roman" w:hAnsi="Times New Roman"/>
      <w:sz w:val="18"/>
      <w:vertAlign w:val="superscript"/>
    </w:rPr>
  </w:style>
  <w:style w:type="character" w:customStyle="1" w:styleId="SingleTxtGChar">
    <w:name w:val="_ Single Txt_G Char"/>
    <w:link w:val="SingleTxtG"/>
    <w:locked/>
    <w:rsid w:val="004D7F85"/>
    <w:rPr>
      <w:rFonts w:ascii="Times New Roman" w:eastAsia="SimSun" w:cs="Simplified Arabic"/>
      <w:sz w:val="20"/>
      <w:szCs w:val="30"/>
      <w:lang w:val="en-GB" w:eastAsia="zh-CN"/>
    </w:rPr>
  </w:style>
  <w:style w:type="character" w:customStyle="1" w:styleId="HChGChar">
    <w:name w:val="_ H _Ch_G Char"/>
    <w:link w:val="HChG"/>
    <w:locked/>
    <w:rsid w:val="004D7F85"/>
    <w:rPr>
      <w:rFonts w:ascii="Times New Roman" w:eastAsia="SimSun" w:cs="Simplified Arabic"/>
      <w:b/>
      <w:sz w:val="28"/>
      <w:szCs w:val="30"/>
      <w:lang w:val="en-GB" w:eastAsia="zh-CN"/>
    </w:rPr>
  </w:style>
  <w:style w:type="character" w:customStyle="1" w:styleId="H1GChar">
    <w:name w:val="_ H_1_G Char"/>
    <w:link w:val="H1G"/>
    <w:rsid w:val="004D7F85"/>
    <w:rPr>
      <w:rFonts w:ascii="Times New Roman" w:eastAsia="SimSun" w:cs="Simplified Arabic"/>
      <w:b/>
      <w:sz w:val="24"/>
      <w:szCs w:val="30"/>
      <w:lang w:val="en-GB"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4D7F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D7F85"/>
    <w:pPr>
      <w:suppressAutoHyphens/>
      <w:bidi w:val="0"/>
      <w:spacing w:line="240" w:lineRule="auto"/>
      <w:jc w:val="left"/>
    </w:pPr>
    <w:rPr>
      <w:rFonts w:eastAsia="SimSun" w:hAnsiTheme="minorHAnsi" w:hint="cs"/>
      <w:szCs w:val="20"/>
      <w:lang w:val="en-GB" w:eastAsia="zh-CN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D7F85"/>
    <w:rPr>
      <w:rFonts w:ascii="Times New Roman" w:eastAsia="SimSun" w:cs="Simplified Arabic"/>
      <w:sz w:val="20"/>
      <w:szCs w:val="20"/>
      <w:lang w:val="en-GB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D724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undocs.org/ar/CRC/C/SR.2769" TargetMode="External"/><Relationship Id="rId2" Type="http://schemas.openxmlformats.org/officeDocument/2006/relationships/hyperlink" Target="https://undocs.org/ar/CRC/C/SR.2768" TargetMode="External"/><Relationship Id="rId1" Type="http://schemas.openxmlformats.org/officeDocument/2006/relationships/hyperlink" Target="https://undocs.org/ar/CRC/C/RUS/6-7" TargetMode="External"/><Relationship Id="rId6" Type="http://schemas.openxmlformats.org/officeDocument/2006/relationships/hyperlink" Target="https://undocs.org/ar/A/RES/68/268" TargetMode="External"/><Relationship Id="rId5" Type="http://schemas.openxmlformats.org/officeDocument/2006/relationships/hyperlink" Target="https://undocs.org/ar/CRC/C/58/Rev.3" TargetMode="External"/><Relationship Id="rId4" Type="http://schemas.openxmlformats.org/officeDocument/2006/relationships/hyperlink" Target="https://undocs.org/ar/CRC/C/RUS/RQ/6-7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365\Templat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A51D1-5E42-4E69-B876-7310CD9CA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20</Pages>
  <Words>6666</Words>
  <Characters>37735</Characters>
  <Application>Microsoft Office Word</Application>
  <DocSecurity>0</DocSecurity>
  <Lines>650</Lines>
  <Paragraphs>248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CRC/C/RUS/CO/6-7</vt:lpstr>
    </vt:vector>
  </TitlesOfParts>
  <Company>DCM</Company>
  <LinksUpToDate>false</LinksUpToDate>
  <CharactersWithSpaces>44153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CRC/C/RUS/CO/6-7</dc:title>
  <dc:subject>GE.2402964(A)</dc:subject>
  <dc:creator>Mohamed EL-BAHNASSAWY - </dc:creator>
  <cp:keywords>GE.(A)</cp:keywords>
  <dc:description>General_x000d_
_x000d_
Arabic_x000d_
English</dc:description>
  <cp:lastModifiedBy>Jamila Chedad</cp:lastModifiedBy>
  <cp:revision>3</cp:revision>
  <cp:lastPrinted>2024-04-03T10:41:00Z</cp:lastPrinted>
  <dcterms:created xsi:type="dcterms:W3CDTF">2024-04-03T10:41:00Z</dcterms:created>
  <dcterms:modified xsi:type="dcterms:W3CDTF">2024-04-03T10:41:00Z</dcterms:modified>
</cp:coreProperties>
</file>