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6A2CF5" w:rsidP="00962445">
            <w:pPr>
              <w:bidi w:val="0"/>
              <w:spacing w:after="20"/>
              <w:jc w:val="left"/>
              <w:rPr>
                <w:szCs w:val="20"/>
              </w:rPr>
            </w:pPr>
            <w:r w:rsidRPr="006A2CF5">
              <w:rPr>
                <w:sz w:val="40"/>
                <w:szCs w:val="20"/>
              </w:rPr>
              <w:t>A</w:t>
            </w:r>
            <w:r>
              <w:rPr>
                <w:szCs w:val="20"/>
              </w:rPr>
              <w:t>/HRC/31/L.25</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962445" w:rsidP="00962445">
            <w:pPr>
              <w:bidi w:val="0"/>
              <w:spacing w:before="240"/>
              <w:jc w:val="left"/>
              <w:rPr>
                <w:szCs w:val="20"/>
              </w:rPr>
            </w:pPr>
            <w:r>
              <w:rPr>
                <w:szCs w:val="20"/>
              </w:rPr>
              <w:t>Distr.: Limited</w:t>
            </w:r>
          </w:p>
          <w:p w:rsidR="00962445" w:rsidRDefault="00962445" w:rsidP="00962445">
            <w:pPr>
              <w:bidi w:val="0"/>
              <w:jc w:val="left"/>
              <w:rPr>
                <w:szCs w:val="20"/>
              </w:rPr>
            </w:pPr>
            <w:r>
              <w:rPr>
                <w:szCs w:val="20"/>
              </w:rPr>
              <w:t>21 March 2016</w:t>
            </w:r>
          </w:p>
          <w:p w:rsidR="00962445" w:rsidRDefault="00962445" w:rsidP="00962445">
            <w:pPr>
              <w:bidi w:val="0"/>
              <w:jc w:val="left"/>
              <w:rPr>
                <w:szCs w:val="20"/>
              </w:rPr>
            </w:pPr>
            <w:r>
              <w:rPr>
                <w:szCs w:val="20"/>
              </w:rPr>
              <w:t>Arabic</w:t>
            </w:r>
          </w:p>
          <w:p w:rsidR="00962445" w:rsidRPr="003E159A" w:rsidRDefault="00962445" w:rsidP="00962445">
            <w:pPr>
              <w:bidi w:val="0"/>
              <w:jc w:val="left"/>
              <w:rPr>
                <w:szCs w:val="20"/>
              </w:rPr>
            </w:pPr>
            <w:r>
              <w:rPr>
                <w:szCs w:val="20"/>
              </w:rPr>
              <w:t>Original: English</w:t>
            </w:r>
          </w:p>
        </w:tc>
      </w:tr>
    </w:tbl>
    <w:p w:rsidR="00962445" w:rsidRPr="00962445" w:rsidRDefault="004A3FF8" w:rsidP="002D3863">
      <w:pPr>
        <w:spacing w:before="120" w:line="380" w:lineRule="exact"/>
        <w:rPr>
          <w:b/>
          <w:bCs/>
          <w:sz w:val="24"/>
          <w:szCs w:val="34"/>
          <w:rtl/>
        </w:rPr>
      </w:pPr>
      <w:r w:rsidRPr="00962445">
        <w:rPr>
          <w:rFonts w:hint="cs"/>
          <w:b/>
          <w:bCs/>
          <w:sz w:val="24"/>
          <w:szCs w:val="34"/>
          <w:rtl/>
        </w:rPr>
        <w:t>مجلس حقوق الإنسان</w:t>
      </w:r>
    </w:p>
    <w:p w:rsidR="00962445" w:rsidRPr="00962445" w:rsidRDefault="00EC43A1" w:rsidP="00962445">
      <w:pPr>
        <w:spacing w:line="380" w:lineRule="exact"/>
        <w:rPr>
          <w:bCs/>
          <w:rtl/>
        </w:rPr>
      </w:pPr>
      <w:dir w:val="rtl">
        <w:r w:rsidR="00962445" w:rsidRPr="00962445">
          <w:rPr>
            <w:rFonts w:eastAsia="Arial"/>
            <w:bCs/>
            <w:rtl/>
            <w:cs/>
          </w:rPr>
          <w:t>الدورة الحادية والثلاثون</w:t>
        </w:r>
        <w:r w:rsidR="00962445" w:rsidRPr="00962445">
          <w:rPr>
            <w:rFonts w:ascii="MS Mincho" w:eastAsia="MS Mincho" w:hAnsi="MS Mincho" w:cs="MS Mincho" w:hint="eastAsia"/>
            <w:bCs/>
            <w:rtl/>
          </w:rPr>
          <w:t>‬</w:t>
        </w:r>
        <w:r w:rsidR="00575D35">
          <w:t>‬</w:t>
        </w:r>
        <w:r>
          <w:t>‬</w:t>
        </w:r>
      </w:dir>
    </w:p>
    <w:p w:rsidR="00962445" w:rsidRPr="00962445" w:rsidRDefault="00962445" w:rsidP="00962445">
      <w:pPr>
        <w:spacing w:line="380" w:lineRule="exact"/>
        <w:rPr>
          <w:rtl/>
        </w:rPr>
      </w:pPr>
      <w:r w:rsidRPr="00962445">
        <w:rPr>
          <w:rFonts w:eastAsia="Arial"/>
          <w:rtl/>
          <w:cs/>
        </w:rPr>
        <w:t xml:space="preserve">البند </w:t>
      </w:r>
      <w:r w:rsidRPr="00962445">
        <w:rPr>
          <w:rFonts w:eastAsia="Arial"/>
          <w:rtl/>
        </w:rPr>
        <w:t>4</w:t>
      </w:r>
      <w:r w:rsidRPr="00962445">
        <w:rPr>
          <w:rFonts w:eastAsia="Arial"/>
          <w:rtl/>
          <w:cs/>
        </w:rPr>
        <w:t xml:space="preserve"> من جدول الأعمال</w:t>
      </w:r>
    </w:p>
    <w:p w:rsidR="00962445" w:rsidRPr="00962445" w:rsidRDefault="00EC43A1" w:rsidP="002D3863">
      <w:pPr>
        <w:spacing w:after="240" w:line="380" w:lineRule="exact"/>
        <w:rPr>
          <w:bCs/>
          <w:rtl/>
        </w:rPr>
      </w:pPr>
      <w:dir w:val="rtl">
        <w:r w:rsidR="00962445" w:rsidRPr="00962445">
          <w:rPr>
            <w:rFonts w:eastAsia="Arial"/>
            <w:bCs/>
            <w:rtl/>
            <w:cs/>
          </w:rPr>
          <w:t>حالات حقوق الإنسان التي تتطلب اهتمام المجلس بها</w:t>
        </w:r>
        <w:r w:rsidR="00962445" w:rsidRPr="00962445">
          <w:rPr>
            <w:rFonts w:ascii="MS Mincho" w:eastAsia="MS Mincho" w:hAnsi="MS Mincho" w:cs="MS Mincho" w:hint="eastAsia"/>
            <w:bCs/>
            <w:rtl/>
          </w:rPr>
          <w:t>‬</w:t>
        </w:r>
        <w:r w:rsidR="00575D35">
          <w:t>‬</w:t>
        </w:r>
        <w:r>
          <w:t>‬</w:t>
        </w:r>
      </w:dir>
    </w:p>
    <w:p w:rsidR="00962445" w:rsidRPr="00962445" w:rsidRDefault="00962445" w:rsidP="002D3863">
      <w:pPr>
        <w:pStyle w:val="H23GA"/>
        <w:rPr>
          <w:rFonts w:eastAsia="Arial"/>
          <w:rtl/>
          <w:lang w:val="fr-CH"/>
        </w:rPr>
      </w:pPr>
      <w:r w:rsidRPr="00962445">
        <w:rPr>
          <w:rFonts w:eastAsia="Arial"/>
          <w:rtl/>
          <w:lang w:val="fr-CH"/>
        </w:rPr>
        <w:tab/>
      </w:r>
      <w:r w:rsidRPr="00962445">
        <w:rPr>
          <w:rFonts w:eastAsia="Arial"/>
          <w:rtl/>
          <w:lang w:val="fr-CH"/>
        </w:rPr>
        <w:tab/>
        <w:t>إسبانيا</w:t>
      </w:r>
      <w:r w:rsidRPr="00962445">
        <w:rPr>
          <w:rStyle w:val="FootnoteReference"/>
          <w:rFonts w:eastAsia="Arial"/>
          <w:sz w:val="20"/>
          <w:szCs w:val="30"/>
          <w:vertAlign w:val="baseline"/>
          <w:rtl/>
          <w:lang w:val="fr-CH"/>
        </w:rPr>
        <w:footnoteReference w:customMarkFollows="1" w:id="1"/>
        <w:t>*</w:t>
      </w:r>
      <w:r w:rsidRPr="00962445">
        <w:rPr>
          <w:rFonts w:eastAsia="Arial"/>
          <w:rtl/>
          <w:lang w:val="fr-CH"/>
        </w:rPr>
        <w:t xml:space="preserve">٬ أستراليا*٬ إستونيا*٬ إسرائيل*٬ ألبانيا٬ ألمانيا٬ أندورا*٬ أوكرانيا*٬ </w:t>
      </w:r>
      <w:proofErr w:type="spellStart"/>
      <w:r w:rsidRPr="00962445">
        <w:rPr>
          <w:rFonts w:eastAsia="Arial" w:hint="cs"/>
          <w:rtl/>
          <w:lang w:val="fr-CH"/>
        </w:rPr>
        <w:t>آ</w:t>
      </w:r>
      <w:r w:rsidRPr="00962445">
        <w:rPr>
          <w:rFonts w:eastAsia="Arial"/>
          <w:rtl/>
          <w:lang w:val="fr-CH"/>
        </w:rPr>
        <w:t>يرلندا</w:t>
      </w:r>
      <w:proofErr w:type="spellEnd"/>
      <w:r w:rsidRPr="00962445">
        <w:rPr>
          <w:rFonts w:eastAsia="Arial" w:hint="cs"/>
          <w:rtl/>
          <w:lang w:val="fr-CH"/>
        </w:rPr>
        <w:t xml:space="preserve">*، </w:t>
      </w:r>
      <w:proofErr w:type="spellStart"/>
      <w:r w:rsidRPr="00962445">
        <w:rPr>
          <w:rFonts w:eastAsia="Arial"/>
          <w:rtl/>
          <w:lang w:val="fr-CH"/>
        </w:rPr>
        <w:t>آيسلندا</w:t>
      </w:r>
      <w:proofErr w:type="spellEnd"/>
      <w:r w:rsidRPr="00962445">
        <w:rPr>
          <w:rFonts w:eastAsia="Arial" w:hint="cs"/>
          <w:rtl/>
          <w:lang w:val="fr-CH"/>
        </w:rPr>
        <w:t>*،</w:t>
      </w:r>
      <w:r w:rsidRPr="00962445">
        <w:rPr>
          <w:rFonts w:eastAsia="Arial"/>
          <w:rtl/>
          <w:lang w:val="fr-CH"/>
        </w:rPr>
        <w:t xml:space="preserve"> إيطاليا*٬ البرتغال*٬ بلجيكا٬ بلغاريا*</w:t>
      </w:r>
      <w:r w:rsidRPr="00962445">
        <w:rPr>
          <w:rFonts w:eastAsia="Arial" w:hint="cs"/>
          <w:rtl/>
          <w:lang w:val="fr-CH"/>
        </w:rPr>
        <w:t>،</w:t>
      </w:r>
      <w:r w:rsidRPr="00962445">
        <w:rPr>
          <w:rFonts w:eastAsia="Arial"/>
          <w:rtl/>
          <w:lang w:val="fr-CH"/>
        </w:rPr>
        <w:t xml:space="preserve"> بوتسوانا٬ البوسنة والهرسك٬ بولندا*</w:t>
      </w:r>
      <w:r w:rsidRPr="00962445">
        <w:rPr>
          <w:rFonts w:eastAsia="Arial" w:hint="cs"/>
          <w:rtl/>
          <w:lang w:val="fr-CH"/>
        </w:rPr>
        <w:t>،</w:t>
      </w:r>
      <w:r w:rsidRPr="00962445">
        <w:rPr>
          <w:rFonts w:eastAsia="Arial"/>
          <w:rtl/>
          <w:lang w:val="fr-CH"/>
        </w:rPr>
        <w:t xml:space="preserve"> تركيا*٬ الجبل الأسود*٬ الجمهورية التشيكية*٬ جمهورية كوريا٬ جمهورية مقدونيا اليوغوسلافية سابقا</w:t>
      </w:r>
      <w:r w:rsidRPr="00962445">
        <w:rPr>
          <w:rFonts w:eastAsia="Arial" w:hint="cs"/>
          <w:rtl/>
          <w:lang w:val="fr-CH"/>
        </w:rPr>
        <w:t>ً</w:t>
      </w:r>
      <w:r w:rsidRPr="00962445">
        <w:rPr>
          <w:rFonts w:eastAsia="Arial"/>
          <w:rtl/>
          <w:lang w:val="fr-CH"/>
        </w:rPr>
        <w:t>٬ جمهورية مولدوفا*٬ جورجيا٬ الدانمرك*</w:t>
      </w:r>
      <w:r w:rsidRPr="00962445">
        <w:rPr>
          <w:rFonts w:eastAsia="Arial" w:hint="cs"/>
          <w:rtl/>
          <w:lang w:val="fr-CH"/>
        </w:rPr>
        <w:t>،</w:t>
      </w:r>
      <w:r w:rsidRPr="00962445">
        <w:rPr>
          <w:rFonts w:eastAsia="Arial"/>
          <w:rtl/>
          <w:lang w:val="fr-CH"/>
        </w:rPr>
        <w:t xml:space="preserve"> رومانيا*</w:t>
      </w:r>
      <w:r w:rsidRPr="00962445">
        <w:rPr>
          <w:rFonts w:eastAsia="Arial" w:hint="cs"/>
          <w:rtl/>
          <w:lang w:val="fr-CH"/>
        </w:rPr>
        <w:t>،</w:t>
      </w:r>
      <w:r w:rsidRPr="00962445">
        <w:rPr>
          <w:rFonts w:eastAsia="Arial"/>
          <w:rtl/>
          <w:lang w:val="fr-CH"/>
        </w:rPr>
        <w:t xml:space="preserve"> سلوفاكيا*</w:t>
      </w:r>
      <w:r w:rsidRPr="00962445">
        <w:rPr>
          <w:rFonts w:eastAsia="Arial" w:hint="cs"/>
          <w:rtl/>
          <w:lang w:val="fr-CH"/>
        </w:rPr>
        <w:t>،</w:t>
      </w:r>
      <w:r w:rsidRPr="00962445">
        <w:rPr>
          <w:rFonts w:eastAsia="Arial"/>
          <w:rtl/>
          <w:lang w:val="fr-CH"/>
        </w:rPr>
        <w:t xml:space="preserve"> سلوفينيا*٬ السويد*٬ سويسرا٬ فرنسا*</w:t>
      </w:r>
      <w:r w:rsidRPr="00962445">
        <w:rPr>
          <w:rFonts w:eastAsia="Arial" w:hint="cs"/>
          <w:rtl/>
          <w:lang w:val="fr-CH"/>
        </w:rPr>
        <w:t>،</w:t>
      </w:r>
      <w:r w:rsidRPr="00962445">
        <w:rPr>
          <w:rFonts w:eastAsia="Arial"/>
          <w:rtl/>
          <w:lang w:val="fr-CH"/>
        </w:rPr>
        <w:t xml:space="preserve"> فنلندا*٬ قبرص*</w:t>
      </w:r>
      <w:r w:rsidRPr="00962445">
        <w:rPr>
          <w:rFonts w:eastAsia="Arial" w:hint="cs"/>
          <w:rtl/>
          <w:lang w:val="fr-CH"/>
        </w:rPr>
        <w:t>،</w:t>
      </w:r>
      <w:r w:rsidRPr="00962445">
        <w:rPr>
          <w:rFonts w:eastAsia="Arial"/>
          <w:rtl/>
          <w:lang w:val="fr-CH"/>
        </w:rPr>
        <w:t xml:space="preserve"> كرواتيا*</w:t>
      </w:r>
      <w:r w:rsidRPr="00962445">
        <w:rPr>
          <w:rFonts w:eastAsia="Arial" w:hint="cs"/>
          <w:rtl/>
          <w:lang w:val="fr-CH"/>
        </w:rPr>
        <w:t>،</w:t>
      </w:r>
      <w:r w:rsidRPr="00962445">
        <w:rPr>
          <w:rFonts w:eastAsia="Arial"/>
          <w:rtl/>
          <w:lang w:val="fr-CH"/>
        </w:rPr>
        <w:t xml:space="preserve"> كندا*٬ لاتفيا٬ لكسمبرغ*</w:t>
      </w:r>
      <w:r w:rsidRPr="00962445">
        <w:rPr>
          <w:rFonts w:eastAsia="Arial" w:hint="cs"/>
          <w:rtl/>
          <w:lang w:val="fr-CH"/>
        </w:rPr>
        <w:t>،</w:t>
      </w:r>
      <w:r w:rsidRPr="00962445">
        <w:rPr>
          <w:rFonts w:eastAsia="Arial"/>
          <w:rtl/>
          <w:lang w:val="fr-CH"/>
        </w:rPr>
        <w:t xml:space="preserve"> ليتوانيا*٬ ليختنشتاين*٬ مالطة*٬ ملديف٬ موناكو*٬ النرويج*</w:t>
      </w:r>
      <w:r w:rsidRPr="00962445">
        <w:rPr>
          <w:rFonts w:eastAsia="Arial" w:hint="cs"/>
          <w:rtl/>
          <w:lang w:val="fr-CH"/>
        </w:rPr>
        <w:t>،</w:t>
      </w:r>
      <w:r w:rsidRPr="00962445">
        <w:rPr>
          <w:rFonts w:eastAsia="Arial"/>
          <w:rtl/>
          <w:lang w:val="fr-CH"/>
        </w:rPr>
        <w:t xml:space="preserve"> النمسا٬ هنغاريا*٬ هولندا٬ الولايات المتحدة الأمريكية*٬ اليابان*٬ اليونان*: مشروع قرار</w:t>
      </w:r>
    </w:p>
    <w:p w:rsidR="00962445" w:rsidRPr="00962445" w:rsidRDefault="00962445" w:rsidP="00962445">
      <w:pPr>
        <w:pStyle w:val="H1GA"/>
        <w:ind w:left="2234" w:hanging="987"/>
        <w:rPr>
          <w:rStyle w:val="FootnoteReference"/>
          <w:sz w:val="30"/>
          <w:szCs w:val="30"/>
          <w:vertAlign w:val="baseline"/>
        </w:rPr>
      </w:pPr>
      <w:r w:rsidRPr="00962445">
        <w:rPr>
          <w:rtl/>
        </w:rPr>
        <w:t>31/...</w:t>
      </w:r>
      <w:r w:rsidRPr="00962445">
        <w:rPr>
          <w:rtl/>
        </w:rPr>
        <w:tab/>
        <w:t>حالة حقوق الإنسان في جمهورية كوريا الشعبية الديمقراطية</w:t>
      </w:r>
      <w:r w:rsidRPr="00962445">
        <w:rPr>
          <w:rFonts w:ascii="MS Mincho" w:eastAsia="MS Mincho" w:hAnsi="MS Mincho" w:cs="MS Mincho" w:hint="eastAsia"/>
          <w:rtl/>
        </w:rPr>
        <w:t>‬</w:t>
      </w:r>
    </w:p>
    <w:p w:rsidR="00962445" w:rsidRDefault="00962445" w:rsidP="00962445">
      <w:pPr>
        <w:pStyle w:val="SingleTxtGA"/>
        <w:rPr>
          <w:rFonts w:eastAsia="SimSun"/>
          <w:i/>
          <w:iCs/>
          <w:lang w:bidi="hi-IN"/>
        </w:rPr>
      </w:pPr>
      <w:r w:rsidRPr="00962445">
        <w:rPr>
          <w:rFonts w:eastAsia="Arial"/>
          <w:i/>
          <w:iCs/>
        </w:rPr>
        <w:tab/>
      </w:r>
      <w:dir w:val="rtl">
        <w:r w:rsidRPr="00962445">
          <w:rPr>
            <w:rFonts w:eastAsia="Arial"/>
            <w:i/>
            <w:iCs/>
            <w:rtl/>
            <w:cs/>
          </w:rPr>
          <w:t>إنّ مجلس حقوق الإنسان،</w:t>
        </w:r>
        <w:r w:rsidRPr="00962445">
          <w:rPr>
            <w:rFonts w:eastAsia="MS Mincho" w:hint="eastAsia"/>
            <w:i/>
            <w:iCs/>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hint="cs"/>
            <w:i/>
            <w:iCs/>
            <w:rtl/>
          </w:rPr>
          <w:t>إذ</w:t>
        </w:r>
        <w:r w:rsidRPr="00962445">
          <w:rPr>
            <w:rFonts w:eastAsia="SimSun"/>
            <w:i/>
            <w:iCs/>
            <w:rtl/>
          </w:rPr>
          <w:t xml:space="preserve"> </w:t>
        </w:r>
        <w:r w:rsidRPr="00962445">
          <w:rPr>
            <w:rFonts w:eastAsia="SimSun" w:hint="cs"/>
            <w:i/>
            <w:iCs/>
            <w:rtl/>
          </w:rPr>
          <w:t>يسترشد</w:t>
        </w:r>
        <w:r w:rsidRPr="00962445">
          <w:rPr>
            <w:rFonts w:eastAsia="SimSun"/>
            <w:rtl/>
          </w:rPr>
          <w:t xml:space="preserve"> </w:t>
        </w:r>
        <w:r w:rsidRPr="00962445">
          <w:rPr>
            <w:rFonts w:eastAsia="SimSun" w:hint="cs"/>
            <w:rtl/>
          </w:rPr>
          <w:t>بميثاق</w:t>
        </w:r>
        <w:r w:rsidRPr="00962445">
          <w:rPr>
            <w:rFonts w:eastAsia="SimSun"/>
            <w:rtl/>
          </w:rPr>
          <w:t xml:space="preserve"> </w:t>
        </w:r>
        <w:r w:rsidRPr="00962445">
          <w:rPr>
            <w:rFonts w:eastAsia="SimSun" w:hint="cs"/>
            <w:rtl/>
          </w:rPr>
          <w:t>الأمم</w:t>
        </w:r>
        <w:r w:rsidRPr="00962445">
          <w:rPr>
            <w:rFonts w:eastAsia="SimSun"/>
            <w:rtl/>
          </w:rPr>
          <w:t xml:space="preserve"> </w:t>
        </w:r>
        <w:r w:rsidRPr="00962445">
          <w:rPr>
            <w:rFonts w:eastAsia="SimSun" w:hint="cs"/>
            <w:rtl/>
          </w:rPr>
          <w:t>المتحدة،</w:t>
        </w:r>
        <w:r w:rsidRPr="00962445">
          <w:rPr>
            <w:rFonts w:eastAsia="SimSun"/>
            <w:rtl/>
          </w:rPr>
          <w:t xml:space="preserve"> </w:t>
        </w:r>
        <w:r w:rsidRPr="00962445">
          <w:rPr>
            <w:rFonts w:eastAsia="SimSun" w:hint="cs"/>
            <w:rtl/>
          </w:rPr>
          <w:t>والإعلان</w:t>
        </w:r>
        <w:r w:rsidRPr="00962445">
          <w:rPr>
            <w:rFonts w:eastAsia="SimSun"/>
            <w:rtl/>
          </w:rPr>
          <w:t xml:space="preserve"> </w:t>
        </w:r>
        <w:r w:rsidRPr="00962445">
          <w:rPr>
            <w:rFonts w:eastAsia="SimSun" w:hint="cs"/>
            <w:rtl/>
          </w:rPr>
          <w:t>العالمي</w:t>
        </w:r>
        <w:r w:rsidRPr="00962445">
          <w:rPr>
            <w:rFonts w:eastAsia="SimSun"/>
            <w:rtl/>
          </w:rPr>
          <w:t xml:space="preserve"> </w:t>
        </w:r>
        <w:r w:rsidRPr="00962445">
          <w:rPr>
            <w:rFonts w:eastAsia="SimSun" w:hint="cs"/>
            <w:rtl/>
          </w:rPr>
          <w:t>لحقوق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والعهدين</w:t>
        </w:r>
        <w:r w:rsidRPr="00962445">
          <w:rPr>
            <w:rFonts w:eastAsia="SimSun"/>
            <w:rtl/>
          </w:rPr>
          <w:t xml:space="preserve"> </w:t>
        </w:r>
        <w:r w:rsidRPr="00962445">
          <w:rPr>
            <w:rFonts w:eastAsia="SimSun" w:hint="cs"/>
            <w:rtl/>
          </w:rPr>
          <w:t>الدوليين</w:t>
        </w:r>
        <w:r w:rsidRPr="00962445">
          <w:rPr>
            <w:rFonts w:eastAsia="SimSun"/>
            <w:rtl/>
          </w:rPr>
          <w:t xml:space="preserve"> </w:t>
        </w:r>
        <w:r w:rsidRPr="00962445">
          <w:rPr>
            <w:rFonts w:eastAsia="SimSun" w:hint="cs"/>
            <w:rtl/>
          </w:rPr>
          <w:t>الخاصين</w:t>
        </w:r>
        <w:r w:rsidRPr="00962445">
          <w:rPr>
            <w:rFonts w:eastAsia="SimSun"/>
            <w:rtl/>
          </w:rPr>
          <w:t xml:space="preserve"> </w:t>
        </w:r>
        <w:r w:rsidRPr="00962445">
          <w:rPr>
            <w:rFonts w:eastAsia="SimSun" w:hint="cs"/>
            <w:rtl/>
          </w:rPr>
          <w:t>بحقوق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وغير</w:t>
        </w:r>
        <w:r w:rsidRPr="00962445">
          <w:rPr>
            <w:rFonts w:eastAsia="SimSun"/>
            <w:rtl/>
          </w:rPr>
          <w:t xml:space="preserve"> </w:t>
        </w:r>
        <w:r w:rsidRPr="00962445">
          <w:rPr>
            <w:rFonts w:eastAsia="SimSun" w:hint="cs"/>
            <w:rtl/>
          </w:rPr>
          <w:t>ذلك</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صكوك</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hint="cs"/>
            <w:i/>
            <w:iCs/>
            <w:rtl/>
          </w:rPr>
          <w:t>وإذ</w:t>
        </w:r>
        <w:r w:rsidRPr="00962445">
          <w:rPr>
            <w:rFonts w:eastAsia="SimSun"/>
            <w:i/>
            <w:iCs/>
            <w:rtl/>
          </w:rPr>
          <w:t xml:space="preserve"> </w:t>
        </w:r>
        <w:r w:rsidRPr="00962445">
          <w:rPr>
            <w:rFonts w:eastAsia="SimSun" w:hint="cs"/>
            <w:i/>
            <w:iCs/>
            <w:rtl/>
          </w:rPr>
          <w:t>يشير</w:t>
        </w:r>
        <w:r w:rsidRPr="00962445">
          <w:rPr>
            <w:rFonts w:eastAsia="SimSun"/>
            <w:rtl/>
          </w:rPr>
          <w:t xml:space="preserve"> </w:t>
        </w:r>
        <w:r w:rsidRPr="00962445">
          <w:rPr>
            <w:rFonts w:eastAsia="SimSun" w:hint="cs"/>
            <w:rtl/>
          </w:rPr>
          <w:t>إلى</w:t>
        </w:r>
        <w:r w:rsidRPr="00962445">
          <w:rPr>
            <w:rFonts w:eastAsia="SimSun"/>
            <w:rtl/>
          </w:rPr>
          <w:t xml:space="preserve"> </w:t>
        </w:r>
        <w:r w:rsidRPr="00962445">
          <w:rPr>
            <w:rFonts w:eastAsia="SimSun" w:hint="cs"/>
            <w:rtl/>
          </w:rPr>
          <w:t>جميع</w:t>
        </w:r>
        <w:r w:rsidRPr="00962445">
          <w:rPr>
            <w:rFonts w:eastAsia="SimSun"/>
            <w:rtl/>
          </w:rPr>
          <w:t xml:space="preserve"> </w:t>
        </w:r>
        <w:r w:rsidRPr="00962445">
          <w:rPr>
            <w:rFonts w:eastAsia="SimSun" w:hint="cs"/>
            <w:rtl/>
          </w:rPr>
          <w:t>القرارات</w:t>
        </w:r>
        <w:r w:rsidRPr="00962445">
          <w:rPr>
            <w:rFonts w:eastAsia="SimSun"/>
            <w:rtl/>
          </w:rPr>
          <w:t xml:space="preserve"> </w:t>
        </w:r>
        <w:r w:rsidRPr="00962445">
          <w:rPr>
            <w:rFonts w:eastAsia="SimSun" w:hint="cs"/>
            <w:rtl/>
          </w:rPr>
          <w:t>السابقة</w:t>
        </w:r>
        <w:r w:rsidRPr="00962445">
          <w:rPr>
            <w:rFonts w:eastAsia="SimSun"/>
            <w:rtl/>
          </w:rPr>
          <w:t xml:space="preserve"> </w:t>
        </w:r>
        <w:r w:rsidRPr="00962445">
          <w:rPr>
            <w:rFonts w:eastAsia="SimSun" w:hint="cs"/>
            <w:rtl/>
          </w:rPr>
          <w:t>التي</w:t>
        </w:r>
        <w:r w:rsidRPr="00962445">
          <w:rPr>
            <w:rFonts w:eastAsia="SimSun"/>
            <w:rtl/>
          </w:rPr>
          <w:t xml:space="preserve"> </w:t>
        </w:r>
        <w:r w:rsidRPr="00962445">
          <w:rPr>
            <w:rFonts w:eastAsia="SimSun" w:hint="cs"/>
            <w:rtl/>
          </w:rPr>
          <w:t>اعتمدتها</w:t>
        </w:r>
        <w:r w:rsidRPr="00962445">
          <w:rPr>
            <w:rFonts w:eastAsia="SimSun"/>
            <w:rtl/>
          </w:rPr>
          <w:t xml:space="preserve"> </w:t>
        </w:r>
        <w:r w:rsidRPr="00962445">
          <w:rPr>
            <w:rFonts w:eastAsia="SimSun" w:hint="cs"/>
            <w:rtl/>
          </w:rPr>
          <w:t>لجنة</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ومجلس</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والجمعية</w:t>
        </w:r>
        <w:r w:rsidRPr="00962445">
          <w:rPr>
            <w:rFonts w:eastAsia="SimSun"/>
            <w:rtl/>
          </w:rPr>
          <w:t xml:space="preserve"> </w:t>
        </w:r>
        <w:r w:rsidRPr="00962445">
          <w:rPr>
            <w:rFonts w:eastAsia="SimSun" w:hint="cs"/>
            <w:rtl/>
          </w:rPr>
          <w:t>العامة</w:t>
        </w:r>
        <w:r w:rsidRPr="00962445">
          <w:rPr>
            <w:rFonts w:eastAsia="SimSun"/>
            <w:rtl/>
          </w:rPr>
          <w:t xml:space="preserve"> </w:t>
        </w:r>
        <w:r w:rsidRPr="00962445">
          <w:rPr>
            <w:rFonts w:eastAsia="SimSun" w:hint="cs"/>
            <w:rtl/>
          </w:rPr>
          <w:t>بشأن</w:t>
        </w:r>
        <w:r w:rsidRPr="00962445">
          <w:rPr>
            <w:rFonts w:eastAsia="SimSun"/>
            <w:rtl/>
          </w:rPr>
          <w:t xml:space="preserve"> </w:t>
        </w:r>
        <w:r w:rsidRPr="00962445">
          <w:rPr>
            <w:rFonts w:eastAsia="SimSun" w:hint="cs"/>
            <w:rtl/>
          </w:rPr>
          <w:t>حالة</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جمهورية</w:t>
        </w:r>
        <w:r w:rsidRPr="00962445">
          <w:rPr>
            <w:rFonts w:eastAsia="SimSun"/>
            <w:rtl/>
          </w:rPr>
          <w:t xml:space="preserve"> </w:t>
        </w:r>
        <w:r w:rsidRPr="00962445">
          <w:rPr>
            <w:rFonts w:eastAsia="SimSun" w:hint="cs"/>
            <w:rtl/>
          </w:rPr>
          <w:t>كوريا</w:t>
        </w:r>
        <w:r w:rsidRPr="00962445">
          <w:rPr>
            <w:rFonts w:eastAsia="SimSun"/>
            <w:rtl/>
          </w:rPr>
          <w:t xml:space="preserve"> </w:t>
        </w:r>
        <w:r w:rsidRPr="00962445">
          <w:rPr>
            <w:rFonts w:eastAsia="SimSun" w:hint="cs"/>
            <w:rtl/>
          </w:rPr>
          <w:t>الشعبية</w:t>
        </w:r>
        <w:r w:rsidRPr="00962445">
          <w:rPr>
            <w:rFonts w:eastAsia="SimSun"/>
            <w:rtl/>
          </w:rPr>
          <w:t xml:space="preserve"> </w:t>
        </w:r>
        <w:r w:rsidRPr="00962445">
          <w:rPr>
            <w:rFonts w:eastAsia="SimSun" w:hint="cs"/>
            <w:rtl/>
          </w:rPr>
          <w:t>الديمقراطية،</w:t>
        </w:r>
        <w:r w:rsidRPr="00962445">
          <w:rPr>
            <w:rFonts w:eastAsia="SimSun"/>
            <w:rtl/>
          </w:rPr>
          <w:t xml:space="preserve"> </w:t>
        </w:r>
        <w:r w:rsidRPr="00962445">
          <w:rPr>
            <w:rFonts w:eastAsia="SimSun" w:hint="cs"/>
            <w:rtl/>
          </w:rPr>
          <w:t>بما</w:t>
        </w:r>
        <w:r>
          <w:rPr>
            <w:rFonts w:eastAsia="SimSun" w:hint="cs"/>
            <w:rtl/>
          </w:rPr>
          <w:t> </w:t>
        </w:r>
        <w:r w:rsidRPr="00962445">
          <w:rPr>
            <w:rFonts w:eastAsia="SimSun" w:hint="cs"/>
            <w:rtl/>
          </w:rPr>
          <w:t>فيها</w:t>
        </w:r>
        <w:r w:rsidRPr="00962445">
          <w:rPr>
            <w:rFonts w:eastAsia="SimSun"/>
            <w:rtl/>
          </w:rPr>
          <w:t xml:space="preserve"> </w:t>
        </w:r>
        <w:r w:rsidRPr="00962445">
          <w:rPr>
            <w:rFonts w:eastAsia="SimSun" w:hint="cs"/>
            <w:rtl/>
          </w:rPr>
          <w:t>قرار</w:t>
        </w:r>
        <w:r w:rsidRPr="00962445">
          <w:rPr>
            <w:rFonts w:eastAsia="SimSun"/>
            <w:rtl/>
          </w:rPr>
          <w:t xml:space="preserve"> </w:t>
        </w:r>
        <w:r w:rsidRPr="00962445">
          <w:rPr>
            <w:rFonts w:eastAsia="SimSun" w:hint="cs"/>
            <w:rtl/>
          </w:rPr>
          <w:t>المجلس</w:t>
        </w:r>
        <w:r>
          <w:rPr>
            <w:rFonts w:eastAsia="SimSun"/>
            <w:rtl/>
          </w:rPr>
          <w:t xml:space="preserve"> 28/</w:t>
        </w:r>
        <w:r w:rsidRPr="00962445">
          <w:rPr>
            <w:rFonts w:eastAsia="SimSun"/>
            <w:rtl/>
          </w:rPr>
          <w:t xml:space="preserve">22 </w:t>
        </w:r>
        <w:r w:rsidRPr="00962445">
          <w:rPr>
            <w:rFonts w:eastAsia="SimSun" w:hint="cs"/>
            <w:rtl/>
          </w:rPr>
          <w:t>المؤرخ</w:t>
        </w:r>
        <w:r w:rsidRPr="00962445">
          <w:rPr>
            <w:rFonts w:eastAsia="SimSun"/>
            <w:rtl/>
          </w:rPr>
          <w:t xml:space="preserve"> 27 </w:t>
        </w:r>
        <w:r w:rsidRPr="00962445">
          <w:rPr>
            <w:rFonts w:eastAsia="SimSun" w:hint="cs"/>
            <w:rtl/>
          </w:rPr>
          <w:t>آذار</w:t>
        </w:r>
        <w:r w:rsidRPr="00962445">
          <w:rPr>
            <w:rFonts w:eastAsia="SimSun"/>
            <w:rtl/>
          </w:rPr>
          <w:t>/</w:t>
        </w:r>
        <w:r w:rsidRPr="00962445">
          <w:rPr>
            <w:rFonts w:eastAsia="SimSun" w:hint="cs"/>
            <w:rtl/>
          </w:rPr>
          <w:t>مارس</w:t>
        </w:r>
        <w:r w:rsidRPr="00962445">
          <w:rPr>
            <w:rFonts w:eastAsia="SimSun"/>
            <w:rtl/>
          </w:rPr>
          <w:t xml:space="preserve"> 2015 </w:t>
        </w:r>
        <w:r w:rsidRPr="00962445">
          <w:rPr>
            <w:rFonts w:eastAsia="SimSun" w:hint="cs"/>
            <w:rtl/>
          </w:rPr>
          <w:t>وقرار</w:t>
        </w:r>
        <w:r w:rsidRPr="00962445">
          <w:rPr>
            <w:rFonts w:eastAsia="SimSun"/>
            <w:rtl/>
          </w:rPr>
          <w:t xml:space="preserve"> </w:t>
        </w:r>
        <w:r w:rsidRPr="00962445">
          <w:rPr>
            <w:rFonts w:eastAsia="SimSun" w:hint="cs"/>
            <w:rtl/>
          </w:rPr>
          <w:t>الجمعية</w:t>
        </w:r>
        <w:r>
          <w:rPr>
            <w:rFonts w:eastAsia="SimSun"/>
            <w:rtl/>
          </w:rPr>
          <w:t xml:space="preserve"> 70/</w:t>
        </w:r>
        <w:r w:rsidRPr="00962445">
          <w:rPr>
            <w:rFonts w:eastAsia="SimSun"/>
            <w:rtl/>
          </w:rPr>
          <w:t xml:space="preserve">172 </w:t>
        </w:r>
        <w:r w:rsidRPr="00962445">
          <w:rPr>
            <w:rFonts w:eastAsia="SimSun" w:hint="cs"/>
            <w:rtl/>
          </w:rPr>
          <w:t>المؤرخ</w:t>
        </w:r>
        <w:r>
          <w:rPr>
            <w:rFonts w:eastAsia="SimSun" w:hint="cs"/>
            <w:rtl/>
          </w:rPr>
          <w:t> </w:t>
        </w:r>
        <w:r w:rsidRPr="00962445">
          <w:rPr>
            <w:rFonts w:eastAsia="SimSun"/>
            <w:rtl/>
          </w:rPr>
          <w:t xml:space="preserve">17 </w:t>
        </w:r>
        <w:r w:rsidRPr="00962445">
          <w:rPr>
            <w:rFonts w:eastAsia="SimSun" w:hint="cs"/>
            <w:rtl/>
          </w:rPr>
          <w:t>كان</w:t>
        </w:r>
        <w:r w:rsidRPr="00962445">
          <w:rPr>
            <w:rFonts w:eastAsia="SimSun"/>
            <w:rtl/>
          </w:rPr>
          <w:t>ون الأول/ديسمبر 2015، وإذ يحث على تنفيذ هذه القرارات،</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hint="cs"/>
            <w:i/>
            <w:iCs/>
            <w:rtl/>
          </w:rPr>
          <w:t>وإذ</w:t>
        </w:r>
        <w:r w:rsidRPr="00962445">
          <w:rPr>
            <w:rFonts w:eastAsia="SimSun"/>
            <w:i/>
            <w:iCs/>
            <w:rtl/>
          </w:rPr>
          <w:t xml:space="preserve"> </w:t>
        </w:r>
        <w:r w:rsidRPr="00962445">
          <w:rPr>
            <w:rFonts w:eastAsia="SimSun" w:hint="cs"/>
            <w:i/>
            <w:iCs/>
            <w:rtl/>
          </w:rPr>
          <w:t>يضع</w:t>
        </w:r>
        <w:r w:rsidRPr="00962445">
          <w:rPr>
            <w:rFonts w:eastAsia="SimSun"/>
            <w:i/>
            <w:iCs/>
            <w:rtl/>
          </w:rPr>
          <w:t xml:space="preserve"> </w:t>
        </w:r>
        <w:r w:rsidRPr="00962445">
          <w:rPr>
            <w:rFonts w:eastAsia="SimSun" w:hint="cs"/>
            <w:i/>
            <w:iCs/>
            <w:rtl/>
          </w:rPr>
          <w:t>في</w:t>
        </w:r>
        <w:r w:rsidRPr="00962445">
          <w:rPr>
            <w:rFonts w:eastAsia="SimSun"/>
            <w:i/>
            <w:iCs/>
            <w:rtl/>
          </w:rPr>
          <w:t xml:space="preserve"> </w:t>
        </w:r>
        <w:r w:rsidRPr="00962445">
          <w:rPr>
            <w:rFonts w:eastAsia="SimSun" w:hint="cs"/>
            <w:i/>
            <w:iCs/>
            <w:rtl/>
          </w:rPr>
          <w:t>اعتباره</w:t>
        </w:r>
        <w:r w:rsidRPr="00962445">
          <w:rPr>
            <w:rFonts w:eastAsia="SimSun"/>
            <w:rtl/>
          </w:rPr>
          <w:t xml:space="preserve"> </w:t>
        </w:r>
        <w:r w:rsidRPr="00962445">
          <w:rPr>
            <w:rFonts w:eastAsia="SimSun" w:hint="cs"/>
            <w:rtl/>
          </w:rPr>
          <w:t>الفقرة</w:t>
        </w:r>
        <w:r w:rsidRPr="00962445">
          <w:rPr>
            <w:rFonts w:eastAsia="SimSun"/>
            <w:rtl/>
          </w:rPr>
          <w:t xml:space="preserve"> 3 </w:t>
        </w:r>
        <w:r w:rsidRPr="00962445">
          <w:rPr>
            <w:rFonts w:eastAsia="SimSun" w:hint="cs"/>
            <w:rtl/>
          </w:rPr>
          <w:t>من</w:t>
        </w:r>
        <w:r w:rsidRPr="00962445">
          <w:rPr>
            <w:rFonts w:eastAsia="SimSun"/>
            <w:rtl/>
          </w:rPr>
          <w:t xml:space="preserve"> </w:t>
        </w:r>
        <w:r w:rsidRPr="00962445">
          <w:rPr>
            <w:rFonts w:eastAsia="SimSun" w:hint="cs"/>
            <w:rtl/>
          </w:rPr>
          <w:t>قرار</w:t>
        </w:r>
        <w:r w:rsidRPr="00962445">
          <w:rPr>
            <w:rFonts w:eastAsia="SimSun"/>
            <w:rtl/>
          </w:rPr>
          <w:t xml:space="preserve"> </w:t>
        </w:r>
        <w:r w:rsidRPr="00962445">
          <w:rPr>
            <w:rFonts w:eastAsia="SimSun" w:hint="cs"/>
            <w:rtl/>
          </w:rPr>
          <w:t>الجمعية</w:t>
        </w:r>
        <w:r w:rsidRPr="00962445">
          <w:rPr>
            <w:rFonts w:eastAsia="SimSun"/>
            <w:rtl/>
          </w:rPr>
          <w:t xml:space="preserve"> </w:t>
        </w:r>
        <w:r w:rsidRPr="00962445">
          <w:rPr>
            <w:rFonts w:eastAsia="SimSun" w:hint="cs"/>
            <w:rtl/>
          </w:rPr>
          <w:t>العامة</w:t>
        </w:r>
        <w:r w:rsidR="002D3863">
          <w:rPr>
            <w:rFonts w:eastAsia="SimSun"/>
            <w:rtl/>
          </w:rPr>
          <w:t xml:space="preserve"> 60/</w:t>
        </w:r>
        <w:r w:rsidRPr="00962445">
          <w:rPr>
            <w:rFonts w:eastAsia="SimSun"/>
            <w:rtl/>
          </w:rPr>
          <w:t xml:space="preserve">251 </w:t>
        </w:r>
        <w:r w:rsidRPr="00962445">
          <w:rPr>
            <w:rFonts w:eastAsia="SimSun" w:hint="cs"/>
            <w:rtl/>
          </w:rPr>
          <w:t>المؤرخ</w:t>
        </w:r>
        <w:r w:rsidRPr="00962445">
          <w:rPr>
            <w:rFonts w:eastAsia="SimSun"/>
            <w:rtl/>
          </w:rPr>
          <w:t xml:space="preserve"> 15 </w:t>
        </w:r>
        <w:r w:rsidRPr="00962445">
          <w:rPr>
            <w:rFonts w:eastAsia="SimSun" w:hint="cs"/>
            <w:rtl/>
          </w:rPr>
          <w:t>آذار</w:t>
        </w:r>
        <w:r w:rsidRPr="00962445">
          <w:rPr>
            <w:rFonts w:eastAsia="SimSun"/>
            <w:rtl/>
          </w:rPr>
          <w:t xml:space="preserve">/ </w:t>
        </w:r>
        <w:r w:rsidRPr="00962445">
          <w:rPr>
            <w:rFonts w:eastAsia="SimSun" w:hint="cs"/>
            <w:rtl/>
          </w:rPr>
          <w:t>مارس</w:t>
        </w:r>
        <w:r w:rsidRPr="00962445">
          <w:rPr>
            <w:rFonts w:eastAsia="SimSun"/>
            <w:rtl/>
          </w:rPr>
          <w:t xml:space="preserve"> 2006</w:t>
        </w:r>
        <w:r w:rsidRPr="00962445">
          <w:rPr>
            <w:rFonts w:eastAsia="SimSun" w:hint="cs"/>
            <w:rtl/>
          </w:rPr>
          <w:t>،</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lastRenderedPageBreak/>
        <w:tab/>
      </w:r>
      <w:dir w:val="rtl">
        <w:r w:rsidRPr="00962445">
          <w:rPr>
            <w:rFonts w:eastAsia="SimSun" w:hint="cs"/>
            <w:i/>
            <w:iCs/>
            <w:rtl/>
          </w:rPr>
          <w:t>وإذ</w:t>
        </w:r>
        <w:r w:rsidRPr="00962445">
          <w:rPr>
            <w:rFonts w:eastAsia="SimSun"/>
            <w:i/>
            <w:iCs/>
            <w:rtl/>
          </w:rPr>
          <w:t xml:space="preserve"> </w:t>
        </w:r>
        <w:r w:rsidRPr="00962445">
          <w:rPr>
            <w:rFonts w:eastAsia="SimSun" w:hint="cs"/>
            <w:i/>
            <w:iCs/>
            <w:rtl/>
          </w:rPr>
          <w:t>يشير</w:t>
        </w:r>
        <w:r w:rsidRPr="00962445">
          <w:rPr>
            <w:rFonts w:eastAsia="SimSun"/>
            <w:rtl/>
          </w:rPr>
          <w:t xml:space="preserve"> </w:t>
        </w:r>
        <w:r w:rsidRPr="00962445">
          <w:rPr>
            <w:rFonts w:eastAsia="SimSun" w:hint="cs"/>
            <w:rtl/>
          </w:rPr>
          <w:t>إلى</w:t>
        </w:r>
        <w:r w:rsidRPr="00962445">
          <w:rPr>
            <w:rFonts w:eastAsia="SimSun"/>
            <w:rtl/>
          </w:rPr>
          <w:t xml:space="preserve"> </w:t>
        </w:r>
        <w:r w:rsidRPr="00962445">
          <w:rPr>
            <w:rFonts w:eastAsia="SimSun" w:hint="cs"/>
            <w:rtl/>
          </w:rPr>
          <w:t>قراريه</w:t>
        </w:r>
        <w:r>
          <w:rPr>
            <w:rFonts w:eastAsia="SimSun"/>
            <w:rtl/>
          </w:rPr>
          <w:t xml:space="preserve"> 5/</w:t>
        </w:r>
        <w:r w:rsidRPr="00962445">
          <w:rPr>
            <w:rFonts w:eastAsia="SimSun"/>
            <w:rtl/>
          </w:rPr>
          <w:t xml:space="preserve">1 </w:t>
        </w:r>
        <w:r w:rsidRPr="00962445">
          <w:rPr>
            <w:rFonts w:eastAsia="SimSun" w:hint="cs"/>
            <w:rtl/>
          </w:rPr>
          <w:t>بشأن</w:t>
        </w:r>
        <w:r w:rsidRPr="00962445">
          <w:rPr>
            <w:rFonts w:eastAsia="SimSun"/>
            <w:rtl/>
          </w:rPr>
          <w:t xml:space="preserve"> </w:t>
        </w:r>
        <w:r w:rsidRPr="00962445">
          <w:rPr>
            <w:rFonts w:eastAsia="SimSun" w:hint="cs"/>
            <w:rtl/>
          </w:rPr>
          <w:t>بناء</w:t>
        </w:r>
        <w:r w:rsidRPr="00962445">
          <w:rPr>
            <w:rFonts w:eastAsia="SimSun"/>
            <w:rtl/>
          </w:rPr>
          <w:t xml:space="preserve"> </w:t>
        </w:r>
        <w:r w:rsidRPr="00962445">
          <w:rPr>
            <w:rFonts w:eastAsia="SimSun" w:hint="cs"/>
            <w:rtl/>
          </w:rPr>
          <w:t>مؤسسات</w:t>
        </w:r>
        <w:r w:rsidRPr="00962445">
          <w:rPr>
            <w:rFonts w:eastAsia="SimSun"/>
            <w:rtl/>
          </w:rPr>
          <w:t xml:space="preserve"> </w:t>
        </w:r>
        <w:r w:rsidRPr="00962445">
          <w:rPr>
            <w:rFonts w:eastAsia="SimSun" w:hint="cs"/>
            <w:rtl/>
          </w:rPr>
          <w:t>مجلس</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و</w:t>
        </w:r>
        <w:r>
          <w:rPr>
            <w:rFonts w:eastAsia="SimSun"/>
            <w:rtl/>
          </w:rPr>
          <w:t>5/</w:t>
        </w:r>
        <w:r w:rsidRPr="00962445">
          <w:rPr>
            <w:rFonts w:eastAsia="SimSun"/>
            <w:rtl/>
          </w:rPr>
          <w:t xml:space="preserve">2 </w:t>
        </w:r>
        <w:r w:rsidRPr="00962445">
          <w:rPr>
            <w:rFonts w:eastAsia="SimSun" w:hint="cs"/>
            <w:rtl/>
          </w:rPr>
          <w:t>بشأن</w:t>
        </w:r>
        <w:r w:rsidRPr="00962445">
          <w:rPr>
            <w:rFonts w:eastAsia="SimSun"/>
            <w:rtl/>
          </w:rPr>
          <w:t xml:space="preserve"> </w:t>
        </w:r>
        <w:r w:rsidRPr="00962445">
          <w:rPr>
            <w:rFonts w:eastAsia="SimSun" w:hint="cs"/>
            <w:rtl/>
          </w:rPr>
          <w:t>مدونة</w:t>
        </w:r>
        <w:r w:rsidRPr="00962445">
          <w:rPr>
            <w:rFonts w:eastAsia="SimSun"/>
            <w:rtl/>
          </w:rPr>
          <w:t xml:space="preserve"> </w:t>
        </w:r>
        <w:r w:rsidRPr="00962445">
          <w:rPr>
            <w:rFonts w:eastAsia="SimSun" w:hint="cs"/>
            <w:rtl/>
          </w:rPr>
          <w:t>قواعد</w:t>
        </w:r>
        <w:r w:rsidRPr="00962445">
          <w:rPr>
            <w:rFonts w:eastAsia="SimSun"/>
            <w:rtl/>
          </w:rPr>
          <w:t xml:space="preserve"> </w:t>
        </w:r>
        <w:r w:rsidRPr="00962445">
          <w:rPr>
            <w:rFonts w:eastAsia="SimSun" w:hint="cs"/>
            <w:rtl/>
          </w:rPr>
          <w:t>السلوك</w:t>
        </w:r>
        <w:r w:rsidRPr="00962445">
          <w:rPr>
            <w:rFonts w:eastAsia="SimSun"/>
            <w:rtl/>
          </w:rPr>
          <w:t xml:space="preserve"> </w:t>
        </w:r>
        <w:r w:rsidRPr="00962445">
          <w:rPr>
            <w:rFonts w:eastAsia="SimSun" w:hint="cs"/>
            <w:rtl/>
          </w:rPr>
          <w:t>للمكلفين</w:t>
        </w:r>
        <w:r w:rsidRPr="00962445">
          <w:rPr>
            <w:rFonts w:eastAsia="SimSun"/>
            <w:rtl/>
          </w:rPr>
          <w:t xml:space="preserve"> </w:t>
        </w:r>
        <w:r w:rsidRPr="00962445">
          <w:rPr>
            <w:rFonts w:eastAsia="SimSun" w:hint="cs"/>
            <w:rtl/>
          </w:rPr>
          <w:t>بولايات</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إطار</w:t>
        </w:r>
        <w:r w:rsidRPr="00962445">
          <w:rPr>
            <w:rFonts w:eastAsia="SimSun"/>
            <w:rtl/>
          </w:rPr>
          <w:t xml:space="preserve"> </w:t>
        </w:r>
        <w:r w:rsidRPr="00962445">
          <w:rPr>
            <w:rFonts w:eastAsia="SimSun" w:hint="cs"/>
            <w:rtl/>
          </w:rPr>
          <w:t>الإجراءات</w:t>
        </w:r>
        <w:r w:rsidRPr="00962445">
          <w:rPr>
            <w:rFonts w:eastAsia="SimSun"/>
            <w:rtl/>
          </w:rPr>
          <w:t xml:space="preserve"> </w:t>
        </w:r>
        <w:r w:rsidRPr="00962445">
          <w:rPr>
            <w:rFonts w:eastAsia="SimSun" w:hint="cs"/>
            <w:rtl/>
          </w:rPr>
          <w:t>الخاصة</w:t>
        </w:r>
        <w:r w:rsidRPr="00962445">
          <w:rPr>
            <w:rFonts w:eastAsia="SimSun"/>
            <w:rtl/>
          </w:rPr>
          <w:t xml:space="preserve"> </w:t>
        </w:r>
        <w:r w:rsidRPr="00962445">
          <w:rPr>
            <w:rFonts w:eastAsia="SimSun" w:hint="cs"/>
            <w:rtl/>
          </w:rPr>
          <w:t>للمجلس،</w:t>
        </w:r>
        <w:r w:rsidRPr="00962445">
          <w:rPr>
            <w:rFonts w:eastAsia="SimSun"/>
            <w:rtl/>
          </w:rPr>
          <w:t xml:space="preserve"> </w:t>
        </w:r>
        <w:r w:rsidRPr="00962445">
          <w:rPr>
            <w:rFonts w:eastAsia="SimSun" w:hint="cs"/>
            <w:rtl/>
          </w:rPr>
          <w:t>المؤرخين</w:t>
        </w:r>
        <w:r w:rsidRPr="00962445">
          <w:rPr>
            <w:rFonts w:eastAsia="SimSun"/>
            <w:rtl/>
          </w:rPr>
          <w:t xml:space="preserve"> 18 </w:t>
        </w:r>
        <w:r w:rsidRPr="00962445">
          <w:rPr>
            <w:rFonts w:eastAsia="SimSun" w:hint="cs"/>
            <w:rtl/>
          </w:rPr>
          <w:t>حزيران</w:t>
        </w:r>
        <w:r w:rsidRPr="00962445">
          <w:rPr>
            <w:rFonts w:eastAsia="SimSun"/>
            <w:rtl/>
          </w:rPr>
          <w:t xml:space="preserve">/ </w:t>
        </w:r>
        <w:r w:rsidRPr="00962445">
          <w:rPr>
            <w:rFonts w:eastAsia="SimSun" w:hint="cs"/>
            <w:rtl/>
          </w:rPr>
          <w:t>يونيه</w:t>
        </w:r>
        <w:r w:rsidRPr="00962445">
          <w:rPr>
            <w:rFonts w:eastAsia="SimSun"/>
            <w:rtl/>
          </w:rPr>
          <w:t xml:space="preserve"> 2007</w:t>
        </w:r>
        <w:r w:rsidRPr="00962445">
          <w:rPr>
            <w:rFonts w:eastAsia="SimSun" w:hint="cs"/>
            <w:rtl/>
          </w:rPr>
          <w:t>،</w:t>
        </w:r>
        <w:r w:rsidRPr="00962445">
          <w:rPr>
            <w:rFonts w:eastAsia="SimSun"/>
            <w:rtl/>
          </w:rPr>
          <w:t xml:space="preserve"> </w:t>
        </w:r>
        <w:r w:rsidRPr="00962445">
          <w:rPr>
            <w:rFonts w:eastAsia="SimSun" w:hint="cs"/>
            <w:rtl/>
          </w:rPr>
          <w:t>وإذ</w:t>
        </w:r>
        <w:r w:rsidRPr="00962445">
          <w:rPr>
            <w:rFonts w:eastAsia="SimSun"/>
            <w:rtl/>
          </w:rPr>
          <w:t xml:space="preserve"> </w:t>
        </w:r>
        <w:r w:rsidRPr="00962445">
          <w:rPr>
            <w:rFonts w:eastAsia="SimSun" w:hint="cs"/>
            <w:rtl/>
          </w:rPr>
          <w:t>يشدد</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أن</w:t>
        </w:r>
        <w:r w:rsidRPr="00962445">
          <w:rPr>
            <w:rFonts w:eastAsia="SimSun"/>
            <w:rtl/>
          </w:rPr>
          <w:t xml:space="preserve"> </w:t>
        </w:r>
        <w:r w:rsidRPr="00962445">
          <w:rPr>
            <w:rFonts w:eastAsia="SimSun" w:hint="cs"/>
            <w:rtl/>
          </w:rPr>
          <w:t>يؤدي</w:t>
        </w:r>
        <w:r w:rsidRPr="00962445">
          <w:rPr>
            <w:rFonts w:eastAsia="SimSun"/>
            <w:rtl/>
          </w:rPr>
          <w:t xml:space="preserve"> </w:t>
        </w:r>
        <w:r w:rsidRPr="00962445">
          <w:rPr>
            <w:rFonts w:eastAsia="SimSun" w:hint="cs"/>
            <w:rtl/>
          </w:rPr>
          <w:t>المكلف</w:t>
        </w:r>
        <w:r w:rsidRPr="00962445">
          <w:rPr>
            <w:rFonts w:eastAsia="SimSun"/>
            <w:rtl/>
          </w:rPr>
          <w:t xml:space="preserve"> </w:t>
        </w:r>
        <w:r w:rsidRPr="00962445">
          <w:rPr>
            <w:rFonts w:eastAsia="SimSun" w:hint="cs"/>
            <w:rtl/>
          </w:rPr>
          <w:t>بالولاية</w:t>
        </w:r>
        <w:r w:rsidRPr="00962445">
          <w:rPr>
            <w:rFonts w:eastAsia="SimSun"/>
            <w:rtl/>
          </w:rPr>
          <w:t xml:space="preserve"> </w:t>
        </w:r>
        <w:r w:rsidRPr="00962445">
          <w:rPr>
            <w:rFonts w:eastAsia="SimSun" w:hint="cs"/>
            <w:rtl/>
          </w:rPr>
          <w:t>مهامه</w:t>
        </w:r>
        <w:r w:rsidRPr="00962445">
          <w:rPr>
            <w:rFonts w:eastAsia="SimSun"/>
            <w:rtl/>
          </w:rPr>
          <w:t xml:space="preserve"> </w:t>
        </w:r>
        <w:r w:rsidRPr="00962445">
          <w:rPr>
            <w:rFonts w:eastAsia="SimSun" w:hint="cs"/>
            <w:rtl/>
          </w:rPr>
          <w:t>وفقاً</w:t>
        </w:r>
        <w:r w:rsidRPr="00962445">
          <w:rPr>
            <w:rFonts w:eastAsia="SimSun"/>
            <w:rtl/>
          </w:rPr>
          <w:t xml:space="preserve"> </w:t>
        </w:r>
        <w:r w:rsidRPr="00962445">
          <w:rPr>
            <w:rFonts w:eastAsia="SimSun" w:hint="cs"/>
            <w:rtl/>
          </w:rPr>
          <w:t>لهذين</w:t>
        </w:r>
        <w:r w:rsidRPr="00962445">
          <w:rPr>
            <w:rFonts w:eastAsia="SimSun"/>
            <w:rtl/>
          </w:rPr>
          <w:t xml:space="preserve"> </w:t>
        </w:r>
        <w:r w:rsidRPr="00962445">
          <w:rPr>
            <w:rFonts w:eastAsia="SimSun" w:hint="cs"/>
            <w:rtl/>
          </w:rPr>
          <w:t>القرارين</w:t>
        </w:r>
        <w:r w:rsidRPr="00962445">
          <w:rPr>
            <w:rFonts w:eastAsia="SimSun"/>
            <w:rtl/>
          </w:rPr>
          <w:t xml:space="preserve"> </w:t>
        </w:r>
        <w:r w:rsidRPr="00962445">
          <w:rPr>
            <w:rFonts w:eastAsia="SimSun" w:hint="cs"/>
            <w:rtl/>
          </w:rPr>
          <w:t>ومرفقاتهما،</w:t>
        </w:r>
        <w:r w:rsidRPr="00962445">
          <w:rPr>
            <w:rFonts w:eastAsia="SimSun"/>
            <w:rtl/>
          </w:rPr>
          <w:t xml:space="preserve"> </w:t>
        </w:r>
        <w:r w:rsidRPr="00962445">
          <w:rPr>
            <w:rFonts w:ascii="MS Mincho" w:eastAsia="MS Mincho" w:hAnsi="MS Mincho" w:cs="MS Mincho" w:hint="eastAsia"/>
            <w:rtl/>
          </w:rPr>
          <w:t>‬</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hint="cs"/>
            <w:i/>
            <w:iCs/>
            <w:rtl/>
          </w:rPr>
          <w:t>وإذ</w:t>
        </w:r>
        <w:r w:rsidRPr="00962445">
          <w:rPr>
            <w:rFonts w:eastAsia="SimSun"/>
            <w:i/>
            <w:iCs/>
            <w:rtl/>
          </w:rPr>
          <w:t xml:space="preserve"> </w:t>
        </w:r>
        <w:r w:rsidRPr="00962445">
          <w:rPr>
            <w:rFonts w:eastAsia="SimSun" w:hint="cs"/>
            <w:i/>
            <w:iCs/>
            <w:rtl/>
          </w:rPr>
          <w:t>يشدد</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أهمية</w:t>
        </w:r>
        <w:r w:rsidRPr="00962445">
          <w:rPr>
            <w:rFonts w:eastAsia="SimSun"/>
            <w:rtl/>
          </w:rPr>
          <w:t xml:space="preserve"> </w:t>
        </w:r>
        <w:r w:rsidRPr="00962445">
          <w:rPr>
            <w:rFonts w:eastAsia="SimSun" w:hint="cs"/>
            <w:rtl/>
          </w:rPr>
          <w:t>متابعة</w:t>
        </w:r>
        <w:r w:rsidRPr="00962445">
          <w:rPr>
            <w:rFonts w:eastAsia="SimSun"/>
            <w:rtl/>
          </w:rPr>
          <w:t xml:space="preserve"> </w:t>
        </w:r>
        <w:r w:rsidRPr="00962445">
          <w:rPr>
            <w:rFonts w:eastAsia="SimSun" w:hint="cs"/>
            <w:rtl/>
          </w:rPr>
          <w:t>التوصيات</w:t>
        </w:r>
        <w:r w:rsidRPr="00962445">
          <w:rPr>
            <w:rFonts w:eastAsia="SimSun"/>
            <w:rtl/>
          </w:rPr>
          <w:t xml:space="preserve"> </w:t>
        </w:r>
        <w:r w:rsidRPr="00962445">
          <w:rPr>
            <w:rFonts w:eastAsia="SimSun" w:hint="cs"/>
            <w:rtl/>
          </w:rPr>
          <w:t>الواردة</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تقرير</w:t>
        </w:r>
        <w:r w:rsidRPr="00962445">
          <w:rPr>
            <w:rFonts w:eastAsia="SimSun"/>
            <w:rtl/>
          </w:rPr>
          <w:t xml:space="preserve"> </w:t>
        </w:r>
        <w:r w:rsidRPr="00962445">
          <w:rPr>
            <w:rFonts w:eastAsia="SimSun" w:hint="cs"/>
            <w:rtl/>
          </w:rPr>
          <w:t>لجنة</w:t>
        </w:r>
        <w:r w:rsidRPr="00962445">
          <w:rPr>
            <w:rFonts w:eastAsia="SimSun"/>
            <w:rtl/>
          </w:rPr>
          <w:t xml:space="preserve"> </w:t>
        </w:r>
        <w:r w:rsidRPr="00962445">
          <w:rPr>
            <w:rFonts w:eastAsia="SimSun" w:hint="cs"/>
            <w:rtl/>
          </w:rPr>
          <w:t>التحقيق</w:t>
        </w:r>
        <w:r w:rsidRPr="00962445">
          <w:rPr>
            <w:rFonts w:eastAsia="SimSun"/>
            <w:rtl/>
          </w:rPr>
          <w:t xml:space="preserve"> </w:t>
        </w:r>
        <w:r w:rsidRPr="00962445">
          <w:rPr>
            <w:rFonts w:eastAsia="SimSun" w:hint="cs"/>
            <w:rtl/>
          </w:rPr>
          <w:t>بشأن</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جمهورية</w:t>
        </w:r>
        <w:r w:rsidRPr="00962445">
          <w:rPr>
            <w:rFonts w:eastAsia="SimSun"/>
            <w:rtl/>
          </w:rPr>
          <w:t xml:space="preserve"> </w:t>
        </w:r>
        <w:r w:rsidRPr="00962445">
          <w:rPr>
            <w:rFonts w:eastAsia="SimSun" w:hint="cs"/>
            <w:rtl/>
          </w:rPr>
          <w:t>كوريا</w:t>
        </w:r>
        <w:r w:rsidRPr="00962445">
          <w:rPr>
            <w:rFonts w:eastAsia="SimSun"/>
            <w:rtl/>
          </w:rPr>
          <w:t xml:space="preserve"> </w:t>
        </w:r>
        <w:r w:rsidRPr="00962445">
          <w:rPr>
            <w:rFonts w:eastAsia="SimSun" w:hint="cs"/>
            <w:rtl/>
          </w:rPr>
          <w:t>الشعبية</w:t>
        </w:r>
        <w:r w:rsidRPr="00962445">
          <w:rPr>
            <w:rFonts w:eastAsia="SimSun"/>
            <w:rtl/>
          </w:rPr>
          <w:t xml:space="preserve"> </w:t>
        </w:r>
        <w:r w:rsidRPr="00962445">
          <w:rPr>
            <w:rFonts w:eastAsia="SimSun" w:hint="cs"/>
            <w:rtl/>
          </w:rPr>
          <w:t>الديمقراطية</w:t>
        </w:r>
        <w:r w:rsidR="002D3863">
          <w:rPr>
            <w:rFonts w:eastAsia="SimSun"/>
            <w:vertAlign w:val="superscript"/>
            <w:rtl/>
          </w:rPr>
          <w:t>(</w:t>
        </w:r>
        <w:r w:rsidR="002D3863">
          <w:rPr>
            <w:rStyle w:val="FootnoteReference"/>
            <w:rFonts w:eastAsia="SimSun"/>
            <w:rtl/>
          </w:rPr>
          <w:footnoteReference w:id="2"/>
        </w:r>
        <w:r w:rsidR="002D3863">
          <w:rPr>
            <w:rFonts w:eastAsia="SimSun"/>
            <w:vertAlign w:val="superscript"/>
            <w:rtl/>
          </w:rPr>
          <w:t>)</w:t>
        </w:r>
        <w:r w:rsidRPr="00962445">
          <w:rPr>
            <w:rFonts w:eastAsia="SimSun" w:hint="cs"/>
            <w:rtl/>
          </w:rPr>
          <w:t>،</w:t>
        </w:r>
        <w:r w:rsidRPr="00962445">
          <w:rPr>
            <w:rFonts w:eastAsia="SimSun"/>
            <w:rtl/>
          </w:rPr>
          <w:t xml:space="preserve"> </w:t>
        </w:r>
        <w:r w:rsidRPr="00962445">
          <w:rPr>
            <w:rFonts w:eastAsia="SimSun" w:hint="cs"/>
            <w:rtl/>
          </w:rPr>
          <w:t>الذي</w:t>
        </w:r>
        <w:r w:rsidRPr="00962445">
          <w:rPr>
            <w:rFonts w:eastAsia="SimSun"/>
            <w:rtl/>
          </w:rPr>
          <w:t xml:space="preserve"> </w:t>
        </w:r>
        <w:r w:rsidRPr="00962445">
          <w:rPr>
            <w:rFonts w:eastAsia="SimSun" w:hint="cs"/>
            <w:rtl/>
          </w:rPr>
          <w:t>رحب</w:t>
        </w:r>
        <w:r w:rsidRPr="00962445">
          <w:rPr>
            <w:rFonts w:eastAsia="SimSun"/>
            <w:rtl/>
          </w:rPr>
          <w:t xml:space="preserve"> </w:t>
        </w:r>
        <w:r w:rsidRPr="00962445">
          <w:rPr>
            <w:rFonts w:eastAsia="SimSun" w:hint="cs"/>
            <w:rtl/>
          </w:rPr>
          <w:t>به</w:t>
        </w:r>
        <w:r w:rsidRPr="00962445">
          <w:rPr>
            <w:rFonts w:eastAsia="SimSun"/>
            <w:rtl/>
          </w:rPr>
          <w:t xml:space="preserve"> </w:t>
        </w:r>
        <w:r w:rsidRPr="00962445">
          <w:rPr>
            <w:rFonts w:eastAsia="SimSun" w:hint="cs"/>
            <w:rtl/>
          </w:rPr>
          <w:t>كل</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مجلس</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والجمعية</w:t>
        </w:r>
        <w:r w:rsidRPr="00962445">
          <w:rPr>
            <w:rFonts w:eastAsia="SimSun"/>
            <w:rtl/>
          </w:rPr>
          <w:t xml:space="preserve"> </w:t>
        </w:r>
        <w:r w:rsidRPr="00962445">
          <w:rPr>
            <w:rFonts w:eastAsia="SimSun" w:hint="cs"/>
            <w:rtl/>
          </w:rPr>
          <w:t>العامة،</w:t>
        </w:r>
        <w:r w:rsidRPr="00962445">
          <w:rPr>
            <w:rFonts w:eastAsia="SimSun"/>
            <w:rtl/>
          </w:rPr>
          <w:t xml:space="preserve"> </w:t>
        </w:r>
        <w:r w:rsidRPr="00962445">
          <w:rPr>
            <w:rFonts w:eastAsia="SimSun" w:hint="cs"/>
            <w:rtl/>
          </w:rPr>
          <w:t>وأُحيل</w:t>
        </w:r>
        <w:r w:rsidRPr="00962445">
          <w:rPr>
            <w:rFonts w:eastAsia="SimSun"/>
            <w:rtl/>
          </w:rPr>
          <w:t xml:space="preserve"> </w:t>
        </w:r>
        <w:r w:rsidRPr="00962445">
          <w:rPr>
            <w:rFonts w:eastAsia="SimSun" w:hint="cs"/>
            <w:rtl/>
          </w:rPr>
          <w:t>إلى</w:t>
        </w:r>
        <w:r w:rsidRPr="00962445">
          <w:rPr>
            <w:rFonts w:eastAsia="SimSun"/>
            <w:rtl/>
          </w:rPr>
          <w:t xml:space="preserve"> </w:t>
        </w:r>
        <w:r w:rsidRPr="00962445">
          <w:rPr>
            <w:rFonts w:eastAsia="SimSun" w:hint="cs"/>
            <w:rtl/>
          </w:rPr>
          <w:t>هيئات</w:t>
        </w:r>
        <w:r w:rsidRPr="00962445">
          <w:rPr>
            <w:rFonts w:eastAsia="SimSun"/>
            <w:rtl/>
          </w:rPr>
          <w:t xml:space="preserve"> </w:t>
        </w:r>
        <w:r w:rsidRPr="00962445">
          <w:rPr>
            <w:rFonts w:eastAsia="SimSun" w:hint="cs"/>
            <w:rtl/>
          </w:rPr>
          <w:t>الأمم</w:t>
        </w:r>
        <w:r w:rsidRPr="00962445">
          <w:rPr>
            <w:rFonts w:eastAsia="SimSun"/>
            <w:rtl/>
          </w:rPr>
          <w:t xml:space="preserve"> </w:t>
        </w:r>
        <w:r w:rsidRPr="00962445">
          <w:rPr>
            <w:rFonts w:eastAsia="SimSun" w:hint="cs"/>
            <w:rtl/>
          </w:rPr>
          <w:t>المتحدة</w:t>
        </w:r>
        <w:r w:rsidRPr="00962445">
          <w:rPr>
            <w:rFonts w:eastAsia="SimSun"/>
            <w:rtl/>
          </w:rPr>
          <w:t xml:space="preserve"> </w:t>
        </w:r>
        <w:r w:rsidRPr="00962445">
          <w:rPr>
            <w:rFonts w:eastAsia="SimSun" w:hint="cs"/>
            <w:rtl/>
          </w:rPr>
          <w:t>ذات</w:t>
        </w:r>
        <w:r w:rsidRPr="00962445">
          <w:rPr>
            <w:rFonts w:eastAsia="SimSun"/>
            <w:rtl/>
          </w:rPr>
          <w:t xml:space="preserve"> </w:t>
        </w:r>
        <w:r w:rsidRPr="00962445">
          <w:rPr>
            <w:rFonts w:eastAsia="SimSun" w:hint="cs"/>
            <w:rtl/>
          </w:rPr>
          <w:t>الصلة،</w:t>
        </w:r>
        <w:r w:rsidRPr="00962445">
          <w:rPr>
            <w:rFonts w:eastAsia="SimSun"/>
            <w:rtl/>
          </w:rPr>
          <w:t xml:space="preserve"> </w:t>
        </w:r>
        <w:r w:rsidRPr="00962445">
          <w:rPr>
            <w:rFonts w:eastAsia="SimSun" w:hint="cs"/>
            <w:rtl/>
          </w:rPr>
          <w:t>بما</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ذلك</w:t>
        </w:r>
        <w:r w:rsidRPr="00962445">
          <w:rPr>
            <w:rFonts w:eastAsia="SimSun"/>
            <w:rtl/>
          </w:rPr>
          <w:t xml:space="preserve"> </w:t>
        </w:r>
        <w:r w:rsidRPr="00962445">
          <w:rPr>
            <w:rFonts w:eastAsia="SimSun" w:hint="cs"/>
            <w:rtl/>
          </w:rPr>
          <w:t>مجلس</w:t>
        </w:r>
        <w:r w:rsidRPr="00962445">
          <w:rPr>
            <w:rFonts w:eastAsia="SimSun"/>
            <w:rtl/>
          </w:rPr>
          <w:t xml:space="preserve"> </w:t>
        </w:r>
        <w:r w:rsidRPr="00962445">
          <w:rPr>
            <w:rFonts w:eastAsia="SimSun" w:hint="cs"/>
            <w:rtl/>
          </w:rPr>
          <w:t>الأمن،</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hint="cs"/>
            <w:i/>
            <w:iCs/>
            <w:rtl/>
          </w:rPr>
          <w:t>وإذ</w:t>
        </w:r>
        <w:r w:rsidRPr="00962445">
          <w:rPr>
            <w:rFonts w:eastAsia="SimSun"/>
            <w:i/>
            <w:iCs/>
            <w:rtl/>
          </w:rPr>
          <w:t xml:space="preserve"> </w:t>
        </w:r>
        <w:r w:rsidRPr="00962445">
          <w:rPr>
            <w:rFonts w:eastAsia="SimSun" w:hint="cs"/>
            <w:i/>
            <w:iCs/>
            <w:rtl/>
          </w:rPr>
          <w:t>يساوره</w:t>
        </w:r>
        <w:r w:rsidRPr="00962445">
          <w:rPr>
            <w:rFonts w:eastAsia="SimSun"/>
            <w:i/>
            <w:iCs/>
            <w:rtl/>
          </w:rPr>
          <w:t xml:space="preserve"> </w:t>
        </w:r>
        <w:r w:rsidRPr="00962445">
          <w:rPr>
            <w:rFonts w:eastAsia="SimSun" w:hint="cs"/>
            <w:i/>
            <w:iCs/>
            <w:rtl/>
          </w:rPr>
          <w:t>ب</w:t>
        </w:r>
        <w:r w:rsidRPr="00962445">
          <w:rPr>
            <w:rFonts w:eastAsia="SimSun"/>
            <w:i/>
            <w:iCs/>
            <w:rtl/>
          </w:rPr>
          <w:t>الغ القلق</w:t>
        </w:r>
        <w:r w:rsidRPr="00962445">
          <w:rPr>
            <w:rFonts w:eastAsia="SimSun"/>
            <w:rtl/>
          </w:rPr>
          <w:t xml:space="preserve"> إزاء ارتكاب جمهورية كوريا الشعبية الديمقراطية انتهاكات منهجية وواسعة النطاق وجسيمة لحقوق الإنسان، تشكّل في حالات كثيرة جرائم ضد الإنسانية، وإزاء إفلات مرتكبيها من العقاب وفقاً لما ورد في تقرير لجنة التحقيق،</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hint="cs"/>
            <w:i/>
            <w:iCs/>
            <w:rtl/>
          </w:rPr>
          <w:t>وإذ</w:t>
        </w:r>
        <w:r w:rsidRPr="00962445">
          <w:rPr>
            <w:rFonts w:eastAsia="SimSun"/>
            <w:i/>
            <w:iCs/>
            <w:rtl/>
          </w:rPr>
          <w:t xml:space="preserve"> </w:t>
        </w:r>
        <w:r w:rsidRPr="00962445">
          <w:rPr>
            <w:rFonts w:eastAsia="SimSun" w:hint="cs"/>
            <w:i/>
            <w:iCs/>
            <w:rtl/>
          </w:rPr>
          <w:t>يساوره</w:t>
        </w:r>
        <w:r w:rsidRPr="00962445">
          <w:rPr>
            <w:rFonts w:eastAsia="SimSun"/>
            <w:i/>
            <w:iCs/>
            <w:rtl/>
          </w:rPr>
          <w:t xml:space="preserve"> </w:t>
        </w:r>
        <w:r w:rsidRPr="00962445">
          <w:rPr>
            <w:rFonts w:eastAsia="SimSun" w:hint="cs"/>
            <w:i/>
            <w:iCs/>
            <w:rtl/>
          </w:rPr>
          <w:t>القلق</w:t>
        </w:r>
        <w:r w:rsidRPr="00962445">
          <w:rPr>
            <w:rFonts w:eastAsia="SimSun"/>
            <w:rtl/>
          </w:rPr>
          <w:t xml:space="preserve"> </w:t>
        </w:r>
        <w:r w:rsidRPr="00962445">
          <w:rPr>
            <w:rFonts w:eastAsia="SimSun" w:hint="cs"/>
            <w:rtl/>
          </w:rPr>
          <w:t>لأن</w:t>
        </w:r>
        <w:r w:rsidRPr="00962445">
          <w:rPr>
            <w:rFonts w:eastAsia="SimSun"/>
            <w:rtl/>
          </w:rPr>
          <w:t xml:space="preserve"> </w:t>
        </w:r>
        <w:r w:rsidRPr="00962445">
          <w:rPr>
            <w:rFonts w:eastAsia="SimSun" w:hint="cs"/>
            <w:rtl/>
          </w:rPr>
          <w:t>الحالة</w:t>
        </w:r>
        <w:r w:rsidRPr="00962445">
          <w:rPr>
            <w:rFonts w:eastAsia="SimSun"/>
            <w:rtl/>
          </w:rPr>
          <w:t xml:space="preserve"> </w:t>
        </w:r>
        <w:r w:rsidRPr="00962445">
          <w:rPr>
            <w:rFonts w:eastAsia="SimSun" w:hint="cs"/>
            <w:rtl/>
          </w:rPr>
          <w:t>الإنساني</w:t>
        </w:r>
        <w:r w:rsidRPr="00962445">
          <w:rPr>
            <w:rFonts w:eastAsia="SimSun"/>
            <w:rtl/>
          </w:rPr>
          <w:t>ة الهشة السائدة في البلد تتفاقم بسبب عدم تمكين حكومة جمهورية كوريا الشعبية الديمقراطية الوكالات الإنسانية من الوصول بحرية ومن دون عوائق إلى جميع السكان المعوزين، وبسبب إعطاء الإنفاق العسكري الأولوية، في السياسات الوطنية، على حساب حصول المواطنين على الغذاء،</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hint="cs"/>
            <w:i/>
            <w:iCs/>
            <w:rtl/>
          </w:rPr>
          <w:t>وإذ</w:t>
        </w:r>
        <w:r w:rsidRPr="00962445">
          <w:rPr>
            <w:rFonts w:eastAsia="SimSun"/>
            <w:i/>
            <w:iCs/>
            <w:rtl/>
          </w:rPr>
          <w:t xml:space="preserve"> </w:t>
        </w:r>
        <w:r w:rsidRPr="00962445">
          <w:rPr>
            <w:rFonts w:eastAsia="SimSun" w:hint="cs"/>
            <w:i/>
            <w:iCs/>
            <w:rtl/>
          </w:rPr>
          <w:t>يؤكد</w:t>
        </w:r>
        <w:r w:rsidRPr="00962445">
          <w:rPr>
            <w:rFonts w:eastAsia="SimSun"/>
            <w:i/>
            <w:iCs/>
            <w:rtl/>
          </w:rPr>
          <w:t xml:space="preserve"> </w:t>
        </w:r>
        <w:r w:rsidRPr="00962445">
          <w:rPr>
            <w:rFonts w:eastAsia="SimSun" w:hint="cs"/>
            <w:i/>
            <w:iCs/>
            <w:rtl/>
          </w:rPr>
          <w:t>من</w:t>
        </w:r>
        <w:r w:rsidRPr="00962445">
          <w:rPr>
            <w:rFonts w:eastAsia="SimSun"/>
            <w:i/>
            <w:iCs/>
            <w:rtl/>
          </w:rPr>
          <w:t xml:space="preserve"> </w:t>
        </w:r>
        <w:r w:rsidRPr="00962445">
          <w:rPr>
            <w:rFonts w:eastAsia="SimSun" w:hint="cs"/>
            <w:i/>
            <w:iCs/>
            <w:rtl/>
          </w:rPr>
          <w:t>جديد</w:t>
        </w:r>
        <w:r w:rsidRPr="00962445">
          <w:rPr>
            <w:rFonts w:eastAsia="SimSun"/>
            <w:rtl/>
          </w:rPr>
          <w:t xml:space="preserve"> </w:t>
        </w:r>
        <w:r w:rsidRPr="00962445">
          <w:rPr>
            <w:rFonts w:eastAsia="SimSun" w:hint="cs"/>
            <w:rtl/>
          </w:rPr>
          <w:t>مسؤولية</w:t>
        </w:r>
        <w:r w:rsidRPr="00962445">
          <w:rPr>
            <w:rFonts w:eastAsia="SimSun"/>
            <w:rtl/>
          </w:rPr>
          <w:t xml:space="preserve"> </w:t>
        </w:r>
        <w:r w:rsidRPr="00962445">
          <w:rPr>
            <w:rFonts w:eastAsia="SimSun" w:hint="cs"/>
            <w:rtl/>
          </w:rPr>
          <w:t>حكومة</w:t>
        </w:r>
        <w:r w:rsidRPr="00962445">
          <w:rPr>
            <w:rFonts w:eastAsia="SimSun"/>
            <w:rtl/>
          </w:rPr>
          <w:t xml:space="preserve"> </w:t>
        </w:r>
        <w:r w:rsidRPr="00962445">
          <w:rPr>
            <w:rFonts w:eastAsia="SimSun" w:hint="cs"/>
            <w:rtl/>
          </w:rPr>
          <w:t>جمهورية</w:t>
        </w:r>
        <w:r w:rsidRPr="00962445">
          <w:rPr>
            <w:rFonts w:eastAsia="SimSun"/>
            <w:rtl/>
          </w:rPr>
          <w:t xml:space="preserve"> </w:t>
        </w:r>
        <w:r w:rsidRPr="00962445">
          <w:rPr>
            <w:rFonts w:eastAsia="SimSun" w:hint="cs"/>
            <w:rtl/>
          </w:rPr>
          <w:t>كوريا</w:t>
        </w:r>
        <w:r w:rsidRPr="00962445">
          <w:rPr>
            <w:rFonts w:eastAsia="SimSun"/>
            <w:rtl/>
          </w:rPr>
          <w:t xml:space="preserve"> </w:t>
        </w:r>
        <w:r w:rsidRPr="00962445">
          <w:rPr>
            <w:rFonts w:eastAsia="SimSun" w:hint="cs"/>
            <w:rtl/>
          </w:rPr>
          <w:t>الشعبية</w:t>
        </w:r>
        <w:r w:rsidRPr="00962445">
          <w:rPr>
            <w:rFonts w:eastAsia="SimSun"/>
            <w:rtl/>
          </w:rPr>
          <w:t xml:space="preserve"> </w:t>
        </w:r>
        <w:r w:rsidRPr="00962445">
          <w:rPr>
            <w:rFonts w:eastAsia="SimSun" w:hint="cs"/>
            <w:rtl/>
          </w:rPr>
          <w:t>الديمقراطية</w:t>
        </w:r>
        <w:r w:rsidRPr="00962445">
          <w:rPr>
            <w:rFonts w:eastAsia="SimSun"/>
            <w:rtl/>
          </w:rPr>
          <w:t xml:space="preserve"> </w:t>
        </w:r>
        <w:r w:rsidRPr="00962445">
          <w:rPr>
            <w:rFonts w:eastAsia="SimSun" w:hint="cs"/>
            <w:rtl/>
          </w:rPr>
          <w:t>عن</w:t>
        </w:r>
        <w:r w:rsidRPr="00962445">
          <w:rPr>
            <w:rFonts w:eastAsia="SimSun"/>
            <w:rtl/>
          </w:rPr>
          <w:t xml:space="preserve"> </w:t>
        </w:r>
        <w:r w:rsidRPr="00962445">
          <w:rPr>
            <w:rFonts w:eastAsia="SimSun" w:hint="cs"/>
            <w:rtl/>
          </w:rPr>
          <w:t>ضمان</w:t>
        </w:r>
        <w:r w:rsidRPr="00962445">
          <w:rPr>
            <w:rFonts w:eastAsia="SimSun"/>
            <w:rtl/>
          </w:rPr>
          <w:t xml:space="preserve"> </w:t>
        </w:r>
        <w:r w:rsidRPr="00962445">
          <w:rPr>
            <w:rFonts w:eastAsia="SimSun" w:hint="cs"/>
            <w:rtl/>
          </w:rPr>
          <w:t>تمتع</w:t>
        </w:r>
        <w:r w:rsidRPr="00962445">
          <w:rPr>
            <w:rFonts w:eastAsia="SimSun"/>
            <w:rtl/>
          </w:rPr>
          <w:t xml:space="preserve"> </w:t>
        </w:r>
        <w:r w:rsidRPr="00962445">
          <w:rPr>
            <w:rFonts w:eastAsia="SimSun" w:hint="cs"/>
            <w:rtl/>
          </w:rPr>
          <w:t>كل</w:t>
        </w:r>
        <w:r w:rsidRPr="00962445">
          <w:rPr>
            <w:rFonts w:eastAsia="SimSun"/>
            <w:rtl/>
          </w:rPr>
          <w:t xml:space="preserve"> </w:t>
        </w:r>
        <w:r w:rsidRPr="00962445">
          <w:rPr>
            <w:rFonts w:eastAsia="SimSun" w:hint="cs"/>
            <w:rtl/>
          </w:rPr>
          <w:t>سكانها</w:t>
        </w:r>
        <w:r w:rsidRPr="00962445">
          <w:rPr>
            <w:rFonts w:eastAsia="SimSun"/>
            <w:rtl/>
          </w:rPr>
          <w:t xml:space="preserve"> </w:t>
        </w:r>
        <w:r w:rsidRPr="00962445">
          <w:rPr>
            <w:rFonts w:eastAsia="SimSun" w:hint="cs"/>
            <w:rtl/>
          </w:rPr>
          <w:t>تمتعاً</w:t>
        </w:r>
        <w:r w:rsidRPr="00962445">
          <w:rPr>
            <w:rFonts w:eastAsia="SimSun"/>
            <w:rtl/>
          </w:rPr>
          <w:t xml:space="preserve"> </w:t>
        </w:r>
        <w:r w:rsidRPr="00962445">
          <w:rPr>
            <w:rFonts w:eastAsia="SimSun" w:hint="cs"/>
            <w:rtl/>
          </w:rPr>
          <w:t>كاملاً</w:t>
        </w:r>
        <w:r w:rsidRPr="00962445">
          <w:rPr>
            <w:rFonts w:eastAsia="SimSun"/>
            <w:rtl/>
          </w:rPr>
          <w:t xml:space="preserve"> </w:t>
        </w:r>
        <w:r w:rsidRPr="00962445">
          <w:rPr>
            <w:rFonts w:eastAsia="SimSun" w:hint="cs"/>
            <w:rtl/>
          </w:rPr>
          <w:t>بجميع</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والحريات</w:t>
        </w:r>
        <w:r w:rsidRPr="00962445">
          <w:rPr>
            <w:rFonts w:eastAsia="SimSun"/>
            <w:rtl/>
          </w:rPr>
          <w:t xml:space="preserve"> </w:t>
        </w:r>
        <w:r w:rsidRPr="00962445">
          <w:rPr>
            <w:rFonts w:eastAsia="SimSun" w:hint="cs"/>
            <w:rtl/>
          </w:rPr>
          <w:t>الأساسية،</w:t>
        </w:r>
        <w:r w:rsidRPr="00962445">
          <w:rPr>
            <w:rFonts w:eastAsia="SimSun"/>
            <w:rtl/>
          </w:rPr>
          <w:t xml:space="preserve"> </w:t>
        </w:r>
        <w:r w:rsidRPr="00962445">
          <w:rPr>
            <w:rFonts w:eastAsia="SimSun" w:hint="cs"/>
            <w:rtl/>
          </w:rPr>
          <w:t>بوسائل</w:t>
        </w:r>
        <w:r w:rsidRPr="00962445">
          <w:rPr>
            <w:rFonts w:eastAsia="SimSun"/>
            <w:rtl/>
          </w:rPr>
          <w:t xml:space="preserve"> </w:t>
        </w:r>
        <w:r w:rsidRPr="00962445">
          <w:rPr>
            <w:rFonts w:eastAsia="SimSun" w:hint="cs"/>
            <w:rtl/>
          </w:rPr>
          <w:t>منها</w:t>
        </w:r>
        <w:r w:rsidRPr="00962445">
          <w:rPr>
            <w:rFonts w:eastAsia="SimSun"/>
            <w:rtl/>
          </w:rPr>
          <w:t xml:space="preserve"> </w:t>
        </w:r>
        <w:r w:rsidRPr="00962445">
          <w:rPr>
            <w:rFonts w:eastAsia="SimSun" w:hint="cs"/>
            <w:rtl/>
          </w:rPr>
          <w:t>ضمان</w:t>
        </w:r>
        <w:r w:rsidRPr="00962445">
          <w:rPr>
            <w:rFonts w:eastAsia="SimSun"/>
            <w:rtl/>
          </w:rPr>
          <w:t xml:space="preserve"> </w:t>
        </w:r>
        <w:r w:rsidRPr="00962445">
          <w:rPr>
            <w:rFonts w:eastAsia="SimSun" w:hint="cs"/>
            <w:rtl/>
          </w:rPr>
          <w:t>الحصول</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الغذاء</w:t>
        </w:r>
        <w:r w:rsidRPr="00962445">
          <w:rPr>
            <w:rFonts w:eastAsia="SimSun"/>
            <w:rtl/>
          </w:rPr>
          <w:t xml:space="preserve"> </w:t>
        </w:r>
        <w:r w:rsidRPr="00962445">
          <w:rPr>
            <w:rFonts w:eastAsia="SimSun" w:hint="cs"/>
            <w:rtl/>
          </w:rPr>
          <w:t>الكافي</w:t>
        </w:r>
        <w:r w:rsidRPr="00962445">
          <w:rPr>
            <w:rFonts w:eastAsia="SimSun"/>
            <w:rtl/>
          </w:rPr>
          <w:t xml:space="preserve"> </w:t>
        </w:r>
        <w:r w:rsidRPr="00962445">
          <w:rPr>
            <w:rFonts w:eastAsia="SimSun" w:hint="cs"/>
            <w:rtl/>
          </w:rPr>
          <w:t>بصورة</w:t>
        </w:r>
        <w:r w:rsidRPr="00962445">
          <w:rPr>
            <w:rFonts w:eastAsia="SimSun"/>
            <w:rtl/>
          </w:rPr>
          <w:t xml:space="preserve"> </w:t>
        </w:r>
        <w:r w:rsidRPr="00962445">
          <w:rPr>
            <w:rFonts w:eastAsia="SimSun" w:hint="cs"/>
            <w:rtl/>
          </w:rPr>
          <w:t>متساوية،</w:t>
        </w:r>
        <w:r w:rsidRPr="00962445">
          <w:rPr>
            <w:rFonts w:eastAsia="SimSun"/>
            <w:rtl/>
          </w:rPr>
          <w:t xml:space="preserve"> </w:t>
        </w:r>
        <w:r w:rsidRPr="00962445">
          <w:rPr>
            <w:rFonts w:eastAsia="SimSun" w:hint="cs"/>
            <w:rtl/>
          </w:rPr>
          <w:t>فضلاً</w:t>
        </w:r>
        <w:r w:rsidRPr="00962445">
          <w:rPr>
            <w:rFonts w:eastAsia="SimSun"/>
            <w:rtl/>
          </w:rPr>
          <w:t xml:space="preserve"> </w:t>
        </w:r>
        <w:r w:rsidRPr="00962445">
          <w:rPr>
            <w:rFonts w:eastAsia="SimSun" w:hint="cs"/>
            <w:rtl/>
          </w:rPr>
          <w:t>عن</w:t>
        </w:r>
        <w:r w:rsidRPr="00962445">
          <w:rPr>
            <w:rFonts w:eastAsia="SimSun"/>
            <w:rtl/>
          </w:rPr>
          <w:t xml:space="preserve"> </w:t>
        </w:r>
        <w:r w:rsidRPr="00962445">
          <w:rPr>
            <w:rFonts w:eastAsia="SimSun" w:hint="cs"/>
            <w:rtl/>
          </w:rPr>
          <w:t>حرية</w:t>
        </w:r>
        <w:r w:rsidRPr="00962445">
          <w:rPr>
            <w:rFonts w:eastAsia="SimSun"/>
            <w:rtl/>
          </w:rPr>
          <w:t xml:space="preserve"> </w:t>
        </w:r>
        <w:r w:rsidRPr="00962445">
          <w:rPr>
            <w:rFonts w:eastAsia="SimSun" w:hint="cs"/>
            <w:rtl/>
          </w:rPr>
          <w:t>الدين</w:t>
        </w:r>
        <w:r w:rsidRPr="00962445">
          <w:rPr>
            <w:rFonts w:eastAsia="SimSun"/>
            <w:rtl/>
          </w:rPr>
          <w:t xml:space="preserve"> </w:t>
        </w:r>
        <w:r w:rsidRPr="00962445">
          <w:rPr>
            <w:rFonts w:eastAsia="SimSun" w:hint="cs"/>
            <w:rtl/>
          </w:rPr>
          <w:t>أو</w:t>
        </w:r>
        <w:r w:rsidRPr="00962445">
          <w:rPr>
            <w:rFonts w:eastAsia="SimSun"/>
            <w:rtl/>
          </w:rPr>
          <w:t xml:space="preserve"> </w:t>
        </w:r>
        <w:r w:rsidRPr="00962445">
          <w:rPr>
            <w:rFonts w:eastAsia="SimSun" w:hint="cs"/>
            <w:rtl/>
          </w:rPr>
          <w:t>المعتقد</w:t>
        </w:r>
        <w:r w:rsidRPr="00962445">
          <w:rPr>
            <w:rFonts w:eastAsia="SimSun"/>
            <w:rtl/>
          </w:rPr>
          <w:t xml:space="preserve"> </w:t>
        </w:r>
        <w:r w:rsidRPr="00962445">
          <w:rPr>
            <w:rFonts w:eastAsia="SimSun" w:hint="cs"/>
            <w:rtl/>
          </w:rPr>
          <w:t>وحرية</w:t>
        </w:r>
        <w:r w:rsidRPr="00962445">
          <w:rPr>
            <w:rFonts w:eastAsia="SimSun"/>
            <w:rtl/>
          </w:rPr>
          <w:t xml:space="preserve"> </w:t>
        </w:r>
        <w:r w:rsidRPr="00962445">
          <w:rPr>
            <w:rFonts w:eastAsia="SimSun" w:hint="cs"/>
            <w:rtl/>
          </w:rPr>
          <w:t>التعبير</w:t>
        </w:r>
        <w:r w:rsidRPr="00962445">
          <w:rPr>
            <w:rFonts w:eastAsia="SimSun"/>
            <w:rtl/>
          </w:rPr>
          <w:t xml:space="preserve"> </w:t>
        </w:r>
        <w:r w:rsidRPr="00962445">
          <w:rPr>
            <w:rFonts w:eastAsia="SimSun" w:hint="cs"/>
            <w:rtl/>
          </w:rPr>
          <w:t>وحرية</w:t>
        </w:r>
        <w:r w:rsidRPr="00962445">
          <w:rPr>
            <w:rFonts w:eastAsia="SimSun"/>
            <w:rtl/>
          </w:rPr>
          <w:t xml:space="preserve"> </w:t>
        </w:r>
        <w:r w:rsidRPr="00962445">
          <w:rPr>
            <w:rFonts w:eastAsia="SimSun" w:hint="cs"/>
            <w:rtl/>
          </w:rPr>
          <w:t>تكوي</w:t>
        </w:r>
        <w:r w:rsidRPr="00962445">
          <w:rPr>
            <w:rFonts w:eastAsia="SimSun"/>
            <w:rtl/>
          </w:rPr>
          <w:t>ن الجمعيات والتجمع ضمن حقوق وحريات أخرى،</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hint="cs"/>
            <w:i/>
            <w:iCs/>
            <w:rtl/>
          </w:rPr>
          <w:t>وإذ</w:t>
        </w:r>
        <w:r w:rsidRPr="00962445">
          <w:rPr>
            <w:rFonts w:eastAsia="SimSun"/>
            <w:rtl/>
          </w:rPr>
          <w:t xml:space="preserve"> </w:t>
        </w:r>
        <w:r w:rsidRPr="00962445">
          <w:rPr>
            <w:rFonts w:eastAsia="SimSun" w:hint="cs"/>
            <w:i/>
            <w:iCs/>
            <w:rtl/>
          </w:rPr>
          <w:t>يسلّم</w:t>
        </w:r>
        <w:r w:rsidRPr="00962445">
          <w:rPr>
            <w:rFonts w:eastAsia="SimSun"/>
            <w:rtl/>
          </w:rPr>
          <w:t xml:space="preserve"> </w:t>
        </w:r>
        <w:r w:rsidRPr="00962445">
          <w:rPr>
            <w:rFonts w:eastAsia="SimSun" w:hint="cs"/>
            <w:rtl/>
          </w:rPr>
          <w:t>بوجود</w:t>
        </w:r>
        <w:r w:rsidRPr="00962445">
          <w:rPr>
            <w:rFonts w:eastAsia="SimSun"/>
            <w:rtl/>
          </w:rPr>
          <w:t xml:space="preserve"> </w:t>
        </w:r>
        <w:r w:rsidRPr="00962445">
          <w:rPr>
            <w:rFonts w:eastAsia="SimSun" w:hint="cs"/>
            <w:rtl/>
          </w:rPr>
          <w:t>عوامل</w:t>
        </w:r>
        <w:r w:rsidRPr="00962445">
          <w:rPr>
            <w:rFonts w:eastAsia="SimSun"/>
            <w:rtl/>
          </w:rPr>
          <w:t xml:space="preserve"> </w:t>
        </w:r>
        <w:r w:rsidRPr="00962445">
          <w:rPr>
            <w:rFonts w:eastAsia="SimSun" w:hint="cs"/>
            <w:rtl/>
          </w:rPr>
          <w:t>خطر</w:t>
        </w:r>
        <w:r w:rsidRPr="00962445">
          <w:rPr>
            <w:rFonts w:eastAsia="SimSun"/>
            <w:rtl/>
          </w:rPr>
          <w:t xml:space="preserve"> </w:t>
        </w:r>
        <w:r w:rsidRPr="00962445">
          <w:rPr>
            <w:rFonts w:eastAsia="SimSun" w:hint="cs"/>
            <w:rtl/>
          </w:rPr>
          <w:t>معينة</w:t>
        </w:r>
        <w:r w:rsidRPr="00962445">
          <w:rPr>
            <w:rFonts w:eastAsia="SimSun"/>
            <w:rtl/>
          </w:rPr>
          <w:t xml:space="preserve"> </w:t>
        </w:r>
        <w:r w:rsidRPr="00962445">
          <w:rPr>
            <w:rFonts w:eastAsia="SimSun" w:hint="cs"/>
            <w:rtl/>
          </w:rPr>
          <w:t>تؤثر</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النساء</w:t>
        </w:r>
        <w:r w:rsidRPr="00962445">
          <w:rPr>
            <w:rFonts w:eastAsia="SimSun"/>
            <w:rtl/>
          </w:rPr>
          <w:t xml:space="preserve"> </w:t>
        </w:r>
        <w:r w:rsidRPr="00962445">
          <w:rPr>
            <w:rFonts w:eastAsia="SimSun" w:hint="cs"/>
            <w:rtl/>
          </w:rPr>
          <w:t>والأطفال</w:t>
        </w:r>
        <w:r w:rsidRPr="00962445">
          <w:rPr>
            <w:rFonts w:eastAsia="SimSun"/>
            <w:rtl/>
          </w:rPr>
          <w:t xml:space="preserve"> </w:t>
        </w:r>
        <w:r w:rsidRPr="00962445">
          <w:rPr>
            <w:rFonts w:eastAsia="SimSun" w:hint="cs"/>
            <w:rtl/>
          </w:rPr>
          <w:t>والأشخاص</w:t>
        </w:r>
        <w:r w:rsidRPr="00962445">
          <w:rPr>
            <w:rFonts w:eastAsia="SimSun"/>
            <w:rtl/>
          </w:rPr>
          <w:t xml:space="preserve"> </w:t>
        </w:r>
        <w:r w:rsidRPr="00962445">
          <w:rPr>
            <w:rFonts w:eastAsia="SimSun" w:hint="cs"/>
            <w:rtl/>
          </w:rPr>
          <w:t>ذوي</w:t>
        </w:r>
        <w:r w:rsidRPr="00962445">
          <w:rPr>
            <w:rFonts w:eastAsia="SimSun"/>
            <w:rtl/>
          </w:rPr>
          <w:t xml:space="preserve"> </w:t>
        </w:r>
        <w:r w:rsidRPr="00962445">
          <w:rPr>
            <w:rFonts w:eastAsia="SimSun" w:hint="cs"/>
            <w:rtl/>
          </w:rPr>
          <w:t>الإعاقة</w:t>
        </w:r>
        <w:r w:rsidRPr="00962445">
          <w:rPr>
            <w:rFonts w:eastAsia="SimSun"/>
            <w:rtl/>
          </w:rPr>
          <w:t xml:space="preserve"> </w:t>
        </w:r>
        <w:r w:rsidRPr="00962445">
          <w:rPr>
            <w:rFonts w:eastAsia="SimSun" w:hint="cs"/>
            <w:rtl/>
          </w:rPr>
          <w:t>والمسنين،</w:t>
        </w:r>
        <w:r w:rsidRPr="00962445">
          <w:rPr>
            <w:rFonts w:eastAsia="SimSun"/>
            <w:rtl/>
          </w:rPr>
          <w:t xml:space="preserve"> </w:t>
        </w:r>
        <w:r w:rsidRPr="00962445">
          <w:rPr>
            <w:rFonts w:eastAsia="SimSun" w:hint="cs"/>
            <w:rtl/>
          </w:rPr>
          <w:t>وبضرورة</w:t>
        </w:r>
        <w:r w:rsidRPr="00962445">
          <w:rPr>
            <w:rFonts w:eastAsia="SimSun"/>
            <w:rtl/>
          </w:rPr>
          <w:t xml:space="preserve"> </w:t>
        </w:r>
        <w:r w:rsidRPr="00962445">
          <w:rPr>
            <w:rFonts w:eastAsia="SimSun" w:hint="cs"/>
            <w:rtl/>
          </w:rPr>
          <w:t>ضمان</w:t>
        </w:r>
        <w:r w:rsidRPr="00962445">
          <w:rPr>
            <w:rFonts w:eastAsia="SimSun"/>
            <w:rtl/>
          </w:rPr>
          <w:t xml:space="preserve"> </w:t>
        </w:r>
        <w:r w:rsidRPr="00962445">
          <w:rPr>
            <w:rFonts w:eastAsia="SimSun" w:hint="cs"/>
            <w:rtl/>
          </w:rPr>
          <w:t>تمتع</w:t>
        </w:r>
        <w:r w:rsidRPr="00962445">
          <w:rPr>
            <w:rFonts w:eastAsia="SimSun"/>
            <w:rtl/>
          </w:rPr>
          <w:t xml:space="preserve"> </w:t>
        </w:r>
        <w:r w:rsidRPr="00962445">
          <w:rPr>
            <w:rFonts w:eastAsia="SimSun" w:hint="cs"/>
            <w:rtl/>
          </w:rPr>
          <w:t>هؤلاء</w:t>
        </w:r>
        <w:r w:rsidRPr="00962445">
          <w:rPr>
            <w:rFonts w:eastAsia="SimSun"/>
            <w:rtl/>
          </w:rPr>
          <w:t xml:space="preserve"> </w:t>
        </w:r>
        <w:r w:rsidRPr="00962445">
          <w:rPr>
            <w:rFonts w:eastAsia="SimSun" w:hint="cs"/>
            <w:rtl/>
          </w:rPr>
          <w:t>تمتعاً</w:t>
        </w:r>
        <w:r w:rsidRPr="00962445">
          <w:rPr>
            <w:rFonts w:eastAsia="SimSun"/>
            <w:rtl/>
          </w:rPr>
          <w:t xml:space="preserve"> </w:t>
        </w:r>
        <w:r w:rsidRPr="00962445">
          <w:rPr>
            <w:rFonts w:eastAsia="SimSun" w:hint="cs"/>
            <w:rtl/>
          </w:rPr>
          <w:t>كاملاً</w:t>
        </w:r>
        <w:r w:rsidRPr="00962445">
          <w:rPr>
            <w:rFonts w:eastAsia="SimSun"/>
            <w:rtl/>
          </w:rPr>
          <w:t xml:space="preserve"> </w:t>
        </w:r>
        <w:r w:rsidRPr="00962445">
          <w:rPr>
            <w:rFonts w:eastAsia="SimSun" w:hint="cs"/>
            <w:rtl/>
          </w:rPr>
          <w:t>بجميع</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والحريات</w:t>
        </w:r>
        <w:r w:rsidRPr="00962445">
          <w:rPr>
            <w:rFonts w:eastAsia="SimSun"/>
            <w:rtl/>
          </w:rPr>
          <w:t xml:space="preserve"> </w:t>
        </w:r>
        <w:r w:rsidRPr="00962445">
          <w:rPr>
            <w:rFonts w:eastAsia="SimSun" w:hint="cs"/>
            <w:rtl/>
          </w:rPr>
          <w:t>الأساسية</w:t>
        </w:r>
        <w:r w:rsidRPr="00962445">
          <w:rPr>
            <w:rFonts w:eastAsia="SimSun"/>
            <w:rtl/>
          </w:rPr>
          <w:t xml:space="preserve"> </w:t>
        </w:r>
        <w:r w:rsidRPr="00962445">
          <w:rPr>
            <w:rFonts w:eastAsia="SimSun" w:hint="cs"/>
            <w:rtl/>
          </w:rPr>
          <w:t>لحمايتهم</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الإهمال</w:t>
        </w:r>
        <w:r w:rsidRPr="00962445">
          <w:rPr>
            <w:rFonts w:eastAsia="SimSun"/>
            <w:rtl/>
          </w:rPr>
          <w:t xml:space="preserve"> </w:t>
        </w:r>
        <w:r w:rsidRPr="00962445">
          <w:rPr>
            <w:rFonts w:eastAsia="SimSun" w:hint="cs"/>
            <w:rtl/>
          </w:rPr>
          <w:t>والإيذاء</w:t>
        </w:r>
        <w:r w:rsidRPr="00962445">
          <w:rPr>
            <w:rFonts w:eastAsia="SimSun"/>
            <w:rtl/>
          </w:rPr>
          <w:t xml:space="preserve"> </w:t>
        </w:r>
        <w:r w:rsidRPr="00962445">
          <w:rPr>
            <w:rFonts w:eastAsia="SimSun" w:hint="cs"/>
            <w:rtl/>
          </w:rPr>
          <w:t>والاستغلال</w:t>
        </w:r>
        <w:r w:rsidRPr="00962445">
          <w:rPr>
            <w:rFonts w:eastAsia="SimSun"/>
            <w:rtl/>
          </w:rPr>
          <w:t xml:space="preserve"> </w:t>
        </w:r>
        <w:r w:rsidRPr="00962445">
          <w:rPr>
            <w:rFonts w:eastAsia="SimSun" w:hint="cs"/>
            <w:rtl/>
          </w:rPr>
          <w:t>والعنف،</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hint="cs"/>
            <w:i/>
            <w:iCs/>
            <w:rtl/>
          </w:rPr>
          <w:t>وإذ</w:t>
        </w:r>
        <w:r w:rsidRPr="00962445">
          <w:rPr>
            <w:rFonts w:eastAsia="SimSun"/>
            <w:rtl/>
          </w:rPr>
          <w:t xml:space="preserve"> </w:t>
        </w:r>
        <w:r w:rsidRPr="00962445">
          <w:rPr>
            <w:rFonts w:eastAsia="SimSun" w:hint="cs"/>
            <w:i/>
            <w:iCs/>
            <w:rtl/>
          </w:rPr>
          <w:t>يقدر</w:t>
        </w:r>
        <w:r w:rsidRPr="00962445">
          <w:rPr>
            <w:rFonts w:eastAsia="SimSun"/>
            <w:rtl/>
          </w:rPr>
          <w:t xml:space="preserve"> </w:t>
        </w:r>
        <w:r w:rsidRPr="00962445">
          <w:rPr>
            <w:rFonts w:eastAsia="SimSun" w:hint="cs"/>
            <w:rtl/>
          </w:rPr>
          <w:t>مشاركة</w:t>
        </w:r>
        <w:r w:rsidRPr="00962445">
          <w:rPr>
            <w:rFonts w:eastAsia="SimSun"/>
            <w:rtl/>
          </w:rPr>
          <w:t xml:space="preserve"> </w:t>
        </w:r>
        <w:r w:rsidRPr="00962445">
          <w:rPr>
            <w:rFonts w:eastAsia="SimSun" w:hint="cs"/>
            <w:rtl/>
          </w:rPr>
          <w:t>جمهورية</w:t>
        </w:r>
        <w:r w:rsidRPr="00962445">
          <w:rPr>
            <w:rFonts w:eastAsia="SimSun"/>
            <w:rtl/>
          </w:rPr>
          <w:t xml:space="preserve"> </w:t>
        </w:r>
        <w:r w:rsidRPr="00962445">
          <w:rPr>
            <w:rFonts w:eastAsia="SimSun" w:hint="cs"/>
            <w:rtl/>
          </w:rPr>
          <w:t>كوريا</w:t>
        </w:r>
        <w:r w:rsidRPr="00962445">
          <w:rPr>
            <w:rFonts w:eastAsia="SimSun"/>
            <w:rtl/>
          </w:rPr>
          <w:t xml:space="preserve"> </w:t>
        </w:r>
        <w:r w:rsidRPr="00962445">
          <w:rPr>
            <w:rFonts w:eastAsia="SimSun" w:hint="cs"/>
            <w:rtl/>
          </w:rPr>
          <w:t>الشعبية</w:t>
        </w:r>
        <w:r w:rsidRPr="00962445">
          <w:rPr>
            <w:rFonts w:eastAsia="SimSun"/>
            <w:rtl/>
          </w:rPr>
          <w:t xml:space="preserve"> </w:t>
        </w:r>
        <w:r w:rsidRPr="00962445">
          <w:rPr>
            <w:rFonts w:eastAsia="SimSun" w:hint="cs"/>
            <w:rtl/>
          </w:rPr>
          <w:t>الديمقراطية</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الجولة</w:t>
        </w:r>
        <w:r w:rsidRPr="00962445">
          <w:rPr>
            <w:rFonts w:eastAsia="SimSun"/>
            <w:rtl/>
          </w:rPr>
          <w:t xml:space="preserve"> </w:t>
        </w:r>
        <w:r w:rsidRPr="00962445">
          <w:rPr>
            <w:rFonts w:eastAsia="SimSun" w:hint="cs"/>
            <w:rtl/>
          </w:rPr>
          <w:t>الثانية</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عملية</w:t>
        </w:r>
        <w:r w:rsidRPr="00962445">
          <w:rPr>
            <w:rFonts w:eastAsia="SimSun"/>
            <w:rtl/>
          </w:rPr>
          <w:t xml:space="preserve"> </w:t>
        </w:r>
        <w:r w:rsidRPr="00962445">
          <w:rPr>
            <w:rFonts w:eastAsia="SimSun" w:hint="cs"/>
            <w:rtl/>
          </w:rPr>
          <w:t>الاستعراض</w:t>
        </w:r>
        <w:r w:rsidRPr="00962445">
          <w:rPr>
            <w:rFonts w:eastAsia="SimSun"/>
            <w:rtl/>
          </w:rPr>
          <w:t xml:space="preserve"> </w:t>
        </w:r>
        <w:r w:rsidRPr="00962445">
          <w:rPr>
            <w:rFonts w:eastAsia="SimSun" w:hint="cs"/>
            <w:rtl/>
          </w:rPr>
          <w:t>الدوري</w:t>
        </w:r>
        <w:r w:rsidRPr="00962445">
          <w:rPr>
            <w:rFonts w:eastAsia="SimSun"/>
            <w:rtl/>
          </w:rPr>
          <w:t xml:space="preserve"> </w:t>
        </w:r>
        <w:r w:rsidRPr="00962445">
          <w:rPr>
            <w:rFonts w:eastAsia="SimSun" w:hint="cs"/>
            <w:rtl/>
          </w:rPr>
          <w:t>الشامل،</w:t>
        </w:r>
        <w:r w:rsidRPr="00962445">
          <w:rPr>
            <w:rFonts w:eastAsia="SimSun"/>
            <w:rtl/>
          </w:rPr>
          <w:t xml:space="preserve"> </w:t>
        </w:r>
        <w:r w:rsidRPr="00962445">
          <w:rPr>
            <w:rFonts w:eastAsia="SimSun" w:hint="cs"/>
            <w:rtl/>
          </w:rPr>
          <w:t>ملاحظاً</w:t>
        </w:r>
        <w:r w:rsidRPr="00962445">
          <w:rPr>
            <w:rFonts w:eastAsia="SimSun"/>
            <w:rtl/>
          </w:rPr>
          <w:t xml:space="preserve"> </w:t>
        </w:r>
        <w:r w:rsidRPr="00962445">
          <w:rPr>
            <w:rFonts w:eastAsia="SimSun" w:hint="cs"/>
            <w:rtl/>
          </w:rPr>
          <w:t>قبول</w:t>
        </w:r>
        <w:r w:rsidRPr="00962445">
          <w:rPr>
            <w:rFonts w:eastAsia="SimSun"/>
            <w:rtl/>
          </w:rPr>
          <w:t xml:space="preserve"> </w:t>
        </w:r>
        <w:r w:rsidRPr="00962445">
          <w:rPr>
            <w:rFonts w:eastAsia="SimSun" w:hint="cs"/>
            <w:rtl/>
          </w:rPr>
          <w:t>حكومة</w:t>
        </w:r>
        <w:r w:rsidRPr="00962445">
          <w:rPr>
            <w:rFonts w:eastAsia="SimSun"/>
            <w:rtl/>
          </w:rPr>
          <w:t xml:space="preserve"> </w:t>
        </w:r>
        <w:r w:rsidRPr="00962445">
          <w:rPr>
            <w:rFonts w:eastAsia="SimSun" w:hint="cs"/>
            <w:rtl/>
          </w:rPr>
          <w:t>جمهورية</w:t>
        </w:r>
        <w:r w:rsidRPr="00962445">
          <w:rPr>
            <w:rFonts w:eastAsia="SimSun"/>
            <w:rtl/>
          </w:rPr>
          <w:t xml:space="preserve"> </w:t>
        </w:r>
        <w:r w:rsidRPr="00962445">
          <w:rPr>
            <w:rFonts w:eastAsia="SimSun" w:hint="cs"/>
            <w:rtl/>
          </w:rPr>
          <w:t>كوريا</w:t>
        </w:r>
        <w:r w:rsidRPr="00962445">
          <w:rPr>
            <w:rFonts w:eastAsia="SimSun"/>
            <w:rtl/>
          </w:rPr>
          <w:t xml:space="preserve"> </w:t>
        </w:r>
        <w:r w:rsidRPr="00962445">
          <w:rPr>
            <w:rFonts w:eastAsia="SimSun" w:hint="cs"/>
            <w:rtl/>
          </w:rPr>
          <w:t>الشعبية</w:t>
        </w:r>
        <w:r w:rsidRPr="00962445">
          <w:rPr>
            <w:rFonts w:eastAsia="SimSun"/>
            <w:rtl/>
          </w:rPr>
          <w:t xml:space="preserve"> </w:t>
        </w:r>
        <w:r w:rsidRPr="00962445">
          <w:rPr>
            <w:rFonts w:eastAsia="SimSun" w:hint="cs"/>
            <w:rtl/>
          </w:rPr>
          <w:t>الديمقراطية</w:t>
        </w:r>
        <w:r w:rsidRPr="00962445">
          <w:rPr>
            <w:rFonts w:eastAsia="SimSun"/>
            <w:rtl/>
          </w:rPr>
          <w:t xml:space="preserve"> 113 </w:t>
        </w:r>
        <w:r w:rsidRPr="00962445">
          <w:rPr>
            <w:rFonts w:eastAsia="SimSun" w:hint="cs"/>
            <w:rtl/>
          </w:rPr>
          <w:t>توصية</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أصل</w:t>
        </w:r>
        <w:r w:rsidRPr="00962445">
          <w:rPr>
            <w:rFonts w:eastAsia="SimSun"/>
            <w:rtl/>
          </w:rPr>
          <w:t xml:space="preserve"> 268 </w:t>
        </w:r>
        <w:r w:rsidRPr="00962445">
          <w:rPr>
            <w:rFonts w:eastAsia="SimSun" w:hint="cs"/>
            <w:rtl/>
          </w:rPr>
          <w:t>توصية</w:t>
        </w:r>
        <w:r w:rsidRPr="00962445">
          <w:rPr>
            <w:rFonts w:eastAsia="SimSun"/>
            <w:rtl/>
          </w:rPr>
          <w:t xml:space="preserve"> </w:t>
        </w:r>
        <w:r w:rsidRPr="00962445">
          <w:rPr>
            <w:rFonts w:eastAsia="SimSun" w:hint="cs"/>
            <w:rtl/>
          </w:rPr>
          <w:t>واردة</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نتائج</w:t>
        </w:r>
        <w:r w:rsidRPr="00962445">
          <w:rPr>
            <w:rFonts w:eastAsia="SimSun"/>
            <w:rtl/>
          </w:rPr>
          <w:t xml:space="preserve"> </w:t>
        </w:r>
        <w:r w:rsidRPr="00962445">
          <w:rPr>
            <w:rFonts w:eastAsia="SimSun" w:hint="cs"/>
            <w:rtl/>
          </w:rPr>
          <w:t>الاستعراض،</w:t>
        </w:r>
        <w:r w:rsidRPr="00962445">
          <w:rPr>
            <w:rFonts w:eastAsia="SimSun"/>
            <w:rtl/>
          </w:rPr>
          <w:t xml:space="preserve"> </w:t>
        </w:r>
        <w:r w:rsidRPr="00962445">
          <w:rPr>
            <w:rFonts w:eastAsia="SimSun" w:hint="cs"/>
            <w:rtl/>
          </w:rPr>
          <w:t>والتزامها</w:t>
        </w:r>
        <w:r w:rsidRPr="00962445">
          <w:rPr>
            <w:rFonts w:eastAsia="SimSun"/>
            <w:rtl/>
          </w:rPr>
          <w:t xml:space="preserve"> </w:t>
        </w:r>
        <w:r w:rsidRPr="00962445">
          <w:rPr>
            <w:rFonts w:eastAsia="SimSun" w:hint="cs"/>
            <w:rtl/>
          </w:rPr>
          <w:t>المعلن</w:t>
        </w:r>
        <w:r w:rsidRPr="00962445">
          <w:rPr>
            <w:rFonts w:eastAsia="SimSun"/>
            <w:rtl/>
          </w:rPr>
          <w:t xml:space="preserve"> </w:t>
        </w:r>
        <w:r w:rsidRPr="00962445">
          <w:rPr>
            <w:rFonts w:eastAsia="SimSun" w:hint="cs"/>
            <w:rtl/>
          </w:rPr>
          <w:t>بتنفيذها</w:t>
        </w:r>
        <w:r w:rsidRPr="00962445">
          <w:rPr>
            <w:rFonts w:eastAsia="SimSun"/>
            <w:rtl/>
          </w:rPr>
          <w:t xml:space="preserve"> </w:t>
        </w:r>
        <w:r w:rsidRPr="00962445">
          <w:rPr>
            <w:rFonts w:eastAsia="SimSun" w:hint="cs"/>
            <w:rtl/>
          </w:rPr>
          <w:t>والنظر</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إمكانية</w:t>
        </w:r>
        <w:r w:rsidRPr="00962445">
          <w:rPr>
            <w:rFonts w:eastAsia="SimSun"/>
            <w:rtl/>
          </w:rPr>
          <w:t xml:space="preserve"> </w:t>
        </w:r>
        <w:r w:rsidRPr="00962445">
          <w:rPr>
            <w:rFonts w:eastAsia="SimSun" w:hint="cs"/>
            <w:rtl/>
          </w:rPr>
          <w:t>تنف</w:t>
        </w:r>
        <w:r w:rsidRPr="00962445">
          <w:rPr>
            <w:rFonts w:eastAsia="SimSun"/>
            <w:rtl/>
          </w:rPr>
          <w:t>يذ 58 توصية أخرى، وإذ يشدد على أهمية قبول جمهورية كوريا الشعبية الديمقراطية التوصيات وتنفيذها من أجل التصدي للانتهاكات الجسيمة لحقوق الإنسان في البلد،</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hint="cs"/>
            <w:i/>
            <w:iCs/>
            <w:rtl/>
          </w:rPr>
          <w:t>وإذ</w:t>
        </w:r>
        <w:r w:rsidRPr="00962445">
          <w:rPr>
            <w:rFonts w:eastAsia="SimSun"/>
            <w:rtl/>
          </w:rPr>
          <w:t xml:space="preserve"> </w:t>
        </w:r>
        <w:r w:rsidRPr="00962445">
          <w:rPr>
            <w:rFonts w:eastAsia="SimSun" w:hint="cs"/>
            <w:i/>
            <w:iCs/>
            <w:rtl/>
          </w:rPr>
          <w:t>يسلم</w:t>
        </w:r>
        <w:r w:rsidRPr="00962445">
          <w:rPr>
            <w:rFonts w:eastAsia="SimSun"/>
            <w:rtl/>
          </w:rPr>
          <w:t xml:space="preserve"> </w:t>
        </w:r>
        <w:r w:rsidRPr="00962445">
          <w:rPr>
            <w:rFonts w:eastAsia="SimSun" w:hint="cs"/>
            <w:rtl/>
          </w:rPr>
          <w:t>بالعمل</w:t>
        </w:r>
        <w:r w:rsidRPr="00962445">
          <w:rPr>
            <w:rFonts w:eastAsia="SimSun"/>
            <w:rtl/>
          </w:rPr>
          <w:t xml:space="preserve"> </w:t>
        </w:r>
        <w:r w:rsidRPr="00962445">
          <w:rPr>
            <w:rFonts w:eastAsia="SimSun" w:hint="cs"/>
            <w:rtl/>
          </w:rPr>
          <w:t>الهام</w:t>
        </w:r>
        <w:r w:rsidRPr="00962445">
          <w:rPr>
            <w:rFonts w:eastAsia="SimSun"/>
            <w:rtl/>
          </w:rPr>
          <w:t xml:space="preserve"> </w:t>
        </w:r>
        <w:r w:rsidRPr="00962445">
          <w:rPr>
            <w:rFonts w:eastAsia="SimSun" w:hint="cs"/>
            <w:rtl/>
          </w:rPr>
          <w:t>الذي</w:t>
        </w:r>
        <w:r w:rsidRPr="00962445">
          <w:rPr>
            <w:rFonts w:eastAsia="SimSun"/>
            <w:rtl/>
          </w:rPr>
          <w:t xml:space="preserve"> </w:t>
        </w:r>
        <w:r w:rsidRPr="00962445">
          <w:rPr>
            <w:rFonts w:eastAsia="SimSun" w:hint="cs"/>
            <w:rtl/>
          </w:rPr>
          <w:t>تقوم</w:t>
        </w:r>
        <w:r w:rsidRPr="00962445">
          <w:rPr>
            <w:rFonts w:eastAsia="SimSun"/>
            <w:rtl/>
          </w:rPr>
          <w:t xml:space="preserve"> </w:t>
        </w:r>
        <w:r w:rsidRPr="00962445">
          <w:rPr>
            <w:rFonts w:eastAsia="SimSun" w:hint="cs"/>
            <w:rtl/>
          </w:rPr>
          <w:t>به</w:t>
        </w:r>
        <w:r w:rsidRPr="00962445">
          <w:rPr>
            <w:rFonts w:eastAsia="SimSun"/>
            <w:rtl/>
          </w:rPr>
          <w:t xml:space="preserve"> </w:t>
        </w:r>
        <w:r w:rsidRPr="00962445">
          <w:rPr>
            <w:rFonts w:eastAsia="SimSun" w:hint="cs"/>
            <w:rtl/>
          </w:rPr>
          <w:t>هيئات</w:t>
        </w:r>
        <w:r w:rsidRPr="00962445">
          <w:rPr>
            <w:rFonts w:eastAsia="SimSun"/>
            <w:rtl/>
          </w:rPr>
          <w:t xml:space="preserve"> </w:t>
        </w:r>
        <w:r w:rsidRPr="00962445">
          <w:rPr>
            <w:rFonts w:eastAsia="SimSun" w:hint="cs"/>
            <w:rtl/>
          </w:rPr>
          <w:t>المعاهدات</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مجال</w:t>
        </w:r>
        <w:r w:rsidRPr="00962445">
          <w:rPr>
            <w:rFonts w:eastAsia="SimSun"/>
            <w:rtl/>
          </w:rPr>
          <w:t xml:space="preserve"> </w:t>
        </w:r>
        <w:r w:rsidRPr="00962445">
          <w:rPr>
            <w:rFonts w:eastAsia="SimSun" w:hint="cs"/>
            <w:rtl/>
          </w:rPr>
          <w:t>رصد</w:t>
        </w:r>
        <w:r w:rsidRPr="00962445">
          <w:rPr>
            <w:rFonts w:eastAsia="SimSun"/>
            <w:rtl/>
          </w:rPr>
          <w:t xml:space="preserve"> </w:t>
        </w:r>
        <w:r w:rsidRPr="00962445">
          <w:rPr>
            <w:rFonts w:eastAsia="SimSun" w:hint="cs"/>
            <w:rtl/>
          </w:rPr>
          <w:t>تنفيذ</w:t>
        </w:r>
        <w:r w:rsidRPr="00962445">
          <w:rPr>
            <w:rFonts w:eastAsia="SimSun"/>
            <w:rtl/>
          </w:rPr>
          <w:t xml:space="preserve"> </w:t>
        </w:r>
        <w:r w:rsidRPr="00962445">
          <w:rPr>
            <w:rFonts w:eastAsia="SimSun" w:hint="cs"/>
            <w:rtl/>
          </w:rPr>
          <w:t>الالتزامات</w:t>
        </w:r>
        <w:r w:rsidRPr="00962445">
          <w:rPr>
            <w:rFonts w:eastAsia="SimSun"/>
            <w:rtl/>
          </w:rPr>
          <w:t xml:space="preserve"> </w:t>
        </w:r>
        <w:r w:rsidRPr="00962445">
          <w:rPr>
            <w:rFonts w:eastAsia="SimSun" w:hint="cs"/>
            <w:rtl/>
          </w:rPr>
          <w:t>الدولية</w:t>
        </w:r>
        <w:r w:rsidRPr="00962445">
          <w:rPr>
            <w:rFonts w:eastAsia="SimSun"/>
            <w:rtl/>
          </w:rPr>
          <w:t xml:space="preserve"> </w:t>
        </w:r>
        <w:r w:rsidRPr="00962445">
          <w:rPr>
            <w:rFonts w:eastAsia="SimSun" w:hint="cs"/>
            <w:rtl/>
          </w:rPr>
          <w:t>لحقوق</w:t>
        </w:r>
        <w:r w:rsidRPr="00962445">
          <w:rPr>
            <w:rFonts w:eastAsia="SimSun"/>
            <w:rtl/>
          </w:rPr>
          <w:t xml:space="preserve"> </w:t>
        </w:r>
        <w:r w:rsidRPr="00962445">
          <w:rPr>
            <w:rFonts w:eastAsia="SimSun" w:hint="cs"/>
            <w:rtl/>
          </w:rPr>
          <w:t>الإنسان،</w:t>
        </w:r>
        <w:r w:rsidRPr="00962445">
          <w:rPr>
            <w:rFonts w:eastAsia="SimSun"/>
            <w:rtl/>
          </w:rPr>
          <w:t xml:space="preserve"> وإذ يؤكد ضرورة امتثال جمهورية كوريا الشعبية الديمقراطية التزاماتها في مجال حقوق الإنسان وكفالة تقديم تقاريرها بانتظام وفي الوقت المناسب إلى هيئات المعاهدات،</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lastRenderedPageBreak/>
        <w:tab/>
      </w:r>
      <w:r w:rsidRPr="00962445">
        <w:rPr>
          <w:rFonts w:eastAsia="SimSun"/>
          <w:i/>
          <w:iCs/>
          <w:rtl/>
        </w:rPr>
        <w:t>وإذ</w:t>
      </w:r>
      <w:r w:rsidRPr="00962445">
        <w:rPr>
          <w:rFonts w:eastAsia="SimSun"/>
          <w:rtl/>
        </w:rPr>
        <w:t xml:space="preserve"> </w:t>
      </w:r>
      <w:r w:rsidRPr="00962445">
        <w:rPr>
          <w:rFonts w:eastAsia="SimSun"/>
          <w:i/>
          <w:iCs/>
          <w:rtl/>
        </w:rPr>
        <w:t>يلاحظ</w:t>
      </w:r>
      <w:r w:rsidRPr="00962445">
        <w:rPr>
          <w:rFonts w:eastAsia="SimSun"/>
          <w:rtl/>
        </w:rPr>
        <w:t xml:space="preserve"> خطورة مسألة الاختطاف الدولي وأهمية العودة الفورية لجميع المختطفين، وإذ يحيط علم</w:t>
      </w:r>
      <w:r w:rsidR="002D3863">
        <w:rPr>
          <w:rFonts w:eastAsia="SimSun"/>
          <w:rtl/>
        </w:rPr>
        <w:t xml:space="preserve">اً </w:t>
      </w:r>
      <w:r w:rsidRPr="00962445">
        <w:rPr>
          <w:rFonts w:eastAsia="SimSun"/>
          <w:rtl/>
        </w:rPr>
        <w:t>بنتائج المشاورات التي جرت على المستوى الحكومي بين جمهورية كوريا الشعبية الديمقراطية واليابان في أيار/مايو 2014، والتي شرعت على أساسها جمهورية كوريا الشعبية الديمقراطية في إجراء تحقيقات بشأن جميع الرعايا اليابانيين، وإذ يتوقع أن تتحقق في أقرب وقت ممكن تسوية جميع المسائل المتصلة بالرعايا اليابانيين، ولا سيما عودة جميع المختطفين،</w:t>
      </w:r>
    </w:p>
    <w:p w:rsidR="00962445" w:rsidRPr="00962445" w:rsidRDefault="00962445" w:rsidP="00962445">
      <w:pPr>
        <w:pStyle w:val="SingleTxtGA"/>
        <w:rPr>
          <w:rFonts w:eastAsia="SimSun"/>
          <w:rtl/>
        </w:rPr>
      </w:pPr>
      <w:r w:rsidRPr="00962445">
        <w:rPr>
          <w:rFonts w:eastAsia="SimSun"/>
          <w:rtl/>
        </w:rPr>
        <w:tab/>
      </w:r>
      <w:r w:rsidRPr="00962445">
        <w:rPr>
          <w:rFonts w:eastAsia="SimSun"/>
          <w:i/>
          <w:iCs/>
          <w:rtl/>
        </w:rPr>
        <w:t>وإذ</w:t>
      </w:r>
      <w:r w:rsidRPr="00962445">
        <w:rPr>
          <w:rFonts w:eastAsia="SimSun"/>
          <w:rtl/>
        </w:rPr>
        <w:t xml:space="preserve"> </w:t>
      </w:r>
      <w:r w:rsidRPr="00962445">
        <w:rPr>
          <w:rFonts w:eastAsia="SimSun"/>
          <w:i/>
          <w:iCs/>
          <w:rtl/>
        </w:rPr>
        <w:t>يرحب</w:t>
      </w:r>
      <w:r w:rsidRPr="00962445">
        <w:rPr>
          <w:rFonts w:eastAsia="SimSun"/>
          <w:rtl/>
        </w:rPr>
        <w:t xml:space="preserve"> بحلقة النقاش المتعلقة بحالة حقوق الإنسان في جمهورية كوريا الشعبية الديمقراطية، بما في ذلك مسألة حالات الاختطاف الدولي والاختفاء القسري وما يتصل بها من مسائل، التي عقدت خلال الدورة الثلاثين لمجلس حقوق الإنسان،</w:t>
      </w: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hint="cs"/>
            <w:i/>
            <w:iCs/>
            <w:rtl/>
          </w:rPr>
          <w:t>وإذ</w:t>
        </w:r>
        <w:r w:rsidRPr="00962445">
          <w:rPr>
            <w:rFonts w:eastAsia="SimSun"/>
            <w:rtl/>
          </w:rPr>
          <w:t xml:space="preserve"> </w:t>
        </w:r>
        <w:r w:rsidRPr="00962445">
          <w:rPr>
            <w:rFonts w:eastAsia="SimSun" w:hint="cs"/>
            <w:i/>
            <w:iCs/>
            <w:rtl/>
          </w:rPr>
          <w:t>يلاحظ</w:t>
        </w:r>
        <w:r w:rsidRPr="00962445">
          <w:rPr>
            <w:rFonts w:eastAsia="SimSun"/>
            <w:rtl/>
          </w:rPr>
          <w:t xml:space="preserve"> </w:t>
        </w:r>
        <w:r w:rsidRPr="00962445">
          <w:rPr>
            <w:rFonts w:eastAsia="SimSun" w:hint="cs"/>
            <w:rtl/>
          </w:rPr>
          <w:t>أهمية</w:t>
        </w:r>
        <w:r w:rsidRPr="00962445">
          <w:rPr>
            <w:rFonts w:eastAsia="SimSun"/>
            <w:rtl/>
          </w:rPr>
          <w:t xml:space="preserve"> </w:t>
        </w:r>
        <w:r w:rsidRPr="00962445">
          <w:rPr>
            <w:rFonts w:eastAsia="SimSun" w:hint="cs"/>
            <w:rtl/>
          </w:rPr>
          <w:t>الحوار</w:t>
        </w:r>
        <w:r w:rsidRPr="00962445">
          <w:rPr>
            <w:rFonts w:eastAsia="SimSun"/>
            <w:rtl/>
          </w:rPr>
          <w:t xml:space="preserve"> </w:t>
        </w:r>
        <w:r w:rsidRPr="00962445">
          <w:rPr>
            <w:rFonts w:eastAsia="SimSun" w:hint="cs"/>
            <w:rtl/>
          </w:rPr>
          <w:t>بين</w:t>
        </w:r>
        <w:r w:rsidRPr="00962445">
          <w:rPr>
            <w:rFonts w:eastAsia="SimSun"/>
            <w:rtl/>
          </w:rPr>
          <w:t xml:space="preserve"> </w:t>
        </w:r>
        <w:r w:rsidRPr="00962445">
          <w:rPr>
            <w:rFonts w:eastAsia="SimSun" w:hint="cs"/>
            <w:rtl/>
          </w:rPr>
          <w:t>الكوريتين</w:t>
        </w:r>
        <w:r w:rsidRPr="00962445">
          <w:rPr>
            <w:rFonts w:eastAsia="SimSun"/>
            <w:rtl/>
          </w:rPr>
          <w:t xml:space="preserve"> </w:t>
        </w:r>
        <w:r w:rsidRPr="00962445">
          <w:rPr>
            <w:rFonts w:eastAsia="SimSun" w:hint="cs"/>
            <w:rtl/>
          </w:rPr>
          <w:t>الذي</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شأنه</w:t>
        </w:r>
        <w:r w:rsidRPr="00962445">
          <w:rPr>
            <w:rFonts w:eastAsia="SimSun"/>
            <w:rtl/>
          </w:rPr>
          <w:t xml:space="preserve"> </w:t>
        </w:r>
        <w:r w:rsidRPr="00962445">
          <w:rPr>
            <w:rFonts w:eastAsia="SimSun" w:hint="cs"/>
            <w:rtl/>
          </w:rPr>
          <w:t>أن</w:t>
        </w:r>
        <w:r w:rsidRPr="00962445">
          <w:rPr>
            <w:rFonts w:eastAsia="SimSun"/>
            <w:rtl/>
          </w:rPr>
          <w:t xml:space="preserve"> </w:t>
        </w:r>
        <w:r w:rsidRPr="00962445">
          <w:rPr>
            <w:rFonts w:eastAsia="SimSun" w:hint="cs"/>
            <w:rtl/>
          </w:rPr>
          <w:t>يسهم</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تحسين</w:t>
        </w:r>
        <w:r w:rsidRPr="00962445">
          <w:rPr>
            <w:rFonts w:eastAsia="SimSun"/>
            <w:rtl/>
          </w:rPr>
          <w:t xml:space="preserve"> </w:t>
        </w:r>
        <w:r w:rsidRPr="00962445">
          <w:rPr>
            <w:rFonts w:eastAsia="SimSun" w:hint="cs"/>
            <w:rtl/>
          </w:rPr>
          <w:t>حالة</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والحالة</w:t>
        </w:r>
        <w:r w:rsidRPr="00962445">
          <w:rPr>
            <w:rFonts w:eastAsia="SimSun"/>
            <w:rtl/>
          </w:rPr>
          <w:t xml:space="preserve"> </w:t>
        </w:r>
        <w:r w:rsidRPr="00962445">
          <w:rPr>
            <w:rFonts w:eastAsia="SimSun" w:hint="cs"/>
            <w:rtl/>
          </w:rPr>
          <w:t>الإنسانية</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جمهورية</w:t>
        </w:r>
        <w:r w:rsidRPr="00962445">
          <w:rPr>
            <w:rFonts w:eastAsia="SimSun"/>
            <w:rtl/>
          </w:rPr>
          <w:t xml:space="preserve"> </w:t>
        </w:r>
        <w:r w:rsidRPr="00962445">
          <w:rPr>
            <w:rFonts w:eastAsia="SimSun" w:hint="cs"/>
            <w:rtl/>
          </w:rPr>
          <w:t>كوريا</w:t>
        </w:r>
        <w:r w:rsidRPr="00962445">
          <w:rPr>
            <w:rFonts w:eastAsia="SimSun"/>
            <w:rtl/>
          </w:rPr>
          <w:t xml:space="preserve"> </w:t>
        </w:r>
        <w:r w:rsidRPr="00962445">
          <w:rPr>
            <w:rFonts w:eastAsia="SimSun" w:hint="cs"/>
            <w:rtl/>
          </w:rPr>
          <w:t>الشعبية</w:t>
        </w:r>
        <w:r w:rsidRPr="00962445">
          <w:rPr>
            <w:rFonts w:eastAsia="SimSun"/>
            <w:rtl/>
          </w:rPr>
          <w:t xml:space="preserve"> </w:t>
        </w:r>
        <w:r w:rsidRPr="00962445">
          <w:rPr>
            <w:rFonts w:eastAsia="SimSun" w:hint="cs"/>
            <w:rtl/>
          </w:rPr>
          <w:t>الديمقراطية،</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r w:rsidRPr="00962445">
        <w:rPr>
          <w:rFonts w:eastAsia="SimSun"/>
          <w:i/>
          <w:iCs/>
          <w:rtl/>
        </w:rPr>
        <w:t>وإذ</w:t>
      </w:r>
      <w:r w:rsidRPr="00962445">
        <w:rPr>
          <w:rFonts w:eastAsia="SimSun"/>
          <w:rtl/>
        </w:rPr>
        <w:t xml:space="preserve"> </w:t>
      </w:r>
      <w:r w:rsidRPr="00962445">
        <w:rPr>
          <w:rFonts w:eastAsia="SimSun"/>
          <w:i/>
          <w:iCs/>
          <w:rtl/>
        </w:rPr>
        <w:t>يرحب</w:t>
      </w:r>
      <w:r w:rsidRPr="00962445">
        <w:rPr>
          <w:rFonts w:eastAsia="SimSun"/>
          <w:rtl/>
        </w:rPr>
        <w:t xml:space="preserve"> باستئناف اللقاءات بين أفراد الأسر المشتتة الشمل عبر الحدود، وذلك في تشرين الأول/أكتوبر 2015، وإذ يعرب عن أمله في أن تضع جمهورية كوريا الشعبية الديمقراطية وجمهورية كوريا وأفراد الجالية الكورية في المهجر الترتيبات اللازمة للكشف عن مصير الأقارب وتبادل الرسا</w:t>
      </w:r>
      <w:r w:rsidR="002D3863">
        <w:rPr>
          <w:rFonts w:eastAsia="SimSun"/>
          <w:rtl/>
        </w:rPr>
        <w:t xml:space="preserve">ئل وزيارة المدن الأصلية وتنظيم </w:t>
      </w:r>
      <w:r w:rsidRPr="00962445">
        <w:rPr>
          <w:rFonts w:eastAsia="SimSun"/>
          <w:rtl/>
        </w:rPr>
        <w:t>لقاءات أخرى على نطاق أوسع وعلى أساس منتظم، بالنظر إلى أن هذا الأمر يعد شاغل</w:t>
      </w:r>
      <w:r w:rsidR="002D3863">
        <w:rPr>
          <w:rFonts w:eastAsia="SimSun"/>
          <w:rtl/>
        </w:rPr>
        <w:t xml:space="preserve">اً </w:t>
      </w:r>
      <w:r w:rsidRPr="00962445">
        <w:rPr>
          <w:rFonts w:eastAsia="SimSun"/>
          <w:rtl/>
        </w:rPr>
        <w:t>إنساني</w:t>
      </w:r>
      <w:r w:rsidR="002D3863">
        <w:rPr>
          <w:rFonts w:eastAsia="SimSun"/>
          <w:rtl/>
        </w:rPr>
        <w:t xml:space="preserve">اً </w:t>
      </w:r>
      <w:r w:rsidRPr="00962445">
        <w:rPr>
          <w:rFonts w:eastAsia="SimSun"/>
          <w:rtl/>
        </w:rPr>
        <w:t>ملح</w:t>
      </w:r>
      <w:r w:rsidR="002D3863">
        <w:rPr>
          <w:rFonts w:eastAsia="SimSun"/>
          <w:rtl/>
        </w:rPr>
        <w:t xml:space="preserve">اً </w:t>
      </w:r>
      <w:r w:rsidRPr="00962445">
        <w:rPr>
          <w:rFonts w:eastAsia="SimSun"/>
          <w:rtl/>
        </w:rPr>
        <w:t>يهم الشعب الكوري برمته، ولا سيما بسبب كبر سن العديد من أفراد الأسر المشتتة الشمل،</w:t>
      </w: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hint="cs"/>
            <w:i/>
            <w:iCs/>
            <w:rtl/>
          </w:rPr>
          <w:t>وإذ</w:t>
        </w:r>
        <w:r w:rsidRPr="00962445">
          <w:rPr>
            <w:rFonts w:eastAsia="SimSun"/>
            <w:rtl/>
          </w:rPr>
          <w:t xml:space="preserve"> </w:t>
        </w:r>
        <w:r w:rsidRPr="00962445">
          <w:rPr>
            <w:rFonts w:eastAsia="SimSun" w:hint="cs"/>
            <w:i/>
            <w:iCs/>
            <w:rtl/>
          </w:rPr>
          <w:t>يؤكد</w:t>
        </w:r>
        <w:r w:rsidRPr="00962445">
          <w:rPr>
            <w:rFonts w:eastAsia="SimSun"/>
            <w:rtl/>
          </w:rPr>
          <w:t xml:space="preserve"> </w:t>
        </w:r>
        <w:r w:rsidRPr="00962445">
          <w:rPr>
            <w:rFonts w:eastAsia="SimSun" w:hint="cs"/>
            <w:i/>
            <w:iCs/>
            <w:rtl/>
          </w:rPr>
          <w:t>من</w:t>
        </w:r>
        <w:r w:rsidRPr="00962445">
          <w:rPr>
            <w:rFonts w:eastAsia="SimSun"/>
            <w:rtl/>
          </w:rPr>
          <w:t xml:space="preserve"> </w:t>
        </w:r>
        <w:r w:rsidRPr="00962445">
          <w:rPr>
            <w:rFonts w:eastAsia="SimSun" w:hint="cs"/>
            <w:i/>
            <w:iCs/>
            <w:rtl/>
          </w:rPr>
          <w:t>جديد</w:t>
        </w:r>
        <w:r w:rsidRPr="00962445">
          <w:rPr>
            <w:rFonts w:eastAsia="SimSun"/>
            <w:rtl/>
          </w:rPr>
          <w:t xml:space="preserve"> </w:t>
        </w:r>
        <w:r w:rsidRPr="00962445">
          <w:rPr>
            <w:rFonts w:eastAsia="SimSun" w:hint="cs"/>
            <w:rtl/>
          </w:rPr>
          <w:t>أهمية</w:t>
        </w:r>
        <w:r w:rsidRPr="00962445">
          <w:rPr>
            <w:rFonts w:eastAsia="SimSun"/>
            <w:rtl/>
          </w:rPr>
          <w:t xml:space="preserve"> </w:t>
        </w:r>
        <w:r w:rsidRPr="00962445">
          <w:rPr>
            <w:rFonts w:eastAsia="SimSun" w:hint="cs"/>
            <w:rtl/>
          </w:rPr>
          <w:t>مشاركة</w:t>
        </w:r>
        <w:r w:rsidRPr="00962445">
          <w:rPr>
            <w:rFonts w:eastAsia="SimSun"/>
            <w:rtl/>
          </w:rPr>
          <w:t xml:space="preserve"> </w:t>
        </w:r>
        <w:r w:rsidRPr="00962445">
          <w:rPr>
            <w:rFonts w:eastAsia="SimSun" w:hint="cs"/>
            <w:rtl/>
          </w:rPr>
          <w:t>الدول</w:t>
        </w:r>
        <w:r w:rsidRPr="00962445">
          <w:rPr>
            <w:rFonts w:eastAsia="SimSun"/>
            <w:rtl/>
          </w:rPr>
          <w:t xml:space="preserve"> </w:t>
        </w:r>
        <w:r w:rsidRPr="00962445">
          <w:rPr>
            <w:rFonts w:eastAsia="SimSun" w:hint="cs"/>
            <w:rtl/>
          </w:rPr>
          <w:t>بصورة</w:t>
        </w:r>
        <w:r w:rsidRPr="00962445">
          <w:rPr>
            <w:rFonts w:eastAsia="SimSun"/>
            <w:rtl/>
          </w:rPr>
          <w:t xml:space="preserve"> </w:t>
        </w:r>
        <w:r w:rsidRPr="00962445">
          <w:rPr>
            <w:rFonts w:eastAsia="SimSun" w:hint="cs"/>
            <w:rtl/>
          </w:rPr>
          <w:t>كاملة</w:t>
        </w:r>
        <w:r w:rsidRPr="00962445">
          <w:rPr>
            <w:rFonts w:eastAsia="SimSun"/>
            <w:rtl/>
          </w:rPr>
          <w:t xml:space="preserve"> </w:t>
        </w:r>
        <w:r w:rsidRPr="00962445">
          <w:rPr>
            <w:rFonts w:eastAsia="SimSun" w:hint="cs"/>
            <w:rtl/>
          </w:rPr>
          <w:t>وبناءة</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أعمال</w:t>
        </w:r>
        <w:r w:rsidRPr="00962445">
          <w:rPr>
            <w:rFonts w:eastAsia="SimSun"/>
            <w:rtl/>
          </w:rPr>
          <w:t xml:space="preserve"> </w:t>
        </w:r>
        <w:r w:rsidRPr="00962445">
          <w:rPr>
            <w:rFonts w:eastAsia="SimSun" w:hint="cs"/>
            <w:rtl/>
          </w:rPr>
          <w:t>مجلس</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بما</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ذلك</w:t>
        </w:r>
        <w:r w:rsidRPr="00962445">
          <w:rPr>
            <w:rFonts w:eastAsia="SimSun"/>
            <w:rtl/>
          </w:rPr>
          <w:t xml:space="preserve"> </w:t>
        </w:r>
        <w:r w:rsidRPr="00962445">
          <w:rPr>
            <w:rFonts w:eastAsia="SimSun" w:hint="cs"/>
            <w:rtl/>
          </w:rPr>
          <w:t>عملية</w:t>
        </w:r>
        <w:r w:rsidRPr="00962445">
          <w:rPr>
            <w:rFonts w:eastAsia="SimSun"/>
            <w:rtl/>
          </w:rPr>
          <w:t xml:space="preserve"> </w:t>
        </w:r>
        <w:r w:rsidRPr="00962445">
          <w:rPr>
            <w:rFonts w:eastAsia="SimSun" w:hint="cs"/>
            <w:rtl/>
          </w:rPr>
          <w:t>الاستعراض</w:t>
        </w:r>
        <w:r w:rsidRPr="00962445">
          <w:rPr>
            <w:rFonts w:eastAsia="SimSun"/>
            <w:rtl/>
          </w:rPr>
          <w:t xml:space="preserve"> </w:t>
        </w:r>
        <w:r w:rsidRPr="00962445">
          <w:rPr>
            <w:rFonts w:eastAsia="SimSun" w:hint="cs"/>
            <w:rtl/>
          </w:rPr>
          <w:t>الدوري</w:t>
        </w:r>
        <w:r w:rsidRPr="00962445">
          <w:rPr>
            <w:rFonts w:eastAsia="SimSun"/>
            <w:rtl/>
          </w:rPr>
          <w:t xml:space="preserve"> </w:t>
        </w:r>
        <w:r w:rsidRPr="00962445">
          <w:rPr>
            <w:rFonts w:eastAsia="SimSun" w:hint="cs"/>
            <w:rtl/>
          </w:rPr>
          <w:t>الشامل</w:t>
        </w:r>
        <w:r w:rsidRPr="00962445">
          <w:rPr>
            <w:rFonts w:eastAsia="SimSun"/>
            <w:rtl/>
          </w:rPr>
          <w:t>، وفي الآليات الأخرى للمجلس، من أجل تحسين حالة حقوق الإنسان في هذه الدول،</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Pr>
          <w:rFonts w:eastAsia="SimSun"/>
          <w:rtl/>
        </w:rPr>
        <w:tab/>
        <w:t>1</w:t>
      </w:r>
      <w:r w:rsidRPr="00962445">
        <w:rPr>
          <w:rFonts w:eastAsia="SimSun"/>
          <w:rtl/>
        </w:rPr>
        <w:t>-</w:t>
      </w:r>
      <w:r w:rsidRPr="00962445">
        <w:rPr>
          <w:rFonts w:eastAsia="SimSun"/>
          <w:rtl/>
        </w:rPr>
        <w:tab/>
      </w:r>
      <w:dir w:val="rtl">
        <w:r w:rsidRPr="00962445">
          <w:rPr>
            <w:rFonts w:eastAsia="SimSun" w:hint="cs"/>
            <w:i/>
            <w:iCs/>
            <w:rtl/>
          </w:rPr>
          <w:t>يدين</w:t>
        </w:r>
        <w:r w:rsidRPr="00962445">
          <w:rPr>
            <w:rFonts w:eastAsia="SimSun"/>
            <w:rtl/>
          </w:rPr>
          <w:t xml:space="preserve"> </w:t>
        </w:r>
        <w:r w:rsidRPr="00962445">
          <w:rPr>
            <w:rFonts w:eastAsia="SimSun" w:hint="cs"/>
            <w:rtl/>
          </w:rPr>
          <w:t>بأشد</w:t>
        </w:r>
        <w:r w:rsidRPr="00962445">
          <w:rPr>
            <w:rFonts w:eastAsia="SimSun"/>
            <w:rtl/>
          </w:rPr>
          <w:t xml:space="preserve"> </w:t>
        </w:r>
        <w:r w:rsidRPr="00962445">
          <w:rPr>
            <w:rFonts w:eastAsia="SimSun" w:hint="cs"/>
            <w:rtl/>
          </w:rPr>
          <w:t>العبارات</w:t>
        </w:r>
        <w:r w:rsidRPr="00962445">
          <w:rPr>
            <w:rFonts w:eastAsia="SimSun"/>
            <w:rtl/>
          </w:rPr>
          <w:t xml:space="preserve"> </w:t>
        </w:r>
        <w:r w:rsidRPr="00962445">
          <w:rPr>
            <w:rFonts w:eastAsia="SimSun" w:hint="cs"/>
            <w:rtl/>
          </w:rPr>
          <w:t>الانتهاكات</w:t>
        </w:r>
        <w:r w:rsidRPr="00962445">
          <w:rPr>
            <w:rFonts w:eastAsia="SimSun"/>
            <w:rtl/>
          </w:rPr>
          <w:t xml:space="preserve"> </w:t>
        </w:r>
        <w:r w:rsidRPr="00962445">
          <w:rPr>
            <w:rFonts w:eastAsia="SimSun" w:hint="cs"/>
            <w:rtl/>
          </w:rPr>
          <w:t>المنهجية</w:t>
        </w:r>
        <w:r w:rsidRPr="00962445">
          <w:rPr>
            <w:rFonts w:eastAsia="SimSun"/>
            <w:rtl/>
          </w:rPr>
          <w:t xml:space="preserve"> </w:t>
        </w:r>
        <w:r w:rsidRPr="00962445">
          <w:rPr>
            <w:rFonts w:eastAsia="SimSun" w:hint="cs"/>
            <w:rtl/>
          </w:rPr>
          <w:t>الواسعة</w:t>
        </w:r>
        <w:r w:rsidRPr="00962445">
          <w:rPr>
            <w:rFonts w:eastAsia="SimSun"/>
            <w:rtl/>
          </w:rPr>
          <w:t xml:space="preserve"> </w:t>
        </w:r>
        <w:r w:rsidRPr="00962445">
          <w:rPr>
            <w:rFonts w:eastAsia="SimSun" w:hint="cs"/>
            <w:rtl/>
          </w:rPr>
          <w:t>النطاق</w:t>
        </w:r>
        <w:r w:rsidRPr="00962445">
          <w:rPr>
            <w:rFonts w:eastAsia="SimSun"/>
            <w:rtl/>
          </w:rPr>
          <w:t xml:space="preserve"> </w:t>
        </w:r>
        <w:r w:rsidRPr="00962445">
          <w:rPr>
            <w:rFonts w:eastAsia="SimSun" w:hint="cs"/>
            <w:rtl/>
          </w:rPr>
          <w:t>والجسيمة</w:t>
        </w:r>
        <w:r w:rsidRPr="00962445">
          <w:rPr>
            <w:rFonts w:eastAsia="SimSun"/>
            <w:rtl/>
          </w:rPr>
          <w:t xml:space="preserve"> </w:t>
        </w:r>
        <w:r w:rsidRPr="00962445">
          <w:rPr>
            <w:rFonts w:eastAsia="SimSun" w:hint="cs"/>
            <w:rtl/>
          </w:rPr>
          <w:t>لحقوق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وغيرها</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تجاوزات</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المستمرة</w:t>
        </w:r>
        <w:r w:rsidRPr="00962445">
          <w:rPr>
            <w:rFonts w:eastAsia="SimSun"/>
            <w:rtl/>
          </w:rPr>
          <w:t xml:space="preserve"> </w:t>
        </w:r>
        <w:r w:rsidRPr="00962445">
          <w:rPr>
            <w:rFonts w:eastAsia="SimSun" w:hint="cs"/>
            <w:rtl/>
          </w:rPr>
          <w:t>منذ</w:t>
        </w:r>
        <w:r w:rsidRPr="00962445">
          <w:rPr>
            <w:rFonts w:eastAsia="SimSun"/>
            <w:rtl/>
          </w:rPr>
          <w:t xml:space="preserve"> </w:t>
        </w:r>
        <w:r w:rsidRPr="00962445">
          <w:rPr>
            <w:rFonts w:eastAsia="SimSun" w:hint="cs"/>
            <w:rtl/>
          </w:rPr>
          <w:t>فترة</w:t>
        </w:r>
        <w:r w:rsidRPr="00962445">
          <w:rPr>
            <w:rFonts w:eastAsia="SimSun"/>
            <w:rtl/>
          </w:rPr>
          <w:t xml:space="preserve"> </w:t>
        </w:r>
        <w:r w:rsidRPr="00962445">
          <w:rPr>
            <w:rFonts w:eastAsia="SimSun" w:hint="cs"/>
            <w:rtl/>
          </w:rPr>
          <w:t>طويلة</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جمهورية</w:t>
        </w:r>
        <w:r w:rsidRPr="00962445">
          <w:rPr>
            <w:rFonts w:eastAsia="SimSun"/>
            <w:rtl/>
          </w:rPr>
          <w:t xml:space="preserve"> </w:t>
        </w:r>
        <w:r w:rsidRPr="00962445">
          <w:rPr>
            <w:rFonts w:eastAsia="SimSun" w:hint="cs"/>
            <w:rtl/>
          </w:rPr>
          <w:t>كوريا</w:t>
        </w:r>
        <w:r w:rsidRPr="00962445">
          <w:rPr>
            <w:rFonts w:eastAsia="SimSun"/>
            <w:rtl/>
          </w:rPr>
          <w:t xml:space="preserve"> </w:t>
        </w:r>
        <w:r w:rsidRPr="00962445">
          <w:rPr>
            <w:rFonts w:eastAsia="SimSun" w:hint="cs"/>
            <w:rtl/>
          </w:rPr>
          <w:t>الشعبية</w:t>
        </w:r>
        <w:r w:rsidRPr="00962445">
          <w:rPr>
            <w:rFonts w:eastAsia="SimSun"/>
            <w:rtl/>
          </w:rPr>
          <w:t xml:space="preserve"> </w:t>
        </w:r>
        <w:r w:rsidRPr="00962445">
          <w:rPr>
            <w:rFonts w:eastAsia="SimSun" w:hint="cs"/>
            <w:rtl/>
          </w:rPr>
          <w:t>الديمقراطية،</w:t>
        </w:r>
        <w:r w:rsidRPr="00962445">
          <w:rPr>
            <w:rFonts w:eastAsia="SimSun"/>
            <w:rtl/>
          </w:rPr>
          <w:t xml:space="preserve"> </w:t>
        </w:r>
        <w:r w:rsidRPr="00962445">
          <w:rPr>
            <w:rFonts w:eastAsia="SimSun" w:hint="cs"/>
            <w:rtl/>
          </w:rPr>
          <w:t>ويعرب</w:t>
        </w:r>
        <w:r w:rsidRPr="00962445">
          <w:rPr>
            <w:rFonts w:eastAsia="SimSun"/>
            <w:rtl/>
          </w:rPr>
          <w:t xml:space="preserve"> عن قلقه الشديد إزاء الاستنتاجات المفصلة التي قدمتها لجنة التحقيق في تقريرها، بما في ذلك ما يلي:</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rtl/>
          </w:rPr>
          <w:t>(</w:t>
        </w:r>
        <w:r w:rsidRPr="00962445">
          <w:rPr>
            <w:rFonts w:eastAsia="SimSun" w:hint="cs"/>
            <w:rtl/>
          </w:rPr>
          <w:t>أ</w:t>
        </w:r>
        <w:r w:rsidRPr="00962445">
          <w:rPr>
            <w:rFonts w:eastAsia="SimSun"/>
            <w:rtl/>
          </w:rPr>
          <w:t>)</w:t>
        </w:r>
        <w:r>
          <w:rPr>
            <w:rFonts w:eastAsia="SimSun" w:hint="cs"/>
            <w:rtl/>
          </w:rPr>
          <w:tab/>
        </w:r>
        <w:r w:rsidRPr="00962445">
          <w:rPr>
            <w:rFonts w:eastAsia="SimSun" w:hint="cs"/>
            <w:rtl/>
          </w:rPr>
          <w:t>الحرمان</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الحق</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حرية</w:t>
        </w:r>
        <w:r w:rsidRPr="00962445">
          <w:rPr>
            <w:rFonts w:eastAsia="SimSun"/>
            <w:rtl/>
          </w:rPr>
          <w:t xml:space="preserve"> </w:t>
        </w:r>
        <w:r w:rsidRPr="00962445">
          <w:rPr>
            <w:rFonts w:eastAsia="SimSun" w:hint="cs"/>
            <w:rtl/>
          </w:rPr>
          <w:t>الفكر</w:t>
        </w:r>
        <w:r w:rsidRPr="00962445">
          <w:rPr>
            <w:rFonts w:eastAsia="SimSun"/>
            <w:rtl/>
          </w:rPr>
          <w:t xml:space="preserve"> </w:t>
        </w:r>
        <w:r w:rsidRPr="00962445">
          <w:rPr>
            <w:rFonts w:eastAsia="SimSun" w:hint="cs"/>
            <w:rtl/>
          </w:rPr>
          <w:t>والوجدان</w:t>
        </w:r>
        <w:r w:rsidRPr="00962445">
          <w:rPr>
            <w:rFonts w:eastAsia="SimSun"/>
            <w:rtl/>
          </w:rPr>
          <w:t xml:space="preserve"> </w:t>
        </w:r>
        <w:r w:rsidRPr="00962445">
          <w:rPr>
            <w:rFonts w:eastAsia="SimSun" w:hint="cs"/>
            <w:rtl/>
          </w:rPr>
          <w:t>والدين،</w:t>
        </w:r>
        <w:r w:rsidRPr="00962445">
          <w:rPr>
            <w:rFonts w:eastAsia="SimSun"/>
            <w:rtl/>
          </w:rPr>
          <w:t xml:space="preserve"> </w:t>
        </w:r>
        <w:r w:rsidRPr="00962445">
          <w:rPr>
            <w:rFonts w:eastAsia="SimSun" w:hint="cs"/>
            <w:rtl/>
          </w:rPr>
          <w:t>ومن</w:t>
        </w:r>
        <w:r w:rsidRPr="00962445">
          <w:rPr>
            <w:rFonts w:eastAsia="SimSun"/>
            <w:rtl/>
          </w:rPr>
          <w:t xml:space="preserve"> </w:t>
        </w:r>
        <w:r w:rsidRPr="00962445">
          <w:rPr>
            <w:rFonts w:eastAsia="SimSun" w:hint="cs"/>
            <w:rtl/>
          </w:rPr>
          <w:t>الحق</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حرية</w:t>
        </w:r>
        <w:r w:rsidRPr="00962445">
          <w:rPr>
            <w:rFonts w:eastAsia="SimSun"/>
            <w:rtl/>
          </w:rPr>
          <w:t xml:space="preserve"> </w:t>
        </w:r>
        <w:r w:rsidRPr="00962445">
          <w:rPr>
            <w:rFonts w:eastAsia="SimSun" w:hint="cs"/>
            <w:rtl/>
          </w:rPr>
          <w:t>الرأي</w:t>
        </w:r>
        <w:r w:rsidRPr="00962445">
          <w:rPr>
            <w:rFonts w:eastAsia="SimSun"/>
            <w:rtl/>
          </w:rPr>
          <w:t xml:space="preserve"> </w:t>
        </w:r>
        <w:r w:rsidRPr="00962445">
          <w:rPr>
            <w:rFonts w:eastAsia="SimSun" w:hint="cs"/>
            <w:rtl/>
          </w:rPr>
          <w:t>وحرية</w:t>
        </w:r>
        <w:r w:rsidRPr="00962445">
          <w:rPr>
            <w:rFonts w:eastAsia="SimSun"/>
            <w:rtl/>
          </w:rPr>
          <w:t xml:space="preserve"> </w:t>
        </w:r>
        <w:r w:rsidRPr="00962445">
          <w:rPr>
            <w:rFonts w:eastAsia="SimSun" w:hint="cs"/>
            <w:rtl/>
          </w:rPr>
          <w:t>التعبير</w:t>
        </w:r>
        <w:r w:rsidRPr="00962445">
          <w:rPr>
            <w:rFonts w:eastAsia="SimSun"/>
            <w:rtl/>
          </w:rPr>
          <w:t xml:space="preserve"> </w:t>
        </w:r>
        <w:r w:rsidRPr="00962445">
          <w:rPr>
            <w:rFonts w:eastAsia="SimSun" w:hint="cs"/>
            <w:rtl/>
          </w:rPr>
          <w:t>وحرية</w:t>
        </w:r>
        <w:r w:rsidRPr="00962445">
          <w:rPr>
            <w:rFonts w:eastAsia="SimSun"/>
            <w:rtl/>
          </w:rPr>
          <w:t xml:space="preserve"> </w:t>
        </w:r>
        <w:r w:rsidRPr="00962445">
          <w:rPr>
            <w:rFonts w:eastAsia="SimSun" w:hint="cs"/>
            <w:rtl/>
          </w:rPr>
          <w:t>تكوين</w:t>
        </w:r>
        <w:r w:rsidRPr="00962445">
          <w:rPr>
            <w:rFonts w:eastAsia="SimSun"/>
            <w:rtl/>
          </w:rPr>
          <w:t xml:space="preserve"> </w:t>
        </w:r>
        <w:r w:rsidRPr="00962445">
          <w:rPr>
            <w:rFonts w:eastAsia="SimSun" w:hint="cs"/>
            <w:rtl/>
          </w:rPr>
          <w:t>الجمعيات،</w:t>
        </w:r>
        <w:r w:rsidRPr="00962445">
          <w:rPr>
            <w:rFonts w:eastAsia="SimSun"/>
            <w:rtl/>
          </w:rPr>
          <w:t xml:space="preserve"> </w:t>
        </w:r>
        <w:r w:rsidRPr="00962445">
          <w:rPr>
            <w:rFonts w:eastAsia="SimSun" w:hint="cs"/>
            <w:rtl/>
          </w:rPr>
          <w:t>باحتكار</w:t>
        </w:r>
        <w:r w:rsidRPr="00962445">
          <w:rPr>
            <w:rFonts w:eastAsia="SimSun"/>
            <w:rtl/>
          </w:rPr>
          <w:t xml:space="preserve"> </w:t>
        </w:r>
        <w:r w:rsidRPr="00962445">
          <w:rPr>
            <w:rFonts w:eastAsia="SimSun" w:hint="cs"/>
            <w:rtl/>
          </w:rPr>
          <w:t>الدولة</w:t>
        </w:r>
        <w:r w:rsidRPr="00962445">
          <w:rPr>
            <w:rFonts w:eastAsia="SimSun"/>
            <w:rtl/>
          </w:rPr>
          <w:t xml:space="preserve"> </w:t>
        </w:r>
        <w:r w:rsidRPr="00962445">
          <w:rPr>
            <w:rFonts w:eastAsia="SimSun" w:hint="cs"/>
            <w:rtl/>
          </w:rPr>
          <w:t>المطلق</w:t>
        </w:r>
        <w:r w:rsidRPr="00962445">
          <w:rPr>
            <w:rFonts w:eastAsia="SimSun"/>
            <w:rtl/>
          </w:rPr>
          <w:t xml:space="preserve"> </w:t>
        </w:r>
        <w:r w:rsidRPr="00962445">
          <w:rPr>
            <w:rFonts w:eastAsia="SimSun" w:hint="cs"/>
            <w:rtl/>
          </w:rPr>
          <w:t>للإعلام</w:t>
        </w:r>
        <w:r w:rsidRPr="00962445">
          <w:rPr>
            <w:rFonts w:eastAsia="SimSun"/>
            <w:rtl/>
          </w:rPr>
          <w:t xml:space="preserve"> </w:t>
        </w:r>
        <w:r w:rsidRPr="00962445">
          <w:rPr>
            <w:rFonts w:eastAsia="SimSun" w:hint="cs"/>
            <w:rtl/>
          </w:rPr>
          <w:t>وتحكمها</w:t>
        </w:r>
        <w:r w:rsidRPr="00962445">
          <w:rPr>
            <w:rFonts w:eastAsia="SimSun"/>
            <w:rtl/>
          </w:rPr>
          <w:t xml:space="preserve"> </w:t>
        </w:r>
        <w:r w:rsidRPr="00962445">
          <w:rPr>
            <w:rFonts w:eastAsia="SimSun" w:hint="cs"/>
            <w:rtl/>
          </w:rPr>
          <w:t>الكامل</w:t>
        </w:r>
        <w:r w:rsidRPr="00962445">
          <w:rPr>
            <w:rFonts w:eastAsia="SimSun"/>
            <w:rtl/>
          </w:rPr>
          <w:t xml:space="preserve"> </w:t>
        </w:r>
        <w:r w:rsidRPr="00962445">
          <w:rPr>
            <w:rFonts w:eastAsia="SimSun" w:hint="cs"/>
            <w:rtl/>
          </w:rPr>
          <w:t>ف</w:t>
        </w:r>
        <w:r w:rsidRPr="00962445">
          <w:rPr>
            <w:rFonts w:eastAsia="SimSun"/>
            <w:rtl/>
          </w:rPr>
          <w:t>ي تنظيم الحياة الاجتماعية، وكذلك بما تفرضه من رقابة تعسفية وغير مشروعة تخترق الحياة الخاصة لجميع المواطنين؛</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rtl/>
          </w:rPr>
          <w:t>(</w:t>
        </w:r>
        <w:r w:rsidRPr="00962445">
          <w:rPr>
            <w:rFonts w:eastAsia="SimSun" w:hint="cs"/>
            <w:rtl/>
          </w:rPr>
          <w:t>ب</w:t>
        </w:r>
        <w:r w:rsidRPr="00962445">
          <w:rPr>
            <w:rFonts w:eastAsia="SimSun"/>
            <w:rtl/>
          </w:rPr>
          <w:t>)</w:t>
        </w:r>
        <w:r>
          <w:rPr>
            <w:rFonts w:eastAsia="SimSun" w:hint="cs"/>
            <w:rtl/>
          </w:rPr>
          <w:tab/>
        </w:r>
        <w:r w:rsidRPr="00962445">
          <w:rPr>
            <w:rFonts w:eastAsia="SimSun" w:hint="cs"/>
            <w:rtl/>
          </w:rPr>
          <w:t>التمييز</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أساس</w:t>
        </w:r>
        <w:r w:rsidRPr="00962445">
          <w:rPr>
            <w:rFonts w:eastAsia="SimSun"/>
            <w:rtl/>
          </w:rPr>
          <w:t xml:space="preserve"> </w:t>
        </w:r>
        <w:r w:rsidRPr="00962445">
          <w:rPr>
            <w:rFonts w:eastAsia="SimSun" w:hint="cs"/>
            <w:rtl/>
          </w:rPr>
          <w:t>نظام</w:t>
        </w:r>
        <w:r w:rsidRPr="00962445">
          <w:rPr>
            <w:rFonts w:eastAsia="SimSun"/>
            <w:rtl/>
          </w:rPr>
          <w:t xml:space="preserve"> </w:t>
        </w:r>
        <w:proofErr w:type="spellStart"/>
        <w:r w:rsidRPr="00962445">
          <w:rPr>
            <w:rFonts w:eastAsia="SimSun" w:hint="cs"/>
            <w:rtl/>
          </w:rPr>
          <w:t>سونغبون</w:t>
        </w:r>
        <w:proofErr w:type="spellEnd"/>
        <w:r w:rsidRPr="00962445">
          <w:rPr>
            <w:rFonts w:eastAsia="SimSun"/>
            <w:rtl/>
          </w:rPr>
          <w:t xml:space="preserve"> </w:t>
        </w:r>
        <w:r w:rsidRPr="00962445">
          <w:rPr>
            <w:rFonts w:eastAsia="SimSun" w:hint="cs"/>
            <w:rtl/>
          </w:rPr>
          <w:t>الذي</w:t>
        </w:r>
        <w:r w:rsidRPr="00962445">
          <w:rPr>
            <w:rFonts w:eastAsia="SimSun"/>
            <w:rtl/>
          </w:rPr>
          <w:t xml:space="preserve"> </w:t>
        </w:r>
        <w:r w:rsidRPr="00962445">
          <w:rPr>
            <w:rFonts w:eastAsia="SimSun" w:hint="cs"/>
            <w:rtl/>
          </w:rPr>
          <w:t>يصنف</w:t>
        </w:r>
        <w:r w:rsidRPr="00962445">
          <w:rPr>
            <w:rFonts w:eastAsia="SimSun"/>
            <w:rtl/>
          </w:rPr>
          <w:t xml:space="preserve"> </w:t>
        </w:r>
        <w:r w:rsidRPr="00962445">
          <w:rPr>
            <w:rFonts w:eastAsia="SimSun" w:hint="cs"/>
            <w:rtl/>
          </w:rPr>
          <w:t>الناس</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أساس</w:t>
        </w:r>
        <w:r w:rsidRPr="00962445">
          <w:rPr>
            <w:rFonts w:eastAsia="SimSun"/>
            <w:rtl/>
          </w:rPr>
          <w:t xml:space="preserve"> </w:t>
        </w:r>
        <w:r w:rsidRPr="00962445">
          <w:rPr>
            <w:rFonts w:eastAsia="SimSun" w:hint="cs"/>
            <w:rtl/>
          </w:rPr>
          <w:t>الميلاد</w:t>
        </w:r>
        <w:r w:rsidRPr="00962445">
          <w:rPr>
            <w:rFonts w:eastAsia="SimSun"/>
            <w:rtl/>
          </w:rPr>
          <w:t xml:space="preserve"> </w:t>
        </w:r>
        <w:r w:rsidRPr="00962445">
          <w:rPr>
            <w:rFonts w:eastAsia="SimSun" w:hint="cs"/>
            <w:rtl/>
          </w:rPr>
          <w:t>والطبقة</w:t>
        </w:r>
        <w:r w:rsidRPr="00962445">
          <w:rPr>
            <w:rFonts w:eastAsia="SimSun"/>
            <w:rtl/>
          </w:rPr>
          <w:t xml:space="preserve"> </w:t>
        </w:r>
        <w:r w:rsidRPr="00962445">
          <w:rPr>
            <w:rFonts w:eastAsia="SimSun" w:hint="cs"/>
            <w:rtl/>
          </w:rPr>
          <w:t>الاجتماعية</w:t>
        </w:r>
        <w:r w:rsidRPr="00962445">
          <w:rPr>
            <w:rFonts w:eastAsia="SimSun"/>
            <w:rtl/>
          </w:rPr>
          <w:t xml:space="preserve"> </w:t>
        </w:r>
        <w:r w:rsidRPr="00962445">
          <w:rPr>
            <w:rFonts w:eastAsia="SimSun" w:hint="cs"/>
            <w:rtl/>
          </w:rPr>
          <w:t>التي</w:t>
        </w:r>
        <w:r w:rsidRPr="00962445">
          <w:rPr>
            <w:rFonts w:eastAsia="SimSun"/>
            <w:rtl/>
          </w:rPr>
          <w:t xml:space="preserve"> </w:t>
        </w:r>
        <w:r w:rsidRPr="00962445">
          <w:rPr>
            <w:rFonts w:eastAsia="SimSun" w:hint="cs"/>
            <w:rtl/>
          </w:rPr>
          <w:t>تحددها</w:t>
        </w:r>
        <w:r w:rsidRPr="00962445">
          <w:rPr>
            <w:rFonts w:eastAsia="SimSun"/>
            <w:rtl/>
          </w:rPr>
          <w:t xml:space="preserve"> </w:t>
        </w:r>
        <w:r w:rsidRPr="00962445">
          <w:rPr>
            <w:rFonts w:eastAsia="SimSun" w:hint="cs"/>
            <w:rtl/>
          </w:rPr>
          <w:t>الدولة،</w:t>
        </w:r>
        <w:r w:rsidRPr="00962445">
          <w:rPr>
            <w:rFonts w:eastAsia="SimSun"/>
            <w:rtl/>
          </w:rPr>
          <w:t xml:space="preserve"> </w:t>
        </w:r>
        <w:r w:rsidRPr="00962445">
          <w:rPr>
            <w:rFonts w:eastAsia="SimSun" w:hint="cs"/>
            <w:rtl/>
          </w:rPr>
          <w:t>كما</w:t>
        </w:r>
        <w:r w:rsidRPr="00962445">
          <w:rPr>
            <w:rFonts w:eastAsia="SimSun"/>
            <w:rtl/>
          </w:rPr>
          <w:t xml:space="preserve"> </w:t>
        </w:r>
        <w:r w:rsidRPr="00962445">
          <w:rPr>
            <w:rFonts w:eastAsia="SimSun" w:hint="cs"/>
            <w:rtl/>
          </w:rPr>
          <w:t>يأخذ</w:t>
        </w:r>
        <w:r w:rsidRPr="00962445">
          <w:rPr>
            <w:rFonts w:eastAsia="SimSun"/>
            <w:rtl/>
          </w:rPr>
          <w:t xml:space="preserve"> </w:t>
        </w:r>
        <w:r w:rsidRPr="00962445">
          <w:rPr>
            <w:rFonts w:eastAsia="SimSun" w:hint="cs"/>
            <w:rtl/>
          </w:rPr>
          <w:t>بعين</w:t>
        </w:r>
        <w:r w:rsidRPr="00962445">
          <w:rPr>
            <w:rFonts w:eastAsia="SimSun"/>
            <w:rtl/>
          </w:rPr>
          <w:t xml:space="preserve"> </w:t>
        </w:r>
        <w:r w:rsidRPr="00962445">
          <w:rPr>
            <w:rFonts w:eastAsia="SimSun" w:hint="cs"/>
            <w:rtl/>
          </w:rPr>
          <w:t>الاعتبار</w:t>
        </w:r>
        <w:r w:rsidRPr="00962445">
          <w:rPr>
            <w:rFonts w:eastAsia="SimSun"/>
            <w:rtl/>
          </w:rPr>
          <w:t xml:space="preserve"> </w:t>
        </w:r>
        <w:r w:rsidRPr="00962445">
          <w:rPr>
            <w:rFonts w:eastAsia="SimSun" w:hint="cs"/>
            <w:rtl/>
          </w:rPr>
          <w:t>الآراء</w:t>
        </w:r>
        <w:r w:rsidRPr="00962445">
          <w:rPr>
            <w:rFonts w:eastAsia="SimSun"/>
            <w:rtl/>
          </w:rPr>
          <w:t xml:space="preserve"> </w:t>
        </w:r>
        <w:r w:rsidRPr="00962445">
          <w:rPr>
            <w:rFonts w:eastAsia="SimSun" w:hint="cs"/>
            <w:rtl/>
          </w:rPr>
          <w:t>السياسية</w:t>
        </w:r>
        <w:r w:rsidRPr="00962445">
          <w:rPr>
            <w:rFonts w:eastAsia="SimSun"/>
            <w:rtl/>
          </w:rPr>
          <w:t xml:space="preserve"> والدين، والتمييز ضد المرأة، بما في ذلك عدم المساواة في إمكانية الحصول على العمل، والقوانين والأنظمة التمييزية، والعنف ضد المرأة؛</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lastRenderedPageBreak/>
        <w:tab/>
      </w:r>
      <w:dir w:val="rtl">
        <w:r w:rsidRPr="00962445">
          <w:rPr>
            <w:rFonts w:eastAsia="SimSun"/>
            <w:rtl/>
          </w:rPr>
          <w:t>(</w:t>
        </w:r>
        <w:r w:rsidRPr="00962445">
          <w:rPr>
            <w:rFonts w:eastAsia="SimSun" w:hint="cs"/>
            <w:rtl/>
          </w:rPr>
          <w:t>ج</w:t>
        </w:r>
        <w:r w:rsidRPr="00962445">
          <w:rPr>
            <w:rFonts w:eastAsia="SimSun"/>
            <w:rtl/>
          </w:rPr>
          <w:t>)</w:t>
        </w:r>
        <w:r>
          <w:rPr>
            <w:rFonts w:eastAsia="SimSun" w:hint="cs"/>
            <w:rtl/>
          </w:rPr>
          <w:tab/>
        </w:r>
        <w:r w:rsidRPr="00962445">
          <w:rPr>
            <w:rFonts w:eastAsia="SimSun" w:hint="cs"/>
            <w:rtl/>
          </w:rPr>
          <w:t>انتهاك</w:t>
        </w:r>
        <w:r w:rsidRPr="00962445">
          <w:rPr>
            <w:rFonts w:eastAsia="SimSun"/>
            <w:rtl/>
          </w:rPr>
          <w:t xml:space="preserve"> </w:t>
        </w:r>
        <w:r w:rsidRPr="00962445">
          <w:rPr>
            <w:rFonts w:eastAsia="SimSun" w:hint="cs"/>
            <w:rtl/>
          </w:rPr>
          <w:t>الحق</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حرية</w:t>
        </w:r>
        <w:r w:rsidRPr="00962445">
          <w:rPr>
            <w:rFonts w:eastAsia="SimSun"/>
            <w:rtl/>
          </w:rPr>
          <w:t xml:space="preserve"> </w:t>
        </w:r>
        <w:r w:rsidRPr="00962445">
          <w:rPr>
            <w:rFonts w:eastAsia="SimSun" w:hint="cs"/>
            <w:rtl/>
          </w:rPr>
          <w:t>التنقل</w:t>
        </w:r>
        <w:r w:rsidRPr="00962445">
          <w:rPr>
            <w:rFonts w:eastAsia="SimSun"/>
            <w:rtl/>
          </w:rPr>
          <w:t xml:space="preserve"> </w:t>
        </w:r>
        <w:r w:rsidRPr="00962445">
          <w:rPr>
            <w:rFonts w:eastAsia="SimSun" w:hint="cs"/>
            <w:rtl/>
          </w:rPr>
          <w:t>بجميع</w:t>
        </w:r>
        <w:r w:rsidRPr="00962445">
          <w:rPr>
            <w:rFonts w:eastAsia="SimSun"/>
            <w:rtl/>
          </w:rPr>
          <w:t xml:space="preserve"> </w:t>
        </w:r>
        <w:r w:rsidRPr="00962445">
          <w:rPr>
            <w:rFonts w:eastAsia="SimSun" w:hint="cs"/>
            <w:rtl/>
          </w:rPr>
          <w:t>جوانبه،</w:t>
        </w:r>
        <w:r w:rsidRPr="00962445">
          <w:rPr>
            <w:rFonts w:eastAsia="SimSun"/>
            <w:rtl/>
          </w:rPr>
          <w:t xml:space="preserve"> </w:t>
        </w:r>
        <w:r w:rsidRPr="00962445">
          <w:rPr>
            <w:rFonts w:eastAsia="SimSun" w:hint="cs"/>
            <w:rtl/>
          </w:rPr>
          <w:t>بما</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ذلك</w:t>
        </w:r>
        <w:r w:rsidRPr="00962445">
          <w:rPr>
            <w:rFonts w:eastAsia="SimSun"/>
            <w:rtl/>
          </w:rPr>
          <w:t xml:space="preserve"> </w:t>
        </w:r>
        <w:r w:rsidRPr="00962445">
          <w:rPr>
            <w:rFonts w:eastAsia="SimSun" w:hint="cs"/>
            <w:rtl/>
          </w:rPr>
          <w:t>فرض</w:t>
        </w:r>
        <w:r w:rsidRPr="00962445">
          <w:rPr>
            <w:rFonts w:eastAsia="SimSun"/>
            <w:rtl/>
          </w:rPr>
          <w:t xml:space="preserve"> </w:t>
        </w:r>
        <w:r w:rsidRPr="00962445">
          <w:rPr>
            <w:rFonts w:eastAsia="SimSun" w:hint="cs"/>
            <w:rtl/>
          </w:rPr>
          <w:t>أماكن</w:t>
        </w:r>
        <w:r w:rsidRPr="00962445">
          <w:rPr>
            <w:rFonts w:eastAsia="SimSun"/>
            <w:rtl/>
          </w:rPr>
          <w:t xml:space="preserve"> </w:t>
        </w:r>
        <w:r w:rsidRPr="00962445">
          <w:rPr>
            <w:rFonts w:eastAsia="SimSun" w:hint="cs"/>
            <w:rtl/>
          </w:rPr>
          <w:t>الإقامة</w:t>
        </w:r>
        <w:r w:rsidRPr="00962445">
          <w:rPr>
            <w:rFonts w:eastAsia="SimSun"/>
            <w:rtl/>
          </w:rPr>
          <w:t xml:space="preserve"> </w:t>
        </w:r>
        <w:r w:rsidRPr="00962445">
          <w:rPr>
            <w:rFonts w:eastAsia="SimSun" w:hint="cs"/>
            <w:rtl/>
          </w:rPr>
          <w:t>والعمل</w:t>
        </w:r>
        <w:r w:rsidRPr="00962445">
          <w:rPr>
            <w:rFonts w:eastAsia="SimSun"/>
            <w:rtl/>
          </w:rPr>
          <w:t xml:space="preserve"> </w:t>
        </w:r>
        <w:r w:rsidRPr="00962445">
          <w:rPr>
            <w:rFonts w:eastAsia="SimSun" w:hint="cs"/>
            <w:rtl/>
          </w:rPr>
          <w:t>التي</w:t>
        </w:r>
        <w:r w:rsidRPr="00962445">
          <w:rPr>
            <w:rFonts w:eastAsia="SimSun"/>
            <w:rtl/>
          </w:rPr>
          <w:t xml:space="preserve"> </w:t>
        </w:r>
        <w:r w:rsidRPr="00962445">
          <w:rPr>
            <w:rFonts w:eastAsia="SimSun" w:hint="cs"/>
            <w:rtl/>
          </w:rPr>
          <w:t>تحددها</w:t>
        </w:r>
        <w:r w:rsidRPr="00962445">
          <w:rPr>
            <w:rFonts w:eastAsia="SimSun"/>
            <w:rtl/>
          </w:rPr>
          <w:t xml:space="preserve"> </w:t>
        </w:r>
        <w:r w:rsidRPr="00962445">
          <w:rPr>
            <w:rFonts w:eastAsia="SimSun" w:hint="cs"/>
            <w:rtl/>
          </w:rPr>
          <w:t>الدولة</w:t>
        </w:r>
        <w:r w:rsidRPr="00962445">
          <w:rPr>
            <w:rFonts w:eastAsia="SimSun"/>
            <w:rtl/>
          </w:rPr>
          <w:t xml:space="preserve"> </w:t>
        </w:r>
        <w:r w:rsidRPr="00962445">
          <w:rPr>
            <w:rFonts w:eastAsia="SimSun" w:hint="cs"/>
            <w:rtl/>
          </w:rPr>
          <w:t>بالإكراه،</w:t>
        </w:r>
        <w:r w:rsidRPr="00962445">
          <w:rPr>
            <w:rFonts w:eastAsia="SimSun"/>
            <w:rtl/>
          </w:rPr>
          <w:t xml:space="preserve"> </w:t>
        </w:r>
        <w:r w:rsidRPr="00962445">
          <w:rPr>
            <w:rFonts w:eastAsia="SimSun" w:hint="cs"/>
            <w:rtl/>
          </w:rPr>
          <w:t>استناداً</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كث</w:t>
        </w:r>
        <w:r w:rsidRPr="00962445">
          <w:rPr>
            <w:rFonts w:eastAsia="SimSun"/>
            <w:rtl/>
          </w:rPr>
          <w:t xml:space="preserve">ير من الأحيان إلى نظام </w:t>
        </w:r>
        <w:proofErr w:type="spellStart"/>
        <w:r w:rsidRPr="00962445">
          <w:rPr>
            <w:rFonts w:eastAsia="SimSun"/>
            <w:rtl/>
          </w:rPr>
          <w:t>سونغبون</w:t>
        </w:r>
        <w:proofErr w:type="spellEnd"/>
        <w:r w:rsidRPr="00962445">
          <w:rPr>
            <w:rFonts w:eastAsia="SimSun"/>
            <w:rtl/>
          </w:rPr>
          <w:t>، وحرمان المواطن من الحق في مغادرة بلده؛</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rtl/>
          </w:rPr>
          <w:t>(</w:t>
        </w:r>
        <w:r w:rsidRPr="00962445">
          <w:rPr>
            <w:rFonts w:eastAsia="SimSun" w:hint="cs"/>
            <w:rtl/>
          </w:rPr>
          <w:t>د</w:t>
        </w:r>
        <w:r w:rsidRPr="00962445">
          <w:rPr>
            <w:rFonts w:eastAsia="SimSun"/>
            <w:rtl/>
          </w:rPr>
          <w:t>)</w:t>
        </w:r>
        <w:r>
          <w:rPr>
            <w:rFonts w:eastAsia="SimSun" w:hint="cs"/>
            <w:rtl/>
          </w:rPr>
          <w:tab/>
        </w:r>
        <w:r w:rsidRPr="00962445">
          <w:rPr>
            <w:rFonts w:eastAsia="SimSun" w:hint="cs"/>
            <w:rtl/>
          </w:rPr>
          <w:t>الانتهاكات</w:t>
        </w:r>
        <w:r w:rsidRPr="00962445">
          <w:rPr>
            <w:rFonts w:eastAsia="SimSun"/>
            <w:rtl/>
          </w:rPr>
          <w:t xml:space="preserve"> </w:t>
        </w:r>
        <w:r w:rsidRPr="00962445">
          <w:rPr>
            <w:rFonts w:eastAsia="SimSun" w:hint="cs"/>
            <w:rtl/>
          </w:rPr>
          <w:t>المنهجية</w:t>
        </w:r>
        <w:r w:rsidRPr="00962445">
          <w:rPr>
            <w:rFonts w:eastAsia="SimSun"/>
            <w:rtl/>
          </w:rPr>
          <w:t xml:space="preserve"> </w:t>
        </w:r>
        <w:r w:rsidRPr="00962445">
          <w:rPr>
            <w:rFonts w:eastAsia="SimSun" w:hint="cs"/>
            <w:rtl/>
          </w:rPr>
          <w:t>الجسيمة</w:t>
        </w:r>
        <w:r w:rsidRPr="00962445">
          <w:rPr>
            <w:rFonts w:eastAsia="SimSun"/>
            <w:rtl/>
          </w:rPr>
          <w:t xml:space="preserve"> </w:t>
        </w:r>
        <w:r w:rsidRPr="00962445">
          <w:rPr>
            <w:rFonts w:eastAsia="SimSun" w:hint="cs"/>
            <w:rtl/>
          </w:rPr>
          <w:t>والواسعة</w:t>
        </w:r>
        <w:r w:rsidRPr="00962445">
          <w:rPr>
            <w:rFonts w:eastAsia="SimSun"/>
            <w:rtl/>
          </w:rPr>
          <w:t xml:space="preserve"> </w:t>
        </w:r>
        <w:r w:rsidRPr="00962445">
          <w:rPr>
            <w:rFonts w:eastAsia="SimSun" w:hint="cs"/>
            <w:rtl/>
          </w:rPr>
          <w:t>النطاق</w:t>
        </w:r>
        <w:r w:rsidRPr="00962445">
          <w:rPr>
            <w:rFonts w:eastAsia="SimSun"/>
            <w:rtl/>
          </w:rPr>
          <w:t xml:space="preserve"> </w:t>
        </w:r>
        <w:r w:rsidRPr="00962445">
          <w:rPr>
            <w:rFonts w:eastAsia="SimSun" w:hint="cs"/>
            <w:rtl/>
          </w:rPr>
          <w:t>للحق</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الغذاء</w:t>
        </w:r>
        <w:r w:rsidRPr="00962445">
          <w:rPr>
            <w:rFonts w:eastAsia="SimSun"/>
            <w:rtl/>
          </w:rPr>
          <w:t xml:space="preserve"> </w:t>
        </w:r>
        <w:r w:rsidRPr="00962445">
          <w:rPr>
            <w:rFonts w:eastAsia="SimSun" w:hint="cs"/>
            <w:rtl/>
          </w:rPr>
          <w:t>وما</w:t>
        </w:r>
        <w:r w:rsidRPr="00962445">
          <w:rPr>
            <w:rFonts w:eastAsia="SimSun"/>
            <w:rtl/>
          </w:rPr>
          <w:t xml:space="preserve"> </w:t>
        </w:r>
        <w:r w:rsidRPr="00962445">
          <w:rPr>
            <w:rFonts w:eastAsia="SimSun" w:hint="cs"/>
            <w:rtl/>
          </w:rPr>
          <w:t>يتصل</w:t>
        </w:r>
        <w:r w:rsidRPr="00962445">
          <w:rPr>
            <w:rFonts w:eastAsia="SimSun"/>
            <w:rtl/>
          </w:rPr>
          <w:t xml:space="preserve"> </w:t>
        </w:r>
        <w:r w:rsidRPr="00962445">
          <w:rPr>
            <w:rFonts w:eastAsia="SimSun" w:hint="cs"/>
            <w:rtl/>
          </w:rPr>
          <w:t>به</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جوانب</w:t>
        </w:r>
        <w:r w:rsidRPr="00962445">
          <w:rPr>
            <w:rFonts w:eastAsia="SimSun"/>
            <w:rtl/>
          </w:rPr>
          <w:t xml:space="preserve"> </w:t>
        </w:r>
        <w:r w:rsidRPr="00962445">
          <w:rPr>
            <w:rFonts w:eastAsia="SimSun" w:hint="cs"/>
            <w:rtl/>
          </w:rPr>
          <w:t>الحق</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الحياة،</w:t>
        </w:r>
        <w:r w:rsidRPr="00962445">
          <w:rPr>
            <w:rFonts w:eastAsia="SimSun"/>
            <w:rtl/>
          </w:rPr>
          <w:t xml:space="preserve"> </w:t>
        </w:r>
        <w:r w:rsidRPr="00962445">
          <w:rPr>
            <w:rFonts w:eastAsia="SimSun" w:hint="cs"/>
            <w:rtl/>
          </w:rPr>
          <w:t>وهي</w:t>
        </w:r>
        <w:r w:rsidRPr="00962445">
          <w:rPr>
            <w:rFonts w:eastAsia="SimSun"/>
            <w:rtl/>
          </w:rPr>
          <w:t xml:space="preserve"> </w:t>
        </w:r>
        <w:r w:rsidRPr="00962445">
          <w:rPr>
            <w:rFonts w:eastAsia="SimSun" w:hint="cs"/>
            <w:rtl/>
          </w:rPr>
          <w:t>انتهاكات</w:t>
        </w:r>
        <w:r w:rsidRPr="00962445">
          <w:rPr>
            <w:rFonts w:eastAsia="SimSun"/>
            <w:rtl/>
          </w:rPr>
          <w:t xml:space="preserve"> </w:t>
        </w:r>
        <w:r w:rsidRPr="00962445">
          <w:rPr>
            <w:rFonts w:eastAsia="SimSun" w:hint="cs"/>
            <w:rtl/>
          </w:rPr>
          <w:t>تتفاقم</w:t>
        </w:r>
        <w:r w:rsidRPr="00962445">
          <w:rPr>
            <w:rFonts w:eastAsia="SimSun"/>
            <w:rtl/>
          </w:rPr>
          <w:t xml:space="preserve"> </w:t>
        </w:r>
        <w:r w:rsidRPr="00962445">
          <w:rPr>
            <w:rFonts w:eastAsia="SimSun" w:hint="cs"/>
            <w:rtl/>
          </w:rPr>
          <w:t>بسبب</w:t>
        </w:r>
        <w:r w:rsidRPr="00962445">
          <w:rPr>
            <w:rFonts w:eastAsia="SimSun"/>
            <w:rtl/>
          </w:rPr>
          <w:t xml:space="preserve"> </w:t>
        </w:r>
        <w:r w:rsidRPr="00962445">
          <w:rPr>
            <w:rFonts w:eastAsia="SimSun" w:hint="cs"/>
            <w:rtl/>
          </w:rPr>
          <w:t>انتشار</w:t>
        </w:r>
        <w:r w:rsidRPr="00962445">
          <w:rPr>
            <w:rFonts w:eastAsia="SimSun"/>
            <w:rtl/>
          </w:rPr>
          <w:t xml:space="preserve"> </w:t>
        </w:r>
        <w:r w:rsidRPr="00962445">
          <w:rPr>
            <w:rFonts w:eastAsia="SimSun" w:hint="cs"/>
            <w:rtl/>
          </w:rPr>
          <w:t>المجاعة</w:t>
        </w:r>
        <w:r w:rsidRPr="00962445">
          <w:rPr>
            <w:rFonts w:eastAsia="SimSun"/>
            <w:rtl/>
          </w:rPr>
          <w:t xml:space="preserve"> </w:t>
        </w:r>
        <w:r w:rsidRPr="00962445">
          <w:rPr>
            <w:rFonts w:eastAsia="SimSun" w:hint="cs"/>
            <w:rtl/>
          </w:rPr>
          <w:t>وسوء</w:t>
        </w:r>
        <w:r w:rsidRPr="00962445">
          <w:rPr>
            <w:rFonts w:eastAsia="SimSun"/>
            <w:rtl/>
          </w:rPr>
          <w:t xml:space="preserve"> </w:t>
        </w:r>
        <w:r w:rsidRPr="00962445">
          <w:rPr>
            <w:rFonts w:eastAsia="SimSun" w:hint="cs"/>
            <w:rtl/>
          </w:rPr>
          <w:t>التغذية</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نطاق</w:t>
        </w:r>
        <w:r w:rsidRPr="00962445">
          <w:rPr>
            <w:rFonts w:eastAsia="SimSun"/>
            <w:rtl/>
          </w:rPr>
          <w:t xml:space="preserve"> </w:t>
        </w:r>
        <w:r w:rsidRPr="00962445">
          <w:rPr>
            <w:rFonts w:eastAsia="SimSun" w:hint="cs"/>
            <w:rtl/>
          </w:rPr>
          <w:t>واسع؛</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rtl/>
          </w:rPr>
          <w:t>(</w:t>
        </w:r>
        <w:r w:rsidRPr="00962445">
          <w:rPr>
            <w:rFonts w:eastAsia="SimSun" w:hint="cs"/>
            <w:rtl/>
          </w:rPr>
          <w:t>هـ</w:t>
        </w:r>
        <w:r w:rsidRPr="00962445">
          <w:rPr>
            <w:rFonts w:eastAsia="SimSun"/>
            <w:rtl/>
          </w:rPr>
          <w:t>)</w:t>
        </w:r>
        <w:r>
          <w:rPr>
            <w:rFonts w:eastAsia="SimSun" w:hint="cs"/>
            <w:rtl/>
          </w:rPr>
          <w:tab/>
        </w:r>
        <w:r w:rsidRPr="00962445">
          <w:rPr>
            <w:rFonts w:eastAsia="SimSun" w:hint="cs"/>
            <w:rtl/>
          </w:rPr>
          <w:t>انتهاك</w:t>
        </w:r>
        <w:r w:rsidRPr="00962445">
          <w:rPr>
            <w:rFonts w:eastAsia="SimSun"/>
            <w:rtl/>
          </w:rPr>
          <w:t>ات الحق في الحياة وأعمال الإبادة، والقتل، والاسترقاق، والتعذيب، والسجن، والاغتصاب، وغيره من أشكال العنف الجنسي الجسيم، والاضطهاد لأسباب سياسية ودينية وجنسانية في معسكرات الاعتقال السياسي والسجون العادية، وانتشار ممارسة العقاب الجماعي على نطاق واسع، وإنزال أحكام قاسية على الأبرياء؛</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rtl/>
          </w:rPr>
          <w:t>(</w:t>
        </w:r>
        <w:r w:rsidRPr="00962445">
          <w:rPr>
            <w:rFonts w:eastAsia="SimSun" w:hint="cs"/>
            <w:rtl/>
          </w:rPr>
          <w:t>و</w:t>
        </w:r>
        <w:r w:rsidRPr="00962445">
          <w:rPr>
            <w:rFonts w:eastAsia="SimSun"/>
            <w:rtl/>
          </w:rPr>
          <w:t>)</w:t>
        </w:r>
        <w:r>
          <w:rPr>
            <w:rFonts w:eastAsia="SimSun" w:hint="cs"/>
            <w:rtl/>
          </w:rPr>
          <w:tab/>
        </w:r>
        <w:r w:rsidRPr="00962445">
          <w:rPr>
            <w:rFonts w:eastAsia="SimSun" w:hint="cs"/>
            <w:rtl/>
          </w:rPr>
          <w:t>الاختطاف</w:t>
        </w:r>
        <w:r w:rsidRPr="00962445">
          <w:rPr>
            <w:rFonts w:eastAsia="SimSun"/>
            <w:rtl/>
          </w:rPr>
          <w:t xml:space="preserve"> </w:t>
        </w:r>
        <w:r w:rsidRPr="00962445">
          <w:rPr>
            <w:rFonts w:eastAsia="SimSun" w:hint="cs"/>
            <w:rtl/>
          </w:rPr>
          <w:t>المنهجي،</w:t>
        </w:r>
        <w:r w:rsidRPr="00962445">
          <w:rPr>
            <w:rFonts w:eastAsia="SimSun"/>
            <w:rtl/>
          </w:rPr>
          <w:t xml:space="preserve"> </w:t>
        </w:r>
        <w:r w:rsidRPr="00962445">
          <w:rPr>
            <w:rFonts w:eastAsia="SimSun" w:hint="cs"/>
            <w:rtl/>
          </w:rPr>
          <w:t>والحرمان</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العودة</w:t>
        </w:r>
        <w:r w:rsidRPr="00962445">
          <w:rPr>
            <w:rFonts w:eastAsia="SimSun"/>
            <w:rtl/>
          </w:rPr>
          <w:t xml:space="preserve"> </w:t>
        </w:r>
        <w:r w:rsidRPr="00962445">
          <w:rPr>
            <w:rFonts w:eastAsia="SimSun" w:hint="cs"/>
            <w:rtl/>
          </w:rPr>
          <w:t>إلى</w:t>
        </w:r>
        <w:r w:rsidRPr="00962445">
          <w:rPr>
            <w:rFonts w:eastAsia="SimSun"/>
            <w:rtl/>
          </w:rPr>
          <w:t xml:space="preserve"> </w:t>
        </w:r>
        <w:r w:rsidRPr="00962445">
          <w:rPr>
            <w:rFonts w:eastAsia="SimSun" w:hint="cs"/>
            <w:rtl/>
          </w:rPr>
          <w:t>الوطن</w:t>
        </w:r>
        <w:r w:rsidRPr="00962445">
          <w:rPr>
            <w:rFonts w:eastAsia="SimSun"/>
            <w:rtl/>
          </w:rPr>
          <w:t xml:space="preserve"> </w:t>
        </w:r>
        <w:r w:rsidRPr="00962445">
          <w:rPr>
            <w:rFonts w:eastAsia="SimSun" w:hint="cs"/>
            <w:rtl/>
          </w:rPr>
          <w:t>وما</w:t>
        </w:r>
        <w:r w:rsidRPr="00962445">
          <w:rPr>
            <w:rFonts w:eastAsia="SimSun"/>
            <w:rtl/>
          </w:rPr>
          <w:t xml:space="preserve"> </w:t>
        </w:r>
        <w:r w:rsidRPr="00962445">
          <w:rPr>
            <w:rFonts w:eastAsia="SimSun" w:hint="cs"/>
            <w:rtl/>
          </w:rPr>
          <w:t>يعقب</w:t>
        </w:r>
        <w:r w:rsidRPr="00962445">
          <w:rPr>
            <w:rFonts w:eastAsia="SimSun"/>
            <w:rtl/>
          </w:rPr>
          <w:t xml:space="preserve"> </w:t>
        </w:r>
        <w:r w:rsidRPr="00962445">
          <w:rPr>
            <w:rFonts w:eastAsia="SimSun" w:hint="cs"/>
            <w:rtl/>
          </w:rPr>
          <w:t>ذلك</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اختفاء</w:t>
        </w:r>
        <w:r w:rsidRPr="00962445">
          <w:rPr>
            <w:rFonts w:eastAsia="SimSun"/>
            <w:rtl/>
          </w:rPr>
          <w:t xml:space="preserve"> </w:t>
        </w:r>
        <w:r w:rsidRPr="00962445">
          <w:rPr>
            <w:rFonts w:eastAsia="SimSun" w:hint="cs"/>
            <w:rtl/>
          </w:rPr>
          <w:t>قسري</w:t>
        </w:r>
        <w:r w:rsidRPr="00962445">
          <w:rPr>
            <w:rFonts w:eastAsia="SimSun"/>
            <w:rtl/>
          </w:rPr>
          <w:t xml:space="preserve"> </w:t>
        </w:r>
        <w:r w:rsidRPr="00962445">
          <w:rPr>
            <w:rFonts w:eastAsia="SimSun" w:hint="cs"/>
            <w:rtl/>
          </w:rPr>
          <w:t>لأشخاص،</w:t>
        </w:r>
        <w:r w:rsidRPr="00962445">
          <w:rPr>
            <w:rFonts w:eastAsia="SimSun"/>
            <w:rtl/>
          </w:rPr>
          <w:t xml:space="preserve"> </w:t>
        </w:r>
        <w:r w:rsidRPr="00962445">
          <w:rPr>
            <w:rFonts w:eastAsia="SimSun" w:hint="cs"/>
            <w:rtl/>
          </w:rPr>
          <w:t>بمن</w:t>
        </w:r>
        <w:r w:rsidRPr="00962445">
          <w:rPr>
            <w:rFonts w:eastAsia="SimSun"/>
            <w:rtl/>
          </w:rPr>
          <w:t xml:space="preserve"> </w:t>
        </w:r>
        <w:r w:rsidRPr="00962445">
          <w:rPr>
            <w:rFonts w:eastAsia="SimSun" w:hint="cs"/>
            <w:rtl/>
          </w:rPr>
          <w:t>فيهم</w:t>
        </w:r>
        <w:r w:rsidRPr="00962445">
          <w:rPr>
            <w:rFonts w:eastAsia="SimSun"/>
            <w:rtl/>
          </w:rPr>
          <w:t xml:space="preserve"> </w:t>
        </w:r>
        <w:r w:rsidRPr="00962445">
          <w:rPr>
            <w:rFonts w:eastAsia="SimSun" w:hint="cs"/>
            <w:rtl/>
          </w:rPr>
          <w:t>مواطنون</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بلدان</w:t>
        </w:r>
        <w:r w:rsidRPr="00962445">
          <w:rPr>
            <w:rFonts w:eastAsia="SimSun"/>
            <w:rtl/>
          </w:rPr>
          <w:t xml:space="preserve"> </w:t>
        </w:r>
        <w:r w:rsidRPr="00962445">
          <w:rPr>
            <w:rFonts w:eastAsia="SimSun" w:hint="cs"/>
            <w:rtl/>
          </w:rPr>
          <w:t>أخرى،</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نطاق</w:t>
        </w:r>
        <w:r w:rsidRPr="00962445">
          <w:rPr>
            <w:rFonts w:eastAsia="SimSun"/>
            <w:rtl/>
          </w:rPr>
          <w:t xml:space="preserve"> </w:t>
        </w:r>
        <w:r w:rsidRPr="00962445">
          <w:rPr>
            <w:rFonts w:eastAsia="SimSun" w:hint="cs"/>
            <w:rtl/>
          </w:rPr>
          <w:t>واسع</w:t>
        </w:r>
        <w:r w:rsidRPr="00962445">
          <w:rPr>
            <w:rFonts w:eastAsia="SimSun"/>
            <w:rtl/>
          </w:rPr>
          <w:t xml:space="preserve"> </w:t>
        </w:r>
        <w:r w:rsidRPr="00962445">
          <w:rPr>
            <w:rFonts w:eastAsia="SimSun" w:hint="cs"/>
            <w:rtl/>
          </w:rPr>
          <w:t>وفي</w:t>
        </w:r>
        <w:r w:rsidRPr="00962445">
          <w:rPr>
            <w:rFonts w:eastAsia="SimSun"/>
            <w:rtl/>
          </w:rPr>
          <w:t xml:space="preserve"> </w:t>
        </w:r>
        <w:r w:rsidRPr="00962445">
          <w:rPr>
            <w:rFonts w:eastAsia="SimSun" w:hint="cs"/>
            <w:rtl/>
          </w:rPr>
          <w:t>إطار</w:t>
        </w:r>
        <w:r w:rsidRPr="00962445">
          <w:rPr>
            <w:rFonts w:eastAsia="SimSun"/>
            <w:rtl/>
          </w:rPr>
          <w:t xml:space="preserve"> </w:t>
        </w:r>
        <w:r w:rsidRPr="00962445">
          <w:rPr>
            <w:rFonts w:eastAsia="SimSun" w:hint="cs"/>
            <w:rtl/>
          </w:rPr>
          <w:t>سياسة</w:t>
        </w:r>
        <w:r w:rsidRPr="00962445">
          <w:rPr>
            <w:rFonts w:eastAsia="SimSun"/>
            <w:rtl/>
          </w:rPr>
          <w:t xml:space="preserve"> </w:t>
        </w:r>
        <w:r w:rsidRPr="00962445">
          <w:rPr>
            <w:rFonts w:eastAsia="SimSun" w:hint="cs"/>
            <w:rtl/>
          </w:rPr>
          <w:t>تنتهجها</w:t>
        </w:r>
        <w:r w:rsidRPr="00962445">
          <w:rPr>
            <w:rFonts w:eastAsia="SimSun"/>
            <w:rtl/>
          </w:rPr>
          <w:t xml:space="preserve"> </w:t>
        </w:r>
        <w:r w:rsidRPr="00962445">
          <w:rPr>
            <w:rFonts w:eastAsia="SimSun" w:hint="cs"/>
            <w:rtl/>
          </w:rPr>
          <w:t>الدولة؛</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Pr>
          <w:rFonts w:eastAsia="SimSun"/>
          <w:rtl/>
        </w:rPr>
        <w:tab/>
        <w:t>2</w:t>
      </w:r>
      <w:r w:rsidRPr="00962445">
        <w:rPr>
          <w:rFonts w:eastAsia="SimSun"/>
          <w:rtl/>
        </w:rPr>
        <w:t>-</w:t>
      </w:r>
      <w:r w:rsidRPr="00962445">
        <w:rPr>
          <w:rFonts w:eastAsia="SimSun"/>
          <w:rtl/>
        </w:rPr>
        <w:tab/>
      </w:r>
      <w:dir w:val="rtl">
        <w:r w:rsidRPr="00962445">
          <w:rPr>
            <w:rFonts w:eastAsia="SimSun" w:hint="cs"/>
            <w:i/>
            <w:iCs/>
            <w:rtl/>
          </w:rPr>
          <w:t>يحث</w:t>
        </w:r>
        <w:r w:rsidRPr="00962445">
          <w:rPr>
            <w:rFonts w:eastAsia="SimSun"/>
            <w:rtl/>
          </w:rPr>
          <w:t xml:space="preserve"> </w:t>
        </w:r>
        <w:r w:rsidRPr="00962445">
          <w:rPr>
            <w:rFonts w:eastAsia="SimSun" w:hint="cs"/>
            <w:rtl/>
          </w:rPr>
          <w:t>حكومة</w:t>
        </w:r>
        <w:r w:rsidRPr="00962445">
          <w:rPr>
            <w:rFonts w:eastAsia="SimSun"/>
            <w:rtl/>
          </w:rPr>
          <w:t xml:space="preserve"> </w:t>
        </w:r>
        <w:r w:rsidRPr="00962445">
          <w:rPr>
            <w:rFonts w:eastAsia="SimSun" w:hint="cs"/>
            <w:rtl/>
          </w:rPr>
          <w:t>جمهورية</w:t>
        </w:r>
        <w:r w:rsidRPr="00962445">
          <w:rPr>
            <w:rFonts w:eastAsia="SimSun"/>
            <w:rtl/>
          </w:rPr>
          <w:t xml:space="preserve"> </w:t>
        </w:r>
        <w:r w:rsidRPr="00962445">
          <w:rPr>
            <w:rFonts w:eastAsia="SimSun" w:hint="cs"/>
            <w:rtl/>
          </w:rPr>
          <w:t>كوريا</w:t>
        </w:r>
        <w:r w:rsidRPr="00962445">
          <w:rPr>
            <w:rFonts w:eastAsia="SimSun"/>
            <w:rtl/>
          </w:rPr>
          <w:t xml:space="preserve"> </w:t>
        </w:r>
        <w:r w:rsidRPr="00962445">
          <w:rPr>
            <w:rFonts w:eastAsia="SimSun" w:hint="cs"/>
            <w:rtl/>
          </w:rPr>
          <w:t>الشعبية</w:t>
        </w:r>
        <w:r w:rsidRPr="00962445">
          <w:rPr>
            <w:rFonts w:eastAsia="SimSun"/>
            <w:rtl/>
          </w:rPr>
          <w:t xml:space="preserve"> </w:t>
        </w:r>
        <w:r w:rsidRPr="00962445">
          <w:rPr>
            <w:rFonts w:eastAsia="SimSun" w:hint="cs"/>
            <w:rtl/>
          </w:rPr>
          <w:t>الديمقراطية</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أن</w:t>
        </w:r>
        <w:r w:rsidRPr="00962445">
          <w:rPr>
            <w:rFonts w:eastAsia="SimSun"/>
            <w:rtl/>
          </w:rPr>
          <w:t xml:space="preserve"> </w:t>
        </w:r>
        <w:r w:rsidRPr="00962445">
          <w:rPr>
            <w:rFonts w:eastAsia="SimSun" w:hint="cs"/>
            <w:rtl/>
          </w:rPr>
          <w:t>تعترف</w:t>
        </w:r>
        <w:r w:rsidRPr="00962445">
          <w:rPr>
            <w:rFonts w:eastAsia="SimSun"/>
            <w:rtl/>
          </w:rPr>
          <w:t xml:space="preserve"> بانتهاكات حقوق الإنسان في البلد، وأن تتخذ خطوات فورية من أجل وضع حد لجميع الانتهاكات والاعتداءات من هذا القبيل بوسائل منها تنفيذ التوصيات ذات الصلة الواردة في تقرير لجنة التحقيق، بما في ذلك، على سبيل المثال لا الحصر، التدابير التالية:</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rtl/>
          </w:rPr>
          <w:t>(</w:t>
        </w:r>
        <w:r w:rsidRPr="00962445">
          <w:rPr>
            <w:rFonts w:eastAsia="SimSun" w:hint="cs"/>
            <w:rtl/>
          </w:rPr>
          <w:t>أ</w:t>
        </w:r>
        <w:r w:rsidRPr="00962445">
          <w:rPr>
            <w:rFonts w:eastAsia="SimSun"/>
            <w:rtl/>
          </w:rPr>
          <w:t>)</w:t>
        </w:r>
        <w:r>
          <w:rPr>
            <w:rFonts w:eastAsia="SimSun" w:hint="cs"/>
            <w:rtl/>
          </w:rPr>
          <w:tab/>
        </w:r>
        <w:r w:rsidRPr="00962445">
          <w:rPr>
            <w:rFonts w:eastAsia="SimSun" w:hint="cs"/>
            <w:rtl/>
          </w:rPr>
          <w:t>كفالة</w:t>
        </w:r>
        <w:r w:rsidRPr="00962445">
          <w:rPr>
            <w:rFonts w:eastAsia="SimSun"/>
            <w:rtl/>
          </w:rPr>
          <w:t xml:space="preserve"> </w:t>
        </w:r>
        <w:r w:rsidRPr="00962445">
          <w:rPr>
            <w:rFonts w:eastAsia="SimSun" w:hint="cs"/>
            <w:rtl/>
          </w:rPr>
          <w:t>الحق</w:t>
        </w:r>
        <w:r w:rsidRPr="00962445">
          <w:rPr>
            <w:rFonts w:eastAsia="SimSun"/>
            <w:rtl/>
          </w:rPr>
          <w:t xml:space="preserve"> </w:t>
        </w:r>
        <w:r w:rsidRPr="00962445">
          <w:rPr>
            <w:rFonts w:eastAsia="SimSun" w:hint="cs"/>
            <w:rtl/>
          </w:rPr>
          <w:t>في</w:t>
        </w:r>
        <w:r w:rsidRPr="00962445">
          <w:rPr>
            <w:rFonts w:eastAsia="SimSun"/>
            <w:rtl/>
          </w:rPr>
          <w:t xml:space="preserve"> حرية الفكر والوجدان والدين، والحق في حرية الرأي والتعبير وتكوين الجمعيات، بوسائل تشمل السماح بإنشاء الصحف وغيرها من وسائط الإعلام المستقلة؛</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rtl/>
          </w:rPr>
          <w:t>(</w:t>
        </w:r>
        <w:r w:rsidRPr="00962445">
          <w:rPr>
            <w:rFonts w:eastAsia="SimSun" w:hint="cs"/>
            <w:rtl/>
          </w:rPr>
          <w:t>ب</w:t>
        </w:r>
        <w:r w:rsidRPr="00962445">
          <w:rPr>
            <w:rFonts w:eastAsia="SimSun"/>
            <w:rtl/>
          </w:rPr>
          <w:t>)</w:t>
        </w:r>
        <w:r>
          <w:rPr>
            <w:rFonts w:eastAsia="SimSun" w:hint="cs"/>
            <w:rtl/>
          </w:rPr>
          <w:tab/>
        </w:r>
        <w:r w:rsidRPr="00962445">
          <w:rPr>
            <w:rFonts w:eastAsia="SimSun" w:hint="cs"/>
            <w:rtl/>
          </w:rPr>
          <w:t>إنهاء</w:t>
        </w:r>
        <w:r w:rsidRPr="00962445">
          <w:rPr>
            <w:rFonts w:eastAsia="SimSun"/>
            <w:rtl/>
          </w:rPr>
          <w:t xml:space="preserve"> </w:t>
        </w:r>
        <w:r w:rsidRPr="00962445">
          <w:rPr>
            <w:rFonts w:eastAsia="SimSun" w:hint="cs"/>
            <w:rtl/>
          </w:rPr>
          <w:t>التمييز</w:t>
        </w:r>
        <w:r w:rsidRPr="00962445">
          <w:rPr>
            <w:rFonts w:eastAsia="SimSun"/>
            <w:rtl/>
          </w:rPr>
          <w:t xml:space="preserve"> </w:t>
        </w:r>
        <w:r w:rsidRPr="00962445">
          <w:rPr>
            <w:rFonts w:eastAsia="SimSun" w:hint="cs"/>
            <w:rtl/>
          </w:rPr>
          <w:t>بين</w:t>
        </w:r>
        <w:r w:rsidRPr="00962445">
          <w:rPr>
            <w:rFonts w:eastAsia="SimSun"/>
            <w:rtl/>
          </w:rPr>
          <w:t xml:space="preserve"> </w:t>
        </w:r>
        <w:r w:rsidRPr="00962445">
          <w:rPr>
            <w:rFonts w:eastAsia="SimSun" w:hint="cs"/>
            <w:rtl/>
          </w:rPr>
          <w:t>المواطنين،</w:t>
        </w:r>
        <w:r w:rsidRPr="00962445">
          <w:rPr>
            <w:rFonts w:eastAsia="SimSun"/>
            <w:rtl/>
          </w:rPr>
          <w:t xml:space="preserve"> </w:t>
        </w:r>
        <w:r w:rsidRPr="00962445">
          <w:rPr>
            <w:rFonts w:eastAsia="SimSun" w:hint="cs"/>
            <w:rtl/>
          </w:rPr>
          <w:t>بما</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ذلك</w:t>
        </w:r>
        <w:r w:rsidRPr="00962445">
          <w:rPr>
            <w:rFonts w:eastAsia="SimSun"/>
            <w:rtl/>
          </w:rPr>
          <w:t xml:space="preserve"> </w:t>
        </w:r>
        <w:r w:rsidRPr="00962445">
          <w:rPr>
            <w:rFonts w:eastAsia="SimSun" w:hint="cs"/>
            <w:rtl/>
          </w:rPr>
          <w:t>التمييز</w:t>
        </w:r>
        <w:r w:rsidRPr="00962445">
          <w:rPr>
            <w:rFonts w:eastAsia="SimSun"/>
            <w:rtl/>
          </w:rPr>
          <w:t xml:space="preserve"> </w:t>
        </w:r>
        <w:r w:rsidRPr="00962445">
          <w:rPr>
            <w:rFonts w:eastAsia="SimSun" w:hint="cs"/>
            <w:rtl/>
          </w:rPr>
          <w:t>الذي</w:t>
        </w:r>
        <w:r w:rsidRPr="00962445">
          <w:rPr>
            <w:rFonts w:eastAsia="SimSun"/>
            <w:rtl/>
          </w:rPr>
          <w:t xml:space="preserve"> </w:t>
        </w:r>
        <w:r w:rsidRPr="00962445">
          <w:rPr>
            <w:rFonts w:eastAsia="SimSun" w:hint="cs"/>
            <w:rtl/>
          </w:rPr>
          <w:t>ترعاه</w:t>
        </w:r>
        <w:r w:rsidRPr="00962445">
          <w:rPr>
            <w:rFonts w:eastAsia="SimSun"/>
            <w:rtl/>
          </w:rPr>
          <w:t xml:space="preserve"> </w:t>
        </w:r>
        <w:r w:rsidRPr="00962445">
          <w:rPr>
            <w:rFonts w:eastAsia="SimSun" w:hint="cs"/>
            <w:rtl/>
          </w:rPr>
          <w:t>الدولة</w:t>
        </w:r>
        <w:r w:rsidRPr="00962445">
          <w:rPr>
            <w:rFonts w:eastAsia="SimSun"/>
            <w:rtl/>
          </w:rPr>
          <w:t xml:space="preserve"> </w:t>
        </w:r>
        <w:r w:rsidRPr="00962445">
          <w:rPr>
            <w:rFonts w:eastAsia="SimSun" w:hint="cs"/>
            <w:rtl/>
          </w:rPr>
          <w:t>والقائم</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نظام</w:t>
        </w:r>
        <w:r w:rsidRPr="00962445">
          <w:rPr>
            <w:rFonts w:eastAsia="SimSun"/>
            <w:rtl/>
          </w:rPr>
          <w:t xml:space="preserve"> </w:t>
        </w:r>
        <w:proofErr w:type="spellStart"/>
        <w:r w:rsidRPr="00962445">
          <w:rPr>
            <w:rFonts w:eastAsia="SimSun" w:hint="cs"/>
            <w:rtl/>
          </w:rPr>
          <w:t>سونغبون</w:t>
        </w:r>
        <w:proofErr w:type="spellEnd"/>
        <w:r w:rsidRPr="00962445">
          <w:rPr>
            <w:rFonts w:eastAsia="SimSun" w:hint="cs"/>
            <w:rtl/>
          </w:rPr>
          <w:t>،</w:t>
        </w:r>
        <w:r w:rsidRPr="00962445">
          <w:rPr>
            <w:rFonts w:eastAsia="SimSun"/>
            <w:rtl/>
          </w:rPr>
          <w:t xml:space="preserve"> </w:t>
        </w:r>
        <w:r w:rsidRPr="00962445">
          <w:rPr>
            <w:rFonts w:eastAsia="SimSun" w:hint="cs"/>
            <w:rtl/>
          </w:rPr>
          <w:t>واتخاذ</w:t>
        </w:r>
        <w:r w:rsidRPr="00962445">
          <w:rPr>
            <w:rFonts w:eastAsia="SimSun"/>
            <w:rtl/>
          </w:rPr>
          <w:t xml:space="preserve"> </w:t>
        </w:r>
        <w:r w:rsidRPr="00962445">
          <w:rPr>
            <w:rFonts w:eastAsia="SimSun" w:hint="cs"/>
            <w:rtl/>
          </w:rPr>
          <w:t>تدابير</w:t>
        </w:r>
        <w:r w:rsidRPr="00962445">
          <w:rPr>
            <w:rFonts w:eastAsia="SimSun"/>
            <w:rtl/>
          </w:rPr>
          <w:t xml:space="preserve"> </w:t>
        </w:r>
        <w:r w:rsidRPr="00962445">
          <w:rPr>
            <w:rFonts w:eastAsia="SimSun" w:hint="cs"/>
            <w:rtl/>
          </w:rPr>
          <w:t>فو</w:t>
        </w:r>
        <w:r w:rsidRPr="00962445">
          <w:rPr>
            <w:rFonts w:eastAsia="SimSun"/>
            <w:rtl/>
          </w:rPr>
          <w:t>رية لتحقيق المساواة بين الجنسين وحماية المرأة من العنف الجنساني؛</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tab/>
      </w:r>
      <w:dir w:val="rtl">
        <w:r w:rsidRPr="00962445">
          <w:rPr>
            <w:rFonts w:eastAsia="SimSun"/>
            <w:rtl/>
          </w:rPr>
          <w:t>(</w:t>
        </w:r>
        <w:r w:rsidRPr="00962445">
          <w:rPr>
            <w:rFonts w:eastAsia="SimSun" w:hint="cs"/>
            <w:rtl/>
          </w:rPr>
          <w:t>ج</w:t>
        </w:r>
        <w:r w:rsidRPr="00962445">
          <w:rPr>
            <w:rFonts w:eastAsia="SimSun"/>
            <w:rtl/>
          </w:rPr>
          <w:t>)</w:t>
        </w:r>
        <w:r>
          <w:rPr>
            <w:rFonts w:eastAsia="SimSun" w:hint="cs"/>
            <w:rtl/>
          </w:rPr>
          <w:tab/>
        </w:r>
        <w:r w:rsidRPr="00962445">
          <w:rPr>
            <w:rFonts w:eastAsia="SimSun" w:hint="cs"/>
            <w:rtl/>
          </w:rPr>
          <w:t>ضمان</w:t>
        </w:r>
        <w:r w:rsidRPr="00962445">
          <w:rPr>
            <w:rFonts w:eastAsia="SimSun"/>
            <w:rtl/>
          </w:rPr>
          <w:t xml:space="preserve"> </w:t>
        </w:r>
        <w:r w:rsidRPr="00962445">
          <w:rPr>
            <w:rFonts w:eastAsia="SimSun" w:hint="cs"/>
            <w:rtl/>
          </w:rPr>
          <w:t>الحق</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حرية</w:t>
        </w:r>
        <w:r w:rsidRPr="00962445">
          <w:rPr>
            <w:rFonts w:eastAsia="SimSun"/>
            <w:rtl/>
          </w:rPr>
          <w:t xml:space="preserve"> </w:t>
        </w:r>
        <w:r w:rsidRPr="00962445">
          <w:rPr>
            <w:rFonts w:eastAsia="SimSun" w:hint="cs"/>
            <w:rtl/>
          </w:rPr>
          <w:t>التنقل،</w:t>
        </w:r>
        <w:r w:rsidRPr="00962445">
          <w:rPr>
            <w:rFonts w:eastAsia="SimSun"/>
            <w:rtl/>
          </w:rPr>
          <w:t xml:space="preserve"> </w:t>
        </w:r>
        <w:r w:rsidRPr="00962445">
          <w:rPr>
            <w:rFonts w:eastAsia="SimSun" w:hint="cs"/>
            <w:rtl/>
          </w:rPr>
          <w:t>بما</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ذلك</w:t>
        </w:r>
        <w:r w:rsidRPr="00962445">
          <w:rPr>
            <w:rFonts w:eastAsia="SimSun"/>
            <w:rtl/>
          </w:rPr>
          <w:t xml:space="preserve"> </w:t>
        </w:r>
        <w:r w:rsidRPr="00962445">
          <w:rPr>
            <w:rFonts w:eastAsia="SimSun" w:hint="cs"/>
            <w:rtl/>
          </w:rPr>
          <w:t>حرية</w:t>
        </w:r>
        <w:r w:rsidRPr="00962445">
          <w:rPr>
            <w:rFonts w:eastAsia="SimSun"/>
            <w:rtl/>
          </w:rPr>
          <w:t xml:space="preserve"> </w:t>
        </w:r>
        <w:r w:rsidRPr="00962445">
          <w:rPr>
            <w:rFonts w:eastAsia="SimSun" w:hint="cs"/>
            <w:rtl/>
          </w:rPr>
          <w:t>الفرد</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اختيار</w:t>
        </w:r>
        <w:r w:rsidRPr="00962445">
          <w:rPr>
            <w:rFonts w:eastAsia="SimSun"/>
            <w:rtl/>
          </w:rPr>
          <w:t xml:space="preserve"> </w:t>
        </w:r>
        <w:r w:rsidRPr="00962445">
          <w:rPr>
            <w:rFonts w:eastAsia="SimSun" w:hint="cs"/>
            <w:rtl/>
          </w:rPr>
          <w:t>مكان</w:t>
        </w:r>
        <w:r w:rsidRPr="00962445">
          <w:rPr>
            <w:rFonts w:eastAsia="SimSun"/>
            <w:rtl/>
          </w:rPr>
          <w:t xml:space="preserve"> </w:t>
        </w:r>
        <w:r w:rsidRPr="00962445">
          <w:rPr>
            <w:rFonts w:eastAsia="SimSun" w:hint="cs"/>
            <w:rtl/>
          </w:rPr>
          <w:t>إقامته</w:t>
        </w:r>
        <w:r w:rsidRPr="00962445">
          <w:rPr>
            <w:rFonts w:eastAsia="SimSun"/>
            <w:rtl/>
          </w:rPr>
          <w:t xml:space="preserve"> </w:t>
        </w:r>
        <w:r w:rsidRPr="00962445">
          <w:rPr>
            <w:rFonts w:eastAsia="SimSun" w:hint="cs"/>
            <w:rtl/>
          </w:rPr>
          <w:t>وعمله؛</w:t>
        </w:r>
        <w:r w:rsidRPr="00962445">
          <w:rPr>
            <w:rFonts w:ascii="MS Mincho" w:eastAsia="MS Mincho" w:hAnsi="MS Mincho" w:cs="MS Mincho" w:hint="eastAsia"/>
            <w:rtl/>
          </w:rPr>
          <w:t>‬</w:t>
        </w:r>
        <w:r w:rsidR="00575D35">
          <w:t>‬</w:t>
        </w:r>
        <w:r w:rsidR="00EC43A1">
          <w:t>‬</w:t>
        </w:r>
      </w:dir>
    </w:p>
    <w:p w:rsidR="00962445" w:rsidRPr="00962445" w:rsidRDefault="00962445" w:rsidP="001051FE">
      <w:pPr>
        <w:pStyle w:val="SingleTxtGA"/>
        <w:spacing w:line="360" w:lineRule="exact"/>
        <w:rPr>
          <w:rFonts w:eastAsia="SimSun"/>
          <w:rtl/>
        </w:rPr>
      </w:pPr>
      <w:r w:rsidRPr="00962445">
        <w:rPr>
          <w:rFonts w:eastAsia="SimSun"/>
          <w:rtl/>
        </w:rPr>
        <w:tab/>
      </w:r>
      <w:dir w:val="rtl">
        <w:r w:rsidRPr="00962445">
          <w:rPr>
            <w:rFonts w:eastAsia="SimSun"/>
            <w:rtl/>
          </w:rPr>
          <w:t>(</w:t>
        </w:r>
        <w:r w:rsidRPr="00962445">
          <w:rPr>
            <w:rFonts w:eastAsia="SimSun" w:hint="cs"/>
            <w:rtl/>
          </w:rPr>
          <w:t>د</w:t>
        </w:r>
        <w:r w:rsidRPr="00962445">
          <w:rPr>
            <w:rFonts w:eastAsia="SimSun"/>
            <w:rtl/>
          </w:rPr>
          <w:t>)</w:t>
        </w:r>
        <w:r>
          <w:rPr>
            <w:rFonts w:eastAsia="SimSun" w:hint="cs"/>
            <w:rtl/>
          </w:rPr>
          <w:tab/>
        </w:r>
        <w:r w:rsidRPr="00962445">
          <w:rPr>
            <w:rFonts w:eastAsia="SimSun" w:hint="cs"/>
            <w:rtl/>
          </w:rPr>
          <w:t>تعزيز</w:t>
        </w:r>
        <w:r w:rsidRPr="00962445">
          <w:rPr>
            <w:rFonts w:eastAsia="SimSun"/>
            <w:rtl/>
          </w:rPr>
          <w:t xml:space="preserve"> </w:t>
        </w:r>
        <w:r w:rsidRPr="00962445">
          <w:rPr>
            <w:rFonts w:eastAsia="SimSun" w:hint="cs"/>
            <w:rtl/>
          </w:rPr>
          <w:t>المساواة</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الحصول</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الغذاء،</w:t>
        </w:r>
        <w:r w:rsidRPr="00962445">
          <w:rPr>
            <w:rFonts w:eastAsia="SimSun"/>
            <w:rtl/>
          </w:rPr>
          <w:t xml:space="preserve"> </w:t>
        </w:r>
        <w:r w:rsidRPr="00962445">
          <w:rPr>
            <w:rFonts w:eastAsia="SimSun" w:hint="cs"/>
            <w:rtl/>
          </w:rPr>
          <w:t>بوسائل</w:t>
        </w:r>
        <w:r w:rsidRPr="00962445">
          <w:rPr>
            <w:rFonts w:eastAsia="SimSun"/>
            <w:rtl/>
          </w:rPr>
          <w:t xml:space="preserve"> </w:t>
        </w:r>
        <w:r w:rsidRPr="00962445">
          <w:rPr>
            <w:rFonts w:eastAsia="SimSun" w:hint="cs"/>
            <w:rtl/>
          </w:rPr>
          <w:t>منها</w:t>
        </w:r>
        <w:r w:rsidRPr="00962445">
          <w:rPr>
            <w:rFonts w:eastAsia="SimSun"/>
            <w:rtl/>
          </w:rPr>
          <w:t xml:space="preserve"> </w:t>
        </w:r>
        <w:r w:rsidRPr="00962445">
          <w:rPr>
            <w:rFonts w:eastAsia="SimSun" w:hint="cs"/>
            <w:rtl/>
          </w:rPr>
          <w:t>الشفافية</w:t>
        </w:r>
        <w:r w:rsidRPr="00962445">
          <w:rPr>
            <w:rFonts w:eastAsia="SimSun"/>
            <w:rtl/>
          </w:rPr>
          <w:t xml:space="preserve"> </w:t>
        </w:r>
        <w:r w:rsidRPr="00962445">
          <w:rPr>
            <w:rFonts w:eastAsia="SimSun" w:hint="cs"/>
            <w:rtl/>
          </w:rPr>
          <w:t>الكاملة</w:t>
        </w:r>
        <w:r w:rsidRPr="00962445">
          <w:rPr>
            <w:rFonts w:eastAsia="SimSun"/>
            <w:rtl/>
          </w:rPr>
          <w:t xml:space="preserve"> </w:t>
        </w:r>
        <w:r w:rsidRPr="00962445">
          <w:rPr>
            <w:rFonts w:eastAsia="SimSun" w:hint="cs"/>
            <w:rtl/>
          </w:rPr>
          <w:t>فيما</w:t>
        </w:r>
        <w:r>
          <w:rPr>
            <w:rFonts w:eastAsia="SimSun" w:hint="cs"/>
            <w:rtl/>
          </w:rPr>
          <w:t> </w:t>
        </w:r>
        <w:r w:rsidRPr="00962445">
          <w:rPr>
            <w:rFonts w:eastAsia="SimSun" w:hint="cs"/>
            <w:rtl/>
          </w:rPr>
          <w:t>يتعلق</w:t>
        </w:r>
        <w:r w:rsidRPr="00962445">
          <w:rPr>
            <w:rFonts w:eastAsia="SimSun"/>
            <w:rtl/>
          </w:rPr>
          <w:t xml:space="preserve"> </w:t>
        </w:r>
        <w:r w:rsidRPr="00962445">
          <w:rPr>
            <w:rFonts w:eastAsia="SimSun" w:hint="cs"/>
            <w:rtl/>
          </w:rPr>
          <w:t>بتوفير</w:t>
        </w:r>
        <w:r w:rsidRPr="00962445">
          <w:rPr>
            <w:rFonts w:eastAsia="SimSun"/>
            <w:rtl/>
          </w:rPr>
          <w:t xml:space="preserve"> </w:t>
        </w:r>
        <w:r w:rsidRPr="00962445">
          <w:rPr>
            <w:rFonts w:eastAsia="SimSun" w:hint="cs"/>
            <w:rtl/>
          </w:rPr>
          <w:t>المساعدة</w:t>
        </w:r>
        <w:r w:rsidRPr="00962445">
          <w:rPr>
            <w:rFonts w:eastAsia="SimSun"/>
            <w:rtl/>
          </w:rPr>
          <w:t xml:space="preserve"> </w:t>
        </w:r>
        <w:r w:rsidRPr="00962445">
          <w:rPr>
            <w:rFonts w:eastAsia="SimSun" w:hint="cs"/>
            <w:rtl/>
          </w:rPr>
          <w:t>الإنسان</w:t>
        </w:r>
        <w:r w:rsidRPr="00962445">
          <w:rPr>
            <w:rFonts w:eastAsia="SimSun"/>
            <w:rtl/>
          </w:rPr>
          <w:t>ية لكي تقدم هذه المساعدة حقاً إلى الضعفاء؛</w:t>
        </w:r>
        <w:r w:rsidRPr="00962445">
          <w:rPr>
            <w:rFonts w:ascii="MS Mincho" w:eastAsia="MS Mincho" w:hAnsi="MS Mincho" w:cs="MS Mincho" w:hint="eastAsia"/>
            <w:rtl/>
          </w:rPr>
          <w:t>‬</w:t>
        </w:r>
        <w:r w:rsidR="00575D35">
          <w:t>‬</w:t>
        </w:r>
        <w:r w:rsidR="00EC43A1">
          <w:t>‬</w:t>
        </w:r>
      </w:dir>
    </w:p>
    <w:p w:rsidR="00962445" w:rsidRPr="00962445" w:rsidRDefault="00962445" w:rsidP="001051FE">
      <w:pPr>
        <w:pStyle w:val="SingleTxtGA"/>
        <w:spacing w:line="360" w:lineRule="exact"/>
        <w:rPr>
          <w:rFonts w:eastAsia="SimSun"/>
          <w:rtl/>
        </w:rPr>
      </w:pPr>
      <w:r w:rsidRPr="00962445">
        <w:rPr>
          <w:rFonts w:eastAsia="SimSun"/>
          <w:rtl/>
        </w:rPr>
        <w:tab/>
      </w:r>
      <w:dir w:val="rtl">
        <w:r w:rsidRPr="00962445">
          <w:rPr>
            <w:rFonts w:eastAsia="SimSun"/>
            <w:rtl/>
          </w:rPr>
          <w:t>(</w:t>
        </w:r>
        <w:r w:rsidRPr="00962445">
          <w:rPr>
            <w:rFonts w:eastAsia="SimSun" w:hint="cs"/>
            <w:rtl/>
          </w:rPr>
          <w:t>هـ</w:t>
        </w:r>
        <w:r w:rsidRPr="00962445">
          <w:rPr>
            <w:rFonts w:eastAsia="SimSun"/>
            <w:rtl/>
          </w:rPr>
          <w:t>)</w:t>
        </w:r>
        <w:r>
          <w:rPr>
            <w:rFonts w:eastAsia="SimSun" w:hint="cs"/>
            <w:rtl/>
          </w:rPr>
          <w:tab/>
        </w:r>
        <w:r w:rsidRPr="00962445">
          <w:rPr>
            <w:rFonts w:eastAsia="SimSun" w:hint="cs"/>
            <w:rtl/>
          </w:rPr>
          <w:t>الوقف</w:t>
        </w:r>
        <w:r w:rsidRPr="00962445">
          <w:rPr>
            <w:rFonts w:eastAsia="SimSun"/>
            <w:rtl/>
          </w:rPr>
          <w:t xml:space="preserve"> </w:t>
        </w:r>
        <w:r w:rsidRPr="00962445">
          <w:rPr>
            <w:rFonts w:eastAsia="SimSun" w:hint="cs"/>
            <w:rtl/>
          </w:rPr>
          <w:t>الفوري</w:t>
        </w:r>
        <w:r w:rsidRPr="00962445">
          <w:rPr>
            <w:rFonts w:eastAsia="SimSun"/>
            <w:rtl/>
          </w:rPr>
          <w:t xml:space="preserve"> </w:t>
        </w:r>
        <w:r w:rsidRPr="00962445">
          <w:rPr>
            <w:rFonts w:eastAsia="SimSun" w:hint="cs"/>
            <w:rtl/>
          </w:rPr>
          <w:t>لجميع</w:t>
        </w:r>
        <w:r w:rsidRPr="00962445">
          <w:rPr>
            <w:rFonts w:eastAsia="SimSun"/>
            <w:rtl/>
          </w:rPr>
          <w:t xml:space="preserve"> </w:t>
        </w:r>
        <w:r w:rsidRPr="00962445">
          <w:rPr>
            <w:rFonts w:eastAsia="SimSun" w:hint="cs"/>
            <w:rtl/>
          </w:rPr>
          <w:t>انتهاكات</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المتصلة</w:t>
        </w:r>
        <w:r w:rsidRPr="00962445">
          <w:rPr>
            <w:rFonts w:eastAsia="SimSun"/>
            <w:rtl/>
          </w:rPr>
          <w:t xml:space="preserve"> </w:t>
        </w:r>
        <w:r w:rsidRPr="00962445">
          <w:rPr>
            <w:rFonts w:eastAsia="SimSun" w:hint="cs"/>
            <w:rtl/>
          </w:rPr>
          <w:t>بمعسكرات</w:t>
        </w:r>
        <w:r w:rsidRPr="00962445">
          <w:rPr>
            <w:rFonts w:eastAsia="SimSun"/>
            <w:rtl/>
          </w:rPr>
          <w:t xml:space="preserve"> </w:t>
        </w:r>
        <w:r w:rsidRPr="00962445">
          <w:rPr>
            <w:rFonts w:eastAsia="SimSun" w:hint="cs"/>
            <w:rtl/>
          </w:rPr>
          <w:t>الاعتقال،</w:t>
        </w:r>
        <w:r w:rsidRPr="00962445">
          <w:rPr>
            <w:rFonts w:eastAsia="SimSun"/>
            <w:rtl/>
          </w:rPr>
          <w:t xml:space="preserve"> </w:t>
        </w:r>
        <w:r w:rsidRPr="00962445">
          <w:rPr>
            <w:rFonts w:eastAsia="SimSun" w:hint="cs"/>
            <w:rtl/>
          </w:rPr>
          <w:t>بما</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ذلك</w:t>
        </w:r>
        <w:r w:rsidRPr="00962445">
          <w:rPr>
            <w:rFonts w:eastAsia="SimSun"/>
            <w:rtl/>
          </w:rPr>
          <w:t xml:space="preserve"> </w:t>
        </w:r>
        <w:r w:rsidRPr="00962445">
          <w:rPr>
            <w:rFonts w:eastAsia="SimSun" w:hint="cs"/>
            <w:rtl/>
          </w:rPr>
          <w:t>ممارسة</w:t>
        </w:r>
        <w:r w:rsidRPr="00962445">
          <w:rPr>
            <w:rFonts w:eastAsia="SimSun"/>
            <w:rtl/>
          </w:rPr>
          <w:t xml:space="preserve"> </w:t>
        </w:r>
        <w:r w:rsidRPr="00962445">
          <w:rPr>
            <w:rFonts w:eastAsia="SimSun" w:hint="cs"/>
            <w:rtl/>
          </w:rPr>
          <w:t>السخرة،</w:t>
        </w:r>
        <w:r w:rsidRPr="00962445">
          <w:rPr>
            <w:rFonts w:eastAsia="SimSun"/>
            <w:rtl/>
          </w:rPr>
          <w:t xml:space="preserve"> </w:t>
        </w:r>
        <w:r w:rsidRPr="00962445">
          <w:rPr>
            <w:rFonts w:eastAsia="SimSun" w:hint="cs"/>
            <w:rtl/>
          </w:rPr>
          <w:t>وتفكيك</w:t>
        </w:r>
        <w:r w:rsidRPr="00962445">
          <w:rPr>
            <w:rFonts w:eastAsia="SimSun"/>
            <w:rtl/>
          </w:rPr>
          <w:t xml:space="preserve"> </w:t>
        </w:r>
        <w:r w:rsidRPr="00962445">
          <w:rPr>
            <w:rFonts w:eastAsia="SimSun" w:hint="cs"/>
            <w:rtl/>
          </w:rPr>
          <w:t>جميع</w:t>
        </w:r>
        <w:r w:rsidRPr="00962445">
          <w:rPr>
            <w:rFonts w:eastAsia="SimSun"/>
            <w:rtl/>
          </w:rPr>
          <w:t xml:space="preserve"> </w:t>
        </w:r>
        <w:r w:rsidRPr="00962445">
          <w:rPr>
            <w:rFonts w:eastAsia="SimSun" w:hint="cs"/>
            <w:rtl/>
          </w:rPr>
          <w:t>معسكرات</w:t>
        </w:r>
        <w:r w:rsidRPr="00962445">
          <w:rPr>
            <w:rFonts w:eastAsia="SimSun"/>
            <w:rtl/>
          </w:rPr>
          <w:t xml:space="preserve"> </w:t>
        </w:r>
        <w:r w:rsidRPr="00962445">
          <w:rPr>
            <w:rFonts w:eastAsia="SimSun" w:hint="cs"/>
            <w:rtl/>
          </w:rPr>
          <w:t>الاعتقال</w:t>
        </w:r>
        <w:r w:rsidRPr="00962445">
          <w:rPr>
            <w:rFonts w:eastAsia="SimSun"/>
            <w:rtl/>
          </w:rPr>
          <w:t xml:space="preserve"> </w:t>
        </w:r>
        <w:r w:rsidRPr="00962445">
          <w:rPr>
            <w:rFonts w:eastAsia="SimSun" w:hint="cs"/>
            <w:rtl/>
          </w:rPr>
          <w:t>السياسي</w:t>
        </w:r>
        <w:r w:rsidRPr="00962445">
          <w:rPr>
            <w:rFonts w:eastAsia="SimSun"/>
            <w:rtl/>
          </w:rPr>
          <w:t xml:space="preserve"> </w:t>
        </w:r>
        <w:r w:rsidRPr="00962445">
          <w:rPr>
            <w:rFonts w:eastAsia="SimSun" w:hint="cs"/>
            <w:rtl/>
          </w:rPr>
          <w:t>وإطلاق</w:t>
        </w:r>
        <w:r w:rsidRPr="00962445">
          <w:rPr>
            <w:rFonts w:eastAsia="SimSun"/>
            <w:rtl/>
          </w:rPr>
          <w:t xml:space="preserve"> </w:t>
        </w:r>
        <w:r w:rsidRPr="00962445">
          <w:rPr>
            <w:rFonts w:eastAsia="SimSun" w:hint="cs"/>
            <w:rtl/>
          </w:rPr>
          <w:t>سراح</w:t>
        </w:r>
        <w:r w:rsidRPr="00962445">
          <w:rPr>
            <w:rFonts w:eastAsia="SimSun"/>
            <w:rtl/>
          </w:rPr>
          <w:t xml:space="preserve"> </w:t>
        </w:r>
        <w:r w:rsidRPr="00962445">
          <w:rPr>
            <w:rFonts w:eastAsia="SimSun" w:hint="cs"/>
            <w:rtl/>
          </w:rPr>
          <w:t>جميع</w:t>
        </w:r>
        <w:r w:rsidRPr="00962445">
          <w:rPr>
            <w:rFonts w:eastAsia="SimSun"/>
            <w:rtl/>
          </w:rPr>
          <w:t xml:space="preserve"> </w:t>
        </w:r>
        <w:r w:rsidRPr="00962445">
          <w:rPr>
            <w:rFonts w:eastAsia="SimSun" w:hint="cs"/>
            <w:rtl/>
          </w:rPr>
          <w:t>السجناء</w:t>
        </w:r>
        <w:r w:rsidRPr="00962445">
          <w:rPr>
            <w:rFonts w:eastAsia="SimSun"/>
            <w:rtl/>
          </w:rPr>
          <w:t xml:space="preserve"> </w:t>
        </w:r>
        <w:r w:rsidRPr="00962445">
          <w:rPr>
            <w:rFonts w:eastAsia="SimSun" w:hint="cs"/>
            <w:rtl/>
          </w:rPr>
          <w:t>السياسيين،</w:t>
        </w:r>
        <w:r w:rsidRPr="00962445">
          <w:rPr>
            <w:rFonts w:eastAsia="SimSun"/>
            <w:rtl/>
          </w:rPr>
          <w:t xml:space="preserve"> </w:t>
        </w:r>
        <w:r w:rsidRPr="00962445">
          <w:rPr>
            <w:rFonts w:eastAsia="SimSun" w:hint="cs"/>
            <w:rtl/>
          </w:rPr>
          <w:t>والوقف</w:t>
        </w:r>
        <w:r w:rsidRPr="00962445">
          <w:rPr>
            <w:rFonts w:eastAsia="SimSun"/>
            <w:rtl/>
          </w:rPr>
          <w:t xml:space="preserve"> </w:t>
        </w:r>
        <w:r w:rsidRPr="00962445">
          <w:rPr>
            <w:rFonts w:eastAsia="SimSun" w:hint="cs"/>
            <w:rtl/>
          </w:rPr>
          <w:t>الفوري</w:t>
        </w:r>
        <w:r w:rsidRPr="00962445">
          <w:rPr>
            <w:rFonts w:eastAsia="SimSun"/>
            <w:rtl/>
          </w:rPr>
          <w:t xml:space="preserve"> </w:t>
        </w:r>
        <w:r w:rsidRPr="00962445">
          <w:rPr>
            <w:rFonts w:eastAsia="SimSun" w:hint="cs"/>
            <w:rtl/>
          </w:rPr>
          <w:t>لإعدام</w:t>
        </w:r>
        <w:r w:rsidRPr="00962445">
          <w:rPr>
            <w:rFonts w:eastAsia="SimSun"/>
            <w:rtl/>
          </w:rPr>
          <w:t xml:space="preserve"> </w:t>
        </w:r>
        <w:r w:rsidRPr="00962445">
          <w:rPr>
            <w:rFonts w:eastAsia="SimSun" w:hint="cs"/>
            <w:rtl/>
          </w:rPr>
          <w:t>المحتجزين</w:t>
        </w:r>
        <w:r w:rsidRPr="00962445">
          <w:rPr>
            <w:rFonts w:eastAsia="SimSun"/>
            <w:rtl/>
          </w:rPr>
          <w:t xml:space="preserve"> </w:t>
        </w:r>
        <w:r w:rsidRPr="00962445">
          <w:rPr>
            <w:rFonts w:eastAsia="SimSun" w:hint="cs"/>
            <w:rtl/>
          </w:rPr>
          <w:t>تعسفاً،</w:t>
        </w:r>
        <w:r w:rsidRPr="00962445">
          <w:rPr>
            <w:rFonts w:eastAsia="SimSun"/>
            <w:rtl/>
          </w:rPr>
          <w:t xml:space="preserve"> والحرص على أن تكون إصلاحات قطاع العدالة كفيلة بتقديم الحماية لإجراء محاكمة عادلة ومراعاة الأصول القانونية؛</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sidRPr="00962445">
        <w:rPr>
          <w:rFonts w:eastAsia="SimSun"/>
          <w:rtl/>
        </w:rPr>
        <w:lastRenderedPageBreak/>
        <w:tab/>
      </w:r>
      <w:dir w:val="rtl">
        <w:r w:rsidRPr="00962445">
          <w:rPr>
            <w:rFonts w:eastAsia="SimSun"/>
            <w:rtl/>
          </w:rPr>
          <w:t>(</w:t>
        </w:r>
        <w:r w:rsidRPr="00962445">
          <w:rPr>
            <w:rFonts w:eastAsia="SimSun" w:hint="cs"/>
            <w:rtl/>
          </w:rPr>
          <w:t>و</w:t>
        </w:r>
        <w:r w:rsidRPr="00962445">
          <w:rPr>
            <w:rFonts w:eastAsia="SimSun"/>
            <w:rtl/>
          </w:rPr>
          <w:t>)</w:t>
        </w:r>
        <w:r>
          <w:rPr>
            <w:rFonts w:eastAsia="SimSun" w:hint="cs"/>
            <w:rtl/>
          </w:rPr>
          <w:tab/>
        </w:r>
        <w:r w:rsidRPr="00962445">
          <w:rPr>
            <w:rFonts w:eastAsia="SimSun" w:hint="cs"/>
            <w:rtl/>
          </w:rPr>
          <w:t>حل</w:t>
        </w:r>
        <w:r w:rsidRPr="00962445">
          <w:rPr>
            <w:rFonts w:eastAsia="SimSun"/>
            <w:rtl/>
          </w:rPr>
          <w:t xml:space="preserve"> </w:t>
        </w:r>
        <w:r w:rsidRPr="00962445">
          <w:rPr>
            <w:rFonts w:eastAsia="SimSun" w:hint="cs"/>
            <w:rtl/>
          </w:rPr>
          <w:t>مشكلة</w:t>
        </w:r>
        <w:r w:rsidRPr="00962445">
          <w:rPr>
            <w:rFonts w:eastAsia="SimSun"/>
            <w:rtl/>
          </w:rPr>
          <w:t xml:space="preserve"> </w:t>
        </w:r>
        <w:r w:rsidRPr="00962445">
          <w:rPr>
            <w:rFonts w:eastAsia="SimSun" w:hint="cs"/>
            <w:rtl/>
          </w:rPr>
          <w:t>جميع</w:t>
        </w:r>
        <w:r w:rsidRPr="00962445">
          <w:rPr>
            <w:rFonts w:eastAsia="SimSun"/>
            <w:rtl/>
          </w:rPr>
          <w:t xml:space="preserve"> </w:t>
        </w:r>
        <w:r w:rsidRPr="00962445">
          <w:rPr>
            <w:rFonts w:eastAsia="SimSun" w:hint="cs"/>
            <w:rtl/>
          </w:rPr>
          <w:t>الأشخاص</w:t>
        </w:r>
        <w:r w:rsidRPr="00962445">
          <w:rPr>
            <w:rFonts w:eastAsia="SimSun"/>
            <w:rtl/>
          </w:rPr>
          <w:t xml:space="preserve"> </w:t>
        </w:r>
        <w:r w:rsidRPr="00962445">
          <w:rPr>
            <w:rFonts w:eastAsia="SimSun" w:hint="cs"/>
            <w:rtl/>
          </w:rPr>
          <w:t>الذين</w:t>
        </w:r>
        <w:r w:rsidRPr="00962445">
          <w:rPr>
            <w:rFonts w:eastAsia="SimSun"/>
            <w:rtl/>
          </w:rPr>
          <w:t xml:space="preserve"> </w:t>
        </w:r>
        <w:r w:rsidRPr="00962445">
          <w:rPr>
            <w:rFonts w:eastAsia="SimSun" w:hint="cs"/>
            <w:rtl/>
          </w:rPr>
          <w:t>اختُطفوا</w:t>
        </w:r>
        <w:r w:rsidRPr="00962445">
          <w:rPr>
            <w:rFonts w:eastAsia="SimSun"/>
            <w:rtl/>
          </w:rPr>
          <w:t xml:space="preserve"> </w:t>
        </w:r>
        <w:r w:rsidRPr="00962445">
          <w:rPr>
            <w:rFonts w:eastAsia="SimSun" w:hint="cs"/>
            <w:rtl/>
          </w:rPr>
          <w:t>أو</w:t>
        </w:r>
        <w:r w:rsidRPr="00962445">
          <w:rPr>
            <w:rFonts w:eastAsia="SimSun"/>
            <w:rtl/>
          </w:rPr>
          <w:t xml:space="preserve"> </w:t>
        </w:r>
        <w:r w:rsidRPr="00962445">
          <w:rPr>
            <w:rFonts w:eastAsia="SimSun" w:hint="cs"/>
            <w:rtl/>
          </w:rPr>
          <w:t>اختفوا</w:t>
        </w:r>
        <w:r w:rsidRPr="00962445">
          <w:rPr>
            <w:rFonts w:eastAsia="SimSun"/>
            <w:rtl/>
          </w:rPr>
          <w:t xml:space="preserve"> </w:t>
        </w:r>
        <w:r w:rsidRPr="00962445">
          <w:rPr>
            <w:rFonts w:eastAsia="SimSun" w:hint="cs"/>
            <w:rtl/>
          </w:rPr>
          <w:t>قسراً</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أي</w:t>
        </w:r>
        <w:r w:rsidRPr="00962445">
          <w:rPr>
            <w:rFonts w:eastAsia="SimSun"/>
            <w:rtl/>
          </w:rPr>
          <w:t xml:space="preserve"> </w:t>
        </w:r>
        <w:r w:rsidRPr="00962445">
          <w:rPr>
            <w:rFonts w:eastAsia="SimSun" w:hint="cs"/>
            <w:rtl/>
          </w:rPr>
          <w:t>نحو،</w:t>
        </w:r>
        <w:r w:rsidRPr="00962445">
          <w:rPr>
            <w:rFonts w:eastAsia="SimSun"/>
            <w:rtl/>
          </w:rPr>
          <w:t xml:space="preserve"> </w:t>
        </w:r>
        <w:r w:rsidRPr="00962445">
          <w:rPr>
            <w:rFonts w:eastAsia="SimSun" w:hint="cs"/>
            <w:rtl/>
          </w:rPr>
          <w:t>وكذلك</w:t>
        </w:r>
        <w:r w:rsidRPr="00962445">
          <w:rPr>
            <w:rFonts w:eastAsia="SimSun"/>
            <w:rtl/>
          </w:rPr>
          <w:t xml:space="preserve"> </w:t>
        </w:r>
        <w:r w:rsidRPr="00962445">
          <w:rPr>
            <w:rFonts w:eastAsia="SimSun" w:hint="cs"/>
            <w:rtl/>
          </w:rPr>
          <w:t>ذريتهم،</w:t>
        </w:r>
        <w:r w:rsidRPr="00962445">
          <w:rPr>
            <w:rFonts w:eastAsia="SimSun"/>
            <w:rtl/>
          </w:rPr>
          <w:t xml:space="preserve"> </w:t>
        </w:r>
        <w:r w:rsidRPr="00962445">
          <w:rPr>
            <w:rFonts w:eastAsia="SimSun" w:hint="cs"/>
            <w:rtl/>
          </w:rPr>
          <w:t>حلاً</w:t>
        </w:r>
        <w:r w:rsidRPr="00962445">
          <w:rPr>
            <w:rFonts w:eastAsia="SimSun"/>
            <w:rtl/>
          </w:rPr>
          <w:t xml:space="preserve"> </w:t>
        </w:r>
        <w:r w:rsidRPr="00962445">
          <w:rPr>
            <w:rFonts w:eastAsia="SimSun" w:hint="cs"/>
            <w:rtl/>
          </w:rPr>
          <w:t>شفافاً،</w:t>
        </w:r>
        <w:r w:rsidRPr="00962445">
          <w:rPr>
            <w:rFonts w:eastAsia="SimSun"/>
            <w:rtl/>
          </w:rPr>
          <w:t xml:space="preserve"> </w:t>
        </w:r>
        <w:r w:rsidRPr="00962445">
          <w:rPr>
            <w:rFonts w:eastAsia="SimSun" w:hint="cs"/>
            <w:rtl/>
          </w:rPr>
          <w:t>بسبل</w:t>
        </w:r>
        <w:r w:rsidRPr="00962445">
          <w:rPr>
            <w:rFonts w:eastAsia="SimSun"/>
            <w:rtl/>
          </w:rPr>
          <w:t xml:space="preserve"> </w:t>
        </w:r>
        <w:r w:rsidRPr="00962445">
          <w:rPr>
            <w:rFonts w:eastAsia="SimSun" w:hint="cs"/>
            <w:rtl/>
          </w:rPr>
          <w:t>منها</w:t>
        </w:r>
        <w:r w:rsidRPr="00962445">
          <w:rPr>
            <w:rFonts w:eastAsia="SimSun"/>
            <w:rtl/>
          </w:rPr>
          <w:t xml:space="preserve"> </w:t>
        </w:r>
        <w:r w:rsidRPr="00962445">
          <w:rPr>
            <w:rFonts w:eastAsia="SimSun" w:hint="cs"/>
            <w:rtl/>
          </w:rPr>
          <w:t>ضمان</w:t>
        </w:r>
        <w:r w:rsidRPr="00962445">
          <w:rPr>
            <w:rFonts w:eastAsia="SimSun"/>
            <w:rtl/>
          </w:rPr>
          <w:t xml:space="preserve"> </w:t>
        </w:r>
        <w:r w:rsidRPr="00962445">
          <w:rPr>
            <w:rFonts w:eastAsia="SimSun" w:hint="cs"/>
            <w:rtl/>
          </w:rPr>
          <w:t>عودتهم</w:t>
        </w:r>
        <w:r w:rsidRPr="00962445">
          <w:rPr>
            <w:rFonts w:eastAsia="SimSun"/>
            <w:rtl/>
          </w:rPr>
          <w:t xml:space="preserve"> </w:t>
        </w:r>
        <w:r w:rsidRPr="00962445">
          <w:rPr>
            <w:rFonts w:eastAsia="SimSun" w:hint="cs"/>
            <w:rtl/>
          </w:rPr>
          <w:t>فوراً؛</w:t>
        </w:r>
        <w:r w:rsidRPr="00962445">
          <w:rPr>
            <w:rFonts w:ascii="MS Mincho" w:eastAsia="MS Mincho" w:hAnsi="MS Mincho" w:cs="MS Mincho" w:hint="eastAsia"/>
            <w:rtl/>
          </w:rPr>
          <w:t>‬</w:t>
        </w:r>
        <w:r w:rsidR="00575D35">
          <w:t>‬</w:t>
        </w:r>
        <w:r w:rsidR="00EC43A1">
          <w:t>‬</w:t>
        </w:r>
      </w:dir>
    </w:p>
    <w:p w:rsidR="00962445" w:rsidRPr="002D3863" w:rsidRDefault="00962445" w:rsidP="009C2ACE">
      <w:pPr>
        <w:pStyle w:val="SingleTxtGA"/>
        <w:rPr>
          <w:rFonts w:eastAsia="SimSun"/>
          <w:spacing w:val="-2"/>
          <w:rtl/>
        </w:rPr>
      </w:pPr>
      <w:r w:rsidRPr="002D3863">
        <w:rPr>
          <w:rFonts w:eastAsia="SimSun"/>
          <w:spacing w:val="-2"/>
          <w:rtl/>
        </w:rPr>
        <w:tab/>
        <w:t>3-</w:t>
      </w:r>
      <w:r w:rsidRPr="002D3863">
        <w:rPr>
          <w:rFonts w:eastAsia="SimSun"/>
          <w:spacing w:val="-2"/>
          <w:rtl/>
        </w:rPr>
        <w:tab/>
      </w:r>
      <w:r w:rsidRPr="009C2ACE">
        <w:rPr>
          <w:rFonts w:eastAsia="SimSun"/>
          <w:i/>
          <w:iCs/>
          <w:spacing w:val="-2"/>
          <w:rtl/>
        </w:rPr>
        <w:t>يعرب من جديد عن بالغ قلقه</w:t>
      </w:r>
      <w:r w:rsidRPr="002D3863">
        <w:rPr>
          <w:rFonts w:eastAsia="SimSun"/>
          <w:spacing w:val="-2"/>
          <w:rtl/>
        </w:rPr>
        <w:t xml:space="preserve"> إزاء استنتاجات اللجنة بشأن حالة اللاجئين وملتمسي اللجوء الذين أعيدوا إلى جمهورية كوريا الشعبية الديمقراطية، وغيرهم من مواطنيها الذين رُحّلوا إليها من الخارج، وأُنزلت بهم عقوبات تشمل الحبس أو التعذيب أو المعاملة القاسية أو اللاإنسانية أو المهينة أو العنف الجنسي أو الاختفاء القسري أو عقوبة الإعدام، ويحث بقوة في هذا الصدد جميع الدول على احترام المبدأ الأساسي المتمثل في عدم الإعادة القسرية، وعلى معاملة</w:t>
      </w:r>
      <w:r w:rsidR="002D3863">
        <w:rPr>
          <w:rFonts w:eastAsia="SimSun" w:hint="cs"/>
          <w:spacing w:val="-2"/>
          <w:rtl/>
        </w:rPr>
        <w:t> </w:t>
      </w:r>
      <w:r w:rsidRPr="002D3863">
        <w:rPr>
          <w:rFonts w:eastAsia="SimSun"/>
          <w:spacing w:val="-2"/>
          <w:rtl/>
        </w:rPr>
        <w:t xml:space="preserve">ملتمسي اللجوء معاملة إنسانية وكفالة وصول مفوض الأمم المتحدة السامي لشؤون اللاجئين ومفوضية حقوق الإنسان من دون عوائق إلى ملتمسي اللجوء بغرض حماية حقوق الإنسان الخاصة بهم، ويحث مرة أخرى الدول الأطراف على التقيد بالتزاماتها بموجب القانون الدولي لحقوق الإنسان والاتفاقية المتعلقة بمركز اللاجئين والبروتوكول الملحق بها فيما يخص الأشخاص المنتمين إلى جمهورية كوريا الشعبية الديمقراطية المشمولين </w:t>
      </w:r>
      <w:proofErr w:type="spellStart"/>
      <w:r w:rsidRPr="002D3863">
        <w:rPr>
          <w:rFonts w:eastAsia="SimSun"/>
          <w:spacing w:val="-2"/>
          <w:rtl/>
        </w:rPr>
        <w:t>بهذين</w:t>
      </w:r>
      <w:proofErr w:type="spellEnd"/>
      <w:r w:rsidRPr="002D3863">
        <w:rPr>
          <w:rFonts w:eastAsia="SimSun"/>
          <w:spacing w:val="-2"/>
          <w:rtl/>
        </w:rPr>
        <w:t xml:space="preserve"> الصكين؛</w:t>
      </w:r>
      <w:r w:rsidRPr="002D3863">
        <w:rPr>
          <w:rFonts w:ascii="MS Mincho" w:eastAsia="MS Mincho" w:hAnsi="MS Mincho" w:cs="MS Mincho" w:hint="eastAsia"/>
          <w:spacing w:val="-2"/>
          <w:rtl/>
        </w:rPr>
        <w:t>‬</w:t>
      </w:r>
    </w:p>
    <w:p w:rsidR="00962445" w:rsidRPr="00962445" w:rsidRDefault="00962445" w:rsidP="00962445">
      <w:pPr>
        <w:pStyle w:val="SingleTxtGA"/>
        <w:rPr>
          <w:rFonts w:eastAsia="SimSun"/>
          <w:rtl/>
        </w:rPr>
      </w:pPr>
      <w:r>
        <w:rPr>
          <w:rFonts w:eastAsia="SimSun"/>
          <w:rtl/>
        </w:rPr>
        <w:tab/>
        <w:t>4</w:t>
      </w:r>
      <w:r w:rsidRPr="00962445">
        <w:rPr>
          <w:rFonts w:eastAsia="SimSun"/>
          <w:rtl/>
        </w:rPr>
        <w:t>-</w:t>
      </w:r>
      <w:r w:rsidRPr="00962445">
        <w:rPr>
          <w:rFonts w:eastAsia="SimSun"/>
          <w:rtl/>
        </w:rPr>
        <w:tab/>
      </w:r>
      <w:dir w:val="rtl">
        <w:r w:rsidRPr="009C2ACE">
          <w:rPr>
            <w:rFonts w:eastAsia="SimSun" w:hint="cs"/>
            <w:i/>
            <w:iCs/>
            <w:rtl/>
          </w:rPr>
          <w:t>يشدد</w:t>
        </w:r>
        <w:r w:rsidRPr="009C2ACE">
          <w:rPr>
            <w:rFonts w:eastAsia="SimSun"/>
            <w:i/>
            <w:iCs/>
            <w:rtl/>
          </w:rPr>
          <w:t xml:space="preserve"> </w:t>
        </w:r>
        <w:r w:rsidRPr="009C2ACE">
          <w:rPr>
            <w:rFonts w:eastAsia="SimSun" w:hint="cs"/>
            <w:i/>
            <w:iCs/>
            <w:rtl/>
          </w:rPr>
          <w:t>على</w:t>
        </w:r>
        <w:r w:rsidRPr="009C2ACE">
          <w:rPr>
            <w:rFonts w:eastAsia="SimSun"/>
            <w:i/>
            <w:iCs/>
            <w:rtl/>
          </w:rPr>
          <w:t xml:space="preserve"> </w:t>
        </w:r>
        <w:r w:rsidRPr="009C2ACE">
          <w:rPr>
            <w:rFonts w:eastAsia="SimSun" w:hint="cs"/>
            <w:i/>
            <w:iCs/>
            <w:rtl/>
          </w:rPr>
          <w:t>قلقه</w:t>
        </w:r>
        <w:r w:rsidRPr="009C2ACE">
          <w:rPr>
            <w:rFonts w:eastAsia="SimSun"/>
            <w:i/>
            <w:iCs/>
            <w:rtl/>
          </w:rPr>
          <w:t xml:space="preserve"> </w:t>
        </w:r>
        <w:r w:rsidRPr="009C2ACE">
          <w:rPr>
            <w:rFonts w:eastAsia="SimSun" w:hint="cs"/>
            <w:i/>
            <w:iCs/>
            <w:rtl/>
          </w:rPr>
          <w:t>البالغ</w:t>
        </w:r>
        <w:r w:rsidRPr="00962445">
          <w:rPr>
            <w:rFonts w:eastAsia="SimSun"/>
            <w:rtl/>
          </w:rPr>
          <w:t xml:space="preserve"> </w:t>
        </w:r>
        <w:r w:rsidRPr="00962445">
          <w:rPr>
            <w:rFonts w:eastAsia="SimSun" w:hint="cs"/>
            <w:rtl/>
          </w:rPr>
          <w:t>ويعرب</w:t>
        </w:r>
        <w:r w:rsidRPr="00962445">
          <w:rPr>
            <w:rFonts w:eastAsia="SimSun"/>
            <w:rtl/>
          </w:rPr>
          <w:t xml:space="preserve"> </w:t>
        </w:r>
        <w:r w:rsidRPr="00962445">
          <w:rPr>
            <w:rFonts w:eastAsia="SimSun" w:hint="cs"/>
            <w:rtl/>
          </w:rPr>
          <w:t>عنه</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جديد</w:t>
        </w:r>
        <w:r w:rsidRPr="00962445">
          <w:rPr>
            <w:rFonts w:eastAsia="SimSun"/>
            <w:rtl/>
          </w:rPr>
          <w:t xml:space="preserve"> </w:t>
        </w:r>
        <w:r w:rsidRPr="00962445">
          <w:rPr>
            <w:rFonts w:eastAsia="SimSun" w:hint="cs"/>
            <w:rtl/>
          </w:rPr>
          <w:t>لأن</w:t>
        </w:r>
        <w:r w:rsidRPr="00962445">
          <w:rPr>
            <w:rFonts w:eastAsia="SimSun"/>
            <w:rtl/>
          </w:rPr>
          <w:t xml:space="preserve"> </w:t>
        </w:r>
        <w:r w:rsidRPr="00962445">
          <w:rPr>
            <w:rFonts w:eastAsia="SimSun" w:hint="cs"/>
            <w:rtl/>
          </w:rPr>
          <w:t>استنتاجات</w:t>
        </w:r>
        <w:r w:rsidRPr="00962445">
          <w:rPr>
            <w:rFonts w:eastAsia="SimSun"/>
            <w:rtl/>
          </w:rPr>
          <w:t xml:space="preserve"> </w:t>
        </w:r>
        <w:r w:rsidRPr="00962445">
          <w:rPr>
            <w:rFonts w:eastAsia="SimSun" w:hint="cs"/>
            <w:rtl/>
          </w:rPr>
          <w:t>اللجنة</w:t>
        </w:r>
        <w:r w:rsidRPr="00962445">
          <w:rPr>
            <w:rFonts w:eastAsia="SimSun"/>
            <w:rtl/>
          </w:rPr>
          <w:t xml:space="preserve"> </w:t>
        </w:r>
        <w:r w:rsidRPr="00962445">
          <w:rPr>
            <w:rFonts w:eastAsia="SimSun" w:hint="cs"/>
            <w:rtl/>
          </w:rPr>
          <w:t>تفيد</w:t>
        </w:r>
        <w:r w:rsidRPr="00962445">
          <w:rPr>
            <w:rFonts w:eastAsia="SimSun"/>
            <w:rtl/>
          </w:rPr>
          <w:t xml:space="preserve"> </w:t>
        </w:r>
        <w:r w:rsidRPr="00962445">
          <w:rPr>
            <w:rFonts w:eastAsia="SimSun" w:hint="cs"/>
            <w:rtl/>
          </w:rPr>
          <w:t>بأن</w:t>
        </w:r>
        <w:r w:rsidRPr="00962445">
          <w:rPr>
            <w:rFonts w:eastAsia="SimSun"/>
            <w:rtl/>
          </w:rPr>
          <w:t xml:space="preserve"> </w:t>
        </w:r>
        <w:r w:rsidRPr="00962445">
          <w:rPr>
            <w:rFonts w:eastAsia="SimSun" w:hint="cs"/>
            <w:rtl/>
          </w:rPr>
          <w:t>روايات</w:t>
        </w:r>
        <w:r w:rsidRPr="00962445">
          <w:rPr>
            <w:rFonts w:eastAsia="SimSun"/>
            <w:rtl/>
          </w:rPr>
          <w:t xml:space="preserve"> </w:t>
        </w:r>
        <w:r w:rsidRPr="00962445">
          <w:rPr>
            <w:rFonts w:eastAsia="SimSun" w:hint="cs"/>
            <w:rtl/>
          </w:rPr>
          <w:t>الشهود</w:t>
        </w:r>
        <w:r w:rsidRPr="00962445">
          <w:rPr>
            <w:rFonts w:eastAsia="SimSun"/>
            <w:rtl/>
          </w:rPr>
          <w:t xml:space="preserve"> </w:t>
        </w:r>
        <w:r w:rsidRPr="00962445">
          <w:rPr>
            <w:rFonts w:eastAsia="SimSun" w:hint="cs"/>
            <w:rtl/>
          </w:rPr>
          <w:t>المجمعة</w:t>
        </w:r>
        <w:r w:rsidRPr="00962445">
          <w:rPr>
            <w:rFonts w:eastAsia="SimSun"/>
            <w:rtl/>
          </w:rPr>
          <w:t xml:space="preserve"> </w:t>
        </w:r>
        <w:r w:rsidRPr="00962445">
          <w:rPr>
            <w:rFonts w:eastAsia="SimSun" w:hint="cs"/>
            <w:rtl/>
          </w:rPr>
          <w:t>والمعلومات</w:t>
        </w:r>
        <w:r w:rsidRPr="00962445">
          <w:rPr>
            <w:rFonts w:eastAsia="SimSun"/>
            <w:rtl/>
          </w:rPr>
          <w:t xml:space="preserve"> </w:t>
        </w:r>
        <w:r w:rsidRPr="00962445">
          <w:rPr>
            <w:rFonts w:eastAsia="SimSun" w:hint="cs"/>
            <w:rtl/>
          </w:rPr>
          <w:t>الأخرى</w:t>
        </w:r>
        <w:r w:rsidRPr="00962445">
          <w:rPr>
            <w:rFonts w:eastAsia="SimSun"/>
            <w:rtl/>
          </w:rPr>
          <w:t xml:space="preserve"> </w:t>
        </w:r>
        <w:r w:rsidRPr="00962445">
          <w:rPr>
            <w:rFonts w:eastAsia="SimSun" w:hint="cs"/>
            <w:rtl/>
          </w:rPr>
          <w:t>المستقاة</w:t>
        </w:r>
        <w:r w:rsidRPr="00962445">
          <w:rPr>
            <w:rFonts w:eastAsia="SimSun"/>
            <w:rtl/>
          </w:rPr>
          <w:t xml:space="preserve"> </w:t>
        </w:r>
        <w:r w:rsidRPr="00962445">
          <w:rPr>
            <w:rFonts w:eastAsia="SimSun" w:hint="cs"/>
            <w:rtl/>
          </w:rPr>
          <w:t>تقدم</w:t>
        </w:r>
        <w:r w:rsidRPr="00962445">
          <w:rPr>
            <w:rFonts w:eastAsia="SimSun"/>
            <w:rtl/>
          </w:rPr>
          <w:t xml:space="preserve"> </w:t>
        </w:r>
        <w:r w:rsidRPr="00962445">
          <w:rPr>
            <w:rFonts w:eastAsia="SimSun" w:hint="cs"/>
            <w:rtl/>
          </w:rPr>
          <w:t>أسباباً</w:t>
        </w:r>
        <w:r w:rsidRPr="00962445">
          <w:rPr>
            <w:rFonts w:eastAsia="SimSun"/>
            <w:rtl/>
          </w:rPr>
          <w:t xml:space="preserve"> </w:t>
        </w:r>
        <w:r w:rsidRPr="00962445">
          <w:rPr>
            <w:rFonts w:eastAsia="SimSun" w:hint="cs"/>
            <w:rtl/>
          </w:rPr>
          <w:t>معقولة</w:t>
        </w:r>
        <w:r w:rsidRPr="00962445">
          <w:rPr>
            <w:rFonts w:eastAsia="SimSun"/>
            <w:rtl/>
          </w:rPr>
          <w:t xml:space="preserve"> </w:t>
        </w:r>
        <w:r w:rsidRPr="00962445">
          <w:rPr>
            <w:rFonts w:eastAsia="SimSun" w:hint="cs"/>
            <w:rtl/>
          </w:rPr>
          <w:t>تدعو</w:t>
        </w:r>
        <w:r w:rsidRPr="00962445">
          <w:rPr>
            <w:rFonts w:eastAsia="SimSun"/>
            <w:rtl/>
          </w:rPr>
          <w:t xml:space="preserve"> </w:t>
        </w:r>
        <w:r w:rsidRPr="00962445">
          <w:rPr>
            <w:rFonts w:eastAsia="SimSun" w:hint="cs"/>
            <w:rtl/>
          </w:rPr>
          <w:t>إلى</w:t>
        </w:r>
        <w:r w:rsidRPr="00962445">
          <w:rPr>
            <w:rFonts w:eastAsia="SimSun"/>
            <w:rtl/>
          </w:rPr>
          <w:t xml:space="preserve"> </w:t>
        </w:r>
        <w:r w:rsidRPr="00962445">
          <w:rPr>
            <w:rFonts w:eastAsia="SimSun" w:hint="cs"/>
            <w:rtl/>
          </w:rPr>
          <w:t>الاعتقاد</w:t>
        </w:r>
        <w:r w:rsidRPr="00962445">
          <w:rPr>
            <w:rFonts w:eastAsia="SimSun"/>
            <w:rtl/>
          </w:rPr>
          <w:t xml:space="preserve"> </w:t>
        </w:r>
        <w:r w:rsidRPr="00962445">
          <w:rPr>
            <w:rFonts w:eastAsia="SimSun" w:hint="cs"/>
            <w:rtl/>
          </w:rPr>
          <w:t>بأن</w:t>
        </w:r>
        <w:r w:rsidRPr="00962445">
          <w:rPr>
            <w:rFonts w:eastAsia="SimSun"/>
            <w:rtl/>
          </w:rPr>
          <w:t xml:space="preserve"> </w:t>
        </w:r>
        <w:r w:rsidRPr="00962445">
          <w:rPr>
            <w:rFonts w:eastAsia="SimSun" w:hint="cs"/>
            <w:rtl/>
          </w:rPr>
          <w:t>جرائم</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حق</w:t>
        </w:r>
        <w:r w:rsidRPr="00962445">
          <w:rPr>
            <w:rFonts w:eastAsia="SimSun"/>
            <w:rtl/>
          </w:rPr>
          <w:t xml:space="preserve"> </w:t>
        </w:r>
        <w:r w:rsidRPr="00962445">
          <w:rPr>
            <w:rFonts w:eastAsia="SimSun" w:hint="cs"/>
            <w:rtl/>
          </w:rPr>
          <w:t>الإن</w:t>
        </w:r>
        <w:r w:rsidRPr="00962445">
          <w:rPr>
            <w:rFonts w:eastAsia="SimSun"/>
            <w:rtl/>
          </w:rPr>
          <w:t>سانية قد اقتُرفت في جمهورية كوريا الشعبية الديمقراطية، عملاً بسياسات مكرسة على أعلى مستويات الدولة؛ وتشمل هذه الجرائم المرتكبة في حق الإنسانية الإبادة، والقتل، والاسترقاق، والتعذيب، والسجن، والاغتصاب، والإجهاض القسري وغيره من أنواع العنف الجنسي، والاضطهاد لأسباب سياسية ودينية وعرقية وجنسانية، والترحيل القسري للسكان، والاختفاء القسري للأشخاص، والعمل اللاإنساني المتمثل في التجويع لمدة طويلة؛</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Pr>
          <w:rFonts w:eastAsia="SimSun"/>
          <w:rtl/>
        </w:rPr>
        <w:tab/>
        <w:t>5</w:t>
      </w:r>
      <w:r w:rsidRPr="00962445">
        <w:rPr>
          <w:rFonts w:eastAsia="SimSun"/>
          <w:rtl/>
        </w:rPr>
        <w:t>-</w:t>
      </w:r>
      <w:r w:rsidRPr="00962445">
        <w:rPr>
          <w:rFonts w:eastAsia="SimSun"/>
          <w:rtl/>
        </w:rPr>
        <w:tab/>
      </w:r>
      <w:dir w:val="rtl">
        <w:r w:rsidRPr="00962445">
          <w:rPr>
            <w:rFonts w:eastAsia="SimSun" w:hint="cs"/>
            <w:i/>
            <w:iCs/>
            <w:rtl/>
          </w:rPr>
          <w:t>يؤكد</w:t>
        </w:r>
        <w:r w:rsidRPr="00962445">
          <w:rPr>
            <w:rFonts w:eastAsia="SimSun"/>
            <w:rtl/>
          </w:rPr>
          <w:t xml:space="preserve"> </w:t>
        </w:r>
        <w:r w:rsidRPr="00962445">
          <w:rPr>
            <w:rFonts w:eastAsia="SimSun" w:hint="cs"/>
            <w:rtl/>
          </w:rPr>
          <w:t>أن</w:t>
        </w:r>
        <w:r w:rsidRPr="00962445">
          <w:rPr>
            <w:rFonts w:eastAsia="SimSun"/>
            <w:rtl/>
          </w:rPr>
          <w:t xml:space="preserve"> </w:t>
        </w:r>
        <w:r w:rsidRPr="00962445">
          <w:rPr>
            <w:rFonts w:eastAsia="SimSun" w:hint="cs"/>
            <w:rtl/>
          </w:rPr>
          <w:t>سلطات</w:t>
        </w:r>
        <w:r w:rsidRPr="00962445">
          <w:rPr>
            <w:rFonts w:eastAsia="SimSun"/>
            <w:rtl/>
          </w:rPr>
          <w:t xml:space="preserve"> </w:t>
        </w:r>
        <w:r w:rsidRPr="00962445">
          <w:rPr>
            <w:rFonts w:eastAsia="SimSun" w:hint="cs"/>
            <w:rtl/>
          </w:rPr>
          <w:t>جمهورية</w:t>
        </w:r>
        <w:r w:rsidRPr="00962445">
          <w:rPr>
            <w:rFonts w:eastAsia="SimSun"/>
            <w:rtl/>
          </w:rPr>
          <w:t xml:space="preserve"> </w:t>
        </w:r>
        <w:r w:rsidRPr="00962445">
          <w:rPr>
            <w:rFonts w:eastAsia="SimSun" w:hint="cs"/>
            <w:rtl/>
          </w:rPr>
          <w:t>كوريا</w:t>
        </w:r>
        <w:r w:rsidRPr="00962445">
          <w:rPr>
            <w:rFonts w:eastAsia="SimSun"/>
            <w:rtl/>
          </w:rPr>
          <w:t xml:space="preserve"> </w:t>
        </w:r>
        <w:r w:rsidRPr="00962445">
          <w:rPr>
            <w:rFonts w:eastAsia="SimSun" w:hint="cs"/>
            <w:rtl/>
          </w:rPr>
          <w:t>الشعبية</w:t>
        </w:r>
        <w:r w:rsidRPr="00962445">
          <w:rPr>
            <w:rFonts w:eastAsia="SimSun"/>
            <w:rtl/>
          </w:rPr>
          <w:t xml:space="preserve"> </w:t>
        </w:r>
        <w:r w:rsidRPr="00962445">
          <w:rPr>
            <w:rFonts w:eastAsia="SimSun" w:hint="cs"/>
            <w:rtl/>
          </w:rPr>
          <w:t>الديمقراطية</w:t>
        </w:r>
        <w:r w:rsidRPr="00962445">
          <w:rPr>
            <w:rFonts w:eastAsia="SimSun"/>
            <w:rtl/>
          </w:rPr>
          <w:t xml:space="preserve"> </w:t>
        </w:r>
        <w:r w:rsidRPr="00962445">
          <w:rPr>
            <w:rFonts w:eastAsia="SimSun" w:hint="cs"/>
            <w:rtl/>
          </w:rPr>
          <w:t>لم</w:t>
        </w:r>
        <w:r w:rsidRPr="00962445">
          <w:rPr>
            <w:rFonts w:eastAsia="SimSun"/>
            <w:rtl/>
          </w:rPr>
          <w:t xml:space="preserve"> </w:t>
        </w:r>
        <w:r w:rsidRPr="00962445">
          <w:rPr>
            <w:rFonts w:eastAsia="SimSun" w:hint="cs"/>
            <w:rtl/>
          </w:rPr>
          <w:t>تحاكم</w:t>
        </w:r>
        <w:r w:rsidRPr="00962445">
          <w:rPr>
            <w:rFonts w:eastAsia="SimSun"/>
            <w:rtl/>
          </w:rPr>
          <w:t xml:space="preserve"> </w:t>
        </w:r>
        <w:r w:rsidRPr="00962445">
          <w:rPr>
            <w:rFonts w:eastAsia="SimSun" w:hint="cs"/>
            <w:rtl/>
          </w:rPr>
          <w:t>المسؤولين</w:t>
        </w:r>
        <w:r w:rsidRPr="00962445">
          <w:rPr>
            <w:rFonts w:eastAsia="SimSun"/>
            <w:rtl/>
          </w:rPr>
          <w:t xml:space="preserve"> </w:t>
        </w:r>
        <w:r w:rsidRPr="00962445">
          <w:rPr>
            <w:rFonts w:eastAsia="SimSun" w:hint="cs"/>
            <w:rtl/>
          </w:rPr>
          <w:t>عن</w:t>
        </w:r>
        <w:r w:rsidRPr="00962445">
          <w:rPr>
            <w:rFonts w:eastAsia="SimSun"/>
            <w:rtl/>
          </w:rPr>
          <w:t xml:space="preserve"> </w:t>
        </w:r>
        <w:r w:rsidRPr="00962445">
          <w:rPr>
            <w:rFonts w:eastAsia="SimSun" w:hint="cs"/>
            <w:rtl/>
          </w:rPr>
          <w:t>الجرائم</w:t>
        </w:r>
        <w:r w:rsidRPr="00962445">
          <w:rPr>
            <w:rFonts w:eastAsia="SimSun"/>
            <w:rtl/>
          </w:rPr>
          <w:t xml:space="preserve"> </w:t>
        </w:r>
        <w:r w:rsidRPr="00962445">
          <w:rPr>
            <w:rFonts w:eastAsia="SimSun" w:hint="cs"/>
            <w:rtl/>
          </w:rPr>
          <w:t>ضد</w:t>
        </w:r>
        <w:r w:rsidRPr="00962445">
          <w:rPr>
            <w:rFonts w:eastAsia="SimSun"/>
            <w:rtl/>
          </w:rPr>
          <w:t xml:space="preserve"> </w:t>
        </w:r>
        <w:r w:rsidRPr="00962445">
          <w:rPr>
            <w:rFonts w:eastAsia="SimSun" w:hint="cs"/>
            <w:rtl/>
          </w:rPr>
          <w:t>الإنسانية</w:t>
        </w:r>
        <w:r w:rsidRPr="00962445">
          <w:rPr>
            <w:rFonts w:eastAsia="SimSun"/>
            <w:rtl/>
          </w:rPr>
          <w:t xml:space="preserve"> </w:t>
        </w:r>
        <w:r w:rsidRPr="00962445">
          <w:rPr>
            <w:rFonts w:eastAsia="SimSun" w:hint="cs"/>
            <w:rtl/>
          </w:rPr>
          <w:t>والانتهاكات</w:t>
        </w:r>
        <w:r w:rsidRPr="00962445">
          <w:rPr>
            <w:rFonts w:eastAsia="SimSun"/>
            <w:rtl/>
          </w:rPr>
          <w:t xml:space="preserve"> </w:t>
        </w:r>
        <w:r w:rsidRPr="00962445">
          <w:rPr>
            <w:rFonts w:eastAsia="SimSun" w:hint="cs"/>
            <w:rtl/>
          </w:rPr>
          <w:t>الأخرى</w:t>
        </w:r>
        <w:r w:rsidRPr="00962445">
          <w:rPr>
            <w:rFonts w:eastAsia="SimSun"/>
            <w:rtl/>
          </w:rPr>
          <w:t xml:space="preserve"> </w:t>
        </w:r>
        <w:r w:rsidRPr="00962445">
          <w:rPr>
            <w:rFonts w:eastAsia="SimSun" w:hint="cs"/>
            <w:rtl/>
          </w:rPr>
          <w:t>لح</w:t>
        </w:r>
        <w:r w:rsidRPr="00962445">
          <w:rPr>
            <w:rFonts w:eastAsia="SimSun"/>
            <w:rtl/>
          </w:rPr>
          <w:t>قوق الإنسان، ويشجع أعضاء المجتمع الدولي على التعاون في جهود المساءلة المبذولة لضمان عدم بقاء هذه الجرائم بدون عقاب؛</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Pr>
          <w:rFonts w:eastAsia="SimSun"/>
          <w:rtl/>
        </w:rPr>
        <w:tab/>
        <w:t>6</w:t>
      </w:r>
      <w:r w:rsidRPr="00962445">
        <w:rPr>
          <w:rFonts w:eastAsia="SimSun"/>
          <w:rtl/>
        </w:rPr>
        <w:t>-</w:t>
      </w:r>
      <w:r w:rsidRPr="00962445">
        <w:rPr>
          <w:rFonts w:eastAsia="SimSun"/>
          <w:rtl/>
        </w:rPr>
        <w:tab/>
      </w:r>
      <w:r w:rsidRPr="00962445">
        <w:rPr>
          <w:rFonts w:eastAsia="SimSun"/>
          <w:i/>
          <w:iCs/>
          <w:rtl/>
        </w:rPr>
        <w:t>يرحب</w:t>
      </w:r>
      <w:r>
        <w:rPr>
          <w:rFonts w:eastAsia="SimSun"/>
          <w:rtl/>
        </w:rPr>
        <w:t xml:space="preserve"> بقرار الجمعية العامة 70/</w:t>
      </w:r>
      <w:r w:rsidRPr="00962445">
        <w:rPr>
          <w:rFonts w:eastAsia="SimSun"/>
          <w:rtl/>
        </w:rPr>
        <w:t>172، الذي شجعت بموجبه الجمعية العامة مجلس الأمن على مواصلة نظره في استنتاجات لجنة التحقيق وتوصياتها ذات الصلة واتخاذ الإجراءات المناسبة لكفالة المساءلة، بسبل منها النظر في إمكانية إحالة الحالة في جمهورية كوريا الشعبية الديمقراطية إلى المحكمة الجنائية الدولية والنظر في نطاق جزاءات فعالة محددة الأهداف تُفرض على من يبدو أنهم يتحملون القسط الأوفر من المسؤولية عن الأعمال التي قالت عنها اللجنة إنها ربما تشكل جرائم ضد الإنسانية؛</w:t>
      </w:r>
    </w:p>
    <w:p w:rsidR="00962445" w:rsidRPr="00962445" w:rsidRDefault="00962445" w:rsidP="00962445">
      <w:pPr>
        <w:pStyle w:val="SingleTxtGA"/>
        <w:rPr>
          <w:rFonts w:eastAsia="SimSun"/>
          <w:rtl/>
        </w:rPr>
      </w:pPr>
      <w:r>
        <w:rPr>
          <w:rFonts w:eastAsia="SimSun"/>
          <w:rtl/>
        </w:rPr>
        <w:tab/>
        <w:t>7</w:t>
      </w:r>
      <w:r w:rsidRPr="00962445">
        <w:rPr>
          <w:rFonts w:eastAsia="SimSun"/>
          <w:rtl/>
        </w:rPr>
        <w:t>-</w:t>
      </w:r>
      <w:r w:rsidRPr="00962445">
        <w:rPr>
          <w:rFonts w:eastAsia="SimSun"/>
          <w:rtl/>
        </w:rPr>
        <w:tab/>
      </w:r>
      <w:r w:rsidRPr="00962445">
        <w:rPr>
          <w:rFonts w:eastAsia="SimSun"/>
          <w:i/>
          <w:iCs/>
          <w:rtl/>
        </w:rPr>
        <w:t>يرحب</w:t>
      </w:r>
      <w:r w:rsidRPr="00962445">
        <w:rPr>
          <w:rFonts w:eastAsia="SimSun"/>
          <w:rtl/>
        </w:rPr>
        <w:t xml:space="preserve"> </w:t>
      </w:r>
      <w:r>
        <w:rPr>
          <w:rFonts w:eastAsia="SimSun"/>
          <w:i/>
          <w:iCs/>
          <w:rtl/>
        </w:rPr>
        <w:t>أيض</w:t>
      </w:r>
      <w:r>
        <w:rPr>
          <w:rFonts w:eastAsia="SimSun" w:hint="cs"/>
          <w:i/>
          <w:iCs/>
          <w:rtl/>
        </w:rPr>
        <w:t>اً</w:t>
      </w:r>
      <w:r w:rsidRPr="00962445">
        <w:rPr>
          <w:rFonts w:eastAsia="SimSun"/>
          <w:rtl/>
        </w:rPr>
        <w:t xml:space="preserve"> بقرار مجلس الأمن عقد اجتماع ثان للمجلس في 10 كانون الأول/ديسمبر 2015، بعد اجتماعه المعقود في كانون الأول/ديسمبر 2014 الذي نوقشت فيه حالة حقوق الإنسان في جمهورية كوريا الشعبية الديمقراطية، ويتطلع إلى مواصلة المشاركة الفعالة للمجلس بشأن هذه المسألة؛</w:t>
      </w:r>
    </w:p>
    <w:p w:rsidR="00962445" w:rsidRPr="00962445" w:rsidRDefault="00962445" w:rsidP="00962445">
      <w:pPr>
        <w:pStyle w:val="SingleTxtGA"/>
        <w:rPr>
          <w:rFonts w:eastAsia="SimSun"/>
          <w:rtl/>
        </w:rPr>
      </w:pPr>
      <w:r>
        <w:rPr>
          <w:rFonts w:eastAsia="SimSun"/>
          <w:rtl/>
        </w:rPr>
        <w:lastRenderedPageBreak/>
        <w:tab/>
        <w:t>8</w:t>
      </w:r>
      <w:r w:rsidRPr="00962445">
        <w:rPr>
          <w:rFonts w:eastAsia="SimSun"/>
          <w:rtl/>
        </w:rPr>
        <w:t>-</w:t>
      </w:r>
      <w:r w:rsidRPr="00962445">
        <w:rPr>
          <w:rFonts w:eastAsia="SimSun"/>
          <w:rtl/>
        </w:rPr>
        <w:tab/>
      </w:r>
      <w:dir w:val="rtl">
        <w:r w:rsidRPr="00962445">
          <w:rPr>
            <w:rFonts w:eastAsia="SimSun" w:hint="cs"/>
            <w:i/>
            <w:iCs/>
            <w:rtl/>
          </w:rPr>
          <w:t>يثني</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المقرر</w:t>
        </w:r>
        <w:r w:rsidRPr="00962445">
          <w:rPr>
            <w:rFonts w:eastAsia="SimSun"/>
            <w:rtl/>
          </w:rPr>
          <w:t xml:space="preserve"> </w:t>
        </w:r>
        <w:r w:rsidRPr="00962445">
          <w:rPr>
            <w:rFonts w:eastAsia="SimSun" w:hint="cs"/>
            <w:rtl/>
          </w:rPr>
          <w:t>الخاص</w:t>
        </w:r>
        <w:r w:rsidRPr="00962445">
          <w:rPr>
            <w:rFonts w:eastAsia="SimSun"/>
            <w:rtl/>
          </w:rPr>
          <w:t xml:space="preserve"> </w:t>
        </w:r>
        <w:r w:rsidRPr="00962445">
          <w:rPr>
            <w:rFonts w:eastAsia="SimSun" w:hint="cs"/>
            <w:rtl/>
          </w:rPr>
          <w:t>المعني</w:t>
        </w:r>
        <w:r w:rsidRPr="00962445">
          <w:rPr>
            <w:rFonts w:eastAsia="SimSun"/>
            <w:rtl/>
          </w:rPr>
          <w:t xml:space="preserve"> </w:t>
        </w:r>
        <w:r w:rsidRPr="00962445">
          <w:rPr>
            <w:rFonts w:eastAsia="SimSun" w:hint="cs"/>
            <w:rtl/>
          </w:rPr>
          <w:t>بحالة</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جمهورية</w:t>
        </w:r>
        <w:r w:rsidRPr="00962445">
          <w:rPr>
            <w:rFonts w:eastAsia="SimSun"/>
            <w:rtl/>
          </w:rPr>
          <w:t xml:space="preserve"> </w:t>
        </w:r>
        <w:r w:rsidRPr="00962445">
          <w:rPr>
            <w:rFonts w:eastAsia="SimSun" w:hint="cs"/>
            <w:rtl/>
          </w:rPr>
          <w:t>كوريا</w:t>
        </w:r>
        <w:r w:rsidRPr="00962445">
          <w:rPr>
            <w:rFonts w:eastAsia="SimSun"/>
            <w:rtl/>
          </w:rPr>
          <w:t xml:space="preserve"> </w:t>
        </w:r>
        <w:r w:rsidRPr="00962445">
          <w:rPr>
            <w:rFonts w:eastAsia="SimSun" w:hint="cs"/>
            <w:rtl/>
          </w:rPr>
          <w:t>الشعبية</w:t>
        </w:r>
        <w:r w:rsidRPr="00962445">
          <w:rPr>
            <w:rFonts w:eastAsia="SimSun"/>
            <w:rtl/>
          </w:rPr>
          <w:t xml:space="preserve"> </w:t>
        </w:r>
        <w:r w:rsidRPr="00962445">
          <w:rPr>
            <w:rFonts w:eastAsia="SimSun" w:hint="cs"/>
            <w:rtl/>
          </w:rPr>
          <w:t>الديمقراطية</w:t>
        </w:r>
        <w:r w:rsidRPr="00962445">
          <w:rPr>
            <w:rFonts w:eastAsia="SimSun"/>
            <w:rtl/>
          </w:rPr>
          <w:t xml:space="preserve"> </w:t>
        </w:r>
        <w:r w:rsidRPr="00962445">
          <w:rPr>
            <w:rFonts w:eastAsia="SimSun" w:hint="cs"/>
            <w:rtl/>
          </w:rPr>
          <w:t>لما</w:t>
        </w:r>
        <w:r w:rsidRPr="00962445">
          <w:rPr>
            <w:rFonts w:eastAsia="SimSun"/>
            <w:rtl/>
          </w:rPr>
          <w:t xml:space="preserve"> </w:t>
        </w:r>
        <w:r w:rsidRPr="00962445">
          <w:rPr>
            <w:rFonts w:eastAsia="SimSun" w:hint="cs"/>
            <w:rtl/>
          </w:rPr>
          <w:t>قام</w:t>
        </w:r>
        <w:r w:rsidRPr="00962445">
          <w:rPr>
            <w:rFonts w:eastAsia="SimSun"/>
            <w:rtl/>
          </w:rPr>
          <w:t xml:space="preserve"> </w:t>
        </w:r>
        <w:r w:rsidRPr="00962445">
          <w:rPr>
            <w:rFonts w:eastAsia="SimSun" w:hint="cs"/>
            <w:rtl/>
          </w:rPr>
          <w:t>به</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أنشطة</w:t>
        </w:r>
        <w:r w:rsidRPr="00962445">
          <w:rPr>
            <w:rFonts w:eastAsia="SimSun"/>
            <w:rtl/>
          </w:rPr>
          <w:t xml:space="preserve"> </w:t>
        </w:r>
        <w:r w:rsidRPr="00962445">
          <w:rPr>
            <w:rFonts w:eastAsia="SimSun" w:hint="cs"/>
            <w:rtl/>
          </w:rPr>
          <w:t>حتى</w:t>
        </w:r>
        <w:r w:rsidRPr="00962445">
          <w:rPr>
            <w:rFonts w:eastAsia="SimSun"/>
            <w:rtl/>
          </w:rPr>
          <w:t xml:space="preserve"> </w:t>
        </w:r>
        <w:r w:rsidRPr="00962445">
          <w:rPr>
            <w:rFonts w:eastAsia="SimSun" w:hint="cs"/>
            <w:rtl/>
          </w:rPr>
          <w:t>الآن</w:t>
        </w:r>
        <w:r w:rsidRPr="00962445">
          <w:rPr>
            <w:rFonts w:eastAsia="SimSun"/>
            <w:rtl/>
          </w:rPr>
          <w:t xml:space="preserve"> </w:t>
        </w:r>
        <w:r w:rsidRPr="00962445">
          <w:rPr>
            <w:rFonts w:eastAsia="SimSun" w:hint="cs"/>
            <w:rtl/>
          </w:rPr>
          <w:t>ولجهوده</w:t>
        </w:r>
        <w:r w:rsidRPr="00962445">
          <w:rPr>
            <w:rFonts w:eastAsia="SimSun"/>
            <w:rtl/>
          </w:rPr>
          <w:t xml:space="preserve"> </w:t>
        </w:r>
        <w:r w:rsidRPr="00962445">
          <w:rPr>
            <w:rFonts w:eastAsia="SimSun" w:hint="cs"/>
            <w:rtl/>
          </w:rPr>
          <w:t>المستمرة</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الاضطلاع</w:t>
        </w:r>
        <w:r w:rsidRPr="00962445">
          <w:rPr>
            <w:rFonts w:eastAsia="SimSun"/>
            <w:rtl/>
          </w:rPr>
          <w:t xml:space="preserve"> </w:t>
        </w:r>
        <w:r w:rsidRPr="00962445">
          <w:rPr>
            <w:rFonts w:eastAsia="SimSun" w:hint="cs"/>
            <w:rtl/>
          </w:rPr>
          <w:t>بولايته،</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الرغم</w:t>
        </w:r>
        <w:r w:rsidRPr="00962445">
          <w:rPr>
            <w:rFonts w:eastAsia="SimSun"/>
            <w:rtl/>
          </w:rPr>
          <w:t xml:space="preserve"> </w:t>
        </w:r>
        <w:r w:rsidRPr="00962445">
          <w:rPr>
            <w:rFonts w:eastAsia="SimSun" w:hint="cs"/>
            <w:rtl/>
          </w:rPr>
          <w:t>من</w:t>
        </w:r>
        <w:r w:rsidRPr="00962445">
          <w:rPr>
            <w:rFonts w:eastAsia="SimSun"/>
            <w:rtl/>
          </w:rPr>
          <w:t xml:space="preserve"> </w:t>
        </w:r>
        <w:r w:rsidRPr="00962445">
          <w:rPr>
            <w:rFonts w:eastAsia="SimSun" w:hint="cs"/>
            <w:rtl/>
          </w:rPr>
          <w:t>عدم</w:t>
        </w:r>
        <w:r w:rsidRPr="00962445">
          <w:rPr>
            <w:rFonts w:eastAsia="SimSun"/>
            <w:rtl/>
          </w:rPr>
          <w:t xml:space="preserve"> </w:t>
        </w:r>
        <w:r w:rsidRPr="00962445">
          <w:rPr>
            <w:rFonts w:eastAsia="SimSun" w:hint="cs"/>
            <w:rtl/>
          </w:rPr>
          <w:t>إمكانية</w:t>
        </w:r>
        <w:r w:rsidRPr="00962445">
          <w:rPr>
            <w:rFonts w:eastAsia="SimSun"/>
            <w:rtl/>
          </w:rPr>
          <w:t xml:space="preserve"> الوصول إلى البلد؛</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Pr>
          <w:rFonts w:eastAsia="SimSun"/>
          <w:rtl/>
        </w:rPr>
        <w:tab/>
        <w:t>9</w:t>
      </w:r>
      <w:r w:rsidRPr="00962445">
        <w:rPr>
          <w:rFonts w:eastAsia="SimSun"/>
          <w:rtl/>
        </w:rPr>
        <w:t>-</w:t>
      </w:r>
      <w:r w:rsidRPr="00962445">
        <w:rPr>
          <w:rFonts w:eastAsia="SimSun"/>
          <w:rtl/>
        </w:rPr>
        <w:tab/>
      </w:r>
      <w:r w:rsidRPr="00962445">
        <w:rPr>
          <w:rFonts w:eastAsia="SimSun"/>
          <w:i/>
          <w:iCs/>
          <w:rtl/>
        </w:rPr>
        <w:t>يرحب</w:t>
      </w:r>
      <w:r w:rsidRPr="00962445">
        <w:rPr>
          <w:rFonts w:eastAsia="SimSun"/>
          <w:rtl/>
        </w:rPr>
        <w:t xml:space="preserve"> بتقرير المقرر الخاص المقدم إلى مجلس حقوق الإنس</w:t>
      </w:r>
      <w:r w:rsidR="002D3863">
        <w:rPr>
          <w:rFonts w:eastAsia="SimSun"/>
          <w:rtl/>
        </w:rPr>
        <w:t>ان في دورته الحادية والثلاثين</w:t>
      </w:r>
      <w:r w:rsidR="002D3863">
        <w:rPr>
          <w:rFonts w:eastAsia="SimSun"/>
          <w:vertAlign w:val="superscript"/>
          <w:rtl/>
        </w:rPr>
        <w:t>(</w:t>
      </w:r>
      <w:r w:rsidR="002D3863">
        <w:rPr>
          <w:rStyle w:val="FootnoteReference"/>
          <w:rFonts w:eastAsia="SimSun"/>
          <w:rtl/>
        </w:rPr>
        <w:footnoteReference w:id="3"/>
      </w:r>
      <w:r w:rsidR="002D3863">
        <w:rPr>
          <w:rFonts w:eastAsia="SimSun"/>
          <w:vertAlign w:val="superscript"/>
          <w:rtl/>
        </w:rPr>
        <w:t>)</w:t>
      </w:r>
      <w:r w:rsidR="002D3863">
        <w:rPr>
          <w:rFonts w:eastAsia="SimSun"/>
          <w:rtl/>
        </w:rPr>
        <w:t xml:space="preserve">، </w:t>
      </w:r>
      <w:r w:rsidRPr="00962445">
        <w:rPr>
          <w:rFonts w:eastAsia="SimSun"/>
          <w:rtl/>
        </w:rPr>
        <w:t>الذي دعا فيه المقرر الخاص المجلس إلى إنشاء</w:t>
      </w:r>
      <w:r w:rsidR="00575D35">
        <w:rPr>
          <w:rFonts w:eastAsia="SimSun"/>
          <w:rtl/>
        </w:rPr>
        <w:t xml:space="preserve"> فريق من الخبراء المستقلين يُعن</w:t>
      </w:r>
      <w:r w:rsidR="00575D35">
        <w:rPr>
          <w:rFonts w:eastAsia="SimSun" w:hint="cs"/>
          <w:rtl/>
        </w:rPr>
        <w:t>ى</w:t>
      </w:r>
      <w:r w:rsidRPr="00962445">
        <w:rPr>
          <w:rFonts w:eastAsia="SimSun"/>
          <w:rtl/>
        </w:rPr>
        <w:t xml:space="preserve"> بالمساءلة؛</w:t>
      </w:r>
    </w:p>
    <w:p w:rsidR="00962445" w:rsidRPr="00962445" w:rsidRDefault="00962445" w:rsidP="00962445">
      <w:pPr>
        <w:pStyle w:val="SingleTxtGA"/>
        <w:rPr>
          <w:rFonts w:eastAsia="SimSun"/>
          <w:rtl/>
        </w:rPr>
      </w:pPr>
      <w:r>
        <w:rPr>
          <w:rFonts w:eastAsia="SimSun"/>
          <w:rtl/>
        </w:rPr>
        <w:tab/>
        <w:t>10</w:t>
      </w:r>
      <w:r w:rsidRPr="00962445">
        <w:rPr>
          <w:rFonts w:eastAsia="SimSun"/>
          <w:rtl/>
        </w:rPr>
        <w:t>-</w:t>
      </w:r>
      <w:r w:rsidRPr="00962445">
        <w:rPr>
          <w:rFonts w:eastAsia="SimSun"/>
          <w:rtl/>
        </w:rPr>
        <w:tab/>
      </w:r>
      <w:r w:rsidRPr="00962445">
        <w:rPr>
          <w:rFonts w:eastAsia="SimSun"/>
          <w:i/>
          <w:iCs/>
          <w:rtl/>
        </w:rPr>
        <w:t>يشير</w:t>
      </w:r>
      <w:r w:rsidRPr="00962445">
        <w:rPr>
          <w:rFonts w:eastAsia="SimSun"/>
          <w:rtl/>
        </w:rPr>
        <w:t xml:space="preserve"> إلى نتائج وتوصيات لجنة التحقيق بشأن حقوق الإنسان في جمهورية كوريا الشعبية الديمقراطية، ويطلب إلى مفوض الأمم المتحدة السامي لحقوق الإنسان أن يُعيّن، لمدة ستة أشهر، عددا</w:t>
      </w:r>
      <w:r>
        <w:rPr>
          <w:rFonts w:eastAsia="SimSun" w:hint="cs"/>
          <w:rtl/>
        </w:rPr>
        <w:t>ً</w:t>
      </w:r>
      <w:r w:rsidRPr="00962445">
        <w:rPr>
          <w:rFonts w:eastAsia="SimSun"/>
          <w:rtl/>
        </w:rPr>
        <w:t xml:space="preserve"> لا يتجاوز اثنين من الخبراء المستقلين الموجودين لدعم عمل المقرر الخاص المعني بحالة حقوق الإنسان في جمهورية كوريا الشعبية الديمقراطية عن طريق التركيز على قضايا المساءلة عن انتهاكات حقوق الإنسان في البلد، ولا سيما الانتهاكات التي ترقى إلى حد الجرائم ضد الإنسانية، على نحو ما خلصت إليه لجنة التحقيق؛</w:t>
      </w:r>
    </w:p>
    <w:p w:rsidR="00962445" w:rsidRPr="00962445" w:rsidRDefault="00962445" w:rsidP="00962445">
      <w:pPr>
        <w:pStyle w:val="SingleTxtGA"/>
        <w:rPr>
          <w:rFonts w:eastAsia="SimSun"/>
          <w:rtl/>
        </w:rPr>
      </w:pPr>
      <w:r>
        <w:rPr>
          <w:rFonts w:eastAsia="SimSun"/>
          <w:rtl/>
        </w:rPr>
        <w:tab/>
        <w:t>11</w:t>
      </w:r>
      <w:r w:rsidRPr="00962445">
        <w:rPr>
          <w:rFonts w:eastAsia="SimSun"/>
          <w:rtl/>
        </w:rPr>
        <w:t>-</w:t>
      </w:r>
      <w:r w:rsidRPr="00962445">
        <w:rPr>
          <w:rFonts w:eastAsia="SimSun"/>
          <w:rtl/>
        </w:rPr>
        <w:tab/>
      </w:r>
      <w:r w:rsidRPr="00962445">
        <w:rPr>
          <w:rFonts w:eastAsia="SimSun"/>
          <w:i/>
          <w:iCs/>
          <w:rtl/>
        </w:rPr>
        <w:t>يطلب</w:t>
      </w:r>
      <w:r w:rsidRPr="00962445">
        <w:rPr>
          <w:rFonts w:eastAsia="SimSun"/>
          <w:rtl/>
        </w:rPr>
        <w:t xml:space="preserve"> إلى فريق الخبراء المستقلين المعني بالمساءلة، مع مراعاة القانون الدولي الساري والممارسات السائدة للدول فيما يتعلق بالمساءلة، القيام بما يلي:</w:t>
      </w:r>
    </w:p>
    <w:p w:rsidR="00962445" w:rsidRPr="00962445" w:rsidRDefault="00962445" w:rsidP="00962445">
      <w:pPr>
        <w:pStyle w:val="SingleTxtGA"/>
        <w:rPr>
          <w:rFonts w:eastAsia="SimSun"/>
          <w:rtl/>
        </w:rPr>
      </w:pPr>
      <w:r w:rsidRPr="00962445">
        <w:rPr>
          <w:rFonts w:eastAsia="SimSun"/>
          <w:rtl/>
        </w:rPr>
        <w:tab/>
        <w:t>(أ)</w:t>
      </w:r>
      <w:r>
        <w:rPr>
          <w:rFonts w:eastAsia="SimSun" w:hint="cs"/>
          <w:rtl/>
        </w:rPr>
        <w:tab/>
      </w:r>
      <w:r w:rsidRPr="00962445">
        <w:rPr>
          <w:rFonts w:eastAsia="SimSun"/>
          <w:rtl/>
        </w:rPr>
        <w:t>استكشاف النهج الملائمة لتحقيق المساءلة عن انتهاكات حقوق الإنسان في جمهورية كوريا الشعبية الديمقراطية، ولا</w:t>
      </w:r>
      <w:r w:rsidR="002D3863">
        <w:rPr>
          <w:rFonts w:eastAsia="SimSun" w:hint="cs"/>
          <w:rtl/>
        </w:rPr>
        <w:t xml:space="preserve"> </w:t>
      </w:r>
      <w:r w:rsidRPr="00962445">
        <w:rPr>
          <w:rFonts w:eastAsia="SimSun"/>
          <w:rtl/>
        </w:rPr>
        <w:t>سيما عندما ترقى تلك الانتهاكات إلى جرائم ضد الإنسانية، على نحو ما خلصت إليه لجنة التحقيق؛</w:t>
      </w:r>
    </w:p>
    <w:p w:rsidR="00962445" w:rsidRPr="00962445" w:rsidRDefault="00962445" w:rsidP="00962445">
      <w:pPr>
        <w:pStyle w:val="SingleTxtGA"/>
        <w:rPr>
          <w:rFonts w:eastAsia="SimSun"/>
          <w:rtl/>
        </w:rPr>
      </w:pPr>
      <w:r w:rsidRPr="00962445">
        <w:rPr>
          <w:rFonts w:eastAsia="SimSun"/>
          <w:rtl/>
        </w:rPr>
        <w:tab/>
        <w:t>(ب)</w:t>
      </w:r>
      <w:r>
        <w:rPr>
          <w:rFonts w:eastAsia="SimSun" w:hint="cs"/>
          <w:rtl/>
        </w:rPr>
        <w:tab/>
      </w:r>
      <w:r w:rsidRPr="00962445">
        <w:rPr>
          <w:rFonts w:eastAsia="SimSun"/>
          <w:rtl/>
        </w:rPr>
        <w:t>التوصية بآليات عملية للمساءلة، بما فيها المحكمة الجنائية الدولية، لضمان معرفة الحقيقة وتحقيق العدالة لضحايا الجرائم المحتملة المرتكبة ضد الإنسانية في جمهورية كوريا الشعبية الديمقراطية؛</w:t>
      </w:r>
    </w:p>
    <w:p w:rsidR="00962445" w:rsidRPr="00962445" w:rsidRDefault="00962445" w:rsidP="00962445">
      <w:pPr>
        <w:pStyle w:val="SingleTxtGA"/>
        <w:rPr>
          <w:rFonts w:eastAsia="SimSun"/>
          <w:rtl/>
        </w:rPr>
      </w:pPr>
      <w:r>
        <w:rPr>
          <w:rFonts w:eastAsia="SimSun"/>
          <w:rtl/>
        </w:rPr>
        <w:tab/>
        <w:t>12</w:t>
      </w:r>
      <w:r w:rsidRPr="00962445">
        <w:rPr>
          <w:rFonts w:eastAsia="SimSun"/>
          <w:rtl/>
        </w:rPr>
        <w:t>-</w:t>
      </w:r>
      <w:r w:rsidRPr="00962445">
        <w:rPr>
          <w:rFonts w:eastAsia="SimSun"/>
          <w:rtl/>
        </w:rPr>
        <w:tab/>
      </w:r>
      <w:dir w:val="rtl">
        <w:r w:rsidRPr="00962445">
          <w:rPr>
            <w:rFonts w:eastAsia="SimSun" w:hint="cs"/>
            <w:i/>
            <w:iCs/>
            <w:rtl/>
          </w:rPr>
          <w:t>يقرر</w:t>
        </w:r>
        <w:r w:rsidRPr="00962445">
          <w:rPr>
            <w:rFonts w:eastAsia="SimSun"/>
            <w:rtl/>
          </w:rPr>
          <w:t xml:space="preserve"> </w:t>
        </w:r>
        <w:r w:rsidRPr="00962445">
          <w:rPr>
            <w:rFonts w:eastAsia="SimSun" w:hint="cs"/>
            <w:rtl/>
          </w:rPr>
          <w:t>تمديد</w:t>
        </w:r>
        <w:r w:rsidRPr="00962445">
          <w:rPr>
            <w:rFonts w:eastAsia="SimSun"/>
            <w:rtl/>
          </w:rPr>
          <w:t xml:space="preserve"> </w:t>
        </w:r>
        <w:r w:rsidRPr="00962445">
          <w:rPr>
            <w:rFonts w:eastAsia="SimSun" w:hint="cs"/>
            <w:rtl/>
          </w:rPr>
          <w:t>ولاية</w:t>
        </w:r>
        <w:r w:rsidRPr="00962445">
          <w:rPr>
            <w:rFonts w:eastAsia="SimSun"/>
            <w:rtl/>
          </w:rPr>
          <w:t xml:space="preserve"> </w:t>
        </w:r>
        <w:r w:rsidRPr="00962445">
          <w:rPr>
            <w:rFonts w:eastAsia="SimSun" w:hint="cs"/>
            <w:rtl/>
          </w:rPr>
          <w:t>المقرر</w:t>
        </w:r>
        <w:r w:rsidRPr="00962445">
          <w:rPr>
            <w:rFonts w:eastAsia="SimSun"/>
            <w:rtl/>
          </w:rPr>
          <w:t xml:space="preserve"> </w:t>
        </w:r>
        <w:r w:rsidRPr="00962445">
          <w:rPr>
            <w:rFonts w:eastAsia="SimSun" w:hint="cs"/>
            <w:rtl/>
          </w:rPr>
          <w:t>الخاص</w:t>
        </w:r>
        <w:r w:rsidRPr="00962445">
          <w:rPr>
            <w:rFonts w:eastAsia="SimSun"/>
            <w:rtl/>
          </w:rPr>
          <w:t xml:space="preserve"> </w:t>
        </w:r>
        <w:r w:rsidRPr="00962445">
          <w:rPr>
            <w:rFonts w:eastAsia="SimSun" w:hint="cs"/>
            <w:rtl/>
          </w:rPr>
          <w:t>المعني</w:t>
        </w:r>
        <w:r w:rsidRPr="00962445">
          <w:rPr>
            <w:rFonts w:eastAsia="SimSun"/>
            <w:rtl/>
          </w:rPr>
          <w:t xml:space="preserve"> </w:t>
        </w:r>
        <w:r w:rsidRPr="00962445">
          <w:rPr>
            <w:rFonts w:eastAsia="SimSun" w:hint="cs"/>
            <w:rtl/>
          </w:rPr>
          <w:t>بحالة</w:t>
        </w:r>
        <w:r w:rsidRPr="00962445">
          <w:rPr>
            <w:rFonts w:eastAsia="SimSun"/>
            <w:rtl/>
          </w:rPr>
          <w:t xml:space="preserve"> </w:t>
        </w:r>
        <w:r w:rsidRPr="00962445">
          <w:rPr>
            <w:rFonts w:eastAsia="SimSun" w:hint="cs"/>
            <w:rtl/>
          </w:rPr>
          <w:t>حقوق</w:t>
        </w:r>
        <w:r w:rsidRPr="00962445">
          <w:rPr>
            <w:rFonts w:eastAsia="SimSun"/>
            <w:rtl/>
          </w:rPr>
          <w:t xml:space="preserve"> </w:t>
        </w:r>
        <w:r w:rsidRPr="00962445">
          <w:rPr>
            <w:rFonts w:eastAsia="SimSun" w:hint="cs"/>
            <w:rtl/>
          </w:rPr>
          <w:t>الإنسان</w:t>
        </w:r>
        <w:r w:rsidRPr="00962445">
          <w:rPr>
            <w:rFonts w:eastAsia="SimSun"/>
            <w:rtl/>
          </w:rPr>
          <w:t xml:space="preserve"> </w:t>
        </w:r>
        <w:r w:rsidRPr="00962445">
          <w:rPr>
            <w:rFonts w:eastAsia="SimSun" w:hint="cs"/>
            <w:rtl/>
          </w:rPr>
          <w:t>في</w:t>
        </w:r>
        <w:r w:rsidRPr="00962445">
          <w:rPr>
            <w:rFonts w:eastAsia="SimSun"/>
            <w:rtl/>
          </w:rPr>
          <w:t xml:space="preserve"> </w:t>
        </w:r>
        <w:r w:rsidRPr="00962445">
          <w:rPr>
            <w:rFonts w:eastAsia="SimSun" w:hint="cs"/>
            <w:rtl/>
          </w:rPr>
          <w:t>جمهو</w:t>
        </w:r>
        <w:r w:rsidRPr="00962445">
          <w:rPr>
            <w:rFonts w:eastAsia="SimSun"/>
            <w:rtl/>
          </w:rPr>
          <w:t>رية كوريا الشعبية الديمقراطية و</w:t>
        </w:r>
        <w:r>
          <w:rPr>
            <w:rFonts w:eastAsia="SimSun"/>
            <w:rtl/>
          </w:rPr>
          <w:t>فقاً لقرار مجلس حقوق الإنسان 28/</w:t>
        </w:r>
        <w:r w:rsidRPr="00962445">
          <w:rPr>
            <w:rFonts w:eastAsia="SimSun"/>
            <w:rtl/>
          </w:rPr>
          <w:t>22 لمدة سنة واحدة؛</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Pr>
          <w:rFonts w:eastAsia="SimSun"/>
          <w:rtl/>
        </w:rPr>
        <w:tab/>
        <w:t>13</w:t>
      </w:r>
      <w:r w:rsidRPr="00962445">
        <w:rPr>
          <w:rFonts w:eastAsia="SimSun"/>
          <w:rtl/>
        </w:rPr>
        <w:t>-</w:t>
      </w:r>
      <w:r w:rsidRPr="00962445">
        <w:rPr>
          <w:rFonts w:eastAsia="SimSun"/>
          <w:rtl/>
        </w:rPr>
        <w:tab/>
      </w:r>
      <w:r w:rsidRPr="00962445">
        <w:rPr>
          <w:rFonts w:eastAsia="SimSun"/>
          <w:i/>
          <w:iCs/>
          <w:rtl/>
        </w:rPr>
        <w:t>يهيب</w:t>
      </w:r>
      <w:r w:rsidRPr="00962445">
        <w:rPr>
          <w:rFonts w:eastAsia="SimSun"/>
          <w:rtl/>
        </w:rPr>
        <w:t xml:space="preserve"> </w:t>
      </w:r>
      <w:r w:rsidRPr="00962445">
        <w:rPr>
          <w:rFonts w:eastAsia="SimSun"/>
          <w:i/>
          <w:iCs/>
          <w:rtl/>
        </w:rPr>
        <w:t>مرة</w:t>
      </w:r>
      <w:r w:rsidRPr="00962445">
        <w:rPr>
          <w:rFonts w:eastAsia="SimSun"/>
          <w:rtl/>
        </w:rPr>
        <w:t xml:space="preserve"> </w:t>
      </w:r>
      <w:r w:rsidRPr="00962445">
        <w:rPr>
          <w:rFonts w:eastAsia="SimSun"/>
          <w:i/>
          <w:iCs/>
          <w:rtl/>
        </w:rPr>
        <w:t>أخرى</w:t>
      </w:r>
      <w:r w:rsidRPr="00962445">
        <w:rPr>
          <w:rFonts w:eastAsia="SimSun"/>
          <w:rtl/>
        </w:rPr>
        <w:t xml:space="preserve"> بجميع الأطراف المعنية، بما في ذلك هيئات الأمم المتحدة، أن تنظر في تنفيذ التوصيات التي قدمتها لجنة التحقيق في تقريرها بهدف معالجة حالة حقوق الإنسان المزرية في جمهورية كوريا الشعبية الديمقراطية؛</w:t>
      </w:r>
      <w:r w:rsidRPr="00962445">
        <w:rPr>
          <w:rFonts w:ascii="MS Mincho" w:eastAsia="MS Mincho" w:hAnsi="MS Mincho" w:cs="MS Mincho" w:hint="eastAsia"/>
          <w:rtl/>
        </w:rPr>
        <w:t>‬</w:t>
      </w:r>
    </w:p>
    <w:p w:rsidR="00962445" w:rsidRPr="00962445" w:rsidRDefault="00962445" w:rsidP="00962445">
      <w:pPr>
        <w:pStyle w:val="SingleTxtGA"/>
        <w:rPr>
          <w:rFonts w:eastAsia="SimSun"/>
          <w:rtl/>
        </w:rPr>
      </w:pPr>
      <w:r>
        <w:rPr>
          <w:rFonts w:eastAsia="SimSun"/>
          <w:rtl/>
        </w:rPr>
        <w:tab/>
        <w:t>14</w:t>
      </w:r>
      <w:r w:rsidRPr="00962445">
        <w:rPr>
          <w:rFonts w:eastAsia="SimSun"/>
          <w:rtl/>
        </w:rPr>
        <w:t>-</w:t>
      </w:r>
      <w:r w:rsidRPr="00962445">
        <w:rPr>
          <w:rFonts w:eastAsia="SimSun"/>
          <w:rtl/>
        </w:rPr>
        <w:tab/>
      </w:r>
      <w:r w:rsidRPr="00962445">
        <w:rPr>
          <w:rFonts w:eastAsia="SimSun"/>
          <w:i/>
          <w:iCs/>
          <w:rtl/>
        </w:rPr>
        <w:t>يرحب</w:t>
      </w:r>
      <w:r w:rsidRPr="00962445">
        <w:rPr>
          <w:rFonts w:eastAsia="SimSun"/>
          <w:rtl/>
        </w:rPr>
        <w:t xml:space="preserve"> بإنشاء مفوضية الأمم المتحدة لحقوق الإنسان جهاز</w:t>
      </w:r>
      <w:r w:rsidR="002D3863">
        <w:rPr>
          <w:rFonts w:eastAsia="SimSun"/>
          <w:rtl/>
        </w:rPr>
        <w:t xml:space="preserve">اً </w:t>
      </w:r>
      <w:r w:rsidRPr="00962445">
        <w:rPr>
          <w:rFonts w:eastAsia="SimSun"/>
          <w:rtl/>
        </w:rPr>
        <w:t>ميداني</w:t>
      </w:r>
      <w:r w:rsidR="002D3863">
        <w:rPr>
          <w:rFonts w:eastAsia="SimSun"/>
          <w:rtl/>
        </w:rPr>
        <w:t xml:space="preserve">اً </w:t>
      </w:r>
      <w:r w:rsidRPr="00962445">
        <w:rPr>
          <w:rFonts w:eastAsia="SimSun"/>
          <w:rtl/>
        </w:rPr>
        <w:t xml:space="preserve">في سول لتعزيز رصد وتوثيق حالة حقوق الإنسان في جمهورية كوريا الشعبية الديمقراطية، لضمان المساءلة، وتقديم المزيد من الدعم للمقرر الخاص، ولتعزيز التعاون وبناء القدرات لحكومات جميع الدول المعنية والمجتمع المدني والأطراف الأخرى صاحبة المصلحة، وإبقاء الأنظار موجهة صوب حالة </w:t>
      </w:r>
      <w:r w:rsidRPr="00962445">
        <w:rPr>
          <w:rFonts w:eastAsia="SimSun"/>
          <w:rtl/>
        </w:rPr>
        <w:lastRenderedPageBreak/>
        <w:t>حقوق الإنسان في جمهورية كوريا الشعبية الديمقراطية، بوسائل منها القيام بمبادرات دؤوبة في مجالات التواصل والدعوة والتوعية؛</w:t>
      </w:r>
    </w:p>
    <w:p w:rsidR="00962445" w:rsidRPr="00962445" w:rsidRDefault="00962445" w:rsidP="00962445">
      <w:pPr>
        <w:pStyle w:val="SingleTxtGA"/>
        <w:rPr>
          <w:rFonts w:eastAsia="SimSun"/>
          <w:rtl/>
        </w:rPr>
      </w:pPr>
      <w:r>
        <w:rPr>
          <w:rFonts w:eastAsia="SimSun"/>
          <w:rtl/>
        </w:rPr>
        <w:tab/>
        <w:t>15</w:t>
      </w:r>
      <w:r w:rsidRPr="00962445">
        <w:rPr>
          <w:rFonts w:eastAsia="SimSun"/>
          <w:rtl/>
        </w:rPr>
        <w:t>-</w:t>
      </w:r>
      <w:r w:rsidRPr="00962445">
        <w:rPr>
          <w:rFonts w:eastAsia="SimSun"/>
          <w:rtl/>
        </w:rPr>
        <w:tab/>
      </w:r>
      <w:r w:rsidRPr="00962445">
        <w:rPr>
          <w:rFonts w:eastAsia="SimSun"/>
          <w:i/>
          <w:iCs/>
          <w:rtl/>
        </w:rPr>
        <w:t>يرحب</w:t>
      </w:r>
      <w:r w:rsidRPr="00962445">
        <w:rPr>
          <w:rFonts w:eastAsia="SimSun"/>
          <w:rtl/>
        </w:rPr>
        <w:t xml:space="preserve"> </w:t>
      </w:r>
      <w:r w:rsidRPr="00962445">
        <w:rPr>
          <w:rFonts w:eastAsia="SimSun"/>
          <w:i/>
          <w:iCs/>
          <w:rtl/>
        </w:rPr>
        <w:t>أيض</w:t>
      </w:r>
      <w:r>
        <w:rPr>
          <w:rFonts w:eastAsia="SimSun" w:hint="cs"/>
          <w:i/>
          <w:iCs/>
          <w:rtl/>
        </w:rPr>
        <w:t>اً</w:t>
      </w:r>
      <w:r w:rsidRPr="00962445">
        <w:rPr>
          <w:rFonts w:eastAsia="SimSun"/>
          <w:rtl/>
        </w:rPr>
        <w:t xml:space="preserve"> بتقرير المفوض السامي عن دور المفوضية وإنجازاتها فيما يتعلق بحالة حقوق الإنسان في جمهورية كوريا الشعبية الديمقراطية المقدم إلى مجلس حقوق الإنس</w:t>
      </w:r>
      <w:r w:rsidR="002D3863">
        <w:rPr>
          <w:rFonts w:eastAsia="SimSun"/>
          <w:rtl/>
        </w:rPr>
        <w:t>ان في دورته الحادية والثلاثين</w:t>
      </w:r>
      <w:r w:rsidR="002D3863">
        <w:rPr>
          <w:rFonts w:eastAsia="SimSun"/>
          <w:vertAlign w:val="superscript"/>
          <w:rtl/>
        </w:rPr>
        <w:t>(</w:t>
      </w:r>
      <w:r w:rsidR="002D3863">
        <w:rPr>
          <w:rStyle w:val="FootnoteReference"/>
          <w:rFonts w:eastAsia="SimSun"/>
          <w:rtl/>
        </w:rPr>
        <w:footnoteReference w:id="4"/>
      </w:r>
      <w:r w:rsidR="002D3863">
        <w:rPr>
          <w:rFonts w:eastAsia="SimSun"/>
          <w:vertAlign w:val="superscript"/>
          <w:rtl/>
        </w:rPr>
        <w:t>)</w:t>
      </w:r>
      <w:r w:rsidR="002D3863">
        <w:rPr>
          <w:rFonts w:eastAsia="SimSun"/>
          <w:rtl/>
        </w:rPr>
        <w:t xml:space="preserve">، </w:t>
      </w:r>
      <w:r w:rsidRPr="00962445">
        <w:rPr>
          <w:rFonts w:eastAsia="SimSun"/>
          <w:rtl/>
        </w:rPr>
        <w:t>ويدعو المفوض السامي إلى موافاة المجلس بصورة منتظمة بمعلومات محدثة عن هذه المسألة؛</w:t>
      </w:r>
    </w:p>
    <w:p w:rsidR="00962445" w:rsidRPr="00962445" w:rsidRDefault="00962445" w:rsidP="00962445">
      <w:pPr>
        <w:pStyle w:val="SingleTxtGA"/>
        <w:rPr>
          <w:rFonts w:eastAsia="SimSun"/>
          <w:rtl/>
        </w:rPr>
      </w:pPr>
      <w:r>
        <w:rPr>
          <w:rFonts w:eastAsia="SimSun"/>
          <w:rtl/>
        </w:rPr>
        <w:tab/>
        <w:t>16</w:t>
      </w:r>
      <w:r w:rsidRPr="00962445">
        <w:rPr>
          <w:rFonts w:eastAsia="SimSun"/>
          <w:rtl/>
        </w:rPr>
        <w:t>-</w:t>
      </w:r>
      <w:r w:rsidRPr="00962445">
        <w:rPr>
          <w:rFonts w:eastAsia="SimSun"/>
          <w:rtl/>
        </w:rPr>
        <w:tab/>
      </w:r>
      <w:r w:rsidRPr="00962445">
        <w:rPr>
          <w:rFonts w:eastAsia="SimSun"/>
          <w:i/>
          <w:iCs/>
          <w:rtl/>
        </w:rPr>
        <w:t>يهيب</w:t>
      </w:r>
      <w:r w:rsidRPr="00962445">
        <w:rPr>
          <w:rFonts w:eastAsia="SimSun"/>
          <w:rtl/>
        </w:rPr>
        <w:t xml:space="preserve"> بجميع الدول أن تحرص على اضطلاع الجهاز الميداني للمفوضية بعمله باستقلالية، وعلى امتلاكه الموارد الكافية، وعدم تعرضه لأي أعمال انتقامية أو تهديدات؛</w:t>
      </w:r>
      <w:r w:rsidRPr="00962445">
        <w:rPr>
          <w:rFonts w:ascii="MS Mincho" w:eastAsia="MS Mincho" w:hAnsi="MS Mincho" w:cs="MS Mincho" w:hint="eastAsia"/>
          <w:rtl/>
        </w:rPr>
        <w:t>‬</w:t>
      </w:r>
    </w:p>
    <w:p w:rsidR="00962445" w:rsidRPr="00962445" w:rsidRDefault="00962445" w:rsidP="00962445">
      <w:pPr>
        <w:pStyle w:val="SingleTxtGA"/>
        <w:rPr>
          <w:rFonts w:eastAsia="SimSun"/>
          <w:rtl/>
        </w:rPr>
      </w:pPr>
      <w:r>
        <w:rPr>
          <w:rFonts w:eastAsia="SimSun"/>
          <w:rtl/>
        </w:rPr>
        <w:tab/>
        <w:t>17</w:t>
      </w:r>
      <w:r w:rsidRPr="00962445">
        <w:rPr>
          <w:rFonts w:eastAsia="SimSun"/>
          <w:rtl/>
        </w:rPr>
        <w:t>-</w:t>
      </w:r>
      <w:r w:rsidRPr="00962445">
        <w:rPr>
          <w:rFonts w:eastAsia="SimSun"/>
          <w:rtl/>
        </w:rPr>
        <w:tab/>
      </w:r>
      <w:r w:rsidRPr="00962445">
        <w:rPr>
          <w:rFonts w:eastAsia="SimSun"/>
          <w:i/>
          <w:iCs/>
          <w:rtl/>
        </w:rPr>
        <w:t>يطلب</w:t>
      </w:r>
      <w:r w:rsidRPr="00962445">
        <w:rPr>
          <w:rFonts w:eastAsia="SimSun"/>
          <w:rtl/>
        </w:rPr>
        <w:t xml:space="preserve"> إلى مفوضية حقوق الإنسان أن تبلغ عن جهود المتابعة التي تبذلها في التقرير السنوي العادي للأمين العام المقدم إلى الجمعية العامة عن حالة حقوق الإنسان في جمهورية كوريا الشعبية الديمقراطية؛</w:t>
      </w:r>
      <w:r w:rsidRPr="00962445">
        <w:rPr>
          <w:rFonts w:ascii="MS Mincho" w:eastAsia="MS Mincho" w:hAnsi="MS Mincho" w:cs="MS Mincho" w:hint="eastAsia"/>
          <w:rtl/>
        </w:rPr>
        <w:t>‬</w:t>
      </w:r>
    </w:p>
    <w:p w:rsidR="00962445" w:rsidRPr="00962445" w:rsidRDefault="00962445" w:rsidP="00962445">
      <w:pPr>
        <w:pStyle w:val="SingleTxtGA"/>
        <w:rPr>
          <w:rFonts w:eastAsia="SimSun"/>
          <w:rtl/>
        </w:rPr>
      </w:pPr>
      <w:r>
        <w:rPr>
          <w:rFonts w:eastAsia="SimSun"/>
          <w:rtl/>
        </w:rPr>
        <w:tab/>
        <w:t>18</w:t>
      </w:r>
      <w:r w:rsidRPr="00962445">
        <w:rPr>
          <w:rFonts w:eastAsia="SimSun"/>
          <w:rtl/>
        </w:rPr>
        <w:t>-</w:t>
      </w:r>
      <w:r w:rsidRPr="00962445">
        <w:rPr>
          <w:rFonts w:eastAsia="SimSun"/>
          <w:rtl/>
        </w:rPr>
        <w:tab/>
      </w:r>
      <w:r w:rsidRPr="00962445">
        <w:rPr>
          <w:rFonts w:eastAsia="SimSun"/>
          <w:i/>
          <w:iCs/>
          <w:rtl/>
        </w:rPr>
        <w:t>يطلب</w:t>
      </w:r>
      <w:r w:rsidRPr="00962445">
        <w:rPr>
          <w:rFonts w:eastAsia="SimSun"/>
          <w:rtl/>
        </w:rPr>
        <w:t xml:space="preserve"> إلى المقرر الخاص أن يقدم تقارير منتظمة إلى مجلس حقوق الإنسان وإلى الجمعية العامة عن تنفيذ ولايته، بما في ذلك عن الجهود المبذولة في متابعة تنفيذ توصيات لجنة التحقيق؛</w:t>
      </w:r>
      <w:r w:rsidRPr="00962445">
        <w:rPr>
          <w:rFonts w:ascii="MS Mincho" w:eastAsia="MS Mincho" w:hAnsi="MS Mincho" w:cs="MS Mincho" w:hint="eastAsia"/>
          <w:rtl/>
        </w:rPr>
        <w:t>‬</w:t>
      </w:r>
    </w:p>
    <w:p w:rsidR="00962445" w:rsidRPr="00962445" w:rsidRDefault="00962445" w:rsidP="00962445">
      <w:pPr>
        <w:pStyle w:val="SingleTxtGA"/>
        <w:rPr>
          <w:rFonts w:eastAsia="SimSun"/>
          <w:rtl/>
        </w:rPr>
      </w:pPr>
      <w:r>
        <w:rPr>
          <w:rFonts w:eastAsia="SimSun"/>
          <w:rtl/>
        </w:rPr>
        <w:tab/>
        <w:t>19</w:t>
      </w:r>
      <w:r w:rsidRPr="00962445">
        <w:rPr>
          <w:rFonts w:eastAsia="SimSun"/>
          <w:rtl/>
        </w:rPr>
        <w:t>-</w:t>
      </w:r>
      <w:r w:rsidRPr="00962445">
        <w:rPr>
          <w:rFonts w:eastAsia="SimSun"/>
          <w:rtl/>
        </w:rPr>
        <w:tab/>
      </w:r>
      <w:r w:rsidRPr="00962445">
        <w:rPr>
          <w:rFonts w:eastAsia="SimSun"/>
          <w:i/>
          <w:iCs/>
          <w:rtl/>
        </w:rPr>
        <w:t>يطلب</w:t>
      </w:r>
      <w:r w:rsidRPr="00962445">
        <w:rPr>
          <w:rFonts w:eastAsia="SimSun"/>
          <w:rtl/>
        </w:rPr>
        <w:t xml:space="preserve"> </w:t>
      </w:r>
      <w:r w:rsidRPr="00962445">
        <w:rPr>
          <w:rFonts w:eastAsia="SimSun"/>
          <w:i/>
          <w:iCs/>
          <w:rtl/>
        </w:rPr>
        <w:t>أيض</w:t>
      </w:r>
      <w:r>
        <w:rPr>
          <w:rFonts w:eastAsia="SimSun" w:hint="cs"/>
          <w:i/>
          <w:iCs/>
          <w:rtl/>
        </w:rPr>
        <w:t>اً</w:t>
      </w:r>
      <w:r w:rsidRPr="00962445">
        <w:rPr>
          <w:rFonts w:eastAsia="SimSun"/>
          <w:rtl/>
        </w:rPr>
        <w:t xml:space="preserve"> إلى المقرر الخاص أن يُدرج تقرير فريق الخبراء المستقلين المعني بالمساءلة في مرفق بتقريره إلى المجلس في دورته الرابعة والثلاثين؛</w:t>
      </w:r>
    </w:p>
    <w:p w:rsidR="00962445" w:rsidRPr="00962445" w:rsidRDefault="00962445" w:rsidP="00962445">
      <w:pPr>
        <w:pStyle w:val="SingleTxtGA"/>
        <w:rPr>
          <w:rFonts w:eastAsia="SimSun"/>
          <w:rtl/>
        </w:rPr>
      </w:pPr>
      <w:r>
        <w:rPr>
          <w:rFonts w:eastAsia="SimSun"/>
          <w:rtl/>
        </w:rPr>
        <w:tab/>
        <w:t>20</w:t>
      </w:r>
      <w:r w:rsidRPr="00962445">
        <w:rPr>
          <w:rFonts w:eastAsia="SimSun"/>
          <w:rtl/>
        </w:rPr>
        <w:t>-</w:t>
      </w:r>
      <w:r w:rsidRPr="00962445">
        <w:rPr>
          <w:rFonts w:eastAsia="SimSun"/>
          <w:rtl/>
        </w:rPr>
        <w:tab/>
      </w:r>
      <w:r w:rsidRPr="00962445">
        <w:rPr>
          <w:rFonts w:eastAsia="SimSun"/>
          <w:i/>
          <w:iCs/>
          <w:rtl/>
        </w:rPr>
        <w:t>ينوّه</w:t>
      </w:r>
      <w:r w:rsidRPr="00962445">
        <w:rPr>
          <w:rFonts w:eastAsia="SimSun"/>
          <w:rtl/>
        </w:rPr>
        <w:t xml:space="preserve"> بعقد المقرر الخاص حواراً مع ممثلي جمهورية كوريا الشعبية الديمقراطية في نيويورك في 27 تشرين الأول/أكتوبر 2014، ويحث حكومة جمهورية كوريا الشعبية الديمقراطية، من خلال مواصلة الحوار، على دعوة المقرر الخاص والتعاون التام معه، وعلى تمكين المقرر الخاص وموظفي الدعم من زيارة البلد من دون قيود، وتزويدهم بجميع المعلومات اللازمة كي يتسنى لهم إنجاز هذه الولاية، وكذلك تعزيز التعاون التقني مع مفوضية حقوق الإنسان؛</w:t>
      </w:r>
      <w:r w:rsidRPr="00962445">
        <w:rPr>
          <w:rFonts w:ascii="MS Mincho" w:eastAsia="MS Mincho" w:hAnsi="MS Mincho" w:cs="MS Mincho" w:hint="eastAsia"/>
          <w:rtl/>
        </w:rPr>
        <w:t>‬</w:t>
      </w:r>
    </w:p>
    <w:p w:rsidR="00962445" w:rsidRPr="00962445" w:rsidRDefault="00962445" w:rsidP="00962445">
      <w:pPr>
        <w:pStyle w:val="SingleTxtGA"/>
        <w:rPr>
          <w:rFonts w:eastAsia="SimSun"/>
          <w:rtl/>
        </w:rPr>
      </w:pPr>
      <w:r>
        <w:rPr>
          <w:rFonts w:eastAsia="SimSun"/>
          <w:rtl/>
        </w:rPr>
        <w:tab/>
        <w:t>21</w:t>
      </w:r>
      <w:r w:rsidRPr="00962445">
        <w:rPr>
          <w:rFonts w:eastAsia="SimSun"/>
          <w:rtl/>
        </w:rPr>
        <w:t>-</w:t>
      </w:r>
      <w:r w:rsidRPr="00962445">
        <w:rPr>
          <w:rFonts w:eastAsia="SimSun"/>
          <w:rtl/>
        </w:rPr>
        <w:tab/>
      </w:r>
      <w:dir w:val="rtl">
        <w:r w:rsidRPr="00962445">
          <w:rPr>
            <w:rFonts w:eastAsia="SimSun" w:hint="cs"/>
            <w:i/>
            <w:iCs/>
            <w:rtl/>
          </w:rPr>
          <w:t>يشجع</w:t>
        </w:r>
        <w:r w:rsidRPr="00962445">
          <w:rPr>
            <w:rFonts w:eastAsia="SimSun"/>
            <w:rtl/>
          </w:rPr>
          <w:t xml:space="preserve"> </w:t>
        </w:r>
        <w:r w:rsidRPr="00962445">
          <w:rPr>
            <w:rFonts w:eastAsia="SimSun" w:hint="cs"/>
            <w:rtl/>
          </w:rPr>
          <w:t>منظومة</w:t>
        </w:r>
        <w:r w:rsidRPr="00962445">
          <w:rPr>
            <w:rFonts w:eastAsia="SimSun"/>
            <w:rtl/>
          </w:rPr>
          <w:t xml:space="preserve"> </w:t>
        </w:r>
        <w:r w:rsidRPr="00962445">
          <w:rPr>
            <w:rFonts w:eastAsia="SimSun" w:hint="cs"/>
            <w:rtl/>
          </w:rPr>
          <w:t>الأمم</w:t>
        </w:r>
        <w:r w:rsidRPr="00962445">
          <w:rPr>
            <w:rFonts w:eastAsia="SimSun"/>
            <w:rtl/>
          </w:rPr>
          <w:t xml:space="preserve"> </w:t>
        </w:r>
        <w:r w:rsidRPr="00962445">
          <w:rPr>
            <w:rFonts w:eastAsia="SimSun" w:hint="cs"/>
            <w:rtl/>
          </w:rPr>
          <w:t>المتحدة،</w:t>
        </w:r>
        <w:r w:rsidRPr="00962445">
          <w:rPr>
            <w:rFonts w:eastAsia="SimSun"/>
            <w:rtl/>
          </w:rPr>
          <w:t xml:space="preserve"> </w:t>
        </w:r>
        <w:r w:rsidRPr="00962445">
          <w:rPr>
            <w:rFonts w:eastAsia="SimSun" w:hint="cs"/>
            <w:rtl/>
          </w:rPr>
          <w:t>بما</w:t>
        </w:r>
        <w:r w:rsidRPr="00962445">
          <w:rPr>
            <w:rFonts w:eastAsia="SimSun"/>
            <w:rtl/>
          </w:rPr>
          <w:t xml:space="preserve"> </w:t>
        </w:r>
        <w:r w:rsidRPr="00962445">
          <w:rPr>
            <w:rFonts w:eastAsia="SimSun" w:hint="cs"/>
            <w:rtl/>
          </w:rPr>
          <w:t>فيها</w:t>
        </w:r>
        <w:r w:rsidRPr="00962445">
          <w:rPr>
            <w:rFonts w:eastAsia="SimSun"/>
            <w:rtl/>
          </w:rPr>
          <w:t xml:space="preserve"> </w:t>
        </w:r>
        <w:r w:rsidRPr="00962445">
          <w:rPr>
            <w:rFonts w:eastAsia="SimSun" w:hint="cs"/>
            <w:rtl/>
          </w:rPr>
          <w:t>وكالاتها</w:t>
        </w:r>
        <w:r w:rsidRPr="00962445">
          <w:rPr>
            <w:rFonts w:eastAsia="SimSun"/>
            <w:rtl/>
          </w:rPr>
          <w:t xml:space="preserve"> </w:t>
        </w:r>
        <w:r w:rsidRPr="00962445">
          <w:rPr>
            <w:rFonts w:eastAsia="SimSun" w:hint="cs"/>
            <w:rtl/>
          </w:rPr>
          <w:t>المتخصصة،</w:t>
        </w:r>
        <w:r w:rsidRPr="00962445">
          <w:rPr>
            <w:rFonts w:eastAsia="SimSun"/>
            <w:rtl/>
          </w:rPr>
          <w:t xml:space="preserve"> </w:t>
        </w:r>
        <w:r w:rsidRPr="00962445">
          <w:rPr>
            <w:rFonts w:eastAsia="SimSun" w:hint="cs"/>
            <w:rtl/>
          </w:rPr>
          <w:t>والدول،</w:t>
        </w:r>
        <w:r w:rsidRPr="00962445">
          <w:rPr>
            <w:rFonts w:eastAsia="SimSun"/>
            <w:rtl/>
          </w:rPr>
          <w:t xml:space="preserve"> </w:t>
        </w:r>
        <w:r w:rsidRPr="00962445">
          <w:rPr>
            <w:rFonts w:eastAsia="SimSun" w:hint="cs"/>
            <w:rtl/>
          </w:rPr>
          <w:t>والمنظمات</w:t>
        </w:r>
        <w:r w:rsidRPr="00962445">
          <w:rPr>
            <w:rFonts w:eastAsia="SimSun"/>
            <w:rtl/>
          </w:rPr>
          <w:t xml:space="preserve"> </w:t>
        </w:r>
        <w:r w:rsidRPr="00962445">
          <w:rPr>
            <w:rFonts w:eastAsia="SimSun" w:hint="cs"/>
            <w:rtl/>
          </w:rPr>
          <w:t>الحكومية</w:t>
        </w:r>
        <w:r w:rsidRPr="00962445">
          <w:rPr>
            <w:rFonts w:eastAsia="SimSun"/>
            <w:rtl/>
          </w:rPr>
          <w:t xml:space="preserve"> </w:t>
        </w:r>
        <w:r w:rsidRPr="00962445">
          <w:rPr>
            <w:rFonts w:eastAsia="SimSun" w:hint="cs"/>
            <w:rtl/>
          </w:rPr>
          <w:t>الدولية</w:t>
        </w:r>
        <w:r w:rsidRPr="00962445">
          <w:rPr>
            <w:rFonts w:eastAsia="SimSun"/>
            <w:rtl/>
          </w:rPr>
          <w:t xml:space="preserve"> </w:t>
        </w:r>
        <w:r w:rsidRPr="00962445">
          <w:rPr>
            <w:rFonts w:eastAsia="SimSun" w:hint="cs"/>
            <w:rtl/>
          </w:rPr>
          <w:t>الإقليمية،</w:t>
        </w:r>
        <w:r w:rsidRPr="00962445">
          <w:rPr>
            <w:rFonts w:eastAsia="SimSun"/>
            <w:rtl/>
          </w:rPr>
          <w:t xml:space="preserve"> </w:t>
        </w:r>
        <w:r w:rsidRPr="00962445">
          <w:rPr>
            <w:rFonts w:eastAsia="SimSun" w:hint="cs"/>
            <w:rtl/>
          </w:rPr>
          <w:t>والمؤسسات</w:t>
        </w:r>
        <w:r w:rsidRPr="00962445">
          <w:rPr>
            <w:rFonts w:eastAsia="SimSun"/>
            <w:rtl/>
          </w:rPr>
          <w:t xml:space="preserve"> </w:t>
        </w:r>
        <w:r w:rsidRPr="00962445">
          <w:rPr>
            <w:rFonts w:eastAsia="SimSun" w:hint="cs"/>
            <w:rtl/>
          </w:rPr>
          <w:t>المهتمة،</w:t>
        </w:r>
        <w:r w:rsidRPr="00962445">
          <w:rPr>
            <w:rFonts w:eastAsia="SimSun"/>
            <w:rtl/>
          </w:rPr>
          <w:t xml:space="preserve"> </w:t>
        </w:r>
        <w:r w:rsidRPr="00962445">
          <w:rPr>
            <w:rFonts w:eastAsia="SimSun" w:hint="cs"/>
            <w:rtl/>
          </w:rPr>
          <w:t>والخبراء</w:t>
        </w:r>
        <w:r w:rsidRPr="00962445">
          <w:rPr>
            <w:rFonts w:eastAsia="SimSun"/>
            <w:rtl/>
          </w:rPr>
          <w:t xml:space="preserve"> </w:t>
        </w:r>
        <w:r w:rsidRPr="00962445">
          <w:rPr>
            <w:rFonts w:eastAsia="SimSun" w:hint="cs"/>
            <w:rtl/>
          </w:rPr>
          <w:t>المستقلين،</w:t>
        </w:r>
        <w:r w:rsidRPr="00962445">
          <w:rPr>
            <w:rFonts w:eastAsia="SimSun"/>
            <w:rtl/>
          </w:rPr>
          <w:t xml:space="preserve"> </w:t>
        </w:r>
        <w:r w:rsidRPr="00962445">
          <w:rPr>
            <w:rFonts w:eastAsia="SimSun" w:hint="cs"/>
            <w:rtl/>
          </w:rPr>
          <w:t>والمنظمات</w:t>
        </w:r>
        <w:r w:rsidRPr="00962445">
          <w:rPr>
            <w:rFonts w:eastAsia="SimSun"/>
            <w:rtl/>
          </w:rPr>
          <w:t xml:space="preserve"> </w:t>
        </w:r>
        <w:r w:rsidRPr="00962445">
          <w:rPr>
            <w:rFonts w:eastAsia="SimSun" w:hint="cs"/>
            <w:rtl/>
          </w:rPr>
          <w:t>غير</w:t>
        </w:r>
        <w:r w:rsidRPr="00962445">
          <w:rPr>
            <w:rFonts w:eastAsia="SimSun"/>
            <w:rtl/>
          </w:rPr>
          <w:t xml:space="preserve"> </w:t>
        </w:r>
        <w:r w:rsidRPr="00962445">
          <w:rPr>
            <w:rFonts w:eastAsia="SimSun" w:hint="cs"/>
            <w:rtl/>
          </w:rPr>
          <w:t>الحكومية،</w:t>
        </w:r>
        <w:r w:rsidRPr="00962445">
          <w:rPr>
            <w:rFonts w:eastAsia="SimSun"/>
            <w:rtl/>
          </w:rPr>
          <w:t xml:space="preserve"> </w:t>
        </w:r>
        <w:r w:rsidRPr="00962445">
          <w:rPr>
            <w:rFonts w:eastAsia="SimSun" w:hint="cs"/>
            <w:rtl/>
          </w:rPr>
          <w:t>على</w:t>
        </w:r>
        <w:r w:rsidRPr="00962445">
          <w:rPr>
            <w:rFonts w:eastAsia="SimSun"/>
            <w:rtl/>
          </w:rPr>
          <w:t xml:space="preserve"> </w:t>
        </w:r>
        <w:r w:rsidRPr="00962445">
          <w:rPr>
            <w:rFonts w:eastAsia="SimSun" w:hint="cs"/>
            <w:rtl/>
          </w:rPr>
          <w:t>إقامة</w:t>
        </w:r>
        <w:r w:rsidRPr="00962445">
          <w:rPr>
            <w:rFonts w:eastAsia="SimSun"/>
            <w:rtl/>
          </w:rPr>
          <w:t xml:space="preserve"> </w:t>
        </w:r>
        <w:r w:rsidRPr="00962445">
          <w:rPr>
            <w:rFonts w:eastAsia="SimSun" w:hint="cs"/>
            <w:rtl/>
          </w:rPr>
          <w:t>حوار</w:t>
        </w:r>
        <w:r w:rsidRPr="00962445">
          <w:rPr>
            <w:rFonts w:eastAsia="SimSun"/>
            <w:rtl/>
          </w:rPr>
          <w:t xml:space="preserve"> </w:t>
        </w:r>
        <w:r w:rsidRPr="00962445">
          <w:rPr>
            <w:rFonts w:eastAsia="SimSun" w:hint="cs"/>
            <w:rtl/>
          </w:rPr>
          <w:t>وتع</w:t>
        </w:r>
        <w:r w:rsidRPr="00962445">
          <w:rPr>
            <w:rFonts w:eastAsia="SimSun"/>
            <w:rtl/>
          </w:rPr>
          <w:t>اون بناءين مع المكلفين بولايات في إطار الإجراءات الخاصة، بمن فيهم المقرر الخاص والهيكل الميداني لمفوضية حقوق الإنسان؛</w:t>
        </w:r>
        <w:r w:rsidRPr="00962445">
          <w:rPr>
            <w:rFonts w:ascii="MS Mincho" w:eastAsia="MS Mincho" w:hAnsi="MS Mincho" w:cs="MS Mincho" w:hint="eastAsia"/>
            <w:rtl/>
          </w:rPr>
          <w:t>‬</w:t>
        </w:r>
        <w:r w:rsidR="00575D35">
          <w:t>‬</w:t>
        </w:r>
        <w:r w:rsidR="00EC43A1">
          <w:t>‬</w:t>
        </w:r>
      </w:dir>
    </w:p>
    <w:p w:rsidR="00962445" w:rsidRPr="00962445" w:rsidRDefault="00962445" w:rsidP="00962445">
      <w:pPr>
        <w:pStyle w:val="SingleTxtGA"/>
        <w:rPr>
          <w:rFonts w:eastAsia="SimSun"/>
          <w:rtl/>
        </w:rPr>
      </w:pPr>
      <w:r>
        <w:rPr>
          <w:rFonts w:eastAsia="SimSun"/>
          <w:rtl/>
        </w:rPr>
        <w:tab/>
        <w:t>22</w:t>
      </w:r>
      <w:r w:rsidRPr="00962445">
        <w:rPr>
          <w:rFonts w:eastAsia="SimSun"/>
          <w:rtl/>
        </w:rPr>
        <w:t>-</w:t>
      </w:r>
      <w:r w:rsidRPr="00962445">
        <w:rPr>
          <w:rFonts w:eastAsia="SimSun"/>
          <w:rtl/>
        </w:rPr>
        <w:tab/>
      </w:r>
      <w:r w:rsidRPr="00962445">
        <w:rPr>
          <w:rFonts w:eastAsia="SimSun"/>
          <w:i/>
          <w:iCs/>
          <w:rtl/>
        </w:rPr>
        <w:t>يشجع</w:t>
      </w:r>
      <w:r w:rsidRPr="00962445">
        <w:rPr>
          <w:rFonts w:eastAsia="SimSun"/>
          <w:rtl/>
        </w:rPr>
        <w:t xml:space="preserve"> جميع الدول والأمانة العامة للأمم المتحدة</w:t>
      </w:r>
      <w:r>
        <w:rPr>
          <w:rFonts w:eastAsia="SimSun"/>
          <w:rtl/>
        </w:rPr>
        <w:t xml:space="preserve">، بما في ذلك الوكالات المتخصصة </w:t>
      </w:r>
      <w:r w:rsidRPr="00962445">
        <w:rPr>
          <w:rFonts w:eastAsia="SimSun"/>
          <w:rtl/>
        </w:rPr>
        <w:t>المعنية التابعة لها، والمنظمات الحكومية الدولية الإقليمية والمحافل الإقليمية، ومنظمات المجتمع المدني، والمؤسسات، والشركات التجارية المهتمة بالموضوع وسائر الجهات المعنية صاحبة المصلحة ممن وجهت إليها لجنة التحقيق توصيات، إلى المضي قدم</w:t>
      </w:r>
      <w:r w:rsidR="002D3863">
        <w:rPr>
          <w:rFonts w:eastAsia="SimSun"/>
          <w:rtl/>
        </w:rPr>
        <w:t xml:space="preserve">اً </w:t>
      </w:r>
      <w:r w:rsidRPr="00962445">
        <w:rPr>
          <w:rFonts w:eastAsia="SimSun"/>
          <w:rtl/>
        </w:rPr>
        <w:t>في تنفيذ تلك التوصيات؛</w:t>
      </w:r>
    </w:p>
    <w:p w:rsidR="00962445" w:rsidRPr="00962445" w:rsidRDefault="00962445" w:rsidP="00962445">
      <w:pPr>
        <w:pStyle w:val="SingleTxtGA"/>
        <w:rPr>
          <w:rFonts w:eastAsia="SimSun"/>
          <w:rtl/>
        </w:rPr>
      </w:pPr>
      <w:r>
        <w:rPr>
          <w:rFonts w:eastAsia="SimSun"/>
          <w:rtl/>
        </w:rPr>
        <w:lastRenderedPageBreak/>
        <w:tab/>
        <w:t>23</w:t>
      </w:r>
      <w:r w:rsidRPr="00962445">
        <w:rPr>
          <w:rFonts w:eastAsia="SimSun"/>
          <w:rtl/>
        </w:rPr>
        <w:t>-</w:t>
      </w:r>
      <w:r w:rsidRPr="00962445">
        <w:rPr>
          <w:rFonts w:eastAsia="SimSun"/>
          <w:rtl/>
        </w:rPr>
        <w:tab/>
      </w:r>
      <w:dir w:val="rtl">
        <w:r w:rsidRPr="00962445">
          <w:rPr>
            <w:rFonts w:eastAsia="SimSun" w:hint="cs"/>
            <w:i/>
            <w:iCs/>
            <w:rtl/>
          </w:rPr>
          <w:t>يشجع</w:t>
        </w:r>
        <w:r w:rsidRPr="00962445">
          <w:rPr>
            <w:rFonts w:eastAsia="SimSun"/>
            <w:rtl/>
          </w:rPr>
          <w:t xml:space="preserve"> </w:t>
        </w:r>
        <w:r w:rsidRPr="00962445">
          <w:rPr>
            <w:rFonts w:eastAsia="SimSun" w:hint="cs"/>
            <w:rtl/>
          </w:rPr>
          <w:t>جميع</w:t>
        </w:r>
        <w:r w:rsidRPr="00962445">
          <w:rPr>
            <w:rFonts w:eastAsia="SimSun"/>
            <w:rtl/>
          </w:rPr>
          <w:t xml:space="preserve"> </w:t>
        </w:r>
        <w:r w:rsidRPr="00962445">
          <w:rPr>
            <w:rFonts w:eastAsia="SimSun" w:hint="cs"/>
            <w:rtl/>
          </w:rPr>
          <w:t>الدول</w:t>
        </w:r>
        <w:r w:rsidRPr="00962445">
          <w:rPr>
            <w:rFonts w:eastAsia="SimSun"/>
            <w:rtl/>
          </w:rPr>
          <w:t xml:space="preserve"> </w:t>
        </w:r>
        <w:r w:rsidRPr="00962445">
          <w:rPr>
            <w:rFonts w:eastAsia="SimSun" w:hint="cs"/>
            <w:rtl/>
          </w:rPr>
          <w:t>التي</w:t>
        </w:r>
        <w:r w:rsidRPr="00962445">
          <w:rPr>
            <w:rFonts w:eastAsia="SimSun"/>
            <w:rtl/>
          </w:rPr>
          <w:t xml:space="preserve"> </w:t>
        </w:r>
        <w:r w:rsidRPr="00962445">
          <w:rPr>
            <w:rFonts w:eastAsia="SimSun" w:hint="cs"/>
            <w:rtl/>
          </w:rPr>
          <w:t>لها</w:t>
        </w:r>
        <w:r w:rsidRPr="00962445">
          <w:rPr>
            <w:rFonts w:eastAsia="SimSun"/>
            <w:rtl/>
          </w:rPr>
          <w:t xml:space="preserve"> </w:t>
        </w:r>
        <w:r w:rsidRPr="00962445">
          <w:rPr>
            <w:rFonts w:eastAsia="SimSun" w:hint="cs"/>
            <w:rtl/>
          </w:rPr>
          <w:t>علاقات</w:t>
        </w:r>
        <w:r w:rsidRPr="00962445">
          <w:rPr>
            <w:rFonts w:eastAsia="SimSun"/>
            <w:rtl/>
          </w:rPr>
          <w:t xml:space="preserve"> </w:t>
        </w:r>
        <w:r w:rsidRPr="00962445">
          <w:rPr>
            <w:rFonts w:eastAsia="SimSun" w:hint="cs"/>
            <w:rtl/>
          </w:rPr>
          <w:t>مع</w:t>
        </w:r>
        <w:r w:rsidRPr="00962445">
          <w:rPr>
            <w:rFonts w:eastAsia="SimSun"/>
            <w:rtl/>
          </w:rPr>
          <w:t xml:space="preserve"> </w:t>
        </w:r>
        <w:r w:rsidRPr="00962445">
          <w:rPr>
            <w:rFonts w:eastAsia="SimSun" w:hint="cs"/>
            <w:rtl/>
          </w:rPr>
          <w:t>جمهورية</w:t>
        </w:r>
        <w:r w:rsidRPr="00962445">
          <w:rPr>
            <w:rFonts w:eastAsia="SimSun"/>
            <w:rtl/>
          </w:rPr>
          <w:t xml:space="preserve"> </w:t>
        </w:r>
        <w:r w:rsidRPr="00962445">
          <w:rPr>
            <w:rFonts w:eastAsia="SimSun" w:hint="cs"/>
            <w:rtl/>
          </w:rPr>
          <w:t>كور</w:t>
        </w:r>
        <w:r w:rsidRPr="00962445">
          <w:rPr>
            <w:rFonts w:eastAsia="SimSun"/>
            <w:rtl/>
          </w:rPr>
          <w:t>يا الشعبية الديمقراطية على أن تستخدم نفوذها لتشجيعها على اتخاذ خطوات فورية تضع حداً لجميع انتهاكات حقوق الإنسان، بوسائل منها إغلاق معسكرات الاعتقال السياسي وإجراء إصلاحات مؤسسية جذرية؛</w:t>
        </w:r>
        <w:r w:rsidRPr="00962445">
          <w:rPr>
            <w:rFonts w:ascii="MS Mincho" w:eastAsia="MS Mincho" w:hAnsi="MS Mincho" w:cs="MS Mincho" w:hint="eastAsia"/>
            <w:rtl/>
          </w:rPr>
          <w:t>‬</w:t>
        </w:r>
        <w:r w:rsidR="00575D35">
          <w:t>‬</w:t>
        </w:r>
        <w:r w:rsidR="00EC43A1">
          <w:t>‬</w:t>
        </w:r>
      </w:dir>
    </w:p>
    <w:p w:rsidR="00962445" w:rsidRPr="00962445" w:rsidRDefault="00962445" w:rsidP="002D3863">
      <w:pPr>
        <w:pStyle w:val="SingleTxtGA"/>
        <w:rPr>
          <w:rFonts w:eastAsia="SimSun"/>
          <w:rtl/>
        </w:rPr>
      </w:pPr>
      <w:r>
        <w:rPr>
          <w:rFonts w:eastAsia="SimSun"/>
          <w:rtl/>
        </w:rPr>
        <w:tab/>
        <w:t>24</w:t>
      </w:r>
      <w:r w:rsidRPr="00962445">
        <w:rPr>
          <w:rFonts w:eastAsia="SimSun"/>
          <w:rtl/>
        </w:rPr>
        <w:t>-</w:t>
      </w:r>
      <w:r w:rsidRPr="00962445">
        <w:rPr>
          <w:rFonts w:eastAsia="SimSun"/>
          <w:rtl/>
        </w:rPr>
        <w:tab/>
      </w:r>
      <w:r w:rsidRPr="00962445">
        <w:rPr>
          <w:rFonts w:eastAsia="SimSun"/>
          <w:i/>
          <w:iCs/>
          <w:rtl/>
        </w:rPr>
        <w:t>يطلب</w:t>
      </w:r>
      <w:r w:rsidRPr="00962445">
        <w:rPr>
          <w:rFonts w:eastAsia="SimSun"/>
          <w:rtl/>
        </w:rPr>
        <w:t xml:space="preserve"> إلى الأمين العام أن يزود المقرر الخاص ومفوضية حقوق الإنسان فيما</w:t>
      </w:r>
      <w:r w:rsidR="002D3863">
        <w:rPr>
          <w:rFonts w:eastAsia="SimSun" w:hint="cs"/>
          <w:rtl/>
        </w:rPr>
        <w:t> </w:t>
      </w:r>
      <w:r w:rsidRPr="00962445">
        <w:rPr>
          <w:rFonts w:eastAsia="SimSun"/>
          <w:rtl/>
        </w:rPr>
        <w:t>يخص الهيكل الميداني بكل ما يلزم من مساعدة وما يكفي من موظفين للاضطلاع بالولاية بشكل فعال، وأن يحرص على تلقي المكلف بالولاية الدعم من مفوضية حقوق الإنسان؛</w:t>
      </w:r>
      <w:r w:rsidRPr="00962445">
        <w:rPr>
          <w:rFonts w:ascii="MS Mincho" w:eastAsia="MS Mincho" w:hAnsi="MS Mincho" w:cs="MS Mincho" w:hint="eastAsia"/>
          <w:rtl/>
        </w:rPr>
        <w:t>‬</w:t>
      </w:r>
    </w:p>
    <w:p w:rsidR="00962445" w:rsidRPr="00962445" w:rsidRDefault="00962445" w:rsidP="00962445">
      <w:pPr>
        <w:pStyle w:val="SingleTxtGA"/>
        <w:rPr>
          <w:rFonts w:eastAsia="SimSun"/>
          <w:rtl/>
        </w:rPr>
      </w:pPr>
      <w:r>
        <w:rPr>
          <w:rFonts w:eastAsia="SimSun"/>
          <w:rtl/>
        </w:rPr>
        <w:tab/>
        <w:t>25</w:t>
      </w:r>
      <w:r w:rsidRPr="00962445">
        <w:rPr>
          <w:rFonts w:eastAsia="SimSun"/>
          <w:rtl/>
        </w:rPr>
        <w:t>-</w:t>
      </w:r>
      <w:r w:rsidRPr="00962445">
        <w:rPr>
          <w:rFonts w:eastAsia="SimSun"/>
          <w:rtl/>
        </w:rPr>
        <w:tab/>
      </w:r>
      <w:r w:rsidRPr="00962445">
        <w:rPr>
          <w:rFonts w:eastAsia="SimSun"/>
          <w:i/>
          <w:iCs/>
          <w:rtl/>
        </w:rPr>
        <w:t>يقرر</w:t>
      </w:r>
      <w:r w:rsidRPr="00962445">
        <w:rPr>
          <w:rFonts w:eastAsia="SimSun"/>
          <w:rtl/>
        </w:rPr>
        <w:t xml:space="preserve"> إحالة جميع التقارير المقدمة من المقرر الخاص إلى جميع الهيئات ذات الصلة في الأمم المتحدة وإلى الأمين العام لاتخاذ الإجراء المناسب.</w:t>
      </w:r>
      <w:r w:rsidRPr="00962445">
        <w:rPr>
          <w:rFonts w:ascii="MS Mincho" w:eastAsia="MS Mincho" w:hAnsi="MS Mincho" w:cs="MS Mincho" w:hint="eastAsia"/>
          <w:rtl/>
        </w:rPr>
        <w:t>‬</w:t>
      </w:r>
    </w:p>
    <w:p w:rsidR="00962445" w:rsidRPr="00962445" w:rsidRDefault="00962445" w:rsidP="00962445">
      <w:pPr>
        <w:spacing w:before="120"/>
        <w:jc w:val="center"/>
        <w:rPr>
          <w:rFonts w:eastAsia="SimSun"/>
          <w:u w:val="single"/>
          <w:lang w:bidi="hi-IN"/>
        </w:rPr>
      </w:pPr>
      <w:r>
        <w:rPr>
          <w:rFonts w:eastAsia="SimSun"/>
          <w:u w:val="single"/>
          <w:rtl/>
        </w:rPr>
        <w:tab/>
      </w:r>
      <w:r>
        <w:rPr>
          <w:rFonts w:eastAsia="SimSun"/>
          <w:u w:val="single"/>
          <w:rtl/>
        </w:rPr>
        <w:tab/>
      </w:r>
      <w:r>
        <w:rPr>
          <w:rFonts w:eastAsia="SimSun"/>
          <w:u w:val="single"/>
          <w:rtl/>
        </w:rPr>
        <w:tab/>
      </w:r>
    </w:p>
    <w:sectPr w:rsidR="00962445" w:rsidRPr="00962445" w:rsidSect="006A2CF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CDC" w:rsidRPr="002901D9" w:rsidRDefault="00C21CDC" w:rsidP="002901D9">
      <w:pPr>
        <w:spacing w:after="60" w:line="240" w:lineRule="auto"/>
        <w:rPr>
          <w:i/>
          <w:iCs/>
        </w:rPr>
      </w:pPr>
      <w:r>
        <w:rPr>
          <w:rFonts w:hint="cs"/>
          <w:i/>
          <w:iCs/>
          <w:rtl/>
        </w:rPr>
        <w:t>الحواشي</w:t>
      </w:r>
    </w:p>
  </w:endnote>
  <w:endnote w:type="continuationSeparator" w:id="0">
    <w:p w:rsidR="00C21CDC" w:rsidRDefault="00C21CD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445" w:rsidRPr="00962445" w:rsidRDefault="00962445" w:rsidP="00962445">
    <w:pPr>
      <w:pStyle w:val="Footer"/>
      <w:tabs>
        <w:tab w:val="right" w:pos="9598"/>
      </w:tabs>
      <w:rPr>
        <w:sz w:val="17"/>
      </w:rPr>
    </w:pPr>
    <w:r>
      <w:rPr>
        <w:sz w:val="17"/>
      </w:rPr>
      <w:t>GE.16-04484</w:t>
    </w:r>
    <w:r>
      <w:rPr>
        <w:sz w:val="17"/>
      </w:rPr>
      <w:tab/>
    </w:r>
    <w:r w:rsidRPr="00962445">
      <w:rPr>
        <w:b/>
        <w:sz w:val="18"/>
      </w:rPr>
      <w:fldChar w:fldCharType="begin"/>
    </w:r>
    <w:r w:rsidRPr="00962445">
      <w:rPr>
        <w:b/>
        <w:sz w:val="18"/>
      </w:rPr>
      <w:instrText xml:space="preserve"> PAGE  \* MERGEFORMAT </w:instrText>
    </w:r>
    <w:r w:rsidRPr="00962445">
      <w:rPr>
        <w:b/>
        <w:sz w:val="18"/>
      </w:rPr>
      <w:fldChar w:fldCharType="separate"/>
    </w:r>
    <w:r w:rsidR="00DC5E60">
      <w:rPr>
        <w:b/>
        <w:noProof/>
        <w:sz w:val="18"/>
      </w:rPr>
      <w:t>8</w:t>
    </w:r>
    <w:r w:rsidRPr="0096244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62445" w:rsidRDefault="00962445" w:rsidP="006959B0">
    <w:pPr>
      <w:pStyle w:val="Footer"/>
      <w:tabs>
        <w:tab w:val="right" w:pos="9599"/>
      </w:tabs>
      <w:jc w:val="left"/>
      <w:rPr>
        <w:b/>
        <w:sz w:val="18"/>
        <w:lang w:val="en-US"/>
      </w:rPr>
    </w:pPr>
    <w:r w:rsidRPr="00962445">
      <w:rPr>
        <w:b/>
        <w:sz w:val="18"/>
        <w:lang w:val="en-US"/>
      </w:rPr>
      <w:fldChar w:fldCharType="begin"/>
    </w:r>
    <w:r w:rsidRPr="00962445">
      <w:rPr>
        <w:b/>
        <w:sz w:val="18"/>
        <w:lang w:val="en-US"/>
      </w:rPr>
      <w:instrText xml:space="preserve"> PAGE  \* MERGEFORMAT </w:instrText>
    </w:r>
    <w:r w:rsidRPr="00962445">
      <w:rPr>
        <w:b/>
        <w:sz w:val="18"/>
        <w:lang w:val="en-US"/>
      </w:rPr>
      <w:fldChar w:fldCharType="separate"/>
    </w:r>
    <w:r w:rsidR="00DC5E60">
      <w:rPr>
        <w:b/>
        <w:noProof/>
        <w:sz w:val="18"/>
        <w:lang w:val="en-US"/>
      </w:rPr>
      <w:t>7</w:t>
    </w:r>
    <w:r w:rsidRPr="00962445">
      <w:rPr>
        <w:b/>
        <w:sz w:val="18"/>
        <w:lang w:val="en-US"/>
      </w:rPr>
      <w:fldChar w:fldCharType="end"/>
    </w:r>
    <w:r>
      <w:rPr>
        <w:b/>
        <w:sz w:val="18"/>
        <w:lang w:val="en-US"/>
      </w:rPr>
      <w:tab/>
    </w:r>
    <w:r>
      <w:rPr>
        <w:sz w:val="17"/>
        <w:lang w:val="en-US"/>
      </w:rPr>
      <w:t>GE.16-04484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6A2CF5" w:rsidP="00FD4BC9">
    <w:pPr>
      <w:pStyle w:val="Footer"/>
      <w:jc w:val="right"/>
      <w:rPr>
        <w:sz w:val="20"/>
        <w:szCs w:val="20"/>
      </w:rPr>
    </w:pPr>
    <w:r>
      <w:rPr>
        <w:sz w:val="20"/>
        <w:szCs w:val="20"/>
      </w:rPr>
      <w:t>GE.16-04484</w:t>
    </w:r>
    <w:r w:rsidR="00FD4BC9">
      <w:rPr>
        <w:noProof/>
        <w:lang w:val="en-US"/>
      </w:rPr>
      <w:drawing>
        <wp:anchor distT="0" distB="0" distL="114300" distR="114300" simplePos="0" relativeHeight="251659264" behindDoc="1" locked="1" layoutInCell="0" allowOverlap="1" wp14:anchorId="520C5B95" wp14:editId="3F22360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6A2CF5" w:rsidRPr="006A2CF5" w:rsidRDefault="006A2CF5" w:rsidP="006A2CF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E7E73CC" wp14:editId="742D0BC2">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31/L.2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1/L.2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CDC" w:rsidRPr="0054762C" w:rsidRDefault="00C21CDC" w:rsidP="00173565">
      <w:pPr>
        <w:pStyle w:val="Footer"/>
        <w:bidi/>
        <w:spacing w:after="80" w:line="200" w:lineRule="exact"/>
        <w:ind w:left="680"/>
      </w:pPr>
      <w:r>
        <w:rPr>
          <w:rtl/>
        </w:rPr>
        <w:t>__________</w:t>
      </w:r>
    </w:p>
  </w:footnote>
  <w:footnote w:type="continuationSeparator" w:id="0">
    <w:p w:rsidR="00C21CDC" w:rsidRDefault="00C21CDC" w:rsidP="00656392">
      <w:pPr>
        <w:spacing w:line="240" w:lineRule="auto"/>
      </w:pPr>
      <w:r>
        <w:continuationSeparator/>
      </w:r>
    </w:p>
  </w:footnote>
  <w:footnote w:id="1">
    <w:p w:rsidR="00962445" w:rsidRPr="002D3863" w:rsidRDefault="00962445" w:rsidP="00962445">
      <w:pPr>
        <w:pStyle w:val="FootnoteText1"/>
      </w:pPr>
      <w:r>
        <w:rPr>
          <w:rtl/>
        </w:rPr>
        <w:t>*</w:t>
      </w:r>
      <w:r>
        <w:rPr>
          <w:rtl/>
        </w:rPr>
        <w:tab/>
      </w:r>
      <w:r w:rsidRPr="002D3863">
        <w:rPr>
          <w:rFonts w:hint="cs"/>
          <w:rtl/>
        </w:rPr>
        <w:t xml:space="preserve">دولة غير عضو في مجلس حقوق الإنسان. </w:t>
      </w:r>
    </w:p>
  </w:footnote>
  <w:footnote w:id="2">
    <w:p w:rsidR="002D3863" w:rsidRPr="002D3863" w:rsidRDefault="002D3863" w:rsidP="002D3863">
      <w:pPr>
        <w:pStyle w:val="FootnoteText1"/>
        <w:rPr>
          <w:rtl/>
        </w:rPr>
      </w:pPr>
      <w:r w:rsidRPr="002D3863">
        <w:rPr>
          <w:rtl/>
        </w:rPr>
        <w:t>(</w:t>
      </w:r>
      <w:r w:rsidRPr="002D3863">
        <w:rPr>
          <w:rStyle w:val="FootnoteReference"/>
          <w:szCs w:val="26"/>
          <w:vertAlign w:val="baseline"/>
        </w:rPr>
        <w:footnoteRef/>
      </w:r>
      <w:r w:rsidRPr="002D3863">
        <w:rPr>
          <w:rtl/>
        </w:rPr>
        <w:t>)</w:t>
      </w:r>
      <w:r w:rsidRPr="002D3863">
        <w:rPr>
          <w:rtl/>
        </w:rPr>
        <w:tab/>
      </w:r>
      <w:r w:rsidRPr="002D3863">
        <w:t>A/HRC/25/63</w:t>
      </w:r>
      <w:r>
        <w:rPr>
          <w:rFonts w:hint="cs"/>
          <w:rtl/>
        </w:rPr>
        <w:t xml:space="preserve">. </w:t>
      </w:r>
    </w:p>
  </w:footnote>
  <w:footnote w:id="3">
    <w:p w:rsidR="002D3863" w:rsidRPr="002D3863" w:rsidRDefault="002D3863" w:rsidP="002D3863">
      <w:pPr>
        <w:pStyle w:val="FootnoteText1"/>
      </w:pPr>
      <w:r w:rsidRPr="002D3863">
        <w:rPr>
          <w:rtl/>
        </w:rPr>
        <w:t>(</w:t>
      </w:r>
      <w:r w:rsidRPr="002D3863">
        <w:rPr>
          <w:rStyle w:val="FootnoteReference"/>
          <w:szCs w:val="26"/>
          <w:vertAlign w:val="baseline"/>
        </w:rPr>
        <w:footnoteRef/>
      </w:r>
      <w:r w:rsidRPr="002D3863">
        <w:rPr>
          <w:rtl/>
        </w:rPr>
        <w:t>)</w:t>
      </w:r>
      <w:r w:rsidRPr="002D3863">
        <w:rPr>
          <w:rtl/>
        </w:rPr>
        <w:tab/>
      </w:r>
      <w:r w:rsidRPr="002D3863">
        <w:rPr>
          <w:lang w:eastAsia="ja-JP"/>
        </w:rPr>
        <w:t>A/HRC/31/70</w:t>
      </w:r>
      <w:r w:rsidRPr="002D3863">
        <w:rPr>
          <w:rFonts w:hint="cs"/>
          <w:rtl/>
          <w:lang w:eastAsia="ja-JP"/>
        </w:rPr>
        <w:t>.</w:t>
      </w:r>
    </w:p>
  </w:footnote>
  <w:footnote w:id="4">
    <w:p w:rsidR="002D3863" w:rsidRPr="002D3863" w:rsidRDefault="002D3863" w:rsidP="002D3863">
      <w:pPr>
        <w:pStyle w:val="FootnoteText1"/>
      </w:pPr>
      <w:r w:rsidRPr="002D3863">
        <w:rPr>
          <w:rtl/>
        </w:rPr>
        <w:t>(</w:t>
      </w:r>
      <w:r w:rsidRPr="002D3863">
        <w:rPr>
          <w:rStyle w:val="FootnoteReference"/>
          <w:szCs w:val="26"/>
          <w:vertAlign w:val="baseline"/>
        </w:rPr>
        <w:footnoteRef/>
      </w:r>
      <w:r w:rsidRPr="002D3863">
        <w:rPr>
          <w:rtl/>
        </w:rPr>
        <w:t>)</w:t>
      </w:r>
      <w:r w:rsidRPr="002D3863">
        <w:rPr>
          <w:rtl/>
        </w:rPr>
        <w:tab/>
      </w:r>
      <w:r w:rsidRPr="002D3863">
        <w:t>A/HRC/31/38</w:t>
      </w:r>
      <w:r w:rsidRPr="002D3863">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445" w:rsidRPr="00962445" w:rsidRDefault="00962445" w:rsidP="00962445">
    <w:pPr>
      <w:pStyle w:val="Header"/>
      <w:jc w:val="right"/>
    </w:pPr>
    <w:r w:rsidRPr="00962445">
      <w:t>A/HRC/31/L.25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445" w:rsidRPr="00962445" w:rsidRDefault="00962445" w:rsidP="00962445">
    <w:pPr>
      <w:pStyle w:val="Header"/>
      <w:jc w:val="left"/>
    </w:pPr>
    <w:r w:rsidRPr="00962445">
      <w:t>A/HRC/31/L.25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21CDC"/>
    <w:rsid w:val="000076D5"/>
    <w:rsid w:val="00043663"/>
    <w:rsid w:val="000505CF"/>
    <w:rsid w:val="000D701C"/>
    <w:rsid w:val="000E2A71"/>
    <w:rsid w:val="001051FE"/>
    <w:rsid w:val="00160263"/>
    <w:rsid w:val="00173565"/>
    <w:rsid w:val="00181F96"/>
    <w:rsid w:val="001A1371"/>
    <w:rsid w:val="001B346A"/>
    <w:rsid w:val="001E1CAD"/>
    <w:rsid w:val="001E290D"/>
    <w:rsid w:val="002144FA"/>
    <w:rsid w:val="0023469A"/>
    <w:rsid w:val="00243C8A"/>
    <w:rsid w:val="00267A0E"/>
    <w:rsid w:val="002901D9"/>
    <w:rsid w:val="002976C2"/>
    <w:rsid w:val="002D3863"/>
    <w:rsid w:val="003260FF"/>
    <w:rsid w:val="00343D95"/>
    <w:rsid w:val="00374341"/>
    <w:rsid w:val="003D1062"/>
    <w:rsid w:val="003D4C4E"/>
    <w:rsid w:val="003E159A"/>
    <w:rsid w:val="00420D7B"/>
    <w:rsid w:val="00450B21"/>
    <w:rsid w:val="00453B63"/>
    <w:rsid w:val="00455780"/>
    <w:rsid w:val="004A3FF8"/>
    <w:rsid w:val="004A44DC"/>
    <w:rsid w:val="004B0A1C"/>
    <w:rsid w:val="004D298E"/>
    <w:rsid w:val="00517BC9"/>
    <w:rsid w:val="0054472E"/>
    <w:rsid w:val="0054762C"/>
    <w:rsid w:val="005662A9"/>
    <w:rsid w:val="00575D35"/>
    <w:rsid w:val="005827D4"/>
    <w:rsid w:val="0059622A"/>
    <w:rsid w:val="005C5878"/>
    <w:rsid w:val="005C7CEA"/>
    <w:rsid w:val="005D3C0B"/>
    <w:rsid w:val="005E5217"/>
    <w:rsid w:val="005F0FA4"/>
    <w:rsid w:val="005F30EE"/>
    <w:rsid w:val="0060473A"/>
    <w:rsid w:val="00606EDF"/>
    <w:rsid w:val="00656392"/>
    <w:rsid w:val="00687200"/>
    <w:rsid w:val="0068781D"/>
    <w:rsid w:val="006959B0"/>
    <w:rsid w:val="006A2CF5"/>
    <w:rsid w:val="006B3E27"/>
    <w:rsid w:val="006B6507"/>
    <w:rsid w:val="006C104C"/>
    <w:rsid w:val="00733704"/>
    <w:rsid w:val="0078071A"/>
    <w:rsid w:val="007A70BB"/>
    <w:rsid w:val="00852A9A"/>
    <w:rsid w:val="008930DB"/>
    <w:rsid w:val="00895D16"/>
    <w:rsid w:val="008F49E1"/>
    <w:rsid w:val="0090370F"/>
    <w:rsid w:val="009269D2"/>
    <w:rsid w:val="00942135"/>
    <w:rsid w:val="009521B0"/>
    <w:rsid w:val="00962445"/>
    <w:rsid w:val="009A7E9F"/>
    <w:rsid w:val="009C2ACE"/>
    <w:rsid w:val="009E5018"/>
    <w:rsid w:val="00A12B37"/>
    <w:rsid w:val="00A50EC0"/>
    <w:rsid w:val="00AB6758"/>
    <w:rsid w:val="00B13763"/>
    <w:rsid w:val="00B477A4"/>
    <w:rsid w:val="00B54045"/>
    <w:rsid w:val="00C022F5"/>
    <w:rsid w:val="00C21CDC"/>
    <w:rsid w:val="00C438D7"/>
    <w:rsid w:val="00C53FE8"/>
    <w:rsid w:val="00C70A7C"/>
    <w:rsid w:val="00C81B50"/>
    <w:rsid w:val="00CA655B"/>
    <w:rsid w:val="00CD1801"/>
    <w:rsid w:val="00D10EF1"/>
    <w:rsid w:val="00D42810"/>
    <w:rsid w:val="00D914A7"/>
    <w:rsid w:val="00DC5E60"/>
    <w:rsid w:val="00DD13C3"/>
    <w:rsid w:val="00DD596E"/>
    <w:rsid w:val="00DD621E"/>
    <w:rsid w:val="00DF0575"/>
    <w:rsid w:val="00E70E04"/>
    <w:rsid w:val="00EC05A7"/>
    <w:rsid w:val="00EC4B6B"/>
    <w:rsid w:val="00ED7442"/>
    <w:rsid w:val="00EE0B18"/>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962445"/>
    <w:pPr>
      <w:suppressAutoHyphens/>
      <w:spacing w:after="120"/>
      <w:ind w:left="1134" w:right="1134"/>
      <w:jc w:val="both"/>
    </w:pPr>
    <w:rPr>
      <w:rFonts w:cs="Times New Roman"/>
      <w:szCs w:val="20"/>
      <w:lang w:val="ar-SA" w:eastAsia="ar-SA"/>
    </w:rPr>
  </w:style>
  <w:style w:type="paragraph" w:customStyle="1" w:styleId="H1G">
    <w:name w:val="_ H_1_G"/>
    <w:basedOn w:val="Normal"/>
    <w:next w:val="Normal"/>
    <w:link w:val="H1GChar"/>
    <w:rsid w:val="00962445"/>
    <w:pPr>
      <w:keepNext/>
      <w:keepLines/>
      <w:tabs>
        <w:tab w:val="right" w:pos="851"/>
      </w:tabs>
      <w:suppressAutoHyphens/>
      <w:spacing w:before="360" w:after="240" w:line="270" w:lineRule="exact"/>
      <w:ind w:left="1134" w:right="1134" w:hanging="1134"/>
      <w:jc w:val="left"/>
    </w:pPr>
    <w:rPr>
      <w:rFonts w:cs="Times New Roman"/>
      <w:b/>
      <w:sz w:val="24"/>
      <w:szCs w:val="20"/>
      <w:lang w:val="ar-SA" w:eastAsia="ar-SA"/>
    </w:rPr>
  </w:style>
  <w:style w:type="paragraph" w:customStyle="1" w:styleId="H23G">
    <w:name w:val="_ H_2/3_G"/>
    <w:basedOn w:val="Normal"/>
    <w:next w:val="Normal"/>
    <w:rsid w:val="00962445"/>
    <w:pPr>
      <w:keepNext/>
      <w:keepLines/>
      <w:tabs>
        <w:tab w:val="right" w:pos="851"/>
      </w:tabs>
      <w:suppressAutoHyphens/>
      <w:spacing w:before="240" w:after="120" w:line="240" w:lineRule="exact"/>
      <w:ind w:left="1134" w:right="1134" w:hanging="1134"/>
      <w:jc w:val="left"/>
    </w:pPr>
    <w:rPr>
      <w:rFonts w:cs="Times New Roman"/>
      <w:b/>
      <w:szCs w:val="20"/>
      <w:rtl/>
      <w:lang w:val="ar-SA" w:eastAsia="ar-SA"/>
    </w:rPr>
  </w:style>
  <w:style w:type="character" w:customStyle="1" w:styleId="H1GChar">
    <w:name w:val="_ H_1_G Char"/>
    <w:link w:val="H1G"/>
    <w:rsid w:val="00962445"/>
    <w:rPr>
      <w:rFonts w:ascii="Times New Roman" w:hAnsi="Times New Roman" w:cs="Times New Roman"/>
      <w:b/>
      <w:sz w:val="24"/>
      <w:szCs w:val="20"/>
      <w:lang w:val="ar-SA" w:eastAsia="ar-SA"/>
    </w:rPr>
  </w:style>
  <w:style w:type="character" w:customStyle="1" w:styleId="SingleTxtGChar">
    <w:name w:val="_ Single Txt_G Char"/>
    <w:link w:val="SingleTxtG"/>
    <w:rsid w:val="00962445"/>
    <w:rPr>
      <w:rFonts w:ascii="Times New Roman" w:hAnsi="Times New Roman" w:cs="Times New Roman"/>
      <w:sz w:val="20"/>
      <w:szCs w:val="20"/>
      <w:lang w:val="ar-SA"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962445"/>
    <w:pPr>
      <w:suppressAutoHyphens/>
      <w:spacing w:after="120"/>
      <w:ind w:left="1134" w:right="1134"/>
      <w:jc w:val="both"/>
    </w:pPr>
    <w:rPr>
      <w:rFonts w:cs="Times New Roman"/>
      <w:szCs w:val="20"/>
      <w:lang w:val="ar-SA" w:eastAsia="ar-SA"/>
    </w:rPr>
  </w:style>
  <w:style w:type="paragraph" w:customStyle="1" w:styleId="H1G">
    <w:name w:val="_ H_1_G"/>
    <w:basedOn w:val="Normal"/>
    <w:next w:val="Normal"/>
    <w:link w:val="H1GChar"/>
    <w:rsid w:val="00962445"/>
    <w:pPr>
      <w:keepNext/>
      <w:keepLines/>
      <w:tabs>
        <w:tab w:val="right" w:pos="851"/>
      </w:tabs>
      <w:suppressAutoHyphens/>
      <w:spacing w:before="360" w:after="240" w:line="270" w:lineRule="exact"/>
      <w:ind w:left="1134" w:right="1134" w:hanging="1134"/>
      <w:jc w:val="left"/>
    </w:pPr>
    <w:rPr>
      <w:rFonts w:cs="Times New Roman"/>
      <w:b/>
      <w:sz w:val="24"/>
      <w:szCs w:val="20"/>
      <w:lang w:val="ar-SA" w:eastAsia="ar-SA"/>
    </w:rPr>
  </w:style>
  <w:style w:type="paragraph" w:customStyle="1" w:styleId="H23G">
    <w:name w:val="_ H_2/3_G"/>
    <w:basedOn w:val="Normal"/>
    <w:next w:val="Normal"/>
    <w:rsid w:val="00962445"/>
    <w:pPr>
      <w:keepNext/>
      <w:keepLines/>
      <w:tabs>
        <w:tab w:val="right" w:pos="851"/>
      </w:tabs>
      <w:suppressAutoHyphens/>
      <w:spacing w:before="240" w:after="120" w:line="240" w:lineRule="exact"/>
      <w:ind w:left="1134" w:right="1134" w:hanging="1134"/>
      <w:jc w:val="left"/>
    </w:pPr>
    <w:rPr>
      <w:rFonts w:cs="Times New Roman"/>
      <w:b/>
      <w:szCs w:val="20"/>
      <w:rtl/>
      <w:lang w:val="ar-SA" w:eastAsia="ar-SA"/>
    </w:rPr>
  </w:style>
  <w:style w:type="character" w:customStyle="1" w:styleId="H1GChar">
    <w:name w:val="_ H_1_G Char"/>
    <w:link w:val="H1G"/>
    <w:rsid w:val="00962445"/>
    <w:rPr>
      <w:rFonts w:ascii="Times New Roman" w:hAnsi="Times New Roman" w:cs="Times New Roman"/>
      <w:b/>
      <w:sz w:val="24"/>
      <w:szCs w:val="20"/>
      <w:lang w:val="ar-SA" w:eastAsia="ar-SA"/>
    </w:rPr>
  </w:style>
  <w:style w:type="character" w:customStyle="1" w:styleId="SingleTxtGChar">
    <w:name w:val="_ Single Txt_G Char"/>
    <w:link w:val="SingleTxtG"/>
    <w:rsid w:val="00962445"/>
    <w:rPr>
      <w:rFonts w:ascii="Times New Roman" w:hAnsi="Times New Roman" w:cs="Times New Roman"/>
      <w:sz w:val="20"/>
      <w:szCs w:val="20"/>
      <w:lang w:val="ar-S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E3BAB-4940-4406-85BD-32DF824DB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2362</Words>
  <Characters>12885</Characters>
  <Application>Microsoft Office Word</Application>
  <DocSecurity>0</DocSecurity>
  <Lines>221</Lines>
  <Paragraphs>69</Paragraphs>
  <ScaleCrop>false</ScaleCrop>
  <HeadingPairs>
    <vt:vector size="2" baseType="variant">
      <vt:variant>
        <vt:lpstr>Title</vt:lpstr>
      </vt:variant>
      <vt:variant>
        <vt:i4>1</vt:i4>
      </vt:variant>
    </vt:vector>
  </HeadingPairs>
  <TitlesOfParts>
    <vt:vector size="1" baseType="lpstr">
      <vt:lpstr>GE.</vt:lpstr>
    </vt:vector>
  </TitlesOfParts>
  <Company>DCM</Company>
  <LinksUpToDate>false</LinksUpToDate>
  <CharactersWithSpaces>15234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GE.1604484</dc:title>
  <dc:subject>A/HRC/31/L.25</dc:subject>
  <dc:creator>IBAL34</dc:creator>
  <cp:keywords>ODS No. 1605646</cp:keywords>
  <dc:description>Original: English _x000d_
Distribution: General_x000d_
Trad: Mamoun</dc:description>
  <cp:lastModifiedBy>El-Maseri M.</cp:lastModifiedBy>
  <cp:revision>2</cp:revision>
  <cp:lastPrinted>2016-03-21T16:10:00Z</cp:lastPrinted>
  <dcterms:created xsi:type="dcterms:W3CDTF">2016-03-21T16:58:00Z</dcterms:created>
  <dcterms:modified xsi:type="dcterms:W3CDTF">2016-03-21T16:58:00Z</dcterms:modified>
</cp:coreProperties>
</file>