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45649E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E76499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E70E04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622EFF" w:rsidP="0041577C">
            <w:pPr>
              <w:bidi w:val="0"/>
              <w:spacing w:after="20"/>
              <w:jc w:val="left"/>
              <w:rPr>
                <w:szCs w:val="20"/>
              </w:rPr>
            </w:pPr>
            <w:r w:rsidRPr="00622EFF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/C/NRU/CO/1</w:t>
            </w:r>
          </w:p>
        </w:tc>
      </w:tr>
      <w:tr w:rsidR="006B3E27" w:rsidRPr="00DB7679" w:rsidTr="004564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B477A4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EB2B7DE" wp14:editId="49448B53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A65558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41577C" w:rsidP="0041577C">
            <w:pPr>
              <w:bidi w:val="0"/>
              <w:spacing w:before="240"/>
              <w:jc w:val="left"/>
            </w:pPr>
            <w:r>
              <w:t>Distr.: General</w:t>
            </w:r>
          </w:p>
          <w:p w:rsidR="0041577C" w:rsidRDefault="0041577C" w:rsidP="0041577C">
            <w:pPr>
              <w:bidi w:val="0"/>
              <w:jc w:val="left"/>
            </w:pPr>
            <w:r>
              <w:t>28 October 2016</w:t>
            </w:r>
          </w:p>
          <w:p w:rsidR="0041577C" w:rsidRDefault="0041577C" w:rsidP="0041577C">
            <w:pPr>
              <w:bidi w:val="0"/>
              <w:jc w:val="left"/>
            </w:pPr>
            <w:r>
              <w:t>Arabic</w:t>
            </w:r>
          </w:p>
          <w:p w:rsidR="0041577C" w:rsidRPr="008B4BC6" w:rsidRDefault="0041577C" w:rsidP="0041577C">
            <w:pPr>
              <w:bidi w:val="0"/>
              <w:jc w:val="left"/>
            </w:pPr>
            <w:r>
              <w:t>Original: English</w:t>
            </w:r>
          </w:p>
        </w:tc>
      </w:tr>
    </w:tbl>
    <w:p w:rsidR="0041577C" w:rsidRPr="0041577C" w:rsidRDefault="0041577C" w:rsidP="0041577C">
      <w:pPr>
        <w:spacing w:before="120" w:after="120" w:line="380" w:lineRule="exact"/>
        <w:rPr>
          <w:b/>
          <w:bCs/>
          <w:sz w:val="26"/>
          <w:szCs w:val="36"/>
          <w:rtl/>
        </w:rPr>
      </w:pPr>
      <w:r w:rsidRPr="0041577C">
        <w:rPr>
          <w:rFonts w:hint="cs"/>
          <w:b/>
          <w:bCs/>
          <w:sz w:val="26"/>
          <w:szCs w:val="36"/>
          <w:rtl/>
        </w:rPr>
        <w:t>لجنة</w:t>
      </w:r>
      <w:r w:rsidRPr="0041577C">
        <w:rPr>
          <w:b/>
          <w:bCs/>
          <w:sz w:val="26"/>
          <w:szCs w:val="36"/>
          <w:rtl/>
        </w:rPr>
        <w:t xml:space="preserve"> </w:t>
      </w:r>
      <w:r w:rsidRPr="0041577C">
        <w:rPr>
          <w:rFonts w:hint="cs"/>
          <w:b/>
          <w:bCs/>
          <w:sz w:val="26"/>
          <w:szCs w:val="36"/>
          <w:rtl/>
        </w:rPr>
        <w:t>حقوق</w:t>
      </w:r>
      <w:r w:rsidRPr="0041577C">
        <w:rPr>
          <w:b/>
          <w:bCs/>
          <w:sz w:val="26"/>
          <w:szCs w:val="36"/>
          <w:rtl/>
        </w:rPr>
        <w:t xml:space="preserve"> </w:t>
      </w:r>
      <w:r w:rsidRPr="0041577C">
        <w:rPr>
          <w:rFonts w:hint="cs"/>
          <w:b/>
          <w:bCs/>
          <w:sz w:val="26"/>
          <w:szCs w:val="36"/>
          <w:rtl/>
        </w:rPr>
        <w:t>الطفل</w:t>
      </w:r>
    </w:p>
    <w:p w:rsidR="0041577C" w:rsidRPr="0041577C" w:rsidRDefault="0041577C" w:rsidP="00101468">
      <w:pPr>
        <w:pStyle w:val="HChGA"/>
      </w:pPr>
      <w:r>
        <w:rPr>
          <w:rtl/>
        </w:rPr>
        <w:tab/>
      </w:r>
      <w:r>
        <w:rPr>
          <w:rFonts w:hint="cs"/>
          <w:rtl/>
        </w:rPr>
        <w:tab/>
      </w:r>
      <w:r w:rsidRPr="0041577C">
        <w:rPr>
          <w:rFonts w:hint="cs"/>
          <w:rtl/>
        </w:rPr>
        <w:t>الملاحظات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الختامية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بشأن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التقرير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الأولي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المقدم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ناورو</w:t>
      </w:r>
      <w:r w:rsidR="00CF7821" w:rsidRPr="00CF7821">
        <w:rPr>
          <w:rStyle w:val="FootnoteReference"/>
          <w:b/>
          <w:bCs w:val="0"/>
          <w:sz w:val="20"/>
          <w:vertAlign w:val="baseline"/>
          <w:rtl/>
        </w:rPr>
        <w:footnoteReference w:customMarkFollows="1" w:id="1"/>
        <w:t>*</w:t>
      </w:r>
      <w:bookmarkStart w:id="0" w:name="_GoBack"/>
      <w:bookmarkEnd w:id="0"/>
    </w:p>
    <w:p w:rsidR="0041577C" w:rsidRPr="0041577C" w:rsidRDefault="0041577C" w:rsidP="0041577C">
      <w:pPr>
        <w:pStyle w:val="HChGA"/>
        <w:rPr>
          <w:rtl/>
        </w:rPr>
      </w:pPr>
      <w:r>
        <w:rPr>
          <w:rtl/>
        </w:rPr>
        <w:tab/>
      </w:r>
      <w:r>
        <w:rPr>
          <w:rFonts w:hint="cs"/>
          <w:rtl/>
        </w:rPr>
        <w:t>أولاً-</w:t>
      </w:r>
      <w:r>
        <w:rPr>
          <w:rtl/>
        </w:rPr>
        <w:tab/>
      </w:r>
      <w:r w:rsidRPr="0041577C">
        <w:rPr>
          <w:rFonts w:hint="cs"/>
          <w:rtl/>
        </w:rPr>
        <w:t>مقدمة</w:t>
      </w:r>
    </w:p>
    <w:p w:rsidR="0041577C" w:rsidRPr="005E39D5" w:rsidRDefault="0041577C" w:rsidP="0041577C">
      <w:pPr>
        <w:pStyle w:val="SingleTxtGA"/>
        <w:rPr>
          <w:spacing w:val="-2"/>
        </w:rPr>
      </w:pPr>
      <w:r w:rsidRPr="005E39D5">
        <w:rPr>
          <w:spacing w:val="-2"/>
          <w:rtl/>
        </w:rPr>
        <w:t>١</w:t>
      </w:r>
      <w:r w:rsidRPr="005E39D5">
        <w:rPr>
          <w:rFonts w:hint="cs"/>
          <w:spacing w:val="-2"/>
          <w:rtl/>
        </w:rPr>
        <w:t>-</w:t>
      </w:r>
      <w:r w:rsidRPr="005E39D5">
        <w:rPr>
          <w:rFonts w:hint="cs"/>
          <w:spacing w:val="-2"/>
          <w:rtl/>
        </w:rPr>
        <w:tab/>
        <w:t>نظرت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اللجنة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في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التقرير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الدوري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الأولي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المقدم من ناورو</w:t>
      </w:r>
      <w:r w:rsidRPr="005E39D5">
        <w:rPr>
          <w:spacing w:val="-2"/>
          <w:rtl/>
        </w:rPr>
        <w:t xml:space="preserve"> (</w:t>
      </w:r>
      <w:r w:rsidRPr="005E39D5">
        <w:rPr>
          <w:spacing w:val="-2"/>
        </w:rPr>
        <w:t>CRC/C/NRU/1</w:t>
      </w:r>
      <w:r w:rsidRPr="005E39D5">
        <w:rPr>
          <w:spacing w:val="-2"/>
          <w:rtl/>
        </w:rPr>
        <w:t xml:space="preserve">) </w:t>
      </w:r>
      <w:r w:rsidRPr="005E39D5">
        <w:rPr>
          <w:rFonts w:hint="cs"/>
          <w:spacing w:val="-2"/>
          <w:rtl/>
        </w:rPr>
        <w:t>في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جلستيها </w:t>
      </w:r>
      <w:r w:rsidRPr="005E39D5">
        <w:rPr>
          <w:spacing w:val="-2"/>
          <w:rtl/>
        </w:rPr>
        <w:t xml:space="preserve">2134 </w:t>
      </w:r>
      <w:r w:rsidRPr="005E39D5">
        <w:rPr>
          <w:rFonts w:hint="cs"/>
          <w:spacing w:val="-2"/>
          <w:rtl/>
        </w:rPr>
        <w:t>و</w:t>
      </w:r>
      <w:r w:rsidRPr="005E39D5">
        <w:rPr>
          <w:spacing w:val="-2"/>
          <w:rtl/>
        </w:rPr>
        <w:t>2135 (</w:t>
      </w:r>
      <w:r w:rsidRPr="005E39D5">
        <w:rPr>
          <w:rFonts w:hint="cs"/>
          <w:spacing w:val="-2"/>
          <w:rtl/>
        </w:rPr>
        <w:t>انظر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الوثيقتين</w:t>
      </w:r>
      <w:r w:rsidRPr="005E39D5">
        <w:rPr>
          <w:spacing w:val="-2"/>
          <w:rtl/>
        </w:rPr>
        <w:t xml:space="preserve"> </w:t>
      </w:r>
      <w:r w:rsidRPr="005E39D5">
        <w:rPr>
          <w:spacing w:val="-2"/>
        </w:rPr>
        <w:t>CRC/C/SR.2134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و</w:t>
      </w:r>
      <w:r w:rsidRPr="005E39D5">
        <w:rPr>
          <w:spacing w:val="-2"/>
        </w:rPr>
        <w:t>CRC/C/SR.2135</w:t>
      </w:r>
      <w:r w:rsidRPr="005E39D5">
        <w:rPr>
          <w:spacing w:val="-2"/>
          <w:rtl/>
        </w:rPr>
        <w:t>)</w:t>
      </w:r>
      <w:r w:rsidRPr="005E39D5">
        <w:rPr>
          <w:rFonts w:hint="cs"/>
          <w:spacing w:val="-2"/>
          <w:rtl/>
        </w:rPr>
        <w:t>،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المعقودتين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يومي</w:t>
      </w:r>
      <w:r w:rsidRPr="005E39D5">
        <w:rPr>
          <w:spacing w:val="-2"/>
          <w:rtl/>
        </w:rPr>
        <w:t xml:space="preserve"> 13 </w:t>
      </w:r>
      <w:r w:rsidRPr="005E39D5">
        <w:rPr>
          <w:rFonts w:hint="cs"/>
          <w:spacing w:val="-2"/>
          <w:rtl/>
        </w:rPr>
        <w:t>و</w:t>
      </w:r>
      <w:r w:rsidRPr="005E39D5">
        <w:rPr>
          <w:spacing w:val="-2"/>
          <w:rtl/>
        </w:rPr>
        <w:t xml:space="preserve">14 </w:t>
      </w:r>
      <w:r w:rsidRPr="005E39D5">
        <w:rPr>
          <w:rFonts w:hint="cs"/>
          <w:spacing w:val="-2"/>
          <w:rtl/>
        </w:rPr>
        <w:t>أيلول</w:t>
      </w:r>
      <w:r w:rsidRPr="005E39D5">
        <w:rPr>
          <w:spacing w:val="-2"/>
          <w:rtl/>
        </w:rPr>
        <w:t>/</w:t>
      </w:r>
      <w:r w:rsidRPr="005E39D5">
        <w:rPr>
          <w:rFonts w:hint="cs"/>
          <w:spacing w:val="-2"/>
          <w:rtl/>
        </w:rPr>
        <w:t>سبتمبر</w:t>
      </w:r>
      <w:r w:rsidRPr="005E39D5">
        <w:rPr>
          <w:spacing w:val="-2"/>
          <w:rtl/>
        </w:rPr>
        <w:t xml:space="preserve"> 2016</w:t>
      </w:r>
      <w:r w:rsidRPr="005E39D5">
        <w:rPr>
          <w:rFonts w:hint="cs"/>
          <w:spacing w:val="-2"/>
          <w:rtl/>
        </w:rPr>
        <w:t>،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واعتمدت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الملاحظات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الختامية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التالية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في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جلستها </w:t>
      </w:r>
      <w:r w:rsidRPr="005E39D5">
        <w:rPr>
          <w:spacing w:val="-2"/>
          <w:rtl/>
        </w:rPr>
        <w:t xml:space="preserve">2160 </w:t>
      </w:r>
      <w:r w:rsidRPr="005E39D5">
        <w:rPr>
          <w:rFonts w:hint="cs"/>
          <w:spacing w:val="-2"/>
          <w:rtl/>
        </w:rPr>
        <w:t>المعقودة</w:t>
      </w:r>
      <w:r w:rsidRPr="005E39D5">
        <w:rPr>
          <w:spacing w:val="-2"/>
          <w:rtl/>
        </w:rPr>
        <w:t xml:space="preserve"> </w:t>
      </w:r>
      <w:r w:rsidRPr="005E39D5">
        <w:rPr>
          <w:rFonts w:hint="cs"/>
          <w:spacing w:val="-2"/>
          <w:rtl/>
        </w:rPr>
        <w:t>في</w:t>
      </w:r>
      <w:r w:rsidRPr="005E39D5">
        <w:rPr>
          <w:spacing w:val="-2"/>
          <w:rtl/>
        </w:rPr>
        <w:t xml:space="preserve"> 30 </w:t>
      </w:r>
      <w:r w:rsidRPr="005E39D5">
        <w:rPr>
          <w:rFonts w:hint="cs"/>
          <w:spacing w:val="-2"/>
          <w:rtl/>
        </w:rPr>
        <w:t>أيلول</w:t>
      </w:r>
      <w:r w:rsidRPr="005E39D5">
        <w:rPr>
          <w:spacing w:val="-2"/>
          <w:rtl/>
        </w:rPr>
        <w:t>/</w:t>
      </w:r>
      <w:r w:rsidRPr="005E39D5">
        <w:rPr>
          <w:rFonts w:hint="cs"/>
          <w:spacing w:val="-2"/>
          <w:rtl/>
        </w:rPr>
        <w:t>سبتمبر</w:t>
      </w:r>
      <w:r w:rsidRPr="005E39D5">
        <w:rPr>
          <w:spacing w:val="-2"/>
          <w:rtl/>
        </w:rPr>
        <w:t xml:space="preserve"> 2016.</w:t>
      </w:r>
      <w:r w:rsidRPr="005E39D5">
        <w:rPr>
          <w:rFonts w:cs="Times New Roman" w:hint="cs"/>
          <w:spacing w:val="-2"/>
          <w:rtl/>
        </w:rPr>
        <w:t>‬</w:t>
      </w:r>
      <w:r w:rsidRPr="005E39D5">
        <w:rPr>
          <w:spacing w:val="-2"/>
          <w:rtl/>
        </w:rPr>
        <w:t xml:space="preserve"> </w:t>
      </w:r>
    </w:p>
    <w:p w:rsidR="0041577C" w:rsidRPr="0041577C" w:rsidRDefault="0041577C" w:rsidP="0041577C">
      <w:pPr>
        <w:pStyle w:val="SingleTxtGA"/>
      </w:pPr>
      <w:r>
        <w:rPr>
          <w:rtl/>
        </w:rPr>
        <w:t>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وترحب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اللجنة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بتقديم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الدولة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الطرف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تقريرها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الأولي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الذي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أتاح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فهم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حالة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حقوق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الطفل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الدولة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الطرف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فهماً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أفضل</w:t>
      </w:r>
      <w:r w:rsidRPr="0041577C">
        <w:rPr>
          <w:rtl/>
        </w:rPr>
        <w:t>.</w:t>
      </w:r>
      <w:r w:rsidRPr="0041577C">
        <w:rPr>
          <w:rFonts w:cs="Times New Roman" w:hint="cs"/>
          <w:rtl/>
        </w:rPr>
        <w:t>‬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وتعرب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اللجنة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تقديرها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للحوار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البناء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الذي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جرى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مع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وفد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الدولة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الطرف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المتعدد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القطاعات</w:t>
      </w:r>
      <w:r w:rsidRPr="0041577C">
        <w:rPr>
          <w:rtl/>
        </w:rPr>
        <w:t xml:space="preserve">. </w:t>
      </w:r>
    </w:p>
    <w:p w:rsidR="0041577C" w:rsidRPr="0041577C" w:rsidRDefault="0041577C" w:rsidP="0041577C">
      <w:pPr>
        <w:pStyle w:val="HChGA"/>
      </w:pPr>
      <w:r>
        <w:rPr>
          <w:rtl/>
        </w:rPr>
        <w:tab/>
      </w:r>
      <w:r w:rsidRPr="0041577C">
        <w:rPr>
          <w:rFonts w:hint="cs"/>
          <w:rtl/>
        </w:rPr>
        <w:t>ثانياً</w:t>
      </w:r>
      <w:r>
        <w:rPr>
          <w:rtl/>
        </w:rPr>
        <w:t>-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تدابير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المتابعة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اتخذتها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الدولة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الطرف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والتقدم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الذي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أحرزته</w:t>
      </w:r>
    </w:p>
    <w:p w:rsidR="0041577C" w:rsidRPr="0041577C" w:rsidRDefault="0041577C" w:rsidP="0041577C">
      <w:pPr>
        <w:pStyle w:val="SingleTxtGA"/>
      </w:pPr>
      <w:r>
        <w:rPr>
          <w:rtl/>
        </w:rPr>
        <w:t>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ترحب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اللجنة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بتصديق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الدولة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الطرف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على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الصكوك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التالية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أو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انضمامها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إليها</w:t>
      </w:r>
      <w:r w:rsidRPr="0041577C">
        <w:rPr>
          <w:rtl/>
        </w:rPr>
        <w:t>: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أ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اتفاقية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القضاء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على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جميع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أشكال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التمييز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ضد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المرأة،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عام</w:t>
      </w:r>
      <w:r w:rsidRPr="0041577C">
        <w:rPr>
          <w:rtl/>
        </w:rPr>
        <w:t xml:space="preserve"> 2011</w:t>
      </w:r>
      <w:r w:rsidRPr="0041577C">
        <w:rPr>
          <w:rFonts w:hint="cs"/>
          <w:rtl/>
        </w:rPr>
        <w:t>؛</w:t>
      </w:r>
      <w:r w:rsidRPr="0041577C">
        <w:rPr>
          <w:rFonts w:cs="Times New Roman" w:hint="cs"/>
          <w:rtl/>
        </w:rPr>
        <w:t>‬</w:t>
      </w:r>
      <w:r w:rsidRPr="0041577C">
        <w:rPr>
          <w:rtl/>
        </w:rPr>
        <w:t xml:space="preserve"> 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ب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اتفاقية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حقوق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الأشخاص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ذوي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الإعاقة،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عام</w:t>
      </w:r>
      <w:r w:rsidRPr="0041577C">
        <w:rPr>
          <w:rtl/>
        </w:rPr>
        <w:t xml:space="preserve"> 2012</w:t>
      </w:r>
      <w:r w:rsidRPr="0041577C">
        <w:rPr>
          <w:rFonts w:hint="cs"/>
          <w:rtl/>
        </w:rPr>
        <w:t>؛</w:t>
      </w:r>
      <w:r w:rsidRPr="0041577C">
        <w:rPr>
          <w:rtl/>
        </w:rPr>
        <w:t xml:space="preserve"> 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ج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اتفاقية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مكافحة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التعذيب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وغيره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ضروب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المعاملة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أو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العقوبة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القاسية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أو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اللاإنسانية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أو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المهينة،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عام</w:t>
      </w:r>
      <w:r w:rsidRPr="0041577C">
        <w:rPr>
          <w:rtl/>
        </w:rPr>
        <w:t xml:space="preserve"> 2012</w:t>
      </w:r>
      <w:r w:rsidRPr="0041577C">
        <w:rPr>
          <w:rFonts w:hint="cs"/>
          <w:rtl/>
        </w:rPr>
        <w:t>؛</w:t>
      </w:r>
      <w:r w:rsidRPr="0041577C">
        <w:rPr>
          <w:rFonts w:cs="Times New Roman" w:hint="cs"/>
          <w:rtl/>
        </w:rPr>
        <w:t>‬</w:t>
      </w:r>
    </w:p>
    <w:p w:rsidR="0041577C" w:rsidRPr="0041577C" w:rsidRDefault="0041577C" w:rsidP="0041577C">
      <w:pPr>
        <w:pStyle w:val="SingleTxtGA"/>
        <w:rPr>
          <w:rtl/>
        </w:rPr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د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البروتوكول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الاختياري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لاتفاقية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مناهضة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التعذيب،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عام</w:t>
      </w:r>
      <w:r w:rsidRPr="0041577C">
        <w:rPr>
          <w:rtl/>
        </w:rPr>
        <w:t xml:space="preserve"> 2013</w:t>
      </w:r>
      <w:r w:rsidR="00352084">
        <w:rPr>
          <w:rFonts w:hint="cs"/>
          <w:rtl/>
        </w:rPr>
        <w:t xml:space="preserve">. </w:t>
      </w:r>
    </w:p>
    <w:p w:rsidR="0041577C" w:rsidRPr="0041577C" w:rsidRDefault="0041577C" w:rsidP="0041577C">
      <w:pPr>
        <w:pStyle w:val="SingleTxtGA"/>
      </w:pPr>
      <w:r>
        <w:rPr>
          <w:rtl/>
        </w:rPr>
        <w:t>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وترحّب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اللجنة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باعتماد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التدابير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التشريعية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التالية</w:t>
      </w:r>
      <w:r w:rsidRPr="0041577C">
        <w:rPr>
          <w:rtl/>
        </w:rPr>
        <w:t>:</w:t>
      </w:r>
      <w:r w:rsidRPr="0041577C">
        <w:rPr>
          <w:rFonts w:cs="Times New Roman" w:hint="cs"/>
          <w:rtl/>
        </w:rPr>
        <w:t>‬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lastRenderedPageBreak/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أ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قانون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حماية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الأطفال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ورفاههم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لعام</w:t>
      </w:r>
      <w:r w:rsidRPr="0041577C">
        <w:rPr>
          <w:rtl/>
        </w:rPr>
        <w:t xml:space="preserve"> 2016</w:t>
      </w:r>
      <w:r w:rsidRPr="0041577C">
        <w:rPr>
          <w:rFonts w:hint="cs"/>
          <w:rtl/>
        </w:rPr>
        <w:t>؛</w:t>
      </w:r>
      <w:r w:rsidRPr="0041577C">
        <w:rPr>
          <w:rFonts w:cs="Times New Roman" w:hint="cs"/>
          <w:rtl/>
        </w:rPr>
        <w:t>‬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ب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قانون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الجنايات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لعام</w:t>
      </w:r>
      <w:r w:rsidRPr="0041577C">
        <w:rPr>
          <w:rtl/>
        </w:rPr>
        <w:t xml:space="preserve"> 2016</w:t>
      </w:r>
      <w:r w:rsidRPr="0041577C">
        <w:rPr>
          <w:rFonts w:hint="cs"/>
          <w:rtl/>
        </w:rPr>
        <w:t>؛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ج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قانون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التعليم</w:t>
      </w:r>
      <w:r w:rsidRPr="0041577C">
        <w:rPr>
          <w:rtl/>
        </w:rPr>
        <w:t xml:space="preserve"> (</w:t>
      </w:r>
      <w:r w:rsidRPr="0041577C">
        <w:rPr>
          <w:rFonts w:hint="cs"/>
          <w:rtl/>
        </w:rPr>
        <w:t>المعدل</w:t>
      </w:r>
      <w:r w:rsidRPr="0041577C">
        <w:rPr>
          <w:rtl/>
        </w:rPr>
        <w:t xml:space="preserve">) </w:t>
      </w:r>
      <w:r w:rsidRPr="0041577C">
        <w:rPr>
          <w:rFonts w:hint="cs"/>
          <w:rtl/>
        </w:rPr>
        <w:t>لعام</w:t>
      </w:r>
      <w:r w:rsidRPr="0041577C">
        <w:rPr>
          <w:rtl/>
        </w:rPr>
        <w:t xml:space="preserve"> 2015;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د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قانون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مكافحة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جرائم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تقنية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المعلومات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لعام</w:t>
      </w:r>
      <w:r w:rsidRPr="0041577C">
        <w:rPr>
          <w:rtl/>
        </w:rPr>
        <w:t xml:space="preserve"> 20015</w:t>
      </w:r>
      <w:r w:rsidR="00352084">
        <w:rPr>
          <w:rFonts w:hint="cs"/>
          <w:rtl/>
        </w:rPr>
        <w:t xml:space="preserve">. </w:t>
      </w:r>
    </w:p>
    <w:p w:rsidR="0041577C" w:rsidRPr="0041577C" w:rsidRDefault="0041577C" w:rsidP="0041577C">
      <w:pPr>
        <w:pStyle w:val="SingleTxtGA"/>
      </w:pPr>
      <w:r>
        <w:rPr>
          <w:rtl/>
        </w:rPr>
        <w:t>٥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وتلاحظ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اللجنة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مع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التقدير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التدابير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المؤسسية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والسياساتية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التالية</w:t>
      </w:r>
      <w:r w:rsidRPr="0041577C">
        <w:rPr>
          <w:rtl/>
        </w:rPr>
        <w:t>:</w:t>
      </w:r>
      <w:r w:rsidRPr="0041577C">
        <w:rPr>
          <w:rFonts w:cs="Times New Roman" w:hint="cs"/>
          <w:rtl/>
        </w:rPr>
        <w:t>‬</w:t>
      </w:r>
      <w:r w:rsidRPr="0041577C">
        <w:rPr>
          <w:rtl/>
        </w:rPr>
        <w:t xml:space="preserve"> 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أ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اعتماد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السياسة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الوطنية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بشأن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الإعاقة،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عام</w:t>
      </w:r>
      <w:r w:rsidRPr="0041577C">
        <w:rPr>
          <w:rtl/>
        </w:rPr>
        <w:t xml:space="preserve"> 2015</w:t>
      </w:r>
      <w:r w:rsidRPr="0041577C">
        <w:rPr>
          <w:rFonts w:hint="cs"/>
          <w:rtl/>
        </w:rPr>
        <w:t>؛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ب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إنشاء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شعبة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خدمات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حماية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الطفل،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في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عام</w:t>
      </w:r>
      <w:r w:rsidRPr="0041577C">
        <w:rPr>
          <w:rtl/>
        </w:rPr>
        <w:t xml:space="preserve"> 2015</w:t>
      </w:r>
      <w:r w:rsidRPr="0041577C">
        <w:rPr>
          <w:rFonts w:hint="cs"/>
          <w:rtl/>
        </w:rPr>
        <w:t>؛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ج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اعتماد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السياسة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الوطنية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للشباب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للفترة</w:t>
      </w:r>
      <w:r w:rsidRPr="0041577C">
        <w:rPr>
          <w:rtl/>
        </w:rPr>
        <w:t xml:space="preserve"> 2009-2015</w:t>
      </w:r>
      <w:r w:rsidRPr="0041577C">
        <w:rPr>
          <w:rFonts w:hint="cs"/>
          <w:rtl/>
        </w:rPr>
        <w:t>؛</w:t>
      </w:r>
    </w:p>
    <w:p w:rsidR="0041577C" w:rsidRPr="0041577C" w:rsidRDefault="0041577C" w:rsidP="0041577C">
      <w:pPr>
        <w:pStyle w:val="SingleTxtGA"/>
      </w:pPr>
      <w:r>
        <w:rPr>
          <w:rFonts w:hint="cs"/>
          <w:rtl/>
        </w:rPr>
        <w:tab/>
      </w:r>
      <w:r w:rsidRPr="0041577C">
        <w:rPr>
          <w:rtl/>
        </w:rPr>
        <w:t>(</w:t>
      </w:r>
      <w:r w:rsidRPr="0041577C">
        <w:rPr>
          <w:rFonts w:hint="cs"/>
          <w:rtl/>
        </w:rPr>
        <w:t>د</w:t>
      </w:r>
      <w:r>
        <w:rPr>
          <w:rtl/>
        </w:rPr>
        <w:t>)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اعتماد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الخطة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الجنسانية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القطرية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لناورو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لعام</w:t>
      </w:r>
      <w:r w:rsidRPr="0041577C">
        <w:rPr>
          <w:rtl/>
        </w:rPr>
        <w:t xml:space="preserve"> 2014.</w:t>
      </w:r>
    </w:p>
    <w:p w:rsidR="0041577C" w:rsidRPr="0041577C" w:rsidRDefault="0041577C" w:rsidP="0041577C">
      <w:pPr>
        <w:pStyle w:val="HChGA"/>
      </w:pPr>
      <w:r>
        <w:rPr>
          <w:rtl/>
        </w:rPr>
        <w:tab/>
      </w:r>
      <w:r w:rsidRPr="0041577C">
        <w:rPr>
          <w:rFonts w:hint="cs"/>
          <w:rtl/>
        </w:rPr>
        <w:t>ثالثا</w:t>
      </w:r>
      <w:r>
        <w:rPr>
          <w:rFonts w:hint="cs"/>
          <w:rtl/>
        </w:rPr>
        <w:t>ً</w:t>
      </w:r>
      <w:r>
        <w:rPr>
          <w:rtl/>
        </w:rPr>
        <w:t>-</w:t>
      </w:r>
      <w:r>
        <w:rPr>
          <w:rFonts w:hint="cs"/>
          <w:rtl/>
        </w:rPr>
        <w:tab/>
      </w:r>
      <w:r w:rsidRPr="0041577C">
        <w:rPr>
          <w:rFonts w:hint="cs"/>
          <w:rtl/>
        </w:rPr>
        <w:t>دواعي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القلق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الرئيسية</w:t>
      </w:r>
      <w:r w:rsidRPr="0041577C">
        <w:rPr>
          <w:rtl/>
        </w:rPr>
        <w:t xml:space="preserve"> </w:t>
      </w:r>
      <w:r w:rsidRPr="0041577C">
        <w:rPr>
          <w:rFonts w:hint="cs"/>
          <w:rtl/>
        </w:rPr>
        <w:t>والتوصيات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ألف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تدابير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التنفيذ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العامة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4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42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44(6))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Fonts w:hint="cs"/>
          <w:rtl/>
        </w:rPr>
        <w:tab/>
      </w:r>
      <w:r>
        <w:rPr>
          <w:rtl/>
        </w:rPr>
        <w:tab/>
      </w:r>
      <w:r w:rsidR="0041577C" w:rsidRPr="0041577C">
        <w:rPr>
          <w:rFonts w:hint="cs"/>
          <w:rtl/>
        </w:rPr>
        <w:t>التشريعات</w:t>
      </w:r>
    </w:p>
    <w:p w:rsidR="0041577C" w:rsidRPr="0041577C" w:rsidRDefault="005E39D5" w:rsidP="0041577C">
      <w:pPr>
        <w:pStyle w:val="SingleTxtGA"/>
      </w:pPr>
      <w:r>
        <w:rPr>
          <w:rtl/>
        </w:rPr>
        <w:t>٦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ترحب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بالجهود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المبذولة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 أجل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الاستعراض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للقوانين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القائمة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لضمان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امتثالها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ومواءمتها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أحكام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اعتماد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ورفاهه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عام</w:t>
      </w:r>
      <w:r w:rsidR="0041577C" w:rsidRPr="0041577C">
        <w:rPr>
          <w:rtl/>
        </w:rPr>
        <w:t xml:space="preserve"> 2016 </w:t>
      </w:r>
      <w:r w:rsidR="0041577C" w:rsidRPr="0041577C">
        <w:rPr>
          <w:rFonts w:hint="cs"/>
          <w:rtl/>
        </w:rPr>
        <w:t>وقانون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المقترح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وترحب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أيضا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بالجهود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الرامية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استئناف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عملية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الاستعراض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الدستوري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كوسيلة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لضمان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الدستور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التحديد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بيد أن اللجنة 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هناك بعض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التشريعات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 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تزال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بحاجة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المواءمة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</w:t>
      </w:r>
      <w:r w:rsidR="0041577C" w:rsidRPr="0041577C">
        <w:rPr>
          <w:rtl/>
        </w:rPr>
        <w:t>.</w:t>
      </w:r>
    </w:p>
    <w:p w:rsidR="0041577C" w:rsidRPr="00A52CD6" w:rsidRDefault="005E39D5" w:rsidP="0041577C">
      <w:pPr>
        <w:pStyle w:val="SingleTxtGA"/>
        <w:rPr>
          <w:b/>
          <w:bCs/>
        </w:rPr>
      </w:pPr>
      <w:r>
        <w:rPr>
          <w:rtl/>
        </w:rPr>
        <w:t>٧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A52CD6">
        <w:rPr>
          <w:rFonts w:hint="cs"/>
          <w:b/>
          <w:bCs/>
          <w:rtl/>
        </w:rPr>
        <w:t>تشجع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اللجنة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الدولة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الطرف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على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ضمان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إدراج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الاتفاقية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في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القوانين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المحلية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ومواصلة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جهودها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أجل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مواءمة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تشريعاتها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مبادئ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الاتفاقية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وأحكامها</w:t>
      </w:r>
      <w:r w:rsidR="0041577C" w:rsidRPr="00A52CD6">
        <w:rPr>
          <w:b/>
          <w:bCs/>
          <w:rtl/>
        </w:rPr>
        <w:t xml:space="preserve">. </w:t>
      </w:r>
      <w:r w:rsidR="0041577C" w:rsidRPr="00A52CD6">
        <w:rPr>
          <w:rFonts w:hint="cs"/>
          <w:b/>
          <w:bCs/>
          <w:rtl/>
        </w:rPr>
        <w:t>وتوصي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اللجنة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الدولة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الطرف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بالقيام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على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وجه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الخصوص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بما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يلي</w:t>
      </w:r>
      <w:r w:rsidR="0041577C" w:rsidRPr="00A52CD6">
        <w:rPr>
          <w:b/>
          <w:bCs/>
          <w:rtl/>
        </w:rPr>
        <w:t>: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Pr="00352084">
        <w:rPr>
          <w:rtl/>
        </w:rPr>
        <w:t>)</w:t>
      </w:r>
      <w:r w:rsidRPr="00A52CD6">
        <w:rPr>
          <w:rFonts w:hint="cs"/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اتخاذ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التدابير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اللازمة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لضمان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أن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الأحكام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المبينة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في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التشريعات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ذات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الصلة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متوائمة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قانون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حماية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ورفاهه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لعام</w:t>
      </w:r>
      <w:r w:rsidR="0041577C" w:rsidRPr="00A52CD6">
        <w:rPr>
          <w:b/>
          <w:bCs/>
          <w:rtl/>
        </w:rPr>
        <w:t xml:space="preserve"> 2016</w:t>
      </w:r>
      <w:r w:rsidR="0041577C" w:rsidRPr="00A52CD6">
        <w:rPr>
          <w:rFonts w:hint="cs"/>
          <w:b/>
          <w:bCs/>
          <w:rtl/>
        </w:rPr>
        <w:t>؛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A52CD6">
        <w:rPr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الإسراع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بالاعتماد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النهائي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لقانون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حماية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الأسرة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على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سبيل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الأولوية؛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A52CD6">
        <w:rPr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اعتماد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إجراء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لتقييم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للتشريعات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الجديدة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المعتمدة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على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الصعيد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الوطني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تأثير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على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حقوق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الطفل؛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A52CD6">
        <w:rPr>
          <w:rFonts w:hint="cs"/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اتخاذ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الخطوات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الرامية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إلى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استئناف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عملية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الاستعراض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الدستوري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وضمان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أن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تكون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حقوق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مكفولة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بموجب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الدستور على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وجه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التحديد</w:t>
      </w:r>
      <w:r w:rsidR="0041577C" w:rsidRPr="00A52CD6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lastRenderedPageBreak/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السياسة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الشاملة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tl/>
        </w:rPr>
        <w:t>٨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اعتماد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شاملة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لتعزيز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>.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موظفي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شعبة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يفتقرون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التدريب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الخبرة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ورفاهه</w:t>
      </w:r>
      <w:r w:rsidR="0041577C" w:rsidRPr="0041577C">
        <w:rPr>
          <w:rtl/>
        </w:rPr>
        <w:t>.</w:t>
      </w:r>
    </w:p>
    <w:p w:rsidR="0041577C" w:rsidRPr="00A52CD6" w:rsidRDefault="005E39D5" w:rsidP="0041577C">
      <w:pPr>
        <w:pStyle w:val="SingleTxtGA"/>
        <w:rPr>
          <w:b/>
          <w:bCs/>
        </w:rPr>
      </w:pPr>
      <w:r>
        <w:rPr>
          <w:rtl/>
        </w:rPr>
        <w:t>٩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A52CD6">
        <w:rPr>
          <w:rFonts w:hint="cs"/>
          <w:b/>
          <w:bCs/>
          <w:rtl/>
        </w:rPr>
        <w:t>توصي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اللجنة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الدولة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الطرف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بما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يلي</w:t>
      </w:r>
      <w:r w:rsidR="0041577C" w:rsidRPr="00A52CD6">
        <w:rPr>
          <w:b/>
          <w:bCs/>
          <w:rtl/>
        </w:rPr>
        <w:t>: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A52CD6">
        <w:rPr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وضع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سياسة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شاملة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لتعزيز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وحماية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حقوق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الطفل،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وضمان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أن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تكون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مدعومة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بما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يكفي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الموارد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البشرية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والتقنية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والمالية؛</w:t>
      </w:r>
      <w:r w:rsidR="0041577C" w:rsidRPr="00A52CD6">
        <w:rPr>
          <w:b/>
          <w:bCs/>
          <w:rtl/>
        </w:rPr>
        <w:t xml:space="preserve"> 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Pr="00352084">
        <w:rPr>
          <w:rtl/>
        </w:rPr>
        <w:t>)</w:t>
      </w:r>
      <w:r w:rsidRPr="00A52CD6">
        <w:rPr>
          <w:rFonts w:hint="cs"/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ضمان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إجراء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مشاورات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جميع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أصحاب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المصلحة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المعنيين،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بمن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فيهم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الأطفال،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لدى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وضع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سياسات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حماية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وإجراء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تقييم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بانتظام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لفعالية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تنفيذها؛</w:t>
      </w:r>
      <w:r w:rsidR="0041577C" w:rsidRPr="00A52CD6">
        <w:rPr>
          <w:rFonts w:cs="Times New Roman" w:hint="cs"/>
          <w:b/>
          <w:bCs/>
          <w:rtl/>
        </w:rPr>
        <w:t>‬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A52CD6">
        <w:rPr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تخصيص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يكفي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من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الموارد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البشرية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والتقنية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والمالية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إلى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الشعبة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الجديدة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المعنية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بخدمات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حماية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الطفل؛</w:t>
      </w:r>
    </w:p>
    <w:p w:rsidR="0041577C" w:rsidRPr="00A52CD6" w:rsidRDefault="005E39D5" w:rsidP="0041577C">
      <w:pPr>
        <w:pStyle w:val="SingleTxtGA"/>
        <w:rPr>
          <w:b/>
          <w:bCs/>
        </w:rPr>
      </w:pPr>
      <w:r w:rsidRPr="00A52CD6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A52CD6">
        <w:rPr>
          <w:rFonts w:hint="cs"/>
          <w:b/>
          <w:bCs/>
          <w:rtl/>
        </w:rPr>
        <w:tab/>
      </w:r>
      <w:r w:rsidR="0041577C" w:rsidRPr="00A52CD6">
        <w:rPr>
          <w:rFonts w:hint="cs"/>
          <w:b/>
          <w:bCs/>
          <w:rtl/>
        </w:rPr>
        <w:t>وضع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استراتيجية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لبناء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قدرات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قطاع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الرعاية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الاجتماعية،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بما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يشمل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وضع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برنامج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لوزارة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الشؤون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الداخلية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والشُعب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التابعة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لها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يتعلق بالتثقيف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والتطوير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في مجال رفاه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الطفل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ورعايته</w:t>
      </w:r>
      <w:r w:rsidR="0041577C" w:rsidRPr="00A52CD6">
        <w:rPr>
          <w:b/>
          <w:bCs/>
          <w:rtl/>
        </w:rPr>
        <w:t xml:space="preserve"> </w:t>
      </w:r>
      <w:r w:rsidR="0041577C" w:rsidRPr="00A52CD6">
        <w:rPr>
          <w:rFonts w:hint="cs"/>
          <w:b/>
          <w:bCs/>
          <w:rtl/>
        </w:rPr>
        <w:t>وحمايته</w:t>
      </w:r>
      <w:r w:rsidR="0041577C" w:rsidRPr="00A52CD6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التنسيق</w:t>
      </w:r>
    </w:p>
    <w:p w:rsidR="0041577C" w:rsidRPr="0041577C" w:rsidRDefault="005E39D5" w:rsidP="0041577C">
      <w:pPr>
        <w:pStyle w:val="SingleTxtGA"/>
      </w:pPr>
      <w:r>
        <w:rPr>
          <w:rtl/>
        </w:rPr>
        <w:t>١٠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تنسيق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جميع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الأنشطة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المتصلة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بتنفيذ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المستويات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القطاعية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والوطنية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والمحلية</w:t>
      </w:r>
      <w:r w:rsidR="0041577C" w:rsidRPr="0041577C">
        <w:rPr>
          <w:rtl/>
        </w:rPr>
        <w:t>.</w:t>
      </w:r>
    </w:p>
    <w:p w:rsidR="0041577C" w:rsidRPr="001271A8" w:rsidRDefault="005E39D5" w:rsidP="0041577C">
      <w:pPr>
        <w:pStyle w:val="SingleTxtGA"/>
        <w:rPr>
          <w:b/>
          <w:bCs/>
        </w:rPr>
      </w:pPr>
      <w:r>
        <w:rPr>
          <w:rtl/>
        </w:rPr>
        <w:t>١١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1271A8">
        <w:rPr>
          <w:rFonts w:hint="cs"/>
          <w:b/>
          <w:bCs/>
          <w:rtl/>
        </w:rPr>
        <w:t>توصي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اللجنة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الدولة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الطرف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بإنشاء آلية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فعالة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لتنسيق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جميع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الأنشطة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المتصلة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بتنفيذ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الاتفاقية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المستويات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القطاعية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والوطنية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والمحلية،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وتوفير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ما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يلزم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من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الموارد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البشرية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والتقنية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والمالية</w:t>
      </w:r>
      <w:r w:rsidR="0041577C" w:rsidRPr="001271A8">
        <w:rPr>
          <w:b/>
          <w:bCs/>
          <w:rtl/>
        </w:rPr>
        <w:t xml:space="preserve">. 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تخصيص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الموارد</w:t>
      </w:r>
    </w:p>
    <w:p w:rsidR="0041577C" w:rsidRPr="0041577C" w:rsidRDefault="005E39D5" w:rsidP="0041577C">
      <w:pPr>
        <w:pStyle w:val="SingleTxtGA"/>
      </w:pPr>
      <w:r>
        <w:rPr>
          <w:rtl/>
        </w:rPr>
        <w:t>١٢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مخصصات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الميزانية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للفترة</w:t>
      </w:r>
      <w:r w:rsidR="0041577C" w:rsidRPr="0041577C">
        <w:rPr>
          <w:rtl/>
        </w:rPr>
        <w:t xml:space="preserve"> 2015-2016 </w:t>
      </w:r>
      <w:r w:rsidR="0041577C" w:rsidRPr="0041577C">
        <w:rPr>
          <w:rFonts w:hint="cs"/>
          <w:rtl/>
        </w:rPr>
        <w:t>تنص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تنفيذ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أحكام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العملية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تتضمن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تخصيص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اعتمادات، 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يشمل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مؤشرات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ونظم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تعقب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القطاعات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والوكالات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الصلة،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يعيشون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أوضاع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هشة</w:t>
      </w:r>
      <w:r w:rsidR="0041577C" w:rsidRPr="0041577C">
        <w:rPr>
          <w:rtl/>
        </w:rPr>
        <w:t xml:space="preserve">. </w:t>
      </w:r>
    </w:p>
    <w:p w:rsidR="0041577C" w:rsidRPr="001271A8" w:rsidRDefault="005E39D5" w:rsidP="0041577C">
      <w:pPr>
        <w:pStyle w:val="SingleTxtGA"/>
        <w:rPr>
          <w:b/>
          <w:bCs/>
        </w:rPr>
      </w:pPr>
      <w:r>
        <w:rPr>
          <w:rtl/>
        </w:rPr>
        <w:t>١٣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1271A8">
        <w:rPr>
          <w:rFonts w:hint="cs"/>
          <w:b/>
          <w:bCs/>
          <w:rtl/>
        </w:rPr>
        <w:t>في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ضوء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تعليق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اللجنة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العام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رقم</w:t>
      </w:r>
      <w:r w:rsidR="0041577C" w:rsidRPr="001271A8">
        <w:rPr>
          <w:b/>
          <w:bCs/>
          <w:rtl/>
        </w:rPr>
        <w:t xml:space="preserve"> 19(2016) </w:t>
      </w:r>
      <w:r w:rsidR="0041577C" w:rsidRPr="001271A8">
        <w:rPr>
          <w:rFonts w:hint="cs"/>
          <w:b/>
          <w:bCs/>
          <w:rtl/>
        </w:rPr>
        <w:t>المتعلق</w:t>
      </w:r>
      <w:r w:rsidR="0041577C" w:rsidRPr="001271A8">
        <w:rPr>
          <w:b/>
          <w:bCs/>
          <w:rtl/>
        </w:rPr>
        <w:t xml:space="preserve"> </w:t>
      </w:r>
      <w:proofErr w:type="spellStart"/>
      <w:r w:rsidR="0041577C" w:rsidRPr="001271A8">
        <w:rPr>
          <w:rFonts w:hint="cs"/>
          <w:b/>
          <w:bCs/>
          <w:rtl/>
        </w:rPr>
        <w:t>بالميزنة</w:t>
      </w:r>
      <w:proofErr w:type="spellEnd"/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العامة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من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أجل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إعمال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حقوق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الطفل،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توصي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اللجنة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الدولة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الطرف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بما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يلي</w:t>
      </w:r>
      <w:r w:rsidR="0041577C" w:rsidRPr="001271A8">
        <w:rPr>
          <w:b/>
          <w:bCs/>
          <w:rtl/>
        </w:rPr>
        <w:t>:</w:t>
      </w:r>
      <w:r w:rsidR="0041577C" w:rsidRPr="001271A8">
        <w:rPr>
          <w:rFonts w:cs="Times New Roman" w:hint="cs"/>
          <w:b/>
          <w:bCs/>
          <w:rtl/>
        </w:rPr>
        <w:t>‬</w:t>
      </w:r>
    </w:p>
    <w:p w:rsidR="0041577C" w:rsidRPr="001271A8" w:rsidRDefault="005E39D5" w:rsidP="0041577C">
      <w:pPr>
        <w:pStyle w:val="SingleTxtGA"/>
        <w:rPr>
          <w:b/>
          <w:bCs/>
        </w:rPr>
      </w:pPr>
      <w:r w:rsidRPr="001271A8">
        <w:rPr>
          <w:rFonts w:hint="cs"/>
          <w:b/>
          <w:bCs/>
          <w:rtl/>
        </w:rPr>
        <w:lastRenderedPageBreak/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1271A8">
        <w:rPr>
          <w:b/>
          <w:bCs/>
          <w:rtl/>
        </w:rPr>
        <w:tab/>
      </w:r>
      <w:r w:rsidR="0041577C" w:rsidRPr="001271A8">
        <w:rPr>
          <w:rFonts w:hint="cs"/>
          <w:b/>
          <w:bCs/>
          <w:rtl/>
        </w:rPr>
        <w:t>وضع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عملية</w:t>
      </w:r>
      <w:r w:rsidR="0041577C" w:rsidRPr="001271A8">
        <w:rPr>
          <w:b/>
          <w:bCs/>
          <w:rtl/>
        </w:rPr>
        <w:t xml:space="preserve"> </w:t>
      </w:r>
      <w:proofErr w:type="spellStart"/>
      <w:r w:rsidR="0041577C" w:rsidRPr="001271A8">
        <w:rPr>
          <w:rFonts w:hint="cs"/>
          <w:b/>
          <w:bCs/>
          <w:rtl/>
        </w:rPr>
        <w:t>ميزنة</w:t>
      </w:r>
      <w:proofErr w:type="spellEnd"/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تتضمن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منظوراً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خاصاً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بحقوق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الطفل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وترصد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اعتمادات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واضحة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للأطفال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في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القطاعات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والوكالات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ذات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الصلة،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بما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في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ذلك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وضع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مؤشرات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محددة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ونظام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تعقب؛</w:t>
      </w:r>
      <w:r w:rsidR="0041577C" w:rsidRPr="001271A8">
        <w:rPr>
          <w:rFonts w:cs="Times New Roman" w:hint="cs"/>
          <w:b/>
          <w:bCs/>
          <w:rtl/>
        </w:rPr>
        <w:t>‬</w:t>
      </w:r>
      <w:r w:rsidR="0041577C" w:rsidRPr="001271A8">
        <w:rPr>
          <w:b/>
          <w:bCs/>
          <w:rtl/>
        </w:rPr>
        <w:t xml:space="preserve"> </w:t>
      </w:r>
    </w:p>
    <w:p w:rsidR="0041577C" w:rsidRPr="001271A8" w:rsidRDefault="005E39D5" w:rsidP="005E39D5">
      <w:pPr>
        <w:pStyle w:val="SingleTxtGA"/>
        <w:rPr>
          <w:b/>
          <w:bCs/>
        </w:rPr>
      </w:pPr>
      <w:r w:rsidRPr="001271A8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1271A8">
        <w:rPr>
          <w:b/>
          <w:bCs/>
          <w:rtl/>
        </w:rPr>
        <w:tab/>
      </w:r>
      <w:r w:rsidR="0041577C" w:rsidRPr="001271A8">
        <w:rPr>
          <w:rFonts w:hint="cs"/>
          <w:b/>
          <w:bCs/>
          <w:rtl/>
        </w:rPr>
        <w:t>إنشاء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آليات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لرصد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وتقييم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الكفاية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والفعالية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والمساواة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في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توزيع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الموارد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المخصصة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لتنفيذ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الاتفاقية؛</w:t>
      </w:r>
    </w:p>
    <w:p w:rsidR="0041577C" w:rsidRPr="001271A8" w:rsidRDefault="005E39D5" w:rsidP="0041577C">
      <w:pPr>
        <w:pStyle w:val="SingleTxtGA"/>
        <w:rPr>
          <w:b/>
          <w:bCs/>
        </w:rPr>
      </w:pPr>
      <w:r w:rsidRPr="001271A8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1271A8">
        <w:rPr>
          <w:b/>
          <w:bCs/>
          <w:rtl/>
        </w:rPr>
        <w:tab/>
      </w:r>
      <w:r w:rsidR="0041577C" w:rsidRPr="001271A8">
        <w:rPr>
          <w:rFonts w:hint="cs"/>
          <w:b/>
          <w:bCs/>
          <w:rtl/>
        </w:rPr>
        <w:t>كفالة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اعتماد</w:t>
      </w:r>
      <w:r w:rsidR="0041577C" w:rsidRPr="001271A8">
        <w:rPr>
          <w:b/>
          <w:bCs/>
          <w:rtl/>
        </w:rPr>
        <w:t xml:space="preserve"> </w:t>
      </w:r>
      <w:proofErr w:type="spellStart"/>
      <w:r w:rsidR="0041577C" w:rsidRPr="001271A8">
        <w:rPr>
          <w:rFonts w:hint="cs"/>
          <w:b/>
          <w:bCs/>
          <w:rtl/>
        </w:rPr>
        <w:t>ميزنة</w:t>
      </w:r>
      <w:proofErr w:type="spellEnd"/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تتسم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بالشفافية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وتقوم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المشاركة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من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خلال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الحوار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العام،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ولا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سيما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مع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الأطفال،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ومساءلة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السلطات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النحو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المناسب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بما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في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ذلك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المستوى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المحلي؛</w:t>
      </w:r>
      <w:r w:rsidR="0041577C" w:rsidRPr="001271A8">
        <w:rPr>
          <w:rFonts w:cs="Times New Roman" w:hint="cs"/>
          <w:b/>
          <w:bCs/>
          <w:rtl/>
        </w:rPr>
        <w:t>‬</w:t>
      </w:r>
    </w:p>
    <w:p w:rsidR="0041577C" w:rsidRPr="001271A8" w:rsidRDefault="005E39D5" w:rsidP="0041577C">
      <w:pPr>
        <w:pStyle w:val="SingleTxtGA"/>
        <w:rPr>
          <w:b/>
          <w:bCs/>
        </w:rPr>
      </w:pPr>
      <w:r w:rsidRPr="001271A8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1271A8">
        <w:rPr>
          <w:rFonts w:hint="cs"/>
          <w:b/>
          <w:bCs/>
          <w:rtl/>
        </w:rPr>
        <w:tab/>
      </w:r>
      <w:r w:rsidR="0041577C" w:rsidRPr="001271A8">
        <w:rPr>
          <w:rFonts w:hint="cs"/>
          <w:b/>
          <w:bCs/>
          <w:rtl/>
        </w:rPr>
        <w:t>إجراء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تقييم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شامل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لاحتياجات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الأطفال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من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الميزانية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وتخصيص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موارد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كافية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من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الميزانية،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وزيادة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الميزانية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المخصصة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للقطاعات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الاجتماعية،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ومعالجة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التفاوتات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أساس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المؤشرات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المتصلة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بحقوق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الطفل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وزيادة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الاعتمادات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المخصصة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للتعليم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والمساعدة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الاجتماعية،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على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وجه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الخصوص، إلى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مستويات</w:t>
      </w:r>
      <w:r w:rsidR="0041577C" w:rsidRPr="001271A8">
        <w:rPr>
          <w:b/>
          <w:bCs/>
          <w:rtl/>
        </w:rPr>
        <w:t xml:space="preserve"> </w:t>
      </w:r>
      <w:r w:rsidR="0041577C" w:rsidRPr="001271A8">
        <w:rPr>
          <w:rFonts w:hint="cs"/>
          <w:b/>
          <w:bCs/>
          <w:rtl/>
        </w:rPr>
        <w:t>كافية</w:t>
      </w:r>
      <w:r w:rsidR="0041577C" w:rsidRPr="001271A8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جمع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البيانات</w:t>
      </w:r>
    </w:p>
    <w:p w:rsidR="0041577C" w:rsidRPr="0041577C" w:rsidRDefault="005E39D5" w:rsidP="0041577C">
      <w:pPr>
        <w:pStyle w:val="SingleTxtGA"/>
      </w:pPr>
      <w:r>
        <w:rPr>
          <w:rtl/>
        </w:rPr>
        <w:t>١٤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الافتقار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آلية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منهجية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لجمع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البيانات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أدى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ندرة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البيانات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المصنفة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يعيشون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تهميش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واللاجئون</w:t>
      </w:r>
      <w:r w:rsidR="0041577C" w:rsidRPr="0041577C">
        <w:rPr>
          <w:rtl/>
        </w:rPr>
        <w:t xml:space="preserve">. 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١٥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41577C" w:rsidRPr="00960E8A">
        <w:rPr>
          <w:b/>
          <w:bCs/>
          <w:rtl/>
        </w:rPr>
        <w:t xml:space="preserve"> 5(2003)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التدابير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الاتفاقية،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توصي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 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 xml:space="preserve">: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الإسراع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بتحسين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نظام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البيانات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ليشمل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مجالات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الاتفاقية،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تكون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البيانات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مصنفة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حسب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أمور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ونوع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الجنس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والإعاقة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والانتماء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الإثني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والأصل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القومي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والخلفية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الاجتماعية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والاقتصادية؛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كفالة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تبادل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البيانات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والمؤشرات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الوزارات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واستخدامها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لصياغة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ورصد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وتقييم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السياسات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والمشاريع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بهدف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الفعال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للاتفاقية؛</w:t>
      </w:r>
      <w:r w:rsidR="0041577C" w:rsidRPr="00960E8A">
        <w:rPr>
          <w:rFonts w:cs="Times New Roman" w:hint="cs"/>
          <w:b/>
          <w:bCs/>
          <w:rtl/>
        </w:rPr>
        <w:t>‬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352084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مراعاة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الإطار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المفاهيمي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والمنهجي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الوارد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تقرير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مفوضية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الأمم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المتحدة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الإنسان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والمعنون</w:t>
      </w:r>
      <w:r w:rsidR="0041577C" w:rsidRPr="00960E8A">
        <w:rPr>
          <w:b/>
          <w:bCs/>
          <w:rtl/>
        </w:rPr>
        <w:t xml:space="preserve"> </w:t>
      </w:r>
      <w:r w:rsidR="0041577C" w:rsidRPr="00352084">
        <w:rPr>
          <w:rFonts w:hint="cs"/>
          <w:b/>
          <w:bCs/>
          <w:i/>
          <w:iCs/>
          <w:rtl/>
        </w:rPr>
        <w:t>مؤشرات</w:t>
      </w:r>
      <w:r w:rsidR="0041577C" w:rsidRPr="00352084">
        <w:rPr>
          <w:b/>
          <w:bCs/>
          <w:i/>
          <w:iCs/>
          <w:rtl/>
        </w:rPr>
        <w:t xml:space="preserve"> </w:t>
      </w:r>
      <w:r w:rsidR="0041577C" w:rsidRPr="00352084">
        <w:rPr>
          <w:rFonts w:hint="cs"/>
          <w:b/>
          <w:bCs/>
          <w:i/>
          <w:iCs/>
          <w:rtl/>
        </w:rPr>
        <w:t>حقوق</w:t>
      </w:r>
      <w:r w:rsidR="0041577C" w:rsidRPr="00352084">
        <w:rPr>
          <w:b/>
          <w:bCs/>
          <w:i/>
          <w:iCs/>
          <w:rtl/>
        </w:rPr>
        <w:t xml:space="preserve"> </w:t>
      </w:r>
      <w:r w:rsidR="0041577C" w:rsidRPr="00352084">
        <w:rPr>
          <w:rFonts w:hint="cs"/>
          <w:b/>
          <w:bCs/>
          <w:i/>
          <w:iCs/>
          <w:rtl/>
        </w:rPr>
        <w:t>الإنسان</w:t>
      </w:r>
      <w:r w:rsidR="0041577C" w:rsidRPr="00352084">
        <w:rPr>
          <w:b/>
          <w:bCs/>
          <w:i/>
          <w:iCs/>
          <w:rtl/>
        </w:rPr>
        <w:t xml:space="preserve">: </w:t>
      </w:r>
      <w:r w:rsidR="0041577C" w:rsidRPr="00352084">
        <w:rPr>
          <w:rFonts w:hint="cs"/>
          <w:b/>
          <w:bCs/>
          <w:i/>
          <w:iCs/>
          <w:rtl/>
        </w:rPr>
        <w:t>دليل</w:t>
      </w:r>
      <w:r w:rsidR="0041577C" w:rsidRPr="00352084">
        <w:rPr>
          <w:b/>
          <w:bCs/>
          <w:i/>
          <w:iCs/>
          <w:rtl/>
        </w:rPr>
        <w:t xml:space="preserve"> </w:t>
      </w:r>
      <w:r w:rsidR="0041577C" w:rsidRPr="00352084">
        <w:rPr>
          <w:rFonts w:hint="cs"/>
          <w:b/>
          <w:bCs/>
          <w:i/>
          <w:iCs/>
          <w:rtl/>
        </w:rPr>
        <w:t>للقياس</w:t>
      </w:r>
      <w:r w:rsidR="0041577C" w:rsidRPr="00352084">
        <w:rPr>
          <w:b/>
          <w:bCs/>
          <w:i/>
          <w:iCs/>
          <w:rtl/>
        </w:rPr>
        <w:t xml:space="preserve"> </w:t>
      </w:r>
      <w:r w:rsidR="0041577C" w:rsidRPr="00352084">
        <w:rPr>
          <w:rFonts w:hint="cs"/>
          <w:b/>
          <w:bCs/>
          <w:i/>
          <w:iCs/>
          <w:rtl/>
        </w:rPr>
        <w:t>والتنفيذ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لدى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تحديد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المعلومات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الإحصائية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وجمعها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ونشرها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الرصد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المستقل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١٦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قبول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التوصيات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المقدمة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أثناء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الاستعراض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الدوري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عام</w:t>
      </w:r>
      <w:r w:rsidR="0041577C" w:rsidRPr="0041577C">
        <w:rPr>
          <w:rtl/>
        </w:rPr>
        <w:t xml:space="preserve"> 2015 </w:t>
      </w:r>
      <w:r w:rsidR="0041577C" w:rsidRPr="0041577C">
        <w:rPr>
          <w:rFonts w:hint="cs"/>
          <w:rtl/>
        </w:rPr>
        <w:t>بإنشاء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مؤسسة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وطنية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الإنسان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وفقا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للمبادئ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المتعلقة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lastRenderedPageBreak/>
        <w:t>بمركز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المؤسسات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الوطنية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لتعزيز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الإنسان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مبادئ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باريس</w:t>
      </w:r>
      <w:r w:rsidR="0041577C" w:rsidRPr="0041577C">
        <w:rPr>
          <w:rtl/>
        </w:rPr>
        <w:t>)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إمكانية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إنشاء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مكتب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أمين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المظالم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بيد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لأنه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يحرز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حتى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اليوم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توجد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آلية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محددة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لرصد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>.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١٧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توصي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41577C" w:rsidRPr="00960E8A">
        <w:rPr>
          <w:b/>
          <w:bCs/>
          <w:rtl/>
        </w:rPr>
        <w:t xml:space="preserve"> 2(2002)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دور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المؤسسات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المستقلة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الإنسان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مجال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باتخاذ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تدابير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للإسراع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بإنشاء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آلية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مستقلة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لرصد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الإنسان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يمكنها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تتلقى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شكاوى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وتحقق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وتعالجها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بطريقة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تراعي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حساسية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وتكفل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خصوصية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الضحايا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وحمايتهم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وتضطلع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بأنشطة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الرصد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والمتابعة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والتحقق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لصالح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الضحايا</w:t>
      </w:r>
      <w:r w:rsidR="0041577C" w:rsidRPr="00960E8A">
        <w:rPr>
          <w:b/>
          <w:bCs/>
          <w:rtl/>
        </w:rPr>
        <w:t>.</w:t>
      </w:r>
      <w:r w:rsidR="0041577C" w:rsidRPr="00960E8A">
        <w:rPr>
          <w:rFonts w:cs="Times New Roman" w:hint="cs"/>
          <w:b/>
          <w:bCs/>
          <w:rtl/>
        </w:rPr>
        <w:t>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وتوصي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أيضا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يُخصص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للآلية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يكفي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الموارد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البشرية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والتقنية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والمالية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النشر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والتوعية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والتدريب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١٨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برامج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وتدريب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جانب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مواد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تتفق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السياق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المحلي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المحاكم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بيد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توفير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التدريب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والتوعية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يعيشون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أوضاع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هشة،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واللاجئون،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يستطيعون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الحصول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هذه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يدركون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النحو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المنصوص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عليه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الاتفاقية</w:t>
      </w:r>
      <w:r w:rsidR="0041577C" w:rsidRPr="0041577C">
        <w:rPr>
          <w:rtl/>
        </w:rPr>
        <w:t xml:space="preserve">. 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١٩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توصي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تعزز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جهودها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توفير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التدريب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الكافي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والمنهجي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لفائدة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الفئات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المهنية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أجلهم،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كالموظفين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المكلفين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بإنفاذ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القوانين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والقضاة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والمحامين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والعاملين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الحقل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الصحي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والمدرسين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ومديري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المدارس</w:t>
      </w:r>
      <w:r w:rsidR="0041577C" w:rsidRPr="00960E8A">
        <w:rPr>
          <w:b/>
          <w:bCs/>
          <w:rtl/>
        </w:rPr>
        <w:t xml:space="preserve"> </w:t>
      </w:r>
      <w:proofErr w:type="spellStart"/>
      <w:r w:rsidR="0041577C" w:rsidRPr="00960E8A">
        <w:rPr>
          <w:rFonts w:hint="cs"/>
          <w:b/>
          <w:bCs/>
          <w:rtl/>
        </w:rPr>
        <w:t>والاخصائيين</w:t>
      </w:r>
      <w:proofErr w:type="spellEnd"/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الاجتماعيين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والصحفيين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وغيرهم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الفئات،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حسب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تقتضيه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الحاجة</w:t>
      </w:r>
      <w:r w:rsidR="00352084">
        <w:rPr>
          <w:rFonts w:hint="cs"/>
          <w:b/>
          <w:bCs/>
          <w:rtl/>
        </w:rPr>
        <w:t xml:space="preserve">؛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إدراج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تدريس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مبادئ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الاتفاقية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وأحكامها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مستويات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المناهج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المدرسية،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التشديد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التسامح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واحترام التنوع؛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إيلاء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اهتمام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خاص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لمشاركة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نشر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المعلومات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المتعلقة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بحقوقهم؛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تطوير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التدريب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أدلة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لفائدة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موظفي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شؤون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رعاية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960E8A"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تشجيع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وسائط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الإعلام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التوعية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وإشراك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الضعفاء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البرامج؛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lastRenderedPageBreak/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و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جهودها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زيادة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الوعي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بالاتفاقية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ومبادئها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وأحكامها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أنحاء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البلد،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بالتعاون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الوثيق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المنظمات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غير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الحكومية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والجهات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الأخرى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المجتمع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المدني</w:t>
      </w:r>
    </w:p>
    <w:p w:rsidR="0041577C" w:rsidRPr="0041577C" w:rsidRDefault="005E39D5" w:rsidP="0041577C">
      <w:pPr>
        <w:pStyle w:val="SingleTxtGA"/>
      </w:pPr>
      <w:r>
        <w:rPr>
          <w:rtl/>
        </w:rPr>
        <w:t>٢٠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شديد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تقييد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منظمات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والصحفيين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إجراء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البحوث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 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 اللجوء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أيضا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بعض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المنظمات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تعرضت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للتهديد،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الرسوم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القابلة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للاسترداد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المفروضة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الحصول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تأشيرة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أجل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زيارة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الصحفيين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ارتفعت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200 </w:t>
      </w:r>
      <w:r w:rsidR="0041577C" w:rsidRPr="0041577C">
        <w:rPr>
          <w:rFonts w:hint="cs"/>
          <w:rtl/>
        </w:rPr>
        <w:t>دولار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أمريكي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000 8 </w:t>
      </w:r>
      <w:r w:rsidR="0041577C" w:rsidRPr="0041577C">
        <w:rPr>
          <w:rFonts w:hint="cs"/>
          <w:rtl/>
        </w:rPr>
        <w:t>دولار</w:t>
      </w:r>
      <w:r w:rsidR="0041577C" w:rsidRPr="0041577C">
        <w:rPr>
          <w:rtl/>
        </w:rPr>
        <w:t>.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٢١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تحث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القيام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  <w:r w:rsidR="0041577C" w:rsidRPr="00960E8A">
        <w:rPr>
          <w:rFonts w:cs="Times New Roman" w:hint="cs"/>
          <w:b/>
          <w:bCs/>
          <w:rtl/>
        </w:rPr>
        <w:t>‬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اتخاذ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خطوات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فورية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وعملية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للاعتراف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قانوناً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بعمل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المدافعين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تهيئة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بيئة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تسودها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الثقة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والتعاون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المنظمات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والمنظمات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غير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الحكومية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المحلية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والصحفيين؛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إشراك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المجتمع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المدني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تخطيط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ورصد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وتقييم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السياسات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والخطط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والتقدم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المحرز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يتعلق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ولا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سيما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ذوو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الإعاقة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والذين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يعيشون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حالة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تهميش،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مثل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واللاجئين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باء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المبادئ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العامة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2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3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6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12)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التمييز</w:t>
      </w:r>
    </w:p>
    <w:p w:rsidR="0041577C" w:rsidRPr="0041577C" w:rsidRDefault="005E39D5" w:rsidP="0041577C">
      <w:pPr>
        <w:pStyle w:val="SingleTxtGA"/>
      </w:pPr>
      <w:r>
        <w:rPr>
          <w:rtl/>
        </w:rPr>
        <w:t>٢٢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دستور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ينص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التمييز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أساس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أمور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العرق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مكان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المنشأ</w:t>
      </w:r>
      <w:r w:rsidR="00101468">
        <w:rPr>
          <w:rtl/>
        </w:rPr>
        <w:t xml:space="preserve"> </w:t>
      </w:r>
      <w:r w:rsidR="0041577C" w:rsidRPr="0041577C">
        <w:rPr>
          <w:rFonts w:hint="cs"/>
          <w:rtl/>
        </w:rPr>
        <w:t>والرأي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السياسي،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ببالغ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استمرار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التمييز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جميع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المجالات،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بالحصول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المياه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والصرف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والتعليم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والسكن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اللائق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يواجهون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أيضا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التمييز،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البيئة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المدرسية</w:t>
      </w:r>
      <w:r w:rsidR="0041577C" w:rsidRPr="0041577C">
        <w:rPr>
          <w:rtl/>
        </w:rPr>
        <w:t>.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٢٣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41577C" w:rsidRPr="00960E8A">
        <w:rPr>
          <w:b/>
          <w:bCs/>
          <w:rtl/>
        </w:rPr>
        <w:t xml:space="preserve"> 5(2003) </w:t>
      </w:r>
      <w:r w:rsidR="0041577C" w:rsidRPr="00960E8A">
        <w:rPr>
          <w:rFonts w:hint="cs"/>
          <w:b/>
          <w:bCs/>
          <w:rtl/>
        </w:rPr>
        <w:t>المتعلق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بالتدابير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اتفاقية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حقوق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تحث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تعديل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المادة</w:t>
      </w:r>
      <w:r w:rsidR="0041577C" w:rsidRPr="00960E8A">
        <w:rPr>
          <w:b/>
          <w:bCs/>
          <w:rtl/>
        </w:rPr>
        <w:t xml:space="preserve"> 3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الدستور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لتشمل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الإشارة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التمييز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أساس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الجنسية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أو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آخر،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تمشيا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المادة</w:t>
      </w:r>
      <w:r w:rsidR="0041577C" w:rsidRPr="00960E8A">
        <w:rPr>
          <w:b/>
          <w:bCs/>
          <w:rtl/>
        </w:rPr>
        <w:t xml:space="preserve"> 2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الاتفاقية؛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lastRenderedPageBreak/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الكامل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للقوانين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القائمة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تحظر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التمييز،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ذلك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طريق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الحملات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التثقيفية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معالجة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المواقف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الاجتماعية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السلبية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تجاه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اللاجئين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ذوي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الإعاقة؛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حصول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الغذاء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والمياه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والصرف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الصحي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والتعليم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الجيد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والرعاية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الصحية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الملائمة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والسكن؛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استحداث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آلية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محددة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شعبة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خدمات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أجل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التصدي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لحالات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التمييز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إيلاء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اهتمام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خاص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واللاجئين،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توافر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يكفي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الموارد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البشرية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والتقنية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والمالية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لهذا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الغرض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مصالح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الفضلى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٢٤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بعض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تدعم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مبدأ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الفضلى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للطفل،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تعرب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أسفها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ضمانات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شاملة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تكفل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هذا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الحق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وتعرب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الخصوص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قلقها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العميق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تفيد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قبلت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أستراليا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أخذ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الفضلى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الاعتبار</w:t>
      </w:r>
      <w:r w:rsidR="0041577C" w:rsidRPr="0041577C">
        <w:rPr>
          <w:rtl/>
        </w:rPr>
        <w:t xml:space="preserve">. 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٢٥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41577C" w:rsidRPr="00960E8A">
        <w:rPr>
          <w:b/>
          <w:bCs/>
          <w:rtl/>
        </w:rPr>
        <w:t xml:space="preserve"> 14(2013) </w:t>
      </w:r>
      <w:r w:rsidR="0041577C" w:rsidRPr="00960E8A">
        <w:rPr>
          <w:rFonts w:hint="cs"/>
          <w:b/>
          <w:bCs/>
          <w:rtl/>
        </w:rPr>
        <w:t>المتعلق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بحق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يولى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الاعتبار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لمصالحه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الفضلى،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توصي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إجراءات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ومعايير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لتوجيه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الأشخاص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المعنيين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أصحاب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السلطة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لتحديد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مصالح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الفضلى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المجالات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وإيلاء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هذه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المصالح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الأهمية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الواجبة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بوصفها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الاعتبار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الأول</w:t>
      </w:r>
      <w:r w:rsidR="00352084">
        <w:rPr>
          <w:rFonts w:hint="cs"/>
          <w:b/>
          <w:bCs/>
          <w:rtl/>
        </w:rPr>
        <w:t>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مضاعفة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جهودها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إيلاء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الاعتبار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لمصالحه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الفضلى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وإعماله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بطريقة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مناسبة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ومتسقة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أُدرج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الإجراءات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والقرارات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التشريعية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والإدارية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والقضائية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كافةً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السياسات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والمشاريع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تخص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وتؤثر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فيهم.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الحق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الحياة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والبقاء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والنماء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tl/>
        </w:rPr>
        <w:t xml:space="preserve"> 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٢٦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ترحب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كتطور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إيجابي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بالانخفاض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معدل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وفيات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عام</w:t>
      </w:r>
      <w:r w:rsidR="0041577C" w:rsidRPr="0041577C">
        <w:rPr>
          <w:rtl/>
        </w:rPr>
        <w:t xml:space="preserve"> 1990. </w:t>
      </w:r>
      <w:r w:rsidR="0041577C" w:rsidRPr="0041577C">
        <w:rPr>
          <w:rFonts w:hint="cs"/>
          <w:rtl/>
        </w:rPr>
        <w:t>بيد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ارتفاع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معدل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وفيات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الخامسة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بالنسبة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لغير</w:t>
      </w:r>
      <w:r w:rsidR="0041577C" w:rsidRPr="0041577C">
        <w:rPr>
          <w:rtl/>
        </w:rPr>
        <w:t xml:space="preserve"> </w:t>
      </w:r>
      <w:proofErr w:type="spellStart"/>
      <w:r w:rsidR="0041577C" w:rsidRPr="0041577C">
        <w:rPr>
          <w:rFonts w:hint="cs"/>
          <w:rtl/>
        </w:rPr>
        <w:t>الناورويين</w:t>
      </w:r>
      <w:proofErr w:type="spellEnd"/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الشعوب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الأصلية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أيضا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تفيد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يواجهون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مخاطر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كبيرة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بدنية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بنمائهم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نتيجة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البقاء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أماكن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رطبة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وضيقة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ظروف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تهدد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حياتهم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ويساورها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البقاء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فترات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طويلة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هذه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الظروف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يضر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عقليا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وبدنيا</w:t>
      </w:r>
      <w:r w:rsidR="00101468">
        <w:rPr>
          <w:rFonts w:hint="cs"/>
          <w:rtl/>
        </w:rPr>
        <w:t>ً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lastRenderedPageBreak/>
        <w:t>وأدى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إقدام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تتجاوز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أعمارهم</w:t>
      </w:r>
      <w:r w:rsidR="0041577C" w:rsidRPr="0041577C">
        <w:rPr>
          <w:rtl/>
        </w:rPr>
        <w:t xml:space="preserve"> 11 </w:t>
      </w:r>
      <w:r w:rsidR="0041577C" w:rsidRPr="0041577C">
        <w:rPr>
          <w:rFonts w:hint="cs"/>
          <w:rtl/>
        </w:rPr>
        <w:t>عاما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محاولة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الانتحار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وممارسة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أشكال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أخرى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إيذاء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النفس</w:t>
      </w:r>
      <w:r w:rsidR="0041577C" w:rsidRPr="0041577C">
        <w:rPr>
          <w:rtl/>
        </w:rPr>
        <w:t>.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٢٧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تحث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القيام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  <w:r w:rsidR="0041577C" w:rsidRPr="00960E8A">
        <w:rPr>
          <w:rFonts w:cs="Times New Roman" w:hint="cs"/>
          <w:b/>
          <w:bCs/>
          <w:rtl/>
        </w:rPr>
        <w:t>‬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الشروع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فورا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الجهود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المبذولة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حصول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الأسر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الأكثر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ضعفاً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الرعاية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الصحية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الكافية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والتغذية،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ولا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سيما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أسر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غير</w:t>
      </w:r>
      <w:r w:rsidR="0041577C" w:rsidRPr="00960E8A">
        <w:rPr>
          <w:b/>
          <w:bCs/>
          <w:rtl/>
        </w:rPr>
        <w:t xml:space="preserve"> </w:t>
      </w:r>
      <w:proofErr w:type="spellStart"/>
      <w:r w:rsidR="0041577C" w:rsidRPr="00960E8A">
        <w:rPr>
          <w:rFonts w:hint="cs"/>
          <w:b/>
          <w:bCs/>
          <w:rtl/>
        </w:rPr>
        <w:t>الناورويين</w:t>
      </w:r>
      <w:proofErr w:type="spellEnd"/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وأسر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السكان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الأصليين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ناورو،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وكذلك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أسر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واللاجئين؛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كفالة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تكون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أوضاع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واللاجئين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مواتية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لسلامة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نمائهم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بدنيا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وعقليا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rFonts w:hint="cs"/>
          <w:b/>
          <w:bCs/>
          <w:rtl/>
        </w:rPr>
        <w:t>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كفالة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حصول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الموظفين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العاملين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المركز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الإقليمي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لمعالجة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طلبات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التدريب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الكافي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أجل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تحديد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الضعفاء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بوجه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خاص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والمعرضين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لاحتمال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ممارسة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إيذاء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النفس،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نظام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يضمن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إرسال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عند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تحديدها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الجهات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الملائمة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ومتابعتها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احترام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آراء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101468">
      <w:pPr>
        <w:pStyle w:val="SingleTxtGA"/>
      </w:pPr>
      <w:r>
        <w:rPr>
          <w:rtl/>
        </w:rPr>
        <w:t>٢٨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التطورات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الشعبة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الجديدة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بضمان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آراء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ضحايا</w:t>
      </w:r>
      <w:r w:rsidR="0041577C" w:rsidRPr="0041577C">
        <w:rPr>
          <w:rtl/>
        </w:rPr>
        <w:t xml:space="preserve"> </w:t>
      </w:r>
      <w:r w:rsidR="00101468">
        <w:rPr>
          <w:rFonts w:hint="cs"/>
          <w:rtl/>
        </w:rPr>
        <w:t>إ</w:t>
      </w:r>
      <w:r w:rsidR="0041577C" w:rsidRPr="0041577C">
        <w:rPr>
          <w:rFonts w:hint="cs"/>
          <w:rtl/>
        </w:rPr>
        <w:t>ساءة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المعاملة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الحسبان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اختيار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الترتيبات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المعيشية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الممارسات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التقليدية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بشكل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عام،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والمواقف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الثقافية،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داخل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والمدارس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والسياقات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الاجتماعية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والقضائية،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الإعمال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الكامل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لحق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التعبير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آرائهم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بحرية</w:t>
      </w:r>
      <w:r w:rsidR="0041577C" w:rsidRPr="0041577C">
        <w:rPr>
          <w:rtl/>
        </w:rPr>
        <w:t>.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٢٩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8410BF">
        <w:rPr>
          <w:b/>
          <w:bCs/>
          <w:rtl/>
        </w:rPr>
        <w:t xml:space="preserve"> 12</w:t>
      </w:r>
      <w:r w:rsidR="0041577C" w:rsidRPr="00960E8A">
        <w:rPr>
          <w:b/>
          <w:bCs/>
          <w:rtl/>
        </w:rPr>
        <w:t xml:space="preserve">(2009)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الاستماع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إليه،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تشجع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تكفل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إيلاء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آراء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الاعتبار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الواجب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الأسرة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والمدارس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والمحاكم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العمليات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الإدارية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وغير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الإدارية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المتعلقة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بهم،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وذلك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خلال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أمور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تشمل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تنظيم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أنشطة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محددة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المدارس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وزيادة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الوعي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. </w:t>
      </w:r>
      <w:r w:rsidR="0041577C" w:rsidRPr="00960E8A">
        <w:rPr>
          <w:rFonts w:hint="cs"/>
          <w:b/>
          <w:bCs/>
          <w:rtl/>
        </w:rPr>
        <w:t>وتشجع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أيضا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بالتعاون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المهنيين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المعنيين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أجل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إيجاد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مجالات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هادفة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تمكن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التأثير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السياسات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العامة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جيم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العنف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19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24(3)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28(2)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34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37(</w:t>
      </w:r>
      <w:r w:rsidR="0041577C" w:rsidRPr="0041577C">
        <w:rPr>
          <w:rFonts w:hint="cs"/>
          <w:rtl/>
        </w:rPr>
        <w:t>أ</w:t>
      </w:r>
      <w:r w:rsidR="0041577C" w:rsidRPr="0041577C">
        <w:rPr>
          <w:rtl/>
        </w:rPr>
        <w:t xml:space="preserve">)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39)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جميع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أشكال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العنف</w:t>
      </w:r>
    </w:p>
    <w:p w:rsidR="0041577C" w:rsidRPr="0041577C" w:rsidRDefault="005E39D5" w:rsidP="006711DE">
      <w:pPr>
        <w:pStyle w:val="SingleTxtGA"/>
      </w:pPr>
      <w:r>
        <w:rPr>
          <w:rtl/>
        </w:rPr>
        <w:t>٣٠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تبذلها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أجل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نظام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خلال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الشعبة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الجديدة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ورعايته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lastRenderedPageBreak/>
        <w:t>لعام</w:t>
      </w:r>
      <w:r w:rsidR="006711DE">
        <w:rPr>
          <w:rFonts w:hint="cs"/>
          <w:rtl/>
        </w:rPr>
        <w:t> </w:t>
      </w:r>
      <w:r w:rsidR="0041577C" w:rsidRPr="0041577C">
        <w:rPr>
          <w:rtl/>
        </w:rPr>
        <w:t>2016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وإنشاء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نموذج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متكامل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لإدارة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أجل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التصدي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للعنف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وتوفير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الرغم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هذا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المحرز،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عميق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أ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محدودية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الشرطة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التحقيق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ادعاءات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العنف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الجنسي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ب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إجراءات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التحقيق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والإجراءات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الأخرى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توفر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ضمانات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الجبر،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وتفتقر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نهج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يناسب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الأطفال؛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ج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التعاون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وتبادل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المعلومات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الوكالات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المعنية،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متابعة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الشكاوى؛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د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المعاملة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اللاإنسانية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والمهينة،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الاعتداء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الجسدي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والنفسي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والجنسي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مثلما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يتضح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استعراض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معايير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الأمنية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الدنيا،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فضلا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ورود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ممارسة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التخويف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والاعتداء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الجنسي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والإيذاء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والتهديد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بممارسة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العنف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تعيش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مستوطنات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جميع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أنحاء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الجزيرة،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يؤثر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سلبا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النفسية</w:t>
      </w:r>
      <w:r w:rsidR="0041577C" w:rsidRPr="0041577C">
        <w:rPr>
          <w:rtl/>
        </w:rPr>
        <w:t xml:space="preserve"> </w:t>
      </w:r>
      <w:r w:rsidR="00352084">
        <w:rPr>
          <w:rFonts w:hint="cs"/>
          <w:rtl/>
        </w:rPr>
        <w:t>للأطفال؛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960E8A">
        <w:rPr>
          <w:rFonts w:hint="cs"/>
          <w:rtl/>
        </w:rPr>
        <w:t>ه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الافتقار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المساعدة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التعافي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والعقلي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عانوا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صدمة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قبل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وصولهم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أثر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ناجم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العيش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لفترات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طويلة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ظروف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شبيهة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بالاحتجاز،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أدى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العديد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محاولات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الانتحار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حرقا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وممارسة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إيذاء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النفس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والاكتئاب</w:t>
      </w:r>
      <w:r w:rsidR="0041577C" w:rsidRPr="0041577C">
        <w:rPr>
          <w:rtl/>
        </w:rPr>
        <w:t xml:space="preserve">. 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٣١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بالإشارة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41577C" w:rsidRPr="00960E8A">
        <w:rPr>
          <w:b/>
          <w:bCs/>
          <w:rtl/>
        </w:rPr>
        <w:t xml:space="preserve"> 13(2011)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عدم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التعرض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لأي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شكل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أشكال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الغاية</w:t>
      </w:r>
      <w:r w:rsidR="0041577C" w:rsidRPr="00960E8A">
        <w:rPr>
          <w:b/>
          <w:bCs/>
          <w:rtl/>
        </w:rPr>
        <w:t xml:space="preserve"> 16-2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أهداف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التنمية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المستدامة،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يتعلق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بإنهاء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إساءة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المعاملة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والاستغلال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والاتجار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أشكال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والتعذيب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يتعرض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توصي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  <w:r w:rsidR="0041577C" w:rsidRPr="00960E8A">
        <w:rPr>
          <w:rFonts w:cs="Times New Roman" w:hint="cs"/>
          <w:b/>
          <w:bCs/>
          <w:rtl/>
        </w:rPr>
        <w:t>‬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اتخاذ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تدابير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فورية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أشكال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والاعتداء،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ذلك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الاعتداء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الجنسي؛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توفير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الرعاية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والتأهيل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ضحايا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سوء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المعاملة،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تجنب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تكرار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تعرضهم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لأي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نوع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الإيذاء؛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تنظيم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دورات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تدريب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إلزامية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لفائدة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المهنيين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المعنيين،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وجعل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الإبلاغ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إساءة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معاملة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إلزاميا</w:t>
      </w:r>
      <w:r w:rsidR="00101468" w:rsidRPr="00960E8A">
        <w:rPr>
          <w:rFonts w:hint="cs"/>
          <w:b/>
          <w:bCs/>
          <w:rtl/>
        </w:rPr>
        <w:t>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للمهنيين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العاملين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القطاعات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الصلة؛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lastRenderedPageBreak/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كفاءة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التعاون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والتنسيق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وتبادل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البيانات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الوزارات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ذات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الصلة،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وتنظيم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عامة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كوسيلة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لتغيير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المواقف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السائدة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يتعلق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والمضي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قدماً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نحو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عدم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التسامح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هذا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المجال؛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اتخاذ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إجراءات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فورية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للتحقيق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بشكل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مستقل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ادعاءات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إساءة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المعاملة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والإيذاء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والاعتداء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واللاجئين،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وصولهم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عملية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شكاوى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آمنة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وملائمة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قدرات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الشرطة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والسلطات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القضائية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مجال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التحقيق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بغية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التأكد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التحقيق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بصورة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سليمة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ومعاقبة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الجناة؛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و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زيادة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قدرات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وعدد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الموظفين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المتخصصين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الذين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يعانون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مشاكل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تتعلق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بالصحة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حصول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ملتمسي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واللاجئين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الدعم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الكاملة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والملائم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لمعالجة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الصدمات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النفسية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وغيرها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مسائل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الصحة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يعانون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منها؛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ز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التماس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المساعدة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التقنية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منظمة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الأمم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المتحدة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للطفولة</w:t>
      </w:r>
      <w:r w:rsidR="0041577C" w:rsidRPr="00960E8A">
        <w:rPr>
          <w:b/>
          <w:bCs/>
          <w:rtl/>
        </w:rPr>
        <w:t xml:space="preserve"> (</w:t>
      </w:r>
      <w:r w:rsidR="0041577C" w:rsidRPr="00960E8A">
        <w:rPr>
          <w:rFonts w:hint="cs"/>
          <w:b/>
          <w:bCs/>
          <w:rtl/>
        </w:rPr>
        <w:t>اليونيسيف</w:t>
      </w:r>
      <w:r w:rsidR="0041577C" w:rsidRPr="00960E8A">
        <w:rPr>
          <w:b/>
          <w:bCs/>
          <w:rtl/>
        </w:rPr>
        <w:t xml:space="preserve">) </w:t>
      </w:r>
      <w:r w:rsidR="0041577C" w:rsidRPr="00960E8A">
        <w:rPr>
          <w:rFonts w:hint="cs"/>
          <w:b/>
          <w:bCs/>
          <w:rtl/>
        </w:rPr>
        <w:t>ومفوضية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الأمم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المتحدة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لشؤون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اللاجئين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أجل التصدي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للمشكلات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المذكورة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أعلاه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الإيذاء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والإهمال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٣٢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بالغ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أ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المعلومات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المقدمة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حوالي</w:t>
      </w:r>
      <w:r w:rsidR="0041577C" w:rsidRPr="0041577C">
        <w:rPr>
          <w:rtl/>
        </w:rPr>
        <w:t xml:space="preserve"> 30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المائة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الفتيات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تعرضن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لاعتداء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جنسي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قبل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الخامسة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عشرة؛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ب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فرض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عقوبات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قضايا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الاغتصاب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والاعتداءات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الجنسية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الأخرى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كثيرا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الأقصى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للعقوبة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المنصوص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عليها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التشريعات؛</w:t>
      </w:r>
    </w:p>
    <w:p w:rsidR="0041577C" w:rsidRPr="006711DE" w:rsidRDefault="005E39D5" w:rsidP="0041577C">
      <w:pPr>
        <w:pStyle w:val="SingleTxtGA"/>
        <w:rPr>
          <w:spacing w:val="-4"/>
        </w:rPr>
      </w:pPr>
      <w:r w:rsidRPr="006711DE">
        <w:rPr>
          <w:rFonts w:hint="cs"/>
          <w:spacing w:val="-4"/>
          <w:rtl/>
        </w:rPr>
        <w:tab/>
      </w:r>
      <w:r w:rsidR="0041577C" w:rsidRPr="006711DE">
        <w:rPr>
          <w:spacing w:val="-4"/>
          <w:rtl/>
        </w:rPr>
        <w:t>(</w:t>
      </w:r>
      <w:r w:rsidR="0041577C" w:rsidRPr="006711DE">
        <w:rPr>
          <w:rFonts w:hint="cs"/>
          <w:spacing w:val="-4"/>
          <w:rtl/>
        </w:rPr>
        <w:t>ج</w:t>
      </w:r>
      <w:r w:rsidR="0041577C" w:rsidRPr="006711DE">
        <w:rPr>
          <w:spacing w:val="-4"/>
          <w:rtl/>
        </w:rPr>
        <w:t>)</w:t>
      </w:r>
      <w:r w:rsidR="0041577C" w:rsidRPr="006711DE">
        <w:rPr>
          <w:spacing w:val="-4"/>
          <w:rtl/>
        </w:rPr>
        <w:tab/>
      </w:r>
      <w:r w:rsidR="0041577C" w:rsidRPr="006711DE">
        <w:rPr>
          <w:rFonts w:hint="cs"/>
          <w:spacing w:val="-4"/>
          <w:rtl/>
        </w:rPr>
        <w:t>عدم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وجود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آليات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تنسيق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لمعالجة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حالات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الأطفال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ضحايا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العنف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أو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المعرضين</w:t>
      </w:r>
      <w:r w:rsidR="0041577C" w:rsidRPr="006711DE">
        <w:rPr>
          <w:spacing w:val="-4"/>
          <w:rtl/>
        </w:rPr>
        <w:t xml:space="preserve"> </w:t>
      </w:r>
      <w:r w:rsidR="0041577C" w:rsidRPr="006711DE">
        <w:rPr>
          <w:rFonts w:hint="cs"/>
          <w:spacing w:val="-4"/>
          <w:rtl/>
        </w:rPr>
        <w:t>له؛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د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الإيواء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المشورة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المعتدى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عليهم؛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>
        <w:rPr>
          <w:rFonts w:hint="cs"/>
          <w:rtl/>
        </w:rPr>
        <w:t>ه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المواقف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السائدة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تصور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الإيذاء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داخل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مسألة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خاصة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أسرية</w:t>
      </w:r>
      <w:r w:rsidR="0041577C" w:rsidRPr="0041577C">
        <w:rPr>
          <w:rtl/>
        </w:rPr>
        <w:t xml:space="preserve">. 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٣٣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تحث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القيام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  <w:r w:rsidR="0041577C" w:rsidRPr="00960E8A">
        <w:rPr>
          <w:rFonts w:cs="Times New Roman" w:hint="cs"/>
          <w:b/>
          <w:bCs/>
          <w:rtl/>
        </w:rPr>
        <w:t>‬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التحقيق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سبيل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الأولوية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الاعتداء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الجنسي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تقديم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مرتكبي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هذه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الأفعال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وجه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السرعة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العدالة؛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lastRenderedPageBreak/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قاعدة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بيانات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وطنية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حالات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المنزلي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وإجراء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تقييم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شامل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لمدى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انتشار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هذا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وأسبابه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وطبيعته؛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تخصيص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يكفي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الموارد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البشرية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والتقنية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والمالية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شعبة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خدمات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لتمكينها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تنفيذ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طويلة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الأجل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لمعالجة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الأسباب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الجذرية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والإيذاء؛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تشجيع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المجتمعية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الرامية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المنزلي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وإيذاء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وإهمالهم،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والتصدي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لهذه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المشاكل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بطرق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إشراك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الضحايا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السابقين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والمتطوعين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وأفراد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المجتمع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المحلي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ودعمهم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مجال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التدريب؛</w:t>
      </w:r>
      <w:r w:rsidR="0041577C" w:rsidRPr="00960E8A">
        <w:rPr>
          <w:rFonts w:cs="Times New Roman" w:hint="cs"/>
          <w:b/>
          <w:bCs/>
          <w:rtl/>
        </w:rPr>
        <w:t>‬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برامج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توعية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وتثقيف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وتنظيم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بمشاركة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أجل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وضع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استراتيجية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شاملة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لمنع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ومكافحة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إيذاء</w:t>
      </w:r>
      <w:r w:rsidR="0041577C" w:rsidRPr="00960E8A">
        <w:rPr>
          <w:b/>
          <w:bCs/>
          <w:rtl/>
        </w:rPr>
        <w:t xml:space="preserve"> </w:t>
      </w:r>
      <w:r w:rsidR="00352084">
        <w:rPr>
          <w:rFonts w:hint="cs"/>
          <w:b/>
          <w:bCs/>
          <w:rtl/>
        </w:rPr>
        <w:t xml:space="preserve">الأطفال. 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العقاب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البدني</w:t>
      </w:r>
    </w:p>
    <w:p w:rsidR="0041577C" w:rsidRPr="0041577C" w:rsidRDefault="005E39D5" w:rsidP="006711DE">
      <w:pPr>
        <w:pStyle w:val="SingleTxtGA"/>
      </w:pPr>
      <w:r>
        <w:rPr>
          <w:rtl/>
        </w:rPr>
        <w:t>٣٤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الأحكام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الواردة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التعليم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لعام</w:t>
      </w:r>
      <w:r w:rsidR="0041577C" w:rsidRPr="0041577C">
        <w:rPr>
          <w:rtl/>
        </w:rPr>
        <w:t xml:space="preserve"> 2011 (</w:t>
      </w:r>
      <w:r w:rsidR="0041577C" w:rsidRPr="0041577C">
        <w:rPr>
          <w:rFonts w:hint="cs"/>
          <w:rtl/>
        </w:rPr>
        <w:t>المادة</w:t>
      </w:r>
      <w:r w:rsidR="006711DE">
        <w:rPr>
          <w:rFonts w:hint="cs"/>
          <w:rtl/>
        </w:rPr>
        <w:t> </w:t>
      </w:r>
      <w:r w:rsidR="0041577C" w:rsidRPr="0041577C">
        <w:rPr>
          <w:rtl/>
        </w:rPr>
        <w:t xml:space="preserve">37) </w:t>
      </w:r>
      <w:r w:rsidR="0041577C" w:rsidRPr="0041577C">
        <w:rPr>
          <w:rFonts w:hint="cs"/>
          <w:rtl/>
        </w:rPr>
        <w:t>وقانون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الإصلاحيات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لعام</w:t>
      </w:r>
      <w:r w:rsidR="0041577C" w:rsidRPr="0041577C">
        <w:rPr>
          <w:rtl/>
        </w:rPr>
        <w:t xml:space="preserve"> 2009 (</w:t>
      </w:r>
      <w:r w:rsidR="0041577C" w:rsidRPr="0041577C">
        <w:rPr>
          <w:rFonts w:hint="cs"/>
          <w:rtl/>
        </w:rPr>
        <w:t>المادة</w:t>
      </w:r>
      <w:r w:rsidR="0041577C" w:rsidRPr="0041577C">
        <w:rPr>
          <w:rtl/>
        </w:rPr>
        <w:t xml:space="preserve"> 33)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تحظر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العقوبة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المدارس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والمؤسسات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العقابية،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أ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الرغم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الإصلاحات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القانونية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الأخيرة،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تزال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العقوبة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مقبولة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نطاق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واسع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كوسيلة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لتأديب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تُحظر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تماما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المنزل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ومؤسسات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البديلة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ومرافق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النهارية؛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ب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الرغم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الحظر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الصريح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لهذه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العقوبة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المدارس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والمؤسسات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العقابية،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ثمة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توحي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باستمرار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ممارستها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تجاه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يعيشون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أماكن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شبيهة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بمرافق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الاحتجاز،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اللجوء؛</w:t>
      </w:r>
    </w:p>
    <w:p w:rsidR="0041577C" w:rsidRPr="0041577C" w:rsidRDefault="005E39D5" w:rsidP="006711DE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ج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هناك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بعض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الأحكام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القانونية،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المادة</w:t>
      </w:r>
      <w:r w:rsidR="0041577C" w:rsidRPr="0041577C">
        <w:rPr>
          <w:rtl/>
        </w:rPr>
        <w:t xml:space="preserve"> 78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الجرائم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لعام</w:t>
      </w:r>
      <w:r w:rsidR="006711DE">
        <w:rPr>
          <w:rFonts w:hint="cs"/>
          <w:rtl/>
        </w:rPr>
        <w:t> </w:t>
      </w:r>
      <w:r w:rsidR="0041577C" w:rsidRPr="0041577C">
        <w:rPr>
          <w:rtl/>
        </w:rPr>
        <w:t>2016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تُفهم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تبرر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استخدام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العقوبة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تنشئة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>.</w:t>
      </w:r>
    </w:p>
    <w:p w:rsidR="0041577C" w:rsidRPr="00960E8A" w:rsidRDefault="005E39D5" w:rsidP="0041577C">
      <w:pPr>
        <w:pStyle w:val="SingleTxtGA"/>
        <w:rPr>
          <w:b/>
          <w:bCs/>
        </w:rPr>
      </w:pPr>
      <w:r>
        <w:rPr>
          <w:rtl/>
        </w:rPr>
        <w:t>٣٥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ضوء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تعليق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رقم</w:t>
      </w:r>
      <w:r w:rsidR="0041577C" w:rsidRPr="00960E8A">
        <w:rPr>
          <w:b/>
          <w:bCs/>
          <w:rtl/>
        </w:rPr>
        <w:t xml:space="preserve"> 8(2006) </w:t>
      </w:r>
      <w:r w:rsidR="0041577C" w:rsidRPr="00960E8A">
        <w:rPr>
          <w:rFonts w:hint="cs"/>
          <w:b/>
          <w:bCs/>
          <w:rtl/>
        </w:rPr>
        <w:t>بشأن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حق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الحماية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العقوبة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البدنية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وغيرها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ضروب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العقوبة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القاسية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أو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المهينة،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تحث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اللجنة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الدولة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الطرف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على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يلي</w:t>
      </w:r>
      <w:r w:rsidR="0041577C" w:rsidRPr="00960E8A">
        <w:rPr>
          <w:b/>
          <w:bCs/>
          <w:rtl/>
        </w:rPr>
        <w:t>:</w:t>
      </w:r>
      <w:r w:rsidR="0041577C" w:rsidRPr="00960E8A">
        <w:rPr>
          <w:rFonts w:cs="Times New Roman" w:hint="cs"/>
          <w:b/>
          <w:bCs/>
          <w:rtl/>
        </w:rPr>
        <w:t>‬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حظر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العقاب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البدني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الظروف؛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إلغاء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جميع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الأحكام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التشريعية،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ولا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سيما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المادة</w:t>
      </w:r>
      <w:r w:rsidR="0041577C" w:rsidRPr="00960E8A">
        <w:rPr>
          <w:b/>
          <w:bCs/>
          <w:rtl/>
        </w:rPr>
        <w:t xml:space="preserve"> 78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قانون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الجرائم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لعام</w:t>
      </w:r>
      <w:r w:rsidR="0041577C" w:rsidRPr="00960E8A">
        <w:rPr>
          <w:b/>
          <w:bCs/>
          <w:rtl/>
        </w:rPr>
        <w:t xml:space="preserve"> 2016</w:t>
      </w:r>
      <w:r w:rsidR="0041577C" w:rsidRPr="00960E8A">
        <w:rPr>
          <w:rFonts w:hint="cs"/>
          <w:b/>
          <w:bCs/>
          <w:rtl/>
        </w:rPr>
        <w:t>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التي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يمكن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تعتبر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مُبررة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لاستخدام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العقوبة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البدنية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في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تنشئة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الطفل؛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الرصد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الفعال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لحظر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العقوبة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البدنية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وإنفاذه؛</w:t>
      </w:r>
      <w:r w:rsidR="0041577C" w:rsidRPr="00960E8A">
        <w:rPr>
          <w:rFonts w:cs="Times New Roman" w:hint="cs"/>
          <w:b/>
          <w:bCs/>
          <w:rtl/>
        </w:rPr>
        <w:t>‬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lastRenderedPageBreak/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960E8A">
        <w:rPr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تعزيز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أشكال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إيجابية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وتشاركية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خالية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العنف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لتنشئة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الأطفال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وتأديبهم،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وذلك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خلال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تنظيم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حملات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لإذكاء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الوعي؛</w:t>
      </w:r>
      <w:r w:rsidR="0041577C" w:rsidRPr="00960E8A">
        <w:rPr>
          <w:rFonts w:cs="Times New Roman" w:hint="cs"/>
          <w:b/>
          <w:bCs/>
          <w:rtl/>
        </w:rPr>
        <w:t>‬</w:t>
      </w:r>
      <w:r w:rsidR="0041577C" w:rsidRPr="00960E8A">
        <w:rPr>
          <w:b/>
          <w:bCs/>
          <w:rtl/>
        </w:rPr>
        <w:t xml:space="preserve"> </w:t>
      </w:r>
    </w:p>
    <w:p w:rsidR="0041577C" w:rsidRPr="00960E8A" w:rsidRDefault="005E39D5" w:rsidP="0041577C">
      <w:pPr>
        <w:pStyle w:val="SingleTxtGA"/>
        <w:rPr>
          <w:b/>
          <w:bCs/>
        </w:rPr>
      </w:pPr>
      <w:r w:rsidRPr="00960E8A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Pr="00352084">
        <w:rPr>
          <w:rtl/>
        </w:rPr>
        <w:t>)</w:t>
      </w:r>
      <w:r w:rsidRPr="00960E8A">
        <w:rPr>
          <w:rFonts w:hint="cs"/>
          <w:b/>
          <w:bCs/>
          <w:rtl/>
        </w:rPr>
        <w:tab/>
      </w:r>
      <w:r w:rsidR="0041577C" w:rsidRPr="00960E8A">
        <w:rPr>
          <w:rFonts w:hint="cs"/>
          <w:b/>
          <w:bCs/>
          <w:rtl/>
        </w:rPr>
        <w:t>ضمان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مثول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الجناة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أمام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السلطات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الإدارية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والقضائية</w:t>
      </w:r>
      <w:r w:rsidR="0041577C" w:rsidRPr="00960E8A">
        <w:rPr>
          <w:b/>
          <w:bCs/>
          <w:rtl/>
        </w:rPr>
        <w:t xml:space="preserve"> </w:t>
      </w:r>
      <w:r w:rsidR="0041577C" w:rsidRPr="00960E8A">
        <w:rPr>
          <w:rFonts w:hint="cs"/>
          <w:b/>
          <w:bCs/>
          <w:rtl/>
        </w:rPr>
        <w:t>المختصة</w:t>
      </w:r>
      <w:r w:rsidR="0041577C" w:rsidRPr="00960E8A">
        <w:rPr>
          <w:b/>
          <w:bCs/>
          <w:rtl/>
        </w:rPr>
        <w:t>.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دال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البيئة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البديلة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5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9-11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18(1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2)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20-21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25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27(4))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المحرومون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البيئة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الأسرية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٣٦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تثني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 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الأقرباء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تشكل</w:t>
      </w:r>
      <w:r w:rsidR="0041577C" w:rsidRPr="0041577C">
        <w:rPr>
          <w:rtl/>
        </w:rPr>
        <w:t xml:space="preserve"> </w:t>
      </w:r>
      <w:r w:rsidR="00101468">
        <w:rPr>
          <w:rFonts w:hint="cs"/>
          <w:rtl/>
        </w:rPr>
        <w:t>جزء</w:t>
      </w:r>
      <w:r w:rsidR="0041577C" w:rsidRPr="0041577C">
        <w:rPr>
          <w:rFonts w:hint="cs"/>
          <w:rtl/>
        </w:rPr>
        <w:t>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يتجزأ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ثقافة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رصد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حالة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وظروف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المودعين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البديلة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أفراد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الممتدة</w:t>
      </w:r>
      <w:r w:rsidR="0041577C" w:rsidRPr="0041577C">
        <w:rPr>
          <w:rtl/>
        </w:rPr>
        <w:t xml:space="preserve">. 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t>٣٧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توجّه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انتباه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المبادئ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التوجيهية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البديلة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</w:t>
      </w:r>
      <w:r w:rsidR="0041577C" w:rsidRPr="002C7B1D">
        <w:rPr>
          <w:b/>
          <w:bCs/>
          <w:rtl/>
        </w:rPr>
        <w:t xml:space="preserve"> (</w:t>
      </w:r>
      <w:r w:rsidR="0041577C" w:rsidRPr="002C7B1D">
        <w:rPr>
          <w:rFonts w:hint="cs"/>
          <w:b/>
          <w:bCs/>
          <w:rtl/>
        </w:rPr>
        <w:t>انظر مرفق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قرار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الجمعية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العامة</w:t>
      </w:r>
      <w:r w:rsidR="0041577C" w:rsidRPr="002C7B1D">
        <w:rPr>
          <w:b/>
          <w:bCs/>
          <w:rtl/>
        </w:rPr>
        <w:t xml:space="preserve"> 64/142)</w:t>
      </w:r>
      <w:r w:rsidR="0041577C" w:rsidRPr="002C7B1D">
        <w:rPr>
          <w:rFonts w:hint="cs"/>
          <w:b/>
          <w:bCs/>
          <w:rtl/>
        </w:rPr>
        <w:t>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وتوصيها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>:</w:t>
      </w:r>
      <w:r w:rsidR="0041577C" w:rsidRPr="002C7B1D">
        <w:rPr>
          <w:rFonts w:cs="Times New Roman" w:hint="cs"/>
          <w:b/>
          <w:bCs/>
          <w:rtl/>
        </w:rPr>
        <w:t>‬</w:t>
      </w:r>
      <w:r w:rsidR="0041577C" w:rsidRPr="002C7B1D">
        <w:rPr>
          <w:rFonts w:cs="Times New Roman" w:hint="cs"/>
          <w:b/>
          <w:bCs/>
          <w:rtl/>
        </w:rPr>
        <w:t>‬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إطار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قانوني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لرصد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وإنشاء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نظام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بديلة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الذين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يمكنهم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البقاء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أسرهم؛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توفير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الخدمات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اللازمة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وتقديم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الدعم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للأسر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ومقدمي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البديلة؛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معايير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جودة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أشكال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البديلة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المتاحة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آراء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الاعتبار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لدى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اتخاذ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قرار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ترتيبات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البديلة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الممتدة؛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إجراء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استعراض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دوري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لظروف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إيداع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البديلة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الممتدة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ورصد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نوعية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المقدمة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لهم،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بطرق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توفير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قنوات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للإبلاغ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والرصد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ومعالجة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معاملة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إنشاء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آليات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تدخل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القدرة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رصد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نظام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التبني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غير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الرسمي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داخل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الممتدة؛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و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عدم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فصل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والديهم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كتدبير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أخير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عندما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يكون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سبيل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تحقيق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مصلحتهم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الفضلى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وعندما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يكون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ضروريا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لحمايتهم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رفاههم</w:t>
      </w:r>
      <w:r w:rsidR="0041577C" w:rsidRPr="002C7B1D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التبني</w:t>
      </w:r>
      <w:r w:rsidR="0041577C" w:rsidRPr="0041577C">
        <w:rPr>
          <w:rtl/>
        </w:rPr>
        <w:t xml:space="preserve"> </w:t>
      </w:r>
    </w:p>
    <w:p w:rsidR="0041577C" w:rsidRPr="0041577C" w:rsidRDefault="005E39D5" w:rsidP="00101468">
      <w:pPr>
        <w:pStyle w:val="SingleTxtGA"/>
      </w:pPr>
      <w:r>
        <w:rPr>
          <w:rtl/>
        </w:rPr>
        <w:t>٣٨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ألغت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أيار</w:t>
      </w:r>
      <w:r w:rsidR="0041577C" w:rsidRPr="0041577C">
        <w:rPr>
          <w:rtl/>
        </w:rPr>
        <w:t>/</w:t>
      </w:r>
      <w:r w:rsidR="0041577C" w:rsidRPr="0041577C">
        <w:rPr>
          <w:rFonts w:hint="cs"/>
          <w:rtl/>
        </w:rPr>
        <w:t>مايو</w:t>
      </w:r>
      <w:r w:rsidR="0041577C" w:rsidRPr="0041577C">
        <w:rPr>
          <w:rtl/>
        </w:rPr>
        <w:t xml:space="preserve"> 2015 </w:t>
      </w:r>
      <w:r w:rsidR="0041577C" w:rsidRPr="0041577C">
        <w:rPr>
          <w:rFonts w:hint="cs"/>
          <w:rtl/>
        </w:rPr>
        <w:t>الباب</w:t>
      </w:r>
      <w:r w:rsidR="0041577C" w:rsidRPr="0041577C">
        <w:rPr>
          <w:rtl/>
        </w:rPr>
        <w:t xml:space="preserve"> 9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تبني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لعام</w:t>
      </w:r>
      <w:r w:rsidR="0041577C" w:rsidRPr="0041577C">
        <w:rPr>
          <w:rtl/>
        </w:rPr>
        <w:t xml:space="preserve"> 1965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يحظر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التبني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قِبل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proofErr w:type="spellStart"/>
      <w:r w:rsidR="0041577C" w:rsidRPr="0041577C">
        <w:rPr>
          <w:rFonts w:hint="cs"/>
          <w:rtl/>
        </w:rPr>
        <w:t>الناورويين</w:t>
      </w:r>
      <w:proofErr w:type="spellEnd"/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lastRenderedPageBreak/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توفر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معلومات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نطاق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التسجيل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وآليات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التدخل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والآليات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المتاحة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101468">
        <w:rPr>
          <w:rFonts w:hint="cs"/>
          <w:rtl/>
        </w:rPr>
        <w:t> </w:t>
      </w:r>
      <w:r w:rsidR="0041577C" w:rsidRPr="0041577C">
        <w:rPr>
          <w:rFonts w:hint="cs"/>
          <w:rtl/>
        </w:rPr>
        <w:t>يتعلق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بنظام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التبني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الرسمي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t>٣٩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توصي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 xml:space="preserve">: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إجراء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دراسة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وطنية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البيانات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المتعلقة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بالتبني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بغية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نطاق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الممارسة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واعتماد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السياسات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والتدابير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المناسبة؛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إنشاء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آليات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لتسجيل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وتنظيم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ورصد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حالات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التبني؛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النظر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التصديق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اتفاقية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لاهاي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حماية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الطفل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والتعاون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مجال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التبني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الصعيد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الدولي</w:t>
      </w:r>
      <w:r w:rsidR="0041577C" w:rsidRPr="002C7B1D">
        <w:rPr>
          <w:b/>
          <w:bCs/>
          <w:rtl/>
        </w:rPr>
        <w:t>.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41577C" w:rsidRDefault="005E39D5" w:rsidP="005E39D5">
      <w:pPr>
        <w:pStyle w:val="H1GA"/>
      </w:pP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هاء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الأساسية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والرعاية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6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18(3)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23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24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26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 xml:space="preserve">27(1-3)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33)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</w:p>
    <w:p w:rsidR="0041577C" w:rsidRPr="0041577C" w:rsidRDefault="005E39D5" w:rsidP="0041577C">
      <w:pPr>
        <w:pStyle w:val="SingleTxtGA"/>
      </w:pPr>
      <w:r>
        <w:rPr>
          <w:rtl/>
        </w:rPr>
        <w:t>٤٠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هذا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الصدد،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أ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يوجد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حكم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صريح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توفير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للأشخاص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وصولهم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المباني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والأماكن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العامة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وجميع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مناطق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تقديم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الخدمات؛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ب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زال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إدماج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الذهنية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والنفسية</w:t>
      </w:r>
      <w:r w:rsidR="00352084">
        <w:rPr>
          <w:rFonts w:hint="cs"/>
          <w:rtl/>
        </w:rPr>
        <w:t xml:space="preserve"> </w:t>
      </w:r>
      <w:r w:rsidR="0041577C" w:rsidRPr="0041577C">
        <w:rPr>
          <w:rtl/>
        </w:rPr>
        <w:t>-</w:t>
      </w:r>
      <w:r w:rsidR="00352084">
        <w:rPr>
          <w:rFonts w:hint="cs"/>
          <w:rtl/>
        </w:rPr>
        <w:t xml:space="preserve"> </w:t>
      </w:r>
      <w:r w:rsidR="0041577C" w:rsidRPr="0041577C">
        <w:rPr>
          <w:rFonts w:hint="cs"/>
          <w:rtl/>
        </w:rPr>
        <w:t>الاجتماعية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مرض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بسبب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نقص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الأخصائيين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المدربين،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المتخصصون في مجالات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النطق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والأمراض النفسية؛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ج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قد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يقرر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الآباء،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بسبب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المواقف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ودون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مراعاة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الفضلى،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الحاق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بمدارس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التعليم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للجميع،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أسفر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التحاق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أغلبية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تأهيل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المعوقين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t>٤١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تحث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تعليقها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رقم</w:t>
      </w:r>
      <w:r w:rsidR="0041577C" w:rsidRPr="002C7B1D">
        <w:rPr>
          <w:b/>
          <w:bCs/>
          <w:rtl/>
        </w:rPr>
        <w:t xml:space="preserve"> 9(2006)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حقوق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تعتمد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نهجاً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قائماً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حقوق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الإنسان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إزاء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مسألة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استراتيجية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شاملة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لإدماج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. </w:t>
      </w:r>
      <w:r w:rsidR="0041577C" w:rsidRPr="002C7B1D">
        <w:rPr>
          <w:rFonts w:hint="cs"/>
          <w:b/>
          <w:bCs/>
          <w:rtl/>
        </w:rPr>
        <w:t>وتحثّ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كذلك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>: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حكم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قانوني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الأشخاص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قدم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المساواة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الآخرين،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المباني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والأماكن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أماكن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تقديم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الخدمات؛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إيلاء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الأولوية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للتدابير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المتخذة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أجل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تيسير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إدماج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نحو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شامل،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العقلية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والنفسية</w:t>
      </w:r>
      <w:r w:rsidR="0041577C" w:rsidRPr="002C7B1D">
        <w:rPr>
          <w:b/>
          <w:bCs/>
          <w:rtl/>
        </w:rPr>
        <w:t xml:space="preserve"> - </w:t>
      </w:r>
      <w:r w:rsidR="0041577C" w:rsidRPr="002C7B1D">
        <w:rPr>
          <w:rFonts w:hint="cs"/>
          <w:b/>
          <w:bCs/>
          <w:rtl/>
        </w:rPr>
        <w:t>الاجتماعية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lastRenderedPageBreak/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مجالات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الحياة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مثل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الأنشطة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الترفيهية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المجتمعية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وتوفير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السكن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الاجتماعي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ترتيبات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تيسيرية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معقولة</w:t>
      </w:r>
      <w:r w:rsidR="00352084">
        <w:rPr>
          <w:rFonts w:hint="cs"/>
          <w:b/>
          <w:bCs/>
          <w:rtl/>
        </w:rPr>
        <w:t xml:space="preserve">؛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الذهنية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والنفسية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الاجتماعية،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 الحق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الشامل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المدارس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العادية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المستقلة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الحاجة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موافقة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الآباء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توافر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المساعدة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المدارس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العادية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قِبل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أشخاص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مؤهلين</w:t>
      </w:r>
      <w:r w:rsidR="00352084">
        <w:rPr>
          <w:rFonts w:hint="cs"/>
          <w:b/>
          <w:bCs/>
          <w:rtl/>
        </w:rPr>
        <w:t xml:space="preserve">؛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تدريب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معلمين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ومهنيين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متخصصين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وتخصيصهم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للفصول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المتكاملة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تقدم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الدعم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الفردي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والعناية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الواجبة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الذين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يعانون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صعوبات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التعلم،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ومعالجة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النقص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proofErr w:type="spellStart"/>
      <w:r w:rsidR="0041577C" w:rsidRPr="002C7B1D">
        <w:rPr>
          <w:rFonts w:hint="cs"/>
          <w:b/>
          <w:bCs/>
          <w:rtl/>
        </w:rPr>
        <w:t>أخصائيي</w:t>
      </w:r>
      <w:proofErr w:type="spellEnd"/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النطق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والمهنيين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المؤهلين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للعمل مع 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الذهنية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والنفسية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الاجتماعية؛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البيانات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المتعلقة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وإجراء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دراسات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وتحليلات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فعالية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تنفيذ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الاتفاقية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والقوانين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والسياسات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القائمة؛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و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تنظيم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حملات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لمكافحة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وصم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والتحامل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ضدهم</w:t>
      </w:r>
      <w:r w:rsidR="0041577C" w:rsidRPr="002C7B1D">
        <w:rPr>
          <w:b/>
          <w:bCs/>
          <w:rtl/>
        </w:rPr>
        <w:t>.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الصحية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tl/>
        </w:rPr>
        <w:t>٤٢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محدودية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توافر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الرعاية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الفورية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حديثي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الولادة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والأمهات،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الزيارات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المنزلية؛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نهج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قائم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الإنسان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لتنفيذ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السياسات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والبرامج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الرامية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الوفيات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والأمراض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يمكن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الوقاية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والقضاء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عليها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بالنسبة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الخامسة؛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للرضاعة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الطبيعية،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الأمر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يؤدي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انتشار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ممارسة الإرضاع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بالقنينة؛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ارتفاع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مستويات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بدانة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يترتب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أثر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Pr="00352084"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انعدام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المتاحة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أصيب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كثيرون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بأمراض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مزمنة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نتيجة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العيش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أماكن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مكتظة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صحية،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ونظرا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 xml:space="preserve">الجهة </w:t>
      </w:r>
      <w:r w:rsidR="006711DE" w:rsidRPr="0041577C">
        <w:rPr>
          <w:rFonts w:hint="cs"/>
          <w:rtl/>
        </w:rPr>
        <w:t>الرئيسية</w:t>
      </w:r>
      <w:r w:rsidR="0041577C" w:rsidRPr="0041577C">
        <w:rPr>
          <w:rFonts w:hint="cs"/>
          <w:rtl/>
        </w:rPr>
        <w:t xml:space="preserve"> المقدمة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توفر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طبيب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أطفال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lastRenderedPageBreak/>
        <w:t>٤٣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تعليق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رقم</w:t>
      </w:r>
      <w:r w:rsidR="0041577C" w:rsidRPr="002C7B1D">
        <w:rPr>
          <w:b/>
          <w:bCs/>
          <w:rtl/>
        </w:rPr>
        <w:t xml:space="preserve"> 15(2013)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الطفل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التمتع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بأعلى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مستوى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يمكن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بلوغه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ملاحظة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الغاية</w:t>
      </w:r>
      <w:r w:rsidR="0041577C" w:rsidRPr="002C7B1D">
        <w:rPr>
          <w:b/>
          <w:bCs/>
          <w:rtl/>
        </w:rPr>
        <w:t xml:space="preserve"> 3-1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أهداف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التنمية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المستدامة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للوفيات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النفاسية،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والغاية</w:t>
      </w:r>
      <w:r w:rsidR="0041577C" w:rsidRPr="002C7B1D">
        <w:rPr>
          <w:b/>
          <w:bCs/>
          <w:rtl/>
        </w:rPr>
        <w:t xml:space="preserve"> 3-2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القضاء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وفيات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المواليد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الخامسة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يمكن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تفاديها،</w:t>
      </w:r>
      <w:r w:rsidR="00101468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توصي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>: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تخصيص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موارد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بشرية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ومالية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كافية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توفير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الملائمة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بعد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الولادة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للأمهات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والمواليد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وتعيين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موظفين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صحيين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لإجراء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الزيارات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المنزلية؛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تنفيذ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وتطبيق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الإرشادات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التقنية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وضعتها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المفوضية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السامية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لحقوق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الإنسان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تطبيق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نهج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قائم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حقوق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الإنسان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تنفيذ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السياسات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والبرامج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الرامية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الوفيات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والأمراض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يمكن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الوقاية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 أوساط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الخامسة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والقضاء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عليها</w:t>
      </w:r>
      <w:r w:rsidR="0041577C" w:rsidRPr="002C7B1D">
        <w:rPr>
          <w:b/>
          <w:bCs/>
          <w:rtl/>
        </w:rPr>
        <w:t xml:space="preserve"> (</w:t>
      </w:r>
      <w:r w:rsidR="0041577C" w:rsidRPr="002C7B1D">
        <w:rPr>
          <w:b/>
          <w:bCs/>
        </w:rPr>
        <w:t>A/HRC/27/31</w:t>
      </w:r>
      <w:r w:rsidR="0041577C" w:rsidRPr="002C7B1D">
        <w:rPr>
          <w:b/>
          <w:bCs/>
          <w:rtl/>
        </w:rPr>
        <w:t>)</w:t>
      </w:r>
      <w:r w:rsidR="0041577C" w:rsidRPr="002C7B1D">
        <w:rPr>
          <w:rFonts w:hint="cs"/>
          <w:b/>
          <w:bCs/>
          <w:rtl/>
        </w:rPr>
        <w:t>؛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التنفيذ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الكامل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للمدونة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لتسويق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بدائل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لبن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الأم،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برنامج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وطني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للحماية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ودعم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الرضاعة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الطبيعية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خلال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الحملات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الشاملة</w:t>
      </w:r>
      <w:r w:rsidR="0041577C" w:rsidRPr="002C7B1D">
        <w:rPr>
          <w:b/>
          <w:bCs/>
          <w:rtl/>
        </w:rPr>
        <w:t xml:space="preserve">. </w:t>
      </w:r>
      <w:r w:rsidR="0041577C" w:rsidRPr="002C7B1D">
        <w:rPr>
          <w:rFonts w:hint="cs"/>
          <w:b/>
          <w:bCs/>
          <w:rtl/>
        </w:rPr>
        <w:t>وينبغي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دعم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الأمهات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النحو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المناسب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خلال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هياكل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المشورة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المستشفيات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والعيادات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والمجتمع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المحلي،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وينبغي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تنفيذ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مبادرة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المستشفيات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الملائمة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للرضع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أنحاء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البلد؛</w:t>
      </w:r>
    </w:p>
    <w:p w:rsidR="0041577C" w:rsidRPr="002C7B1D" w:rsidRDefault="005E39D5" w:rsidP="006711DE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إجراء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دراسة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استقصائية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لتقييم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مستويات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التغذية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المعيشية،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ولا</w:t>
      </w:r>
      <w:r w:rsidR="006711DE">
        <w:rPr>
          <w:rFonts w:hint="cs"/>
          <w:b/>
          <w:bCs/>
          <w:rtl/>
        </w:rPr>
        <w:t> </w:t>
      </w:r>
      <w:r w:rsidR="0041577C" w:rsidRPr="002C7B1D">
        <w:rPr>
          <w:rFonts w:hint="cs"/>
          <w:b/>
          <w:bCs/>
          <w:rtl/>
        </w:rPr>
        <w:t>سيما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تغذية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المواليد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الخامسة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ومدى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كفاية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الكميات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المستهلكة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الفيتامينات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والمغذيات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الدقيقة؛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سياسات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توافر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خيارات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غذائية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صحية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بأسعار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معقولة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حملات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التوعية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أجل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فوائد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الأكل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و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توافر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وجودة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العادل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خدمات 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الأولية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والمتخصصة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الأسنان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ولا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المنتمون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فئات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محرومة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اجتماعيا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واقتصاديا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rFonts w:hint="cs"/>
          <w:b/>
          <w:bCs/>
          <w:rtl/>
        </w:rPr>
        <w:t>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ملتمسو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واللاجئون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ز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تعيين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موظفين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طبيين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مؤهلين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تأهيلا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مناسبا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لرصد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المركز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الإقليمي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لمعالجة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طلبات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مستوطنات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اللاجئين</w:t>
      </w:r>
      <w:r w:rsidR="0041577C" w:rsidRPr="002C7B1D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العقلية</w:t>
      </w:r>
    </w:p>
    <w:p w:rsidR="0041577C" w:rsidRPr="0041577C" w:rsidRDefault="005E39D5" w:rsidP="00352084">
      <w:pPr>
        <w:pStyle w:val="SingleTxtGA"/>
      </w:pPr>
      <w:r>
        <w:rPr>
          <w:rtl/>
        </w:rPr>
        <w:t>٤٤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الافتقار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352084">
        <w:rPr>
          <w:rFonts w:hint="cs"/>
          <w:rtl/>
        </w:rPr>
        <w:t>ا</w:t>
      </w:r>
      <w:r w:rsidR="0041577C" w:rsidRPr="0041577C">
        <w:rPr>
          <w:rFonts w:hint="cs"/>
          <w:rtl/>
        </w:rPr>
        <w:t>خ</w:t>
      </w:r>
      <w:r w:rsidR="00352084">
        <w:rPr>
          <w:rFonts w:hint="cs"/>
          <w:rtl/>
        </w:rPr>
        <w:t>ت</w:t>
      </w:r>
      <w:r w:rsidR="0041577C" w:rsidRPr="0041577C">
        <w:rPr>
          <w:rFonts w:hint="cs"/>
          <w:rtl/>
        </w:rPr>
        <w:t>صاصيين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مؤهلين،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أطباء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وأطباء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الأمراض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والنفسية،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فضلا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جميع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lastRenderedPageBreak/>
        <w:t>٤٥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توصي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تيسّر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خدمات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العقلية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المجتمعية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تعزز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الوقائي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المدارس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والمنازل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ومراكز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. 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المراهقين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٤٦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الارتفاع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النسبي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معدل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أوساط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المراهقات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كما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برنامج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وطني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وانعدام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التنسيق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الوكالات،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الأمر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يقوض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إمكانية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استجابة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استراتيجية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ومستدامة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لمنع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المبكر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وبالإضافة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الارتفاع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الشديد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معدل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تعاطي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التبغ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والكحول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أوساط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والشباب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t>٤٧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تعليق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رقم</w:t>
      </w:r>
      <w:r w:rsidR="0041577C" w:rsidRPr="002C7B1D">
        <w:rPr>
          <w:b/>
          <w:bCs/>
          <w:rtl/>
        </w:rPr>
        <w:t xml:space="preserve"> 4(2003)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المراهقين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ونموهم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إطار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الاتفاقية،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توصي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>: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توفير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التثقيف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الشامل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والملائم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للسن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الجنسية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والإنجابية،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المعلومات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المتعلقة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بتنظيم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ووسائل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ومخاطر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المبكر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والوقاية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والعلاج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الأمراض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المنقولة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طريق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الاتصال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الجنسي؛</w:t>
      </w:r>
    </w:p>
    <w:p w:rsidR="0041577C" w:rsidRPr="002C7B1D" w:rsidRDefault="005E39D5" w:rsidP="005E39D5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تطوير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خدمات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الجنسية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والإنجابية،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تقديم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المشورة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السرية</w:t>
      </w:r>
      <w:r w:rsidR="0041577C" w:rsidRPr="002C7B1D">
        <w:rPr>
          <w:b/>
          <w:bCs/>
          <w:rtl/>
        </w:rPr>
        <w:t xml:space="preserve"> </w:t>
      </w:r>
      <w:r w:rsidRPr="002C7B1D">
        <w:rPr>
          <w:rFonts w:hint="cs"/>
          <w:b/>
          <w:bCs/>
          <w:rtl/>
        </w:rPr>
        <w:t>وإ</w:t>
      </w:r>
      <w:r w:rsidR="0041577C" w:rsidRPr="002C7B1D">
        <w:rPr>
          <w:rFonts w:hint="cs"/>
          <w:b/>
          <w:bCs/>
          <w:rtl/>
        </w:rPr>
        <w:t>تاحة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الوسائل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الحديثة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لمنع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المراهقات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والمراهقين؛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التصدي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الفوري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لمشكلة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تعاطي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التبغ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والكحول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أوساط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والمراهقين،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بوسائل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تشمل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تزويد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والمراهقين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بمعلومات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دقيقة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وموضوعية،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فضلا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تثقيفهم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مجال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مهارات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الحياة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المتعلقة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بمنع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تعاطي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هذه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المواد</w:t>
      </w:r>
      <w:r w:rsidR="0041577C" w:rsidRPr="002C7B1D">
        <w:rPr>
          <w:b/>
          <w:bCs/>
          <w:rtl/>
        </w:rPr>
        <w:t xml:space="preserve">. 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مستوى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المعيشة</w:t>
      </w:r>
    </w:p>
    <w:p w:rsidR="0041577C" w:rsidRPr="0041577C" w:rsidRDefault="005E39D5" w:rsidP="0041577C">
      <w:pPr>
        <w:pStyle w:val="SingleTxtGA"/>
      </w:pPr>
      <w:r>
        <w:rPr>
          <w:rtl/>
        </w:rPr>
        <w:t>٤٨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المتمثلة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بذلتها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الفقر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والاستبعاد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الاجتماعي،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عميق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يعاني 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المهمشة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الفقر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بشكل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متناسب،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وتتعرض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وأسر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ذوي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الإعاقة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لخطر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المعاناة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فقر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متعدد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الأبعاد؛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ظروف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اللائق،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الاكتظاظ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لوائح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مناسبة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لضمان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تلبية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المساكن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للمعايير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القانونية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المطلوبة،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يؤثر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سلباً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رفاه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Pr="00352084"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محدودية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الحصول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الأساسية،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مياه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الشرب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النظيفة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والمأمونة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والمرافق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يتسم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بارتفاع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معدل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الرطوبة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فيه،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جانب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القيود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اليومية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المفروضة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استهلاك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المياه،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شأنه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يعرض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وأسرهم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لفقدان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السوائل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ومشاكل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صحية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خطيرة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أخرى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lastRenderedPageBreak/>
        <w:t>٤٩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توجه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الانتباه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الهدف</w:t>
      </w:r>
      <w:r w:rsidR="0041577C" w:rsidRPr="002C7B1D">
        <w:rPr>
          <w:b/>
          <w:bCs/>
          <w:rtl/>
        </w:rPr>
        <w:t xml:space="preserve"> 1-3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أهداف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التنمية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المستدامة،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المتعلق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بتنفيذ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نظم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وتدابير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الحماية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الاجتماعية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الملائمة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وطنيا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لفائدة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الجميع،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وتوصي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>: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النظر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إجراء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مشاورات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محددة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الهدف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والأطفال،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أولئك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الذين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يعيشون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أوضاع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تتسم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بالضعف،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منظمات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المجتمع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المدني،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بهدف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الاستراتيجيات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والتدابير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الرامية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فقر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الأطفال؛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352084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تعزيز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الدعم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المقدم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الذين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يعيشون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تحت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خط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الفقر،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ولا</w:t>
      </w:r>
      <w:r w:rsidR="00352084">
        <w:rPr>
          <w:rFonts w:hint="cs"/>
          <w:b/>
          <w:bCs/>
          <w:rtl/>
        </w:rPr>
        <w:t> </w:t>
      </w:r>
      <w:r w:rsidR="0041577C" w:rsidRPr="002C7B1D">
        <w:rPr>
          <w:rFonts w:hint="cs"/>
          <w:b/>
          <w:bCs/>
          <w:rtl/>
        </w:rPr>
        <w:t>سيما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الوحيدة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الوالد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والأسر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لديها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ثلاثة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أكثر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والأسر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لديها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إعاقة،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تغطية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تدابير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الحماية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الاجتماعية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للتكاليف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الفعلية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التي توفر العيش الكريم للأطفال،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النفقات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بحقهم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تناول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أطعمة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مغذية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والسكن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اللائق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والمياه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والصرف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الصحي؛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استعراض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التشريعات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والسياسات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والبرامج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المتعلقة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بالسكن،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مراعاة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الاحتياجات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الخاصة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اللاجئون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الإعاقة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وأسرهم؛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اتخاذ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خطوات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فورية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المياه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النظيفة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وخدمات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الفور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للقيود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المفروضة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استهلاك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المياه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المركز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الإقليمي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لمعالجة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طلبات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ومراجعة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وتحسين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مرافق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الصحي</w:t>
      </w:r>
      <w:r w:rsidR="0041577C" w:rsidRPr="002C7B1D">
        <w:rPr>
          <w:b/>
          <w:bCs/>
          <w:rtl/>
        </w:rPr>
        <w:t xml:space="preserve">. 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واو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التعليم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والأنشطة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الترفيهية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والثقافية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28-31)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التعليم،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يشمل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التدريب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والتوجيه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المهنيين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٥٠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ترحب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بالجهود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بذلتها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لتحسين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التعليم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أيضا</w:t>
      </w:r>
      <w:r w:rsidR="00101468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الخطوة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الإيجابية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المتمثلة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اعتزام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لفائدة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الشباب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تتمثل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تعزيز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التدريب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المهني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بيد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 تزال تشعر 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أ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الرغم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سياسة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التغيب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الدراسة،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زال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مستوى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المواظبة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مرتفعا</w:t>
      </w:r>
      <w:r w:rsidR="00A52CD6">
        <w:rPr>
          <w:rFonts w:hint="cs"/>
          <w:rtl/>
        </w:rPr>
        <w:t>ً</w:t>
      </w:r>
      <w:r w:rsidR="0041577C" w:rsidRPr="0041577C">
        <w:rPr>
          <w:rFonts w:hint="cs"/>
          <w:rtl/>
        </w:rPr>
        <w:t>، علاوة على مشكلة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التسرب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المدرسي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المبكر؛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ب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لا يستطيع 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وطالبي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الوصول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التعليم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بصورة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كافية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وكاملة،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يلتحقون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بالمدارس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للمرة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الأولى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سرعان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ينقطعون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الدراسة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بسبب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تعرضهم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للإيذاء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اللفظي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والبدني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الأقران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والمدرسين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t>٥١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تعليق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رقم</w:t>
      </w:r>
      <w:r w:rsidR="006711DE">
        <w:rPr>
          <w:b/>
          <w:bCs/>
          <w:rtl/>
        </w:rPr>
        <w:t xml:space="preserve"> 1</w:t>
      </w:r>
      <w:r w:rsidR="0041577C" w:rsidRPr="002C7B1D">
        <w:rPr>
          <w:b/>
          <w:bCs/>
          <w:rtl/>
        </w:rPr>
        <w:t xml:space="preserve">(2001)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أهداف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التعليم،</w:t>
      </w:r>
      <w:r w:rsidR="00101468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الإحاطة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علما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بالهدفين</w:t>
      </w:r>
      <w:r w:rsidR="0041577C" w:rsidRPr="002C7B1D">
        <w:rPr>
          <w:b/>
          <w:bCs/>
          <w:rtl/>
        </w:rPr>
        <w:t xml:space="preserve"> 4-1</w:t>
      </w:r>
      <w:r w:rsidR="00101468" w:rsidRPr="002C7B1D">
        <w:rPr>
          <w:b/>
          <w:bCs/>
          <w:rtl/>
        </w:rPr>
        <w:t xml:space="preserve"> و</w:t>
      </w:r>
      <w:r w:rsidR="0041577C" w:rsidRPr="002C7B1D">
        <w:rPr>
          <w:b/>
          <w:bCs/>
          <w:rtl/>
        </w:rPr>
        <w:t xml:space="preserve">4-2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أهداف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التنمية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المستدامة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 كفالة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يتمكن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lastRenderedPageBreak/>
        <w:t>الفتيان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والفتيات،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بحلول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عام</w:t>
      </w:r>
      <w:r w:rsidR="0041577C" w:rsidRPr="002C7B1D">
        <w:rPr>
          <w:b/>
          <w:bCs/>
          <w:rtl/>
        </w:rPr>
        <w:t xml:space="preserve"> 2030</w:t>
      </w:r>
      <w:r w:rsidR="0041577C" w:rsidRPr="002C7B1D">
        <w:rPr>
          <w:rFonts w:hint="cs"/>
          <w:b/>
          <w:bCs/>
          <w:rtl/>
        </w:rPr>
        <w:t>، 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الابتدائي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والثانوي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المجاني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والجيد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والمنصف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والشامل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للجميع،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والوصول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الرعاية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الجيدة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مرحلة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الطفولة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المبكرة،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قبل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المدرسي،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توصي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 xml:space="preserve">: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مواصلة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تكثيف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جهودها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الرامية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تحسين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إمكانية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جيد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النوعية،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إمكانية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قبل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المدرسي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الثانوي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العالي؛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برامج ورصدها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وتقييمها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أجل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معدلات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التسرب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المدرسي؛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ضمان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تمتع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ملتمسي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تمتعا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كاملا</w:t>
      </w:r>
      <w:r w:rsidR="00101468" w:rsidRPr="002C7B1D">
        <w:rPr>
          <w:rFonts w:hint="cs"/>
          <w:b/>
          <w:bCs/>
          <w:rtl/>
        </w:rPr>
        <w:t>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بالحق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قدم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المساواة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غيرهم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البلد؛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تنظيم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حملات</w:t>
      </w:r>
      <w:r w:rsidR="00101468" w:rsidRPr="002C7B1D">
        <w:rPr>
          <w:rFonts w:hint="cs"/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داخل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المدارس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لمنع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تسلط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الأقران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والعنف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>.</w:t>
      </w:r>
    </w:p>
    <w:p w:rsidR="0041577C" w:rsidRPr="0041577C" w:rsidRDefault="005E39D5" w:rsidP="005E39D5">
      <w:pPr>
        <w:pStyle w:val="H1GA"/>
      </w:pP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زاي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تدابير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الخاصة</w:t>
      </w:r>
      <w:r w:rsidR="0041577C" w:rsidRPr="0041577C">
        <w:rPr>
          <w:rtl/>
        </w:rPr>
        <w:t xml:space="preserve"> (</w:t>
      </w:r>
      <w:r w:rsidR="0041577C" w:rsidRPr="0041577C">
        <w:rPr>
          <w:rFonts w:hint="cs"/>
          <w:rtl/>
        </w:rPr>
        <w:t>المواد</w:t>
      </w:r>
      <w:r w:rsidR="0041577C" w:rsidRPr="0041577C">
        <w:rPr>
          <w:rtl/>
        </w:rPr>
        <w:t xml:space="preserve"> 22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30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32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33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35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36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37(</w:t>
      </w:r>
      <w:r w:rsidR="0041577C" w:rsidRPr="0041577C">
        <w:rPr>
          <w:rFonts w:hint="cs"/>
          <w:rtl/>
        </w:rPr>
        <w:t>ب</w:t>
      </w:r>
      <w:r w:rsidR="0041577C" w:rsidRPr="0041577C">
        <w:rPr>
          <w:rtl/>
        </w:rPr>
        <w:t>)-(</w:t>
      </w:r>
      <w:r w:rsidR="0041577C" w:rsidRPr="0041577C">
        <w:rPr>
          <w:rFonts w:hint="cs"/>
          <w:rtl/>
        </w:rPr>
        <w:t>د</w:t>
      </w:r>
      <w:r w:rsidR="0041577C" w:rsidRPr="0041577C">
        <w:rPr>
          <w:rtl/>
        </w:rPr>
        <w:t>)</w:t>
      </w:r>
      <w:r w:rsidR="0041577C" w:rsidRPr="0041577C">
        <w:rPr>
          <w:rFonts w:hint="cs"/>
          <w:rtl/>
        </w:rPr>
        <w:t>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</w:t>
      </w:r>
      <w:r w:rsidR="0041577C" w:rsidRPr="0041577C">
        <w:rPr>
          <w:rtl/>
        </w:rPr>
        <w:t>38-40)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واللاجئون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٥٢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ترحب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بتعاون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المفوضية</w:t>
      </w:r>
      <w:r w:rsidR="0041577C" w:rsidRPr="0041577C">
        <w:rPr>
          <w:rtl/>
        </w:rPr>
        <w:t xml:space="preserve"> </w:t>
      </w:r>
      <w:r w:rsidR="00A52CD6">
        <w:rPr>
          <w:rFonts w:hint="cs"/>
          <w:rtl/>
        </w:rPr>
        <w:t>السامي</w:t>
      </w:r>
      <w:r w:rsidR="0041577C" w:rsidRPr="0041577C">
        <w:rPr>
          <w:rFonts w:hint="cs"/>
          <w:rtl/>
        </w:rPr>
        <w:t>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لشؤون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اللاجئين،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ببالغ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يلي</w:t>
      </w:r>
      <w:r w:rsidR="0041577C" w:rsidRPr="0041577C">
        <w:rPr>
          <w:rtl/>
        </w:rPr>
        <w:t>: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أ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مذكرة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التفاهم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وأستراليا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بشأن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تضع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الاعتبار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الفضلى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للطفل؛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ب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حالات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المصحوبين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تجري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معالجتها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وجه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السرعة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وفقا</w:t>
      </w:r>
      <w:r w:rsidR="00A52CD6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لمبدأ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المصالح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الفضلى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للطفل؛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ج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الأحوال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المعيشية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المركز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الإقليمي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لمعالجة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طلبات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مقترنة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اليقين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بالنسبة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واللاجئين،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تولد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وتفاقم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مشاكل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العقلية،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الأمر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يؤدي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مشاعر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يأس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وتفكير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الانتحار؛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د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تنفيذ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برنامج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لإدماج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اللاجئين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أسرهم؛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>
        <w:rPr>
          <w:rFonts w:hint="cs"/>
          <w:rtl/>
        </w:rPr>
        <w:t>ه</w:t>
      </w:r>
      <w:r w:rsidR="0041577C" w:rsidRPr="0041577C">
        <w:rPr>
          <w:rtl/>
        </w:rPr>
        <w:t>)</w:t>
      </w:r>
      <w:r w:rsidR="0041577C" w:rsidRPr="0041577C">
        <w:rPr>
          <w:rtl/>
        </w:rPr>
        <w:tab/>
      </w:r>
      <w:r w:rsidR="0041577C" w:rsidRPr="0041577C">
        <w:rPr>
          <w:rFonts w:hint="cs"/>
          <w:rtl/>
        </w:rPr>
        <w:t>الافتقار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الترتيبات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الإدارية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المالية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لكفالة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توفير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مساعدة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مجانية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لملتمسي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اللجوء،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غير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المصحوبين؛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Fonts w:hint="cs"/>
          <w:rtl/>
        </w:rPr>
        <w:tab/>
      </w:r>
      <w:r w:rsidR="0041577C" w:rsidRPr="0041577C">
        <w:rPr>
          <w:rtl/>
        </w:rPr>
        <w:t>(</w:t>
      </w:r>
      <w:r w:rsidR="0041577C" w:rsidRPr="0041577C">
        <w:rPr>
          <w:rFonts w:hint="cs"/>
          <w:rtl/>
        </w:rPr>
        <w:t>و</w:t>
      </w:r>
      <w:r>
        <w:rPr>
          <w:rtl/>
        </w:rPr>
        <w:t>)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ورود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تفشي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خطاب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العداء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والكراهية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جانب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المجتمع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المحلي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ناورو</w:t>
      </w:r>
      <w:r w:rsidR="0041577C" w:rsidRPr="0041577C">
        <w:rPr>
          <w:rtl/>
        </w:rPr>
        <w:t>.</w:t>
      </w:r>
    </w:p>
    <w:p w:rsidR="0041577C" w:rsidRPr="002C7B1D" w:rsidRDefault="005E39D5" w:rsidP="0041577C">
      <w:pPr>
        <w:pStyle w:val="SingleTxtGA"/>
        <w:rPr>
          <w:b/>
          <w:bCs/>
        </w:rPr>
      </w:pPr>
      <w:r>
        <w:rPr>
          <w:rtl/>
        </w:rPr>
        <w:lastRenderedPageBreak/>
        <w:t>٥٣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2C7B1D">
        <w:rPr>
          <w:rFonts w:hint="cs"/>
          <w:b/>
          <w:bCs/>
          <w:rtl/>
        </w:rPr>
        <w:t>تحث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الطرف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تقوم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فوراً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يلي</w:t>
      </w:r>
      <w:r w:rsidR="0041577C" w:rsidRPr="002C7B1D">
        <w:rPr>
          <w:b/>
          <w:bCs/>
          <w:rtl/>
        </w:rPr>
        <w:t>: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كفالة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تكون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المصالح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الفضلى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للطفل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هي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الاعتبار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الأساسي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جميع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القرارات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والاتفاقات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يتعلق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بنقل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ملتمسي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أو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لاجئين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أستراليا؛</w:t>
      </w:r>
    </w:p>
    <w:p w:rsidR="0041577C" w:rsidRPr="002C7B1D" w:rsidRDefault="005E39D5" w:rsidP="006711DE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المعالجة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الإيجابية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والإنسانية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والسريعة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لحالات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ملتمسي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اللاجئين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غير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المصحوبين، كوسيلة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لإيجاد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حلول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دائمة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لهم،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تمشياً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المادة</w:t>
      </w:r>
      <w:r w:rsidR="006711DE">
        <w:rPr>
          <w:rFonts w:hint="cs"/>
          <w:b/>
          <w:bCs/>
          <w:rtl/>
        </w:rPr>
        <w:t> </w:t>
      </w:r>
      <w:r w:rsidR="0041577C" w:rsidRPr="002C7B1D">
        <w:rPr>
          <w:b/>
          <w:bCs/>
          <w:rtl/>
        </w:rPr>
        <w:t xml:space="preserve">10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الاتفاقية</w:t>
      </w:r>
      <w:r w:rsidR="00352084">
        <w:rPr>
          <w:rFonts w:hint="cs"/>
          <w:b/>
          <w:bCs/>
          <w:rtl/>
        </w:rPr>
        <w:t xml:space="preserve">؛ </w:t>
      </w:r>
    </w:p>
    <w:p w:rsidR="0041577C" w:rsidRPr="002C7B1D" w:rsidRDefault="005E39D5" w:rsidP="00352084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إعطاء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الأولوية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لنقل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طالبي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وأسرهم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الفور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المركز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الإقليمي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لمعالجة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طلبات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واعتماد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خيارات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دائمة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لإعادة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توطين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اللاجئين،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ولا</w:t>
      </w:r>
      <w:r w:rsidR="00352084">
        <w:rPr>
          <w:rFonts w:hint="cs"/>
          <w:b/>
          <w:bCs/>
          <w:rtl/>
        </w:rPr>
        <w:t> </w:t>
      </w:r>
      <w:r w:rsidR="0041577C" w:rsidRPr="002C7B1D">
        <w:rPr>
          <w:rFonts w:hint="cs"/>
          <w:b/>
          <w:bCs/>
          <w:rtl/>
        </w:rPr>
        <w:t>سيما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وأسرهم،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بغية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التأكد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حصولهم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الإقامة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القانونية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والوصول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بشكل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معقول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العمالة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والفرص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الأخرى؛</w:t>
      </w:r>
      <w:r w:rsidR="0041577C" w:rsidRPr="002C7B1D">
        <w:rPr>
          <w:b/>
          <w:bCs/>
          <w:rtl/>
        </w:rPr>
        <w:t xml:space="preserve"> 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تيسير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وصول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المحتاجين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الحماية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الدولية 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نظام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تمشياً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المواد</w:t>
      </w:r>
      <w:r w:rsidR="0041577C" w:rsidRPr="002C7B1D">
        <w:rPr>
          <w:b/>
          <w:bCs/>
          <w:rtl/>
        </w:rPr>
        <w:t xml:space="preserve"> 6 </w:t>
      </w:r>
      <w:r w:rsidR="0041577C" w:rsidRPr="002C7B1D">
        <w:rPr>
          <w:rFonts w:hint="cs"/>
          <w:b/>
          <w:bCs/>
          <w:rtl/>
        </w:rPr>
        <w:t>و</w:t>
      </w:r>
      <w:r w:rsidR="0041577C" w:rsidRPr="002C7B1D">
        <w:rPr>
          <w:b/>
          <w:bCs/>
          <w:rtl/>
        </w:rPr>
        <w:t xml:space="preserve">22 </w:t>
      </w:r>
      <w:r w:rsidR="0041577C" w:rsidRPr="002C7B1D">
        <w:rPr>
          <w:rFonts w:hint="cs"/>
          <w:b/>
          <w:bCs/>
          <w:rtl/>
        </w:rPr>
        <w:t>و</w:t>
      </w:r>
      <w:r w:rsidR="0041577C" w:rsidRPr="002C7B1D">
        <w:rPr>
          <w:b/>
          <w:bCs/>
          <w:rtl/>
        </w:rPr>
        <w:t xml:space="preserve">37 </w:t>
      </w:r>
      <w:r w:rsidR="0041577C" w:rsidRPr="002C7B1D">
        <w:rPr>
          <w:rFonts w:hint="cs"/>
          <w:b/>
          <w:bCs/>
          <w:rtl/>
        </w:rPr>
        <w:t>من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الاتفاقية،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ووفقاً لتعليق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اللجنة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العام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رقم</w:t>
      </w:r>
      <w:r w:rsidR="006711DE">
        <w:rPr>
          <w:b/>
          <w:bCs/>
          <w:rtl/>
        </w:rPr>
        <w:t xml:space="preserve"> 6</w:t>
      </w:r>
      <w:r w:rsidR="0041577C" w:rsidRPr="002C7B1D">
        <w:rPr>
          <w:b/>
          <w:bCs/>
          <w:rtl/>
        </w:rPr>
        <w:t xml:space="preserve">(2005)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معاملة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غير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المصحوبين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والمنفصلين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خارج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بلدهم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الأصلي؛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أطر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شاملة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لفائدة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الدوائر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المعنية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بخدمات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يتعلق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بالإحالة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وإدارة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الحالات،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ذلك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مجالات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خدمات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الصحة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البدنية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والعقلية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والتعليم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والشرطة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والعدالة،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يشمل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توفير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المساعدة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القانونية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المجانية،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ولا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سيما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للأطفال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غير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المصحوبين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والمنفصلين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ذويهم؛</w:t>
      </w:r>
    </w:p>
    <w:p w:rsidR="0041577C" w:rsidRPr="002C7B1D" w:rsidRDefault="005E39D5" w:rsidP="00A52CD6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و</w:t>
      </w:r>
      <w:r w:rsidR="0041577C" w:rsidRPr="00352084">
        <w:rPr>
          <w:rtl/>
        </w:rPr>
        <w:t>)</w:t>
      </w:r>
      <w:r w:rsidR="0041577C" w:rsidRPr="002C7B1D">
        <w:rPr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تنظيم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حملات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لمكافحة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خطاب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الكراهية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ضد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طالبي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اللجوء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واللاجئين،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ولا</w:t>
      </w:r>
      <w:r w:rsidR="00A52CD6" w:rsidRPr="002C7B1D">
        <w:rPr>
          <w:rFonts w:hint="cs"/>
          <w:b/>
          <w:bCs/>
          <w:rtl/>
        </w:rPr>
        <w:t> </w:t>
      </w:r>
      <w:r w:rsidR="0041577C" w:rsidRPr="002C7B1D">
        <w:rPr>
          <w:rFonts w:hint="cs"/>
          <w:b/>
          <w:bCs/>
          <w:rtl/>
        </w:rPr>
        <w:t>سيما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الأطفال؛</w:t>
      </w:r>
    </w:p>
    <w:p w:rsidR="0041577C" w:rsidRPr="002C7B1D" w:rsidRDefault="005E39D5" w:rsidP="0041577C">
      <w:pPr>
        <w:pStyle w:val="SingleTxtGA"/>
        <w:rPr>
          <w:b/>
          <w:bCs/>
        </w:rPr>
      </w:pPr>
      <w:r w:rsidRPr="002C7B1D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ز</w:t>
      </w:r>
      <w:r w:rsidRPr="00352084">
        <w:rPr>
          <w:rtl/>
        </w:rPr>
        <w:t>)</w:t>
      </w:r>
      <w:r w:rsidRPr="002C7B1D">
        <w:rPr>
          <w:rFonts w:hint="cs"/>
          <w:b/>
          <w:bCs/>
          <w:rtl/>
        </w:rPr>
        <w:tab/>
      </w:r>
      <w:r w:rsidR="0041577C" w:rsidRPr="002C7B1D">
        <w:rPr>
          <w:rFonts w:hint="cs"/>
          <w:b/>
          <w:bCs/>
          <w:rtl/>
        </w:rPr>
        <w:t>النظر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في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الانضمام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إلى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الاتفاقية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الخاصة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اللاجئين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لعام</w:t>
      </w:r>
      <w:r w:rsidR="0041577C" w:rsidRPr="002C7B1D">
        <w:rPr>
          <w:b/>
          <w:bCs/>
          <w:rtl/>
        </w:rPr>
        <w:t xml:space="preserve"> 1951</w:t>
      </w:r>
      <w:r w:rsidR="0041577C" w:rsidRPr="002C7B1D">
        <w:rPr>
          <w:rFonts w:hint="cs"/>
          <w:b/>
          <w:bCs/>
          <w:rtl/>
        </w:rPr>
        <w:t>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والاتفاقية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وضع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الأشخاص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عديمي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الجنسية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لعام</w:t>
      </w:r>
      <w:r w:rsidR="0041577C" w:rsidRPr="002C7B1D">
        <w:rPr>
          <w:b/>
          <w:bCs/>
          <w:rtl/>
        </w:rPr>
        <w:t xml:space="preserve"> 1954</w:t>
      </w:r>
      <w:r w:rsidR="0041577C" w:rsidRPr="002C7B1D">
        <w:rPr>
          <w:rFonts w:hint="cs"/>
          <w:b/>
          <w:bCs/>
          <w:rtl/>
        </w:rPr>
        <w:t>،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والاتفاقية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بشأن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خفض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حالات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انعدام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الجنسية</w:t>
      </w:r>
      <w:r w:rsidR="0041577C" w:rsidRPr="002C7B1D">
        <w:rPr>
          <w:b/>
          <w:bCs/>
          <w:rtl/>
        </w:rPr>
        <w:t xml:space="preserve"> </w:t>
      </w:r>
      <w:r w:rsidR="0041577C" w:rsidRPr="002C7B1D">
        <w:rPr>
          <w:rFonts w:hint="cs"/>
          <w:b/>
          <w:bCs/>
          <w:rtl/>
        </w:rPr>
        <w:t>لعام</w:t>
      </w:r>
      <w:r w:rsidR="0041577C" w:rsidRPr="002C7B1D">
        <w:rPr>
          <w:b/>
          <w:bCs/>
          <w:rtl/>
        </w:rPr>
        <w:t xml:space="preserve"> 1961.</w:t>
      </w:r>
      <w:r w:rsidR="0041577C" w:rsidRPr="002C7B1D">
        <w:rPr>
          <w:rFonts w:cs="Times New Roman" w:hint="cs"/>
          <w:b/>
          <w:bCs/>
          <w:rtl/>
        </w:rPr>
        <w:t>‬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الاستغلال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الجنسي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والاتجار</w:t>
      </w:r>
      <w:r w:rsidR="0041577C" w:rsidRPr="0041577C">
        <w:rPr>
          <w:rtl/>
        </w:rPr>
        <w:t xml:space="preserve"> </w:t>
      </w:r>
    </w:p>
    <w:p w:rsidR="0041577C" w:rsidRPr="0041577C" w:rsidRDefault="005E39D5" w:rsidP="0041577C">
      <w:pPr>
        <w:pStyle w:val="SingleTxtGA"/>
      </w:pPr>
      <w:r>
        <w:rPr>
          <w:rtl/>
        </w:rPr>
        <w:t>٥٤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تسلم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اتخذت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خطوات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لزيادة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وتحسين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التشريعات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والسياسات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المتعلقة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لكنها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قانون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الهجرة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لعام</w:t>
      </w:r>
      <w:r w:rsidR="0041577C" w:rsidRPr="0041577C">
        <w:rPr>
          <w:rtl/>
        </w:rPr>
        <w:t xml:space="preserve"> 2014 </w:t>
      </w:r>
      <w:r w:rsidR="0041577C" w:rsidRPr="0041577C">
        <w:rPr>
          <w:rFonts w:hint="cs"/>
          <w:rtl/>
        </w:rPr>
        <w:t>لا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يجرم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صراحة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والاتجار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واختطافهم،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وإزاء 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التوجيهات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والتدابير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القائمة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لحماية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وتأهيل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ودعم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الذين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تعرضوا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للبيع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الاتجار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الاختطاف</w:t>
      </w:r>
      <w:r w:rsidR="0041577C" w:rsidRPr="0041577C">
        <w:rPr>
          <w:rtl/>
        </w:rPr>
        <w:t>.</w:t>
      </w:r>
    </w:p>
    <w:p w:rsidR="0041577C" w:rsidRPr="0041577C" w:rsidRDefault="005E39D5" w:rsidP="0041577C">
      <w:pPr>
        <w:pStyle w:val="SingleTxtGA"/>
      </w:pPr>
      <w:r>
        <w:rPr>
          <w:rtl/>
        </w:rPr>
        <w:lastRenderedPageBreak/>
        <w:t>٥٥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تعتمد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قوانين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شاملة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لمكافحة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الاتجار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تحدد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الجرائم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المتعلقة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ببيع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الأطفال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والاتجار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بهم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واختطافهم،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وتفرض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عقوبات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صارمة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مرتكبي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هذه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الجرائم</w:t>
      </w:r>
      <w:r w:rsidR="0041577C" w:rsidRPr="00D349D3">
        <w:rPr>
          <w:b/>
          <w:bCs/>
          <w:rtl/>
        </w:rPr>
        <w:t>.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tl/>
        </w:rPr>
        <w:tab/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إدارة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قضاء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الأحداث</w:t>
      </w:r>
    </w:p>
    <w:p w:rsidR="0041577C" w:rsidRPr="0041577C" w:rsidRDefault="005E39D5" w:rsidP="00A52CD6">
      <w:pPr>
        <w:pStyle w:val="SingleTxtGA"/>
      </w:pPr>
      <w:r>
        <w:rPr>
          <w:rtl/>
        </w:rPr>
        <w:t>٥٦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تعرب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أسفها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المعلومات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قدمتها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فيما</w:t>
      </w:r>
      <w:r w:rsidR="00A52CD6">
        <w:rPr>
          <w:rFonts w:hint="cs"/>
          <w:rtl/>
        </w:rPr>
        <w:t> </w:t>
      </w:r>
      <w:r w:rsidR="0041577C" w:rsidRPr="0041577C">
        <w:rPr>
          <w:rFonts w:hint="cs"/>
          <w:rtl/>
        </w:rPr>
        <w:t>يتعلق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بإدارة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شؤون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قضاء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الأحداث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كما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قضاة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متخصصين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وموظفين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مدربين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النحو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الملائم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الطفل،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كفاية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تطبيق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المبادئ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المعترف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مجال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عدالة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الأحداث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التعامل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المخالفين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للقانون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وتشعر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أيضا</w:t>
      </w:r>
      <w:r w:rsidR="00A52CD6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تشير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الخدمات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الإصلاحية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الطرف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تفتقر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كثيرا</w:t>
      </w:r>
      <w:r w:rsidR="00A52CD6">
        <w:rPr>
          <w:rFonts w:hint="cs"/>
          <w:rtl/>
        </w:rPr>
        <w:t>ً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القدرة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استيفاء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معايير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قضاء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الأحداث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المعترف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دوليا</w:t>
      </w:r>
      <w:r w:rsidR="00A52CD6">
        <w:rPr>
          <w:rFonts w:hint="cs"/>
          <w:rtl/>
        </w:rPr>
        <w:t>ً</w:t>
      </w:r>
      <w:r w:rsidR="0041577C" w:rsidRPr="0041577C">
        <w:rPr>
          <w:rtl/>
        </w:rPr>
        <w:t xml:space="preserve">. </w:t>
      </w:r>
      <w:r w:rsidR="0041577C" w:rsidRPr="0041577C">
        <w:rPr>
          <w:rFonts w:hint="cs"/>
          <w:rtl/>
        </w:rPr>
        <w:t>ويساور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كذلك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ورود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تقارير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سوء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معاملة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المحتجزين،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فيهم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الأطفال،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وإزاء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عدم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وجود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مرافق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احتجاز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منفصلة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الجانحين</w:t>
      </w:r>
      <w:r w:rsidR="0041577C" w:rsidRPr="0041577C">
        <w:rPr>
          <w:rtl/>
        </w:rPr>
        <w:t>.</w:t>
      </w:r>
    </w:p>
    <w:p w:rsidR="0041577C" w:rsidRPr="00D349D3" w:rsidRDefault="005E39D5" w:rsidP="0041577C">
      <w:pPr>
        <w:pStyle w:val="SingleTxtGA"/>
        <w:rPr>
          <w:b/>
          <w:bCs/>
        </w:rPr>
      </w:pPr>
      <w:r>
        <w:rPr>
          <w:rtl/>
        </w:rPr>
        <w:t>٥٧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ضوء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تعليقها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العام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رقم</w:t>
      </w:r>
      <w:r w:rsidR="0041577C" w:rsidRPr="00D349D3">
        <w:rPr>
          <w:b/>
          <w:bCs/>
          <w:rtl/>
        </w:rPr>
        <w:t xml:space="preserve"> 10(2007) </w:t>
      </w:r>
      <w:r w:rsidR="0041577C" w:rsidRPr="00D349D3">
        <w:rPr>
          <w:rFonts w:hint="cs"/>
          <w:b/>
          <w:bCs/>
          <w:rtl/>
        </w:rPr>
        <w:t>بشأن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الطفل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قضاء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الأحداث،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تحث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تجعل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نظام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قضاء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الأحداث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لديها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متوافقاً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تماماً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الاتفاقية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وغيرها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المعايير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ذات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الصلة</w:t>
      </w:r>
      <w:r w:rsidR="0041577C" w:rsidRPr="00D349D3">
        <w:rPr>
          <w:b/>
          <w:bCs/>
          <w:rtl/>
        </w:rPr>
        <w:t>.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بشكل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خاص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يلي</w:t>
      </w:r>
      <w:r w:rsidR="0041577C" w:rsidRPr="00D349D3">
        <w:rPr>
          <w:b/>
          <w:bCs/>
          <w:rtl/>
        </w:rPr>
        <w:t>: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rFonts w:cs="Times New Roman" w:hint="cs"/>
          <w:b/>
          <w:bCs/>
          <w:rtl/>
        </w:rPr>
        <w:t>‬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التأكد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حصول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القضاة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الذين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يتعاملون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الأطفال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التدريب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المناسب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مجال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معايير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قضاء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الأحداث؛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ضمان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مساعدة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قانونية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تتوفر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الكفاءة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والاستقلالية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للأطفال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المخالفين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للقانون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مرحلة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مبكرة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الإجراءات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وطوال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فترة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الإجراءات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القانونية؛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تشجيع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اعتماد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تدابير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بديلة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للاحتجاز،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مثل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تحويل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العقوبة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الإخضاع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للمراقبة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الوساطة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المشورة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الخدمة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المجتمعية،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متى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أمكن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ذلك،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وضمان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عدم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اللجوء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الاحتجاز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إلا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كحل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أخير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ولأقصر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ممكنة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وإعادة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النظر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بانتظام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بغية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إنهائه؛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b/>
          <w:bCs/>
          <w:rtl/>
        </w:rPr>
        <w:t xml:space="preserve"> 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ضمان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عدم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احتجاز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الأطفال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الكبار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الحالات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يمكن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تجنُّب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الاحتجاز،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وضمان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امتثال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ظروف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الاحتجاز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للمعايير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الدولية،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ذلك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يتعلق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بحصول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الأطفال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التعليم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والخدمات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الصحية؛</w:t>
      </w:r>
      <w:r w:rsidR="0041577C" w:rsidRPr="00D349D3">
        <w:rPr>
          <w:rFonts w:cs="Times New Roman" w:hint="cs"/>
          <w:b/>
          <w:bCs/>
          <w:rtl/>
        </w:rPr>
        <w:t>‬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Pr="00352084">
        <w:rPr>
          <w:rtl/>
        </w:rPr>
        <w:t>)</w:t>
      </w:r>
      <w:r w:rsidRPr="00D349D3">
        <w:rPr>
          <w:rFonts w:hint="cs"/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الاستفادة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أدوات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المساعدة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التقنية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وضعها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الفريق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المشترك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الوكالات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المعني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بقضاء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الأحداث</w:t>
      </w:r>
      <w:r w:rsidR="0041577C" w:rsidRPr="00D349D3">
        <w:rPr>
          <w:b/>
          <w:bCs/>
          <w:rtl/>
        </w:rPr>
        <w:t xml:space="preserve">. </w:t>
      </w:r>
    </w:p>
    <w:p w:rsidR="0041577C" w:rsidRPr="0041577C" w:rsidRDefault="005E39D5" w:rsidP="00D165C0">
      <w:pPr>
        <w:pStyle w:val="H23GA"/>
        <w:keepNext/>
        <w:keepLines/>
        <w:spacing w:before="240"/>
      </w:pPr>
      <w:r>
        <w:rPr>
          <w:rFonts w:hint="cs"/>
          <w:rtl/>
        </w:rPr>
        <w:lastRenderedPageBreak/>
        <w:tab/>
      </w:r>
      <w:r>
        <w:rPr>
          <w:rtl/>
        </w:rPr>
        <w:tab/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الضحايا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والشهود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الجرائم</w:t>
      </w:r>
      <w:r w:rsidR="0041577C" w:rsidRPr="0041577C">
        <w:rPr>
          <w:rFonts w:cs="Times New Roman" w:hint="cs"/>
          <w:rtl/>
        </w:rPr>
        <w:t>‬</w:t>
      </w:r>
    </w:p>
    <w:p w:rsidR="0041577C" w:rsidRPr="0041577C" w:rsidRDefault="005E39D5" w:rsidP="0041577C">
      <w:pPr>
        <w:pStyle w:val="SingleTxtGA"/>
      </w:pPr>
      <w:r>
        <w:rPr>
          <w:rtl/>
        </w:rPr>
        <w:t>٥٨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تلاحظ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اللجنة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القلق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العديد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حالات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إساءة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معاملة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الأطفال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والاعتداء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الجنسي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ضدهم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تنتقل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إلى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مرحلة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المحاكمة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يتم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سحبها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قِبل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الضحايا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أو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الشهود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بسبب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الخوف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من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التكاليف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المالية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وخشية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الإضرار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بسمعة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الأسرة</w:t>
      </w:r>
      <w:r w:rsidR="0041577C" w:rsidRPr="0041577C">
        <w:rPr>
          <w:rtl/>
        </w:rPr>
        <w:t>.</w:t>
      </w:r>
    </w:p>
    <w:p w:rsidR="0041577C" w:rsidRPr="00D349D3" w:rsidRDefault="005E39D5" w:rsidP="0041577C">
      <w:pPr>
        <w:pStyle w:val="SingleTxtGA"/>
        <w:rPr>
          <w:b/>
          <w:bCs/>
        </w:rPr>
      </w:pPr>
      <w:r>
        <w:rPr>
          <w:rtl/>
        </w:rPr>
        <w:t>٥٩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تنظم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حملات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توعية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لتشجيع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الأطفال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الإبلاغ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حالات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الاعتداء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الجنسي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والإهمال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كوسيلة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لتبديد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الخوف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الوصم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الاجتماعي</w:t>
      </w:r>
      <w:r w:rsidR="0041577C" w:rsidRPr="00D349D3">
        <w:rPr>
          <w:b/>
          <w:bCs/>
          <w:rtl/>
        </w:rPr>
        <w:t xml:space="preserve">. </w:t>
      </w:r>
      <w:r w:rsidR="0041577C" w:rsidRPr="00D349D3">
        <w:rPr>
          <w:rFonts w:hint="cs"/>
          <w:b/>
          <w:bCs/>
          <w:rtl/>
        </w:rPr>
        <w:t>وتوصي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أيضا</w:t>
      </w:r>
      <w:r w:rsidR="00A52CD6" w:rsidRPr="00D349D3">
        <w:rPr>
          <w:rFonts w:hint="cs"/>
          <w:b/>
          <w:bCs/>
          <w:rtl/>
        </w:rPr>
        <w:t>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بإنشاء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إجراءات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وآليات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مراعية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للطفل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تكفل</w:t>
      </w:r>
      <w:r w:rsidR="0041577C" w:rsidRPr="00D349D3">
        <w:rPr>
          <w:b/>
          <w:bCs/>
          <w:rtl/>
        </w:rPr>
        <w:t xml:space="preserve"> </w:t>
      </w:r>
      <w:r w:rsidR="00A52CD6" w:rsidRPr="00D349D3">
        <w:rPr>
          <w:rFonts w:hint="cs"/>
          <w:b/>
          <w:bCs/>
          <w:rtl/>
        </w:rPr>
        <w:t>إ</w:t>
      </w:r>
      <w:r w:rsidR="0041577C" w:rsidRPr="00D349D3">
        <w:rPr>
          <w:rFonts w:hint="cs"/>
          <w:b/>
          <w:bCs/>
          <w:rtl/>
        </w:rPr>
        <w:t>جراء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المقابلات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النحو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الملائم،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غياب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المتهم،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قِبل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ضباط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شرطة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وموظفين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حصلوا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تدريب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مناسب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لتجنب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الإيذاء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والصدمات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النفسية</w:t>
      </w:r>
      <w:r w:rsidR="0041577C" w:rsidRPr="00D349D3">
        <w:rPr>
          <w:b/>
          <w:bCs/>
          <w:rtl/>
        </w:rPr>
        <w:t xml:space="preserve">. </w:t>
      </w:r>
      <w:r w:rsidR="0041577C" w:rsidRPr="00D349D3">
        <w:rPr>
          <w:rFonts w:hint="cs"/>
          <w:b/>
          <w:bCs/>
          <w:rtl/>
        </w:rPr>
        <w:t>وتوصي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كذلك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يحصل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موظفو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السلطة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القضائية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ومراقبو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السلوك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والمحامون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وغيرهم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الموظفين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المعنيين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بالعملية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القضائية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التدريب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والتوعية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مجال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الإجراءات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الملائمة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للأطفال</w:t>
      </w:r>
      <w:r w:rsidR="0041577C" w:rsidRPr="00D349D3">
        <w:rPr>
          <w:b/>
          <w:bCs/>
          <w:rtl/>
        </w:rPr>
        <w:t xml:space="preserve">. 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حاء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التصديق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البروتوكول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الاختياري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للاتفاقية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المتعلق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بإجراء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تقديم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البلاغات</w:t>
      </w:r>
      <w:r w:rsidR="0041577C" w:rsidRPr="0041577C">
        <w:rPr>
          <w:rFonts w:cs="Times New Roman" w:hint="cs"/>
          <w:rtl/>
        </w:rPr>
        <w:t>‬</w:t>
      </w:r>
    </w:p>
    <w:p w:rsidR="0041577C" w:rsidRPr="00D349D3" w:rsidRDefault="005E39D5" w:rsidP="0041577C">
      <w:pPr>
        <w:pStyle w:val="SingleTxtGA"/>
        <w:rPr>
          <w:b/>
          <w:bCs/>
        </w:rPr>
      </w:pPr>
      <w:r>
        <w:rPr>
          <w:rtl/>
        </w:rPr>
        <w:t>٦٠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توخياً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لزيادة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تعزيز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إعمال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الطفل،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بالنظر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التصديق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البروتوكول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الاختياري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لاتفاقية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الطفل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المتعلق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بإجراء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البلاغات،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وإنشاء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آلية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ملائمة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لكفالة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تنفيذه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الكامل</w:t>
      </w:r>
      <w:r w:rsidR="0041577C" w:rsidRPr="00D349D3">
        <w:rPr>
          <w:b/>
          <w:bCs/>
          <w:rtl/>
        </w:rPr>
        <w:t>.</w:t>
      </w:r>
    </w:p>
    <w:p w:rsidR="0041577C" w:rsidRPr="0041577C" w:rsidRDefault="005E39D5" w:rsidP="00352084">
      <w:pPr>
        <w:pStyle w:val="H1GA"/>
      </w:pPr>
      <w:r>
        <w:rPr>
          <w:rtl/>
        </w:rPr>
        <w:tab/>
      </w:r>
      <w:r w:rsidR="00352084">
        <w:rPr>
          <w:rFonts w:hint="cs"/>
          <w:rtl/>
        </w:rPr>
        <w:t>طاء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التصديق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على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الصكوك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الدولية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المتعلقة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بحقوق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الإنسان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Fonts w:cs="Times New Roman" w:hint="cs"/>
          <w:rtl/>
        </w:rPr>
        <w:t>‬</w:t>
      </w:r>
    </w:p>
    <w:p w:rsidR="0041577C" w:rsidRPr="00D349D3" w:rsidRDefault="005E39D5" w:rsidP="0041577C">
      <w:pPr>
        <w:pStyle w:val="SingleTxtGA"/>
        <w:rPr>
          <w:b/>
          <w:bCs/>
        </w:rPr>
      </w:pPr>
      <w:r>
        <w:rPr>
          <w:rtl/>
        </w:rPr>
        <w:t>٦١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أجل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زيادة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تعزيز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إعمال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الطفل،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 بالتصديق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صكوك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الإنسان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الأساسية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التالية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تصبح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طرفا</w:t>
      </w:r>
      <w:r w:rsidR="00A52CD6" w:rsidRPr="00D349D3">
        <w:rPr>
          <w:rFonts w:hint="cs"/>
          <w:b/>
          <w:bCs/>
          <w:rtl/>
        </w:rPr>
        <w:t>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بعد</w:t>
      </w:r>
      <w:r w:rsidR="0041577C" w:rsidRPr="00D349D3">
        <w:rPr>
          <w:b/>
          <w:bCs/>
          <w:rtl/>
        </w:rPr>
        <w:t>:</w:t>
      </w:r>
    </w:p>
    <w:p w:rsidR="0041577C" w:rsidRPr="00D349D3" w:rsidRDefault="005E39D5" w:rsidP="00352084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أ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العهد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الخاص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المدنية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والسياسية</w:t>
      </w:r>
      <w:r w:rsidR="00352084">
        <w:rPr>
          <w:rFonts w:hint="cs"/>
          <w:b/>
          <w:bCs/>
          <w:rtl/>
        </w:rPr>
        <w:t xml:space="preserve">؛ </w:t>
      </w:r>
    </w:p>
    <w:p w:rsidR="0041577C" w:rsidRPr="00D349D3" w:rsidRDefault="005E39D5" w:rsidP="00352084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ب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العهد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الخاص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الاقتصادية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والاجتماعية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والثقافية</w:t>
      </w:r>
      <w:r w:rsidR="00352084">
        <w:rPr>
          <w:rFonts w:hint="cs"/>
          <w:b/>
          <w:bCs/>
          <w:rtl/>
        </w:rPr>
        <w:t xml:space="preserve">؛ 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ج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البروتوكول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الاختياري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الملحق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بالعهد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الخاص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الاقتصادية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والاجتماعية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والثقافية؛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="0041577C" w:rsidRPr="00352084">
        <w:rPr>
          <w:rFonts w:hint="cs"/>
          <w:rtl/>
        </w:rPr>
        <w:t>د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البروتوكولان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الاختياريان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والثاني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للعهد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الخاص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المدنية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والسياسية؛</w:t>
      </w:r>
    </w:p>
    <w:p w:rsidR="0041577C" w:rsidRPr="00D349D3" w:rsidRDefault="005E39D5" w:rsidP="0041577C">
      <w:pPr>
        <w:pStyle w:val="SingleTxtGA"/>
        <w:rPr>
          <w:b/>
          <w:bCs/>
        </w:rPr>
      </w:pPr>
      <w:r w:rsidRPr="00D349D3">
        <w:rPr>
          <w:rFonts w:hint="cs"/>
          <w:b/>
          <w:bCs/>
          <w:rtl/>
        </w:rPr>
        <w:tab/>
      </w:r>
      <w:r w:rsidR="0041577C" w:rsidRPr="00352084">
        <w:rPr>
          <w:rtl/>
        </w:rPr>
        <w:t>(</w:t>
      </w:r>
      <w:r w:rsidRPr="00352084">
        <w:rPr>
          <w:rFonts w:hint="cs"/>
          <w:rtl/>
        </w:rPr>
        <w:t>ه</w:t>
      </w:r>
      <w:r w:rsidR="0041577C" w:rsidRPr="00352084">
        <w:rPr>
          <w:rtl/>
        </w:rPr>
        <w:t>)</w:t>
      </w:r>
      <w:r w:rsidR="0041577C" w:rsidRPr="00D349D3">
        <w:rPr>
          <w:b/>
          <w:bCs/>
          <w:rtl/>
        </w:rPr>
        <w:tab/>
      </w:r>
      <w:r w:rsidR="0041577C" w:rsidRPr="00D349D3">
        <w:rPr>
          <w:rFonts w:hint="cs"/>
          <w:b/>
          <w:bCs/>
          <w:rtl/>
        </w:rPr>
        <w:t>البروتوكول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الاختياري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لاتفاقية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القضاء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جميع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أشكال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التمييز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ضد</w:t>
      </w:r>
      <w:r w:rsidR="0041577C" w:rsidRPr="00D349D3">
        <w:rPr>
          <w:b/>
          <w:bCs/>
          <w:rtl/>
        </w:rPr>
        <w:t xml:space="preserve"> </w:t>
      </w:r>
      <w:r w:rsidR="00352084">
        <w:rPr>
          <w:rFonts w:hint="cs"/>
          <w:b/>
          <w:bCs/>
          <w:rtl/>
        </w:rPr>
        <w:t xml:space="preserve">المرأة. </w:t>
      </w:r>
    </w:p>
    <w:p w:rsidR="0041577C" w:rsidRPr="0041577C" w:rsidRDefault="005E39D5" w:rsidP="005E39D5">
      <w:pPr>
        <w:pStyle w:val="HChGA"/>
      </w:pPr>
      <w:r>
        <w:rPr>
          <w:rtl/>
        </w:rPr>
        <w:lastRenderedPageBreak/>
        <w:tab/>
      </w:r>
      <w:r w:rsidR="0041577C" w:rsidRPr="0041577C">
        <w:rPr>
          <w:rFonts w:hint="cs"/>
          <w:rtl/>
        </w:rPr>
        <w:t>رابعا</w:t>
      </w:r>
      <w:r>
        <w:rPr>
          <w:rFonts w:hint="cs"/>
          <w:rtl/>
        </w:rPr>
        <w:t>ً-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التنفيذ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والإبلاغ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ألف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المتابعة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والنشر</w:t>
      </w:r>
      <w:r w:rsidR="0041577C" w:rsidRPr="0041577C">
        <w:rPr>
          <w:rFonts w:cs="Times New Roman" w:hint="cs"/>
          <w:rtl/>
        </w:rPr>
        <w:t>‬</w:t>
      </w:r>
    </w:p>
    <w:p w:rsidR="0041577C" w:rsidRPr="00D349D3" w:rsidRDefault="005E39D5" w:rsidP="00A52CD6">
      <w:pPr>
        <w:pStyle w:val="SingleTxtGA"/>
        <w:rPr>
          <w:b/>
          <w:bCs/>
        </w:rPr>
      </w:pPr>
      <w:r>
        <w:rPr>
          <w:rtl/>
        </w:rPr>
        <w:t>٦٢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تتخذ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جميع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التدابير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الملائمة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لضمان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التنفيذ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الكامل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للتوصيات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الواردة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هذه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الملاحظات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الختامية</w:t>
      </w:r>
      <w:r w:rsidR="0041577C" w:rsidRPr="00D349D3">
        <w:rPr>
          <w:b/>
          <w:bCs/>
          <w:rtl/>
        </w:rPr>
        <w:t>.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وتوصي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أيضا</w:t>
      </w:r>
      <w:r w:rsidR="00A52CD6" w:rsidRPr="00D349D3">
        <w:rPr>
          <w:rFonts w:hint="cs"/>
          <w:b/>
          <w:bCs/>
          <w:rtl/>
        </w:rPr>
        <w:t>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</w:t>
      </w:r>
      <w:r w:rsidR="00A52CD6" w:rsidRPr="00D349D3">
        <w:rPr>
          <w:rFonts w:hint="cs"/>
          <w:b/>
          <w:bCs/>
          <w:rtl/>
        </w:rPr>
        <w:t>إ</w:t>
      </w:r>
      <w:r w:rsidR="0041577C" w:rsidRPr="00D349D3">
        <w:rPr>
          <w:rFonts w:hint="cs"/>
          <w:b/>
          <w:bCs/>
          <w:rtl/>
        </w:rPr>
        <w:t>تاحة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الأولي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وهذه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الملاحظات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الختامية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نطاق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واسع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بلغات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البلد</w:t>
      </w:r>
      <w:r w:rsidR="0041577C" w:rsidRPr="00D349D3">
        <w:rPr>
          <w:b/>
          <w:bCs/>
          <w:rtl/>
        </w:rPr>
        <w:t>.</w:t>
      </w:r>
    </w:p>
    <w:p w:rsidR="0041577C" w:rsidRPr="0041577C" w:rsidRDefault="005E39D5" w:rsidP="005E39D5">
      <w:pPr>
        <w:pStyle w:val="H1GA"/>
      </w:pPr>
      <w:r>
        <w:rPr>
          <w:rtl/>
        </w:rPr>
        <w:tab/>
      </w:r>
      <w:r w:rsidR="0041577C" w:rsidRPr="0041577C">
        <w:rPr>
          <w:rFonts w:hint="cs"/>
          <w:rtl/>
        </w:rPr>
        <w:t>باء</w:t>
      </w:r>
      <w:r>
        <w:rPr>
          <w:rtl/>
        </w:rPr>
        <w:t>-</w:t>
      </w:r>
      <w:r>
        <w:rPr>
          <w:rFonts w:hint="cs"/>
          <w:rtl/>
        </w:rPr>
        <w:tab/>
      </w:r>
      <w:r w:rsidR="0041577C" w:rsidRPr="0041577C">
        <w:rPr>
          <w:rFonts w:hint="cs"/>
          <w:rtl/>
        </w:rPr>
        <w:t>التقرير</w:t>
      </w:r>
      <w:r w:rsidR="0041577C" w:rsidRPr="0041577C">
        <w:rPr>
          <w:rtl/>
        </w:rPr>
        <w:t xml:space="preserve"> </w:t>
      </w:r>
      <w:r w:rsidR="0041577C" w:rsidRPr="0041577C">
        <w:rPr>
          <w:rFonts w:hint="cs"/>
          <w:rtl/>
        </w:rPr>
        <w:t>المقبل</w:t>
      </w:r>
      <w:r w:rsidR="0041577C" w:rsidRPr="0041577C">
        <w:rPr>
          <w:rFonts w:cs="Times New Roman" w:hint="cs"/>
          <w:rtl/>
        </w:rPr>
        <w:t>‬</w:t>
      </w:r>
      <w:r w:rsidR="0041577C" w:rsidRPr="0041577C">
        <w:rPr>
          <w:rtl/>
        </w:rPr>
        <w:t xml:space="preserve"> </w:t>
      </w:r>
    </w:p>
    <w:p w:rsidR="0041577C" w:rsidRPr="00D349D3" w:rsidRDefault="005E39D5" w:rsidP="00352084">
      <w:pPr>
        <w:pStyle w:val="SingleTxtGA"/>
        <w:rPr>
          <w:b/>
          <w:bCs/>
        </w:rPr>
      </w:pPr>
      <w:r>
        <w:rPr>
          <w:rtl/>
        </w:rPr>
        <w:t>٦٣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تدعو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تقريرها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الجامع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للتقارير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الدورية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الثاني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السادس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بحلول</w:t>
      </w:r>
      <w:r w:rsidR="0041577C" w:rsidRPr="00D349D3">
        <w:rPr>
          <w:b/>
          <w:bCs/>
          <w:rtl/>
        </w:rPr>
        <w:t xml:space="preserve"> 25 </w:t>
      </w:r>
      <w:r w:rsidR="0041577C" w:rsidRPr="00D349D3">
        <w:rPr>
          <w:rFonts w:hint="cs"/>
          <w:b/>
          <w:bCs/>
          <w:rtl/>
        </w:rPr>
        <w:t>آب</w:t>
      </w:r>
      <w:r w:rsidR="0041577C" w:rsidRPr="00D349D3">
        <w:rPr>
          <w:b/>
          <w:bCs/>
          <w:rtl/>
        </w:rPr>
        <w:t>/</w:t>
      </w:r>
      <w:r w:rsidR="0041577C" w:rsidRPr="00D349D3">
        <w:rPr>
          <w:rFonts w:hint="cs"/>
          <w:b/>
          <w:bCs/>
          <w:rtl/>
        </w:rPr>
        <w:t>أغسطس</w:t>
      </w:r>
      <w:r w:rsidR="0041577C" w:rsidRPr="00D349D3">
        <w:rPr>
          <w:b/>
          <w:bCs/>
          <w:rtl/>
        </w:rPr>
        <w:t xml:space="preserve"> 2021</w:t>
      </w:r>
      <w:r w:rsidR="0041577C" w:rsidRPr="00D349D3">
        <w:rPr>
          <w:rFonts w:hint="cs"/>
          <w:b/>
          <w:bCs/>
          <w:rtl/>
        </w:rPr>
        <w:t>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تدرج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معلومات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متابعة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هذه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الملاحظات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الختامية</w:t>
      </w:r>
      <w:r w:rsidR="0041577C" w:rsidRPr="00D349D3">
        <w:rPr>
          <w:b/>
          <w:bCs/>
          <w:rtl/>
        </w:rPr>
        <w:t>.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ويتعين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يمتثل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للمبادئ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التوجيهية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المنسقة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التقارير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الخاصة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بمعاهدة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بعينها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المتعلقة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والمعتمدة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31 </w:t>
      </w:r>
      <w:r w:rsidR="0041577C" w:rsidRPr="00D349D3">
        <w:rPr>
          <w:rFonts w:hint="cs"/>
          <w:b/>
          <w:bCs/>
          <w:rtl/>
        </w:rPr>
        <w:t>كانون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الثاني</w:t>
      </w:r>
      <w:r w:rsidR="0041577C" w:rsidRPr="00D349D3">
        <w:rPr>
          <w:b/>
          <w:bCs/>
          <w:rtl/>
        </w:rPr>
        <w:t>/</w:t>
      </w:r>
      <w:r w:rsidR="0041577C" w:rsidRPr="00D349D3">
        <w:rPr>
          <w:rFonts w:hint="cs"/>
          <w:b/>
          <w:bCs/>
          <w:rtl/>
        </w:rPr>
        <w:t>يناير</w:t>
      </w:r>
      <w:r w:rsidR="0041577C" w:rsidRPr="00D349D3">
        <w:rPr>
          <w:b/>
          <w:bCs/>
          <w:rtl/>
        </w:rPr>
        <w:t xml:space="preserve"> 2014 (</w:t>
      </w:r>
      <w:r w:rsidR="0041577C" w:rsidRPr="00D349D3">
        <w:rPr>
          <w:b/>
          <w:bCs/>
        </w:rPr>
        <w:t>CRC/C/58/Rev.3</w:t>
      </w:r>
      <w:r w:rsidR="0041577C" w:rsidRPr="00D349D3">
        <w:rPr>
          <w:b/>
          <w:bCs/>
          <w:rtl/>
        </w:rPr>
        <w:t xml:space="preserve">) </w:t>
      </w:r>
      <w:r w:rsidR="0041577C" w:rsidRPr="00D349D3">
        <w:rPr>
          <w:rFonts w:hint="cs"/>
          <w:b/>
          <w:bCs/>
          <w:rtl/>
        </w:rPr>
        <w:t>وألا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يتجاوز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عدد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كلماته</w:t>
      </w:r>
      <w:r w:rsidR="0041577C" w:rsidRPr="00D349D3">
        <w:rPr>
          <w:b/>
          <w:bCs/>
          <w:rtl/>
        </w:rPr>
        <w:t xml:space="preserve"> 200 21 </w:t>
      </w:r>
      <w:r w:rsidR="0041577C" w:rsidRPr="00D349D3">
        <w:rPr>
          <w:rFonts w:hint="cs"/>
          <w:b/>
          <w:bCs/>
          <w:rtl/>
        </w:rPr>
        <w:t>كلمة</w:t>
      </w:r>
      <w:r w:rsidR="0041577C" w:rsidRPr="00D349D3">
        <w:rPr>
          <w:b/>
          <w:bCs/>
          <w:rtl/>
        </w:rPr>
        <w:t xml:space="preserve"> (</w:t>
      </w:r>
      <w:r w:rsidR="0041577C" w:rsidRPr="00D349D3">
        <w:rPr>
          <w:rFonts w:hint="cs"/>
          <w:b/>
          <w:bCs/>
          <w:rtl/>
        </w:rPr>
        <w:t>انظر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قرار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الجمعية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العامة</w:t>
      </w:r>
      <w:r w:rsidR="006711DE">
        <w:rPr>
          <w:rFonts w:hint="cs"/>
          <w:b/>
          <w:bCs/>
          <w:rtl/>
        </w:rPr>
        <w:t> </w:t>
      </w:r>
      <w:r w:rsidR="0041577C" w:rsidRPr="00D349D3">
        <w:rPr>
          <w:b/>
          <w:bCs/>
          <w:rtl/>
        </w:rPr>
        <w:t>68/268</w:t>
      </w:r>
      <w:r w:rsidR="0041577C" w:rsidRPr="00D349D3">
        <w:rPr>
          <w:rFonts w:hint="cs"/>
          <w:b/>
          <w:bCs/>
          <w:rtl/>
        </w:rPr>
        <w:t>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الفقرة</w:t>
      </w:r>
      <w:r w:rsidR="0041577C" w:rsidRPr="00D349D3">
        <w:rPr>
          <w:b/>
          <w:bCs/>
          <w:rtl/>
        </w:rPr>
        <w:t xml:space="preserve"> 16).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فإن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تجاوز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عدد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كلمات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المقدم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الحد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الأقصى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المنصوص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عليه،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يُطلب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تقلّص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حجمه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عملاً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بالقرار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السالف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الذكر</w:t>
      </w:r>
      <w:r w:rsidR="0041577C" w:rsidRPr="00D349D3">
        <w:rPr>
          <w:b/>
          <w:bCs/>
          <w:rtl/>
        </w:rPr>
        <w:t>.</w:t>
      </w:r>
      <w:r w:rsidR="0041577C" w:rsidRPr="00D349D3">
        <w:rPr>
          <w:rFonts w:cs="Times New Roman" w:hint="cs"/>
          <w:b/>
          <w:bCs/>
          <w:rtl/>
        </w:rPr>
        <w:t>‬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وإذا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تكن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وضع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يسمح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بمراجعة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وإعادة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تقديمه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فإنه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لا</w:t>
      </w:r>
      <w:r w:rsidR="00352084">
        <w:rPr>
          <w:rFonts w:hint="cs"/>
          <w:b/>
          <w:bCs/>
          <w:rtl/>
        </w:rPr>
        <w:t> </w:t>
      </w:r>
      <w:r w:rsidR="0041577C" w:rsidRPr="00D349D3">
        <w:rPr>
          <w:rFonts w:hint="cs"/>
          <w:b/>
          <w:bCs/>
          <w:rtl/>
        </w:rPr>
        <w:t>يمكن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ضمان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ترجمة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لأغراض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النظر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فيه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جانب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هيئة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المعاهدة</w:t>
      </w:r>
      <w:r w:rsidR="0041577C" w:rsidRPr="00D349D3">
        <w:rPr>
          <w:b/>
          <w:bCs/>
          <w:rtl/>
        </w:rPr>
        <w:t>.</w:t>
      </w:r>
      <w:r w:rsidR="0041577C" w:rsidRPr="00D349D3">
        <w:rPr>
          <w:rFonts w:cs="Times New Roman" w:hint="cs"/>
          <w:b/>
          <w:bCs/>
          <w:rtl/>
        </w:rPr>
        <w:t>‬</w:t>
      </w:r>
    </w:p>
    <w:p w:rsidR="0041577C" w:rsidRPr="00D349D3" w:rsidRDefault="005E39D5" w:rsidP="0041577C">
      <w:pPr>
        <w:pStyle w:val="SingleTxtGA"/>
        <w:rPr>
          <w:b/>
          <w:bCs/>
          <w:rtl/>
        </w:rPr>
      </w:pPr>
      <w:r>
        <w:rPr>
          <w:rtl/>
        </w:rPr>
        <w:t>٦٤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41577C" w:rsidRPr="00D349D3">
        <w:rPr>
          <w:rFonts w:hint="cs"/>
          <w:b/>
          <w:bCs/>
          <w:rtl/>
        </w:rPr>
        <w:t>وتدعو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اللجنة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الطرف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أيضاً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إلى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وثيقة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أساسية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محدَّثة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يزيد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عدد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كلماتها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على</w:t>
      </w:r>
      <w:r w:rsidR="0041577C" w:rsidRPr="00D349D3">
        <w:rPr>
          <w:b/>
          <w:bCs/>
          <w:rtl/>
        </w:rPr>
        <w:t xml:space="preserve"> 400 42</w:t>
      </w:r>
      <w:r w:rsidR="0041577C" w:rsidRPr="00D349D3">
        <w:rPr>
          <w:rFonts w:hint="cs"/>
          <w:b/>
          <w:bCs/>
          <w:rtl/>
        </w:rPr>
        <w:t>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وفقاً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لمتطلبات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الوثائق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الأساسية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الموحدة،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الواردة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المبادئ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التوجيهية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المنسقة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التقارير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بموجب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المعاهدات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الدولية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لحقوق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الإنسان،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بما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في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ذلك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المبادئ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التوجيهية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لتقديم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وثيقة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أساسية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موحدة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ووثائق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خاصة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بمعاهدات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بعينها</w:t>
      </w:r>
      <w:r w:rsidR="0041577C" w:rsidRPr="00D349D3">
        <w:rPr>
          <w:b/>
          <w:bCs/>
          <w:rtl/>
        </w:rPr>
        <w:t xml:space="preserve"> (</w:t>
      </w:r>
      <w:r w:rsidR="0041577C" w:rsidRPr="00D349D3">
        <w:rPr>
          <w:rFonts w:hint="cs"/>
          <w:b/>
          <w:bCs/>
          <w:rtl/>
        </w:rPr>
        <w:t>انظر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الفصل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الأول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من الوثيقة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b/>
          <w:bCs/>
        </w:rPr>
        <w:t>HRI/GEN/2/Rev.6</w:t>
      </w:r>
      <w:r w:rsidR="0041577C" w:rsidRPr="00D349D3">
        <w:rPr>
          <w:rFonts w:hint="cs"/>
          <w:b/>
          <w:bCs/>
          <w:rtl/>
        </w:rPr>
        <w:t>)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والفقرة</w:t>
      </w:r>
      <w:r w:rsidR="0041577C" w:rsidRPr="00D349D3">
        <w:rPr>
          <w:b/>
          <w:bCs/>
          <w:rtl/>
        </w:rPr>
        <w:t xml:space="preserve"> 16 </w:t>
      </w:r>
      <w:r w:rsidR="0041577C" w:rsidRPr="00D349D3">
        <w:rPr>
          <w:rFonts w:hint="cs"/>
          <w:b/>
          <w:bCs/>
          <w:rtl/>
        </w:rPr>
        <w:t>من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قرار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الجمعية</w:t>
      </w:r>
      <w:r w:rsidR="0041577C" w:rsidRPr="00D349D3">
        <w:rPr>
          <w:b/>
          <w:bCs/>
          <w:rtl/>
        </w:rPr>
        <w:t xml:space="preserve"> </w:t>
      </w:r>
      <w:r w:rsidR="0041577C" w:rsidRPr="00D349D3">
        <w:rPr>
          <w:rFonts w:hint="cs"/>
          <w:b/>
          <w:bCs/>
          <w:rtl/>
        </w:rPr>
        <w:t>العامة</w:t>
      </w:r>
      <w:r w:rsidR="0041577C" w:rsidRPr="00D349D3">
        <w:rPr>
          <w:b/>
          <w:bCs/>
          <w:rtl/>
        </w:rPr>
        <w:t xml:space="preserve"> 68/268.</w:t>
      </w:r>
    </w:p>
    <w:p w:rsidR="005E39D5" w:rsidRPr="00CF7821" w:rsidRDefault="00CF7821" w:rsidP="00CF7821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5E39D5" w:rsidRPr="00CF7821" w:rsidSect="00622EF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468" w:rsidRPr="002901D9" w:rsidRDefault="00101468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101468" w:rsidRDefault="0010146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468" w:rsidRPr="0041577C" w:rsidRDefault="00101468" w:rsidP="0041577C">
    <w:pPr>
      <w:pStyle w:val="Footer"/>
      <w:tabs>
        <w:tab w:val="right" w:pos="9598"/>
      </w:tabs>
      <w:rPr>
        <w:sz w:val="17"/>
      </w:rPr>
    </w:pPr>
    <w:r>
      <w:rPr>
        <w:sz w:val="17"/>
      </w:rPr>
      <w:t>GE.16-18832</w:t>
    </w:r>
    <w:r>
      <w:rPr>
        <w:sz w:val="17"/>
      </w:rPr>
      <w:tab/>
    </w:r>
    <w:r w:rsidRPr="0041577C">
      <w:rPr>
        <w:b/>
        <w:sz w:val="18"/>
      </w:rPr>
      <w:fldChar w:fldCharType="begin"/>
    </w:r>
    <w:r w:rsidRPr="0041577C">
      <w:rPr>
        <w:b/>
        <w:sz w:val="18"/>
      </w:rPr>
      <w:instrText xml:space="preserve"> PAGE  \* MERGEFORMAT </w:instrText>
    </w:r>
    <w:r w:rsidRPr="0041577C">
      <w:rPr>
        <w:b/>
        <w:sz w:val="18"/>
      </w:rPr>
      <w:fldChar w:fldCharType="separate"/>
    </w:r>
    <w:r w:rsidR="000A712B">
      <w:rPr>
        <w:b/>
        <w:noProof/>
        <w:sz w:val="18"/>
      </w:rPr>
      <w:t>22</w:t>
    </w:r>
    <w:r w:rsidRPr="0041577C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468" w:rsidRPr="0041577C" w:rsidRDefault="00101468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1577C">
      <w:rPr>
        <w:b/>
        <w:sz w:val="18"/>
        <w:lang w:val="en-US"/>
      </w:rPr>
      <w:fldChar w:fldCharType="begin"/>
    </w:r>
    <w:r w:rsidRPr="0041577C">
      <w:rPr>
        <w:b/>
        <w:sz w:val="18"/>
        <w:lang w:val="en-US"/>
      </w:rPr>
      <w:instrText xml:space="preserve"> PAGE  \* MERGEFORMAT </w:instrText>
    </w:r>
    <w:r w:rsidRPr="0041577C">
      <w:rPr>
        <w:b/>
        <w:sz w:val="18"/>
        <w:lang w:val="en-US"/>
      </w:rPr>
      <w:fldChar w:fldCharType="separate"/>
    </w:r>
    <w:r w:rsidR="000A712B">
      <w:rPr>
        <w:b/>
        <w:noProof/>
        <w:sz w:val="18"/>
        <w:lang w:val="en-US"/>
      </w:rPr>
      <w:t>21</w:t>
    </w:r>
    <w:r w:rsidRPr="0041577C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GE.16-18832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468" w:rsidRDefault="00101468" w:rsidP="001D5AC0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GE.16-18832</w:t>
    </w:r>
    <w:r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6C2FE53E" wp14:editId="047A6181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101468" w:rsidRPr="00622EFF" w:rsidRDefault="00101468" w:rsidP="00622EFF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65FB4D94" wp14:editId="74DC1E0C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RC/C/NRU/CO/1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NRU/CO/1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468" w:rsidRDefault="00101468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101468" w:rsidRDefault="00101468" w:rsidP="00656392">
      <w:pPr>
        <w:spacing w:line="240" w:lineRule="auto"/>
      </w:pPr>
      <w:r>
        <w:continuationSeparator/>
      </w:r>
    </w:p>
  </w:footnote>
  <w:footnote w:id="1">
    <w:p w:rsidR="00101468" w:rsidRPr="00CF7821" w:rsidRDefault="00101468" w:rsidP="00CF7821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CF7821">
        <w:rPr>
          <w:rtl/>
        </w:rPr>
        <w:t>اعتمدتها اللجنة في دورتها الثالثة والسبعين (13-30 أيلول/سبتمبر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468" w:rsidRPr="0041577C" w:rsidRDefault="00101468" w:rsidP="0041577C">
    <w:pPr>
      <w:pStyle w:val="Header"/>
      <w:jc w:val="right"/>
    </w:pPr>
    <w:r w:rsidRPr="0041577C">
      <w:t>CRC/C/NRU/CO/1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468" w:rsidRPr="0041577C" w:rsidRDefault="00101468" w:rsidP="0041577C">
    <w:pPr>
      <w:pStyle w:val="Header"/>
      <w:jc w:val="left"/>
    </w:pPr>
    <w:r w:rsidRPr="0041577C">
      <w:t>CRC/C/NRU/CO/1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622D3"/>
    <w:rsid w:val="000076D5"/>
    <w:rsid w:val="00043663"/>
    <w:rsid w:val="000505CF"/>
    <w:rsid w:val="000A712B"/>
    <w:rsid w:val="000D701C"/>
    <w:rsid w:val="000E2A71"/>
    <w:rsid w:val="00101468"/>
    <w:rsid w:val="001271A8"/>
    <w:rsid w:val="00160263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76C2"/>
    <w:rsid w:val="002C7B1D"/>
    <w:rsid w:val="002D2D42"/>
    <w:rsid w:val="003260FF"/>
    <w:rsid w:val="00343D95"/>
    <w:rsid w:val="00352084"/>
    <w:rsid w:val="00374341"/>
    <w:rsid w:val="003C50EA"/>
    <w:rsid w:val="003D1062"/>
    <w:rsid w:val="00400A1D"/>
    <w:rsid w:val="0041577C"/>
    <w:rsid w:val="00420D7B"/>
    <w:rsid w:val="00450B21"/>
    <w:rsid w:val="00453B63"/>
    <w:rsid w:val="00455780"/>
    <w:rsid w:val="0045649E"/>
    <w:rsid w:val="004771D3"/>
    <w:rsid w:val="004A14A6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39D5"/>
    <w:rsid w:val="005E5217"/>
    <w:rsid w:val="005F0FA4"/>
    <w:rsid w:val="005F30EE"/>
    <w:rsid w:val="0060473A"/>
    <w:rsid w:val="00622EFF"/>
    <w:rsid w:val="00656392"/>
    <w:rsid w:val="006622D3"/>
    <w:rsid w:val="006711DE"/>
    <w:rsid w:val="0068781D"/>
    <w:rsid w:val="006959B0"/>
    <w:rsid w:val="006B3E27"/>
    <w:rsid w:val="006B6507"/>
    <w:rsid w:val="006C104C"/>
    <w:rsid w:val="00733704"/>
    <w:rsid w:val="0078071A"/>
    <w:rsid w:val="008410BF"/>
    <w:rsid w:val="00852A9A"/>
    <w:rsid w:val="008F49E1"/>
    <w:rsid w:val="0090370F"/>
    <w:rsid w:val="009269D2"/>
    <w:rsid w:val="00942135"/>
    <w:rsid w:val="009521B0"/>
    <w:rsid w:val="00960E8A"/>
    <w:rsid w:val="00994130"/>
    <w:rsid w:val="009A7E9F"/>
    <w:rsid w:val="009E5018"/>
    <w:rsid w:val="00A12B37"/>
    <w:rsid w:val="00A52CD6"/>
    <w:rsid w:val="00A65558"/>
    <w:rsid w:val="00AB6758"/>
    <w:rsid w:val="00B13763"/>
    <w:rsid w:val="00B477A4"/>
    <w:rsid w:val="00B54045"/>
    <w:rsid w:val="00B70269"/>
    <w:rsid w:val="00C438D7"/>
    <w:rsid w:val="00C81B50"/>
    <w:rsid w:val="00CB28F9"/>
    <w:rsid w:val="00CD1801"/>
    <w:rsid w:val="00CF7821"/>
    <w:rsid w:val="00D10EF1"/>
    <w:rsid w:val="00D165C0"/>
    <w:rsid w:val="00D349D3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49260-0AD0-4839-A9C0-39EDB91E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22</Pages>
  <Words>5579</Words>
  <Characters>31806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CRC/C/NRU/CO/1</vt:lpstr>
    </vt:vector>
  </TitlesOfParts>
  <Company>DCM</Company>
  <LinksUpToDate>false</LinksUpToDate>
  <CharactersWithSpaces>37311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CRC/C/NRU/CO/1</dc:title>
  <dc:subject>GE.1618832</dc:subject>
  <dc:creator>SALY - MAB</dc:creator>
  <cp:keywords>ODS: 1624392</cp:keywords>
  <dc:description/>
  <cp:lastModifiedBy>RKHO13</cp:lastModifiedBy>
  <cp:revision>2</cp:revision>
  <dcterms:created xsi:type="dcterms:W3CDTF">2016-11-16T14:45:00Z</dcterms:created>
  <dcterms:modified xsi:type="dcterms:W3CDTF">2016-11-16T14:45:00Z</dcterms:modified>
</cp:coreProperties>
</file>