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921BF" w:rsidP="000F4BB2">
            <w:pPr>
              <w:jc w:val="right"/>
            </w:pPr>
            <w:r w:rsidRPr="00B921BF">
              <w:rPr>
                <w:sz w:val="40"/>
              </w:rPr>
              <w:t>CRC</w:t>
            </w:r>
            <w:r>
              <w:t>/C/</w:t>
            </w:r>
            <w:r w:rsidR="00221508">
              <w:t>6</w:t>
            </w:r>
            <w:r w:rsidR="000F4BB2">
              <w:t>1</w:t>
            </w:r>
            <w:r>
              <w:t>/1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921BF" w:rsidRDefault="00B921BF" w:rsidP="00B921BF">
            <w:pPr>
              <w:spacing w:before="240" w:line="240" w:lineRule="exact"/>
            </w:pPr>
            <w:r>
              <w:t>Distr.: General</w:t>
            </w:r>
          </w:p>
          <w:p w:rsidR="00B921BF" w:rsidRDefault="001376A1" w:rsidP="00B921BF">
            <w:pPr>
              <w:spacing w:line="240" w:lineRule="exact"/>
            </w:pPr>
            <w:r>
              <w:t>30</w:t>
            </w:r>
            <w:r w:rsidR="00BA3018">
              <w:t xml:space="preserve"> August 2012</w:t>
            </w:r>
          </w:p>
          <w:p w:rsidR="00B921BF" w:rsidRDefault="00B921BF" w:rsidP="00B921BF">
            <w:pPr>
              <w:spacing w:line="240" w:lineRule="exact"/>
            </w:pPr>
          </w:p>
          <w:p w:rsidR="003107FA" w:rsidRDefault="00B921BF" w:rsidP="00B921BF">
            <w:pPr>
              <w:spacing w:line="240" w:lineRule="exact"/>
            </w:pPr>
            <w:r>
              <w:t>Original: English</w:t>
            </w:r>
          </w:p>
        </w:tc>
      </w:tr>
    </w:tbl>
    <w:p w:rsidR="00B921BF" w:rsidRPr="00E506E8" w:rsidRDefault="00B921BF" w:rsidP="00461A64">
      <w:pPr>
        <w:spacing w:before="120"/>
        <w:rPr>
          <w:b/>
        </w:rPr>
      </w:pPr>
      <w:r w:rsidRPr="00E506E8">
        <w:rPr>
          <w:b/>
          <w:bCs/>
          <w:sz w:val="24"/>
          <w:szCs w:val="24"/>
        </w:rPr>
        <w:t>Committee on the Rights of the Child</w:t>
      </w:r>
      <w:r w:rsidRPr="00E506E8">
        <w:rPr>
          <w:b/>
          <w:bCs/>
          <w:sz w:val="24"/>
          <w:szCs w:val="24"/>
        </w:rPr>
        <w:br/>
      </w:r>
      <w:r w:rsidR="000F4BB2">
        <w:rPr>
          <w:b/>
        </w:rPr>
        <w:t>Sixty-first</w:t>
      </w:r>
      <w:r w:rsidR="00221508">
        <w:rPr>
          <w:b/>
        </w:rPr>
        <w:t xml:space="preserve"> </w:t>
      </w:r>
      <w:r w:rsidRPr="00E506E8">
        <w:rPr>
          <w:b/>
        </w:rPr>
        <w:t>session</w:t>
      </w:r>
    </w:p>
    <w:p w:rsidR="00B921BF" w:rsidRPr="00E506E8" w:rsidRDefault="00B921BF" w:rsidP="00B921BF">
      <w:smartTag w:uri="urn:schemas-microsoft-com:office:smarttags" w:element="place">
        <w:smartTag w:uri="urn:schemas-microsoft-com:office:smarttags" w:element="City">
          <w:r w:rsidRPr="00E506E8">
            <w:t>Geneva</w:t>
          </w:r>
        </w:smartTag>
      </w:smartTag>
      <w:r w:rsidRPr="00E506E8">
        <w:t xml:space="preserve">, </w:t>
      </w:r>
      <w:r w:rsidR="000F4BB2">
        <w:t>17 September-5 October</w:t>
      </w:r>
      <w:r w:rsidR="001A4572">
        <w:t xml:space="preserve"> 201</w:t>
      </w:r>
      <w:r w:rsidR="009C2047">
        <w:t>2</w:t>
      </w:r>
    </w:p>
    <w:p w:rsidR="00B921BF" w:rsidRPr="006505AE" w:rsidRDefault="00B921BF" w:rsidP="00B921BF">
      <w:r w:rsidRPr="006505AE">
        <w:t>Item 1 of the provisional agenda</w:t>
      </w:r>
    </w:p>
    <w:p w:rsidR="00B921BF" w:rsidRPr="00E506E8" w:rsidRDefault="00B921BF" w:rsidP="00B921BF">
      <w:pPr>
        <w:rPr>
          <w:b/>
        </w:rPr>
      </w:pPr>
      <w:r w:rsidRPr="006505AE">
        <w:rPr>
          <w:b/>
        </w:rPr>
        <w:t>Adoption of the agenda</w:t>
      </w:r>
    </w:p>
    <w:p w:rsidR="00B921BF" w:rsidRPr="00E506E8" w:rsidRDefault="00B921BF" w:rsidP="00B921BF">
      <w:pPr>
        <w:pStyle w:val="HChG"/>
        <w:rPr>
          <w:sz w:val="20"/>
        </w:rPr>
      </w:pPr>
      <w:r w:rsidRPr="00E506E8">
        <w:rPr>
          <w:sz w:val="20"/>
        </w:rPr>
        <w:tab/>
      </w:r>
      <w:r w:rsidRPr="00E506E8">
        <w:rPr>
          <w:sz w:val="20"/>
        </w:rPr>
        <w:tab/>
      </w:r>
      <w:r w:rsidRPr="00E506E8">
        <w:t>Provisional agenda and annotations</w:t>
      </w:r>
    </w:p>
    <w:p w:rsidR="00B921BF" w:rsidRPr="00E506E8" w:rsidRDefault="00B921BF" w:rsidP="00B921BF">
      <w:pPr>
        <w:pStyle w:val="H1G"/>
      </w:pPr>
      <w:r w:rsidRPr="00E506E8">
        <w:rPr>
          <w:sz w:val="20"/>
        </w:rPr>
        <w:tab/>
      </w:r>
      <w:r w:rsidRPr="00E506E8">
        <w:rPr>
          <w:sz w:val="20"/>
        </w:rPr>
        <w:tab/>
      </w:r>
      <w:r w:rsidRPr="00E506E8">
        <w:t>Note by the Secretary-General</w:t>
      </w:r>
      <w:r w:rsidR="002A38B8">
        <w:rPr>
          <w:rStyle w:val="FootnoteReference"/>
        </w:rPr>
        <w:footnoteReference w:customMarkFollows="1" w:id="2"/>
        <w:t>*</w:t>
      </w:r>
    </w:p>
    <w:p w:rsidR="00B921BF" w:rsidRPr="00E506E8" w:rsidRDefault="00B921BF" w:rsidP="00B921BF">
      <w:pPr>
        <w:pStyle w:val="SingleTxtG"/>
      </w:pPr>
      <w:r w:rsidRPr="00E506E8">
        <w:t>1.</w:t>
      </w:r>
      <w:r w:rsidRPr="00E506E8">
        <w:tab/>
        <w:t xml:space="preserve">The </w:t>
      </w:r>
      <w:r w:rsidR="000F4BB2">
        <w:t>sixty-first</w:t>
      </w:r>
      <w:r w:rsidR="00221508">
        <w:t xml:space="preserve"> </w:t>
      </w:r>
      <w:r w:rsidRPr="00E506E8">
        <w:t xml:space="preserve">session of the Committee on the Rights of the Child will be held at the United Nations Office at </w:t>
      </w:r>
      <w:smartTag w:uri="urn:schemas-microsoft-com:office:smarttags" w:element="place">
        <w:smartTag w:uri="urn:schemas-microsoft-com:office:smarttags" w:element="City">
          <w:r w:rsidRPr="00E506E8">
            <w:t>Geneva</w:t>
          </w:r>
        </w:smartTag>
      </w:smartTag>
      <w:r w:rsidRPr="00E506E8">
        <w:t xml:space="preserve"> from </w:t>
      </w:r>
      <w:r w:rsidR="000F4BB2">
        <w:t>17 September to 5 October</w:t>
      </w:r>
      <w:r w:rsidR="00221508">
        <w:t xml:space="preserve"> 2012</w:t>
      </w:r>
      <w:r w:rsidRPr="00E506E8">
        <w:t xml:space="preserve">. The first meeting of the session will be convened on </w:t>
      </w:r>
      <w:r w:rsidR="000F4BB2">
        <w:t>Monday 17 September</w:t>
      </w:r>
      <w:r w:rsidRPr="00E506E8">
        <w:t xml:space="preserve"> at 10 a.m.</w:t>
      </w:r>
    </w:p>
    <w:p w:rsidR="00B921BF" w:rsidRPr="00E506E8" w:rsidRDefault="00B921BF" w:rsidP="00B921BF">
      <w:pPr>
        <w:pStyle w:val="SingleTxtG"/>
      </w:pPr>
      <w:r w:rsidRPr="00E506E8">
        <w:t>2.</w:t>
      </w:r>
      <w:r w:rsidRPr="00E506E8">
        <w:tab/>
        <w:t xml:space="preserve">In accordance with rule 6 of the rules of procedure and in consultation with the Chairperson of the Committee, the Secretary-General has prepared the attached provisional agenda for the </w:t>
      </w:r>
      <w:r w:rsidR="000F4BB2">
        <w:t>sixty-first</w:t>
      </w:r>
      <w:r w:rsidR="00221508">
        <w:t xml:space="preserve"> </w:t>
      </w:r>
      <w:r w:rsidRPr="00E506E8">
        <w:t>session. Annotations to the provisional agenda are also attached.</w:t>
      </w:r>
    </w:p>
    <w:p w:rsidR="00B921BF" w:rsidRPr="00E506E8" w:rsidRDefault="00B921BF" w:rsidP="00B921BF">
      <w:pPr>
        <w:pStyle w:val="SingleTxtG"/>
      </w:pPr>
      <w:r w:rsidRPr="00E506E8">
        <w:t>3.</w:t>
      </w:r>
      <w:r w:rsidRPr="00E506E8">
        <w:tab/>
        <w:t>Pursuant to rule 39 of the rules of procedure, the meetings of the Committee shall be held in public, unless otherwise decided by the Committee.</w:t>
      </w:r>
    </w:p>
    <w:p w:rsidR="00B921BF" w:rsidRPr="00E506E8" w:rsidRDefault="00B921BF" w:rsidP="00B921BF">
      <w:pPr>
        <w:pStyle w:val="SingleTxtG"/>
      </w:pPr>
      <w:r w:rsidRPr="00E506E8">
        <w:t>4.</w:t>
      </w:r>
      <w:r w:rsidRPr="00E506E8">
        <w:tab/>
        <w:t xml:space="preserve">The attention of States parties is drawn, in particular, to the annotations to item </w:t>
      </w:r>
      <w:r w:rsidR="00E5175A">
        <w:t>4</w:t>
      </w:r>
      <w:r w:rsidRPr="00E506E8">
        <w:t xml:space="preserve"> which lists the reports that will be before the Committee at its </w:t>
      </w:r>
      <w:r w:rsidR="000F4BB2">
        <w:t>sixty-first</w:t>
      </w:r>
      <w:r w:rsidR="00221508">
        <w:t xml:space="preserve"> </w:t>
      </w:r>
      <w:r w:rsidRPr="00E506E8">
        <w:t>session.</w:t>
      </w:r>
    </w:p>
    <w:p w:rsidR="00B921BF" w:rsidRPr="00B21F0D" w:rsidRDefault="00B921BF" w:rsidP="00B921BF">
      <w:pPr>
        <w:pStyle w:val="SingleTxtG"/>
        <w:rPr>
          <w:i/>
        </w:rPr>
      </w:pPr>
      <w:r w:rsidRPr="00E506E8">
        <w:t>5.</w:t>
      </w:r>
      <w:r w:rsidRPr="00E506E8">
        <w:tab/>
        <w:t xml:space="preserve">A pre-sessional working group, established in accordance with rule 67 of the rules of procedure, met at the United Nations Office at </w:t>
      </w:r>
      <w:smartTag w:uri="urn:schemas-microsoft-com:office:smarttags" w:element="place">
        <w:smartTag w:uri="urn:schemas-microsoft-com:office:smarttags" w:element="City">
          <w:r w:rsidRPr="00E506E8">
            <w:t>Geneva</w:t>
          </w:r>
        </w:smartTag>
      </w:smartTag>
      <w:r w:rsidRPr="00E506E8">
        <w:t xml:space="preserve"> from </w:t>
      </w:r>
      <w:r w:rsidR="000F4BB2">
        <w:t>18 to 22 June</w:t>
      </w:r>
      <w:r w:rsidR="00221508">
        <w:t xml:space="preserve"> 2012</w:t>
      </w:r>
      <w:r w:rsidRPr="00B21F0D">
        <w:rPr>
          <w:i/>
        </w:rPr>
        <w:t>.</w:t>
      </w:r>
    </w:p>
    <w:p w:rsidR="00B921BF" w:rsidRPr="00E506E8" w:rsidRDefault="00B921BF" w:rsidP="00B921BF">
      <w:pPr>
        <w:pStyle w:val="HChG"/>
      </w:pPr>
      <w:r w:rsidRPr="00E506E8">
        <w:br w:type="page"/>
      </w:r>
      <w:r w:rsidR="00E148B5">
        <w:tab/>
      </w:r>
      <w:r w:rsidR="00E148B5">
        <w:tab/>
      </w:r>
      <w:r w:rsidRPr="00E506E8">
        <w:t>Provisional agenda</w:t>
      </w:r>
    </w:p>
    <w:p w:rsidR="00B921BF" w:rsidRPr="00E506E8" w:rsidRDefault="001D770C" w:rsidP="00B921BF">
      <w:pPr>
        <w:pStyle w:val="SingleTxtG"/>
        <w:numPr>
          <w:ilvl w:val="0"/>
          <w:numId w:val="3"/>
        </w:numPr>
      </w:pPr>
      <w:r>
        <w:t>Adoption of the agenda.</w:t>
      </w:r>
    </w:p>
    <w:p w:rsidR="00B921BF" w:rsidRPr="00E506E8" w:rsidRDefault="00B921BF" w:rsidP="00B921BF">
      <w:pPr>
        <w:pStyle w:val="SingleTxtG"/>
      </w:pPr>
      <w:r w:rsidRPr="00E506E8">
        <w:t>2.</w:t>
      </w:r>
      <w:r w:rsidRPr="00E506E8">
        <w:tab/>
        <w:t>Organizational matters.</w:t>
      </w:r>
    </w:p>
    <w:p w:rsidR="00B921BF" w:rsidRPr="00E506E8" w:rsidRDefault="00B921BF" w:rsidP="00B921BF">
      <w:pPr>
        <w:pStyle w:val="SingleTxtG"/>
      </w:pPr>
      <w:r w:rsidRPr="00E506E8">
        <w:t>3.</w:t>
      </w:r>
      <w:r w:rsidRPr="00E506E8">
        <w:tab/>
        <w:t>Submission of reports by States parties.</w:t>
      </w:r>
    </w:p>
    <w:p w:rsidR="00B921BF" w:rsidRPr="00E506E8" w:rsidRDefault="00B921BF" w:rsidP="00B921BF">
      <w:pPr>
        <w:pStyle w:val="SingleTxtG"/>
      </w:pPr>
      <w:r w:rsidRPr="00E506E8">
        <w:t>4.</w:t>
      </w:r>
      <w:r w:rsidRPr="00E506E8">
        <w:tab/>
        <w:t>Consideration of reports of States parties.</w:t>
      </w:r>
    </w:p>
    <w:p w:rsidR="00B921BF" w:rsidRPr="00E506E8" w:rsidRDefault="00B921BF" w:rsidP="00B921BF">
      <w:pPr>
        <w:pStyle w:val="SingleTxtG"/>
      </w:pPr>
      <w:r w:rsidRPr="00E506E8">
        <w:t>5.</w:t>
      </w:r>
      <w:r w:rsidRPr="00E506E8">
        <w:tab/>
        <w:t xml:space="preserve">Cooperation with other United Nations bodies, specialized agencies and other </w:t>
      </w:r>
      <w:r w:rsidRPr="00E506E8">
        <w:tab/>
        <w:t>competent bodies.</w:t>
      </w:r>
    </w:p>
    <w:p w:rsidR="00B921BF" w:rsidRPr="00E506E8" w:rsidRDefault="00B921BF" w:rsidP="00B921BF">
      <w:pPr>
        <w:pStyle w:val="SingleTxtG"/>
      </w:pPr>
      <w:r w:rsidRPr="00E506E8">
        <w:t>6.</w:t>
      </w:r>
      <w:r w:rsidRPr="00E506E8">
        <w:tab/>
        <w:t>Methods of work of the Committee</w:t>
      </w:r>
      <w:r w:rsidR="00C054FF">
        <w:t xml:space="preserve"> and treaty</w:t>
      </w:r>
      <w:r w:rsidR="006E3C18">
        <w:t>-</w:t>
      </w:r>
      <w:r w:rsidR="00C054FF">
        <w:t>body strengthening</w:t>
      </w:r>
      <w:r w:rsidRPr="00E506E8">
        <w:t>.</w:t>
      </w:r>
    </w:p>
    <w:p w:rsidR="00B921BF" w:rsidRPr="00E506E8" w:rsidRDefault="00B921BF" w:rsidP="00B921BF">
      <w:pPr>
        <w:pStyle w:val="SingleTxtG"/>
      </w:pPr>
      <w:r w:rsidRPr="00E506E8">
        <w:t>7.</w:t>
      </w:r>
      <w:r w:rsidRPr="00E506E8">
        <w:tab/>
        <w:t>Days of general discussion.</w:t>
      </w:r>
    </w:p>
    <w:p w:rsidR="00B921BF" w:rsidRPr="00E506E8" w:rsidRDefault="00B921BF" w:rsidP="00B921BF">
      <w:pPr>
        <w:pStyle w:val="SingleTxtG"/>
      </w:pPr>
      <w:r w:rsidRPr="00E506E8">
        <w:t>8.</w:t>
      </w:r>
      <w:r w:rsidRPr="00E506E8">
        <w:tab/>
        <w:t>General comments.</w:t>
      </w:r>
    </w:p>
    <w:p w:rsidR="00B921BF" w:rsidRPr="00E506E8" w:rsidRDefault="00B921BF" w:rsidP="00B921BF">
      <w:pPr>
        <w:pStyle w:val="SingleTxtG"/>
      </w:pPr>
      <w:r w:rsidRPr="00E506E8">
        <w:t>9.</w:t>
      </w:r>
      <w:r w:rsidRPr="00E506E8">
        <w:tab/>
        <w:t>Future sessions.</w:t>
      </w:r>
    </w:p>
    <w:p w:rsidR="00B921BF" w:rsidRPr="00E506E8" w:rsidRDefault="00B921BF" w:rsidP="00B921BF">
      <w:pPr>
        <w:pStyle w:val="SingleTxtG"/>
      </w:pPr>
      <w:r w:rsidRPr="00E506E8">
        <w:t>10.</w:t>
      </w:r>
      <w:r w:rsidRPr="00E506E8">
        <w:tab/>
        <w:t>Other matters.</w:t>
      </w:r>
    </w:p>
    <w:p w:rsidR="00B921BF" w:rsidRPr="00E506E8" w:rsidRDefault="00B921BF" w:rsidP="00B921BF">
      <w:pPr>
        <w:pStyle w:val="HChG"/>
        <w:rPr>
          <w:sz w:val="20"/>
        </w:rPr>
      </w:pPr>
      <w:r w:rsidRPr="00E506E8">
        <w:tab/>
      </w:r>
      <w:r w:rsidRPr="00E506E8">
        <w:tab/>
        <w:t>Annotations to the provisional agenda</w:t>
      </w:r>
    </w:p>
    <w:p w:rsidR="00B921BF" w:rsidRPr="00E506E8" w:rsidRDefault="00B921BF" w:rsidP="00B921BF">
      <w:pPr>
        <w:pStyle w:val="H23G"/>
        <w:ind w:hanging="434"/>
      </w:pPr>
      <w:r w:rsidRPr="00E506E8">
        <w:tab/>
        <w:t>1.</w:t>
      </w:r>
      <w:r w:rsidRPr="00E506E8">
        <w:tab/>
        <w:t>Adoption of the agenda</w:t>
      </w:r>
    </w:p>
    <w:p w:rsidR="00B921BF" w:rsidRPr="00E506E8" w:rsidRDefault="00B921BF" w:rsidP="00B921BF">
      <w:pPr>
        <w:pStyle w:val="SingleTxtG"/>
      </w:pPr>
      <w:r w:rsidRPr="00E506E8">
        <w:t>In accordance with rule 9 of the rules of procedure, the Committee may revise the agenda and may, as appropriate, add, defer or delete items. Only urgent or important items may be added to the agenda.</w:t>
      </w:r>
    </w:p>
    <w:p w:rsidR="00B921BF" w:rsidRPr="00E506E8" w:rsidRDefault="00B921BF" w:rsidP="00B921BF">
      <w:pPr>
        <w:pStyle w:val="H23G"/>
      </w:pPr>
      <w:r w:rsidRPr="00E506E8">
        <w:tab/>
        <w:t>2.</w:t>
      </w:r>
      <w:r w:rsidRPr="00E506E8">
        <w:tab/>
        <w:t>Organizational matters</w:t>
      </w:r>
    </w:p>
    <w:p w:rsidR="00B921BF" w:rsidRPr="00E506E8" w:rsidRDefault="00B921BF" w:rsidP="00A251D8">
      <w:pPr>
        <w:pStyle w:val="SingleTxtG"/>
      </w:pPr>
      <w:r w:rsidRPr="00E506E8">
        <w:t>Under this item, the Committee may wish to consider its programme of work for the session, as well as any other matter concerning the modalities of discharging its functions under the Convention.</w:t>
      </w:r>
    </w:p>
    <w:p w:rsidR="00B921BF" w:rsidRPr="00E506E8" w:rsidRDefault="00D935B9" w:rsidP="0068252E">
      <w:pPr>
        <w:pStyle w:val="H23G"/>
      </w:pPr>
      <w:r>
        <w:tab/>
      </w:r>
      <w:r w:rsidR="00B921BF" w:rsidRPr="00E506E8">
        <w:t>3.</w:t>
      </w:r>
      <w:r w:rsidR="00B921BF" w:rsidRPr="00E506E8">
        <w:tab/>
        <w:t>Submission of reports by States parties</w:t>
      </w:r>
    </w:p>
    <w:p w:rsidR="00B921BF" w:rsidRPr="00E506E8" w:rsidRDefault="0068252E" w:rsidP="0068252E">
      <w:pPr>
        <w:pStyle w:val="H23G"/>
      </w:pPr>
      <w:r>
        <w:tab/>
      </w:r>
      <w:r>
        <w:tab/>
      </w:r>
      <w:r w:rsidR="00B921BF" w:rsidRPr="00E506E8">
        <w:t>Reports received</w:t>
      </w:r>
    </w:p>
    <w:p w:rsidR="00B921BF" w:rsidRPr="00E506E8" w:rsidRDefault="00B921BF" w:rsidP="00B921BF">
      <w:pPr>
        <w:pStyle w:val="SingleTxtG"/>
        <w:tabs>
          <w:tab w:val="num" w:pos="1060"/>
        </w:tabs>
      </w:pPr>
      <w:r w:rsidRPr="00E506E8">
        <w:t xml:space="preserve">In addition to the reports which are scheduled for consideration by the Committee at its </w:t>
      </w:r>
      <w:r w:rsidR="000F4BB2">
        <w:t>sixty-first</w:t>
      </w:r>
      <w:r w:rsidR="00221508">
        <w:t xml:space="preserve"> </w:t>
      </w:r>
      <w:r w:rsidRPr="00E506E8">
        <w:t xml:space="preserve">session (see the timetable for consideration of reports under item 4 below), and reports included in the provisional agenda for the </w:t>
      </w:r>
      <w:r w:rsidR="000F4BB2">
        <w:t>sixtieth</w:t>
      </w:r>
      <w:r w:rsidR="00103402" w:rsidRPr="00E506E8">
        <w:t xml:space="preserve"> </w:t>
      </w:r>
      <w:r w:rsidRPr="00E506E8">
        <w:t>session (CRC/C/</w:t>
      </w:r>
      <w:r w:rsidR="000F4BB2">
        <w:t>60</w:t>
      </w:r>
      <w:r w:rsidRPr="00E506E8">
        <w:t>/1), the Secretary-General has received the following reports under the Convent</w:t>
      </w:r>
      <w:r w:rsidR="001D770C">
        <w:t>ion and its Optional Protocols.</w:t>
      </w:r>
    </w:p>
    <w:p w:rsidR="00B921BF" w:rsidRPr="00E506E8" w:rsidRDefault="00B921BF" w:rsidP="00B921BF">
      <w:pPr>
        <w:pStyle w:val="H23G"/>
        <w:tabs>
          <w:tab w:val="num" w:pos="1060"/>
        </w:tabs>
        <w:ind w:firstLine="0"/>
      </w:pPr>
      <w:r w:rsidRPr="00E506E8">
        <w:t>Conven</w:t>
      </w:r>
      <w:r w:rsidR="001D770C">
        <w:t>tion on the Rights of the Child</w:t>
      </w:r>
    </w:p>
    <w:p w:rsidR="00B921BF" w:rsidRPr="00B92DAA" w:rsidRDefault="00B921BF" w:rsidP="005665AF">
      <w:pPr>
        <w:tabs>
          <w:tab w:val="left" w:pos="3840"/>
          <w:tab w:val="left" w:pos="4200"/>
          <w:tab w:val="left" w:pos="6480"/>
        </w:tabs>
        <w:ind w:left="1134"/>
        <w:rPr>
          <w:bCs/>
          <w:i/>
        </w:rPr>
      </w:pPr>
      <w:r w:rsidRPr="00B92DAA">
        <w:rPr>
          <w:bCs/>
          <w:i/>
        </w:rPr>
        <w:t>State party</w:t>
      </w:r>
      <w:r w:rsidRPr="00B92DAA">
        <w:rPr>
          <w:bCs/>
          <w:i/>
        </w:rPr>
        <w:tab/>
      </w:r>
      <w:r w:rsidR="009A1DE0" w:rsidRPr="00B92DAA">
        <w:rPr>
          <w:bCs/>
          <w:i/>
        </w:rPr>
        <w:tab/>
      </w:r>
      <w:r w:rsidRPr="00B92DAA">
        <w:rPr>
          <w:bCs/>
          <w:i/>
        </w:rPr>
        <w:t>Due in</w:t>
      </w:r>
      <w:r w:rsidRPr="00B92DAA">
        <w:rPr>
          <w:bCs/>
          <w:i/>
        </w:rPr>
        <w:tab/>
        <w:t>Symbol</w:t>
      </w:r>
    </w:p>
    <w:p w:rsidR="004E2BF2" w:rsidRPr="001376A1" w:rsidRDefault="004E2BF2" w:rsidP="00B92DAA">
      <w:pPr>
        <w:tabs>
          <w:tab w:val="left" w:pos="3840"/>
          <w:tab w:val="left" w:pos="4200"/>
          <w:tab w:val="left" w:pos="6480"/>
        </w:tabs>
        <w:ind w:left="1200"/>
        <w:rPr>
          <w:lang w:val="en-US"/>
        </w:rPr>
      </w:pPr>
      <w:r w:rsidRPr="001376A1">
        <w:rPr>
          <w:bCs/>
          <w:lang w:val="en-US"/>
        </w:rPr>
        <w:t>Ethiopia</w:t>
      </w:r>
      <w:r w:rsidRPr="001376A1">
        <w:rPr>
          <w:lang w:val="en-US"/>
        </w:rPr>
        <w:tab/>
      </w:r>
      <w:r w:rsidRPr="001376A1">
        <w:rPr>
          <w:lang w:val="en-US"/>
        </w:rPr>
        <w:tab/>
      </w:r>
      <w:r w:rsidR="004D510A" w:rsidRPr="001376A1">
        <w:rPr>
          <w:lang w:val="en-US"/>
        </w:rPr>
        <w:t>2011</w:t>
      </w:r>
      <w:r w:rsidRPr="001376A1">
        <w:rPr>
          <w:lang w:val="en-US"/>
        </w:rPr>
        <w:tab/>
        <w:t>CRC/C/</w:t>
      </w:r>
      <w:r w:rsidRPr="001376A1">
        <w:rPr>
          <w:bCs/>
          <w:lang w:val="en-US"/>
        </w:rPr>
        <w:t>ETH</w:t>
      </w:r>
      <w:r w:rsidRPr="001376A1">
        <w:rPr>
          <w:lang w:val="en-US"/>
        </w:rPr>
        <w:t>/4-5</w:t>
      </w:r>
    </w:p>
    <w:p w:rsidR="004E2BF2" w:rsidRPr="001376A1" w:rsidRDefault="004E2BF2" w:rsidP="00B92DAA">
      <w:pPr>
        <w:tabs>
          <w:tab w:val="left" w:pos="3840"/>
          <w:tab w:val="left" w:pos="4200"/>
          <w:tab w:val="left" w:pos="6480"/>
        </w:tabs>
        <w:ind w:left="1200"/>
        <w:rPr>
          <w:bCs/>
          <w:lang w:val="en-US"/>
        </w:rPr>
      </w:pPr>
      <w:r w:rsidRPr="001376A1">
        <w:rPr>
          <w:bCs/>
          <w:lang w:val="en-US"/>
        </w:rPr>
        <w:t>Ghana</w:t>
      </w:r>
      <w:r w:rsidRPr="001376A1">
        <w:rPr>
          <w:bCs/>
          <w:lang w:val="en-US"/>
        </w:rPr>
        <w:tab/>
      </w:r>
      <w:r w:rsidRPr="001376A1">
        <w:rPr>
          <w:bCs/>
          <w:lang w:val="en-US"/>
        </w:rPr>
        <w:tab/>
      </w:r>
      <w:r w:rsidR="004D510A" w:rsidRPr="001376A1">
        <w:rPr>
          <w:bCs/>
          <w:lang w:val="en-US"/>
        </w:rPr>
        <w:t>2011</w:t>
      </w:r>
      <w:r w:rsidRPr="001376A1">
        <w:rPr>
          <w:bCs/>
          <w:lang w:val="en-US"/>
        </w:rPr>
        <w:tab/>
        <w:t>CRC/C/GHA/3-4</w:t>
      </w:r>
    </w:p>
    <w:p w:rsidR="005D61F5" w:rsidRDefault="005D61F5" w:rsidP="00B92DAA">
      <w:pPr>
        <w:tabs>
          <w:tab w:val="left" w:pos="3840"/>
          <w:tab w:val="left" w:pos="4200"/>
          <w:tab w:val="left" w:pos="6480"/>
        </w:tabs>
        <w:ind w:left="1200"/>
        <w:rPr>
          <w:bCs/>
        </w:rPr>
      </w:pPr>
      <w:r>
        <w:rPr>
          <w:bCs/>
        </w:rPr>
        <w:t>Hungary</w:t>
      </w:r>
      <w:r>
        <w:rPr>
          <w:bCs/>
        </w:rPr>
        <w:tab/>
      </w:r>
      <w:r>
        <w:rPr>
          <w:bCs/>
        </w:rPr>
        <w:tab/>
        <w:t>2012</w:t>
      </w:r>
      <w:r>
        <w:rPr>
          <w:bCs/>
        </w:rPr>
        <w:tab/>
        <w:t>CRC/C/HUN/3-5</w:t>
      </w:r>
    </w:p>
    <w:p w:rsidR="004E2BF2" w:rsidRPr="00461A64" w:rsidRDefault="004E2BF2" w:rsidP="00B92DAA">
      <w:pPr>
        <w:tabs>
          <w:tab w:val="left" w:pos="3840"/>
          <w:tab w:val="left" w:pos="4200"/>
          <w:tab w:val="left" w:pos="6480"/>
        </w:tabs>
        <w:ind w:left="1200"/>
        <w:rPr>
          <w:lang w:val="es-ES"/>
        </w:rPr>
      </w:pPr>
      <w:r w:rsidRPr="00461A64">
        <w:rPr>
          <w:bCs/>
          <w:lang w:val="es-ES"/>
        </w:rPr>
        <w:t>Mexico</w:t>
      </w:r>
      <w:r w:rsidRPr="00461A64">
        <w:rPr>
          <w:bCs/>
          <w:lang w:val="es-ES"/>
        </w:rPr>
        <w:tab/>
      </w:r>
      <w:r w:rsidRPr="00461A64">
        <w:rPr>
          <w:bCs/>
          <w:lang w:val="es-ES"/>
        </w:rPr>
        <w:tab/>
      </w:r>
      <w:r w:rsidR="004D510A" w:rsidRPr="00461A64">
        <w:rPr>
          <w:bCs/>
          <w:lang w:val="es-ES"/>
        </w:rPr>
        <w:t>2011</w:t>
      </w:r>
      <w:r w:rsidRPr="00461A64">
        <w:rPr>
          <w:lang w:val="es-ES"/>
        </w:rPr>
        <w:tab/>
        <w:t>CRC/C/</w:t>
      </w:r>
      <w:r w:rsidRPr="00461A64">
        <w:rPr>
          <w:bCs/>
          <w:lang w:val="es-ES"/>
        </w:rPr>
        <w:t>MEX</w:t>
      </w:r>
      <w:r w:rsidRPr="00461A64">
        <w:rPr>
          <w:lang w:val="es-ES"/>
        </w:rPr>
        <w:t>/4</w:t>
      </w:r>
      <w:r w:rsidRPr="00461A64">
        <w:rPr>
          <w:bCs/>
          <w:lang w:val="es-ES"/>
        </w:rPr>
        <w:t>-5</w:t>
      </w:r>
    </w:p>
    <w:p w:rsidR="008F0EA9" w:rsidRPr="00461A64" w:rsidRDefault="008F0EA9" w:rsidP="00B92DAA">
      <w:pPr>
        <w:tabs>
          <w:tab w:val="left" w:pos="3840"/>
          <w:tab w:val="left" w:pos="4200"/>
          <w:tab w:val="left" w:pos="6480"/>
        </w:tabs>
        <w:ind w:left="1200"/>
        <w:rPr>
          <w:bCs/>
          <w:lang w:val="es-ES"/>
        </w:rPr>
      </w:pPr>
      <w:r w:rsidRPr="00461A64">
        <w:rPr>
          <w:bCs/>
          <w:lang w:val="es-ES"/>
        </w:rPr>
        <w:t>Morocco</w:t>
      </w:r>
      <w:r w:rsidRPr="00461A64">
        <w:rPr>
          <w:bCs/>
          <w:lang w:val="es-ES"/>
        </w:rPr>
        <w:tab/>
      </w:r>
      <w:r w:rsidRPr="00461A64">
        <w:rPr>
          <w:bCs/>
          <w:lang w:val="es-ES"/>
        </w:rPr>
        <w:tab/>
      </w:r>
      <w:r w:rsidR="004D510A" w:rsidRPr="00461A64">
        <w:rPr>
          <w:bCs/>
          <w:lang w:val="es-ES"/>
        </w:rPr>
        <w:t>2009</w:t>
      </w:r>
      <w:r w:rsidRPr="00461A64">
        <w:rPr>
          <w:bCs/>
          <w:lang w:val="es-ES"/>
        </w:rPr>
        <w:tab/>
        <w:t>CRC/C/MAR/3-4</w:t>
      </w:r>
    </w:p>
    <w:p w:rsidR="004E2BF2" w:rsidRPr="001376A1" w:rsidRDefault="004E2BF2" w:rsidP="00B92DAA">
      <w:pPr>
        <w:tabs>
          <w:tab w:val="left" w:pos="3840"/>
          <w:tab w:val="left" w:pos="4200"/>
          <w:tab w:val="left" w:pos="6480"/>
        </w:tabs>
        <w:ind w:left="1200"/>
        <w:rPr>
          <w:bCs/>
          <w:lang w:val="en-US"/>
        </w:rPr>
      </w:pPr>
      <w:r w:rsidRPr="001376A1">
        <w:rPr>
          <w:bCs/>
          <w:lang w:val="en-US"/>
        </w:rPr>
        <w:t>Switzerland</w:t>
      </w:r>
      <w:r w:rsidRPr="001376A1">
        <w:rPr>
          <w:bCs/>
          <w:lang w:val="en-US"/>
        </w:rPr>
        <w:tab/>
      </w:r>
      <w:r w:rsidRPr="001376A1">
        <w:rPr>
          <w:bCs/>
          <w:lang w:val="en-US"/>
        </w:rPr>
        <w:tab/>
      </w:r>
      <w:r w:rsidR="004D510A" w:rsidRPr="001376A1">
        <w:rPr>
          <w:bCs/>
          <w:lang w:val="en-US"/>
        </w:rPr>
        <w:t>2007</w:t>
      </w:r>
      <w:r w:rsidRPr="001376A1">
        <w:rPr>
          <w:bCs/>
          <w:lang w:val="en-US"/>
        </w:rPr>
        <w:tab/>
        <w:t>CRC/C/CHE/2-4</w:t>
      </w:r>
    </w:p>
    <w:p w:rsidR="005D61F5" w:rsidRPr="00DE4446" w:rsidRDefault="005D61F5" w:rsidP="00B92DAA">
      <w:pPr>
        <w:tabs>
          <w:tab w:val="left" w:pos="3840"/>
          <w:tab w:val="left" w:pos="4200"/>
          <w:tab w:val="left" w:pos="6480"/>
        </w:tabs>
        <w:ind w:left="1200"/>
        <w:rPr>
          <w:bCs/>
        </w:rPr>
      </w:pPr>
      <w:smartTag w:uri="urn:schemas-microsoft-com:office:smarttags" w:element="country-region">
        <w:r w:rsidRPr="00DE4446">
          <w:rPr>
            <w:bCs/>
          </w:rPr>
          <w:t>Venezuela</w:t>
        </w:r>
      </w:smartTag>
      <w:r w:rsidR="008B7AA4">
        <w:rPr>
          <w:bCs/>
        </w:rPr>
        <w:t xml:space="preserve"> (</w:t>
      </w:r>
      <w:smartTag w:uri="urn:schemas-microsoft-com:office:smarttags" w:element="place">
        <w:smartTag w:uri="urn:schemas-microsoft-com:office:smarttags" w:element="PlaceName">
          <w:r w:rsidR="008B7AA4">
            <w:rPr>
              <w:bCs/>
            </w:rPr>
            <w:t>Bolivarian</w:t>
          </w:r>
        </w:smartTag>
        <w:r w:rsidR="008B7AA4">
          <w:rPr>
            <w:bCs/>
          </w:rPr>
          <w:t xml:space="preserve"> </w:t>
        </w:r>
        <w:smartTag w:uri="urn:schemas-microsoft-com:office:smarttags" w:element="PlaceType">
          <w:r w:rsidR="008B7AA4">
            <w:rPr>
              <w:bCs/>
            </w:rPr>
            <w:t>Republic</w:t>
          </w:r>
        </w:smartTag>
      </w:smartTag>
      <w:r w:rsidR="008B7AA4">
        <w:rPr>
          <w:bCs/>
        </w:rPr>
        <w:t xml:space="preserve"> of)</w:t>
      </w:r>
      <w:r w:rsidRPr="00DE4446">
        <w:rPr>
          <w:bCs/>
        </w:rPr>
        <w:tab/>
        <w:t>2011</w:t>
      </w:r>
      <w:r w:rsidRPr="00DE4446">
        <w:rPr>
          <w:bCs/>
        </w:rPr>
        <w:tab/>
        <w:t>CRC/C/VEN/3-5</w:t>
      </w:r>
    </w:p>
    <w:p w:rsidR="00B921BF" w:rsidRPr="00E506E8" w:rsidRDefault="00B921BF" w:rsidP="00B921BF">
      <w:pPr>
        <w:pStyle w:val="H23G"/>
        <w:tabs>
          <w:tab w:val="num" w:pos="1060"/>
          <w:tab w:val="left" w:pos="3840"/>
          <w:tab w:val="left" w:pos="6480"/>
        </w:tabs>
        <w:ind w:firstLine="0"/>
      </w:pPr>
      <w:r w:rsidRPr="00E506E8">
        <w:t>Optional Protocol to the Convention on the involvement of children in armed conflict</w:t>
      </w:r>
    </w:p>
    <w:p w:rsidR="00B921BF" w:rsidRPr="00B92DAA" w:rsidRDefault="00B921BF" w:rsidP="005665AF">
      <w:pPr>
        <w:tabs>
          <w:tab w:val="left" w:pos="3840"/>
          <w:tab w:val="left" w:pos="4200"/>
          <w:tab w:val="left" w:pos="6480"/>
        </w:tabs>
        <w:ind w:left="1134"/>
        <w:rPr>
          <w:bCs/>
          <w:i/>
          <w:lang w:val="en-US"/>
        </w:rPr>
      </w:pPr>
      <w:r w:rsidRPr="00B92DAA">
        <w:rPr>
          <w:bCs/>
          <w:i/>
        </w:rPr>
        <w:t>State</w:t>
      </w:r>
      <w:r w:rsidRPr="00B92DAA">
        <w:rPr>
          <w:bCs/>
          <w:i/>
          <w:lang w:val="en-US"/>
        </w:rPr>
        <w:t xml:space="preserve"> </w:t>
      </w:r>
      <w:r w:rsidRPr="00B92DAA">
        <w:rPr>
          <w:bCs/>
          <w:i/>
        </w:rPr>
        <w:t>party</w:t>
      </w:r>
      <w:r w:rsidRPr="00B92DAA">
        <w:rPr>
          <w:bCs/>
          <w:i/>
          <w:lang w:val="en-US"/>
        </w:rPr>
        <w:tab/>
      </w:r>
      <w:r w:rsidR="009A1DE0" w:rsidRPr="00B92DAA">
        <w:rPr>
          <w:bCs/>
          <w:i/>
          <w:lang w:val="en-US"/>
        </w:rPr>
        <w:tab/>
      </w:r>
      <w:r w:rsidRPr="00B92DAA">
        <w:rPr>
          <w:bCs/>
          <w:i/>
          <w:lang w:val="en-US"/>
        </w:rPr>
        <w:t>Due in</w:t>
      </w:r>
      <w:r w:rsidRPr="00B92DAA">
        <w:rPr>
          <w:bCs/>
          <w:i/>
          <w:lang w:val="en-US"/>
        </w:rPr>
        <w:tab/>
        <w:t>Symbol</w:t>
      </w:r>
    </w:p>
    <w:p w:rsidR="005D61F5" w:rsidRPr="00DE4446" w:rsidRDefault="005D61F5" w:rsidP="00B92DAA">
      <w:pPr>
        <w:tabs>
          <w:tab w:val="left" w:pos="3840"/>
          <w:tab w:val="left" w:pos="4200"/>
          <w:tab w:val="left" w:pos="6480"/>
        </w:tabs>
        <w:ind w:left="1200"/>
      </w:pPr>
      <w:r w:rsidRPr="00DE4446">
        <w:rPr>
          <w:bCs/>
        </w:rPr>
        <w:t>Hungary</w:t>
      </w:r>
      <w:r w:rsidRPr="00DE4446">
        <w:rPr>
          <w:bCs/>
        </w:rPr>
        <w:tab/>
      </w:r>
      <w:r w:rsidRPr="00DE4446">
        <w:rPr>
          <w:bCs/>
        </w:rPr>
        <w:tab/>
        <w:t>2012</w:t>
      </w:r>
      <w:r w:rsidRPr="00DE4446">
        <w:tab/>
        <w:t>CRC/C/OPAC/</w:t>
      </w:r>
      <w:r w:rsidRPr="00DE4446">
        <w:rPr>
          <w:bCs/>
        </w:rPr>
        <w:t>HUN</w:t>
      </w:r>
      <w:r w:rsidRPr="00DE4446">
        <w:t>/1</w:t>
      </w:r>
    </w:p>
    <w:p w:rsidR="005D61F5" w:rsidRDefault="005D61F5" w:rsidP="005D61F5">
      <w:pPr>
        <w:tabs>
          <w:tab w:val="left" w:pos="3840"/>
          <w:tab w:val="left" w:pos="4200"/>
          <w:tab w:val="left" w:pos="6480"/>
        </w:tabs>
        <w:ind w:left="1200"/>
        <w:rPr>
          <w:lang w:val="fr-CH"/>
        </w:rPr>
      </w:pPr>
      <w:r w:rsidRPr="00461A64">
        <w:rPr>
          <w:bCs/>
          <w:lang w:val="fr-CH"/>
        </w:rPr>
        <w:t>Iraq</w:t>
      </w:r>
      <w:r w:rsidRPr="00461A64">
        <w:rPr>
          <w:bCs/>
          <w:lang w:val="fr-CH"/>
        </w:rPr>
        <w:tab/>
      </w:r>
      <w:r w:rsidRPr="00461A64">
        <w:rPr>
          <w:bCs/>
          <w:lang w:val="fr-CH"/>
        </w:rPr>
        <w:tab/>
      </w:r>
      <w:r>
        <w:rPr>
          <w:bCs/>
          <w:lang w:val="fr-CH"/>
        </w:rPr>
        <w:t>2010</w:t>
      </w:r>
      <w:r w:rsidRPr="00461A64">
        <w:rPr>
          <w:lang w:val="fr-CH"/>
        </w:rPr>
        <w:tab/>
        <w:t>CRC/C/OPAC/</w:t>
      </w:r>
      <w:r w:rsidRPr="00461A64">
        <w:rPr>
          <w:bCs/>
          <w:lang w:val="fr-CH"/>
        </w:rPr>
        <w:t>IRQ</w:t>
      </w:r>
      <w:r w:rsidRPr="00461A64">
        <w:rPr>
          <w:lang w:val="fr-CH"/>
        </w:rPr>
        <w:t>/1</w:t>
      </w:r>
    </w:p>
    <w:p w:rsidR="00B921BF" w:rsidRPr="00E506E8" w:rsidRDefault="005665AF" w:rsidP="005665AF">
      <w:pPr>
        <w:pStyle w:val="H23G"/>
      </w:pPr>
      <w:r w:rsidRPr="00461A64">
        <w:rPr>
          <w:lang w:val="fr-CH"/>
        </w:rPr>
        <w:tab/>
      </w:r>
      <w:r w:rsidRPr="00461A64">
        <w:rPr>
          <w:lang w:val="fr-CH"/>
        </w:rPr>
        <w:tab/>
      </w:r>
      <w:r w:rsidR="00B921BF" w:rsidRPr="00E506E8">
        <w:t>Optional Protocol to the Convention on the sale of children, child prostitution and child pornography</w:t>
      </w:r>
    </w:p>
    <w:p w:rsidR="00B921BF" w:rsidRDefault="00B921BF" w:rsidP="005665AF">
      <w:pPr>
        <w:keepNext/>
        <w:tabs>
          <w:tab w:val="left" w:pos="3840"/>
          <w:tab w:val="left" w:pos="4200"/>
          <w:tab w:val="left" w:pos="6480"/>
        </w:tabs>
        <w:ind w:left="1134"/>
        <w:rPr>
          <w:bCs/>
          <w:i/>
          <w:lang w:val="en-US"/>
        </w:rPr>
      </w:pPr>
      <w:r w:rsidRPr="00B92DAA">
        <w:rPr>
          <w:bCs/>
          <w:i/>
          <w:lang w:val="en-US"/>
        </w:rPr>
        <w:t>State party</w:t>
      </w:r>
      <w:r w:rsidRPr="00B92DAA">
        <w:rPr>
          <w:bCs/>
          <w:i/>
          <w:lang w:val="en-US"/>
        </w:rPr>
        <w:tab/>
      </w:r>
      <w:r w:rsidR="009A1DE0" w:rsidRPr="00B92DAA">
        <w:rPr>
          <w:bCs/>
          <w:i/>
          <w:lang w:val="en-US"/>
        </w:rPr>
        <w:tab/>
      </w:r>
      <w:r w:rsidRPr="00B92DAA">
        <w:rPr>
          <w:bCs/>
          <w:i/>
          <w:lang w:val="en-US"/>
        </w:rPr>
        <w:t>Due in</w:t>
      </w:r>
      <w:r w:rsidRPr="00B92DAA">
        <w:rPr>
          <w:bCs/>
          <w:i/>
          <w:lang w:val="en-US"/>
        </w:rPr>
        <w:tab/>
        <w:t>Symbol</w:t>
      </w:r>
    </w:p>
    <w:p w:rsidR="000874D3" w:rsidRPr="00A16C4A" w:rsidRDefault="005D61F5" w:rsidP="005D61F5">
      <w:pPr>
        <w:tabs>
          <w:tab w:val="left" w:pos="3840"/>
          <w:tab w:val="left" w:pos="4200"/>
          <w:tab w:val="left" w:pos="6480"/>
        </w:tabs>
        <w:ind w:left="1200"/>
      </w:pPr>
      <w:r w:rsidRPr="00DE4446">
        <w:rPr>
          <w:bCs/>
        </w:rPr>
        <w:t>Hungary</w:t>
      </w:r>
      <w:r w:rsidRPr="00DE4446">
        <w:rPr>
          <w:bCs/>
        </w:rPr>
        <w:tab/>
      </w:r>
      <w:r w:rsidRPr="00DE4446">
        <w:rPr>
          <w:bCs/>
        </w:rPr>
        <w:tab/>
        <w:t>2012</w:t>
      </w:r>
      <w:r w:rsidRPr="00DE4446">
        <w:tab/>
        <w:t>CRC</w:t>
      </w:r>
      <w:r w:rsidRPr="00A16C4A">
        <w:t>/C/OPSC/</w:t>
      </w:r>
      <w:r w:rsidRPr="00DE4446">
        <w:rPr>
          <w:bCs/>
        </w:rPr>
        <w:t>HUN</w:t>
      </w:r>
      <w:r w:rsidRPr="00DE4446">
        <w:t>/1</w:t>
      </w:r>
    </w:p>
    <w:p w:rsidR="00B921BF" w:rsidRPr="00E506E8" w:rsidRDefault="00FB78FF" w:rsidP="00B921BF">
      <w:pPr>
        <w:pStyle w:val="H23G"/>
      </w:pPr>
      <w:r>
        <w:tab/>
      </w:r>
      <w:r>
        <w:tab/>
      </w:r>
      <w:r w:rsidR="00B921BF" w:rsidRPr="00E506E8">
        <w:t>Overdue reports</w:t>
      </w:r>
    </w:p>
    <w:p w:rsidR="00B921BF" w:rsidRPr="00E506E8" w:rsidRDefault="00B921BF" w:rsidP="00B921BF">
      <w:pPr>
        <w:pStyle w:val="SingleTxtG"/>
      </w:pPr>
      <w:r w:rsidRPr="00E506E8">
        <w:t xml:space="preserve">Under rule 71 of the rules of procedure, the Secretary-General is required to notify the Committee at each session of all cases of non-submission of reports. The full list of initial and periodic reports due under the </w:t>
      </w:r>
      <w:r w:rsidR="00886CF2" w:rsidRPr="00E506E8">
        <w:t>Convention</w:t>
      </w:r>
      <w:r w:rsidRPr="00E506E8">
        <w:t xml:space="preserve"> and the initial and periodic reports due under the Optional Protocols can be found in the document on the status of submission of reports (CRC/C/</w:t>
      </w:r>
      <w:r w:rsidR="000F4BB2">
        <w:t>61</w:t>
      </w:r>
      <w:r w:rsidRPr="00E506E8">
        <w:t xml:space="preserve">/2). This document also indicates exceptional measures granted by the Committee to States parties that are encountering problems in complying with the strict time frame for submission of reports established by the Convention in article 44, paragraph 1, or the consideration of </w:t>
      </w:r>
      <w:r w:rsidR="00D21C8D">
        <w:t>whose reports has been delayed.</w:t>
      </w:r>
    </w:p>
    <w:p w:rsidR="00B921BF" w:rsidRPr="00E506E8" w:rsidRDefault="00B921BF" w:rsidP="00B921BF">
      <w:pPr>
        <w:pStyle w:val="H23G"/>
      </w:pPr>
      <w:r w:rsidRPr="00E506E8">
        <w:tab/>
        <w:t>4.</w:t>
      </w:r>
      <w:r w:rsidRPr="00E506E8">
        <w:tab/>
        <w:t>Consideration of reports of States parties</w:t>
      </w:r>
    </w:p>
    <w:p w:rsidR="00B921BF" w:rsidRPr="00E506E8" w:rsidRDefault="00B921BF" w:rsidP="00B921BF">
      <w:pPr>
        <w:pStyle w:val="SingleTxtG"/>
      </w:pPr>
      <w:r w:rsidRPr="00E506E8">
        <w:t xml:space="preserve">A tentative timetable for consideration of reports at the </w:t>
      </w:r>
      <w:r w:rsidR="000F4BB2">
        <w:t>sixty-first</w:t>
      </w:r>
      <w:r w:rsidR="00221508">
        <w:t xml:space="preserve"> </w:t>
      </w:r>
      <w:r w:rsidRPr="00E506E8">
        <w:t>session, prepared by the Secretary-General in consultation with the Chairperson and subject to approval by the Committee, is given below.</w:t>
      </w:r>
    </w:p>
    <w:p w:rsidR="00B921BF" w:rsidRDefault="00B921BF" w:rsidP="00B921BF">
      <w:pPr>
        <w:pStyle w:val="H23G"/>
      </w:pPr>
      <w:r w:rsidRPr="00E506E8">
        <w:t xml:space="preserve"> </w:t>
      </w:r>
      <w:r w:rsidRPr="00E506E8">
        <w:tab/>
      </w:r>
      <w:r w:rsidRPr="00E506E8">
        <w:tab/>
        <w:t>Tentative timetable for consideration of reports of States parties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097"/>
        <w:gridCol w:w="1419"/>
        <w:gridCol w:w="1719"/>
        <w:gridCol w:w="2135"/>
        <w:tblGridChange w:id="0">
          <w:tblGrid>
            <w:gridCol w:w="2097"/>
            <w:gridCol w:w="1419"/>
            <w:gridCol w:w="1719"/>
            <w:gridCol w:w="2135"/>
          </w:tblGrid>
        </w:tblGridChange>
      </w:tblGrid>
      <w:tr w:rsidR="00DE4446" w:rsidRPr="00766646">
        <w:trPr>
          <w:trHeight w:val="240"/>
          <w:tblHeader/>
        </w:trPr>
        <w:tc>
          <w:tcPr>
            <w:tcW w:w="2127" w:type="dxa"/>
            <w:tcBorders>
              <w:top w:val="single" w:sz="4" w:space="0" w:color="auto"/>
              <w:bottom w:val="single" w:sz="12" w:space="0" w:color="auto"/>
            </w:tcBorders>
            <w:shd w:val="clear" w:color="auto" w:fill="auto"/>
            <w:vAlign w:val="bottom"/>
          </w:tcPr>
          <w:p w:rsidR="00B921BF" w:rsidRPr="00766646" w:rsidRDefault="00B921BF" w:rsidP="00766646">
            <w:pPr>
              <w:suppressAutoHyphens w:val="0"/>
              <w:spacing w:before="80" w:after="80" w:line="200" w:lineRule="exact"/>
              <w:rPr>
                <w:i/>
                <w:sz w:val="16"/>
              </w:rPr>
            </w:pPr>
            <w:r w:rsidRPr="00766646">
              <w:rPr>
                <w:bCs/>
                <w:i/>
                <w:sz w:val="16"/>
              </w:rPr>
              <w:t>Date</w:t>
            </w:r>
          </w:p>
        </w:tc>
        <w:tc>
          <w:tcPr>
            <w:tcW w:w="1447" w:type="dxa"/>
            <w:tcBorders>
              <w:top w:val="single" w:sz="4" w:space="0" w:color="auto"/>
              <w:bottom w:val="single" w:sz="12" w:space="0" w:color="auto"/>
            </w:tcBorders>
            <w:shd w:val="clear" w:color="auto" w:fill="auto"/>
            <w:vAlign w:val="bottom"/>
          </w:tcPr>
          <w:p w:rsidR="00B921BF" w:rsidRPr="00766646" w:rsidRDefault="00B921BF" w:rsidP="00766646">
            <w:pPr>
              <w:suppressAutoHyphens w:val="0"/>
              <w:spacing w:before="80" w:after="80" w:line="200" w:lineRule="exact"/>
              <w:rPr>
                <w:i/>
                <w:sz w:val="16"/>
              </w:rPr>
            </w:pPr>
            <w:r w:rsidRPr="00766646">
              <w:rPr>
                <w:bCs/>
                <w:i/>
                <w:sz w:val="16"/>
              </w:rPr>
              <w:t>Time</w:t>
            </w:r>
          </w:p>
        </w:tc>
        <w:tc>
          <w:tcPr>
            <w:tcW w:w="1753" w:type="dxa"/>
            <w:tcBorders>
              <w:top w:val="single" w:sz="4" w:space="0" w:color="auto"/>
              <w:bottom w:val="single" w:sz="12" w:space="0" w:color="auto"/>
            </w:tcBorders>
            <w:shd w:val="clear" w:color="auto" w:fill="auto"/>
            <w:vAlign w:val="bottom"/>
          </w:tcPr>
          <w:p w:rsidR="00B921BF" w:rsidRPr="00766646" w:rsidRDefault="00B921BF" w:rsidP="00766646">
            <w:pPr>
              <w:suppressAutoHyphens w:val="0"/>
              <w:spacing w:before="80" w:after="80" w:line="200" w:lineRule="exact"/>
              <w:rPr>
                <w:i/>
                <w:sz w:val="16"/>
              </w:rPr>
            </w:pPr>
            <w:r w:rsidRPr="00766646">
              <w:rPr>
                <w:bCs/>
                <w:i/>
                <w:sz w:val="16"/>
              </w:rPr>
              <w:t>Agenda item</w:t>
            </w:r>
          </w:p>
        </w:tc>
        <w:tc>
          <w:tcPr>
            <w:tcW w:w="2156" w:type="dxa"/>
            <w:tcBorders>
              <w:top w:val="single" w:sz="4" w:space="0" w:color="auto"/>
              <w:bottom w:val="single" w:sz="12" w:space="0" w:color="auto"/>
            </w:tcBorders>
            <w:shd w:val="clear" w:color="auto" w:fill="auto"/>
            <w:vAlign w:val="bottom"/>
          </w:tcPr>
          <w:p w:rsidR="00B921BF" w:rsidRPr="00766646" w:rsidRDefault="00B921BF" w:rsidP="00766646">
            <w:pPr>
              <w:suppressAutoHyphens w:val="0"/>
              <w:spacing w:before="80" w:after="80" w:line="200" w:lineRule="exact"/>
              <w:rPr>
                <w:i/>
                <w:sz w:val="16"/>
              </w:rPr>
            </w:pPr>
            <w:r w:rsidRPr="00766646">
              <w:rPr>
                <w:bCs/>
                <w:i/>
                <w:sz w:val="16"/>
              </w:rPr>
              <w:t>State party</w:t>
            </w:r>
          </w:p>
        </w:tc>
      </w:tr>
      <w:tr w:rsidR="00B921BF" w:rsidRPr="00766646">
        <w:trPr>
          <w:trHeight w:val="240"/>
        </w:trPr>
        <w:tc>
          <w:tcPr>
            <w:tcW w:w="2127" w:type="dxa"/>
            <w:tcBorders>
              <w:top w:val="single" w:sz="12" w:space="0" w:color="auto"/>
            </w:tcBorders>
            <w:shd w:val="clear" w:color="auto" w:fill="auto"/>
          </w:tcPr>
          <w:p w:rsidR="00B921BF" w:rsidRPr="00766646" w:rsidRDefault="009502E0" w:rsidP="00766646">
            <w:pPr>
              <w:suppressAutoHyphens w:val="0"/>
              <w:spacing w:before="40" w:after="120" w:line="220" w:lineRule="exact"/>
            </w:pPr>
            <w:r w:rsidRPr="00766646">
              <w:t>Monday,  17 September</w:t>
            </w:r>
          </w:p>
        </w:tc>
        <w:tc>
          <w:tcPr>
            <w:tcW w:w="1447" w:type="dxa"/>
            <w:tcBorders>
              <w:top w:val="single" w:sz="12" w:space="0" w:color="auto"/>
            </w:tcBorders>
            <w:shd w:val="clear" w:color="auto" w:fill="auto"/>
          </w:tcPr>
          <w:p w:rsidR="00B921BF" w:rsidRPr="00766646" w:rsidRDefault="009502E0" w:rsidP="00766646">
            <w:pPr>
              <w:suppressAutoHyphens w:val="0"/>
              <w:spacing w:before="40" w:after="120" w:line="220" w:lineRule="exact"/>
            </w:pPr>
            <w:r w:rsidRPr="00766646">
              <w:t xml:space="preserve">3 </w:t>
            </w:r>
            <w:r w:rsidR="0032016D" w:rsidRPr="00766646">
              <w:t>p.m.</w:t>
            </w:r>
          </w:p>
          <w:p w:rsidR="00B921BF" w:rsidRPr="00766646" w:rsidRDefault="00B921BF" w:rsidP="00766646">
            <w:pPr>
              <w:suppressAutoHyphens w:val="0"/>
              <w:spacing w:before="40" w:after="120" w:line="220" w:lineRule="exact"/>
            </w:pPr>
            <w:r w:rsidRPr="00766646">
              <w:t>.</w:t>
            </w:r>
          </w:p>
        </w:tc>
        <w:tc>
          <w:tcPr>
            <w:tcW w:w="1753" w:type="dxa"/>
            <w:tcBorders>
              <w:top w:val="single" w:sz="12" w:space="0" w:color="auto"/>
            </w:tcBorders>
            <w:shd w:val="clear" w:color="auto" w:fill="auto"/>
          </w:tcPr>
          <w:p w:rsidR="00B921BF" w:rsidRPr="00766646" w:rsidRDefault="00B921BF" w:rsidP="00766646">
            <w:pPr>
              <w:suppressAutoHyphens w:val="0"/>
              <w:spacing w:before="40" w:after="120" w:line="220" w:lineRule="exact"/>
            </w:pPr>
            <w:r w:rsidRPr="00766646">
              <w:t>4</w:t>
            </w:r>
          </w:p>
          <w:p w:rsidR="00B921BF" w:rsidRPr="00766646" w:rsidRDefault="00B921BF" w:rsidP="00766646">
            <w:pPr>
              <w:suppressAutoHyphens w:val="0"/>
              <w:spacing w:before="40" w:after="120" w:line="220" w:lineRule="exact"/>
            </w:pPr>
          </w:p>
        </w:tc>
        <w:tc>
          <w:tcPr>
            <w:tcW w:w="2156" w:type="dxa"/>
            <w:tcBorders>
              <w:top w:val="single" w:sz="12" w:space="0" w:color="auto"/>
            </w:tcBorders>
            <w:shd w:val="clear" w:color="auto" w:fill="auto"/>
          </w:tcPr>
          <w:p w:rsidR="00B921BF" w:rsidRPr="00766646" w:rsidRDefault="009502E0" w:rsidP="00766646">
            <w:pPr>
              <w:suppressAutoHyphens w:val="0"/>
              <w:spacing w:before="40" w:after="120" w:line="220" w:lineRule="exact"/>
            </w:pPr>
            <w:smartTag w:uri="urn:schemas-microsoft-com:office:smarttags" w:element="place">
              <w:smartTag w:uri="urn:schemas-microsoft-com:office:smarttags" w:element="country-region">
                <w:r w:rsidRPr="00766646">
                  <w:t>Philippines</w:t>
                </w:r>
              </w:smartTag>
            </w:smartTag>
            <w:r w:rsidRPr="00766646">
              <w:t xml:space="preserve"> OPSC</w:t>
            </w:r>
          </w:p>
          <w:p w:rsidR="00B921BF" w:rsidRPr="00766646" w:rsidRDefault="00B921BF" w:rsidP="00766646">
            <w:pPr>
              <w:suppressAutoHyphens w:val="0"/>
              <w:spacing w:before="40" w:after="120" w:line="220" w:lineRule="exact"/>
            </w:pPr>
          </w:p>
        </w:tc>
      </w:tr>
      <w:tr w:rsidR="00B921BF" w:rsidRPr="00766646">
        <w:trPr>
          <w:trHeight w:val="240"/>
        </w:trPr>
        <w:tc>
          <w:tcPr>
            <w:tcW w:w="2127" w:type="dxa"/>
            <w:shd w:val="clear" w:color="auto" w:fill="auto"/>
          </w:tcPr>
          <w:p w:rsidR="00B921BF" w:rsidRPr="00766646" w:rsidRDefault="009502E0" w:rsidP="00766646">
            <w:pPr>
              <w:suppressAutoHyphens w:val="0"/>
              <w:spacing w:before="40" w:after="120" w:line="220" w:lineRule="exact"/>
            </w:pPr>
            <w:r w:rsidRPr="00766646">
              <w:t>Tuesday</w:t>
            </w:r>
            <w:r w:rsidR="00B921BF" w:rsidRPr="00766646">
              <w:t xml:space="preserve">, </w:t>
            </w:r>
            <w:r w:rsidRPr="00766646">
              <w:t>18 September</w:t>
            </w:r>
          </w:p>
        </w:tc>
        <w:tc>
          <w:tcPr>
            <w:tcW w:w="1447" w:type="dxa"/>
            <w:shd w:val="clear" w:color="auto" w:fill="auto"/>
          </w:tcPr>
          <w:p w:rsidR="00B921BF" w:rsidRPr="00766646" w:rsidRDefault="00B921BF" w:rsidP="00766646">
            <w:pPr>
              <w:suppressAutoHyphens w:val="0"/>
              <w:spacing w:before="40" w:after="120" w:line="220" w:lineRule="exact"/>
            </w:pPr>
            <w:r w:rsidRPr="00766646">
              <w:t>10 a.m.</w:t>
            </w:r>
          </w:p>
          <w:p w:rsidR="00B921BF" w:rsidRPr="00766646" w:rsidRDefault="00B921BF" w:rsidP="00766646">
            <w:pPr>
              <w:suppressAutoHyphens w:val="0"/>
              <w:spacing w:before="40" w:after="120" w:line="220" w:lineRule="exact"/>
            </w:pPr>
          </w:p>
          <w:p w:rsidR="00B921BF" w:rsidRPr="00766646" w:rsidRDefault="00B921BF" w:rsidP="00766646">
            <w:pPr>
              <w:suppressAutoHyphens w:val="0"/>
              <w:spacing w:before="40" w:after="120" w:line="220" w:lineRule="exact"/>
            </w:pPr>
            <w:r w:rsidRPr="00766646">
              <w:t>3 p.m.</w:t>
            </w:r>
          </w:p>
        </w:tc>
        <w:tc>
          <w:tcPr>
            <w:tcW w:w="1753" w:type="dxa"/>
            <w:shd w:val="clear" w:color="auto" w:fill="auto"/>
          </w:tcPr>
          <w:p w:rsidR="00B921BF" w:rsidRPr="00766646" w:rsidRDefault="00B921BF" w:rsidP="00766646">
            <w:pPr>
              <w:suppressAutoHyphens w:val="0"/>
              <w:spacing w:before="40" w:after="120" w:line="220" w:lineRule="exact"/>
            </w:pPr>
            <w:r w:rsidRPr="00766646">
              <w:t>4</w:t>
            </w:r>
          </w:p>
          <w:p w:rsidR="00B921BF" w:rsidRPr="00766646" w:rsidRDefault="00B921BF" w:rsidP="00766646">
            <w:pPr>
              <w:suppressAutoHyphens w:val="0"/>
              <w:spacing w:before="40" w:after="120" w:line="220" w:lineRule="exact"/>
            </w:pPr>
          </w:p>
          <w:p w:rsidR="00B921BF" w:rsidRPr="00766646" w:rsidRDefault="00B921BF" w:rsidP="00766646">
            <w:pPr>
              <w:suppressAutoHyphens w:val="0"/>
              <w:spacing w:before="40" w:after="120" w:line="220" w:lineRule="exact"/>
            </w:pPr>
            <w:r w:rsidRPr="00766646">
              <w:t>4</w:t>
            </w:r>
          </w:p>
        </w:tc>
        <w:tc>
          <w:tcPr>
            <w:tcW w:w="2156" w:type="dxa"/>
            <w:shd w:val="clear" w:color="auto" w:fill="auto"/>
          </w:tcPr>
          <w:p w:rsidR="00B921BF" w:rsidRPr="00766646" w:rsidRDefault="009502E0" w:rsidP="00766646">
            <w:pPr>
              <w:suppressAutoHyphens w:val="0"/>
              <w:spacing w:before="40" w:after="120" w:line="220" w:lineRule="exact"/>
              <w:rPr>
                <w:lang w:val="es-ES"/>
              </w:rPr>
            </w:pPr>
            <w:r w:rsidRPr="00766646">
              <w:rPr>
                <w:lang w:val="es-ES"/>
              </w:rPr>
              <w:t xml:space="preserve">Liberia </w:t>
            </w:r>
            <w:r w:rsidR="00077C8D" w:rsidRPr="00766646">
              <w:rPr>
                <w:lang w:val="es-ES"/>
              </w:rPr>
              <w:t>CRC</w:t>
            </w:r>
          </w:p>
          <w:p w:rsidR="00B33C0A" w:rsidRPr="00766646" w:rsidRDefault="00B33C0A" w:rsidP="00766646">
            <w:pPr>
              <w:suppressAutoHyphens w:val="0"/>
              <w:spacing w:before="40" w:after="120" w:line="220" w:lineRule="exact"/>
              <w:rPr>
                <w:lang w:val="es-ES"/>
              </w:rPr>
            </w:pPr>
          </w:p>
          <w:p w:rsidR="00B921BF" w:rsidRPr="00766646" w:rsidRDefault="009502E0" w:rsidP="00766646">
            <w:pPr>
              <w:suppressAutoHyphens w:val="0"/>
              <w:spacing w:before="40" w:after="120" w:line="220" w:lineRule="exact"/>
              <w:rPr>
                <w:lang w:val="es-ES"/>
              </w:rPr>
            </w:pPr>
            <w:r w:rsidRPr="00766646">
              <w:rPr>
                <w:lang w:val="es-ES"/>
              </w:rPr>
              <w:t xml:space="preserve">Liberia </w:t>
            </w:r>
            <w:r w:rsidR="00077C8D" w:rsidRPr="00766646">
              <w:rPr>
                <w:lang w:val="es-ES"/>
              </w:rPr>
              <w:t>CRC</w:t>
            </w:r>
            <w:r w:rsidR="00B33C0A" w:rsidRPr="00766646">
              <w:rPr>
                <w:lang w:val="es-ES"/>
              </w:rPr>
              <w:t xml:space="preserve"> </w:t>
            </w:r>
            <w:r w:rsidR="00077C8D" w:rsidRPr="00766646">
              <w:rPr>
                <w:lang w:val="es-ES"/>
              </w:rPr>
              <w:t>(continued)</w:t>
            </w:r>
            <w:r w:rsidR="00A251D8" w:rsidRPr="00766646">
              <w:rPr>
                <w:lang w:val="es-ES"/>
              </w:rPr>
              <w:t xml:space="preserve"> </w:t>
            </w:r>
          </w:p>
        </w:tc>
      </w:tr>
      <w:tr w:rsidR="00A251D8" w:rsidRPr="00766646">
        <w:trPr>
          <w:trHeight w:val="240"/>
        </w:trPr>
        <w:tc>
          <w:tcPr>
            <w:tcW w:w="2127" w:type="dxa"/>
            <w:shd w:val="clear" w:color="auto" w:fill="auto"/>
          </w:tcPr>
          <w:p w:rsidR="00A251D8" w:rsidRPr="00766646" w:rsidRDefault="009502E0" w:rsidP="00766646">
            <w:pPr>
              <w:suppressAutoHyphens w:val="0"/>
              <w:spacing w:before="40" w:after="120" w:line="220" w:lineRule="exact"/>
            </w:pPr>
            <w:r w:rsidRPr="00766646">
              <w:t>Wednesday</w:t>
            </w:r>
            <w:r w:rsidR="00A251D8" w:rsidRPr="00766646">
              <w:t xml:space="preserve">, </w:t>
            </w:r>
            <w:r w:rsidR="000B30F3" w:rsidRPr="00766646">
              <w:t>1</w:t>
            </w:r>
            <w:r w:rsidRPr="00766646">
              <w:t>9</w:t>
            </w:r>
            <w:r w:rsidR="000B30F3" w:rsidRPr="00766646">
              <w:t xml:space="preserve"> </w:t>
            </w:r>
            <w:r w:rsidRPr="00766646">
              <w:t>September</w:t>
            </w:r>
          </w:p>
          <w:p w:rsidR="00A251D8" w:rsidRPr="00766646" w:rsidRDefault="00A251D8" w:rsidP="00766646">
            <w:pPr>
              <w:suppressAutoHyphens w:val="0"/>
              <w:spacing w:before="40" w:after="120" w:line="220" w:lineRule="exact"/>
            </w:pPr>
          </w:p>
        </w:tc>
        <w:tc>
          <w:tcPr>
            <w:tcW w:w="1447" w:type="dxa"/>
            <w:shd w:val="clear" w:color="auto" w:fill="auto"/>
          </w:tcPr>
          <w:p w:rsidR="00A251D8" w:rsidRPr="00766646" w:rsidRDefault="00A251D8" w:rsidP="00766646">
            <w:pPr>
              <w:suppressAutoHyphens w:val="0"/>
              <w:spacing w:before="40" w:after="120" w:line="220" w:lineRule="exact"/>
            </w:pPr>
            <w:r w:rsidRPr="00766646">
              <w:t>10 a.m.</w:t>
            </w:r>
          </w:p>
          <w:p w:rsidR="00A251D8" w:rsidRPr="00766646" w:rsidRDefault="00A251D8" w:rsidP="00766646">
            <w:pPr>
              <w:suppressAutoHyphens w:val="0"/>
              <w:spacing w:before="40" w:after="120" w:line="220" w:lineRule="exact"/>
            </w:pPr>
          </w:p>
          <w:p w:rsidR="00A251D8" w:rsidRPr="00766646" w:rsidRDefault="00A251D8" w:rsidP="00766646">
            <w:pPr>
              <w:suppressAutoHyphens w:val="0"/>
              <w:spacing w:before="40" w:after="120" w:line="220" w:lineRule="exact"/>
            </w:pPr>
            <w:r w:rsidRPr="00766646">
              <w:t>3 p.m.</w:t>
            </w:r>
          </w:p>
        </w:tc>
        <w:tc>
          <w:tcPr>
            <w:tcW w:w="1753" w:type="dxa"/>
            <w:shd w:val="clear" w:color="auto" w:fill="auto"/>
          </w:tcPr>
          <w:p w:rsidR="00A251D8" w:rsidRPr="00766646" w:rsidRDefault="00A251D8" w:rsidP="00766646">
            <w:pPr>
              <w:suppressAutoHyphens w:val="0"/>
              <w:spacing w:before="40" w:after="120" w:line="220" w:lineRule="exact"/>
            </w:pPr>
            <w:r w:rsidRPr="00766646">
              <w:t>4</w:t>
            </w:r>
          </w:p>
          <w:p w:rsidR="00A251D8" w:rsidRPr="00766646" w:rsidRDefault="00A251D8" w:rsidP="00766646">
            <w:pPr>
              <w:suppressAutoHyphens w:val="0"/>
              <w:spacing w:before="40" w:after="120" w:line="220" w:lineRule="exact"/>
            </w:pPr>
          </w:p>
          <w:p w:rsidR="00A251D8" w:rsidRPr="00766646" w:rsidRDefault="00A251D8" w:rsidP="00766646">
            <w:pPr>
              <w:suppressAutoHyphens w:val="0"/>
              <w:spacing w:before="40" w:after="120" w:line="220" w:lineRule="exact"/>
            </w:pPr>
            <w:r w:rsidRPr="00766646">
              <w:t>4</w:t>
            </w:r>
          </w:p>
        </w:tc>
        <w:tc>
          <w:tcPr>
            <w:tcW w:w="2156" w:type="dxa"/>
            <w:shd w:val="clear" w:color="auto" w:fill="auto"/>
          </w:tcPr>
          <w:p w:rsidR="00A251D8" w:rsidRPr="00766646" w:rsidRDefault="009502E0" w:rsidP="00766646">
            <w:pPr>
              <w:suppressAutoHyphens w:val="0"/>
              <w:spacing w:before="40" w:after="120" w:line="220" w:lineRule="exact"/>
              <w:rPr>
                <w:lang w:val="en-US"/>
              </w:rPr>
            </w:pPr>
            <w:smartTag w:uri="urn:schemas-microsoft-com:office:smarttags" w:element="place">
              <w:smartTag w:uri="urn:schemas-microsoft-com:office:smarttags" w:element="country-region">
                <w:r w:rsidRPr="00766646">
                  <w:rPr>
                    <w:lang w:val="en-US"/>
                  </w:rPr>
                  <w:t>Bosnia and Herzegovina</w:t>
                </w:r>
              </w:smartTag>
            </w:smartTag>
            <w:r w:rsidRPr="00766646">
              <w:rPr>
                <w:lang w:val="en-US"/>
              </w:rPr>
              <w:t xml:space="preserve">  </w:t>
            </w:r>
            <w:r w:rsidR="00A251D8" w:rsidRPr="00766646">
              <w:rPr>
                <w:lang w:val="en-US"/>
              </w:rPr>
              <w:t>CRC</w:t>
            </w:r>
          </w:p>
          <w:p w:rsidR="00A251D8" w:rsidRPr="00766646" w:rsidRDefault="00A251D8" w:rsidP="00766646">
            <w:pPr>
              <w:suppressAutoHyphens w:val="0"/>
              <w:spacing w:before="40" w:after="120" w:line="220" w:lineRule="exact"/>
              <w:rPr>
                <w:lang w:val="en-US"/>
              </w:rPr>
            </w:pPr>
          </w:p>
          <w:p w:rsidR="00A251D8" w:rsidRPr="00766646" w:rsidRDefault="009502E0" w:rsidP="00766646">
            <w:pPr>
              <w:suppressAutoHyphens w:val="0"/>
              <w:spacing w:before="40" w:after="120" w:line="220" w:lineRule="exact"/>
              <w:rPr>
                <w:lang w:val="en-US"/>
              </w:rPr>
            </w:pPr>
            <w:smartTag w:uri="urn:schemas-microsoft-com:office:smarttags" w:element="place">
              <w:smartTag w:uri="urn:schemas-microsoft-com:office:smarttags" w:element="country-region">
                <w:r w:rsidRPr="00766646">
                  <w:rPr>
                    <w:lang w:val="en-US"/>
                  </w:rPr>
                  <w:t>Bosnia and Herzegovina</w:t>
                </w:r>
              </w:smartTag>
            </w:smartTag>
            <w:r w:rsidRPr="00766646">
              <w:rPr>
                <w:lang w:val="en-US"/>
              </w:rPr>
              <w:t xml:space="preserve">  </w:t>
            </w:r>
            <w:r w:rsidR="00A251D8" w:rsidRPr="00766646">
              <w:rPr>
                <w:lang w:val="en-US"/>
              </w:rPr>
              <w:t>CRC</w:t>
            </w:r>
            <w:r w:rsidR="00B33C0A" w:rsidRPr="00766646">
              <w:rPr>
                <w:lang w:val="en-US"/>
              </w:rPr>
              <w:t xml:space="preserve"> </w:t>
            </w:r>
            <w:r w:rsidR="00A251D8" w:rsidRPr="00766646">
              <w:rPr>
                <w:lang w:val="en-US"/>
              </w:rPr>
              <w:t>(continued)</w:t>
            </w:r>
          </w:p>
        </w:tc>
      </w:tr>
      <w:tr w:rsidR="00ED3794" w:rsidRPr="00766646">
        <w:trPr>
          <w:trHeight w:val="240"/>
        </w:trPr>
        <w:tc>
          <w:tcPr>
            <w:tcW w:w="2127" w:type="dxa"/>
            <w:shd w:val="clear" w:color="auto" w:fill="auto"/>
          </w:tcPr>
          <w:p w:rsidR="00ED3794" w:rsidRPr="00766646" w:rsidRDefault="009502E0" w:rsidP="00766646">
            <w:pPr>
              <w:suppressAutoHyphens w:val="0"/>
              <w:spacing w:before="40" w:after="120" w:line="220" w:lineRule="exact"/>
            </w:pPr>
            <w:r w:rsidRPr="00766646">
              <w:t>Th</w:t>
            </w:r>
            <w:r w:rsidR="00C054FF" w:rsidRPr="00766646">
              <w:t>u</w:t>
            </w:r>
            <w:r w:rsidRPr="00766646">
              <w:t>rsday</w:t>
            </w:r>
            <w:r w:rsidR="00ED3794" w:rsidRPr="00766646">
              <w:t xml:space="preserve">, </w:t>
            </w:r>
            <w:r w:rsidRPr="00766646">
              <w:t>20 September</w:t>
            </w:r>
          </w:p>
          <w:p w:rsidR="00ED3794" w:rsidRPr="00766646" w:rsidRDefault="00ED3794" w:rsidP="00766646">
            <w:pPr>
              <w:suppressAutoHyphens w:val="0"/>
              <w:spacing w:before="40" w:after="120" w:line="220" w:lineRule="exact"/>
            </w:pPr>
          </w:p>
        </w:tc>
        <w:tc>
          <w:tcPr>
            <w:tcW w:w="1447" w:type="dxa"/>
            <w:shd w:val="clear" w:color="auto" w:fill="auto"/>
          </w:tcPr>
          <w:p w:rsidR="00ED3794" w:rsidRPr="00766646" w:rsidRDefault="00ED3794" w:rsidP="00766646">
            <w:pPr>
              <w:suppressAutoHyphens w:val="0"/>
              <w:spacing w:before="40" w:after="120" w:line="220" w:lineRule="exact"/>
            </w:pPr>
            <w:r w:rsidRPr="00766646">
              <w:t>10 a.m.</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3 p.m.</w:t>
            </w:r>
          </w:p>
        </w:tc>
        <w:tc>
          <w:tcPr>
            <w:tcW w:w="1753" w:type="dxa"/>
            <w:shd w:val="clear" w:color="auto" w:fill="auto"/>
          </w:tcPr>
          <w:p w:rsidR="00ED3794" w:rsidRPr="00766646" w:rsidRDefault="00ED3794" w:rsidP="00766646">
            <w:pPr>
              <w:suppressAutoHyphens w:val="0"/>
              <w:spacing w:before="40" w:after="120" w:line="220" w:lineRule="exact"/>
            </w:pPr>
            <w:r w:rsidRPr="00766646">
              <w:t>4</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4</w:t>
            </w:r>
          </w:p>
        </w:tc>
        <w:tc>
          <w:tcPr>
            <w:tcW w:w="2156" w:type="dxa"/>
            <w:shd w:val="clear" w:color="auto" w:fill="auto"/>
          </w:tcPr>
          <w:p w:rsidR="00ED3794" w:rsidRPr="00766646" w:rsidRDefault="009502E0" w:rsidP="00766646">
            <w:pPr>
              <w:suppressAutoHyphens w:val="0"/>
              <w:spacing w:before="40" w:after="120" w:line="220" w:lineRule="exact"/>
              <w:rPr>
                <w:lang w:val="es-CL"/>
              </w:rPr>
            </w:pPr>
            <w:r w:rsidRPr="00766646">
              <w:rPr>
                <w:lang w:val="es-CL"/>
              </w:rPr>
              <w:t xml:space="preserve">Namibia </w:t>
            </w:r>
            <w:r w:rsidR="000B30F3" w:rsidRPr="00766646">
              <w:rPr>
                <w:lang w:val="es-CL"/>
              </w:rPr>
              <w:t>OPS</w:t>
            </w:r>
            <w:r w:rsidR="00077C8D" w:rsidRPr="00766646">
              <w:rPr>
                <w:lang w:val="es-CL"/>
              </w:rPr>
              <w:t>C</w:t>
            </w:r>
          </w:p>
          <w:p w:rsidR="00ED3794" w:rsidRPr="00766646" w:rsidRDefault="00ED3794" w:rsidP="00766646">
            <w:pPr>
              <w:suppressAutoHyphens w:val="0"/>
              <w:spacing w:before="40" w:after="120" w:line="220" w:lineRule="exact"/>
              <w:rPr>
                <w:iCs/>
                <w:lang w:val="es-CL"/>
              </w:rPr>
            </w:pPr>
          </w:p>
          <w:p w:rsidR="00ED3794" w:rsidRPr="00766646" w:rsidRDefault="00371502" w:rsidP="00766646">
            <w:pPr>
              <w:suppressAutoHyphens w:val="0"/>
              <w:spacing w:before="40" w:after="120" w:line="220" w:lineRule="exact"/>
              <w:rPr>
                <w:lang w:val="es-CL"/>
              </w:rPr>
            </w:pPr>
            <w:r>
              <w:rPr>
                <w:lang w:val="es-CL"/>
              </w:rPr>
              <w:t xml:space="preserve">Namibia </w:t>
            </w:r>
            <w:r w:rsidR="00ED3794" w:rsidRPr="00766646">
              <w:rPr>
                <w:lang w:val="es-CL"/>
              </w:rPr>
              <w:t>CRC</w:t>
            </w:r>
            <w:r w:rsidR="009502E0" w:rsidRPr="00766646">
              <w:rPr>
                <w:lang w:val="es-CL"/>
              </w:rPr>
              <w:t>(continued)</w:t>
            </w:r>
          </w:p>
        </w:tc>
      </w:tr>
      <w:tr w:rsidR="00ED3794" w:rsidRPr="00766646">
        <w:trPr>
          <w:trHeight w:val="240"/>
        </w:trPr>
        <w:tc>
          <w:tcPr>
            <w:tcW w:w="2127" w:type="dxa"/>
            <w:shd w:val="clear" w:color="auto" w:fill="auto"/>
          </w:tcPr>
          <w:p w:rsidR="00ED3794" w:rsidRPr="00766646" w:rsidRDefault="009502E0" w:rsidP="00766646">
            <w:pPr>
              <w:suppressAutoHyphens w:val="0"/>
              <w:spacing w:before="40" w:after="120" w:line="220" w:lineRule="exact"/>
            </w:pPr>
            <w:r w:rsidRPr="00766646">
              <w:t>Friday</w:t>
            </w:r>
            <w:r w:rsidR="00ED3794" w:rsidRPr="00766646">
              <w:t xml:space="preserve">, </w:t>
            </w:r>
            <w:r w:rsidRPr="00766646">
              <w:t>21 September</w:t>
            </w:r>
          </w:p>
        </w:tc>
        <w:tc>
          <w:tcPr>
            <w:tcW w:w="1447" w:type="dxa"/>
            <w:shd w:val="clear" w:color="auto" w:fill="auto"/>
          </w:tcPr>
          <w:p w:rsidR="00ED3794" w:rsidRPr="00766646" w:rsidRDefault="00ED3794" w:rsidP="00766646">
            <w:pPr>
              <w:suppressAutoHyphens w:val="0"/>
              <w:spacing w:before="40" w:after="120" w:line="220" w:lineRule="exact"/>
            </w:pPr>
            <w:r w:rsidRPr="00766646">
              <w:t>10 a.m.</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3 p.m.</w:t>
            </w:r>
          </w:p>
        </w:tc>
        <w:tc>
          <w:tcPr>
            <w:tcW w:w="1753" w:type="dxa"/>
            <w:shd w:val="clear" w:color="auto" w:fill="auto"/>
          </w:tcPr>
          <w:p w:rsidR="00ED3794" w:rsidRPr="00766646" w:rsidRDefault="00ED3794" w:rsidP="00766646">
            <w:pPr>
              <w:suppressAutoHyphens w:val="0"/>
              <w:spacing w:before="40" w:after="120" w:line="220" w:lineRule="exact"/>
            </w:pPr>
            <w:r w:rsidRPr="00766646">
              <w:t>4</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4</w:t>
            </w:r>
          </w:p>
        </w:tc>
        <w:tc>
          <w:tcPr>
            <w:tcW w:w="2156" w:type="dxa"/>
            <w:shd w:val="clear" w:color="auto" w:fill="auto"/>
          </w:tcPr>
          <w:p w:rsidR="00ED3794" w:rsidRPr="00766646" w:rsidRDefault="009502E0" w:rsidP="00766646">
            <w:pPr>
              <w:suppressAutoHyphens w:val="0"/>
              <w:spacing w:before="40" w:after="120" w:line="220" w:lineRule="exact"/>
              <w:rPr>
                <w:iCs/>
                <w:lang w:val="es-CL"/>
              </w:rPr>
            </w:pPr>
            <w:r w:rsidRPr="00766646">
              <w:rPr>
                <w:lang w:val="es-ES"/>
              </w:rPr>
              <w:t xml:space="preserve">Andorra </w:t>
            </w:r>
            <w:r w:rsidR="00ED3794" w:rsidRPr="00766646">
              <w:rPr>
                <w:lang w:val="es-ES"/>
              </w:rPr>
              <w:t>CRC</w:t>
            </w:r>
            <w:r w:rsidR="00B33C0A" w:rsidRPr="00766646">
              <w:rPr>
                <w:lang w:val="es-ES"/>
              </w:rPr>
              <w:t xml:space="preserve"> </w:t>
            </w:r>
          </w:p>
          <w:p w:rsidR="00B33C0A" w:rsidRPr="00766646" w:rsidRDefault="00B33C0A" w:rsidP="00766646">
            <w:pPr>
              <w:suppressAutoHyphens w:val="0"/>
              <w:spacing w:before="40" w:after="120" w:line="220" w:lineRule="exact"/>
              <w:rPr>
                <w:lang w:val="es-ES"/>
              </w:rPr>
            </w:pPr>
          </w:p>
          <w:p w:rsidR="00ED3794" w:rsidRPr="00766646" w:rsidRDefault="009502E0" w:rsidP="00766646">
            <w:pPr>
              <w:suppressAutoHyphens w:val="0"/>
              <w:spacing w:before="40" w:after="120" w:line="220" w:lineRule="exact"/>
              <w:rPr>
                <w:lang w:val="es-ES"/>
              </w:rPr>
            </w:pPr>
            <w:r w:rsidRPr="00766646">
              <w:rPr>
                <w:lang w:val="es-ES"/>
              </w:rPr>
              <w:t>Andorra CRC (continued)</w:t>
            </w:r>
          </w:p>
        </w:tc>
      </w:tr>
      <w:tr w:rsidR="00ED3794" w:rsidRPr="00766646">
        <w:trPr>
          <w:trHeight w:val="240"/>
        </w:trPr>
        <w:tc>
          <w:tcPr>
            <w:tcW w:w="2127" w:type="dxa"/>
            <w:shd w:val="clear" w:color="auto" w:fill="auto"/>
          </w:tcPr>
          <w:p w:rsidR="00ED3794" w:rsidRPr="00766646" w:rsidRDefault="009502E0" w:rsidP="00766646">
            <w:pPr>
              <w:suppressAutoHyphens w:val="0"/>
              <w:spacing w:before="40" w:after="120" w:line="220" w:lineRule="exact"/>
            </w:pPr>
            <w:r w:rsidRPr="00766646">
              <w:t>Monday</w:t>
            </w:r>
            <w:r w:rsidR="00ED3794" w:rsidRPr="00766646">
              <w:t>,</w:t>
            </w:r>
            <w:r w:rsidR="002524DD" w:rsidRPr="00766646">
              <w:t xml:space="preserve"> </w:t>
            </w:r>
            <w:r w:rsidRPr="00766646">
              <w:t>24 September</w:t>
            </w:r>
            <w:r w:rsidR="00ED3794" w:rsidRPr="00766646">
              <w:t xml:space="preserve"> </w:t>
            </w:r>
          </w:p>
        </w:tc>
        <w:tc>
          <w:tcPr>
            <w:tcW w:w="1447" w:type="dxa"/>
            <w:shd w:val="clear" w:color="auto" w:fill="auto"/>
          </w:tcPr>
          <w:p w:rsidR="00ED3794" w:rsidRPr="00766646" w:rsidRDefault="00ED3794" w:rsidP="00766646">
            <w:pPr>
              <w:suppressAutoHyphens w:val="0"/>
              <w:spacing w:before="40" w:after="120" w:line="220" w:lineRule="exact"/>
            </w:pPr>
            <w:r w:rsidRPr="00766646">
              <w:t>10 a.m.</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3 p.m.</w:t>
            </w:r>
          </w:p>
        </w:tc>
        <w:tc>
          <w:tcPr>
            <w:tcW w:w="1753" w:type="dxa"/>
            <w:shd w:val="clear" w:color="auto" w:fill="auto"/>
          </w:tcPr>
          <w:p w:rsidR="00ED3794" w:rsidRPr="00766646" w:rsidRDefault="00ED3794" w:rsidP="00766646">
            <w:pPr>
              <w:suppressAutoHyphens w:val="0"/>
              <w:spacing w:before="40" w:after="120" w:line="220" w:lineRule="exact"/>
            </w:pPr>
            <w:r w:rsidRPr="00766646">
              <w:t>4</w:t>
            </w:r>
          </w:p>
          <w:p w:rsidR="00ED3794" w:rsidRPr="00766646" w:rsidRDefault="00ED3794"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4</w:t>
            </w:r>
          </w:p>
        </w:tc>
        <w:tc>
          <w:tcPr>
            <w:tcW w:w="2156" w:type="dxa"/>
            <w:shd w:val="clear" w:color="auto" w:fill="auto"/>
          </w:tcPr>
          <w:p w:rsidR="00ED3794" w:rsidRPr="00766646" w:rsidRDefault="00AD3B89" w:rsidP="00766646">
            <w:pPr>
              <w:suppressAutoHyphens w:val="0"/>
              <w:spacing w:before="40" w:after="120" w:line="220" w:lineRule="exact"/>
            </w:pPr>
            <w:smartTag w:uri="urn:schemas-microsoft-com:office:smarttags" w:element="place">
              <w:smartTag w:uri="urn:schemas-microsoft-com:office:smarttags" w:element="country-region">
                <w:r w:rsidRPr="00766646">
                  <w:t>Austria</w:t>
                </w:r>
              </w:smartTag>
            </w:smartTag>
            <w:r w:rsidRPr="00766646">
              <w:t xml:space="preserve"> </w:t>
            </w:r>
            <w:r w:rsidR="000B30F3" w:rsidRPr="00766646">
              <w:t>CRC</w:t>
            </w:r>
          </w:p>
          <w:p w:rsidR="00ED3794" w:rsidRPr="00766646" w:rsidRDefault="00ED3794" w:rsidP="00766646">
            <w:pPr>
              <w:suppressAutoHyphens w:val="0"/>
              <w:spacing w:before="40" w:after="120" w:line="220" w:lineRule="exact"/>
            </w:pPr>
          </w:p>
          <w:p w:rsidR="00ED3794" w:rsidRPr="00766646" w:rsidRDefault="00AD3B89" w:rsidP="00766646">
            <w:pPr>
              <w:suppressAutoHyphens w:val="0"/>
              <w:spacing w:before="40" w:after="120" w:line="220" w:lineRule="exact"/>
            </w:pPr>
            <w:r w:rsidRPr="00766646">
              <w:t>Austria</w:t>
            </w:r>
            <w:r w:rsidR="000B30F3" w:rsidRPr="00766646">
              <w:t xml:space="preserve"> </w:t>
            </w:r>
            <w:r w:rsidR="002524DD" w:rsidRPr="00766646">
              <w:t>CRC</w:t>
            </w:r>
            <w:r w:rsidR="00B33C0A" w:rsidRPr="00766646">
              <w:t xml:space="preserve"> </w:t>
            </w:r>
            <w:r w:rsidR="000B30F3" w:rsidRPr="00766646">
              <w:t>(continued)</w:t>
            </w:r>
          </w:p>
        </w:tc>
      </w:tr>
      <w:tr w:rsidR="00ED3794" w:rsidRPr="00766646">
        <w:trPr>
          <w:trHeight w:val="240"/>
        </w:trPr>
        <w:tc>
          <w:tcPr>
            <w:tcW w:w="2127" w:type="dxa"/>
            <w:shd w:val="clear" w:color="auto" w:fill="auto"/>
          </w:tcPr>
          <w:p w:rsidR="00ED3794" w:rsidRPr="00766646" w:rsidRDefault="009502E0" w:rsidP="00766646">
            <w:pPr>
              <w:suppressAutoHyphens w:val="0"/>
              <w:spacing w:before="40" w:after="120" w:line="220" w:lineRule="exact"/>
            </w:pPr>
            <w:r w:rsidRPr="00766646">
              <w:t>Tuesday</w:t>
            </w:r>
            <w:r w:rsidR="00ED3794" w:rsidRPr="00766646">
              <w:t xml:space="preserve">, </w:t>
            </w:r>
            <w:r w:rsidRPr="00766646">
              <w:t>25 September</w:t>
            </w:r>
          </w:p>
          <w:p w:rsidR="002524DD" w:rsidRPr="00766646" w:rsidRDefault="002524DD" w:rsidP="00766646">
            <w:pPr>
              <w:suppressAutoHyphens w:val="0"/>
              <w:spacing w:before="40" w:after="120" w:line="220" w:lineRule="exact"/>
            </w:pPr>
          </w:p>
        </w:tc>
        <w:tc>
          <w:tcPr>
            <w:tcW w:w="1447" w:type="dxa"/>
            <w:shd w:val="clear" w:color="auto" w:fill="auto"/>
          </w:tcPr>
          <w:p w:rsidR="00ED3794" w:rsidRPr="00766646" w:rsidRDefault="002524DD" w:rsidP="00766646">
            <w:pPr>
              <w:suppressAutoHyphens w:val="0"/>
              <w:spacing w:before="40" w:after="120" w:line="220" w:lineRule="exact"/>
            </w:pPr>
            <w:r w:rsidRPr="00766646">
              <w:t>10</w:t>
            </w:r>
            <w:r w:rsidR="00ED3794" w:rsidRPr="00766646">
              <w:t xml:space="preserve"> </w:t>
            </w:r>
            <w:r w:rsidRPr="00766646">
              <w:t>a</w:t>
            </w:r>
            <w:r w:rsidR="00ED3794" w:rsidRPr="00766646">
              <w:t>.m.</w:t>
            </w:r>
          </w:p>
          <w:p w:rsidR="00FB156A" w:rsidRPr="00766646" w:rsidRDefault="00FB156A" w:rsidP="00766646">
            <w:pPr>
              <w:suppressAutoHyphens w:val="0"/>
              <w:spacing w:before="40" w:after="120" w:line="220" w:lineRule="exact"/>
            </w:pPr>
          </w:p>
          <w:p w:rsidR="00FB156A" w:rsidRPr="00766646" w:rsidRDefault="00FB156A" w:rsidP="00766646">
            <w:pPr>
              <w:suppressAutoHyphens w:val="0"/>
              <w:spacing w:before="40" w:after="120" w:line="220" w:lineRule="exact"/>
            </w:pPr>
            <w:r w:rsidRPr="00766646">
              <w:t>3 p.m.</w:t>
            </w:r>
          </w:p>
          <w:p w:rsidR="00FB156A" w:rsidRPr="00766646" w:rsidRDefault="00FB156A" w:rsidP="00766646">
            <w:pPr>
              <w:suppressAutoHyphens w:val="0"/>
              <w:spacing w:before="40" w:after="120" w:line="220" w:lineRule="exact"/>
            </w:pPr>
          </w:p>
        </w:tc>
        <w:tc>
          <w:tcPr>
            <w:tcW w:w="1753" w:type="dxa"/>
            <w:shd w:val="clear" w:color="auto" w:fill="auto"/>
          </w:tcPr>
          <w:p w:rsidR="00FB156A" w:rsidRPr="00766646" w:rsidRDefault="00FB156A" w:rsidP="00766646">
            <w:pPr>
              <w:suppressAutoHyphens w:val="0"/>
              <w:spacing w:before="40" w:after="120" w:line="220" w:lineRule="exact"/>
            </w:pPr>
            <w:r w:rsidRPr="00766646">
              <w:t>4</w:t>
            </w:r>
          </w:p>
          <w:p w:rsidR="00FB156A" w:rsidRPr="00766646" w:rsidRDefault="00FB156A" w:rsidP="00766646">
            <w:pPr>
              <w:suppressAutoHyphens w:val="0"/>
              <w:spacing w:before="40" w:after="120" w:line="220" w:lineRule="exact"/>
            </w:pPr>
          </w:p>
          <w:p w:rsidR="00ED3794" w:rsidRPr="00766646" w:rsidRDefault="00ED3794" w:rsidP="00766646">
            <w:pPr>
              <w:suppressAutoHyphens w:val="0"/>
              <w:spacing w:before="40" w:after="120" w:line="220" w:lineRule="exact"/>
            </w:pPr>
            <w:r w:rsidRPr="00766646">
              <w:t>4</w:t>
            </w:r>
          </w:p>
        </w:tc>
        <w:tc>
          <w:tcPr>
            <w:tcW w:w="2156" w:type="dxa"/>
            <w:shd w:val="clear" w:color="auto" w:fill="auto"/>
          </w:tcPr>
          <w:p w:rsidR="00654AEB" w:rsidRPr="00766646" w:rsidRDefault="00AD3B89" w:rsidP="00766646">
            <w:pPr>
              <w:suppressAutoHyphens w:val="0"/>
              <w:spacing w:before="40" w:after="120" w:line="220" w:lineRule="exact"/>
              <w:rPr>
                <w:lang w:val="it-IT"/>
              </w:rPr>
            </w:pPr>
            <w:r w:rsidRPr="00766646">
              <w:rPr>
                <w:lang w:val="it-IT"/>
              </w:rPr>
              <w:t>Albania CRC</w:t>
            </w:r>
            <w:r w:rsidR="00603882" w:rsidRPr="00766646">
              <w:rPr>
                <w:lang w:val="it-IT"/>
              </w:rPr>
              <w:br/>
            </w:r>
          </w:p>
          <w:p w:rsidR="00FB156A" w:rsidRPr="00766646" w:rsidRDefault="00AD3B89" w:rsidP="00766646">
            <w:pPr>
              <w:suppressAutoHyphens w:val="0"/>
              <w:spacing w:before="40" w:after="120" w:line="220" w:lineRule="exact"/>
              <w:rPr>
                <w:lang w:val="it-IT"/>
              </w:rPr>
            </w:pPr>
            <w:r w:rsidRPr="00766646">
              <w:rPr>
                <w:lang w:val="it-IT"/>
              </w:rPr>
              <w:t>Albania CRC</w:t>
            </w:r>
          </w:p>
          <w:p w:rsidR="002524DD" w:rsidRPr="00766646" w:rsidDel="00D3655D" w:rsidRDefault="00AD3B89" w:rsidP="00766646">
            <w:pPr>
              <w:suppressAutoHyphens w:val="0"/>
              <w:spacing w:before="40" w:after="120" w:line="220" w:lineRule="exact"/>
              <w:rPr>
                <w:lang w:val="it-IT"/>
              </w:rPr>
            </w:pPr>
            <w:r w:rsidRPr="00766646">
              <w:rPr>
                <w:lang w:val="it-IT"/>
              </w:rPr>
              <w:t>(continued)</w:t>
            </w:r>
          </w:p>
        </w:tc>
      </w:tr>
      <w:tr w:rsidR="00FB156A" w:rsidRPr="00766646">
        <w:trPr>
          <w:trHeight w:val="240"/>
        </w:trPr>
        <w:tc>
          <w:tcPr>
            <w:tcW w:w="2127" w:type="dxa"/>
            <w:shd w:val="clear" w:color="auto" w:fill="auto"/>
          </w:tcPr>
          <w:p w:rsidR="00FB156A" w:rsidRPr="00766646" w:rsidRDefault="009502E0" w:rsidP="00766646">
            <w:pPr>
              <w:suppressAutoHyphens w:val="0"/>
              <w:spacing w:before="40" w:after="120" w:line="220" w:lineRule="exact"/>
            </w:pPr>
            <w:r w:rsidRPr="00766646">
              <w:t>Wednesday</w:t>
            </w:r>
            <w:r w:rsidR="00FB156A" w:rsidRPr="00766646">
              <w:t xml:space="preserve">, </w:t>
            </w:r>
            <w:r w:rsidRPr="00766646">
              <w:t>26 September</w:t>
            </w:r>
          </w:p>
          <w:p w:rsidR="00FB156A" w:rsidRPr="00766646" w:rsidDel="002524DD" w:rsidRDefault="00FB156A" w:rsidP="00766646">
            <w:pPr>
              <w:suppressAutoHyphens w:val="0"/>
              <w:spacing w:before="40" w:after="120" w:line="220" w:lineRule="exact"/>
            </w:pPr>
          </w:p>
        </w:tc>
        <w:tc>
          <w:tcPr>
            <w:tcW w:w="1447" w:type="dxa"/>
            <w:shd w:val="clear" w:color="auto" w:fill="auto"/>
          </w:tcPr>
          <w:p w:rsidR="00FB156A" w:rsidRPr="00766646" w:rsidRDefault="00FB156A" w:rsidP="00766646">
            <w:pPr>
              <w:suppressAutoHyphens w:val="0"/>
              <w:spacing w:before="40" w:after="120" w:line="220" w:lineRule="exact"/>
            </w:pPr>
            <w:r w:rsidRPr="00766646">
              <w:t>10 a.m.</w:t>
            </w:r>
          </w:p>
          <w:p w:rsidR="00FB156A" w:rsidRPr="00766646" w:rsidRDefault="00FB156A" w:rsidP="00766646">
            <w:pPr>
              <w:suppressAutoHyphens w:val="0"/>
              <w:spacing w:before="40" w:after="120" w:line="220" w:lineRule="exact"/>
            </w:pPr>
          </w:p>
          <w:p w:rsidR="00FB156A" w:rsidRPr="00766646" w:rsidRDefault="00FB156A" w:rsidP="00766646">
            <w:pPr>
              <w:suppressAutoHyphens w:val="0"/>
              <w:spacing w:before="40" w:after="120" w:line="220" w:lineRule="exact"/>
            </w:pPr>
            <w:r w:rsidRPr="00766646">
              <w:t>3 p.m.</w:t>
            </w:r>
          </w:p>
        </w:tc>
        <w:tc>
          <w:tcPr>
            <w:tcW w:w="1753" w:type="dxa"/>
            <w:shd w:val="clear" w:color="auto" w:fill="auto"/>
          </w:tcPr>
          <w:p w:rsidR="00FB156A" w:rsidRPr="00766646" w:rsidRDefault="00FB156A" w:rsidP="00766646">
            <w:pPr>
              <w:suppressAutoHyphens w:val="0"/>
              <w:spacing w:before="40" w:after="120" w:line="220" w:lineRule="exact"/>
            </w:pPr>
            <w:r w:rsidRPr="00766646">
              <w:t>4</w:t>
            </w:r>
          </w:p>
          <w:p w:rsidR="00FB156A" w:rsidRPr="00766646" w:rsidRDefault="00FB156A" w:rsidP="00766646">
            <w:pPr>
              <w:suppressAutoHyphens w:val="0"/>
              <w:spacing w:before="40" w:after="120" w:line="220" w:lineRule="exact"/>
            </w:pPr>
          </w:p>
          <w:p w:rsidR="00FB156A" w:rsidRPr="00766646" w:rsidRDefault="00B92DAA" w:rsidP="00766646">
            <w:pPr>
              <w:suppressAutoHyphens w:val="0"/>
              <w:spacing w:before="40" w:after="120" w:line="220" w:lineRule="exact"/>
            </w:pPr>
            <w:r w:rsidRPr="00766646">
              <w:t>4</w:t>
            </w:r>
          </w:p>
        </w:tc>
        <w:tc>
          <w:tcPr>
            <w:tcW w:w="2156" w:type="dxa"/>
            <w:shd w:val="clear" w:color="auto" w:fill="auto"/>
          </w:tcPr>
          <w:p w:rsidR="00FB156A" w:rsidRPr="00766646" w:rsidRDefault="00AD3B89" w:rsidP="00766646">
            <w:pPr>
              <w:suppressAutoHyphens w:val="0"/>
              <w:spacing w:before="40" w:after="120" w:line="220" w:lineRule="exact"/>
              <w:rPr>
                <w:lang w:val="it-IT"/>
              </w:rPr>
            </w:pPr>
            <w:r w:rsidRPr="00766646">
              <w:rPr>
                <w:lang w:val="it-IT"/>
              </w:rPr>
              <w:t>Albania OPSC/OPAC)</w:t>
            </w:r>
          </w:p>
          <w:p w:rsidR="00FB156A" w:rsidRPr="00766646" w:rsidRDefault="00FB156A" w:rsidP="00766646">
            <w:pPr>
              <w:suppressAutoHyphens w:val="0"/>
              <w:spacing w:before="40" w:after="120" w:line="220" w:lineRule="exact"/>
              <w:rPr>
                <w:lang w:val="it-IT"/>
              </w:rPr>
            </w:pPr>
          </w:p>
          <w:p w:rsidR="00FB156A" w:rsidRPr="00766646" w:rsidRDefault="00AD3B89" w:rsidP="00766646">
            <w:pPr>
              <w:suppressAutoHyphens w:val="0"/>
              <w:spacing w:before="40" w:after="120" w:line="220" w:lineRule="exact"/>
              <w:rPr>
                <w:lang w:val="it-IT"/>
              </w:rPr>
            </w:pPr>
            <w:r w:rsidRPr="00766646">
              <w:rPr>
                <w:lang w:val="it-IT"/>
              </w:rPr>
              <w:t>Canada CRC</w:t>
            </w:r>
          </w:p>
        </w:tc>
      </w:tr>
      <w:tr w:rsidR="003E5A31" w:rsidRPr="00766646">
        <w:trPr>
          <w:trHeight w:val="240"/>
        </w:trPr>
        <w:tc>
          <w:tcPr>
            <w:tcW w:w="2127" w:type="dxa"/>
            <w:tcBorders>
              <w:bottom w:val="single" w:sz="12" w:space="0" w:color="auto"/>
            </w:tcBorders>
            <w:shd w:val="clear" w:color="auto" w:fill="auto"/>
          </w:tcPr>
          <w:p w:rsidR="003E5A31" w:rsidRPr="00766646" w:rsidRDefault="003E5A31" w:rsidP="00766646">
            <w:pPr>
              <w:suppressAutoHyphens w:val="0"/>
              <w:spacing w:before="40" w:after="120" w:line="220" w:lineRule="exact"/>
              <w:rPr>
                <w:szCs w:val="18"/>
              </w:rPr>
            </w:pPr>
            <w:r w:rsidRPr="00766646">
              <w:rPr>
                <w:szCs w:val="18"/>
              </w:rPr>
              <w:t>Thursday, 27 September</w:t>
            </w:r>
          </w:p>
          <w:p w:rsidR="003E5A31" w:rsidRPr="00766646" w:rsidRDefault="003E5A31" w:rsidP="00766646">
            <w:pPr>
              <w:suppressAutoHyphens w:val="0"/>
              <w:spacing w:before="40" w:after="120" w:line="220" w:lineRule="exact"/>
            </w:pPr>
          </w:p>
        </w:tc>
        <w:tc>
          <w:tcPr>
            <w:tcW w:w="1447" w:type="dxa"/>
            <w:tcBorders>
              <w:bottom w:val="single" w:sz="12" w:space="0" w:color="auto"/>
            </w:tcBorders>
            <w:shd w:val="clear" w:color="auto" w:fill="auto"/>
          </w:tcPr>
          <w:p w:rsidR="003E5A31" w:rsidRPr="00766646" w:rsidRDefault="003E5A31" w:rsidP="00766646">
            <w:pPr>
              <w:suppressAutoHyphens w:val="0"/>
              <w:spacing w:before="40" w:after="120" w:line="220" w:lineRule="exact"/>
            </w:pPr>
            <w:r w:rsidRPr="00766646">
              <w:t>10 a.m.</w:t>
            </w:r>
          </w:p>
          <w:p w:rsidR="003E5A31" w:rsidRPr="00766646" w:rsidRDefault="003E5A31" w:rsidP="00766646">
            <w:pPr>
              <w:suppressAutoHyphens w:val="0"/>
              <w:spacing w:before="40" w:after="120" w:line="220" w:lineRule="exact"/>
            </w:pPr>
          </w:p>
          <w:p w:rsidR="003E5A31" w:rsidRPr="00766646" w:rsidRDefault="003E5A31" w:rsidP="00766646">
            <w:pPr>
              <w:suppressAutoHyphens w:val="0"/>
              <w:spacing w:before="40" w:after="120" w:line="220" w:lineRule="exact"/>
            </w:pPr>
            <w:r w:rsidRPr="00766646">
              <w:t>3 p.m.</w:t>
            </w:r>
          </w:p>
        </w:tc>
        <w:tc>
          <w:tcPr>
            <w:tcW w:w="1753" w:type="dxa"/>
            <w:tcBorders>
              <w:bottom w:val="single" w:sz="12" w:space="0" w:color="auto"/>
            </w:tcBorders>
            <w:shd w:val="clear" w:color="auto" w:fill="auto"/>
          </w:tcPr>
          <w:p w:rsidR="003E5A31" w:rsidRPr="00766646" w:rsidRDefault="003E5A31" w:rsidP="00766646">
            <w:pPr>
              <w:suppressAutoHyphens w:val="0"/>
              <w:spacing w:before="40" w:after="120" w:line="220" w:lineRule="exact"/>
            </w:pPr>
            <w:r w:rsidRPr="00766646">
              <w:t>4</w:t>
            </w:r>
          </w:p>
          <w:p w:rsidR="003E5A31" w:rsidRPr="00766646" w:rsidRDefault="003E5A31" w:rsidP="00766646">
            <w:pPr>
              <w:suppressAutoHyphens w:val="0"/>
              <w:spacing w:before="40" w:after="120" w:line="220" w:lineRule="exact"/>
            </w:pPr>
          </w:p>
          <w:p w:rsidR="003E5A31" w:rsidRPr="00766646" w:rsidRDefault="003E5A31" w:rsidP="00766646">
            <w:pPr>
              <w:suppressAutoHyphens w:val="0"/>
              <w:spacing w:before="40" w:after="120" w:line="220" w:lineRule="exact"/>
            </w:pPr>
            <w:r w:rsidRPr="00766646">
              <w:rPr>
                <w:szCs w:val="18"/>
              </w:rPr>
              <w:t>4</w:t>
            </w:r>
          </w:p>
        </w:tc>
        <w:tc>
          <w:tcPr>
            <w:tcW w:w="2156" w:type="dxa"/>
            <w:tcBorders>
              <w:bottom w:val="single" w:sz="12" w:space="0" w:color="auto"/>
            </w:tcBorders>
            <w:shd w:val="clear" w:color="auto" w:fill="auto"/>
          </w:tcPr>
          <w:p w:rsidR="003E5A31" w:rsidRPr="001376A1" w:rsidRDefault="003E5A31" w:rsidP="00766646">
            <w:pPr>
              <w:suppressAutoHyphens w:val="0"/>
              <w:spacing w:before="40" w:after="120" w:line="220" w:lineRule="exact"/>
              <w:rPr>
                <w:lang w:val="es-CL"/>
              </w:rPr>
            </w:pPr>
            <w:r w:rsidRPr="001376A1">
              <w:rPr>
                <w:szCs w:val="18"/>
                <w:lang w:val="es-CL"/>
              </w:rPr>
              <w:t>Canada</w:t>
            </w:r>
            <w:r w:rsidRPr="001376A1">
              <w:rPr>
                <w:lang w:val="es-CL"/>
              </w:rPr>
              <w:t xml:space="preserve"> CRC</w:t>
            </w:r>
          </w:p>
          <w:p w:rsidR="003E5A31" w:rsidRPr="001376A1" w:rsidRDefault="003E5A31" w:rsidP="00766646">
            <w:pPr>
              <w:suppressAutoHyphens w:val="0"/>
              <w:spacing w:before="40" w:after="120" w:line="220" w:lineRule="exact"/>
              <w:rPr>
                <w:lang w:val="es-CL"/>
              </w:rPr>
            </w:pPr>
            <w:r w:rsidRPr="001376A1">
              <w:rPr>
                <w:lang w:val="es-CL"/>
              </w:rPr>
              <w:t>(continued)</w:t>
            </w:r>
          </w:p>
          <w:p w:rsidR="003E5A31" w:rsidRPr="00766646" w:rsidRDefault="003E5A31" w:rsidP="00766646">
            <w:pPr>
              <w:suppressAutoHyphens w:val="0"/>
              <w:spacing w:before="40" w:after="120" w:line="220" w:lineRule="exact"/>
              <w:rPr>
                <w:lang w:val="it-IT"/>
              </w:rPr>
            </w:pPr>
            <w:r w:rsidRPr="001376A1">
              <w:rPr>
                <w:szCs w:val="18"/>
                <w:lang w:val="es-CL"/>
              </w:rPr>
              <w:t>Canada OPSC</w:t>
            </w:r>
          </w:p>
        </w:tc>
      </w:tr>
    </w:tbl>
    <w:p w:rsidR="00B921BF" w:rsidRPr="00E506E8" w:rsidRDefault="00B921BF" w:rsidP="00B921BF">
      <w:pPr>
        <w:pStyle w:val="SingleTxtG"/>
        <w:spacing w:before="240"/>
      </w:pPr>
      <w:r w:rsidRPr="00E506E8">
        <w:t>In accordance with rule 72 of the rules of procedure, representatives of the States parties shall be invited to attend the meetings of the Committee when their reports are examined. Representatives should be able to answer questions put to them by the Committee and make statements on reports already submitted by their States, and may al</w:t>
      </w:r>
      <w:r w:rsidR="00FB78FF">
        <w:t>so submit further information.</w:t>
      </w:r>
    </w:p>
    <w:p w:rsidR="00B921BF" w:rsidRPr="00E506E8" w:rsidRDefault="00B921BF" w:rsidP="00B921BF">
      <w:pPr>
        <w:pStyle w:val="SingleTxtG"/>
      </w:pPr>
      <w:r w:rsidRPr="00E506E8">
        <w:t xml:space="preserve">In accordance with rule 72 of the Committee’s rules of procedure, the Secretary-General has notified the States parties concerned of the opening date, duration and place of the </w:t>
      </w:r>
      <w:r w:rsidR="00AD3B89">
        <w:t>s</w:t>
      </w:r>
      <w:r w:rsidR="000F4BB2">
        <w:t>ixty-first</w:t>
      </w:r>
      <w:r w:rsidR="00221508">
        <w:t xml:space="preserve"> </w:t>
      </w:r>
      <w:r w:rsidRPr="00E506E8">
        <w:t>session of the Committee, at which their respective reports will be examined, and has invited them to send representatives to attend these meetings of the Committee.</w:t>
      </w:r>
    </w:p>
    <w:p w:rsidR="00B921BF" w:rsidRPr="00E506E8" w:rsidRDefault="00B921BF" w:rsidP="00B921BF">
      <w:pPr>
        <w:pStyle w:val="H23G"/>
        <w:jc w:val="both"/>
      </w:pPr>
      <w:r w:rsidRPr="00E506E8">
        <w:tab/>
        <w:t>5.</w:t>
      </w:r>
      <w:r w:rsidRPr="00E506E8">
        <w:tab/>
        <w:t>Cooperation with other United Nations bodies, specialized agencies and other competent bodies</w:t>
      </w:r>
    </w:p>
    <w:p w:rsidR="00B921BF" w:rsidRPr="00E506E8" w:rsidRDefault="00B921BF" w:rsidP="00B921BF">
      <w:pPr>
        <w:pStyle w:val="SingleTxtG"/>
      </w:pPr>
      <w:r w:rsidRPr="00E506E8">
        <w:t xml:space="preserve">Under this item, the Committee will pursue its discussion on how </w:t>
      </w:r>
      <w:r w:rsidR="00CA1844">
        <w:t>its</w:t>
      </w:r>
      <w:r w:rsidR="00CA1844" w:rsidRPr="00E506E8">
        <w:t xml:space="preserve"> </w:t>
      </w:r>
      <w:r w:rsidRPr="00E506E8">
        <w:t>cooperation with various relevant bodies could be further strengthened to enhance the promotion and protection of the rights of the child.</w:t>
      </w:r>
    </w:p>
    <w:p w:rsidR="00B921BF" w:rsidRPr="00E506E8" w:rsidRDefault="00D76052" w:rsidP="00B921BF">
      <w:pPr>
        <w:pStyle w:val="H23G"/>
      </w:pPr>
      <w:r>
        <w:tab/>
        <w:t>6.</w:t>
      </w:r>
      <w:r w:rsidR="00B921BF" w:rsidRPr="00E506E8">
        <w:tab/>
        <w:t>Methods of work of the Committee</w:t>
      </w:r>
      <w:r w:rsidR="00C054FF">
        <w:t xml:space="preserve"> and treaty</w:t>
      </w:r>
      <w:r w:rsidR="006E3C18">
        <w:t>-</w:t>
      </w:r>
      <w:r w:rsidR="00C054FF">
        <w:t>body s</w:t>
      </w:r>
      <w:r w:rsidR="00FB78FF">
        <w:t>trengthening</w:t>
      </w:r>
    </w:p>
    <w:p w:rsidR="00B921BF" w:rsidRPr="0014027E" w:rsidRDefault="00B921BF" w:rsidP="00B921BF">
      <w:pPr>
        <w:pStyle w:val="SingleTxtG"/>
      </w:pPr>
      <w:r w:rsidRPr="0014027E">
        <w:t>Under this item, the Committee will pursue its discussion concerning the organization of its future work, as well as the procedure to be followed in the consideration of reports by States</w:t>
      </w:r>
      <w:r w:rsidR="00C563DB">
        <w:t xml:space="preserve"> parties and their follow-up</w:t>
      </w:r>
      <w:r w:rsidRPr="0014027E">
        <w:t xml:space="preserve">. </w:t>
      </w:r>
      <w:r w:rsidR="006E3EC4" w:rsidRPr="0014027E">
        <w:t xml:space="preserve">In particular, the Committee will </w:t>
      </w:r>
      <w:r w:rsidR="00AD3B89" w:rsidRPr="0014027E">
        <w:t xml:space="preserve">continue its work on the </w:t>
      </w:r>
      <w:r w:rsidR="006E3EC4" w:rsidRPr="0014027E">
        <w:t>develop</w:t>
      </w:r>
      <w:r w:rsidR="00AD3B89" w:rsidRPr="0014027E">
        <w:t>ment of</w:t>
      </w:r>
      <w:r w:rsidR="006E3EC4" w:rsidRPr="0014027E">
        <w:t xml:space="preserve"> the rules of procedure regarding the implementation of the newly adopted Optional Protocol to the Convention on a communications procedure. </w:t>
      </w:r>
      <w:r w:rsidR="00580465" w:rsidRPr="0014027E">
        <w:t xml:space="preserve">Additionally, the Committee will </w:t>
      </w:r>
      <w:r w:rsidR="00AD3B89" w:rsidRPr="0014027E">
        <w:t>continue its</w:t>
      </w:r>
      <w:r w:rsidR="00580465" w:rsidRPr="0014027E">
        <w:t xml:space="preserve"> </w:t>
      </w:r>
      <w:r w:rsidR="00AD3B89" w:rsidRPr="0014027E">
        <w:t>discussion on</w:t>
      </w:r>
      <w:r w:rsidR="00580465" w:rsidRPr="0014027E">
        <w:t xml:space="preserve"> issues related to </w:t>
      </w:r>
      <w:r w:rsidR="006E3C18">
        <w:t xml:space="preserve">its </w:t>
      </w:r>
      <w:r w:rsidR="00580465" w:rsidRPr="0014027E">
        <w:t xml:space="preserve">methods of work, including the format </w:t>
      </w:r>
      <w:r w:rsidR="00CA1844" w:rsidRPr="0014027E">
        <w:t xml:space="preserve">and content </w:t>
      </w:r>
      <w:r w:rsidR="00580465" w:rsidRPr="0014027E">
        <w:t xml:space="preserve">of the Committee’s </w:t>
      </w:r>
      <w:r w:rsidR="00B33C0A" w:rsidRPr="0014027E">
        <w:t>c</w:t>
      </w:r>
      <w:r w:rsidR="00580465" w:rsidRPr="0014027E">
        <w:t>oncluding observations</w:t>
      </w:r>
      <w:r w:rsidR="00AD3B89" w:rsidRPr="0014027E">
        <w:t xml:space="preserve">, following </w:t>
      </w:r>
      <w:r w:rsidR="00F32CC0" w:rsidRPr="0014027E">
        <w:t xml:space="preserve">recommendations from </w:t>
      </w:r>
      <w:r w:rsidR="00AD3B89" w:rsidRPr="0014027E">
        <w:t xml:space="preserve">its June 2012 </w:t>
      </w:r>
      <w:r w:rsidR="00C054FF" w:rsidRPr="0014027E">
        <w:t xml:space="preserve">retreat in </w:t>
      </w:r>
      <w:smartTag w:uri="urn:schemas-microsoft-com:office:smarttags" w:element="place">
        <w:smartTag w:uri="urn:schemas-microsoft-com:office:smarttags" w:element="City">
          <w:r w:rsidR="00AD3B89" w:rsidRPr="0014027E">
            <w:t>Sion</w:t>
          </w:r>
        </w:smartTag>
        <w:r w:rsidR="00C054FF" w:rsidRPr="0014027E">
          <w:t xml:space="preserve">, </w:t>
        </w:r>
        <w:smartTag w:uri="urn:schemas-microsoft-com:office:smarttags" w:element="country-region">
          <w:r w:rsidR="00C054FF" w:rsidRPr="0014027E">
            <w:t>Switzerland</w:t>
          </w:r>
        </w:smartTag>
      </w:smartTag>
      <w:r w:rsidR="00C054FF" w:rsidRPr="0014027E">
        <w:t>.</w:t>
      </w:r>
      <w:r w:rsidR="00E14C67" w:rsidRPr="0014027E">
        <w:t xml:space="preserve"> The Committee will also review the guidelines</w:t>
      </w:r>
      <w:r w:rsidR="0014027E" w:rsidRPr="0014027E">
        <w:rPr>
          <w:spacing w:val="4"/>
          <w:w w:val="103"/>
          <w:kern w:val="14"/>
        </w:rPr>
        <w:t xml:space="preserve"> on independence and impartiality of treaty</w:t>
      </w:r>
      <w:r w:rsidR="006E3C18">
        <w:rPr>
          <w:spacing w:val="4"/>
          <w:w w:val="103"/>
          <w:kern w:val="14"/>
        </w:rPr>
        <w:t>-</w:t>
      </w:r>
      <w:r w:rsidR="0014027E" w:rsidRPr="0014027E">
        <w:rPr>
          <w:spacing w:val="4"/>
          <w:w w:val="103"/>
          <w:kern w:val="14"/>
        </w:rPr>
        <w:t>body members</w:t>
      </w:r>
      <w:r w:rsidR="00E14C67" w:rsidRPr="0014027E">
        <w:t xml:space="preserve"> adopted by the </w:t>
      </w:r>
      <w:r w:rsidR="0014027E" w:rsidRPr="0014027E">
        <w:t>24</w:t>
      </w:r>
      <w:r w:rsidR="006E3C18">
        <w:t>th</w:t>
      </w:r>
      <w:r w:rsidR="0014027E" w:rsidRPr="0014027E">
        <w:t xml:space="preserve"> m</w:t>
      </w:r>
      <w:r w:rsidR="00E14C67" w:rsidRPr="0014027E">
        <w:t xml:space="preserve">eeting of Chairpersons </w:t>
      </w:r>
      <w:r w:rsidR="0014027E" w:rsidRPr="0014027E">
        <w:t>(</w:t>
      </w:r>
      <w:smartTag w:uri="urn:schemas-microsoft-com:office:smarttags" w:element="place">
        <w:smartTag w:uri="urn:schemas-microsoft-com:office:smarttags" w:element="City">
          <w:r w:rsidR="0014027E" w:rsidRPr="0014027E">
            <w:t>Addis Ababa</w:t>
          </w:r>
        </w:smartTag>
      </w:smartTag>
      <w:r w:rsidR="006E3C18">
        <w:t>,</w:t>
      </w:r>
      <w:r w:rsidR="0014027E" w:rsidRPr="0014027E">
        <w:t xml:space="preserve"> 25-29 June </w:t>
      </w:r>
      <w:r w:rsidR="00E14C67" w:rsidRPr="0014027E">
        <w:t>2012</w:t>
      </w:r>
      <w:r w:rsidR="0014027E" w:rsidRPr="0014027E">
        <w:t>)</w:t>
      </w:r>
      <w:r w:rsidR="00E14C67" w:rsidRPr="0014027E">
        <w:t>, and the status of the treaty</w:t>
      </w:r>
      <w:r w:rsidR="006E3C18">
        <w:t>-</w:t>
      </w:r>
      <w:r w:rsidR="00E14C67" w:rsidRPr="0014027E">
        <w:t>body strengthening process. With respect to the latter, the Committee will have at its disposal the report of</w:t>
      </w:r>
      <w:r w:rsidR="00AD3B89" w:rsidRPr="0014027E">
        <w:t xml:space="preserve"> the </w:t>
      </w:r>
      <w:r w:rsidR="00F32CC0" w:rsidRPr="0014027E">
        <w:t xml:space="preserve">High </w:t>
      </w:r>
      <w:r w:rsidR="00E14C67" w:rsidRPr="0014027E">
        <w:t>Commissioner for Human Rights</w:t>
      </w:r>
      <w:r w:rsidR="00F32CC0" w:rsidRPr="0014027E">
        <w:t xml:space="preserve"> on the strengthening of the United Nations human rights treaty bod</w:t>
      </w:r>
      <w:r w:rsidR="008358C3">
        <w:t>ies</w:t>
      </w:r>
      <w:r w:rsidR="00C563DB">
        <w:t xml:space="preserve"> (A/66/860)</w:t>
      </w:r>
      <w:r w:rsidR="001D770C">
        <w:t>.</w:t>
      </w:r>
    </w:p>
    <w:p w:rsidR="00B921BF" w:rsidRPr="001D770C" w:rsidRDefault="00B921BF" w:rsidP="001D770C">
      <w:pPr>
        <w:pStyle w:val="H23G"/>
      </w:pPr>
      <w:r w:rsidRPr="001D770C">
        <w:tab/>
        <w:t>7.</w:t>
      </w:r>
      <w:r w:rsidRPr="001D770C">
        <w:tab/>
        <w:t>Days of general discussion</w:t>
      </w:r>
    </w:p>
    <w:p w:rsidR="00EA2FBC" w:rsidRPr="00EA2FBC" w:rsidRDefault="00F32CC0" w:rsidP="00EA2FBC">
      <w:pPr>
        <w:pStyle w:val="SingleTxtG"/>
        <w:rPr>
          <w:bCs/>
        </w:rPr>
      </w:pPr>
      <w:r>
        <w:rPr>
          <w:color w:val="000000"/>
          <w:lang w:eastAsia="en-GB"/>
        </w:rPr>
        <w:t xml:space="preserve">Under this item, </w:t>
      </w:r>
      <w:r>
        <w:t>t</w:t>
      </w:r>
      <w:r w:rsidRPr="00E506E8">
        <w:t xml:space="preserve">he </w:t>
      </w:r>
      <w:r w:rsidR="00B921BF" w:rsidRPr="00E506E8">
        <w:t xml:space="preserve">Committee </w:t>
      </w:r>
      <w:r w:rsidR="000874D3">
        <w:rPr>
          <w:color w:val="000000"/>
          <w:lang w:eastAsia="en-GB"/>
        </w:rPr>
        <w:t xml:space="preserve">decided at its fifty-eighth session that the theme of the 2012 </w:t>
      </w:r>
      <w:r w:rsidR="006E3C18">
        <w:rPr>
          <w:color w:val="000000"/>
          <w:lang w:eastAsia="en-GB"/>
        </w:rPr>
        <w:t>d</w:t>
      </w:r>
      <w:r w:rsidR="00CA1844">
        <w:rPr>
          <w:color w:val="000000"/>
          <w:lang w:eastAsia="en-GB"/>
        </w:rPr>
        <w:t xml:space="preserve">ay </w:t>
      </w:r>
      <w:r w:rsidR="000874D3">
        <w:rPr>
          <w:color w:val="000000"/>
          <w:lang w:eastAsia="en-GB"/>
        </w:rPr>
        <w:t xml:space="preserve">of </w:t>
      </w:r>
      <w:r w:rsidR="00B33C0A">
        <w:rPr>
          <w:color w:val="000000"/>
          <w:lang w:eastAsia="en-GB"/>
        </w:rPr>
        <w:t>g</w:t>
      </w:r>
      <w:r w:rsidR="00CA1844">
        <w:rPr>
          <w:color w:val="000000"/>
          <w:lang w:eastAsia="en-GB"/>
        </w:rPr>
        <w:t xml:space="preserve">eneral </w:t>
      </w:r>
      <w:r w:rsidR="00B33C0A">
        <w:rPr>
          <w:color w:val="000000"/>
          <w:lang w:eastAsia="en-GB"/>
        </w:rPr>
        <w:t>d</w:t>
      </w:r>
      <w:r w:rsidR="00CA1844">
        <w:rPr>
          <w:color w:val="000000"/>
          <w:lang w:eastAsia="en-GB"/>
        </w:rPr>
        <w:t>iscussion</w:t>
      </w:r>
      <w:r w:rsidR="000874D3">
        <w:rPr>
          <w:color w:val="000000"/>
          <w:lang w:eastAsia="en-GB"/>
        </w:rPr>
        <w:t xml:space="preserve"> will be</w:t>
      </w:r>
      <w:r w:rsidR="006E3EC4">
        <w:rPr>
          <w:color w:val="000000"/>
          <w:lang w:eastAsia="en-GB"/>
        </w:rPr>
        <w:t xml:space="preserve"> the rights of all</w:t>
      </w:r>
      <w:r w:rsidR="000874D3">
        <w:rPr>
          <w:color w:val="000000"/>
          <w:lang w:eastAsia="en-GB"/>
        </w:rPr>
        <w:t xml:space="preserve"> children in </w:t>
      </w:r>
      <w:r w:rsidR="006E3EC4">
        <w:rPr>
          <w:color w:val="000000"/>
          <w:lang w:eastAsia="en-GB"/>
        </w:rPr>
        <w:t xml:space="preserve">the context of international </w:t>
      </w:r>
      <w:r w:rsidR="000874D3">
        <w:rPr>
          <w:color w:val="000000"/>
          <w:lang w:eastAsia="en-GB"/>
        </w:rPr>
        <w:t xml:space="preserve">migration. </w:t>
      </w:r>
      <w:r>
        <w:rPr>
          <w:color w:val="000000"/>
          <w:lang w:eastAsia="en-GB"/>
        </w:rPr>
        <w:t xml:space="preserve">The </w:t>
      </w:r>
      <w:r w:rsidR="006E3C18">
        <w:rPr>
          <w:color w:val="000000"/>
          <w:lang w:eastAsia="en-GB"/>
        </w:rPr>
        <w:t>d</w:t>
      </w:r>
      <w:r>
        <w:rPr>
          <w:color w:val="000000"/>
          <w:lang w:eastAsia="en-GB"/>
        </w:rPr>
        <w:t xml:space="preserve">ay of general discussion will be held </w:t>
      </w:r>
      <w:r w:rsidR="00886CF2">
        <w:rPr>
          <w:color w:val="000000"/>
          <w:lang w:eastAsia="en-GB"/>
        </w:rPr>
        <w:t xml:space="preserve">during the sixty-first session </w:t>
      </w:r>
      <w:r>
        <w:rPr>
          <w:color w:val="000000"/>
          <w:lang w:eastAsia="en-GB"/>
        </w:rPr>
        <w:t xml:space="preserve">at Palais des Nations, </w:t>
      </w:r>
      <w:smartTag w:uri="urn:schemas-microsoft-com:office:smarttags" w:element="place">
        <w:smartTag w:uri="urn:schemas-microsoft-com:office:smarttags" w:element="City">
          <w:r>
            <w:rPr>
              <w:color w:val="000000"/>
              <w:lang w:eastAsia="en-GB"/>
            </w:rPr>
            <w:t>Geneva</w:t>
          </w:r>
        </w:smartTag>
      </w:smartTag>
      <w:r>
        <w:rPr>
          <w:color w:val="000000"/>
          <w:lang w:eastAsia="en-GB"/>
        </w:rPr>
        <w:t xml:space="preserve">, in </w:t>
      </w:r>
      <w:r w:rsidR="00D76052">
        <w:rPr>
          <w:color w:val="000000"/>
          <w:lang w:eastAsia="en-GB"/>
        </w:rPr>
        <w:t>room XIX, on 28 September 2012.</w:t>
      </w:r>
    </w:p>
    <w:p w:rsidR="00B921BF" w:rsidRPr="00E506E8" w:rsidRDefault="00B921BF" w:rsidP="00B921BF">
      <w:pPr>
        <w:pStyle w:val="H23G"/>
      </w:pPr>
      <w:r w:rsidRPr="00E506E8">
        <w:tab/>
        <w:t>8.</w:t>
      </w:r>
      <w:r w:rsidRPr="00E506E8">
        <w:tab/>
        <w:t>General comments</w:t>
      </w:r>
    </w:p>
    <w:p w:rsidR="00B921BF" w:rsidRPr="00E506E8" w:rsidRDefault="00B921BF" w:rsidP="00B921BF">
      <w:pPr>
        <w:pStyle w:val="SingleTxtG"/>
      </w:pPr>
      <w:r w:rsidRPr="00E506E8">
        <w:t xml:space="preserve">Under this item, the Committee will continue to draft general comments based on the various principles and provisions of the Convention, </w:t>
      </w:r>
      <w:r w:rsidR="009F66BC">
        <w:t xml:space="preserve">more </w:t>
      </w:r>
      <w:r w:rsidRPr="00E506E8">
        <w:t xml:space="preserve">specifically on article 3, the principle of the best interests of the child; article 31, the right to play; article 24, the right to health; </w:t>
      </w:r>
      <w:r w:rsidR="00EE10EA">
        <w:t>and on business and children’s rights</w:t>
      </w:r>
      <w:r w:rsidR="009F66BC">
        <w:t xml:space="preserve">; </w:t>
      </w:r>
      <w:r w:rsidRPr="00E506E8">
        <w:t xml:space="preserve">as well as </w:t>
      </w:r>
      <w:r w:rsidR="00603882">
        <w:t xml:space="preserve">continue work on </w:t>
      </w:r>
      <w:r w:rsidRPr="00E506E8">
        <w:t xml:space="preserve">the draft joint general comment </w:t>
      </w:r>
      <w:r w:rsidR="009F66BC" w:rsidRPr="00E506E8">
        <w:t>on harmful practices</w:t>
      </w:r>
      <w:r w:rsidR="002D49CC">
        <w:t xml:space="preserve"> which is being</w:t>
      </w:r>
      <w:r w:rsidR="009F66BC">
        <w:t xml:space="preserve"> developed</w:t>
      </w:r>
      <w:r w:rsidR="009F66BC" w:rsidRPr="00E506E8">
        <w:t xml:space="preserve"> </w:t>
      </w:r>
      <w:r w:rsidRPr="00E506E8">
        <w:t>with the Committee on the Elimination o</w:t>
      </w:r>
      <w:r w:rsidR="00D76052">
        <w:t>f Discrimination against Women.</w:t>
      </w:r>
    </w:p>
    <w:p w:rsidR="00B921BF" w:rsidRPr="00E506E8" w:rsidRDefault="00B921BF" w:rsidP="00B921BF">
      <w:pPr>
        <w:pStyle w:val="H23G"/>
      </w:pPr>
      <w:r w:rsidRPr="00E506E8">
        <w:tab/>
        <w:t>9.</w:t>
      </w:r>
      <w:r w:rsidRPr="00E506E8">
        <w:tab/>
        <w:t>Future sessions</w:t>
      </w:r>
    </w:p>
    <w:p w:rsidR="00B921BF" w:rsidRPr="00E506E8" w:rsidRDefault="00B921BF" w:rsidP="00B921BF">
      <w:pPr>
        <w:pStyle w:val="SingleTxtG"/>
      </w:pPr>
      <w:r w:rsidRPr="00E506E8">
        <w:t>Under this item, the Committee will be informed of any developments relating to the schedule of its future sessions.</w:t>
      </w:r>
    </w:p>
    <w:p w:rsidR="00B921BF" w:rsidRPr="00E506E8" w:rsidRDefault="00B921BF" w:rsidP="00B921BF">
      <w:pPr>
        <w:pStyle w:val="H23G"/>
      </w:pPr>
      <w:r w:rsidRPr="00E506E8">
        <w:tab/>
        <w:t>10.</w:t>
      </w:r>
      <w:r w:rsidRPr="00E506E8">
        <w:tab/>
        <w:t>Other matters</w:t>
      </w:r>
    </w:p>
    <w:p w:rsidR="00B921BF" w:rsidRPr="00A40003" w:rsidRDefault="00B921BF" w:rsidP="00B921BF">
      <w:pPr>
        <w:pStyle w:val="SingleTxtG"/>
      </w:pPr>
      <w:r w:rsidRPr="00E506E8">
        <w:t xml:space="preserve">Under this item, members will discuss </w:t>
      </w:r>
      <w:r w:rsidR="0071656E">
        <w:t>any</w:t>
      </w:r>
      <w:r w:rsidRPr="00E506E8">
        <w:t xml:space="preserve"> other matters relating to the work of the Committee as considered necessary.</w:t>
      </w:r>
      <w:r w:rsidRPr="0030615A">
        <w:t xml:space="preserve"> </w:t>
      </w:r>
      <w:r w:rsidR="00A40003" w:rsidRPr="00A40003">
        <w:t xml:space="preserve">In particular, </w:t>
      </w:r>
      <w:r w:rsidR="00A40003">
        <w:t>the Committee</w:t>
      </w:r>
      <w:r w:rsidR="00A40003" w:rsidRPr="00A40003">
        <w:t xml:space="preserve"> will </w:t>
      </w:r>
      <w:r w:rsidR="00CA1844">
        <w:t>discuss the treaty body strengthening</w:t>
      </w:r>
      <w:r w:rsidR="009F66BC">
        <w:t xml:space="preserve"> process</w:t>
      </w:r>
      <w:r w:rsidR="00A40003">
        <w:rPr>
          <w:color w:val="000000"/>
          <w:lang w:eastAsia="en-GB"/>
        </w:rPr>
        <w:t>.</w:t>
      </w:r>
    </w:p>
    <w:p w:rsidR="00B921BF" w:rsidRPr="00567239" w:rsidRDefault="00B921BF" w:rsidP="00B921BF">
      <w:pPr>
        <w:pStyle w:val="SingleTxtG"/>
        <w:spacing w:before="240" w:after="0"/>
        <w:jc w:val="center"/>
        <w:rPr>
          <w:u w:val="single"/>
        </w:rPr>
      </w:pPr>
      <w:r>
        <w:rPr>
          <w:u w:val="single"/>
        </w:rPr>
        <w:tab/>
      </w:r>
      <w:r>
        <w:rPr>
          <w:u w:val="single"/>
        </w:rPr>
        <w:tab/>
      </w:r>
      <w:r>
        <w:rPr>
          <w:u w:val="single"/>
        </w:rPr>
        <w:tab/>
      </w:r>
    </w:p>
    <w:sectPr w:rsidR="00B921BF" w:rsidRPr="00567239" w:rsidSect="00B921B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6CC" w:rsidRDefault="00E146CC"/>
  </w:endnote>
  <w:endnote w:type="continuationSeparator" w:id="0">
    <w:p w:rsidR="00E146CC" w:rsidRDefault="00E146CC"/>
  </w:endnote>
  <w:endnote w:type="continuationNotice" w:id="1">
    <w:p w:rsidR="00E146CC" w:rsidRDefault="00E146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FA2" w:rsidRPr="00B921BF" w:rsidRDefault="005E1FA2" w:rsidP="00B921BF">
    <w:pPr>
      <w:pStyle w:val="Footer"/>
      <w:tabs>
        <w:tab w:val="right" w:pos="9638"/>
      </w:tabs>
    </w:pPr>
    <w:r w:rsidRPr="00B921BF">
      <w:rPr>
        <w:b/>
        <w:sz w:val="18"/>
      </w:rPr>
      <w:fldChar w:fldCharType="begin"/>
    </w:r>
    <w:r w:rsidRPr="00B921BF">
      <w:rPr>
        <w:b/>
        <w:sz w:val="18"/>
      </w:rPr>
      <w:instrText xml:space="preserve"> PAGE  \* MERGEFORMAT </w:instrText>
    </w:r>
    <w:r w:rsidRPr="00B921BF">
      <w:rPr>
        <w:b/>
        <w:sz w:val="18"/>
      </w:rPr>
      <w:fldChar w:fldCharType="separate"/>
    </w:r>
    <w:r w:rsidR="00C572B4">
      <w:rPr>
        <w:b/>
        <w:noProof/>
        <w:sz w:val="18"/>
      </w:rPr>
      <w:t>2</w:t>
    </w:r>
    <w:r w:rsidRPr="00B921B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FA2" w:rsidRPr="00B921BF" w:rsidRDefault="005E1FA2" w:rsidP="00B921BF">
    <w:pPr>
      <w:pStyle w:val="Footer"/>
      <w:tabs>
        <w:tab w:val="right" w:pos="9638"/>
      </w:tabs>
      <w:rPr>
        <w:b/>
        <w:sz w:val="18"/>
      </w:rPr>
    </w:pPr>
    <w:r>
      <w:tab/>
    </w:r>
    <w:r w:rsidRPr="00B921BF">
      <w:rPr>
        <w:b/>
        <w:sz w:val="18"/>
      </w:rPr>
      <w:fldChar w:fldCharType="begin"/>
    </w:r>
    <w:r w:rsidRPr="00B921BF">
      <w:rPr>
        <w:b/>
        <w:sz w:val="18"/>
      </w:rPr>
      <w:instrText xml:space="preserve"> PAGE  \* MERGEFORMAT </w:instrText>
    </w:r>
    <w:r w:rsidRPr="00B921BF">
      <w:rPr>
        <w:b/>
        <w:sz w:val="18"/>
      </w:rPr>
      <w:fldChar w:fldCharType="separate"/>
    </w:r>
    <w:r w:rsidR="00C572B4">
      <w:rPr>
        <w:b/>
        <w:noProof/>
        <w:sz w:val="18"/>
      </w:rPr>
      <w:t>5</w:t>
    </w:r>
    <w:r w:rsidRPr="00B921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FA2" w:rsidRPr="00B921BF" w:rsidRDefault="005E1FA2" w:rsidP="00483BB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0749C6">
      <w:t>12-</w:t>
    </w:r>
    <w:r w:rsidR="00C572B4">
      <w:t>45472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6CC" w:rsidRPr="000B175B" w:rsidRDefault="00E146CC" w:rsidP="000B175B">
      <w:pPr>
        <w:tabs>
          <w:tab w:val="right" w:pos="2155"/>
        </w:tabs>
        <w:spacing w:after="80"/>
        <w:ind w:left="680"/>
        <w:rPr>
          <w:u w:val="single"/>
        </w:rPr>
      </w:pPr>
      <w:r>
        <w:rPr>
          <w:u w:val="single"/>
        </w:rPr>
        <w:tab/>
      </w:r>
    </w:p>
  </w:footnote>
  <w:footnote w:type="continuationSeparator" w:id="0">
    <w:p w:rsidR="00E146CC" w:rsidRPr="00FC68B7" w:rsidRDefault="00E146CC" w:rsidP="00FC68B7">
      <w:pPr>
        <w:tabs>
          <w:tab w:val="left" w:pos="2155"/>
        </w:tabs>
        <w:spacing w:after="80"/>
        <w:ind w:left="680"/>
        <w:rPr>
          <w:u w:val="single"/>
        </w:rPr>
      </w:pPr>
      <w:r>
        <w:rPr>
          <w:u w:val="single"/>
        </w:rPr>
        <w:tab/>
      </w:r>
    </w:p>
  </w:footnote>
  <w:footnote w:type="continuationNotice" w:id="1">
    <w:p w:rsidR="00E146CC" w:rsidRDefault="00E146CC"/>
  </w:footnote>
  <w:footnote w:id="2">
    <w:p w:rsidR="005E1FA2" w:rsidRPr="002A38B8" w:rsidRDefault="005E1FA2">
      <w:pPr>
        <w:pStyle w:val="FootnoteText"/>
        <w:rPr>
          <w:lang w:val="en-US"/>
        </w:rPr>
      </w:pPr>
      <w:r>
        <w:tab/>
      </w:r>
      <w:r>
        <w:tab/>
      </w:r>
      <w:r>
        <w:rPr>
          <w:rStyle w:val="FootnoteReference"/>
        </w:rPr>
        <w:t>*</w:t>
      </w:r>
      <w:r>
        <w:t>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FA2" w:rsidRPr="00B921BF" w:rsidRDefault="005E1FA2">
    <w:pPr>
      <w:pStyle w:val="Header"/>
    </w:pPr>
    <w:r>
      <w:t>CRC/C/61/1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FA2" w:rsidRPr="00B921BF" w:rsidRDefault="005E1FA2" w:rsidP="00B921BF">
    <w:pPr>
      <w:pStyle w:val="Header"/>
      <w:jc w:val="right"/>
    </w:pPr>
    <w:r>
      <w:t>CRC/C/61/1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2B4" w:rsidRDefault="00C572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BF2C1C"/>
    <w:multiLevelType w:val="hybridMultilevel"/>
    <w:tmpl w:val="CCB4BD6E"/>
    <w:lvl w:ilvl="0" w:tplc="70A83B70">
      <w:start w:val="1"/>
      <w:numFmt w:val="decimal"/>
      <w:lvlText w:val="%1."/>
      <w:lvlJc w:val="left"/>
      <w:pPr>
        <w:tabs>
          <w:tab w:val="num" w:pos="600"/>
        </w:tabs>
        <w:ind w:left="600" w:hanging="360"/>
      </w:pPr>
      <w:rPr>
        <w:rFonts w:ascii="Times New Roman" w:hAnsi="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6EF05EC"/>
    <w:multiLevelType w:val="hybridMultilevel"/>
    <w:tmpl w:val="68248B92"/>
    <w:lvl w:ilvl="0" w:tplc="384C0DA2">
      <w:start w:val="2"/>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BC07F3B"/>
    <w:multiLevelType w:val="hybridMultilevel"/>
    <w:tmpl w:val="692401DE"/>
    <w:lvl w:ilvl="0" w:tplc="EB92CF1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3"/>
  </w:num>
  <w:num w:numId="3">
    <w:abstractNumId w:val="4"/>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1BF"/>
    <w:rsid w:val="00010840"/>
    <w:rsid w:val="00015E9C"/>
    <w:rsid w:val="00022F98"/>
    <w:rsid w:val="00050F6B"/>
    <w:rsid w:val="00052F10"/>
    <w:rsid w:val="000679BE"/>
    <w:rsid w:val="00067ACC"/>
    <w:rsid w:val="00072C8C"/>
    <w:rsid w:val="000749C6"/>
    <w:rsid w:val="00077C8D"/>
    <w:rsid w:val="000874D3"/>
    <w:rsid w:val="00091419"/>
    <w:rsid w:val="000931C0"/>
    <w:rsid w:val="00097983"/>
    <w:rsid w:val="000B175B"/>
    <w:rsid w:val="000B30F3"/>
    <w:rsid w:val="000B3A0F"/>
    <w:rsid w:val="000B45CA"/>
    <w:rsid w:val="000C11CF"/>
    <w:rsid w:val="000E0415"/>
    <w:rsid w:val="000F4BB2"/>
    <w:rsid w:val="00103402"/>
    <w:rsid w:val="001040B4"/>
    <w:rsid w:val="001066C3"/>
    <w:rsid w:val="00107B70"/>
    <w:rsid w:val="001102D6"/>
    <w:rsid w:val="001376A1"/>
    <w:rsid w:val="0014027E"/>
    <w:rsid w:val="00142072"/>
    <w:rsid w:val="00163DD9"/>
    <w:rsid w:val="00172EF0"/>
    <w:rsid w:val="001764A9"/>
    <w:rsid w:val="00182795"/>
    <w:rsid w:val="001838E8"/>
    <w:rsid w:val="00184D93"/>
    <w:rsid w:val="00196505"/>
    <w:rsid w:val="001A4572"/>
    <w:rsid w:val="001B4B04"/>
    <w:rsid w:val="001C6663"/>
    <w:rsid w:val="001C7895"/>
    <w:rsid w:val="001D2582"/>
    <w:rsid w:val="001D26DF"/>
    <w:rsid w:val="001D2FDC"/>
    <w:rsid w:val="001D770C"/>
    <w:rsid w:val="001E0ACC"/>
    <w:rsid w:val="001E3807"/>
    <w:rsid w:val="001F4D6D"/>
    <w:rsid w:val="001F71AD"/>
    <w:rsid w:val="00211E0B"/>
    <w:rsid w:val="00220043"/>
    <w:rsid w:val="00221508"/>
    <w:rsid w:val="00237785"/>
    <w:rsid w:val="00241466"/>
    <w:rsid w:val="00250EA3"/>
    <w:rsid w:val="002524DD"/>
    <w:rsid w:val="00256405"/>
    <w:rsid w:val="00285844"/>
    <w:rsid w:val="00291FA6"/>
    <w:rsid w:val="002A38B8"/>
    <w:rsid w:val="002A605B"/>
    <w:rsid w:val="002A7513"/>
    <w:rsid w:val="002B106E"/>
    <w:rsid w:val="002C3248"/>
    <w:rsid w:val="002C74AD"/>
    <w:rsid w:val="002D49CC"/>
    <w:rsid w:val="00306BCA"/>
    <w:rsid w:val="003107FA"/>
    <w:rsid w:val="00317064"/>
    <w:rsid w:val="0032016D"/>
    <w:rsid w:val="003229D8"/>
    <w:rsid w:val="00334678"/>
    <w:rsid w:val="00336125"/>
    <w:rsid w:val="003407DC"/>
    <w:rsid w:val="00346C62"/>
    <w:rsid w:val="00355C90"/>
    <w:rsid w:val="00371502"/>
    <w:rsid w:val="0039277A"/>
    <w:rsid w:val="003972E0"/>
    <w:rsid w:val="003A20D7"/>
    <w:rsid w:val="003A251C"/>
    <w:rsid w:val="003A2A03"/>
    <w:rsid w:val="003A5F74"/>
    <w:rsid w:val="003A6F29"/>
    <w:rsid w:val="003B039B"/>
    <w:rsid w:val="003B3353"/>
    <w:rsid w:val="003B6C01"/>
    <w:rsid w:val="003C2CC4"/>
    <w:rsid w:val="003C3A8C"/>
    <w:rsid w:val="003C7FED"/>
    <w:rsid w:val="003D4B23"/>
    <w:rsid w:val="003E5A31"/>
    <w:rsid w:val="003F1C67"/>
    <w:rsid w:val="004037D4"/>
    <w:rsid w:val="00410691"/>
    <w:rsid w:val="004325CB"/>
    <w:rsid w:val="004374D9"/>
    <w:rsid w:val="00437DC3"/>
    <w:rsid w:val="00446DE4"/>
    <w:rsid w:val="00452CDD"/>
    <w:rsid w:val="00461A64"/>
    <w:rsid w:val="004620B9"/>
    <w:rsid w:val="00473FF8"/>
    <w:rsid w:val="00483475"/>
    <w:rsid w:val="00483BBA"/>
    <w:rsid w:val="00494EBE"/>
    <w:rsid w:val="004C1453"/>
    <w:rsid w:val="004D1B01"/>
    <w:rsid w:val="004D510A"/>
    <w:rsid w:val="004E2BF2"/>
    <w:rsid w:val="00514FA0"/>
    <w:rsid w:val="0052550D"/>
    <w:rsid w:val="00533821"/>
    <w:rsid w:val="00540C2F"/>
    <w:rsid w:val="005420F2"/>
    <w:rsid w:val="00544132"/>
    <w:rsid w:val="005665AF"/>
    <w:rsid w:val="00574F58"/>
    <w:rsid w:val="00575376"/>
    <w:rsid w:val="00580465"/>
    <w:rsid w:val="00585664"/>
    <w:rsid w:val="005A274D"/>
    <w:rsid w:val="005B3DB3"/>
    <w:rsid w:val="005C0081"/>
    <w:rsid w:val="005C50EF"/>
    <w:rsid w:val="005D3A28"/>
    <w:rsid w:val="005D61F5"/>
    <w:rsid w:val="005E1FA2"/>
    <w:rsid w:val="005F3F3D"/>
    <w:rsid w:val="005F4BF5"/>
    <w:rsid w:val="00602D6A"/>
    <w:rsid w:val="00603882"/>
    <w:rsid w:val="00605D10"/>
    <w:rsid w:val="006064F0"/>
    <w:rsid w:val="00611FC4"/>
    <w:rsid w:val="006176FB"/>
    <w:rsid w:val="00626898"/>
    <w:rsid w:val="00640B26"/>
    <w:rsid w:val="00645E19"/>
    <w:rsid w:val="006505AE"/>
    <w:rsid w:val="00654AEB"/>
    <w:rsid w:val="0066208A"/>
    <w:rsid w:val="00670C8F"/>
    <w:rsid w:val="00671BA6"/>
    <w:rsid w:val="006734B4"/>
    <w:rsid w:val="0068168B"/>
    <w:rsid w:val="0068252E"/>
    <w:rsid w:val="00682D97"/>
    <w:rsid w:val="006A7392"/>
    <w:rsid w:val="006B313D"/>
    <w:rsid w:val="006C0501"/>
    <w:rsid w:val="006C0D34"/>
    <w:rsid w:val="006C680F"/>
    <w:rsid w:val="006C717E"/>
    <w:rsid w:val="006D1646"/>
    <w:rsid w:val="006D191E"/>
    <w:rsid w:val="006E3C18"/>
    <w:rsid w:val="006E3EC4"/>
    <w:rsid w:val="006E564B"/>
    <w:rsid w:val="006E662D"/>
    <w:rsid w:val="00705518"/>
    <w:rsid w:val="00710533"/>
    <w:rsid w:val="007162D7"/>
    <w:rsid w:val="0071656E"/>
    <w:rsid w:val="00723CA7"/>
    <w:rsid w:val="00724903"/>
    <w:rsid w:val="00724D36"/>
    <w:rsid w:val="0072632A"/>
    <w:rsid w:val="00736803"/>
    <w:rsid w:val="00744F16"/>
    <w:rsid w:val="00765611"/>
    <w:rsid w:val="00766646"/>
    <w:rsid w:val="007A1458"/>
    <w:rsid w:val="007B6BA5"/>
    <w:rsid w:val="007C3390"/>
    <w:rsid w:val="007C4F4B"/>
    <w:rsid w:val="007C6037"/>
    <w:rsid w:val="007C6CD2"/>
    <w:rsid w:val="007D6EEE"/>
    <w:rsid w:val="007E4553"/>
    <w:rsid w:val="007F2E21"/>
    <w:rsid w:val="007F3143"/>
    <w:rsid w:val="007F6611"/>
    <w:rsid w:val="007F757A"/>
    <w:rsid w:val="00804D8B"/>
    <w:rsid w:val="0081310E"/>
    <w:rsid w:val="00816540"/>
    <w:rsid w:val="0081706E"/>
    <w:rsid w:val="008175E9"/>
    <w:rsid w:val="008242D7"/>
    <w:rsid w:val="008358C3"/>
    <w:rsid w:val="00851A67"/>
    <w:rsid w:val="00852028"/>
    <w:rsid w:val="00865244"/>
    <w:rsid w:val="00871FD5"/>
    <w:rsid w:val="00877120"/>
    <w:rsid w:val="0088076F"/>
    <w:rsid w:val="00886CF2"/>
    <w:rsid w:val="0089177A"/>
    <w:rsid w:val="008979B1"/>
    <w:rsid w:val="008A6B25"/>
    <w:rsid w:val="008A6C4F"/>
    <w:rsid w:val="008B7AA4"/>
    <w:rsid w:val="008E0E46"/>
    <w:rsid w:val="008F084C"/>
    <w:rsid w:val="008F0EA9"/>
    <w:rsid w:val="009008A0"/>
    <w:rsid w:val="00905E13"/>
    <w:rsid w:val="00907CC9"/>
    <w:rsid w:val="009131EC"/>
    <w:rsid w:val="00941A8B"/>
    <w:rsid w:val="00942BE3"/>
    <w:rsid w:val="00943ED4"/>
    <w:rsid w:val="009502E0"/>
    <w:rsid w:val="00956B1C"/>
    <w:rsid w:val="00960A18"/>
    <w:rsid w:val="00963CBA"/>
    <w:rsid w:val="009678CF"/>
    <w:rsid w:val="00975EA4"/>
    <w:rsid w:val="00991261"/>
    <w:rsid w:val="009A1DE0"/>
    <w:rsid w:val="009A7183"/>
    <w:rsid w:val="009C2047"/>
    <w:rsid w:val="009D42E6"/>
    <w:rsid w:val="009F1F9A"/>
    <w:rsid w:val="009F3E16"/>
    <w:rsid w:val="009F56A9"/>
    <w:rsid w:val="009F66BC"/>
    <w:rsid w:val="00A031EB"/>
    <w:rsid w:val="00A1427D"/>
    <w:rsid w:val="00A16C4A"/>
    <w:rsid w:val="00A208E5"/>
    <w:rsid w:val="00A251D8"/>
    <w:rsid w:val="00A27DBC"/>
    <w:rsid w:val="00A40003"/>
    <w:rsid w:val="00A438D7"/>
    <w:rsid w:val="00A53C19"/>
    <w:rsid w:val="00A56A09"/>
    <w:rsid w:val="00A72F22"/>
    <w:rsid w:val="00A748A6"/>
    <w:rsid w:val="00A879A4"/>
    <w:rsid w:val="00A93B88"/>
    <w:rsid w:val="00AA4C76"/>
    <w:rsid w:val="00AA7D97"/>
    <w:rsid w:val="00AB208D"/>
    <w:rsid w:val="00AB23D9"/>
    <w:rsid w:val="00AD3B89"/>
    <w:rsid w:val="00AD649C"/>
    <w:rsid w:val="00AE70A2"/>
    <w:rsid w:val="00AF49E1"/>
    <w:rsid w:val="00B02F71"/>
    <w:rsid w:val="00B14BE0"/>
    <w:rsid w:val="00B21F0D"/>
    <w:rsid w:val="00B30179"/>
    <w:rsid w:val="00B3317B"/>
    <w:rsid w:val="00B33C0A"/>
    <w:rsid w:val="00B3592B"/>
    <w:rsid w:val="00B629C2"/>
    <w:rsid w:val="00B75D73"/>
    <w:rsid w:val="00B81E12"/>
    <w:rsid w:val="00B921BF"/>
    <w:rsid w:val="00B92DAA"/>
    <w:rsid w:val="00B93068"/>
    <w:rsid w:val="00B94DCA"/>
    <w:rsid w:val="00BA3018"/>
    <w:rsid w:val="00BC3D0E"/>
    <w:rsid w:val="00BC74E9"/>
    <w:rsid w:val="00BD77BC"/>
    <w:rsid w:val="00BE618E"/>
    <w:rsid w:val="00BF28FC"/>
    <w:rsid w:val="00BF6F87"/>
    <w:rsid w:val="00C01E72"/>
    <w:rsid w:val="00C054FF"/>
    <w:rsid w:val="00C060F4"/>
    <w:rsid w:val="00C0689E"/>
    <w:rsid w:val="00C16C02"/>
    <w:rsid w:val="00C17BBF"/>
    <w:rsid w:val="00C31225"/>
    <w:rsid w:val="00C463DD"/>
    <w:rsid w:val="00C563DB"/>
    <w:rsid w:val="00C572B4"/>
    <w:rsid w:val="00C63399"/>
    <w:rsid w:val="00C745C3"/>
    <w:rsid w:val="00C8460D"/>
    <w:rsid w:val="00C934E5"/>
    <w:rsid w:val="00CA1844"/>
    <w:rsid w:val="00CC2F1C"/>
    <w:rsid w:val="00CD614E"/>
    <w:rsid w:val="00CE4A8F"/>
    <w:rsid w:val="00CF39CA"/>
    <w:rsid w:val="00D071CB"/>
    <w:rsid w:val="00D2031B"/>
    <w:rsid w:val="00D21C8D"/>
    <w:rsid w:val="00D25FE2"/>
    <w:rsid w:val="00D26642"/>
    <w:rsid w:val="00D37919"/>
    <w:rsid w:val="00D43252"/>
    <w:rsid w:val="00D62963"/>
    <w:rsid w:val="00D62AEE"/>
    <w:rsid w:val="00D76052"/>
    <w:rsid w:val="00D86908"/>
    <w:rsid w:val="00D935B9"/>
    <w:rsid w:val="00D94243"/>
    <w:rsid w:val="00D978C6"/>
    <w:rsid w:val="00DA38C4"/>
    <w:rsid w:val="00DA67AD"/>
    <w:rsid w:val="00DB4442"/>
    <w:rsid w:val="00DB5CB1"/>
    <w:rsid w:val="00DC231F"/>
    <w:rsid w:val="00DD0971"/>
    <w:rsid w:val="00DE4446"/>
    <w:rsid w:val="00E03CFF"/>
    <w:rsid w:val="00E130AB"/>
    <w:rsid w:val="00E146CC"/>
    <w:rsid w:val="00E148B5"/>
    <w:rsid w:val="00E14C67"/>
    <w:rsid w:val="00E35C7C"/>
    <w:rsid w:val="00E5175A"/>
    <w:rsid w:val="00E5644E"/>
    <w:rsid w:val="00E7260F"/>
    <w:rsid w:val="00E83CDD"/>
    <w:rsid w:val="00E85B30"/>
    <w:rsid w:val="00E91D15"/>
    <w:rsid w:val="00E9261C"/>
    <w:rsid w:val="00E96630"/>
    <w:rsid w:val="00EA2FBC"/>
    <w:rsid w:val="00EB2937"/>
    <w:rsid w:val="00EB78BB"/>
    <w:rsid w:val="00ED3205"/>
    <w:rsid w:val="00ED3794"/>
    <w:rsid w:val="00ED7A2A"/>
    <w:rsid w:val="00EE10EA"/>
    <w:rsid w:val="00EF1D7F"/>
    <w:rsid w:val="00F00315"/>
    <w:rsid w:val="00F06ADA"/>
    <w:rsid w:val="00F246FA"/>
    <w:rsid w:val="00F3222F"/>
    <w:rsid w:val="00F32CC0"/>
    <w:rsid w:val="00F40E75"/>
    <w:rsid w:val="00F47033"/>
    <w:rsid w:val="00F47F4E"/>
    <w:rsid w:val="00F507A6"/>
    <w:rsid w:val="00F50D83"/>
    <w:rsid w:val="00F8436D"/>
    <w:rsid w:val="00F91269"/>
    <w:rsid w:val="00FB156A"/>
    <w:rsid w:val="00FB78FF"/>
    <w:rsid w:val="00FC35E8"/>
    <w:rsid w:val="00FC68B7"/>
    <w:rsid w:val="00FD5B18"/>
    <w:rsid w:val="00FE4469"/>
    <w:rsid w:val="00FE67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B921BF"/>
    <w:rPr>
      <w:b/>
      <w:bCs/>
    </w:rPr>
  </w:style>
  <w:style w:type="character" w:customStyle="1" w:styleId="H23GChar">
    <w:name w:val="_ H_2/3_G Char"/>
    <w:link w:val="H23G"/>
    <w:rsid w:val="00B921BF"/>
    <w:rPr>
      <w:b/>
      <w:lang w:val="en-GB" w:eastAsia="en-US" w:bidi="ar-SA"/>
    </w:rPr>
  </w:style>
  <w:style w:type="character" w:customStyle="1" w:styleId="SingleTxtGChar">
    <w:name w:val="_ Single Txt_G Char"/>
    <w:link w:val="SingleTxtG"/>
    <w:rsid w:val="00B921BF"/>
    <w:rPr>
      <w:lang w:val="en-GB" w:eastAsia="en-US" w:bidi="ar-SA"/>
    </w:rPr>
  </w:style>
  <w:style w:type="paragraph" w:styleId="BalloonText">
    <w:name w:val="Balloon Text"/>
    <w:basedOn w:val="Normal"/>
    <w:semiHidden/>
    <w:rsid w:val="001A4572"/>
    <w:rPr>
      <w:rFonts w:ascii="Tahoma" w:hAnsi="Tahoma" w:cs="Tahoma"/>
      <w:sz w:val="16"/>
      <w:szCs w:val="16"/>
    </w:rPr>
  </w:style>
  <w:style w:type="character" w:styleId="CommentReference">
    <w:name w:val="annotation reference"/>
    <w:semiHidden/>
    <w:rsid w:val="00097983"/>
    <w:rPr>
      <w:sz w:val="16"/>
      <w:szCs w:val="16"/>
    </w:rPr>
  </w:style>
  <w:style w:type="paragraph" w:styleId="CommentText">
    <w:name w:val="annotation text"/>
    <w:basedOn w:val="Normal"/>
    <w:semiHidden/>
    <w:rsid w:val="00097983"/>
  </w:style>
  <w:style w:type="paragraph" w:styleId="CommentSubject">
    <w:name w:val="annotation subject"/>
    <w:basedOn w:val="CommentText"/>
    <w:next w:val="CommentText"/>
    <w:semiHidden/>
    <w:rsid w:val="000979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1279</Words>
  <Characters>7295</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cp:lastModifiedBy>DCM</cp:lastModifiedBy>
  <cp:revision>2</cp:revision>
  <cp:lastPrinted>2012-07-26T12:52:00Z</cp:lastPrinted>
  <dcterms:created xsi:type="dcterms:W3CDTF">2012-08-31T07:39:00Z</dcterms:created>
  <dcterms:modified xsi:type="dcterms:W3CDTF">2012-08-31T07:39:00Z</dcterms:modified>
</cp:coreProperties>
</file>