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2DF" w:rsidRDefault="009D52DF" w:rsidP="009D52DF">
      <w:pPr>
        <w:spacing w:line="60" w:lineRule="exact"/>
        <w:rPr>
          <w:sz w:val="6"/>
          <w:lang w:val="en-US"/>
        </w:rPr>
        <w:sectPr w:rsidR="009D52DF" w:rsidSect="009D52D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B86375" w:rsidRDefault="00B86375" w:rsidP="00B8637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174357">
        <w:t>Комитет по ликвидации дискриминации</w:t>
      </w:r>
      <w:r w:rsidRPr="00174357">
        <w:br/>
        <w:t>в отношении женщин</w:t>
      </w:r>
    </w:p>
    <w:p w:rsidR="00B86375" w:rsidRDefault="00B86375" w:rsidP="00B863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B86375" w:rsidRDefault="00B86375" w:rsidP="00B863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Сорок пятая сессия </w:t>
      </w:r>
    </w:p>
    <w:p w:rsidR="00B86375" w:rsidRDefault="00B86375" w:rsidP="00B8637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Январь — февраль 2010 года </w:t>
      </w:r>
    </w:p>
    <w:p w:rsidR="00B86375" w:rsidRPr="00B86375" w:rsidRDefault="00B86375" w:rsidP="00B86375">
      <w:pPr>
        <w:pStyle w:val="SingleTxt"/>
        <w:spacing w:after="0" w:line="120" w:lineRule="exact"/>
        <w:rPr>
          <w:sz w:val="10"/>
        </w:rPr>
      </w:pPr>
    </w:p>
    <w:p w:rsidR="00B86375" w:rsidRPr="00B86375" w:rsidRDefault="00B86375" w:rsidP="00B86375">
      <w:pPr>
        <w:pStyle w:val="SingleTxt"/>
        <w:spacing w:after="0" w:line="120" w:lineRule="exact"/>
        <w:rPr>
          <w:sz w:val="10"/>
        </w:rPr>
      </w:pPr>
    </w:p>
    <w:p w:rsidR="00B86375" w:rsidRPr="00B86375" w:rsidRDefault="00B86375" w:rsidP="00B86375">
      <w:pPr>
        <w:pStyle w:val="SingleTxt"/>
        <w:spacing w:after="0" w:line="120" w:lineRule="exact"/>
        <w:rPr>
          <w:sz w:val="10"/>
        </w:rPr>
      </w:pPr>
    </w:p>
    <w:p w:rsidR="00B86375" w:rsidRDefault="00B86375" w:rsidP="00B8637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B86375" w:rsidRPr="00B86375" w:rsidRDefault="00B86375" w:rsidP="00B86375">
      <w:pPr>
        <w:pStyle w:val="SingleTxt"/>
        <w:spacing w:after="0" w:line="120" w:lineRule="exact"/>
        <w:rPr>
          <w:sz w:val="10"/>
        </w:rPr>
      </w:pPr>
    </w:p>
    <w:p w:rsidR="00B86375" w:rsidRPr="00B86375" w:rsidRDefault="00B86375" w:rsidP="00B86375">
      <w:pPr>
        <w:pStyle w:val="SingleTxt"/>
        <w:spacing w:after="0" w:line="120" w:lineRule="exact"/>
        <w:rPr>
          <w:sz w:val="10"/>
        </w:rPr>
      </w:pPr>
    </w:p>
    <w:p w:rsidR="00B86375" w:rsidRDefault="00B86375" w:rsidP="00B8637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Панама</w:t>
      </w:r>
    </w:p>
    <w:p w:rsidR="00B86375" w:rsidRPr="00B86375" w:rsidRDefault="00B86375" w:rsidP="00B86375">
      <w:pPr>
        <w:pStyle w:val="SingleTxt"/>
        <w:spacing w:after="0" w:line="120" w:lineRule="exact"/>
        <w:rPr>
          <w:sz w:val="10"/>
        </w:rPr>
      </w:pPr>
    </w:p>
    <w:p w:rsidR="00B86375" w:rsidRPr="00B86375" w:rsidRDefault="00B86375" w:rsidP="00B86375">
      <w:pPr>
        <w:pStyle w:val="SingleTxt"/>
        <w:spacing w:after="0" w:line="120" w:lineRule="exact"/>
        <w:rPr>
          <w:sz w:val="10"/>
        </w:rPr>
      </w:pPr>
    </w:p>
    <w:p w:rsidR="00B86375" w:rsidRDefault="00B86375" w:rsidP="008A3566">
      <w:pPr>
        <w:pStyle w:val="SingleTxt"/>
      </w:pPr>
      <w:r>
        <w:tab/>
        <w:t>Предсессионная рабочая группа рассмотрела сводный четвертый, пятый, шестой и седьмой периодический доклад Панамы (CEDAW/C/PAN/7).</w:t>
      </w:r>
    </w:p>
    <w:p w:rsidR="00B86375" w:rsidRPr="00B86375" w:rsidRDefault="00B86375" w:rsidP="00B86375">
      <w:pPr>
        <w:pStyle w:val="SingleTxt"/>
        <w:spacing w:after="0" w:line="120" w:lineRule="exact"/>
        <w:rPr>
          <w:sz w:val="10"/>
        </w:rPr>
      </w:pPr>
    </w:p>
    <w:p w:rsidR="00B86375" w:rsidRDefault="00B86375" w:rsidP="00B863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сведения</w:t>
      </w:r>
    </w:p>
    <w:p w:rsidR="00B86375" w:rsidRPr="00B86375" w:rsidRDefault="00B86375" w:rsidP="00B86375">
      <w:pPr>
        <w:pStyle w:val="SingleTxt"/>
        <w:spacing w:after="0" w:line="120" w:lineRule="exact"/>
        <w:rPr>
          <w:sz w:val="10"/>
        </w:rPr>
      </w:pPr>
    </w:p>
    <w:p w:rsidR="00B86375" w:rsidRDefault="00B86375" w:rsidP="008A3566">
      <w:pPr>
        <w:pStyle w:val="SingleTxt"/>
      </w:pPr>
      <w:r>
        <w:t>1.</w:t>
      </w:r>
      <w:r>
        <w:tab/>
        <w:t>Просьба представить информацию о процессе подготовки указанного доклада. Эта информация должна включать в себя сведения о том, какие депа</w:t>
      </w:r>
      <w:r>
        <w:t>р</w:t>
      </w:r>
      <w:r>
        <w:t>таменты и ведомства в составе правительства были привлечены к подгото</w:t>
      </w:r>
      <w:r>
        <w:t>в</w:t>
      </w:r>
      <w:r>
        <w:t xml:space="preserve">ке, а также характер и степень их участия в этой работе, и сведения о том, были ли проведены консультации с неправительственными организациями и был ли данный доклад утвержден правительством и представлен парламенту. </w:t>
      </w:r>
    </w:p>
    <w:p w:rsidR="00B86375" w:rsidRDefault="00B86375" w:rsidP="008A3566">
      <w:pPr>
        <w:pStyle w:val="SingleTxt"/>
      </w:pPr>
      <w:r>
        <w:t>2.</w:t>
      </w:r>
      <w:r>
        <w:tab/>
        <w:t>В докладе содержится крайне ограниченная статистическая информация с разбивкой по признаку пола, касающаяся положения женщин в сферах, охв</w:t>
      </w:r>
      <w:r>
        <w:t>а</w:t>
      </w:r>
      <w:r>
        <w:t xml:space="preserve">тываемых Конвенцией. Просьба представить информацию о ходе сбора данных и проведении анализа в стране в целом, а также информацию о том, какая часть этих данных </w:t>
      </w:r>
      <w:r w:rsidR="0008206A">
        <w:t>фиксируется</w:t>
      </w:r>
      <w:r>
        <w:t xml:space="preserve"> </w:t>
      </w:r>
      <w:r w:rsidR="0008206A">
        <w:t>с</w:t>
      </w:r>
      <w:r>
        <w:t xml:space="preserve"> разбивк</w:t>
      </w:r>
      <w:r w:rsidR="0008206A">
        <w:t>ой</w:t>
      </w:r>
      <w:r>
        <w:t xml:space="preserve"> по признаку пола. Просьба ук</w:t>
      </w:r>
      <w:r>
        <w:t>а</w:t>
      </w:r>
      <w:r>
        <w:t>зать, как правительство намерено совершенствовать сбор данных</w:t>
      </w:r>
      <w:r w:rsidR="0008206A">
        <w:t>, дезагрегир</w:t>
      </w:r>
      <w:r w:rsidR="0008206A">
        <w:t>о</w:t>
      </w:r>
      <w:r w:rsidR="0008206A">
        <w:t>ванных</w:t>
      </w:r>
      <w:r>
        <w:t xml:space="preserve"> по признаку пола</w:t>
      </w:r>
      <w:r w:rsidR="0008206A">
        <w:t>,</w:t>
      </w:r>
      <w:r>
        <w:t xml:space="preserve"> по всем аспектам Конвенции, и как эти данные и</w:t>
      </w:r>
      <w:r>
        <w:t>с</w:t>
      </w:r>
      <w:r>
        <w:t xml:space="preserve">пользуются при разработке политики и программ и в процессе наблюдения за обеспечением </w:t>
      </w:r>
      <w:r w:rsidR="0008206A">
        <w:t xml:space="preserve">реального </w:t>
      </w:r>
      <w:r>
        <w:t xml:space="preserve">равенства мужчин и женщин. </w:t>
      </w:r>
    </w:p>
    <w:p w:rsidR="00B86375" w:rsidRPr="00B86375" w:rsidRDefault="00B86375" w:rsidP="00B86375">
      <w:pPr>
        <w:pStyle w:val="SingleTxt"/>
        <w:spacing w:after="0" w:line="120" w:lineRule="exact"/>
        <w:rPr>
          <w:sz w:val="10"/>
        </w:rPr>
      </w:pPr>
    </w:p>
    <w:p w:rsidR="00B86375" w:rsidRDefault="00B86375" w:rsidP="00B863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Конституционная, правовая и институциональная основа</w:t>
      </w:r>
    </w:p>
    <w:p w:rsidR="00B86375" w:rsidRPr="00B86375" w:rsidRDefault="00B86375" w:rsidP="00B86375">
      <w:pPr>
        <w:pStyle w:val="SingleTxt"/>
        <w:spacing w:after="0" w:line="120" w:lineRule="exact"/>
        <w:rPr>
          <w:sz w:val="10"/>
        </w:rPr>
      </w:pPr>
    </w:p>
    <w:p w:rsidR="00B86375" w:rsidRDefault="00B86375" w:rsidP="008A3566">
      <w:pPr>
        <w:pStyle w:val="SingleTxt"/>
      </w:pPr>
      <w:r>
        <w:t>3.</w:t>
      </w:r>
      <w:r>
        <w:tab/>
        <w:t xml:space="preserve">Просьба прояснить правовой статус Конвенции в </w:t>
      </w:r>
      <w:r w:rsidR="00845924">
        <w:t xml:space="preserve">законодательстве </w:t>
      </w:r>
      <w:r>
        <w:t>Пан</w:t>
      </w:r>
      <w:r>
        <w:t>а</w:t>
      </w:r>
      <w:r>
        <w:t>м</w:t>
      </w:r>
      <w:r w:rsidR="00845924">
        <w:t>ы</w:t>
      </w:r>
      <w:r>
        <w:t xml:space="preserve"> и, в частности, </w:t>
      </w:r>
      <w:r w:rsidR="00845924">
        <w:t xml:space="preserve">указать, </w:t>
      </w:r>
      <w:r>
        <w:t>есть ли возможность напрямую использовать ее п</w:t>
      </w:r>
      <w:r>
        <w:t>о</w:t>
      </w:r>
      <w:r w:rsidR="00305A2F">
        <w:t>ложения в судах</w:t>
      </w:r>
      <w:r>
        <w:t xml:space="preserve">. Если да, просьба представить информацию о том, были </w:t>
      </w:r>
      <w:r w:rsidR="009D2536">
        <w:t>ли</w:t>
      </w:r>
      <w:r>
        <w:t xml:space="preserve"> использованы положения Конвенции в национальных судах</w:t>
      </w:r>
      <w:r w:rsidR="009D2536">
        <w:t>,</w:t>
      </w:r>
      <w:r>
        <w:t xml:space="preserve"> и представить примеры любого соответствующего прецедентного права. </w:t>
      </w:r>
    </w:p>
    <w:p w:rsidR="00B86375" w:rsidRDefault="00B86375" w:rsidP="008A3566">
      <w:pPr>
        <w:pStyle w:val="SingleTxt"/>
      </w:pPr>
      <w:r>
        <w:t>4.</w:t>
      </w:r>
      <w:r>
        <w:tab/>
        <w:t>В своих предыдущих заключительных замечаниях Комитет рекомендовал пересмотреть все законодательство, конкретно поставив в нем задачу ликвид</w:t>
      </w:r>
      <w:r>
        <w:t>а</w:t>
      </w:r>
      <w:r>
        <w:t>ции дискриминации в отношении женщин. В докладе упомянуты различные законодательные акты и меры, которые были приняты для сокращения и ли</w:t>
      </w:r>
      <w:r>
        <w:t>к</w:t>
      </w:r>
      <w:r>
        <w:t>видации дискриминации в отношении женщин. Просьба представить детал</w:t>
      </w:r>
      <w:r>
        <w:t>ь</w:t>
      </w:r>
      <w:r>
        <w:t>ную информацию об усилиях, предпринятых правительством для эффективной реализации этих законодательных актов и мер на территории всей страны в х</w:t>
      </w:r>
      <w:r>
        <w:t>о</w:t>
      </w:r>
      <w:r>
        <w:t xml:space="preserve">де рассматриваемого периода. </w:t>
      </w:r>
    </w:p>
    <w:p w:rsidR="00B86375" w:rsidRDefault="00B86375" w:rsidP="008A3566">
      <w:pPr>
        <w:pStyle w:val="SingleTxt"/>
      </w:pPr>
      <w:r>
        <w:t>5.</w:t>
      </w:r>
      <w:r>
        <w:tab/>
        <w:t xml:space="preserve">В докладе упомянут </w:t>
      </w:r>
      <w:r w:rsidR="009D2536">
        <w:t>З</w:t>
      </w:r>
      <w:r>
        <w:t>акон № 4 от 29 января 1999 год</w:t>
      </w:r>
      <w:r w:rsidR="009D2536">
        <w:t>а,</w:t>
      </w:r>
      <w:r>
        <w:t xml:space="preserve"> представляющий собой документ, регулирующий и определяющий политику государства-участника в отношении женщин на основе принципа «недопущения дискрим</w:t>
      </w:r>
      <w:r>
        <w:t>и</w:t>
      </w:r>
      <w:r>
        <w:t xml:space="preserve">нации». Просьба представить дополнительную детальную информацию о </w:t>
      </w:r>
      <w:r w:rsidR="009D2536">
        <w:t>Д</w:t>
      </w:r>
      <w:r>
        <w:t>е</w:t>
      </w:r>
      <w:r>
        <w:t>к</w:t>
      </w:r>
      <w:r>
        <w:t>рете № 53 за 2002 год, определяющем порядок реализации Закона № 4, а также информацию о том, как этот декрет обеспечивает равные возможности для женщин, как указано в пункте 19 доклада Панамы. Просьб</w:t>
      </w:r>
      <w:r w:rsidR="009D2536">
        <w:t>а</w:t>
      </w:r>
      <w:r>
        <w:t xml:space="preserve"> представить </w:t>
      </w:r>
      <w:r w:rsidR="009D2536">
        <w:t xml:space="preserve">более </w:t>
      </w:r>
      <w:r>
        <w:t>подробную информацию об институциональных механизмах и процедурах, к</w:t>
      </w:r>
      <w:r>
        <w:t>о</w:t>
      </w:r>
      <w:r>
        <w:t xml:space="preserve">торые, </w:t>
      </w:r>
      <w:r w:rsidR="009D2536">
        <w:t xml:space="preserve">как следует из </w:t>
      </w:r>
      <w:r>
        <w:t>доклад</w:t>
      </w:r>
      <w:r w:rsidR="009D2536">
        <w:t>а</w:t>
      </w:r>
      <w:r>
        <w:t>, были созданы для реализации указанного зак</w:t>
      </w:r>
      <w:r>
        <w:t>о</w:t>
      </w:r>
      <w:r>
        <w:t xml:space="preserve">нодательства. </w:t>
      </w:r>
    </w:p>
    <w:p w:rsidR="00B86375" w:rsidRDefault="00B86375" w:rsidP="008A3566">
      <w:pPr>
        <w:pStyle w:val="SingleTxt"/>
      </w:pPr>
      <w:r>
        <w:t>6.</w:t>
      </w:r>
      <w:r>
        <w:tab/>
        <w:t>В своих предыдущих заключительных замечаниях Комитет с озабоченн</w:t>
      </w:r>
      <w:r>
        <w:t>о</w:t>
      </w:r>
      <w:r>
        <w:t>стью отметил, что Конвенция не распространяется и не пропагандируется на различных уровнях панамского общества, и рекомендовал начать активную кампанию по распространению информации, подготовке и обучению по вопр</w:t>
      </w:r>
      <w:r>
        <w:t>о</w:t>
      </w:r>
      <w:r>
        <w:t>сам, касающимся принцип</w:t>
      </w:r>
      <w:r w:rsidR="009D2536">
        <w:t>ов</w:t>
      </w:r>
      <w:r>
        <w:t xml:space="preserve"> Конвенции, особенно среди судей, адвокатов, журналистов, учителей и женщин Панамы. Просьба представить информацию о любых кампаниях или каких-либо других инициативах, осуществленных пр</w:t>
      </w:r>
      <w:r>
        <w:t>а</w:t>
      </w:r>
      <w:r>
        <w:t xml:space="preserve">вительством в целях распространения принципов Конвенции. Просьба указать шаги, предпринятые правительством для обеспечения адекватной информации и профессиональной подготовки для специалистов в области права, включая юристов, судей и прокуроров, а также других </w:t>
      </w:r>
      <w:r w:rsidR="008A3566">
        <w:t>заинтересованных</w:t>
      </w:r>
      <w:r w:rsidR="009D2536">
        <w:t xml:space="preserve"> лиц, ответс</w:t>
      </w:r>
      <w:r w:rsidR="009D2536">
        <w:t>т</w:t>
      </w:r>
      <w:r w:rsidR="009D2536">
        <w:t>венных</w:t>
      </w:r>
      <w:r>
        <w:t xml:space="preserve"> за реализацию Конвенции, применительно к юридическим обязател</w:t>
      </w:r>
      <w:r>
        <w:t>ь</w:t>
      </w:r>
      <w:r>
        <w:t>ствам данн</w:t>
      </w:r>
      <w:r>
        <w:t>о</w:t>
      </w:r>
      <w:r>
        <w:t xml:space="preserve">го государства-участника </w:t>
      </w:r>
      <w:r w:rsidR="009D2536">
        <w:t>по</w:t>
      </w:r>
      <w:r>
        <w:t xml:space="preserve"> Конвенции. </w:t>
      </w:r>
    </w:p>
    <w:p w:rsidR="00B86375" w:rsidRPr="00B86375" w:rsidRDefault="00B86375" w:rsidP="00B86375">
      <w:pPr>
        <w:pStyle w:val="SingleTxt"/>
        <w:spacing w:after="0" w:line="120" w:lineRule="exact"/>
        <w:rPr>
          <w:sz w:val="10"/>
        </w:rPr>
      </w:pPr>
    </w:p>
    <w:p w:rsidR="00B86375" w:rsidRDefault="00B86375" w:rsidP="00B863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Национальные механизмы расширения прав и возможностей женщин</w:t>
      </w:r>
    </w:p>
    <w:p w:rsidR="00B86375" w:rsidRPr="00B86375" w:rsidRDefault="00B86375" w:rsidP="00B86375">
      <w:pPr>
        <w:pStyle w:val="SingleTxt"/>
        <w:spacing w:after="0" w:line="120" w:lineRule="exact"/>
        <w:rPr>
          <w:sz w:val="10"/>
        </w:rPr>
      </w:pPr>
    </w:p>
    <w:p w:rsidR="00B86375" w:rsidRDefault="00B86375" w:rsidP="008A3566">
      <w:pPr>
        <w:pStyle w:val="SingleTxt"/>
      </w:pPr>
      <w:r>
        <w:t>7.</w:t>
      </w:r>
      <w:r>
        <w:tab/>
        <w:t>Просьба представить детальную дополнительную информацию о наци</w:t>
      </w:r>
      <w:r>
        <w:t>о</w:t>
      </w:r>
      <w:r>
        <w:t>нальных механизмах расширения прав и возможностей женщин в Панаме, о</w:t>
      </w:r>
      <w:r>
        <w:t>д</w:t>
      </w:r>
      <w:r>
        <w:t xml:space="preserve">ним из которых является </w:t>
      </w:r>
      <w:r w:rsidR="00F21B50">
        <w:t>м</w:t>
      </w:r>
      <w:r>
        <w:t>инистерство по делам молодежи, женщин, детей и семьи, включая его роль в структуре правительства и его взаимодействие с другими государственными механизмами в реализации государственной пол</w:t>
      </w:r>
      <w:r>
        <w:t>и</w:t>
      </w:r>
      <w:r>
        <w:t xml:space="preserve">тики. Просьба представить детальную информацию о кадровых и финансовых ресурсах на всех уровнях и о том, считает ли правительство выделяемые этому министерству бюджетные средства достаточными для выполнения его задач. </w:t>
      </w:r>
    </w:p>
    <w:p w:rsidR="00B86375" w:rsidRPr="00B86375" w:rsidRDefault="00B86375" w:rsidP="00B86375">
      <w:pPr>
        <w:pStyle w:val="SingleTxt"/>
        <w:spacing w:after="0" w:line="120" w:lineRule="exact"/>
        <w:rPr>
          <w:sz w:val="10"/>
        </w:rPr>
      </w:pPr>
    </w:p>
    <w:p w:rsidR="00B86375" w:rsidRDefault="00B86375" w:rsidP="00B863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Программы и планы действий</w:t>
      </w:r>
    </w:p>
    <w:p w:rsidR="00B86375" w:rsidRPr="00B86375" w:rsidRDefault="00B86375" w:rsidP="00B86375">
      <w:pPr>
        <w:pStyle w:val="SingleTxt"/>
        <w:spacing w:after="0" w:line="120" w:lineRule="exact"/>
        <w:rPr>
          <w:sz w:val="10"/>
        </w:rPr>
      </w:pPr>
    </w:p>
    <w:p w:rsidR="00B86375" w:rsidRDefault="00B86375" w:rsidP="008A3566">
      <w:pPr>
        <w:pStyle w:val="SingleTxt"/>
      </w:pPr>
      <w:r>
        <w:t>8.</w:t>
      </w:r>
      <w:r>
        <w:tab/>
        <w:t>В докладе есть ссылка на Национальный план борьбы с насилием в семье и политики гражданского сосуществования, который реализуется в стране с 2004 года. Просьба представить дополнительную информацию об этом Наци</w:t>
      </w:r>
      <w:r>
        <w:t>о</w:t>
      </w:r>
      <w:r>
        <w:t>нальном плане, включая детальные сведения о финансовых и кадровых ресу</w:t>
      </w:r>
      <w:r>
        <w:t>р</w:t>
      </w:r>
      <w:r>
        <w:t xml:space="preserve">сах, </w:t>
      </w:r>
      <w:r w:rsidR="00F21B50">
        <w:t>выделенных</w:t>
      </w:r>
      <w:r>
        <w:t xml:space="preserve"> на реализацию этого плана, а также указать, были ли разраб</w:t>
      </w:r>
      <w:r>
        <w:t>о</w:t>
      </w:r>
      <w:r>
        <w:t xml:space="preserve">таны индикаторы и временные рамки выполнения конкретных задач </w:t>
      </w:r>
      <w:r w:rsidR="00F21B50">
        <w:t>в</w:t>
      </w:r>
      <w:r>
        <w:t xml:space="preserve"> цел</w:t>
      </w:r>
      <w:r w:rsidR="00F21B50">
        <w:t>ях</w:t>
      </w:r>
      <w:r>
        <w:t xml:space="preserve"> оценки реализации данного плана во всех регионах страны. </w:t>
      </w:r>
    </w:p>
    <w:p w:rsidR="00B86375" w:rsidRPr="00B86375" w:rsidRDefault="00B86375" w:rsidP="00B86375">
      <w:pPr>
        <w:pStyle w:val="SingleTxt"/>
        <w:spacing w:after="0" w:line="120" w:lineRule="exact"/>
        <w:rPr>
          <w:sz w:val="10"/>
        </w:rPr>
      </w:pPr>
    </w:p>
    <w:p w:rsidR="00B86375" w:rsidRDefault="00B86375" w:rsidP="00B863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B86375" w:rsidRPr="00B86375" w:rsidRDefault="00B86375" w:rsidP="00B86375">
      <w:pPr>
        <w:pStyle w:val="SingleTxt"/>
        <w:spacing w:after="0" w:line="120" w:lineRule="exact"/>
        <w:rPr>
          <w:sz w:val="10"/>
        </w:rPr>
      </w:pPr>
    </w:p>
    <w:p w:rsidR="00127144" w:rsidRDefault="00B86375" w:rsidP="008A3566">
      <w:pPr>
        <w:pStyle w:val="SingleTxt"/>
      </w:pPr>
      <w:r>
        <w:t>9.</w:t>
      </w:r>
      <w:r>
        <w:tab/>
        <w:t xml:space="preserve">Просьба представить статистические данные о числе случаев насилия в отношении женщин и девочек, </w:t>
      </w:r>
      <w:r w:rsidR="00F21B50">
        <w:t xml:space="preserve">которые были </w:t>
      </w:r>
      <w:r>
        <w:t>зарегистрирован</w:t>
      </w:r>
      <w:r w:rsidR="00F21B50">
        <w:t>ы</w:t>
      </w:r>
      <w:r>
        <w:t xml:space="preserve"> в ходе ра</w:t>
      </w:r>
      <w:r>
        <w:t>с</w:t>
      </w:r>
      <w:r>
        <w:t xml:space="preserve">сматриваемого периода. Просьба также включить детальную информацию о том, сколько виновных в актах насилия в отношении женщин </w:t>
      </w:r>
      <w:r w:rsidR="00F21B50">
        <w:t>предстали перед</w:t>
      </w:r>
      <w:r>
        <w:t xml:space="preserve"> суд</w:t>
      </w:r>
      <w:r w:rsidR="00F21B50">
        <w:t>ом</w:t>
      </w:r>
      <w:r>
        <w:t xml:space="preserve"> и понесли наказание в ходе этого </w:t>
      </w:r>
      <w:r w:rsidR="008A3566">
        <w:t>же</w:t>
      </w:r>
      <w:r w:rsidR="00F21B50">
        <w:t xml:space="preserve"> </w:t>
      </w:r>
      <w:r>
        <w:t>периода. Просьба включить стат</w:t>
      </w:r>
      <w:r>
        <w:t>и</w:t>
      </w:r>
      <w:r>
        <w:t>стические данные о том, сколько женщин в год было убито в результате быт</w:t>
      </w:r>
      <w:r>
        <w:t>о</w:t>
      </w:r>
      <w:r>
        <w:t xml:space="preserve">вого насилия </w:t>
      </w:r>
      <w:r w:rsidR="00F21B50">
        <w:t>за</w:t>
      </w:r>
      <w:r>
        <w:t xml:space="preserve"> рассматриваем</w:t>
      </w:r>
      <w:r w:rsidR="00F21B50">
        <w:t>ый</w:t>
      </w:r>
      <w:r>
        <w:t xml:space="preserve"> период. </w:t>
      </w:r>
      <w:r w:rsidR="00127144">
        <w:t>В докладе упоминается проект, н</w:t>
      </w:r>
      <w:r w:rsidR="00127144">
        <w:t>а</w:t>
      </w:r>
      <w:r w:rsidR="00127144">
        <w:t>правленный на создание единой системы регистрации данных для обработки статистической информации о случаях насилия, обусловленного половой пр</w:t>
      </w:r>
      <w:r w:rsidR="00127144">
        <w:t>и</w:t>
      </w:r>
      <w:r w:rsidR="00127144">
        <w:t>надлежностью. Просьба представить информацию о развитии этого проекта усилиями Национального управления по делам женщин в составе министерс</w:t>
      </w:r>
      <w:r w:rsidR="00127144">
        <w:t>т</w:t>
      </w:r>
      <w:r w:rsidR="00127144">
        <w:t>ва социального развития и Управления статистики и переписи населения в с</w:t>
      </w:r>
      <w:r w:rsidR="00127144">
        <w:t>о</w:t>
      </w:r>
      <w:r w:rsidR="00127144">
        <w:t>ставе Канцелярии Генерального ревизора Республики.</w:t>
      </w:r>
    </w:p>
    <w:p w:rsidR="00127144" w:rsidRPr="008C17B2" w:rsidRDefault="00127144" w:rsidP="008A3566">
      <w:pPr>
        <w:pStyle w:val="SingleTxt"/>
      </w:pPr>
      <w:r w:rsidRPr="008C17B2">
        <w:t>10.</w:t>
      </w:r>
      <w:r w:rsidRPr="008C17B2">
        <w:tab/>
      </w:r>
      <w:r>
        <w:t>В докладе упоминается Национальный план борьбы с насилием в семье и политики гражданского сосуществования, предусматривающий пять направл</w:t>
      </w:r>
      <w:r>
        <w:t>е</w:t>
      </w:r>
      <w:r>
        <w:t>ний деятельности, включая предупреждение, оказание помощи и реабилит</w:t>
      </w:r>
      <w:r>
        <w:t>а</w:t>
      </w:r>
      <w:r>
        <w:t>цию, а также программы на местном уровне, касающиеся развития деятельн</w:t>
      </w:r>
      <w:r>
        <w:t>о</w:t>
      </w:r>
      <w:r>
        <w:t>сти на местах по предотвращению бытового насилия и оказанию п</w:t>
      </w:r>
      <w:r>
        <w:t>о</w:t>
      </w:r>
      <w:r>
        <w:t>мощи. Просьба представить информацию о планах правительства по расширению м</w:t>
      </w:r>
      <w:r>
        <w:t>е</w:t>
      </w:r>
      <w:r>
        <w:t>стных сетей во всех регионах страны, включая районы проживания коренн</w:t>
      </w:r>
      <w:r>
        <w:t>о</w:t>
      </w:r>
      <w:r>
        <w:t>го и наименее обеспеченного населения, и по обеспечению мест временного пр</w:t>
      </w:r>
      <w:r>
        <w:t>о</w:t>
      </w:r>
      <w:r>
        <w:t xml:space="preserve">живания. Просьба представить также детальную информацию о том, сколько женщин и девочек на местном уровне смогли воспользоваться этими мерами защиты в течение </w:t>
      </w:r>
      <w:r w:rsidR="005D3B69">
        <w:t>рассматриваемого</w:t>
      </w:r>
      <w:r>
        <w:t xml:space="preserve"> периода.</w:t>
      </w:r>
    </w:p>
    <w:p w:rsidR="00127144" w:rsidRPr="008C17B2" w:rsidRDefault="00127144" w:rsidP="008A3566">
      <w:pPr>
        <w:pStyle w:val="SingleTxt"/>
      </w:pPr>
      <w:r w:rsidRPr="008C17B2">
        <w:t>11.</w:t>
      </w:r>
      <w:r w:rsidRPr="008C17B2">
        <w:tab/>
      </w:r>
      <w:r>
        <w:t xml:space="preserve">Просьба указать, считается ли изнасилование в браке преступлением, </w:t>
      </w:r>
      <w:r w:rsidR="005D3B69">
        <w:t xml:space="preserve">и </w:t>
      </w:r>
      <w:r>
        <w:t xml:space="preserve">если нет, </w:t>
      </w:r>
      <w:r w:rsidR="005D3B69">
        <w:t xml:space="preserve">то </w:t>
      </w:r>
      <w:r>
        <w:t>намерено ли правительство ввести уголовную ответственность за это деяние?</w:t>
      </w:r>
    </w:p>
    <w:p w:rsidR="00127144" w:rsidRPr="00127144" w:rsidRDefault="00127144" w:rsidP="00127144">
      <w:pPr>
        <w:pStyle w:val="SingleTxt"/>
        <w:spacing w:after="0" w:line="120" w:lineRule="exact"/>
        <w:rPr>
          <w:sz w:val="10"/>
        </w:rPr>
      </w:pPr>
    </w:p>
    <w:p w:rsidR="00127144" w:rsidRPr="008C17B2" w:rsidRDefault="00127144" w:rsidP="001271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C17B2">
        <w:tab/>
      </w:r>
      <w:r w:rsidRPr="008C17B2">
        <w:tab/>
      </w:r>
      <w:r>
        <w:t>Торговля женщинами и их сексуальная эксплуатация</w:t>
      </w:r>
    </w:p>
    <w:p w:rsidR="00127144" w:rsidRPr="00127144" w:rsidRDefault="00127144" w:rsidP="00127144">
      <w:pPr>
        <w:pStyle w:val="SingleTxt"/>
        <w:spacing w:after="0" w:line="120" w:lineRule="exact"/>
        <w:rPr>
          <w:sz w:val="10"/>
        </w:rPr>
      </w:pPr>
    </w:p>
    <w:p w:rsidR="00127144" w:rsidRPr="008C17B2" w:rsidRDefault="00127144" w:rsidP="008A3566">
      <w:pPr>
        <w:pStyle w:val="SingleTxt"/>
      </w:pPr>
      <w:r w:rsidRPr="008C17B2">
        <w:t>12.</w:t>
      </w:r>
      <w:r w:rsidRPr="008C17B2">
        <w:tab/>
      </w:r>
      <w:r>
        <w:t>В данном докладе указано, что в последние годы впервые началась работа по выявлению факторов, основных причин и последствий торговли людьми и эксплуатации женской проституции, а также анализ</w:t>
      </w:r>
      <w:r w:rsidR="005D3B69">
        <w:t>у</w:t>
      </w:r>
      <w:r>
        <w:t xml:space="preserve"> </w:t>
      </w:r>
      <w:r w:rsidR="005D3B69">
        <w:t>характера</w:t>
      </w:r>
      <w:r>
        <w:t xml:space="preserve"> действий тех, кто занимается такой торговлей. Однако в докладе не представлена информ</w:t>
      </w:r>
      <w:r>
        <w:t>а</w:t>
      </w:r>
      <w:r>
        <w:t>ция о результатах этой работы. Просьба представить информацию о</w:t>
      </w:r>
      <w:r w:rsidR="00526425">
        <w:t>б</w:t>
      </w:r>
      <w:r>
        <w:t xml:space="preserve"> эксплу</w:t>
      </w:r>
      <w:r>
        <w:t>а</w:t>
      </w:r>
      <w:r>
        <w:t>тации женщин, девочек и девушек</w:t>
      </w:r>
      <w:r w:rsidR="00526425">
        <w:t xml:space="preserve"> в коммерческих и сексуальных целях</w:t>
      </w:r>
      <w:r>
        <w:t>, в</w:t>
      </w:r>
      <w:r w:rsidR="00526425">
        <w:t xml:space="preserve"> то</w:t>
      </w:r>
      <w:r w:rsidR="00526425">
        <w:t>м</w:t>
      </w:r>
      <w:r w:rsidR="00526425">
        <w:t xml:space="preserve"> числе путем торговли людьм</w:t>
      </w:r>
      <w:r>
        <w:t>и, и информацию о распространенности этого я</w:t>
      </w:r>
      <w:r>
        <w:t>в</w:t>
      </w:r>
      <w:r>
        <w:t>ления, его причинах и последствиях. Просьба также представить информацию о л</w:t>
      </w:r>
      <w:r>
        <w:t>ю</w:t>
      </w:r>
      <w:r>
        <w:t>бых программах или мерах, осуществляемых для решения этой проблемы.</w:t>
      </w:r>
    </w:p>
    <w:p w:rsidR="00127144" w:rsidRPr="008C17B2" w:rsidRDefault="00127144" w:rsidP="008A3566">
      <w:pPr>
        <w:pStyle w:val="SingleTxt"/>
      </w:pPr>
      <w:r w:rsidRPr="008C17B2">
        <w:t>13.</w:t>
      </w:r>
      <w:r w:rsidRPr="008C17B2">
        <w:tab/>
      </w:r>
      <w:r>
        <w:t>В докладе говорится о различных положениях, предусматривающих уг</w:t>
      </w:r>
      <w:r>
        <w:t>о</w:t>
      </w:r>
      <w:r>
        <w:t>ловную ответственность за деяния, связанные с торговлей людьми и эксплу</w:t>
      </w:r>
      <w:r>
        <w:t>а</w:t>
      </w:r>
      <w:r>
        <w:t xml:space="preserve">тацией проституции. Просьба представить статистическую информацию о том, сколько лиц предстали перед судом и были приговорены за эти преступления в ходе </w:t>
      </w:r>
      <w:r w:rsidR="00DD719A">
        <w:t>рассматриваемого</w:t>
      </w:r>
      <w:r>
        <w:t xml:space="preserve"> периода, а также о том, сколько женщин предполож</w:t>
      </w:r>
      <w:r>
        <w:t>и</w:t>
      </w:r>
      <w:r>
        <w:t xml:space="preserve">тельно стали жертвами торговли людьми и сексуальной эксплуатации. Просьба также указать, какие конкретные усилия предпринимаются для того, чтобы женщины и девочки понимали важность </w:t>
      </w:r>
      <w:r w:rsidR="00DD719A">
        <w:t>информирования о</w:t>
      </w:r>
      <w:r>
        <w:t xml:space="preserve"> случа</w:t>
      </w:r>
      <w:r w:rsidR="00DD719A">
        <w:t>ях</w:t>
      </w:r>
      <w:r>
        <w:t xml:space="preserve"> торговли людьми и эк</w:t>
      </w:r>
      <w:r>
        <w:t>с</w:t>
      </w:r>
      <w:r>
        <w:t>плуатации проституции.</w:t>
      </w:r>
    </w:p>
    <w:p w:rsidR="00127144" w:rsidRPr="00717793" w:rsidRDefault="00127144" w:rsidP="008A3566">
      <w:pPr>
        <w:pStyle w:val="SingleTxt"/>
      </w:pPr>
      <w:r w:rsidRPr="00717793">
        <w:t>14.</w:t>
      </w:r>
      <w:r w:rsidRPr="00717793">
        <w:tab/>
      </w:r>
      <w:r>
        <w:t xml:space="preserve">В своих предыдущих заключительных замечаниях </w:t>
      </w:r>
      <w:r w:rsidR="00DD719A">
        <w:t>за</w:t>
      </w:r>
      <w:r>
        <w:t xml:space="preserve"> 1999 год Комитет с озабоченностью отметил дискриминационное отношение к женщинам, зан</w:t>
      </w:r>
      <w:r>
        <w:t>и</w:t>
      </w:r>
      <w:r>
        <w:t>мающимся проституцией в Панаме, особенно в связи с тем, что, как отмеч</w:t>
      </w:r>
      <w:r>
        <w:t>а</w:t>
      </w:r>
      <w:r>
        <w:t>лось, проституткам трудно добиться законным путем защиты своих прав в сл</w:t>
      </w:r>
      <w:r>
        <w:t>у</w:t>
      </w:r>
      <w:r>
        <w:t xml:space="preserve">чае изнасилования. Просьба представить информацию о любых усилиях или мерах, предпринятых для устранения этих сложностей. Также просьба указать, был ли создан </w:t>
      </w:r>
      <w:r w:rsidR="008A3566">
        <w:t>какой</w:t>
      </w:r>
      <w:r w:rsidR="00DD719A">
        <w:noBreakHyphen/>
        <w:t xml:space="preserve">либо </w:t>
      </w:r>
      <w:r>
        <w:t>специальный орган для решения этого вопроса.</w:t>
      </w:r>
    </w:p>
    <w:p w:rsidR="00127144" w:rsidRPr="00127144" w:rsidRDefault="00127144" w:rsidP="00127144">
      <w:pPr>
        <w:pStyle w:val="SingleTxt"/>
        <w:spacing w:after="0" w:line="120" w:lineRule="exact"/>
        <w:rPr>
          <w:sz w:val="10"/>
        </w:rPr>
      </w:pPr>
    </w:p>
    <w:p w:rsidR="00127144" w:rsidRPr="00717793" w:rsidRDefault="00127144" w:rsidP="001271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17793">
        <w:tab/>
      </w:r>
      <w:r w:rsidRPr="00717793">
        <w:tab/>
      </w:r>
      <w:r>
        <w:t>Участие в политической и общественной жизни</w:t>
      </w:r>
    </w:p>
    <w:p w:rsidR="00127144" w:rsidRPr="00127144" w:rsidRDefault="00127144" w:rsidP="00127144">
      <w:pPr>
        <w:pStyle w:val="SingleTxt"/>
        <w:spacing w:after="0" w:line="120" w:lineRule="exact"/>
        <w:rPr>
          <w:sz w:val="10"/>
        </w:rPr>
      </w:pPr>
    </w:p>
    <w:p w:rsidR="00127144" w:rsidRPr="00717793" w:rsidRDefault="00127144" w:rsidP="008A3566">
      <w:pPr>
        <w:pStyle w:val="SingleTxt"/>
      </w:pPr>
      <w:r w:rsidRPr="00717793">
        <w:t>15.</w:t>
      </w:r>
      <w:r w:rsidRPr="00717793">
        <w:tab/>
      </w:r>
      <w:r>
        <w:t>Как отмечалось в упомянутом докладе, согласно Закону № 4 об обеспеч</w:t>
      </w:r>
      <w:r>
        <w:t>е</w:t>
      </w:r>
      <w:r>
        <w:t>нии равенства возможностей, в соответствии с которым был изменен Избир</w:t>
      </w:r>
      <w:r>
        <w:t>а</w:t>
      </w:r>
      <w:r>
        <w:t>тельный кодекс, государство обязано обеспечить, чтобы женщины занимали не менее 30 процентов должностей министров, заместителей министров, руков</w:t>
      </w:r>
      <w:r>
        <w:t>о</w:t>
      </w:r>
      <w:r>
        <w:t>дителей автономных и полуавтономных государственных учреждений и других правительственных ведомств. Просьба представить детальную информацию о мерах, принимаемых для исполнения Закона № 4. Также просьба представить информацию о любых кампаниях или учебных программах, которые были пр</w:t>
      </w:r>
      <w:r>
        <w:t>о</w:t>
      </w:r>
      <w:r>
        <w:t>ведены для поощрения участия женщин в политической жизни, работе на р</w:t>
      </w:r>
      <w:r>
        <w:t>у</w:t>
      </w:r>
      <w:r>
        <w:t>ководящих постах и общественной жизни, как того требует предыдущая рек</w:t>
      </w:r>
      <w:r>
        <w:t>о</w:t>
      </w:r>
      <w:r>
        <w:t>мендация Комитета.</w:t>
      </w:r>
    </w:p>
    <w:p w:rsidR="00127144" w:rsidRPr="006E02A5" w:rsidRDefault="00127144" w:rsidP="008A3566">
      <w:pPr>
        <w:pStyle w:val="SingleTxt"/>
      </w:pPr>
      <w:r w:rsidRPr="006E02A5">
        <w:t>16.</w:t>
      </w:r>
      <w:r w:rsidRPr="006E02A5">
        <w:tab/>
      </w:r>
      <w:r>
        <w:t>В докладе также упоминается Закон № 6 от 17 декабря 2002 года, в кот</w:t>
      </w:r>
      <w:r>
        <w:t>о</w:t>
      </w:r>
      <w:r>
        <w:t>ром предусматривается обязательно</w:t>
      </w:r>
      <w:r w:rsidR="00DD719A">
        <w:t xml:space="preserve">е выделение на подготовку </w:t>
      </w:r>
      <w:r>
        <w:t>женщин 10 процентов из сумм, предоставляемых государством на финансирование в</w:t>
      </w:r>
      <w:r>
        <w:t>ы</w:t>
      </w:r>
      <w:r>
        <w:t>боров. Просьба представить детальные сведения о том, был</w:t>
      </w:r>
      <w:r w:rsidR="00DD719A">
        <w:t>о</w:t>
      </w:r>
      <w:r>
        <w:t xml:space="preserve"> ли выполнено это обязательство и </w:t>
      </w:r>
      <w:r w:rsidR="00DD719A">
        <w:t>каковы</w:t>
      </w:r>
      <w:r>
        <w:t xml:space="preserve"> результат</w:t>
      </w:r>
      <w:r w:rsidR="00DD719A">
        <w:t>ы</w:t>
      </w:r>
      <w:r>
        <w:t xml:space="preserve"> его выполнения.</w:t>
      </w:r>
    </w:p>
    <w:p w:rsidR="00127144" w:rsidRPr="00127144" w:rsidRDefault="00127144" w:rsidP="00127144">
      <w:pPr>
        <w:pStyle w:val="SingleTxt"/>
        <w:spacing w:after="0" w:line="120" w:lineRule="exact"/>
        <w:rPr>
          <w:sz w:val="10"/>
        </w:rPr>
      </w:pPr>
    </w:p>
    <w:p w:rsidR="00127144" w:rsidRPr="006E02A5" w:rsidRDefault="00127144" w:rsidP="001271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E02A5">
        <w:tab/>
      </w:r>
      <w:r w:rsidRPr="006E02A5">
        <w:tab/>
      </w:r>
      <w:r>
        <w:t>Стереотипы и система образования</w:t>
      </w:r>
    </w:p>
    <w:p w:rsidR="00127144" w:rsidRPr="00127144" w:rsidRDefault="00127144" w:rsidP="00127144">
      <w:pPr>
        <w:pStyle w:val="SingleTxt"/>
        <w:spacing w:after="0" w:line="120" w:lineRule="exact"/>
        <w:rPr>
          <w:sz w:val="10"/>
        </w:rPr>
      </w:pPr>
    </w:p>
    <w:p w:rsidR="00127144" w:rsidRPr="006E02A5" w:rsidRDefault="00127144" w:rsidP="008A3566">
      <w:pPr>
        <w:pStyle w:val="SingleTxt"/>
      </w:pPr>
      <w:r w:rsidRPr="006E02A5">
        <w:t>17.</w:t>
      </w:r>
      <w:r w:rsidRPr="006E02A5">
        <w:tab/>
      </w:r>
      <w:r>
        <w:t>В докладе сказано, что, несмотря на увеличение числа женщин — студе</w:t>
      </w:r>
      <w:r>
        <w:t>н</w:t>
      </w:r>
      <w:r>
        <w:t>ток высших учебных заведений страны, анализ того, по каким профессиям обучаются преимущественно женщины, показывает, что вплоть до настоящего времени сохраняются препятствия культурного характера, мешающие женщ</w:t>
      </w:r>
      <w:r>
        <w:t>и</w:t>
      </w:r>
      <w:r>
        <w:t>нам выбирать те или иные не традиционные для них профессии. Просьба пре</w:t>
      </w:r>
      <w:r>
        <w:t>д</w:t>
      </w:r>
      <w:r>
        <w:t>ставить конкретную информацию о том, по каким программам обучаются женщины, и об усилиях, предпринимаемых правительством для устранения с</w:t>
      </w:r>
      <w:r>
        <w:t>о</w:t>
      </w:r>
      <w:r>
        <w:t>храняющихся стереотипов, которые ведут к дискриминации женщин в сфере образования.</w:t>
      </w:r>
    </w:p>
    <w:p w:rsidR="00127144" w:rsidRPr="006E02A5" w:rsidRDefault="00127144" w:rsidP="008A3566">
      <w:pPr>
        <w:pStyle w:val="SingleTxt"/>
      </w:pPr>
      <w:r w:rsidRPr="006E02A5">
        <w:t>18.</w:t>
      </w:r>
      <w:r w:rsidRPr="006E02A5">
        <w:tab/>
      </w:r>
      <w:r>
        <w:t>В пункте 129 доклада говорится, что, по данным Института професси</w:t>
      </w:r>
      <w:r>
        <w:t>о</w:t>
      </w:r>
      <w:r>
        <w:t>нальной подготовк</w:t>
      </w:r>
      <w:r w:rsidR="00DD719A">
        <w:t>и</w:t>
      </w:r>
      <w:r>
        <w:t xml:space="preserve"> людских ресурсов (ИФАРУ), женщины чаще, чем мужч</w:t>
      </w:r>
      <w:r>
        <w:t>и</w:t>
      </w:r>
      <w:r>
        <w:t xml:space="preserve">ны, получают стипендии на всех уровнях образования: в начальной, средней и высшей школе. Просьба представить детальную информацию </w:t>
      </w:r>
      <w:r w:rsidR="00DD719A">
        <w:t>с</w:t>
      </w:r>
      <w:r>
        <w:t xml:space="preserve"> разбивк</w:t>
      </w:r>
      <w:r w:rsidR="00DD719A">
        <w:t>ой</w:t>
      </w:r>
      <w:r>
        <w:t xml:space="preserve"> по темам и городским/сельским районам, касающуюся полученных женщинами стипендий.</w:t>
      </w:r>
    </w:p>
    <w:p w:rsidR="00127144" w:rsidRDefault="00127144" w:rsidP="008A3566">
      <w:pPr>
        <w:pStyle w:val="SingleTxt"/>
      </w:pPr>
      <w:r w:rsidRPr="006E02A5">
        <w:t>19.</w:t>
      </w:r>
      <w:r w:rsidRPr="006E02A5">
        <w:tab/>
      </w:r>
      <w:r>
        <w:t>Просьба представить информацию о числе случаев беременност</w:t>
      </w:r>
      <w:r w:rsidR="00DD719A">
        <w:t>и</w:t>
      </w:r>
      <w:r>
        <w:t xml:space="preserve"> в нес</w:t>
      </w:r>
      <w:r>
        <w:t>о</w:t>
      </w:r>
      <w:r>
        <w:t xml:space="preserve">вершеннолетнем возрасте в Панаме, а также </w:t>
      </w:r>
      <w:r w:rsidR="00DD719A">
        <w:t xml:space="preserve">о </w:t>
      </w:r>
      <w:r>
        <w:t xml:space="preserve">влиянии </w:t>
      </w:r>
      <w:r w:rsidR="00DD719A">
        <w:t>беременности</w:t>
      </w:r>
      <w:r>
        <w:t xml:space="preserve"> на усп</w:t>
      </w:r>
      <w:r>
        <w:t>е</w:t>
      </w:r>
      <w:r>
        <w:t xml:space="preserve">ваемость девочек в школе. Просьба также </w:t>
      </w:r>
      <w:r w:rsidR="00DD719A">
        <w:t>дать</w:t>
      </w:r>
      <w:r>
        <w:t xml:space="preserve"> информацию о помощи, пр</w:t>
      </w:r>
      <w:r>
        <w:t>е</w:t>
      </w:r>
      <w:r>
        <w:t xml:space="preserve">доставляемой беременным девочкам-подросткам или молодым матерям, </w:t>
      </w:r>
      <w:r w:rsidR="008A3566">
        <w:t>кот</w:t>
      </w:r>
      <w:r w:rsidR="008A3566">
        <w:t>о</w:t>
      </w:r>
      <w:r w:rsidR="008A3566">
        <w:t>рая</w:t>
      </w:r>
      <w:r w:rsidR="00DD719A">
        <w:t xml:space="preserve"> позволяет им</w:t>
      </w:r>
      <w:r>
        <w:t xml:space="preserve"> продолжить образование, в том числе </w:t>
      </w:r>
      <w:r w:rsidR="002B7949">
        <w:t xml:space="preserve">просьба </w:t>
      </w:r>
      <w:r>
        <w:t>представить статист</w:t>
      </w:r>
      <w:r>
        <w:t>и</w:t>
      </w:r>
      <w:r>
        <w:t>ческие данные о том, какое количество молодых матерей получили льготы в рамках программ помощи</w:t>
      </w:r>
      <w:r w:rsidR="002B7949">
        <w:t xml:space="preserve"> в целях обеспечения их дальнейшего</w:t>
      </w:r>
      <w:r>
        <w:t xml:space="preserve"> об</w:t>
      </w:r>
      <w:r>
        <w:t>у</w:t>
      </w:r>
      <w:r>
        <w:t>чени</w:t>
      </w:r>
      <w:r w:rsidR="002B7949">
        <w:t>я</w:t>
      </w:r>
      <w:r>
        <w:t>. В этой связи в докладе упоминается Закон № 2 от 3 июня 2002 года о гарантиях защиты здоровья и получения образования беременными девушк</w:t>
      </w:r>
      <w:r>
        <w:t>а</w:t>
      </w:r>
      <w:r>
        <w:t>ми-подростками. Просьба указать, какие механизмы надзора, если таковые с</w:t>
      </w:r>
      <w:r>
        <w:t>у</w:t>
      </w:r>
      <w:r>
        <w:t>ществуют, применяются для обеспечения эффективной реализации этого зак</w:t>
      </w:r>
      <w:r>
        <w:t>о</w:t>
      </w:r>
      <w:r>
        <w:t>н</w:t>
      </w:r>
      <w:r w:rsidR="002B7949">
        <w:t>а</w:t>
      </w:r>
      <w:r>
        <w:t>.</w:t>
      </w:r>
    </w:p>
    <w:p w:rsidR="00CB11EC" w:rsidRPr="00CB11EC" w:rsidRDefault="00CB11EC" w:rsidP="00CB11EC">
      <w:pPr>
        <w:pStyle w:val="SingleTxt"/>
        <w:spacing w:after="0" w:line="120" w:lineRule="exact"/>
        <w:rPr>
          <w:sz w:val="10"/>
        </w:rPr>
      </w:pPr>
    </w:p>
    <w:p w:rsidR="00996B3B" w:rsidRDefault="00996B3B" w:rsidP="00996B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996B3B" w:rsidRPr="00996B3B" w:rsidRDefault="00996B3B" w:rsidP="00996B3B">
      <w:pPr>
        <w:pStyle w:val="SingleTxt"/>
        <w:spacing w:after="0" w:line="120" w:lineRule="exact"/>
        <w:rPr>
          <w:sz w:val="10"/>
        </w:rPr>
      </w:pPr>
    </w:p>
    <w:p w:rsidR="00996B3B" w:rsidRDefault="00996B3B" w:rsidP="008A3566">
      <w:pPr>
        <w:pStyle w:val="SingleTxt"/>
      </w:pPr>
      <w:r>
        <w:t>20.</w:t>
      </w:r>
      <w:r>
        <w:tab/>
        <w:t>В докладе указано, что женщины составляют 72,7 процента экономически неактивного населения. В нем также указано, что работающие женщины зан</w:t>
      </w:r>
      <w:r>
        <w:t>и</w:t>
      </w:r>
      <w:r>
        <w:t>маются преимущественно такими видами деятельности, как оптовая и розни</w:t>
      </w:r>
      <w:r>
        <w:t>ч</w:t>
      </w:r>
      <w:r>
        <w:t>ная торговля, труд в качестве домашней прислуги, промышленное производс</w:t>
      </w:r>
      <w:r>
        <w:t>т</w:t>
      </w:r>
      <w:r>
        <w:t>во, работа в гостиницах и ресторанах, а также сфера преподавания. Просьба представить информацию о планах государства-участника по сокращению в</w:t>
      </w:r>
      <w:r>
        <w:t>ы</w:t>
      </w:r>
      <w:r>
        <w:t>сокого показателя безработицы среди женщин. Просьба представить также и</w:t>
      </w:r>
      <w:r>
        <w:t>н</w:t>
      </w:r>
      <w:r>
        <w:t xml:space="preserve">формацию об уровне заработной платы для женщин и мужчин, выполняющих одну и ту же работу в государственном и частном секторе. Помимо этого, просьба представить детальные сведения о деятельности и условиях занятости женщин, работающих в неформальном секторе. </w:t>
      </w:r>
    </w:p>
    <w:p w:rsidR="00996B3B" w:rsidRDefault="00996B3B" w:rsidP="008A3566">
      <w:pPr>
        <w:pStyle w:val="SingleTxt"/>
      </w:pPr>
      <w:r>
        <w:t>21.</w:t>
      </w:r>
      <w:r>
        <w:tab/>
        <w:t>В пункте 135 доклада говорится о различных действиях, которые были предприняты для ликвидации дискриминации в отношении женщин в сфере занятости. Просьба представить детальную информацию об этих действиях и их результатах. Также следует представить дополнительную информацию о р</w:t>
      </w:r>
      <w:r>
        <w:t>а</w:t>
      </w:r>
      <w:r>
        <w:t>боте, проводимой Комиссией по гендерным вопросам и вопросам занятости в составе министерства труда в целях расширения институциональных возмо</w:t>
      </w:r>
      <w:r>
        <w:t>ж</w:t>
      </w:r>
      <w:r>
        <w:t>ностей по учету гендерных вопросов в сфере трудовой деятельности, включая информацию о составе этой Комиссии, ее функционировании, структуре и де</w:t>
      </w:r>
      <w:r>
        <w:t>я</w:t>
      </w:r>
      <w:r>
        <w:t>тельности.</w:t>
      </w:r>
    </w:p>
    <w:p w:rsidR="00996B3B" w:rsidRDefault="00996B3B" w:rsidP="008A3566">
      <w:pPr>
        <w:pStyle w:val="SingleTxt"/>
      </w:pPr>
      <w:r>
        <w:t>22.</w:t>
      </w:r>
      <w:r>
        <w:tab/>
        <w:t>В докладе говорится о том, что, хотя в Панаме нет законов, непосредс</w:t>
      </w:r>
      <w:r>
        <w:t>т</w:t>
      </w:r>
      <w:r>
        <w:t>венно касающихся сексуальных домогательств, есть законы, предусматрива</w:t>
      </w:r>
      <w:r>
        <w:t>ю</w:t>
      </w:r>
      <w:r>
        <w:t>щие наказание за это деяние. Просьба уточнить, планирует ли правительство ввести уголовное наказание за сексуальные домогательства на рабочем месте.</w:t>
      </w:r>
    </w:p>
    <w:p w:rsidR="00996B3B" w:rsidRPr="00996B3B" w:rsidRDefault="00996B3B" w:rsidP="00996B3B">
      <w:pPr>
        <w:pStyle w:val="SingleTxt"/>
        <w:spacing w:after="0" w:line="120" w:lineRule="exact"/>
        <w:rPr>
          <w:sz w:val="10"/>
        </w:rPr>
      </w:pPr>
    </w:p>
    <w:p w:rsidR="00996B3B" w:rsidRDefault="00996B3B" w:rsidP="00996B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996B3B" w:rsidRPr="00996B3B" w:rsidRDefault="00996B3B" w:rsidP="00996B3B">
      <w:pPr>
        <w:pStyle w:val="SingleTxt"/>
        <w:spacing w:after="0" w:line="120" w:lineRule="exact"/>
        <w:rPr>
          <w:sz w:val="10"/>
        </w:rPr>
      </w:pPr>
    </w:p>
    <w:p w:rsidR="00996B3B" w:rsidRDefault="00996B3B" w:rsidP="008A3566">
      <w:pPr>
        <w:pStyle w:val="SingleTxt"/>
      </w:pPr>
      <w:r>
        <w:t>23.</w:t>
      </w:r>
      <w:r>
        <w:tab/>
        <w:t>В своих предыдущих заключительных замечаниях за 1999 год Комитет выразил глубокую озабоченность в связи с положением в области репроду</w:t>
      </w:r>
      <w:r>
        <w:t>к</w:t>
      </w:r>
      <w:r>
        <w:t>тивного здоровья женщин в Панаме и явным отказом в осуществлении права на аборт в случае, если беременность является следствием изнасилования. К</w:t>
      </w:r>
      <w:r>
        <w:t>о</w:t>
      </w:r>
      <w:r>
        <w:t>митет рекомендовал предоставить женщинам Панамы, которые забеременели в результате изнасилования, возможность прервать такую беременность. Прос</w:t>
      </w:r>
      <w:r>
        <w:t>ь</w:t>
      </w:r>
      <w:r>
        <w:t>ба представить детальную и конкретную информацию в отношении любых мер, принимаемых правительством для выполнения рекомендации Комитета. Просьба также представить статистические данные о том, какое количество абортов было проведено в отношении женщин, забеременевших в результате изнасилования. Просьба представить информацию о мерах, принятых для п</w:t>
      </w:r>
      <w:r>
        <w:t>о</w:t>
      </w:r>
      <w:r>
        <w:t>вышения осведомленности жертв о важности медицинской помощи и уведо</w:t>
      </w:r>
      <w:r>
        <w:t>м</w:t>
      </w:r>
      <w:r>
        <w:t>лении о случаях сексуальной и прочей агрессии.</w:t>
      </w:r>
    </w:p>
    <w:p w:rsidR="00996B3B" w:rsidRDefault="00996B3B" w:rsidP="008A3566">
      <w:pPr>
        <w:pStyle w:val="SingleTxt"/>
      </w:pPr>
      <w:r>
        <w:t>24.</w:t>
      </w:r>
      <w:r>
        <w:tab/>
        <w:t>В докладе говорится об охране здоровья девочек-подростков и в этой св</w:t>
      </w:r>
      <w:r>
        <w:t>я</w:t>
      </w:r>
      <w:r>
        <w:t>зи упоминается о том, что 29,1 процента беременных девочек-подростков п</w:t>
      </w:r>
      <w:r>
        <w:t>о</w:t>
      </w:r>
      <w:r>
        <w:t>лучают медицинское обслуживание до родов. Просьба пояснить, почему да</w:t>
      </w:r>
      <w:r>
        <w:t>н</w:t>
      </w:r>
      <w:r>
        <w:t>ный показатель так низок, и представить информацию о том, какие меры пре</w:t>
      </w:r>
      <w:r>
        <w:t>д</w:t>
      </w:r>
      <w:r>
        <w:t>принимает правительство для увеличения процента беременных девочек-подростков, получающих дородовую медицинскую помощь.</w:t>
      </w:r>
    </w:p>
    <w:p w:rsidR="00996B3B" w:rsidRDefault="00996B3B" w:rsidP="008A3566">
      <w:pPr>
        <w:pStyle w:val="SingleTxt"/>
      </w:pPr>
      <w:r>
        <w:t>25.</w:t>
      </w:r>
      <w:r>
        <w:tab/>
        <w:t>В указанном докладе упоминается доклад о состоянии здоровья же</w:t>
      </w:r>
      <w:r>
        <w:t>н</w:t>
      </w:r>
      <w:r>
        <w:t>щин Панамы за 2005 год, где выделены пять основных причин женской смер</w:t>
      </w:r>
      <w:r>
        <w:t>т</w:t>
      </w:r>
      <w:r>
        <w:t>ности: инфекции верхних дыхательных путей, инфлюэнца/грипп, инфекция кож</w:t>
      </w:r>
      <w:r w:rsidR="0006598F">
        <w:t>и</w:t>
      </w:r>
      <w:r>
        <w:t xml:space="preserve"> и подкожных тканей, диарея и заболевания мочеполовой системы. Просьба поя</w:t>
      </w:r>
      <w:r>
        <w:t>с</w:t>
      </w:r>
      <w:r>
        <w:t xml:space="preserve">нить, была ли проведена какая-либо эпидемиологическая оценка для анализа предпосылок подобных причин смертности, и связаны ли какие-либо из них с условиями проживания женщин или какими-либо аспектами </w:t>
      </w:r>
      <w:r w:rsidR="0006598F">
        <w:t xml:space="preserve">их </w:t>
      </w:r>
      <w:r>
        <w:t>трудовой де</w:t>
      </w:r>
      <w:r>
        <w:t>я</w:t>
      </w:r>
      <w:r>
        <w:t>тельности. Просьба также представить статистические данные об уровне мат</w:t>
      </w:r>
      <w:r>
        <w:t>е</w:t>
      </w:r>
      <w:r>
        <w:t xml:space="preserve">ринской смертности, а также о других причинах </w:t>
      </w:r>
      <w:r w:rsidR="0006598F">
        <w:t xml:space="preserve">женской </w:t>
      </w:r>
      <w:r>
        <w:t>смерт</w:t>
      </w:r>
      <w:r w:rsidR="0006598F">
        <w:t xml:space="preserve">ности с </w:t>
      </w:r>
      <w:r>
        <w:t>разби</w:t>
      </w:r>
      <w:r>
        <w:t>в</w:t>
      </w:r>
      <w:r>
        <w:t>к</w:t>
      </w:r>
      <w:r w:rsidR="0006598F">
        <w:t>ой</w:t>
      </w:r>
      <w:r>
        <w:t xml:space="preserve"> по городским/сельским районам. </w:t>
      </w:r>
      <w:r w:rsidR="0006598F">
        <w:t>П</w:t>
      </w:r>
      <w:r>
        <w:t xml:space="preserve">росьба представить </w:t>
      </w:r>
      <w:r w:rsidR="0006598F">
        <w:t xml:space="preserve">также </w:t>
      </w:r>
      <w:r>
        <w:t>информацию о до</w:t>
      </w:r>
      <w:r>
        <w:t>с</w:t>
      </w:r>
      <w:r>
        <w:t xml:space="preserve">тупе </w:t>
      </w:r>
      <w:r w:rsidR="0006598F">
        <w:t xml:space="preserve">пожилых женщин </w:t>
      </w:r>
      <w:r>
        <w:t>к медицинскому обслуживанию.</w:t>
      </w:r>
    </w:p>
    <w:p w:rsidR="00996B3B" w:rsidRDefault="00996B3B" w:rsidP="008A3566">
      <w:pPr>
        <w:pStyle w:val="SingleTxt"/>
      </w:pPr>
      <w:r>
        <w:t>26.</w:t>
      </w:r>
      <w:r>
        <w:tab/>
        <w:t xml:space="preserve">В докладе </w:t>
      </w:r>
      <w:r w:rsidR="0006598F">
        <w:t>отсутствует</w:t>
      </w:r>
      <w:r>
        <w:t xml:space="preserve"> какая-либо информация о текущей численности женщин, инфицированных ВИЧ/СПИДом. Просьба представить обновленные </w:t>
      </w:r>
      <w:r w:rsidR="0006598F">
        <w:t>статист</w:t>
      </w:r>
      <w:r w:rsidR="0006598F">
        <w:t>и</w:t>
      </w:r>
      <w:r w:rsidR="0006598F">
        <w:t xml:space="preserve">ческие </w:t>
      </w:r>
      <w:r>
        <w:t>данны</w:t>
      </w:r>
      <w:r w:rsidR="0006598F">
        <w:t>е</w:t>
      </w:r>
      <w:r>
        <w:t xml:space="preserve"> о женщинах и девочках, инфицированных ВИЧ/СПИДом, а также детальную информацию о деятельности и инициативах, осуществляемых правительством для борьбы с этой проблемой. В этой связи просьба представить дополнительную информацию об укреплении Сети НПО </w:t>
      </w:r>
      <w:r w:rsidR="0006598F">
        <w:t>по</w:t>
      </w:r>
      <w:r>
        <w:t xml:space="preserve"> ВИЧ/СПИД</w:t>
      </w:r>
      <w:r w:rsidR="0006598F">
        <w:t>у</w:t>
      </w:r>
      <w:r>
        <w:t>, а также об организации и развитии сет</w:t>
      </w:r>
      <w:r w:rsidR="0006598F">
        <w:t xml:space="preserve">и религиозных групп по профилактике </w:t>
      </w:r>
      <w:r>
        <w:t xml:space="preserve">ВИЧ/СПИДа, о </w:t>
      </w:r>
      <w:r w:rsidR="00305A2F">
        <w:t xml:space="preserve">которых </w:t>
      </w:r>
      <w:r w:rsidR="00E01993">
        <w:t>говорится</w:t>
      </w:r>
      <w:r>
        <w:t xml:space="preserve"> в докладе как об одной из инициатив по устранению этой проблемы. </w:t>
      </w:r>
    </w:p>
    <w:p w:rsidR="00996B3B" w:rsidRDefault="00996B3B" w:rsidP="008A3566">
      <w:pPr>
        <w:pStyle w:val="SingleTxt"/>
      </w:pPr>
      <w:r>
        <w:t>27.</w:t>
      </w:r>
      <w:r>
        <w:tab/>
        <w:t xml:space="preserve">В пункте 152 </w:t>
      </w:r>
      <w:r w:rsidR="00E01993">
        <w:t>доклада приводятся сведения о</w:t>
      </w:r>
      <w:r>
        <w:t xml:space="preserve"> достижениях </w:t>
      </w:r>
      <w:r w:rsidR="00E01993">
        <w:t xml:space="preserve">в </w:t>
      </w:r>
      <w:r>
        <w:t>сфер</w:t>
      </w:r>
      <w:r w:rsidR="00E01993">
        <w:t>е</w:t>
      </w:r>
      <w:r>
        <w:t xml:space="preserve"> защ</w:t>
      </w:r>
      <w:r>
        <w:t>и</w:t>
      </w:r>
      <w:r>
        <w:t xml:space="preserve">ты сексуального и репродуктивного здоровья в Панаме, включая уменьшение общего коэффициента фертильности с 2,7 в 1990–1999 годах до 2,43 в 2004 году. Просьба представить обновленную статистическую информацию об общем коэффициенте фертильности за весь рассматриваемый период </w:t>
      </w:r>
      <w:r w:rsidR="00E01993">
        <w:t>с</w:t>
      </w:r>
      <w:r>
        <w:t xml:space="preserve"> разби</w:t>
      </w:r>
      <w:r>
        <w:t>в</w:t>
      </w:r>
      <w:r>
        <w:t>к</w:t>
      </w:r>
      <w:r w:rsidR="00E01993">
        <w:t>ой</w:t>
      </w:r>
      <w:r>
        <w:t xml:space="preserve"> по возрасту. </w:t>
      </w:r>
      <w:r w:rsidR="00E01993">
        <w:t>П</w:t>
      </w:r>
      <w:r>
        <w:t xml:space="preserve">росьба представить </w:t>
      </w:r>
      <w:r w:rsidR="00E01993">
        <w:t xml:space="preserve">также </w:t>
      </w:r>
      <w:r>
        <w:t>информацию о Закон</w:t>
      </w:r>
      <w:r w:rsidR="00E01993">
        <w:t>е</w:t>
      </w:r>
      <w:r>
        <w:t xml:space="preserve"> № 48 от 13 мая 1941 года, который разрешает стерилизацию</w:t>
      </w:r>
      <w:r w:rsidR="00E01993">
        <w:t xml:space="preserve">, о </w:t>
      </w:r>
      <w:r>
        <w:t>содержани</w:t>
      </w:r>
      <w:r w:rsidR="00E01993">
        <w:t>и</w:t>
      </w:r>
      <w:r>
        <w:t xml:space="preserve"> этого зак</w:t>
      </w:r>
      <w:r>
        <w:t>о</w:t>
      </w:r>
      <w:r>
        <w:t>на</w:t>
      </w:r>
      <w:r w:rsidR="00E01993">
        <w:t>, а также</w:t>
      </w:r>
      <w:r>
        <w:t xml:space="preserve"> сведения о том, </w:t>
      </w:r>
      <w:r w:rsidR="00E01993">
        <w:t xml:space="preserve">остается ли он </w:t>
      </w:r>
      <w:r>
        <w:t>по</w:t>
      </w:r>
      <w:r>
        <w:noBreakHyphen/>
        <w:t xml:space="preserve">прежнему </w:t>
      </w:r>
      <w:r w:rsidR="00E01993">
        <w:t>в силе</w:t>
      </w:r>
      <w:r>
        <w:t>.</w:t>
      </w:r>
    </w:p>
    <w:p w:rsidR="00996B3B" w:rsidRPr="00996B3B" w:rsidRDefault="00996B3B" w:rsidP="00996B3B">
      <w:pPr>
        <w:pStyle w:val="SingleTxt"/>
        <w:spacing w:after="0" w:line="120" w:lineRule="exact"/>
        <w:rPr>
          <w:sz w:val="10"/>
        </w:rPr>
      </w:pPr>
    </w:p>
    <w:p w:rsidR="00996B3B" w:rsidRDefault="00996B3B" w:rsidP="00996B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Социальные и экономические льготы</w:t>
      </w:r>
    </w:p>
    <w:p w:rsidR="00996B3B" w:rsidRPr="00996B3B" w:rsidRDefault="00996B3B" w:rsidP="00996B3B">
      <w:pPr>
        <w:pStyle w:val="SingleTxt"/>
        <w:spacing w:after="0" w:line="120" w:lineRule="exact"/>
        <w:rPr>
          <w:sz w:val="10"/>
        </w:rPr>
      </w:pPr>
    </w:p>
    <w:p w:rsidR="00996B3B" w:rsidRDefault="00996B3B" w:rsidP="008A3566">
      <w:pPr>
        <w:pStyle w:val="SingleTxt"/>
      </w:pPr>
      <w:r>
        <w:t>28.</w:t>
      </w:r>
      <w:r>
        <w:tab/>
        <w:t>Просьба представить конкретную и детальную информацию о любых о</w:t>
      </w:r>
      <w:r>
        <w:t>г</w:t>
      </w:r>
      <w:r>
        <w:t>раничениях, с которыми могут столкнуться женщины, в том что касается до</w:t>
      </w:r>
      <w:r>
        <w:t>с</w:t>
      </w:r>
      <w:r>
        <w:t>тупа к кредитам, ипотеке и другим формам финансовой поддержки. Просьба указать, предпринима</w:t>
      </w:r>
      <w:r w:rsidR="00E01993">
        <w:t>ет</w:t>
      </w:r>
      <w:r>
        <w:t xml:space="preserve"> ли правительство </w:t>
      </w:r>
      <w:r w:rsidR="00E01993">
        <w:t xml:space="preserve">какие-либо усилия </w:t>
      </w:r>
      <w:r>
        <w:t xml:space="preserve">для устранения </w:t>
      </w:r>
      <w:r w:rsidR="00E01993">
        <w:t>любого</w:t>
      </w:r>
      <w:r>
        <w:t xml:space="preserve"> фактического неравенства между женщинами и мужчинами в данно</w:t>
      </w:r>
      <w:r w:rsidR="00E01993">
        <w:t>й сфере</w:t>
      </w:r>
      <w:r>
        <w:t>.</w:t>
      </w:r>
    </w:p>
    <w:p w:rsidR="00996B3B" w:rsidRPr="00996B3B" w:rsidRDefault="00996B3B" w:rsidP="00996B3B">
      <w:pPr>
        <w:pStyle w:val="SingleTxt"/>
        <w:spacing w:after="0" w:line="120" w:lineRule="exact"/>
        <w:rPr>
          <w:sz w:val="10"/>
        </w:rPr>
      </w:pPr>
    </w:p>
    <w:p w:rsidR="00996B3B" w:rsidRDefault="00996B3B" w:rsidP="00592B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из числа коренного и сельского населения</w:t>
      </w:r>
    </w:p>
    <w:p w:rsidR="00996B3B" w:rsidRPr="00996B3B" w:rsidRDefault="00996B3B" w:rsidP="00592B77">
      <w:pPr>
        <w:pStyle w:val="SingleTxt"/>
        <w:keepNext/>
        <w:spacing w:after="0" w:line="120" w:lineRule="exact"/>
        <w:rPr>
          <w:sz w:val="10"/>
        </w:rPr>
      </w:pPr>
    </w:p>
    <w:p w:rsidR="00996B3B" w:rsidRDefault="00996B3B" w:rsidP="008A3566">
      <w:pPr>
        <w:pStyle w:val="SingleTxt"/>
      </w:pPr>
      <w:r>
        <w:t>29.</w:t>
      </w:r>
      <w:r>
        <w:tab/>
        <w:t>В соответствии с докладом почти все (98,4 процента) представители к</w:t>
      </w:r>
      <w:r>
        <w:t>о</w:t>
      </w:r>
      <w:r>
        <w:t>ренного населения относятся к категории бедных, при этом 90 процентов из них живут в условиях крайней нищеты. Просьба указать, какие меры приним</w:t>
      </w:r>
      <w:r>
        <w:t>а</w:t>
      </w:r>
      <w:r>
        <w:t>лись правительством для улучшения условий жизни женщин из числа коренн</w:t>
      </w:r>
      <w:r>
        <w:t>о</w:t>
      </w:r>
      <w:r>
        <w:t xml:space="preserve">го и сельского населения, а также для обеспечения </w:t>
      </w:r>
      <w:r w:rsidR="00592B77">
        <w:t xml:space="preserve">их </w:t>
      </w:r>
      <w:r>
        <w:t xml:space="preserve">доступа </w:t>
      </w:r>
      <w:r w:rsidR="00592B77">
        <w:t>на рынок тр</w:t>
      </w:r>
      <w:r w:rsidR="00592B77">
        <w:t>у</w:t>
      </w:r>
      <w:r w:rsidR="00592B77">
        <w:t>да. П</w:t>
      </w:r>
      <w:r>
        <w:t xml:space="preserve">росьба представить </w:t>
      </w:r>
      <w:r w:rsidR="00592B77">
        <w:t xml:space="preserve">также </w:t>
      </w:r>
      <w:r>
        <w:t xml:space="preserve">информацию о результатах, достигнутых в деле обеспечения </w:t>
      </w:r>
      <w:r w:rsidR="00592B77">
        <w:t>возможностей</w:t>
      </w:r>
      <w:r>
        <w:t xml:space="preserve"> для женщин и девочек из числа коренного насел</w:t>
      </w:r>
      <w:r>
        <w:t>е</w:t>
      </w:r>
      <w:r>
        <w:t xml:space="preserve">ния </w:t>
      </w:r>
      <w:r w:rsidR="00592B77">
        <w:t>пользоваться</w:t>
      </w:r>
      <w:r>
        <w:t xml:space="preserve"> услугам</w:t>
      </w:r>
      <w:r w:rsidR="00592B77">
        <w:t>и в сфере</w:t>
      </w:r>
      <w:r>
        <w:t xml:space="preserve"> здравоохранения и образования.</w:t>
      </w:r>
    </w:p>
    <w:p w:rsidR="00996B3B" w:rsidRDefault="00996B3B" w:rsidP="008A3566">
      <w:pPr>
        <w:pStyle w:val="SingleTxt"/>
      </w:pPr>
      <w:r>
        <w:t>30.</w:t>
      </w:r>
      <w:r>
        <w:tab/>
        <w:t>В своих предыдущих заключительных замечаниях Комитет выразил обе</w:t>
      </w:r>
      <w:r>
        <w:t>с</w:t>
      </w:r>
      <w:r>
        <w:t>покоенность в связи с тем, что 53 процента женщин являются неграмотными, при этом большинство из них принадлежит к коренным народам. Просьба представить информацию об усилиях и инициативах, предпринятых для с</w:t>
      </w:r>
      <w:r>
        <w:t>о</w:t>
      </w:r>
      <w:r>
        <w:t>кращения процента неграмотных женщин среди коренного и сельского насел</w:t>
      </w:r>
      <w:r>
        <w:t>е</w:t>
      </w:r>
      <w:r>
        <w:t>ния, а также о результатах таких инициатив. В этой связи просьба представить информацию о реализации программ по обеспечению грамотности среди же</w:t>
      </w:r>
      <w:r>
        <w:t>н</w:t>
      </w:r>
      <w:r>
        <w:t>щин из числа коренного населения, которые осуществляет Отдел по межкул</w:t>
      </w:r>
      <w:r>
        <w:t>ь</w:t>
      </w:r>
      <w:r>
        <w:t>турному двуязычному диалогу в составе министерства образования. Просьба представить дополнительную информацию о кампан</w:t>
      </w:r>
      <w:r w:rsidR="00286018">
        <w:t>ии по обучению грамоте «Действуй</w:t>
      </w:r>
      <w:r>
        <w:t xml:space="preserve"> во имя Панамы» и </w:t>
      </w:r>
      <w:r w:rsidR="00D95624">
        <w:t>П</w:t>
      </w:r>
      <w:r>
        <w:t>рограммы Сети возможностей. Просьба ук</w:t>
      </w:r>
      <w:r>
        <w:t>а</w:t>
      </w:r>
      <w:r>
        <w:t xml:space="preserve">зать, каковы были результаты осуществления этих программ в </w:t>
      </w:r>
      <w:r w:rsidR="00D95624">
        <w:t xml:space="preserve">течение </w:t>
      </w:r>
      <w:r>
        <w:t>ра</w:t>
      </w:r>
      <w:r>
        <w:t>с</w:t>
      </w:r>
      <w:r>
        <w:t>сматриваем</w:t>
      </w:r>
      <w:r w:rsidR="00D95624">
        <w:t>ого</w:t>
      </w:r>
      <w:r>
        <w:t xml:space="preserve"> п</w:t>
      </w:r>
      <w:r>
        <w:t>е</w:t>
      </w:r>
      <w:r>
        <w:t>риод</w:t>
      </w:r>
      <w:r w:rsidR="00D95624">
        <w:t>а</w:t>
      </w:r>
      <w:r>
        <w:t xml:space="preserve">. </w:t>
      </w:r>
    </w:p>
    <w:p w:rsidR="00996B3B" w:rsidRDefault="00996B3B" w:rsidP="008A3566">
      <w:pPr>
        <w:pStyle w:val="SingleTxt"/>
      </w:pPr>
      <w:r>
        <w:t>31.</w:t>
      </w:r>
      <w:r>
        <w:tab/>
        <w:t>В докладе также говорится о проекте «Мы с вами, сельские женщины», в рамках которого женщинам из числа сельского и коренного населения предо</w:t>
      </w:r>
      <w:r>
        <w:t>с</w:t>
      </w:r>
      <w:r>
        <w:t>тавляются микрокредиты. Просьба представить информацию о любых мерах, принятых для расширения доступа женщин из числа коренного и сельского н</w:t>
      </w:r>
      <w:r>
        <w:t>а</w:t>
      </w:r>
      <w:r>
        <w:t>селения к этим микрокредитам.</w:t>
      </w:r>
    </w:p>
    <w:p w:rsidR="00996B3B" w:rsidRPr="00996B3B" w:rsidRDefault="00996B3B" w:rsidP="00996B3B">
      <w:pPr>
        <w:pStyle w:val="SingleTxt"/>
        <w:spacing w:after="0" w:line="120" w:lineRule="exact"/>
        <w:rPr>
          <w:sz w:val="10"/>
        </w:rPr>
      </w:pPr>
    </w:p>
    <w:p w:rsidR="00996B3B" w:rsidRDefault="00996B3B" w:rsidP="00996B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Женщины-мигранты</w:t>
      </w:r>
    </w:p>
    <w:p w:rsidR="00996B3B" w:rsidRPr="00996B3B" w:rsidRDefault="00996B3B" w:rsidP="00996B3B">
      <w:pPr>
        <w:pStyle w:val="SingleTxt"/>
        <w:spacing w:after="0" w:line="120" w:lineRule="exact"/>
        <w:rPr>
          <w:sz w:val="10"/>
        </w:rPr>
      </w:pPr>
    </w:p>
    <w:p w:rsidR="00996B3B" w:rsidRDefault="00996B3B" w:rsidP="008A3566">
      <w:pPr>
        <w:pStyle w:val="SingleTxt"/>
      </w:pPr>
      <w:r>
        <w:t>32.</w:t>
      </w:r>
      <w:r>
        <w:tab/>
        <w:t>Просьба представить информацию о положении женщин и девочек из числа мигрантов в Панаме, как внутр</w:t>
      </w:r>
      <w:r w:rsidR="00D95624">
        <w:t>енних мигрантов, так и мигрантов из др</w:t>
      </w:r>
      <w:r w:rsidR="00D95624">
        <w:t>у</w:t>
      </w:r>
      <w:r w:rsidR="00D95624">
        <w:t>гих стран</w:t>
      </w:r>
      <w:r>
        <w:t xml:space="preserve">, включая информацию о численности и характеристиках категории женщин и девочек-мигрантов, а также о </w:t>
      </w:r>
      <w:r w:rsidR="00D95624">
        <w:t>мерах</w:t>
      </w:r>
      <w:r>
        <w:t>, которые принимаются дл</w:t>
      </w:r>
      <w:r w:rsidR="00286018">
        <w:t>я</w:t>
      </w:r>
      <w:r>
        <w:t xml:space="preserve"> з</w:t>
      </w:r>
      <w:r>
        <w:t>а</w:t>
      </w:r>
      <w:r>
        <w:t>щиты женщин-мигрантов от надругательств, эксплуатации и насилия.</w:t>
      </w:r>
    </w:p>
    <w:p w:rsidR="00996B3B" w:rsidRPr="00996B3B" w:rsidRDefault="00996B3B" w:rsidP="00996B3B">
      <w:pPr>
        <w:pStyle w:val="SingleTxt"/>
        <w:spacing w:after="0" w:line="120" w:lineRule="exact"/>
        <w:rPr>
          <w:sz w:val="10"/>
        </w:rPr>
      </w:pPr>
    </w:p>
    <w:p w:rsidR="00996B3B" w:rsidRDefault="00996B3B" w:rsidP="00996B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996B3B" w:rsidRPr="00996B3B" w:rsidRDefault="00996B3B" w:rsidP="00996B3B">
      <w:pPr>
        <w:pStyle w:val="SingleTxt"/>
        <w:spacing w:after="0" w:line="120" w:lineRule="exact"/>
        <w:rPr>
          <w:sz w:val="10"/>
        </w:rPr>
      </w:pPr>
    </w:p>
    <w:p w:rsidR="00996B3B" w:rsidRDefault="00996B3B" w:rsidP="008A3566">
      <w:pPr>
        <w:pStyle w:val="SingleTxt"/>
      </w:pPr>
      <w:r>
        <w:t>33.</w:t>
      </w:r>
      <w:r>
        <w:tab/>
        <w:t>В пункте 178 доклад</w:t>
      </w:r>
      <w:r w:rsidR="008F0A17">
        <w:t>а</w:t>
      </w:r>
      <w:r>
        <w:t xml:space="preserve"> государства-участника говорится о том, что мин</w:t>
      </w:r>
      <w:r>
        <w:t>и</w:t>
      </w:r>
      <w:r>
        <w:t>мальный возраст вступления в брак для девочек составляет 14 лет, а для мал</w:t>
      </w:r>
      <w:r>
        <w:t>ь</w:t>
      </w:r>
      <w:r>
        <w:t>чиков — 16 лет. Просьба указать, предпринимались ли какие-либо усилия для повышения минимального возраста вступления в брак для девочек, как этого требует Конвенция о правах ребенка. Просьба представить информацию о л</w:t>
      </w:r>
      <w:r>
        <w:t>ю</w:t>
      </w:r>
      <w:r>
        <w:t>бых мерах или инициативах, осуществленных для предотвращения и искор</w:t>
      </w:r>
      <w:r>
        <w:t>е</w:t>
      </w:r>
      <w:r>
        <w:t>нения практики ранних браков.</w:t>
      </w:r>
    </w:p>
    <w:p w:rsidR="008F0A17" w:rsidRPr="008F0A17" w:rsidRDefault="008F0A17" w:rsidP="008F0A17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8F0A17" w:rsidRPr="008F0A17" w:rsidSect="00B86375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4-15T16:37:00Z" w:initials="Start">
    <w:p w:rsidR="004F06B9" w:rsidRPr="00B86375" w:rsidRDefault="004F06B9">
      <w:pPr>
        <w:pStyle w:val="CommentText"/>
        <w:rPr>
          <w:lang w:val="en-US"/>
        </w:rPr>
      </w:pPr>
      <w:r>
        <w:fldChar w:fldCharType="begin"/>
      </w:r>
      <w:r w:rsidRPr="00B86375">
        <w:rPr>
          <w:rStyle w:val="CommentReference"/>
          <w:lang w:val="en-US"/>
        </w:rPr>
        <w:instrText xml:space="preserve"> </w:instrText>
      </w:r>
      <w:r w:rsidRPr="00B86375">
        <w:rPr>
          <w:lang w:val="en-US"/>
        </w:rPr>
        <w:instrText>PAGE \# "'Page: '#'</w:instrText>
      </w:r>
      <w:r w:rsidRPr="00B86375">
        <w:rPr>
          <w:lang w:val="en-US"/>
        </w:rPr>
        <w:br/>
        <w:instrText>'"</w:instrText>
      </w:r>
      <w:r w:rsidRPr="00B8637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86375">
        <w:rPr>
          <w:lang w:val="en-US"/>
        </w:rPr>
        <w:t>&lt;&lt;ODS JOB NO&gt;&gt;N0926635R&lt;&lt;ODS JOB NO&gt;&gt;</w:t>
      </w:r>
    </w:p>
    <w:p w:rsidR="004F06B9" w:rsidRDefault="004F06B9">
      <w:pPr>
        <w:pStyle w:val="CommentText"/>
      </w:pPr>
      <w:r>
        <w:t>&lt;&lt;ODS DOC SYMBOL1&gt;&gt;CEDAW/C/PAN/Q/7&lt;&lt;ODS DOC SYMBOL1&gt;&gt;</w:t>
      </w:r>
    </w:p>
    <w:p w:rsidR="004F06B9" w:rsidRDefault="004F06B9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BE4" w:rsidRPr="00531455" w:rsidRDefault="00DF0BE4" w:rsidP="009D52DF">
      <w:pPr>
        <w:rPr>
          <w:sz w:val="14"/>
        </w:rPr>
      </w:pPr>
      <w:r>
        <w:separator/>
      </w:r>
    </w:p>
  </w:endnote>
  <w:endnote w:type="continuationSeparator" w:id="0">
    <w:p w:rsidR="00DF0BE4" w:rsidRPr="00531455" w:rsidRDefault="00DF0BE4" w:rsidP="009D52DF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F06B9" w:rsidTr="009D52D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F06B9" w:rsidRPr="009D52DF" w:rsidRDefault="004F06B9" w:rsidP="009D52DF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8752F2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F06B9" w:rsidRPr="009D52DF" w:rsidRDefault="004F06B9" w:rsidP="009D52DF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8752F2">
            <w:rPr>
              <w:b w:val="0"/>
              <w:sz w:val="14"/>
            </w:rPr>
            <w:t>09-26635</w:t>
          </w:r>
          <w:r>
            <w:rPr>
              <w:b w:val="0"/>
              <w:sz w:val="14"/>
            </w:rPr>
            <w:fldChar w:fldCharType="end"/>
          </w:r>
        </w:p>
      </w:tc>
    </w:tr>
  </w:tbl>
  <w:p w:rsidR="004F06B9" w:rsidRPr="009D52DF" w:rsidRDefault="004F06B9" w:rsidP="009D52D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F06B9" w:rsidTr="009D52D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F06B9" w:rsidRPr="009D52DF" w:rsidRDefault="004F06B9" w:rsidP="009D52DF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8752F2">
            <w:rPr>
              <w:b w:val="0"/>
              <w:sz w:val="14"/>
            </w:rPr>
            <w:t>09-26635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F06B9" w:rsidRPr="009D52DF" w:rsidRDefault="004F06B9" w:rsidP="009D52DF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8752F2">
            <w:t>3</w:t>
          </w:r>
          <w:r>
            <w:fldChar w:fldCharType="end"/>
          </w:r>
        </w:p>
      </w:tc>
    </w:tr>
  </w:tbl>
  <w:p w:rsidR="004F06B9" w:rsidRPr="009D52DF" w:rsidRDefault="004F06B9" w:rsidP="009D52D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6B9" w:rsidRDefault="004F06B9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F06B9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4F06B9" w:rsidRDefault="004F06B9" w:rsidP="009D52DF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8752F2">
            <w:rPr>
              <w:b w:val="0"/>
              <w:sz w:val="20"/>
            </w:rPr>
            <w:t>09-26635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150409    150409</w:t>
          </w:r>
        </w:p>
        <w:p w:rsidR="004F06B9" w:rsidRPr="009D52DF" w:rsidRDefault="004F06B9" w:rsidP="009D52DF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 w:rsidR="008752F2">
            <w:rPr>
              <w:rFonts w:ascii="Barcode 3 of 9 by request" w:hAnsi="Barcode 3 of 9 by request"/>
              <w:b w:val="0"/>
              <w:sz w:val="24"/>
            </w:rPr>
            <w:t>*0926635*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4F06B9" w:rsidRDefault="004F06B9" w:rsidP="009D52DF">
          <w:pPr>
            <w:pStyle w:val="Footer"/>
            <w:jc w:val="right"/>
            <w:rPr>
              <w:b w:val="0"/>
              <w:sz w:val="20"/>
            </w:rPr>
          </w:pPr>
          <w:r w:rsidRPr="009D52DF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4F06B9" w:rsidRPr="009D52DF" w:rsidRDefault="004F06B9" w:rsidP="009D52DF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BE4" w:rsidRPr="00531455" w:rsidRDefault="00DF0BE4" w:rsidP="009D52DF">
      <w:pPr>
        <w:rPr>
          <w:sz w:val="14"/>
        </w:rPr>
      </w:pPr>
      <w:r>
        <w:separator/>
      </w:r>
    </w:p>
  </w:footnote>
  <w:footnote w:type="continuationSeparator" w:id="0">
    <w:p w:rsidR="00DF0BE4" w:rsidRPr="00531455" w:rsidRDefault="00DF0BE4" w:rsidP="009D52DF">
      <w:pPr>
        <w:rPr>
          <w:sz w:val="1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F06B9" w:rsidTr="009D52D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F06B9" w:rsidRPr="009D52DF" w:rsidRDefault="004F06B9" w:rsidP="009D52D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752F2">
            <w:rPr>
              <w:b/>
            </w:rPr>
            <w:t>CEDAW/C/PAN/Q/7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F06B9" w:rsidRDefault="004F06B9" w:rsidP="009D52DF">
          <w:pPr>
            <w:pStyle w:val="Header"/>
          </w:pPr>
        </w:p>
      </w:tc>
    </w:tr>
  </w:tbl>
  <w:p w:rsidR="004F06B9" w:rsidRPr="009D52DF" w:rsidRDefault="004F06B9" w:rsidP="009D52D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F06B9" w:rsidTr="009D52D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F06B9" w:rsidRDefault="004F06B9" w:rsidP="009D52DF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4F06B9" w:rsidRPr="009D52DF" w:rsidRDefault="004F06B9" w:rsidP="009D52D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752F2">
            <w:rPr>
              <w:b/>
            </w:rPr>
            <w:t>CEDAW/C/PAN/Q/7</w:t>
          </w:r>
          <w:r>
            <w:rPr>
              <w:b/>
            </w:rPr>
            <w:fldChar w:fldCharType="end"/>
          </w:r>
        </w:p>
      </w:tc>
    </w:tr>
  </w:tbl>
  <w:p w:rsidR="004F06B9" w:rsidRPr="009D52DF" w:rsidRDefault="004F06B9" w:rsidP="009D52D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4F06B9" w:rsidTr="009D52D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4F06B9" w:rsidRPr="008752F2" w:rsidRDefault="004F06B9" w:rsidP="009D52DF">
          <w:pPr>
            <w:pStyle w:val="HCh"/>
            <w:spacing w:after="80"/>
            <w:rPr>
              <w:spacing w:val="0"/>
              <w:w w:val="100"/>
              <w:kern w:val="0"/>
              <w:effect w:val="blinkBackground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  <w:r w:rsidR="008752F2">
            <w:rPr>
              <w:spacing w:val="0"/>
              <w:w w:val="100"/>
              <w:kern w:val="0"/>
              <w:effect w:val="blinkBackground"/>
            </w:rPr>
            <w:t xml:space="preserve"> 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F06B9" w:rsidRDefault="004F06B9" w:rsidP="009D52DF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F06B9" w:rsidRPr="009D52DF" w:rsidRDefault="004F06B9" w:rsidP="009D52D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/C/PAN/Q/7</w:t>
          </w:r>
        </w:p>
      </w:tc>
    </w:tr>
    <w:tr w:rsidR="004F06B9" w:rsidRPr="00B86375" w:rsidTr="009D52D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F06B9" w:rsidRDefault="004F06B9" w:rsidP="009D52DF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4F06B9" w:rsidRPr="009D52DF" w:rsidRDefault="004F06B9" w:rsidP="009D52DF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F06B9" w:rsidRPr="009D52DF" w:rsidRDefault="004F06B9" w:rsidP="009D52D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F06B9" w:rsidRPr="00B86375" w:rsidRDefault="004F06B9" w:rsidP="009D52DF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F06B9" w:rsidRPr="00B86375" w:rsidRDefault="004F06B9" w:rsidP="009D52DF">
          <w:pPr>
            <w:spacing w:before="240"/>
            <w:rPr>
              <w:lang w:val="en-US"/>
            </w:rPr>
          </w:pPr>
          <w:r w:rsidRPr="00B86375">
            <w:rPr>
              <w:lang w:val="en-US"/>
            </w:rPr>
            <w:t>Distr.: General</w:t>
          </w:r>
        </w:p>
        <w:p w:rsidR="004F06B9" w:rsidRPr="00B86375" w:rsidRDefault="004F06B9" w:rsidP="009D52DF">
          <w:pPr>
            <w:rPr>
              <w:lang w:val="en-US"/>
            </w:rPr>
          </w:pPr>
          <w:r w:rsidRPr="00B86375">
            <w:rPr>
              <w:lang w:val="en-US"/>
            </w:rPr>
            <w:t>13 March 2009</w:t>
          </w:r>
        </w:p>
        <w:p w:rsidR="004F06B9" w:rsidRPr="00B86375" w:rsidRDefault="004F06B9" w:rsidP="009D52DF">
          <w:pPr>
            <w:rPr>
              <w:lang w:val="en-US"/>
            </w:rPr>
          </w:pPr>
          <w:r w:rsidRPr="00B86375">
            <w:rPr>
              <w:lang w:val="en-US"/>
            </w:rPr>
            <w:t>Russian</w:t>
          </w:r>
        </w:p>
        <w:p w:rsidR="004F06B9" w:rsidRPr="00B86375" w:rsidRDefault="004F06B9" w:rsidP="009D52DF">
          <w:pPr>
            <w:rPr>
              <w:lang w:val="en-US"/>
            </w:rPr>
          </w:pPr>
          <w:r w:rsidRPr="00B86375">
            <w:rPr>
              <w:lang w:val="en-US"/>
            </w:rPr>
            <w:t>Original: English</w:t>
          </w:r>
        </w:p>
      </w:tc>
    </w:tr>
  </w:tbl>
  <w:p w:rsidR="004F06B9" w:rsidRPr="009D52DF" w:rsidRDefault="004F06B9" w:rsidP="009D52DF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6635*"/>
    <w:docVar w:name="CreationDt" w:val="15/04/2009 16:37:42"/>
    <w:docVar w:name="DocCategory" w:val="Doc"/>
    <w:docVar w:name="DocType" w:val="Final"/>
    <w:docVar w:name="FooterJN" w:val="09-26635"/>
    <w:docVar w:name="jobn" w:val="09-26635 (R)"/>
    <w:docVar w:name="jobnDT" w:val="09-26635 (R)   150409"/>
    <w:docVar w:name="jobnDTDT" w:val="09-26635 (R)   150409   150409"/>
    <w:docVar w:name="JobNo" w:val="0926635R"/>
    <w:docVar w:name="OandT" w:val=" "/>
    <w:docVar w:name="sss1" w:val="CEDAW/C/PAN/Q/7"/>
    <w:docVar w:name="sss2" w:val="-"/>
    <w:docVar w:name="Symbol1" w:val="CEDAW/C/PAN/Q/7"/>
    <w:docVar w:name="Symbol2" w:val="-"/>
  </w:docVars>
  <w:rsids>
    <w:rsidRoot w:val="003C319E"/>
    <w:rsid w:val="000121EB"/>
    <w:rsid w:val="000453DA"/>
    <w:rsid w:val="000456EE"/>
    <w:rsid w:val="00051525"/>
    <w:rsid w:val="0006598F"/>
    <w:rsid w:val="00067768"/>
    <w:rsid w:val="0008206A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27144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2496"/>
    <w:rsid w:val="00273D16"/>
    <w:rsid w:val="00286018"/>
    <w:rsid w:val="00295953"/>
    <w:rsid w:val="002A529E"/>
    <w:rsid w:val="002B7949"/>
    <w:rsid w:val="002B7B47"/>
    <w:rsid w:val="00301FA0"/>
    <w:rsid w:val="00305A2F"/>
    <w:rsid w:val="00322BEE"/>
    <w:rsid w:val="00323640"/>
    <w:rsid w:val="00324CF9"/>
    <w:rsid w:val="003252E3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A28E3"/>
    <w:rsid w:val="003B41AA"/>
    <w:rsid w:val="003C319E"/>
    <w:rsid w:val="003C543A"/>
    <w:rsid w:val="003C5DC2"/>
    <w:rsid w:val="003F2AAD"/>
    <w:rsid w:val="003F6585"/>
    <w:rsid w:val="00400FBF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4F06B9"/>
    <w:rsid w:val="00511165"/>
    <w:rsid w:val="00525B01"/>
    <w:rsid w:val="00525C54"/>
    <w:rsid w:val="00526425"/>
    <w:rsid w:val="00541410"/>
    <w:rsid w:val="00543171"/>
    <w:rsid w:val="005447CB"/>
    <w:rsid w:val="0055246B"/>
    <w:rsid w:val="00554D90"/>
    <w:rsid w:val="00555E22"/>
    <w:rsid w:val="0056278A"/>
    <w:rsid w:val="00571248"/>
    <w:rsid w:val="00592B77"/>
    <w:rsid w:val="005A3562"/>
    <w:rsid w:val="005A3C68"/>
    <w:rsid w:val="005C0A7D"/>
    <w:rsid w:val="005C1AB0"/>
    <w:rsid w:val="005C45D1"/>
    <w:rsid w:val="005D3B69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0092E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45924"/>
    <w:rsid w:val="00864B77"/>
    <w:rsid w:val="00871EEE"/>
    <w:rsid w:val="008752F2"/>
    <w:rsid w:val="00882568"/>
    <w:rsid w:val="00890728"/>
    <w:rsid w:val="008A267B"/>
    <w:rsid w:val="008A2A07"/>
    <w:rsid w:val="008A3566"/>
    <w:rsid w:val="008B1543"/>
    <w:rsid w:val="008D20C2"/>
    <w:rsid w:val="008D2173"/>
    <w:rsid w:val="008D7EF0"/>
    <w:rsid w:val="008F0A17"/>
    <w:rsid w:val="008F21B6"/>
    <w:rsid w:val="0091632F"/>
    <w:rsid w:val="00920724"/>
    <w:rsid w:val="00927EEA"/>
    <w:rsid w:val="00944E74"/>
    <w:rsid w:val="00956090"/>
    <w:rsid w:val="00960D80"/>
    <w:rsid w:val="00981D86"/>
    <w:rsid w:val="00990926"/>
    <w:rsid w:val="00996B3B"/>
    <w:rsid w:val="009A4712"/>
    <w:rsid w:val="009B1853"/>
    <w:rsid w:val="009B3F4B"/>
    <w:rsid w:val="009C1519"/>
    <w:rsid w:val="009C5D0D"/>
    <w:rsid w:val="009D2536"/>
    <w:rsid w:val="009D52DF"/>
    <w:rsid w:val="009D5AA3"/>
    <w:rsid w:val="009D76A8"/>
    <w:rsid w:val="009E7068"/>
    <w:rsid w:val="009F64BE"/>
    <w:rsid w:val="00A25540"/>
    <w:rsid w:val="00A66744"/>
    <w:rsid w:val="00A66F3C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67096"/>
    <w:rsid w:val="00B742FC"/>
    <w:rsid w:val="00B86375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916ED"/>
    <w:rsid w:val="00CA13D0"/>
    <w:rsid w:val="00CA2381"/>
    <w:rsid w:val="00CA5356"/>
    <w:rsid w:val="00CB11EC"/>
    <w:rsid w:val="00CB63B3"/>
    <w:rsid w:val="00CD1F13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733AF"/>
    <w:rsid w:val="00D91718"/>
    <w:rsid w:val="00D932CB"/>
    <w:rsid w:val="00D95624"/>
    <w:rsid w:val="00D95BEC"/>
    <w:rsid w:val="00D95CBB"/>
    <w:rsid w:val="00D96620"/>
    <w:rsid w:val="00DA5F52"/>
    <w:rsid w:val="00DA666E"/>
    <w:rsid w:val="00DB1854"/>
    <w:rsid w:val="00DB699A"/>
    <w:rsid w:val="00DC24D3"/>
    <w:rsid w:val="00DC32E5"/>
    <w:rsid w:val="00DC4696"/>
    <w:rsid w:val="00DD719A"/>
    <w:rsid w:val="00DE5E5D"/>
    <w:rsid w:val="00DF0BE4"/>
    <w:rsid w:val="00DF1785"/>
    <w:rsid w:val="00E01993"/>
    <w:rsid w:val="00E05593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1B50"/>
    <w:rsid w:val="00F24A3B"/>
    <w:rsid w:val="00F32208"/>
    <w:rsid w:val="00F34ED6"/>
    <w:rsid w:val="00F409BE"/>
    <w:rsid w:val="00F4347F"/>
    <w:rsid w:val="00F704D0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9D52DF"/>
  </w:style>
  <w:style w:type="paragraph" w:styleId="CommentSubject">
    <w:name w:val="annotation subject"/>
    <w:basedOn w:val="CommentText"/>
    <w:next w:val="CommentText"/>
    <w:semiHidden/>
    <w:rsid w:val="009D52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2534</Words>
  <Characters>17030</Characters>
  <Application>Microsoft Office Word</Application>
  <DocSecurity>4</DocSecurity>
  <Lines>340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19502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3</cp:revision>
  <cp:lastPrinted>2009-04-15T18:55:00Z</cp:lastPrinted>
  <dcterms:created xsi:type="dcterms:W3CDTF">2009-04-15T18:55:00Z</dcterms:created>
  <dcterms:modified xsi:type="dcterms:W3CDTF">2009-04-15T18:58:00Z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0926635</vt:lpwstr>
  </property>
  <property fmtid="{D5CDD505-2E9C-101B-9397-08002B2CF9AE}" pid="3" name="Symbol1">
    <vt:lpwstr>CEDAW/C/PAN/Q/7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7</vt:lpwstr>
  </property>
  <property fmtid="{D5CDD505-2E9C-101B-9397-08002B2CF9AE}" pid="8" name="Operator">
    <vt:lpwstr>Zemlinskaya</vt:lpwstr>
  </property>
</Properties>
</file>