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EE2AFF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EE2AFF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C60153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0754FB" w:rsidP="000D02C4">
            <w:pPr>
              <w:bidi w:val="0"/>
              <w:spacing w:after="20"/>
              <w:jc w:val="left"/>
              <w:rPr>
                <w:szCs w:val="20"/>
              </w:rPr>
            </w:pPr>
            <w:r w:rsidRPr="000754FB">
              <w:rPr>
                <w:sz w:val="40"/>
                <w:szCs w:val="20"/>
              </w:rPr>
              <w:t>E</w:t>
            </w:r>
            <w:r>
              <w:rPr>
                <w:szCs w:val="20"/>
              </w:rPr>
              <w:t>/C.12/SEN/CO/3</w:t>
            </w:r>
          </w:p>
        </w:tc>
      </w:tr>
      <w:tr w:rsidR="006B3E27" w:rsidRPr="00ED7442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0A1A7A59" wp14:editId="34D461BA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606EDF" w:rsidP="00EE2AFF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8930DB">
              <w:rPr>
                <w:rFonts w:hint="cs"/>
                <w:b/>
                <w:bCs/>
                <w:sz w:val="56"/>
                <w:szCs w:val="56"/>
                <w:rtl/>
              </w:rPr>
              <w:t>ا</w:t>
            </w:r>
            <w:r w:rsidR="008930DB" w:rsidRPr="008930DB">
              <w:rPr>
                <w:rFonts w:hint="cs"/>
                <w:b/>
                <w:bCs/>
                <w:sz w:val="56"/>
                <w:szCs w:val="56"/>
                <w:rtl/>
              </w:rPr>
              <w:t>لمجلس</w:t>
            </w:r>
            <w:r w:rsidR="00C6015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="008930DB" w:rsidRPr="008930DB">
              <w:rPr>
                <w:rFonts w:hint="cs"/>
                <w:b/>
                <w:bCs/>
                <w:sz w:val="56"/>
                <w:szCs w:val="56"/>
                <w:rtl/>
              </w:rPr>
              <w:t>الاقتصاد</w:t>
            </w:r>
            <w:bookmarkStart w:id="0" w:name="_GoBack"/>
            <w:bookmarkEnd w:id="0"/>
            <w:r w:rsidR="008930DB" w:rsidRPr="008930DB">
              <w:rPr>
                <w:rFonts w:hint="cs"/>
                <w:b/>
                <w:bCs/>
                <w:sz w:val="56"/>
                <w:szCs w:val="56"/>
                <w:rtl/>
              </w:rPr>
              <w:t>ي</w:t>
            </w:r>
            <w:r w:rsidR="00C6015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="008930DB" w:rsidRPr="008930DB">
              <w:rPr>
                <w:rFonts w:hint="cs"/>
                <w:b/>
                <w:bCs/>
                <w:sz w:val="56"/>
                <w:szCs w:val="56"/>
                <w:rtl/>
              </w:rPr>
              <w:t>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0D02C4" w:rsidP="000D02C4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C60153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0D02C4" w:rsidRDefault="0067324E" w:rsidP="000D02C4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13</w:t>
            </w:r>
            <w:r w:rsidR="00C60153">
              <w:rPr>
                <w:szCs w:val="20"/>
              </w:rPr>
              <w:t xml:space="preserve"> </w:t>
            </w:r>
            <w:r>
              <w:rPr>
                <w:szCs w:val="20"/>
              </w:rPr>
              <w:t>November</w:t>
            </w:r>
            <w:r w:rsidR="00C60153">
              <w:rPr>
                <w:szCs w:val="20"/>
              </w:rPr>
              <w:t xml:space="preserve"> </w:t>
            </w:r>
            <w:r>
              <w:rPr>
                <w:szCs w:val="20"/>
              </w:rPr>
              <w:t>2019</w:t>
            </w:r>
          </w:p>
          <w:p w:rsidR="000D02C4" w:rsidRDefault="000D02C4" w:rsidP="000D02C4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0D02C4" w:rsidRPr="003E159A" w:rsidRDefault="000D02C4" w:rsidP="000D02C4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C60153">
              <w:rPr>
                <w:szCs w:val="20"/>
              </w:rPr>
              <w:t xml:space="preserve"> </w:t>
            </w:r>
            <w:r w:rsidR="0067324E">
              <w:rPr>
                <w:szCs w:val="20"/>
              </w:rPr>
              <w:t>French</w:t>
            </w:r>
          </w:p>
        </w:tc>
      </w:tr>
    </w:tbl>
    <w:p w:rsidR="000D02C4" w:rsidRPr="000D02C4" w:rsidRDefault="000D02C4" w:rsidP="000D02C4">
      <w:pPr>
        <w:spacing w:before="120" w:after="120" w:line="380" w:lineRule="exact"/>
        <w:rPr>
          <w:b/>
          <w:bCs/>
          <w:sz w:val="26"/>
          <w:szCs w:val="36"/>
          <w:rtl/>
        </w:rPr>
      </w:pPr>
      <w:r w:rsidRPr="000D02C4">
        <w:rPr>
          <w:rFonts w:hint="cs"/>
          <w:b/>
          <w:bCs/>
          <w:sz w:val="26"/>
          <w:szCs w:val="36"/>
          <w:rtl/>
        </w:rPr>
        <w:t>اللجنة</w:t>
      </w:r>
      <w:r w:rsidR="00C60153">
        <w:rPr>
          <w:rFonts w:hint="cs"/>
          <w:b/>
          <w:bCs/>
          <w:sz w:val="26"/>
          <w:szCs w:val="36"/>
          <w:rtl/>
        </w:rPr>
        <w:t xml:space="preserve"> </w:t>
      </w:r>
      <w:r w:rsidRPr="000D02C4">
        <w:rPr>
          <w:rFonts w:hint="cs"/>
          <w:b/>
          <w:bCs/>
          <w:sz w:val="26"/>
          <w:szCs w:val="36"/>
          <w:rtl/>
        </w:rPr>
        <w:t>المعنية</w:t>
      </w:r>
      <w:r w:rsidR="00C60153">
        <w:rPr>
          <w:rFonts w:hint="cs"/>
          <w:b/>
          <w:bCs/>
          <w:sz w:val="26"/>
          <w:szCs w:val="36"/>
          <w:rtl/>
        </w:rPr>
        <w:t xml:space="preserve"> </w:t>
      </w:r>
      <w:r w:rsidRPr="000D02C4">
        <w:rPr>
          <w:rFonts w:hint="cs"/>
          <w:b/>
          <w:bCs/>
          <w:sz w:val="26"/>
          <w:szCs w:val="36"/>
          <w:rtl/>
        </w:rPr>
        <w:t>بالحقوق</w:t>
      </w:r>
      <w:r w:rsidR="00C60153">
        <w:rPr>
          <w:rFonts w:hint="cs"/>
          <w:b/>
          <w:bCs/>
          <w:sz w:val="26"/>
          <w:szCs w:val="36"/>
          <w:rtl/>
        </w:rPr>
        <w:t xml:space="preserve"> </w:t>
      </w:r>
      <w:r w:rsidRPr="000D02C4">
        <w:rPr>
          <w:rFonts w:hint="cs"/>
          <w:b/>
          <w:bCs/>
          <w:sz w:val="26"/>
          <w:szCs w:val="36"/>
          <w:rtl/>
        </w:rPr>
        <w:t>الاقتصادية</w:t>
      </w:r>
      <w:r w:rsidR="00C60153">
        <w:rPr>
          <w:rFonts w:hint="cs"/>
          <w:b/>
          <w:bCs/>
          <w:sz w:val="26"/>
          <w:szCs w:val="36"/>
          <w:rtl/>
        </w:rPr>
        <w:t xml:space="preserve"> </w:t>
      </w:r>
      <w:r w:rsidRPr="000D02C4">
        <w:rPr>
          <w:rFonts w:hint="cs"/>
          <w:b/>
          <w:bCs/>
          <w:sz w:val="26"/>
          <w:szCs w:val="36"/>
          <w:rtl/>
        </w:rPr>
        <w:t>والاجتماعية</w:t>
      </w:r>
      <w:r w:rsidR="00C60153">
        <w:rPr>
          <w:rFonts w:hint="cs"/>
          <w:b/>
          <w:bCs/>
          <w:sz w:val="26"/>
          <w:szCs w:val="36"/>
          <w:rtl/>
        </w:rPr>
        <w:t xml:space="preserve"> </w:t>
      </w:r>
      <w:r w:rsidRPr="000D02C4">
        <w:rPr>
          <w:rFonts w:hint="cs"/>
          <w:b/>
          <w:bCs/>
          <w:sz w:val="26"/>
          <w:szCs w:val="36"/>
          <w:rtl/>
        </w:rPr>
        <w:t>والثقافية‏‏</w:t>
      </w:r>
    </w:p>
    <w:p w:rsidR="000D02C4" w:rsidRPr="00C04D04" w:rsidRDefault="000D02C4" w:rsidP="000D02C4">
      <w:pPr>
        <w:pStyle w:val="HChGA"/>
        <w:rPr>
          <w:rtl/>
        </w:rPr>
      </w:pPr>
      <w:r w:rsidRPr="00C04D04">
        <w:rPr>
          <w:rFonts w:hint="cs"/>
          <w:sz w:val="30"/>
          <w:szCs w:val="30"/>
          <w:rtl/>
        </w:rPr>
        <w:tab/>
      </w:r>
      <w:r w:rsidRPr="00C04D04">
        <w:rPr>
          <w:rFonts w:hint="cs"/>
          <w:sz w:val="30"/>
          <w:szCs w:val="30"/>
          <w:rtl/>
        </w:rPr>
        <w:tab/>
      </w:r>
      <w:r w:rsidRPr="00C04D04">
        <w:rPr>
          <w:rFonts w:hint="cs"/>
          <w:rtl/>
        </w:rPr>
        <w:t>الملاحظات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الختامية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التقرير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الدوري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الثالث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للسنغال</w:t>
      </w:r>
      <w:r>
        <w:rPr>
          <w:rFonts w:hint="cs"/>
          <w:rtl/>
        </w:rPr>
        <w:t>*</w:t>
      </w:r>
    </w:p>
    <w:p w:rsidR="000D02C4" w:rsidRPr="001249C6" w:rsidRDefault="000D02C4" w:rsidP="000D02C4">
      <w:pPr>
        <w:pStyle w:val="SingleTxtGA"/>
        <w:rPr>
          <w:spacing w:val="-4"/>
          <w:rtl/>
          <w:lang w:bidi="ar-DZ"/>
        </w:rPr>
      </w:pPr>
      <w:r w:rsidRPr="001249C6">
        <w:rPr>
          <w:rFonts w:hint="cs"/>
          <w:spacing w:val="-4"/>
          <w:rtl/>
        </w:rPr>
        <w:t>1-</w:t>
      </w:r>
      <w:r w:rsidRPr="001249C6">
        <w:rPr>
          <w:rFonts w:hint="cs"/>
          <w:spacing w:val="-4"/>
          <w:rtl/>
        </w:rPr>
        <w:tab/>
        <w:t>نظرت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اللجنة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في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التقرير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الدوري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الثالث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للسنغال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(</w:t>
      </w:r>
      <w:r w:rsidRPr="001249C6">
        <w:rPr>
          <w:spacing w:val="-4"/>
        </w:rPr>
        <w:t>E/C.12/SEN/3</w:t>
      </w:r>
      <w:r w:rsidRPr="001249C6">
        <w:rPr>
          <w:rFonts w:hint="cs"/>
          <w:spacing w:val="-4"/>
          <w:rtl/>
        </w:rPr>
        <w:t>)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في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جلستيها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42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و43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(انظر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spacing w:val="-4"/>
        </w:rPr>
        <w:t>E/C.12/2019/SR.42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و</w:t>
      </w:r>
      <w:r w:rsidRPr="001249C6">
        <w:rPr>
          <w:spacing w:val="-4"/>
          <w:szCs w:val="20"/>
        </w:rPr>
        <w:t>43</w:t>
      </w:r>
      <w:r w:rsidRPr="001249C6">
        <w:rPr>
          <w:rFonts w:hint="cs"/>
          <w:spacing w:val="-4"/>
          <w:rtl/>
        </w:rPr>
        <w:t>)،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المعقودتين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في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7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و8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تشرين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الأول/أكتوبر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2019،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واعتمدت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في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جلستها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60،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المعقودة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في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18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تشرين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الأول/أكتوبر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2019،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هذه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الملاحظات</w:t>
      </w:r>
      <w:r w:rsidR="00C60153">
        <w:rPr>
          <w:rFonts w:hint="cs"/>
          <w:spacing w:val="-4"/>
          <w:rtl/>
        </w:rPr>
        <w:t xml:space="preserve"> </w:t>
      </w:r>
      <w:r w:rsidRPr="001249C6">
        <w:rPr>
          <w:rFonts w:hint="cs"/>
          <w:spacing w:val="-4"/>
          <w:rtl/>
        </w:rPr>
        <w:t>الختامية.</w:t>
      </w:r>
    </w:p>
    <w:p w:rsidR="000D02C4" w:rsidRPr="00F859F7" w:rsidRDefault="000D02C4" w:rsidP="000D02C4">
      <w:pPr>
        <w:pStyle w:val="H1GA"/>
        <w:rPr>
          <w:rtl/>
        </w:rPr>
      </w:pPr>
      <w:r w:rsidRPr="00C04D04">
        <w:rPr>
          <w:rFonts w:hint="cs"/>
          <w:sz w:val="30"/>
          <w:szCs w:val="30"/>
          <w:rtl/>
        </w:rPr>
        <w:tab/>
      </w:r>
      <w:r w:rsidRPr="00F859F7">
        <w:rPr>
          <w:rFonts w:hint="cs"/>
          <w:rtl/>
        </w:rPr>
        <w:t>ألف-</w:t>
      </w:r>
      <w:r w:rsidRPr="00F859F7">
        <w:tab/>
      </w:r>
      <w:r w:rsidRPr="00F859F7">
        <w:rPr>
          <w:rFonts w:hint="cs"/>
          <w:rtl/>
        </w:rPr>
        <w:t>مقدمة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2-</w:t>
      </w:r>
      <w:r w:rsidRPr="00C04D04">
        <w:rPr>
          <w:rFonts w:hint="cs"/>
          <w:rtl/>
        </w:rPr>
        <w:tab/>
        <w:t>ت</w:t>
      </w:r>
      <w:r>
        <w:rPr>
          <w:rFonts w:hint="cs"/>
          <w:rtl/>
        </w:rPr>
        <w:t>رحب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بتقديم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السنغال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تقريره</w:t>
      </w:r>
      <w:r>
        <w:rPr>
          <w:rFonts w:hint="cs"/>
          <w:rtl/>
        </w:rPr>
        <w:t>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الدوري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الثالث،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ولو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موعد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تقديمه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تأخر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كثيراً.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</w:t>
      </w:r>
      <w:r>
        <w:rPr>
          <w:rFonts w:hint="cs"/>
          <w:rtl/>
        </w:rPr>
        <w:t>شكر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أيضاً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C04D04">
        <w:rPr>
          <w:rFonts w:hint="cs"/>
          <w:rtl/>
        </w:rPr>
        <w:t>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ردودها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الكتابية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قائمة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المسائل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</w:t>
      </w:r>
      <w:r w:rsidRPr="00C04D04">
        <w:t>E/C.12/SEN/Q/3/Add.1</w:t>
      </w:r>
      <w:r w:rsidRPr="00C04D04">
        <w:rPr>
          <w:rtl/>
        </w:rPr>
        <w:t>)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والحوار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البناء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الذي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أجرته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وفد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البلد.</w:t>
      </w:r>
    </w:p>
    <w:p w:rsidR="000D02C4" w:rsidRPr="00F859F7" w:rsidRDefault="000D02C4" w:rsidP="000D02C4">
      <w:pPr>
        <w:pStyle w:val="H1GA"/>
        <w:rPr>
          <w:rtl/>
        </w:rPr>
      </w:pPr>
      <w:r w:rsidRPr="00C04D04">
        <w:rPr>
          <w:rFonts w:hint="cs"/>
          <w:sz w:val="30"/>
          <w:szCs w:val="30"/>
          <w:rtl/>
        </w:rPr>
        <w:tab/>
      </w:r>
      <w:r w:rsidRPr="00F859F7">
        <w:rPr>
          <w:rFonts w:hint="cs"/>
          <w:rtl/>
        </w:rPr>
        <w:t>باء-</w:t>
      </w:r>
      <w:r w:rsidRPr="00F859F7">
        <w:tab/>
      </w:r>
      <w:r w:rsidRPr="00F859F7">
        <w:rPr>
          <w:rFonts w:hint="cs"/>
          <w:rtl/>
        </w:rPr>
        <w:t>الجوانب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الإيجابية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3-</w:t>
      </w:r>
      <w:r w:rsidRPr="00C04D04">
        <w:rPr>
          <w:rFonts w:hint="cs"/>
          <w:rtl/>
        </w:rPr>
        <w:tab/>
        <w:t>ترحب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بالتدابير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اتخذتها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باعتبارها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تسهم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إعمال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الحقوق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المنصوص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عليها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العهد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الخاص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بالحقوق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الاقتصادية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والاجتماعية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والثقافية،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مثل:</w:t>
      </w:r>
    </w:p>
    <w:p w:rsidR="000D02C4" w:rsidRPr="00C04D04" w:rsidRDefault="000D02C4" w:rsidP="000D02C4">
      <w:pPr>
        <w:pStyle w:val="SingleTxtGA"/>
        <w:rPr>
          <w:rtl/>
        </w:rPr>
      </w:pPr>
      <w:r>
        <w:rPr>
          <w:rtl/>
        </w:rPr>
        <w:tab/>
      </w:r>
      <w:r w:rsidRPr="00C04D04">
        <w:rPr>
          <w:rFonts w:hint="cs"/>
          <w:rtl/>
        </w:rPr>
        <w:t>(أ)</w:t>
      </w:r>
      <w:r>
        <w:rPr>
          <w:rtl/>
        </w:rPr>
        <w:tab/>
      </w:r>
      <w:r w:rsidRPr="00C04D04">
        <w:rPr>
          <w:rFonts w:hint="cs"/>
          <w:rtl/>
        </w:rPr>
        <w:t>القانون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رقم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2014-37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المؤرخ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15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الأول/ديسمبر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2004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المعد</w:t>
      </w:r>
      <w:r>
        <w:rPr>
          <w:rFonts w:hint="cs"/>
          <w:rtl/>
        </w:rPr>
        <w:t>ّ</w:t>
      </w:r>
      <w:r w:rsidRPr="00C04D04">
        <w:rPr>
          <w:rFonts w:hint="cs"/>
          <w:rtl/>
        </w:rPr>
        <w:t>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والمكمل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توجيه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الوطني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رقم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91-22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المؤرخ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16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شباط/فبراير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1991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القاضي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بالتعليم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الإلزامي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حتى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السادسة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عشرة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وبمجانية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الابتدائي؛</w:t>
      </w:r>
    </w:p>
    <w:p w:rsidR="000D02C4" w:rsidRPr="00A4344B" w:rsidRDefault="000D02C4" w:rsidP="000D02C4">
      <w:pPr>
        <w:pStyle w:val="SingleTxtGA"/>
        <w:rPr>
          <w:rtl/>
        </w:rPr>
      </w:pPr>
      <w:r>
        <w:rPr>
          <w:rtl/>
        </w:rPr>
        <w:tab/>
      </w:r>
      <w:r w:rsidRPr="00C04D04">
        <w:rPr>
          <w:rFonts w:hint="cs"/>
          <w:rtl/>
        </w:rPr>
        <w:t>(ب)</w:t>
      </w:r>
      <w:r>
        <w:rPr>
          <w:rtl/>
        </w:rPr>
        <w:tab/>
      </w:r>
      <w:r w:rsidRPr="00C04D04">
        <w:rPr>
          <w:rFonts w:hint="cs"/>
          <w:rtl/>
        </w:rPr>
        <w:t>القانون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رقم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2010-11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المؤرخ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28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أيار/مايو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2010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يرسي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C04D04">
        <w:rPr>
          <w:rFonts w:hint="cs"/>
          <w:rtl/>
        </w:rPr>
        <w:t>تكافؤ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المطلق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C04D04">
        <w:rPr>
          <w:rFonts w:hint="cs"/>
          <w:rtl/>
        </w:rPr>
        <w:t>لرجل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والمرأة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جميع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المؤسسات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المنتخ</w:t>
      </w:r>
      <w:r>
        <w:rPr>
          <w:rFonts w:hint="cs"/>
          <w:rtl/>
        </w:rPr>
        <w:t>َ</w:t>
      </w:r>
      <w:r w:rsidRPr="00C04D04">
        <w:rPr>
          <w:rFonts w:hint="cs"/>
          <w:rtl/>
        </w:rPr>
        <w:t>بة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كلياً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جزئياً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وهو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يتابع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المرصد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الوطني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C04D04">
        <w:rPr>
          <w:rFonts w:hint="cs"/>
          <w:rtl/>
        </w:rPr>
        <w:t>لتكافؤ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عملية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تنفيذه</w:t>
      </w:r>
      <w:r w:rsidRPr="00C04D04">
        <w:rPr>
          <w:rFonts w:hint="cs"/>
          <w:rtl/>
        </w:rPr>
        <w:t>؛</w:t>
      </w:r>
    </w:p>
    <w:p w:rsidR="000D02C4" w:rsidRPr="00C04D04" w:rsidRDefault="000D02C4" w:rsidP="000D02C4">
      <w:pPr>
        <w:pStyle w:val="SingleTxtGA"/>
        <w:rPr>
          <w:rtl/>
        </w:rPr>
      </w:pPr>
      <w:r>
        <w:rPr>
          <w:rtl/>
        </w:rPr>
        <w:tab/>
      </w:r>
      <w:r w:rsidRPr="00C04D04">
        <w:rPr>
          <w:rFonts w:hint="cs"/>
          <w:rtl/>
        </w:rPr>
        <w:t>(ج)</w:t>
      </w:r>
      <w:r>
        <w:rPr>
          <w:rtl/>
        </w:rPr>
        <w:tab/>
      </w:r>
      <w:r w:rsidRPr="00C04D04">
        <w:rPr>
          <w:rFonts w:hint="cs"/>
          <w:rtl/>
        </w:rPr>
        <w:t>القانون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رقم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2012-30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المؤرخ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28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الأول/ديسمبر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2012،</w:t>
      </w:r>
      <w:r>
        <w:rPr>
          <w:rFonts w:hint="cs"/>
          <w:rtl/>
        </w:rPr>
        <w:t>لإنشاء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المكتب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الوطني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لمكافحة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الغش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والفساد؛</w:t>
      </w:r>
    </w:p>
    <w:p w:rsidR="000D02C4" w:rsidRPr="006A6F26" w:rsidRDefault="000D02C4" w:rsidP="000D02C4">
      <w:pPr>
        <w:pStyle w:val="SingleTxtGA"/>
        <w:rPr>
          <w:rtl/>
          <w:lang w:bidi="ar-DZ"/>
        </w:rPr>
      </w:pPr>
      <w:r>
        <w:rPr>
          <w:rtl/>
        </w:rPr>
        <w:tab/>
      </w:r>
      <w:r w:rsidRPr="00C04D04">
        <w:rPr>
          <w:rFonts w:hint="cs"/>
          <w:rtl/>
        </w:rPr>
        <w:t>(د)</w:t>
      </w:r>
      <w:r>
        <w:rPr>
          <w:rtl/>
        </w:rPr>
        <w:tab/>
      </w:r>
      <w:r w:rsidRPr="00C04D04">
        <w:rPr>
          <w:rFonts w:hint="cs"/>
          <w:rtl/>
        </w:rPr>
        <w:t>القانون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رقم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2013-05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المؤرخ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8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تموز/يوليه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2013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المعدل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رقم</w:t>
      </w:r>
      <w:r w:rsidR="007769BF">
        <w:rPr>
          <w:rFonts w:hint="cs"/>
          <w:rtl/>
        </w:rPr>
        <w:t> </w:t>
      </w:r>
      <w:r w:rsidRPr="00C04D04">
        <w:rPr>
          <w:rFonts w:hint="cs"/>
          <w:rtl/>
        </w:rPr>
        <w:t>61-10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المؤرخ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7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آذار/مارس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1961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بتحديد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الجنسية،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يتيح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للزوج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C04D04">
        <w:rPr>
          <w:rFonts w:hint="cs"/>
          <w:rtl/>
        </w:rPr>
        <w:t>لأجنبي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لامرأة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سنغالية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ول</w:t>
      </w:r>
      <w:r w:rsidRPr="00C04D04">
        <w:rPr>
          <w:rFonts w:hint="cs"/>
          <w:rtl/>
        </w:rPr>
        <w:t>أطفالهما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اكتساب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الجنسية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السنغالية</w:t>
      </w:r>
      <w:r w:rsidRPr="00C04D04">
        <w:rPr>
          <w:rFonts w:hint="cs"/>
          <w:rtl/>
        </w:rPr>
        <w:t>؛</w:t>
      </w:r>
    </w:p>
    <w:p w:rsidR="000D02C4" w:rsidRPr="00C04D04" w:rsidRDefault="000D02C4" w:rsidP="000D02C4">
      <w:pPr>
        <w:pStyle w:val="SingleTxtGA"/>
        <w:rPr>
          <w:rtl/>
        </w:rPr>
      </w:pPr>
      <w:r>
        <w:rPr>
          <w:rtl/>
        </w:rPr>
        <w:lastRenderedPageBreak/>
        <w:tab/>
      </w:r>
      <w:r w:rsidRPr="00C04D04">
        <w:rPr>
          <w:rFonts w:hint="cs"/>
          <w:rtl/>
        </w:rPr>
        <w:t>(ه)</w:t>
      </w:r>
      <w:r>
        <w:rPr>
          <w:rtl/>
        </w:rPr>
        <w:tab/>
      </w:r>
      <w:r w:rsidRPr="00C04D04">
        <w:rPr>
          <w:rFonts w:hint="cs"/>
          <w:rtl/>
        </w:rPr>
        <w:t>المرسوم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رقم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2014-26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المؤرخ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9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الثاني/يناير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2014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لإنشاء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وتنظيم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وعمل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الوكالة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الوطنية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لتشغيل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الشباب؛</w:t>
      </w:r>
    </w:p>
    <w:p w:rsidR="000D02C4" w:rsidRPr="00C04D04" w:rsidRDefault="000D02C4" w:rsidP="000D02C4">
      <w:pPr>
        <w:pStyle w:val="SingleTxtGA"/>
        <w:rPr>
          <w:rtl/>
        </w:rPr>
      </w:pPr>
      <w:r w:rsidRPr="000120AB">
        <w:rPr>
          <w:spacing w:val="-4"/>
          <w:rtl/>
        </w:rPr>
        <w:tab/>
      </w:r>
      <w:r w:rsidRPr="000120AB">
        <w:rPr>
          <w:rFonts w:hint="cs"/>
          <w:spacing w:val="-4"/>
          <w:rtl/>
        </w:rPr>
        <w:t>(و)</w:t>
      </w:r>
      <w:r w:rsidRPr="000120AB">
        <w:rPr>
          <w:spacing w:val="-4"/>
          <w:rtl/>
        </w:rPr>
        <w:tab/>
      </w:r>
      <w:r w:rsidRPr="000120AB">
        <w:rPr>
          <w:rFonts w:hint="cs"/>
          <w:spacing w:val="-4"/>
          <w:rtl/>
        </w:rPr>
        <w:t>الاستراتيجية</w:t>
      </w:r>
      <w:r w:rsidR="00C60153">
        <w:rPr>
          <w:rFonts w:hint="cs"/>
          <w:spacing w:val="-4"/>
          <w:rtl/>
        </w:rPr>
        <w:t xml:space="preserve"> </w:t>
      </w:r>
      <w:r w:rsidRPr="000120AB">
        <w:rPr>
          <w:rFonts w:hint="cs"/>
          <w:spacing w:val="-4"/>
          <w:rtl/>
        </w:rPr>
        <w:t>الوطنية</w:t>
      </w:r>
      <w:r w:rsidR="00C60153">
        <w:rPr>
          <w:rFonts w:hint="cs"/>
          <w:spacing w:val="-4"/>
          <w:rtl/>
        </w:rPr>
        <w:t xml:space="preserve"> </w:t>
      </w:r>
      <w:r w:rsidRPr="000120AB">
        <w:rPr>
          <w:rFonts w:hint="cs"/>
          <w:spacing w:val="-4"/>
          <w:rtl/>
        </w:rPr>
        <w:t>للحماية</w:t>
      </w:r>
      <w:r w:rsidR="00C60153">
        <w:rPr>
          <w:rFonts w:hint="cs"/>
          <w:spacing w:val="-4"/>
          <w:rtl/>
        </w:rPr>
        <w:t xml:space="preserve"> </w:t>
      </w:r>
      <w:r w:rsidRPr="000120AB">
        <w:rPr>
          <w:rFonts w:hint="cs"/>
          <w:spacing w:val="-4"/>
          <w:rtl/>
        </w:rPr>
        <w:t>الاجتماعية</w:t>
      </w:r>
      <w:r w:rsidR="00C60153">
        <w:rPr>
          <w:rFonts w:hint="cs"/>
          <w:spacing w:val="-4"/>
          <w:rtl/>
        </w:rPr>
        <w:t xml:space="preserve"> </w:t>
      </w:r>
      <w:r w:rsidRPr="000120AB">
        <w:rPr>
          <w:rFonts w:hint="cs"/>
          <w:spacing w:val="-4"/>
          <w:rtl/>
        </w:rPr>
        <w:t>2015-2035،</w:t>
      </w:r>
      <w:r w:rsidR="00C60153">
        <w:rPr>
          <w:rFonts w:hint="cs"/>
          <w:spacing w:val="-4"/>
          <w:rtl/>
        </w:rPr>
        <w:t xml:space="preserve"> </w:t>
      </w:r>
      <w:r w:rsidRPr="000120AB">
        <w:rPr>
          <w:rFonts w:hint="cs"/>
          <w:spacing w:val="-4"/>
          <w:rtl/>
        </w:rPr>
        <w:t>المعتمدة</w:t>
      </w:r>
      <w:r w:rsidR="00C60153">
        <w:rPr>
          <w:rFonts w:hint="cs"/>
          <w:spacing w:val="-4"/>
          <w:rtl/>
        </w:rPr>
        <w:t xml:space="preserve"> </w:t>
      </w:r>
      <w:r w:rsidRPr="000120AB">
        <w:rPr>
          <w:rFonts w:hint="cs"/>
          <w:spacing w:val="-4"/>
          <w:rtl/>
        </w:rPr>
        <w:t>في</w:t>
      </w:r>
      <w:r w:rsidR="00C60153">
        <w:rPr>
          <w:rFonts w:hint="cs"/>
          <w:spacing w:val="-4"/>
          <w:rtl/>
        </w:rPr>
        <w:t xml:space="preserve"> </w:t>
      </w:r>
      <w:r w:rsidRPr="000120AB">
        <w:rPr>
          <w:rFonts w:hint="cs"/>
          <w:spacing w:val="-4"/>
          <w:rtl/>
        </w:rPr>
        <w:t>حزيران/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يونيه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2016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ترمي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إتاحة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التغطية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الاجتماعية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الشاملة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بحلول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عام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2035؛</w:t>
      </w:r>
    </w:p>
    <w:p w:rsidR="000D02C4" w:rsidRPr="004564DB" w:rsidRDefault="000D02C4" w:rsidP="000D02C4">
      <w:pPr>
        <w:pStyle w:val="SingleTxtGA"/>
        <w:rPr>
          <w:rtl/>
        </w:rPr>
      </w:pPr>
      <w:r>
        <w:rPr>
          <w:rtl/>
        </w:rPr>
        <w:tab/>
      </w:r>
      <w:r w:rsidRPr="00C04D04">
        <w:rPr>
          <w:rFonts w:hint="cs"/>
          <w:rtl/>
        </w:rPr>
        <w:t>(ز)</w:t>
      </w:r>
      <w:r>
        <w:rPr>
          <w:rtl/>
        </w:rPr>
        <w:tab/>
      </w:r>
      <w:r w:rsidRPr="00C04D04">
        <w:rPr>
          <w:rFonts w:hint="cs"/>
          <w:rtl/>
        </w:rPr>
        <w:t>المادتان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25-1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و25-2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الدستوري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رقم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2016-10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المؤرخ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5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نيسان/أبريل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2016،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المعدل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لدستور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2001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الذي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يكرس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بيئة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صحية،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</w:t>
      </w:r>
      <w:r>
        <w:rPr>
          <w:rFonts w:hint="cs"/>
          <w:rtl/>
        </w:rPr>
        <w:t>الحق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الموارد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الطبيعية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وملكية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الأراضي</w:t>
      </w:r>
      <w:r w:rsidRPr="00C04D04">
        <w:rPr>
          <w:rFonts w:hint="cs"/>
          <w:rtl/>
        </w:rPr>
        <w:t>.</w:t>
      </w:r>
    </w:p>
    <w:p w:rsidR="000D02C4" w:rsidRPr="001D5752" w:rsidRDefault="000D02C4" w:rsidP="000D02C4">
      <w:pPr>
        <w:pStyle w:val="H1GA"/>
        <w:rPr>
          <w:sz w:val="38"/>
          <w:szCs w:val="38"/>
          <w:rtl/>
        </w:rPr>
      </w:pPr>
      <w:r>
        <w:rPr>
          <w:sz w:val="30"/>
          <w:rtl/>
        </w:rPr>
        <w:tab/>
      </w:r>
      <w:r w:rsidRPr="00F859F7">
        <w:rPr>
          <w:rFonts w:hint="cs"/>
          <w:rtl/>
        </w:rPr>
        <w:t>جيم-</w:t>
      </w:r>
      <w:r w:rsidRPr="00F859F7">
        <w:tab/>
      </w:r>
      <w:r w:rsidRPr="00F859F7">
        <w:rPr>
          <w:rFonts w:hint="cs"/>
          <w:rtl/>
        </w:rPr>
        <w:t>دواعي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القلق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الرئيسية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والتوصيات</w:t>
      </w:r>
    </w:p>
    <w:p w:rsidR="000D02C4" w:rsidRPr="00F859F7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C04D04">
        <w:rPr>
          <w:rFonts w:hint="cs"/>
          <w:rtl/>
        </w:rPr>
        <w:tab/>
      </w:r>
      <w:r w:rsidRPr="00F859F7">
        <w:rPr>
          <w:rFonts w:hint="cs"/>
          <w:rtl/>
        </w:rPr>
        <w:t>جمع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البيانات</w:t>
      </w:r>
    </w:p>
    <w:p w:rsidR="000D02C4" w:rsidRPr="00A427E0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4-</w:t>
      </w:r>
      <w:r w:rsidRPr="00C04D04">
        <w:rPr>
          <w:rFonts w:hint="cs"/>
          <w:rtl/>
        </w:rPr>
        <w:tab/>
        <w:t>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كفاية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البيانات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المتعلقة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بالتمتع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بالحقوق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الاقتصادية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والاجتماعية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والثقافية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التقرير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الدوري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الثالث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ردودها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قائمة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المسائل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وردود</w:t>
      </w:r>
      <w:r>
        <w:rPr>
          <w:rFonts w:hint="cs"/>
          <w:rtl/>
        </w:rPr>
        <w:t>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الشفوية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أثناء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جلسة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التحاور.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وهذا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يسمح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بتقييم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أثر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جميع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التدابير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اعتمدتها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أجل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إعمال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أحكام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العهد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بالكامل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5-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باتخاذ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التدابير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اللازمة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لتحسين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نظامها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لجمع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البيانات،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ذلك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تعدادها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الوطني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للسكان،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وذلك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بغية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بيانات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شاملة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وللمقارنة،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لكي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يتاح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تقييم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مستوى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ممارسة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المكرسة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العهد،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لدى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الأفراد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والفئات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الأكثر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حرماناً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وتهميشاً.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أيضا</w:t>
      </w:r>
      <w:r w:rsidR="002B188C">
        <w:rPr>
          <w:rFonts w:hint="cs"/>
          <w:b/>
          <w:bCs/>
          <w:rtl/>
        </w:rPr>
        <w:t>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بإدراج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الإحصاءات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المقارنة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السنوية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اللازمة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لتقييم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التقدم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المحرز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إعمال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المكرسة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العهد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تقريرها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الدوري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المقبل،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وكفالة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تصنيف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البيانات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حسب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نوع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والسن،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والمنطقة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الجغرافية،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والإعاقة،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والدين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وأي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وضع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آخر.</w:t>
      </w:r>
    </w:p>
    <w:p w:rsidR="000D02C4" w:rsidRPr="00585B8D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585B8D">
        <w:rPr>
          <w:rFonts w:hint="cs"/>
          <w:rtl/>
        </w:rPr>
        <w:tab/>
        <w:t>المؤسسة</w:t>
      </w:r>
      <w:r w:rsidR="00C60153">
        <w:rPr>
          <w:rFonts w:hint="cs"/>
          <w:rtl/>
        </w:rPr>
        <w:t xml:space="preserve"> </w:t>
      </w:r>
      <w:r w:rsidRPr="00585B8D">
        <w:rPr>
          <w:rFonts w:hint="cs"/>
          <w:rtl/>
        </w:rPr>
        <w:t>الوطنية</w:t>
      </w:r>
      <w:r w:rsidR="00C60153">
        <w:rPr>
          <w:rFonts w:hint="cs"/>
          <w:rtl/>
        </w:rPr>
        <w:t xml:space="preserve"> </w:t>
      </w:r>
      <w:r w:rsidRPr="00585B8D">
        <w:rPr>
          <w:rFonts w:hint="cs"/>
          <w:rtl/>
        </w:rPr>
        <w:t>لحقوق</w:t>
      </w:r>
      <w:r w:rsidR="00C60153">
        <w:rPr>
          <w:rFonts w:hint="cs"/>
          <w:rtl/>
        </w:rPr>
        <w:t xml:space="preserve"> </w:t>
      </w:r>
      <w:r w:rsidRPr="00585B8D">
        <w:rPr>
          <w:rFonts w:hint="cs"/>
          <w:rtl/>
        </w:rPr>
        <w:t>الإنسان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6-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السنغالية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لحقوق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الإنسان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تمتثل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بالكامل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المبادئ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المتعلقة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بمركز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المؤسسات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الوطنية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لتعزيز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وحماية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حقوق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الإنسان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(مبادئ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باريس)،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نتيجةً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وجود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عملية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شفافة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وتعددية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لتعيين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رئيسها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وأعضا</w:t>
      </w:r>
      <w:r>
        <w:rPr>
          <w:rFonts w:hint="cs"/>
          <w:rtl/>
        </w:rPr>
        <w:t>ئ</w:t>
      </w:r>
      <w:r w:rsidRPr="00C04D04">
        <w:rPr>
          <w:rFonts w:hint="cs"/>
          <w:rtl/>
        </w:rPr>
        <w:t>ها،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استقلالها،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ذلك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استقلالها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المالي،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وهو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أمر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شأنه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يقوض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عملها.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ومع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تحيط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علماً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C04D04">
        <w:rPr>
          <w:rFonts w:hint="cs"/>
          <w:rtl/>
        </w:rPr>
        <w:t>التزام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C04D04">
        <w:rPr>
          <w:rFonts w:hint="cs"/>
          <w:rtl/>
        </w:rPr>
        <w:t>تصحيح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الوضع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مشروع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قانونها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٢).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7</w:t>
      </w:r>
      <w:r>
        <w:rPr>
          <w:rFonts w:hint="cs"/>
          <w:rtl/>
        </w:rPr>
        <w:t>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تشجع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بقوة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اتخاذ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التدابير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اللازمة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لتمكين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السنغالية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الإنسان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ممارسة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ولايتها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الحفاظ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استقلالها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السلطتين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التنفيذية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والتشريعية،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وحمايتها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تدخل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هيئة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كانت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هيئات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وتحث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الدولةَ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يكون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مشروع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باستعراض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المؤسسة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الوطنية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الإنسان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متفقاً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مبادئ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باريس.</w:t>
      </w:r>
    </w:p>
    <w:p w:rsidR="000D02C4" w:rsidRPr="00F859F7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lastRenderedPageBreak/>
        <w:tab/>
      </w:r>
      <w:r w:rsidRPr="00F859F7">
        <w:rPr>
          <w:rFonts w:hint="cs"/>
          <w:rtl/>
        </w:rPr>
        <w:tab/>
        <w:t>إمكانية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التقاضي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الحقوق</w:t>
      </w:r>
    </w:p>
    <w:p w:rsidR="000D02C4" w:rsidRPr="007769BF" w:rsidRDefault="000D02C4" w:rsidP="000D02C4">
      <w:pPr>
        <w:pStyle w:val="SingleTxtGA"/>
        <w:rPr>
          <w:spacing w:val="-2"/>
          <w:rtl/>
        </w:rPr>
      </w:pPr>
      <w:r w:rsidRPr="007769BF">
        <w:rPr>
          <w:rFonts w:hint="cs"/>
          <w:spacing w:val="-2"/>
          <w:rtl/>
        </w:rPr>
        <w:t>8-</w:t>
      </w:r>
      <w:r w:rsidRPr="007769BF">
        <w:rPr>
          <w:rFonts w:hint="cs"/>
          <w:spacing w:val="-2"/>
          <w:rtl/>
        </w:rPr>
        <w:tab/>
        <w:t>ترحب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اللجنة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بترسيخ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الحقوق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الاقتصادية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والاجتماعية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والثقافية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بموجب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دستور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الدولة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الطرف.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وتلاحظ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اللجنة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أن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الدستور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يعترف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بأولوية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الصكوك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الدولية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التي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صدقت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عليها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السنغال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على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قوانينها،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وأن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بالإمكان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من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ثم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الاحتجاج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مباشرة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بالحقوق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الاقتصادية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والاجتماعية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والثقافية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أمام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المحاكم.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لكن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اللجنة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تأسف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لعدم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تقديم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أي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معلومات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عن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الحالات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التي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تم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فيها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الاحتجاج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بالحقوق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المعترف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بها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في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العهد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أمام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المحاكم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المحلية،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أو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تطبيق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المحاكم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المحلية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لها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مباشرة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(المادة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٢).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9-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تشجع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التعريف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بالعهد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وبإمكانية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التقاضي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بشأنه،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فضلا</w:t>
      </w:r>
      <w:r w:rsidR="00C60153">
        <w:rPr>
          <w:rFonts w:hint="cs"/>
          <w:b/>
          <w:bCs/>
          <w:rtl/>
        </w:rPr>
        <w:t xml:space="preserve">ً </w:t>
      </w:r>
      <w:r w:rsidRPr="000D02C4">
        <w:rPr>
          <w:rFonts w:hint="cs"/>
          <w:b/>
          <w:bCs/>
          <w:rtl/>
        </w:rPr>
        <w:t>عن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التعليقات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للجنة،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القضاة،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والمحامين،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والموظفين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العموميين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وغيرهم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الجهات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الفاعلة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مجال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إنفاذ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القانون،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وبين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الجمهور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أيضا</w:t>
      </w:r>
      <w:r w:rsidR="00C60153">
        <w:rPr>
          <w:rFonts w:hint="cs"/>
          <w:b/>
          <w:bCs/>
          <w:rtl/>
        </w:rPr>
        <w:t>ً</w:t>
      </w:r>
      <w:r w:rsidRPr="000D02C4">
        <w:rPr>
          <w:rFonts w:hint="cs"/>
          <w:b/>
          <w:bCs/>
          <w:rtl/>
        </w:rPr>
        <w:t>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الوصول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سبل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الانتصاف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الفعالة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انتهاك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المكرسة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العهد.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وتدعو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أيضا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إطلاع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البرلمانيين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دورهم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تنفيذ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العهد.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الصدد،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تشير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تعليقها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٩(١٩٩٨)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التطبيق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المحلي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للعهد.</w:t>
      </w:r>
    </w:p>
    <w:p w:rsidR="000D02C4" w:rsidRPr="00F859F7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F859F7">
        <w:rPr>
          <w:rFonts w:hint="cs"/>
          <w:rtl/>
        </w:rPr>
        <w:tab/>
        <w:t>الحد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الأقصى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الموارد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المتاحة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10-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حصة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الأموال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العامة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المخصصة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للخدمات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الاجتماعية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تميل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الانخفاض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باستثناء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البرامج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الرئيسية.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أيضا</w:t>
      </w:r>
      <w:r w:rsidR="00C60153">
        <w:rPr>
          <w:rFonts w:hint="cs"/>
          <w:rtl/>
        </w:rPr>
        <w:t xml:space="preserve">ً </w:t>
      </w:r>
      <w:r w:rsidRPr="00C04D04">
        <w:rPr>
          <w:rFonts w:hint="cs"/>
          <w:rtl/>
        </w:rPr>
        <w:t>لأن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الإيرادات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الضريبية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تمثل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جزءا</w:t>
      </w:r>
      <w:r w:rsidR="00C60153">
        <w:rPr>
          <w:rFonts w:hint="cs"/>
          <w:rtl/>
        </w:rPr>
        <w:t xml:space="preserve">ً </w:t>
      </w:r>
      <w:r w:rsidRPr="00C04D04">
        <w:rPr>
          <w:rFonts w:hint="cs"/>
          <w:rtl/>
        </w:rPr>
        <w:t>صغيرا</w:t>
      </w:r>
      <w:r>
        <w:rPr>
          <w:rFonts w:hint="cs"/>
          <w:rtl/>
        </w:rPr>
        <w:t>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نسبيا</w:t>
      </w:r>
      <w:r w:rsidR="00C60153">
        <w:rPr>
          <w:rFonts w:hint="cs"/>
          <w:rtl/>
        </w:rPr>
        <w:t xml:space="preserve">ً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الميزانيات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العامة،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نسبة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مئوية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عالية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الإيرادات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تأتي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الضرائب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غير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المباشرة،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يحد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قدرة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خفض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المستوى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المرتفع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المساواة.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تعتمد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اعتماداً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كبيراً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المساعدة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والتعاون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الدوليين،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وتأسف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تعبئة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المزيد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الموارد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المحلية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لإعمال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الحقوق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المكرسة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العهد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eastAsia"/>
          <w:rtl/>
        </w:rPr>
        <w:t> </w:t>
      </w:r>
      <w:r w:rsidRPr="00C04D04">
        <w:rPr>
          <w:rFonts w:hint="cs"/>
          <w:rtl/>
        </w:rPr>
        <w:t>2،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الفقرة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11-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بكفالة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تعبئة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فعالة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لمواردها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المحلية،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ذلك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بوضع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سياسة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ضريبية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تصاعدية،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وعادلة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اجتماعيا</w:t>
      </w:r>
      <w:r w:rsidR="00C60153">
        <w:rPr>
          <w:rFonts w:hint="cs"/>
          <w:b/>
          <w:bCs/>
          <w:rtl/>
        </w:rPr>
        <w:t>ً</w:t>
      </w:r>
      <w:r w:rsidRPr="000D02C4">
        <w:rPr>
          <w:rFonts w:hint="cs"/>
          <w:b/>
          <w:bCs/>
          <w:rtl/>
        </w:rPr>
        <w:t>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وأكثر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فعالية،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وزيادة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الرسوم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المفروضة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المستثمرين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الأجانب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لقاء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استغلال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الموارد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الاستخراجية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وموارد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مصائد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الأسماك،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وذلك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بغية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مكافحة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أوجه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عدم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المساواة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الاقتصادية،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وكفالة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التمتع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الكامل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الاقتصادية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والاجتماعية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والثقافية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تدريجياً.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أيضا</w:t>
      </w:r>
      <w:r w:rsidR="00C60153">
        <w:rPr>
          <w:rFonts w:hint="cs"/>
          <w:b/>
          <w:bCs/>
          <w:rtl/>
        </w:rPr>
        <w:t xml:space="preserve">ً </w:t>
      </w:r>
      <w:r w:rsidRPr="000D02C4">
        <w:rPr>
          <w:rFonts w:hint="cs"/>
          <w:b/>
          <w:bCs/>
          <w:rtl/>
        </w:rPr>
        <w:t>بكفالة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تكون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عمليات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اعتماد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السياسات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المالية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والميزانيات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شفافة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وتشاركية.</w:t>
      </w:r>
    </w:p>
    <w:p w:rsidR="000D02C4" w:rsidRPr="00F859F7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F859F7">
        <w:rPr>
          <w:rFonts w:hint="cs"/>
          <w:rtl/>
        </w:rPr>
        <w:tab/>
        <w:t>عدم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التمييز</w:t>
      </w:r>
    </w:p>
    <w:p w:rsidR="000D02C4" w:rsidRPr="00EB6E02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12-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وجود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أحكام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تشريعية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تمييزية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السنغالي.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أيضا</w:t>
      </w:r>
      <w:r w:rsidR="00C60153">
        <w:rPr>
          <w:rFonts w:hint="cs"/>
          <w:rtl/>
        </w:rPr>
        <w:t xml:space="preserve">ً </w:t>
      </w:r>
      <w:r w:rsidRPr="00C04D04">
        <w:rPr>
          <w:rFonts w:hint="cs"/>
          <w:rtl/>
        </w:rPr>
        <w:t>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وجود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تشريع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عام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يحظر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جميع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أشكال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التمييز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المباشر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وغير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المباشر.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ويساور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استمرا</w:t>
      </w:r>
      <w:r w:rsidRPr="00C04D04">
        <w:rPr>
          <w:rFonts w:hint="eastAsia"/>
          <w:rtl/>
        </w:rPr>
        <w:t>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الأفعال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التمييزية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ضد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أفراد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معينين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بسبب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نوع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جنسهم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بشرتهم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(المهق)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نسبهم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ميولهم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الجنسية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13-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باعتماد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تشريع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شامل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عدم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التمييز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يتضمن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ما</w:t>
      </w:r>
      <w:r w:rsidR="00C60153">
        <w:rPr>
          <w:rFonts w:hint="eastAsia"/>
          <w:b/>
          <w:bCs/>
          <w:rtl/>
        </w:rPr>
        <w:t> </w:t>
      </w:r>
      <w:r w:rsidRPr="000D02C4">
        <w:rPr>
          <w:rFonts w:hint="cs"/>
          <w:b/>
          <w:bCs/>
          <w:rtl/>
        </w:rPr>
        <w:t>يلي: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(أ)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تعريفاً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واضحاً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للتمييز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المباشر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وغير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المباشر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وحكماً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ينص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تجريمه؛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(ب)</w:t>
      </w:r>
      <w:r w:rsidR="00C60153">
        <w:rPr>
          <w:rFonts w:hint="eastAsia"/>
          <w:b/>
          <w:bCs/>
          <w:rtl/>
        </w:rPr>
        <w:t> </w:t>
      </w:r>
      <w:r w:rsidRPr="000D02C4">
        <w:rPr>
          <w:rFonts w:hint="cs"/>
          <w:b/>
          <w:bCs/>
          <w:rtl/>
        </w:rPr>
        <w:t>قائمةً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كاملةً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بأسباب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التمييز،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ذلك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النسب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واللون،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والميل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الجنسي،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والهوية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lastRenderedPageBreak/>
        <w:t>الجنسانية،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والإعاقة،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ووضعية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الإقامة،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وأي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وضع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آخر؛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(ج)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توفير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سبل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انتصاف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فعالة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للضحايا.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وتحث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عدم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تجريم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العلاقات</w:t>
      </w:r>
      <w:r w:rsidR="00C60153">
        <w:rPr>
          <w:rFonts w:hint="cs"/>
          <w:b/>
          <w:bCs/>
          <w:rtl/>
          <w:lang w:bidi="ar-DZ"/>
        </w:rPr>
        <w:t xml:space="preserve"> </w:t>
      </w:r>
      <w:r w:rsidRPr="000D02C4">
        <w:rPr>
          <w:rFonts w:hint="cs"/>
          <w:b/>
          <w:bCs/>
          <w:rtl/>
          <w:lang w:bidi="ar-DZ"/>
        </w:rPr>
        <w:t>الجنسية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المثلية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الرضائية،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وإلغاء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الفقرة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٣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٣١٩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الجنائي،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وكذلك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أحكام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قانونية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تمييزية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فيما</w:t>
      </w:r>
      <w:r w:rsidR="00C60153">
        <w:rPr>
          <w:rFonts w:hint="eastAsia"/>
          <w:b/>
          <w:bCs/>
          <w:rtl/>
        </w:rPr>
        <w:t> </w:t>
      </w:r>
      <w:r w:rsidRPr="000D02C4">
        <w:rPr>
          <w:rFonts w:hint="cs"/>
          <w:b/>
          <w:bCs/>
          <w:rtl/>
        </w:rPr>
        <w:t>يتعلق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بالميل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والهوية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الجنسانية.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وتوجه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انتباه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تعليقها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٢٠(٢٠٠٩)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عدم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التمييز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الاقتصادية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والاجتماعية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والثقافية.</w:t>
      </w:r>
    </w:p>
    <w:p w:rsidR="000D02C4" w:rsidRPr="00F859F7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F859F7">
        <w:rPr>
          <w:rFonts w:hint="cs"/>
          <w:rtl/>
        </w:rPr>
        <w:tab/>
        <w:t>المساواة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بين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الرجل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والمرأة</w:t>
      </w:r>
    </w:p>
    <w:p w:rsidR="000D02C4" w:rsidRPr="007769BF" w:rsidRDefault="000D02C4" w:rsidP="000D02C4">
      <w:pPr>
        <w:pStyle w:val="SingleTxtGA"/>
        <w:rPr>
          <w:spacing w:val="-2"/>
          <w:rtl/>
        </w:rPr>
      </w:pPr>
      <w:r w:rsidRPr="007769BF">
        <w:rPr>
          <w:rFonts w:hint="cs"/>
          <w:spacing w:val="-2"/>
          <w:rtl/>
        </w:rPr>
        <w:t>14-</w:t>
      </w:r>
      <w:r w:rsidRPr="007769BF">
        <w:rPr>
          <w:rFonts w:hint="cs"/>
          <w:spacing w:val="-2"/>
          <w:rtl/>
        </w:rPr>
        <w:tab/>
        <w:t>تحيط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اللجنة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علما</w:t>
      </w:r>
      <w:r w:rsidR="00C60153" w:rsidRPr="007769BF">
        <w:rPr>
          <w:rFonts w:hint="cs"/>
          <w:spacing w:val="-2"/>
          <w:rtl/>
        </w:rPr>
        <w:t xml:space="preserve">ً </w:t>
      </w:r>
      <w:r w:rsidRPr="007769BF">
        <w:rPr>
          <w:rFonts w:hint="cs"/>
          <w:spacing w:val="-2"/>
          <w:rtl/>
        </w:rPr>
        <w:t>بالتدابير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التي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اتخذتها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الدولة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الطرف،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لا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سيما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اعتماد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القانون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رقم</w:t>
      </w:r>
      <w:r w:rsidR="00C60153" w:rsidRPr="007769BF">
        <w:rPr>
          <w:rFonts w:hint="eastAsia"/>
          <w:spacing w:val="-2"/>
          <w:rtl/>
        </w:rPr>
        <w:t> </w:t>
      </w:r>
      <w:r w:rsidRPr="007769BF">
        <w:rPr>
          <w:rFonts w:hint="cs"/>
          <w:spacing w:val="-2"/>
          <w:rtl/>
        </w:rPr>
        <w:t>2010-11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بشأن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التكافؤ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بين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الجنسين،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وإنشاء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المرصد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الوطني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للتكافؤ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بين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الجنسين.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بيد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أن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اللجنة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لا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تزال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تشعر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بالقلق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بشأن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عدم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تفعيل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هذا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القانون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في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جميع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أنحاء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البلد.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وتشعر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اللجنة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بالقلق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أيضا</w:t>
      </w:r>
      <w:r w:rsidR="00C60153" w:rsidRPr="007769BF">
        <w:rPr>
          <w:rFonts w:hint="cs"/>
          <w:spacing w:val="-2"/>
          <w:rtl/>
        </w:rPr>
        <w:t xml:space="preserve">ً </w:t>
      </w:r>
      <w:r w:rsidRPr="007769BF">
        <w:rPr>
          <w:rFonts w:hint="cs"/>
          <w:spacing w:val="-2"/>
          <w:rtl/>
        </w:rPr>
        <w:t>لأن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القانون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لا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يضمن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مشاركة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المرأة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في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جميع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مناصب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صنع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القرار،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لا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سيما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داخل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الحكومة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وعلى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مستوى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السلطات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المحلية.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وتشعر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اللجنة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بالقلق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كذلك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بشأن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استمرار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الأحكام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التمييزية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ضد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المرأة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في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قانون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الأسرة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وفي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قانون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الضمان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الاجتماعي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على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السواء</w:t>
      </w:r>
      <w:r w:rsidR="00C60153" w:rsidRPr="007769BF">
        <w:rPr>
          <w:rFonts w:hint="cs"/>
          <w:spacing w:val="-2"/>
          <w:rtl/>
        </w:rPr>
        <w:t xml:space="preserve"> </w:t>
      </w:r>
      <w:r w:rsidRPr="007769BF">
        <w:rPr>
          <w:rFonts w:hint="cs"/>
          <w:spacing w:val="-2"/>
          <w:rtl/>
        </w:rPr>
        <w:t>(المادة</w:t>
      </w:r>
      <w:r w:rsidR="00C60153" w:rsidRPr="007769BF">
        <w:rPr>
          <w:rFonts w:hint="eastAsia"/>
          <w:spacing w:val="-2"/>
          <w:rtl/>
        </w:rPr>
        <w:t> </w:t>
      </w:r>
      <w:r w:rsidRPr="007769BF">
        <w:rPr>
          <w:rFonts w:hint="cs"/>
          <w:spacing w:val="-2"/>
          <w:rtl/>
        </w:rPr>
        <w:t>3).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15-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تحث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مواءمة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تشريعاتها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شرط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المساواة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الرجل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والمرأة.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وجه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الخصوص،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بإلغاء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يلي: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(أ)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الأحكام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ذات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الأسرة،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١٥٢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بالسلطة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الأبوية،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والأحكام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باختيار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منزل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الزوجية،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وسن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الزواج،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وحظر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الإجراءات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القضائية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بإثبات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الأبوة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الميراث؛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(ب)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٢١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الاجتماعي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تخصص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العلاوات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الأسرية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للأب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فقط.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تكفل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إنفاذ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eastAsia"/>
          <w:b/>
          <w:bCs/>
          <w:rtl/>
        </w:rPr>
        <w:t> </w:t>
      </w:r>
      <w:r w:rsidRPr="000D02C4">
        <w:rPr>
          <w:rFonts w:hint="cs"/>
          <w:b/>
          <w:bCs/>
          <w:rtl/>
        </w:rPr>
        <w:t>2010-11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التكافؤ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أنحاء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إقليمها،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وتوسيع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نطاق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ليشمل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الوظائف،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الوظائف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بالتعيين.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وتوجه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انتباه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تعليقها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١٦(٢٠٠٥)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المساواة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الرجل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والمرأة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التمتع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الاقتصادية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والاجتماعية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والثقافية.</w:t>
      </w:r>
    </w:p>
    <w:p w:rsidR="000D02C4" w:rsidRPr="00F859F7" w:rsidRDefault="000D02C4" w:rsidP="000D02C4">
      <w:pPr>
        <w:pStyle w:val="H23GA"/>
        <w:rPr>
          <w:rFonts w:hint="cs"/>
          <w:rtl/>
          <w:lang w:bidi="ar-EG"/>
        </w:rPr>
      </w:pPr>
      <w:r w:rsidRPr="00C04D04">
        <w:rPr>
          <w:rFonts w:hint="cs"/>
          <w:rtl/>
        </w:rPr>
        <w:tab/>
      </w:r>
      <w:r w:rsidRPr="00C04D04">
        <w:rPr>
          <w:rFonts w:hint="cs"/>
          <w:rtl/>
        </w:rPr>
        <w:tab/>
      </w:r>
      <w:r w:rsidRPr="00F859F7">
        <w:rPr>
          <w:rFonts w:hint="cs"/>
          <w:rtl/>
        </w:rPr>
        <w:t>الحق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العمل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16-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المبادرات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اتخذتها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للحد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البطالة،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ذلك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بطالة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الشباب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والنساء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والأشخاص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ذوي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الإعاقة،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لكنها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تزال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</w:t>
      </w:r>
      <w:r>
        <w:rPr>
          <w:rFonts w:hint="cs"/>
          <w:rtl/>
        </w:rPr>
        <w:t>أث</w:t>
      </w:r>
      <w:r w:rsidRPr="00C04D04">
        <w:rPr>
          <w:rFonts w:hint="cs"/>
          <w:rtl/>
        </w:rPr>
        <w:t>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المحدود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لهذه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المبادرات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وهو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يدل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عليه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معدل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البطالة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المرتفع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الشباب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والنساء.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وتشعر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أيضاً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المعدل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المنخفض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C04D04">
        <w:rPr>
          <w:rFonts w:hint="cs"/>
          <w:rtl/>
        </w:rPr>
        <w:t>عمالة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الأشخاص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ذوي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الإعاقة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6).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17-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باتخاذ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التدابير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اللازمة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أجل:</w:t>
      </w:r>
    </w:p>
    <w:p w:rsidR="000D02C4" w:rsidRPr="00C60153" w:rsidRDefault="000D02C4" w:rsidP="000D02C4">
      <w:pPr>
        <w:pStyle w:val="SingleTxtGA"/>
        <w:rPr>
          <w:bCs/>
          <w:spacing w:val="-2"/>
          <w:rtl/>
        </w:rPr>
      </w:pPr>
      <w:r w:rsidRPr="00C60153">
        <w:rPr>
          <w:b/>
          <w:spacing w:val="-2"/>
          <w:rtl/>
        </w:rPr>
        <w:tab/>
      </w:r>
      <w:r w:rsidRPr="00C60153">
        <w:rPr>
          <w:rFonts w:hint="cs"/>
          <w:b/>
          <w:spacing w:val="-2"/>
          <w:rtl/>
        </w:rPr>
        <w:t>(أ)</w:t>
      </w:r>
      <w:r w:rsidRPr="00C60153">
        <w:rPr>
          <w:b/>
          <w:spacing w:val="-2"/>
          <w:rtl/>
        </w:rPr>
        <w:tab/>
      </w:r>
      <w:r w:rsidRPr="00C60153">
        <w:rPr>
          <w:rFonts w:hint="cs"/>
          <w:bCs/>
          <w:spacing w:val="-2"/>
          <w:rtl/>
        </w:rPr>
        <w:t>تعزيز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عملية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إنفاذ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سياسة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العمالة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الوطنية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بالأخذ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بأهداف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محددة،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مع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تركيز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جهودها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بوجه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خاص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على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الشباب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والنساء،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وتعزيز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نوعية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التعليم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والتدريب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التقني</w:t>
      </w:r>
      <w:r w:rsidR="00C60153" w:rsidRPr="00C60153">
        <w:rPr>
          <w:rFonts w:hint="cs"/>
          <w:bCs/>
          <w:spacing w:val="-2"/>
          <w:rtl/>
        </w:rPr>
        <w:t xml:space="preserve"> </w:t>
      </w:r>
      <w:r w:rsidRPr="00C60153">
        <w:rPr>
          <w:rFonts w:hint="cs"/>
          <w:bCs/>
          <w:spacing w:val="-2"/>
          <w:rtl/>
        </w:rPr>
        <w:t>والمهني؛</w:t>
      </w:r>
    </w:p>
    <w:p w:rsidR="000D02C4" w:rsidRPr="000D02C4" w:rsidRDefault="000D02C4" w:rsidP="000D02C4">
      <w:pPr>
        <w:pStyle w:val="SingleTxtGA"/>
        <w:rPr>
          <w:bCs/>
          <w:rtl/>
        </w:rPr>
      </w:pPr>
      <w:r w:rsidRPr="000D02C4">
        <w:rPr>
          <w:b/>
          <w:rtl/>
        </w:rPr>
        <w:tab/>
      </w:r>
      <w:r w:rsidRPr="000D02C4">
        <w:rPr>
          <w:rFonts w:hint="cs"/>
          <w:b/>
          <w:rtl/>
        </w:rPr>
        <w:t>(ب)</w:t>
      </w:r>
      <w:r w:rsidRPr="000D02C4">
        <w:rPr>
          <w:b/>
          <w:rtl/>
        </w:rPr>
        <w:tab/>
      </w:r>
      <w:r w:rsidRPr="000D02C4">
        <w:rPr>
          <w:rFonts w:hint="cs"/>
          <w:bCs/>
          <w:rtl/>
        </w:rPr>
        <w:t>الوفاء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بتوقعات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المجتمع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فيما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يتعلق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بدور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المرأة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وتمكينها،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وتحسين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فرص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حصولها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على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الائتمانات،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وزيادة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فرص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تعليمها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وتدريبها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(بما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في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ذلك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في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الوظائف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القيادية)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لتتكمن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من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المشاركة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في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الأنشطة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الاقتصادية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المدرَّة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للدخل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والمستدامة؛</w:t>
      </w:r>
    </w:p>
    <w:p w:rsidR="000D02C4" w:rsidRPr="000D02C4" w:rsidRDefault="000D02C4" w:rsidP="000D02C4">
      <w:pPr>
        <w:pStyle w:val="SingleTxtGA"/>
        <w:rPr>
          <w:bCs/>
          <w:rtl/>
        </w:rPr>
      </w:pPr>
      <w:r w:rsidRPr="000D02C4">
        <w:rPr>
          <w:b/>
          <w:rtl/>
        </w:rPr>
        <w:lastRenderedPageBreak/>
        <w:tab/>
      </w:r>
      <w:r w:rsidRPr="000D02C4">
        <w:rPr>
          <w:rFonts w:hint="cs"/>
          <w:b/>
          <w:rtl/>
        </w:rPr>
        <w:t>(ج)</w:t>
      </w:r>
      <w:r w:rsidRPr="000D02C4">
        <w:rPr>
          <w:b/>
          <w:rtl/>
        </w:rPr>
        <w:tab/>
      </w:r>
      <w:r w:rsidRPr="000D02C4">
        <w:rPr>
          <w:rFonts w:hint="cs"/>
          <w:bCs/>
          <w:rtl/>
        </w:rPr>
        <w:t>إضفاء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طابع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اللامركزية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على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مبادرات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تشغيل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الشباب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في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المناطق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الريفية،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وتحسين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التوجيه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المهني،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وتوفير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توجيه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أفضل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في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تصميم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المشاريع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المهنية</w:t>
      </w:r>
      <w:r w:rsidR="00C60153">
        <w:rPr>
          <w:rFonts w:hint="cs"/>
          <w:bCs/>
          <w:rtl/>
        </w:rPr>
        <w:t xml:space="preserve"> </w:t>
      </w:r>
      <w:r w:rsidRPr="000D02C4">
        <w:rPr>
          <w:rFonts w:hint="cs"/>
          <w:bCs/>
          <w:rtl/>
        </w:rPr>
        <w:t>وتنفيذها؛</w:t>
      </w:r>
    </w:p>
    <w:p w:rsidR="000D02C4" w:rsidRPr="00C60153" w:rsidRDefault="000D02C4" w:rsidP="000D02C4">
      <w:pPr>
        <w:pStyle w:val="SingleTxtGA"/>
        <w:rPr>
          <w:bCs/>
          <w:spacing w:val="-8"/>
          <w:rtl/>
        </w:rPr>
      </w:pPr>
      <w:r w:rsidRPr="00C60153">
        <w:rPr>
          <w:b/>
          <w:spacing w:val="-8"/>
          <w:rtl/>
        </w:rPr>
        <w:tab/>
      </w:r>
      <w:r w:rsidRPr="00C60153">
        <w:rPr>
          <w:rFonts w:hint="cs"/>
          <w:b/>
          <w:spacing w:val="-8"/>
          <w:rtl/>
        </w:rPr>
        <w:t>(د)</w:t>
      </w:r>
      <w:r w:rsidRPr="00C60153">
        <w:rPr>
          <w:b/>
          <w:spacing w:val="-8"/>
          <w:rtl/>
        </w:rPr>
        <w:tab/>
      </w:r>
      <w:r w:rsidRPr="00C60153">
        <w:rPr>
          <w:rFonts w:hint="cs"/>
          <w:bCs/>
          <w:spacing w:val="-8"/>
          <w:rtl/>
        </w:rPr>
        <w:t>إدماج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الأسواق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غير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المنظمة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في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القطاع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المنظم،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وذلك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من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أجل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تعزيز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حماية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العمال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على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وجه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الخصوص،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وزيادة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الإيرادات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الضريبية،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والإسهامات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في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نظام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الضمان</w:t>
      </w:r>
      <w:r w:rsidR="00C60153" w:rsidRPr="00C60153">
        <w:rPr>
          <w:rFonts w:hint="cs"/>
          <w:bCs/>
          <w:spacing w:val="-8"/>
          <w:rtl/>
        </w:rPr>
        <w:t xml:space="preserve"> </w:t>
      </w:r>
      <w:r w:rsidRPr="00C60153">
        <w:rPr>
          <w:rFonts w:hint="cs"/>
          <w:bCs/>
          <w:spacing w:val="-8"/>
          <w:rtl/>
        </w:rPr>
        <w:t>الاجتماعي.</w:t>
      </w:r>
    </w:p>
    <w:p w:rsidR="000D02C4" w:rsidRPr="00C60153" w:rsidRDefault="000D02C4" w:rsidP="000D02C4">
      <w:pPr>
        <w:pStyle w:val="SingleTxtGA"/>
        <w:rPr>
          <w:b/>
          <w:bCs/>
          <w:spacing w:val="-6"/>
          <w:rtl/>
        </w:rPr>
      </w:pPr>
      <w:r w:rsidRPr="00C60153">
        <w:rPr>
          <w:rFonts w:hint="cs"/>
          <w:spacing w:val="-6"/>
          <w:rtl/>
        </w:rPr>
        <w:t>18-</w:t>
      </w:r>
      <w:r w:rsidRPr="00C60153">
        <w:rPr>
          <w:rFonts w:hint="cs"/>
          <w:spacing w:val="-6"/>
          <w:rtl/>
        </w:rPr>
        <w:tab/>
      </w:r>
      <w:r w:rsidRPr="00C60153">
        <w:rPr>
          <w:rFonts w:hint="cs"/>
          <w:b/>
          <w:bCs/>
          <w:spacing w:val="-6"/>
          <w:rtl/>
        </w:rPr>
        <w:t>وتشير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اللجنة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في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هذا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الصدد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إلى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تعليقها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العام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رقم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١٨(٢٠٠٥)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بشأن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الحق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في</w:t>
      </w:r>
      <w:r w:rsidR="00C60153" w:rsidRPr="00C60153">
        <w:rPr>
          <w:rFonts w:hint="cs"/>
          <w:b/>
          <w:bCs/>
          <w:spacing w:val="-6"/>
          <w:rtl/>
        </w:rPr>
        <w:t xml:space="preserve"> </w:t>
      </w:r>
      <w:r w:rsidRPr="00C60153">
        <w:rPr>
          <w:rFonts w:hint="cs"/>
          <w:b/>
          <w:bCs/>
          <w:spacing w:val="-6"/>
          <w:rtl/>
        </w:rPr>
        <w:t>العمل.</w:t>
      </w:r>
    </w:p>
    <w:p w:rsidR="000D02C4" w:rsidRPr="00814F04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F859F7">
        <w:rPr>
          <w:rFonts w:hint="cs"/>
          <w:rtl/>
        </w:rPr>
        <w:tab/>
        <w:t>الحق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ظروف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عادلة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وم</w:t>
      </w:r>
      <w:r>
        <w:rPr>
          <w:rFonts w:hint="cs"/>
          <w:rtl/>
        </w:rPr>
        <w:t>رضية</w:t>
      </w:r>
    </w:p>
    <w:p w:rsidR="000D02C4" w:rsidRPr="00C60153" w:rsidRDefault="000D02C4" w:rsidP="000D02C4">
      <w:pPr>
        <w:pStyle w:val="SingleTxtGA"/>
        <w:rPr>
          <w:spacing w:val="-2"/>
          <w:rtl/>
        </w:rPr>
      </w:pPr>
      <w:r w:rsidRPr="00C60153">
        <w:rPr>
          <w:rFonts w:hint="cs"/>
          <w:spacing w:val="-2"/>
          <w:rtl/>
        </w:rPr>
        <w:t>19-</w:t>
      </w:r>
      <w:r w:rsidRPr="00C60153">
        <w:rPr>
          <w:rFonts w:hint="cs"/>
          <w:spacing w:val="-2"/>
          <w:rtl/>
        </w:rPr>
        <w:tab/>
        <w:t>تأسف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اللجنة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لأوجه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القصور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الكامنة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في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حماية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الحق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في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ظروف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عمل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عادلة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ومرضية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للعاملات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والعمال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في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القطاع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غير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المنظم،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حيث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المرأة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ممثَّلة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تمثيلاً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زائداً،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وتتقاضى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مرتباً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أدنى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بشكل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واضح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من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مرتب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الرجل</w:t>
      </w:r>
      <w:r w:rsidR="00C60153" w:rsidRPr="00C60153">
        <w:rPr>
          <w:spacing w:val="-2"/>
          <w:rtl/>
        </w:rPr>
        <w:t xml:space="preserve"> </w:t>
      </w:r>
      <w:r w:rsidRPr="00C60153">
        <w:rPr>
          <w:rFonts w:hint="cs"/>
          <w:spacing w:val="-2"/>
          <w:rtl/>
          <w:lang w:bidi="ar-DZ"/>
        </w:rPr>
        <w:t>على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العمل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ذي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القيمة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المتساوية.</w:t>
      </w:r>
      <w:r w:rsidR="00C60153" w:rsidRPr="00C60153">
        <w:rPr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وتشعر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اللجنة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بالقلق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بشأن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عدم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كفاية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الموارد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البشرية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وموارد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الميزانية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المتاحة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لمفتشية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العمل،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وهو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ما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لا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يسمح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لها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بالنظر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بفعالية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في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حالات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استغلال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الأشخاص،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لا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سيما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العمال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المنزليون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  <w:lang w:bidi="ar-DZ"/>
        </w:rPr>
        <w:t>غير</w:t>
      </w:r>
      <w:r w:rsidR="00C60153" w:rsidRPr="00C60153">
        <w:rPr>
          <w:rFonts w:hint="cs"/>
          <w:spacing w:val="-2"/>
          <w:rtl/>
          <w:lang w:bidi="ar-DZ"/>
        </w:rPr>
        <w:t xml:space="preserve"> </w:t>
      </w:r>
      <w:r w:rsidRPr="00C60153">
        <w:rPr>
          <w:rFonts w:hint="cs"/>
          <w:spacing w:val="-2"/>
          <w:rtl/>
          <w:lang w:bidi="ar-DZ"/>
        </w:rPr>
        <w:t>المعلنين</w:t>
      </w:r>
      <w:r w:rsidR="00C60153" w:rsidRPr="00C60153">
        <w:rPr>
          <w:rFonts w:hint="cs"/>
          <w:spacing w:val="-2"/>
          <w:rtl/>
          <w:lang w:bidi="ar-DZ"/>
        </w:rPr>
        <w:t xml:space="preserve"> </w:t>
      </w:r>
      <w:r w:rsidRPr="00C60153">
        <w:rPr>
          <w:rFonts w:hint="cs"/>
          <w:spacing w:val="-2"/>
          <w:rtl/>
        </w:rPr>
        <w:t>والأطفال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(المادة</w:t>
      </w:r>
      <w:r w:rsidR="00C60153" w:rsidRPr="00C60153">
        <w:rPr>
          <w:rFonts w:hint="cs"/>
          <w:spacing w:val="-2"/>
          <w:rtl/>
        </w:rPr>
        <w:t xml:space="preserve"> </w:t>
      </w:r>
      <w:r w:rsidRPr="00C60153">
        <w:rPr>
          <w:rFonts w:hint="cs"/>
          <w:spacing w:val="-2"/>
          <w:rtl/>
        </w:rPr>
        <w:t>7)</w:t>
      </w:r>
      <w:r w:rsidRPr="00C60153">
        <w:rPr>
          <w:rFonts w:hint="cs"/>
          <w:spacing w:val="-2"/>
        </w:rPr>
        <w:t>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20-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يلي: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(أ)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كفالة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ظروف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عادلة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ومرضية،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القطاع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غير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المنظم،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وفقا</w:t>
      </w:r>
      <w:r w:rsidR="00C9401D">
        <w:rPr>
          <w:rFonts w:hint="cs"/>
          <w:b/>
          <w:bCs/>
          <w:rtl/>
        </w:rPr>
        <w:t>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لتوصية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منظمة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لعام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2015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بالانتقال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الاقتصاد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غير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المنظم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الاقتصاد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المنظم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204)؛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(ب)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التنفيذ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الصارم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للمادة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b/>
          <w:bCs/>
        </w:rPr>
        <w:t>L.105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يتقاضى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الرجل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والمرأة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أجراً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متساوياً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المتساوي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القيمة،</w:t>
      </w:r>
      <w:r w:rsidR="00C60153">
        <w:rPr>
          <w:rFonts w:hint="cs"/>
          <w:b/>
          <w:bCs/>
          <w:rtl/>
        </w:rPr>
        <w:t xml:space="preserve"> </w:t>
      </w:r>
      <w:r w:rsidR="00C9401D">
        <w:rPr>
          <w:rFonts w:hint="cs"/>
          <w:b/>
          <w:bCs/>
          <w:rtl/>
        </w:rPr>
        <w:t>لا 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القطاع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غير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المنظم؛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(ج)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اتخاذ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تدابير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عاجلة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اللائق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النساء،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العاملات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المنزليات،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والنساء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الريفيات،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وكفالة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إمكانية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الاستعانة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بآليات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الحماية،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فضلاً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سبل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الانتصاف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الفعالة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وتدابير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الجبر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لفائدة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النساء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ضحايا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التمييز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أو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المضايقة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أو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إساءة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المعاملة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أو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العنف،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وتحقيقاً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لهذه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الغاية،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إدراج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حكم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يعاقب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التحرش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مكان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العمل؛</w:t>
      </w:r>
    </w:p>
    <w:p w:rsidR="000D02C4" w:rsidRPr="000D02C4" w:rsidRDefault="000D02C4" w:rsidP="000D02C4">
      <w:pPr>
        <w:pStyle w:val="SingleTxtGA"/>
        <w:rPr>
          <w:b/>
          <w:bCs/>
          <w:rtl/>
          <w:lang w:bidi="ar-DZ"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(د)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حماية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الأطفال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أشكال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شأنها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التأثير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نموهم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أو</w:t>
      </w:r>
      <w:r w:rsidR="00C9401D">
        <w:rPr>
          <w:rFonts w:hint="eastAsia"/>
          <w:b/>
          <w:bCs/>
          <w:rtl/>
        </w:rPr>
        <w:t> </w:t>
      </w:r>
      <w:r w:rsidRPr="000D02C4">
        <w:rPr>
          <w:rFonts w:hint="cs"/>
          <w:b/>
          <w:bCs/>
          <w:rtl/>
        </w:rPr>
        <w:t>صحتهم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البدنية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أو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العقلية.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21-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بزيادة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حجم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الموارد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البشرية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وموارد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الميزانية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المخصصة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لمفتشية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وبالتصديق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اتفاقية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منظمة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189)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لعام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2011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بالعمال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المنزليين.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الصدد،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تحيل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تعليقها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9401D">
        <w:rPr>
          <w:rFonts w:hint="eastAsia"/>
          <w:b/>
          <w:bCs/>
          <w:rtl/>
        </w:rPr>
        <w:t> </w:t>
      </w:r>
      <w:r w:rsidRPr="000D02C4">
        <w:rPr>
          <w:rFonts w:hint="cs"/>
          <w:b/>
          <w:bCs/>
          <w:rtl/>
        </w:rPr>
        <w:t>23(2016)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التمتع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بشروط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عادلة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ومرضية.</w:t>
      </w:r>
    </w:p>
    <w:p w:rsidR="000D02C4" w:rsidRPr="00F859F7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C04D04">
        <w:rPr>
          <w:rFonts w:hint="cs"/>
          <w:rtl/>
        </w:rPr>
        <w:tab/>
      </w:r>
      <w:r w:rsidRPr="00F859F7">
        <w:rPr>
          <w:rFonts w:hint="cs"/>
          <w:rtl/>
        </w:rPr>
        <w:t>الحقوق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النقابية</w:t>
      </w:r>
    </w:p>
    <w:p w:rsidR="000D02C4" w:rsidRPr="006A6F26" w:rsidRDefault="000D02C4" w:rsidP="000D02C4">
      <w:pPr>
        <w:pStyle w:val="SingleTxtGA"/>
        <w:rPr>
          <w:rtl/>
          <w:lang w:val="fr-CH"/>
        </w:rPr>
      </w:pPr>
      <w:r w:rsidRPr="00C04D04">
        <w:rPr>
          <w:rFonts w:hint="cs"/>
          <w:rtl/>
        </w:rPr>
        <w:t>22-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القيود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المفروضة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C04D04">
        <w:rPr>
          <w:rFonts w:hint="cs"/>
          <w:rtl/>
        </w:rPr>
        <w:t>حرية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النقابية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تزال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قائمة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إقليم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الطرف،</w:t>
      </w:r>
      <w:r w:rsidR="00C60153">
        <w:rPr>
          <w:rFonts w:hint="cs"/>
          <w:rtl/>
        </w:rPr>
        <w:t xml:space="preserve"> </w:t>
      </w:r>
      <w:r w:rsidR="00C9401D">
        <w:rPr>
          <w:rFonts w:hint="cs"/>
          <w:rtl/>
        </w:rPr>
        <w:t>لا سيما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C04D04">
        <w:rPr>
          <w:rFonts w:hint="cs"/>
          <w:rtl/>
        </w:rPr>
        <w:t>الحق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تشكيل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نقابات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بكل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حرية،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ودون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إذن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مسبق،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وممارسة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دون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تخويف</w:t>
      </w:r>
      <w:r w:rsidRPr="00C04D04">
        <w:rPr>
          <w:rFonts w:hint="cs"/>
          <w:rtl/>
        </w:rPr>
        <w:t>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وجه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الخصوص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لوزارة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الداخلية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سلطة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تقديرية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لإصدار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وصل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بوصفه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اعترافاً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بوجود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نقابة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وذلك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بعد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تتأكد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الوزارة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lastRenderedPageBreak/>
        <w:t>مؤسسي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المنظمة،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أياً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كانت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طبيعتها،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يتحلون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بحسن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الأخلاق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يخالفون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القانون.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ويساور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أيضا</w:t>
      </w:r>
      <w:r w:rsidR="00C9401D">
        <w:rPr>
          <w:rFonts w:hint="cs"/>
          <w:rtl/>
        </w:rPr>
        <w:t>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الحكم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يستبعد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C04D04">
        <w:rPr>
          <w:rFonts w:hint="cs"/>
          <w:rtl/>
        </w:rPr>
        <w:t>لعمال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المهاجرين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إمكانية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تكوين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نقابات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8).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6962BB">
        <w:rPr>
          <w:rFonts w:hint="cs"/>
          <w:rtl/>
        </w:rPr>
        <w:t>23-</w:t>
      </w:r>
      <w:r w:rsidRPr="006962BB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تجعل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إطارها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التشريعي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النقابية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متوائماً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العهد،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مراعاة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اتفاقية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منظمة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٨٧)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لعام</w:t>
      </w:r>
      <w:r w:rsidR="00C9401D">
        <w:rPr>
          <w:rFonts w:hint="eastAsia"/>
          <w:b/>
          <w:bCs/>
          <w:rtl/>
        </w:rPr>
        <w:t> </w:t>
      </w:r>
      <w:r w:rsidRPr="000D02C4">
        <w:rPr>
          <w:rFonts w:hint="cs"/>
          <w:b/>
          <w:bCs/>
          <w:rtl/>
        </w:rPr>
        <w:t>١٩٤٨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الحرية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النقابية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وحماية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التنظيم.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أيضا</w:t>
      </w:r>
      <w:r w:rsidR="00C9401D">
        <w:rPr>
          <w:rFonts w:hint="cs"/>
          <w:b/>
          <w:bCs/>
          <w:rtl/>
        </w:rPr>
        <w:t>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بإلغاء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76-28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المؤرخ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6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نيسان/أبريل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1976،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وتعديل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b/>
          <w:bCs/>
        </w:rPr>
        <w:t>L.8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بغية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يكون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للعمال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ونقاباتهم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تكوين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منظمات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اختيارهم،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دون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الحصول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إذن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مسبق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وزارة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الداخلية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لتكوينها.</w:t>
      </w:r>
    </w:p>
    <w:p w:rsidR="000D02C4" w:rsidRPr="008C757E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8C757E">
        <w:rPr>
          <w:rFonts w:hint="cs"/>
          <w:rtl/>
        </w:rPr>
        <w:tab/>
        <w:t>الضمان</w:t>
      </w:r>
      <w:r w:rsidR="00C60153">
        <w:rPr>
          <w:rFonts w:hint="cs"/>
          <w:rtl/>
        </w:rPr>
        <w:t xml:space="preserve"> </w:t>
      </w:r>
      <w:r w:rsidRPr="008C757E">
        <w:rPr>
          <w:rFonts w:hint="cs"/>
          <w:rtl/>
        </w:rPr>
        <w:t>الاجتماعي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24-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الجهود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بذلتها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للرفع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الأدنى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للحماية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الاجتماعية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السنغال،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لكنها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المستوى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المنخفض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C04D04">
        <w:rPr>
          <w:rFonts w:hint="cs"/>
          <w:rtl/>
        </w:rPr>
        <w:t>هذه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الحماية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القطاع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المنظم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وذلك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وفقاً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للأرقام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الصادرة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C04D04">
        <w:rPr>
          <w:rFonts w:hint="cs"/>
          <w:rtl/>
        </w:rPr>
        <w:t>لوكالة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الوطنية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للإحصاء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والديمغرافيا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C04D04">
        <w:rPr>
          <w:rFonts w:hint="cs"/>
          <w:rtl/>
        </w:rPr>
        <w:t>عام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2016.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كذلك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83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المائة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النساء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يعملن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القطاع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غير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المنظم،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يؤثر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حصولهن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الحماية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الاجتماعية،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هذه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الإمكانية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المحدودة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تؤثر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فرص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العاملات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المنزليات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وجه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الخصوص</w:t>
      </w:r>
      <w:r w:rsidRPr="00C04D04">
        <w:rPr>
          <w:rFonts w:hint="cs"/>
          <w:rtl/>
        </w:rPr>
        <w:t>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أيضا</w:t>
      </w:r>
      <w:r w:rsidR="00C9401D">
        <w:rPr>
          <w:rFonts w:hint="cs"/>
          <w:rtl/>
        </w:rPr>
        <w:t>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معدل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التغطية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الاجتماعي</w:t>
      </w:r>
      <w:r>
        <w:rPr>
          <w:rFonts w:hint="cs"/>
          <w:rtl/>
        </w:rPr>
        <w:t>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المنخفض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للمهاجرين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إذ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يحصل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هؤلاء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المعلومات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المتعلقة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بحقوقهم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إلا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نادراً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9).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25-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باتخاذ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التدابير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اللازمة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لتحسين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نظم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الاجتماعي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لديها،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إزاء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النساء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اللائي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يعملن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القطاع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غير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المنظم،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والأشخاص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ذوي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الإعاقة،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وكبار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السن،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وذلك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لتوفير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الحماية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الاجتماعية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البلد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تدريجيا</w:t>
      </w:r>
      <w:r w:rsidR="00C9401D">
        <w:rPr>
          <w:rFonts w:hint="cs"/>
          <w:b/>
          <w:bCs/>
          <w:rtl/>
        </w:rPr>
        <w:t>ً</w:t>
      </w:r>
      <w:r w:rsidRPr="000D02C4">
        <w:rPr>
          <w:rFonts w:hint="cs"/>
          <w:b/>
          <w:bCs/>
          <w:rtl/>
        </w:rPr>
        <w:t>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وإتاحة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قدر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الخدمات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يكفي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للتمتع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بمستوى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معيشي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لائق.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وتطلب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موافاتها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ضمن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تقريرها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الدوري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المقبل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بمعلومات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شاملة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نظمها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الاجتماعي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ومعدل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تغطيتها.</w:t>
      </w:r>
      <w:r w:rsidR="00C60153">
        <w:rPr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الأخير،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توجه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انتباه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تعليقها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19(2007)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الاجتماعي،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بيانها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بأرضيات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الحماية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الاجتماعية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</w:t>
      </w:r>
      <w:r w:rsidRPr="000D02C4">
        <w:rPr>
          <w:b/>
          <w:bCs/>
        </w:rPr>
        <w:t>E/C.12/2015/1</w:t>
      </w:r>
      <w:r w:rsidRPr="000D02C4">
        <w:rPr>
          <w:rFonts w:hint="cs"/>
          <w:b/>
          <w:bCs/>
          <w:rtl/>
        </w:rPr>
        <w:t>).</w:t>
      </w:r>
    </w:p>
    <w:p w:rsidR="000D02C4" w:rsidRPr="00F859F7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F859F7">
        <w:rPr>
          <w:rFonts w:hint="cs"/>
          <w:rtl/>
        </w:rPr>
        <w:tab/>
        <w:t>التسول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القسري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واستغلال</w:t>
      </w:r>
      <w:r w:rsidR="00C60153">
        <w:rPr>
          <w:rFonts w:hint="cs"/>
          <w:rtl/>
        </w:rPr>
        <w:t xml:space="preserve"> </w:t>
      </w:r>
      <w:r w:rsidRPr="00F859F7">
        <w:rPr>
          <w:rFonts w:hint="cs"/>
          <w:rtl/>
        </w:rPr>
        <w:t>الأطفال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26-</w:t>
      </w:r>
      <w:r w:rsidRPr="00C04D04">
        <w:rPr>
          <w:rFonts w:hint="cs"/>
          <w:rtl/>
        </w:rPr>
        <w:tab/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تزال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بالغ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يلي:</w:t>
      </w:r>
    </w:p>
    <w:p w:rsidR="000D02C4" w:rsidRPr="00C04D04" w:rsidRDefault="000D02C4" w:rsidP="000D02C4">
      <w:pPr>
        <w:pStyle w:val="SingleTxtGA"/>
        <w:rPr>
          <w:rtl/>
        </w:rPr>
      </w:pPr>
      <w:r>
        <w:rPr>
          <w:rtl/>
        </w:rPr>
        <w:tab/>
      </w:r>
      <w:r w:rsidRPr="00C04D04">
        <w:rPr>
          <w:rFonts w:hint="cs"/>
          <w:rtl/>
        </w:rPr>
        <w:t>(أ)</w:t>
      </w:r>
      <w:r>
        <w:rPr>
          <w:rtl/>
        </w:rPr>
        <w:tab/>
      </w:r>
      <w:r w:rsidRPr="00C04D04">
        <w:rPr>
          <w:rFonts w:hint="cs"/>
          <w:rtl/>
        </w:rPr>
        <w:t>استمرار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الممارسة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الحالية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بعض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المدارس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القرآنية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تديرها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الزوايا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استخدام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الأطفال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لأغراض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اقتصادية،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وهو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يمنعهم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الحصول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حقوقهم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الصحة،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والتعليم،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وأحوال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معيشية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جيدة</w:t>
      </w:r>
      <w:r w:rsidRPr="00C04D04">
        <w:rPr>
          <w:rFonts w:hint="cs"/>
          <w:rtl/>
        </w:rPr>
        <w:t>؛</w:t>
      </w:r>
    </w:p>
    <w:p w:rsidR="000D02C4" w:rsidRPr="00125C29" w:rsidRDefault="000D02C4" w:rsidP="000D02C4">
      <w:pPr>
        <w:pStyle w:val="SingleTxtGA"/>
      </w:pPr>
      <w:r>
        <w:rPr>
          <w:rtl/>
        </w:rPr>
        <w:tab/>
      </w:r>
      <w:r w:rsidRPr="00C04D04">
        <w:rPr>
          <w:rFonts w:hint="cs"/>
          <w:rtl/>
        </w:rPr>
        <w:t>(ب)</w:t>
      </w:r>
      <w:r>
        <w:rPr>
          <w:rtl/>
        </w:rPr>
        <w:tab/>
      </w:r>
      <w:r w:rsidRPr="00C04D04">
        <w:rPr>
          <w:rFonts w:hint="cs"/>
          <w:rtl/>
        </w:rPr>
        <w:t>ظهور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صعوبات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سحب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الشوارع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المعتمدة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C9401D">
        <w:rPr>
          <w:rFonts w:hint="cs"/>
          <w:rtl/>
        </w:rPr>
        <w:t> </w:t>
      </w:r>
      <w:r w:rsidRPr="00C04D04">
        <w:rPr>
          <w:rFonts w:hint="cs"/>
          <w:rtl/>
        </w:rPr>
        <w:t>2016،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حيث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التنسيق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والقدرة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توفير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الرعاية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المؤقتة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لهم،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وإعادة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تأهيلهم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وإدماجهم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نحو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مستدام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وع</w:t>
      </w:r>
      <w:r>
        <w:rPr>
          <w:rFonts w:hint="cs"/>
          <w:rtl/>
        </w:rPr>
        <w:t>د</w:t>
      </w:r>
      <w:r w:rsidRPr="00C04D04">
        <w:rPr>
          <w:rFonts w:hint="cs"/>
          <w:rtl/>
        </w:rPr>
        <w:t>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صدور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إدانة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للأطراف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المحتملة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المسؤولة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ذلك؛</w:t>
      </w:r>
    </w:p>
    <w:p w:rsidR="000D02C4" w:rsidRPr="00C04D04" w:rsidRDefault="000D02C4" w:rsidP="000D02C4">
      <w:pPr>
        <w:pStyle w:val="SingleTxtGA"/>
        <w:rPr>
          <w:rtl/>
        </w:rPr>
      </w:pPr>
      <w:r>
        <w:rPr>
          <w:rtl/>
        </w:rPr>
        <w:lastRenderedPageBreak/>
        <w:tab/>
      </w:r>
      <w:r w:rsidRPr="00C04D04">
        <w:rPr>
          <w:rFonts w:hint="cs"/>
          <w:rtl/>
        </w:rPr>
        <w:t>(ج)</w:t>
      </w:r>
      <w:r>
        <w:rPr>
          <w:rtl/>
        </w:rPr>
        <w:tab/>
      </w:r>
      <w:r w:rsidRPr="00C04D04">
        <w:rPr>
          <w:rFonts w:hint="cs"/>
          <w:rtl/>
        </w:rPr>
        <w:t>الإشارة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العديد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الادعاءات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الواردة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مصادر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مختلفة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الشرطة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9401D">
        <w:rPr>
          <w:rFonts w:hint="cs"/>
          <w:rtl/>
        </w:rPr>
        <w:t> </w:t>
      </w:r>
      <w:r w:rsidRPr="00C04D04">
        <w:rPr>
          <w:rFonts w:hint="cs"/>
          <w:rtl/>
        </w:rPr>
        <w:t>تفتح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دائما</w:t>
      </w:r>
      <w:r w:rsidR="00C9401D">
        <w:rPr>
          <w:rFonts w:hint="cs"/>
          <w:rtl/>
        </w:rPr>
        <w:t>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تحقيقات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حالات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التسول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القسري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والاستغلال،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</w:t>
      </w:r>
      <w:r>
        <w:rPr>
          <w:rFonts w:hint="cs"/>
          <w:rtl/>
        </w:rPr>
        <w:t>ب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الأخصائيين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الاجتماعيين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يبلغون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بالكثير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الحالات،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</w:t>
      </w:r>
      <w:r>
        <w:rPr>
          <w:rFonts w:hint="cs"/>
          <w:rtl/>
        </w:rPr>
        <w:t>بأن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التهم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الموجهة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C04D04">
        <w:rPr>
          <w:rFonts w:hint="cs"/>
          <w:rtl/>
        </w:rPr>
        <w:t>لمدرسين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المدارس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القرآنية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يُتنازل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أو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الأحكام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حقهم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مخففة.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معظم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التدابير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المعلنة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للتصدي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لهذه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الآفة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باءت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بالفشل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10)</w:t>
      </w:r>
      <w:r w:rsidR="003148A0">
        <w:rPr>
          <w:rFonts w:hint="cs"/>
          <w:rtl/>
        </w:rPr>
        <w:t>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0D02C4">
        <w:rPr>
          <w:rFonts w:hint="cs"/>
          <w:spacing w:val="-8"/>
          <w:rtl/>
        </w:rPr>
        <w:t>27-</w:t>
      </w:r>
      <w:r w:rsidRPr="000D02C4">
        <w:rPr>
          <w:spacing w:val="-8"/>
          <w:rtl/>
        </w:rPr>
        <w:tab/>
      </w:r>
      <w:r w:rsidRPr="000D02C4">
        <w:rPr>
          <w:rFonts w:hint="cs"/>
          <w:b/>
          <w:bCs/>
          <w:spacing w:val="-8"/>
          <w:rtl/>
        </w:rPr>
        <w:t>تكرر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اللجنة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التوصيات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التي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سبق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أن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قدمتها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لجنة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حقوق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الطفل</w:t>
      </w:r>
      <w:r w:rsidR="00C60153">
        <w:rPr>
          <w:rFonts w:hint="cs"/>
          <w:b/>
          <w:bCs/>
          <w:spacing w:val="-8"/>
          <w:rtl/>
        </w:rPr>
        <w:t xml:space="preserve"> </w:t>
      </w:r>
      <w:r w:rsidRPr="000D02C4">
        <w:rPr>
          <w:rFonts w:hint="cs"/>
          <w:b/>
          <w:bCs/>
          <w:spacing w:val="-8"/>
          <w:rtl/>
        </w:rPr>
        <w:t>(</w:t>
      </w:r>
      <w:r w:rsidRPr="000D02C4">
        <w:rPr>
          <w:b/>
          <w:bCs/>
          <w:spacing w:val="-8"/>
        </w:rPr>
        <w:t>CRC/C/SEN/CO/3-5</w:t>
      </w:r>
      <w:r w:rsidRPr="000D02C4">
        <w:rPr>
          <w:rFonts w:hint="cs"/>
          <w:b/>
          <w:bCs/>
          <w:spacing w:val="-8"/>
          <w:rtl/>
        </w:rPr>
        <w:t>،</w:t>
      </w:r>
      <w:r w:rsidR="00C60153">
        <w:rPr>
          <w:rFonts w:hint="cs"/>
          <w:b/>
          <w:bCs/>
          <w:spacing w:val="-4"/>
          <w:rtl/>
        </w:rPr>
        <w:t xml:space="preserve"> </w:t>
      </w:r>
      <w:r w:rsidRPr="000D02C4">
        <w:rPr>
          <w:rFonts w:hint="cs"/>
          <w:b/>
          <w:bCs/>
          <w:rtl/>
        </w:rPr>
        <w:t>الفقرتان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68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و70)،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مناهضة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التعذيب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</w:t>
      </w:r>
      <w:r w:rsidRPr="000D02C4">
        <w:rPr>
          <w:b/>
          <w:bCs/>
        </w:rPr>
        <w:t>CAT/C/SEN/CO/4</w:t>
      </w:r>
      <w:r w:rsidRPr="000D02C4">
        <w:rPr>
          <w:rFonts w:hint="cs"/>
          <w:b/>
          <w:bCs/>
          <w:rtl/>
        </w:rPr>
        <w:t>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الفقرة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٣٢)،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المعنية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بحماية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المهاجرين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وأفراد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أسرهم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(</w:t>
      </w:r>
      <w:r w:rsidRPr="000D02C4">
        <w:rPr>
          <w:b/>
          <w:bCs/>
        </w:rPr>
        <w:t>CMW/C/SEN/CO/2-3</w:t>
      </w:r>
      <w:r w:rsidRPr="000D02C4">
        <w:rPr>
          <w:rFonts w:hint="cs"/>
          <w:b/>
          <w:bCs/>
          <w:rtl/>
        </w:rPr>
        <w:t>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الفقرة</w:t>
      </w:r>
      <w:r w:rsidR="003148A0">
        <w:rPr>
          <w:rFonts w:hint="cs"/>
          <w:b/>
          <w:bCs/>
          <w:rtl/>
        </w:rPr>
        <w:t> </w:t>
      </w:r>
      <w:r w:rsidRPr="000D02C4">
        <w:rPr>
          <w:rFonts w:hint="cs"/>
          <w:b/>
          <w:bCs/>
          <w:rtl/>
        </w:rPr>
        <w:t>٥٧)،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وتحث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القيام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يلي: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(أ)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إرسال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إشارة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قوية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ثمة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إرادة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سياسية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لوضع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لاستغلال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الأطفال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التسول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القسري؛</w:t>
      </w:r>
    </w:p>
    <w:p w:rsidR="000D02C4" w:rsidRPr="000D02C4" w:rsidRDefault="000D02C4" w:rsidP="000D02C4">
      <w:pPr>
        <w:pStyle w:val="SingleTxtGA"/>
        <w:rPr>
          <w:b/>
          <w:bCs/>
          <w:rtl/>
          <w:lang w:bidi="ar-DZ"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(ب)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تمكين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الجمعيات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تكون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طرفاً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مدَّعياً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بحق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مدني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القضايا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للإسهام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جهود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مكافحة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الإفلات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العقاب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أشكال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الاستغلال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هذه.</w:t>
      </w:r>
    </w:p>
    <w:p w:rsidR="000D02C4" w:rsidRPr="00552643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552643">
        <w:rPr>
          <w:rFonts w:hint="cs"/>
          <w:rtl/>
        </w:rPr>
        <w:tab/>
        <w:t>الحق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مستوى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معيشي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لائق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28-</w:t>
      </w:r>
      <w:r w:rsidRPr="00C04D04">
        <w:rPr>
          <w:rFonts w:hint="cs"/>
          <w:rtl/>
        </w:rPr>
        <w:tab/>
        <w:t>ترحب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بإنشاء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الوطنية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لإصلاح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الأراضي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وبالموافقة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الخطة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الرئيسية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الجديدة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للتخطيط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الحضري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لمدينة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داكار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ترمي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حماية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الأراضي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الزراعية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جشع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المقاولين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العقاريين،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لكنها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تقارير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تفيد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بعض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السلطات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المحلية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تزال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تخصص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مساحات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كبيرة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الأراضي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المحجوزة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للزراعة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والمراعي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لشركات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أجنبية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لهيئات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دينية،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وهو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ما</w:t>
      </w:r>
      <w:r w:rsidR="003148A0">
        <w:rPr>
          <w:rFonts w:hint="eastAsia"/>
          <w:rtl/>
        </w:rPr>
        <w:t> </w:t>
      </w:r>
      <w:r w:rsidRPr="00C04D04">
        <w:rPr>
          <w:rFonts w:hint="cs"/>
          <w:rtl/>
        </w:rPr>
        <w:t>يحرم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المجتمعات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المحلية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تعتمد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عليها،</w:t>
      </w:r>
      <w:r w:rsidR="00C60153">
        <w:rPr>
          <w:rFonts w:hint="cs"/>
          <w:rtl/>
        </w:rPr>
        <w:t xml:space="preserve"> </w:t>
      </w:r>
      <w:r w:rsidR="00C9401D">
        <w:rPr>
          <w:rFonts w:hint="cs"/>
          <w:rtl/>
        </w:rPr>
        <w:t>لا سيما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العديد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النساء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الريفيات،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سبل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كسب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الرزق.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أيضا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حرمان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صغار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الصيادين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سبل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كسب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رزقهم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بسبب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الصيد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المفرط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الذي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تنتهجه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الشركات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الأجنبية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الغالب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11).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29-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يلي: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(أ)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إنشاء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آلية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شفافة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أجل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الحصول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العادل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الأراضي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وضمان</w:t>
      </w:r>
      <w:r w:rsidR="00C60153">
        <w:rPr>
          <w:rFonts w:hint="cs"/>
          <w:b/>
          <w:bCs/>
          <w:rtl/>
          <w:lang w:bidi="ar-DZ"/>
        </w:rPr>
        <w:t xml:space="preserve"> </w:t>
      </w:r>
      <w:r w:rsidRPr="000D02C4">
        <w:rPr>
          <w:rFonts w:hint="cs"/>
          <w:b/>
          <w:bCs/>
          <w:rtl/>
          <w:lang w:bidi="ar-DZ"/>
        </w:rPr>
        <w:t>حقوق</w:t>
      </w:r>
      <w:r w:rsidR="00C60153">
        <w:rPr>
          <w:rFonts w:hint="cs"/>
          <w:b/>
          <w:bCs/>
          <w:rtl/>
          <w:lang w:bidi="ar-DZ"/>
        </w:rPr>
        <w:t xml:space="preserve"> </w:t>
      </w:r>
      <w:r w:rsidRPr="000D02C4">
        <w:rPr>
          <w:rFonts w:hint="cs"/>
          <w:b/>
          <w:bCs/>
          <w:rtl/>
          <w:lang w:bidi="ar-DZ"/>
        </w:rPr>
        <w:t>ملكية</w:t>
      </w:r>
      <w:r w:rsidR="00C60153">
        <w:rPr>
          <w:rFonts w:hint="cs"/>
          <w:b/>
          <w:bCs/>
          <w:rtl/>
          <w:lang w:bidi="ar-DZ"/>
        </w:rPr>
        <w:t xml:space="preserve"> </w:t>
      </w:r>
      <w:r w:rsidRPr="000D02C4">
        <w:rPr>
          <w:rFonts w:hint="cs"/>
          <w:b/>
          <w:bCs/>
          <w:rtl/>
          <w:lang w:bidi="ar-DZ"/>
        </w:rPr>
        <w:t>الارض</w:t>
      </w:r>
      <w:r w:rsidRPr="000D02C4">
        <w:rPr>
          <w:rFonts w:hint="cs"/>
          <w:b/>
          <w:bCs/>
          <w:rtl/>
        </w:rPr>
        <w:t>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للنساء،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ومراعاة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مقترحات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الوطنية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لإصلاح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الأراضي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المكلفة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باقتراح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نص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السياسة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بسياسات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الأراضي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الرامية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معالجة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أمور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منها</w:t>
      </w:r>
      <w:r w:rsidR="00C60153">
        <w:rPr>
          <w:rFonts w:hint="cs"/>
          <w:b/>
          <w:bCs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على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وجه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الخصوص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أوجه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القصور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في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القانون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رقم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64-46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المؤرخ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١٧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حزيران/يونيه</w:t>
      </w:r>
      <w:r w:rsidR="00C60153" w:rsidRPr="003148A0">
        <w:rPr>
          <w:rFonts w:hint="cs"/>
          <w:b/>
          <w:bCs/>
          <w:spacing w:val="-4"/>
          <w:rtl/>
        </w:rPr>
        <w:t xml:space="preserve"> </w:t>
      </w:r>
      <w:r w:rsidRPr="003148A0">
        <w:rPr>
          <w:rFonts w:hint="cs"/>
          <w:b/>
          <w:bCs/>
          <w:spacing w:val="-4"/>
          <w:rtl/>
        </w:rPr>
        <w:t>١٩٦٤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النطاق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الوطني؛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421ED9">
        <w:rPr>
          <w:rFonts w:hint="cs"/>
          <w:b/>
          <w:rtl/>
        </w:rPr>
        <w:t>(ب)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مشاركة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الصيادين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المعنيين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مشاركة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مجدية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وفعلية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المفاوضات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المتعلقة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باتفاقات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الصيد،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والنهوض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بوسائل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الصيد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المفرط،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وذلك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بمساعدة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وتعاون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المجتمع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عند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الاقتضاء.</w:t>
      </w:r>
    </w:p>
    <w:p w:rsidR="000D02C4" w:rsidRPr="00552643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552643">
        <w:rPr>
          <w:rFonts w:hint="cs"/>
          <w:rtl/>
        </w:rPr>
        <w:tab/>
        <w:t>الحق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ال</w:t>
      </w:r>
      <w:r>
        <w:rPr>
          <w:rFonts w:hint="cs"/>
          <w:rtl/>
        </w:rPr>
        <w:t>م</w:t>
      </w:r>
      <w:r w:rsidRPr="00552643">
        <w:rPr>
          <w:rFonts w:hint="cs"/>
          <w:rtl/>
        </w:rPr>
        <w:t>سكن</w:t>
      </w:r>
    </w:p>
    <w:p w:rsidR="000D02C4" w:rsidRPr="00C04D04" w:rsidRDefault="000D02C4" w:rsidP="007769BF">
      <w:pPr>
        <w:pStyle w:val="SingleTxtGA"/>
        <w:spacing w:after="100"/>
        <w:rPr>
          <w:rtl/>
        </w:rPr>
      </w:pPr>
      <w:r w:rsidRPr="00C04D04">
        <w:rPr>
          <w:rFonts w:hint="cs"/>
          <w:rtl/>
        </w:rPr>
        <w:t>30-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اعتماد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رقم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2014-03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المؤرخ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٢٢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الثاني/يناير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٢٠١٤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تخفيض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الإيجارات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تُحسب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قيمتها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استناداً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مساحتها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المصحَّحة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لكنها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تأسف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lastRenderedPageBreak/>
        <w:t>لأن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القانون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</w:t>
      </w:r>
      <w:r>
        <w:rPr>
          <w:rFonts w:hint="cs"/>
          <w:rtl/>
        </w:rPr>
        <w:t>ُ</w:t>
      </w:r>
      <w:r w:rsidRPr="00C04D04">
        <w:rPr>
          <w:rFonts w:hint="cs"/>
          <w:rtl/>
        </w:rPr>
        <w:t>طبق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المستأجرين</w:t>
      </w:r>
      <w:r w:rsidR="00C6015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الذين</w:t>
      </w:r>
      <w:r w:rsidR="00C6015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كانوا</w:t>
      </w:r>
      <w:r w:rsidR="00C6015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يشغلون</w:t>
      </w:r>
      <w:r w:rsidR="00C6015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مساكنهم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وقت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اعتماد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القانون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3148A0">
        <w:rPr>
          <w:rFonts w:hint="eastAsia"/>
          <w:rtl/>
        </w:rPr>
        <w:t> 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المستأجرين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التالين</w:t>
      </w:r>
      <w:r w:rsidRPr="00C04D04">
        <w:rPr>
          <w:rFonts w:hint="cs"/>
          <w:rtl/>
        </w:rPr>
        <w:t>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ويساور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قيمة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الإيجارات،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سيما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المناطق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الحضرية،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يجعل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الحصول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</w:t>
      </w:r>
      <w:r w:rsidRPr="00C04D04">
        <w:rPr>
          <w:rFonts w:hint="cs"/>
          <w:rtl/>
        </w:rPr>
        <w:t>سكن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أمراً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صعباً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بالنسبة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لجزء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كبير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السكان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11).</w:t>
      </w:r>
    </w:p>
    <w:p w:rsidR="000D02C4" w:rsidRPr="000D02C4" w:rsidRDefault="000D02C4" w:rsidP="007769BF">
      <w:pPr>
        <w:pStyle w:val="SingleTxtGA"/>
        <w:spacing w:after="100"/>
        <w:rPr>
          <w:b/>
          <w:bCs/>
          <w:rtl/>
        </w:rPr>
      </w:pPr>
      <w:r w:rsidRPr="00C04D04">
        <w:rPr>
          <w:rFonts w:hint="cs"/>
          <w:rtl/>
        </w:rPr>
        <w:t>31-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بإنشاء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آلية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رصد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الصعيدين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الوطني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والمحلي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لرصد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تنفيذ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2014-03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للسماح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بالإبلاغ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المخالفين،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والنظر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إصلاح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أجل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تعزيز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إمكانية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حصول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غير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المالكين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مساكن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بأسعار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معقولة.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وتذكّر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الصدد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بتعليقها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٤(١٩٩١)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السكن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اللائق.</w:t>
      </w:r>
    </w:p>
    <w:p w:rsidR="000D02C4" w:rsidRPr="00552643" w:rsidRDefault="000D02C4" w:rsidP="007769BF">
      <w:pPr>
        <w:pStyle w:val="H23GA"/>
        <w:spacing w:after="100"/>
        <w:rPr>
          <w:rtl/>
        </w:rPr>
      </w:pPr>
      <w:r w:rsidRPr="00C04D04">
        <w:rPr>
          <w:rFonts w:hint="cs"/>
          <w:rtl/>
        </w:rPr>
        <w:tab/>
      </w:r>
      <w:r w:rsidRPr="00552643">
        <w:rPr>
          <w:rFonts w:hint="cs"/>
          <w:rtl/>
        </w:rPr>
        <w:tab/>
        <w:t>الحصول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الخدمات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الصحية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الجيدة</w:t>
      </w:r>
      <w:r w:rsidR="00C60153">
        <w:rPr>
          <w:rFonts w:hint="cs"/>
          <w:rtl/>
        </w:rPr>
        <w:t xml:space="preserve"> </w:t>
      </w:r>
    </w:p>
    <w:p w:rsidR="000D02C4" w:rsidRPr="00C04D04" w:rsidRDefault="000D02C4" w:rsidP="007769BF">
      <w:pPr>
        <w:pStyle w:val="SingleTxtGA"/>
        <w:spacing w:after="100"/>
        <w:rPr>
          <w:rtl/>
        </w:rPr>
      </w:pPr>
      <w:r w:rsidRPr="00C04D04">
        <w:rPr>
          <w:rFonts w:hint="cs"/>
          <w:rtl/>
        </w:rPr>
        <w:t>32-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التدابير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اتخذتها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لتحقيق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التغطية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الصحية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الشاملة،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لكنها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تزال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كفاية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الموارد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المخصصة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لقطاع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الصحة؛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ويتجلى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الأمر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النسبة</w:t>
      </w:r>
      <w:r w:rsidR="00C6015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المنخفضة</w:t>
      </w:r>
      <w:r w:rsidR="00C6015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للغاية</w:t>
      </w:r>
      <w:r w:rsidR="00C60153">
        <w:rPr>
          <w:rFonts w:hint="cs"/>
          <w:rtl/>
          <w:lang w:bidi="ar-DZ"/>
        </w:rPr>
        <w:t xml:space="preserve"> </w:t>
      </w:r>
      <w:r w:rsidRPr="00C04D04">
        <w:rPr>
          <w:rFonts w:hint="cs"/>
          <w:rtl/>
        </w:rPr>
        <w:t>(٨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المائة)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ميزانية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المخصصة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لوزارة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الصحة.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بوجه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خاص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كفاية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التدابير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المتخذة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للاحتفاظ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بأطباء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مؤهلين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مرافق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الصحة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العامة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جهة،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وعدم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كفاية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لكفالة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إمكانية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حصول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الأشخاص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الأكثر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عوزاً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الرعاية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بالمجان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12)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جهة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Pr="00C04D04">
        <w:rPr>
          <w:rFonts w:hint="cs"/>
          <w:rtl/>
        </w:rPr>
        <w:t>.</w:t>
      </w:r>
    </w:p>
    <w:p w:rsidR="000D02C4" w:rsidRPr="000D02C4" w:rsidRDefault="000D02C4" w:rsidP="007769BF">
      <w:pPr>
        <w:pStyle w:val="SingleTxtGA"/>
        <w:spacing w:after="100"/>
        <w:rPr>
          <w:b/>
          <w:bCs/>
          <w:rtl/>
        </w:rPr>
      </w:pPr>
      <w:r w:rsidRPr="00C04D04">
        <w:rPr>
          <w:rFonts w:hint="cs"/>
          <w:rtl/>
        </w:rPr>
        <w:t>33-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تطلب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تكثيف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جهودها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خدمات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الصحة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الجيدة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أنحاء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إقليمها،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سيما:</w:t>
      </w:r>
    </w:p>
    <w:p w:rsidR="000D02C4" w:rsidRPr="000D02C4" w:rsidRDefault="000D02C4" w:rsidP="007769BF">
      <w:pPr>
        <w:pStyle w:val="SingleTxtGA"/>
        <w:spacing w:after="100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(أ)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توفير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الرعاية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المجانية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للأطفال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دون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الخامسة،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للذين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يعيشون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المناطق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الريفية؛</w:t>
      </w:r>
    </w:p>
    <w:p w:rsidR="000D02C4" w:rsidRPr="000D02C4" w:rsidRDefault="000D02C4" w:rsidP="007769BF">
      <w:pPr>
        <w:pStyle w:val="SingleTxtGA"/>
        <w:spacing w:after="100"/>
        <w:rPr>
          <w:b/>
          <w:bCs/>
          <w:rtl/>
        </w:rPr>
      </w:pPr>
      <w:r>
        <w:rPr>
          <w:b/>
          <w:rtl/>
        </w:rPr>
        <w:tab/>
      </w:r>
      <w:r>
        <w:rPr>
          <w:rFonts w:hint="cs"/>
          <w:b/>
          <w:rtl/>
        </w:rPr>
        <w:t>(</w:t>
      </w:r>
      <w:r w:rsidRPr="00C04D04">
        <w:rPr>
          <w:rFonts w:hint="cs"/>
          <w:b/>
          <w:rtl/>
        </w:rPr>
        <w:t>ب)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توسيع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نطاق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البطاقة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الصحية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بغية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السماح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للأطفال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المقيمين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المناطق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النائية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بالحصول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خدمات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الرعاية؛</w:t>
      </w:r>
    </w:p>
    <w:p w:rsidR="000D02C4" w:rsidRPr="000D02C4" w:rsidRDefault="000D02C4" w:rsidP="007769BF">
      <w:pPr>
        <w:pStyle w:val="SingleTxtGA"/>
        <w:spacing w:after="100"/>
        <w:rPr>
          <w:b/>
          <w:bCs/>
          <w:spacing w:val="-7"/>
          <w:rtl/>
        </w:rPr>
      </w:pPr>
      <w:r w:rsidRPr="000D02C4">
        <w:rPr>
          <w:b/>
          <w:spacing w:val="-7"/>
          <w:rtl/>
        </w:rPr>
        <w:tab/>
      </w:r>
      <w:r w:rsidRPr="000D02C4">
        <w:rPr>
          <w:rFonts w:hint="cs"/>
          <w:b/>
          <w:spacing w:val="-7"/>
          <w:rtl/>
        </w:rPr>
        <w:t>(ج)</w:t>
      </w:r>
      <w:r w:rsidRPr="000D02C4">
        <w:rPr>
          <w:b/>
          <w:spacing w:val="-7"/>
          <w:rtl/>
        </w:rPr>
        <w:tab/>
      </w:r>
      <w:r w:rsidRPr="000D02C4">
        <w:rPr>
          <w:rFonts w:hint="cs"/>
          <w:b/>
          <w:bCs/>
          <w:spacing w:val="-7"/>
          <w:rtl/>
        </w:rPr>
        <w:t>زيادة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ميزانية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الدولة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المخصصة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للصحة،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بحيث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يمكن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تعبئة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المزيد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من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الموارد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لتعيين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موظفين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متخصصين،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وشراء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المعدات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اللازمة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لضمان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الحصول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على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الخدمات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الصحية</w:t>
      </w:r>
      <w:r w:rsidR="00C60153">
        <w:rPr>
          <w:rFonts w:hint="cs"/>
          <w:b/>
          <w:bCs/>
          <w:spacing w:val="-7"/>
          <w:rtl/>
        </w:rPr>
        <w:t xml:space="preserve"> </w:t>
      </w:r>
      <w:r w:rsidRPr="000D02C4">
        <w:rPr>
          <w:rFonts w:hint="cs"/>
          <w:b/>
          <w:bCs/>
          <w:spacing w:val="-7"/>
          <w:rtl/>
        </w:rPr>
        <w:t>الجيدة.</w:t>
      </w:r>
    </w:p>
    <w:p w:rsidR="000D02C4" w:rsidRPr="00455869" w:rsidRDefault="000D02C4" w:rsidP="007769BF">
      <w:pPr>
        <w:pStyle w:val="H23GA"/>
        <w:spacing w:after="100"/>
        <w:rPr>
          <w:rtl/>
        </w:rPr>
      </w:pPr>
      <w:r w:rsidRPr="00C04D04">
        <w:rPr>
          <w:rFonts w:hint="cs"/>
          <w:rtl/>
        </w:rPr>
        <w:tab/>
      </w:r>
      <w:r w:rsidRPr="00C04D04">
        <w:rPr>
          <w:rFonts w:hint="cs"/>
          <w:rtl/>
        </w:rPr>
        <w:tab/>
      </w:r>
      <w:r w:rsidRPr="00455869">
        <w:rPr>
          <w:rFonts w:hint="cs"/>
          <w:rtl/>
        </w:rPr>
        <w:t>الحق</w:t>
      </w:r>
      <w:r w:rsidR="00C60153">
        <w:rPr>
          <w:rFonts w:hint="cs"/>
          <w:rtl/>
        </w:rPr>
        <w:t xml:space="preserve"> </w:t>
      </w:r>
      <w:r w:rsidRPr="00455869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455869">
        <w:rPr>
          <w:rFonts w:hint="cs"/>
          <w:rtl/>
        </w:rPr>
        <w:t>الصحة</w:t>
      </w:r>
      <w:r w:rsidR="00C60153">
        <w:rPr>
          <w:rFonts w:hint="cs"/>
          <w:rtl/>
        </w:rPr>
        <w:t xml:space="preserve"> </w:t>
      </w:r>
      <w:r w:rsidRPr="00455869">
        <w:rPr>
          <w:rFonts w:hint="cs"/>
          <w:rtl/>
        </w:rPr>
        <w:t>وفي</w:t>
      </w:r>
      <w:r w:rsidR="00C60153">
        <w:rPr>
          <w:rFonts w:hint="cs"/>
          <w:rtl/>
        </w:rPr>
        <w:t xml:space="preserve"> </w:t>
      </w:r>
      <w:r w:rsidRPr="00455869">
        <w:rPr>
          <w:rFonts w:hint="cs"/>
          <w:rtl/>
        </w:rPr>
        <w:t>البيئة</w:t>
      </w:r>
    </w:p>
    <w:p w:rsidR="000D02C4" w:rsidRPr="007769BF" w:rsidRDefault="000D02C4" w:rsidP="007769BF">
      <w:pPr>
        <w:pStyle w:val="SingleTxtGA"/>
        <w:spacing w:after="100"/>
        <w:rPr>
          <w:spacing w:val="-4"/>
          <w:rtl/>
        </w:rPr>
      </w:pPr>
      <w:r w:rsidRPr="007769BF">
        <w:rPr>
          <w:rFonts w:hint="cs"/>
          <w:spacing w:val="-6"/>
          <w:rtl/>
        </w:rPr>
        <w:t>34-</w:t>
      </w:r>
      <w:r w:rsidRPr="007769BF">
        <w:rPr>
          <w:rFonts w:hint="cs"/>
          <w:spacing w:val="-6"/>
          <w:rtl/>
        </w:rPr>
        <w:tab/>
        <w:t>يساور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اللجنة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القلق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بشأن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عدم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اتخاذ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تدابير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لمكافحة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تلوث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الهواء،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لا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سيما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في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داكار،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و</w:t>
      </w:r>
      <w:r w:rsidRPr="007769BF">
        <w:rPr>
          <w:rFonts w:hint="cs"/>
          <w:spacing w:val="-6"/>
          <w:rtl/>
          <w:lang w:bidi="ar-DZ"/>
        </w:rPr>
        <w:t>الآثار</w:t>
      </w:r>
      <w:r w:rsidR="00C60153" w:rsidRPr="007769BF">
        <w:rPr>
          <w:rFonts w:hint="cs"/>
          <w:spacing w:val="-6"/>
          <w:rtl/>
          <w:lang w:bidi="ar-DZ"/>
        </w:rPr>
        <w:t xml:space="preserve"> </w:t>
      </w:r>
      <w:r w:rsidRPr="007769BF">
        <w:rPr>
          <w:rFonts w:hint="cs"/>
          <w:spacing w:val="-6"/>
          <w:rtl/>
          <w:lang w:bidi="ar-DZ"/>
        </w:rPr>
        <w:t>الناجمة</w:t>
      </w:r>
      <w:r w:rsidR="00C60153" w:rsidRPr="007769BF">
        <w:rPr>
          <w:rFonts w:hint="cs"/>
          <w:spacing w:val="-6"/>
          <w:rtl/>
          <w:lang w:bidi="ar-DZ"/>
        </w:rPr>
        <w:t xml:space="preserve"> </w:t>
      </w:r>
      <w:r w:rsidRPr="007769BF">
        <w:rPr>
          <w:rFonts w:hint="cs"/>
          <w:spacing w:val="-6"/>
          <w:rtl/>
          <w:lang w:bidi="ar-DZ"/>
        </w:rPr>
        <w:t>عن</w:t>
      </w:r>
      <w:r w:rsidR="00C60153" w:rsidRPr="007769BF">
        <w:rPr>
          <w:rFonts w:hint="cs"/>
          <w:spacing w:val="-6"/>
          <w:rtl/>
          <w:lang w:bidi="ar-DZ"/>
        </w:rPr>
        <w:t xml:space="preserve"> </w:t>
      </w:r>
      <w:r w:rsidRPr="007769BF">
        <w:rPr>
          <w:rFonts w:hint="cs"/>
          <w:spacing w:val="-6"/>
          <w:rtl/>
        </w:rPr>
        <w:t>إلقاء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النفايات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المنزلية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ومياه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الصرف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الصحي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في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المناطق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الحضرية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والمناطق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المحيطة</w:t>
      </w:r>
      <w:r w:rsidR="00C60153" w:rsidRPr="007769BF">
        <w:rPr>
          <w:rFonts w:hint="cs"/>
          <w:spacing w:val="-6"/>
          <w:rtl/>
        </w:rPr>
        <w:t xml:space="preserve"> </w:t>
      </w:r>
      <w:r w:rsidRPr="007769BF">
        <w:rPr>
          <w:rFonts w:hint="cs"/>
          <w:spacing w:val="-6"/>
          <w:rtl/>
        </w:rPr>
        <w:t>بالمدن،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والتلوث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الناجم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عن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استخدام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الأكياس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البلاستيكية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ورميها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رغم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اعتماد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القانون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رقم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٢٠١٥-٠٩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المؤرخ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٤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أيار/مايو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٢٠١٥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بشأن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حظر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إنتاج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واستيراد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وحيازة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وتوزيع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واستخدام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الأكياس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البلاستيكية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المنخفضة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الميكرون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والإدارة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الرشيدة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للنفايات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البلاستيكية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(المادة</w:t>
      </w:r>
      <w:r w:rsidR="00C60153" w:rsidRPr="007769BF">
        <w:rPr>
          <w:rFonts w:hint="cs"/>
          <w:spacing w:val="-4"/>
          <w:rtl/>
        </w:rPr>
        <w:t xml:space="preserve"> </w:t>
      </w:r>
      <w:r w:rsidRPr="007769BF">
        <w:rPr>
          <w:rFonts w:hint="cs"/>
          <w:spacing w:val="-4"/>
          <w:rtl/>
        </w:rPr>
        <w:t>12).</w:t>
      </w:r>
    </w:p>
    <w:p w:rsidR="000D02C4" w:rsidRPr="000D02C4" w:rsidRDefault="000D02C4" w:rsidP="007769BF">
      <w:pPr>
        <w:pStyle w:val="SingleTxtGA"/>
        <w:spacing w:after="100"/>
        <w:rPr>
          <w:b/>
          <w:bCs/>
          <w:spacing w:val="-2"/>
          <w:rtl/>
        </w:rPr>
      </w:pPr>
      <w:r w:rsidRPr="000D02C4">
        <w:rPr>
          <w:rFonts w:hint="cs"/>
          <w:spacing w:val="-2"/>
          <w:rtl/>
        </w:rPr>
        <w:t>35-</w:t>
      </w:r>
      <w:r w:rsidRPr="000D02C4">
        <w:rPr>
          <w:rFonts w:hint="cs"/>
          <w:spacing w:val="-2"/>
          <w:rtl/>
        </w:rPr>
        <w:tab/>
      </w:r>
      <w:r w:rsidRPr="000D02C4">
        <w:rPr>
          <w:rFonts w:hint="cs"/>
          <w:b/>
          <w:bCs/>
          <w:spacing w:val="-2"/>
          <w:rtl/>
        </w:rPr>
        <w:t>تشجع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اللجنة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الدولة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الطرف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على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اتخاذ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تدابير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فورية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لمعالجة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المخاطر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البيئية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التي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تؤثر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في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صحة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السكان،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لا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سيما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في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المناطق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الحضرية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والمناطق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المحيطة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بالمدن،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عن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طريق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ما</w:t>
      </w:r>
      <w:r w:rsidR="00C60153">
        <w:rPr>
          <w:rFonts w:hint="cs"/>
          <w:b/>
          <w:bCs/>
          <w:spacing w:val="-2"/>
          <w:rtl/>
        </w:rPr>
        <w:t xml:space="preserve"> </w:t>
      </w:r>
      <w:r w:rsidRPr="000D02C4">
        <w:rPr>
          <w:rFonts w:hint="cs"/>
          <w:b/>
          <w:bCs/>
          <w:spacing w:val="-2"/>
          <w:rtl/>
        </w:rPr>
        <w:t>يلي:</w:t>
      </w:r>
    </w:p>
    <w:p w:rsidR="000D02C4" w:rsidRPr="000D02C4" w:rsidRDefault="000D02C4" w:rsidP="007769BF">
      <w:pPr>
        <w:pStyle w:val="SingleTxtGA"/>
        <w:spacing w:after="100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(أ)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التنظيم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الصارم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لاستخدام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المركبات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الملوِّثة؛</w:t>
      </w:r>
    </w:p>
    <w:p w:rsidR="000D02C4" w:rsidRPr="000D02C4" w:rsidRDefault="000D02C4" w:rsidP="007769BF">
      <w:pPr>
        <w:pStyle w:val="SingleTxtGA"/>
        <w:spacing w:after="100"/>
        <w:rPr>
          <w:b/>
          <w:bCs/>
          <w:rtl/>
          <w:lang w:bidi="ar-DZ"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(ب)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تحسين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عمليات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مراقبة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وإدارة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مياه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الصحي؛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(ج)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التنفيذ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الصارم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للقانون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٢٠١٥-٠٩.</w:t>
      </w:r>
    </w:p>
    <w:p w:rsidR="000D02C4" w:rsidRPr="00552643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lastRenderedPageBreak/>
        <w:tab/>
      </w:r>
      <w:r w:rsidRPr="00552643">
        <w:rPr>
          <w:rFonts w:hint="cs"/>
          <w:rtl/>
        </w:rPr>
        <w:tab/>
        <w:t>الحق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الصحة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الجنسية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والإنجابية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36-</w:t>
      </w:r>
      <w:r w:rsidRPr="00C04D04">
        <w:rPr>
          <w:rFonts w:hint="cs"/>
          <w:rtl/>
        </w:rPr>
        <w:tab/>
        <w:t>ت</w:t>
      </w:r>
      <w:r>
        <w:rPr>
          <w:rFonts w:hint="cs"/>
          <w:rtl/>
        </w:rPr>
        <w:t>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إنهاء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الحمل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طوعاً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يُعتبر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جريمة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ولا</w:t>
      </w:r>
      <w:r w:rsidR="007769BF">
        <w:rPr>
          <w:rFonts w:hint="eastAsia"/>
          <w:rtl/>
        </w:rPr>
        <w:t> </w:t>
      </w:r>
      <w:r w:rsidRPr="00C04D04">
        <w:rPr>
          <w:rFonts w:hint="cs"/>
          <w:rtl/>
        </w:rPr>
        <w:t>تُستثنى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ذلك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غير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الحالات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تكون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حياة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المرأة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خطر؛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وقد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أفضى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الأمر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إجهاض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الكثير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النساء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حملهن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سراً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C04D04">
        <w:rPr>
          <w:rFonts w:hint="cs"/>
          <w:rtl/>
        </w:rPr>
        <w:t>دون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مساعدة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طبية،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ليعانين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لاحقاً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مضاعفات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عرّضت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حياتهن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لل</w:t>
      </w:r>
      <w:r w:rsidRPr="00C04D04">
        <w:rPr>
          <w:rFonts w:hint="cs"/>
          <w:rtl/>
        </w:rPr>
        <w:t>خطر،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وأفضت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حالات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معينة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وفاتهن؛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وتتفاقم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المضاعفات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المناطق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الريفية</w:t>
      </w:r>
      <w:r>
        <w:rPr>
          <w:rFonts w:hint="cs"/>
          <w:rtl/>
        </w:rPr>
        <w:t>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أيضا</w:t>
      </w:r>
      <w:r w:rsidR="007769BF">
        <w:rPr>
          <w:rFonts w:hint="cs"/>
          <w:rtl/>
        </w:rPr>
        <w:t>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المعدل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المرتفع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C04D04">
        <w:rPr>
          <w:rFonts w:hint="cs"/>
          <w:rtl/>
        </w:rPr>
        <w:t>حمل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المراهقات،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وهو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يقو</w:t>
      </w:r>
      <w:r>
        <w:rPr>
          <w:rFonts w:hint="cs"/>
          <w:rtl/>
        </w:rPr>
        <w:t>ّ</w:t>
      </w:r>
      <w:r w:rsidRPr="00C04D04">
        <w:rPr>
          <w:rFonts w:hint="cs"/>
          <w:rtl/>
        </w:rPr>
        <w:t>ض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الفتيات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الصحة.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المحرمات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تحيط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بمسألة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الممارسات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الجنسية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يتصل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أوجه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كبت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اجتماعية</w:t>
      </w:r>
      <w:r w:rsidR="007769BF">
        <w:rPr>
          <w:rFonts w:hint="cs"/>
          <w:rtl/>
        </w:rPr>
        <w:t xml:space="preserve"> </w:t>
      </w:r>
      <w:r w:rsidRPr="00C04D04">
        <w:rPr>
          <w:rFonts w:hint="cs"/>
          <w:rtl/>
        </w:rPr>
        <w:t>-</w:t>
      </w:r>
      <w:r w:rsidR="007769BF">
        <w:rPr>
          <w:rFonts w:hint="cs"/>
          <w:rtl/>
        </w:rPr>
        <w:t xml:space="preserve"> </w:t>
      </w:r>
      <w:r w:rsidRPr="00C04D04">
        <w:rPr>
          <w:rFonts w:hint="cs"/>
          <w:rtl/>
        </w:rPr>
        <w:t>ثقافية،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</w:t>
      </w:r>
      <w:r>
        <w:rPr>
          <w:rFonts w:hint="cs"/>
          <w:rtl/>
        </w:rPr>
        <w:t>أ</w:t>
      </w:r>
      <w:r w:rsidRPr="00C04D04">
        <w:rPr>
          <w:rFonts w:hint="cs"/>
          <w:rtl/>
        </w:rPr>
        <w:t>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كفاية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فرص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الحصول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المعلومات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والخدمات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المتعلقة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بالممارسات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الجنسية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والإنجابية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ينبغي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تعالج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مسألة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العنف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الجنسي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والمخاطر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المرتبطة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بالحمل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المبكر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١٢).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37-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يلي: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(أ)</w:t>
      </w:r>
      <w:r>
        <w:rPr>
          <w:rtl/>
        </w:rPr>
        <w:tab/>
      </w:r>
      <w:r w:rsidRPr="000D02C4">
        <w:rPr>
          <w:rFonts w:hint="cs"/>
          <w:b/>
          <w:bCs/>
          <w:rtl/>
        </w:rPr>
        <w:t>استعراض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تشريعاتها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الجنائية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لجعلها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تتوافق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المرأة،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وتوسيع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نطاق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الظروف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المسموح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لإنهاء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الحمل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طوعاً؛</w:t>
      </w:r>
    </w:p>
    <w:p w:rsidR="000D02C4" w:rsidRPr="007769BF" w:rsidRDefault="000D02C4" w:rsidP="000D02C4">
      <w:pPr>
        <w:pStyle w:val="SingleTxtGA"/>
        <w:rPr>
          <w:b/>
          <w:bCs/>
          <w:spacing w:val="-6"/>
          <w:rtl/>
        </w:rPr>
      </w:pPr>
      <w:r w:rsidRPr="007769BF">
        <w:rPr>
          <w:spacing w:val="-6"/>
          <w:rtl/>
        </w:rPr>
        <w:tab/>
      </w:r>
      <w:r w:rsidRPr="007769BF">
        <w:rPr>
          <w:rFonts w:hint="cs"/>
          <w:spacing w:val="-6"/>
          <w:rtl/>
        </w:rPr>
        <w:t>(ب)</w:t>
      </w:r>
      <w:r w:rsidRPr="007769BF">
        <w:rPr>
          <w:spacing w:val="-6"/>
          <w:rtl/>
        </w:rPr>
        <w:tab/>
      </w:r>
      <w:r w:rsidRPr="007769BF">
        <w:rPr>
          <w:rFonts w:hint="cs"/>
          <w:b/>
          <w:bCs/>
          <w:spacing w:val="-6"/>
          <w:rtl/>
        </w:rPr>
        <w:t>ضمان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عدم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تحميل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النساء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اللائي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يلجأن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إلى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هذه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الممارسة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أي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مسؤولية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جنائية؛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rtl/>
        </w:rPr>
        <w:tab/>
      </w:r>
      <w:r w:rsidRPr="00C04D04">
        <w:rPr>
          <w:rFonts w:hint="cs"/>
          <w:rtl/>
        </w:rPr>
        <w:t>(ج)</w:t>
      </w:r>
      <w:r>
        <w:rPr>
          <w:rtl/>
        </w:rPr>
        <w:tab/>
      </w:r>
      <w:r w:rsidRPr="000D02C4">
        <w:rPr>
          <w:rFonts w:hint="cs"/>
          <w:b/>
          <w:bCs/>
          <w:rtl/>
        </w:rPr>
        <w:t>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نشر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وتوافر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المعلومات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والخدمات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المناسبة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والجيدة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مجال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الصحة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والإنجابية،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خدمات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تنظيم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الأسرة،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لدى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النساء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والمراهقات،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المناطق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الريفية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والنائية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المدارس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وجه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الخصوص.</w:t>
      </w:r>
    </w:p>
    <w:p w:rsidR="000D02C4" w:rsidRPr="000D02C4" w:rsidRDefault="000D02C4" w:rsidP="000D02C4">
      <w:pPr>
        <w:pStyle w:val="SingleTxtGA"/>
        <w:rPr>
          <w:b/>
          <w:bCs/>
        </w:rPr>
      </w:pPr>
      <w:r w:rsidRPr="00C04D04">
        <w:rPr>
          <w:rFonts w:hint="cs"/>
          <w:rtl/>
        </w:rPr>
        <w:t>38-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وتوجّه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انتباه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تعليقها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العام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رقم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22(2016)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بشأن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الصحة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والإنجابية.</w:t>
      </w:r>
    </w:p>
    <w:p w:rsidR="000D02C4" w:rsidRPr="008C757E" w:rsidRDefault="000D02C4" w:rsidP="000D02C4">
      <w:pPr>
        <w:pStyle w:val="H23GA"/>
        <w:rPr>
          <w:rtl/>
        </w:rPr>
      </w:pPr>
      <w:r w:rsidRPr="00C04D04">
        <w:rPr>
          <w:rFonts w:hint="cs"/>
          <w:rtl/>
        </w:rPr>
        <w:tab/>
      </w:r>
      <w:r w:rsidRPr="00C04D04">
        <w:rPr>
          <w:rFonts w:hint="cs"/>
          <w:rtl/>
        </w:rPr>
        <w:tab/>
      </w:r>
      <w:r w:rsidRPr="008C757E">
        <w:rPr>
          <w:rFonts w:hint="cs"/>
          <w:rtl/>
        </w:rPr>
        <w:t>فيروس</w:t>
      </w:r>
      <w:r w:rsidR="00C60153">
        <w:rPr>
          <w:rFonts w:hint="cs"/>
          <w:rtl/>
        </w:rPr>
        <w:t xml:space="preserve"> </w:t>
      </w:r>
      <w:r w:rsidRPr="008C757E">
        <w:rPr>
          <w:rFonts w:hint="cs"/>
          <w:rtl/>
        </w:rPr>
        <w:t>نقص</w:t>
      </w:r>
      <w:r w:rsidR="00C60153">
        <w:rPr>
          <w:rFonts w:hint="cs"/>
          <w:rtl/>
        </w:rPr>
        <w:t xml:space="preserve"> </w:t>
      </w:r>
      <w:r w:rsidRPr="008C757E">
        <w:rPr>
          <w:rFonts w:hint="cs"/>
          <w:rtl/>
        </w:rPr>
        <w:t>المناعة</w:t>
      </w:r>
      <w:r w:rsidR="00C60153">
        <w:rPr>
          <w:rFonts w:hint="cs"/>
          <w:rtl/>
        </w:rPr>
        <w:t xml:space="preserve"> </w:t>
      </w:r>
      <w:r w:rsidRPr="008C757E">
        <w:rPr>
          <w:rFonts w:hint="cs"/>
          <w:rtl/>
        </w:rPr>
        <w:t>البشرية/الإيدز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39-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الجهود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تبذلها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للحد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انتشار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فيروس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نقص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المناعة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البشرية/الإيدز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السكان،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لكنها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مستوى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الانتشار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بكثير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المتوسط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الوطني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بي</w:t>
      </w:r>
      <w:r>
        <w:rPr>
          <w:rFonts w:hint="cs"/>
          <w:rtl/>
        </w:rPr>
        <w:t>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C04D04">
        <w:rPr>
          <w:rFonts w:hint="cs"/>
          <w:rtl/>
        </w:rPr>
        <w:t>لعاملات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C04D04">
        <w:rPr>
          <w:rFonts w:hint="cs"/>
          <w:rtl/>
        </w:rPr>
        <w:t>العاملين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مجال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الجنس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</w:t>
      </w:r>
      <w:r>
        <w:rPr>
          <w:rFonts w:hint="cs"/>
          <w:rtl/>
        </w:rPr>
        <w:t>الرجال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يقيمون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علاقات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جنسية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رجال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ومتعاطي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المخدرات،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والأشخاص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رهن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الاحتجاز.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أيضا</w:t>
      </w:r>
      <w:r w:rsidR="007769BF">
        <w:rPr>
          <w:rFonts w:hint="cs"/>
          <w:rtl/>
        </w:rPr>
        <w:t>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الأرقام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إلى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تغطية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ضعيفة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  <w:lang w:bidi="ar-DZ"/>
        </w:rPr>
        <w:t>للعلاج</w:t>
      </w:r>
      <w:r w:rsidR="00C60153">
        <w:rPr>
          <w:rFonts w:hint="cs"/>
          <w:rtl/>
          <w:lang w:bidi="ar-DZ"/>
        </w:rPr>
        <w:t xml:space="preserve"> </w:t>
      </w:r>
      <w:r w:rsidRPr="00C04D04">
        <w:rPr>
          <w:rFonts w:hint="cs"/>
          <w:rtl/>
        </w:rPr>
        <w:t>المضاد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للفيروسات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العكوسة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C04D04">
        <w:rPr>
          <w:rFonts w:hint="cs"/>
          <w:rtl/>
        </w:rPr>
        <w:t>لأطفال،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وهو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يعني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الفئة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السكان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متروكة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جانباً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12).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40-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وبالنظر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الفئات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لديها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معدلات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انتشار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لفيروس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نقص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المناعة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البشرية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والإيدز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كثيراً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تكون</w:t>
      </w:r>
      <w:r w:rsidR="00C60153">
        <w:rPr>
          <w:rFonts w:hint="cs"/>
          <w:b/>
          <w:bCs/>
          <w:rtl/>
        </w:rPr>
        <w:t xml:space="preserve"> </w:t>
      </w:r>
      <w:r w:rsidR="007769BF">
        <w:rPr>
          <w:rFonts w:hint="cs"/>
          <w:b/>
          <w:bCs/>
          <w:rtl/>
        </w:rPr>
        <w:t>"</w:t>
      </w:r>
      <w:r w:rsidRPr="000D02C4">
        <w:rPr>
          <w:rFonts w:hint="cs"/>
          <w:b/>
          <w:bCs/>
          <w:rtl/>
        </w:rPr>
        <w:t>مخالفة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للقانون"،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فإن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تشجع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اعتماد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استراتيجية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وطنية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لمكافحة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الوصم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الذي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يمنع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الفئات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السكان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التمتع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بحقها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الصحة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قدم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المساواة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بقية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السكان.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وتحقيقا</w:t>
      </w:r>
      <w:r w:rsidR="007769BF">
        <w:rPr>
          <w:rFonts w:hint="cs"/>
          <w:b/>
          <w:bCs/>
          <w:rtl/>
        </w:rPr>
        <w:t>ً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لهذه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الغاية،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تطلب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تنظر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إمكانية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إلغاء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تجريم: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rtl/>
        </w:rPr>
        <w:tab/>
      </w:r>
      <w:r w:rsidRPr="00C04D04">
        <w:rPr>
          <w:rFonts w:hint="cs"/>
          <w:rtl/>
        </w:rPr>
        <w:t>(أ)</w:t>
      </w:r>
      <w:r>
        <w:rPr>
          <w:rtl/>
        </w:rPr>
        <w:tab/>
      </w:r>
      <w:r w:rsidRPr="000D02C4">
        <w:rPr>
          <w:rFonts w:hint="cs"/>
          <w:b/>
          <w:bCs/>
          <w:rtl/>
        </w:rPr>
        <w:t>العلاقات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المثلية؛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rtl/>
        </w:rPr>
        <w:tab/>
      </w:r>
      <w:r w:rsidRPr="00C04D04">
        <w:rPr>
          <w:rFonts w:hint="cs"/>
          <w:rtl/>
        </w:rPr>
        <w:t>(ب)</w:t>
      </w:r>
      <w:r>
        <w:rPr>
          <w:rtl/>
        </w:rPr>
        <w:tab/>
      </w:r>
      <w:r w:rsidRPr="000D02C4">
        <w:rPr>
          <w:rFonts w:hint="cs"/>
          <w:b/>
          <w:bCs/>
          <w:rtl/>
        </w:rPr>
        <w:t>تعاطي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المخدرات.</w:t>
      </w:r>
    </w:p>
    <w:p w:rsidR="000D02C4" w:rsidRPr="008C757E" w:rsidRDefault="000D02C4" w:rsidP="000D02C4">
      <w:pPr>
        <w:pStyle w:val="H23GA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>
        <w:rPr>
          <w:rFonts w:hint="cs"/>
          <w:rtl/>
        </w:rPr>
        <w:t>الحصول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8C757E">
        <w:rPr>
          <w:rFonts w:hint="cs"/>
          <w:rtl/>
        </w:rPr>
        <w:t>التعليم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41-</w:t>
      </w:r>
      <w:r w:rsidRPr="00C04D04">
        <w:rPr>
          <w:rFonts w:hint="cs"/>
          <w:rtl/>
        </w:rPr>
        <w:tab/>
        <w:t>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بارتياح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زيادة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معدلات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الالتحاق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بالمدارس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الابتدائية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سيما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بعد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إلغاء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الرسوم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المدرسية.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بيد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تقارير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تفيد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التكاليف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غير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المباشرة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للتعليم،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سيما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الثانوي،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تزال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قائمة.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وتأسف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أيضا</w:t>
      </w:r>
      <w:r w:rsidR="007769BF">
        <w:rPr>
          <w:rFonts w:hint="cs"/>
          <w:rtl/>
        </w:rPr>
        <w:t>ً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C04D04">
        <w:rPr>
          <w:rFonts w:hint="cs"/>
          <w:rtl/>
        </w:rPr>
        <w:t>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كفاية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توفير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والتدريب،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سيما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المناطق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الريفية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والمحرومة،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ولوجود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٤٧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المائة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الأطفال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الدراسة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خارج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النظام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المدرسي</w:t>
      </w:r>
      <w:r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لأسباب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استصدار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شهادات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ميلاد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لهم.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كفاية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الشامل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للجميع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والجيد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المؤسسات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العامة،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</w:t>
      </w:r>
      <w:r>
        <w:rPr>
          <w:rFonts w:hint="cs"/>
          <w:rtl/>
        </w:rPr>
        <w:t>خدم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مصالح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المدارس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الخاصة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يُحتمل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مكلفة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والمدارس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الفرنسية</w:t>
      </w:r>
      <w:r w:rsidR="007769BF">
        <w:rPr>
          <w:rFonts w:hint="cs"/>
          <w:rtl/>
        </w:rPr>
        <w:t xml:space="preserve"> </w:t>
      </w:r>
      <w:r w:rsidRPr="00C04D04">
        <w:rPr>
          <w:rFonts w:hint="cs"/>
          <w:rtl/>
        </w:rPr>
        <w:t>-</w:t>
      </w:r>
      <w:r w:rsidR="007769BF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العربية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والقرآنية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المجانية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عموماً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ولو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مناهجها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  <w:lang w:bidi="ar-DZ"/>
        </w:rPr>
        <w:t>الدراسية</w:t>
      </w:r>
      <w:r w:rsidR="00C60153">
        <w:rPr>
          <w:rFonts w:hint="cs"/>
          <w:rtl/>
          <w:lang w:bidi="ar-DZ"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حاليا</w:t>
      </w:r>
      <w:r w:rsidR="007769BF">
        <w:rPr>
          <w:rFonts w:hint="cs"/>
          <w:rtl/>
        </w:rPr>
        <w:t>ً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بنفس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مستوى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المعمول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المؤسسات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العامة.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يسمح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ضعف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التدريب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أصول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الشامل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للجميع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أو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مجال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الإعاقة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للأطفال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ذوي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الإعاقة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C04D04">
        <w:rPr>
          <w:rFonts w:hint="cs"/>
          <w:rtl/>
        </w:rPr>
        <w:t>الحصول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التدريب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الكافي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لإدماجهم،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بما</w:t>
      </w:r>
      <w:r w:rsidR="007769BF">
        <w:rPr>
          <w:rFonts w:hint="eastAsia"/>
          <w:rtl/>
        </w:rPr>
        <w:t> 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ذلك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إدماجهم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المهني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(المادتان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١٣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و١٤).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42-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توصي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يلي: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(أ)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تعزيز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التدابير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الرامية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تعليم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ابتدائي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مجاني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حقيقي،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وبعدها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التعليم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الثانوي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تدريجيا</w:t>
      </w:r>
      <w:r w:rsidR="007769BF">
        <w:rPr>
          <w:rFonts w:hint="cs"/>
          <w:b/>
          <w:bCs/>
          <w:rtl/>
        </w:rPr>
        <w:t>ً</w:t>
      </w:r>
      <w:r w:rsidRPr="000D02C4">
        <w:rPr>
          <w:rFonts w:hint="cs"/>
          <w:b/>
          <w:bCs/>
          <w:rtl/>
        </w:rPr>
        <w:t>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rtl/>
        </w:rPr>
        <w:tab/>
      </w:r>
      <w:r w:rsidRPr="0042196E">
        <w:rPr>
          <w:rFonts w:hint="cs"/>
          <w:rtl/>
        </w:rPr>
        <w:t>(ب)</w:t>
      </w:r>
      <w:r>
        <w:rPr>
          <w:rtl/>
        </w:rPr>
        <w:tab/>
      </w:r>
      <w:r w:rsidRPr="000D02C4">
        <w:rPr>
          <w:rFonts w:hint="cs"/>
          <w:b/>
          <w:bCs/>
          <w:rtl/>
        </w:rPr>
        <w:t>إلغاء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شرط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تقديم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شهادة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الميلاد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للالتحاق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بالمدرسة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وتعزيز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التدابير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الرامية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زيادة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تسجيل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المواليد؛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(ج)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مواصلة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جهودها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لاعتماد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معايير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تكفل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توفير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التعليم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الجيد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للجميع؛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(د)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تحسين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نوعية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المدارس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وهياكلها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الأساسية،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المناطق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الريفية،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وضمان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حصول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الأطفال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ذوي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الإعاقة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التعليم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قدم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المساواة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أنحاء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البلد.</w:t>
      </w:r>
    </w:p>
    <w:p w:rsidR="000D02C4" w:rsidRPr="00552643" w:rsidRDefault="000D02C4" w:rsidP="000D02C4">
      <w:pPr>
        <w:pStyle w:val="H23GA"/>
        <w:rPr>
          <w:rtl/>
        </w:rPr>
      </w:pPr>
      <w:r>
        <w:rPr>
          <w:rtl/>
        </w:rPr>
        <w:tab/>
      </w:r>
      <w:r w:rsidRPr="00C04D04">
        <w:rPr>
          <w:rFonts w:hint="cs"/>
          <w:rtl/>
        </w:rPr>
        <w:tab/>
      </w:r>
      <w:r>
        <w:rPr>
          <w:rFonts w:hint="cs"/>
          <w:rtl/>
        </w:rPr>
        <w:t>الانتهاك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الجنسي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المدارس</w:t>
      </w:r>
    </w:p>
    <w:p w:rsidR="000D02C4" w:rsidRPr="00C04D04" w:rsidRDefault="000D02C4" w:rsidP="000D02C4">
      <w:pPr>
        <w:pStyle w:val="SingleTxtGA"/>
        <w:rPr>
          <w:rtl/>
        </w:rPr>
      </w:pPr>
      <w:r w:rsidRPr="00C04D04">
        <w:rPr>
          <w:rFonts w:hint="cs"/>
          <w:rtl/>
        </w:rPr>
        <w:t>43-</w:t>
      </w:r>
      <w:r w:rsidRPr="00C04D04">
        <w:rPr>
          <w:rFonts w:hint="cs"/>
          <w:rtl/>
        </w:rPr>
        <w:tab/>
        <w:t>تعترف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بالجهود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بذل</w:t>
      </w:r>
      <w:r>
        <w:rPr>
          <w:rFonts w:hint="cs"/>
          <w:rtl/>
        </w:rPr>
        <w:t>ت</w:t>
      </w:r>
      <w:r w:rsidRPr="00C04D04">
        <w:rPr>
          <w:rFonts w:hint="cs"/>
          <w:rtl/>
        </w:rPr>
        <w:t>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لمكافحة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العنف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الجنساني،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لكنها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تشعر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بالغ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استمرار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الانتهاك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الجنسي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المدارس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الثانوية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السنغال،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بينما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يبدو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الوقت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الراهن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لدى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الطرف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سوى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رد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جزئي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المسألة.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ويساور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القلق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بوجه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خاص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عدم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وجود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إحصاءات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معروفة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عدد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الحالات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أبلغ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مديرو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المدارس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وعدد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الحالات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حوكم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الجناة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Pr="00C04D04">
        <w:rPr>
          <w:rFonts w:hint="cs"/>
          <w:rtl/>
        </w:rPr>
        <w:t>،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والعقوبات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الصادرة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حقهم.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شأن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الإفلات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العقاب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أن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يقوض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بشدة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حق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الفتيات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التعليم.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وتلاحظ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اللجنة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هذا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الصدد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معدل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التسرب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المرتفع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في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المرحلتين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الابتدائية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والثانوية،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لا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سيما</w:t>
      </w:r>
      <w:r w:rsidR="00C60153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الفتيات،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بسبب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حالات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الحمل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المبكر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على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وجه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الخصوص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(المادة</w:t>
      </w:r>
      <w:r w:rsidR="00C60153">
        <w:rPr>
          <w:rFonts w:hint="cs"/>
          <w:rtl/>
        </w:rPr>
        <w:t xml:space="preserve"> </w:t>
      </w:r>
      <w:r w:rsidRPr="00C04D04">
        <w:rPr>
          <w:rFonts w:hint="cs"/>
          <w:rtl/>
        </w:rPr>
        <w:t>13).</w:t>
      </w:r>
    </w:p>
    <w:p w:rsidR="000D02C4" w:rsidRPr="007769BF" w:rsidRDefault="000D02C4" w:rsidP="000D02C4">
      <w:pPr>
        <w:pStyle w:val="SingleTxtGA"/>
        <w:rPr>
          <w:b/>
          <w:bCs/>
          <w:spacing w:val="-4"/>
          <w:rtl/>
        </w:rPr>
      </w:pPr>
      <w:r w:rsidRPr="007769BF">
        <w:rPr>
          <w:rFonts w:hint="cs"/>
          <w:spacing w:val="-4"/>
          <w:rtl/>
        </w:rPr>
        <w:t>44-</w:t>
      </w:r>
      <w:r w:rsidRPr="007769BF">
        <w:rPr>
          <w:rFonts w:hint="cs"/>
          <w:spacing w:val="-4"/>
          <w:rtl/>
        </w:rPr>
        <w:tab/>
      </w:r>
      <w:r w:rsidRPr="007769BF">
        <w:rPr>
          <w:rFonts w:hint="cs"/>
          <w:b/>
          <w:bCs/>
          <w:spacing w:val="-4"/>
          <w:rtl/>
        </w:rPr>
        <w:t>تشجع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مواصلة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جهودها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الرامية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خفض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معدل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التسرب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المرحلتين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الابتدائية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والثانوية،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سيما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بين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الفتيات.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وتحث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تأخذ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محمل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الجد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مسألة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الانتهاك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الجنسي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للفتيات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المدرسة،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وتطلب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إليها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يلي: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(أ)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اعتماد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سياسة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تعليمية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وطنية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لمكافحة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الاستغلال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الجنسي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المدارس؛</w:t>
      </w:r>
    </w:p>
    <w:p w:rsidR="000D02C4" w:rsidRPr="007769BF" w:rsidRDefault="000D02C4" w:rsidP="000D02C4">
      <w:pPr>
        <w:pStyle w:val="SingleTxtGA"/>
        <w:rPr>
          <w:b/>
          <w:bCs/>
          <w:spacing w:val="-2"/>
        </w:rPr>
      </w:pPr>
      <w:r w:rsidRPr="007769BF">
        <w:rPr>
          <w:b/>
          <w:spacing w:val="-2"/>
          <w:rtl/>
        </w:rPr>
        <w:lastRenderedPageBreak/>
        <w:tab/>
      </w:r>
      <w:r w:rsidRPr="007769BF">
        <w:rPr>
          <w:rFonts w:hint="cs"/>
          <w:b/>
          <w:spacing w:val="-2"/>
          <w:rtl/>
        </w:rPr>
        <w:t>(ب)</w:t>
      </w:r>
      <w:r w:rsidRPr="007769BF">
        <w:rPr>
          <w:b/>
          <w:spacing w:val="-2"/>
          <w:rtl/>
        </w:rPr>
        <w:tab/>
      </w:r>
      <w:r w:rsidRPr="007769BF">
        <w:rPr>
          <w:rFonts w:hint="cs"/>
          <w:b/>
          <w:bCs/>
          <w:spacing w:val="-2"/>
          <w:rtl/>
        </w:rPr>
        <w:t>تعديل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القانون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الجنائي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بإضافة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الظرف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المشدِّد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إلى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الانتهاك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الجنسي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المرتكب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في</w:t>
      </w:r>
      <w:r w:rsidR="00C60153" w:rsidRPr="007769BF">
        <w:rPr>
          <w:rFonts w:hint="cs"/>
          <w:b/>
          <w:bCs/>
          <w:spacing w:val="-2"/>
          <w:rtl/>
        </w:rPr>
        <w:t xml:space="preserve"> </w:t>
      </w:r>
      <w:r w:rsidRPr="007769BF">
        <w:rPr>
          <w:rFonts w:hint="cs"/>
          <w:b/>
          <w:bCs/>
          <w:spacing w:val="-2"/>
          <w:rtl/>
        </w:rPr>
        <w:t>المدارس؛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(ج)</w:t>
      </w:r>
      <w:r>
        <w:rPr>
          <w:b/>
          <w:rtl/>
        </w:rPr>
        <w:tab/>
      </w:r>
      <w:r w:rsidRPr="000D02C4">
        <w:rPr>
          <w:rFonts w:hint="cs"/>
          <w:b/>
          <w:bCs/>
          <w:rtl/>
        </w:rPr>
        <w:t>اعتماد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مدونة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قواعد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سلوك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ملزمة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لمديري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المدارس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والمدرسين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والمسؤولين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التعليم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ونشرها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المدارس؛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>
        <w:rPr>
          <w:b/>
          <w:rtl/>
        </w:rPr>
        <w:tab/>
      </w:r>
      <w:r w:rsidRPr="00C04D04">
        <w:rPr>
          <w:rFonts w:hint="cs"/>
          <w:b/>
          <w:rtl/>
        </w:rPr>
        <w:t>(د</w:t>
      </w:r>
      <w:r w:rsidRPr="00AB3739">
        <w:rPr>
          <w:rFonts w:hint="cs"/>
          <w:rtl/>
        </w:rPr>
        <w:t>)</w:t>
      </w:r>
      <w:r>
        <w:rPr>
          <w:rtl/>
        </w:rPr>
        <w:tab/>
      </w:r>
      <w:r w:rsidRPr="000D02C4">
        <w:rPr>
          <w:rFonts w:hint="cs"/>
          <w:b/>
          <w:bCs/>
          <w:rtl/>
        </w:rPr>
        <w:t>إنشاء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آلية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سرية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لتقديم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الشكاوى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والإبلاغ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المدارس؛</w:t>
      </w:r>
    </w:p>
    <w:p w:rsidR="000D02C4" w:rsidRPr="007769BF" w:rsidRDefault="000D02C4" w:rsidP="000D02C4">
      <w:pPr>
        <w:pStyle w:val="SingleTxtGA"/>
        <w:rPr>
          <w:b/>
          <w:bCs/>
          <w:spacing w:val="-6"/>
          <w:rtl/>
        </w:rPr>
      </w:pPr>
      <w:r w:rsidRPr="007769BF">
        <w:rPr>
          <w:b/>
          <w:spacing w:val="-6"/>
          <w:rtl/>
        </w:rPr>
        <w:tab/>
      </w:r>
      <w:r w:rsidRPr="007769BF">
        <w:rPr>
          <w:rFonts w:hint="cs"/>
          <w:b/>
          <w:spacing w:val="-6"/>
          <w:rtl/>
        </w:rPr>
        <w:t>(ه)</w:t>
      </w:r>
      <w:r w:rsidRPr="007769BF">
        <w:rPr>
          <w:b/>
          <w:spacing w:val="-6"/>
          <w:rtl/>
        </w:rPr>
        <w:tab/>
      </w:r>
      <w:r w:rsidRPr="007769BF">
        <w:rPr>
          <w:rFonts w:hint="cs"/>
          <w:b/>
          <w:bCs/>
          <w:spacing w:val="-6"/>
          <w:rtl/>
        </w:rPr>
        <w:t>إجراء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التحقيقات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اللازمة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في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أي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حالة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من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حالات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الانتهاك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الجنسي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المبلغ</w:t>
      </w:r>
      <w:r w:rsidR="00C60153" w:rsidRPr="007769BF">
        <w:rPr>
          <w:rFonts w:hint="cs"/>
          <w:b/>
          <w:bCs/>
          <w:spacing w:val="-6"/>
          <w:rtl/>
        </w:rPr>
        <w:t xml:space="preserve"> </w:t>
      </w:r>
      <w:r w:rsidRPr="007769BF">
        <w:rPr>
          <w:rFonts w:hint="cs"/>
          <w:b/>
          <w:bCs/>
          <w:spacing w:val="-6"/>
          <w:rtl/>
        </w:rPr>
        <w:t>بها.</w:t>
      </w:r>
    </w:p>
    <w:p w:rsidR="000D02C4" w:rsidRPr="00552643" w:rsidRDefault="000D02C4" w:rsidP="000D02C4">
      <w:pPr>
        <w:pStyle w:val="H1GA"/>
        <w:rPr>
          <w:rtl/>
        </w:rPr>
      </w:pPr>
      <w:r w:rsidRPr="00552643">
        <w:rPr>
          <w:rFonts w:hint="cs"/>
          <w:rtl/>
        </w:rPr>
        <w:tab/>
        <w:t>دال-</w:t>
      </w:r>
      <w:r w:rsidRPr="00552643">
        <w:rPr>
          <w:rFonts w:hint="cs"/>
          <w:rtl/>
        </w:rPr>
        <w:tab/>
        <w:t>توصيات</w:t>
      </w:r>
      <w:r w:rsidR="00C60153">
        <w:rPr>
          <w:rFonts w:hint="cs"/>
          <w:rtl/>
        </w:rPr>
        <w:t xml:space="preserve"> </w:t>
      </w:r>
      <w:r w:rsidRPr="00552643">
        <w:rPr>
          <w:rFonts w:hint="cs"/>
          <w:rtl/>
        </w:rPr>
        <w:t>أخرى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45-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تشجع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التصديق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البروتوكول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الاختياري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للعهد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الخاص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بالحقوق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الاقتصادية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والاجتماعية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والثقافية.</w:t>
      </w:r>
    </w:p>
    <w:p w:rsidR="000D02C4" w:rsidRPr="007769BF" w:rsidRDefault="000D02C4" w:rsidP="000D02C4">
      <w:pPr>
        <w:pStyle w:val="SingleTxtGA"/>
        <w:rPr>
          <w:b/>
          <w:bCs/>
          <w:spacing w:val="-4"/>
          <w:rtl/>
        </w:rPr>
      </w:pPr>
      <w:r w:rsidRPr="007769BF">
        <w:rPr>
          <w:rFonts w:hint="cs"/>
          <w:spacing w:val="-4"/>
          <w:rtl/>
        </w:rPr>
        <w:t>46-</w:t>
      </w:r>
      <w:r w:rsidRPr="007769BF">
        <w:rPr>
          <w:rFonts w:hint="cs"/>
          <w:spacing w:val="-4"/>
          <w:rtl/>
        </w:rPr>
        <w:tab/>
      </w:r>
      <w:r w:rsidRPr="007769BF">
        <w:rPr>
          <w:rFonts w:hint="cs"/>
          <w:b/>
          <w:bCs/>
          <w:spacing w:val="-4"/>
          <w:rtl/>
        </w:rPr>
        <w:t>توصي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بأن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تراعي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التزاماتها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بموجب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العهد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مراعاة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تامة،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وبأن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تكفل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التمتع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الكامل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بالحقوق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المكرسة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فيه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عند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تنفيذ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خطة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التنمية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المستدامة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لعام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2030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الصعيد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الوطني،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بمساعدة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وتعاون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المجتمع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عند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الاقتضاء.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وسيكون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تحقيق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أهداف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التنمية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المستدامة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ميسَّراً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b/>
          <w:bCs/>
          <w:spacing w:val="-4"/>
          <w:rtl/>
        </w:rPr>
        <w:t>إلى</w:t>
      </w:r>
      <w:r w:rsidR="00C60153" w:rsidRPr="007769BF">
        <w:rPr>
          <w:b/>
          <w:bCs/>
          <w:spacing w:val="-4"/>
          <w:rtl/>
        </w:rPr>
        <w:t xml:space="preserve"> </w:t>
      </w:r>
      <w:r w:rsidRPr="007769BF">
        <w:rPr>
          <w:b/>
          <w:bCs/>
          <w:spacing w:val="-4"/>
          <w:rtl/>
        </w:rPr>
        <w:t>حد</w:t>
      </w:r>
      <w:r w:rsidR="00C60153" w:rsidRPr="007769BF">
        <w:rPr>
          <w:b/>
          <w:bCs/>
          <w:spacing w:val="-4"/>
          <w:rtl/>
        </w:rPr>
        <w:t xml:space="preserve"> </w:t>
      </w:r>
      <w:r w:rsidRPr="007769BF">
        <w:rPr>
          <w:b/>
          <w:bCs/>
          <w:spacing w:val="-4"/>
          <w:rtl/>
        </w:rPr>
        <w:t>كبير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إذا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أنشأت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آليات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مستقلة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لرصد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التقدم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المحرز،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واعتبرت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المستفيدين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البرامج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الحكومية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أصحاب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حقوق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يمكنهم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المطالبة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باستحقاقات</w:t>
      </w:r>
      <w:r w:rsidR="00C60153" w:rsidRPr="007769BF">
        <w:rPr>
          <w:rFonts w:hint="cs"/>
          <w:b/>
          <w:bCs/>
          <w:spacing w:val="-4"/>
          <w:rtl/>
          <w:lang w:bidi="ar-DZ"/>
        </w:rPr>
        <w:t xml:space="preserve"> </w:t>
      </w:r>
      <w:r w:rsidRPr="007769BF">
        <w:rPr>
          <w:rFonts w:hint="cs"/>
          <w:b/>
          <w:bCs/>
          <w:spacing w:val="-4"/>
          <w:rtl/>
          <w:lang w:bidi="ar-DZ"/>
        </w:rPr>
        <w:t>لقاءها</w:t>
      </w:r>
      <w:r w:rsidRPr="007769BF">
        <w:rPr>
          <w:rFonts w:hint="cs"/>
          <w:b/>
          <w:bCs/>
          <w:spacing w:val="-4"/>
          <w:rtl/>
        </w:rPr>
        <w:t>.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ومن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شأن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تنفيذ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هذه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الأهداف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أساس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مبادئ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المشاركة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والمساءلة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وعدم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التمييز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يضمن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عدم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ترك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أحد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خلف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الركب.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وفي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هذا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الصدد،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توجه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انتباه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بيانها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بشأن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الالتزام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بعدم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ترك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أحد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خلف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الركب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(</w:t>
      </w:r>
      <w:r w:rsidRPr="007769BF">
        <w:rPr>
          <w:b/>
          <w:bCs/>
          <w:spacing w:val="-4"/>
        </w:rPr>
        <w:t>E/C.12/2019/1</w:t>
      </w:r>
      <w:r w:rsidRPr="007769BF">
        <w:rPr>
          <w:rFonts w:hint="cs"/>
          <w:b/>
          <w:bCs/>
          <w:spacing w:val="-4"/>
          <w:rtl/>
        </w:rPr>
        <w:t>).</w:t>
      </w:r>
    </w:p>
    <w:p w:rsidR="000D02C4" w:rsidRPr="007769BF" w:rsidRDefault="000D02C4" w:rsidP="000D02C4">
      <w:pPr>
        <w:pStyle w:val="SingleTxtGA"/>
        <w:rPr>
          <w:b/>
          <w:bCs/>
          <w:spacing w:val="-4"/>
          <w:rtl/>
          <w:lang w:bidi="ar-EG"/>
        </w:rPr>
      </w:pPr>
      <w:r w:rsidRPr="007769BF">
        <w:rPr>
          <w:rFonts w:hint="cs"/>
          <w:spacing w:val="-4"/>
          <w:rtl/>
        </w:rPr>
        <w:t>47-</w:t>
      </w:r>
      <w:r w:rsidRPr="007769BF">
        <w:rPr>
          <w:rFonts w:hint="cs"/>
          <w:spacing w:val="-4"/>
          <w:rtl/>
        </w:rPr>
        <w:tab/>
      </w:r>
      <w:r w:rsidRPr="007769BF">
        <w:rPr>
          <w:rFonts w:hint="cs"/>
          <w:b/>
          <w:bCs/>
          <w:spacing w:val="-4"/>
          <w:rtl/>
        </w:rPr>
        <w:t>توصي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باتخاذ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الخطوات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اللازمة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لوضع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وتطبيق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مؤشرات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مناسبة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تدريجيا</w:t>
      </w:r>
      <w:r w:rsidR="007769BF" w:rsidRPr="007769BF">
        <w:rPr>
          <w:rFonts w:hint="cs"/>
          <w:b/>
          <w:bCs/>
          <w:spacing w:val="-4"/>
          <w:rtl/>
        </w:rPr>
        <w:t>ً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أجل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إعمال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الحقوق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الاقتصادية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والاجتماعية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والثقافية،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وتيسير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عملية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تقييم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التقدم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المحرز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الامتثال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لالتزاماتها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بموجب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العهد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فيما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يتعلق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بمختلف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فئات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السكان.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وتحيل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هذا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الصدد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الإطار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المفاهيمي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والمنهجي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المتعلق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بمؤشرات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حقوق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الإنسان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التي</w:t>
      </w:r>
      <w:r w:rsidR="00C60153" w:rsidRPr="007769BF">
        <w:rPr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وضعتها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مفوضية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الأمم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المتحدة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السامية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لحقوق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الإنسان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(انظر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b/>
          <w:bCs/>
          <w:spacing w:val="-4"/>
        </w:rPr>
        <w:t>HRI/MC/2008/3</w:t>
      </w:r>
      <w:r w:rsidRPr="007769BF">
        <w:rPr>
          <w:rFonts w:hint="cs"/>
          <w:b/>
          <w:bCs/>
          <w:spacing w:val="-4"/>
          <w:rtl/>
        </w:rPr>
        <w:t>).</w:t>
      </w:r>
    </w:p>
    <w:p w:rsidR="000D02C4" w:rsidRPr="000D02C4" w:rsidRDefault="000D02C4" w:rsidP="000D02C4">
      <w:pPr>
        <w:pStyle w:val="SingleTxtGA"/>
        <w:rPr>
          <w:b/>
          <w:bCs/>
          <w:rtl/>
        </w:rPr>
      </w:pPr>
      <w:r w:rsidRPr="00C04D04">
        <w:rPr>
          <w:rFonts w:hint="cs"/>
          <w:rtl/>
        </w:rPr>
        <w:t>48-</w:t>
      </w:r>
      <w:r w:rsidRPr="00C04D04">
        <w:rPr>
          <w:rFonts w:hint="cs"/>
          <w:rtl/>
        </w:rPr>
        <w:tab/>
      </w:r>
      <w:r w:rsidRPr="000D02C4">
        <w:rPr>
          <w:rFonts w:hint="cs"/>
          <w:b/>
          <w:bCs/>
          <w:rtl/>
        </w:rPr>
        <w:t>وتطلب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تنشر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الملاحظات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الختامية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نطاق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واسع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جميع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مستويات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المجتمع،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المستويين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الوطني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والمحلي،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ولا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سيما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صفوف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البرلمانيين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والموظفين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العموميين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والسلطات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القضائية،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وأن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تُطلع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تقريرها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الدوري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المقبل،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الخطوات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المتخذة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لتنفيذ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الملاحظات.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وتشجع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الدولة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الطرف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إشراك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اللجنة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السنغالية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لحقوق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الإنسان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والمنظمات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غير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الحكومية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وغيرهما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من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أعضاء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المجتمع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المدني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متابعة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هذه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الملاحظات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الختامية،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وفي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عملية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التشاور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على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الصعيد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الوطني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قبل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تقديم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تقريرها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الدوري</w:t>
      </w:r>
      <w:r w:rsidR="00C60153">
        <w:rPr>
          <w:rFonts w:hint="cs"/>
          <w:b/>
          <w:bCs/>
          <w:rtl/>
        </w:rPr>
        <w:t xml:space="preserve"> </w:t>
      </w:r>
      <w:r w:rsidRPr="000D02C4">
        <w:rPr>
          <w:rFonts w:hint="cs"/>
          <w:b/>
          <w:bCs/>
          <w:rtl/>
        </w:rPr>
        <w:t>المقبل.</w:t>
      </w:r>
    </w:p>
    <w:p w:rsidR="000D02C4" w:rsidRPr="007769BF" w:rsidRDefault="000D02C4" w:rsidP="000D02C4">
      <w:pPr>
        <w:pStyle w:val="SingleTxtGA"/>
        <w:rPr>
          <w:b/>
          <w:bCs/>
          <w:spacing w:val="-4"/>
          <w:rtl/>
        </w:rPr>
      </w:pPr>
      <w:r w:rsidRPr="007769BF">
        <w:rPr>
          <w:rFonts w:hint="cs"/>
          <w:spacing w:val="-4"/>
          <w:rtl/>
        </w:rPr>
        <w:t>49-</w:t>
      </w:r>
      <w:r w:rsidRPr="007769BF">
        <w:rPr>
          <w:rFonts w:hint="cs"/>
          <w:spacing w:val="-4"/>
          <w:rtl/>
        </w:rPr>
        <w:tab/>
      </w:r>
      <w:r w:rsidRPr="007769BF">
        <w:rPr>
          <w:rFonts w:hint="cs"/>
          <w:b/>
          <w:bCs/>
          <w:spacing w:val="-4"/>
          <w:rtl/>
        </w:rPr>
        <w:t>ووفقاً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لإجراءات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متابعة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الملاحظات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الختامية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اعتمدتها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يُطلب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تقدم،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غضون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أربعة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وعشرين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شهرا</w:t>
      </w:r>
      <w:r w:rsidR="007769BF" w:rsidRPr="007769BF">
        <w:rPr>
          <w:rFonts w:hint="cs"/>
          <w:b/>
          <w:bCs/>
          <w:spacing w:val="-4"/>
          <w:rtl/>
        </w:rPr>
        <w:t>ً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اعتماد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هذه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الملاحظات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الختامية،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معلومات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تنفيذ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التوصيات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قدمتها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الفقرات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١٣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(عدم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التمييز)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و٢٧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(التسول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القسري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واستغلال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الأطفال)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و٤٤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(الانتهاك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الجنسي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المدارس)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الواردة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أعلاه.</w:t>
      </w:r>
    </w:p>
    <w:p w:rsidR="000D02C4" w:rsidRPr="007769BF" w:rsidRDefault="000D02C4" w:rsidP="000D02C4">
      <w:pPr>
        <w:pStyle w:val="SingleTxtGA"/>
        <w:rPr>
          <w:b/>
          <w:bCs/>
          <w:spacing w:val="-4"/>
          <w:rtl/>
        </w:rPr>
      </w:pPr>
      <w:r w:rsidRPr="007769BF">
        <w:rPr>
          <w:rFonts w:hint="cs"/>
          <w:spacing w:val="-4"/>
          <w:rtl/>
        </w:rPr>
        <w:lastRenderedPageBreak/>
        <w:t>50-</w:t>
      </w:r>
      <w:r w:rsidRPr="007769BF">
        <w:rPr>
          <w:rFonts w:hint="cs"/>
          <w:spacing w:val="-4"/>
          <w:rtl/>
        </w:rPr>
        <w:tab/>
      </w:r>
      <w:r w:rsidRPr="007769BF">
        <w:rPr>
          <w:rFonts w:hint="cs"/>
          <w:b/>
          <w:bCs/>
          <w:spacing w:val="-4"/>
          <w:rtl/>
        </w:rPr>
        <w:t>وتطلب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أن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تقدِّم،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بحلول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31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تشرين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الأول/أكتوبر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2024،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تقريرها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الدوري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الرابع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بعد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إعداده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وفقاً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للمبادئ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التوجيهية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لتقديم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التقارير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اعتمدتها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في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عام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2008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(انظر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b/>
          <w:bCs/>
          <w:spacing w:val="-4"/>
        </w:rPr>
        <w:t>E/C.12/2008/2</w:t>
      </w:r>
      <w:r w:rsidRPr="007769BF">
        <w:rPr>
          <w:rFonts w:hint="cs"/>
          <w:b/>
          <w:bCs/>
          <w:spacing w:val="-4"/>
          <w:rtl/>
        </w:rPr>
        <w:t>).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وإضافة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ذلك،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تدعو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اللجنة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الطرف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إلى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تحديث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وثيقتها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الأساسية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الموحدة،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حسب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الاقتضاء،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وفقاً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للمبادئ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التوجيهية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المنسقة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لتقديم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التقارير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بموجب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المعاهدات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الدولية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لحقوق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الإنسان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(</w:t>
      </w:r>
      <w:r w:rsidRPr="007769BF">
        <w:rPr>
          <w:b/>
          <w:bCs/>
          <w:spacing w:val="-4"/>
        </w:rPr>
        <w:t>HRI/GEN/2/Rev.6</w:t>
      </w:r>
      <w:r w:rsidRPr="007769BF">
        <w:rPr>
          <w:rFonts w:hint="cs"/>
          <w:b/>
          <w:bCs/>
          <w:spacing w:val="-4"/>
          <w:rtl/>
        </w:rPr>
        <w:t>،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الفصل</w:t>
      </w:r>
      <w:r w:rsidR="00C60153" w:rsidRPr="007769BF">
        <w:rPr>
          <w:rFonts w:hint="cs"/>
          <w:b/>
          <w:bCs/>
          <w:spacing w:val="-4"/>
          <w:rtl/>
        </w:rPr>
        <w:t xml:space="preserve"> </w:t>
      </w:r>
      <w:r w:rsidRPr="007769BF">
        <w:rPr>
          <w:rFonts w:hint="cs"/>
          <w:b/>
          <w:bCs/>
          <w:spacing w:val="-4"/>
          <w:rtl/>
        </w:rPr>
        <w:t>الأول).</w:t>
      </w:r>
    </w:p>
    <w:p w:rsidR="000D02C4" w:rsidRPr="000D02C4" w:rsidRDefault="000D02C4" w:rsidP="000D02C4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0D02C4" w:rsidRPr="000D02C4" w:rsidSect="000754F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153" w:rsidRPr="002901D9" w:rsidRDefault="00C60153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C60153" w:rsidRDefault="00C6015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153" w:rsidRPr="000D02C4" w:rsidRDefault="00C60153" w:rsidP="000D02C4">
    <w:pPr>
      <w:pStyle w:val="Footer"/>
      <w:tabs>
        <w:tab w:val="right" w:pos="9598"/>
      </w:tabs>
      <w:rPr>
        <w:sz w:val="17"/>
      </w:rPr>
    </w:pPr>
    <w:r>
      <w:rPr>
        <w:sz w:val="17"/>
      </w:rPr>
      <w:t>GE.19-19613</w:t>
    </w:r>
    <w:r>
      <w:rPr>
        <w:sz w:val="17"/>
      </w:rPr>
      <w:tab/>
    </w:r>
    <w:r w:rsidRPr="000D02C4">
      <w:rPr>
        <w:b/>
        <w:sz w:val="18"/>
      </w:rPr>
      <w:fldChar w:fldCharType="begin"/>
    </w:r>
    <w:r w:rsidRPr="000D02C4">
      <w:rPr>
        <w:b/>
        <w:sz w:val="18"/>
      </w:rPr>
      <w:instrText xml:space="preserve"> PAGE  \* MERGEFORMAT </w:instrText>
    </w:r>
    <w:r w:rsidRPr="000D02C4">
      <w:rPr>
        <w:b/>
        <w:sz w:val="18"/>
      </w:rPr>
      <w:fldChar w:fldCharType="separate"/>
    </w:r>
    <w:r>
      <w:rPr>
        <w:b/>
        <w:sz w:val="18"/>
      </w:rPr>
      <w:t>2</w:t>
    </w:r>
    <w:r w:rsidRPr="000D02C4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153" w:rsidRPr="000D02C4" w:rsidRDefault="00C60153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0D02C4">
      <w:rPr>
        <w:b/>
        <w:sz w:val="18"/>
        <w:lang w:val="en-US"/>
      </w:rPr>
      <w:fldChar w:fldCharType="begin"/>
    </w:r>
    <w:r w:rsidRPr="000D02C4">
      <w:rPr>
        <w:b/>
        <w:sz w:val="18"/>
        <w:lang w:val="en-US"/>
      </w:rPr>
      <w:instrText xml:space="preserve"> PAGE  \* MERGEFORMAT </w:instrText>
    </w:r>
    <w:r w:rsidRPr="000D02C4">
      <w:rPr>
        <w:b/>
        <w:sz w:val="18"/>
        <w:lang w:val="en-US"/>
      </w:rPr>
      <w:fldChar w:fldCharType="separate"/>
    </w:r>
    <w:r w:rsidRPr="000D02C4">
      <w:rPr>
        <w:b/>
        <w:noProof/>
        <w:sz w:val="18"/>
        <w:lang w:val="en-US"/>
      </w:rPr>
      <w:t>3</w:t>
    </w:r>
    <w:r w:rsidRPr="000D02C4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GE.19-19613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153" w:rsidRDefault="00C60153" w:rsidP="00EE2AF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GE.19-19613</w:t>
    </w:r>
    <w:r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2266EFFF" wp14:editId="6211D576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C60153" w:rsidRPr="000754FB" w:rsidRDefault="00C60153" w:rsidP="000754FB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153" w:rsidRPr="0054762C" w:rsidRDefault="00C60153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C60153" w:rsidRDefault="00C60153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153" w:rsidRPr="000D02C4" w:rsidRDefault="00C60153" w:rsidP="000D02C4">
    <w:pPr>
      <w:pStyle w:val="Header"/>
      <w:jc w:val="right"/>
    </w:pPr>
    <w:r w:rsidRPr="000D02C4">
      <w:t>E/C.12/SEN/CO/3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153" w:rsidRPr="000D02C4" w:rsidRDefault="00C60153" w:rsidP="000D02C4">
    <w:pPr>
      <w:pStyle w:val="Header"/>
      <w:jc w:val="left"/>
    </w:pPr>
    <w:r w:rsidRPr="000D02C4">
      <w:t>E/C.12/SEN/CO/3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6B4714"/>
    <w:multiLevelType w:val="hybridMultilevel"/>
    <w:tmpl w:val="1FEC07D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07B37BE7"/>
    <w:multiLevelType w:val="hybridMultilevel"/>
    <w:tmpl w:val="45427DDA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F60581"/>
    <w:multiLevelType w:val="hybridMultilevel"/>
    <w:tmpl w:val="19D8D992"/>
    <w:lvl w:ilvl="0" w:tplc="879836D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0D954887"/>
    <w:multiLevelType w:val="hybridMultilevel"/>
    <w:tmpl w:val="8872EC7E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DB63541"/>
    <w:multiLevelType w:val="hybridMultilevel"/>
    <w:tmpl w:val="5D34EABC"/>
    <w:lvl w:ilvl="0" w:tplc="ECFC2094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7" w15:restartNumberingAfterBreak="0">
    <w:nsid w:val="32854EF1"/>
    <w:multiLevelType w:val="hybridMultilevel"/>
    <w:tmpl w:val="642C7D3E"/>
    <w:lvl w:ilvl="0" w:tplc="6EC036F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ACF4EB2"/>
    <w:multiLevelType w:val="hybridMultilevel"/>
    <w:tmpl w:val="BF500A3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0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21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6C6D5F"/>
    <w:multiLevelType w:val="hybridMultilevel"/>
    <w:tmpl w:val="CB30A64C"/>
    <w:lvl w:ilvl="0" w:tplc="27067E8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56BF247D"/>
    <w:multiLevelType w:val="hybridMultilevel"/>
    <w:tmpl w:val="C74076BE"/>
    <w:lvl w:ilvl="0" w:tplc="EF9260E2">
      <w:start w:val="1"/>
      <w:numFmt w:val="decimal"/>
      <w:lvlText w:val="%1."/>
      <w:lvlJc w:val="left"/>
      <w:pPr>
        <w:ind w:left="149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5F8423EF"/>
    <w:multiLevelType w:val="hybridMultilevel"/>
    <w:tmpl w:val="307EA0EE"/>
    <w:lvl w:ilvl="0" w:tplc="7D00F96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686F27C5"/>
    <w:multiLevelType w:val="hybridMultilevel"/>
    <w:tmpl w:val="B204E1A4"/>
    <w:lvl w:ilvl="0" w:tplc="109CA604">
      <w:start w:val="1"/>
      <w:numFmt w:val="decimal"/>
      <w:lvlText w:val="%1."/>
      <w:lvlJc w:val="left"/>
      <w:pPr>
        <w:ind w:left="1854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68AD07B2"/>
    <w:multiLevelType w:val="hybridMultilevel"/>
    <w:tmpl w:val="E7F2E66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7" w15:restartNumberingAfterBreak="0">
    <w:nsid w:val="6EBD1396"/>
    <w:multiLevelType w:val="hybridMultilevel"/>
    <w:tmpl w:val="F36E4B38"/>
    <w:lvl w:ilvl="0" w:tplc="AB80E74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30" w15:restartNumberingAfterBreak="0">
    <w:nsid w:val="7E9A211F"/>
    <w:multiLevelType w:val="hybridMultilevel"/>
    <w:tmpl w:val="FD9CDF7C"/>
    <w:lvl w:ilvl="0" w:tplc="AE7C52A6">
      <w:start w:val="29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8"/>
  </w:num>
  <w:num w:numId="2">
    <w:abstractNumId w:val="21"/>
  </w:num>
  <w:num w:numId="3">
    <w:abstractNumId w:val="12"/>
  </w:num>
  <w:num w:numId="4">
    <w:abstractNumId w:val="20"/>
  </w:num>
  <w:num w:numId="5">
    <w:abstractNumId w:val="18"/>
  </w:num>
  <w:num w:numId="6">
    <w:abstractNumId w:val="16"/>
  </w:num>
  <w:num w:numId="7">
    <w:abstractNumId w:val="29"/>
  </w:num>
  <w:num w:numId="8">
    <w:abstractNumId w:val="12"/>
  </w:num>
  <w:num w:numId="9">
    <w:abstractNumId w:val="20"/>
  </w:num>
  <w:num w:numId="10">
    <w:abstractNumId w:val="16"/>
  </w:num>
  <w:num w:numId="11">
    <w:abstractNumId w:val="29"/>
  </w:num>
  <w:num w:numId="12">
    <w:abstractNumId w:val="26"/>
  </w:num>
  <w:num w:numId="13">
    <w:abstractNumId w:val="19"/>
  </w:num>
  <w:num w:numId="14">
    <w:abstractNumId w:val="1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11"/>
  </w:num>
  <w:num w:numId="26">
    <w:abstractNumId w:val="23"/>
  </w:num>
  <w:num w:numId="27">
    <w:abstractNumId w:val="24"/>
  </w:num>
  <w:num w:numId="28">
    <w:abstractNumId w:val="22"/>
  </w:num>
  <w:num w:numId="29">
    <w:abstractNumId w:val="27"/>
  </w:num>
  <w:num w:numId="30">
    <w:abstractNumId w:val="30"/>
  </w:num>
  <w:num w:numId="31">
    <w:abstractNumId w:val="10"/>
  </w:num>
  <w:num w:numId="32">
    <w:abstractNumId w:val="15"/>
  </w:num>
  <w:num w:numId="33">
    <w:abstractNumId w:val="13"/>
  </w:num>
  <w:num w:numId="34">
    <w:abstractNumId w:val="25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567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E241E3"/>
    <w:rsid w:val="000076D5"/>
    <w:rsid w:val="000120AB"/>
    <w:rsid w:val="00043663"/>
    <w:rsid w:val="000505CF"/>
    <w:rsid w:val="000754FB"/>
    <w:rsid w:val="000D02C4"/>
    <w:rsid w:val="000D701C"/>
    <w:rsid w:val="000E2A71"/>
    <w:rsid w:val="000E524A"/>
    <w:rsid w:val="001249C6"/>
    <w:rsid w:val="00160263"/>
    <w:rsid w:val="00181F96"/>
    <w:rsid w:val="001A1371"/>
    <w:rsid w:val="001A5EC9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B188C"/>
    <w:rsid w:val="003148A0"/>
    <w:rsid w:val="00325CC1"/>
    <w:rsid w:val="003260FF"/>
    <w:rsid w:val="00343D95"/>
    <w:rsid w:val="00374341"/>
    <w:rsid w:val="003D1062"/>
    <w:rsid w:val="003E159A"/>
    <w:rsid w:val="004205C7"/>
    <w:rsid w:val="00420D7B"/>
    <w:rsid w:val="00450B21"/>
    <w:rsid w:val="00453B63"/>
    <w:rsid w:val="00455780"/>
    <w:rsid w:val="004B0A1C"/>
    <w:rsid w:val="004D298E"/>
    <w:rsid w:val="004E32F4"/>
    <w:rsid w:val="00517BC9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7324E"/>
    <w:rsid w:val="0068781D"/>
    <w:rsid w:val="006959B0"/>
    <w:rsid w:val="006B3E27"/>
    <w:rsid w:val="006B6507"/>
    <w:rsid w:val="006C104C"/>
    <w:rsid w:val="00733704"/>
    <w:rsid w:val="00740188"/>
    <w:rsid w:val="007769BF"/>
    <w:rsid w:val="0078071A"/>
    <w:rsid w:val="007A70BB"/>
    <w:rsid w:val="00852A9A"/>
    <w:rsid w:val="00871544"/>
    <w:rsid w:val="008930DB"/>
    <w:rsid w:val="00895D16"/>
    <w:rsid w:val="008D34DD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74331"/>
    <w:rsid w:val="00AB6758"/>
    <w:rsid w:val="00B13763"/>
    <w:rsid w:val="00B477A4"/>
    <w:rsid w:val="00B54045"/>
    <w:rsid w:val="00C022F5"/>
    <w:rsid w:val="00C438D7"/>
    <w:rsid w:val="00C53FE8"/>
    <w:rsid w:val="00C60153"/>
    <w:rsid w:val="00C81B50"/>
    <w:rsid w:val="00C9401D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241E3"/>
    <w:rsid w:val="00E70E04"/>
    <w:rsid w:val="00EC05A7"/>
    <w:rsid w:val="00EC4B6B"/>
    <w:rsid w:val="00ED7442"/>
    <w:rsid w:val="00EE0B18"/>
    <w:rsid w:val="00EE2AFF"/>
    <w:rsid w:val="00EF1EE5"/>
    <w:rsid w:val="00EF5BF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65F3D3"/>
  <w15:docId w15:val="{7D8FEAC8-D31B-4DF1-A83B-A2B1B56EB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,ftref,BVI fnr,16 Point,Superscript 6 Point,Footnote,Footnote symbol,Footnote Refernece,Texto de nota al pie,Fußnotenzeichen_Raxen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qFormat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qFormat/>
    <w:rsid w:val="000D02C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eastAsiaTheme="minorHAnsi" w:cs="Arial"/>
      <w:b/>
      <w:sz w:val="34"/>
      <w:szCs w:val="20"/>
      <w:lang w:val="fr-CH"/>
    </w:rPr>
  </w:style>
  <w:style w:type="paragraph" w:customStyle="1" w:styleId="HChG">
    <w:name w:val="_ H _Ch_G"/>
    <w:basedOn w:val="Normal"/>
    <w:next w:val="Normal"/>
    <w:link w:val="HChGChar"/>
    <w:qFormat/>
    <w:rsid w:val="000D02C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300" w:lineRule="exact"/>
      <w:ind w:left="1134" w:right="1134" w:hanging="1134"/>
      <w:jc w:val="left"/>
    </w:pPr>
    <w:rPr>
      <w:rFonts w:eastAsiaTheme="minorHAnsi" w:cs="Arial"/>
      <w:b/>
      <w:sz w:val="28"/>
      <w:szCs w:val="20"/>
      <w:lang w:val="fr-CH"/>
    </w:rPr>
  </w:style>
  <w:style w:type="paragraph" w:customStyle="1" w:styleId="H1G">
    <w:name w:val="_ H_1_G"/>
    <w:basedOn w:val="Normal"/>
    <w:next w:val="Normal"/>
    <w:link w:val="H1GChar"/>
    <w:qFormat/>
    <w:rsid w:val="000D02C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270" w:lineRule="exact"/>
      <w:ind w:left="1134" w:right="1134" w:hanging="1134"/>
      <w:jc w:val="left"/>
    </w:pPr>
    <w:rPr>
      <w:rFonts w:eastAsiaTheme="minorHAnsi" w:cs="Arial"/>
      <w:b/>
      <w:sz w:val="24"/>
      <w:szCs w:val="20"/>
      <w:lang w:val="fr-CH"/>
    </w:rPr>
  </w:style>
  <w:style w:type="paragraph" w:customStyle="1" w:styleId="H23G">
    <w:name w:val="_ H_2/3_G"/>
    <w:basedOn w:val="Normal"/>
    <w:next w:val="Normal"/>
    <w:link w:val="H23GChar"/>
    <w:qFormat/>
    <w:rsid w:val="000D02C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eastAsiaTheme="minorHAnsi" w:cs="Arial"/>
      <w:b/>
      <w:szCs w:val="20"/>
      <w:lang w:val="fr-CH"/>
    </w:rPr>
  </w:style>
  <w:style w:type="paragraph" w:customStyle="1" w:styleId="H4G">
    <w:name w:val="_ H_4_G"/>
    <w:basedOn w:val="Normal"/>
    <w:next w:val="Normal"/>
    <w:qFormat/>
    <w:rsid w:val="000D02C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eastAsiaTheme="minorHAnsi" w:cs="Arial"/>
      <w:i/>
      <w:szCs w:val="20"/>
      <w:lang w:val="fr-CH"/>
    </w:rPr>
  </w:style>
  <w:style w:type="paragraph" w:customStyle="1" w:styleId="H56G">
    <w:name w:val="_ H_5/6_G"/>
    <w:basedOn w:val="Normal"/>
    <w:next w:val="Normal"/>
    <w:qFormat/>
    <w:rsid w:val="000D02C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eastAsiaTheme="minorHAnsi" w:cs="Arial"/>
      <w:szCs w:val="20"/>
      <w:lang w:val="fr-CH"/>
    </w:rPr>
  </w:style>
  <w:style w:type="paragraph" w:customStyle="1" w:styleId="SingleTxtG">
    <w:name w:val="_ Single Txt_G"/>
    <w:basedOn w:val="Normal"/>
    <w:link w:val="SingleTxtGChar"/>
    <w:qFormat/>
    <w:rsid w:val="000D02C4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left="1134" w:right="1134"/>
      <w:jc w:val="both"/>
    </w:pPr>
    <w:rPr>
      <w:rFonts w:eastAsiaTheme="minorHAnsi" w:cs="Arial"/>
      <w:szCs w:val="20"/>
      <w:lang w:val="fr-CH"/>
    </w:rPr>
  </w:style>
  <w:style w:type="paragraph" w:customStyle="1" w:styleId="SLG">
    <w:name w:val="__S_L_G"/>
    <w:basedOn w:val="Normal"/>
    <w:next w:val="Normal"/>
    <w:rsid w:val="000D02C4"/>
    <w:pPr>
      <w:keepNext/>
      <w:keepLines/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eastAsiaTheme="minorHAnsi" w:cs="Arial"/>
      <w:b/>
      <w:sz w:val="56"/>
      <w:szCs w:val="20"/>
      <w:lang w:val="fr-CH"/>
    </w:rPr>
  </w:style>
  <w:style w:type="paragraph" w:customStyle="1" w:styleId="SMG">
    <w:name w:val="__S_M_G"/>
    <w:basedOn w:val="Normal"/>
    <w:next w:val="Normal"/>
    <w:rsid w:val="000D02C4"/>
    <w:pPr>
      <w:keepNext/>
      <w:keepLines/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eastAsiaTheme="minorHAnsi" w:cs="Arial"/>
      <w:b/>
      <w:sz w:val="40"/>
      <w:szCs w:val="20"/>
      <w:lang w:val="fr-CH"/>
    </w:rPr>
  </w:style>
  <w:style w:type="paragraph" w:customStyle="1" w:styleId="SSG">
    <w:name w:val="__S_S_G"/>
    <w:basedOn w:val="Normal"/>
    <w:next w:val="Normal"/>
    <w:rsid w:val="000D02C4"/>
    <w:pPr>
      <w:keepNext/>
      <w:keepLines/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eastAsiaTheme="minorHAnsi" w:cs="Arial"/>
      <w:b/>
      <w:sz w:val="28"/>
      <w:szCs w:val="20"/>
      <w:lang w:val="fr-CH"/>
    </w:rPr>
  </w:style>
  <w:style w:type="paragraph" w:customStyle="1" w:styleId="XLargeG">
    <w:name w:val="__XLarge_G"/>
    <w:basedOn w:val="Normal"/>
    <w:next w:val="Normal"/>
    <w:rsid w:val="000D02C4"/>
    <w:pPr>
      <w:keepNext/>
      <w:keepLines/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eastAsiaTheme="minorHAnsi" w:cs="Arial"/>
      <w:b/>
      <w:sz w:val="40"/>
      <w:szCs w:val="20"/>
      <w:lang w:val="fr-CH"/>
    </w:rPr>
  </w:style>
  <w:style w:type="paragraph" w:customStyle="1" w:styleId="Bullet1G">
    <w:name w:val="_Bullet 1_G"/>
    <w:basedOn w:val="Normal"/>
    <w:qFormat/>
    <w:rsid w:val="000D02C4"/>
    <w:pPr>
      <w:numPr>
        <w:numId w:val="12"/>
      </w:numPr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eastAsiaTheme="minorHAnsi" w:cs="Arial"/>
      <w:szCs w:val="20"/>
      <w:lang w:val="fr-CH"/>
    </w:rPr>
  </w:style>
  <w:style w:type="paragraph" w:customStyle="1" w:styleId="Bullet2G">
    <w:name w:val="_Bullet 2_G"/>
    <w:basedOn w:val="Normal"/>
    <w:qFormat/>
    <w:rsid w:val="000D02C4"/>
    <w:pPr>
      <w:numPr>
        <w:numId w:val="13"/>
      </w:numPr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eastAsiaTheme="minorHAnsi" w:cs="Arial"/>
      <w:szCs w:val="20"/>
      <w:lang w:val="fr-CH"/>
    </w:rPr>
  </w:style>
  <w:style w:type="paragraph" w:customStyle="1" w:styleId="ParNoG">
    <w:name w:val="_ParNo_G"/>
    <w:basedOn w:val="Normal"/>
    <w:qFormat/>
    <w:rsid w:val="000D02C4"/>
    <w:pPr>
      <w:numPr>
        <w:numId w:val="14"/>
      </w:numPr>
      <w:tabs>
        <w:tab w:val="clear" w:pos="170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eastAsiaTheme="minorHAnsi" w:cs="Arial"/>
      <w:szCs w:val="20"/>
      <w:lang w:val="fr-CH"/>
    </w:rPr>
  </w:style>
  <w:style w:type="character" w:styleId="Hyperlink">
    <w:name w:val="Hyperlink"/>
    <w:basedOn w:val="DefaultParagraphFont"/>
    <w:unhideWhenUsed/>
    <w:rsid w:val="000D02C4"/>
    <w:rPr>
      <w:color w:val="0000FF"/>
      <w:u w:val="none"/>
    </w:rPr>
  </w:style>
  <w:style w:type="character" w:styleId="FollowedHyperlink">
    <w:name w:val="FollowedHyperlink"/>
    <w:basedOn w:val="DefaultParagraphFont"/>
    <w:unhideWhenUsed/>
    <w:rsid w:val="000D02C4"/>
    <w:rPr>
      <w:color w:val="0000FF"/>
      <w:u w:val="none"/>
    </w:rPr>
  </w:style>
  <w:style w:type="character" w:customStyle="1" w:styleId="HChGChar">
    <w:name w:val="_ H _Ch_G Char"/>
    <w:link w:val="HChG"/>
    <w:locked/>
    <w:rsid w:val="000D02C4"/>
    <w:rPr>
      <w:rFonts w:ascii="Times New Roman" w:eastAsiaTheme="minorHAnsi" w:hAnsi="Times New Roman" w:cs="Arial"/>
      <w:b/>
      <w:sz w:val="28"/>
      <w:szCs w:val="20"/>
      <w:lang w:val="fr-CH"/>
    </w:rPr>
  </w:style>
  <w:style w:type="character" w:customStyle="1" w:styleId="H1GChar">
    <w:name w:val="_ H_1_G Char"/>
    <w:link w:val="H1G"/>
    <w:locked/>
    <w:rsid w:val="000D02C4"/>
    <w:rPr>
      <w:rFonts w:ascii="Times New Roman" w:eastAsiaTheme="minorHAnsi" w:hAnsi="Times New Roman" w:cs="Arial"/>
      <w:b/>
      <w:sz w:val="24"/>
      <w:szCs w:val="20"/>
      <w:lang w:val="fr-CH"/>
    </w:rPr>
  </w:style>
  <w:style w:type="character" w:customStyle="1" w:styleId="SingleTxtGChar">
    <w:name w:val="_ Single Txt_G Char"/>
    <w:link w:val="SingleTxtG"/>
    <w:rsid w:val="000D02C4"/>
    <w:rPr>
      <w:rFonts w:ascii="Times New Roman" w:eastAsiaTheme="minorHAnsi" w:hAnsi="Times New Roman" w:cs="Arial"/>
      <w:sz w:val="20"/>
      <w:szCs w:val="20"/>
      <w:lang w:val="fr-CH"/>
    </w:rPr>
  </w:style>
  <w:style w:type="character" w:customStyle="1" w:styleId="H23GChar">
    <w:name w:val="_ H_2/3_G Char"/>
    <w:link w:val="H23G"/>
    <w:locked/>
    <w:rsid w:val="000D02C4"/>
    <w:rPr>
      <w:rFonts w:ascii="Times New Roman" w:eastAsiaTheme="minorHAnsi" w:hAnsi="Times New Roman" w:cs="Arial"/>
      <w:b/>
      <w:sz w:val="20"/>
      <w:szCs w:val="20"/>
      <w:lang w:val="fr-CH"/>
    </w:rPr>
  </w:style>
  <w:style w:type="paragraph" w:styleId="Revision">
    <w:name w:val="Revision"/>
    <w:hidden/>
    <w:uiPriority w:val="99"/>
    <w:semiHidden/>
    <w:rsid w:val="000D02C4"/>
    <w:pPr>
      <w:spacing w:after="0" w:line="240" w:lineRule="auto"/>
    </w:pPr>
    <w:rPr>
      <w:rFonts w:ascii="Times New Roman" w:eastAsiaTheme="minorHAnsi" w:hAnsi="Times New Roman" w:cs="Arial"/>
      <w:sz w:val="20"/>
      <w:szCs w:val="20"/>
      <w:lang w:val="fr-CH"/>
    </w:rPr>
  </w:style>
  <w:style w:type="character" w:styleId="CommentReference">
    <w:name w:val="annotation reference"/>
    <w:basedOn w:val="DefaultParagraphFont"/>
    <w:uiPriority w:val="99"/>
    <w:semiHidden/>
    <w:unhideWhenUsed/>
    <w:rsid w:val="000D02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02C4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40" w:lineRule="auto"/>
      <w:jc w:val="left"/>
    </w:pPr>
    <w:rPr>
      <w:rFonts w:eastAsiaTheme="minorHAnsi" w:cs="Arial"/>
      <w:szCs w:val="20"/>
      <w:lang w:val="fr-CH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02C4"/>
    <w:rPr>
      <w:rFonts w:ascii="Times New Roman" w:eastAsiaTheme="minorHAnsi" w:hAnsi="Times New Roman" w:cs="Arial"/>
      <w:sz w:val="20"/>
      <w:szCs w:val="20"/>
      <w:lang w:val="fr-CH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02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02C4"/>
    <w:rPr>
      <w:rFonts w:ascii="Times New Roman" w:eastAsiaTheme="minorHAnsi" w:hAnsi="Times New Roman" w:cs="Arial"/>
      <w:b/>
      <w:bCs/>
      <w:sz w:val="20"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3079B-14D7-4366-8334-58AA10DB1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12</Pages>
  <Words>3761</Words>
  <Characters>21441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E/C.12/SEN/CO/3</vt:lpstr>
    </vt:vector>
  </TitlesOfParts>
  <Company>DCM</Company>
  <LinksUpToDate>false</LinksUpToDate>
  <CharactersWithSpaces>25152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E/C.12/SEN/CO/3</dc:title>
  <dc:subject>GE.1919613A</dc:subject>
  <dc:creator>bah/MA</dc:creator>
  <cp:keywords>ODS No.1932380</cp:keywords>
  <dc:description>Distr.: General
13 November 2019
Original: French</dc:description>
  <cp:lastModifiedBy>Mohamed Abdallah El Sayed Elbahnassawy</cp:lastModifiedBy>
  <cp:revision>2</cp:revision>
  <dcterms:created xsi:type="dcterms:W3CDTF">2020-02-07T14:17:00Z</dcterms:created>
  <dcterms:modified xsi:type="dcterms:W3CDTF">2020-02-07T14:17:00Z</dcterms:modified>
  <cp:category>Final</cp:category>
</cp:coreProperties>
</file>