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953F4F">
                <w:t>C/TLS/QPR/1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953F4F">
                <w:rPr>
                  <w:sz w:val="20"/>
                  <w:lang w:val="en-US"/>
                </w:rPr>
                <w:t>2 May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4C5511" w:rsidRPr="000546D1" w:rsidRDefault="004C5511" w:rsidP="000F2931">
      <w:pPr>
        <w:pStyle w:val="SingleTxtGR"/>
        <w:spacing w:before="120"/>
        <w:ind w:left="0" w:right="0"/>
        <w:jc w:val="left"/>
        <w:rPr>
          <w:b/>
          <w:sz w:val="24"/>
          <w:szCs w:val="24"/>
        </w:rPr>
      </w:pPr>
      <w:r w:rsidRPr="000546D1">
        <w:rPr>
          <w:b/>
          <w:sz w:val="24"/>
          <w:szCs w:val="24"/>
        </w:rPr>
        <w:t>Комитет по защите прав всех</w:t>
      </w:r>
      <w:r w:rsidRPr="000546D1">
        <w:rPr>
          <w:b/>
          <w:sz w:val="24"/>
          <w:szCs w:val="24"/>
        </w:rPr>
        <w:br/>
        <w:t>трудящихся-мигрантов и членов их семей</w:t>
      </w:r>
    </w:p>
    <w:p w:rsidR="004C5511" w:rsidRPr="004C5511" w:rsidRDefault="004C5511" w:rsidP="004C5511">
      <w:pPr>
        <w:pStyle w:val="HChGR"/>
        <w:rPr>
          <w:bCs/>
        </w:rPr>
      </w:pPr>
      <w:r w:rsidRPr="006325DD">
        <w:tab/>
      </w:r>
      <w:r w:rsidRPr="006325DD">
        <w:tab/>
        <w:t>Перечень вопросов, направляемых до представления первон</w:t>
      </w:r>
      <w:r w:rsidRPr="006325DD">
        <w:t>а</w:t>
      </w:r>
      <w:r w:rsidRPr="006325DD">
        <w:t xml:space="preserve">чального доклада </w:t>
      </w:r>
      <w:proofErr w:type="spellStart"/>
      <w:r w:rsidRPr="006325DD">
        <w:t>Тимор</w:t>
      </w:r>
      <w:r w:rsidR="00105C61">
        <w:t>а</w:t>
      </w:r>
      <w:r w:rsidRPr="006325DD">
        <w:t>-Лешт</w:t>
      </w:r>
      <w:r w:rsidR="00021DF7">
        <w:t>и</w:t>
      </w:r>
      <w:proofErr w:type="spellEnd"/>
      <w:r w:rsidRPr="004C5511">
        <w:rPr>
          <w:b w:val="0"/>
          <w:lang w:eastAsia="en-US"/>
        </w:rPr>
        <w:t xml:space="preserve">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626EE6" w:rsidTr="00626EE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626EE6" w:rsidRDefault="00626EE6" w:rsidP="00626EE6">
            <w:pPr>
              <w:spacing w:line="240" w:lineRule="auto"/>
            </w:pPr>
          </w:p>
        </w:tc>
      </w:tr>
      <w:tr w:rsidR="00626EE6" w:rsidTr="00626EE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26EE6" w:rsidRDefault="00626EE6" w:rsidP="00626EE6">
            <w:pPr>
              <w:spacing w:after="120"/>
              <w:jc w:val="both"/>
            </w:pPr>
            <w:r w:rsidRPr="00626EE6">
              <w:tab/>
              <w:t>Комитет по защите прав всех трудящихся-мигрантов и членов их семей на своей четырнадцатой сессии (A/66/48, пункт 26) учредил процедуру подг</w:t>
            </w:r>
            <w:r w:rsidRPr="00626EE6">
              <w:t>о</w:t>
            </w:r>
            <w:r w:rsidRPr="00626EE6">
              <w:t>товки и утверждения перечня вопросов, которые будут препровождаться соо</w:t>
            </w:r>
            <w:r w:rsidRPr="00626EE6">
              <w:t>т</w:t>
            </w:r>
            <w:r w:rsidRPr="00626EE6">
              <w:t>ветствующему государству-участнику до представления его доклада. Ответы государства-участника на вопросы этого перечня рассматриваются как его до</w:t>
            </w:r>
            <w:r w:rsidRPr="00626EE6">
              <w:t>к</w:t>
            </w:r>
            <w:r w:rsidRPr="00626EE6">
              <w:t>лад в соответствии с пунктом 1 статьи 73 Конвенции. Согласно пункту 16 рез</w:t>
            </w:r>
            <w:r w:rsidRPr="00626EE6">
              <w:t>о</w:t>
            </w:r>
            <w:r w:rsidRPr="00626EE6">
              <w:t>люции 68/268 Генеральной Ассамблеи объем доклада не должен превышать 31 800 слов.</w:t>
            </w:r>
          </w:p>
        </w:tc>
      </w:tr>
      <w:tr w:rsidR="00626EE6" w:rsidTr="00626EE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26EE6" w:rsidRDefault="00626EE6" w:rsidP="00626EE6">
            <w:pPr>
              <w:spacing w:after="120"/>
              <w:jc w:val="both"/>
            </w:pPr>
            <w:r w:rsidRPr="00626EE6">
              <w:tab/>
              <w:t>Перечень вопросов может также препровождаться государству-участнику в тех случаях, когда Комитет примет решение о рассмотрении осуществления Конвенции в соответствии с правилом 31-бис временных правил процедуры (A/67/48, пункт 26).</w:t>
            </w:r>
          </w:p>
        </w:tc>
      </w:tr>
      <w:tr w:rsidR="00626EE6" w:rsidTr="00626EE6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626EE6" w:rsidRDefault="00626EE6" w:rsidP="00626EE6">
            <w:pPr>
              <w:spacing w:line="240" w:lineRule="auto"/>
            </w:pPr>
          </w:p>
        </w:tc>
      </w:tr>
    </w:tbl>
    <w:p w:rsidR="00F131D8" w:rsidRDefault="00626EE6" w:rsidP="00F131D8">
      <w:pPr>
        <w:pStyle w:val="HCh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C5511" w:rsidRPr="006325DD">
        <w:t>Часть I</w:t>
      </w:r>
    </w:p>
    <w:p w:rsidR="004C5511" w:rsidRPr="006325DD" w:rsidRDefault="004C5511" w:rsidP="00F131D8">
      <w:pPr>
        <w:pStyle w:val="H23GR"/>
      </w:pPr>
      <w:r w:rsidRPr="006325DD">
        <w:tab/>
      </w:r>
      <w:r w:rsidR="00F131D8">
        <w:rPr>
          <w:lang w:val="en-US"/>
        </w:rPr>
        <w:tab/>
      </w:r>
      <w:r w:rsidRPr="006325DD">
        <w:t>В этой части государству-участнику следует представить свои ответы на следующие вопросы.</w:t>
      </w:r>
    </w:p>
    <w:p w:rsidR="004C5511" w:rsidRPr="006325DD" w:rsidRDefault="004C5511" w:rsidP="00F131D8">
      <w:pPr>
        <w:pStyle w:val="H1GR"/>
      </w:pPr>
      <w:r w:rsidRPr="006325DD">
        <w:tab/>
        <w:t>A.</w:t>
      </w:r>
      <w:r w:rsidRPr="006325DD">
        <w:tab/>
        <w:t xml:space="preserve">Общая информация </w:t>
      </w:r>
    </w:p>
    <w:p w:rsidR="004C5511" w:rsidRPr="006325DD" w:rsidRDefault="004C5511" w:rsidP="004C5511">
      <w:pPr>
        <w:pStyle w:val="SingleTxtGR"/>
      </w:pPr>
      <w:r w:rsidRPr="006325DD">
        <w:t>1.</w:t>
      </w:r>
      <w:r w:rsidRPr="006325DD">
        <w:tab/>
        <w:t>Просьба представить информацию о внутренних законодательных ра</w:t>
      </w:r>
      <w:r w:rsidRPr="006325DD">
        <w:t>м</w:t>
      </w:r>
      <w:r w:rsidRPr="006325DD">
        <w:t>ках, связанных с применением Конвенции, включая:</w:t>
      </w:r>
    </w:p>
    <w:p w:rsidR="004C5511" w:rsidRPr="006325DD" w:rsidRDefault="00F131D8" w:rsidP="004C5511">
      <w:pPr>
        <w:pStyle w:val="SingleTxtGR"/>
      </w:pPr>
      <w:r>
        <w:rPr>
          <w:lang w:val="en-US"/>
        </w:rPr>
        <w:tab/>
      </w:r>
      <w:r w:rsidR="004C5511" w:rsidRPr="006325DD">
        <w:t>a)</w:t>
      </w:r>
      <w:r w:rsidR="004C5511" w:rsidRPr="006325DD">
        <w:tab/>
        <w:t>информацию о статусе Конвенции во внутреннем законодательстве и о том, обладает ли Конвенция прямым действием или становится частью вну</w:t>
      </w:r>
      <w:r w:rsidR="004C5511" w:rsidRPr="006325DD">
        <w:t>т</w:t>
      </w:r>
      <w:r w:rsidR="004C5511" w:rsidRPr="006325DD">
        <w:t>реннего законодательства через имплементирующее законодательство;</w:t>
      </w:r>
    </w:p>
    <w:p w:rsidR="004C5511" w:rsidRPr="006325DD" w:rsidRDefault="00F131D8" w:rsidP="004C5511">
      <w:pPr>
        <w:pStyle w:val="SingleTxtGR"/>
      </w:pPr>
      <w:r>
        <w:rPr>
          <w:lang w:val="en-US"/>
        </w:rPr>
        <w:tab/>
      </w:r>
      <w:r w:rsidR="004C5511" w:rsidRPr="006325DD">
        <w:t>b)</w:t>
      </w:r>
      <w:r w:rsidR="004C5511" w:rsidRPr="006325DD">
        <w:tab/>
        <w:t>информацию о национальном законодательстве государства-участника, связанном с защитой трудящихся-мигрантов и членов их семей и миграционной политике, имеющей отношение к Конвенции;</w:t>
      </w:r>
    </w:p>
    <w:p w:rsidR="004C5511" w:rsidRPr="006325DD" w:rsidRDefault="00F131D8" w:rsidP="004C5511">
      <w:pPr>
        <w:pStyle w:val="SingleTxtGR"/>
      </w:pPr>
      <w:r>
        <w:rPr>
          <w:lang w:val="en-US"/>
        </w:rPr>
        <w:tab/>
      </w:r>
      <w:r w:rsidR="004C5511" w:rsidRPr="006325DD">
        <w:t>c)</w:t>
      </w:r>
      <w:r w:rsidR="004C5511" w:rsidRPr="006325DD">
        <w:tab/>
        <w:t>информацию о мерах, принятых государством-участником для пр</w:t>
      </w:r>
      <w:r w:rsidR="004C5511" w:rsidRPr="006325DD">
        <w:t>и</w:t>
      </w:r>
      <w:r w:rsidR="004C5511" w:rsidRPr="006325DD">
        <w:t>ведения своего законодательства в соответствие с положениями Конвенции;</w:t>
      </w:r>
    </w:p>
    <w:p w:rsidR="004C5511" w:rsidRPr="006325DD" w:rsidRDefault="00F131D8" w:rsidP="004C5511">
      <w:pPr>
        <w:pStyle w:val="SingleTxtGR"/>
      </w:pPr>
      <w:r>
        <w:rPr>
          <w:lang w:val="en-US"/>
        </w:rPr>
        <w:tab/>
      </w:r>
      <w:r w:rsidR="004C5511" w:rsidRPr="006325DD">
        <w:t>d)</w:t>
      </w:r>
      <w:r w:rsidR="004C5511" w:rsidRPr="006325DD">
        <w:tab/>
        <w:t>информацию о двусторонних и многосторонних соглашениях с другими странами в области миграции, в частности с Австралией, Индонезией, Мала</w:t>
      </w:r>
      <w:r w:rsidR="004C5511" w:rsidRPr="006325DD">
        <w:t>й</w:t>
      </w:r>
      <w:r w:rsidR="004C5511" w:rsidRPr="006325DD">
        <w:t xml:space="preserve">зией, Португалией и Республикой Корея. </w:t>
      </w:r>
    </w:p>
    <w:p w:rsidR="004C5511" w:rsidRPr="006325DD" w:rsidRDefault="004C5511" w:rsidP="004C5511">
      <w:pPr>
        <w:pStyle w:val="SingleTxtGR"/>
      </w:pPr>
      <w:r w:rsidRPr="006325DD">
        <w:t>2.</w:t>
      </w:r>
      <w:r w:rsidRPr="006325DD">
        <w:tab/>
        <w:t>Просьба представить информацию о всех мерах политики и стратегиях, принятых государством-участником в отношении трудящихся-мигрантов и чл</w:t>
      </w:r>
      <w:r w:rsidRPr="006325DD">
        <w:t>е</w:t>
      </w:r>
      <w:r w:rsidRPr="006325DD">
        <w:t>нов их семей. Просьба включить информацию о конкретных, определенных во времени и измеримых целях и задачах по эффективному мониторингу прогре</w:t>
      </w:r>
      <w:r w:rsidRPr="006325DD">
        <w:t>с</w:t>
      </w:r>
      <w:r w:rsidRPr="006325DD">
        <w:t>са в осуществлении прав трудящихся-мигрантов и членов их семей в государс</w:t>
      </w:r>
      <w:r w:rsidRPr="006325DD">
        <w:t>т</w:t>
      </w:r>
      <w:r w:rsidRPr="006325DD">
        <w:t xml:space="preserve">ве-участнике, информацию о ресурсах, выделенных для их достижения, а также о достигнутых результатах. </w:t>
      </w:r>
    </w:p>
    <w:p w:rsidR="004C5511" w:rsidRPr="006325DD" w:rsidRDefault="004C5511" w:rsidP="004C5511">
      <w:pPr>
        <w:pStyle w:val="SingleTxtGR"/>
      </w:pPr>
      <w:r w:rsidRPr="006325DD">
        <w:t>3.</w:t>
      </w:r>
      <w:r w:rsidRPr="006325DD">
        <w:tab/>
        <w:t>Просьба представить информацию о правительственном министерстве или ведомстве, отвечающем за межправительственную координацию и монит</w:t>
      </w:r>
      <w:r w:rsidRPr="006325DD">
        <w:t>о</w:t>
      </w:r>
      <w:r w:rsidRPr="006325DD">
        <w:t>ринг осуществления Конвенции в государстве-участнике, включая информацию об имеющихся людских и иных ресурсах, а также о деятельности по монит</w:t>
      </w:r>
      <w:r w:rsidRPr="006325DD">
        <w:t>о</w:t>
      </w:r>
      <w:r w:rsidRPr="006325DD">
        <w:t xml:space="preserve">рингу и последующих мерах. </w:t>
      </w:r>
    </w:p>
    <w:p w:rsidR="004C5511" w:rsidRPr="006325DD" w:rsidRDefault="004C5511" w:rsidP="004C5511">
      <w:pPr>
        <w:pStyle w:val="SingleTxtGR"/>
      </w:pPr>
      <w:r w:rsidRPr="006325DD">
        <w:t>4.</w:t>
      </w:r>
      <w:r w:rsidRPr="006325DD">
        <w:tab/>
        <w:t>Просьба представить информацию, включая количественные и статист</w:t>
      </w:r>
      <w:r w:rsidRPr="006325DD">
        <w:t>и</w:t>
      </w:r>
      <w:r w:rsidRPr="006325DD">
        <w:t>ческие данные с разбивкой по полу, возрасту, гражданству и миграционному статусу, о потоках трудовой миграции, включая данные о возвращениях, а та</w:t>
      </w:r>
      <w:r w:rsidRPr="006325DD">
        <w:t>к</w:t>
      </w:r>
      <w:r w:rsidRPr="006325DD">
        <w:t>же о других аспектах трудовой миграции. Просьба также представить статист</w:t>
      </w:r>
      <w:r w:rsidRPr="006325DD">
        <w:t>и</w:t>
      </w:r>
      <w:r w:rsidRPr="006325DD">
        <w:t>ческие данные или, в случае отсутствия точных сведений, данные о результатах исследований или оценок в отношении трудящихся-мигрантов с неурегулир</w:t>
      </w:r>
      <w:r w:rsidRPr="006325DD">
        <w:t>о</w:t>
      </w:r>
      <w:r w:rsidRPr="006325DD">
        <w:t xml:space="preserve">ванным статусом. </w:t>
      </w:r>
    </w:p>
    <w:p w:rsidR="004C5511" w:rsidRPr="006325DD" w:rsidRDefault="004C5511" w:rsidP="004C5511">
      <w:pPr>
        <w:pStyle w:val="SingleTxtGR"/>
      </w:pPr>
      <w:r w:rsidRPr="006325DD">
        <w:t>5.</w:t>
      </w:r>
      <w:r w:rsidRPr="006325DD">
        <w:tab/>
        <w:t>Просьба указать, существует ли независимый механизм, такой как наци</w:t>
      </w:r>
      <w:r w:rsidRPr="006325DD">
        <w:t>о</w:t>
      </w:r>
      <w:r w:rsidRPr="006325DD">
        <w:t>нальное правозащитное учреждение или уполномоченный по правам человека, наделенный мандатом по независимому мониторингу осуществления прав ч</w:t>
      </w:r>
      <w:r w:rsidRPr="006325DD">
        <w:t>е</w:t>
      </w:r>
      <w:r w:rsidRPr="006325DD">
        <w:t>ловека в государстве-участнике, включая права трудящихся-мигрантов и членов их семей согласно Конвенции. Просьба также представить информацию о м</w:t>
      </w:r>
      <w:r w:rsidRPr="006325DD">
        <w:t>е</w:t>
      </w:r>
      <w:r w:rsidRPr="006325DD">
        <w:t>ханизмах рассмотрения жалоб, службах помощи и других услугах, предоста</w:t>
      </w:r>
      <w:r w:rsidRPr="006325DD">
        <w:t>в</w:t>
      </w:r>
      <w:r w:rsidRPr="006325DD">
        <w:t>ляемых этим учреждением. Кроме того, просьба представить информацию о людских, технических и финансовых ресурсах, которыми располагает это у</w:t>
      </w:r>
      <w:r w:rsidRPr="006325DD">
        <w:t>ч</w:t>
      </w:r>
      <w:r w:rsidRPr="006325DD">
        <w:t>реждение</w:t>
      </w:r>
      <w:r w:rsidR="007C67BD">
        <w:t>,</w:t>
      </w:r>
      <w:r w:rsidRPr="006325DD">
        <w:t xml:space="preserve"> </w:t>
      </w:r>
      <w:r w:rsidR="00AD55B5">
        <w:t xml:space="preserve">и </w:t>
      </w:r>
      <w:r w:rsidRPr="006325DD">
        <w:t>деятельности, проводимой государством-участником в целях п</w:t>
      </w:r>
      <w:r w:rsidRPr="006325DD">
        <w:t>о</w:t>
      </w:r>
      <w:r w:rsidRPr="006325DD">
        <w:t>вышения информированности широкой общественности в целом и трудящихся-мигрантов в частности об услугах, предлагаемых этим учреждением, включая право подать жалобу непосредственно в это учреждение.</w:t>
      </w:r>
    </w:p>
    <w:p w:rsidR="004C5511" w:rsidRPr="006325DD" w:rsidRDefault="004C5511" w:rsidP="004C5511">
      <w:pPr>
        <w:pStyle w:val="SingleTxtGR"/>
      </w:pPr>
      <w:r w:rsidRPr="006325DD">
        <w:t>6.</w:t>
      </w:r>
      <w:r w:rsidRPr="006325DD">
        <w:tab/>
        <w:t>Просьба представить подробную информацию о мерах, принятых гос</w:t>
      </w:r>
      <w:r w:rsidRPr="006325DD">
        <w:t>у</w:t>
      </w:r>
      <w:r w:rsidRPr="006325DD">
        <w:t>дарством-участником в целях популяризации Конвенции и ее опубликования, повышения осведомленности о ней и обеспечения понимания ее положений среди широкой общественности, трудящихся-мигрантов и членов их семей, р</w:t>
      </w:r>
      <w:r w:rsidRPr="006325DD">
        <w:t>а</w:t>
      </w:r>
      <w:r w:rsidRPr="006325DD">
        <w:t>ботодателей, учителей, медицинских работников и государственных должнос</w:t>
      </w:r>
      <w:r w:rsidRPr="006325DD">
        <w:t>т</w:t>
      </w:r>
      <w:r w:rsidRPr="006325DD">
        <w:t>ных лиц, включая сотрудников правоохранительных органов и судей. В отн</w:t>
      </w:r>
      <w:r w:rsidRPr="006325DD">
        <w:t>о</w:t>
      </w:r>
      <w:r w:rsidRPr="006325DD">
        <w:t>шении трудящихся-мигрантов, являющихся гражданами государства-участника, работающими за границей, просьба также описать меры, принятые государс</w:t>
      </w:r>
      <w:r w:rsidRPr="006325DD">
        <w:t>т</w:t>
      </w:r>
      <w:r w:rsidRPr="006325DD">
        <w:t>вом-участником для поощрения учебных программ для сотрудников государс</w:t>
      </w:r>
      <w:r w:rsidRPr="006325DD">
        <w:t>т</w:t>
      </w:r>
      <w:r w:rsidRPr="006325DD">
        <w:t>венных органов, работающих в области миграции, в том числе с учетом генде</w:t>
      </w:r>
      <w:r w:rsidRPr="006325DD">
        <w:t>р</w:t>
      </w:r>
      <w:r w:rsidRPr="006325DD">
        <w:t>ного измерения. В частности, просьба представить информацию об обучении лиц, оказывающих юридическую и консульскую помощь гражданам государс</w:t>
      </w:r>
      <w:r w:rsidRPr="006325DD">
        <w:t>т</w:t>
      </w:r>
      <w:r w:rsidRPr="006325DD">
        <w:t>ва-участника за границей, которые обращаются за правосудием в случаях же</w:t>
      </w:r>
      <w:r w:rsidRPr="006325DD">
        <w:t>с</w:t>
      </w:r>
      <w:r w:rsidRPr="006325DD">
        <w:t>токого обращения с ними на рабочем месте, а также о трудящихся-мигрантах или членах их семей, которые были арестованы, содержались в тюрьме, были помещены под стражу в ожидании суда или иным образом лишены свободы.</w:t>
      </w:r>
    </w:p>
    <w:p w:rsidR="004C5511" w:rsidRPr="006325DD" w:rsidRDefault="004C5511" w:rsidP="004C5511">
      <w:pPr>
        <w:pStyle w:val="SingleTxtGR"/>
      </w:pPr>
      <w:r w:rsidRPr="006325DD">
        <w:t>7.</w:t>
      </w:r>
      <w:r w:rsidRPr="006325DD">
        <w:tab/>
        <w:t>Просьба представить информацию о сотрудничестве между государс</w:t>
      </w:r>
      <w:r w:rsidRPr="006325DD">
        <w:t>т</w:t>
      </w:r>
      <w:r w:rsidRPr="006325DD">
        <w:t>вом-участником и организациями гражданского общества, занимающимися правами трудящихся-мигрантов, в связи с осуществлением Конвенции. Неда</w:t>
      </w:r>
      <w:r w:rsidRPr="006325DD">
        <w:t>в</w:t>
      </w:r>
      <w:r w:rsidRPr="006325DD">
        <w:t>ние сообщения указывают на недостаточное число организаций гражданского общества, занимающихся правами трудящихся-мигрантов в государстве-участнике, несмотря на положение об их учреждении, содержащееся в статье</w:t>
      </w:r>
      <w:r w:rsidR="00AF4435">
        <w:t> </w:t>
      </w:r>
      <w:r w:rsidRPr="006325DD">
        <w:t>9 Закона об иммиграции и предоставлении убежища 2003 года. Просьба указать, участвуют ли представители организаций гражданского общества в подготовке ответов на настоящий перечень вопросов, и если это так, то как именно.</w:t>
      </w:r>
    </w:p>
    <w:p w:rsidR="004C5511" w:rsidRPr="006325DD" w:rsidRDefault="004C5511" w:rsidP="004C5511">
      <w:pPr>
        <w:pStyle w:val="SingleTxtGR"/>
      </w:pPr>
      <w:r w:rsidRPr="006325DD">
        <w:t>8.</w:t>
      </w:r>
      <w:r w:rsidRPr="006325DD">
        <w:tab/>
        <w:t xml:space="preserve">Просьба представить информацию о существовании в государстве-участнике частных агентств по трудоустройству, которые </w:t>
      </w:r>
      <w:r w:rsidR="000D1FBE">
        <w:t>нанимают</w:t>
      </w:r>
      <w:r w:rsidRPr="006325DD">
        <w:t xml:space="preserve"> трудящи</w:t>
      </w:r>
      <w:r w:rsidRPr="006325DD">
        <w:t>х</w:t>
      </w:r>
      <w:r w:rsidRPr="006325DD">
        <w:t xml:space="preserve">ся-мигрантов </w:t>
      </w:r>
      <w:r w:rsidR="007C67BD">
        <w:t>для ра</w:t>
      </w:r>
      <w:r w:rsidRPr="006325DD">
        <w:t>бот</w:t>
      </w:r>
      <w:r w:rsidR="007C67BD">
        <w:t>ы</w:t>
      </w:r>
      <w:r w:rsidRPr="006325DD">
        <w:t xml:space="preserve"> за границей, а также о законах, правилах и нормати</w:t>
      </w:r>
      <w:r w:rsidRPr="006325DD">
        <w:t>в</w:t>
      </w:r>
      <w:r w:rsidRPr="006325DD">
        <w:t>ных актах, касающихся деятельности частных компаний, занимающихся труд</w:t>
      </w:r>
      <w:r w:rsidRPr="006325DD">
        <w:t>о</w:t>
      </w:r>
      <w:r w:rsidRPr="006325DD">
        <w:t>устройством, в частности:</w:t>
      </w:r>
    </w:p>
    <w:p w:rsidR="004C5511" w:rsidRPr="006325DD" w:rsidRDefault="00F131D8" w:rsidP="004C5511">
      <w:pPr>
        <w:pStyle w:val="SingleTxtGR"/>
      </w:pPr>
      <w:r w:rsidRPr="000D1FBE">
        <w:tab/>
      </w:r>
      <w:r w:rsidR="004C5511" w:rsidRPr="006325DD">
        <w:t>a)</w:t>
      </w:r>
      <w:r w:rsidR="004C5511" w:rsidRPr="006325DD">
        <w:tab/>
        <w:t>информацию о мерах, принятых для информирования и обучения трудящихся-мигрантов по вопросам их прав и обязанностей, а также в целях их з</w:t>
      </w:r>
      <w:r w:rsidR="004C5511" w:rsidRPr="006325DD">
        <w:t>а</w:t>
      </w:r>
      <w:r w:rsidR="004C5511" w:rsidRPr="006325DD">
        <w:t xml:space="preserve">щиты от </w:t>
      </w:r>
      <w:r w:rsidR="00E5156D">
        <w:t>злоупотреблений</w:t>
      </w:r>
      <w:r w:rsidR="004C5511" w:rsidRPr="006325DD">
        <w:t xml:space="preserve"> в трудовой сфере;</w:t>
      </w:r>
    </w:p>
    <w:p w:rsidR="004C5511" w:rsidRPr="006325DD" w:rsidRDefault="00F131D8" w:rsidP="004C5511">
      <w:pPr>
        <w:pStyle w:val="SingleTxtGR"/>
      </w:pPr>
      <w:r w:rsidRPr="00E5156D">
        <w:tab/>
      </w:r>
      <w:r w:rsidR="004C5511" w:rsidRPr="006325DD">
        <w:t>b)</w:t>
      </w:r>
      <w:r w:rsidR="004C5511" w:rsidRPr="006325DD">
        <w:tab/>
        <w:t>информацию о том, принимают ли агентства по найму совместную ответственность с работодателем в отношении претензий и материальных ко</w:t>
      </w:r>
      <w:r w:rsidR="004C5511" w:rsidRPr="006325DD">
        <w:t>м</w:t>
      </w:r>
      <w:r w:rsidR="004C5511" w:rsidRPr="006325DD">
        <w:t>пенсаций, которые могут иметь место в связи с выполнением трудового догов</w:t>
      </w:r>
      <w:r w:rsidR="004C5511" w:rsidRPr="006325DD">
        <w:t>о</w:t>
      </w:r>
      <w:r w:rsidR="004C5511" w:rsidRPr="006325DD">
        <w:t xml:space="preserve">ра, включая вопросы заработной платы, смерти и компенсации за </w:t>
      </w:r>
      <w:r w:rsidR="00CA226E">
        <w:t xml:space="preserve">потерю </w:t>
      </w:r>
      <w:r w:rsidR="004C5511" w:rsidRPr="006325DD">
        <w:t>тр</w:t>
      </w:r>
      <w:r w:rsidR="004C5511" w:rsidRPr="006325DD">
        <w:t>у</w:t>
      </w:r>
      <w:r w:rsidR="004C5511" w:rsidRPr="006325DD">
        <w:t>доспособност</w:t>
      </w:r>
      <w:r w:rsidR="00CA226E">
        <w:t>и</w:t>
      </w:r>
      <w:r w:rsidR="004C5511" w:rsidRPr="006325DD">
        <w:t xml:space="preserve"> и репатриацию;</w:t>
      </w:r>
    </w:p>
    <w:p w:rsidR="004C5511" w:rsidRPr="006325DD" w:rsidRDefault="00F131D8" w:rsidP="004C5511">
      <w:pPr>
        <w:pStyle w:val="SingleTxtGR"/>
      </w:pPr>
      <w:r w:rsidRPr="00CA226E">
        <w:tab/>
      </w:r>
      <w:r w:rsidR="004C5511" w:rsidRPr="006325DD">
        <w:t>c)</w:t>
      </w:r>
      <w:r w:rsidR="004C5511" w:rsidRPr="006325DD">
        <w:tab/>
        <w:t>информацию, связанную с выдачей таким агентствам по трудоус</w:t>
      </w:r>
      <w:r w:rsidR="004C5511" w:rsidRPr="006325DD">
        <w:t>т</w:t>
      </w:r>
      <w:r w:rsidR="004C5511" w:rsidRPr="006325DD">
        <w:t>ройств</w:t>
      </w:r>
      <w:r w:rsidR="00AD55B5">
        <w:t>у</w:t>
      </w:r>
      <w:r w:rsidR="004C5511" w:rsidRPr="006325DD">
        <w:t xml:space="preserve"> лицензий и их продлением, а также условиями продления лицензий;</w:t>
      </w:r>
    </w:p>
    <w:p w:rsidR="004C5511" w:rsidRPr="006325DD" w:rsidRDefault="00F131D8" w:rsidP="004C5511">
      <w:pPr>
        <w:pStyle w:val="SingleTxtGR"/>
      </w:pPr>
      <w:r w:rsidRPr="00AD55B5">
        <w:tab/>
      </w:r>
      <w:proofErr w:type="spellStart"/>
      <w:r w:rsidR="004C5511" w:rsidRPr="006325DD">
        <w:t>d</w:t>
      </w:r>
      <w:proofErr w:type="spellEnd"/>
      <w:r w:rsidR="004C5511" w:rsidRPr="006325DD">
        <w:t>)</w:t>
      </w:r>
      <w:r w:rsidR="004C5511" w:rsidRPr="006325DD">
        <w:tab/>
        <w:t xml:space="preserve">информацию о жалобах на агентства по трудоустройству, а также об инспекциях, штрафах и санкциях за несоблюдение условий; </w:t>
      </w:r>
    </w:p>
    <w:p w:rsidR="004C5511" w:rsidRPr="006325DD" w:rsidRDefault="00F131D8" w:rsidP="004C5511">
      <w:pPr>
        <w:pStyle w:val="SingleTxtGR"/>
      </w:pPr>
      <w:r w:rsidRPr="00A9609F">
        <w:tab/>
      </w:r>
      <w:r w:rsidR="004C5511" w:rsidRPr="006325DD">
        <w:t>e)</w:t>
      </w:r>
      <w:r w:rsidR="004C5511" w:rsidRPr="006325DD">
        <w:tab/>
        <w:t>мерах, принятых государством-участником для укрепления сущес</w:t>
      </w:r>
      <w:r w:rsidR="004C5511" w:rsidRPr="006325DD">
        <w:t>т</w:t>
      </w:r>
      <w:r w:rsidR="004C5511" w:rsidRPr="006325DD">
        <w:t xml:space="preserve">вующей государственной системы лицензирования агентств по трудоустройству и механизмов регулирования и контроля миграции с целью обеспечения того, чтобы агентства по трудоустройству </w:t>
      </w:r>
      <w:r w:rsidR="00A9609F">
        <w:t xml:space="preserve">не </w:t>
      </w:r>
      <w:r w:rsidR="004C5511" w:rsidRPr="006325DD">
        <w:t>взимали чрезмерную плату за свои у</w:t>
      </w:r>
      <w:r w:rsidR="004C5511" w:rsidRPr="006325DD">
        <w:t>с</w:t>
      </w:r>
      <w:r w:rsidR="004C5511" w:rsidRPr="006325DD">
        <w:t xml:space="preserve">луги и не выступали в качестве посредников для </w:t>
      </w:r>
      <w:r w:rsidR="00A9609F">
        <w:t>допускающих злоупотребл</w:t>
      </w:r>
      <w:r w:rsidR="00A9609F">
        <w:t>е</w:t>
      </w:r>
      <w:r w:rsidR="00A9609F">
        <w:t xml:space="preserve">ния </w:t>
      </w:r>
      <w:r w:rsidR="004C5511" w:rsidRPr="006325DD">
        <w:t xml:space="preserve">иностранных </w:t>
      </w:r>
      <w:r w:rsidR="00A9609F">
        <w:t>субъектов, занимающихся наймом рабочей силы.</w:t>
      </w:r>
    </w:p>
    <w:p w:rsidR="004C5511" w:rsidRPr="006325DD" w:rsidRDefault="004C5511" w:rsidP="004C5511">
      <w:pPr>
        <w:pStyle w:val="SingleTxtGR"/>
      </w:pPr>
      <w:r w:rsidRPr="006325DD">
        <w:t>9.</w:t>
      </w:r>
      <w:r w:rsidRPr="006325DD">
        <w:tab/>
        <w:t>Просьба также предоставить информацию об общих миграционных пот</w:t>
      </w:r>
      <w:r w:rsidRPr="006325DD">
        <w:t>о</w:t>
      </w:r>
      <w:r w:rsidRPr="006325DD">
        <w:t>ках тиморцев после обретения страной независимости с указанием того, скол</w:t>
      </w:r>
      <w:r w:rsidRPr="006325DD">
        <w:t>ь</w:t>
      </w:r>
      <w:r w:rsidRPr="006325DD">
        <w:t>ко тиморских граждан вернулись на родину и откуда, сколько тиморских гра</w:t>
      </w:r>
      <w:r w:rsidRPr="006325DD">
        <w:t>ж</w:t>
      </w:r>
      <w:r w:rsidRPr="006325DD">
        <w:t>дан остаются за пределами страны, в каких странах прожива</w:t>
      </w:r>
      <w:r w:rsidR="00AD55B5">
        <w:t>ю</w:t>
      </w:r>
      <w:r w:rsidRPr="006325DD">
        <w:t>т большинство тиморцев, а также основных проблем в области миграции, с которыми сталк</w:t>
      </w:r>
      <w:r w:rsidRPr="006325DD">
        <w:t>и</w:t>
      </w:r>
      <w:r w:rsidRPr="006325DD">
        <w:t>ва</w:t>
      </w:r>
      <w:r w:rsidR="00AD55B5">
        <w:t xml:space="preserve">ется </w:t>
      </w:r>
      <w:proofErr w:type="spellStart"/>
      <w:r w:rsidR="00AD55B5">
        <w:t>Тимор-Лешти</w:t>
      </w:r>
      <w:proofErr w:type="spellEnd"/>
      <w:r w:rsidRPr="006325DD">
        <w:t xml:space="preserve">. </w:t>
      </w:r>
    </w:p>
    <w:p w:rsidR="004C5511" w:rsidRPr="006325DD" w:rsidRDefault="004C5511" w:rsidP="00F131D8">
      <w:pPr>
        <w:pStyle w:val="H1GR"/>
      </w:pPr>
      <w:r w:rsidRPr="006325DD">
        <w:tab/>
        <w:t>B.</w:t>
      </w:r>
      <w:r w:rsidRPr="006325DD">
        <w:tab/>
        <w:t xml:space="preserve">Информация по конкретным статьям Конвенции </w:t>
      </w:r>
    </w:p>
    <w:p w:rsidR="004C5511" w:rsidRPr="006325DD" w:rsidRDefault="00F131D8" w:rsidP="00F131D8">
      <w:pPr>
        <w:pStyle w:val="H23GR"/>
      </w:pPr>
      <w:r>
        <w:rPr>
          <w:lang w:val="en-US"/>
        </w:rPr>
        <w:tab/>
      </w:r>
      <w:r w:rsidR="004C5511" w:rsidRPr="006325DD">
        <w:t>1.</w:t>
      </w:r>
      <w:r w:rsidR="004C5511" w:rsidRPr="006325DD">
        <w:tab/>
        <w:t>Общие принципы</w:t>
      </w:r>
    </w:p>
    <w:p w:rsidR="004C5511" w:rsidRPr="006325DD" w:rsidRDefault="004C5511" w:rsidP="004C5511">
      <w:pPr>
        <w:pStyle w:val="SingleTxtGR"/>
      </w:pPr>
      <w:r w:rsidRPr="006325DD">
        <w:t>10.</w:t>
      </w:r>
      <w:r w:rsidRPr="006325DD">
        <w:tab/>
        <w:t>Просьба указать, применяется ли Конвенция непосредственно должнос</w:t>
      </w:r>
      <w:r w:rsidRPr="006325DD">
        <w:t>т</w:t>
      </w:r>
      <w:r w:rsidRPr="006325DD">
        <w:t>ными лицами в административной деятельности и/или делаются ли на нее пр</w:t>
      </w:r>
      <w:r w:rsidRPr="006325DD">
        <w:t>я</w:t>
      </w:r>
      <w:r w:rsidRPr="006325DD">
        <w:t>мые ссылки в судах и применяется ли она судами. Если это так, просьба пр</w:t>
      </w:r>
      <w:r w:rsidRPr="006325DD">
        <w:t>и</w:t>
      </w:r>
      <w:r w:rsidRPr="006325DD">
        <w:t>вести примеры. Просьба также представить информацию в отношении сл</w:t>
      </w:r>
      <w:r w:rsidRPr="006325DD">
        <w:t>е</w:t>
      </w:r>
      <w:r w:rsidRPr="006325DD">
        <w:t>дующего: а) судебные и/или административные механизмы, компетентные ра</w:t>
      </w:r>
      <w:r w:rsidRPr="006325DD">
        <w:t>с</w:t>
      </w:r>
      <w:r w:rsidRPr="006325DD">
        <w:t>сматривать жалобы трудящихся-мигрантов и членов их семей, включая труд</w:t>
      </w:r>
      <w:r w:rsidRPr="006325DD">
        <w:t>я</w:t>
      </w:r>
      <w:r w:rsidRPr="006325DD">
        <w:t>щихся с неурегулированным статусом, а также выносить по ним решения; b) жалобы, рассмотренные такими механизмами за последние пять лет, и р</w:t>
      </w:r>
      <w:r w:rsidRPr="006325DD">
        <w:t>е</w:t>
      </w:r>
      <w:r w:rsidRPr="006325DD">
        <w:t>зультаты их рассмотрения; с) любое возмещение ущерба, включая компенс</w:t>
      </w:r>
      <w:r w:rsidRPr="006325DD">
        <w:t>а</w:t>
      </w:r>
      <w:r w:rsidRPr="006325DD">
        <w:t>цию, предоставляемую жертвам таких нарушений; и d) любые меры, принятые для информирования трудящихся-мигрантов и членов их семей об имеющихся у них средствах правовой защиты от нарушений их прав.</w:t>
      </w:r>
    </w:p>
    <w:p w:rsidR="004C5511" w:rsidRPr="006325DD" w:rsidRDefault="004C5511" w:rsidP="00063B63">
      <w:pPr>
        <w:pStyle w:val="H23GR"/>
      </w:pPr>
      <w:r w:rsidRPr="006325DD">
        <w:tab/>
        <w:t>2.</w:t>
      </w:r>
      <w:r w:rsidRPr="006325DD">
        <w:tab/>
        <w:t>Часть II Конвенции</w:t>
      </w:r>
    </w:p>
    <w:p w:rsidR="004C5511" w:rsidRPr="006325DD" w:rsidRDefault="004C5511" w:rsidP="00063B63">
      <w:pPr>
        <w:pStyle w:val="H23GR"/>
      </w:pPr>
      <w:r w:rsidRPr="006325DD">
        <w:tab/>
      </w:r>
      <w:r w:rsidRPr="006325DD">
        <w:tab/>
        <w:t xml:space="preserve">Статья 7 </w:t>
      </w:r>
    </w:p>
    <w:p w:rsidR="00953F4F" w:rsidRDefault="004C5511" w:rsidP="00063B63">
      <w:pPr>
        <w:pStyle w:val="SingleTxtGR"/>
      </w:pPr>
      <w:r w:rsidRPr="006325DD">
        <w:t>11.</w:t>
      </w:r>
      <w:r w:rsidRPr="006325DD">
        <w:tab/>
        <w:t>Просьба разъяснить, обеспечивает ли национальное законодательство осуществление всеми трудящимися-мигрантами и членами их семей прав, пр</w:t>
      </w:r>
      <w:r w:rsidRPr="006325DD">
        <w:t>е</w:t>
      </w:r>
      <w:r w:rsidRPr="006325DD">
        <w:t>дусмотренных Конвенцией без каких-либо различий, включены ли в него все запрещенные основания для дискриминации, перечисленные в Конвенции (пункт 1 статьи 1 и статья 7), включая половую принадлежность, язык, наци</w:t>
      </w:r>
      <w:r w:rsidRPr="006325DD">
        <w:t>о</w:t>
      </w:r>
      <w:r w:rsidRPr="006325DD">
        <w:t>нальное, этническое или социальное происхождение, гражданство, возраст, экономическое, имущественное, семейное и сословное положения или любой другой признак. Просьба также представить информацию об учете гендерного измерения во внутреннем законодательстве по вопросам миграции. Кроме и</w:t>
      </w:r>
      <w:r w:rsidRPr="006325DD">
        <w:t>н</w:t>
      </w:r>
      <w:r w:rsidRPr="006325DD">
        <w:t>формации о законодательстве, просьба представить информацию о всех мерах, принятых государством-участником для обеспечения недискриминации как в законодательстве, так и на практике. Просьба также представить информацию о доступе к медицинским и другим социальным услугам для трудящихся-мигрантов и членов их семей как с урегулированным, так и неурегулированным статусом, а также об образовании для детей трудящихся-мигрантов как с урег</w:t>
      </w:r>
      <w:r w:rsidRPr="006325DD">
        <w:t>у</w:t>
      </w:r>
      <w:r w:rsidRPr="006325DD">
        <w:t>лированным, так и неурегулированным статусом.</w:t>
      </w:r>
    </w:p>
    <w:p w:rsidR="0038761F" w:rsidRPr="001E41EC" w:rsidRDefault="0038761F" w:rsidP="0038761F">
      <w:pPr>
        <w:pStyle w:val="H23GR"/>
      </w:pPr>
      <w:r>
        <w:tab/>
      </w:r>
      <w:r w:rsidRPr="0038761F">
        <w:t>3</w:t>
      </w:r>
      <w:r>
        <w:t>.</w:t>
      </w:r>
      <w:r>
        <w:tab/>
      </w:r>
      <w:r w:rsidRPr="001E41EC">
        <w:t>Часть III Конвенции</w:t>
      </w:r>
    </w:p>
    <w:p w:rsidR="0038761F" w:rsidRPr="001E41EC" w:rsidRDefault="0038761F" w:rsidP="0038761F">
      <w:pPr>
        <w:pStyle w:val="H23GR"/>
      </w:pPr>
      <w:r w:rsidRPr="001E41EC">
        <w:tab/>
      </w:r>
      <w:r w:rsidRPr="001E41EC">
        <w:tab/>
        <w:t>Статьи 8</w:t>
      </w:r>
      <w:r w:rsidRPr="0038761F">
        <w:t>−</w:t>
      </w:r>
      <w:r w:rsidRPr="001E41EC">
        <w:t>15</w:t>
      </w:r>
    </w:p>
    <w:p w:rsidR="0038761F" w:rsidRPr="001E41EC" w:rsidRDefault="0038761F" w:rsidP="0038761F">
      <w:pPr>
        <w:pStyle w:val="SingleTxtGR"/>
      </w:pPr>
      <w:r w:rsidRPr="001E41EC">
        <w:t>12.</w:t>
      </w:r>
      <w:r w:rsidRPr="001E41EC">
        <w:tab/>
        <w:t>Просьба представить информацию о мерах, принятых для борьбы с тр</w:t>
      </w:r>
      <w:r w:rsidRPr="001E41EC">
        <w:t>у</w:t>
      </w:r>
      <w:r w:rsidRPr="001E41EC">
        <w:t>довой эксплуатацией трудящихся-мигрантов, включая трудящихся-мигрантов с неурегулированным статусом, в том числе работающих в коммерческом, стро</w:t>
      </w:r>
      <w:r w:rsidRPr="001E41EC">
        <w:t>и</w:t>
      </w:r>
      <w:r w:rsidRPr="001E41EC">
        <w:t>тельном, рыболовном и гостиничном секторах. Просьба также представить и</w:t>
      </w:r>
      <w:r w:rsidRPr="001E41EC">
        <w:t>н</w:t>
      </w:r>
      <w:r w:rsidRPr="001E41EC">
        <w:t>формацию о мерах, принятых для борьбы с эксплуатацией в государстве-участнике женщин-мигрантов в форме проституции, а также о мерах, принятых для защиты в государстве-участнике детей-мигрантов от принудительного тр</w:t>
      </w:r>
      <w:r w:rsidRPr="001E41EC">
        <w:t>у</w:t>
      </w:r>
      <w:r w:rsidRPr="001E41EC">
        <w:t>да, сексуальной эксплуатации и жестокого обращения.</w:t>
      </w:r>
    </w:p>
    <w:p w:rsidR="0038761F" w:rsidRPr="001E41EC" w:rsidRDefault="0038761F" w:rsidP="0038761F">
      <w:pPr>
        <w:pStyle w:val="SingleTxtGR"/>
      </w:pPr>
      <w:r w:rsidRPr="001E41EC">
        <w:t>13.</w:t>
      </w:r>
      <w:r w:rsidRPr="001E41EC">
        <w:tab/>
        <w:t>Просьба представить информацию о мерах, принятых государством-участником в целях борьбы с расизмом, дискриминирующим поведением, же</w:t>
      </w:r>
      <w:r w:rsidRPr="001E41EC">
        <w:t>с</w:t>
      </w:r>
      <w:r w:rsidRPr="001E41EC">
        <w:t>токим обращением и насилием, направленным на трудящихся-мигрантов и чл</w:t>
      </w:r>
      <w:r w:rsidRPr="001E41EC">
        <w:t>е</w:t>
      </w:r>
      <w:r w:rsidRPr="001E41EC">
        <w:t>нов их семей.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Статьи 16−22</w:t>
      </w:r>
    </w:p>
    <w:p w:rsidR="0038761F" w:rsidRPr="001E41EC" w:rsidRDefault="0038761F" w:rsidP="0038761F">
      <w:pPr>
        <w:pStyle w:val="SingleTxtGR"/>
      </w:pPr>
      <w:r w:rsidRPr="001E41EC">
        <w:t>14.</w:t>
      </w:r>
      <w:r w:rsidRPr="001E41EC">
        <w:tab/>
        <w:t>Просьба описать процессуальные гарантии в случае проведения рассл</w:t>
      </w:r>
      <w:r w:rsidRPr="001E41EC">
        <w:t>е</w:t>
      </w:r>
      <w:r w:rsidRPr="001E41EC">
        <w:t>дований, ареста и заключения под стражу трудящихся-мигрантов и членов их семей за уголовные преступления и административные правонарушения, вкл</w:t>
      </w:r>
      <w:r w:rsidRPr="001E41EC">
        <w:t>ю</w:t>
      </w:r>
      <w:r w:rsidRPr="001E41EC">
        <w:t>чая вопросы, связанные с иммиграцией. Просьба также представить информ</w:t>
      </w:r>
      <w:r w:rsidRPr="001E41EC">
        <w:t>а</w:t>
      </w:r>
      <w:r w:rsidRPr="001E41EC">
        <w:t>цию об условиях содержания трудящихся-мигрантов под стражей и указать, существуют ли в государстве-участнике альтернативы содержанию под стражей в связи с вопросами иммиграции.</w:t>
      </w:r>
    </w:p>
    <w:p w:rsidR="0038761F" w:rsidRPr="001E41EC" w:rsidRDefault="0038761F" w:rsidP="0038761F">
      <w:pPr>
        <w:pStyle w:val="SingleTxtGR"/>
      </w:pPr>
      <w:r w:rsidRPr="001E41EC">
        <w:t>15.</w:t>
      </w:r>
      <w:r w:rsidRPr="001E41EC">
        <w:tab/>
        <w:t xml:space="preserve">Просьба представить информацию о мерах, принятых для обеспечения того, чтобы: </w:t>
      </w:r>
      <w:proofErr w:type="spellStart"/>
      <w:r w:rsidRPr="001E41EC">
        <w:t>a</w:t>
      </w:r>
      <w:proofErr w:type="spellEnd"/>
      <w:r w:rsidRPr="001E41EC">
        <w:t>) трудящиеся-мигранты и члены их семей высылались с террит</w:t>
      </w:r>
      <w:r w:rsidRPr="001E41EC">
        <w:t>о</w:t>
      </w:r>
      <w:r w:rsidRPr="001E41EC">
        <w:t>рии государства-участника только по решению, принятому компетентным и н</w:t>
      </w:r>
      <w:r w:rsidRPr="001E41EC">
        <w:t>е</w:t>
      </w:r>
      <w:r w:rsidRPr="001E41EC">
        <w:t xml:space="preserve">зависимым органом власти с соблюдением процедуры, установленной законом и соответствующей положениям Конвенции; </w:t>
      </w:r>
      <w:proofErr w:type="spellStart"/>
      <w:r w:rsidRPr="001E41EC">
        <w:t>b</w:t>
      </w:r>
      <w:proofErr w:type="spellEnd"/>
      <w:r w:rsidRPr="001E41EC">
        <w:t>) решение могло быть пересмо</w:t>
      </w:r>
      <w:r w:rsidRPr="001E41EC">
        <w:t>т</w:t>
      </w:r>
      <w:r w:rsidRPr="001E41EC">
        <w:t xml:space="preserve">рено в апелляционном порядке, особенно в описанных в сообщениях случаях, когда мигранты направляются в Австралию по морю и их суда перехватываются Морской полицией Тимора (МПТ); и </w:t>
      </w:r>
      <w:proofErr w:type="spellStart"/>
      <w:r w:rsidRPr="001E41EC">
        <w:t>c</w:t>
      </w:r>
      <w:proofErr w:type="spellEnd"/>
      <w:r w:rsidRPr="001E41EC">
        <w:t>) до рассмотрения такой апелляции соо</w:t>
      </w:r>
      <w:r w:rsidRPr="001E41EC">
        <w:t>т</w:t>
      </w:r>
      <w:r w:rsidRPr="001E41EC">
        <w:t>ветствующее лицо имело бы право просить о приостановлении решения о в</w:t>
      </w:r>
      <w:r w:rsidRPr="001E41EC">
        <w:t>ы</w:t>
      </w:r>
      <w:r w:rsidRPr="001E41EC">
        <w:t>сылке.</w:t>
      </w:r>
    </w:p>
    <w:p w:rsidR="0038761F" w:rsidRPr="001E41EC" w:rsidRDefault="0038761F" w:rsidP="0038761F">
      <w:pPr>
        <w:pStyle w:val="SingleTxtGR"/>
      </w:pPr>
      <w:r w:rsidRPr="001E41EC">
        <w:t>16.</w:t>
      </w:r>
      <w:r w:rsidRPr="001E41EC">
        <w:tab/>
        <w:t>Комитет обеспокоен сообщениями о работ</w:t>
      </w:r>
      <w:r>
        <w:t>никах</w:t>
      </w:r>
      <w:r w:rsidRPr="001E41EC">
        <w:t>, не имеющих разреш</w:t>
      </w:r>
      <w:r w:rsidRPr="001E41EC">
        <w:t>е</w:t>
      </w:r>
      <w:r w:rsidRPr="001E41EC">
        <w:t>ния на работу, которые либо приговариваются к штрафу, либо депортируются обратно в страну происхождения. Как представляется, последнее решение ос</w:t>
      </w:r>
      <w:r w:rsidRPr="001E41EC">
        <w:t>о</w:t>
      </w:r>
      <w:r w:rsidRPr="001E41EC">
        <w:t xml:space="preserve">бенно использовалось в отношении мигрантов, которые были перехвачены </w:t>
      </w:r>
      <w:r>
        <w:t>в</w:t>
      </w:r>
      <w:r w:rsidRPr="001E41EC">
        <w:t xml:space="preserve"> море, когда они направлялись в Австралию по морю. Просьба представить о</w:t>
      </w:r>
      <w:r w:rsidRPr="001E41EC">
        <w:t>б</w:t>
      </w:r>
      <w:r w:rsidRPr="001E41EC">
        <w:t>новленную информацию, включая дезагрегированные статистические данные о трудящихся-мигрантах и их семьях, не имеющих документов и с неурегулир</w:t>
      </w:r>
      <w:r w:rsidRPr="001E41EC">
        <w:t>о</w:t>
      </w:r>
      <w:r w:rsidRPr="001E41EC">
        <w:t>ванным статусом, которые были высланы, а также о процедурах депортации. Просьба указать, имели ли место случаи коллективной высылки, и представить информацию о законодательстве, описывающем вопросы коллективной высы</w:t>
      </w:r>
      <w:r w:rsidRPr="001E41EC">
        <w:t>л</w:t>
      </w:r>
      <w:r w:rsidRPr="001E41EC">
        <w:t>ки. Просьба также указать, каким образом государство-участник обеспечивает выполнение надлежащих процедур рассмотрения дел отдельных лиц при ко</w:t>
      </w:r>
      <w:r w:rsidRPr="001E41EC">
        <w:t>л</w:t>
      </w:r>
      <w:r w:rsidRPr="001E41EC">
        <w:t>лективных высылках. Просьба указать, имеют ли трудящиеся-мигранты во</w:t>
      </w:r>
      <w:r w:rsidRPr="001E41EC">
        <w:t>з</w:t>
      </w:r>
      <w:r w:rsidRPr="001E41EC">
        <w:t xml:space="preserve">можность оспаривать решения о высылке, и </w:t>
      </w:r>
      <w:r>
        <w:t>является</w:t>
      </w:r>
      <w:r w:rsidRPr="001E41EC">
        <w:t xml:space="preserve"> ли использование таких средств правовой защиты </w:t>
      </w:r>
      <w:r>
        <w:t>основанием для</w:t>
      </w:r>
      <w:r w:rsidRPr="001E41EC">
        <w:t xml:space="preserve"> приостановк</w:t>
      </w:r>
      <w:r>
        <w:t>и</w:t>
      </w:r>
      <w:r w:rsidRPr="001E41EC">
        <w:t xml:space="preserve"> исполнения решения о высылке. 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Статья 23</w:t>
      </w:r>
    </w:p>
    <w:p w:rsidR="0038761F" w:rsidRPr="001E41EC" w:rsidRDefault="0038761F" w:rsidP="0038761F">
      <w:pPr>
        <w:pStyle w:val="SingleTxtGR"/>
      </w:pPr>
      <w:r w:rsidRPr="001E41EC">
        <w:t>17.</w:t>
      </w:r>
      <w:r w:rsidRPr="001E41EC">
        <w:tab/>
        <w:t>Просьба представить подробную информацию о консульских услугах, предоставляемых государством-участником гражданам, работающим за гран</w:t>
      </w:r>
      <w:r w:rsidRPr="001E41EC">
        <w:t>и</w:t>
      </w:r>
      <w:r w:rsidRPr="001E41EC">
        <w:t xml:space="preserve">цей, включая лиц с неурегулированным статусом. Просьба указать, оказывается ли юридическая помощь, в том числе в случаях заключения таких лиц под стражу и/или их высылки. Просьба также указать, имеют ли трудящиеся-мигранты и члены их семей в государстве-участнике возможность получения защиты и помощи от консульских или дипломатических органов их государства </w:t>
      </w:r>
      <w:r>
        <w:t xml:space="preserve">происхождения </w:t>
      </w:r>
      <w:r w:rsidRPr="001E41EC">
        <w:t xml:space="preserve">в случае </w:t>
      </w:r>
      <w:r>
        <w:t xml:space="preserve">любых </w:t>
      </w:r>
      <w:r w:rsidRPr="001E41EC">
        <w:t>нарушени</w:t>
      </w:r>
      <w:r>
        <w:t>й</w:t>
      </w:r>
      <w:r w:rsidRPr="001E41EC">
        <w:t xml:space="preserve"> их прав согласно Конвенции, в ч</w:t>
      </w:r>
      <w:r w:rsidRPr="001E41EC">
        <w:t>а</w:t>
      </w:r>
      <w:r w:rsidRPr="001E41EC">
        <w:t>стности в случае ареста, содержания под стражей и высылки.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Статьи 25−30</w:t>
      </w:r>
    </w:p>
    <w:p w:rsidR="0038761F" w:rsidRPr="001E41EC" w:rsidRDefault="0038761F" w:rsidP="0038761F">
      <w:pPr>
        <w:pStyle w:val="SingleTxtGR"/>
      </w:pPr>
      <w:r w:rsidRPr="001E41EC">
        <w:t>18.</w:t>
      </w:r>
      <w:r w:rsidRPr="001E41EC">
        <w:tab/>
        <w:t xml:space="preserve">Комитет отмечает, что в трудовом законодательстве </w:t>
      </w:r>
      <w:proofErr w:type="spellStart"/>
      <w:r w:rsidRPr="001E41EC">
        <w:t>Тимор</w:t>
      </w:r>
      <w:r>
        <w:t>а</w:t>
      </w:r>
      <w:r w:rsidRPr="001E41EC">
        <w:t>-Лешт</w:t>
      </w:r>
      <w:r>
        <w:t>и</w:t>
      </w:r>
      <w:proofErr w:type="spellEnd"/>
      <w:r w:rsidRPr="001E41EC">
        <w:t xml:space="preserve"> уст</w:t>
      </w:r>
      <w:r w:rsidRPr="001E41EC">
        <w:t>а</w:t>
      </w:r>
      <w:r w:rsidRPr="001E41EC">
        <w:t>новлено, что нанятый иностранный работник имеет те же права и обязанности, что и работники</w:t>
      </w:r>
      <w:r>
        <w:t xml:space="preserve"> − </w:t>
      </w:r>
      <w:r w:rsidRPr="001E41EC">
        <w:t xml:space="preserve">граждане </w:t>
      </w:r>
      <w:r>
        <w:t xml:space="preserve">страны </w:t>
      </w:r>
      <w:r w:rsidRPr="001E41EC">
        <w:t>(Трудовой кодекс 2012 года, статья 77). Кроме того, Комитет отмечает, что в связи с поощрением коммерческой де</w:t>
      </w:r>
      <w:r w:rsidRPr="001E41EC">
        <w:t>я</w:t>
      </w:r>
      <w:r w:rsidRPr="001E41EC">
        <w:t>тельности иностранцев закон о лицензировании коммерческой деятельности устанавливает, что осуществление коммерческой деятельности на традицио</w:t>
      </w:r>
      <w:r w:rsidRPr="001E41EC">
        <w:t>н</w:t>
      </w:r>
      <w:r w:rsidRPr="001E41EC">
        <w:t>ных ры</w:t>
      </w:r>
      <w:r w:rsidRPr="001E41EC">
        <w:t>н</w:t>
      </w:r>
      <w:r w:rsidRPr="001E41EC">
        <w:t xml:space="preserve">ках и разъездной торговли разрешено только </w:t>
      </w:r>
      <w:proofErr w:type="spellStart"/>
      <w:r w:rsidRPr="001E41EC">
        <w:t>тиморским</w:t>
      </w:r>
      <w:proofErr w:type="spellEnd"/>
      <w:r w:rsidRPr="001E41EC">
        <w:t xml:space="preserve"> гражданам (пункт 3 статьи 6 Декрета-закона № 24/2011 от 8 июня 2011 года). Просьба ук</w:t>
      </w:r>
      <w:r w:rsidRPr="001E41EC">
        <w:t>а</w:t>
      </w:r>
      <w:r w:rsidRPr="001E41EC">
        <w:t>зать, пр</w:t>
      </w:r>
      <w:r w:rsidRPr="001E41EC">
        <w:t>и</w:t>
      </w:r>
      <w:r w:rsidRPr="001E41EC">
        <w:t xml:space="preserve">меняются ли трудовые права, доступные гражданам, в равной степени и к трудящимся-мигрантам как с урегулированным, так и неурегулированным статусом, и разъяснить те случаи, когда между гражданами и </w:t>
      </w:r>
      <w:proofErr w:type="spellStart"/>
      <w:r w:rsidRPr="001E41EC">
        <w:t>негражданами</w:t>
      </w:r>
      <w:proofErr w:type="spellEnd"/>
      <w:r w:rsidRPr="001E41EC">
        <w:t xml:space="preserve"> проводятся разл</w:t>
      </w:r>
      <w:r w:rsidRPr="001E41EC">
        <w:t>и</w:t>
      </w:r>
      <w:r w:rsidRPr="001E41EC">
        <w:t xml:space="preserve">чия. </w:t>
      </w:r>
    </w:p>
    <w:p w:rsidR="0038761F" w:rsidRPr="001E41EC" w:rsidRDefault="0038761F" w:rsidP="0038761F">
      <w:pPr>
        <w:pStyle w:val="SingleTxtGR"/>
      </w:pPr>
      <w:r w:rsidRPr="001E41EC">
        <w:t>19.</w:t>
      </w:r>
      <w:r w:rsidRPr="001E41EC">
        <w:tab/>
        <w:t>Просьба информировать Комитет о мерах, принятых государством-участником для обеспечения осуществления права детей трудящихся-мигрантов за границей, включая детей трудящихся-мигрантов, не имеющих документов или с неурегулированным статусом, на регистрацию рождения и обеспечение им гражданства страны происхождения как в законодательстве, так и на пра</w:t>
      </w:r>
      <w:r w:rsidRPr="001E41EC">
        <w:t>к</w:t>
      </w:r>
      <w:r w:rsidRPr="001E41EC">
        <w:t>тике. Просьба представить информацию о мерах, принятых для обеспечения в государстве-участнике регистрации рождения детей иностранных мигрантов. Просьба также указать, обеспечивается ли детям трудящихся-мигрантов, не имеющим документов или с неурегулированным статусом, право на образов</w:t>
      </w:r>
      <w:r w:rsidRPr="001E41EC">
        <w:t>а</w:t>
      </w:r>
      <w:r w:rsidRPr="001E41EC">
        <w:t>ние.</w:t>
      </w:r>
    </w:p>
    <w:p w:rsidR="0038761F" w:rsidRPr="00A25996" w:rsidRDefault="0038761F" w:rsidP="0038761F">
      <w:pPr>
        <w:pStyle w:val="H23GR"/>
      </w:pPr>
      <w:r w:rsidRPr="00A25996">
        <w:tab/>
      </w:r>
      <w:r>
        <w:t>4.</w:t>
      </w:r>
      <w:r>
        <w:tab/>
      </w:r>
      <w:r w:rsidRPr="00A25996">
        <w:t xml:space="preserve">Часть IV Конвенции 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Статья 41</w:t>
      </w:r>
    </w:p>
    <w:p w:rsidR="0038761F" w:rsidRPr="001E41EC" w:rsidRDefault="0038761F" w:rsidP="0038761F">
      <w:pPr>
        <w:pStyle w:val="SingleTxtGR"/>
      </w:pPr>
      <w:r w:rsidRPr="001E41EC">
        <w:t>20.</w:t>
      </w:r>
      <w:r w:rsidRPr="001E41EC">
        <w:tab/>
        <w:t>Просьба представить информацию о мерах, принятых государством-участником для обеспечения осуществления своими гражданами, прожива</w:t>
      </w:r>
      <w:r w:rsidRPr="001E41EC">
        <w:t>ю</w:t>
      </w:r>
      <w:r w:rsidRPr="001E41EC">
        <w:t xml:space="preserve">щими и работающими за границей, права голосовать и быть избранными в ходе выборов, проводящихся в государстве-участнике. 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 xml:space="preserve">Статья 44 </w:t>
      </w:r>
    </w:p>
    <w:p w:rsidR="0038761F" w:rsidRPr="001E41EC" w:rsidRDefault="0038761F" w:rsidP="0038761F">
      <w:pPr>
        <w:pStyle w:val="SingleTxtGR"/>
      </w:pPr>
      <w:r w:rsidRPr="001E41EC">
        <w:t>21.</w:t>
      </w:r>
      <w:r w:rsidRPr="001E41EC">
        <w:tab/>
        <w:t>Просьба представить описание мер, принятых государством-участником для обеспечения единства семей трудящихся-мигрантов и для содействия во</w:t>
      </w:r>
      <w:r w:rsidRPr="001E41EC">
        <w:t>с</w:t>
      </w:r>
      <w:r w:rsidRPr="001E41EC">
        <w:t>соединению трудящихся-мигрантов с их супругами или лицами, состоящими с трудящимися-мигрант</w:t>
      </w:r>
      <w:r>
        <w:t>ами в таких отношениях, которые</w:t>
      </w:r>
      <w:r w:rsidRPr="001E41EC">
        <w:t xml:space="preserve"> в соответствии с пр</w:t>
      </w:r>
      <w:r w:rsidRPr="001E41EC">
        <w:t>и</w:t>
      </w:r>
      <w:r>
        <w:t>менимым правом</w:t>
      </w:r>
      <w:r w:rsidRPr="001E41EC">
        <w:t xml:space="preserve"> могут быть приравнены к браку, а также с их не состоящими в б</w:t>
      </w:r>
      <w:r>
        <w:t>раке несовершеннолетними детьми, находящиеся на их иждивении.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Статья 45</w:t>
      </w:r>
    </w:p>
    <w:p w:rsidR="0038761F" w:rsidRPr="001E41EC" w:rsidRDefault="0038761F" w:rsidP="0038761F">
      <w:pPr>
        <w:pStyle w:val="SingleTxtGR"/>
      </w:pPr>
      <w:r w:rsidRPr="001E41EC">
        <w:t>22.</w:t>
      </w:r>
      <w:r w:rsidRPr="001E41EC">
        <w:tab/>
        <w:t>Просьба представить информацию о мерах, принятых государством-участником для обеспечения доступа к образовательным учреждениям и усл</w:t>
      </w:r>
      <w:r w:rsidRPr="001E41EC">
        <w:t>у</w:t>
      </w:r>
      <w:r w:rsidRPr="001E41EC">
        <w:t>гам, учреждениям профессиональной ориентации и подготовки и соответс</w:t>
      </w:r>
      <w:r w:rsidRPr="001E41EC">
        <w:t>т</w:t>
      </w:r>
      <w:r w:rsidRPr="001E41EC">
        <w:t xml:space="preserve">вующим услугам. Просьба также представить информацию о мерах, принятых государством-участником для содействия интеграции детей трудящихся-мигрантов в местную школьную систему, в том числе в отношении обучения их местному языку и их родному языку и культуре. 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Статьи 46−48</w:t>
      </w:r>
    </w:p>
    <w:p w:rsidR="0038761F" w:rsidRPr="001E41EC" w:rsidRDefault="0038761F" w:rsidP="0038761F">
      <w:pPr>
        <w:pStyle w:val="SingleTxtGR"/>
      </w:pPr>
      <w:r w:rsidRPr="001E41EC">
        <w:t>23.</w:t>
      </w:r>
      <w:r w:rsidRPr="001E41EC">
        <w:tab/>
        <w:t>Просьба представить подробную и обновленную информацию о закл</w:t>
      </w:r>
      <w:r w:rsidRPr="001E41EC">
        <w:t>ю</w:t>
      </w:r>
      <w:r w:rsidRPr="001E41EC">
        <w:t>ченных двусторонних и многосторонних соглашениях в области миграции, включая временные трудовые программы и другие соглашения, касающиеся з</w:t>
      </w:r>
      <w:r w:rsidRPr="001E41EC">
        <w:t>а</w:t>
      </w:r>
      <w:r w:rsidRPr="001E41EC">
        <w:t>нятости, защиты, двойного налогообложения и социального обеспечения тр</w:t>
      </w:r>
      <w:r w:rsidRPr="001E41EC">
        <w:t>у</w:t>
      </w:r>
      <w:r w:rsidRPr="001E41EC">
        <w:t>дящихся-мигрантов и членов их семей. В этой связи просьба также представить информацию о соглашениях, заключенных с государствами-членами Ассоци</w:t>
      </w:r>
      <w:r w:rsidRPr="001E41EC">
        <w:t>а</w:t>
      </w:r>
      <w:r w:rsidRPr="001E41EC">
        <w:t xml:space="preserve">ции государств Юго-Восточной Азии (АСЕАН) по соответствующим вопросам, а также о статусе </w:t>
      </w:r>
      <w:proofErr w:type="spellStart"/>
      <w:r w:rsidRPr="001E41EC">
        <w:t>Тимор</w:t>
      </w:r>
      <w:r>
        <w:t>а</w:t>
      </w:r>
      <w:r w:rsidRPr="001E41EC">
        <w:t>-Лешт</w:t>
      </w:r>
      <w:r>
        <w:t>и</w:t>
      </w:r>
      <w:proofErr w:type="spellEnd"/>
      <w:r w:rsidRPr="001E41EC">
        <w:t xml:space="preserve"> в АСЕАН.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Статья 49</w:t>
      </w:r>
    </w:p>
    <w:p w:rsidR="0038761F" w:rsidRPr="001E41EC" w:rsidRDefault="0038761F" w:rsidP="0038761F">
      <w:pPr>
        <w:pStyle w:val="SingleTxtGR"/>
      </w:pPr>
      <w:r w:rsidRPr="001E41EC">
        <w:t>24.</w:t>
      </w:r>
      <w:r w:rsidRPr="001E41EC">
        <w:tab/>
        <w:t>Просьба разъяснить</w:t>
      </w:r>
      <w:r>
        <w:t>,</w:t>
      </w:r>
      <w:r w:rsidRPr="001E41EC">
        <w:t xml:space="preserve"> требуются ли по национальному законодательству отдельные разрешения на жительство и работу по найму. Если это так, просьба представить информацию о том, обеспечивается ли трудящимся-мигрантам разрешение на жительство по крайней мере на период, равный сроку действия выданного им разрешения на занятие вознаграждаемой деятельностью. Кроме того, из текста Закона об иммиграции и предоставлении убежища непонятно, какие требования должны выполнять мигранты, имеющие рабочие визы</w:t>
      </w:r>
      <w:r w:rsidR="00961835">
        <w:t>,</w:t>
      </w:r>
      <w:r w:rsidRPr="001E41EC">
        <w:t xml:space="preserve"> для того чтобы иметь возможность обратиться за разрешением на жительство. Просьба представить разъяснения по этому вопросу.</w:t>
      </w:r>
    </w:p>
    <w:p w:rsidR="0038761F" w:rsidRPr="001E41EC" w:rsidRDefault="0038761F" w:rsidP="0038761F">
      <w:pPr>
        <w:pStyle w:val="SingleTxtGR"/>
      </w:pPr>
      <w:r w:rsidRPr="001E41EC">
        <w:t>25.</w:t>
      </w:r>
      <w:r w:rsidRPr="001E41EC">
        <w:tab/>
        <w:t>Просьба представить информацию о мерах, принятых для того, чтобы обеспечить трудящимся-мигрантам в государстве-участнике возможность св</w:t>
      </w:r>
      <w:r w:rsidRPr="001E41EC">
        <w:t>о</w:t>
      </w:r>
      <w:r w:rsidRPr="001E41EC">
        <w:t>бодно выбирать вид вознаграждаемой деятельности без утраты постоянного статуса и сохранения выданного им разрешения на жительство в силу прекр</w:t>
      </w:r>
      <w:r w:rsidRPr="001E41EC">
        <w:t>а</w:t>
      </w:r>
      <w:r w:rsidRPr="001E41EC">
        <w:t>щения их вознаграждаемой деятельности до истечения срока действия их ра</w:t>
      </w:r>
      <w:r w:rsidRPr="001E41EC">
        <w:t>з</w:t>
      </w:r>
      <w:r w:rsidRPr="001E41EC">
        <w:t>решения на работу или аналогичных разрешений. Кроме того, просьба предст</w:t>
      </w:r>
      <w:r w:rsidRPr="001E41EC">
        <w:t>а</w:t>
      </w:r>
      <w:r w:rsidRPr="001E41EC">
        <w:t>вить информацию о мерах, принятых для того, чтобы в таких случаях разреш</w:t>
      </w:r>
      <w:r w:rsidRPr="001E41EC">
        <w:t>е</w:t>
      </w:r>
      <w:r w:rsidRPr="001E41EC">
        <w:t xml:space="preserve">ние </w:t>
      </w:r>
      <w:r>
        <w:t xml:space="preserve">на жительство не аннулировалось </w:t>
      </w:r>
      <w:r w:rsidRPr="001E41EC">
        <w:t>по крайней мере на протяжении периода, соответствующего сроку, в течение которого они могут иметь право на получ</w:t>
      </w:r>
      <w:r w:rsidRPr="001E41EC">
        <w:t>е</w:t>
      </w:r>
      <w:r w:rsidRPr="001E41EC">
        <w:t>ние пособия по безработице.</w:t>
      </w:r>
    </w:p>
    <w:p w:rsidR="0038761F" w:rsidRPr="00A25996" w:rsidRDefault="0038761F" w:rsidP="0038761F">
      <w:pPr>
        <w:pStyle w:val="H23GR"/>
      </w:pPr>
      <w:r w:rsidRPr="00A25996">
        <w:tab/>
      </w:r>
      <w:r w:rsidR="00961835">
        <w:t>5.</w:t>
      </w:r>
      <w:r>
        <w:tab/>
      </w:r>
      <w:r w:rsidRPr="00A25996">
        <w:t xml:space="preserve">Часть V Конвенции 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Статья 58</w:t>
      </w:r>
    </w:p>
    <w:p w:rsidR="0038761F" w:rsidRPr="001E41EC" w:rsidRDefault="0038761F" w:rsidP="0038761F">
      <w:pPr>
        <w:pStyle w:val="SingleTxtGR"/>
      </w:pPr>
      <w:r w:rsidRPr="001E41EC">
        <w:t>26.</w:t>
      </w:r>
      <w:r w:rsidRPr="001E41EC">
        <w:tab/>
        <w:t>Комитет получил информацию о том, что в результате соглашения между государством-участником и Республикой Индонезия о традиционных местах пересечения границы и регулируемых рынках, ратифицированного резолюц</w:t>
      </w:r>
      <w:r w:rsidRPr="001E41EC">
        <w:t>и</w:t>
      </w:r>
      <w:r w:rsidRPr="001E41EC">
        <w:t>ей</w:t>
      </w:r>
      <w:r w:rsidR="00C21E74">
        <w:t> </w:t>
      </w:r>
      <w:r w:rsidRPr="001E41EC">
        <w:t>21/2009, для упрощения пересечения границы на местах был введен пропуск для пересечения границы. Просьба представить информацию о мерах, прин</w:t>
      </w:r>
      <w:r w:rsidRPr="001E41EC">
        <w:t>я</w:t>
      </w:r>
      <w:r w:rsidRPr="001E41EC">
        <w:t>тых для улучшения положения приграничных трудящихся, и включить в наци</w:t>
      </w:r>
      <w:r w:rsidRPr="001E41EC">
        <w:t>о</w:t>
      </w:r>
      <w:r w:rsidRPr="001E41EC">
        <w:t>нальное законодательство определение приграничных трудящихся и конкре</w:t>
      </w:r>
      <w:r w:rsidRPr="001E41EC">
        <w:t>т</w:t>
      </w:r>
      <w:r w:rsidRPr="001E41EC">
        <w:t xml:space="preserve">ные положения, связанные с защитой их прав согласно статье 58 Конвенции. Кроме того, просьба представить информацию о любых мерах, принятых для улучшения положения приграничных трудящихся, проживающих в районе </w:t>
      </w:r>
      <w:proofErr w:type="spellStart"/>
      <w:r w:rsidRPr="001E41EC">
        <w:t>Окусси</w:t>
      </w:r>
      <w:proofErr w:type="spellEnd"/>
      <w:r w:rsidRPr="001E41EC">
        <w:t>.</w:t>
      </w:r>
    </w:p>
    <w:p w:rsidR="0038761F" w:rsidRPr="00A25996" w:rsidRDefault="0038761F" w:rsidP="0038761F">
      <w:pPr>
        <w:pStyle w:val="H23GR"/>
      </w:pPr>
      <w:r w:rsidRPr="00A25996">
        <w:tab/>
      </w:r>
      <w:r w:rsidR="00961835">
        <w:t>6.</w:t>
      </w:r>
      <w:r>
        <w:tab/>
      </w:r>
      <w:r w:rsidRPr="00A25996">
        <w:t xml:space="preserve">Часть VI Конвенции 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Статья 64</w:t>
      </w:r>
    </w:p>
    <w:p w:rsidR="0038761F" w:rsidRPr="001E41EC" w:rsidRDefault="0038761F" w:rsidP="0038761F">
      <w:pPr>
        <w:pStyle w:val="SingleTxtGR"/>
      </w:pPr>
      <w:r w:rsidRPr="001E41EC">
        <w:t>27.</w:t>
      </w:r>
      <w:r w:rsidRPr="001E41EC">
        <w:tab/>
        <w:t>Просьба представить информацию о мерах, принятых для предотвращ</w:t>
      </w:r>
      <w:r w:rsidRPr="001E41EC">
        <w:t>е</w:t>
      </w:r>
      <w:r w:rsidRPr="001E41EC">
        <w:t>ния незаконной миграции, в том числе посредством международных соглаш</w:t>
      </w:r>
      <w:r w:rsidRPr="001E41EC">
        <w:t>е</w:t>
      </w:r>
      <w:r w:rsidRPr="001E41EC">
        <w:t>ний, мер политики и программ. Просьба включить информацию о том, как именно эти меры включаются в общую миграционную политику и программы, и указать, существуют ли определенные количественные данные в отношении числа незаконных мигрантов.</w:t>
      </w:r>
    </w:p>
    <w:p w:rsidR="0038761F" w:rsidRPr="00A25996" w:rsidRDefault="0038761F" w:rsidP="0038761F">
      <w:pPr>
        <w:pStyle w:val="H23GR"/>
      </w:pPr>
      <w:r w:rsidRPr="00A25996">
        <w:tab/>
      </w:r>
      <w:r w:rsidRPr="00A25996">
        <w:tab/>
        <w:t>Статья 67</w:t>
      </w:r>
    </w:p>
    <w:p w:rsidR="00AD55B5" w:rsidRDefault="0038761F" w:rsidP="0038761F">
      <w:pPr>
        <w:pStyle w:val="SingleTxtGR"/>
      </w:pPr>
      <w:r w:rsidRPr="001E41EC">
        <w:t>28.</w:t>
      </w:r>
      <w:r w:rsidRPr="001E41EC">
        <w:tab/>
        <w:t>Просьба представить информацию о мерах, принятых для содействия возвращению трудящихся-мигрантов и членов их семей, особенно детей, в г</w:t>
      </w:r>
      <w:r w:rsidRPr="001E41EC">
        <w:t>о</w:t>
      </w:r>
      <w:r w:rsidRPr="001E41EC">
        <w:t xml:space="preserve">сударство-участник и их </w:t>
      </w:r>
      <w:proofErr w:type="spellStart"/>
      <w:r w:rsidRPr="001E41EC">
        <w:t>реинтеграции</w:t>
      </w:r>
      <w:proofErr w:type="spellEnd"/>
      <w:r w:rsidRPr="001E41EC">
        <w:t xml:space="preserve"> в экономическую и общественную жизнь государства-участника.</w:t>
      </w:r>
    </w:p>
    <w:p w:rsidR="00D83408" w:rsidRPr="00C65494" w:rsidRDefault="00D83408" w:rsidP="00D83408">
      <w:pPr>
        <w:pStyle w:val="H23GR"/>
      </w:pPr>
      <w:r>
        <w:rPr>
          <w:lang w:val="en-US"/>
        </w:rPr>
        <w:tab/>
      </w:r>
      <w:r>
        <w:tab/>
      </w:r>
      <w:r w:rsidRPr="00C65494">
        <w:t>Статья 68</w:t>
      </w:r>
    </w:p>
    <w:p w:rsidR="00D83408" w:rsidRPr="00C65494" w:rsidRDefault="00D83408" w:rsidP="00D83408">
      <w:pPr>
        <w:pStyle w:val="SingleTxtGR"/>
      </w:pPr>
      <w:r w:rsidRPr="00C65494">
        <w:t>29.</w:t>
      </w:r>
      <w:r w:rsidRPr="00C65494">
        <w:tab/>
        <w:t>Просьба сообщить о мерах, принятых государством-участником для борьбы с незаконным или тайным переездом мигрантов, в особенности женщин и детей, включая эффективное выявление незаконного или тайного перемещ</w:t>
      </w:r>
      <w:r w:rsidRPr="00C65494">
        <w:t>е</w:t>
      </w:r>
      <w:r w:rsidRPr="00C65494">
        <w:t>ния трудящихся-мигрантов и членов их семей, сбор дезагрегированных данных на систематической основе, а также привлечение лиц, причастных к незаконн</w:t>
      </w:r>
      <w:r w:rsidRPr="00C65494">
        <w:t>о</w:t>
      </w:r>
      <w:r w:rsidRPr="00C65494">
        <w:t>му и тайному перемещению мигрантов, к судебной ответственности. Просьба представить обновленную информацию о числе зарегистрированных дел, к</w:t>
      </w:r>
      <w:r w:rsidRPr="00C65494">
        <w:t>а</w:t>
      </w:r>
      <w:r w:rsidRPr="00C65494">
        <w:t>сающихся незаконного и тайного перемещения мигрантов, проведенных ра</w:t>
      </w:r>
      <w:r w:rsidRPr="00C65494">
        <w:t>с</w:t>
      </w:r>
      <w:r w:rsidRPr="00C65494">
        <w:t>следованиях, судебном преследовании и приговорах, вынесенных правонар</w:t>
      </w:r>
      <w:r w:rsidRPr="00C65494">
        <w:t>у</w:t>
      </w:r>
      <w:r w:rsidRPr="00C65494">
        <w:t>шителям с 2008 года. Комитет особенно заинтересован в обновленной инфо</w:t>
      </w:r>
      <w:r w:rsidRPr="00C65494">
        <w:t>р</w:t>
      </w:r>
      <w:r w:rsidRPr="00C65494">
        <w:t>мации об осуществлении конкретных законодательных мер в отношении то</w:t>
      </w:r>
      <w:r w:rsidRPr="00C65494">
        <w:t>р</w:t>
      </w:r>
      <w:r w:rsidRPr="00C65494">
        <w:t>говли людьми, объявленных государством-участником. Комитет в особенности обеспокоен тем, что статья 81 Закона об иммиграции и предоставлении убеж</w:t>
      </w:r>
      <w:r w:rsidRPr="00C65494">
        <w:t>и</w:t>
      </w:r>
      <w:r w:rsidRPr="00C65494">
        <w:t>ща не содержит никаких положений об оказании поддержки жертвам торговли людьми в период их реабилитации или о процедурах, направленных на их з</w:t>
      </w:r>
      <w:r w:rsidRPr="00C65494">
        <w:t>а</w:t>
      </w:r>
      <w:r w:rsidRPr="00C65494">
        <w:t>щиту.</w:t>
      </w:r>
    </w:p>
    <w:p w:rsidR="00D83408" w:rsidRPr="00C65494" w:rsidRDefault="00D83408" w:rsidP="00D83408">
      <w:pPr>
        <w:pStyle w:val="HChGR"/>
      </w:pPr>
      <w:r w:rsidRPr="00C65494">
        <w:tab/>
      </w:r>
      <w:r w:rsidRPr="00C65494">
        <w:tab/>
        <w:t>Часть II</w:t>
      </w:r>
    </w:p>
    <w:p w:rsidR="00D83408" w:rsidRPr="00C65494" w:rsidRDefault="00D83408" w:rsidP="00D83408">
      <w:pPr>
        <w:pStyle w:val="H23GR"/>
      </w:pPr>
      <w:r w:rsidRPr="00C65494">
        <w:tab/>
      </w:r>
      <w:r w:rsidRPr="00C65494">
        <w:tab/>
        <w:t>В этой части Комитет предлагает государству-участнику представить краткую информацию (не более трех страниц) о защите трудящи</w:t>
      </w:r>
      <w:r w:rsidRPr="00C65494">
        <w:t>х</w:t>
      </w:r>
      <w:r w:rsidRPr="00C65494">
        <w:t>ся-мигрантов и членов их семей в отношении:</w:t>
      </w:r>
    </w:p>
    <w:p w:rsidR="00D83408" w:rsidRPr="00C65494" w:rsidRDefault="00D83408" w:rsidP="00D83408">
      <w:pPr>
        <w:pStyle w:val="SingleTxtGR"/>
      </w:pPr>
      <w:r w:rsidRPr="00C65494">
        <w:tab/>
      </w:r>
      <w:proofErr w:type="spellStart"/>
      <w:r w:rsidRPr="00C65494">
        <w:t>a</w:t>
      </w:r>
      <w:proofErr w:type="spellEnd"/>
      <w:r w:rsidRPr="00C65494">
        <w:t>)</w:t>
      </w:r>
      <w:r w:rsidRPr="00C65494">
        <w:tab/>
        <w:t>законопроектов или законов и соответствующих подзаконных а</w:t>
      </w:r>
      <w:r w:rsidRPr="00C65494">
        <w:t>к</w:t>
      </w:r>
      <w:r w:rsidRPr="00C65494">
        <w:t>тов;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b</w:t>
      </w:r>
      <w:proofErr w:type="spellEnd"/>
      <w:r w:rsidRPr="00C65494">
        <w:t>)</w:t>
      </w:r>
      <w:r w:rsidRPr="00C65494">
        <w:tab/>
        <w:t>учреждений и их мандатов и институциональных реформ;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c</w:t>
      </w:r>
      <w:proofErr w:type="spellEnd"/>
      <w:r w:rsidRPr="00C65494">
        <w:t>)</w:t>
      </w:r>
      <w:r w:rsidRPr="00C65494">
        <w:tab/>
        <w:t>мер политики, программ и планов действий по вопросам миграции, включая их охват и финансирование;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d</w:t>
      </w:r>
      <w:proofErr w:type="spellEnd"/>
      <w:r w:rsidRPr="00C65494">
        <w:t>)</w:t>
      </w:r>
      <w:r w:rsidRPr="00C65494">
        <w:tab/>
        <w:t>недавней ратификации правозащитных договоров, включая Ко</w:t>
      </w:r>
      <w:r w:rsidRPr="00C65494">
        <w:t>н</w:t>
      </w:r>
      <w:r w:rsidRPr="00C65494">
        <w:t>венцию Международной организации труда (МОТ) № 97 (1949 года) о труд</w:t>
      </w:r>
      <w:r w:rsidRPr="00C65494">
        <w:t>я</w:t>
      </w:r>
      <w:r w:rsidRPr="00C65494">
        <w:t>щихся-мигрантах, Конвенцию МОТ № 143 (1975 года) о злоупотреблениях в области миграции и об обеспечении трудящимся-мигрантам равенства возмо</w:t>
      </w:r>
      <w:r w:rsidRPr="00C65494">
        <w:t>ж</w:t>
      </w:r>
      <w:r w:rsidRPr="00C65494">
        <w:t>ностей и обращения и Конвенцию МОТ № 189 (2011 года) о достойном труде для д</w:t>
      </w:r>
      <w:r w:rsidRPr="00C65494">
        <w:t>о</w:t>
      </w:r>
      <w:r w:rsidRPr="00C65494">
        <w:t>машних работников;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e</w:t>
      </w:r>
      <w:proofErr w:type="spellEnd"/>
      <w:r w:rsidRPr="00C65494">
        <w:t>)</w:t>
      </w:r>
      <w:r w:rsidRPr="00C65494">
        <w:tab/>
        <w:t>мер, принятых для того, чтобы сделать заявления, предусмотре</w:t>
      </w:r>
      <w:r w:rsidRPr="00C65494">
        <w:t>н</w:t>
      </w:r>
      <w:r w:rsidRPr="00C65494">
        <w:t>ные в статьях 76 и 77 Конвенции;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f</w:t>
      </w:r>
      <w:proofErr w:type="spellEnd"/>
      <w:r w:rsidRPr="00C65494">
        <w:t>)</w:t>
      </w:r>
      <w:r w:rsidRPr="00C65494">
        <w:tab/>
        <w:t>последних комплексных исследований положения трудящихся-мигрантов и членов их семей.</w:t>
      </w:r>
    </w:p>
    <w:p w:rsidR="00D83408" w:rsidRPr="00C65494" w:rsidRDefault="00D83408" w:rsidP="00D83408">
      <w:pPr>
        <w:pStyle w:val="HChGR"/>
      </w:pPr>
      <w:r w:rsidRPr="00C65494">
        <w:tab/>
      </w:r>
      <w:r w:rsidRPr="00C65494">
        <w:tab/>
        <w:t>Часть III</w:t>
      </w:r>
    </w:p>
    <w:p w:rsidR="00D83408" w:rsidRPr="00C65494" w:rsidRDefault="00D83408" w:rsidP="00D83408">
      <w:pPr>
        <w:pStyle w:val="H23GR"/>
      </w:pPr>
      <w:r w:rsidRPr="00C65494">
        <w:tab/>
      </w:r>
      <w:r w:rsidRPr="00C65494">
        <w:tab/>
        <w:t>Данные, официальные оценки, статистика и другая информ</w:t>
      </w:r>
      <w:r w:rsidRPr="00C65494">
        <w:t>а</w:t>
      </w:r>
      <w:r w:rsidRPr="00C65494">
        <w:t xml:space="preserve">ция </w:t>
      </w:r>
      <w:r w:rsidRPr="005F4259">
        <w:br/>
      </w:r>
      <w:r w:rsidRPr="00C65494">
        <w:t>(в случае их наличия)</w:t>
      </w:r>
    </w:p>
    <w:p w:rsidR="00D83408" w:rsidRPr="00C65494" w:rsidRDefault="00D83408" w:rsidP="00D83408">
      <w:pPr>
        <w:pStyle w:val="SingleTxtGR"/>
      </w:pPr>
      <w:r w:rsidRPr="00C65494">
        <w:t>1.</w:t>
      </w:r>
      <w:r w:rsidRPr="00C65494">
        <w:tab/>
        <w:t>Просьба представить, в случае наличия, обновленные дезагрегированные статистические данные за последние три года (если не указано иное) в отнош</w:t>
      </w:r>
      <w:r w:rsidRPr="00C65494">
        <w:t>е</w:t>
      </w:r>
      <w:r w:rsidRPr="00C65494">
        <w:t>нии: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a</w:t>
      </w:r>
      <w:proofErr w:type="spellEnd"/>
      <w:r w:rsidRPr="00C65494">
        <w:t>)</w:t>
      </w:r>
      <w:r w:rsidRPr="00C65494">
        <w:tab/>
        <w:t>трудящихся-мигрантов, находящихся под стражей в государстве-участнике и в государстве работы по найму;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b</w:t>
      </w:r>
      <w:proofErr w:type="spellEnd"/>
      <w:r w:rsidRPr="00C65494">
        <w:t>)</w:t>
      </w:r>
      <w:r w:rsidRPr="00C65494">
        <w:tab/>
        <w:t xml:space="preserve">трудящихся-мигрантов и членов их семей, которые были высланы или депортированы из государства-участника за последние пять лет; 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c</w:t>
      </w:r>
      <w:proofErr w:type="spellEnd"/>
      <w:r w:rsidRPr="00C65494">
        <w:t>)</w:t>
      </w:r>
      <w:r w:rsidRPr="00C65494">
        <w:tab/>
        <w:t>числа несопровождаемых несовершеннолетних детей-мигрантов или детей-мигрантов, находящихся отдельно от их родителей, в государстве-участнике;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d</w:t>
      </w:r>
      <w:proofErr w:type="spellEnd"/>
      <w:r w:rsidRPr="00C65494">
        <w:t>)</w:t>
      </w:r>
      <w:r w:rsidRPr="00C65494">
        <w:tab/>
        <w:t>денежных переводов, отправляемых трудящимися-мигрантами, к</w:t>
      </w:r>
      <w:r w:rsidRPr="00C65494">
        <w:t>о</w:t>
      </w:r>
      <w:r w:rsidRPr="00C65494">
        <w:t>торые являются гражданами государства-участника, работающими за границей, а та</w:t>
      </w:r>
      <w:r w:rsidRPr="00C65494">
        <w:t>к</w:t>
      </w:r>
      <w:r w:rsidRPr="00C65494">
        <w:t>же информацию о законодательстве, регулирующем денежные переводы, и правительственных мерах политики, касающихся денежных переводов и разв</w:t>
      </w:r>
      <w:r w:rsidRPr="00C65494">
        <w:t>и</w:t>
      </w:r>
      <w:r w:rsidRPr="00C65494">
        <w:t>тия;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e</w:t>
      </w:r>
      <w:proofErr w:type="spellEnd"/>
      <w:r w:rsidRPr="00C65494">
        <w:t>)</w:t>
      </w:r>
      <w:r w:rsidRPr="00C65494">
        <w:tab/>
        <w:t>зарегистрированных дел, касающихся незаконного и тайного пер</w:t>
      </w:r>
      <w:r w:rsidRPr="00C65494">
        <w:t>е</w:t>
      </w:r>
      <w:r w:rsidRPr="00C65494">
        <w:t>мещения мигрантов, проведенных расследованиях, судебном преследовании и приговорах, вынесенных правонарушителям (в разбивке по полу, возрасту, гр</w:t>
      </w:r>
      <w:r w:rsidRPr="00C65494">
        <w:t>а</w:t>
      </w:r>
      <w:r w:rsidRPr="00C65494">
        <w:t>жданству и цели незаконного перемещения), а также информацию о тенде</w:t>
      </w:r>
      <w:r w:rsidRPr="00C65494">
        <w:t>н</w:t>
      </w:r>
      <w:r w:rsidRPr="00C65494">
        <w:t>циях в торговле людьми на национальном уровне;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f</w:t>
      </w:r>
      <w:proofErr w:type="spellEnd"/>
      <w:r w:rsidRPr="00C65494">
        <w:t>)</w:t>
      </w:r>
      <w:r w:rsidRPr="00C65494">
        <w:tab/>
        <w:t>услуг по юридической помощи, предоставляемых трудящимся-мигрантам и членам их семей в государстве-участнике, а также гражданам г</w:t>
      </w:r>
      <w:r w:rsidRPr="00C65494">
        <w:t>о</w:t>
      </w:r>
      <w:r w:rsidRPr="00C65494">
        <w:t>сударства-участника, работающим за границей;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g</w:t>
      </w:r>
      <w:proofErr w:type="spellEnd"/>
      <w:r w:rsidRPr="00C65494">
        <w:t>)</w:t>
      </w:r>
      <w:r w:rsidRPr="00C65494">
        <w:tab/>
        <w:t xml:space="preserve">ходатайств о воссоединении семей, поданных в течение каждого из последних шести лет </w:t>
      </w:r>
      <w:proofErr w:type="spellStart"/>
      <w:r w:rsidRPr="00C65494">
        <w:t>тиморскими</w:t>
      </w:r>
      <w:proofErr w:type="spellEnd"/>
      <w:r w:rsidRPr="00C65494">
        <w:t xml:space="preserve"> гражданами и иностранцами в разбивке по статусу подателя заявления (</w:t>
      </w:r>
      <w:proofErr w:type="spellStart"/>
      <w:r w:rsidRPr="00C65494">
        <w:t>тиморский</w:t>
      </w:r>
      <w:proofErr w:type="spellEnd"/>
      <w:r w:rsidRPr="00C65494">
        <w:t xml:space="preserve"> гражданин, держатель особого разр</w:t>
      </w:r>
      <w:r w:rsidRPr="00C65494">
        <w:t>е</w:t>
      </w:r>
      <w:r w:rsidRPr="00C65494">
        <w:t>шения находится на территории страны, держатель разрешения на жительство и т.д.). Просьба представить данные о результатах рассмотрения таких ход</w:t>
      </w:r>
      <w:r w:rsidRPr="00C65494">
        <w:t>а</w:t>
      </w:r>
      <w:r w:rsidRPr="00C65494">
        <w:t>тайств, включая подробную информацию об апелляциях, в аналогичной ра</w:t>
      </w:r>
      <w:r w:rsidRPr="00C65494">
        <w:t>з</w:t>
      </w:r>
      <w:r w:rsidRPr="00C65494">
        <w:t>бивке;</w:t>
      </w:r>
    </w:p>
    <w:p w:rsidR="00D83408" w:rsidRPr="00C65494" w:rsidRDefault="00D83408" w:rsidP="00D83408">
      <w:pPr>
        <w:pStyle w:val="SingleTxtGR"/>
      </w:pPr>
      <w:r w:rsidRPr="00D83408">
        <w:tab/>
      </w:r>
      <w:proofErr w:type="spellStart"/>
      <w:r w:rsidRPr="00C65494">
        <w:t>h</w:t>
      </w:r>
      <w:proofErr w:type="spellEnd"/>
      <w:r w:rsidRPr="00C65494">
        <w:t>)</w:t>
      </w:r>
      <w:r w:rsidRPr="00C65494">
        <w:tab/>
        <w:t xml:space="preserve">механизмов </w:t>
      </w:r>
      <w:r>
        <w:t xml:space="preserve">для </w:t>
      </w:r>
      <w:r w:rsidRPr="00C65494">
        <w:t>сбора количественных дезагрегированных стат</w:t>
      </w:r>
      <w:r w:rsidRPr="00C65494">
        <w:t>и</w:t>
      </w:r>
      <w:r w:rsidRPr="00C65494">
        <w:t>стических данных и качественной информации о правах трудящихся-мигрантов согласно Конвенции на территории государства-участника и за ее пределами. В</w:t>
      </w:r>
      <w:r w:rsidR="00734EE1">
        <w:t> </w:t>
      </w:r>
      <w:r w:rsidRPr="00C65494">
        <w:t>случае наличия таких механизмов просьба также представить информацию об их функционировании, включая показатели оценки успеха и результаты.</w:t>
      </w:r>
    </w:p>
    <w:p w:rsidR="00D83408" w:rsidRPr="00C65494" w:rsidRDefault="00D83408" w:rsidP="00D83408">
      <w:pPr>
        <w:pStyle w:val="SingleTxtGR"/>
      </w:pPr>
      <w:r w:rsidRPr="00C65494">
        <w:t>2.</w:t>
      </w:r>
      <w:r w:rsidRPr="00C65494">
        <w:tab/>
        <w:t>Просьба представить дополнительную информацию о любых важных и</w:t>
      </w:r>
      <w:r w:rsidRPr="00C65494">
        <w:t>з</w:t>
      </w:r>
      <w:r w:rsidRPr="00C65494">
        <w:t>менениях и мерах, принимаемых для осуществления Конвенции, которые ра</w:t>
      </w:r>
      <w:r w:rsidRPr="00C65494">
        <w:t>с</w:t>
      </w:r>
      <w:r w:rsidRPr="00C65494">
        <w:t>сматриваются в качестве приоритетных.</w:t>
      </w:r>
    </w:p>
    <w:p w:rsidR="00AD55B5" w:rsidRDefault="00D83408" w:rsidP="00D83408">
      <w:pPr>
        <w:pStyle w:val="SingleTxtGR"/>
      </w:pPr>
      <w:r w:rsidRPr="00C65494">
        <w:t>3.</w:t>
      </w:r>
      <w:r w:rsidRPr="00C65494">
        <w:tab/>
        <w:t>Просьба представить общую и фактическую информацию о стране, имеющую отношение к областям, охватываемым Конвенцией, в соответствии с согласованными руководящими принципами представления докладов в рамках международных правозащитных договоров, включая Конвенцию (HRI/GEN/2/</w:t>
      </w:r>
      <w:r>
        <w:br/>
      </w:r>
      <w:r w:rsidRPr="00C65494">
        <w:t>Rev.6). Просьба в соответствии с теми же принципами также представить о</w:t>
      </w:r>
      <w:r w:rsidRPr="00C65494">
        <w:t>б</w:t>
      </w:r>
      <w:r w:rsidRPr="00C65494">
        <w:t>щий базовый документ государства-участника, если он еще не был представлен. Общий базовый документ дополнит ответы на настоящий пер</w:t>
      </w:r>
      <w:r w:rsidRPr="00C65494">
        <w:t>е</w:t>
      </w:r>
      <w:r w:rsidRPr="00C65494">
        <w:t>чень вопросов.</w:t>
      </w:r>
    </w:p>
    <w:p w:rsidR="00D83408" w:rsidRPr="00D83408" w:rsidRDefault="00D83408" w:rsidP="00D8340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83408" w:rsidRPr="00D83408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88C" w:rsidRDefault="007F588C">
      <w:r>
        <w:rPr>
          <w:lang w:val="en-US"/>
        </w:rPr>
        <w:tab/>
      </w:r>
      <w:r>
        <w:separator/>
      </w:r>
    </w:p>
  </w:endnote>
  <w:endnote w:type="continuationSeparator" w:id="0">
    <w:p w:rsidR="007F588C" w:rsidRDefault="007F58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8C" w:rsidRPr="009A6F4A" w:rsidRDefault="007F588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4-43045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8C" w:rsidRPr="009A6F4A" w:rsidRDefault="007F588C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4-43045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7F588C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7F588C" w:rsidRPr="00021DF7" w:rsidRDefault="007F588C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43045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220514  300514</w:t>
          </w:r>
        </w:p>
      </w:tc>
      <w:tc>
        <w:tcPr>
          <w:tcW w:w="4663" w:type="dxa"/>
          <w:vMerge w:val="restart"/>
          <w:vAlign w:val="bottom"/>
        </w:tcPr>
        <w:p w:rsidR="007F588C" w:rsidRDefault="007F588C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F588C" w:rsidRDefault="007F588C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7F588C" w:rsidRPr="00797A78" w:rsidTr="00840BC7">
      <w:tc>
        <w:tcPr>
          <w:tcW w:w="4068" w:type="dxa"/>
          <w:vAlign w:val="bottom"/>
        </w:tcPr>
        <w:p w:rsidR="007F588C" w:rsidRPr="007C67BD" w:rsidRDefault="007F588C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C67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F588C" w:rsidRDefault="007F588C" w:rsidP="00840BC7"/>
      </w:tc>
      <w:tc>
        <w:tcPr>
          <w:tcW w:w="1124" w:type="dxa"/>
          <w:vMerge/>
        </w:tcPr>
        <w:p w:rsidR="007F588C" w:rsidRDefault="007F588C" w:rsidP="00840BC7"/>
      </w:tc>
    </w:tr>
  </w:tbl>
  <w:p w:rsidR="007F588C" w:rsidRDefault="007F588C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88C" w:rsidRPr="00F71F63" w:rsidRDefault="007F588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F588C" w:rsidRPr="00F71F63" w:rsidRDefault="007F588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F588C" w:rsidRPr="00635E86" w:rsidRDefault="007F588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8C" w:rsidRPr="00953F4F" w:rsidRDefault="007F588C">
    <w:pPr>
      <w:pStyle w:val="Header"/>
      <w:rPr>
        <w:lang w:val="en-US"/>
      </w:rPr>
    </w:pPr>
    <w:r>
      <w:rPr>
        <w:lang w:val="en-US"/>
      </w:rPr>
      <w:t>CMW/</w:t>
    </w:r>
    <w:r w:rsidRPr="00953F4F">
      <w:rPr>
        <w:lang w:val="en-US"/>
      </w:rPr>
      <w:t>C/TLS/QPR/1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8C" w:rsidRPr="00953F4F" w:rsidRDefault="007F588C">
    <w:pPr>
      <w:pStyle w:val="Header"/>
      <w:rPr>
        <w:lang w:val="en-US"/>
      </w:rPr>
    </w:pPr>
    <w:r>
      <w:rPr>
        <w:lang w:val="en-US"/>
      </w:rPr>
      <w:tab/>
      <w:t>CMW/</w:t>
    </w:r>
    <w:r w:rsidRPr="00953F4F">
      <w:rPr>
        <w:lang w:val="en-US"/>
      </w:rPr>
      <w:t>C/TLS/QPR/1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3F4F"/>
    <w:rsid w:val="000033D8"/>
    <w:rsid w:val="00005C1C"/>
    <w:rsid w:val="00016553"/>
    <w:rsid w:val="00021DF7"/>
    <w:rsid w:val="000233B3"/>
    <w:rsid w:val="00023E9E"/>
    <w:rsid w:val="00026B0C"/>
    <w:rsid w:val="0003638E"/>
    <w:rsid w:val="00036FF2"/>
    <w:rsid w:val="0004010A"/>
    <w:rsid w:val="00043D88"/>
    <w:rsid w:val="00046E4D"/>
    <w:rsid w:val="000546D1"/>
    <w:rsid w:val="00055EC3"/>
    <w:rsid w:val="00063B6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1FBE"/>
    <w:rsid w:val="000D6863"/>
    <w:rsid w:val="000E39CF"/>
    <w:rsid w:val="000F2931"/>
    <w:rsid w:val="00105C61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642D3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8761F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5414"/>
    <w:rsid w:val="0043033D"/>
    <w:rsid w:val="00433C65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5511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6EE6"/>
    <w:rsid w:val="00635E86"/>
    <w:rsid w:val="00636A37"/>
    <w:rsid w:val="00641A41"/>
    <w:rsid w:val="006501A5"/>
    <w:rsid w:val="006567B2"/>
    <w:rsid w:val="00662ADE"/>
    <w:rsid w:val="00664106"/>
    <w:rsid w:val="006756F1"/>
    <w:rsid w:val="00677773"/>
    <w:rsid w:val="006805FC"/>
    <w:rsid w:val="006926C7"/>
    <w:rsid w:val="00692E31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053"/>
    <w:rsid w:val="00734EE1"/>
    <w:rsid w:val="00735602"/>
    <w:rsid w:val="0075279B"/>
    <w:rsid w:val="00753748"/>
    <w:rsid w:val="00762446"/>
    <w:rsid w:val="00781ACB"/>
    <w:rsid w:val="007A79EB"/>
    <w:rsid w:val="007C67BD"/>
    <w:rsid w:val="007D4CA0"/>
    <w:rsid w:val="007D7A23"/>
    <w:rsid w:val="007E38C3"/>
    <w:rsid w:val="007E549E"/>
    <w:rsid w:val="007E71C9"/>
    <w:rsid w:val="007F588C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3F4F"/>
    <w:rsid w:val="00955022"/>
    <w:rsid w:val="00957B4D"/>
    <w:rsid w:val="00961835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609F"/>
    <w:rsid w:val="00AB5BF0"/>
    <w:rsid w:val="00AC1C95"/>
    <w:rsid w:val="00AC2CCB"/>
    <w:rsid w:val="00AC443A"/>
    <w:rsid w:val="00AD55B5"/>
    <w:rsid w:val="00AE60E2"/>
    <w:rsid w:val="00AF4435"/>
    <w:rsid w:val="00B0169F"/>
    <w:rsid w:val="00B05F21"/>
    <w:rsid w:val="00B14EA9"/>
    <w:rsid w:val="00B30A3C"/>
    <w:rsid w:val="00B57634"/>
    <w:rsid w:val="00B81305"/>
    <w:rsid w:val="00BA762C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21E74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226E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3408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156D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31D8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9</Pages>
  <Words>3027</Words>
  <Characters>21467</Characters>
  <Application>Microsoft Office Outlook</Application>
  <DocSecurity>4</DocSecurity>
  <Lines>412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Короткова</cp:lastModifiedBy>
  <cp:revision>2</cp:revision>
  <cp:lastPrinted>2014-05-22T09:25:00Z</cp:lastPrinted>
  <dcterms:created xsi:type="dcterms:W3CDTF">2014-05-30T14:36:00Z</dcterms:created>
  <dcterms:modified xsi:type="dcterms:W3CDTF">2014-05-30T14:36:00Z</dcterms:modified>
</cp:coreProperties>
</file>