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207D7E">
                <w:t>C/VCT/Q/4-8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207D7E">
                <w:rPr>
                  <w:lang w:val="en-US"/>
                </w:rPr>
                <w:t>28 March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117E61" w:rsidRPr="00A00E0C" w:rsidRDefault="00117E61" w:rsidP="004E21FF">
      <w:pPr>
        <w:spacing w:before="120"/>
        <w:rPr>
          <w:b/>
          <w:sz w:val="24"/>
          <w:szCs w:val="24"/>
        </w:rPr>
      </w:pPr>
      <w:r w:rsidRPr="00A00E0C">
        <w:rPr>
          <w:b/>
          <w:sz w:val="24"/>
          <w:szCs w:val="24"/>
        </w:rPr>
        <w:t xml:space="preserve">Комитет по ликвидации дискриминации </w:t>
      </w:r>
      <w:r w:rsidRPr="0054597C">
        <w:rPr>
          <w:b/>
          <w:sz w:val="24"/>
          <w:szCs w:val="24"/>
        </w:rPr>
        <w:br/>
      </w:r>
      <w:r w:rsidRPr="00A00E0C">
        <w:rPr>
          <w:b/>
          <w:sz w:val="24"/>
          <w:szCs w:val="24"/>
        </w:rPr>
        <w:t>в отношении женщин</w:t>
      </w:r>
    </w:p>
    <w:p w:rsidR="00117E61" w:rsidRPr="00A00E0C" w:rsidRDefault="00117E61" w:rsidP="00117E61">
      <w:pPr>
        <w:rPr>
          <w:b/>
        </w:rPr>
      </w:pPr>
      <w:r w:rsidRPr="00A00E0C">
        <w:rPr>
          <w:b/>
        </w:rPr>
        <w:t>Пятьдесят шестая сессия</w:t>
      </w:r>
    </w:p>
    <w:p w:rsidR="00117E61" w:rsidRPr="00A00E0C" w:rsidRDefault="00117E61" w:rsidP="00117E61">
      <w:r w:rsidRPr="00A00E0C">
        <w:t xml:space="preserve">30 сентября </w:t>
      </w:r>
      <w:r w:rsidR="00AE58E7">
        <w:t>−</w:t>
      </w:r>
      <w:r w:rsidRPr="00A00E0C">
        <w:t xml:space="preserve"> 18 октября 2013 года</w:t>
      </w:r>
    </w:p>
    <w:p w:rsidR="00117E61" w:rsidRPr="00A00E0C" w:rsidRDefault="00117E61" w:rsidP="00117E61">
      <w:r w:rsidRPr="00A00E0C">
        <w:t>Пункт 4 предварительной повестки дня</w:t>
      </w:r>
    </w:p>
    <w:p w:rsidR="00117E61" w:rsidRPr="00A00E0C" w:rsidRDefault="00117E61" w:rsidP="00117E61">
      <w:pPr>
        <w:rPr>
          <w:b/>
        </w:rPr>
      </w:pPr>
      <w:r w:rsidRPr="004E21FF">
        <w:rPr>
          <w:b/>
        </w:rPr>
        <w:t>Р</w:t>
      </w:r>
      <w:r w:rsidRPr="00A00E0C">
        <w:rPr>
          <w:b/>
        </w:rPr>
        <w:t>ассмотрение докладов, представляемых</w:t>
      </w:r>
      <w:r w:rsidRPr="00A00E0C">
        <w:rPr>
          <w:b/>
        </w:rPr>
        <w:br/>
        <w:t>государствами-участниками в соответствии</w:t>
      </w:r>
      <w:r w:rsidRPr="00A00E0C">
        <w:rPr>
          <w:b/>
        </w:rPr>
        <w:br/>
        <w:t>со статьей 18 Конвенции о ликвидации</w:t>
      </w:r>
      <w:r w:rsidRPr="00A00E0C">
        <w:rPr>
          <w:b/>
        </w:rPr>
        <w:br/>
        <w:t>всех форм дискриминации в отношении женщин</w:t>
      </w:r>
    </w:p>
    <w:p w:rsidR="00117E61" w:rsidRPr="00A00E0C" w:rsidRDefault="00117E61" w:rsidP="00117E61">
      <w:pPr>
        <w:pStyle w:val="HChGR"/>
      </w:pPr>
      <w:r w:rsidRPr="00117E61">
        <w:tab/>
      </w:r>
      <w:r w:rsidRPr="00117E61">
        <w:tab/>
      </w:r>
      <w:r w:rsidRPr="00A00E0C">
        <w:t xml:space="preserve">Перечень вопросов, составленный в отсутствие объединенных четвертого-восьмого периодических докладов Сент-Винсента и Гренадин </w:t>
      </w:r>
    </w:p>
    <w:p w:rsidR="00117E61" w:rsidRPr="00A00E0C" w:rsidRDefault="00117E61" w:rsidP="00117E61">
      <w:pPr>
        <w:pStyle w:val="H1GR"/>
      </w:pPr>
      <w:r w:rsidRPr="00117E61">
        <w:tab/>
      </w:r>
      <w:r w:rsidRPr="00117E61">
        <w:tab/>
      </w:r>
      <w:r w:rsidRPr="00A00E0C">
        <w:t>Записка Комитета</w:t>
      </w:r>
    </w:p>
    <w:p w:rsidR="00117E61" w:rsidRPr="00A00E0C" w:rsidRDefault="00117E61" w:rsidP="00117E61">
      <w:pPr>
        <w:pStyle w:val="H23GR"/>
      </w:pPr>
      <w:r w:rsidRPr="00117E61">
        <w:tab/>
      </w:r>
      <w:r w:rsidRPr="00117E61">
        <w:tab/>
      </w:r>
      <w:r w:rsidRPr="00A00E0C">
        <w:t>Общая информация</w:t>
      </w:r>
    </w:p>
    <w:p w:rsidR="00117E61" w:rsidRPr="00A00E0C" w:rsidRDefault="00117E61" w:rsidP="00117E61">
      <w:pPr>
        <w:pStyle w:val="SingleTxtGR"/>
      </w:pPr>
      <w:r w:rsidRPr="00A00E0C">
        <w:t>1.</w:t>
      </w:r>
      <w:r w:rsidRPr="00A00E0C">
        <w:tab/>
        <w:t>Комитет не получил объединенные четвертый-восьмой периодические доклады государства-участника. Просьба сообщить, чем объясняется эта ситу</w:t>
      </w:r>
      <w:r w:rsidRPr="00A00E0C">
        <w:t>а</w:t>
      </w:r>
      <w:r w:rsidRPr="00A00E0C">
        <w:t xml:space="preserve">ция. Просьба также представить информацию и </w:t>
      </w:r>
      <w:r w:rsidR="00B52D65">
        <w:t xml:space="preserve">дезагрегированные по признаку пола </w:t>
      </w:r>
      <w:r w:rsidRPr="00A00E0C">
        <w:t>статистические данные о текущем положении женщин в госуда</w:t>
      </w:r>
      <w:r w:rsidRPr="00A00E0C">
        <w:t>р</w:t>
      </w:r>
      <w:r w:rsidRPr="00A00E0C">
        <w:t>стве-участнике во всех охватываемых Конвенцией областях.</w:t>
      </w:r>
    </w:p>
    <w:p w:rsidR="00117E61" w:rsidRPr="00A00E0C" w:rsidRDefault="00B52D65" w:rsidP="00B52D65">
      <w:pPr>
        <w:pStyle w:val="H23GR"/>
      </w:pPr>
      <w:r>
        <w:tab/>
      </w:r>
      <w:r>
        <w:tab/>
      </w:r>
      <w:r w:rsidR="00117E61" w:rsidRPr="00A00E0C">
        <w:t>Конституционная, законодательная и институциональная основа</w:t>
      </w:r>
    </w:p>
    <w:p w:rsidR="00117E61" w:rsidRPr="00A00E0C" w:rsidRDefault="00117E61" w:rsidP="00117E61">
      <w:pPr>
        <w:pStyle w:val="SingleTxtGR"/>
      </w:pPr>
      <w:r w:rsidRPr="00A00E0C">
        <w:t>2.</w:t>
      </w:r>
      <w:r w:rsidRPr="00A00E0C">
        <w:tab/>
        <w:t>С учетом того что дуалистическая система государства-участника треб</w:t>
      </w:r>
      <w:r w:rsidRPr="00A00E0C">
        <w:t>у</w:t>
      </w:r>
      <w:r w:rsidRPr="00A00E0C">
        <w:t>ет инкорпорирования положений Конвенции, с тем чтобы она могла в полной мере применяться во внутренней правовой системе, просьба указать, приняло ли г</w:t>
      </w:r>
      <w:r w:rsidRPr="00A00E0C">
        <w:t>о</w:t>
      </w:r>
      <w:r w:rsidRPr="00A00E0C">
        <w:t>сударство-участник меры для включения положений Конвенции во вну</w:t>
      </w:r>
      <w:r w:rsidRPr="00A00E0C">
        <w:t>т</w:t>
      </w:r>
      <w:r w:rsidRPr="00A00E0C">
        <w:t>реннее законодательство и для выявления, отмены или изменения положений, явля</w:t>
      </w:r>
      <w:r w:rsidRPr="00A00E0C">
        <w:t>ю</w:t>
      </w:r>
      <w:r w:rsidRPr="00A00E0C">
        <w:t>щихся дискриминационными в отношении женщин. Просьба указать, приняло ли государство-участник меры для включения в Конституцию определения ди</w:t>
      </w:r>
      <w:r w:rsidRPr="00A00E0C">
        <w:t>с</w:t>
      </w:r>
      <w:r w:rsidRPr="00A00E0C">
        <w:t>криминации в отношении женщин, соответствующего статье 1 Кон</w:t>
      </w:r>
      <w:r w:rsidR="00B52D65">
        <w:t>венции</w:t>
      </w:r>
      <w:r w:rsidRPr="00A00E0C">
        <w:t xml:space="preserve"> и о</w:t>
      </w:r>
      <w:r w:rsidRPr="00A00E0C">
        <w:t>х</w:t>
      </w:r>
      <w:r w:rsidRPr="00A00E0C">
        <w:t>ватывающего все акты дискриминации, совершаемые государственными и ч</w:t>
      </w:r>
      <w:r w:rsidRPr="00A00E0C">
        <w:t>а</w:t>
      </w:r>
      <w:r w:rsidRPr="00A00E0C">
        <w:t xml:space="preserve">стными субъектами, как это предусмотрено в статье 2 Конвенции, или такое определение </w:t>
      </w:r>
      <w:r w:rsidR="00F54B00" w:rsidRPr="00A00E0C">
        <w:t xml:space="preserve">было </w:t>
      </w:r>
      <w:r w:rsidRPr="00A00E0C">
        <w:t xml:space="preserve">включено в другое законодательство. Просьба также </w:t>
      </w:r>
      <w:r w:rsidR="00F54B00">
        <w:t>соо</w:t>
      </w:r>
      <w:r w:rsidR="00F54B00">
        <w:t>б</w:t>
      </w:r>
      <w:r w:rsidR="00F54B00">
        <w:t>щать о</w:t>
      </w:r>
      <w:r w:rsidRPr="00A00E0C">
        <w:t xml:space="preserve"> случа</w:t>
      </w:r>
      <w:r w:rsidR="00F54B00">
        <w:t>ях</w:t>
      </w:r>
      <w:r w:rsidRPr="00A00E0C">
        <w:t>, когда на Конвенцию ссылались национальные суды, и если т</w:t>
      </w:r>
      <w:r w:rsidRPr="00A00E0C">
        <w:t>а</w:t>
      </w:r>
      <w:r w:rsidRPr="00A00E0C">
        <w:t xml:space="preserve">ковые имеются, просьба </w:t>
      </w:r>
      <w:r w:rsidR="00F54B00">
        <w:t>рассказать о них подробнее</w:t>
      </w:r>
      <w:r w:rsidRPr="00A00E0C">
        <w:t>.</w:t>
      </w:r>
    </w:p>
    <w:p w:rsidR="00117E61" w:rsidRPr="00A00E0C" w:rsidRDefault="00117E61" w:rsidP="00117E61">
      <w:pPr>
        <w:pStyle w:val="H23GR"/>
      </w:pPr>
      <w:r w:rsidRPr="00117E61">
        <w:tab/>
      </w:r>
      <w:r w:rsidRPr="00117E61">
        <w:tab/>
      </w:r>
      <w:r w:rsidRPr="00A00E0C">
        <w:t>Национальный механизм по улучшению положения женщин</w:t>
      </w:r>
    </w:p>
    <w:p w:rsidR="00117E61" w:rsidRPr="00A00E0C" w:rsidRDefault="00117E61" w:rsidP="00117E61">
      <w:pPr>
        <w:pStyle w:val="SingleTxtGR"/>
      </w:pPr>
      <w:r w:rsidRPr="00A00E0C">
        <w:t>3.</w:t>
      </w:r>
      <w:r w:rsidRPr="00A00E0C">
        <w:tab/>
        <w:t>Просьба указать, какая доля государственного бюджета выделяется Д</w:t>
      </w:r>
      <w:r w:rsidRPr="00A00E0C">
        <w:t>е</w:t>
      </w:r>
      <w:r w:rsidRPr="00A00E0C">
        <w:t>партаменту по делам женщин, и представить информацию о потенциале наци</w:t>
      </w:r>
      <w:r w:rsidRPr="00A00E0C">
        <w:t>о</w:t>
      </w:r>
      <w:r w:rsidRPr="00A00E0C">
        <w:t>нального механизма по улучшению положения женщин. Просьба также указать, планирует ли государство-участник разработать национальную политику обе</w:t>
      </w:r>
      <w:r w:rsidRPr="00A00E0C">
        <w:t>с</w:t>
      </w:r>
      <w:r w:rsidRPr="00A00E0C">
        <w:t>печения гендерного равенства.</w:t>
      </w:r>
    </w:p>
    <w:p w:rsidR="00117E61" w:rsidRPr="00A00E0C" w:rsidRDefault="00117E61" w:rsidP="00117E61">
      <w:pPr>
        <w:pStyle w:val="H23GR"/>
      </w:pPr>
      <w:r w:rsidRPr="00117E61">
        <w:tab/>
      </w:r>
      <w:r w:rsidRPr="00117E61">
        <w:tab/>
      </w:r>
      <w:r w:rsidRPr="00A00E0C">
        <w:t>Временные специальные меры</w:t>
      </w:r>
    </w:p>
    <w:p w:rsidR="00117E61" w:rsidRPr="00A00E0C" w:rsidRDefault="00117E61" w:rsidP="00117E61">
      <w:pPr>
        <w:pStyle w:val="SingleTxtGR"/>
      </w:pPr>
      <w:r w:rsidRPr="00A00E0C">
        <w:t>4.</w:t>
      </w:r>
      <w:r w:rsidRPr="00A00E0C">
        <w:tab/>
        <w:t xml:space="preserve">Просьба представить информацию </w:t>
      </w:r>
      <w:r w:rsidR="00887BB3">
        <w:t xml:space="preserve">о </w:t>
      </w:r>
      <w:r w:rsidRPr="00A00E0C">
        <w:t xml:space="preserve">временных специальных мерах, </w:t>
      </w:r>
      <w:r w:rsidR="00F54B00" w:rsidRPr="00A00E0C">
        <w:t xml:space="preserve">о принятых или планируемых </w:t>
      </w:r>
      <w:r w:rsidR="00F54B00">
        <w:t>в соответствии с</w:t>
      </w:r>
      <w:r w:rsidRPr="00A00E0C">
        <w:t xml:space="preserve"> пунктом 1 статьи 4 Конвенции и общей рекомендаци</w:t>
      </w:r>
      <w:r w:rsidR="00F54B00">
        <w:t>ей</w:t>
      </w:r>
      <w:r w:rsidRPr="00A00E0C">
        <w:t xml:space="preserve"> Комитета № 25 (2004) о временных спец</w:t>
      </w:r>
      <w:r w:rsidRPr="00A00E0C">
        <w:t>и</w:t>
      </w:r>
      <w:r w:rsidRPr="00A00E0C">
        <w:t>альных мерах, с тем чтобы ускорить достижение фактического равенства между мужчинами и женщинами.</w:t>
      </w:r>
    </w:p>
    <w:p w:rsidR="00117E61" w:rsidRPr="00A00E0C" w:rsidRDefault="00117E61" w:rsidP="00117E61">
      <w:pPr>
        <w:pStyle w:val="H23GR"/>
      </w:pPr>
      <w:r w:rsidRPr="00117E61">
        <w:tab/>
      </w:r>
      <w:r w:rsidRPr="00117E61">
        <w:tab/>
      </w:r>
      <w:r w:rsidRPr="00A00E0C">
        <w:t>Стереотипы и вредные виды практики</w:t>
      </w:r>
    </w:p>
    <w:p w:rsidR="00117E61" w:rsidRPr="00A00E0C" w:rsidRDefault="00117E61" w:rsidP="00117E61">
      <w:pPr>
        <w:pStyle w:val="SingleTxtGR"/>
      </w:pPr>
      <w:r w:rsidRPr="00A00E0C">
        <w:t>5.</w:t>
      </w:r>
      <w:r w:rsidRPr="00A00E0C">
        <w:tab/>
        <w:t>Просьба представить информацию о принятых или планируемых мерах, включая разработку ко</w:t>
      </w:r>
      <w:r w:rsidRPr="00A00E0C">
        <w:t>м</w:t>
      </w:r>
      <w:r w:rsidRPr="00A00E0C">
        <w:t xml:space="preserve">плексной политики, с тем чтобы изменить социально-культурные модели, ведущие к формированию стереотипов, воспроизведению или </w:t>
      </w:r>
      <w:r w:rsidR="00F54B00">
        <w:t>увековечению</w:t>
      </w:r>
      <w:r w:rsidRPr="00A00E0C">
        <w:t xml:space="preserve"> традиционных ролей женщин и мужчин в семье и в общес</w:t>
      </w:r>
      <w:r w:rsidRPr="00A00E0C">
        <w:t>т</w:t>
      </w:r>
      <w:r w:rsidRPr="00A00E0C">
        <w:t>ве в целом, с уделением особого внимания борьбе с культурой гендерной социал</w:t>
      </w:r>
      <w:r w:rsidRPr="00A00E0C">
        <w:t>и</w:t>
      </w:r>
      <w:r w:rsidRPr="00A00E0C">
        <w:t>зации в семье и в школе и негативному отношению к женщинам и отображ</w:t>
      </w:r>
      <w:r w:rsidRPr="00A00E0C">
        <w:t>е</w:t>
      </w:r>
      <w:r w:rsidRPr="00A00E0C">
        <w:t>нию их в средствах массовой информации.</w:t>
      </w:r>
    </w:p>
    <w:p w:rsidR="00117E61" w:rsidRPr="00A00E0C" w:rsidRDefault="00117E61" w:rsidP="00117E61">
      <w:pPr>
        <w:pStyle w:val="H23GR"/>
      </w:pPr>
      <w:r w:rsidRPr="00117E61">
        <w:tab/>
      </w:r>
      <w:r w:rsidRPr="00117E61">
        <w:tab/>
      </w:r>
      <w:r w:rsidRPr="00A00E0C">
        <w:t>Насилие в отношении женщин</w:t>
      </w:r>
    </w:p>
    <w:p w:rsidR="00117E61" w:rsidRPr="00A00E0C" w:rsidRDefault="00117E61" w:rsidP="00117E61">
      <w:pPr>
        <w:pStyle w:val="SingleTxtGR"/>
      </w:pPr>
      <w:r w:rsidRPr="00A00E0C">
        <w:t>6.</w:t>
      </w:r>
      <w:r w:rsidRPr="00A00E0C">
        <w:tab/>
        <w:t>В имеющейся в распоряжении Комитета информации говорится о весьма высоком уровне насилия в отношении женщин, включая изнасилования и нас</w:t>
      </w:r>
      <w:r w:rsidRPr="00A00E0C">
        <w:t>и</w:t>
      </w:r>
      <w:r w:rsidRPr="00A00E0C">
        <w:t>лие в семье. Просьба сообщить о принятых или планируемых мерах для реш</w:t>
      </w:r>
      <w:r w:rsidRPr="00A00E0C">
        <w:t>е</w:t>
      </w:r>
      <w:r w:rsidRPr="00A00E0C">
        <w:t>ния этой проблемы и представить подробную информацию о текущем полож</w:t>
      </w:r>
      <w:r w:rsidRPr="00A00E0C">
        <w:t>е</w:t>
      </w:r>
      <w:r w:rsidRPr="00A00E0C">
        <w:t>нии и тенденция</w:t>
      </w:r>
      <w:r w:rsidR="00CD2FD0">
        <w:t>х</w:t>
      </w:r>
      <w:r w:rsidR="004808A5">
        <w:t>,</w:t>
      </w:r>
      <w:r w:rsidRPr="00A00E0C">
        <w:t xml:space="preserve"> в том что касается любых форм насилия в отношении же</w:t>
      </w:r>
      <w:r w:rsidRPr="00A00E0C">
        <w:t>н</w:t>
      </w:r>
      <w:r w:rsidRPr="00A00E0C">
        <w:t>щин и девочек в бытовой и общественной сферах жизни. Просьба также пре</w:t>
      </w:r>
      <w:r w:rsidRPr="00A00E0C">
        <w:t>д</w:t>
      </w:r>
      <w:r w:rsidRPr="00A00E0C">
        <w:t>ставить данные</w:t>
      </w:r>
      <w:r w:rsidR="004808A5">
        <w:t>, дезагрегированные по возрасту</w:t>
      </w:r>
      <w:r w:rsidRPr="00A00E0C">
        <w:t>, виду преступления и – в сл</w:t>
      </w:r>
      <w:r w:rsidRPr="00A00E0C">
        <w:t>у</w:t>
      </w:r>
      <w:r w:rsidRPr="00A00E0C">
        <w:t>чае сексуального насилия – характеру отношений между в</w:t>
      </w:r>
      <w:r w:rsidRPr="00A00E0C">
        <w:t>и</w:t>
      </w:r>
      <w:r w:rsidRPr="00A00E0C">
        <w:t>новным в насилии и его жертвой</w:t>
      </w:r>
      <w:r w:rsidR="004808A5">
        <w:t xml:space="preserve">, данные о </w:t>
      </w:r>
      <w:r w:rsidRPr="00A00E0C">
        <w:t>доведенных до сведения полиции случаях насилия в о</w:t>
      </w:r>
      <w:r w:rsidRPr="00A00E0C">
        <w:t>т</w:t>
      </w:r>
      <w:r w:rsidRPr="00A00E0C">
        <w:t>ношении женщин</w:t>
      </w:r>
      <w:r w:rsidR="004808A5">
        <w:t xml:space="preserve"> и о</w:t>
      </w:r>
      <w:r w:rsidRPr="00A00E0C">
        <w:t xml:space="preserve"> количестве дел, в связи с которыми возбуждено судебное разбирательство, уголовных преследований и обвинительных приговоров, в</w:t>
      </w:r>
      <w:r w:rsidRPr="00A00E0C">
        <w:t>ы</w:t>
      </w:r>
      <w:r w:rsidRPr="00A00E0C">
        <w:t>несенных по итогам рассмотрения таких дел. Просьба также представить да</w:t>
      </w:r>
      <w:r w:rsidRPr="00A00E0C">
        <w:t>н</w:t>
      </w:r>
      <w:r w:rsidRPr="00A00E0C">
        <w:t>ные о числе женщин, убитых своими мужьями, партнерами или бывшими пар</w:t>
      </w:r>
      <w:r w:rsidRPr="00A00E0C">
        <w:t>т</w:t>
      </w:r>
      <w:r w:rsidRPr="00A00E0C">
        <w:t>нерами.</w:t>
      </w:r>
    </w:p>
    <w:p w:rsidR="00117E61" w:rsidRPr="00A00E0C" w:rsidRDefault="00117E61" w:rsidP="00117E61">
      <w:pPr>
        <w:pStyle w:val="SingleTxtGR"/>
      </w:pPr>
      <w:r w:rsidRPr="00A00E0C">
        <w:t>7.</w:t>
      </w:r>
      <w:r w:rsidRPr="00A00E0C">
        <w:tab/>
        <w:t>Просьба указать, планирует ли государство-участник разработать наци</w:t>
      </w:r>
      <w:r w:rsidRPr="00A00E0C">
        <w:t>о</w:t>
      </w:r>
      <w:r w:rsidRPr="00A00E0C">
        <w:t>нальную политику или комплексную долгосрочную стратегию в области бор</w:t>
      </w:r>
      <w:r w:rsidRPr="00A00E0C">
        <w:t>ь</w:t>
      </w:r>
      <w:r w:rsidRPr="00A00E0C">
        <w:t>бы с насилием в отношении женщин, которая бы включала меры, призванные a)</w:t>
      </w:r>
      <w:r w:rsidR="004808A5">
        <w:t> </w:t>
      </w:r>
      <w:r w:rsidRPr="00A00E0C">
        <w:t>побудить женщин заявлять об актах насилия</w:t>
      </w:r>
      <w:r w:rsidR="004808A5">
        <w:t>,</w:t>
      </w:r>
      <w:r w:rsidRPr="00A00E0C">
        <w:t xml:space="preserve"> b) обеспечить уголовное пр</w:t>
      </w:r>
      <w:r w:rsidRPr="00A00E0C">
        <w:t>е</w:t>
      </w:r>
      <w:r w:rsidRPr="00A00E0C">
        <w:t>следование виновных</w:t>
      </w:r>
      <w:r w:rsidR="004808A5">
        <w:t>,</w:t>
      </w:r>
      <w:r w:rsidRPr="00A00E0C">
        <w:t xml:space="preserve"> c) предоставить жертвам эффективную защиту, сре</w:t>
      </w:r>
      <w:r w:rsidRPr="00A00E0C">
        <w:t>д</w:t>
      </w:r>
      <w:r w:rsidRPr="00A00E0C">
        <w:t>ства правовой защиты и возможности реабилитации и d) обеспечить проведение программ по укреплению потенциала и повышению уровня осведомленности сотрудников полиции и других правоохранительных органов, адвокатов, мед</w:t>
      </w:r>
      <w:r w:rsidRPr="00A00E0C">
        <w:t>и</w:t>
      </w:r>
      <w:r w:rsidRPr="00A00E0C">
        <w:t>цинских и социальных работников, сотрудников судебных органов и нас</w:t>
      </w:r>
      <w:r w:rsidRPr="00A00E0C">
        <w:t>е</w:t>
      </w:r>
      <w:r w:rsidRPr="00A00E0C">
        <w:t>ления в целом.</w:t>
      </w:r>
    </w:p>
    <w:p w:rsidR="00117E61" w:rsidRPr="00A00E0C" w:rsidRDefault="00117E61" w:rsidP="00117E61">
      <w:pPr>
        <w:pStyle w:val="SingleTxtGR"/>
      </w:pPr>
      <w:r w:rsidRPr="00A00E0C">
        <w:t>8.</w:t>
      </w:r>
      <w:r w:rsidRPr="00A00E0C">
        <w:tab/>
        <w:t>В пункте 125 своих предыдущих заключительных замечаний Комитет упомянул принятие в 1995 году Закона о насилии в семье. Просьба сообщить о мерах, принятых для a) обеспечения эффективного соблюдения данного Закона и контроля за осуществлением его положений, b) создания приютов и c) оказ</w:t>
      </w:r>
      <w:r w:rsidRPr="00A00E0C">
        <w:t>а</w:t>
      </w:r>
      <w:r w:rsidRPr="00A00E0C">
        <w:t>ния женщинам, ставшим жертвам</w:t>
      </w:r>
      <w:r w:rsidR="00CD2FD0">
        <w:t>и</w:t>
      </w:r>
      <w:r w:rsidRPr="00A00E0C">
        <w:t xml:space="preserve"> насилия, медицинской и психологической помощи.</w:t>
      </w:r>
    </w:p>
    <w:p w:rsidR="00117E61" w:rsidRPr="00A00E0C" w:rsidRDefault="00117E61" w:rsidP="00117E61">
      <w:pPr>
        <w:pStyle w:val="SingleTxtGR"/>
      </w:pPr>
      <w:r w:rsidRPr="00A00E0C">
        <w:t>9.</w:t>
      </w:r>
      <w:r w:rsidRPr="00A00E0C">
        <w:tab/>
        <w:t>Просьба сообщить о предпринятых или планируемых шагах для прин</w:t>
      </w:r>
      <w:r w:rsidRPr="00A00E0C">
        <w:t>я</w:t>
      </w:r>
      <w:r w:rsidRPr="00A00E0C">
        <w:t>тия всеобъемлющего закона обо всех формах насилия в отношении женщин, а также законодательных положений, a) запрещающих сексуальные домогател</w:t>
      </w:r>
      <w:r w:rsidRPr="00A00E0C">
        <w:t>ь</w:t>
      </w:r>
      <w:r w:rsidRPr="00A00E0C">
        <w:t>ства в учебных заведениях, на рабочем месте и в сфере общественной жизни</w:t>
      </w:r>
      <w:r w:rsidR="00FE4740">
        <w:t>,</w:t>
      </w:r>
      <w:r w:rsidRPr="00A00E0C">
        <w:t xml:space="preserve"> b)</w:t>
      </w:r>
      <w:r w:rsidR="00FE4740">
        <w:t> </w:t>
      </w:r>
      <w:r w:rsidRPr="00A00E0C">
        <w:t>определяющих изнасилование в браке по признаку отсутствия согласия и</w:t>
      </w:r>
      <w:r w:rsidR="00FE4740">
        <w:t> </w:t>
      </w:r>
      <w:r w:rsidRPr="00A00E0C">
        <w:t>c)</w:t>
      </w:r>
      <w:r w:rsidR="00FE4740">
        <w:t> </w:t>
      </w:r>
      <w:r w:rsidRPr="00A00E0C">
        <w:t>вводящих уголовную о</w:t>
      </w:r>
      <w:r w:rsidRPr="00A00E0C">
        <w:t>т</w:t>
      </w:r>
      <w:r w:rsidRPr="00A00E0C">
        <w:t>ветственность за изнасилование в браке.</w:t>
      </w:r>
    </w:p>
    <w:p w:rsidR="00117E61" w:rsidRPr="00A00E0C" w:rsidRDefault="00117E61" w:rsidP="00117E61">
      <w:pPr>
        <w:pStyle w:val="H23GR"/>
      </w:pPr>
      <w:r w:rsidRPr="00117E61">
        <w:tab/>
      </w:r>
      <w:r w:rsidRPr="00117E61">
        <w:tab/>
      </w:r>
      <w:r w:rsidRPr="00A00E0C">
        <w:t>Торговля людьми</w:t>
      </w:r>
    </w:p>
    <w:p w:rsidR="00117E61" w:rsidRPr="00A00E0C" w:rsidRDefault="00117E61" w:rsidP="00117E61">
      <w:pPr>
        <w:pStyle w:val="SingleTxtGR"/>
      </w:pPr>
      <w:r w:rsidRPr="00A00E0C">
        <w:t>10.</w:t>
      </w:r>
      <w:r w:rsidRPr="00A00E0C">
        <w:tab/>
        <w:t>Согласно имеющейся в распоряжении Комитета информации</w:t>
      </w:r>
      <w:r w:rsidR="00CD2FD0">
        <w:t>,</w:t>
      </w:r>
      <w:r w:rsidRPr="00A00E0C">
        <w:t xml:space="preserve"> в стране широко распространена проституция, в том числе среди несовершеннолетних. Просьба указать, проводило ли государство-участник исследование для опред</w:t>
      </w:r>
      <w:r w:rsidRPr="00A00E0C">
        <w:t>е</w:t>
      </w:r>
      <w:r w:rsidRPr="00A00E0C">
        <w:t>ления масштабов, степени и причин торговли людьми, в особенности женщ</w:t>
      </w:r>
      <w:r w:rsidRPr="00A00E0C">
        <w:t>и</w:t>
      </w:r>
      <w:r w:rsidRPr="00A00E0C">
        <w:t>нами и девочками, а также принудительной проституции, в том числе путем сбора и анализа да</w:t>
      </w:r>
      <w:r w:rsidRPr="00A00E0C">
        <w:t>н</w:t>
      </w:r>
      <w:r w:rsidRPr="00A00E0C">
        <w:t>ных о торговле женщинами и эксплуатации женщин в сфере проституции. Просьба представить информацию о принятых или предусматр</w:t>
      </w:r>
      <w:r w:rsidRPr="00A00E0C">
        <w:t>и</w:t>
      </w:r>
      <w:r w:rsidRPr="00A00E0C">
        <w:t>ваемых законах и мерах в области предупреждения торговли людьми и эксплу</w:t>
      </w:r>
      <w:r w:rsidRPr="00A00E0C">
        <w:t>а</w:t>
      </w:r>
      <w:r w:rsidRPr="00A00E0C">
        <w:t>тации проституции и наказаниях за эти деяния в соответствии со статьей 6 Конвенции. Просьба также указать, планирует ли государство-участник разр</w:t>
      </w:r>
      <w:r w:rsidRPr="00A00E0C">
        <w:t>а</w:t>
      </w:r>
      <w:r w:rsidRPr="00A00E0C">
        <w:t>ботать стратегии или программы предупреждения</w:t>
      </w:r>
      <w:r w:rsidR="00A11365">
        <w:t xml:space="preserve"> торговли людьми</w:t>
      </w:r>
      <w:r w:rsidRPr="00A00E0C">
        <w:t>, защиты жертв торговли, включая лиц, принуждаемых к занятию проституцией</w:t>
      </w:r>
      <w:r w:rsidR="00FE4740" w:rsidRPr="00A00E0C">
        <w:t xml:space="preserve">, </w:t>
      </w:r>
      <w:r w:rsidR="00FE4740">
        <w:t xml:space="preserve">и </w:t>
      </w:r>
      <w:r w:rsidR="00FE4740" w:rsidRPr="00A00E0C">
        <w:t>оказ</w:t>
      </w:r>
      <w:r w:rsidR="00FE4740" w:rsidRPr="00A00E0C">
        <w:t>а</w:t>
      </w:r>
      <w:r w:rsidR="00FE4740" w:rsidRPr="00A00E0C">
        <w:t xml:space="preserve">ния </w:t>
      </w:r>
      <w:r w:rsidR="00A11365">
        <w:t xml:space="preserve">им </w:t>
      </w:r>
      <w:r w:rsidR="00FE4740" w:rsidRPr="00A00E0C">
        <w:t>помощи и правовой поддержки</w:t>
      </w:r>
      <w:r w:rsidRPr="00A00E0C">
        <w:t>.</w:t>
      </w:r>
    </w:p>
    <w:p w:rsidR="00117E61" w:rsidRPr="00A00E0C" w:rsidRDefault="00117E61" w:rsidP="00117E61">
      <w:pPr>
        <w:pStyle w:val="H23GR"/>
      </w:pPr>
      <w:r w:rsidRPr="00117E61">
        <w:tab/>
      </w:r>
      <w:r w:rsidRPr="00117E61">
        <w:tab/>
      </w:r>
      <w:r w:rsidRPr="00A00E0C">
        <w:t>Участие в политической и общественной жизни</w:t>
      </w:r>
    </w:p>
    <w:p w:rsidR="00117E61" w:rsidRPr="00A00E0C" w:rsidRDefault="00117E61" w:rsidP="00117E61">
      <w:pPr>
        <w:pStyle w:val="SingleTxtGR"/>
      </w:pPr>
      <w:r w:rsidRPr="00A00E0C">
        <w:t>11.</w:t>
      </w:r>
      <w:r w:rsidRPr="00A00E0C">
        <w:tab/>
        <w:t>В имеющейся в распоряжении Комитета информации говорится о нал</w:t>
      </w:r>
      <w:r w:rsidRPr="00A00E0C">
        <w:t>и</w:t>
      </w:r>
      <w:r w:rsidRPr="00A00E0C">
        <w:t xml:space="preserve">чии </w:t>
      </w:r>
      <w:r w:rsidR="00A11365">
        <w:t>среди</w:t>
      </w:r>
      <w:r w:rsidR="00A11365" w:rsidRPr="00A00E0C">
        <w:t xml:space="preserve"> 15 членов Палат</w:t>
      </w:r>
      <w:r w:rsidR="00A11365">
        <w:t>ы</w:t>
      </w:r>
      <w:r w:rsidR="00A11365" w:rsidRPr="00A00E0C">
        <w:t xml:space="preserve"> собраний </w:t>
      </w:r>
      <w:r w:rsidRPr="00A00E0C">
        <w:t>всего одной женщины и двух женщин в составе кабинета</w:t>
      </w:r>
      <w:r w:rsidR="00A11365">
        <w:t xml:space="preserve"> министров</w:t>
      </w:r>
      <w:r w:rsidRPr="00A00E0C">
        <w:t>. Просьба представить информацию о шагах, пре</w:t>
      </w:r>
      <w:r w:rsidRPr="00A00E0C">
        <w:t>д</w:t>
      </w:r>
      <w:r w:rsidRPr="00A00E0C">
        <w:t>принятых для увеличения числа женщин на выборных и назначаемых должн</w:t>
      </w:r>
      <w:r w:rsidRPr="00A00E0C">
        <w:t>о</w:t>
      </w:r>
      <w:r w:rsidRPr="00A00E0C">
        <w:t>стях в директивных органах и для достижения равного представительства же</w:t>
      </w:r>
      <w:r w:rsidRPr="00A00E0C">
        <w:t>н</w:t>
      </w:r>
      <w:r w:rsidRPr="00A00E0C">
        <w:t>щин в политической и общественной жизни, в том числе с помощью принятия временных специальных мер</w:t>
      </w:r>
      <w:r w:rsidR="00A11365">
        <w:t xml:space="preserve"> в соответствии с</w:t>
      </w:r>
      <w:r w:rsidRPr="00A00E0C">
        <w:t xml:space="preserve"> пунктом 1 статьи 4 Конвенции и общей рекомендацией Комитета № 25 (2004). В частности, просьба представить информацию о принятых или планируемых мерах, призванных во исполнение общей рекомендации № 23 (1997) обеспечить внедрение системы</w:t>
      </w:r>
      <w:r w:rsidR="00A11365">
        <w:t xml:space="preserve"> квот</w:t>
      </w:r>
      <w:r w:rsidRPr="00A00E0C">
        <w:t>, напра</w:t>
      </w:r>
      <w:r w:rsidRPr="00A00E0C">
        <w:t>в</w:t>
      </w:r>
      <w:r w:rsidRPr="00A00E0C">
        <w:t>ленных на доведение доли женщин в парламенте по крайней мере до 30% и на оказание поддержки женщинам, выдвигающим свои кандидатуры на выборах, с помощью создания целевых учебных и наставнических пр</w:t>
      </w:r>
      <w:r w:rsidRPr="00A00E0C">
        <w:t>о</w:t>
      </w:r>
      <w:r w:rsidRPr="00A00E0C">
        <w:t>грамм по развитию навыков руководства и ведения переговоров у потенциальных кандидатов и о</w:t>
      </w:r>
      <w:r w:rsidRPr="00A00E0C">
        <w:t>б</w:t>
      </w:r>
      <w:r w:rsidRPr="00A00E0C">
        <w:t>щественных лидеров из числа женщин.</w:t>
      </w:r>
    </w:p>
    <w:p w:rsidR="00117E61" w:rsidRPr="00A00E0C" w:rsidRDefault="00117E61" w:rsidP="00117E61">
      <w:pPr>
        <w:pStyle w:val="H23GR"/>
      </w:pPr>
      <w:r w:rsidRPr="00117E61">
        <w:tab/>
      </w:r>
      <w:r w:rsidRPr="00117E61">
        <w:tab/>
      </w:r>
      <w:r w:rsidRPr="00A00E0C">
        <w:t>Образование</w:t>
      </w:r>
    </w:p>
    <w:p w:rsidR="00117E61" w:rsidRPr="00A00E0C" w:rsidRDefault="00117E61" w:rsidP="00117E61">
      <w:pPr>
        <w:pStyle w:val="SingleTxtGR"/>
      </w:pPr>
      <w:r w:rsidRPr="00A00E0C">
        <w:t>12.</w:t>
      </w:r>
      <w:r w:rsidRPr="00A00E0C">
        <w:tab/>
        <w:t>Имеющаяся в распоряжении Комитета информация свидетельствует о</w:t>
      </w:r>
      <w:r w:rsidR="00A11365">
        <w:t> </w:t>
      </w:r>
      <w:r w:rsidRPr="00A00E0C">
        <w:t>a)</w:t>
      </w:r>
      <w:r w:rsidR="00A11365">
        <w:t> </w:t>
      </w:r>
      <w:r w:rsidRPr="00A00E0C">
        <w:t>высоких показателях отсева девочек из школы по причине беременности</w:t>
      </w:r>
      <w:r w:rsidR="005F290C">
        <w:t>,</w:t>
      </w:r>
      <w:r w:rsidRPr="00A00E0C">
        <w:t xml:space="preserve"> b)</w:t>
      </w:r>
      <w:r w:rsidR="005F290C">
        <w:t> </w:t>
      </w:r>
      <w:r w:rsidRPr="00A00E0C">
        <w:t>экономических факторах, препятствующих доступу женщин и девочек к о</w:t>
      </w:r>
      <w:r w:rsidRPr="00A00E0C">
        <w:t>б</w:t>
      </w:r>
      <w:r w:rsidRPr="00A00E0C">
        <w:t>разованию, в особенности в домашних хозяйствах, возглавляемы</w:t>
      </w:r>
      <w:r w:rsidR="00CD2FD0">
        <w:t>х</w:t>
      </w:r>
      <w:r w:rsidRPr="00A00E0C">
        <w:t xml:space="preserve"> женщин</w:t>
      </w:r>
      <w:r w:rsidRPr="00A00E0C">
        <w:t>а</w:t>
      </w:r>
      <w:r w:rsidRPr="00A00E0C">
        <w:t>ми</w:t>
      </w:r>
      <w:r w:rsidR="005F290C">
        <w:t>,</w:t>
      </w:r>
      <w:r w:rsidRPr="00A00E0C">
        <w:t xml:space="preserve"> и c) сохраняющейся гендерной сегрегации в отношении направлений об</w:t>
      </w:r>
      <w:r w:rsidRPr="00A00E0C">
        <w:t>у</w:t>
      </w:r>
      <w:r w:rsidRPr="00A00E0C">
        <w:t>чения разным профессиям, в у</w:t>
      </w:r>
      <w:r w:rsidRPr="00A00E0C">
        <w:t>с</w:t>
      </w:r>
      <w:r w:rsidRPr="00A00E0C">
        <w:t>ловиях которой большинство женщин получают такие традиционные специальности, как преподаватель и медсестра. Просьба пре</w:t>
      </w:r>
      <w:r w:rsidRPr="00A00E0C">
        <w:t>д</w:t>
      </w:r>
      <w:r w:rsidRPr="00A00E0C">
        <w:t>ставить информацию о мерах, принятых для решения этой проблемы.</w:t>
      </w:r>
    </w:p>
    <w:p w:rsidR="00117E61" w:rsidRPr="00A00E0C" w:rsidRDefault="00117E61" w:rsidP="00117E61">
      <w:pPr>
        <w:pStyle w:val="H23GR"/>
      </w:pPr>
      <w:r w:rsidRPr="00117E61">
        <w:tab/>
      </w:r>
      <w:r w:rsidRPr="00117E61">
        <w:tab/>
      </w:r>
      <w:r w:rsidRPr="00A00E0C">
        <w:t>Занятость</w:t>
      </w:r>
    </w:p>
    <w:p w:rsidR="00117E61" w:rsidRPr="00A00E0C" w:rsidRDefault="00117E61" w:rsidP="00117E61">
      <w:pPr>
        <w:pStyle w:val="SingleTxtGR"/>
      </w:pPr>
      <w:r w:rsidRPr="00A00E0C">
        <w:t>13.</w:t>
      </w:r>
      <w:r w:rsidRPr="00A00E0C">
        <w:tab/>
        <w:t>Просьба представить информацию о мерах, принятых для a) снижения высокого уровня безработицы среди женщин</w:t>
      </w:r>
      <w:r w:rsidR="005F290C">
        <w:t>,</w:t>
      </w:r>
      <w:r w:rsidRPr="00A00E0C">
        <w:t xml:space="preserve"> b) внесения поправок </w:t>
      </w:r>
      <w:r w:rsidR="005F290C">
        <w:t xml:space="preserve">в </w:t>
      </w:r>
      <w:r w:rsidRPr="00A00E0C">
        <w:t>З</w:t>
      </w:r>
      <w:r w:rsidRPr="00A00E0C">
        <w:t>а</w:t>
      </w:r>
      <w:r w:rsidRPr="00A00E0C">
        <w:t>кон</w:t>
      </w:r>
      <w:r w:rsidR="005F290C">
        <w:t> </w:t>
      </w:r>
      <w:r w:rsidRPr="00A00E0C">
        <w:t xml:space="preserve">1994 </w:t>
      </w:r>
      <w:r w:rsidR="00CD2FD0">
        <w:t xml:space="preserve">года </w:t>
      </w:r>
      <w:r w:rsidRPr="00A00E0C">
        <w:t>о равной оплате труда для отражения в нем принципа равного вознаграждения женщин и мужчин за труд равной ценности</w:t>
      </w:r>
      <w:r w:rsidR="005F290C">
        <w:t>,</w:t>
      </w:r>
      <w:r w:rsidRPr="00A00E0C">
        <w:t xml:space="preserve"> c) решения пр</w:t>
      </w:r>
      <w:r w:rsidRPr="00A00E0C">
        <w:t>о</w:t>
      </w:r>
      <w:r w:rsidRPr="00A00E0C">
        <w:t>блемы профессиональной сегрегации на рабочем месте и d) устранения разрыва в оплат</w:t>
      </w:r>
      <w:r w:rsidR="005F290C">
        <w:t>е</w:t>
      </w:r>
      <w:r w:rsidRPr="00A00E0C">
        <w:t xml:space="preserve"> труда женщин и мужчин. Просьба также указать, приняло ли госуда</w:t>
      </w:r>
      <w:r w:rsidRPr="00A00E0C">
        <w:t>р</w:t>
      </w:r>
      <w:r w:rsidRPr="00A00E0C">
        <w:t>ство-участник законодательные положения, запрещающие сексуальные домог</w:t>
      </w:r>
      <w:r w:rsidRPr="00A00E0C">
        <w:t>а</w:t>
      </w:r>
      <w:r w:rsidRPr="00A00E0C">
        <w:t>тельства и насилие в отношении женщин на работе.</w:t>
      </w:r>
    </w:p>
    <w:p w:rsidR="00117E61" w:rsidRPr="00A00E0C" w:rsidRDefault="00117E61" w:rsidP="00117E61">
      <w:pPr>
        <w:pStyle w:val="H23GR"/>
      </w:pPr>
      <w:r w:rsidRPr="00117E61">
        <w:tab/>
      </w:r>
      <w:r w:rsidRPr="00117E61">
        <w:tab/>
      </w:r>
      <w:r w:rsidRPr="00A00E0C">
        <w:t>Здравоохранение</w:t>
      </w:r>
    </w:p>
    <w:p w:rsidR="00117E61" w:rsidRPr="00A00E0C" w:rsidRDefault="00117E61" w:rsidP="00117E61">
      <w:pPr>
        <w:pStyle w:val="SingleTxtGR"/>
      </w:pPr>
      <w:r w:rsidRPr="00A00E0C">
        <w:t>14.</w:t>
      </w:r>
      <w:r w:rsidRPr="00A00E0C">
        <w:tab/>
        <w:t>Просьба представить информацию о состоянии здоровья женщин, вкл</w:t>
      </w:r>
      <w:r w:rsidRPr="00A00E0C">
        <w:t>ю</w:t>
      </w:r>
      <w:r w:rsidRPr="00A00E0C">
        <w:t>чая сексуальное и репродуктивное здоровье. Просьба также представить и</w:t>
      </w:r>
      <w:r w:rsidRPr="00A00E0C">
        <w:t>н</w:t>
      </w:r>
      <w:r w:rsidRPr="00A00E0C">
        <w:t>формацию о a) процентной дол</w:t>
      </w:r>
      <w:r w:rsidR="00CD2FD0">
        <w:t>е</w:t>
      </w:r>
      <w:r w:rsidRPr="00A00E0C">
        <w:t xml:space="preserve"> государственного бюджета, выделяемой на здравоохранение</w:t>
      </w:r>
      <w:r w:rsidR="005F290C">
        <w:t>,</w:t>
      </w:r>
      <w:r w:rsidRPr="00A00E0C">
        <w:t xml:space="preserve"> b) уровне материнской смертности</w:t>
      </w:r>
      <w:r w:rsidR="005F290C">
        <w:t>,</w:t>
      </w:r>
      <w:r w:rsidRPr="00A00E0C">
        <w:t xml:space="preserve"> c) доступе женщин к пе</w:t>
      </w:r>
      <w:r w:rsidRPr="00A00E0C">
        <w:t>р</w:t>
      </w:r>
      <w:r w:rsidRPr="00A00E0C">
        <w:t>вичным медико-санитарным услугам, включая базовую акушерскую помощь</w:t>
      </w:r>
      <w:r w:rsidR="005F290C">
        <w:t>, а т</w:t>
      </w:r>
      <w:r w:rsidRPr="00A00E0C">
        <w:t>акже d) уровне заболеваемости раком шейки матки и груди и мерах, прин</w:t>
      </w:r>
      <w:r w:rsidRPr="00A00E0C">
        <w:t>я</w:t>
      </w:r>
      <w:r w:rsidRPr="00A00E0C">
        <w:t>тых для предупреждения этих и других хронических неинфекционных забол</w:t>
      </w:r>
      <w:r w:rsidRPr="00A00E0C">
        <w:t>е</w:t>
      </w:r>
      <w:r w:rsidRPr="00A00E0C">
        <w:t>ваний, которые в основном поражают женщин.</w:t>
      </w:r>
    </w:p>
    <w:p w:rsidR="00117E61" w:rsidRPr="00A00E0C" w:rsidRDefault="00117E61" w:rsidP="00117E61">
      <w:pPr>
        <w:pStyle w:val="SingleTxtGR"/>
      </w:pPr>
      <w:r w:rsidRPr="00A00E0C">
        <w:t>15.</w:t>
      </w:r>
      <w:r w:rsidRPr="00A00E0C">
        <w:tab/>
        <w:t>В имеющейся в распоряжении Комитета информации говорится о сущ</w:t>
      </w:r>
      <w:r w:rsidRPr="00A00E0C">
        <w:t>е</w:t>
      </w:r>
      <w:r w:rsidRPr="00A00E0C">
        <w:t>ствовании программы М</w:t>
      </w:r>
      <w:r w:rsidRPr="00A00E0C">
        <w:t>и</w:t>
      </w:r>
      <w:r w:rsidRPr="00A00E0C">
        <w:t>нистерства здравоохранения по предупреждению подростковой беременности. Просьба представить информацию о содержании этой программы и мерах, принятых для обеспечения ее осуществления и ко</w:t>
      </w:r>
      <w:r w:rsidRPr="00A00E0C">
        <w:t>н</w:t>
      </w:r>
      <w:r w:rsidRPr="00A00E0C">
        <w:t>троля за ее ходом. Просьба также представить информацию о наличии и до</w:t>
      </w:r>
      <w:r w:rsidRPr="00A00E0C">
        <w:t>с</w:t>
      </w:r>
      <w:r w:rsidRPr="00A00E0C">
        <w:t>тупности всеобъемлющего просвещения по вопросам сексуального и репроду</w:t>
      </w:r>
      <w:r w:rsidRPr="00A00E0C">
        <w:t>к</w:t>
      </w:r>
      <w:r w:rsidRPr="00A00E0C">
        <w:t>тивного здоровья и соответствующим правам, а также услуг в области планир</w:t>
      </w:r>
      <w:r w:rsidRPr="00A00E0C">
        <w:t>о</w:t>
      </w:r>
      <w:r w:rsidRPr="00A00E0C">
        <w:t>вания семьи и указать, какие меры предусмотрены в этой связи. Просьба также представить информацию об использовании и доступности противозачаточных средств.</w:t>
      </w:r>
    </w:p>
    <w:p w:rsidR="00117E61" w:rsidRPr="00A00E0C" w:rsidRDefault="00117E61" w:rsidP="00117E61">
      <w:pPr>
        <w:pStyle w:val="SingleTxtGR"/>
      </w:pPr>
      <w:r w:rsidRPr="00A00E0C">
        <w:t>16.</w:t>
      </w:r>
      <w:r w:rsidRPr="00A00E0C">
        <w:tab/>
        <w:t>Просьба сообщить сведения о распространенности ВИЧ/СПИДа среди женщин, в том числе бер</w:t>
      </w:r>
      <w:r w:rsidRPr="00A00E0C">
        <w:t>е</w:t>
      </w:r>
      <w:r w:rsidRPr="00A00E0C">
        <w:t>менных женщин, а также указать, предоставляется ли лечение женщинам, больны</w:t>
      </w:r>
      <w:r w:rsidR="00DA240D">
        <w:t>м</w:t>
      </w:r>
      <w:r w:rsidRPr="00A00E0C">
        <w:t xml:space="preserve"> ВИЧ/СПИДом. Просьба также указать, учтена ли гендерная проблематика в существующих программах борьбы с ВИЧ/СПИДом, в том числе в плане наличия антиретровирусных препаратов для профилактики передачи ВИЧ-инфекции от матери к ребенку. Просьба далее сообщить об ин</w:t>
      </w:r>
      <w:r w:rsidRPr="00A00E0C">
        <w:t>и</w:t>
      </w:r>
      <w:r w:rsidRPr="00A00E0C">
        <w:t>циативах, предпринятых для искоренения дискриминации и стигматизации в отношении женщин и девочек, инфицированных ВИЧ или больных СПИДом.</w:t>
      </w:r>
    </w:p>
    <w:p w:rsidR="00117E61" w:rsidRPr="00A00E0C" w:rsidRDefault="00117E61" w:rsidP="00117E61">
      <w:pPr>
        <w:pStyle w:val="SingleTxtGR"/>
      </w:pPr>
      <w:r w:rsidRPr="00A00E0C">
        <w:t>17.</w:t>
      </w:r>
      <w:r w:rsidRPr="00A00E0C">
        <w:tab/>
        <w:t>В пункте 140 предыдущих заключительных замечаний Комитет выразил обеспокоенность в связи с тем, что женщины должны получать согласие супр</w:t>
      </w:r>
      <w:r w:rsidRPr="00A00E0C">
        <w:t>у</w:t>
      </w:r>
      <w:r w:rsidRPr="00A00E0C">
        <w:t>га для перевязки маточных труб, и в связи с существование</w:t>
      </w:r>
      <w:r w:rsidR="00CD2FD0">
        <w:t>м</w:t>
      </w:r>
      <w:r w:rsidRPr="00A00E0C">
        <w:t xml:space="preserve"> закон</w:t>
      </w:r>
      <w:r w:rsidR="00DA240D">
        <w:t>а</w:t>
      </w:r>
      <w:r w:rsidRPr="00A00E0C">
        <w:t xml:space="preserve">, </w:t>
      </w:r>
      <w:r w:rsidR="00DA240D">
        <w:t>запр</w:t>
      </w:r>
      <w:r w:rsidR="00DA240D">
        <w:t>е</w:t>
      </w:r>
      <w:r w:rsidR="00DA240D">
        <w:t xml:space="preserve">щающего </w:t>
      </w:r>
      <w:r w:rsidRPr="00A00E0C">
        <w:t>безопасн</w:t>
      </w:r>
      <w:r w:rsidR="00DA240D">
        <w:t>ые аборты</w:t>
      </w:r>
      <w:r w:rsidRPr="00A00E0C">
        <w:t>. Просьба сообщить о принятых или планируемых мерах для отмены необходимост</w:t>
      </w:r>
      <w:r w:rsidR="00DA240D">
        <w:t>и</w:t>
      </w:r>
      <w:r w:rsidRPr="00A00E0C">
        <w:t xml:space="preserve"> получать согласие супруга для перевязки м</w:t>
      </w:r>
      <w:r w:rsidRPr="00A00E0C">
        <w:t>а</w:t>
      </w:r>
      <w:r w:rsidRPr="00A00E0C">
        <w:t>точных труб, представить информацию о распространенности практики н</w:t>
      </w:r>
      <w:r w:rsidRPr="00A00E0C">
        <w:t>е</w:t>
      </w:r>
      <w:r w:rsidRPr="00A00E0C">
        <w:t>безопасных абортов и их последстви</w:t>
      </w:r>
      <w:r w:rsidR="00DA240D">
        <w:t>ях</w:t>
      </w:r>
      <w:r w:rsidRPr="00A00E0C">
        <w:t xml:space="preserve"> для здоровья женщины, включая мат</w:t>
      </w:r>
      <w:r w:rsidRPr="00A00E0C">
        <w:t>е</w:t>
      </w:r>
      <w:r w:rsidRPr="00A00E0C">
        <w:t xml:space="preserve">ринскую смертность, и указать, планирует ли государство-участник отменить предусмотренные законодательством жесткие карательные меры в отношении женщин, сделавших аборт, </w:t>
      </w:r>
      <w:r w:rsidR="00DA240D">
        <w:t>как того требует общая</w:t>
      </w:r>
      <w:r w:rsidRPr="00A00E0C">
        <w:t xml:space="preserve"> рекомендац</w:t>
      </w:r>
      <w:r w:rsidR="00DA240D">
        <w:t>ия</w:t>
      </w:r>
      <w:r w:rsidRPr="00A00E0C">
        <w:t xml:space="preserve"> Комит</w:t>
      </w:r>
      <w:r w:rsidRPr="00A00E0C">
        <w:t>е</w:t>
      </w:r>
      <w:r w:rsidRPr="00A00E0C">
        <w:t>та</w:t>
      </w:r>
      <w:r w:rsidR="00DA240D">
        <w:t> </w:t>
      </w:r>
      <w:r w:rsidRPr="00A00E0C">
        <w:t>№</w:t>
      </w:r>
      <w:r w:rsidR="00DA240D">
        <w:t> </w:t>
      </w:r>
      <w:r w:rsidRPr="00A00E0C">
        <w:t>24 (1999) о женщинах и здор</w:t>
      </w:r>
      <w:r w:rsidRPr="00A00E0C">
        <w:t>о</w:t>
      </w:r>
      <w:r w:rsidR="00DA240D">
        <w:t>вье</w:t>
      </w:r>
      <w:r w:rsidRPr="00A00E0C">
        <w:t>.</w:t>
      </w:r>
    </w:p>
    <w:p w:rsidR="00117E61" w:rsidRPr="00A00E0C" w:rsidRDefault="00117E61" w:rsidP="00117E61">
      <w:pPr>
        <w:pStyle w:val="H23GR"/>
      </w:pPr>
      <w:r w:rsidRPr="00117E61">
        <w:tab/>
      </w:r>
      <w:r w:rsidRPr="00117E61">
        <w:tab/>
      </w:r>
      <w:r w:rsidRPr="00A00E0C">
        <w:t>Группы женщин, находящиеся в неблагоприятном положении</w:t>
      </w:r>
    </w:p>
    <w:p w:rsidR="00117E61" w:rsidRPr="00A00E0C" w:rsidRDefault="00117E61" w:rsidP="00117E61">
      <w:pPr>
        <w:pStyle w:val="SingleTxtGR"/>
      </w:pPr>
      <w:r w:rsidRPr="00A00E0C">
        <w:t>18.</w:t>
      </w:r>
      <w:r w:rsidRPr="00A00E0C">
        <w:tab/>
        <w:t xml:space="preserve">Просьба представить информацию о мерах, направленных на расширение доступа женщин к возможностям владения землей и </w:t>
      </w:r>
      <w:r w:rsidR="005A58D6">
        <w:t>получения</w:t>
      </w:r>
      <w:r w:rsidRPr="00A00E0C">
        <w:t xml:space="preserve"> кредитов, в особенности среди групп женщин, находящихся в неблагоприятном положении. Просьба также представить информацию о положении женщин-инвалидов, п</w:t>
      </w:r>
      <w:r w:rsidRPr="00A00E0C">
        <w:t>о</w:t>
      </w:r>
      <w:r w:rsidRPr="00A00E0C">
        <w:t xml:space="preserve">жилых женщин и женщин, живущих в условиях </w:t>
      </w:r>
      <w:r w:rsidR="005A58D6">
        <w:t>нищеты</w:t>
      </w:r>
      <w:r w:rsidRPr="00A00E0C">
        <w:t>, с точки зрения дост</w:t>
      </w:r>
      <w:r w:rsidRPr="00A00E0C">
        <w:t>у</w:t>
      </w:r>
      <w:r w:rsidRPr="00A00E0C">
        <w:t>па к медицинским услугам, образованию и мерам социальной защиты. Просьба представить информацию о положении женщин, находящихся в з</w:t>
      </w:r>
      <w:r w:rsidRPr="00A00E0C">
        <w:t>а</w:t>
      </w:r>
      <w:r w:rsidRPr="00A00E0C">
        <w:t>ключении, и указать, содержатся ли женщины отдельно от заключенных мужчин, удовлетв</w:t>
      </w:r>
      <w:r w:rsidRPr="00A00E0C">
        <w:t>о</w:t>
      </w:r>
      <w:r w:rsidRPr="00A00E0C">
        <w:t>ряются ли их обусловленные гендерными факторами медици</w:t>
      </w:r>
      <w:r w:rsidRPr="00A00E0C">
        <w:t>н</w:t>
      </w:r>
      <w:r w:rsidRPr="00A00E0C">
        <w:t>ские потребности и находятся ли они под надзором охранников же</w:t>
      </w:r>
      <w:r w:rsidRPr="00A00E0C">
        <w:t>н</w:t>
      </w:r>
      <w:r w:rsidRPr="00A00E0C">
        <w:t>ского пола.</w:t>
      </w:r>
    </w:p>
    <w:p w:rsidR="00117E61" w:rsidRPr="00A00E0C" w:rsidRDefault="00117E61" w:rsidP="00117E61">
      <w:pPr>
        <w:pStyle w:val="H23GR"/>
      </w:pPr>
      <w:r w:rsidRPr="00117E61">
        <w:tab/>
      </w:r>
      <w:r w:rsidRPr="00117E61">
        <w:tab/>
      </w:r>
      <w:r w:rsidRPr="00A00E0C">
        <w:t>Стихийные бедствия</w:t>
      </w:r>
    </w:p>
    <w:p w:rsidR="00117E61" w:rsidRPr="00A00E0C" w:rsidRDefault="00117E61" w:rsidP="00117E61">
      <w:pPr>
        <w:pStyle w:val="SingleTxtGR"/>
      </w:pPr>
      <w:r w:rsidRPr="00A00E0C">
        <w:t>19.</w:t>
      </w:r>
      <w:r w:rsidRPr="00A00E0C">
        <w:tab/>
        <w:t>С учетом того что на территории государства-участника находится дейс</w:t>
      </w:r>
      <w:r w:rsidRPr="00A00E0C">
        <w:t>т</w:t>
      </w:r>
      <w:r w:rsidRPr="00A00E0C">
        <w:t>вующий вулкан</w:t>
      </w:r>
      <w:r w:rsidR="005A58D6">
        <w:t xml:space="preserve"> и что</w:t>
      </w:r>
      <w:r w:rsidRPr="00A00E0C">
        <w:t xml:space="preserve"> оно расположено в поясе ураганов, просьба представить информацию о том, учитывается ли гендерная проблематика в национальных стратегиях ликвидации последствий стихийных бедствий и </w:t>
      </w:r>
      <w:r w:rsidR="005A58D6">
        <w:t>ведения восстан</w:t>
      </w:r>
      <w:r w:rsidR="005A58D6">
        <w:t>о</w:t>
      </w:r>
      <w:r w:rsidR="005A58D6">
        <w:t>вительных работ</w:t>
      </w:r>
      <w:r w:rsidRPr="00A00E0C">
        <w:t>.</w:t>
      </w:r>
    </w:p>
    <w:p w:rsidR="00117E61" w:rsidRPr="00A00E0C" w:rsidRDefault="00117E61" w:rsidP="00117E61">
      <w:pPr>
        <w:pStyle w:val="H23GR"/>
      </w:pPr>
      <w:r w:rsidRPr="00117E61">
        <w:tab/>
      </w:r>
      <w:r w:rsidRPr="00117E61">
        <w:tab/>
      </w:r>
      <w:r w:rsidRPr="00A00E0C">
        <w:t>Факультативный протокол и поправка к пункту 1 статьи 20</w:t>
      </w:r>
    </w:p>
    <w:p w:rsidR="00117E61" w:rsidRPr="00501922" w:rsidRDefault="00117E61" w:rsidP="00117E61">
      <w:pPr>
        <w:pStyle w:val="SingleTxtGR"/>
      </w:pPr>
      <w:r w:rsidRPr="00A00E0C">
        <w:t>20.</w:t>
      </w:r>
      <w:r w:rsidRPr="00A00E0C">
        <w:tab/>
        <w:t>Просьба сообщить о прогрессе, достигнутом в деле ратификации Факул</w:t>
      </w:r>
      <w:r w:rsidRPr="00A00E0C">
        <w:t>ь</w:t>
      </w:r>
      <w:r w:rsidRPr="00A00E0C">
        <w:t>тативного протокола к Конвенции и принятия поправки к пункту 1 статьи 20 Конвенции.</w:t>
      </w:r>
    </w:p>
    <w:p w:rsidR="00117E61" w:rsidRPr="00501922" w:rsidRDefault="00117E61" w:rsidP="00117E61">
      <w:pPr>
        <w:spacing w:before="240"/>
        <w:jc w:val="center"/>
        <w:rPr>
          <w:u w:val="single"/>
        </w:rPr>
      </w:pPr>
      <w:r w:rsidRPr="00501922">
        <w:rPr>
          <w:u w:val="single"/>
        </w:rPr>
        <w:tab/>
      </w:r>
      <w:r w:rsidRPr="00501922">
        <w:rPr>
          <w:u w:val="single"/>
        </w:rPr>
        <w:tab/>
      </w:r>
      <w:r w:rsidRPr="00501922">
        <w:rPr>
          <w:u w:val="single"/>
        </w:rPr>
        <w:tab/>
      </w:r>
    </w:p>
    <w:sectPr w:rsidR="00117E61" w:rsidRPr="00501922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59C" w:rsidRDefault="00EE559C">
      <w:r>
        <w:rPr>
          <w:lang w:val="en-US"/>
        </w:rPr>
        <w:tab/>
      </w:r>
      <w:r>
        <w:separator/>
      </w:r>
    </w:p>
  </w:endnote>
  <w:endnote w:type="continuationSeparator" w:id="0">
    <w:p w:rsidR="00EE559C" w:rsidRDefault="00EE5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8E7" w:rsidRPr="009A6F4A" w:rsidRDefault="00AE58E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052E3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GE.13-42277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8E7" w:rsidRPr="009A6F4A" w:rsidRDefault="00AE58E7">
    <w:pPr>
      <w:pStyle w:val="Footer"/>
      <w:rPr>
        <w:lang w:val="en-US"/>
      </w:rPr>
    </w:pPr>
    <w:r>
      <w:rPr>
        <w:lang w:val="en-US"/>
      </w:rPr>
      <w:t>GE.13-</w:t>
    </w:r>
    <w:r>
      <w:rPr>
        <w:lang w:val="ru-RU"/>
      </w:rPr>
      <w:t>42277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052E3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8E7" w:rsidRPr="009A6F4A" w:rsidRDefault="00AE58E7">
    <w:pPr>
      <w:pStyle w:val="Footer"/>
      <w:rPr>
        <w:sz w:val="20"/>
        <w:lang w:val="en-US"/>
      </w:rPr>
    </w:pPr>
    <w:r>
      <w:rPr>
        <w:sz w:val="20"/>
        <w:lang w:val="en-US"/>
      </w:rPr>
      <w:t>GE.13-42277  (R)  030513  030513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59C" w:rsidRPr="00F71F63" w:rsidRDefault="00EE559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E559C" w:rsidRPr="00F71F63" w:rsidRDefault="00EE559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E559C" w:rsidRPr="00635E86" w:rsidRDefault="00EE559C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8E7" w:rsidRPr="005E0092" w:rsidRDefault="00AE58E7">
    <w:pPr>
      <w:pStyle w:val="Header"/>
      <w:rPr>
        <w:lang w:val="en-US"/>
      </w:rPr>
    </w:pPr>
    <w:r>
      <w:rPr>
        <w:lang w:val="en-US"/>
      </w:rPr>
      <w:t>CEDAW/C/VCT/Q/4-8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8E7" w:rsidRPr="009A6F4A" w:rsidRDefault="00AE58E7">
    <w:pPr>
      <w:pStyle w:val="Header"/>
      <w:rPr>
        <w:lang w:val="en-US"/>
      </w:rPr>
    </w:pPr>
    <w:r>
      <w:rPr>
        <w:lang w:val="en-US"/>
      </w:rPr>
      <w:tab/>
      <w:t>CEDAW/C/VCT/Q/4-8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D7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17E61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7D7E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530B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08A5"/>
    <w:rsid w:val="0048244D"/>
    <w:rsid w:val="004A0DE8"/>
    <w:rsid w:val="004A4CB7"/>
    <w:rsid w:val="004A57B5"/>
    <w:rsid w:val="004B19DA"/>
    <w:rsid w:val="004C2A53"/>
    <w:rsid w:val="004C3B35"/>
    <w:rsid w:val="004C43EC"/>
    <w:rsid w:val="004E21FF"/>
    <w:rsid w:val="004E6729"/>
    <w:rsid w:val="004F0E47"/>
    <w:rsid w:val="00501922"/>
    <w:rsid w:val="005052E3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58D6"/>
    <w:rsid w:val="005A6D5A"/>
    <w:rsid w:val="005B1B28"/>
    <w:rsid w:val="005B7D51"/>
    <w:rsid w:val="005B7F35"/>
    <w:rsid w:val="005C2081"/>
    <w:rsid w:val="005C678A"/>
    <w:rsid w:val="005D346D"/>
    <w:rsid w:val="005E74AB"/>
    <w:rsid w:val="005F290C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03A2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87BB3"/>
    <w:rsid w:val="00891C08"/>
    <w:rsid w:val="0089719A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1365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58E7"/>
    <w:rsid w:val="00AE60E2"/>
    <w:rsid w:val="00B0169F"/>
    <w:rsid w:val="00B05F21"/>
    <w:rsid w:val="00B14EA9"/>
    <w:rsid w:val="00B30A3C"/>
    <w:rsid w:val="00B52D65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2FD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40D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559C"/>
    <w:rsid w:val="00EF4D1B"/>
    <w:rsid w:val="00EF7295"/>
    <w:rsid w:val="00F069D1"/>
    <w:rsid w:val="00F11E66"/>
    <w:rsid w:val="00F1503D"/>
    <w:rsid w:val="00F22712"/>
    <w:rsid w:val="00F275F5"/>
    <w:rsid w:val="00F33188"/>
    <w:rsid w:val="00F35BDE"/>
    <w:rsid w:val="00F52A0E"/>
    <w:rsid w:val="00F54B00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E4740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0</TotalTime>
  <Pages>5</Pages>
  <Words>1890</Words>
  <Characters>10774</Characters>
  <Application>Microsoft Office Outlook</Application>
  <DocSecurity>4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2</cp:revision>
  <cp:lastPrinted>2010-03-22T13:34:00Z</cp:lastPrinted>
  <dcterms:created xsi:type="dcterms:W3CDTF">2013-05-03T14:07:00Z</dcterms:created>
  <dcterms:modified xsi:type="dcterms:W3CDTF">2013-05-03T14:07:00Z</dcterms:modified>
</cp:coreProperties>
</file>