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5850" w:rsidP="00B15850">
            <w:pPr>
              <w:jc w:val="right"/>
            </w:pPr>
            <w:r w:rsidRPr="00B15850">
              <w:rPr>
                <w:sz w:val="40"/>
              </w:rPr>
              <w:t>CRC</w:t>
            </w:r>
            <w:r>
              <w:t>/C/OPSC/THA/1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15850" w:rsidRDefault="00B15850" w:rsidP="00B15850">
            <w:pPr>
              <w:spacing w:before="240" w:line="240" w:lineRule="exact"/>
            </w:pPr>
            <w:r>
              <w:t>Distr. general</w:t>
            </w:r>
          </w:p>
          <w:p w:rsidR="00B15850" w:rsidRDefault="00B15850" w:rsidP="00B15850">
            <w:pPr>
              <w:spacing w:line="240" w:lineRule="exact"/>
            </w:pPr>
            <w:r>
              <w:t>19 de julio de 2011</w:t>
            </w:r>
          </w:p>
          <w:p w:rsidR="00B15850" w:rsidRDefault="00B15850" w:rsidP="00B15850">
            <w:pPr>
              <w:spacing w:line="240" w:lineRule="exact"/>
            </w:pPr>
            <w:r>
              <w:t>Español</w:t>
            </w:r>
          </w:p>
          <w:p w:rsidR="002D5AAC" w:rsidRDefault="00B15850" w:rsidP="00B15850">
            <w:pPr>
              <w:spacing w:line="240" w:lineRule="exact"/>
            </w:pPr>
            <w:r>
              <w:t>Original: inglés</w:t>
            </w:r>
          </w:p>
        </w:tc>
      </w:tr>
    </w:tbl>
    <w:p w:rsidR="00381C24" w:rsidRDefault="00B15850" w:rsidP="00B15850">
      <w:pPr>
        <w:spacing w:before="120"/>
        <w:rPr>
          <w:b/>
          <w:sz w:val="24"/>
          <w:szCs w:val="24"/>
        </w:rPr>
      </w:pPr>
      <w:r w:rsidRPr="003723A2">
        <w:rPr>
          <w:b/>
          <w:sz w:val="24"/>
          <w:szCs w:val="24"/>
        </w:rPr>
        <w:t>Comité de los Derechos</w:t>
      </w:r>
      <w:r>
        <w:rPr>
          <w:b/>
          <w:sz w:val="24"/>
          <w:szCs w:val="24"/>
        </w:rPr>
        <w:t xml:space="preserve"> del N</w:t>
      </w:r>
      <w:r w:rsidRPr="003723A2">
        <w:rPr>
          <w:b/>
          <w:sz w:val="24"/>
          <w:szCs w:val="24"/>
        </w:rPr>
        <w:t>iño</w:t>
      </w:r>
    </w:p>
    <w:p w:rsidR="00B15850" w:rsidRPr="003723A2" w:rsidRDefault="00B15850" w:rsidP="00B15850">
      <w:pPr>
        <w:pStyle w:val="HMG"/>
      </w:pPr>
      <w:r w:rsidRPr="003723A2">
        <w:tab/>
      </w:r>
      <w:r w:rsidRPr="003723A2">
        <w:tab/>
        <w:t xml:space="preserve">Examen de los informes presentados por los Estados partes </w:t>
      </w:r>
      <w:r w:rsidR="00F6632C">
        <w:t>en virtud del</w:t>
      </w:r>
      <w:r w:rsidRPr="003723A2">
        <w:t xml:space="preserve"> párrafo 1 del artículo 12 del Protocol</w:t>
      </w:r>
      <w:r>
        <w:t>o Facultativo</w:t>
      </w:r>
      <w:r w:rsidRPr="003723A2">
        <w:t xml:space="preserve"> </w:t>
      </w:r>
      <w:r>
        <w:t xml:space="preserve">de </w:t>
      </w:r>
      <w:smartTag w:uri="urn:schemas-microsoft-com:office:smarttags" w:element="PersonName">
        <w:smartTagPr>
          <w:attr w:name="ProductID" w:val="la Convenci￳n"/>
        </w:smartTagPr>
        <w:r>
          <w:t>la</w:t>
        </w:r>
        <w:r w:rsidRPr="003723A2">
          <w:t xml:space="preserve"> Conven</w:t>
        </w:r>
        <w:r>
          <w:t>c</w:t>
        </w:r>
        <w:r w:rsidRPr="003723A2">
          <w:t>i</w:t>
        </w:r>
        <w:r>
          <w:t>ó</w:t>
        </w:r>
        <w:r w:rsidRPr="003723A2">
          <w:t>n</w:t>
        </w:r>
      </w:smartTag>
      <w:r w:rsidRPr="003723A2">
        <w:t xml:space="preserve"> </w:t>
      </w:r>
      <w:r>
        <w:t>s</w:t>
      </w:r>
      <w:r w:rsidRPr="003723A2">
        <w:t>o</w:t>
      </w:r>
      <w:r>
        <w:t>bre</w:t>
      </w:r>
      <w:r w:rsidRPr="003723A2">
        <w:t xml:space="preserve"> </w:t>
      </w:r>
      <w:r>
        <w:t>los</w:t>
      </w:r>
      <w:r w:rsidRPr="003723A2">
        <w:t xml:space="preserve"> </w:t>
      </w:r>
      <w:r>
        <w:t>Derechos</w:t>
      </w:r>
      <w:r w:rsidRPr="003723A2">
        <w:t xml:space="preserve"> </w:t>
      </w:r>
      <w:r>
        <w:t>del Niño</w:t>
      </w:r>
      <w:r w:rsidRPr="003723A2">
        <w:t xml:space="preserve"> </w:t>
      </w:r>
      <w:r>
        <w:t>relativ</w:t>
      </w:r>
      <w:r w:rsidRPr="003723A2">
        <w:t>o</w:t>
      </w:r>
      <w:r>
        <w:t xml:space="preserve"> a la</w:t>
      </w:r>
      <w:r w:rsidRPr="003723A2">
        <w:t xml:space="preserve"> </w:t>
      </w:r>
      <w:r>
        <w:t>venta de niños, la prostituc</w:t>
      </w:r>
      <w:r w:rsidRPr="003723A2">
        <w:t>i</w:t>
      </w:r>
      <w:r>
        <w:t>ó</w:t>
      </w:r>
      <w:r w:rsidRPr="003723A2">
        <w:t xml:space="preserve">n </w:t>
      </w:r>
      <w:r>
        <w:t>infantil y la utilización de</w:t>
      </w:r>
      <w:r w:rsidRPr="003723A2">
        <w:t xml:space="preserve"> </w:t>
      </w:r>
      <w:r>
        <w:t>niños en la</w:t>
      </w:r>
      <w:r w:rsidRPr="003723A2">
        <w:t xml:space="preserve"> pornogra</w:t>
      </w:r>
      <w:r>
        <w:t>fía</w:t>
      </w:r>
    </w:p>
    <w:p w:rsidR="00B15850" w:rsidRPr="00EB3563" w:rsidRDefault="00B15850" w:rsidP="00B15850">
      <w:pPr>
        <w:pStyle w:val="HChG"/>
      </w:pPr>
      <w:r w:rsidRPr="003723A2">
        <w:tab/>
      </w:r>
      <w:r w:rsidRPr="003723A2">
        <w:tab/>
      </w:r>
      <w:r w:rsidRPr="00EB3563">
        <w:t>Informe inicial que los Estados partes debían presentar en 2008</w:t>
      </w:r>
    </w:p>
    <w:p w:rsidR="00B15850" w:rsidRDefault="00B15850" w:rsidP="00B15850">
      <w:pPr>
        <w:pStyle w:val="HMG"/>
        <w:rPr>
          <w:b w:val="0"/>
          <w:sz w:val="20"/>
        </w:rPr>
      </w:pPr>
      <w:r w:rsidRPr="00EB3563">
        <w:tab/>
      </w:r>
      <w:r w:rsidRPr="00EB3563">
        <w:tab/>
        <w:t>Tailandia</w:t>
      </w:r>
      <w:r w:rsidRPr="00B15850">
        <w:rPr>
          <w:rStyle w:val="FootnoteReference"/>
          <w:b w:val="0"/>
          <w:sz w:val="20"/>
          <w:vertAlign w:val="baseline"/>
        </w:rPr>
        <w:footnoteReference w:customMarkFollows="1" w:id="1"/>
        <w:t>*</w:t>
      </w:r>
    </w:p>
    <w:p w:rsidR="00B15850" w:rsidRDefault="00B15850" w:rsidP="00B15850">
      <w:pPr>
        <w:pStyle w:val="SingleTxtG"/>
        <w:jc w:val="right"/>
      </w:pPr>
      <w:r>
        <w:t>[30 de octubre de 2009]</w:t>
      </w:r>
    </w:p>
    <w:p w:rsidR="00B15850" w:rsidRDefault="00B15850" w:rsidP="00B15850">
      <w:pPr>
        <w:spacing w:after="120"/>
        <w:rPr>
          <w:sz w:val="28"/>
        </w:rPr>
      </w:pPr>
      <w:r>
        <w:br w:type="page"/>
      </w:r>
      <w:r>
        <w:rPr>
          <w:sz w:val="28"/>
        </w:rPr>
        <w:t>Índice</w:t>
      </w:r>
    </w:p>
    <w:p w:rsidR="00B15850" w:rsidRDefault="00B15850" w:rsidP="00B15850">
      <w:pPr>
        <w:tabs>
          <w:tab w:val="right" w:pos="9638"/>
        </w:tabs>
        <w:spacing w:after="120"/>
        <w:ind w:left="283"/>
        <w:rPr>
          <w:sz w:val="18"/>
        </w:rPr>
      </w:pPr>
      <w:r>
        <w:rPr>
          <w:i/>
          <w:sz w:val="18"/>
        </w:rPr>
        <w:tab/>
        <w:t>Página</w:t>
      </w:r>
    </w:p>
    <w:p w:rsidR="00B15850" w:rsidRPr="00B15850" w:rsidRDefault="00B15850" w:rsidP="00B15850">
      <w:pPr>
        <w:tabs>
          <w:tab w:val="right" w:pos="850"/>
          <w:tab w:val="left" w:pos="1134"/>
          <w:tab w:val="left" w:pos="1559"/>
          <w:tab w:val="left" w:pos="1984"/>
          <w:tab w:val="left" w:leader="dot" w:pos="8787"/>
          <w:tab w:val="right" w:pos="9638"/>
        </w:tabs>
        <w:spacing w:after="120"/>
      </w:pPr>
      <w:r w:rsidRPr="00A775E4">
        <w:tab/>
      </w:r>
      <w:r w:rsidRPr="00B15850">
        <w:t>I.</w:t>
      </w:r>
      <w:r w:rsidRPr="00B15850">
        <w:tab/>
        <w:t>Introducción</w:t>
      </w:r>
      <w:r w:rsidRPr="00B15850">
        <w:tab/>
      </w:r>
      <w:r w:rsidRPr="00B15850">
        <w:tab/>
        <w:t>4</w:t>
      </w:r>
    </w:p>
    <w:p w:rsidR="00B15850" w:rsidRPr="00B15850" w:rsidRDefault="00B15850" w:rsidP="00B15850">
      <w:pPr>
        <w:tabs>
          <w:tab w:val="right" w:pos="850"/>
          <w:tab w:val="left" w:pos="1134"/>
          <w:tab w:val="left" w:pos="1559"/>
          <w:tab w:val="left" w:pos="1984"/>
          <w:tab w:val="left" w:leader="dot" w:pos="8787"/>
          <w:tab w:val="right" w:pos="9638"/>
        </w:tabs>
        <w:spacing w:after="120"/>
      </w:pPr>
      <w:r w:rsidRPr="00B15850">
        <w:tab/>
      </w:r>
      <w:r w:rsidRPr="00B15850">
        <w:tab/>
        <w:t>A.</w:t>
      </w:r>
      <w:r w:rsidRPr="00B15850">
        <w:tab/>
        <w:t>1.</w:t>
      </w:r>
      <w:r w:rsidRPr="00B15850">
        <w:tab/>
        <w:t>Situación general</w:t>
      </w:r>
      <w:r w:rsidRPr="00B15850">
        <w:tab/>
      </w:r>
      <w:r w:rsidRPr="00B15850">
        <w:tab/>
        <w:t>4</w:t>
      </w:r>
    </w:p>
    <w:p w:rsidR="00B15850" w:rsidRPr="00874C8B" w:rsidRDefault="00B15850" w:rsidP="00B15850">
      <w:pPr>
        <w:tabs>
          <w:tab w:val="right" w:pos="850"/>
          <w:tab w:val="left" w:pos="1134"/>
          <w:tab w:val="left" w:pos="1559"/>
          <w:tab w:val="left" w:pos="1984"/>
          <w:tab w:val="left" w:leader="dot" w:pos="8787"/>
          <w:tab w:val="right" w:pos="9638"/>
        </w:tabs>
        <w:spacing w:after="120"/>
      </w:pPr>
      <w:r w:rsidRPr="00B15850">
        <w:tab/>
      </w:r>
      <w:r w:rsidRPr="00B15850">
        <w:tab/>
        <w:t>B.</w:t>
      </w:r>
      <w:r w:rsidRPr="00B15850">
        <w:tab/>
      </w:r>
      <w:r w:rsidRPr="009E614C">
        <w:t>2.</w:t>
      </w:r>
      <w:r w:rsidRPr="009E614C">
        <w:tab/>
      </w:r>
      <w:r w:rsidRPr="00874C8B">
        <w:t>Definición y situación de la venta de niños, la prostitución in</w:t>
      </w:r>
      <w:r>
        <w:t>fantil y la utilización</w:t>
      </w:r>
      <w:r w:rsidRPr="00874C8B">
        <w:t xml:space="preserve"> </w:t>
      </w:r>
      <w:r w:rsidRPr="00874C8B">
        <w:br/>
      </w:r>
      <w:r w:rsidRPr="00874C8B">
        <w:tab/>
      </w:r>
      <w:r w:rsidRPr="00874C8B">
        <w:tab/>
      </w:r>
      <w:r w:rsidRPr="00874C8B">
        <w:tab/>
      </w:r>
      <w:r w:rsidRPr="00874C8B">
        <w:tab/>
      </w:r>
      <w:r>
        <w:t xml:space="preserve">de niños en la </w:t>
      </w:r>
      <w:r w:rsidRPr="00874C8B">
        <w:t>pornogra</w:t>
      </w:r>
      <w:r>
        <w:t>fía</w:t>
      </w:r>
      <w:r w:rsidRPr="00874C8B">
        <w:tab/>
      </w:r>
      <w:r w:rsidRPr="00874C8B">
        <w:tab/>
        <w:t>5</w:t>
      </w:r>
    </w:p>
    <w:p w:rsidR="00B15850" w:rsidRPr="00874C8B" w:rsidRDefault="00B15850" w:rsidP="00B15850">
      <w:pPr>
        <w:tabs>
          <w:tab w:val="right" w:pos="850"/>
          <w:tab w:val="left" w:pos="1134"/>
          <w:tab w:val="left" w:pos="1559"/>
          <w:tab w:val="left" w:pos="1984"/>
          <w:tab w:val="left" w:leader="dot" w:pos="8787"/>
          <w:tab w:val="right" w:pos="9638"/>
        </w:tabs>
        <w:spacing w:after="120"/>
      </w:pPr>
      <w:r w:rsidRPr="00874C8B">
        <w:tab/>
      </w:r>
      <w:r w:rsidRPr="00874C8B">
        <w:tab/>
      </w:r>
      <w:r w:rsidRPr="009E614C">
        <w:t>C.</w:t>
      </w:r>
      <w:r w:rsidRPr="009E614C">
        <w:tab/>
        <w:t>3.</w:t>
      </w:r>
      <w:r w:rsidRPr="009E614C">
        <w:tab/>
      </w:r>
      <w:r w:rsidRPr="00874C8B">
        <w:t xml:space="preserve">Situación </w:t>
      </w:r>
      <w:r>
        <w:t>jurídica</w:t>
      </w:r>
      <w:r w:rsidRPr="00874C8B">
        <w:t xml:space="preserve"> del Protocolo Facultativo</w:t>
      </w:r>
      <w:r w:rsidRPr="00874C8B">
        <w:tab/>
      </w:r>
      <w:r w:rsidRPr="00874C8B">
        <w:tab/>
      </w:r>
      <w:r>
        <w:t>8</w:t>
      </w:r>
    </w:p>
    <w:p w:rsidR="00B15850" w:rsidRPr="00874C8B" w:rsidRDefault="00B15850" w:rsidP="00B15850">
      <w:pPr>
        <w:tabs>
          <w:tab w:val="right" w:pos="850"/>
          <w:tab w:val="left" w:pos="1134"/>
          <w:tab w:val="left" w:pos="1559"/>
          <w:tab w:val="left" w:pos="1984"/>
          <w:tab w:val="left" w:leader="dot" w:pos="8787"/>
          <w:tab w:val="right" w:pos="9638"/>
        </w:tabs>
        <w:spacing w:after="120"/>
      </w:pPr>
      <w:r w:rsidRPr="00874C8B">
        <w:tab/>
      </w:r>
      <w:r w:rsidRPr="00874C8B">
        <w:tab/>
      </w:r>
      <w:r>
        <w:t>D.</w:t>
      </w:r>
      <w:r>
        <w:tab/>
        <w:t>4.</w:t>
      </w:r>
      <w:r>
        <w:tab/>
      </w:r>
      <w:r w:rsidRPr="00874C8B">
        <w:t xml:space="preserve">Mecanismos para la aplicación y </w:t>
      </w:r>
      <w:r>
        <w:t xml:space="preserve">el </w:t>
      </w:r>
      <w:r w:rsidRPr="00874C8B">
        <w:t xml:space="preserve">seguimiento del Protocolo Facultativo y </w:t>
      </w:r>
      <w:r w:rsidRPr="00874C8B">
        <w:br/>
      </w:r>
      <w:r w:rsidRPr="00874C8B">
        <w:tab/>
      </w:r>
      <w:r w:rsidRPr="00874C8B">
        <w:tab/>
      </w:r>
      <w:r w:rsidRPr="00874C8B">
        <w:tab/>
      </w:r>
      <w:r w:rsidRPr="00874C8B">
        <w:tab/>
      </w:r>
      <w:r>
        <w:t>organizaciones</w:t>
      </w:r>
      <w:r w:rsidRPr="00874C8B">
        <w:t xml:space="preserve"> respons</w:t>
      </w:r>
      <w:r>
        <w:t>a</w:t>
      </w:r>
      <w:r w:rsidRPr="00874C8B">
        <w:t>ble</w:t>
      </w:r>
      <w:r>
        <w:t>s</w:t>
      </w:r>
      <w:r w:rsidRPr="00874C8B">
        <w:tab/>
      </w:r>
      <w:r w:rsidRPr="00874C8B">
        <w:tab/>
        <w:t>8</w:t>
      </w:r>
    </w:p>
    <w:p w:rsidR="00B15850" w:rsidRPr="009E614C" w:rsidRDefault="00B15850" w:rsidP="00B15850">
      <w:pPr>
        <w:tabs>
          <w:tab w:val="right" w:pos="850"/>
          <w:tab w:val="left" w:pos="1134"/>
          <w:tab w:val="left" w:pos="1559"/>
          <w:tab w:val="left" w:pos="1984"/>
          <w:tab w:val="left" w:leader="dot" w:pos="8787"/>
          <w:tab w:val="right" w:pos="9638"/>
        </w:tabs>
        <w:spacing w:after="120"/>
      </w:pPr>
      <w:r w:rsidRPr="00874C8B">
        <w:tab/>
      </w:r>
      <w:r w:rsidRPr="00874C8B">
        <w:tab/>
      </w:r>
      <w:r w:rsidRPr="009E614C">
        <w:t>E.</w:t>
      </w:r>
      <w:r w:rsidRPr="009E614C">
        <w:tab/>
        <w:t>5.</w:t>
      </w:r>
      <w:r w:rsidRPr="009E614C">
        <w:tab/>
        <w:t>Di</w:t>
      </w:r>
      <w:r>
        <w:t>fusión y capacitación</w:t>
      </w:r>
      <w:r w:rsidRPr="009E614C">
        <w:tab/>
      </w:r>
      <w:r w:rsidRPr="009E614C">
        <w:tab/>
      </w:r>
      <w:r>
        <w:t>10</w:t>
      </w:r>
    </w:p>
    <w:p w:rsidR="00B15850" w:rsidRPr="00874C8B" w:rsidRDefault="00B15850" w:rsidP="00B15850">
      <w:pPr>
        <w:tabs>
          <w:tab w:val="right" w:pos="850"/>
          <w:tab w:val="left" w:pos="1134"/>
          <w:tab w:val="left" w:pos="1559"/>
          <w:tab w:val="left" w:pos="1984"/>
          <w:tab w:val="left" w:leader="dot" w:pos="8787"/>
          <w:tab w:val="right" w:pos="9638"/>
        </w:tabs>
        <w:spacing w:after="120"/>
      </w:pPr>
      <w:r>
        <w:tab/>
      </w:r>
      <w:r>
        <w:tab/>
        <w:t>F.</w:t>
      </w:r>
      <w:r>
        <w:tab/>
        <w:t>6.</w:t>
      </w:r>
      <w:r>
        <w:tab/>
      </w:r>
      <w:r w:rsidRPr="00874C8B">
        <w:t>Preparación del informe sobre la apl</w:t>
      </w:r>
      <w:r>
        <w:t>ic</w:t>
      </w:r>
      <w:r w:rsidRPr="00874C8B">
        <w:t>a</w:t>
      </w:r>
      <w:r>
        <w:t>c</w:t>
      </w:r>
      <w:r w:rsidRPr="00874C8B">
        <w:t>i</w:t>
      </w:r>
      <w:r>
        <w:t>ó</w:t>
      </w:r>
      <w:r w:rsidRPr="00874C8B">
        <w:t xml:space="preserve">n </w:t>
      </w:r>
      <w:r>
        <w:t>de los</w:t>
      </w:r>
      <w:r w:rsidRPr="00874C8B">
        <w:t xml:space="preserve"> Protocol</w:t>
      </w:r>
      <w:r>
        <w:t>o</w:t>
      </w:r>
      <w:r w:rsidRPr="00874C8B">
        <w:t>s</w:t>
      </w:r>
      <w:r>
        <w:t xml:space="preserve"> Facultativos</w:t>
      </w:r>
      <w:r w:rsidRPr="00874C8B">
        <w:tab/>
      </w:r>
      <w:r w:rsidRPr="00874C8B">
        <w:tab/>
        <w:t>1</w:t>
      </w:r>
      <w:r>
        <w:t>1</w:t>
      </w:r>
    </w:p>
    <w:p w:rsidR="00B15850" w:rsidRPr="00874C8B" w:rsidRDefault="00B15850" w:rsidP="00B15850">
      <w:pPr>
        <w:tabs>
          <w:tab w:val="right" w:pos="850"/>
          <w:tab w:val="left" w:pos="1134"/>
          <w:tab w:val="left" w:pos="1559"/>
          <w:tab w:val="left" w:pos="1984"/>
          <w:tab w:val="left" w:leader="dot" w:pos="8787"/>
          <w:tab w:val="right" w:pos="9638"/>
        </w:tabs>
        <w:spacing w:after="120"/>
      </w:pPr>
      <w:r w:rsidRPr="00874C8B">
        <w:tab/>
      </w:r>
      <w:r w:rsidRPr="00874C8B">
        <w:tab/>
      </w:r>
      <w:r w:rsidRPr="009E614C">
        <w:t>G.</w:t>
      </w:r>
      <w:r w:rsidRPr="009E614C">
        <w:tab/>
        <w:t>7.</w:t>
      </w:r>
      <w:r w:rsidRPr="009E614C">
        <w:tab/>
      </w:r>
      <w:r w:rsidRPr="00874C8B">
        <w:t>Asignación presupuestaria para la apl</w:t>
      </w:r>
      <w:r>
        <w:t>ic</w:t>
      </w:r>
      <w:r w:rsidRPr="00874C8B">
        <w:t>a</w:t>
      </w:r>
      <w:r>
        <w:t>c</w:t>
      </w:r>
      <w:r w:rsidRPr="00874C8B">
        <w:t>i</w:t>
      </w:r>
      <w:r>
        <w:t>ó</w:t>
      </w:r>
      <w:r w:rsidRPr="00874C8B">
        <w:t xml:space="preserve">n </w:t>
      </w:r>
      <w:r>
        <w:t>del</w:t>
      </w:r>
      <w:r w:rsidRPr="00874C8B">
        <w:t xml:space="preserve"> Protocol</w:t>
      </w:r>
      <w:r>
        <w:t>o Facultativo</w:t>
      </w:r>
      <w:r w:rsidRPr="00874C8B">
        <w:tab/>
      </w:r>
      <w:r w:rsidRPr="00874C8B">
        <w:tab/>
        <w:t>11</w:t>
      </w:r>
    </w:p>
    <w:p w:rsidR="00B15850" w:rsidRPr="00874C8B" w:rsidRDefault="00B15850" w:rsidP="00B15850">
      <w:pPr>
        <w:tabs>
          <w:tab w:val="right" w:pos="850"/>
          <w:tab w:val="left" w:pos="1134"/>
          <w:tab w:val="left" w:pos="1559"/>
          <w:tab w:val="left" w:pos="1984"/>
          <w:tab w:val="left" w:leader="dot" w:pos="8787"/>
          <w:tab w:val="right" w:pos="9638"/>
        </w:tabs>
        <w:spacing w:after="120"/>
      </w:pPr>
      <w:r w:rsidRPr="00874C8B">
        <w:tab/>
        <w:t>II.</w:t>
      </w:r>
      <w:r w:rsidRPr="00874C8B">
        <w:tab/>
        <w:t xml:space="preserve">Prohibición de la venta de niños, </w:t>
      </w:r>
      <w:r>
        <w:t>la</w:t>
      </w:r>
      <w:r w:rsidRPr="00874C8B">
        <w:t xml:space="preserve"> prostitu</w:t>
      </w:r>
      <w:r>
        <w:t>c</w:t>
      </w:r>
      <w:r w:rsidRPr="00874C8B">
        <w:t>i</w:t>
      </w:r>
      <w:r>
        <w:t>ó</w:t>
      </w:r>
      <w:r w:rsidRPr="00874C8B">
        <w:t xml:space="preserve">n </w:t>
      </w:r>
      <w:r>
        <w:t>infant</w:t>
      </w:r>
      <w:r w:rsidR="005A1EC3">
        <w:t>il y la utilización de niños en</w:t>
      </w:r>
      <w:r w:rsidR="005A1EC3">
        <w:br/>
      </w:r>
      <w:r w:rsidR="005A1EC3">
        <w:tab/>
      </w:r>
      <w:r w:rsidR="005A1EC3">
        <w:tab/>
        <w:t>la</w:t>
      </w:r>
      <w:r w:rsidR="005A1EC3" w:rsidRPr="00874C8B">
        <w:t xml:space="preserve"> pornogra</w:t>
      </w:r>
      <w:r w:rsidR="005A1EC3">
        <w:t>fía</w:t>
      </w:r>
      <w:r w:rsidR="005A1EC3" w:rsidRPr="00874C8B">
        <w:tab/>
      </w:r>
      <w:r w:rsidR="005A1EC3" w:rsidRPr="00874C8B">
        <w:tab/>
        <w:t>1</w:t>
      </w:r>
      <w:r w:rsidR="005A1EC3">
        <w:t>2</w:t>
      </w:r>
    </w:p>
    <w:p w:rsidR="00B15850" w:rsidRPr="00874C8B" w:rsidRDefault="00B15850" w:rsidP="00B15850">
      <w:pPr>
        <w:tabs>
          <w:tab w:val="right" w:pos="850"/>
          <w:tab w:val="left" w:pos="1134"/>
          <w:tab w:val="left" w:pos="1559"/>
          <w:tab w:val="left" w:pos="1984"/>
          <w:tab w:val="left" w:leader="dot" w:pos="8787"/>
          <w:tab w:val="right" w:pos="9638"/>
        </w:tabs>
        <w:spacing w:after="120"/>
      </w:pPr>
      <w:r w:rsidRPr="00874C8B">
        <w:tab/>
      </w:r>
      <w:r w:rsidRPr="00874C8B">
        <w:tab/>
      </w:r>
      <w:r>
        <w:t>A.</w:t>
      </w:r>
      <w:r>
        <w:tab/>
        <w:t>1.</w:t>
      </w:r>
      <w:r>
        <w:tab/>
      </w:r>
      <w:r w:rsidRPr="00874C8B">
        <w:t>Medidas legislativas relativas a la venta de niños, la prostitución infantil</w:t>
      </w:r>
      <w:r w:rsidR="005A1EC3">
        <w:t xml:space="preserve"> y</w:t>
      </w:r>
      <w:r w:rsidRPr="00874C8B">
        <w:br/>
      </w:r>
      <w:r w:rsidRPr="00874C8B">
        <w:tab/>
      </w:r>
      <w:r w:rsidRPr="00874C8B">
        <w:tab/>
      </w:r>
      <w:r w:rsidRPr="00874C8B">
        <w:tab/>
      </w:r>
      <w:r w:rsidRPr="00874C8B">
        <w:tab/>
      </w:r>
      <w:r w:rsidR="005A1EC3">
        <w:t xml:space="preserve">la utilización </w:t>
      </w:r>
      <w:r>
        <w:t>de niños en la</w:t>
      </w:r>
      <w:r w:rsidRPr="00874C8B">
        <w:t xml:space="preserve"> pornogra</w:t>
      </w:r>
      <w:r>
        <w:t>fía</w:t>
      </w:r>
      <w:r w:rsidRPr="00874C8B">
        <w:tab/>
      </w:r>
      <w:r w:rsidRPr="00874C8B">
        <w:tab/>
        <w:t>1</w:t>
      </w:r>
      <w:r>
        <w:t>2</w:t>
      </w:r>
    </w:p>
    <w:p w:rsidR="00B15850" w:rsidRPr="00871FA0" w:rsidRDefault="00B15850" w:rsidP="00B15850">
      <w:pPr>
        <w:tabs>
          <w:tab w:val="right" w:pos="850"/>
          <w:tab w:val="left" w:pos="1134"/>
          <w:tab w:val="left" w:pos="1559"/>
          <w:tab w:val="left" w:pos="1984"/>
          <w:tab w:val="left" w:leader="dot" w:pos="8787"/>
          <w:tab w:val="right" w:pos="9638"/>
        </w:tabs>
        <w:spacing w:after="120"/>
      </w:pPr>
      <w:r w:rsidRPr="00874C8B">
        <w:tab/>
      </w:r>
      <w:r w:rsidRPr="00874C8B">
        <w:tab/>
      </w:r>
      <w:r w:rsidRPr="009E614C">
        <w:t>B.</w:t>
      </w:r>
      <w:r w:rsidRPr="009E614C">
        <w:tab/>
        <w:t>2.</w:t>
      </w:r>
      <w:r w:rsidRPr="009E614C">
        <w:tab/>
      </w:r>
      <w:r w:rsidRPr="00871FA0">
        <w:t>Medidas legislativas relativas a la adopción de niños</w:t>
      </w:r>
      <w:r w:rsidRPr="00871FA0">
        <w:tab/>
      </w:r>
      <w:r w:rsidRPr="00871FA0">
        <w:tab/>
        <w:t>1</w:t>
      </w:r>
      <w:r>
        <w:t>6</w:t>
      </w:r>
    </w:p>
    <w:p w:rsidR="00B15850" w:rsidRPr="00B15850" w:rsidRDefault="00B15850" w:rsidP="00B15850">
      <w:pPr>
        <w:tabs>
          <w:tab w:val="right" w:pos="850"/>
          <w:tab w:val="left" w:pos="1134"/>
          <w:tab w:val="left" w:pos="1559"/>
          <w:tab w:val="left" w:pos="1984"/>
          <w:tab w:val="left" w:leader="dot" w:pos="8787"/>
          <w:tab w:val="right" w:pos="9638"/>
        </w:tabs>
        <w:spacing w:after="120"/>
      </w:pPr>
      <w:r w:rsidRPr="00871FA0">
        <w:tab/>
      </w:r>
      <w:r w:rsidRPr="00B15850">
        <w:t>III.</w:t>
      </w:r>
      <w:r w:rsidRPr="00B15850">
        <w:tab/>
        <w:t>Procedimiento penal/criminal</w:t>
      </w:r>
      <w:r w:rsidRPr="00B15850">
        <w:tab/>
      </w:r>
      <w:r w:rsidRPr="00B15850">
        <w:tab/>
        <w:t>16</w:t>
      </w:r>
    </w:p>
    <w:p w:rsidR="00B15850" w:rsidRPr="009E614C" w:rsidRDefault="00B15850" w:rsidP="00B15850">
      <w:pPr>
        <w:tabs>
          <w:tab w:val="right" w:pos="850"/>
          <w:tab w:val="left" w:pos="1134"/>
          <w:tab w:val="left" w:pos="1559"/>
          <w:tab w:val="left" w:pos="1984"/>
          <w:tab w:val="left" w:leader="dot" w:pos="8787"/>
          <w:tab w:val="right" w:pos="9638"/>
        </w:tabs>
        <w:spacing w:after="120"/>
      </w:pPr>
      <w:r w:rsidRPr="009E614C">
        <w:tab/>
      </w:r>
      <w:r w:rsidRPr="009E614C">
        <w:tab/>
        <w:t>A.</w:t>
      </w:r>
      <w:r w:rsidRPr="009E614C">
        <w:tab/>
        <w:t>1.</w:t>
      </w:r>
      <w:r w:rsidRPr="009E614C">
        <w:tab/>
        <w:t>Jurisdic</w:t>
      </w:r>
      <w:r>
        <w:t>c</w:t>
      </w:r>
      <w:r w:rsidRPr="009E614C">
        <w:t>i</w:t>
      </w:r>
      <w:r>
        <w:t>ó</w:t>
      </w:r>
      <w:r w:rsidRPr="009E614C">
        <w:t xml:space="preserve">n </w:t>
      </w:r>
      <w:r>
        <w:t>del tribunal</w:t>
      </w:r>
      <w:r w:rsidRPr="009E614C">
        <w:t xml:space="preserve"> </w:t>
      </w:r>
      <w:r>
        <w:t>t</w:t>
      </w:r>
      <w:r w:rsidRPr="009E614C">
        <w:t>ai</w:t>
      </w:r>
      <w:r>
        <w:t>landés</w:t>
      </w:r>
      <w:r w:rsidRPr="009E614C">
        <w:tab/>
      </w:r>
      <w:r w:rsidRPr="009E614C">
        <w:tab/>
        <w:t>1</w:t>
      </w:r>
      <w:r>
        <w:t>6</w:t>
      </w:r>
    </w:p>
    <w:p w:rsidR="00B15850" w:rsidRPr="009E614C" w:rsidRDefault="00B15850" w:rsidP="00B15850">
      <w:pPr>
        <w:tabs>
          <w:tab w:val="right" w:pos="850"/>
          <w:tab w:val="left" w:pos="1134"/>
          <w:tab w:val="left" w:pos="1559"/>
          <w:tab w:val="left" w:pos="1984"/>
          <w:tab w:val="left" w:leader="dot" w:pos="8787"/>
          <w:tab w:val="right" w:pos="9638"/>
        </w:tabs>
        <w:spacing w:after="120"/>
      </w:pPr>
      <w:r>
        <w:tab/>
      </w:r>
      <w:r>
        <w:tab/>
        <w:t>B.</w:t>
      </w:r>
      <w:r>
        <w:tab/>
        <w:t>2.</w:t>
      </w:r>
      <w:r>
        <w:tab/>
        <w:t>Extradición</w:t>
      </w:r>
      <w:r>
        <w:tab/>
      </w:r>
      <w:r>
        <w:tab/>
        <w:t>18</w:t>
      </w:r>
    </w:p>
    <w:p w:rsidR="00B15850" w:rsidRPr="00871FA0" w:rsidRDefault="00B15850" w:rsidP="00B15850">
      <w:pPr>
        <w:tabs>
          <w:tab w:val="right" w:pos="850"/>
          <w:tab w:val="left" w:pos="1134"/>
          <w:tab w:val="left" w:pos="1559"/>
          <w:tab w:val="left" w:pos="1984"/>
          <w:tab w:val="left" w:leader="dot" w:pos="8787"/>
          <w:tab w:val="right" w:pos="9638"/>
        </w:tabs>
        <w:spacing w:after="120"/>
      </w:pPr>
      <w:r w:rsidRPr="009E614C">
        <w:tab/>
      </w:r>
      <w:r w:rsidRPr="009E614C">
        <w:tab/>
        <w:t>C.</w:t>
      </w:r>
      <w:r w:rsidRPr="009E614C">
        <w:tab/>
        <w:t>3.</w:t>
      </w:r>
      <w:r w:rsidRPr="009E614C">
        <w:tab/>
      </w:r>
      <w:r w:rsidRPr="00871FA0">
        <w:t xml:space="preserve">Incautación de </w:t>
      </w:r>
      <w:r>
        <w:t xml:space="preserve">los </w:t>
      </w:r>
      <w:r w:rsidRPr="00871FA0">
        <w:t xml:space="preserve">bienes y </w:t>
      </w:r>
      <w:r>
        <w:t>de los activos y clausura del establecimiento</w:t>
      </w:r>
      <w:r w:rsidRPr="00871FA0">
        <w:tab/>
      </w:r>
      <w:r w:rsidRPr="00871FA0">
        <w:tab/>
        <w:t>1</w:t>
      </w:r>
      <w:r>
        <w:t>8</w:t>
      </w:r>
    </w:p>
    <w:p w:rsidR="00B15850" w:rsidRPr="00871FA0" w:rsidRDefault="00B15850" w:rsidP="00B15850">
      <w:pPr>
        <w:tabs>
          <w:tab w:val="right" w:pos="850"/>
          <w:tab w:val="left" w:pos="1134"/>
          <w:tab w:val="left" w:pos="1559"/>
          <w:tab w:val="left" w:pos="1984"/>
          <w:tab w:val="left" w:leader="dot" w:pos="8787"/>
          <w:tab w:val="right" w:pos="9638"/>
        </w:tabs>
        <w:spacing w:after="120"/>
      </w:pPr>
      <w:r w:rsidRPr="00871FA0">
        <w:tab/>
      </w:r>
      <w:r w:rsidRPr="00871FA0">
        <w:tab/>
      </w:r>
      <w:r w:rsidRPr="009E614C">
        <w:t>D.</w:t>
      </w:r>
      <w:r w:rsidRPr="009E614C">
        <w:tab/>
        <w:t>4.</w:t>
      </w:r>
      <w:r w:rsidRPr="009E614C">
        <w:tab/>
      </w:r>
      <w:r w:rsidRPr="000C367F">
        <w:t>Casos</w:t>
      </w:r>
      <w:r w:rsidRPr="00871FA0">
        <w:t xml:space="preserve"> monográficos de </w:t>
      </w:r>
      <w:r>
        <w:t>cumplimiento</w:t>
      </w:r>
      <w:r w:rsidRPr="00871FA0">
        <w:t xml:space="preserve"> de la ley</w:t>
      </w:r>
      <w:r w:rsidRPr="00871FA0">
        <w:tab/>
      </w:r>
      <w:r w:rsidRPr="00871FA0">
        <w:tab/>
        <w:t>1</w:t>
      </w:r>
      <w:r>
        <w:t>9</w:t>
      </w:r>
    </w:p>
    <w:p w:rsidR="00B15850" w:rsidRPr="00871FA0" w:rsidRDefault="00B15850" w:rsidP="00B15850">
      <w:pPr>
        <w:tabs>
          <w:tab w:val="right" w:pos="850"/>
          <w:tab w:val="left" w:pos="1134"/>
          <w:tab w:val="left" w:pos="1559"/>
          <w:tab w:val="left" w:pos="1984"/>
          <w:tab w:val="left" w:leader="dot" w:pos="8787"/>
          <w:tab w:val="right" w:pos="9638"/>
        </w:tabs>
        <w:spacing w:after="120"/>
      </w:pPr>
      <w:r w:rsidRPr="00871FA0">
        <w:tab/>
      </w:r>
      <w:r w:rsidRPr="00871FA0">
        <w:tab/>
      </w:r>
      <w:r w:rsidRPr="009E614C">
        <w:t>E.</w:t>
      </w:r>
      <w:r w:rsidRPr="009E614C">
        <w:tab/>
        <w:t>5.</w:t>
      </w:r>
      <w:r w:rsidRPr="009E614C">
        <w:tab/>
      </w:r>
      <w:r w:rsidRPr="00871FA0">
        <w:t xml:space="preserve">Actuaciones judiciales basadas en </w:t>
      </w:r>
      <w:r>
        <w:t>l</w:t>
      </w:r>
      <w:r w:rsidRPr="00871FA0">
        <w:t>o</w:t>
      </w:r>
      <w:r>
        <w:t>s</w:t>
      </w:r>
      <w:r w:rsidRPr="00871FA0">
        <w:t xml:space="preserve"> </w:t>
      </w:r>
      <w:r>
        <w:t xml:space="preserve">instrumentos </w:t>
      </w:r>
      <w:r w:rsidRPr="00871FA0">
        <w:t>interna</w:t>
      </w:r>
      <w:r>
        <w:t>c</w:t>
      </w:r>
      <w:r w:rsidRPr="00871FA0">
        <w:t>ional</w:t>
      </w:r>
      <w:r>
        <w:t>es</w:t>
      </w:r>
      <w:r w:rsidRPr="00871FA0">
        <w:tab/>
      </w:r>
      <w:r w:rsidRPr="00871FA0">
        <w:tab/>
        <w:t>2</w:t>
      </w:r>
      <w:r>
        <w:t>3</w:t>
      </w:r>
    </w:p>
    <w:p w:rsidR="00B15850" w:rsidRPr="000D1973" w:rsidRDefault="00B15850" w:rsidP="00A467F2">
      <w:pPr>
        <w:tabs>
          <w:tab w:val="right" w:pos="850"/>
          <w:tab w:val="left" w:pos="1134"/>
          <w:tab w:val="left" w:pos="1559"/>
          <w:tab w:val="left" w:pos="1984"/>
          <w:tab w:val="left" w:leader="dot" w:pos="8787"/>
          <w:tab w:val="right" w:pos="9638"/>
        </w:tabs>
        <w:spacing w:after="120"/>
      </w:pPr>
      <w:r w:rsidRPr="00871FA0">
        <w:tab/>
      </w:r>
      <w:r w:rsidRPr="000D1973">
        <w:t>IV.</w:t>
      </w:r>
      <w:r w:rsidRPr="000D1973">
        <w:tab/>
        <w:t>Protección de los derechos de l</w:t>
      </w:r>
      <w:r>
        <w:t>a</w:t>
      </w:r>
      <w:r w:rsidRPr="000D1973">
        <w:t>s</w:t>
      </w:r>
      <w:r>
        <w:t xml:space="preserve"> </w:t>
      </w:r>
      <w:r w:rsidRPr="000D1973">
        <w:t>víctimas</w:t>
      </w:r>
      <w:r w:rsidRPr="000D1973">
        <w:tab/>
      </w:r>
      <w:r w:rsidRPr="000D1973">
        <w:tab/>
        <w:t>2</w:t>
      </w:r>
      <w:r w:rsidR="00A467F2">
        <w:t>4</w:t>
      </w:r>
    </w:p>
    <w:p w:rsidR="00B15850" w:rsidRPr="009E614C" w:rsidRDefault="00B15850" w:rsidP="00A467F2">
      <w:pPr>
        <w:tabs>
          <w:tab w:val="right" w:pos="850"/>
          <w:tab w:val="left" w:pos="1134"/>
          <w:tab w:val="left" w:pos="1559"/>
          <w:tab w:val="left" w:pos="1984"/>
          <w:tab w:val="left" w:leader="dot" w:pos="8787"/>
          <w:tab w:val="right" w:pos="9638"/>
        </w:tabs>
        <w:spacing w:after="120"/>
      </w:pPr>
      <w:r w:rsidRPr="000D1973">
        <w:tab/>
      </w:r>
      <w:r w:rsidRPr="000D1973">
        <w:tab/>
      </w:r>
      <w:r w:rsidRPr="009E614C">
        <w:t>A.</w:t>
      </w:r>
      <w:r w:rsidRPr="009E614C">
        <w:tab/>
        <w:t>1.</w:t>
      </w:r>
      <w:r w:rsidRPr="009E614C">
        <w:tab/>
      </w:r>
      <w:r>
        <w:t>Situación g</w:t>
      </w:r>
      <w:r w:rsidRPr="009E614C">
        <w:t>eneral</w:t>
      </w:r>
      <w:r w:rsidRPr="009E614C">
        <w:tab/>
      </w:r>
      <w:r w:rsidRPr="009E614C">
        <w:tab/>
        <w:t>2</w:t>
      </w:r>
      <w:r w:rsidR="00A467F2">
        <w:t>4</w:t>
      </w:r>
    </w:p>
    <w:p w:rsidR="00B15850" w:rsidRPr="000D1973" w:rsidRDefault="00B15850" w:rsidP="00B15850">
      <w:pPr>
        <w:tabs>
          <w:tab w:val="right" w:pos="850"/>
          <w:tab w:val="left" w:pos="1134"/>
          <w:tab w:val="left" w:pos="1559"/>
          <w:tab w:val="left" w:pos="1984"/>
          <w:tab w:val="left" w:leader="dot" w:pos="8787"/>
          <w:tab w:val="right" w:pos="9638"/>
        </w:tabs>
        <w:spacing w:after="120"/>
      </w:pPr>
      <w:r>
        <w:tab/>
      </w:r>
      <w:r>
        <w:tab/>
        <w:t>B.</w:t>
      </w:r>
      <w:r>
        <w:tab/>
        <w:t>2.</w:t>
      </w:r>
      <w:r>
        <w:tab/>
      </w:r>
      <w:r w:rsidRPr="000D1973">
        <w:t>Protección de los derechos de l</w:t>
      </w:r>
      <w:r>
        <w:t>o</w:t>
      </w:r>
      <w:r w:rsidRPr="000D1973">
        <w:t>s</w:t>
      </w:r>
      <w:r>
        <w:t xml:space="preserve"> niños</w:t>
      </w:r>
      <w:r w:rsidRPr="000D1973">
        <w:t xml:space="preserve"> víctimas</w:t>
      </w:r>
      <w:r w:rsidRPr="000D1973">
        <w:tab/>
      </w:r>
      <w:r w:rsidRPr="000D1973">
        <w:tab/>
        <w:t>2</w:t>
      </w:r>
      <w:r>
        <w:t>4</w:t>
      </w:r>
    </w:p>
    <w:p w:rsidR="00B15850" w:rsidRPr="000D1973" w:rsidRDefault="00B15850" w:rsidP="00B15850">
      <w:pPr>
        <w:tabs>
          <w:tab w:val="right" w:pos="850"/>
          <w:tab w:val="left" w:pos="1134"/>
          <w:tab w:val="left" w:pos="1559"/>
          <w:tab w:val="left" w:pos="1984"/>
          <w:tab w:val="left" w:leader="dot" w:pos="8787"/>
          <w:tab w:val="right" w:pos="9638"/>
        </w:tabs>
        <w:spacing w:after="120"/>
      </w:pPr>
      <w:r w:rsidRPr="000D1973">
        <w:tab/>
      </w:r>
      <w:r w:rsidRPr="000D1973">
        <w:tab/>
      </w:r>
      <w:r w:rsidRPr="009E614C">
        <w:t>C.</w:t>
      </w:r>
      <w:r w:rsidRPr="009E614C">
        <w:tab/>
        <w:t>3.</w:t>
      </w:r>
      <w:r w:rsidRPr="009E614C">
        <w:tab/>
      </w:r>
      <w:r w:rsidRPr="000D1973">
        <w:t>Ejemplos de protección de los niños contra la trata</w:t>
      </w:r>
      <w:r>
        <w:t xml:space="preserve"> de personas</w:t>
      </w:r>
      <w:r w:rsidRPr="000D1973">
        <w:tab/>
      </w:r>
      <w:r w:rsidRPr="000D1973">
        <w:tab/>
        <w:t>2</w:t>
      </w:r>
      <w:r>
        <w:t>8</w:t>
      </w:r>
    </w:p>
    <w:p w:rsidR="00B15850" w:rsidRPr="000D1973" w:rsidRDefault="00B15850" w:rsidP="00B15850">
      <w:pPr>
        <w:tabs>
          <w:tab w:val="right" w:pos="850"/>
          <w:tab w:val="left" w:pos="1134"/>
          <w:tab w:val="left" w:pos="1559"/>
          <w:tab w:val="left" w:pos="1984"/>
          <w:tab w:val="left" w:leader="dot" w:pos="8787"/>
          <w:tab w:val="right" w:pos="9638"/>
        </w:tabs>
        <w:spacing w:after="120"/>
      </w:pPr>
      <w:r w:rsidRPr="000D1973">
        <w:tab/>
      </w:r>
      <w:r w:rsidRPr="000D1973">
        <w:tab/>
      </w:r>
      <w:r>
        <w:t>D.</w:t>
      </w:r>
      <w:r>
        <w:tab/>
        <w:t>4.</w:t>
      </w:r>
      <w:r>
        <w:tab/>
      </w:r>
      <w:r w:rsidRPr="000D1973">
        <w:t>Recomendaciones</w:t>
      </w:r>
      <w:r w:rsidRPr="000D1973">
        <w:tab/>
      </w:r>
      <w:r w:rsidRPr="000D1973">
        <w:tab/>
        <w:t>2</w:t>
      </w:r>
      <w:r>
        <w:t>9</w:t>
      </w:r>
    </w:p>
    <w:p w:rsidR="00B15850" w:rsidRPr="000D1973" w:rsidRDefault="00B15850" w:rsidP="00B15850">
      <w:pPr>
        <w:tabs>
          <w:tab w:val="right" w:pos="850"/>
          <w:tab w:val="left" w:pos="1134"/>
          <w:tab w:val="left" w:pos="1559"/>
          <w:tab w:val="left" w:pos="1984"/>
          <w:tab w:val="left" w:leader="dot" w:pos="8787"/>
          <w:tab w:val="right" w:pos="9638"/>
        </w:tabs>
        <w:spacing w:after="120"/>
      </w:pPr>
      <w:r w:rsidRPr="000D1973">
        <w:tab/>
        <w:t>V.</w:t>
      </w:r>
      <w:r w:rsidRPr="000D1973">
        <w:tab/>
        <w:t xml:space="preserve">Prevención de la venta de niños, </w:t>
      </w:r>
      <w:r>
        <w:t>la</w:t>
      </w:r>
      <w:r w:rsidRPr="000D1973">
        <w:t xml:space="preserve"> prostitu</w:t>
      </w:r>
      <w:r>
        <w:t>c</w:t>
      </w:r>
      <w:r w:rsidRPr="000D1973">
        <w:t>i</w:t>
      </w:r>
      <w:r>
        <w:t>ó</w:t>
      </w:r>
      <w:r w:rsidRPr="000D1973">
        <w:t xml:space="preserve">n </w:t>
      </w:r>
      <w:r>
        <w:t>infant</w:t>
      </w:r>
      <w:r w:rsidR="005A1EC3">
        <w:t>il y la utilización de niños en</w:t>
      </w:r>
      <w:r w:rsidR="005A1EC3">
        <w:br/>
      </w:r>
      <w:r w:rsidR="005A1EC3">
        <w:tab/>
      </w:r>
      <w:r w:rsidR="005A1EC3">
        <w:tab/>
        <w:t>la</w:t>
      </w:r>
      <w:r w:rsidR="005A1EC3" w:rsidRPr="000D1973">
        <w:t xml:space="preserve"> pornogra</w:t>
      </w:r>
      <w:r w:rsidR="005A1EC3">
        <w:t>fía</w:t>
      </w:r>
      <w:r w:rsidR="005A1EC3">
        <w:tab/>
      </w:r>
      <w:r w:rsidR="005A1EC3">
        <w:tab/>
      </w:r>
      <w:r w:rsidR="00BC2577">
        <w:t>30</w:t>
      </w:r>
    </w:p>
    <w:p w:rsidR="00B15850" w:rsidRPr="000D1973" w:rsidRDefault="00B15850" w:rsidP="00B15850">
      <w:pPr>
        <w:tabs>
          <w:tab w:val="right" w:pos="850"/>
          <w:tab w:val="left" w:pos="1134"/>
          <w:tab w:val="left" w:pos="1559"/>
          <w:tab w:val="left" w:pos="1984"/>
          <w:tab w:val="left" w:leader="dot" w:pos="8787"/>
          <w:tab w:val="right" w:pos="9638"/>
        </w:tabs>
        <w:spacing w:after="120"/>
      </w:pPr>
      <w:r w:rsidRPr="000D1973">
        <w:tab/>
      </w:r>
      <w:r w:rsidRPr="000D1973">
        <w:tab/>
        <w:t>A.</w:t>
      </w:r>
      <w:r w:rsidRPr="000D1973">
        <w:tab/>
        <w:t>Prevención de la venta de niñ</w:t>
      </w:r>
      <w:r w:rsidR="00BC2577">
        <w:t>os y la prostitución infantil</w:t>
      </w:r>
      <w:r w:rsidR="00BC2577">
        <w:tab/>
      </w:r>
      <w:r w:rsidR="00BC2577">
        <w:tab/>
        <w:t>30</w:t>
      </w:r>
    </w:p>
    <w:p w:rsidR="00B15850" w:rsidRPr="00D755D0" w:rsidRDefault="00B15850" w:rsidP="00B15850">
      <w:pPr>
        <w:tabs>
          <w:tab w:val="right" w:pos="850"/>
          <w:tab w:val="left" w:pos="1134"/>
          <w:tab w:val="left" w:pos="1559"/>
          <w:tab w:val="left" w:pos="1984"/>
          <w:tab w:val="left" w:leader="dot" w:pos="8787"/>
          <w:tab w:val="right" w:pos="9638"/>
        </w:tabs>
        <w:spacing w:after="120"/>
      </w:pPr>
      <w:r w:rsidRPr="000D1973">
        <w:tab/>
      </w:r>
      <w:r w:rsidRPr="000D1973">
        <w:tab/>
      </w:r>
      <w:r w:rsidRPr="000D1973">
        <w:tab/>
      </w:r>
      <w:r w:rsidRPr="00D755D0">
        <w:t>1.</w:t>
      </w:r>
      <w:r w:rsidRPr="00D755D0">
        <w:tab/>
        <w:t>Educación</w:t>
      </w:r>
      <w:r w:rsidRPr="00D755D0">
        <w:tab/>
      </w:r>
      <w:r w:rsidRPr="00D755D0">
        <w:tab/>
        <w:t>30</w:t>
      </w:r>
    </w:p>
    <w:p w:rsidR="00B15850" w:rsidRPr="00D755D0" w:rsidRDefault="00B15850" w:rsidP="00B15850">
      <w:pPr>
        <w:tabs>
          <w:tab w:val="right" w:pos="850"/>
          <w:tab w:val="left" w:pos="1134"/>
          <w:tab w:val="left" w:pos="1559"/>
          <w:tab w:val="left" w:pos="1984"/>
          <w:tab w:val="left" w:leader="dot" w:pos="8787"/>
          <w:tab w:val="right" w:pos="9638"/>
        </w:tabs>
        <w:spacing w:after="120"/>
      </w:pPr>
      <w:r w:rsidRPr="00D755D0">
        <w:tab/>
      </w:r>
      <w:r w:rsidRPr="00D755D0">
        <w:tab/>
      </w:r>
      <w:r w:rsidRPr="00D755D0">
        <w:tab/>
        <w:t>2.</w:t>
      </w:r>
      <w:r w:rsidRPr="00D755D0">
        <w:tab/>
        <w:t>Turismo</w:t>
      </w:r>
      <w:r w:rsidRPr="00D755D0">
        <w:tab/>
      </w:r>
      <w:r w:rsidRPr="00D755D0">
        <w:tab/>
        <w:t>3</w:t>
      </w:r>
      <w:r>
        <w:t>2</w:t>
      </w:r>
    </w:p>
    <w:p w:rsidR="00B15850" w:rsidRPr="00D755D0" w:rsidRDefault="00B15850" w:rsidP="00B15850">
      <w:pPr>
        <w:tabs>
          <w:tab w:val="right" w:pos="850"/>
          <w:tab w:val="left" w:pos="1134"/>
          <w:tab w:val="left" w:pos="1559"/>
          <w:tab w:val="left" w:pos="1984"/>
          <w:tab w:val="left" w:leader="dot" w:pos="8787"/>
          <w:tab w:val="right" w:pos="9638"/>
        </w:tabs>
        <w:spacing w:after="120"/>
      </w:pPr>
      <w:r w:rsidRPr="00D755D0">
        <w:tab/>
      </w:r>
      <w:r w:rsidRPr="00D755D0">
        <w:tab/>
      </w:r>
      <w:r w:rsidRPr="00D755D0">
        <w:tab/>
        <w:t>3.</w:t>
      </w:r>
      <w:r w:rsidRPr="00D755D0">
        <w:tab/>
        <w:t>Trabajo infantil</w:t>
      </w:r>
      <w:r w:rsidRPr="00D755D0">
        <w:tab/>
      </w:r>
      <w:r w:rsidRPr="00D755D0">
        <w:tab/>
        <w:t>32</w:t>
      </w:r>
    </w:p>
    <w:p w:rsidR="00B15850" w:rsidRPr="00801790" w:rsidRDefault="00B15850" w:rsidP="005A1EC3">
      <w:pPr>
        <w:tabs>
          <w:tab w:val="right" w:pos="850"/>
          <w:tab w:val="left" w:pos="1134"/>
          <w:tab w:val="left" w:pos="1559"/>
          <w:tab w:val="left" w:pos="1984"/>
          <w:tab w:val="left" w:leader="dot" w:pos="8787"/>
          <w:tab w:val="right" w:pos="9638"/>
        </w:tabs>
        <w:spacing w:after="120"/>
      </w:pPr>
      <w:r w:rsidRPr="00D755D0">
        <w:tab/>
      </w:r>
      <w:r w:rsidRPr="00D755D0">
        <w:tab/>
      </w:r>
      <w:r w:rsidRPr="00D755D0">
        <w:tab/>
      </w:r>
      <w:r w:rsidRPr="00801790">
        <w:t>4.</w:t>
      </w:r>
      <w:r w:rsidRPr="00801790">
        <w:tab/>
        <w:t xml:space="preserve">Políticas y planes para la prevención </w:t>
      </w:r>
      <w:r w:rsidR="005A1EC3">
        <w:t>de la venta de niños y la</w:t>
      </w:r>
      <w:r w:rsidRPr="00801790">
        <w:t xml:space="preserve"> prostitu</w:t>
      </w:r>
      <w:r>
        <w:t>c</w:t>
      </w:r>
      <w:r w:rsidRPr="00801790">
        <w:t>i</w:t>
      </w:r>
      <w:r>
        <w:t>ó</w:t>
      </w:r>
      <w:r w:rsidRPr="00801790">
        <w:t>n</w:t>
      </w:r>
      <w:r>
        <w:t xml:space="preserve"> infantil</w:t>
      </w:r>
      <w:r w:rsidRPr="00801790">
        <w:tab/>
      </w:r>
      <w:r w:rsidRPr="00801790">
        <w:tab/>
        <w:t>3</w:t>
      </w:r>
      <w:r>
        <w:t>4</w:t>
      </w:r>
    </w:p>
    <w:p w:rsidR="00B15850" w:rsidRPr="00801790" w:rsidRDefault="00B15850" w:rsidP="00B15850">
      <w:pPr>
        <w:tabs>
          <w:tab w:val="right" w:pos="850"/>
          <w:tab w:val="left" w:pos="1134"/>
          <w:tab w:val="left" w:pos="1559"/>
          <w:tab w:val="left" w:pos="1984"/>
          <w:tab w:val="left" w:leader="dot" w:pos="8787"/>
          <w:tab w:val="right" w:pos="9638"/>
        </w:tabs>
        <w:spacing w:after="120"/>
      </w:pPr>
      <w:r w:rsidRPr="00801790">
        <w:tab/>
      </w:r>
      <w:r w:rsidRPr="00801790">
        <w:tab/>
        <w:t>B.</w:t>
      </w:r>
      <w:r w:rsidRPr="00801790">
        <w:tab/>
        <w:t>Prevención de la producción y difusi</w:t>
      </w:r>
      <w:r>
        <w:t>ó</w:t>
      </w:r>
      <w:r w:rsidRPr="00801790">
        <w:t xml:space="preserve">n </w:t>
      </w:r>
      <w:r>
        <w:t>de material</w:t>
      </w:r>
      <w:r w:rsidRPr="00801790">
        <w:t xml:space="preserve"> pornogr</w:t>
      </w:r>
      <w:r>
        <w:t>áf</w:t>
      </w:r>
      <w:r w:rsidRPr="00801790">
        <w:t>ic</w:t>
      </w:r>
      <w:r>
        <w:t>o infantil</w:t>
      </w:r>
      <w:r w:rsidRPr="00801790">
        <w:tab/>
      </w:r>
      <w:r w:rsidRPr="00801790">
        <w:tab/>
        <w:t>3</w:t>
      </w:r>
      <w:r w:rsidR="00BC2577">
        <w:t>6</w:t>
      </w:r>
    </w:p>
    <w:p w:rsidR="00B15850" w:rsidRPr="00801790" w:rsidRDefault="00B15850" w:rsidP="00B15850">
      <w:pPr>
        <w:tabs>
          <w:tab w:val="right" w:pos="850"/>
          <w:tab w:val="left" w:pos="1134"/>
          <w:tab w:val="left" w:pos="1559"/>
          <w:tab w:val="left" w:pos="1984"/>
          <w:tab w:val="left" w:leader="dot" w:pos="8787"/>
          <w:tab w:val="right" w:pos="9638"/>
        </w:tabs>
        <w:spacing w:after="120"/>
      </w:pPr>
      <w:r w:rsidRPr="00801790">
        <w:tab/>
      </w:r>
      <w:r w:rsidRPr="00801790">
        <w:tab/>
      </w:r>
      <w:r w:rsidRPr="00801790">
        <w:tab/>
        <w:t>1.</w:t>
      </w:r>
      <w:r w:rsidRPr="00801790">
        <w:tab/>
        <w:t xml:space="preserve">Medidas </w:t>
      </w:r>
      <w:r>
        <w:t>adop</w:t>
      </w:r>
      <w:r w:rsidRPr="00801790">
        <w:t>t</w:t>
      </w:r>
      <w:r>
        <w:t>a</w:t>
      </w:r>
      <w:r w:rsidRPr="00801790">
        <w:t>das para prevenir la producción y difusi</w:t>
      </w:r>
      <w:r>
        <w:t>ó</w:t>
      </w:r>
      <w:r w:rsidRPr="00801790">
        <w:t xml:space="preserve">n </w:t>
      </w:r>
      <w:r>
        <w:t>de material</w:t>
      </w:r>
      <w:r w:rsidRPr="00801790">
        <w:t xml:space="preserve"> </w:t>
      </w:r>
      <w:r w:rsidRPr="00801790">
        <w:br/>
      </w:r>
      <w:r w:rsidRPr="00801790">
        <w:tab/>
      </w:r>
      <w:r w:rsidRPr="00801790">
        <w:tab/>
      </w:r>
      <w:r w:rsidRPr="00801790">
        <w:tab/>
      </w:r>
      <w:r w:rsidRPr="00801790">
        <w:tab/>
        <w:t>pornogr</w:t>
      </w:r>
      <w:r>
        <w:t>áf</w:t>
      </w:r>
      <w:r w:rsidRPr="00801790">
        <w:t>ic</w:t>
      </w:r>
      <w:r>
        <w:t>o infantil</w:t>
      </w:r>
      <w:r w:rsidRPr="00801790">
        <w:tab/>
      </w:r>
      <w:r w:rsidRPr="00801790">
        <w:tab/>
        <w:t>3</w:t>
      </w:r>
      <w:r>
        <w:t>6</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801790">
        <w:tab/>
      </w:r>
      <w:r w:rsidRPr="00801790">
        <w:tab/>
      </w:r>
      <w:r w:rsidRPr="00801790">
        <w:tab/>
      </w:r>
      <w:r w:rsidRPr="00F3452B">
        <w:t>2.</w:t>
      </w:r>
      <w:r w:rsidRPr="00F3452B">
        <w:tab/>
        <w:t>Medidas tomadas contra el material pornográfico</w:t>
      </w:r>
      <w:r>
        <w:t xml:space="preserve"> televisivo</w:t>
      </w:r>
      <w:r w:rsidRPr="00F3452B">
        <w:tab/>
      </w:r>
      <w:r w:rsidRPr="00F3452B">
        <w:tab/>
        <w:t>3</w:t>
      </w:r>
      <w:r>
        <w:t>8</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F3452B">
        <w:tab/>
      </w:r>
      <w:r w:rsidRPr="00F3452B">
        <w:tab/>
        <w:t>C.</w:t>
      </w:r>
      <w:r w:rsidRPr="00F3452B">
        <w:tab/>
        <w:t xml:space="preserve">Participación de </w:t>
      </w:r>
      <w:r>
        <w:t xml:space="preserve">los </w:t>
      </w:r>
      <w:r w:rsidRPr="00F3452B">
        <w:t xml:space="preserve">organismos estatales, el sector privado, </w:t>
      </w:r>
      <w:r>
        <w:t>las</w:t>
      </w:r>
      <w:r w:rsidRPr="00F3452B">
        <w:t xml:space="preserve"> organizacion</w:t>
      </w:r>
      <w:r w:rsidR="005A1EC3">
        <w:t>es</w:t>
      </w:r>
      <w:r w:rsidRPr="00F3452B">
        <w:br/>
      </w:r>
      <w:r w:rsidRPr="00F3452B">
        <w:tab/>
      </w:r>
      <w:r w:rsidRPr="00F3452B">
        <w:tab/>
      </w:r>
      <w:r w:rsidRPr="00F3452B">
        <w:tab/>
      </w:r>
      <w:r w:rsidR="005A1EC3">
        <w:t xml:space="preserve">comunitarias </w:t>
      </w:r>
      <w:r>
        <w:t>y el sector</w:t>
      </w:r>
      <w:r w:rsidRPr="00F3452B">
        <w:t xml:space="preserve"> p</w:t>
      </w:r>
      <w:r>
        <w:t>ú</w:t>
      </w:r>
      <w:r w:rsidRPr="00F3452B">
        <w:t>blic</w:t>
      </w:r>
      <w:r>
        <w:t>o</w:t>
      </w:r>
      <w:r w:rsidRPr="00F3452B">
        <w:tab/>
      </w:r>
      <w:r w:rsidRPr="00F3452B">
        <w:tab/>
      </w:r>
      <w:r w:rsidR="00BC2577">
        <w:t>40</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F3452B">
        <w:tab/>
        <w:t>VI.</w:t>
      </w:r>
      <w:r w:rsidRPr="00F3452B">
        <w:tab/>
        <w:t>A</w:t>
      </w:r>
      <w:r>
        <w:t>s</w:t>
      </w:r>
      <w:r w:rsidRPr="00F3452B">
        <w:t>istencia y cooperación internacionales</w:t>
      </w:r>
      <w:r w:rsidRPr="00F3452B">
        <w:tab/>
      </w:r>
      <w:r w:rsidRPr="00F3452B">
        <w:tab/>
      </w:r>
      <w:r>
        <w:t>40</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F3452B">
        <w:tab/>
      </w:r>
      <w:r w:rsidRPr="00F3452B">
        <w:tab/>
        <w:t>A.</w:t>
      </w:r>
      <w:r w:rsidRPr="00F3452B">
        <w:tab/>
        <w:t>1.</w:t>
      </w:r>
      <w:r w:rsidRPr="00F3452B">
        <w:tab/>
        <w:t>Prevención</w:t>
      </w:r>
      <w:r w:rsidRPr="00F3452B">
        <w:tab/>
      </w:r>
      <w:r w:rsidRPr="00F3452B">
        <w:tab/>
      </w:r>
      <w:r>
        <w:t>40</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F3452B">
        <w:tab/>
      </w:r>
      <w:r w:rsidRPr="00F3452B">
        <w:tab/>
        <w:t>B.</w:t>
      </w:r>
      <w:r w:rsidRPr="00F3452B">
        <w:tab/>
        <w:t>2.</w:t>
      </w:r>
      <w:r w:rsidRPr="00F3452B">
        <w:tab/>
        <w:t>Protección de las víctimas</w:t>
      </w:r>
      <w:r w:rsidRPr="00F3452B">
        <w:tab/>
      </w:r>
      <w:r w:rsidRPr="00F3452B">
        <w:tab/>
      </w:r>
      <w:r>
        <w:t>42</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F3452B">
        <w:tab/>
      </w:r>
      <w:r w:rsidRPr="00F3452B">
        <w:tab/>
        <w:t>C.</w:t>
      </w:r>
      <w:r w:rsidRPr="00F3452B">
        <w:tab/>
        <w:t>3.</w:t>
      </w:r>
      <w:r w:rsidRPr="00F3452B">
        <w:tab/>
      </w:r>
      <w:r>
        <w:t>Cumplimiento</w:t>
      </w:r>
      <w:r w:rsidRPr="00F3452B">
        <w:t xml:space="preserve"> de la ley</w:t>
      </w:r>
      <w:r w:rsidRPr="00F3452B">
        <w:tab/>
      </w:r>
      <w:r w:rsidRPr="00F3452B">
        <w:tab/>
        <w:t>4</w:t>
      </w:r>
      <w:r w:rsidR="00BC2577">
        <w:t>4</w:t>
      </w:r>
    </w:p>
    <w:p w:rsidR="00B15850" w:rsidRPr="00F3452B" w:rsidRDefault="00B15850" w:rsidP="00B15850">
      <w:pPr>
        <w:tabs>
          <w:tab w:val="right" w:pos="850"/>
          <w:tab w:val="left" w:pos="1134"/>
          <w:tab w:val="left" w:pos="1559"/>
          <w:tab w:val="left" w:pos="1984"/>
          <w:tab w:val="left" w:leader="dot" w:pos="8787"/>
          <w:tab w:val="right" w:pos="9638"/>
        </w:tabs>
        <w:spacing w:after="120"/>
      </w:pPr>
      <w:r w:rsidRPr="00F3452B">
        <w:tab/>
      </w:r>
      <w:r w:rsidRPr="00F3452B">
        <w:tab/>
        <w:t>D.</w:t>
      </w:r>
      <w:r w:rsidRPr="00F3452B">
        <w:tab/>
        <w:t>4.</w:t>
      </w:r>
      <w:r w:rsidRPr="00F3452B">
        <w:tab/>
        <w:t>Asistencia financiera, técnica y de otra índole</w:t>
      </w:r>
      <w:r w:rsidRPr="00F3452B">
        <w:tab/>
      </w:r>
      <w:r w:rsidRPr="00F3452B">
        <w:tab/>
        <w:t>4</w:t>
      </w:r>
      <w:r w:rsidR="00BC2577">
        <w:t>5</w:t>
      </w:r>
    </w:p>
    <w:p w:rsidR="00B15850" w:rsidRPr="00E40E59" w:rsidRDefault="00B15850" w:rsidP="00B15850">
      <w:pPr>
        <w:tabs>
          <w:tab w:val="right" w:pos="850"/>
          <w:tab w:val="left" w:pos="1134"/>
          <w:tab w:val="left" w:pos="1559"/>
          <w:tab w:val="left" w:pos="1984"/>
          <w:tab w:val="left" w:leader="dot" w:pos="8787"/>
          <w:tab w:val="right" w:pos="9638"/>
        </w:tabs>
        <w:spacing w:after="120"/>
      </w:pPr>
      <w:r w:rsidRPr="00F3452B">
        <w:tab/>
      </w:r>
      <w:r w:rsidRPr="00E40E59">
        <w:t>VII.</w:t>
      </w:r>
      <w:r w:rsidRPr="00E40E59">
        <w:tab/>
        <w:t xml:space="preserve">Disposiciones </w:t>
      </w:r>
      <w:r>
        <w:t>recogidas</w:t>
      </w:r>
      <w:r w:rsidRPr="00E40E59">
        <w:t xml:space="preserve"> en otras leyes</w:t>
      </w:r>
      <w:r w:rsidRPr="00E40E59">
        <w:tab/>
      </w:r>
      <w:r w:rsidRPr="00E40E59">
        <w:tab/>
        <w:t>4</w:t>
      </w:r>
      <w:r>
        <w:t>6</w:t>
      </w:r>
    </w:p>
    <w:p w:rsidR="00B15850" w:rsidRPr="00E40E59" w:rsidRDefault="00B15850" w:rsidP="00B15850">
      <w:pPr>
        <w:tabs>
          <w:tab w:val="right" w:pos="850"/>
          <w:tab w:val="left" w:pos="1134"/>
          <w:tab w:val="left" w:pos="1559"/>
          <w:tab w:val="left" w:pos="1984"/>
          <w:tab w:val="left" w:leader="dot" w:pos="8787"/>
          <w:tab w:val="right" w:pos="9638"/>
        </w:tabs>
        <w:spacing w:after="120"/>
      </w:pPr>
      <w:r w:rsidRPr="00E40E59">
        <w:tab/>
      </w:r>
      <w:r w:rsidRPr="00E40E59">
        <w:tab/>
        <w:t>A.</w:t>
      </w:r>
      <w:r w:rsidRPr="00E40E59">
        <w:tab/>
        <w:t>1.</w:t>
      </w:r>
      <w:r w:rsidRPr="00E40E59">
        <w:tab/>
        <w:t>Promoción y protección de los derechos del</w:t>
      </w:r>
      <w:r>
        <w:t xml:space="preserve"> niño</w:t>
      </w:r>
      <w:r w:rsidRPr="00E40E59">
        <w:tab/>
      </w:r>
      <w:r w:rsidRPr="00E40E59">
        <w:tab/>
        <w:t>4</w:t>
      </w:r>
      <w:r>
        <w:t>6</w:t>
      </w:r>
    </w:p>
    <w:p w:rsidR="00B15850" w:rsidRPr="00E40E59" w:rsidRDefault="00B15850" w:rsidP="00B15850">
      <w:pPr>
        <w:tabs>
          <w:tab w:val="right" w:pos="850"/>
          <w:tab w:val="left" w:pos="1134"/>
          <w:tab w:val="left" w:pos="1559"/>
          <w:tab w:val="left" w:pos="1984"/>
          <w:tab w:val="left" w:leader="dot" w:pos="8787"/>
          <w:tab w:val="right" w:pos="9638"/>
        </w:tabs>
        <w:spacing w:after="120"/>
      </w:pPr>
      <w:r w:rsidRPr="00E40E59">
        <w:tab/>
      </w:r>
      <w:r w:rsidRPr="00E40E59">
        <w:tab/>
        <w:t>B.</w:t>
      </w:r>
      <w:r w:rsidRPr="00E40E59">
        <w:tab/>
        <w:t>2.</w:t>
      </w:r>
      <w:r w:rsidRPr="00E40E59">
        <w:tab/>
        <w:t xml:space="preserve">Obligaciones internacionales </w:t>
      </w:r>
      <w:r>
        <w:t>relativas a</w:t>
      </w:r>
      <w:r w:rsidRPr="00E40E59">
        <w:t xml:space="preserve"> los derechos del niño</w:t>
      </w:r>
      <w:r w:rsidRPr="00E40E59">
        <w:tab/>
      </w:r>
      <w:r w:rsidRPr="00E40E59">
        <w:tab/>
        <w:t>4</w:t>
      </w:r>
      <w:r w:rsidR="00BC2577">
        <w:t>8</w:t>
      </w:r>
    </w:p>
    <w:p w:rsidR="00B15850" w:rsidRPr="00E40E59" w:rsidRDefault="00B15850" w:rsidP="00B15850">
      <w:pPr>
        <w:tabs>
          <w:tab w:val="right" w:pos="850"/>
          <w:tab w:val="left" w:pos="1134"/>
          <w:tab w:val="left" w:pos="1559"/>
          <w:tab w:val="left" w:pos="1984"/>
          <w:tab w:val="left" w:leader="dot" w:pos="8787"/>
          <w:tab w:val="right" w:pos="9638"/>
        </w:tabs>
        <w:spacing w:after="120"/>
      </w:pPr>
      <w:r w:rsidRPr="00E40E59">
        <w:tab/>
      </w:r>
      <w:r w:rsidRPr="00E40E59">
        <w:tab/>
        <w:t>C.</w:t>
      </w:r>
      <w:r w:rsidRPr="00E40E59">
        <w:tab/>
        <w:t>3.</w:t>
      </w:r>
      <w:r w:rsidRPr="00E40E59">
        <w:tab/>
        <w:t>Problemas y obstáculos</w:t>
      </w:r>
      <w:r w:rsidRPr="00E40E59">
        <w:tab/>
      </w:r>
      <w:r w:rsidRPr="00E40E59">
        <w:tab/>
        <w:t>4</w:t>
      </w:r>
      <w:r>
        <w:t>8</w:t>
      </w:r>
    </w:p>
    <w:p w:rsidR="00B15850" w:rsidRPr="00E40E59" w:rsidRDefault="00B15850" w:rsidP="00B15850">
      <w:pPr>
        <w:tabs>
          <w:tab w:val="right" w:pos="850"/>
          <w:tab w:val="left" w:pos="1134"/>
          <w:tab w:val="left" w:pos="1559"/>
          <w:tab w:val="left" w:pos="1984"/>
          <w:tab w:val="left" w:leader="dot" w:pos="8787"/>
          <w:tab w:val="right" w:pos="9638"/>
        </w:tabs>
        <w:spacing w:after="120"/>
      </w:pPr>
      <w:r w:rsidRPr="00E40E59">
        <w:tab/>
        <w:t>Anexo</w:t>
      </w:r>
      <w:r w:rsidR="005A1EC3">
        <w:t>s</w:t>
      </w:r>
    </w:p>
    <w:p w:rsidR="00B15850" w:rsidRPr="00E40E59" w:rsidRDefault="00B15850" w:rsidP="00B15850">
      <w:pPr>
        <w:tabs>
          <w:tab w:val="left" w:pos="850"/>
          <w:tab w:val="left" w:pos="1134"/>
          <w:tab w:val="left" w:pos="1559"/>
          <w:tab w:val="left" w:pos="1984"/>
          <w:tab w:val="left" w:leader="dot" w:pos="8787"/>
          <w:tab w:val="right" w:pos="9638"/>
        </w:tabs>
        <w:spacing w:after="120"/>
      </w:pPr>
      <w:r w:rsidRPr="00E40E59">
        <w:tab/>
        <w:t>Disposiciones legislativas relativas al capítulo 2</w:t>
      </w:r>
    </w:p>
    <w:p w:rsidR="00B15850" w:rsidRPr="00E40E59" w:rsidRDefault="00B15850" w:rsidP="00B15850">
      <w:pPr>
        <w:tabs>
          <w:tab w:val="left" w:pos="850"/>
          <w:tab w:val="left" w:pos="1134"/>
          <w:tab w:val="left" w:pos="1559"/>
          <w:tab w:val="left" w:pos="1984"/>
          <w:tab w:val="left" w:leader="dot" w:pos="8787"/>
          <w:tab w:val="right" w:pos="9638"/>
        </w:tabs>
        <w:spacing w:after="120"/>
      </w:pPr>
      <w:r w:rsidRPr="00E40E59">
        <w:tab/>
      </w:r>
      <w:r>
        <w:t>Disposiciones l</w:t>
      </w:r>
      <w:r w:rsidRPr="00E40E59">
        <w:t>egislativas relativas al capítulo 3</w:t>
      </w:r>
    </w:p>
    <w:p w:rsidR="005C7BE0" w:rsidRPr="009E614C" w:rsidRDefault="00B15850" w:rsidP="005C7BE0">
      <w:pPr>
        <w:pStyle w:val="HChG"/>
      </w:pPr>
      <w:r w:rsidRPr="00E40E59">
        <w:br w:type="page"/>
      </w:r>
      <w:r w:rsidR="005C7BE0" w:rsidRPr="00E40E59">
        <w:tab/>
      </w:r>
      <w:r w:rsidR="005C7BE0">
        <w:t>I.</w:t>
      </w:r>
      <w:r w:rsidR="005C7BE0">
        <w:tab/>
        <w:t>Introducc</w:t>
      </w:r>
      <w:r w:rsidR="005C7BE0" w:rsidRPr="009E614C">
        <w:t>i</w:t>
      </w:r>
      <w:r w:rsidR="005C7BE0">
        <w:t>ó</w:t>
      </w:r>
      <w:r w:rsidR="005C7BE0" w:rsidRPr="009E614C">
        <w:t>n</w:t>
      </w:r>
    </w:p>
    <w:p w:rsidR="005C7BE0" w:rsidRPr="009E614C" w:rsidRDefault="005C7BE0" w:rsidP="005C7BE0">
      <w:pPr>
        <w:pStyle w:val="H1G"/>
      </w:pPr>
      <w:r w:rsidRPr="009E614C">
        <w:tab/>
        <w:t>A.</w:t>
      </w:r>
      <w:r w:rsidRPr="009E614C">
        <w:tab/>
        <w:t>1.</w:t>
      </w:r>
      <w:r w:rsidRPr="009E614C">
        <w:tab/>
      </w:r>
      <w:r>
        <w:t>Situación g</w:t>
      </w:r>
      <w:r w:rsidRPr="009E614C">
        <w:t>eneral</w:t>
      </w:r>
    </w:p>
    <w:p w:rsidR="005C7BE0" w:rsidRPr="000455B0" w:rsidRDefault="005C7BE0" w:rsidP="005C7BE0">
      <w:pPr>
        <w:pStyle w:val="SingleTxtG"/>
      </w:pPr>
      <w:r w:rsidRPr="00D37BFC">
        <w:t>1.</w:t>
      </w:r>
      <w:r w:rsidRPr="00D37BFC">
        <w:tab/>
        <w:t xml:space="preserve">Tailandia ratificó </w:t>
      </w:r>
      <w:smartTag w:uri="urn:schemas-microsoft-com:office:smarttags" w:element="PersonName">
        <w:smartTagPr>
          <w:attr w:name="ProductID" w:val="la Convenci￳n"/>
        </w:smartTagPr>
        <w:r w:rsidRPr="00D37BFC">
          <w:t>la Convención</w:t>
        </w:r>
      </w:smartTag>
      <w:r w:rsidRPr="00D37BFC">
        <w:t xml:space="preserve"> sobre los Derechos d</w:t>
      </w:r>
      <w:r>
        <w:t>el Niño</w:t>
      </w:r>
      <w:r w:rsidRPr="00D37BFC">
        <w:t xml:space="preserve"> (CRC) </w:t>
      </w:r>
      <w:r>
        <w:t>el</w:t>
      </w:r>
      <w:r w:rsidRPr="00D37BFC">
        <w:t xml:space="preserve"> 12 </w:t>
      </w:r>
      <w:r>
        <w:t>de f</w:t>
      </w:r>
      <w:r w:rsidRPr="00D37BFC">
        <w:t>ebr</w:t>
      </w:r>
      <w:r>
        <w:t>ero de</w:t>
      </w:r>
      <w:r w:rsidRPr="00D37BFC">
        <w:t xml:space="preserve"> 1992. </w:t>
      </w:r>
      <w:smartTag w:uri="urn:schemas-microsoft-com:office:smarttags" w:element="PersonName">
        <w:smartTagPr>
          <w:attr w:name="ProductID" w:val="la Convenci￳n"/>
        </w:smartTagPr>
        <w:r w:rsidRPr="00D37BFC">
          <w:t>La</w:t>
        </w:r>
        <w:r w:rsidRPr="009E614C">
          <w:t xml:space="preserve"> Conven</w:t>
        </w:r>
        <w:r>
          <w:t>c</w:t>
        </w:r>
        <w:r w:rsidRPr="009E614C">
          <w:t>i</w:t>
        </w:r>
        <w:r>
          <w:t>ó</w:t>
        </w:r>
        <w:r w:rsidRPr="009E614C">
          <w:t>n</w:t>
        </w:r>
      </w:smartTag>
      <w:r w:rsidRPr="009E614C">
        <w:t xml:space="preserve"> entr</w:t>
      </w:r>
      <w:r>
        <w:t>ó</w:t>
      </w:r>
      <w:r w:rsidRPr="009E614C">
        <w:t xml:space="preserve"> </w:t>
      </w:r>
      <w:r>
        <w:t>e</w:t>
      </w:r>
      <w:r w:rsidRPr="009E614C">
        <w:t>n</w:t>
      </w:r>
      <w:r>
        <w:t xml:space="preserve"> vigor</w:t>
      </w:r>
      <w:r w:rsidRPr="009E614C">
        <w:t xml:space="preserve"> </w:t>
      </w:r>
      <w:r>
        <w:t xml:space="preserve">el </w:t>
      </w:r>
      <w:r w:rsidRPr="009E614C">
        <w:t xml:space="preserve">26 </w:t>
      </w:r>
      <w:r>
        <w:t>de ab</w:t>
      </w:r>
      <w:r w:rsidRPr="009E614C">
        <w:t xml:space="preserve">ril </w:t>
      </w:r>
      <w:r>
        <w:t xml:space="preserve">de </w:t>
      </w:r>
      <w:r w:rsidRPr="009E614C">
        <w:t xml:space="preserve">1992. </w:t>
      </w:r>
      <w:r w:rsidR="00F6632C">
        <w:t>El 11 de enero de 2006</w:t>
      </w:r>
      <w:r w:rsidRPr="000455B0">
        <w:t xml:space="preserve"> Tailandia se adhirió al Protocolo Facultativo de </w:t>
      </w:r>
      <w:smartTag w:uri="urn:schemas-microsoft-com:office:smarttags" w:element="PersonName">
        <w:smartTagPr>
          <w:attr w:name="ProductID" w:val="la Convenci￳n"/>
        </w:smartTagPr>
        <w:r w:rsidRPr="000455B0">
          <w:t>la Convención</w:t>
        </w:r>
      </w:smartTag>
      <w:r w:rsidRPr="000455B0">
        <w:t xml:space="preserve"> relativo a la venta de niños, la prostitu</w:t>
      </w:r>
      <w:r>
        <w:t>c</w:t>
      </w:r>
      <w:r w:rsidRPr="000455B0">
        <w:t>i</w:t>
      </w:r>
      <w:r>
        <w:t>ó</w:t>
      </w:r>
      <w:r w:rsidRPr="000455B0">
        <w:t xml:space="preserve">n </w:t>
      </w:r>
      <w:r>
        <w:t>infantil y la utilización de niños en la</w:t>
      </w:r>
      <w:r w:rsidRPr="000455B0">
        <w:t xml:space="preserve"> pornogra</w:t>
      </w:r>
      <w:r>
        <w:t>fía, que entró en vigor el</w:t>
      </w:r>
      <w:r w:rsidRPr="000455B0">
        <w:t xml:space="preserve"> 11</w:t>
      </w:r>
      <w:r>
        <w:t xml:space="preserve"> de</w:t>
      </w:r>
      <w:r w:rsidRPr="000455B0">
        <w:t xml:space="preserve"> </w:t>
      </w:r>
      <w:r>
        <w:t>f</w:t>
      </w:r>
      <w:r w:rsidRPr="000455B0">
        <w:t>ebr</w:t>
      </w:r>
      <w:r>
        <w:t>ero de</w:t>
      </w:r>
      <w:r w:rsidRPr="000455B0">
        <w:t xml:space="preserve"> 2006.</w:t>
      </w:r>
    </w:p>
    <w:p w:rsidR="005C7BE0" w:rsidRPr="008F6881" w:rsidRDefault="005C7BE0" w:rsidP="005C7BE0">
      <w:pPr>
        <w:pStyle w:val="SingleTxtG"/>
      </w:pPr>
      <w:r w:rsidRPr="00E40E59">
        <w:t>2.</w:t>
      </w:r>
      <w:r w:rsidRPr="00E40E59">
        <w:tab/>
        <w:t>Tailandia también ha adoptado y firmado una serie de acuerdos relacionados con los niños, tanto de car</w:t>
      </w:r>
      <w:r>
        <w:t>ácter mundi</w:t>
      </w:r>
      <w:r w:rsidRPr="00E40E59">
        <w:t xml:space="preserve">al </w:t>
      </w:r>
      <w:r>
        <w:t>como</w:t>
      </w:r>
      <w:r w:rsidRPr="00E40E59">
        <w:t xml:space="preserve"> regional. </w:t>
      </w:r>
      <w:r w:rsidRPr="00D25BB0">
        <w:t xml:space="preserve">Uno de esos acuerdos es </w:t>
      </w:r>
      <w:r w:rsidR="001D67D8">
        <w:t>"</w:t>
      </w:r>
      <w:r w:rsidRPr="00D25BB0">
        <w:t>Un mundo apropiado para los niños</w:t>
      </w:r>
      <w:r w:rsidR="001D67D8">
        <w:t>"</w:t>
      </w:r>
      <w:r w:rsidRPr="00D25BB0">
        <w:t xml:space="preserve">, el documento final del período extraordinario de sesiones </w:t>
      </w:r>
      <w:r>
        <w:t xml:space="preserve">sobre la infancia </w:t>
      </w:r>
      <w:r w:rsidRPr="00D25BB0">
        <w:t xml:space="preserve">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D25BB0">
            <w:t>la Asamblea</w:t>
          </w:r>
        </w:smartTag>
        <w:r w:rsidRPr="00D25BB0">
          <w:t xml:space="preserve"> General</w:t>
        </w:r>
      </w:smartTag>
      <w:r>
        <w:t xml:space="preserve"> de las Naciones U</w:t>
      </w:r>
      <w:r w:rsidRPr="00D25BB0">
        <w:t>nid</w:t>
      </w:r>
      <w:r>
        <w:t>as</w:t>
      </w:r>
      <w:r w:rsidRPr="00D25BB0">
        <w:t xml:space="preserve">, </w:t>
      </w:r>
      <w:r>
        <w:t>celebrado del</w:t>
      </w:r>
      <w:r w:rsidRPr="00D25BB0">
        <w:t xml:space="preserve"> 8</w:t>
      </w:r>
      <w:r>
        <w:t xml:space="preserve"> al </w:t>
      </w:r>
      <w:r w:rsidRPr="00D25BB0">
        <w:t xml:space="preserve">10 </w:t>
      </w:r>
      <w:r>
        <w:t>de m</w:t>
      </w:r>
      <w:r w:rsidRPr="00D25BB0">
        <w:t>ay</w:t>
      </w:r>
      <w:r>
        <w:t>o de</w:t>
      </w:r>
      <w:r w:rsidRPr="00D25BB0">
        <w:t xml:space="preserve"> 2002 </w:t>
      </w:r>
      <w:r>
        <w:t>e</w:t>
      </w:r>
      <w:r w:rsidRPr="00D25BB0">
        <w:t>n N</w:t>
      </w:r>
      <w:r>
        <w:t>u</w:t>
      </w:r>
      <w:r w:rsidRPr="00D25BB0">
        <w:t>e</w:t>
      </w:r>
      <w:r>
        <w:t>va</w:t>
      </w:r>
      <w:r w:rsidRPr="00D25BB0">
        <w:t xml:space="preserve"> York. </w:t>
      </w:r>
      <w:r w:rsidR="00F6632C">
        <w:t xml:space="preserve">El documento </w:t>
      </w:r>
      <w:r w:rsidR="001D67D8">
        <w:t>"</w:t>
      </w:r>
      <w:r w:rsidRPr="00D25BB0">
        <w:t>Un mundo apropiado para los niños</w:t>
      </w:r>
      <w:r w:rsidR="001D67D8">
        <w:t>"</w:t>
      </w:r>
      <w:r w:rsidRPr="00D25BB0">
        <w:t xml:space="preserve"> se a</w:t>
      </w:r>
      <w:r>
        <w:t>probó como el</w:t>
      </w:r>
      <w:r w:rsidRPr="00D25BB0">
        <w:t xml:space="preserve"> n</w:t>
      </w:r>
      <w:r>
        <w:t>u</w:t>
      </w:r>
      <w:r w:rsidRPr="00D25BB0">
        <w:t>e</w:t>
      </w:r>
      <w:r>
        <w:t>vo</w:t>
      </w:r>
      <w:r w:rsidRPr="00D25BB0">
        <w:t xml:space="preserve"> </w:t>
      </w:r>
      <w:r>
        <w:t>programa para la infancia</w:t>
      </w:r>
      <w:r w:rsidRPr="00D25BB0">
        <w:t xml:space="preserve">. </w:t>
      </w:r>
      <w:r w:rsidRPr="007C0533">
        <w:t xml:space="preserve">Tailandia no ha escatimado esfuerzos para cumplir con sus obligaciones en virtud de dicho documento, </w:t>
      </w:r>
      <w:r w:rsidR="00F6632C">
        <w:t>a través de las</w:t>
      </w:r>
      <w:r w:rsidRPr="007C0533">
        <w:t xml:space="preserve"> </w:t>
      </w:r>
      <w:r w:rsidR="00F6632C">
        <w:t>p</w:t>
      </w:r>
      <w:r w:rsidRPr="007C0533">
        <w:t xml:space="preserve">olíticas y </w:t>
      </w:r>
      <w:r w:rsidR="00F6632C">
        <w:t>e</w:t>
      </w:r>
      <w:r w:rsidRPr="007C0533">
        <w:t xml:space="preserve">strategias </w:t>
      </w:r>
      <w:r w:rsidR="00F6632C">
        <w:t>n</w:t>
      </w:r>
      <w:r w:rsidRPr="007C0533">
        <w:t xml:space="preserve">acionales relacionadas con el </w:t>
      </w:r>
      <w:r w:rsidR="00F6632C">
        <w:t>d</w:t>
      </w:r>
      <w:r w:rsidRPr="007C0533">
        <w:t xml:space="preserve">esarrollo </w:t>
      </w:r>
      <w:r w:rsidR="00F6632C">
        <w:t>i</w:t>
      </w:r>
      <w:r w:rsidRPr="007C0533">
        <w:t xml:space="preserve">nfantil </w:t>
      </w:r>
      <w:r w:rsidR="00F6632C">
        <w:t>para</w:t>
      </w:r>
      <w:r w:rsidRPr="007C0533">
        <w:t xml:space="preserve"> 2007</w:t>
      </w:r>
      <w:r w:rsidR="001D67D8">
        <w:t>-</w:t>
      </w:r>
      <w:r w:rsidRPr="007C0533">
        <w:t xml:space="preserve">2016, </w:t>
      </w:r>
      <w:r w:rsidR="00F6632C">
        <w:t xml:space="preserve">elaboradas </w:t>
      </w:r>
      <w:r w:rsidRPr="007C0533">
        <w:t xml:space="preserve">con arreglo a los objetivos y metas </w:t>
      </w:r>
      <w:r>
        <w:t>fijados</w:t>
      </w:r>
      <w:r w:rsidRPr="007C0533">
        <w:t xml:space="preserve"> en </w:t>
      </w:r>
      <w:r w:rsidR="001D67D8">
        <w:t>"</w:t>
      </w:r>
      <w:r w:rsidRPr="007C0533">
        <w:t>Un mundo apropiado para los niños</w:t>
      </w:r>
      <w:r w:rsidR="001D67D8">
        <w:t>"</w:t>
      </w:r>
      <w:r w:rsidRPr="007C0533">
        <w:t>. El proyecto de</w:t>
      </w:r>
      <w:r w:rsidR="001D67D8">
        <w:t xml:space="preserve"> </w:t>
      </w:r>
      <w:r w:rsidR="00F6632C">
        <w:t>p</w:t>
      </w:r>
      <w:r w:rsidRPr="007C0533">
        <w:t xml:space="preserve">olíticas y </w:t>
      </w:r>
      <w:r w:rsidR="00F6632C">
        <w:t>e</w:t>
      </w:r>
      <w:r w:rsidRPr="007C0533">
        <w:t xml:space="preserve">strategias </w:t>
      </w:r>
      <w:r w:rsidR="00F6632C">
        <w:t>n</w:t>
      </w:r>
      <w:r w:rsidRPr="007C0533">
        <w:t xml:space="preserve">acionales </w:t>
      </w:r>
      <w:r w:rsidR="00F6632C">
        <w:t>fue</w:t>
      </w:r>
      <w:r w:rsidRPr="007C0533">
        <w:t xml:space="preserve"> fruto de la colaboración entre los organismos gubernament</w:t>
      </w:r>
      <w:r>
        <w:t xml:space="preserve">ales </w:t>
      </w:r>
      <w:r w:rsidR="003E1C3D">
        <w:t>competentes</w:t>
      </w:r>
      <w:r w:rsidRPr="007C0533">
        <w:t>, e</w:t>
      </w:r>
      <w:r>
        <w:t>l sector</w:t>
      </w:r>
      <w:r w:rsidRPr="007C0533">
        <w:t xml:space="preserve"> priva</w:t>
      </w:r>
      <w:r>
        <w:t>do</w:t>
      </w:r>
      <w:r w:rsidRPr="007C0533">
        <w:t xml:space="preserve">, </w:t>
      </w:r>
      <w:r>
        <w:t xml:space="preserve">los </w:t>
      </w:r>
      <w:r w:rsidRPr="007C0533">
        <w:t>expert</w:t>
      </w:r>
      <w:r>
        <w:t>o</w:t>
      </w:r>
      <w:r w:rsidRPr="007C0533">
        <w:t>s</w:t>
      </w:r>
      <w:r>
        <w:t>,</w:t>
      </w:r>
      <w:r w:rsidRPr="007C0533">
        <w:t xml:space="preserve"> </w:t>
      </w:r>
      <w:r>
        <w:t>el mundo académico</w:t>
      </w:r>
      <w:r w:rsidRPr="007C0533">
        <w:t xml:space="preserve"> </w:t>
      </w:r>
      <w:r>
        <w:t>y</w:t>
      </w:r>
      <w:r w:rsidRPr="007C0533">
        <w:t xml:space="preserve"> aproxima</w:t>
      </w:r>
      <w:r>
        <w:t>damente</w:t>
      </w:r>
      <w:r w:rsidRPr="007C0533">
        <w:t xml:space="preserve"> 1</w:t>
      </w:r>
      <w:r w:rsidR="00106203">
        <w:t>2.</w:t>
      </w:r>
      <w:r w:rsidRPr="007C0533">
        <w:t>000 representa</w:t>
      </w:r>
      <w:r>
        <w:t>n</w:t>
      </w:r>
      <w:r w:rsidRPr="007C0533">
        <w:t xml:space="preserve">tes </w:t>
      </w:r>
      <w:r>
        <w:t>de grupos de niños y de jóvenes</w:t>
      </w:r>
      <w:r w:rsidRPr="007C0533">
        <w:t xml:space="preserve"> </w:t>
      </w:r>
      <w:r>
        <w:t>de todo el país</w:t>
      </w:r>
      <w:r w:rsidRPr="007C0533">
        <w:t xml:space="preserve">. </w:t>
      </w:r>
      <w:r w:rsidRPr="008F6881">
        <w:t>Fue aprobado el 1º de mayo de 2007</w:t>
      </w:r>
      <w:r>
        <w:t xml:space="preserve"> por el Consejo de Ministros</w:t>
      </w:r>
      <w:r w:rsidRPr="008F6881">
        <w:t xml:space="preserve">, </w:t>
      </w:r>
      <w:r>
        <w:t>que nombró</w:t>
      </w:r>
      <w:r w:rsidRPr="008F6881">
        <w:t xml:space="preserve"> a los organismos responsables </w:t>
      </w:r>
      <w:r>
        <w:t>e hizo un llamamiento para establecer un plan de acción trienal a escala</w:t>
      </w:r>
      <w:r w:rsidRPr="008F6881">
        <w:t xml:space="preserve"> na</w:t>
      </w:r>
      <w:r>
        <w:t>c</w:t>
      </w:r>
      <w:r w:rsidRPr="008F6881">
        <w:t xml:space="preserve">ional </w:t>
      </w:r>
      <w:r>
        <w:t>y</w:t>
      </w:r>
      <w:r w:rsidRPr="008F6881">
        <w:t xml:space="preserve"> provincial.</w:t>
      </w:r>
    </w:p>
    <w:p w:rsidR="005C7BE0" w:rsidRPr="00A805E7" w:rsidRDefault="005C7BE0" w:rsidP="005C7BE0">
      <w:pPr>
        <w:pStyle w:val="SingleTxtG"/>
      </w:pPr>
      <w:r w:rsidRPr="00340DC3">
        <w:t>3.</w:t>
      </w:r>
      <w:r w:rsidRPr="00340DC3">
        <w:tab/>
        <w:t xml:space="preserve">El </w:t>
      </w:r>
      <w:r w:rsidR="00F6632C">
        <w:t>contenido</w:t>
      </w:r>
      <w:r w:rsidRPr="00340DC3">
        <w:t xml:space="preserve"> de </w:t>
      </w:r>
      <w:r w:rsidR="00F6632C">
        <w:t>las p</w:t>
      </w:r>
      <w:r w:rsidRPr="00340DC3">
        <w:t xml:space="preserve">olíticas y </w:t>
      </w:r>
      <w:r w:rsidR="00F6632C">
        <w:t>e</w:t>
      </w:r>
      <w:r w:rsidRPr="00340DC3">
        <w:t xml:space="preserve">strategias </w:t>
      </w:r>
      <w:r w:rsidR="00F6632C">
        <w:t>n</w:t>
      </w:r>
      <w:r w:rsidRPr="00340DC3">
        <w:t xml:space="preserve">acionales </w:t>
      </w:r>
      <w:r w:rsidR="00F6632C">
        <w:t xml:space="preserve">se </w:t>
      </w:r>
      <w:r w:rsidRPr="00340DC3">
        <w:t>basa en la ampliación de las cuatro prioridades fundamental</w:t>
      </w:r>
      <w:r>
        <w:t>e</w:t>
      </w:r>
      <w:r w:rsidRPr="00340DC3">
        <w:t xml:space="preserve">s </w:t>
      </w:r>
      <w:r w:rsidR="00F6632C">
        <w:t>definidas</w:t>
      </w:r>
      <w:r w:rsidRPr="00340DC3">
        <w:t xml:space="preserve"> en </w:t>
      </w:r>
      <w:r w:rsidR="00F6632C">
        <w:t xml:space="preserve">el documento </w:t>
      </w:r>
      <w:r w:rsidR="001D67D8">
        <w:t>"</w:t>
      </w:r>
      <w:r w:rsidRPr="00340DC3">
        <w:t xml:space="preserve">Un </w:t>
      </w:r>
      <w:r>
        <w:t>mundo apropiado para</w:t>
      </w:r>
      <w:r w:rsidRPr="00340DC3">
        <w:t xml:space="preserve"> </w:t>
      </w:r>
      <w:r>
        <w:t>l</w:t>
      </w:r>
      <w:r w:rsidRPr="00340DC3">
        <w:t>o</w:t>
      </w:r>
      <w:r>
        <w:t>s</w:t>
      </w:r>
      <w:r w:rsidRPr="00340DC3">
        <w:t xml:space="preserve"> </w:t>
      </w:r>
      <w:r>
        <w:t>niños</w:t>
      </w:r>
      <w:r w:rsidR="001D67D8">
        <w:t>"</w:t>
      </w:r>
      <w:r w:rsidRPr="00340DC3">
        <w:t xml:space="preserve">, </w:t>
      </w:r>
      <w:r>
        <w:t>a saber, la</w:t>
      </w:r>
      <w:r w:rsidRPr="00340DC3">
        <w:t xml:space="preserve"> promo</w:t>
      </w:r>
      <w:r>
        <w:t xml:space="preserve">ción de una vida </w:t>
      </w:r>
      <w:r w:rsidR="00F6632C">
        <w:t>saludable</w:t>
      </w:r>
      <w:r w:rsidRPr="00340DC3">
        <w:t xml:space="preserve">; </w:t>
      </w:r>
      <w:r>
        <w:t>el acceso</w:t>
      </w:r>
      <w:r w:rsidR="00F6632C">
        <w:t xml:space="preserve"> de todos los niños</w:t>
      </w:r>
      <w:r>
        <w:t xml:space="preserve"> a una educación de</w:t>
      </w:r>
      <w:r w:rsidRPr="00340DC3">
        <w:t xml:space="preserve"> </w:t>
      </w:r>
      <w:r>
        <w:t>c</w:t>
      </w:r>
      <w:r w:rsidRPr="00340DC3">
        <w:t>ali</w:t>
      </w:r>
      <w:r>
        <w:t>dad</w:t>
      </w:r>
      <w:r w:rsidRPr="00340DC3">
        <w:t>;</w:t>
      </w:r>
      <w:r>
        <w:t xml:space="preserve"> la necesidad de</w:t>
      </w:r>
      <w:r w:rsidRPr="00340DC3">
        <w:t xml:space="preserve"> proteg</w:t>
      </w:r>
      <w:r>
        <w:t>er a los niños de los malos tratos</w:t>
      </w:r>
      <w:r w:rsidRPr="00340DC3">
        <w:t xml:space="preserve">, </w:t>
      </w:r>
      <w:r>
        <w:t xml:space="preserve">la </w:t>
      </w:r>
      <w:r w:rsidRPr="00340DC3">
        <w:t>explota</w:t>
      </w:r>
      <w:r>
        <w:t>c</w:t>
      </w:r>
      <w:r w:rsidRPr="00340DC3">
        <w:t>i</w:t>
      </w:r>
      <w:r>
        <w:t>ó</w:t>
      </w:r>
      <w:r w:rsidRPr="00340DC3">
        <w:t xml:space="preserve">n </w:t>
      </w:r>
      <w:r>
        <w:t>y la</w:t>
      </w:r>
      <w:r w:rsidRPr="00340DC3">
        <w:t xml:space="preserve"> violenc</w:t>
      </w:r>
      <w:r>
        <w:t>ia</w:t>
      </w:r>
      <w:r w:rsidRPr="00340DC3">
        <w:t xml:space="preserve">; </w:t>
      </w:r>
      <w:r>
        <w:t>y la lucha contra el</w:t>
      </w:r>
      <w:r w:rsidRPr="00340DC3">
        <w:t xml:space="preserve"> </w:t>
      </w:r>
      <w:r>
        <w:t>VI</w:t>
      </w:r>
      <w:r w:rsidRPr="00340DC3">
        <w:t>H/</w:t>
      </w:r>
      <w:r>
        <w:t>SID</w:t>
      </w:r>
      <w:r w:rsidRPr="00340DC3">
        <w:t xml:space="preserve">A. </w:t>
      </w:r>
      <w:r w:rsidRPr="00A805E7">
        <w:t>Se incluyeron siete prioridades adicionales para darle</w:t>
      </w:r>
      <w:r w:rsidR="00F6632C">
        <w:t>s</w:t>
      </w:r>
      <w:r w:rsidRPr="00A805E7">
        <w:t xml:space="preserve"> un mayor alcance, con miras a reflejar m</w:t>
      </w:r>
      <w:r>
        <w:t>e</w:t>
      </w:r>
      <w:r w:rsidRPr="00A805E7">
        <w:t xml:space="preserve">jor la situación y los problemas </w:t>
      </w:r>
      <w:r>
        <w:t>de los n</w:t>
      </w:r>
      <w:r w:rsidRPr="00A805E7">
        <w:t>iños en Tailandia, t</w:t>
      </w:r>
      <w:r>
        <w:t xml:space="preserve">eniendo en cuenta </w:t>
      </w:r>
      <w:smartTag w:uri="urn:schemas-microsoft-com:office:smarttags" w:element="PersonName">
        <w:smartTagPr>
          <w:attr w:name="ProductID" w:val="la Convenci￳n"/>
        </w:smartTagPr>
        <w:r>
          <w:t>la</w:t>
        </w:r>
        <w:r w:rsidRPr="00A805E7">
          <w:t xml:space="preserve"> Conven</w:t>
        </w:r>
        <w:r>
          <w:t>ción</w:t>
        </w:r>
      </w:smartTag>
      <w:r>
        <w:t xml:space="preserve"> y las recomendaciones del</w:t>
      </w:r>
      <w:r w:rsidRPr="00A805E7">
        <w:t xml:space="preserve"> Comit</w:t>
      </w:r>
      <w:r>
        <w:t>é de los Derechos del Niño de las Naciones Unidas</w:t>
      </w:r>
      <w:r w:rsidRPr="00A805E7">
        <w:t xml:space="preserve"> re</w:t>
      </w:r>
      <w:r>
        <w:t>lativas al segundo informe periódico de T</w:t>
      </w:r>
      <w:r w:rsidRPr="00A805E7">
        <w:t>ailand</w:t>
      </w:r>
      <w:r>
        <w:t>ia</w:t>
      </w:r>
      <w:r w:rsidRPr="00A805E7">
        <w:t xml:space="preserve"> </w:t>
      </w:r>
      <w:r>
        <w:t xml:space="preserve">sobre la aplicación de </w:t>
      </w:r>
      <w:smartTag w:uri="urn:schemas-microsoft-com:office:smarttags" w:element="PersonName">
        <w:smartTagPr>
          <w:attr w:name="ProductID" w:val="la Convenci￳n. Esas"/>
        </w:smartTagPr>
        <w:r>
          <w:t>la Convenc</w:t>
        </w:r>
        <w:r w:rsidRPr="00A805E7">
          <w:t>i</w:t>
        </w:r>
        <w:r>
          <w:t>ó</w:t>
        </w:r>
        <w:r w:rsidRPr="00A805E7">
          <w:t>n. Esas</w:t>
        </w:r>
      </w:smartTag>
      <w:r w:rsidRPr="00A805E7">
        <w:t xml:space="preserve"> siete prioridades adicionales son la familia y los hijos; el esparcimiento; la participa</w:t>
      </w:r>
      <w:r>
        <w:t xml:space="preserve">ción infantil; la </w:t>
      </w:r>
      <w:r w:rsidRPr="00A805E7">
        <w:t>cultur</w:t>
      </w:r>
      <w:r>
        <w:t xml:space="preserve">a y la </w:t>
      </w:r>
      <w:r w:rsidRPr="00A805E7">
        <w:t>religi</w:t>
      </w:r>
      <w:r>
        <w:t>ó</w:t>
      </w:r>
      <w:r w:rsidRPr="00A805E7">
        <w:t xml:space="preserve">n; </w:t>
      </w:r>
      <w:r>
        <w:t xml:space="preserve">la </w:t>
      </w:r>
      <w:r w:rsidRPr="00A805E7">
        <w:t>promo</w:t>
      </w:r>
      <w:r>
        <w:t>c</w:t>
      </w:r>
      <w:r w:rsidRPr="00A805E7">
        <w:t>i</w:t>
      </w:r>
      <w:r>
        <w:t>ón de la seguridad y la prevención de lesiones</w:t>
      </w:r>
      <w:r w:rsidRPr="00A805E7">
        <w:t xml:space="preserve">, </w:t>
      </w:r>
      <w:r>
        <w:t>los medios de comunicación y las leyes, normas y disposiciones relativas a los niños.</w:t>
      </w:r>
    </w:p>
    <w:p w:rsidR="005C7BE0" w:rsidRPr="008635AC" w:rsidRDefault="005C7BE0" w:rsidP="005C7BE0">
      <w:pPr>
        <w:pStyle w:val="SingleTxtG"/>
      </w:pPr>
      <w:r w:rsidRPr="005E1CA3">
        <w:t>4.</w:t>
      </w:r>
      <w:r w:rsidRPr="005E1CA3">
        <w:tab/>
        <w:t>En 1996 Tailandia participó en el Primer Congreso Mundial</w:t>
      </w:r>
      <w:r>
        <w:t xml:space="preserve"> contra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t>la E</w:t>
          </w:r>
          <w:r w:rsidRPr="005E1CA3">
            <w:t>xplotaci</w:t>
          </w:r>
          <w:r>
            <w:t>ón</w:t>
          </w:r>
        </w:smartTag>
        <w:r>
          <w:t xml:space="preserve"> Sexual</w:t>
        </w:r>
      </w:smartTag>
      <w:r w:rsidRPr="005E1CA3">
        <w:t xml:space="preserve"> Comercial </w:t>
      </w:r>
      <w:r>
        <w:t>de los Niños, en</w:t>
      </w:r>
      <w:r w:rsidRPr="005E1CA3">
        <w:t xml:space="preserve"> </w:t>
      </w:r>
      <w:r>
        <w:t>Es</w:t>
      </w:r>
      <w:r w:rsidRPr="005E1CA3">
        <w:t>tocolm</w:t>
      </w:r>
      <w:r>
        <w:t>o</w:t>
      </w:r>
      <w:r w:rsidRPr="005E1CA3">
        <w:t xml:space="preserve"> </w:t>
      </w:r>
      <w:r w:rsidR="00F6632C">
        <w:t>(</w:t>
      </w:r>
      <w:r w:rsidRPr="005E1CA3">
        <w:t>S</w:t>
      </w:r>
      <w:r>
        <w:t>u</w:t>
      </w:r>
      <w:r w:rsidRPr="005E1CA3">
        <w:t>e</w:t>
      </w:r>
      <w:r>
        <w:t>cia</w:t>
      </w:r>
      <w:r w:rsidR="00F6632C">
        <w:t>)</w:t>
      </w:r>
      <w:r w:rsidRPr="005E1CA3">
        <w:t xml:space="preserve">. </w:t>
      </w:r>
      <w:r w:rsidRPr="008635AC">
        <w:t>En ese foro, más conocido como Congreso de E</w:t>
      </w:r>
      <w:r w:rsidR="00F6632C">
        <w:t>stocolmo, Tailandia hizo pública</w:t>
      </w:r>
      <w:r w:rsidRPr="008635AC">
        <w:t xml:space="preserve"> su </w:t>
      </w:r>
      <w:r w:rsidR="00F6632C">
        <w:t>adhesión a</w:t>
      </w:r>
      <w:r w:rsidRPr="008635AC">
        <w:t xml:space="preserve"> </w:t>
      </w:r>
      <w:smartTag w:uri="urn:schemas-microsoft-com:office:smarttags" w:element="PersonName">
        <w:smartTagPr>
          <w:attr w:name="ProductID" w:val="la Declaraci￳n"/>
        </w:smartTagPr>
        <w:r w:rsidRPr="008635AC">
          <w:t>la Declaración</w:t>
        </w:r>
      </w:smartTag>
      <w:r w:rsidRPr="008635AC">
        <w:t xml:space="preserve"> y Programa de Acción contra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8635AC">
            <w:t>la Explotación</w:t>
          </w:r>
        </w:smartTag>
        <w:r w:rsidRPr="008635AC">
          <w:t xml:space="preserve"> Sexual</w:t>
        </w:r>
      </w:smartTag>
      <w:r w:rsidRPr="008635AC">
        <w:t xml:space="preserve"> Comercial de los Niños, </w:t>
      </w:r>
      <w:r>
        <w:t>que allanó el camino a la ulterior</w:t>
      </w:r>
      <w:r w:rsidRPr="008635AC">
        <w:t xml:space="preserve"> adop</w:t>
      </w:r>
      <w:r>
        <w:t>c</w:t>
      </w:r>
      <w:r w:rsidRPr="008635AC">
        <w:t>i</w:t>
      </w:r>
      <w:r>
        <w:t>ó</w:t>
      </w:r>
      <w:r w:rsidRPr="008635AC">
        <w:t xml:space="preserve">n </w:t>
      </w:r>
      <w:r>
        <w:t>en 1996 de</w:t>
      </w:r>
      <w:r w:rsidR="00251B76">
        <w:t xml:space="preserve"> </w:t>
      </w:r>
      <w:r>
        <w:t>l</w:t>
      </w:r>
      <w:r w:rsidR="00251B76">
        <w:t>as</w:t>
      </w:r>
      <w:r>
        <w:t xml:space="preserve"> </w:t>
      </w:r>
      <w:r w:rsidR="00251B76">
        <w:t>p</w:t>
      </w:r>
      <w:r w:rsidRPr="008635AC">
        <w:t>o</w:t>
      </w:r>
      <w:r>
        <w:t>líticas</w:t>
      </w:r>
      <w:r w:rsidRPr="008635AC">
        <w:t xml:space="preserve"> </w:t>
      </w:r>
      <w:r>
        <w:t xml:space="preserve">y </w:t>
      </w:r>
      <w:r w:rsidR="00251B76">
        <w:t>p</w:t>
      </w:r>
      <w:r w:rsidRPr="008635AC">
        <w:t xml:space="preserve">lan </w:t>
      </w:r>
      <w:r>
        <w:t>de</w:t>
      </w:r>
      <w:r w:rsidRPr="008635AC">
        <w:t xml:space="preserve"> </w:t>
      </w:r>
      <w:r w:rsidR="00251B76">
        <w:t>a</w:t>
      </w:r>
      <w:r w:rsidRPr="008635AC">
        <w:t>c</w:t>
      </w:r>
      <w:r>
        <w:t>c</w:t>
      </w:r>
      <w:r w:rsidRPr="008635AC">
        <w:t>i</w:t>
      </w:r>
      <w:r>
        <w:t>ó</w:t>
      </w:r>
      <w:r w:rsidRPr="008635AC">
        <w:t>n</w:t>
      </w:r>
      <w:r>
        <w:t xml:space="preserve"> </w:t>
      </w:r>
      <w:r w:rsidR="00251B76">
        <w:t>n</w:t>
      </w:r>
      <w:r>
        <w:t>acionales para la</w:t>
      </w:r>
      <w:r w:rsidRPr="008635AC">
        <w:t xml:space="preserve"> </w:t>
      </w:r>
      <w:r w:rsidR="00251B76">
        <w:t>p</w:t>
      </w:r>
      <w:r w:rsidRPr="008635AC">
        <w:t>reven</w:t>
      </w:r>
      <w:r>
        <w:t>c</w:t>
      </w:r>
      <w:r w:rsidRPr="008635AC">
        <w:t>i</w:t>
      </w:r>
      <w:r>
        <w:t>ó</w:t>
      </w:r>
      <w:r w:rsidRPr="008635AC">
        <w:t xml:space="preserve">n </w:t>
      </w:r>
      <w:r>
        <w:t xml:space="preserve">y </w:t>
      </w:r>
      <w:r w:rsidR="00251B76">
        <w:t>re</w:t>
      </w:r>
      <w:r w:rsidRPr="008635AC">
        <w:t>presi</w:t>
      </w:r>
      <w:r>
        <w:t>ó</w:t>
      </w:r>
      <w:r w:rsidRPr="008635AC">
        <w:t xml:space="preserve">n </w:t>
      </w:r>
      <w:r>
        <w:t xml:space="preserve">de la </w:t>
      </w:r>
      <w:r w:rsidR="00251B76">
        <w:t>e</w:t>
      </w:r>
      <w:r>
        <w:t>xplotación</w:t>
      </w:r>
      <w:r w:rsidRPr="008635AC">
        <w:t xml:space="preserve"> </w:t>
      </w:r>
      <w:r w:rsidR="00251B76">
        <w:t>s</w:t>
      </w:r>
      <w:r w:rsidRPr="008635AC">
        <w:t xml:space="preserve">exual </w:t>
      </w:r>
      <w:r w:rsidR="00251B76">
        <w:t>c</w:t>
      </w:r>
      <w:r>
        <w:t xml:space="preserve">omercial de los </w:t>
      </w:r>
      <w:r w:rsidR="00251B76">
        <w:t>n</w:t>
      </w:r>
      <w:r>
        <w:t>iños.</w:t>
      </w:r>
    </w:p>
    <w:p w:rsidR="005C7BE0" w:rsidRPr="006B10BB" w:rsidRDefault="005C7BE0" w:rsidP="005C7BE0">
      <w:pPr>
        <w:pStyle w:val="SingleTxtG"/>
      </w:pPr>
      <w:r w:rsidRPr="00957CE3">
        <w:t>5.</w:t>
      </w:r>
      <w:r w:rsidRPr="00957CE3">
        <w:tab/>
        <w:t xml:space="preserve">En 2001, tras su participación en el Segundo Congreso Mundial contra </w:t>
      </w:r>
      <w:smartTag w:uri="urn:schemas-microsoft-com:office:smarttags" w:element="PersonName">
        <w:smartTagPr>
          <w:attr w:name="ProductID" w:val="la Explotaci￳n Sexual"/>
        </w:smartTagPr>
        <w:r w:rsidRPr="00957CE3">
          <w:t>la Explotación Sexual</w:t>
        </w:r>
      </w:smartTag>
      <w:r w:rsidRPr="00957CE3">
        <w:t xml:space="preserve"> Come</w:t>
      </w:r>
      <w:r w:rsidR="00251B76">
        <w:t>rcial de los Niños, en Yokohama</w:t>
      </w:r>
      <w:r w:rsidRPr="00957CE3">
        <w:t xml:space="preserve"> </w:t>
      </w:r>
      <w:r w:rsidR="00251B76">
        <w:t>(</w:t>
      </w:r>
      <w:r w:rsidRPr="00957CE3">
        <w:t>Japón</w:t>
      </w:r>
      <w:r w:rsidR="00251B76">
        <w:t>),</w:t>
      </w:r>
      <w:r w:rsidRPr="00957CE3">
        <w:t xml:space="preserve"> Tailandia a</w:t>
      </w:r>
      <w:r>
        <w:t>dopt</w:t>
      </w:r>
      <w:r w:rsidRPr="00957CE3">
        <w:t xml:space="preserve">ó </w:t>
      </w:r>
      <w:smartTag w:uri="urn:schemas-microsoft-com:office:smarttags" w:element="PersonName">
        <w:smartTagPr>
          <w:attr w:name="ProductID" w:val="la Pol￭tica"/>
        </w:smartTagPr>
        <w:r w:rsidRPr="00957CE3">
          <w:t>la Pol</w:t>
        </w:r>
        <w:r>
          <w:t>ítica</w:t>
        </w:r>
      </w:smartTag>
      <w:r>
        <w:t xml:space="preserve"> y el Plan de Acción</w:t>
      </w:r>
      <w:r w:rsidRPr="00957CE3">
        <w:t xml:space="preserve"> Na</w:t>
      </w:r>
      <w:r>
        <w:t>c</w:t>
      </w:r>
      <w:r w:rsidRPr="00957CE3">
        <w:t>ional</w:t>
      </w:r>
      <w:r>
        <w:t xml:space="preserve">es para </w:t>
      </w:r>
      <w:smartTag w:uri="urn:schemas-microsoft-com:office:smarttags" w:element="PersonName">
        <w:smartTagPr>
          <w:attr w:name="ProductID" w:val="la Prevenci￳n"/>
        </w:smartTagPr>
        <w:r>
          <w:t>la</w:t>
        </w:r>
        <w:r w:rsidRPr="00957CE3">
          <w:t xml:space="preserve"> Preven</w:t>
        </w:r>
        <w:r>
          <w:t>c</w:t>
        </w:r>
        <w:r w:rsidRPr="00957CE3">
          <w:t>i</w:t>
        </w:r>
        <w:r>
          <w:t>ó</w:t>
        </w:r>
        <w:r w:rsidRPr="00957CE3">
          <w:t>n</w:t>
        </w:r>
      </w:smartTag>
      <w:r w:rsidRPr="00957CE3">
        <w:t xml:space="preserve"> </w:t>
      </w:r>
      <w:r w:rsidR="00251B76">
        <w:t>y Re</w:t>
      </w:r>
      <w:r w:rsidRPr="00957CE3">
        <w:t>presi</w:t>
      </w:r>
      <w:r>
        <w:t>ó</w:t>
      </w:r>
      <w:r w:rsidRPr="00957CE3">
        <w:t xml:space="preserve">n </w:t>
      </w:r>
      <w:r>
        <w:t>de</w:t>
      </w:r>
      <w:r w:rsidR="00251B76">
        <w:t xml:space="preserve"> </w:t>
      </w:r>
      <w:r>
        <w:t>l</w:t>
      </w:r>
      <w:r w:rsidR="00251B76">
        <w:t>a</w:t>
      </w:r>
      <w:r w:rsidRPr="00957CE3">
        <w:t xml:space="preserve"> Tr</w:t>
      </w:r>
      <w:r w:rsidR="00251B76">
        <w:t>ata</w:t>
      </w:r>
      <w:r w:rsidRPr="00957CE3">
        <w:t xml:space="preserve"> </w:t>
      </w:r>
      <w:r>
        <w:t>de Mujeres y Niños</w:t>
      </w:r>
      <w:r w:rsidRPr="00957CE3">
        <w:t xml:space="preserve"> </w:t>
      </w:r>
      <w:r w:rsidR="00251B76">
        <w:t>para</w:t>
      </w:r>
      <w:r w:rsidRPr="00957CE3">
        <w:t xml:space="preserve"> 2003</w:t>
      </w:r>
      <w:r w:rsidR="001D67D8">
        <w:t>-</w:t>
      </w:r>
      <w:r>
        <w:t>2010, ap</w:t>
      </w:r>
      <w:r w:rsidRPr="00957CE3">
        <w:t>ro</w:t>
      </w:r>
      <w:r>
        <w:t>bados por el</w:t>
      </w:r>
      <w:r w:rsidRPr="00957CE3">
        <w:t xml:space="preserve"> C</w:t>
      </w:r>
      <w:r>
        <w:t>o</w:t>
      </w:r>
      <w:r w:rsidRPr="00957CE3">
        <w:t>n</w:t>
      </w:r>
      <w:r>
        <w:t>s</w:t>
      </w:r>
      <w:r w:rsidRPr="00957CE3">
        <w:t>e</w:t>
      </w:r>
      <w:r>
        <w:t>jo de Ministros el</w:t>
      </w:r>
      <w:r w:rsidRPr="00957CE3">
        <w:t xml:space="preserve"> 1</w:t>
      </w:r>
      <w:r>
        <w:t>º</w:t>
      </w:r>
      <w:r w:rsidRPr="00957CE3">
        <w:t xml:space="preserve"> </w:t>
      </w:r>
      <w:r>
        <w:t>de m</w:t>
      </w:r>
      <w:r w:rsidRPr="00957CE3">
        <w:t>ay</w:t>
      </w:r>
      <w:r>
        <w:t>o de</w:t>
      </w:r>
      <w:r w:rsidRPr="00957CE3">
        <w:t xml:space="preserve"> 2003. </w:t>
      </w:r>
      <w:smartTag w:uri="urn:schemas-microsoft-com:office:smarttags" w:element="PersonName">
        <w:smartTagPr>
          <w:attr w:name="ProductID" w:val="La Ley"/>
        </w:smartTagPr>
        <w:r w:rsidRPr="006B10BB">
          <w:t>La Ley</w:t>
        </w:r>
      </w:smartTag>
      <w:r w:rsidRPr="006B10BB">
        <w:t xml:space="preserve"> contra la trata de personas se promulg</w:t>
      </w:r>
      <w:r>
        <w:t>ó</w:t>
      </w:r>
      <w:r w:rsidRPr="006B10BB">
        <w:t xml:space="preserve"> el 6 de febrero de 2008 </w:t>
      </w:r>
      <w:r>
        <w:t>y entró en vigor el</w:t>
      </w:r>
      <w:r w:rsidRPr="006B10BB">
        <w:t xml:space="preserve"> 5 </w:t>
      </w:r>
      <w:r>
        <w:t>de j</w:t>
      </w:r>
      <w:r w:rsidRPr="006B10BB">
        <w:t>un</w:t>
      </w:r>
      <w:r>
        <w:t>io d</w:t>
      </w:r>
      <w:r w:rsidRPr="006B10BB">
        <w:t>e 2008.</w:t>
      </w:r>
    </w:p>
    <w:p w:rsidR="005C7BE0" w:rsidRPr="00B7524F" w:rsidRDefault="005C7BE0" w:rsidP="005C7BE0">
      <w:pPr>
        <w:pStyle w:val="SingleTxtG"/>
      </w:pPr>
      <w:r w:rsidRPr="00B7524F">
        <w:t>6.</w:t>
      </w:r>
      <w:r w:rsidRPr="00B7524F">
        <w:tab/>
        <w:t xml:space="preserve">Además, Tailandia ha participado en varias reuniones e iniciativas regionales relacionadas con los niños, como las Consultas Ministeriales del Asia Oriental y el Pacífico sobre los Niños, celebradas cada dos años para hacer un seguimiento de </w:t>
      </w:r>
      <w:r>
        <w:t xml:space="preserve">los </w:t>
      </w:r>
      <w:r w:rsidRPr="00B7524F">
        <w:t>progres</w:t>
      </w:r>
      <w:r>
        <w:t>o</w:t>
      </w:r>
      <w:r w:rsidRPr="00B7524F">
        <w:t xml:space="preserve">s </w:t>
      </w:r>
      <w:r>
        <w:t>realizados por los Estados</w:t>
      </w:r>
      <w:r w:rsidRPr="00B7524F">
        <w:t xml:space="preserve"> m</w:t>
      </w:r>
      <w:r>
        <w:t>i</w:t>
      </w:r>
      <w:r w:rsidRPr="00B7524F">
        <w:t>embr</w:t>
      </w:r>
      <w:r>
        <w:t>os</w:t>
      </w:r>
      <w:r w:rsidRPr="00B7524F">
        <w:t xml:space="preserve"> </w:t>
      </w:r>
      <w:r>
        <w:t>e</w:t>
      </w:r>
      <w:r w:rsidRPr="00B7524F">
        <w:t xml:space="preserve">n </w:t>
      </w:r>
      <w:r>
        <w:t>el cumplimiento de sus compromisos con la infancia</w:t>
      </w:r>
      <w:r w:rsidR="00251B76">
        <w:t>,</w:t>
      </w:r>
      <w:r>
        <w:t xml:space="preserve"> y recomendado medidas conjuntas a fin de mejorar la</w:t>
      </w:r>
      <w:r w:rsidRPr="00B7524F">
        <w:t xml:space="preserve"> situa</w:t>
      </w:r>
      <w:r>
        <w:t>c</w:t>
      </w:r>
      <w:r w:rsidRPr="00B7524F">
        <w:t>i</w:t>
      </w:r>
      <w:r>
        <w:t>ó</w:t>
      </w:r>
      <w:r w:rsidRPr="00B7524F">
        <w:t xml:space="preserve">n </w:t>
      </w:r>
      <w:r>
        <w:t>de los niños en la</w:t>
      </w:r>
      <w:r w:rsidRPr="00B7524F">
        <w:t xml:space="preserve"> regi</w:t>
      </w:r>
      <w:r>
        <w:t>ó</w:t>
      </w:r>
      <w:r w:rsidRPr="00B7524F">
        <w:t>n. La séptima Consulta Ministerial, que tuvo lugar en 2005</w:t>
      </w:r>
      <w:r>
        <w:t>,</w:t>
      </w:r>
      <w:r w:rsidRPr="00B7524F">
        <w:t xml:space="preserve"> desembocó en la </w:t>
      </w:r>
      <w:r w:rsidR="00251B76">
        <w:t>aprobación</w:t>
      </w:r>
      <w:r w:rsidRPr="00B7524F">
        <w:t xml:space="preserve"> de </w:t>
      </w:r>
      <w:smartTag w:uri="urn:schemas-microsoft-com:office:smarttags" w:element="PersonName">
        <w:smartTagPr>
          <w:attr w:name="ProductID" w:val="la Declaraci￳n"/>
        </w:smartTagPr>
        <w:r w:rsidRPr="00B7524F">
          <w:t>la Declaraci</w:t>
        </w:r>
        <w:r>
          <w:t>ón</w:t>
        </w:r>
      </w:smartTag>
      <w:r>
        <w:t xml:space="preserve"> de</w:t>
      </w:r>
      <w:r w:rsidRPr="00B7524F">
        <w:t xml:space="preserve"> Siem Reap-Angkor, </w:t>
      </w:r>
      <w:r>
        <w:t>que contiene el programa actual para los niños de la</w:t>
      </w:r>
      <w:r w:rsidRPr="00B7524F">
        <w:t xml:space="preserve"> regi</w:t>
      </w:r>
      <w:r>
        <w:t>ó</w:t>
      </w:r>
      <w:r w:rsidRPr="00B7524F">
        <w:t>n.</w:t>
      </w:r>
    </w:p>
    <w:p w:rsidR="005C7BE0" w:rsidRPr="00192C6E" w:rsidRDefault="005C7BE0" w:rsidP="005C7BE0">
      <w:pPr>
        <w:pStyle w:val="SingleTxtG"/>
      </w:pPr>
      <w:r w:rsidRPr="00192C6E">
        <w:t>7.</w:t>
      </w:r>
      <w:r w:rsidRPr="00192C6E">
        <w:tab/>
        <w:t xml:space="preserve">Tailandia atribuye gran importancia al principio de participación y </w:t>
      </w:r>
      <w:r w:rsidR="00251B76">
        <w:t>asegura la participación de</w:t>
      </w:r>
      <w:r w:rsidRPr="00192C6E">
        <w:t xml:space="preserve"> todos los interlocutor</w:t>
      </w:r>
      <w:r>
        <w:t>e</w:t>
      </w:r>
      <w:r w:rsidRPr="00192C6E">
        <w:t xml:space="preserve">s </w:t>
      </w:r>
      <w:r w:rsidR="00251B76">
        <w:t>interesados</w:t>
      </w:r>
      <w:r w:rsidRPr="00192C6E">
        <w:t xml:space="preserve">, como son los organismos gubernamentales, las organizaciones de la </w:t>
      </w:r>
      <w:r>
        <w:t>administración local</w:t>
      </w:r>
      <w:r w:rsidRPr="00192C6E">
        <w:t xml:space="preserve">, </w:t>
      </w:r>
      <w:r>
        <w:t xml:space="preserve">las organizaciones </w:t>
      </w:r>
      <w:r w:rsidRPr="00192C6E">
        <w:t>no</w:t>
      </w:r>
      <w:r>
        <w:t xml:space="preserve"> </w:t>
      </w:r>
      <w:r w:rsidRPr="00192C6E">
        <w:t>g</w:t>
      </w:r>
      <w:r>
        <w:t>ub</w:t>
      </w:r>
      <w:r w:rsidRPr="00192C6E">
        <w:t>ern</w:t>
      </w:r>
      <w:r>
        <w:t>a</w:t>
      </w:r>
      <w:r w:rsidRPr="00192C6E">
        <w:t>mental</w:t>
      </w:r>
      <w:r>
        <w:t>es</w:t>
      </w:r>
      <w:r w:rsidRPr="00192C6E">
        <w:t xml:space="preserve"> (</w:t>
      </w:r>
      <w:r>
        <w:t>O</w:t>
      </w:r>
      <w:r w:rsidRPr="00192C6E">
        <w:t>NG),</w:t>
      </w:r>
      <w:r>
        <w:t xml:space="preserve"> las organizaciones</w:t>
      </w:r>
      <w:r w:rsidRPr="00192C6E">
        <w:t xml:space="preserve"> interna</w:t>
      </w:r>
      <w:r>
        <w:t>c</w:t>
      </w:r>
      <w:r w:rsidRPr="00192C6E">
        <w:t>ional</w:t>
      </w:r>
      <w:r>
        <w:t>es y,</w:t>
      </w:r>
      <w:r w:rsidRPr="00192C6E">
        <w:t xml:space="preserve"> </w:t>
      </w:r>
      <w:r>
        <w:t>e</w:t>
      </w:r>
      <w:r w:rsidRPr="00192C6E">
        <w:t>n particular</w:t>
      </w:r>
      <w:r>
        <w:t>,</w:t>
      </w:r>
      <w:r w:rsidRPr="00192C6E">
        <w:t xml:space="preserve"> </w:t>
      </w:r>
      <w:r>
        <w:t>la infancia y la juventud</w:t>
      </w:r>
      <w:r w:rsidRPr="00192C6E">
        <w:t xml:space="preserve">, </w:t>
      </w:r>
      <w:r>
        <w:t>e</w:t>
      </w:r>
      <w:r w:rsidRPr="00192C6E">
        <w:t xml:space="preserve">n </w:t>
      </w:r>
      <w:r>
        <w:t>la</w:t>
      </w:r>
      <w:r w:rsidRPr="00192C6E">
        <w:t xml:space="preserve"> plani</w:t>
      </w:r>
      <w:r>
        <w:t>ficación</w:t>
      </w:r>
      <w:r w:rsidRPr="00192C6E">
        <w:t xml:space="preserve">, </w:t>
      </w:r>
      <w:r>
        <w:t>aplicac</w:t>
      </w:r>
      <w:r w:rsidRPr="00192C6E">
        <w:t>i</w:t>
      </w:r>
      <w:r>
        <w:t>ó</w:t>
      </w:r>
      <w:r w:rsidRPr="00192C6E">
        <w:t xml:space="preserve">n, </w:t>
      </w:r>
      <w:r>
        <w:t>supervisión y</w:t>
      </w:r>
      <w:r w:rsidRPr="00192C6E">
        <w:t xml:space="preserve"> evalua</w:t>
      </w:r>
      <w:r>
        <w:t>c</w:t>
      </w:r>
      <w:r w:rsidRPr="00192C6E">
        <w:t>i</w:t>
      </w:r>
      <w:r>
        <w:t>ó</w:t>
      </w:r>
      <w:r w:rsidRPr="00192C6E">
        <w:t xml:space="preserve">n </w:t>
      </w:r>
      <w:r>
        <w:t xml:space="preserve">de </w:t>
      </w:r>
      <w:r w:rsidRPr="00192C6E">
        <w:t>pro</w:t>
      </w:r>
      <w:r>
        <w:t>y</w:t>
      </w:r>
      <w:r w:rsidRPr="00192C6E">
        <w:t>ect</w:t>
      </w:r>
      <w:r>
        <w:t>o</w:t>
      </w:r>
      <w:r w:rsidRPr="00192C6E">
        <w:t xml:space="preserve">s </w:t>
      </w:r>
      <w:r>
        <w:t>y</w:t>
      </w:r>
      <w:r w:rsidRPr="00192C6E">
        <w:t xml:space="preserve"> activi</w:t>
      </w:r>
      <w:r>
        <w:t>dades</w:t>
      </w:r>
      <w:r w:rsidRPr="00192C6E">
        <w:t>.</w:t>
      </w:r>
    </w:p>
    <w:p w:rsidR="005C7BE0" w:rsidRPr="00192C6E" w:rsidRDefault="005C7BE0" w:rsidP="005C7BE0">
      <w:pPr>
        <w:pStyle w:val="H1G"/>
      </w:pPr>
      <w:r w:rsidRPr="00192C6E">
        <w:tab/>
      </w:r>
      <w:r>
        <w:t>B.</w:t>
      </w:r>
      <w:r>
        <w:tab/>
        <w:t>2.</w:t>
      </w:r>
      <w:r>
        <w:tab/>
      </w:r>
      <w:r w:rsidRPr="00192C6E">
        <w:t>Definición y situación de la venta de n</w:t>
      </w:r>
      <w:r>
        <w:t>iños</w:t>
      </w:r>
      <w:r w:rsidRPr="00192C6E">
        <w:t xml:space="preserve">, </w:t>
      </w:r>
      <w:r>
        <w:t>la prostituc</w:t>
      </w:r>
      <w:r w:rsidRPr="00192C6E">
        <w:t>i</w:t>
      </w:r>
      <w:r>
        <w:t>ó</w:t>
      </w:r>
      <w:r w:rsidRPr="00192C6E">
        <w:t xml:space="preserve">n </w:t>
      </w:r>
      <w:r>
        <w:t>infantil y la utilización de niños en la</w:t>
      </w:r>
      <w:r w:rsidRPr="00192C6E">
        <w:t xml:space="preserve"> pornogra</w:t>
      </w:r>
      <w:r>
        <w:t>fía</w:t>
      </w:r>
    </w:p>
    <w:p w:rsidR="005C7BE0" w:rsidRDefault="005C7BE0" w:rsidP="005C7BE0">
      <w:pPr>
        <w:pStyle w:val="H23G"/>
      </w:pPr>
      <w:r w:rsidRPr="00192C6E">
        <w:tab/>
      </w:r>
      <w:r w:rsidRPr="009E614C">
        <w:t>2.1</w:t>
      </w:r>
      <w:r w:rsidRPr="009E614C">
        <w:tab/>
        <w:t>Defini</w:t>
      </w:r>
      <w:r>
        <w:t>c</w:t>
      </w:r>
      <w:r w:rsidRPr="009E614C">
        <w:t>i</w:t>
      </w:r>
      <w:r>
        <w:t>ó</w:t>
      </w:r>
      <w:r w:rsidRPr="009E614C">
        <w:t>n</w:t>
      </w:r>
      <w:r>
        <w:t xml:space="preserve"> </w:t>
      </w:r>
    </w:p>
    <w:p w:rsidR="005C7BE0" w:rsidRDefault="005C7BE0" w:rsidP="00104323">
      <w:pPr>
        <w:pStyle w:val="SingleTxtG"/>
      </w:pPr>
      <w:r w:rsidRPr="00BF4E01">
        <w:t>8.</w:t>
      </w:r>
      <w:r w:rsidRPr="008B2C62">
        <w:tab/>
      </w:r>
      <w:r>
        <w:t>La definición de la venta de niños, la prostitución infantil y la utilización de niños en la pornografía fue respaldada por la resolución ministerial de 23 de noviembre de 2005, que se ajusta a la definición del Protocolo Facultativo sobre la venta de niños, la prostitución infantil y la utilización de niños en la pornografía:</w:t>
      </w:r>
    </w:p>
    <w:p w:rsidR="005C7BE0" w:rsidRPr="00BF4E01" w:rsidRDefault="005C7BE0" w:rsidP="00104323">
      <w:pPr>
        <w:pStyle w:val="SingleTxtG"/>
        <w:tabs>
          <w:tab w:val="left" w:pos="2398"/>
        </w:tabs>
        <w:ind w:firstLine="567"/>
      </w:pPr>
      <w:r>
        <w:t>2.1.1</w:t>
      </w:r>
      <w:r w:rsidR="00104323">
        <w:t>)</w:t>
      </w:r>
      <w:r w:rsidR="00104323">
        <w:tab/>
      </w:r>
      <w:r>
        <w:t xml:space="preserve">Por </w:t>
      </w:r>
      <w:r w:rsidRPr="00104323">
        <w:rPr>
          <w:b/>
        </w:rPr>
        <w:t>venta de niños</w:t>
      </w:r>
      <w:r>
        <w:t xml:space="preserve"> se entiende todo acto en virtud del cual un niño es transferido por una persona o grupo de personas</w:t>
      </w:r>
      <w:r w:rsidR="001D67D8">
        <w:t xml:space="preserve"> </w:t>
      </w:r>
      <w:r>
        <w:t>a otra a cambio de remuneración o de cualquier otra retribución;</w:t>
      </w:r>
      <w:r w:rsidR="001D67D8">
        <w:t xml:space="preserve"> </w:t>
      </w:r>
    </w:p>
    <w:p w:rsidR="005C7BE0" w:rsidRPr="0066682B" w:rsidRDefault="005C7BE0" w:rsidP="00104323">
      <w:pPr>
        <w:pStyle w:val="SingleTxtG"/>
        <w:tabs>
          <w:tab w:val="left" w:pos="1700"/>
          <w:tab w:val="left" w:pos="2398"/>
          <w:tab w:val="left" w:pos="2600"/>
        </w:tabs>
        <w:ind w:firstLine="567"/>
      </w:pPr>
      <w:r w:rsidRPr="0066682B">
        <w:t>2.1.2)</w:t>
      </w:r>
      <w:r w:rsidRPr="0066682B">
        <w:tab/>
      </w:r>
      <w:r w:rsidRPr="00867CD7">
        <w:rPr>
          <w:bCs/>
        </w:rPr>
        <w:t xml:space="preserve">Por </w:t>
      </w:r>
      <w:r w:rsidRPr="0066682B">
        <w:rPr>
          <w:b/>
        </w:rPr>
        <w:t>prostitución infantil</w:t>
      </w:r>
      <w:r w:rsidRPr="0066682B">
        <w:t xml:space="preserve"> se entiende la utilización de un niño en actividades se</w:t>
      </w:r>
      <w:r>
        <w:t>xuale</w:t>
      </w:r>
      <w:r w:rsidRPr="0066682B">
        <w:t xml:space="preserve">s </w:t>
      </w:r>
      <w:r>
        <w:t>a cambio de</w:t>
      </w:r>
      <w:r w:rsidRPr="0066682B">
        <w:t xml:space="preserve"> remunera</w:t>
      </w:r>
      <w:r>
        <w:t>c</w:t>
      </w:r>
      <w:r w:rsidRPr="0066682B">
        <w:t>i</w:t>
      </w:r>
      <w:r>
        <w:t>ó</w:t>
      </w:r>
      <w:r w:rsidRPr="0066682B">
        <w:t xml:space="preserve">n o </w:t>
      </w:r>
      <w:r>
        <w:t>de cualquier otra retribuc</w:t>
      </w:r>
      <w:r w:rsidRPr="0066682B">
        <w:t>i</w:t>
      </w:r>
      <w:r>
        <w:t>ó</w:t>
      </w:r>
      <w:r w:rsidRPr="0066682B">
        <w:t>n;</w:t>
      </w:r>
    </w:p>
    <w:p w:rsidR="005C7BE0" w:rsidRPr="00C479B6" w:rsidRDefault="005C7BE0" w:rsidP="00104323">
      <w:pPr>
        <w:pStyle w:val="SingleTxtG"/>
        <w:tabs>
          <w:tab w:val="left" w:pos="1700"/>
          <w:tab w:val="left" w:pos="2398"/>
          <w:tab w:val="left" w:pos="2600"/>
        </w:tabs>
        <w:ind w:firstLine="567"/>
      </w:pPr>
      <w:r w:rsidRPr="00C479B6">
        <w:t>2.1.3)</w:t>
      </w:r>
      <w:r w:rsidRPr="00C479B6">
        <w:tab/>
      </w:r>
      <w:r w:rsidRPr="00867CD7">
        <w:rPr>
          <w:bCs/>
        </w:rPr>
        <w:t xml:space="preserve">Por </w:t>
      </w:r>
      <w:r w:rsidRPr="00C479B6">
        <w:rPr>
          <w:b/>
        </w:rPr>
        <w:t>pornografía infantil</w:t>
      </w:r>
      <w:r w:rsidRPr="00C479B6">
        <w:t xml:space="preserve"> se entiende toda representación de un niño dedicado a actividades sexuales</w:t>
      </w:r>
      <w:r>
        <w:t>,</w:t>
      </w:r>
      <w:r w:rsidRPr="00C479B6">
        <w:t xml:space="preserve"> real</w:t>
      </w:r>
      <w:r>
        <w:t>es</w:t>
      </w:r>
      <w:r w:rsidRPr="00C479B6">
        <w:t xml:space="preserve"> o simula</w:t>
      </w:r>
      <w:r>
        <w:t>das, o toda representación de las partes genitales de un niño con fines</w:t>
      </w:r>
      <w:r w:rsidRPr="00C479B6">
        <w:t xml:space="preserve"> sexual</w:t>
      </w:r>
      <w:r>
        <w:t>es</w:t>
      </w:r>
      <w:r w:rsidRPr="00C479B6">
        <w:t>.</w:t>
      </w:r>
    </w:p>
    <w:p w:rsidR="005C7BE0" w:rsidRPr="00C479B6" w:rsidRDefault="005C7BE0" w:rsidP="005C7BE0">
      <w:pPr>
        <w:pStyle w:val="H23G"/>
      </w:pPr>
      <w:r w:rsidRPr="00C479B6">
        <w:tab/>
        <w:t>2.2</w:t>
      </w:r>
      <w:r w:rsidRPr="00C479B6">
        <w:tab/>
        <w:t>Situación</w:t>
      </w:r>
    </w:p>
    <w:p w:rsidR="005C7BE0" w:rsidRPr="008A0B08" w:rsidRDefault="005C7BE0" w:rsidP="005C7BE0">
      <w:pPr>
        <w:pStyle w:val="SingleTxtG"/>
      </w:pPr>
      <w:r w:rsidRPr="00C479B6">
        <w:t>9.</w:t>
      </w:r>
      <w:r w:rsidRPr="00C479B6">
        <w:tab/>
        <w:t>2.2.1</w:t>
      </w:r>
      <w:r w:rsidRPr="00C479B6">
        <w:tab/>
        <w:t>Situación de la venta de niños y de la prostitución infantil. Se ha registrado un incremento global de la explotación comercial y de los abus</w:t>
      </w:r>
      <w:r>
        <w:t>os cometidos contra los niños, así como de la</w:t>
      </w:r>
      <w:r w:rsidRPr="00C479B6">
        <w:t xml:space="preserve"> pornogra</w:t>
      </w:r>
      <w:r>
        <w:t>fía infanti</w:t>
      </w:r>
      <w:r w:rsidRPr="00C479B6">
        <w:t xml:space="preserve">l. </w:t>
      </w:r>
      <w:r w:rsidRPr="00952D80">
        <w:t>Han cambiado los métodos y las formas de captaci</w:t>
      </w:r>
      <w:r>
        <w:t>ón y venta de niños</w:t>
      </w:r>
      <w:r w:rsidRPr="00952D80">
        <w:t>. Los vendedores o los agentes han adoptado tácticas que hacen más difícil a las autoridades detenerlos. El carácter lucrativo del negocio ha provocado que muchos niños inocentes</w:t>
      </w:r>
      <w:r>
        <w:t xml:space="preserve"> hayan caído en las redes de los explotadores.</w:t>
      </w:r>
      <w:r w:rsidRPr="00952D80">
        <w:t xml:space="preserve"> </w:t>
      </w:r>
      <w:r w:rsidRPr="007757BA">
        <w:t xml:space="preserve">Tailandia es un país de origen, tránsito y destino para la trata de personas. </w:t>
      </w:r>
      <w:r>
        <w:t>Los niños y las mujeres</w:t>
      </w:r>
      <w:r w:rsidRPr="007757BA">
        <w:t xml:space="preserve"> son enviados desde Tailandia a pa</w:t>
      </w:r>
      <w:r>
        <w:t>íses como</w:t>
      </w:r>
      <w:r w:rsidRPr="007757BA">
        <w:t xml:space="preserve"> Malasia, </w:t>
      </w:r>
      <w:r w:rsidR="005D344C">
        <w:t xml:space="preserve">el </w:t>
      </w:r>
      <w:r w:rsidRPr="007757BA">
        <w:t>Jap</w:t>
      </w:r>
      <w:r>
        <w:t>ón, Taiwá</w:t>
      </w:r>
      <w:r w:rsidRPr="007757BA">
        <w:t>n, Bahr</w:t>
      </w:r>
      <w:r>
        <w:t>e</w:t>
      </w:r>
      <w:r w:rsidRPr="007757BA">
        <w:t>in, Australia, Franc</w:t>
      </w:r>
      <w:r>
        <w:t>ia</w:t>
      </w:r>
      <w:r w:rsidRPr="007757BA">
        <w:t xml:space="preserve"> </w:t>
      </w:r>
      <w:r>
        <w:t>y Alemania</w:t>
      </w:r>
      <w:r w:rsidRPr="007757BA">
        <w:t>. Tailandia es un país de tránsito para las mujeres y los niños víctimas de la tra</w:t>
      </w:r>
      <w:r>
        <w:t>ta desde los países vecinos,</w:t>
      </w:r>
      <w:r w:rsidRPr="007757BA">
        <w:t xml:space="preserve"> inclu</w:t>
      </w:r>
      <w:r>
        <w:t>i</w:t>
      </w:r>
      <w:r w:rsidRPr="007757BA">
        <w:t>d</w:t>
      </w:r>
      <w:r>
        <w:t>os Myanmar, Lao</w:t>
      </w:r>
      <w:r w:rsidRPr="007757BA">
        <w:t>, Cambo</w:t>
      </w:r>
      <w:r>
        <w:t>ya y</w:t>
      </w:r>
      <w:r w:rsidRPr="007757BA">
        <w:t xml:space="preserve"> China, </w:t>
      </w:r>
      <w:r>
        <w:t>hacia los países mencionados anteriormente</w:t>
      </w:r>
      <w:r w:rsidRPr="007757BA">
        <w:t xml:space="preserve">. </w:t>
      </w:r>
      <w:r w:rsidRPr="003428F2">
        <w:t>Tailandia es también un país de destino para los migrantes económicos de los pa</w:t>
      </w:r>
      <w:r>
        <w:t>íses colindantes</w:t>
      </w:r>
      <w:r w:rsidRPr="003428F2">
        <w:t xml:space="preserve">, </w:t>
      </w:r>
      <w:r>
        <w:t>en busca de mejores condiciones de vida</w:t>
      </w:r>
      <w:r w:rsidRPr="003428F2">
        <w:t xml:space="preserve">. </w:t>
      </w:r>
      <w:r w:rsidRPr="00FE71A2">
        <w:t>Ese factor, sumado a las políticas tailandesas en materia de incentivos económicos y promoción del turismo, en particular, en la</w:t>
      </w:r>
      <w:r>
        <w:t>s tierras altas</w:t>
      </w:r>
      <w:r w:rsidRPr="00FE71A2">
        <w:t xml:space="preserve"> del norte de Tailandia (provincia de Chiang Rai), que se ha desarrollado como parte de </w:t>
      </w:r>
      <w:smartTag w:uri="urn:schemas-microsoft-com:office:smarttags" w:element="PersonName">
        <w:smartTagPr>
          <w:attr w:name="ProductID" w:val="la Zona Econ￳mica"/>
        </w:smartTagPr>
        <w:r w:rsidRPr="00FE71A2">
          <w:t>la Zona Econ</w:t>
        </w:r>
        <w:r>
          <w:t>ómica</w:t>
        </w:r>
      </w:smartTag>
      <w:r>
        <w:t xml:space="preserve"> Subregional del</w:t>
      </w:r>
      <w:r w:rsidRPr="00FE71A2">
        <w:t xml:space="preserve"> </w:t>
      </w:r>
      <w:r>
        <w:t xml:space="preserve">Gran </w:t>
      </w:r>
      <w:r w:rsidRPr="00FE71A2">
        <w:t xml:space="preserve">Mekong, ha </w:t>
      </w:r>
      <w:r>
        <w:t>dado lugar a un aumento del vo</w:t>
      </w:r>
      <w:r w:rsidRPr="00FE71A2">
        <w:t>lume</w:t>
      </w:r>
      <w:r>
        <w:t xml:space="preserve">n de turistas nacionales y extranjeros y </w:t>
      </w:r>
      <w:r w:rsidR="005D344C">
        <w:t>de la circulación</w:t>
      </w:r>
      <w:r>
        <w:t xml:space="preserve"> a lo largo de los territorios fronterizos</w:t>
      </w:r>
      <w:r w:rsidRPr="00FE71A2">
        <w:t xml:space="preserve">. </w:t>
      </w:r>
      <w:r w:rsidRPr="008A0B08">
        <w:t xml:space="preserve">Esa intensificación </w:t>
      </w:r>
      <w:r w:rsidR="005D344C">
        <w:t>de los movimientos de población</w:t>
      </w:r>
      <w:r w:rsidRPr="008A0B08">
        <w:t xml:space="preserve"> ha a</w:t>
      </w:r>
      <w:r>
        <w:t>llanado</w:t>
      </w:r>
      <w:r w:rsidRPr="008A0B08">
        <w:t xml:space="preserve"> </w:t>
      </w:r>
      <w:r>
        <w:t xml:space="preserve">el </w:t>
      </w:r>
      <w:r w:rsidRPr="008A0B08">
        <w:t>ca</w:t>
      </w:r>
      <w:r>
        <w:t>mino</w:t>
      </w:r>
      <w:r w:rsidRPr="008A0B08">
        <w:t xml:space="preserve"> para que los traficantes </w:t>
      </w:r>
      <w:r>
        <w:t>atraigan</w:t>
      </w:r>
      <w:r w:rsidRPr="008A0B08">
        <w:t xml:space="preserve"> y </w:t>
      </w:r>
      <w:r>
        <w:t>exploten a los niños</w:t>
      </w:r>
      <w:r w:rsidRPr="008A0B08">
        <w:t xml:space="preserve"> con fines sexual</w:t>
      </w:r>
      <w:r>
        <w:t>es</w:t>
      </w:r>
      <w:r w:rsidRPr="008A0B08">
        <w:t xml:space="preserve"> y </w:t>
      </w:r>
      <w:r w:rsidR="0068240E" w:rsidRPr="008A0B08">
        <w:t>pornogr</w:t>
      </w:r>
      <w:r w:rsidR="0068240E">
        <w:t>á</w:t>
      </w:r>
      <w:r w:rsidR="0068240E" w:rsidRPr="008A0B08">
        <w:t>f</w:t>
      </w:r>
      <w:r w:rsidR="0068240E">
        <w:t>icos</w:t>
      </w:r>
      <w:r w:rsidRPr="008A0B08">
        <w:t xml:space="preserve">. </w:t>
      </w:r>
    </w:p>
    <w:p w:rsidR="005C7BE0" w:rsidRPr="008C1F71" w:rsidRDefault="005C7BE0" w:rsidP="005C7BE0">
      <w:pPr>
        <w:pStyle w:val="SingleTxtG"/>
      </w:pPr>
      <w:r w:rsidRPr="008C1F71">
        <w:t>10.</w:t>
      </w:r>
      <w:r w:rsidRPr="008C1F71">
        <w:tab/>
        <w:t>Los cuadros que figuran a continuación contienen los siguientes datos: víctimas no tailandesas de la trata y la prostitución que recibieron ayuda del Estado y las ONG, como el Departamento de Desarrollo y Bienestar</w:t>
      </w:r>
      <w:r>
        <w:t xml:space="preserve"> Social</w:t>
      </w:r>
      <w:r w:rsidRPr="008C1F71">
        <w:t>, el Minist</w:t>
      </w:r>
      <w:r>
        <w:t>e</w:t>
      </w:r>
      <w:r w:rsidRPr="008C1F71">
        <w:t>r</w:t>
      </w:r>
      <w:r>
        <w:t>io de</w:t>
      </w:r>
      <w:r w:rsidRPr="008C1F71">
        <w:t xml:space="preserve"> De</w:t>
      </w:r>
      <w:r>
        <w:t>sarrollo Social y Seguridad</w:t>
      </w:r>
      <w:r w:rsidRPr="008C1F71">
        <w:t xml:space="preserve"> Human</w:t>
      </w:r>
      <w:r>
        <w:t>a</w:t>
      </w:r>
      <w:r w:rsidRPr="008C1F71">
        <w:t xml:space="preserve">, </w:t>
      </w:r>
      <w:smartTag w:uri="urn:schemas-microsoft-com:office:smarttags" w:element="PersonName">
        <w:smartTagPr>
          <w:attr w:name="ProductID" w:val="la Fundaci￳n"/>
        </w:smartTagPr>
        <w:r>
          <w:t>la Fundación</w:t>
        </w:r>
      </w:smartTag>
      <w:r>
        <w:t xml:space="preserve"> d</w:t>
      </w:r>
      <w:r w:rsidRPr="008C1F71">
        <w:t>e</w:t>
      </w:r>
      <w:r>
        <w:t>l</w:t>
      </w:r>
      <w:r w:rsidRPr="008C1F71">
        <w:t xml:space="preserve"> Cent</w:t>
      </w:r>
      <w:r>
        <w:t xml:space="preserve">ro para </w:t>
      </w:r>
      <w:smartTag w:uri="urn:schemas-microsoft-com:office:smarttags" w:element="PersonName">
        <w:r>
          <w:t>la</w:t>
        </w:r>
        <w:r w:rsidRPr="008C1F71">
          <w:t xml:space="preserve"> Protec</w:t>
        </w:r>
        <w:r>
          <w:t>ción</w:t>
        </w:r>
      </w:smartTag>
      <w:r>
        <w:t xml:space="preserve"> de los Derechos del Niño y </w:t>
      </w:r>
      <w:smartTag w:uri="urn:schemas-microsoft-com:office:smarttags" w:element="PersonName">
        <w:smartTagPr>
          <w:attr w:name="ProductID" w:val="la Fundaci￳n"/>
        </w:smartTagPr>
        <w:r>
          <w:t>la F</w:t>
        </w:r>
        <w:r w:rsidRPr="008C1F71">
          <w:t>unda</w:t>
        </w:r>
        <w:r>
          <w:t>c</w:t>
        </w:r>
        <w:r w:rsidRPr="008C1F71">
          <w:t>i</w:t>
        </w:r>
        <w:r>
          <w:t>ó</w:t>
        </w:r>
        <w:r w:rsidRPr="008C1F71">
          <w:t>n</w:t>
        </w:r>
      </w:smartTag>
      <w:r w:rsidRPr="008C1F71">
        <w:t xml:space="preserve"> </w:t>
      </w:r>
      <w:r>
        <w:t>para el</w:t>
      </w:r>
      <w:r w:rsidRPr="008C1F71">
        <w:t xml:space="preserve"> De</w:t>
      </w:r>
      <w:r>
        <w:t>sarrol</w:t>
      </w:r>
      <w:r w:rsidRPr="008C1F71">
        <w:t>lo</w:t>
      </w:r>
      <w:r>
        <w:t xml:space="preserve"> Infantil</w:t>
      </w:r>
      <w:r w:rsidRPr="008C1F71">
        <w:t xml:space="preserve">; </w:t>
      </w:r>
      <w:r>
        <w:t>los niños y las mujeres t</w:t>
      </w:r>
      <w:r w:rsidRPr="008C1F71">
        <w:t>ai</w:t>
      </w:r>
      <w:r>
        <w:t>landeses</w:t>
      </w:r>
      <w:r w:rsidRPr="008C1F71">
        <w:t xml:space="preserve"> v</w:t>
      </w:r>
      <w:r>
        <w:t>í</w:t>
      </w:r>
      <w:r w:rsidRPr="008C1F71">
        <w:t>ctim</w:t>
      </w:r>
      <w:r>
        <w:t>a</w:t>
      </w:r>
      <w:r w:rsidRPr="008C1F71">
        <w:t xml:space="preserve">s </w:t>
      </w:r>
      <w:r>
        <w:t>de la</w:t>
      </w:r>
      <w:r w:rsidRPr="008C1F71">
        <w:t xml:space="preserve"> tra</w:t>
      </w:r>
      <w:r>
        <w:t>ta en el extranjero</w:t>
      </w:r>
      <w:r w:rsidRPr="008C1F71">
        <w:t xml:space="preserve">; </w:t>
      </w:r>
      <w:r>
        <w:t>y los niños</w:t>
      </w:r>
      <w:r w:rsidRPr="008C1F71">
        <w:t xml:space="preserve"> </w:t>
      </w:r>
      <w:r>
        <w:t>t</w:t>
      </w:r>
      <w:r w:rsidRPr="008C1F71">
        <w:t>ai</w:t>
      </w:r>
      <w:r>
        <w:t>landeses</w:t>
      </w:r>
      <w:r w:rsidRPr="008C1F71">
        <w:t xml:space="preserve"> </w:t>
      </w:r>
      <w:r>
        <w:t>implicados en la</w:t>
      </w:r>
      <w:r w:rsidRPr="008C1F71">
        <w:t xml:space="preserve"> prostitu</w:t>
      </w:r>
      <w:r>
        <w:t>c</w:t>
      </w:r>
      <w:r w:rsidRPr="008C1F71">
        <w:t>i</w:t>
      </w:r>
      <w:r>
        <w:t>ó</w:t>
      </w:r>
      <w:r w:rsidRPr="008C1F71">
        <w:t>n dur</w:t>
      </w:r>
      <w:r>
        <w:t>a</w:t>
      </w:r>
      <w:r w:rsidRPr="008C1F71">
        <w:t>n</w:t>
      </w:r>
      <w:r>
        <w:t>te el</w:t>
      </w:r>
      <w:r w:rsidRPr="008C1F71">
        <w:t xml:space="preserve"> per</w:t>
      </w:r>
      <w:r>
        <w:t>í</w:t>
      </w:r>
      <w:r w:rsidRPr="008C1F71">
        <w:t>od</w:t>
      </w:r>
      <w:r>
        <w:t>o</w:t>
      </w:r>
      <w:r w:rsidRPr="008C1F71">
        <w:t xml:space="preserve"> 2005</w:t>
      </w:r>
      <w:r w:rsidR="001D67D8">
        <w:t>-</w:t>
      </w:r>
      <w:r w:rsidRPr="008C1F71">
        <w:t>2007.</w:t>
      </w:r>
    </w:p>
    <w:p w:rsidR="005C7BE0" w:rsidRPr="00E84C87" w:rsidRDefault="005C7BE0" w:rsidP="005C7BE0">
      <w:pPr>
        <w:pStyle w:val="Heading1"/>
      </w:pPr>
      <w:bookmarkStart w:id="0" w:name="_Toc290557893"/>
      <w:r w:rsidRPr="00E84C87">
        <w:t xml:space="preserve">Cuadro </w:t>
      </w:r>
      <w:bookmarkEnd w:id="0"/>
      <w:r w:rsidRPr="00E84C87">
        <w:t>1</w:t>
      </w:r>
    </w:p>
    <w:p w:rsidR="005C7BE0" w:rsidRPr="00E84C87" w:rsidRDefault="005C7BE0" w:rsidP="00104323">
      <w:pPr>
        <w:pStyle w:val="SingleTxtG"/>
        <w:jc w:val="left"/>
        <w:rPr>
          <w:b/>
        </w:rPr>
      </w:pPr>
      <w:r w:rsidRPr="00E84C87">
        <w:rPr>
          <w:b/>
        </w:rPr>
        <w:t>Víctimas no tailandesas</w:t>
      </w:r>
      <w:r>
        <w:rPr>
          <w:b/>
        </w:rPr>
        <w:t xml:space="preserve"> de la trata que han recibido asistencia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1"/>
        <w:gridCol w:w="1421"/>
        <w:gridCol w:w="1421"/>
        <w:gridCol w:w="1421"/>
        <w:gridCol w:w="1446"/>
      </w:tblGrid>
      <w:tr w:rsidR="005C7BE0" w:rsidRPr="00104323">
        <w:trPr>
          <w:tblHeader/>
        </w:trPr>
        <w:tc>
          <w:tcPr>
            <w:tcW w:w="1661" w:type="dxa"/>
            <w:tcBorders>
              <w:top w:val="single" w:sz="4" w:space="0" w:color="auto"/>
              <w:bottom w:val="single" w:sz="12" w:space="0" w:color="auto"/>
            </w:tcBorders>
            <w:shd w:val="clear" w:color="auto" w:fill="auto"/>
            <w:vAlign w:val="bottom"/>
          </w:tcPr>
          <w:p w:rsidR="005C7BE0" w:rsidRPr="00104323" w:rsidRDefault="005C7BE0" w:rsidP="00104323">
            <w:pPr>
              <w:spacing w:before="80" w:after="80" w:line="200" w:lineRule="exact"/>
              <w:ind w:right="113"/>
              <w:rPr>
                <w:i/>
                <w:sz w:val="16"/>
                <w:cs/>
              </w:rPr>
            </w:pPr>
            <w:r w:rsidRPr="00104323">
              <w:rPr>
                <w:i/>
                <w:sz w:val="16"/>
              </w:rPr>
              <w:t>País</w:t>
            </w:r>
          </w:p>
        </w:tc>
        <w:tc>
          <w:tcPr>
            <w:tcW w:w="1421" w:type="dxa"/>
            <w:tcBorders>
              <w:top w:val="single" w:sz="4" w:space="0" w:color="auto"/>
              <w:bottom w:val="single" w:sz="12" w:space="0" w:color="auto"/>
            </w:tcBorders>
            <w:shd w:val="clear" w:color="auto" w:fill="auto"/>
            <w:vAlign w:val="bottom"/>
          </w:tcPr>
          <w:p w:rsidR="005C7BE0" w:rsidRPr="00104323" w:rsidRDefault="005C7BE0" w:rsidP="00104323">
            <w:pPr>
              <w:spacing w:before="80" w:after="80" w:line="200" w:lineRule="exact"/>
              <w:ind w:right="113"/>
              <w:jc w:val="right"/>
              <w:rPr>
                <w:i/>
                <w:sz w:val="16"/>
              </w:rPr>
            </w:pPr>
            <w:r w:rsidRPr="00104323">
              <w:rPr>
                <w:i/>
                <w:sz w:val="16"/>
              </w:rPr>
              <w:t>2005</w:t>
            </w:r>
          </w:p>
        </w:tc>
        <w:tc>
          <w:tcPr>
            <w:tcW w:w="1421" w:type="dxa"/>
            <w:tcBorders>
              <w:top w:val="single" w:sz="4" w:space="0" w:color="auto"/>
              <w:bottom w:val="single" w:sz="12" w:space="0" w:color="auto"/>
            </w:tcBorders>
            <w:shd w:val="clear" w:color="auto" w:fill="auto"/>
            <w:vAlign w:val="bottom"/>
          </w:tcPr>
          <w:p w:rsidR="005C7BE0" w:rsidRPr="00104323" w:rsidRDefault="005C7BE0" w:rsidP="00104323">
            <w:pPr>
              <w:spacing w:before="80" w:after="80" w:line="200" w:lineRule="exact"/>
              <w:ind w:right="113"/>
              <w:jc w:val="right"/>
              <w:rPr>
                <w:i/>
                <w:sz w:val="16"/>
              </w:rPr>
            </w:pPr>
            <w:r w:rsidRPr="00104323">
              <w:rPr>
                <w:i/>
                <w:sz w:val="16"/>
              </w:rPr>
              <w:t>2006</w:t>
            </w:r>
          </w:p>
        </w:tc>
        <w:tc>
          <w:tcPr>
            <w:tcW w:w="1421" w:type="dxa"/>
            <w:tcBorders>
              <w:top w:val="single" w:sz="4" w:space="0" w:color="auto"/>
              <w:bottom w:val="single" w:sz="12" w:space="0" w:color="auto"/>
            </w:tcBorders>
            <w:shd w:val="clear" w:color="auto" w:fill="auto"/>
            <w:vAlign w:val="bottom"/>
          </w:tcPr>
          <w:p w:rsidR="005C7BE0" w:rsidRPr="00104323" w:rsidRDefault="005C7BE0" w:rsidP="00104323">
            <w:pPr>
              <w:spacing w:before="80" w:after="80" w:line="200" w:lineRule="exact"/>
              <w:ind w:right="113"/>
              <w:jc w:val="right"/>
              <w:rPr>
                <w:i/>
                <w:sz w:val="16"/>
              </w:rPr>
            </w:pPr>
            <w:r w:rsidRPr="00104323">
              <w:rPr>
                <w:i/>
                <w:sz w:val="16"/>
              </w:rPr>
              <w:t>2007</w:t>
            </w:r>
          </w:p>
        </w:tc>
        <w:tc>
          <w:tcPr>
            <w:tcW w:w="1446" w:type="dxa"/>
            <w:tcBorders>
              <w:top w:val="single" w:sz="4" w:space="0" w:color="auto"/>
              <w:bottom w:val="single" w:sz="12" w:space="0" w:color="auto"/>
            </w:tcBorders>
            <w:shd w:val="clear" w:color="auto" w:fill="auto"/>
            <w:vAlign w:val="bottom"/>
          </w:tcPr>
          <w:p w:rsidR="005C7BE0" w:rsidRPr="00104323" w:rsidRDefault="005C7BE0" w:rsidP="00104323">
            <w:pPr>
              <w:spacing w:before="80" w:after="80" w:line="200" w:lineRule="exact"/>
              <w:ind w:right="113"/>
              <w:jc w:val="right"/>
              <w:rPr>
                <w:b/>
                <w:i/>
                <w:sz w:val="16"/>
              </w:rPr>
            </w:pPr>
            <w:r w:rsidRPr="00104323">
              <w:rPr>
                <w:b/>
                <w:i/>
                <w:sz w:val="16"/>
              </w:rPr>
              <w:t>Total</w:t>
            </w:r>
          </w:p>
        </w:tc>
      </w:tr>
      <w:tr w:rsidR="005C7BE0" w:rsidRPr="00104323">
        <w:tc>
          <w:tcPr>
            <w:tcW w:w="1661" w:type="dxa"/>
            <w:tcBorders>
              <w:top w:val="single" w:sz="12" w:space="0" w:color="auto"/>
            </w:tcBorders>
            <w:shd w:val="clear" w:color="auto" w:fill="auto"/>
          </w:tcPr>
          <w:p w:rsidR="005C7BE0" w:rsidRPr="00104323" w:rsidRDefault="005C7BE0" w:rsidP="00104323">
            <w:pPr>
              <w:spacing w:before="40" w:after="40" w:line="220" w:lineRule="exact"/>
              <w:ind w:right="113"/>
              <w:rPr>
                <w:sz w:val="18"/>
                <w:cs/>
              </w:rPr>
            </w:pPr>
            <w:r w:rsidRPr="00104323">
              <w:rPr>
                <w:sz w:val="18"/>
              </w:rPr>
              <w:t>Myanmar</w:t>
            </w:r>
          </w:p>
        </w:tc>
        <w:tc>
          <w:tcPr>
            <w:tcW w:w="1421" w:type="dxa"/>
            <w:tcBorders>
              <w:top w:val="single" w:sz="12" w:space="0" w:color="auto"/>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64</w:t>
            </w:r>
          </w:p>
        </w:tc>
        <w:tc>
          <w:tcPr>
            <w:tcW w:w="1421" w:type="dxa"/>
            <w:tcBorders>
              <w:top w:val="single" w:sz="12" w:space="0" w:color="auto"/>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180</w:t>
            </w:r>
          </w:p>
        </w:tc>
        <w:tc>
          <w:tcPr>
            <w:tcW w:w="1421" w:type="dxa"/>
            <w:tcBorders>
              <w:top w:val="single" w:sz="12" w:space="0" w:color="auto"/>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87</w:t>
            </w:r>
          </w:p>
        </w:tc>
        <w:tc>
          <w:tcPr>
            <w:tcW w:w="1446" w:type="dxa"/>
            <w:tcBorders>
              <w:top w:val="single" w:sz="12" w:space="0" w:color="auto"/>
            </w:tcBorders>
            <w:shd w:val="clear" w:color="auto" w:fill="auto"/>
            <w:vAlign w:val="bottom"/>
          </w:tcPr>
          <w:p w:rsidR="005C7BE0" w:rsidRPr="00104323" w:rsidRDefault="005C7BE0" w:rsidP="00104323">
            <w:pPr>
              <w:spacing w:before="40" w:after="40" w:line="220" w:lineRule="exact"/>
              <w:ind w:right="113"/>
              <w:jc w:val="right"/>
              <w:rPr>
                <w:b/>
                <w:sz w:val="18"/>
              </w:rPr>
            </w:pPr>
            <w:r w:rsidRPr="00104323">
              <w:rPr>
                <w:b/>
                <w:sz w:val="18"/>
              </w:rPr>
              <w:t>331</w:t>
            </w:r>
          </w:p>
        </w:tc>
      </w:tr>
      <w:tr w:rsidR="005C7BE0" w:rsidRPr="00104323">
        <w:tc>
          <w:tcPr>
            <w:tcW w:w="1661" w:type="dxa"/>
            <w:shd w:val="clear" w:color="auto" w:fill="auto"/>
          </w:tcPr>
          <w:p w:rsidR="005C7BE0" w:rsidRPr="00104323" w:rsidRDefault="005D344C" w:rsidP="00104323">
            <w:pPr>
              <w:spacing w:before="40" w:after="40" w:line="220" w:lineRule="exact"/>
              <w:ind w:right="113"/>
              <w:rPr>
                <w:sz w:val="18"/>
                <w:cs/>
              </w:rPr>
            </w:pPr>
            <w:r>
              <w:rPr>
                <w:sz w:val="18"/>
              </w:rPr>
              <w:t xml:space="preserve">RDP </w:t>
            </w:r>
            <w:r w:rsidR="005C7BE0" w:rsidRPr="00104323">
              <w:rPr>
                <w:sz w:val="18"/>
              </w:rPr>
              <w:t>Lao</w:t>
            </w:r>
          </w:p>
        </w:tc>
        <w:tc>
          <w:tcPr>
            <w:tcW w:w="1421" w:type="dxa"/>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226</w:t>
            </w:r>
          </w:p>
        </w:tc>
        <w:tc>
          <w:tcPr>
            <w:tcW w:w="1421" w:type="dxa"/>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272</w:t>
            </w:r>
          </w:p>
        </w:tc>
        <w:tc>
          <w:tcPr>
            <w:tcW w:w="1421" w:type="dxa"/>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277</w:t>
            </w:r>
          </w:p>
        </w:tc>
        <w:tc>
          <w:tcPr>
            <w:tcW w:w="1446" w:type="dxa"/>
            <w:shd w:val="clear" w:color="auto" w:fill="auto"/>
            <w:vAlign w:val="bottom"/>
          </w:tcPr>
          <w:p w:rsidR="005C7BE0" w:rsidRPr="00104323" w:rsidRDefault="005C7BE0" w:rsidP="00104323">
            <w:pPr>
              <w:spacing w:before="40" w:after="40" w:line="220" w:lineRule="exact"/>
              <w:ind w:right="113"/>
              <w:jc w:val="right"/>
              <w:rPr>
                <w:b/>
                <w:sz w:val="18"/>
              </w:rPr>
            </w:pPr>
            <w:r w:rsidRPr="00104323">
              <w:rPr>
                <w:b/>
                <w:sz w:val="18"/>
              </w:rPr>
              <w:t>775</w:t>
            </w:r>
          </w:p>
        </w:tc>
      </w:tr>
      <w:tr w:rsidR="005C7BE0" w:rsidRPr="00104323">
        <w:tc>
          <w:tcPr>
            <w:tcW w:w="1661" w:type="dxa"/>
            <w:shd w:val="clear" w:color="auto" w:fill="auto"/>
          </w:tcPr>
          <w:p w:rsidR="005C7BE0" w:rsidRPr="00104323" w:rsidRDefault="005C7BE0" w:rsidP="00104323">
            <w:pPr>
              <w:spacing w:before="40" w:after="40" w:line="220" w:lineRule="exact"/>
              <w:ind w:right="113"/>
              <w:rPr>
                <w:sz w:val="18"/>
                <w:cs/>
              </w:rPr>
            </w:pPr>
            <w:r w:rsidRPr="00104323">
              <w:rPr>
                <w:sz w:val="18"/>
              </w:rPr>
              <w:t>Camboya</w:t>
            </w:r>
          </w:p>
        </w:tc>
        <w:tc>
          <w:tcPr>
            <w:tcW w:w="1421" w:type="dxa"/>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193</w:t>
            </w:r>
          </w:p>
        </w:tc>
        <w:tc>
          <w:tcPr>
            <w:tcW w:w="1421" w:type="dxa"/>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115</w:t>
            </w:r>
          </w:p>
        </w:tc>
        <w:tc>
          <w:tcPr>
            <w:tcW w:w="1421" w:type="dxa"/>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62</w:t>
            </w:r>
          </w:p>
        </w:tc>
        <w:tc>
          <w:tcPr>
            <w:tcW w:w="1446" w:type="dxa"/>
            <w:shd w:val="clear" w:color="auto" w:fill="auto"/>
            <w:vAlign w:val="bottom"/>
          </w:tcPr>
          <w:p w:rsidR="005C7BE0" w:rsidRPr="00104323" w:rsidRDefault="005C7BE0" w:rsidP="00104323">
            <w:pPr>
              <w:spacing w:before="40" w:after="40" w:line="220" w:lineRule="exact"/>
              <w:ind w:right="113"/>
              <w:jc w:val="right"/>
              <w:rPr>
                <w:b/>
                <w:sz w:val="18"/>
              </w:rPr>
            </w:pPr>
            <w:r w:rsidRPr="00104323">
              <w:rPr>
                <w:b/>
                <w:sz w:val="18"/>
              </w:rPr>
              <w:t>370</w:t>
            </w:r>
          </w:p>
        </w:tc>
      </w:tr>
      <w:tr w:rsidR="005C7BE0" w:rsidRPr="00104323" w:rsidTr="00D86385">
        <w:tc>
          <w:tcPr>
            <w:tcW w:w="1661" w:type="dxa"/>
            <w:tcBorders>
              <w:bottom w:val="nil"/>
            </w:tcBorders>
            <w:shd w:val="clear" w:color="auto" w:fill="auto"/>
          </w:tcPr>
          <w:p w:rsidR="005C7BE0" w:rsidRPr="00104323" w:rsidRDefault="005C7BE0" w:rsidP="00104323">
            <w:pPr>
              <w:spacing w:before="40" w:after="40" w:line="220" w:lineRule="exact"/>
              <w:ind w:right="113"/>
              <w:rPr>
                <w:sz w:val="18"/>
                <w:cs/>
              </w:rPr>
            </w:pPr>
            <w:r w:rsidRPr="00104323">
              <w:rPr>
                <w:sz w:val="18"/>
              </w:rPr>
              <w:t>Viet Nam</w:t>
            </w:r>
          </w:p>
        </w:tc>
        <w:tc>
          <w:tcPr>
            <w:tcW w:w="1421" w:type="dxa"/>
            <w:tcBorders>
              <w:bottom w:val="nil"/>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4</w:t>
            </w:r>
          </w:p>
        </w:tc>
        <w:tc>
          <w:tcPr>
            <w:tcW w:w="1421" w:type="dxa"/>
            <w:tcBorders>
              <w:bottom w:val="nil"/>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4</w:t>
            </w:r>
          </w:p>
        </w:tc>
        <w:tc>
          <w:tcPr>
            <w:tcW w:w="1421" w:type="dxa"/>
            <w:tcBorders>
              <w:bottom w:val="nil"/>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4</w:t>
            </w:r>
          </w:p>
        </w:tc>
        <w:tc>
          <w:tcPr>
            <w:tcW w:w="1446" w:type="dxa"/>
            <w:tcBorders>
              <w:bottom w:val="nil"/>
            </w:tcBorders>
            <w:shd w:val="clear" w:color="auto" w:fill="auto"/>
            <w:vAlign w:val="bottom"/>
          </w:tcPr>
          <w:p w:rsidR="005C7BE0" w:rsidRPr="00104323" w:rsidRDefault="005C7BE0" w:rsidP="00104323">
            <w:pPr>
              <w:spacing w:before="40" w:after="40" w:line="220" w:lineRule="exact"/>
              <w:ind w:right="113"/>
              <w:jc w:val="right"/>
              <w:rPr>
                <w:b/>
                <w:sz w:val="18"/>
              </w:rPr>
            </w:pPr>
            <w:r w:rsidRPr="00104323">
              <w:rPr>
                <w:b/>
                <w:sz w:val="18"/>
              </w:rPr>
              <w:t>12</w:t>
            </w:r>
          </w:p>
        </w:tc>
      </w:tr>
      <w:tr w:rsidR="005C7BE0" w:rsidRPr="00104323" w:rsidTr="00D86385">
        <w:tc>
          <w:tcPr>
            <w:tcW w:w="1661" w:type="dxa"/>
            <w:tcBorders>
              <w:top w:val="nil"/>
              <w:bottom w:val="single" w:sz="4" w:space="0" w:color="auto"/>
            </w:tcBorders>
            <w:shd w:val="clear" w:color="auto" w:fill="auto"/>
          </w:tcPr>
          <w:p w:rsidR="005C7BE0" w:rsidRPr="00104323" w:rsidRDefault="005C7BE0" w:rsidP="00104323">
            <w:pPr>
              <w:spacing w:before="40" w:after="40" w:line="220" w:lineRule="exact"/>
              <w:ind w:right="113"/>
              <w:rPr>
                <w:sz w:val="18"/>
                <w:cs/>
              </w:rPr>
            </w:pPr>
            <w:r w:rsidRPr="00104323">
              <w:rPr>
                <w:sz w:val="18"/>
              </w:rPr>
              <w:t>China</w:t>
            </w:r>
          </w:p>
        </w:tc>
        <w:tc>
          <w:tcPr>
            <w:tcW w:w="1421" w:type="dxa"/>
            <w:tcBorders>
              <w:top w:val="nil"/>
              <w:bottom w:val="single" w:sz="4" w:space="0" w:color="auto"/>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4</w:t>
            </w:r>
          </w:p>
        </w:tc>
        <w:tc>
          <w:tcPr>
            <w:tcW w:w="1421" w:type="dxa"/>
            <w:tcBorders>
              <w:top w:val="nil"/>
              <w:bottom w:val="single" w:sz="4" w:space="0" w:color="auto"/>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1</w:t>
            </w:r>
          </w:p>
        </w:tc>
        <w:tc>
          <w:tcPr>
            <w:tcW w:w="1421" w:type="dxa"/>
            <w:tcBorders>
              <w:top w:val="nil"/>
              <w:bottom w:val="single" w:sz="4" w:space="0" w:color="auto"/>
            </w:tcBorders>
            <w:shd w:val="clear" w:color="auto" w:fill="auto"/>
            <w:vAlign w:val="bottom"/>
          </w:tcPr>
          <w:p w:rsidR="005C7BE0" w:rsidRPr="00104323" w:rsidRDefault="005C7BE0" w:rsidP="00104323">
            <w:pPr>
              <w:spacing w:before="40" w:after="40" w:line="220" w:lineRule="exact"/>
              <w:ind w:right="113"/>
              <w:jc w:val="right"/>
              <w:rPr>
                <w:sz w:val="18"/>
              </w:rPr>
            </w:pPr>
            <w:r w:rsidRPr="00104323">
              <w:rPr>
                <w:sz w:val="18"/>
              </w:rPr>
              <w:t>0</w:t>
            </w:r>
          </w:p>
        </w:tc>
        <w:tc>
          <w:tcPr>
            <w:tcW w:w="1446" w:type="dxa"/>
            <w:tcBorders>
              <w:top w:val="nil"/>
              <w:bottom w:val="single" w:sz="4" w:space="0" w:color="auto"/>
            </w:tcBorders>
            <w:shd w:val="clear" w:color="auto" w:fill="auto"/>
            <w:vAlign w:val="bottom"/>
          </w:tcPr>
          <w:p w:rsidR="005C7BE0" w:rsidRPr="00104323" w:rsidRDefault="005C7BE0" w:rsidP="00104323">
            <w:pPr>
              <w:spacing w:before="40" w:after="40" w:line="220" w:lineRule="exact"/>
              <w:ind w:right="113"/>
              <w:jc w:val="right"/>
              <w:rPr>
                <w:b/>
                <w:sz w:val="18"/>
              </w:rPr>
            </w:pPr>
            <w:r w:rsidRPr="00104323">
              <w:rPr>
                <w:b/>
                <w:sz w:val="18"/>
              </w:rPr>
              <w:t>5</w:t>
            </w:r>
          </w:p>
        </w:tc>
      </w:tr>
      <w:tr w:rsidR="005C7BE0" w:rsidRPr="00104323" w:rsidTr="00D86385">
        <w:tc>
          <w:tcPr>
            <w:tcW w:w="1661" w:type="dxa"/>
            <w:tcBorders>
              <w:top w:val="single" w:sz="4" w:space="0" w:color="auto"/>
            </w:tcBorders>
            <w:shd w:val="clear" w:color="auto" w:fill="auto"/>
          </w:tcPr>
          <w:p w:rsidR="005C7BE0" w:rsidRPr="00104323" w:rsidRDefault="005C7BE0" w:rsidP="00104323">
            <w:pPr>
              <w:spacing w:before="80" w:after="80" w:line="220" w:lineRule="exact"/>
              <w:ind w:left="284" w:right="113"/>
              <w:rPr>
                <w:rFonts w:hint="cs"/>
                <w:b/>
                <w:sz w:val="18"/>
                <w:cs/>
              </w:rPr>
            </w:pPr>
            <w:r w:rsidRPr="00104323">
              <w:rPr>
                <w:b/>
                <w:sz w:val="18"/>
              </w:rPr>
              <w:t>Total</w:t>
            </w:r>
          </w:p>
        </w:tc>
        <w:tc>
          <w:tcPr>
            <w:tcW w:w="1421" w:type="dxa"/>
            <w:tcBorders>
              <w:top w:val="single" w:sz="4" w:space="0" w:color="auto"/>
            </w:tcBorders>
            <w:shd w:val="clear" w:color="auto" w:fill="auto"/>
            <w:vAlign w:val="bottom"/>
          </w:tcPr>
          <w:p w:rsidR="005C7BE0" w:rsidRPr="00104323" w:rsidRDefault="005C7BE0" w:rsidP="00104323">
            <w:pPr>
              <w:spacing w:before="80" w:after="80" w:line="220" w:lineRule="exact"/>
              <w:ind w:right="113"/>
              <w:jc w:val="right"/>
              <w:rPr>
                <w:b/>
                <w:sz w:val="18"/>
              </w:rPr>
            </w:pPr>
            <w:r w:rsidRPr="00104323">
              <w:rPr>
                <w:b/>
                <w:sz w:val="18"/>
              </w:rPr>
              <w:t>491</w:t>
            </w:r>
          </w:p>
        </w:tc>
        <w:tc>
          <w:tcPr>
            <w:tcW w:w="1421" w:type="dxa"/>
            <w:tcBorders>
              <w:top w:val="single" w:sz="4" w:space="0" w:color="auto"/>
            </w:tcBorders>
            <w:shd w:val="clear" w:color="auto" w:fill="auto"/>
            <w:vAlign w:val="bottom"/>
          </w:tcPr>
          <w:p w:rsidR="005C7BE0" w:rsidRPr="00104323" w:rsidRDefault="005C7BE0" w:rsidP="00104323">
            <w:pPr>
              <w:spacing w:before="80" w:after="80" w:line="220" w:lineRule="exact"/>
              <w:ind w:right="113"/>
              <w:jc w:val="right"/>
              <w:rPr>
                <w:b/>
                <w:sz w:val="18"/>
              </w:rPr>
            </w:pPr>
            <w:r w:rsidRPr="00104323">
              <w:rPr>
                <w:b/>
                <w:sz w:val="18"/>
              </w:rPr>
              <w:t>572</w:t>
            </w:r>
          </w:p>
        </w:tc>
        <w:tc>
          <w:tcPr>
            <w:tcW w:w="1421" w:type="dxa"/>
            <w:tcBorders>
              <w:top w:val="single" w:sz="4" w:space="0" w:color="auto"/>
            </w:tcBorders>
            <w:shd w:val="clear" w:color="auto" w:fill="auto"/>
            <w:vAlign w:val="bottom"/>
          </w:tcPr>
          <w:p w:rsidR="005C7BE0" w:rsidRPr="00104323" w:rsidRDefault="005C7BE0" w:rsidP="00104323">
            <w:pPr>
              <w:spacing w:before="80" w:after="80" w:line="220" w:lineRule="exact"/>
              <w:ind w:right="113"/>
              <w:jc w:val="right"/>
              <w:rPr>
                <w:b/>
                <w:sz w:val="18"/>
              </w:rPr>
            </w:pPr>
            <w:r w:rsidRPr="00104323">
              <w:rPr>
                <w:b/>
                <w:sz w:val="18"/>
              </w:rPr>
              <w:t>430</w:t>
            </w:r>
          </w:p>
        </w:tc>
        <w:tc>
          <w:tcPr>
            <w:tcW w:w="1446" w:type="dxa"/>
            <w:tcBorders>
              <w:top w:val="single" w:sz="4" w:space="0" w:color="auto"/>
            </w:tcBorders>
            <w:shd w:val="clear" w:color="auto" w:fill="auto"/>
            <w:vAlign w:val="bottom"/>
          </w:tcPr>
          <w:p w:rsidR="005C7BE0" w:rsidRPr="00104323" w:rsidRDefault="005C7BE0" w:rsidP="00104323">
            <w:pPr>
              <w:spacing w:before="80" w:after="80" w:line="220" w:lineRule="exact"/>
              <w:ind w:right="113"/>
              <w:jc w:val="right"/>
              <w:rPr>
                <w:b/>
                <w:sz w:val="18"/>
              </w:rPr>
            </w:pPr>
            <w:r w:rsidRPr="00104323">
              <w:rPr>
                <w:b/>
                <w:sz w:val="18"/>
              </w:rPr>
              <w:t>1 493</w:t>
            </w:r>
          </w:p>
        </w:tc>
      </w:tr>
    </w:tbl>
    <w:p w:rsidR="005C7BE0" w:rsidRPr="00E84C87" w:rsidRDefault="005C7BE0" w:rsidP="00CB275B">
      <w:pPr>
        <w:spacing w:before="120" w:after="240" w:line="220" w:lineRule="exact"/>
        <w:ind w:left="1134" w:right="1134" w:firstLine="170"/>
        <w:rPr>
          <w:sz w:val="18"/>
          <w:szCs w:val="18"/>
        </w:rPr>
      </w:pPr>
      <w:r w:rsidRPr="00E84C87">
        <w:rPr>
          <w:i/>
          <w:sz w:val="18"/>
          <w:szCs w:val="18"/>
        </w:rPr>
        <w:t>Fuente:</w:t>
      </w:r>
      <w:r w:rsidRPr="00E84C87">
        <w:rPr>
          <w:sz w:val="18"/>
          <w:szCs w:val="18"/>
        </w:rPr>
        <w:t xml:space="preserve"> Departamento de</w:t>
      </w:r>
      <w:r>
        <w:rPr>
          <w:sz w:val="18"/>
          <w:szCs w:val="18"/>
        </w:rPr>
        <w:t xml:space="preserve"> </w:t>
      </w:r>
      <w:r w:rsidRPr="00E84C87">
        <w:rPr>
          <w:sz w:val="18"/>
          <w:szCs w:val="18"/>
        </w:rPr>
        <w:t>Desarrollo y Bienestar Social, Ministerio de Desarrollo Social y Seguridad Human</w:t>
      </w:r>
      <w:r>
        <w:rPr>
          <w:sz w:val="18"/>
          <w:szCs w:val="18"/>
        </w:rPr>
        <w:t>a</w:t>
      </w:r>
      <w:r w:rsidRPr="00E84C87">
        <w:rPr>
          <w:sz w:val="18"/>
          <w:szCs w:val="18"/>
        </w:rPr>
        <w:t>.</w:t>
      </w:r>
    </w:p>
    <w:p w:rsidR="005C7BE0" w:rsidRPr="00E84C87" w:rsidRDefault="005C7BE0" w:rsidP="005C7BE0">
      <w:pPr>
        <w:pStyle w:val="Heading1"/>
      </w:pPr>
      <w:r w:rsidRPr="00E84C87">
        <w:t>Cuadro 2</w:t>
      </w:r>
    </w:p>
    <w:p w:rsidR="005C7BE0" w:rsidRPr="00E84C87" w:rsidRDefault="005C7BE0" w:rsidP="00CB275B">
      <w:pPr>
        <w:pStyle w:val="SingleTxtG"/>
        <w:jc w:val="left"/>
        <w:rPr>
          <w:b/>
        </w:rPr>
      </w:pPr>
      <w:r w:rsidRPr="00E84C87">
        <w:rPr>
          <w:b/>
        </w:rPr>
        <w:t>Víctimas tailandesas de la trata en el extranjero que</w:t>
      </w:r>
      <w:r>
        <w:rPr>
          <w:b/>
        </w:rPr>
        <w:t xml:space="preserve"> han recibido asistencia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6"/>
        <w:gridCol w:w="1201"/>
        <w:gridCol w:w="1201"/>
        <w:gridCol w:w="1201"/>
        <w:gridCol w:w="1201"/>
      </w:tblGrid>
      <w:tr w:rsidR="005C7BE0" w:rsidRPr="00CB275B">
        <w:trPr>
          <w:tblHeader/>
        </w:trPr>
        <w:tc>
          <w:tcPr>
            <w:tcW w:w="2566"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rPr>
                <w:i/>
                <w:sz w:val="16"/>
                <w:cs/>
              </w:rPr>
            </w:pPr>
          </w:p>
        </w:tc>
        <w:tc>
          <w:tcPr>
            <w:tcW w:w="1201"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i/>
                <w:sz w:val="16"/>
              </w:rPr>
            </w:pPr>
            <w:r w:rsidRPr="00CB275B">
              <w:rPr>
                <w:i/>
                <w:sz w:val="16"/>
              </w:rPr>
              <w:t>2005</w:t>
            </w:r>
          </w:p>
        </w:tc>
        <w:tc>
          <w:tcPr>
            <w:tcW w:w="1201"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i/>
                <w:sz w:val="16"/>
              </w:rPr>
            </w:pPr>
            <w:r w:rsidRPr="00CB275B">
              <w:rPr>
                <w:i/>
                <w:sz w:val="16"/>
              </w:rPr>
              <w:t>2006</w:t>
            </w:r>
          </w:p>
        </w:tc>
        <w:tc>
          <w:tcPr>
            <w:tcW w:w="1201"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i/>
                <w:sz w:val="16"/>
              </w:rPr>
            </w:pPr>
            <w:r w:rsidRPr="00CB275B">
              <w:rPr>
                <w:i/>
                <w:sz w:val="16"/>
              </w:rPr>
              <w:t>2007</w:t>
            </w:r>
          </w:p>
        </w:tc>
        <w:tc>
          <w:tcPr>
            <w:tcW w:w="1201"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b/>
                <w:i/>
                <w:sz w:val="16"/>
              </w:rPr>
            </w:pPr>
            <w:r w:rsidRPr="00CB275B">
              <w:rPr>
                <w:b/>
                <w:i/>
                <w:sz w:val="16"/>
              </w:rPr>
              <w:t>Total</w:t>
            </w:r>
          </w:p>
        </w:tc>
      </w:tr>
      <w:tr w:rsidR="005C7BE0" w:rsidRPr="00CB275B">
        <w:tc>
          <w:tcPr>
            <w:tcW w:w="2566" w:type="dxa"/>
            <w:tcBorders>
              <w:top w:val="single" w:sz="12" w:space="0" w:color="auto"/>
            </w:tcBorders>
            <w:shd w:val="clear" w:color="auto" w:fill="auto"/>
          </w:tcPr>
          <w:p w:rsidR="005C7BE0" w:rsidRPr="00CB275B" w:rsidRDefault="005C7BE0" w:rsidP="00CB275B">
            <w:pPr>
              <w:spacing w:before="40" w:after="40" w:line="220" w:lineRule="exact"/>
              <w:ind w:right="113"/>
              <w:rPr>
                <w:sz w:val="18"/>
                <w:cs/>
              </w:rPr>
            </w:pPr>
            <w:r w:rsidRPr="00CB275B">
              <w:rPr>
                <w:sz w:val="18"/>
              </w:rPr>
              <w:t>Niños y mujeres que han recibido asistencia</w:t>
            </w:r>
          </w:p>
        </w:tc>
        <w:tc>
          <w:tcPr>
            <w:tcW w:w="1201"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207</w:t>
            </w:r>
          </w:p>
        </w:tc>
        <w:tc>
          <w:tcPr>
            <w:tcW w:w="1201"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147</w:t>
            </w:r>
          </w:p>
        </w:tc>
        <w:tc>
          <w:tcPr>
            <w:tcW w:w="1201"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262</w:t>
            </w:r>
          </w:p>
        </w:tc>
        <w:tc>
          <w:tcPr>
            <w:tcW w:w="1201"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b/>
                <w:sz w:val="18"/>
              </w:rPr>
            </w:pPr>
            <w:r w:rsidRPr="00CB275B">
              <w:rPr>
                <w:b/>
                <w:sz w:val="18"/>
              </w:rPr>
              <w:t>616</w:t>
            </w:r>
          </w:p>
        </w:tc>
      </w:tr>
    </w:tbl>
    <w:p w:rsidR="005C7BE0" w:rsidRPr="00CA1321" w:rsidRDefault="005C7BE0" w:rsidP="00CB275B">
      <w:pPr>
        <w:spacing w:before="120" w:after="240" w:line="220" w:lineRule="exact"/>
        <w:ind w:left="1134" w:right="1134" w:firstLine="170"/>
        <w:rPr>
          <w:sz w:val="18"/>
          <w:szCs w:val="18"/>
        </w:rPr>
      </w:pPr>
      <w:r w:rsidRPr="00CA1321">
        <w:rPr>
          <w:i/>
          <w:sz w:val="18"/>
          <w:szCs w:val="18"/>
        </w:rPr>
        <w:t>Fuente:</w:t>
      </w:r>
      <w:r w:rsidRPr="00CA1321">
        <w:rPr>
          <w:sz w:val="18"/>
          <w:szCs w:val="18"/>
        </w:rPr>
        <w:t xml:space="preserve"> Departamento de Desarrollo y Bienestar Social, Ministerio de Desarrollo Social y Seguridad Humana.</w:t>
      </w:r>
    </w:p>
    <w:p w:rsidR="005C7BE0" w:rsidRPr="009E614C" w:rsidRDefault="005C7BE0" w:rsidP="005C7BE0">
      <w:pPr>
        <w:pStyle w:val="Heading1"/>
      </w:pPr>
      <w:r>
        <w:t>Cuadro</w:t>
      </w:r>
      <w:r w:rsidRPr="009E614C">
        <w:t xml:space="preserve"> 3</w:t>
      </w:r>
    </w:p>
    <w:p w:rsidR="005C7BE0" w:rsidRPr="00CA1321" w:rsidRDefault="005C7BE0" w:rsidP="00CB275B">
      <w:pPr>
        <w:pStyle w:val="SingleTxtG"/>
        <w:jc w:val="left"/>
        <w:rPr>
          <w:b/>
        </w:rPr>
      </w:pPr>
      <w:r w:rsidRPr="00CA1321">
        <w:rPr>
          <w:b/>
        </w:rPr>
        <w:t>Niños tailandeses implicados en la prostitución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123"/>
        <w:gridCol w:w="1749"/>
        <w:gridCol w:w="1749"/>
        <w:gridCol w:w="1749"/>
      </w:tblGrid>
      <w:tr w:rsidR="005C7BE0" w:rsidRPr="00CB275B">
        <w:trPr>
          <w:tblHeader/>
        </w:trPr>
        <w:tc>
          <w:tcPr>
            <w:tcW w:w="3507"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rPr>
                <w:i/>
                <w:sz w:val="16"/>
              </w:rPr>
            </w:pPr>
            <w:r w:rsidRPr="00CB275B">
              <w:rPr>
                <w:i/>
                <w:sz w:val="16"/>
              </w:rPr>
              <w:t>Tipo de implicación</w:t>
            </w:r>
          </w:p>
        </w:tc>
        <w:tc>
          <w:tcPr>
            <w:tcW w:w="2884"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i/>
                <w:sz w:val="16"/>
              </w:rPr>
            </w:pPr>
            <w:r w:rsidRPr="00CB275B">
              <w:rPr>
                <w:i/>
                <w:sz w:val="16"/>
              </w:rPr>
              <w:t>2005</w:t>
            </w:r>
          </w:p>
        </w:tc>
        <w:tc>
          <w:tcPr>
            <w:tcW w:w="2884"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i/>
                <w:sz w:val="16"/>
              </w:rPr>
            </w:pPr>
            <w:r w:rsidRPr="00CB275B">
              <w:rPr>
                <w:i/>
                <w:sz w:val="16"/>
              </w:rPr>
              <w:t>2006</w:t>
            </w:r>
          </w:p>
        </w:tc>
        <w:tc>
          <w:tcPr>
            <w:tcW w:w="2884" w:type="dxa"/>
            <w:tcBorders>
              <w:top w:val="single" w:sz="4" w:space="0" w:color="auto"/>
              <w:bottom w:val="single" w:sz="12" w:space="0" w:color="auto"/>
            </w:tcBorders>
            <w:shd w:val="clear" w:color="auto" w:fill="auto"/>
            <w:vAlign w:val="bottom"/>
          </w:tcPr>
          <w:p w:rsidR="005C7BE0" w:rsidRPr="00CB275B" w:rsidRDefault="005C7BE0" w:rsidP="00CB275B">
            <w:pPr>
              <w:spacing w:before="80" w:after="80" w:line="200" w:lineRule="exact"/>
              <w:ind w:right="113"/>
              <w:jc w:val="right"/>
              <w:rPr>
                <w:i/>
                <w:sz w:val="16"/>
              </w:rPr>
            </w:pPr>
            <w:r w:rsidRPr="00CB275B">
              <w:rPr>
                <w:i/>
                <w:sz w:val="16"/>
              </w:rPr>
              <w:t>2007</w:t>
            </w:r>
          </w:p>
        </w:tc>
      </w:tr>
      <w:tr w:rsidR="005C7BE0" w:rsidRPr="00CB275B">
        <w:tc>
          <w:tcPr>
            <w:tcW w:w="3507" w:type="dxa"/>
            <w:tcBorders>
              <w:top w:val="single" w:sz="12" w:space="0" w:color="auto"/>
            </w:tcBorders>
            <w:shd w:val="clear" w:color="auto" w:fill="auto"/>
          </w:tcPr>
          <w:p w:rsidR="005C7BE0" w:rsidRPr="00CB275B" w:rsidRDefault="005C7BE0" w:rsidP="00CB275B">
            <w:pPr>
              <w:spacing w:before="40" w:after="40" w:line="220" w:lineRule="exact"/>
              <w:ind w:right="113"/>
              <w:rPr>
                <w:sz w:val="18"/>
              </w:rPr>
            </w:pPr>
            <w:r w:rsidRPr="00CB275B">
              <w:rPr>
                <w:sz w:val="18"/>
              </w:rPr>
              <w:t>Prostitución</w:t>
            </w:r>
          </w:p>
        </w:tc>
        <w:tc>
          <w:tcPr>
            <w:tcW w:w="2884"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59</w:t>
            </w:r>
          </w:p>
        </w:tc>
        <w:tc>
          <w:tcPr>
            <w:tcW w:w="2884"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60</w:t>
            </w:r>
          </w:p>
        </w:tc>
        <w:tc>
          <w:tcPr>
            <w:tcW w:w="2884" w:type="dxa"/>
            <w:tcBorders>
              <w:top w:val="single" w:sz="12" w:space="0" w:color="auto"/>
            </w:tcBorders>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72</w:t>
            </w:r>
          </w:p>
        </w:tc>
      </w:tr>
      <w:tr w:rsidR="005C7BE0" w:rsidRPr="00CB275B">
        <w:tc>
          <w:tcPr>
            <w:tcW w:w="3507" w:type="dxa"/>
            <w:shd w:val="clear" w:color="auto" w:fill="auto"/>
          </w:tcPr>
          <w:p w:rsidR="005C7BE0" w:rsidRPr="00CB275B" w:rsidRDefault="005C7BE0" w:rsidP="00CB275B">
            <w:pPr>
              <w:spacing w:before="40" w:after="40" w:line="220" w:lineRule="exact"/>
              <w:ind w:right="113"/>
              <w:rPr>
                <w:sz w:val="18"/>
              </w:rPr>
            </w:pPr>
            <w:r w:rsidRPr="00CB275B">
              <w:rPr>
                <w:sz w:val="18"/>
              </w:rPr>
              <w:t>Víctimas de la trata con fines de prostitución</w:t>
            </w:r>
          </w:p>
        </w:tc>
        <w:tc>
          <w:tcPr>
            <w:tcW w:w="2884" w:type="dxa"/>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136</w:t>
            </w:r>
          </w:p>
        </w:tc>
        <w:tc>
          <w:tcPr>
            <w:tcW w:w="2884" w:type="dxa"/>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152</w:t>
            </w:r>
          </w:p>
        </w:tc>
        <w:tc>
          <w:tcPr>
            <w:tcW w:w="2884" w:type="dxa"/>
            <w:shd w:val="clear" w:color="auto" w:fill="auto"/>
            <w:vAlign w:val="bottom"/>
          </w:tcPr>
          <w:p w:rsidR="005C7BE0" w:rsidRPr="00CB275B" w:rsidRDefault="005C7BE0" w:rsidP="00CB275B">
            <w:pPr>
              <w:spacing w:before="40" w:after="40" w:line="220" w:lineRule="exact"/>
              <w:ind w:right="113"/>
              <w:jc w:val="right"/>
              <w:rPr>
                <w:sz w:val="18"/>
              </w:rPr>
            </w:pPr>
            <w:r w:rsidRPr="00CB275B">
              <w:rPr>
                <w:sz w:val="18"/>
              </w:rPr>
              <w:t>166</w:t>
            </w:r>
          </w:p>
        </w:tc>
      </w:tr>
    </w:tbl>
    <w:p w:rsidR="005C7BE0" w:rsidRPr="00CA1321" w:rsidRDefault="005C7BE0" w:rsidP="00CB275B">
      <w:pPr>
        <w:spacing w:before="120" w:after="240" w:line="220" w:lineRule="exact"/>
        <w:ind w:left="1134" w:right="1134" w:firstLine="170"/>
        <w:rPr>
          <w:sz w:val="18"/>
          <w:szCs w:val="18"/>
        </w:rPr>
      </w:pPr>
      <w:r>
        <w:rPr>
          <w:i/>
          <w:sz w:val="18"/>
          <w:szCs w:val="18"/>
        </w:rPr>
        <w:t>Fuente</w:t>
      </w:r>
      <w:r w:rsidRPr="00CA1321">
        <w:rPr>
          <w:i/>
          <w:sz w:val="18"/>
          <w:szCs w:val="18"/>
        </w:rPr>
        <w:t>:</w:t>
      </w:r>
      <w:r w:rsidRPr="00CA1321">
        <w:rPr>
          <w:sz w:val="18"/>
          <w:szCs w:val="18"/>
        </w:rPr>
        <w:t xml:space="preserve"> Departamento de Desarrollo y Bienestar Social, Ministerio de Desarrollo Social y </w:t>
      </w:r>
      <w:r>
        <w:rPr>
          <w:sz w:val="18"/>
          <w:szCs w:val="18"/>
        </w:rPr>
        <w:t>Seguridad</w:t>
      </w:r>
      <w:r w:rsidRPr="00CA1321">
        <w:rPr>
          <w:sz w:val="18"/>
          <w:szCs w:val="18"/>
        </w:rPr>
        <w:t xml:space="preserve"> Human</w:t>
      </w:r>
      <w:r>
        <w:rPr>
          <w:sz w:val="18"/>
          <w:szCs w:val="18"/>
        </w:rPr>
        <w:t>a</w:t>
      </w:r>
      <w:r w:rsidRPr="00CA1321">
        <w:rPr>
          <w:sz w:val="18"/>
          <w:szCs w:val="18"/>
        </w:rPr>
        <w:t>.</w:t>
      </w:r>
    </w:p>
    <w:p w:rsidR="005C7BE0" w:rsidRPr="00EE5098" w:rsidRDefault="005C7BE0" w:rsidP="005C7BE0">
      <w:pPr>
        <w:pStyle w:val="SingleTxtG"/>
      </w:pPr>
      <w:r w:rsidRPr="00EE5098">
        <w:t>11.</w:t>
      </w:r>
      <w:r w:rsidRPr="00EE5098">
        <w:tab/>
        <w:t>Según los datos facilitados por el Alto Comisionado de las Naciones Unidas para los Refugiados (ACNUR), de los 15</w:t>
      </w:r>
      <w:r w:rsidR="00106203">
        <w:t>0.</w:t>
      </w:r>
      <w:r w:rsidRPr="00EE5098">
        <w:t>000 d</w:t>
      </w:r>
      <w:r>
        <w:t>e</w:t>
      </w:r>
      <w:r w:rsidRPr="00EE5098">
        <w:t>spla</w:t>
      </w:r>
      <w:r>
        <w:t>zados</w:t>
      </w:r>
      <w:r w:rsidRPr="00EE5098">
        <w:t xml:space="preserve"> </w:t>
      </w:r>
      <w:r>
        <w:t>que han huido del</w:t>
      </w:r>
      <w:r w:rsidRPr="00EE5098">
        <w:t xml:space="preserve"> conflict</w:t>
      </w:r>
      <w:r>
        <w:t>o armado</w:t>
      </w:r>
      <w:r w:rsidRPr="00EE5098">
        <w:t xml:space="preserve"> </w:t>
      </w:r>
      <w:r>
        <w:t>en Myanmar y que se están</w:t>
      </w:r>
      <w:r w:rsidRPr="00EE5098">
        <w:t xml:space="preserve"> refug</w:t>
      </w:r>
      <w:r>
        <w:t>iando en suelo t</w:t>
      </w:r>
      <w:r w:rsidRPr="00EE5098">
        <w:t>ai</w:t>
      </w:r>
      <w:r>
        <w:t>landés desde hace más de</w:t>
      </w:r>
      <w:r w:rsidRPr="00EE5098">
        <w:t xml:space="preserve"> 20 </w:t>
      </w:r>
      <w:r>
        <w:t>años</w:t>
      </w:r>
      <w:r w:rsidRPr="00EE5098">
        <w:t xml:space="preserve">, </w:t>
      </w:r>
      <w:r>
        <w:t xml:space="preserve">la mitad son </w:t>
      </w:r>
      <w:r w:rsidRPr="00EE5098">
        <w:t>n</w:t>
      </w:r>
      <w:r>
        <w:t>iños</w:t>
      </w:r>
      <w:r w:rsidRPr="00EE5098">
        <w:t xml:space="preserve">. Más de </w:t>
      </w:r>
      <w:r w:rsidR="00106203">
        <w:t>7.</w:t>
      </w:r>
      <w:r w:rsidRPr="00EE5098">
        <w:t>000 niños, tanto dentro como fuera de los albergues temporales, se han v</w:t>
      </w:r>
      <w:r>
        <w:t>isto</w:t>
      </w:r>
      <w:r w:rsidRPr="00EE5098">
        <w:t xml:space="preserve"> separad</w:t>
      </w:r>
      <w:r>
        <w:t>os de sus</w:t>
      </w:r>
      <w:r w:rsidRPr="00EE5098">
        <w:t xml:space="preserve"> pa</w:t>
      </w:r>
      <w:r>
        <w:t>d</w:t>
      </w:r>
      <w:r w:rsidRPr="00EE5098">
        <w:t xml:space="preserve">res </w:t>
      </w:r>
      <w:r>
        <w:t>y de sus</w:t>
      </w:r>
      <w:r w:rsidRPr="00EE5098">
        <w:t xml:space="preserve"> famil</w:t>
      </w:r>
      <w:r>
        <w:t>iares a raíz del</w:t>
      </w:r>
      <w:r w:rsidRPr="00EE5098">
        <w:t xml:space="preserve"> d</w:t>
      </w:r>
      <w:r>
        <w:t>e</w:t>
      </w:r>
      <w:r w:rsidRPr="00EE5098">
        <w:t>spla</w:t>
      </w:r>
      <w:r>
        <w:t>zamiento y de los</w:t>
      </w:r>
      <w:r w:rsidRPr="00EE5098">
        <w:t xml:space="preserve"> </w:t>
      </w:r>
      <w:r>
        <w:t xml:space="preserve">conflictos </w:t>
      </w:r>
      <w:r w:rsidRPr="00EE5098">
        <w:t>intern</w:t>
      </w:r>
      <w:r>
        <w:t>os</w:t>
      </w:r>
      <w:r w:rsidRPr="00EE5098">
        <w:t xml:space="preserve"> </w:t>
      </w:r>
      <w:r>
        <w:t>e</w:t>
      </w:r>
      <w:r w:rsidRPr="00EE5098">
        <w:t xml:space="preserve">n Myanmar. </w:t>
      </w:r>
      <w:r>
        <w:t>Esos niños reciben la</w:t>
      </w:r>
      <w:r w:rsidRPr="00EE5098">
        <w:t xml:space="preserve"> asistencia del ACNUR </w:t>
      </w:r>
      <w:r>
        <w:t>y de los organismos</w:t>
      </w:r>
      <w:r w:rsidRPr="00EE5098">
        <w:t xml:space="preserve"> local</w:t>
      </w:r>
      <w:r>
        <w:t xml:space="preserve">es </w:t>
      </w:r>
      <w:r w:rsidR="003E1C3D">
        <w:t>competentes</w:t>
      </w:r>
      <w:r w:rsidRPr="00EE5098">
        <w:t>.</w:t>
      </w:r>
    </w:p>
    <w:p w:rsidR="005C7BE0" w:rsidRPr="008435DA" w:rsidRDefault="005C7BE0" w:rsidP="005C7BE0">
      <w:pPr>
        <w:pStyle w:val="SingleTxtG"/>
      </w:pPr>
      <w:r w:rsidRPr="008435DA">
        <w:t>12.</w:t>
      </w:r>
      <w:r w:rsidRPr="008435DA">
        <w:tab/>
        <w:t>2.2.2</w:t>
      </w:r>
      <w:r w:rsidRPr="008435DA">
        <w:tab/>
        <w:t xml:space="preserve">Situación de la pornografía infantil. </w:t>
      </w:r>
      <w:r>
        <w:t>El Grupo Especializado de</w:t>
      </w:r>
      <w:r w:rsidRPr="008435DA">
        <w:t xml:space="preserve"> </w:t>
      </w:r>
      <w:smartTag w:uri="urn:schemas-microsoft-com:office:smarttags" w:element="PersonName">
        <w:smartTagPr>
          <w:attr w:name="ProductID" w:val="la INTERPOL"/>
        </w:smartTagPr>
        <w:r>
          <w:t xml:space="preserve">la </w:t>
        </w:r>
        <w:r w:rsidRPr="008435DA">
          <w:t>INTERPOL</w:t>
        </w:r>
      </w:smartTag>
      <w:r w:rsidRPr="008435DA">
        <w:t xml:space="preserve"> en delitos contra la infancia ha declarado que la pornograf</w:t>
      </w:r>
      <w:r>
        <w:t>ía infantil es</w:t>
      </w:r>
      <w:r w:rsidRPr="008435DA">
        <w:t xml:space="preserve"> conse</w:t>
      </w:r>
      <w:r>
        <w:t>c</w:t>
      </w:r>
      <w:r w:rsidRPr="008435DA">
        <w:t>uenc</w:t>
      </w:r>
      <w:r>
        <w:t>ia</w:t>
      </w:r>
      <w:r w:rsidRPr="008435DA">
        <w:t xml:space="preserve"> </w:t>
      </w:r>
      <w:r>
        <w:t>de la ex</w:t>
      </w:r>
      <w:r w:rsidRPr="008435DA">
        <w:t>plota</w:t>
      </w:r>
      <w:r>
        <w:t>c</w:t>
      </w:r>
      <w:r w:rsidRPr="008435DA">
        <w:t>i</w:t>
      </w:r>
      <w:r>
        <w:t>ó</w:t>
      </w:r>
      <w:r w:rsidRPr="008435DA">
        <w:t>n o</w:t>
      </w:r>
      <w:r>
        <w:t xml:space="preserve"> de los abusos sexuales cometidos contra un niño</w:t>
      </w:r>
      <w:r w:rsidRPr="008435DA">
        <w:t xml:space="preserve">. </w:t>
      </w:r>
      <w:r>
        <w:t>Cabe definirla como cualquier medio de representar o</w:t>
      </w:r>
      <w:r w:rsidRPr="008435DA">
        <w:t xml:space="preserve"> promover la </w:t>
      </w:r>
      <w:r>
        <w:t>explo</w:t>
      </w:r>
      <w:r w:rsidRPr="008435DA">
        <w:t>ta</w:t>
      </w:r>
      <w:r>
        <w:t>c</w:t>
      </w:r>
      <w:r w:rsidRPr="008435DA">
        <w:t>i</w:t>
      </w:r>
      <w:r>
        <w:t>ó</w:t>
      </w:r>
      <w:r w:rsidRPr="008435DA">
        <w:t xml:space="preserve">n </w:t>
      </w:r>
      <w:r>
        <w:t>sexual de un niño</w:t>
      </w:r>
      <w:r w:rsidRPr="008435DA">
        <w:t>, inclu</w:t>
      </w:r>
      <w:r>
        <w:t>i</w:t>
      </w:r>
      <w:r w:rsidRPr="008435DA">
        <w:t>d</w:t>
      </w:r>
      <w:r>
        <w:t>o el material escrito o sonoro</w:t>
      </w:r>
      <w:r w:rsidRPr="008435DA">
        <w:t xml:space="preserve">, </w:t>
      </w:r>
      <w:r>
        <w:t>centrado en el comportamiento sexual o en las partes genitales de un niño</w:t>
      </w:r>
      <w:r w:rsidRPr="008435DA">
        <w:t>.</w:t>
      </w:r>
    </w:p>
    <w:p w:rsidR="005C7BE0" w:rsidRPr="00EC0BFC" w:rsidRDefault="005C7BE0" w:rsidP="005C7BE0">
      <w:pPr>
        <w:pStyle w:val="SingleTxtG"/>
      </w:pPr>
      <w:r w:rsidRPr="00AB79A1">
        <w:t>13.</w:t>
      </w:r>
      <w:r w:rsidRPr="00AB79A1">
        <w:tab/>
        <w:t xml:space="preserve">La pornografía infantil puede adoptar muchas formas. La más habitual es la modalidad visual, que consiste en una representación </w:t>
      </w:r>
      <w:r>
        <w:t xml:space="preserve">visual </w:t>
      </w:r>
      <w:r w:rsidRPr="00AB79A1">
        <w:t>de un niño dedicado a actividades sexuales explícitas, reales o simula</w:t>
      </w:r>
      <w:r>
        <w:t>das</w:t>
      </w:r>
      <w:r w:rsidRPr="00AB79A1">
        <w:t>, o</w:t>
      </w:r>
      <w:r>
        <w:t xml:space="preserve"> en la </w:t>
      </w:r>
      <w:r w:rsidRPr="00AB79A1">
        <w:t>exhibi</w:t>
      </w:r>
      <w:r>
        <w:t>c</w:t>
      </w:r>
      <w:r w:rsidRPr="00AB79A1">
        <w:t>i</w:t>
      </w:r>
      <w:r>
        <w:t>ó</w:t>
      </w:r>
      <w:r w:rsidRPr="00AB79A1">
        <w:t xml:space="preserve">n </w:t>
      </w:r>
      <w:r>
        <w:t>obscena de la zona</w:t>
      </w:r>
      <w:r w:rsidRPr="00AB79A1">
        <w:t xml:space="preserve"> genital</w:t>
      </w:r>
      <w:r>
        <w:t xml:space="preserve"> con el propósito de la</w:t>
      </w:r>
      <w:r w:rsidRPr="00AB79A1">
        <w:t xml:space="preserve"> gratifica</w:t>
      </w:r>
      <w:r>
        <w:t>c</w:t>
      </w:r>
      <w:r w:rsidRPr="00AB79A1">
        <w:t>i</w:t>
      </w:r>
      <w:r>
        <w:t>ó</w:t>
      </w:r>
      <w:r w:rsidRPr="00AB79A1">
        <w:t xml:space="preserve">n </w:t>
      </w:r>
      <w:r>
        <w:t>sexual del</w:t>
      </w:r>
      <w:r w:rsidRPr="00AB79A1">
        <w:t xml:space="preserve"> us</w:t>
      </w:r>
      <w:r>
        <w:t>uario</w:t>
      </w:r>
      <w:r w:rsidRPr="00AB79A1">
        <w:t xml:space="preserve">. La pornografía sonora lleva aparejada la utilización de cualquier </w:t>
      </w:r>
      <w:r>
        <w:t>aparato</w:t>
      </w:r>
      <w:r w:rsidRPr="00AB79A1">
        <w:t xml:space="preserve"> de</w:t>
      </w:r>
      <w:r>
        <w:t xml:space="preserve"> reproducción del sonido que</w:t>
      </w:r>
      <w:r w:rsidR="001D67D8">
        <w:t xml:space="preserve"> </w:t>
      </w:r>
      <w:r>
        <w:t>se sirva de la voz de un niño,</w:t>
      </w:r>
      <w:r w:rsidRPr="00AB79A1">
        <w:t xml:space="preserve"> real o simulad</w:t>
      </w:r>
      <w:r>
        <w:t>a</w:t>
      </w:r>
      <w:r w:rsidRPr="00AB79A1">
        <w:t xml:space="preserve">, </w:t>
      </w:r>
      <w:r>
        <w:t>para la</w:t>
      </w:r>
      <w:r w:rsidRPr="00AB79A1">
        <w:t xml:space="preserve"> gratifica</w:t>
      </w:r>
      <w:r>
        <w:t>ción sexual del</w:t>
      </w:r>
      <w:r w:rsidRPr="00AB79A1">
        <w:t xml:space="preserve"> us</w:t>
      </w:r>
      <w:r>
        <w:t>uario</w:t>
      </w:r>
      <w:r w:rsidRPr="00AB79A1">
        <w:t xml:space="preserve">. </w:t>
      </w:r>
      <w:r w:rsidRPr="00EC0BFC">
        <w:t xml:space="preserve">La pornografía infantil puede revestir también la forma </w:t>
      </w:r>
      <w:r>
        <w:t xml:space="preserve">de </w:t>
      </w:r>
      <w:r w:rsidRPr="00EC0BFC">
        <w:t xml:space="preserve">material </w:t>
      </w:r>
      <w:r>
        <w:t>escrito que describa el comportamiento sexual de un niño</w:t>
      </w:r>
      <w:r w:rsidRPr="00EC0BFC">
        <w:t xml:space="preserve">, </w:t>
      </w:r>
      <w:r>
        <w:t>a los fines de la</w:t>
      </w:r>
      <w:r w:rsidRPr="00EC0BFC">
        <w:t xml:space="preserve"> gratifica</w:t>
      </w:r>
      <w:r>
        <w:t>c</w:t>
      </w:r>
      <w:r w:rsidRPr="00EC0BFC">
        <w:t>i</w:t>
      </w:r>
      <w:r>
        <w:t>ón sexual del usuario</w:t>
      </w:r>
      <w:r w:rsidRPr="00EC0BFC">
        <w:t>.</w:t>
      </w:r>
    </w:p>
    <w:p w:rsidR="005C7BE0" w:rsidRPr="006C3DA8" w:rsidRDefault="005C7BE0" w:rsidP="005C7BE0">
      <w:pPr>
        <w:pStyle w:val="SingleTxtG"/>
      </w:pPr>
      <w:r w:rsidRPr="002E5C4D">
        <w:t>14.</w:t>
      </w:r>
      <w:r w:rsidRPr="002E5C4D">
        <w:tab/>
      </w:r>
      <w:r>
        <w:t>Las películas y ví</w:t>
      </w:r>
      <w:r w:rsidRPr="002E5C4D">
        <w:t>deos pornográficos so</w:t>
      </w:r>
      <w:r>
        <w:t>n una prueba fundamental de que un niño ha sido violado</w:t>
      </w:r>
      <w:r w:rsidRPr="002E5C4D">
        <w:t xml:space="preserve">. </w:t>
      </w:r>
      <w:r>
        <w:t>La</w:t>
      </w:r>
      <w:r w:rsidRPr="003153F8">
        <w:t xml:space="preserve"> pornografía infantil constituye una </w:t>
      </w:r>
      <w:r>
        <w:t xml:space="preserve">grave </w:t>
      </w:r>
      <w:r w:rsidRPr="003153F8">
        <w:t>v</w:t>
      </w:r>
      <w:r>
        <w:t>u</w:t>
      </w:r>
      <w:r w:rsidRPr="003153F8">
        <w:t>l</w:t>
      </w:r>
      <w:r>
        <w:t>ner</w:t>
      </w:r>
      <w:r w:rsidRPr="003153F8">
        <w:t>aci</w:t>
      </w:r>
      <w:r>
        <w:t>ón</w:t>
      </w:r>
      <w:r w:rsidRPr="003153F8">
        <w:t xml:space="preserve"> </w:t>
      </w:r>
      <w:r>
        <w:t>de los derechos legislados del niño</w:t>
      </w:r>
      <w:r w:rsidRPr="003153F8">
        <w:t xml:space="preserve">. </w:t>
      </w:r>
      <w:r w:rsidRPr="00A40EBB">
        <w:t>Forzar o in</w:t>
      </w:r>
      <w:r>
        <w:t>stigar</w:t>
      </w:r>
      <w:r w:rsidRPr="00A40EBB">
        <w:t xml:space="preserve"> a un niño a contemplar material pornográfico, es tambi</w:t>
      </w:r>
      <w:r>
        <w:t>én un</w:t>
      </w:r>
      <w:r w:rsidRPr="00A40EBB">
        <w:t xml:space="preserve"> act</w:t>
      </w:r>
      <w:r>
        <w:t>o delictivo</w:t>
      </w:r>
      <w:r w:rsidRPr="00A40EBB">
        <w:t xml:space="preserve">. La producción de material pornográfico representa un problema estrechamente relacionado con la venta transnacional de niños. A menudo, los niños de un país vendidos en otro se convierten en víctimas </w:t>
      </w:r>
      <w:r>
        <w:t>eventuales de la</w:t>
      </w:r>
      <w:r w:rsidRPr="00A40EBB">
        <w:t xml:space="preserve"> pornogra</w:t>
      </w:r>
      <w:r>
        <w:t>fía infantil</w:t>
      </w:r>
      <w:r w:rsidRPr="00A40EBB">
        <w:t>. Hay un número enorme de imágenes pornográficas circulando por internet. Debido al hecho de que la red fa</w:t>
      </w:r>
      <w:r>
        <w:t>vorece</w:t>
      </w:r>
      <w:r w:rsidRPr="00A40EBB">
        <w:t xml:space="preserve"> una producción ilimitada y </w:t>
      </w:r>
      <w:r>
        <w:t>facilita l</w:t>
      </w:r>
      <w:r w:rsidRPr="00A40EBB">
        <w:t>a distribuci</w:t>
      </w:r>
      <w:r>
        <w:t>ón de las</w:t>
      </w:r>
      <w:r w:rsidRPr="00A40EBB">
        <w:t xml:space="preserve"> im</w:t>
      </w:r>
      <w:r>
        <w:t>á</w:t>
      </w:r>
      <w:r w:rsidRPr="00A40EBB">
        <w:t>ge</w:t>
      </w:r>
      <w:r>
        <w:t>ne</w:t>
      </w:r>
      <w:r w:rsidRPr="00A40EBB">
        <w:t xml:space="preserve">s, </w:t>
      </w:r>
      <w:r>
        <w:t xml:space="preserve">las personas que abusan de los niños se han dedicado a coleccionar imágenes pornográficas de los niños a escala </w:t>
      </w:r>
      <w:r w:rsidRPr="00A40EBB">
        <w:t>masiv</w:t>
      </w:r>
      <w:r>
        <w:t>a</w:t>
      </w:r>
      <w:r w:rsidRPr="00A40EBB">
        <w:t xml:space="preserve">. </w:t>
      </w:r>
      <w:r>
        <w:t>Se da frecuentemente el caso de que las</w:t>
      </w:r>
      <w:r w:rsidRPr="006C3DA8">
        <w:t xml:space="preserve"> imágenes están numeradas</w:t>
      </w:r>
      <w:r>
        <w:t>,</w:t>
      </w:r>
      <w:r w:rsidRPr="006C3DA8">
        <w:t xml:space="preserve"> con miras a </w:t>
      </w:r>
      <w:r>
        <w:t>agilizar</w:t>
      </w:r>
      <w:r w:rsidRPr="006C3DA8">
        <w:t xml:space="preserve"> la b</w:t>
      </w:r>
      <w:r>
        <w:t>úsqueda y la recopilación</w:t>
      </w:r>
      <w:r w:rsidRPr="006C3DA8">
        <w:t>. En los últimos años, las imágenes son imágenes en movimiento</w:t>
      </w:r>
      <w:r>
        <w:t>,</w:t>
      </w:r>
      <w:r w:rsidRPr="006C3DA8">
        <w:t xml:space="preserve"> con un</w:t>
      </w:r>
      <w:r>
        <w:t>a descripción esquemática</w:t>
      </w:r>
      <w:r w:rsidRPr="006C3DA8">
        <w:t xml:space="preserve"> similar</w:t>
      </w:r>
      <w:r>
        <w:t xml:space="preserve"> a los dibujos animados.</w:t>
      </w:r>
      <w:r w:rsidRPr="006C3DA8">
        <w:t xml:space="preserve"> En esas imágenes, se oblig</w:t>
      </w:r>
      <w:r>
        <w:t>a</w:t>
      </w:r>
      <w:r w:rsidRPr="006C3DA8">
        <w:t xml:space="preserve"> a los niños a sonre</w:t>
      </w:r>
      <w:r>
        <w:t>í</w:t>
      </w:r>
      <w:r w:rsidRPr="006C3DA8">
        <w:t>r o a gemir</w:t>
      </w:r>
      <w:r>
        <w:t>,</w:t>
      </w:r>
      <w:r w:rsidRPr="006C3DA8">
        <w:t xml:space="preserve"> p</w:t>
      </w:r>
      <w:r>
        <w:t>ara que parezca que están disfrutando</w:t>
      </w:r>
      <w:r w:rsidRPr="006C3DA8">
        <w:t>.</w:t>
      </w:r>
    </w:p>
    <w:p w:rsidR="005C7BE0" w:rsidRPr="004C7CFD" w:rsidRDefault="005C7BE0" w:rsidP="005C7BE0">
      <w:pPr>
        <w:pStyle w:val="SingleTxtG"/>
      </w:pPr>
      <w:r w:rsidRPr="00440D70">
        <w:t>15.</w:t>
      </w:r>
      <w:r w:rsidRPr="00440D70">
        <w:tab/>
        <w:t xml:space="preserve">La pornografía infantil inflige a los niños un daño psicológico severo y </w:t>
      </w:r>
      <w:r>
        <w:t>de</w:t>
      </w:r>
      <w:r w:rsidRPr="00440D70">
        <w:t xml:space="preserve"> larg</w:t>
      </w:r>
      <w:r>
        <w:t>a</w:t>
      </w:r>
      <w:r w:rsidRPr="00440D70">
        <w:t xml:space="preserve"> </w:t>
      </w:r>
      <w:r>
        <w:t>duración</w:t>
      </w:r>
      <w:r w:rsidRPr="00440D70">
        <w:t xml:space="preserve">, que </w:t>
      </w:r>
      <w:r w:rsidR="005D344C">
        <w:t>permanece</w:t>
      </w:r>
      <w:r w:rsidRPr="00440D70">
        <w:t xml:space="preserve"> hasta mucho tiempo despu</w:t>
      </w:r>
      <w:r>
        <w:t>és de que se haya procesado al culpable</w:t>
      </w:r>
      <w:r w:rsidRPr="00440D70">
        <w:t>. Ello se debe a que una vez que la imagen del niño aparece públicamente en</w:t>
      </w:r>
      <w:r w:rsidR="00CB275B">
        <w:t xml:space="preserve"> i</w:t>
      </w:r>
      <w:r w:rsidRPr="00440D70">
        <w:t xml:space="preserve">nternet, esa imagen </w:t>
      </w:r>
      <w:r>
        <w:t xml:space="preserve">ya no puede </w:t>
      </w:r>
      <w:r w:rsidRPr="00440D70">
        <w:t>re</w:t>
      </w:r>
      <w:r>
        <w:t>cuperarse</w:t>
      </w:r>
      <w:r w:rsidRPr="00440D70">
        <w:t xml:space="preserve"> </w:t>
      </w:r>
      <w:r>
        <w:t>y obsesionará al niño el</w:t>
      </w:r>
      <w:r w:rsidRPr="00440D70">
        <w:t xml:space="preserve"> rest</w:t>
      </w:r>
      <w:r>
        <w:t>o de su vida.</w:t>
      </w:r>
      <w:r w:rsidRPr="00440D70">
        <w:t xml:space="preserve"> </w:t>
      </w:r>
      <w:r w:rsidRPr="004C7CFD">
        <w:t>El material pornogr</w:t>
      </w:r>
      <w:r>
        <w:t xml:space="preserve">áfico infantil también </w:t>
      </w:r>
      <w:r w:rsidRPr="004C7CFD">
        <w:t>puede u</w:t>
      </w:r>
      <w:r>
        <w:t>sarse</w:t>
      </w:r>
      <w:r w:rsidRPr="004C7CFD">
        <w:t xml:space="preserve"> para </w:t>
      </w:r>
      <w:r>
        <w:t>atraer</w:t>
      </w:r>
      <w:r w:rsidRPr="004C7CFD">
        <w:t xml:space="preserve"> a otros niños</w:t>
      </w:r>
      <w:r>
        <w:t>, haciéndoles creer que lo que ven está bien</w:t>
      </w:r>
      <w:r w:rsidR="00CB275B">
        <w:t>.</w:t>
      </w:r>
    </w:p>
    <w:p w:rsidR="005C7BE0" w:rsidRPr="00650860" w:rsidRDefault="005C7BE0" w:rsidP="005C7BE0">
      <w:pPr>
        <w:pStyle w:val="SingleTxtG"/>
      </w:pPr>
      <w:r w:rsidRPr="004C7CFD">
        <w:t>16.</w:t>
      </w:r>
      <w:r w:rsidRPr="004C7CFD">
        <w:tab/>
        <w:t>Tailandia es mundialmente conocida, tanto en los mercados locales como en los mercados extranjeros, como una fuente de producción y de distribución de material pornogr</w:t>
      </w:r>
      <w:r>
        <w:t>áfico</w:t>
      </w:r>
      <w:r w:rsidRPr="004C7CFD">
        <w:t xml:space="preserve"> </w:t>
      </w:r>
      <w:r>
        <w:t>i</w:t>
      </w:r>
      <w:r w:rsidRPr="0049577E">
        <w:t xml:space="preserve">nfantil. </w:t>
      </w:r>
      <w:smartTag w:uri="urn:schemas-microsoft-com:office:smarttags" w:element="PersonName">
        <w:smartTagPr>
          <w:attr w:name="ProductID" w:val="La Fundaci￳n Internet"/>
        </w:smartTagPr>
        <w:r w:rsidRPr="004C7CFD">
          <w:t>La Fundación Internet</w:t>
        </w:r>
      </w:smartTag>
      <w:r w:rsidRPr="004C7CFD">
        <w:t xml:space="preserve"> Watch </w:t>
      </w:r>
      <w:r>
        <w:t>clasificó a Tailandia</w:t>
      </w:r>
      <w:r w:rsidRPr="004C7CFD">
        <w:t xml:space="preserve"> en 1996 </w:t>
      </w:r>
      <w:r>
        <w:t xml:space="preserve">en </w:t>
      </w:r>
      <w:r w:rsidRPr="004C7CFD">
        <w:t xml:space="preserve">el quinto puesto </w:t>
      </w:r>
      <w:r>
        <w:t>de</w:t>
      </w:r>
      <w:r w:rsidRPr="004C7CFD">
        <w:t xml:space="preserve"> la lista de los cinco principales pa</w:t>
      </w:r>
      <w:r>
        <w:t>íses que albergan sitios web de abusos contra los niños</w:t>
      </w:r>
      <w:r w:rsidRPr="004C7CFD">
        <w:t xml:space="preserve">. Sobre la base de los informes al respecto de los usuarios de la web, </w:t>
      </w:r>
      <w:r>
        <w:t>cabe</w:t>
      </w:r>
      <w:r w:rsidR="001D67D8">
        <w:t xml:space="preserve"> </w:t>
      </w:r>
      <w:r w:rsidRPr="004C7CFD">
        <w:t>atribuir al pa</w:t>
      </w:r>
      <w:r>
        <w:t>ís casi</w:t>
      </w:r>
      <w:r w:rsidRPr="004C7CFD">
        <w:t xml:space="preserve"> </w:t>
      </w:r>
      <w:r w:rsidR="00106203">
        <w:t>5.</w:t>
      </w:r>
      <w:r w:rsidRPr="004C7CFD">
        <w:t>000 sit</w:t>
      </w:r>
      <w:r>
        <w:t>io</w:t>
      </w:r>
      <w:r w:rsidRPr="004C7CFD">
        <w:t xml:space="preserve">s </w:t>
      </w:r>
      <w:r>
        <w:t>web (3,</w:t>
      </w:r>
      <w:r w:rsidRPr="004C7CFD">
        <w:t>6</w:t>
      </w:r>
      <w:r>
        <w:t>%</w:t>
      </w:r>
      <w:r w:rsidRPr="004C7CFD">
        <w:t xml:space="preserve">). </w:t>
      </w:r>
      <w:r w:rsidRPr="001428D1">
        <w:t xml:space="preserve">En enero de 1996, en una investigación realizada por </w:t>
      </w:r>
      <w:smartTag w:uri="urn:schemas-microsoft-com:office:smarttags" w:element="PersonName">
        <w:smartTagPr>
          <w:attr w:name="ProductID" w:val="la Universidad Assumption"/>
        </w:smartTagPr>
        <w:r w:rsidRPr="001428D1">
          <w:t>la Universidad Assumption</w:t>
        </w:r>
      </w:smartTag>
      <w:r w:rsidRPr="001428D1">
        <w:t xml:space="preserve"> de Tailandia, se detectó que el 2% de los usuarios de internet del país de entre 15 y 24 años de ed</w:t>
      </w:r>
      <w:r>
        <w:t>ad</w:t>
      </w:r>
      <w:r w:rsidRPr="001428D1">
        <w:t xml:space="preserve"> hab</w:t>
      </w:r>
      <w:r>
        <w:t>ía conocido en persona a alguien con quien habían conversado en un chat; el</w:t>
      </w:r>
      <w:r w:rsidRPr="001428D1">
        <w:t xml:space="preserve"> 13</w:t>
      </w:r>
      <w:r>
        <w:t>% de ellos habían mantenido relaciones sexuales con esas personas</w:t>
      </w:r>
      <w:r w:rsidRPr="001428D1">
        <w:t xml:space="preserve">. </w:t>
      </w:r>
      <w:r>
        <w:t>Los sitios web de redes s</w:t>
      </w:r>
      <w:r w:rsidRPr="001428D1">
        <w:t>ociales se han convertido en centros populares de encuentro entre los niños y adolescentes tailandeses, que no parecen reacios a compartir una informaci</w:t>
      </w:r>
      <w:r>
        <w:t xml:space="preserve">ón </w:t>
      </w:r>
      <w:r w:rsidRPr="001428D1">
        <w:t xml:space="preserve">personal </w:t>
      </w:r>
      <w:r>
        <w:t xml:space="preserve">que incluye fotos de sí mismos desnudos y que </w:t>
      </w:r>
      <w:r w:rsidRPr="001428D1">
        <w:t>ignor</w:t>
      </w:r>
      <w:r>
        <w:t>a</w:t>
      </w:r>
      <w:r w:rsidRPr="001428D1">
        <w:t>n</w:t>
      </w:r>
      <w:r>
        <w:t xml:space="preserve"> el riesgo de caer en las garras de los explotadores sexuales.</w:t>
      </w:r>
      <w:r w:rsidRPr="001428D1">
        <w:t xml:space="preserve"> </w:t>
      </w:r>
      <w:r w:rsidRPr="00650860">
        <w:t>Es probable que esas imágenes se distribuyan a través de internet y terminen con el tiempo en sitios web de pornograf</w:t>
      </w:r>
      <w:r>
        <w:t>ía infantil</w:t>
      </w:r>
      <w:r w:rsidRPr="00650860">
        <w:t>.</w:t>
      </w:r>
    </w:p>
    <w:p w:rsidR="005C7BE0" w:rsidRPr="009E614C" w:rsidRDefault="005C7BE0" w:rsidP="005C7BE0">
      <w:pPr>
        <w:pStyle w:val="H1G"/>
      </w:pPr>
      <w:r w:rsidRPr="00650860">
        <w:tab/>
      </w:r>
      <w:r w:rsidRPr="009E614C">
        <w:t>C.</w:t>
      </w:r>
      <w:r w:rsidRPr="009E614C">
        <w:tab/>
        <w:t>3.</w:t>
      </w:r>
      <w:r w:rsidRPr="009E614C">
        <w:tab/>
      </w:r>
      <w:r>
        <w:t>Situación jurídica del</w:t>
      </w:r>
      <w:r w:rsidRPr="009E614C">
        <w:t xml:space="preserve"> Protocol</w:t>
      </w:r>
      <w:r>
        <w:t>o Facultativo</w:t>
      </w:r>
    </w:p>
    <w:p w:rsidR="005C7BE0" w:rsidRPr="00C07787" w:rsidRDefault="005C7BE0" w:rsidP="005C7BE0">
      <w:pPr>
        <w:pStyle w:val="SingleTxtG"/>
      </w:pPr>
      <w:r w:rsidRPr="00650860">
        <w:t>17.</w:t>
      </w:r>
      <w:r w:rsidRPr="00650860">
        <w:tab/>
        <w:t>Para que se puedan aplicar las disposiciones del Protocolo Facultativo a nivel nacional, los Estados partes deben adaptar primero el instrumento a su derecho interno,</w:t>
      </w:r>
      <w:r w:rsidR="001D67D8">
        <w:t xml:space="preserve"> </w:t>
      </w:r>
      <w:r w:rsidRPr="00650860">
        <w:t>armoniz</w:t>
      </w:r>
      <w:r>
        <w:t>ando su legislación nacional</w:t>
      </w:r>
      <w:r w:rsidRPr="00650860">
        <w:t xml:space="preserve"> </w:t>
      </w:r>
      <w:r>
        <w:t>con las disposiciones de éste</w:t>
      </w:r>
      <w:r w:rsidRPr="00650860">
        <w:t>. Tailandia ya ha incorporado los principios y disposiciones</w:t>
      </w:r>
      <w:r>
        <w:t xml:space="preserve"> </w:t>
      </w:r>
      <w:r w:rsidRPr="00650860">
        <w:t xml:space="preserve">tanto de </w:t>
      </w:r>
      <w:smartTag w:uri="urn:schemas-microsoft-com:office:smarttags" w:element="PersonName">
        <w:smartTagPr>
          <w:attr w:name="ProductID" w:val="la Convenci￳n"/>
        </w:smartTagPr>
        <w:r w:rsidRPr="00650860">
          <w:t>la Convención</w:t>
        </w:r>
      </w:smartTag>
      <w:r w:rsidRPr="00650860">
        <w:t xml:space="preserve"> como del Protocol</w:t>
      </w:r>
      <w:r>
        <w:t xml:space="preserve">o Facultativo y así lo demuestran sus leyes internas relativas a los niños, que se ajustan, en la mayoría de los casos, a </w:t>
      </w:r>
      <w:smartTag w:uri="urn:schemas-microsoft-com:office:smarttags" w:element="PersonName">
        <w:smartTagPr>
          <w:attr w:name="ProductID" w:val="la Convenci￳n. La"/>
        </w:smartTagPr>
        <w:r>
          <w:t>la</w:t>
        </w:r>
        <w:r w:rsidRPr="00650860">
          <w:t xml:space="preserve"> Conven</w:t>
        </w:r>
        <w:r>
          <w:t>c</w:t>
        </w:r>
        <w:r w:rsidRPr="00650860">
          <w:t>i</w:t>
        </w:r>
        <w:r>
          <w:t>ó</w:t>
        </w:r>
        <w:r w:rsidRPr="00650860">
          <w:t xml:space="preserve">n. </w:t>
        </w:r>
        <w:r w:rsidRPr="00C07787">
          <w:t>La</w:t>
        </w:r>
      </w:smartTag>
      <w:r w:rsidRPr="00C07787">
        <w:t xml:space="preserve"> Constitución de Tailandia de 2007 establece que los niños, los jóvenes y los miembros de las familias </w:t>
      </w:r>
      <w:r>
        <w:t>goza</w:t>
      </w:r>
      <w:r w:rsidRPr="00C07787">
        <w:t xml:space="preserve">rán </w:t>
      </w:r>
      <w:r>
        <w:t xml:space="preserve">del </w:t>
      </w:r>
      <w:r w:rsidRPr="00C07787">
        <w:t>derecho a la protec</w:t>
      </w:r>
      <w:r>
        <w:t>ción del</w:t>
      </w:r>
      <w:r w:rsidRPr="00C07787">
        <w:t xml:space="preserve"> </w:t>
      </w:r>
      <w:r>
        <w:t>Es</w:t>
      </w:r>
      <w:r w:rsidRPr="00C07787">
        <w:t>ta</w:t>
      </w:r>
      <w:r>
        <w:t>do</w:t>
      </w:r>
      <w:r w:rsidRPr="00C07787">
        <w:t xml:space="preserve"> </w:t>
      </w:r>
      <w:r>
        <w:t>contra la</w:t>
      </w:r>
      <w:r w:rsidRPr="00C07787">
        <w:t xml:space="preserve"> violenc</w:t>
      </w:r>
      <w:r>
        <w:t>ia y el trato injusto, así como del derecho a la supervivencia y a disfrutar de un desarrollo fí</w:t>
      </w:r>
      <w:r w:rsidRPr="00C07787">
        <w:t>sic</w:t>
      </w:r>
      <w:r>
        <w:t>o</w:t>
      </w:r>
      <w:r w:rsidRPr="00C07787">
        <w:t xml:space="preserve">, mental </w:t>
      </w:r>
      <w:r>
        <w:t>e</w:t>
      </w:r>
      <w:r w:rsidRPr="00C07787">
        <w:t xml:space="preserve"> intelectual </w:t>
      </w:r>
      <w:r>
        <w:t>e</w:t>
      </w:r>
      <w:r w:rsidRPr="00C07787">
        <w:t xml:space="preserve">n </w:t>
      </w:r>
      <w:r>
        <w:t>un entorno adecuado</w:t>
      </w:r>
      <w:r w:rsidRPr="00C07787">
        <w:t>. No se autorizarán las injerencias ni la</w:t>
      </w:r>
      <w:r>
        <w:t>s</w:t>
      </w:r>
      <w:r w:rsidRPr="00C07787">
        <w:t xml:space="preserve"> imposici</w:t>
      </w:r>
      <w:r>
        <w:t>o</w:t>
      </w:r>
      <w:r w:rsidRPr="00C07787">
        <w:t>n</w:t>
      </w:r>
      <w:r>
        <w:t>es en</w:t>
      </w:r>
      <w:r w:rsidRPr="00C07787">
        <w:t xml:space="preserve"> </w:t>
      </w:r>
      <w:r>
        <w:t xml:space="preserve">los </w:t>
      </w:r>
      <w:r w:rsidRPr="00C07787">
        <w:t xml:space="preserve">derechos </w:t>
      </w:r>
      <w:r>
        <w:t>de</w:t>
      </w:r>
      <w:r w:rsidRPr="00C07787">
        <w:t xml:space="preserve"> los niños, jóvenes y miembros de las familias</w:t>
      </w:r>
      <w:r>
        <w:t>,</w:t>
      </w:r>
      <w:r w:rsidRPr="00C07787">
        <w:t xml:space="preserve"> excepto en aplicaci</w:t>
      </w:r>
      <w:r>
        <w:t>ón de una ley promulgada</w:t>
      </w:r>
      <w:r w:rsidRPr="00C07787">
        <w:t xml:space="preserve"> </w:t>
      </w:r>
      <w:r>
        <w:t>e</w:t>
      </w:r>
      <w:r w:rsidRPr="00C07787">
        <w:t>special</w:t>
      </w:r>
      <w:r>
        <w:t xml:space="preserve">mente para </w:t>
      </w:r>
      <w:r w:rsidRPr="00C07787">
        <w:t>mantene</w:t>
      </w:r>
      <w:r>
        <w:t>r</w:t>
      </w:r>
      <w:r w:rsidRPr="00C07787">
        <w:t xml:space="preserve"> </w:t>
      </w:r>
      <w:r>
        <w:t xml:space="preserve">la institución </w:t>
      </w:r>
      <w:r w:rsidRPr="00C07787">
        <w:t>famil</w:t>
      </w:r>
      <w:r>
        <w:t xml:space="preserve">iar </w:t>
      </w:r>
      <w:r w:rsidRPr="00C07787">
        <w:t>o</w:t>
      </w:r>
      <w:r>
        <w:t xml:space="preserve"> conseguir el máximo</w:t>
      </w:r>
      <w:r w:rsidRPr="00C07787">
        <w:t xml:space="preserve"> benefi</w:t>
      </w:r>
      <w:r>
        <w:t>cio</w:t>
      </w:r>
      <w:r w:rsidRPr="00C07787">
        <w:t xml:space="preserve"> </w:t>
      </w:r>
      <w:r>
        <w:t>para esas</w:t>
      </w:r>
      <w:r w:rsidRPr="00C07787">
        <w:t xml:space="preserve"> person</w:t>
      </w:r>
      <w:r>
        <w:t>as</w:t>
      </w:r>
      <w:r w:rsidRPr="00C07787">
        <w:t xml:space="preserve"> (</w:t>
      </w:r>
      <w:r w:rsidR="009C08C8">
        <w:t>art.</w:t>
      </w:r>
      <w:r w:rsidR="00BC2577">
        <w:t> </w:t>
      </w:r>
      <w:r w:rsidRPr="00C07787">
        <w:t>52).</w:t>
      </w:r>
    </w:p>
    <w:p w:rsidR="005C7BE0" w:rsidRPr="00A2121C" w:rsidRDefault="005C7BE0" w:rsidP="005C7BE0">
      <w:pPr>
        <w:pStyle w:val="SingleTxtG"/>
      </w:pPr>
      <w:r w:rsidRPr="00FC1884">
        <w:t>18.</w:t>
      </w:r>
      <w:r w:rsidRPr="00FC1884">
        <w:tab/>
        <w:t xml:space="preserve">Además, el artículo 152 de </w:t>
      </w:r>
      <w:smartTag w:uri="urn:schemas-microsoft-com:office:smarttags" w:element="PersonName">
        <w:smartTagPr>
          <w:attr w:name="ProductID" w:val="la Constituci￳n"/>
        </w:smartTagPr>
        <w:r w:rsidRPr="00FC1884">
          <w:t>la Constitución</w:t>
        </w:r>
      </w:smartTag>
      <w:r w:rsidRPr="00FC1884">
        <w:t xml:space="preserve"> prevé que, al examinar un proyecto de ley relativo a los niños, los jóvenes, las mujeres, los mayores, los discapacitados o los</w:t>
      </w:r>
      <w:r w:rsidR="001D67D8">
        <w:t xml:space="preserve"> </w:t>
      </w:r>
      <w:r w:rsidRPr="00FC1884">
        <w:t xml:space="preserve">inválidos, si </w:t>
      </w:r>
      <w:smartTag w:uri="urn:schemas-microsoft-com:office:smarttags" w:element="PersonName">
        <w:smartTagPr>
          <w:attr w:name="ProductID" w:val="la C￡mara"/>
        </w:smartTagPr>
        <w:r w:rsidRPr="00FC1884">
          <w:t>la Cámara</w:t>
        </w:r>
      </w:smartTag>
      <w:r w:rsidRPr="00FC1884">
        <w:t xml:space="preserve"> de representantes no lo estudia en </w:t>
      </w:r>
      <w:r>
        <w:t>sesión plenaria</w:t>
      </w:r>
      <w:r w:rsidRPr="00FC1884">
        <w:t xml:space="preserve"> del Comité, nombrar</w:t>
      </w:r>
      <w:r>
        <w:t>á a una comisión</w:t>
      </w:r>
      <w:r w:rsidRPr="00FC1884">
        <w:t xml:space="preserve"> no</w:t>
      </w:r>
      <w:r>
        <w:t xml:space="preserve"> permanente</w:t>
      </w:r>
      <w:r w:rsidRPr="00FC1884">
        <w:t xml:space="preserve"> co</w:t>
      </w:r>
      <w:r>
        <w:t>mpuesta por</w:t>
      </w:r>
      <w:r w:rsidRPr="00FC1884">
        <w:t xml:space="preserve"> representa</w:t>
      </w:r>
      <w:r>
        <w:t>n</w:t>
      </w:r>
      <w:r w:rsidRPr="00FC1884">
        <w:t>tes</w:t>
      </w:r>
      <w:r>
        <w:t>, miembros de</w:t>
      </w:r>
      <w:r w:rsidRPr="00FC1884">
        <w:t xml:space="preserve"> organiza</w:t>
      </w:r>
      <w:r>
        <w:t>c</w:t>
      </w:r>
      <w:r w:rsidRPr="00FC1884">
        <w:t>ion</w:t>
      </w:r>
      <w:r>
        <w:t>e</w:t>
      </w:r>
      <w:r w:rsidRPr="00FC1884">
        <w:t xml:space="preserve">s </w:t>
      </w:r>
      <w:r>
        <w:t xml:space="preserve">privadas, relacionadas con los </w:t>
      </w:r>
      <w:r w:rsidRPr="00FC1884">
        <w:t>respectiv</w:t>
      </w:r>
      <w:r>
        <w:t>os tipos de</w:t>
      </w:r>
      <w:r w:rsidRPr="00FC1884">
        <w:t xml:space="preserve"> person</w:t>
      </w:r>
      <w:r>
        <w:t>a</w:t>
      </w:r>
      <w:r w:rsidRPr="00FC1884">
        <w:t xml:space="preserve">s, </w:t>
      </w:r>
      <w:r>
        <w:t>en un número no inferior a un tercio de la cifra total de</w:t>
      </w:r>
      <w:r w:rsidRPr="00FC1884">
        <w:t xml:space="preserve"> m</w:t>
      </w:r>
      <w:r>
        <w:t>i</w:t>
      </w:r>
      <w:r w:rsidRPr="00FC1884">
        <w:t>embr</w:t>
      </w:r>
      <w:r>
        <w:t>o</w:t>
      </w:r>
      <w:r w:rsidRPr="00FC1884">
        <w:t xml:space="preserve">s </w:t>
      </w:r>
      <w:r>
        <w:t>del</w:t>
      </w:r>
      <w:r w:rsidRPr="00FC1884">
        <w:t xml:space="preserve"> </w:t>
      </w:r>
      <w:r>
        <w:t>C</w:t>
      </w:r>
      <w:r w:rsidRPr="00FC1884">
        <w:t>omit</w:t>
      </w:r>
      <w:r>
        <w:t>é e integrada por un porcentaje similar de mujeres y hombres</w:t>
      </w:r>
      <w:r w:rsidRPr="00FC1884">
        <w:t xml:space="preserve">. </w:t>
      </w:r>
      <w:r w:rsidRPr="000B06CE">
        <w:t xml:space="preserve">En 2008 entró en vigor la nueva Ley de lucha contra la trata de personas en Tailandia. </w:t>
      </w:r>
      <w:r w:rsidR="009C08C8">
        <w:t>La nueva l</w:t>
      </w:r>
      <w:r w:rsidRPr="00657EC0">
        <w:t>ey es una versi</w:t>
      </w:r>
      <w:r>
        <w:t>ó</w:t>
      </w:r>
      <w:r w:rsidRPr="00657EC0">
        <w:t xml:space="preserve">n mejorada y ampliada de </w:t>
      </w:r>
      <w:smartTag w:uri="urn:schemas-microsoft-com:office:smarttags" w:element="PersonName">
        <w:smartTagPr>
          <w:attr w:name="ProductID" w:val="La Ley"/>
        </w:smartTagPr>
        <w:r w:rsidRPr="00657EC0">
          <w:t>la Ley</w:t>
        </w:r>
      </w:smartTag>
      <w:r w:rsidRPr="00657EC0">
        <w:t xml:space="preserve"> de medidas </w:t>
      </w:r>
      <w:r>
        <w:t>para la</w:t>
      </w:r>
      <w:r w:rsidRPr="00657EC0">
        <w:t xml:space="preserve"> prevención y </w:t>
      </w:r>
      <w:r>
        <w:t>su</w:t>
      </w:r>
      <w:r w:rsidRPr="00657EC0">
        <w:t xml:space="preserve">presión </w:t>
      </w:r>
      <w:r>
        <w:t>de</w:t>
      </w:r>
      <w:r w:rsidRPr="00657EC0">
        <w:t>l tr</w:t>
      </w:r>
      <w:r>
        <w:t>áfico</w:t>
      </w:r>
      <w:r w:rsidRPr="00657EC0">
        <w:t xml:space="preserve"> de mujeres y niños de 1997. El Parlamento está examinando </w:t>
      </w:r>
      <w:r>
        <w:t>un</w:t>
      </w:r>
      <w:r w:rsidRPr="00657EC0">
        <w:t xml:space="preserve"> proyecto de ley </w:t>
      </w:r>
      <w:r>
        <w:t>destinado</w:t>
      </w:r>
      <w:r w:rsidRPr="00657EC0">
        <w:t xml:space="preserve"> a eliminar el material pornográfico </w:t>
      </w:r>
      <w:r>
        <w:t>y los medios de difusión nocivos</w:t>
      </w:r>
      <w:r w:rsidRPr="00657EC0">
        <w:t xml:space="preserve">. </w:t>
      </w:r>
      <w:r w:rsidRPr="00A2121C">
        <w:t xml:space="preserve">El proyecto ha corrido a cargo de </w:t>
      </w:r>
      <w:smartTag w:uri="urn:schemas-microsoft-com:office:smarttags" w:element="PersonName">
        <w:smartTagPr>
          <w:attr w:name="ProductID" w:val="la Subcomisi￳n"/>
        </w:smartTagPr>
        <w:r w:rsidRPr="00A2121C">
          <w:t>la Subcomisión</w:t>
        </w:r>
      </w:smartTag>
      <w:r w:rsidRPr="00A2121C">
        <w:t xml:space="preserve"> de Reforma Jur</w:t>
      </w:r>
      <w:r>
        <w:t>ídica</w:t>
      </w:r>
      <w:r w:rsidRPr="00A2121C">
        <w:t xml:space="preserve">, </w:t>
      </w:r>
      <w:r>
        <w:t>el órgano</w:t>
      </w:r>
      <w:r w:rsidRPr="00A2121C">
        <w:t xml:space="preserve"> </w:t>
      </w:r>
      <w:r>
        <w:t>encargado de la</w:t>
      </w:r>
      <w:r w:rsidRPr="00A2121C">
        <w:t xml:space="preserve"> revisi</w:t>
      </w:r>
      <w:r>
        <w:t>ó</w:t>
      </w:r>
      <w:r w:rsidRPr="00A2121C">
        <w:t xml:space="preserve">n </w:t>
      </w:r>
      <w:r>
        <w:t xml:space="preserve">de las leyes relacionadas con la infancia, de conformidad con </w:t>
      </w:r>
      <w:smartTag w:uri="urn:schemas-microsoft-com:office:smarttags" w:element="PersonName">
        <w:smartTagPr>
          <w:attr w:name="ProductID" w:val="la Constituci￳n"/>
        </w:smartTagPr>
        <w:r>
          <w:t>la</w:t>
        </w:r>
        <w:r w:rsidRPr="00A2121C">
          <w:t xml:space="preserve"> Constitu</w:t>
        </w:r>
        <w:r>
          <w:t>c</w:t>
        </w:r>
        <w:r w:rsidRPr="00A2121C">
          <w:t>i</w:t>
        </w:r>
        <w:r>
          <w:t>ó</w:t>
        </w:r>
        <w:r w:rsidRPr="00A2121C">
          <w:t>n</w:t>
        </w:r>
      </w:smartTag>
      <w:r w:rsidRPr="00A2121C">
        <w:t xml:space="preserve"> </w:t>
      </w:r>
      <w:r>
        <w:t xml:space="preserve">tailandesa y </w:t>
      </w:r>
      <w:smartTag w:uri="urn:schemas-microsoft-com:office:smarttags" w:element="PersonName">
        <w:smartTagPr>
          <w:attr w:name="ProductID" w:val="la Convenci￳n."/>
        </w:smartTagPr>
        <w:r>
          <w:t>la</w:t>
        </w:r>
        <w:r w:rsidRPr="00A2121C">
          <w:t xml:space="preserve"> Conven</w:t>
        </w:r>
        <w:r>
          <w:t>c</w:t>
        </w:r>
        <w:r w:rsidRPr="00A2121C">
          <w:t>i</w:t>
        </w:r>
        <w:r>
          <w:t>ó</w:t>
        </w:r>
        <w:r w:rsidRPr="00A2121C">
          <w:t>n.</w:t>
        </w:r>
      </w:smartTag>
    </w:p>
    <w:p w:rsidR="005C7BE0" w:rsidRPr="00A2121C" w:rsidRDefault="005C7BE0" w:rsidP="005C7BE0">
      <w:pPr>
        <w:pStyle w:val="H1G"/>
      </w:pPr>
      <w:r w:rsidRPr="00A2121C">
        <w:tab/>
      </w:r>
      <w:r w:rsidRPr="009E614C">
        <w:t>D.</w:t>
      </w:r>
      <w:r w:rsidRPr="009E614C">
        <w:tab/>
      </w:r>
      <w:r>
        <w:t>4.</w:t>
      </w:r>
      <w:r>
        <w:tab/>
      </w:r>
      <w:r w:rsidRPr="00A2121C">
        <w:t xml:space="preserve">Mecanismos para la aplicación y </w:t>
      </w:r>
      <w:r>
        <w:t>el seguimiento</w:t>
      </w:r>
      <w:r w:rsidRPr="00A2121C">
        <w:t xml:space="preserve"> del</w:t>
      </w:r>
      <w:r w:rsidR="001D67D8">
        <w:t xml:space="preserve"> </w:t>
      </w:r>
      <w:r w:rsidRPr="00A2121C">
        <w:t>Protocolo Facultativo y organi</w:t>
      </w:r>
      <w:r>
        <w:t>zaciones</w:t>
      </w:r>
      <w:r w:rsidRPr="00A2121C">
        <w:t xml:space="preserve"> </w:t>
      </w:r>
      <w:r>
        <w:t>responsables</w:t>
      </w:r>
    </w:p>
    <w:p w:rsidR="005C7BE0" w:rsidRPr="009E4191" w:rsidRDefault="005C7BE0" w:rsidP="005C7BE0">
      <w:pPr>
        <w:pStyle w:val="SingleTxtG"/>
      </w:pPr>
      <w:r w:rsidRPr="00A2121C">
        <w:t>19.</w:t>
      </w:r>
      <w:r w:rsidRPr="00A2121C">
        <w:tab/>
        <w:t xml:space="preserve">En la aplicación de </w:t>
      </w:r>
      <w:smartTag w:uri="urn:schemas-microsoft-com:office:smarttags" w:element="PersonName">
        <w:smartTagPr>
          <w:attr w:name="ProductID" w:val="la Convenci￳n"/>
        </w:smartTagPr>
        <w:r w:rsidRPr="00A2121C">
          <w:t>la Convención</w:t>
        </w:r>
      </w:smartTag>
      <w:r w:rsidRPr="00A2121C">
        <w:t xml:space="preserve"> y su Protocolo Facultativo relativ</w:t>
      </w:r>
      <w:r>
        <w:t>o</w:t>
      </w:r>
      <w:r w:rsidRPr="00A2121C">
        <w:t xml:space="preserve"> a la venta de niños, la prostitu</w:t>
      </w:r>
      <w:r>
        <w:t>c</w:t>
      </w:r>
      <w:r w:rsidRPr="00A2121C">
        <w:t>i</w:t>
      </w:r>
      <w:r>
        <w:t>ó</w:t>
      </w:r>
      <w:r w:rsidRPr="00A2121C">
        <w:t xml:space="preserve">n </w:t>
      </w:r>
      <w:r>
        <w:t>infantil y la utilización de niños en la</w:t>
      </w:r>
      <w:r w:rsidRPr="00A2121C">
        <w:t xml:space="preserve"> pornogra</w:t>
      </w:r>
      <w:r>
        <w:t>fía</w:t>
      </w:r>
      <w:r w:rsidRPr="00A2121C">
        <w:t xml:space="preserve">, </w:t>
      </w:r>
      <w:r>
        <w:t>participan varias organizaciones,</w:t>
      </w:r>
      <w:r w:rsidRPr="00A2121C">
        <w:t xml:space="preserve"> g</w:t>
      </w:r>
      <w:r>
        <w:t>ub</w:t>
      </w:r>
      <w:r w:rsidRPr="00A2121C">
        <w:t>ern</w:t>
      </w:r>
      <w:r>
        <w:t>a</w:t>
      </w:r>
      <w:r w:rsidRPr="00A2121C">
        <w:t>ment</w:t>
      </w:r>
      <w:r>
        <w:t>ales y</w:t>
      </w:r>
      <w:r w:rsidRPr="00A2121C">
        <w:t xml:space="preserve"> no</w:t>
      </w:r>
      <w:r>
        <w:t xml:space="preserve"> </w:t>
      </w:r>
      <w:r w:rsidRPr="00A2121C">
        <w:t>g</w:t>
      </w:r>
      <w:r>
        <w:t>ub</w:t>
      </w:r>
      <w:r w:rsidRPr="00A2121C">
        <w:t>ern</w:t>
      </w:r>
      <w:r>
        <w:t>a</w:t>
      </w:r>
      <w:r w:rsidRPr="00A2121C">
        <w:t>mental</w:t>
      </w:r>
      <w:r>
        <w:t>es, y la</w:t>
      </w:r>
      <w:r w:rsidRPr="00A2121C">
        <w:t xml:space="preserve"> </w:t>
      </w:r>
      <w:r>
        <w:t xml:space="preserve">sociedad </w:t>
      </w:r>
      <w:r w:rsidRPr="00A2121C">
        <w:t xml:space="preserve">civil. </w:t>
      </w:r>
      <w:smartTag w:uri="urn:schemas-microsoft-com:office:smarttags" w:element="PersonName">
        <w:smartTagPr>
          <w:attr w:name="ProductID" w:val="La Oficina"/>
        </w:smartTagPr>
        <w:r w:rsidRPr="003B75E0">
          <w:t>La Oficina</w:t>
        </w:r>
      </w:smartTag>
      <w:r w:rsidRPr="003B75E0">
        <w:t xml:space="preserve"> de</w:t>
      </w:r>
      <w:r w:rsidR="001D67D8">
        <w:t xml:space="preserve"> </w:t>
      </w:r>
      <w:r w:rsidRPr="003B75E0">
        <w:t>Promoción del Bienestar, Protección y Empoderamiento de los Grupos Vulnerables, que depende del Minister</w:t>
      </w:r>
      <w:r>
        <w:t>io de Desarrollo</w:t>
      </w:r>
      <w:r w:rsidRPr="003B75E0">
        <w:t xml:space="preserve"> Social </w:t>
      </w:r>
      <w:r>
        <w:t>y Seguridad</w:t>
      </w:r>
      <w:r w:rsidRPr="003B75E0">
        <w:t xml:space="preserve"> Human</w:t>
      </w:r>
      <w:r>
        <w:t>a,</w:t>
      </w:r>
      <w:r w:rsidRPr="003B75E0">
        <w:t xml:space="preserve"> </w:t>
      </w:r>
      <w:r>
        <w:t>es el órgano</w:t>
      </w:r>
      <w:r w:rsidRPr="003B75E0">
        <w:t xml:space="preserve"> coordina</w:t>
      </w:r>
      <w:r>
        <w:t>dor principal</w:t>
      </w:r>
      <w:r w:rsidRPr="003B75E0">
        <w:t xml:space="preserve">. </w:t>
      </w:r>
      <w:r w:rsidRPr="009E4191">
        <w:t xml:space="preserve">Existen mecanismos, tanto a nivel nacional como regional, así como </w:t>
      </w:r>
      <w:r>
        <w:t>otros</w:t>
      </w:r>
      <w:r w:rsidR="001D67D8">
        <w:t xml:space="preserve"> </w:t>
      </w:r>
      <w:r w:rsidRPr="009E4191">
        <w:t xml:space="preserve"> independiente</w:t>
      </w:r>
      <w:r>
        <w:t>s</w:t>
      </w:r>
      <w:r w:rsidRPr="009E4191">
        <w:t>, para apoyar y supervis</w:t>
      </w:r>
      <w:r>
        <w:t>a</w:t>
      </w:r>
      <w:r w:rsidRPr="009E4191">
        <w:t xml:space="preserve">r el cumplimiento de los compromisos </w:t>
      </w:r>
      <w:r>
        <w:t>asumidos en virtud d</w:t>
      </w:r>
      <w:r w:rsidRPr="009E4191">
        <w:t xml:space="preserve">e </w:t>
      </w:r>
      <w:smartTag w:uri="urn:schemas-microsoft-com:office:smarttags" w:element="PersonName">
        <w:smartTagPr>
          <w:attr w:name="ProductID" w:val="la Convenci￳n"/>
        </w:smartTagPr>
        <w:r>
          <w:t xml:space="preserve">la </w:t>
        </w:r>
        <w:r w:rsidRPr="009E4191">
          <w:t>Conven</w:t>
        </w:r>
        <w:r>
          <w:t>c</w:t>
        </w:r>
        <w:r w:rsidRPr="009E4191">
          <w:t>i</w:t>
        </w:r>
        <w:r>
          <w:t>ó</w:t>
        </w:r>
        <w:r w:rsidRPr="009E4191">
          <w:t>n</w:t>
        </w:r>
      </w:smartTag>
      <w:r w:rsidRPr="009E4191">
        <w:t xml:space="preserve"> </w:t>
      </w:r>
      <w:r>
        <w:t>y del</w:t>
      </w:r>
      <w:r w:rsidRPr="009E4191">
        <w:t xml:space="preserve"> Protocol</w:t>
      </w:r>
      <w:r>
        <w:t>o Facultativo</w:t>
      </w:r>
      <w:r w:rsidRPr="009E4191">
        <w:t xml:space="preserve">, </w:t>
      </w:r>
      <w:r>
        <w:t>entre los que cabe citar</w:t>
      </w:r>
      <w:r w:rsidRPr="009E4191">
        <w:t xml:space="preserve">: </w:t>
      </w:r>
    </w:p>
    <w:p w:rsidR="005C7BE0" w:rsidRPr="00F13FCA" w:rsidRDefault="005C7BE0" w:rsidP="005C7BE0">
      <w:pPr>
        <w:pStyle w:val="SingleTxtG"/>
      </w:pPr>
      <w:r w:rsidRPr="009E4191">
        <w:t>20.</w:t>
      </w:r>
      <w:r w:rsidRPr="009E4191">
        <w:tab/>
        <w:t>4.1</w:t>
      </w:r>
      <w:r w:rsidRPr="009E4191">
        <w:tab/>
      </w:r>
      <w:smartTag w:uri="urn:schemas-microsoft-com:office:smarttags" w:element="PersonName">
        <w:smartTagPr>
          <w:attr w:name="ProductID" w:val="La Comisi￳n Nacional"/>
        </w:smartTagPr>
        <w:r w:rsidRPr="00CB275B">
          <w:t>La</w:t>
        </w:r>
        <w:r w:rsidRPr="009E4191">
          <w:rPr>
            <w:i/>
          </w:rPr>
          <w:t xml:space="preserve"> Comisión Nacional</w:t>
        </w:r>
      </w:smartTag>
      <w:r w:rsidRPr="009E4191">
        <w:rPr>
          <w:i/>
        </w:rPr>
        <w:t xml:space="preserve"> de </w:t>
      </w:r>
      <w:smartTag w:uri="urn:schemas-microsoft-com:office:smarttags" w:element="PersonName">
        <w:smartTagPr>
          <w:attr w:name="ProductID" w:val="la Juventud"/>
        </w:smartTagPr>
        <w:r w:rsidRPr="009E4191">
          <w:rPr>
            <w:i/>
          </w:rPr>
          <w:t>la Juventud</w:t>
        </w:r>
      </w:smartTag>
      <w:r w:rsidRPr="009E4191">
        <w:t>, presidida por el Primer Ministr</w:t>
      </w:r>
      <w:r>
        <w:t>o</w:t>
      </w:r>
      <w:r w:rsidRPr="009E4191">
        <w:t xml:space="preserve"> o</w:t>
      </w:r>
      <w:r>
        <w:t xml:space="preserve"> el Vicep</w:t>
      </w:r>
      <w:r w:rsidRPr="009E4191">
        <w:t>rime</w:t>
      </w:r>
      <w:r>
        <w:t>r</w:t>
      </w:r>
      <w:r w:rsidRPr="009E4191">
        <w:t xml:space="preserve"> Ministr</w:t>
      </w:r>
      <w:r>
        <w:t>o nombrado con tal fin</w:t>
      </w:r>
      <w:r w:rsidRPr="009E4191">
        <w:t xml:space="preserve">. </w:t>
      </w:r>
      <w:r w:rsidRPr="00362384">
        <w:t xml:space="preserve">Su tarea consiste en formular las políticas </w:t>
      </w:r>
      <w:r>
        <w:t xml:space="preserve">y directrices en materia de </w:t>
      </w:r>
      <w:r w:rsidRPr="00362384">
        <w:t>infancia y juventud. El Subcomité de los Derechos del Niño</w:t>
      </w:r>
      <w:r>
        <w:t xml:space="preserve"> </w:t>
      </w:r>
      <w:r w:rsidRPr="00362384">
        <w:t>se creó para establecer las directrices en las que se basa la aplicaci</w:t>
      </w:r>
      <w:r>
        <w:t xml:space="preserve">ón de </w:t>
      </w:r>
      <w:smartTag w:uri="urn:schemas-microsoft-com:office:smarttags" w:element="PersonName">
        <w:smartTagPr>
          <w:attr w:name="ProductID" w:val="la Convenci￳n"/>
        </w:smartTagPr>
        <w:r>
          <w:t>la</w:t>
        </w:r>
        <w:r w:rsidRPr="00362384">
          <w:t xml:space="preserve"> Conven</w:t>
        </w:r>
        <w:r>
          <w:t>c</w:t>
        </w:r>
        <w:r w:rsidRPr="00362384">
          <w:t>i</w:t>
        </w:r>
        <w:r>
          <w:t>ó</w:t>
        </w:r>
        <w:r w:rsidRPr="00362384">
          <w:t>n</w:t>
        </w:r>
      </w:smartTag>
      <w:r>
        <w:t xml:space="preserve"> y</w:t>
      </w:r>
      <w:r w:rsidRPr="00362384">
        <w:t xml:space="preserve"> prepar</w:t>
      </w:r>
      <w:r>
        <w:t>ar</w:t>
      </w:r>
      <w:r w:rsidRPr="00362384">
        <w:t xml:space="preserve"> </w:t>
      </w:r>
      <w:r>
        <w:t xml:space="preserve">informes </w:t>
      </w:r>
      <w:r w:rsidRPr="00362384">
        <w:t>peri</w:t>
      </w:r>
      <w:r>
        <w:t>ó</w:t>
      </w:r>
      <w:r w:rsidRPr="00362384">
        <w:t>dic</w:t>
      </w:r>
      <w:r>
        <w:t>os sobre los</w:t>
      </w:r>
      <w:r w:rsidRPr="00362384">
        <w:t xml:space="preserve"> result</w:t>
      </w:r>
      <w:r>
        <w:t>ados</w:t>
      </w:r>
      <w:r w:rsidRPr="00362384">
        <w:t xml:space="preserve"> o</w:t>
      </w:r>
      <w:r>
        <w:t xml:space="preserve">btenidos al respecto por </w:t>
      </w:r>
      <w:r w:rsidRPr="00362384">
        <w:t>Tailand</w:t>
      </w:r>
      <w:r>
        <w:t>ia</w:t>
      </w:r>
      <w:r w:rsidRPr="00362384">
        <w:t xml:space="preserve"> </w:t>
      </w:r>
      <w:r>
        <w:t>y presentarlos al Comité de los Derechos del Niño de las Naciones Unidas</w:t>
      </w:r>
      <w:r w:rsidRPr="00362384">
        <w:t xml:space="preserve">. </w:t>
      </w:r>
      <w:r w:rsidRPr="00E2186B">
        <w:t xml:space="preserve">El 1º de septiembre de 2004 se modificó la composición </w:t>
      </w:r>
      <w:r>
        <w:t xml:space="preserve">y las competencias </w:t>
      </w:r>
      <w:r w:rsidRPr="00E2186B">
        <w:t>del Subcomité</w:t>
      </w:r>
      <w:r>
        <w:t>,</w:t>
      </w:r>
      <w:r w:rsidRPr="00E2186B">
        <w:t xml:space="preserve"> </w:t>
      </w:r>
      <w:r>
        <w:t xml:space="preserve">a fin de hacer un seguimiento de la aplicación de los dos Protocolos Facultativos de </w:t>
      </w:r>
      <w:smartTag w:uri="urn:schemas-microsoft-com:office:smarttags" w:element="PersonName">
        <w:smartTagPr>
          <w:attr w:name="ProductID" w:val="la Convenci￳n. El"/>
        </w:smartTagPr>
        <w:r>
          <w:t>la</w:t>
        </w:r>
        <w:r w:rsidRPr="00E2186B">
          <w:t xml:space="preserve"> Conven</w:t>
        </w:r>
        <w:r>
          <w:t>c</w:t>
        </w:r>
        <w:r w:rsidRPr="00E2186B">
          <w:t>i</w:t>
        </w:r>
        <w:r>
          <w:t>ó</w:t>
        </w:r>
        <w:r w:rsidRPr="00E2186B">
          <w:t xml:space="preserve">n. </w:t>
        </w:r>
        <w:r w:rsidRPr="00F13FCA">
          <w:t>El</w:t>
        </w:r>
      </w:smartTag>
      <w:r w:rsidRPr="00F13FCA">
        <w:t xml:space="preserve"> Subcomité consta ahora de 36 miembros y, entre ellos, representantes del Parlamento, órganos del Gobierno y </w:t>
      </w:r>
      <w:r w:rsidR="005D344C">
        <w:t>ONG</w:t>
      </w:r>
      <w:r w:rsidRPr="00F13FCA">
        <w:t xml:space="preserve">; </w:t>
      </w:r>
      <w:r>
        <w:t>miembros del mundo académico</w:t>
      </w:r>
      <w:r w:rsidRPr="00F13FCA">
        <w:t xml:space="preserve">; </w:t>
      </w:r>
      <w:r>
        <w:t>juristas</w:t>
      </w:r>
      <w:r w:rsidRPr="00F13FCA">
        <w:t>; representa</w:t>
      </w:r>
      <w:r>
        <w:t xml:space="preserve">ntes del Fondo de las Naciones </w:t>
      </w:r>
      <w:r w:rsidRPr="00F13FCA">
        <w:t>Uni</w:t>
      </w:r>
      <w:r>
        <w:t xml:space="preserve">das para </w:t>
      </w:r>
      <w:smartTag w:uri="urn:schemas-microsoft-com:office:smarttags" w:element="PersonName">
        <w:smartTagPr>
          <w:attr w:name="ProductID" w:val="la Infancia"/>
        </w:smartTagPr>
        <w:r>
          <w:t>la Infancia</w:t>
        </w:r>
      </w:smartTag>
      <w:r w:rsidRPr="00F13FCA">
        <w:t xml:space="preserve"> (UNICEF) </w:t>
      </w:r>
      <w:r>
        <w:t>y</w:t>
      </w:r>
      <w:r w:rsidRPr="00F13FCA">
        <w:t xml:space="preserve"> </w:t>
      </w:r>
      <w:r>
        <w:t>una niña y un niño</w:t>
      </w:r>
      <w:r w:rsidRPr="00F13FCA">
        <w:t>.</w:t>
      </w:r>
    </w:p>
    <w:p w:rsidR="005C7BE0" w:rsidRPr="000D7AD1" w:rsidRDefault="005C7BE0" w:rsidP="005C7BE0">
      <w:pPr>
        <w:pStyle w:val="SingleTxtG"/>
      </w:pPr>
      <w:r w:rsidRPr="000D7AD1">
        <w:t>21.</w:t>
      </w:r>
      <w:r w:rsidRPr="000D7AD1">
        <w:tab/>
        <w:t xml:space="preserve">El Subcomité Nacional </w:t>
      </w:r>
      <w:r>
        <w:t>de lucha contra</w:t>
      </w:r>
      <w:r w:rsidRPr="000D7AD1">
        <w:t xml:space="preserve"> la trata de niños y mujeres se creó con la misi</w:t>
      </w:r>
      <w:r>
        <w:t>ó</w:t>
      </w:r>
      <w:r w:rsidRPr="000D7AD1">
        <w:t xml:space="preserve">n de elaborar políticas y planes nacionales </w:t>
      </w:r>
      <w:r>
        <w:t>a fin de</w:t>
      </w:r>
      <w:r w:rsidRPr="000D7AD1">
        <w:t xml:space="preserve"> preveni</w:t>
      </w:r>
      <w:r>
        <w:t>r y erradicar</w:t>
      </w:r>
      <w:r w:rsidRPr="000D7AD1">
        <w:t xml:space="preserve"> </w:t>
      </w:r>
      <w:r>
        <w:t>la trata de niños y mujeres, tanto en el país como al otro lado de las fronteras</w:t>
      </w:r>
      <w:r w:rsidRPr="000D7AD1">
        <w:t xml:space="preserve">. El programa de acción actual para el período de </w:t>
      </w:r>
      <w:smartTag w:uri="urn:schemas-microsoft-com:office:smarttags" w:element="metricconverter">
        <w:smartTagPr>
          <w:attr w:name="ProductID" w:val="2003 a"/>
        </w:smartTagPr>
        <w:r w:rsidRPr="000D7AD1">
          <w:t>2003 a</w:t>
        </w:r>
      </w:smartTag>
      <w:r w:rsidRPr="000D7AD1">
        <w:t xml:space="preserve"> 2010 comprende siete planes básicos, </w:t>
      </w:r>
      <w:r>
        <w:t>que engloban la implantación de sistemas de recopilación, supervisión y</w:t>
      </w:r>
      <w:r w:rsidRPr="000D7AD1">
        <w:t xml:space="preserve"> evalua</w:t>
      </w:r>
      <w:r>
        <w:t>c</w:t>
      </w:r>
      <w:r w:rsidRPr="000D7AD1">
        <w:t>i</w:t>
      </w:r>
      <w:r>
        <w:t>ó</w:t>
      </w:r>
      <w:r w:rsidRPr="000D7AD1">
        <w:t xml:space="preserve">n </w:t>
      </w:r>
      <w:r>
        <w:t>de datos, así como mecanismos</w:t>
      </w:r>
      <w:r w:rsidRPr="000D7AD1">
        <w:t xml:space="preserve"> administrativ</w:t>
      </w:r>
      <w:r>
        <w:t>os</w:t>
      </w:r>
      <w:r w:rsidRPr="000D7AD1">
        <w:t>.</w:t>
      </w:r>
    </w:p>
    <w:p w:rsidR="005C7BE0" w:rsidRPr="00317685" w:rsidRDefault="005C7BE0" w:rsidP="005C7BE0">
      <w:pPr>
        <w:pStyle w:val="SingleTxtG"/>
      </w:pPr>
      <w:r w:rsidRPr="00942287">
        <w:t>22.</w:t>
      </w:r>
      <w:r w:rsidRPr="00942287">
        <w:tab/>
      </w:r>
      <w:smartTag w:uri="urn:schemas-microsoft-com:office:smarttags" w:element="PersonName">
        <w:smartTagPr>
          <w:attr w:name="ProductID" w:val="La Oficina"/>
        </w:smartTagPr>
        <w:r w:rsidRPr="00942287">
          <w:t>La Oficina</w:t>
        </w:r>
      </w:smartTag>
      <w:r w:rsidRPr="00942287">
        <w:t xml:space="preserve"> de Promoción del Bienestar, Protección y Empoderamiento de los Grupos Vulnerables tiene encomendada la labor de prepar</w:t>
      </w:r>
      <w:r>
        <w:t>a</w:t>
      </w:r>
      <w:r w:rsidRPr="00942287">
        <w:t xml:space="preserve">r un análisis anual </w:t>
      </w:r>
      <w:r>
        <w:t xml:space="preserve">de la </w:t>
      </w:r>
      <w:r w:rsidRPr="00942287">
        <w:t>situa</w:t>
      </w:r>
      <w:r>
        <w:t>c</w:t>
      </w:r>
      <w:r w:rsidRPr="00942287">
        <w:t>i</w:t>
      </w:r>
      <w:r>
        <w:t>ón de los niños y los</w:t>
      </w:r>
      <w:r w:rsidRPr="00942287">
        <w:t xml:space="preserve"> </w:t>
      </w:r>
      <w:r>
        <w:t>jóvenes</w:t>
      </w:r>
      <w:r w:rsidRPr="00942287">
        <w:t xml:space="preserve"> </w:t>
      </w:r>
      <w:r>
        <w:t>en T</w:t>
      </w:r>
      <w:r w:rsidRPr="00942287">
        <w:t>ailand</w:t>
      </w:r>
      <w:r>
        <w:t>ia</w:t>
      </w:r>
      <w:r w:rsidRPr="00942287">
        <w:t xml:space="preserve"> </w:t>
      </w:r>
      <w:r>
        <w:t>y de</w:t>
      </w:r>
      <w:r w:rsidRPr="00942287">
        <w:t xml:space="preserve"> organiz</w:t>
      </w:r>
      <w:r>
        <w:t>ar cad</w:t>
      </w:r>
      <w:r w:rsidRPr="00942287">
        <w:t xml:space="preserve">a </w:t>
      </w:r>
      <w:r>
        <w:t xml:space="preserve">dos años una asamblea </w:t>
      </w:r>
      <w:r w:rsidRPr="00942287">
        <w:t>na</w:t>
      </w:r>
      <w:r>
        <w:t>c</w:t>
      </w:r>
      <w:r w:rsidRPr="00942287">
        <w:t>ional</w:t>
      </w:r>
      <w:r>
        <w:t xml:space="preserve"> sobre la promoción de la infancia y la juventud</w:t>
      </w:r>
      <w:r w:rsidRPr="00942287">
        <w:t xml:space="preserve">. </w:t>
      </w:r>
      <w:r w:rsidRPr="00317685">
        <w:t xml:space="preserve">Sin embargo, con la promulgación de </w:t>
      </w:r>
      <w:smartTag w:uri="urn:schemas-microsoft-com:office:smarttags" w:element="PersonName">
        <w:smartTagPr>
          <w:attr w:name="ProductID" w:val="La Ley"/>
        </w:smartTagPr>
        <w:r w:rsidRPr="00317685">
          <w:t>la Ley</w:t>
        </w:r>
      </w:smartTag>
      <w:r w:rsidRPr="00317685">
        <w:t xml:space="preserve"> </w:t>
      </w:r>
      <w:r>
        <w:t xml:space="preserve">nacional </w:t>
      </w:r>
      <w:r w:rsidRPr="00317685">
        <w:t xml:space="preserve">de promoción del desarrollo del niño y el joven, de 2007, que entró en vigor el 13 de abril de 2008, </w:t>
      </w:r>
      <w:r>
        <w:t xml:space="preserve">se nombró a </w:t>
      </w:r>
      <w:smartTag w:uri="urn:schemas-microsoft-com:office:smarttags" w:element="PersonName">
        <w:smartTagPr>
          <w:attr w:name="ProductID" w:val="La Comisi￳n Nacional"/>
        </w:smartTagPr>
        <w:r>
          <w:t>la Comisión</w:t>
        </w:r>
        <w:r w:rsidRPr="00317685">
          <w:t xml:space="preserve"> Na</w:t>
        </w:r>
        <w:r>
          <w:t>c</w:t>
        </w:r>
        <w:r w:rsidRPr="00317685">
          <w:t>ional</w:t>
        </w:r>
      </w:smartTag>
      <w:r w:rsidRPr="00317685">
        <w:t xml:space="preserve"> </w:t>
      </w:r>
      <w:r>
        <w:t xml:space="preserve">de </w:t>
      </w:r>
      <w:smartTag w:uri="urn:schemas-microsoft-com:office:smarttags" w:element="PersonName">
        <w:smartTagPr>
          <w:attr w:name="ProductID" w:val="la Infancia"/>
        </w:smartTagPr>
        <w:r>
          <w:t>la Infancia</w:t>
        </w:r>
      </w:smartTag>
      <w:r>
        <w:t xml:space="preserve"> y </w:t>
      </w:r>
      <w:smartTag w:uri="urn:schemas-microsoft-com:office:smarttags" w:element="PersonName">
        <w:smartTagPr>
          <w:attr w:name="ProductID" w:val="la Juventud"/>
        </w:smartTagPr>
        <w:r>
          <w:t>la Juventud</w:t>
        </w:r>
      </w:smartTag>
      <w:r>
        <w:t xml:space="preserve"> para substituir a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w:t>
          </w:r>
          <w:r w:rsidRPr="00317685">
            <w:t xml:space="preserve"> Comisi</w:t>
          </w:r>
          <w:r>
            <w:t>ó</w:t>
          </w:r>
          <w:r w:rsidRPr="00317685">
            <w:t>n</w:t>
          </w:r>
        </w:smartTag>
        <w:r>
          <w:t xml:space="preserve"> Nacional</w:t>
        </w:r>
      </w:smartTag>
      <w:r>
        <w:t xml:space="preserve"> de </w:t>
      </w:r>
      <w:smartTag w:uri="urn:schemas-microsoft-com:office:smarttags" w:element="PersonName">
        <w:smartTagPr>
          <w:attr w:name="ProductID" w:val="la Juventud"/>
        </w:smartTagPr>
        <w:r>
          <w:t>la Juventud</w:t>
        </w:r>
      </w:smartTag>
      <w:r w:rsidRPr="00317685">
        <w:t xml:space="preserve">, </w:t>
      </w:r>
      <w:r>
        <w:t xml:space="preserve">mencionada </w:t>
      </w:r>
      <w:r>
        <w:rPr>
          <w:i/>
        </w:rPr>
        <w:t xml:space="preserve">supra, </w:t>
      </w:r>
      <w:r>
        <w:t>que se</w:t>
      </w:r>
      <w:r w:rsidRPr="00317685">
        <w:t xml:space="preserve"> disolv</w:t>
      </w:r>
      <w:r>
        <w:t xml:space="preserve">ió al derogarse </w:t>
      </w:r>
      <w:smartTag w:uri="urn:schemas-microsoft-com:office:smarttags" w:element="PersonName">
        <w:smartTagPr>
          <w:attr w:name="ProductID" w:val="La Ley"/>
        </w:smartTagPr>
        <w:r>
          <w:t>la Ley</w:t>
        </w:r>
      </w:smartTag>
      <w:r>
        <w:t xml:space="preserve"> nacional de</w:t>
      </w:r>
      <w:r w:rsidRPr="00317685">
        <w:t xml:space="preserve"> </w:t>
      </w:r>
      <w:r>
        <w:t>p</w:t>
      </w:r>
      <w:r w:rsidRPr="00317685">
        <w:t>romo</w:t>
      </w:r>
      <w:r>
        <w:t>c</w:t>
      </w:r>
      <w:r w:rsidRPr="00317685">
        <w:t>i</w:t>
      </w:r>
      <w:r>
        <w:t>ó</w:t>
      </w:r>
      <w:r w:rsidRPr="00317685">
        <w:t xml:space="preserve">n </w:t>
      </w:r>
      <w:r>
        <w:t>y</w:t>
      </w:r>
      <w:r w:rsidRPr="00317685">
        <w:t xml:space="preserve"> </w:t>
      </w:r>
      <w:r>
        <w:t>c</w:t>
      </w:r>
      <w:r w:rsidRPr="00317685">
        <w:t>oordina</w:t>
      </w:r>
      <w:r>
        <w:t>c</w:t>
      </w:r>
      <w:r w:rsidRPr="00317685">
        <w:t>i</w:t>
      </w:r>
      <w:r>
        <w:t>ó</w:t>
      </w:r>
      <w:r w:rsidRPr="00317685">
        <w:t xml:space="preserve">n </w:t>
      </w:r>
      <w:r>
        <w:t>de la juventud de</w:t>
      </w:r>
      <w:r w:rsidRPr="00317685">
        <w:t xml:space="preserve"> 1978.</w:t>
      </w:r>
    </w:p>
    <w:p w:rsidR="005C7BE0" w:rsidRPr="00FA1CF5" w:rsidRDefault="005C7BE0" w:rsidP="005C7BE0">
      <w:pPr>
        <w:pStyle w:val="SingleTxtG"/>
      </w:pPr>
      <w:r w:rsidRPr="0003515F">
        <w:t>23.</w:t>
      </w:r>
      <w:r w:rsidRPr="0003515F">
        <w:tab/>
        <w:t>4.2</w:t>
      </w:r>
      <w:r w:rsidRPr="0003515F">
        <w:tab/>
      </w:r>
      <w:r w:rsidRPr="0003515F">
        <w:rPr>
          <w:i/>
        </w:rPr>
        <w:t>Comité Nacional de Protección del Niño</w:t>
      </w:r>
      <w:r w:rsidRPr="0003515F">
        <w:t xml:space="preserve">. El objetivo de </w:t>
      </w:r>
      <w:smartTag w:uri="urn:schemas-microsoft-com:office:smarttags" w:element="PersonName">
        <w:smartTagPr>
          <w:attr w:name="ProductID" w:val="La Ley"/>
        </w:smartTagPr>
        <w:r w:rsidRPr="0003515F">
          <w:t>la Ley</w:t>
        </w:r>
      </w:smartTag>
      <w:r w:rsidRPr="0003515F">
        <w:t xml:space="preserve"> nacional de protección de</w:t>
      </w:r>
      <w:r>
        <w:t xml:space="preserve"> </w:t>
      </w:r>
      <w:r w:rsidRPr="0003515F">
        <w:t>l</w:t>
      </w:r>
      <w:r>
        <w:t>a</w:t>
      </w:r>
      <w:r w:rsidRPr="0003515F">
        <w:t xml:space="preserve"> </w:t>
      </w:r>
      <w:r>
        <w:t>infancia</w:t>
      </w:r>
      <w:r w:rsidRPr="0003515F">
        <w:t xml:space="preserve"> de 2003 reside en </w:t>
      </w:r>
      <w:r>
        <w:t>fomentar</w:t>
      </w:r>
      <w:r w:rsidRPr="0003515F">
        <w:t xml:space="preserve"> la colaboración </w:t>
      </w:r>
      <w:r>
        <w:t>entre la</w:t>
      </w:r>
      <w:r w:rsidRPr="0003515F">
        <w:t>s organi</w:t>
      </w:r>
      <w:r>
        <w:t>zaciones</w:t>
      </w:r>
      <w:r w:rsidRPr="0003515F">
        <w:t xml:space="preserve"> gubernament</w:t>
      </w:r>
      <w:r>
        <w:t>ales y</w:t>
      </w:r>
      <w:r w:rsidRPr="0003515F">
        <w:t xml:space="preserve"> no</w:t>
      </w:r>
      <w:r>
        <w:t xml:space="preserve"> </w:t>
      </w:r>
      <w:r w:rsidRPr="0003515F">
        <w:t>g</w:t>
      </w:r>
      <w:r>
        <w:t>ub</w:t>
      </w:r>
      <w:r w:rsidRPr="0003515F">
        <w:t>ern</w:t>
      </w:r>
      <w:r>
        <w:t>a</w:t>
      </w:r>
      <w:r w:rsidRPr="0003515F">
        <w:t>mental</w:t>
      </w:r>
      <w:r>
        <w:t>es, con miras a mejorar la</w:t>
      </w:r>
      <w:r w:rsidRPr="0003515F">
        <w:t xml:space="preserve"> protec</w:t>
      </w:r>
      <w:r>
        <w:t>c</w:t>
      </w:r>
      <w:r w:rsidRPr="0003515F">
        <w:t>i</w:t>
      </w:r>
      <w:r>
        <w:t>ó</w:t>
      </w:r>
      <w:r w:rsidRPr="0003515F">
        <w:t xml:space="preserve">n </w:t>
      </w:r>
      <w:r>
        <w:t>de la infancia</w:t>
      </w:r>
      <w:r w:rsidRPr="0003515F">
        <w:t xml:space="preserve">. </w:t>
      </w:r>
      <w:r w:rsidRPr="00FA1CF5">
        <w:t>Se ha creado el Comité Nacional de Protección del Niño, presidido por el Ministro de Desarrollo</w:t>
      </w:r>
      <w:r w:rsidR="001D67D8">
        <w:t xml:space="preserve"> </w:t>
      </w:r>
      <w:r w:rsidRPr="00FA1CF5">
        <w:t xml:space="preserve">Social </w:t>
      </w:r>
      <w:r>
        <w:t>y Seguridad</w:t>
      </w:r>
      <w:r w:rsidRPr="00FA1CF5">
        <w:t xml:space="preserve"> Human</w:t>
      </w:r>
      <w:r>
        <w:t>a</w:t>
      </w:r>
      <w:r w:rsidRPr="00FA1CF5">
        <w:t xml:space="preserve">. En las 76 provincias de Tailandia se han establecido comités provinciales de protección del niño, </w:t>
      </w:r>
      <w:r>
        <w:t xml:space="preserve">para servir de </w:t>
      </w:r>
      <w:r w:rsidRPr="00FA1CF5">
        <w:t>mecanism</w:t>
      </w:r>
      <w:r>
        <w:t>o</w:t>
      </w:r>
      <w:r w:rsidRPr="00FA1CF5">
        <w:t xml:space="preserve">s </w:t>
      </w:r>
      <w:r>
        <w:t>de aplicación a nivel</w:t>
      </w:r>
      <w:r w:rsidRPr="00FA1CF5">
        <w:t xml:space="preserve"> regional. El Ministerio de Desarrollo Social y Seguridad Humana y </w:t>
      </w:r>
      <w:smartTag w:uri="urn:schemas-microsoft-com:office:smarttags" w:element="PersonName">
        <w:smartTagPr>
          <w:attr w:name="ProductID" w:val="la Oficina Provincial"/>
        </w:smartTagPr>
        <w:r w:rsidRPr="00FA1CF5">
          <w:t>la Oficina Provincial</w:t>
        </w:r>
      </w:smartTag>
      <w:r w:rsidRPr="00FA1CF5">
        <w:t xml:space="preserve"> de Desarrollo Social y Seguridad Humana actúan de</w:t>
      </w:r>
      <w:r>
        <w:t xml:space="preserve"> </w:t>
      </w:r>
      <w:r w:rsidRPr="00FA1CF5">
        <w:t>secretar</w:t>
      </w:r>
      <w:r>
        <w:t>ios del</w:t>
      </w:r>
      <w:r w:rsidRPr="00FA1CF5">
        <w:t xml:space="preserve"> Comit</w:t>
      </w:r>
      <w:r>
        <w:t>é</w:t>
      </w:r>
      <w:r w:rsidRPr="00FA1CF5">
        <w:t xml:space="preserve"> </w:t>
      </w:r>
      <w:r>
        <w:t>y se encargan de</w:t>
      </w:r>
      <w:r w:rsidRPr="00FA1CF5">
        <w:t xml:space="preserve"> formula</w:t>
      </w:r>
      <w:r>
        <w:t>r las</w:t>
      </w:r>
      <w:r w:rsidRPr="00FA1CF5">
        <w:t xml:space="preserve"> pol</w:t>
      </w:r>
      <w:r>
        <w:t>íti</w:t>
      </w:r>
      <w:r w:rsidRPr="00FA1CF5">
        <w:t>c</w:t>
      </w:r>
      <w:r>
        <w:t>a</w:t>
      </w:r>
      <w:r w:rsidRPr="00FA1CF5">
        <w:t xml:space="preserve">s </w:t>
      </w:r>
      <w:r>
        <w:t>y</w:t>
      </w:r>
      <w:r w:rsidRPr="00FA1CF5">
        <w:t xml:space="preserve"> coordina</w:t>
      </w:r>
      <w:r>
        <w:t>r los</w:t>
      </w:r>
      <w:r w:rsidRPr="00FA1CF5">
        <w:t xml:space="preserve"> plan</w:t>
      </w:r>
      <w:r>
        <w:t>e</w:t>
      </w:r>
      <w:r w:rsidRPr="00FA1CF5">
        <w:t xml:space="preserve">s </w:t>
      </w:r>
      <w:r>
        <w:t xml:space="preserve">relativos a los niños con los organismos </w:t>
      </w:r>
      <w:r w:rsidR="00763C81">
        <w:t>competentes</w:t>
      </w:r>
      <w:r>
        <w:t xml:space="preserve"> a nivel no solo</w:t>
      </w:r>
      <w:r w:rsidRPr="00FA1CF5">
        <w:t xml:space="preserve"> na</w:t>
      </w:r>
      <w:r>
        <w:t>c</w:t>
      </w:r>
      <w:r w:rsidRPr="00FA1CF5">
        <w:t xml:space="preserve">ional </w:t>
      </w:r>
      <w:r>
        <w:t>sino</w:t>
      </w:r>
      <w:r w:rsidRPr="00FA1CF5">
        <w:t xml:space="preserve"> provincial.</w:t>
      </w:r>
    </w:p>
    <w:p w:rsidR="005C7BE0" w:rsidRPr="002513BA" w:rsidRDefault="005C7BE0" w:rsidP="005C7BE0">
      <w:pPr>
        <w:pStyle w:val="SingleTxtG"/>
      </w:pPr>
      <w:r w:rsidRPr="00AC1A7A">
        <w:t>24.</w:t>
      </w:r>
      <w:r w:rsidRPr="00AC1A7A">
        <w:tab/>
        <w:t>4.3</w:t>
      </w:r>
      <w:r w:rsidRPr="00AC1A7A">
        <w:tab/>
      </w:r>
      <w:r w:rsidRPr="00AC1A7A">
        <w:rPr>
          <w:i/>
        </w:rPr>
        <w:t>Comisión Nacional de Derechos Humanos</w:t>
      </w:r>
      <w:r w:rsidRPr="00AC1A7A">
        <w:t xml:space="preserve">. En cumplimiento de lo dispuesto en </w:t>
      </w:r>
      <w:smartTag w:uri="urn:schemas-microsoft-com:office:smarttags" w:element="PersonName">
        <w:smartTagPr>
          <w:attr w:name="ProductID" w:val="la Constituci￳n"/>
        </w:smartTagPr>
        <w:r w:rsidRPr="00AC1A7A">
          <w:t>la Constitución</w:t>
        </w:r>
      </w:smartTag>
      <w:r w:rsidRPr="00AC1A7A">
        <w:t xml:space="preserve"> tailandesa de 2007, se creó </w:t>
      </w:r>
      <w:smartTag w:uri="urn:schemas-microsoft-com:office:smarttags" w:element="PersonName">
        <w:smartTagPr>
          <w:attr w:name="ProductID" w:val="La Comisi￳n Nacional"/>
        </w:smartTagPr>
        <w:r w:rsidRPr="00AC1A7A">
          <w:t>la Comisión Nacional</w:t>
        </w:r>
      </w:smartTag>
      <w:r w:rsidRPr="00AC1A7A">
        <w:t xml:space="preserve"> de Derechos Human</w:t>
      </w:r>
      <w:r>
        <w:t>os</w:t>
      </w:r>
      <w:r w:rsidRPr="00AC1A7A">
        <w:t xml:space="preserve"> </w:t>
      </w:r>
      <w:r>
        <w:t>como órgano</w:t>
      </w:r>
      <w:r w:rsidRPr="00AC1A7A">
        <w:t xml:space="preserve"> independ</w:t>
      </w:r>
      <w:r>
        <w:t>i</w:t>
      </w:r>
      <w:r w:rsidRPr="00AC1A7A">
        <w:t>ent</w:t>
      </w:r>
      <w:r>
        <w:t>e,</w:t>
      </w:r>
      <w:r w:rsidRPr="00AC1A7A">
        <w:t xml:space="preserve"> </w:t>
      </w:r>
      <w:r>
        <w:t>con la misión de</w:t>
      </w:r>
      <w:r w:rsidRPr="00AC1A7A">
        <w:t xml:space="preserve"> pot</w:t>
      </w:r>
      <w:r>
        <w:t>e</w:t>
      </w:r>
      <w:r w:rsidRPr="00AC1A7A">
        <w:t>n</w:t>
      </w:r>
      <w:r>
        <w:t>ciar el</w:t>
      </w:r>
      <w:r w:rsidRPr="00AC1A7A">
        <w:t xml:space="preserve"> respet</w:t>
      </w:r>
      <w:r>
        <w:t>o por los</w:t>
      </w:r>
      <w:r w:rsidRPr="00AC1A7A">
        <w:t xml:space="preserve"> </w:t>
      </w:r>
      <w:r>
        <w:t>derechos</w:t>
      </w:r>
      <w:r w:rsidRPr="00AC1A7A">
        <w:t xml:space="preserve"> human</w:t>
      </w:r>
      <w:r>
        <w:t>os</w:t>
      </w:r>
      <w:r w:rsidRPr="00AC1A7A">
        <w:t xml:space="preserve"> </w:t>
      </w:r>
      <w:r>
        <w:t>y controlar las</w:t>
      </w:r>
      <w:r w:rsidRPr="00AC1A7A">
        <w:t xml:space="preserve"> pr</w:t>
      </w:r>
      <w:r>
        <w:t>á</w:t>
      </w:r>
      <w:r w:rsidRPr="00AC1A7A">
        <w:t>ctic</w:t>
      </w:r>
      <w:r>
        <w:t>a</w:t>
      </w:r>
      <w:r w:rsidRPr="00AC1A7A">
        <w:t xml:space="preserve">s </w:t>
      </w:r>
      <w:r>
        <w:t>que</w:t>
      </w:r>
      <w:r w:rsidRPr="00AC1A7A">
        <w:t xml:space="preserve"> constitu</w:t>
      </w:r>
      <w:r>
        <w:t>y</w:t>
      </w:r>
      <w:r w:rsidRPr="00AC1A7A">
        <w:t>e</w:t>
      </w:r>
      <w:r>
        <w:t>n</w:t>
      </w:r>
      <w:r w:rsidRPr="00AC1A7A">
        <w:t xml:space="preserve"> </w:t>
      </w:r>
      <w:r>
        <w:t xml:space="preserve">violaciones de los derechos </w:t>
      </w:r>
      <w:r w:rsidRPr="00AC1A7A">
        <w:t>human</w:t>
      </w:r>
      <w:r>
        <w:t>os</w:t>
      </w:r>
      <w:r w:rsidRPr="00AC1A7A">
        <w:t>.</w:t>
      </w:r>
      <w:r>
        <w:t xml:space="preserve"> </w:t>
      </w:r>
      <w:r w:rsidRPr="002513BA">
        <w:t xml:space="preserve">Se nombró un </w:t>
      </w:r>
      <w:r>
        <w:t>Subc</w:t>
      </w:r>
      <w:r w:rsidRPr="002513BA">
        <w:t xml:space="preserve">omité para los Niños, los Jóvenes y las Familias, que depende de </w:t>
      </w:r>
      <w:smartTag w:uri="urn:schemas-microsoft-com:office:smarttags" w:element="PersonName">
        <w:smartTagPr>
          <w:attr w:name="ProductID" w:val="la Comisi￳n"/>
        </w:smartTagPr>
        <w:r w:rsidRPr="002513BA">
          <w:t>la Comisión</w:t>
        </w:r>
      </w:smartTag>
      <w:r w:rsidRPr="002513BA">
        <w:t>, para encargarse de la aplicaci</w:t>
      </w:r>
      <w:r>
        <w:t xml:space="preserve">ón de </w:t>
      </w:r>
      <w:smartTag w:uri="urn:schemas-microsoft-com:office:smarttags" w:element="PersonName">
        <w:smartTagPr>
          <w:attr w:name="ProductID" w:val="la Convenci￳n"/>
        </w:smartTagPr>
        <w:r>
          <w:t>la</w:t>
        </w:r>
        <w:r w:rsidRPr="002513BA">
          <w:t xml:space="preserve"> Conven</w:t>
        </w:r>
        <w:r>
          <w:t>c</w:t>
        </w:r>
        <w:r w:rsidRPr="002513BA">
          <w:t>i</w:t>
        </w:r>
        <w:r>
          <w:t>ó</w:t>
        </w:r>
        <w:r w:rsidRPr="002513BA">
          <w:t>n</w:t>
        </w:r>
      </w:smartTag>
      <w:r w:rsidRPr="002513BA">
        <w:t xml:space="preserve"> </w:t>
      </w:r>
      <w:r>
        <w:t>y de sus</w:t>
      </w:r>
      <w:r w:rsidRPr="002513BA">
        <w:t xml:space="preserve"> </w:t>
      </w:r>
      <w:r>
        <w:t>P</w:t>
      </w:r>
      <w:r w:rsidRPr="002513BA">
        <w:t>rotocol</w:t>
      </w:r>
      <w:r>
        <w:t>o</w:t>
      </w:r>
      <w:r w:rsidRPr="002513BA">
        <w:t>s</w:t>
      </w:r>
      <w:r>
        <w:t xml:space="preserve"> Facultativos</w:t>
      </w:r>
      <w:r w:rsidRPr="002513BA">
        <w:t xml:space="preserve">. </w:t>
      </w:r>
      <w:r>
        <w:t>El</w:t>
      </w:r>
      <w:r w:rsidRPr="002513BA">
        <w:t xml:space="preserve"> Subcomité ha estado celebrando reuniones periódicas con los organismos </w:t>
      </w:r>
      <w:r w:rsidR="003E1C3D">
        <w:t>competentes</w:t>
      </w:r>
      <w:r w:rsidRPr="002513BA">
        <w:t xml:space="preserve"> </w:t>
      </w:r>
      <w:r>
        <w:t>con objeto</w:t>
      </w:r>
      <w:r w:rsidRPr="002513BA">
        <w:t xml:space="preserve"> de mantenerse al corriente de los progresos </w:t>
      </w:r>
      <w:r>
        <w:t>y dificultades</w:t>
      </w:r>
      <w:r w:rsidRPr="002513BA">
        <w:t xml:space="preserve"> </w:t>
      </w:r>
      <w:r>
        <w:t xml:space="preserve">en la aplicación de </w:t>
      </w:r>
      <w:smartTag w:uri="urn:schemas-microsoft-com:office:smarttags" w:element="PersonName">
        <w:smartTagPr>
          <w:attr w:name="ProductID" w:val="la Convenci￳n"/>
        </w:smartTagPr>
        <w:r>
          <w:t>la</w:t>
        </w:r>
        <w:r w:rsidRPr="002513BA">
          <w:t xml:space="preserve"> Conven</w:t>
        </w:r>
        <w:r>
          <w:t>c</w:t>
        </w:r>
        <w:r w:rsidRPr="002513BA">
          <w:t>i</w:t>
        </w:r>
        <w:r>
          <w:t>ó</w:t>
        </w:r>
        <w:r w:rsidRPr="002513BA">
          <w:t>n</w:t>
        </w:r>
      </w:smartTag>
      <w:r>
        <w:t xml:space="preserve"> y de su</w:t>
      </w:r>
      <w:r w:rsidRPr="002513BA">
        <w:t xml:space="preserve"> </w:t>
      </w:r>
      <w:r>
        <w:t>P</w:t>
      </w:r>
      <w:r w:rsidRPr="002513BA">
        <w:t>rotocol</w:t>
      </w:r>
      <w:r>
        <w:t>o</w:t>
      </w:r>
      <w:r w:rsidRPr="002513BA">
        <w:t xml:space="preserve">. También lleva a cabo visitas; recibe quejas y encarga investigaciones y </w:t>
      </w:r>
      <w:r>
        <w:t>e</w:t>
      </w:r>
      <w:r w:rsidRPr="002513BA">
        <w:t>studi</w:t>
      </w:r>
      <w:r>
        <w:t>o</w:t>
      </w:r>
      <w:r w:rsidRPr="002513BA">
        <w:t>s</w:t>
      </w:r>
      <w:r>
        <w:t>,</w:t>
      </w:r>
      <w:r w:rsidRPr="002513BA">
        <w:t xml:space="preserve"> </w:t>
      </w:r>
      <w:r>
        <w:t>a fin de de formular</w:t>
      </w:r>
      <w:r w:rsidRPr="002513BA">
        <w:t xml:space="preserve"> recomenda</w:t>
      </w:r>
      <w:r>
        <w:t>c</w:t>
      </w:r>
      <w:r w:rsidRPr="002513BA">
        <w:t>ion</w:t>
      </w:r>
      <w:r>
        <w:t>e</w:t>
      </w:r>
      <w:r w:rsidRPr="002513BA">
        <w:t xml:space="preserve">s </w:t>
      </w:r>
      <w:r>
        <w:t xml:space="preserve">informadas sobre </w:t>
      </w:r>
      <w:r w:rsidRPr="002513BA">
        <w:t>pol</w:t>
      </w:r>
      <w:r>
        <w:t>íti</w:t>
      </w:r>
      <w:r w:rsidRPr="002513BA">
        <w:t>c</w:t>
      </w:r>
      <w:r>
        <w:t>a</w:t>
      </w:r>
      <w:r w:rsidRPr="002513BA">
        <w:t xml:space="preserve">s </w:t>
      </w:r>
      <w:r>
        <w:t>y</w:t>
      </w:r>
      <w:r w:rsidRPr="002513BA">
        <w:t xml:space="preserve"> pr</w:t>
      </w:r>
      <w:r>
        <w:t>áctica</w:t>
      </w:r>
      <w:r w:rsidRPr="002513BA">
        <w:t xml:space="preserve">s </w:t>
      </w:r>
      <w:r>
        <w:t>e</w:t>
      </w:r>
      <w:r w:rsidRPr="002513BA">
        <w:t>n</w:t>
      </w:r>
      <w:r>
        <w:t xml:space="preserve"> materia de derechos humanos</w:t>
      </w:r>
      <w:r w:rsidRPr="002513BA">
        <w:t>.</w:t>
      </w:r>
    </w:p>
    <w:p w:rsidR="005C7BE0" w:rsidRPr="0010443E" w:rsidRDefault="005C7BE0" w:rsidP="0048245D">
      <w:pPr>
        <w:pStyle w:val="SingleTxtG"/>
        <w:keepNext/>
        <w:rPr>
          <w:b/>
        </w:rPr>
      </w:pPr>
      <w:r w:rsidRPr="002513BA">
        <w:tab/>
      </w:r>
      <w:r>
        <w:rPr>
          <w:b/>
        </w:rPr>
        <w:t>El</w:t>
      </w:r>
      <w:r w:rsidRPr="0010443E">
        <w:rPr>
          <w:b/>
        </w:rPr>
        <w:t xml:space="preserve"> gráfic</w:t>
      </w:r>
      <w:r>
        <w:rPr>
          <w:b/>
        </w:rPr>
        <w:t>o</w:t>
      </w:r>
      <w:r w:rsidRPr="0010443E">
        <w:rPr>
          <w:b/>
        </w:rPr>
        <w:t xml:space="preserve"> </w:t>
      </w:r>
      <w:r w:rsidRPr="0010443E">
        <w:rPr>
          <w:b/>
          <w:i/>
        </w:rPr>
        <w:t>infra</w:t>
      </w:r>
      <w:r w:rsidRPr="0010443E">
        <w:rPr>
          <w:b/>
        </w:rPr>
        <w:t xml:space="preserve"> muestra los mecanismos de coordinación a nivel nacional y regional.</w:t>
      </w:r>
    </w:p>
    <w:p w:rsidR="005C7BE0" w:rsidRPr="0015482F" w:rsidRDefault="00FE25B2" w:rsidP="005C7BE0">
      <w:pPr>
        <w:pStyle w:val="SingleTxtG"/>
      </w:pPr>
      <w:r>
        <w:object w:dxaOrig="8294" w:dyaOrig="6043">
          <v:shape id="_x0000_i1026" type="#_x0000_t75" style="width:414.75pt;height:302.25pt" o:ole="">
            <v:imagedata r:id="rId8" o:title=""/>
          </v:shape>
          <o:OLEObject Type="Embed" ProgID="Word.Picture.8" ShapeID="_x0000_i1026" DrawAspect="Content" ObjectID="_1384695991" r:id="rId9"/>
        </w:object>
      </w:r>
    </w:p>
    <w:p w:rsidR="005C7BE0" w:rsidRPr="009E614C" w:rsidRDefault="005C7BE0" w:rsidP="005C7BE0">
      <w:pPr>
        <w:pStyle w:val="H1G"/>
      </w:pPr>
      <w:r w:rsidRPr="009E614C">
        <w:tab/>
        <w:t>E.</w:t>
      </w:r>
      <w:r w:rsidRPr="009E614C">
        <w:tab/>
        <w:t>5.</w:t>
      </w:r>
      <w:r w:rsidRPr="009E614C">
        <w:tab/>
        <w:t>Di</w:t>
      </w:r>
      <w:r>
        <w:t>fu</w:t>
      </w:r>
      <w:r w:rsidRPr="009E614C">
        <w:t>si</w:t>
      </w:r>
      <w:r>
        <w:t>ó</w:t>
      </w:r>
      <w:r w:rsidRPr="009E614C">
        <w:t>n</w:t>
      </w:r>
      <w:r>
        <w:t xml:space="preserve"> y capacitación</w:t>
      </w:r>
    </w:p>
    <w:p w:rsidR="005C7BE0" w:rsidRPr="009753B7" w:rsidRDefault="005C7BE0" w:rsidP="005C7BE0">
      <w:pPr>
        <w:pStyle w:val="SingleTxtG"/>
      </w:pPr>
      <w:r>
        <w:t>25.</w:t>
      </w:r>
      <w:r>
        <w:tab/>
      </w:r>
      <w:r w:rsidRPr="009E614C">
        <w:t>5.1</w:t>
      </w:r>
      <w:r w:rsidRPr="009E614C">
        <w:tab/>
      </w:r>
      <w:r w:rsidRPr="005B2F7B">
        <w:rPr>
          <w:i/>
        </w:rPr>
        <w:t>Di</w:t>
      </w:r>
      <w:r>
        <w:rPr>
          <w:i/>
        </w:rPr>
        <w:t>fu</w:t>
      </w:r>
      <w:r w:rsidRPr="005B2F7B">
        <w:rPr>
          <w:i/>
        </w:rPr>
        <w:t>si</w:t>
      </w:r>
      <w:r>
        <w:rPr>
          <w:i/>
        </w:rPr>
        <w:t>ó</w:t>
      </w:r>
      <w:r w:rsidRPr="005B2F7B">
        <w:rPr>
          <w:i/>
        </w:rPr>
        <w:t>n</w:t>
      </w:r>
      <w:r w:rsidRPr="009E614C">
        <w:t xml:space="preserve">. </w:t>
      </w:r>
      <w:r w:rsidRPr="007A725F">
        <w:t xml:space="preserve">Desde 2001, </w:t>
      </w:r>
      <w:r w:rsidRPr="0008465A">
        <w:t xml:space="preserve">el Protocolo Facultativo </w:t>
      </w:r>
      <w:r>
        <w:t xml:space="preserve">se ha traducido </w:t>
      </w:r>
      <w:r w:rsidRPr="0008465A">
        <w:t>al tailandés y se ha distribuido entre vari</w:t>
      </w:r>
      <w:r>
        <w:t>a</w:t>
      </w:r>
      <w:r w:rsidRPr="0008465A">
        <w:t>s organi</w:t>
      </w:r>
      <w:r>
        <w:t>zaciones</w:t>
      </w:r>
      <w:r w:rsidRPr="0008465A">
        <w:t>, no sólo gubernamentales, sino también no gubernamental</w:t>
      </w:r>
      <w:r>
        <w:t>es</w:t>
      </w:r>
      <w:r w:rsidRPr="0008465A">
        <w:t xml:space="preserve">, </w:t>
      </w:r>
      <w:r>
        <w:t>entidades de la</w:t>
      </w:r>
      <w:r w:rsidRPr="0008465A">
        <w:t xml:space="preserve"> administra</w:t>
      </w:r>
      <w:r>
        <w:t>ción</w:t>
      </w:r>
      <w:r w:rsidRPr="0008465A">
        <w:t xml:space="preserve"> </w:t>
      </w:r>
      <w:r>
        <w:t>local</w:t>
      </w:r>
      <w:r w:rsidRPr="0008465A">
        <w:t xml:space="preserve"> </w:t>
      </w:r>
      <w:r>
        <w:t>y medios de comunicación</w:t>
      </w:r>
      <w:r w:rsidRPr="0008465A">
        <w:t xml:space="preserve">, </w:t>
      </w:r>
      <w:r>
        <w:t>incluso antes de la</w:t>
      </w:r>
      <w:r w:rsidRPr="0008465A">
        <w:t xml:space="preserve"> ratifica</w:t>
      </w:r>
      <w:r>
        <w:t>c</w:t>
      </w:r>
      <w:r w:rsidRPr="0008465A">
        <w:t>i</w:t>
      </w:r>
      <w:r>
        <w:t>ó</w:t>
      </w:r>
      <w:r w:rsidRPr="0008465A">
        <w:t xml:space="preserve">n </w:t>
      </w:r>
      <w:r>
        <w:t>por Tailandia en 2006 del</w:t>
      </w:r>
      <w:r w:rsidRPr="0008465A">
        <w:t xml:space="preserve"> Protocol</w:t>
      </w:r>
      <w:r>
        <w:t>o Facultativo</w:t>
      </w:r>
      <w:r w:rsidRPr="0008465A">
        <w:t xml:space="preserve">. </w:t>
      </w:r>
      <w:r w:rsidRPr="009753B7">
        <w:t xml:space="preserve">Tras su ratificación, el Protocolo Facultativo </w:t>
      </w:r>
      <w:r>
        <w:t>se ha publicado e</w:t>
      </w:r>
      <w:r w:rsidRPr="009753B7">
        <w:t xml:space="preserve"> incorporado a los ejemplares de </w:t>
      </w:r>
      <w:smartTag w:uri="urn:schemas-microsoft-com:office:smarttags" w:element="PersonName">
        <w:smartTagPr>
          <w:attr w:name="ProductID" w:val="la Convenci￳n"/>
        </w:smartTagPr>
        <w:r w:rsidRPr="009753B7">
          <w:t>la Convención</w:t>
        </w:r>
      </w:smartTag>
      <w:r w:rsidRPr="009753B7">
        <w:t xml:space="preserve">, </w:t>
      </w:r>
      <w:r>
        <w:t>junto con un resumen</w:t>
      </w:r>
      <w:r w:rsidRPr="009753B7">
        <w:t xml:space="preserve"> y se ha distribuido a los </w:t>
      </w:r>
      <w:r>
        <w:t xml:space="preserve">organismos </w:t>
      </w:r>
      <w:r w:rsidR="003E1C3D">
        <w:t>competentes</w:t>
      </w:r>
      <w:r>
        <w:t xml:space="preserve"> para</w:t>
      </w:r>
      <w:r w:rsidRPr="009753B7">
        <w:t xml:space="preserve"> inform</w:t>
      </w:r>
      <w:r>
        <w:t xml:space="preserve">arles de las </w:t>
      </w:r>
      <w:r w:rsidRPr="009753B7">
        <w:t>obliga</w:t>
      </w:r>
      <w:r>
        <w:t>c</w:t>
      </w:r>
      <w:r w:rsidRPr="009753B7">
        <w:t>ion</w:t>
      </w:r>
      <w:r>
        <w:t>e</w:t>
      </w:r>
      <w:r w:rsidRPr="009753B7">
        <w:t xml:space="preserve">s </w:t>
      </w:r>
      <w:r>
        <w:t>asumidas por Tailandia en virtud de dicho instrumento</w:t>
      </w:r>
      <w:r w:rsidRPr="009753B7">
        <w:t xml:space="preserve">, </w:t>
      </w:r>
      <w:r>
        <w:t>e</w:t>
      </w:r>
      <w:r w:rsidRPr="009753B7">
        <w:t xml:space="preserve">n particular, </w:t>
      </w:r>
      <w:r>
        <w:t xml:space="preserve">y de </w:t>
      </w:r>
      <w:smartTag w:uri="urn:schemas-microsoft-com:office:smarttags" w:element="PersonName">
        <w:smartTagPr>
          <w:attr w:name="ProductID" w:val="la Convenci￳n"/>
        </w:smartTagPr>
        <w:r>
          <w:t>la</w:t>
        </w:r>
        <w:r w:rsidRPr="009753B7">
          <w:t xml:space="preserve"> Conven</w:t>
        </w:r>
        <w:r>
          <w:t>c</w:t>
        </w:r>
        <w:r w:rsidRPr="009753B7">
          <w:t>i</w:t>
        </w:r>
        <w:r>
          <w:t>ó</w:t>
        </w:r>
        <w:r w:rsidRPr="009753B7">
          <w:t>n</w:t>
        </w:r>
      </w:smartTag>
      <w:r w:rsidRPr="009753B7">
        <w:t xml:space="preserve"> </w:t>
      </w:r>
      <w:r>
        <w:t>e</w:t>
      </w:r>
      <w:r w:rsidRPr="009753B7">
        <w:t>n general. También se han distribuido ejemplares de la tra</w:t>
      </w:r>
      <w:r>
        <w:t>ducción entre diferentes</w:t>
      </w:r>
      <w:r w:rsidRPr="009753B7">
        <w:t xml:space="preserve"> </w:t>
      </w:r>
      <w:r>
        <w:t>instituciones universitarias y organizaciones de la</w:t>
      </w:r>
      <w:r w:rsidRPr="009753B7">
        <w:t xml:space="preserve"> administra</w:t>
      </w:r>
      <w:r>
        <w:t>ción local en todo el país</w:t>
      </w:r>
      <w:r w:rsidRPr="009753B7">
        <w:t>.</w:t>
      </w:r>
    </w:p>
    <w:p w:rsidR="005C7BE0" w:rsidRPr="00B057C1" w:rsidRDefault="005C7BE0" w:rsidP="005C7BE0">
      <w:pPr>
        <w:pStyle w:val="SingleTxtG"/>
      </w:pPr>
      <w:r w:rsidRPr="0038676A">
        <w:t>26.</w:t>
      </w:r>
      <w:r w:rsidRPr="0038676A">
        <w:tab/>
        <w:t>Además, se han organizado numerosas reunion</w:t>
      </w:r>
      <w:r>
        <w:t>e</w:t>
      </w:r>
      <w:r w:rsidRPr="0038676A">
        <w:t xml:space="preserve">s y seminarios a nivel nacional y regional, </w:t>
      </w:r>
      <w:r>
        <w:t>con miras a</w:t>
      </w:r>
      <w:r w:rsidRPr="0038676A">
        <w:t xml:space="preserve"> divulgar información </w:t>
      </w:r>
      <w:r>
        <w:t xml:space="preserve">específica </w:t>
      </w:r>
      <w:r w:rsidRPr="0038676A">
        <w:t xml:space="preserve">sobre </w:t>
      </w:r>
      <w:smartTag w:uri="urn:schemas-microsoft-com:office:smarttags" w:element="PersonName">
        <w:smartTagPr>
          <w:attr w:name="ProductID" w:val="la Convenci￳n"/>
        </w:smartTagPr>
        <w:r w:rsidRPr="0038676A">
          <w:t>la Convención</w:t>
        </w:r>
      </w:smartTag>
      <w:r w:rsidRPr="0038676A">
        <w:t xml:space="preserve"> y el Protocolo Facultativo </w:t>
      </w:r>
      <w:r>
        <w:t>entre un</w:t>
      </w:r>
      <w:r w:rsidRPr="0038676A">
        <w:t xml:space="preserve"> </w:t>
      </w:r>
      <w:r>
        <w:t>público muy variado, como los</w:t>
      </w:r>
      <w:r w:rsidRPr="0038676A">
        <w:t xml:space="preserve"> representa</w:t>
      </w:r>
      <w:r>
        <w:t>n</w:t>
      </w:r>
      <w:r w:rsidRPr="0038676A">
        <w:t xml:space="preserve">tes </w:t>
      </w:r>
      <w:r>
        <w:t xml:space="preserve">de los organismos </w:t>
      </w:r>
      <w:r w:rsidR="003E1C3D">
        <w:t>competentes</w:t>
      </w:r>
      <w:r>
        <w:t>,</w:t>
      </w:r>
      <w:r w:rsidRPr="0038676A">
        <w:t xml:space="preserve"> </w:t>
      </w:r>
      <w:r>
        <w:t>los profesionales del derecho</w:t>
      </w:r>
      <w:r w:rsidRPr="0038676A">
        <w:t xml:space="preserve">, </w:t>
      </w:r>
      <w:r>
        <w:t>los miembros de la universidad</w:t>
      </w:r>
      <w:r w:rsidRPr="0038676A">
        <w:t xml:space="preserve">, </w:t>
      </w:r>
      <w:r>
        <w:t>el personal de capacitación</w:t>
      </w:r>
      <w:r w:rsidRPr="0038676A">
        <w:t xml:space="preserve">, </w:t>
      </w:r>
      <w:r>
        <w:t>los defensores de los derechos del niño</w:t>
      </w:r>
      <w:r w:rsidRPr="0038676A">
        <w:t xml:space="preserve">, </w:t>
      </w:r>
      <w:r>
        <w:t xml:space="preserve">los dirigentes de la </w:t>
      </w:r>
      <w:r w:rsidRPr="0038676A">
        <w:t>comuni</w:t>
      </w:r>
      <w:r>
        <w:t>dad y los grupos de niños y de jóvenes</w:t>
      </w:r>
      <w:r w:rsidRPr="0038676A">
        <w:t xml:space="preserve">. </w:t>
      </w:r>
      <w:r>
        <w:t>E</w:t>
      </w:r>
      <w:r w:rsidRPr="00B057C1">
        <w:t xml:space="preserve">l contenido fundamental del Protocolo Facultativo </w:t>
      </w:r>
      <w:r>
        <w:t>se ha expuesto también en</w:t>
      </w:r>
      <w:r w:rsidRPr="00B057C1">
        <w:t xml:space="preserve"> las reunion</w:t>
      </w:r>
      <w:r>
        <w:t>e</w:t>
      </w:r>
      <w:r w:rsidRPr="00B057C1">
        <w:t xml:space="preserve">s y seminarios </w:t>
      </w:r>
      <w:r>
        <w:t>más generales relativos a la infancia y se ha difundido por</w:t>
      </w:r>
      <w:r w:rsidRPr="00B057C1">
        <w:t xml:space="preserve"> internet. </w:t>
      </w:r>
    </w:p>
    <w:p w:rsidR="005C7BE0" w:rsidRPr="00A216C1" w:rsidRDefault="005C7BE0" w:rsidP="005C7BE0">
      <w:pPr>
        <w:pStyle w:val="SingleTxtG"/>
      </w:pPr>
      <w:r>
        <w:t>27.</w:t>
      </w:r>
      <w:r>
        <w:tab/>
      </w:r>
      <w:r w:rsidRPr="009E614C">
        <w:t>5.2</w:t>
      </w:r>
      <w:r w:rsidRPr="009E614C">
        <w:tab/>
      </w:r>
      <w:r>
        <w:rPr>
          <w:i/>
        </w:rPr>
        <w:t>Capacitación</w:t>
      </w:r>
      <w:r w:rsidRPr="009E614C">
        <w:t xml:space="preserve">. </w:t>
      </w:r>
      <w:r w:rsidRPr="003B55FE">
        <w:t xml:space="preserve">Organismos como los Ministerios del Interior, Educación, Justicia, Trabajo, Salud Pública, Desarrollo Social y Seguridad Humana; </w:t>
      </w:r>
      <w:smartTag w:uri="urn:schemas-microsoft-com:office:smarttags" w:element="PersonName">
        <w:smartTagPr>
          <w:attr w:name="ProductID" w:val="la Fiscal￭a General"/>
        </w:smartTagPr>
        <w:r w:rsidRPr="003B55FE">
          <w:t>la Fiscalía General</w:t>
        </w:r>
      </w:smartTag>
      <w:r w:rsidRPr="003B55FE">
        <w:t xml:space="preserve">; </w:t>
      </w:r>
      <w:smartTag w:uri="urn:schemas-microsoft-com:office:smarttags" w:element="PersonName">
        <w:smartTagPr>
          <w:attr w:name="ProductID" w:val="la Prevenci￳n"/>
        </w:smartTagPr>
        <w:r>
          <w:t xml:space="preserve">la </w:t>
        </w:r>
        <w:r w:rsidRPr="003B55FE">
          <w:t>Real Policía</w:t>
        </w:r>
      </w:smartTag>
      <w:r w:rsidRPr="003B55FE">
        <w:t xml:space="preserve"> Tailandesa; y </w:t>
      </w:r>
      <w:r w:rsidR="005D344C">
        <w:t>ONG</w:t>
      </w:r>
      <w:r w:rsidRPr="003B55FE">
        <w:t xml:space="preserve">, como Holt Sahathai, </w:t>
      </w:r>
      <w:smartTag w:uri="urn:schemas-microsoft-com:office:smarttags" w:element="PersonName">
        <w:smartTagPr>
          <w:attr w:name="ProductID" w:val="la Fundaci￳n"/>
        </w:smartTagPr>
        <w:r w:rsidRPr="003B55FE">
          <w:t>la Fundación</w:t>
        </w:r>
      </w:smartTag>
      <w:r w:rsidRPr="003B55FE">
        <w:t xml:space="preserve"> para el De</w:t>
      </w:r>
      <w:r>
        <w:t>sarrol</w:t>
      </w:r>
      <w:r w:rsidRPr="003B55FE">
        <w:t>lo</w:t>
      </w:r>
      <w:r>
        <w:t xml:space="preserve"> Infantil</w:t>
      </w:r>
      <w:r w:rsidRPr="003B55FE">
        <w:t xml:space="preserve">; </w:t>
      </w:r>
      <w:smartTag w:uri="urn:schemas-microsoft-com:office:smarttags" w:element="PersonName">
        <w:smartTagPr>
          <w:attr w:name="ProductID" w:val="la Fundaci￳n"/>
        </w:smartTagPr>
        <w:r>
          <w:t>la Fundación</w:t>
        </w:r>
      </w:smartTag>
      <w:r>
        <w:t xml:space="preserve"> del</w:t>
      </w:r>
      <w:r w:rsidRPr="003B55FE">
        <w:t xml:space="preserve"> Centr</w:t>
      </w:r>
      <w:r>
        <w:t>o</w:t>
      </w:r>
      <w:r w:rsidRPr="003B55FE">
        <w:t xml:space="preserve"> </w:t>
      </w:r>
      <w:r>
        <w:t xml:space="preserve">para </w:t>
      </w:r>
      <w:smartTag w:uri="urn:schemas-microsoft-com:office:smarttags" w:element="PersonName">
        <w:smartTagPr>
          <w:attr w:name="ProductID" w:val="la Protecci￳n"/>
        </w:smartTagPr>
        <w:r>
          <w:t>la</w:t>
        </w:r>
        <w:r w:rsidRPr="003B55FE">
          <w:t xml:space="preserve"> Protec</w:t>
        </w:r>
        <w:r>
          <w:t>c</w:t>
        </w:r>
        <w:r w:rsidRPr="003B55FE">
          <w:t>i</w:t>
        </w:r>
        <w:r>
          <w:t>ó</w:t>
        </w:r>
        <w:r w:rsidRPr="003B55FE">
          <w:t>n</w:t>
        </w:r>
      </w:smartTag>
      <w:r w:rsidRPr="003B55FE">
        <w:t xml:space="preserve"> </w:t>
      </w:r>
      <w:r>
        <w:t xml:space="preserve">de los Derechos del Niño y </w:t>
      </w:r>
      <w:smartTag w:uri="urn:schemas-microsoft-com:office:smarttags" w:element="PersonName">
        <w:smartTagPr>
          <w:attr w:name="ProductID" w:val="la Fundaci￳n Budista"/>
        </w:smartTagPr>
        <w:r>
          <w:t>la</w:t>
        </w:r>
        <w:r w:rsidRPr="003B55FE">
          <w:t xml:space="preserve"> Funda</w:t>
        </w:r>
        <w:r>
          <w:t>c</w:t>
        </w:r>
        <w:r w:rsidRPr="003B55FE">
          <w:t>i</w:t>
        </w:r>
        <w:r>
          <w:t>ón</w:t>
        </w:r>
        <w:r w:rsidRPr="003B55FE">
          <w:t xml:space="preserve"> Budist</w:t>
        </w:r>
        <w:r>
          <w:t>a</w:t>
        </w:r>
      </w:smartTag>
      <w:r>
        <w:t xml:space="preserve"> para el Desarrollo de </w:t>
      </w:r>
      <w:smartTag w:uri="urn:schemas-microsoft-com:office:smarttags" w:element="PersonName">
        <w:smartTagPr>
          <w:attr w:name="ProductID" w:val="la Juventud"/>
        </w:smartTagPr>
        <w:r>
          <w:t>la Juventud</w:t>
        </w:r>
      </w:smartTag>
      <w:r>
        <w:t xml:space="preserve"> han llevado a cabo campañas de sensibilización y capacitación sobre </w:t>
      </w:r>
      <w:smartTag w:uri="urn:schemas-microsoft-com:office:smarttags" w:element="PersonName">
        <w:smartTagPr>
          <w:attr w:name="ProductID" w:val="la Convenci￳n"/>
        </w:smartTagPr>
        <w:r>
          <w:t>la Convención</w:t>
        </w:r>
      </w:smartTag>
      <w:r>
        <w:t xml:space="preserve"> y su Protocolo Facultativo</w:t>
      </w:r>
      <w:r w:rsidRPr="003B55FE">
        <w:t xml:space="preserve">. </w:t>
      </w:r>
      <w:r>
        <w:t>Estos instrumentos s</w:t>
      </w:r>
      <w:r w:rsidRPr="00A216C1">
        <w:t xml:space="preserve">e han incorporado tanto a la </w:t>
      </w:r>
      <w:r>
        <w:t>formación</w:t>
      </w:r>
      <w:r w:rsidRPr="00A216C1">
        <w:t xml:space="preserve"> general</w:t>
      </w:r>
      <w:r>
        <w:t xml:space="preserve"> sobre los derechos del niño como a la capacitación especializada</w:t>
      </w:r>
      <w:r w:rsidRPr="00A216C1">
        <w:t xml:space="preserve">. </w:t>
      </w:r>
    </w:p>
    <w:p w:rsidR="005C7BE0" w:rsidRPr="007A6BB0" w:rsidRDefault="005C7BE0" w:rsidP="005C7BE0">
      <w:pPr>
        <w:pStyle w:val="SingleTxtG"/>
      </w:pPr>
      <w:r w:rsidRPr="00A216C1">
        <w:t>28.</w:t>
      </w:r>
      <w:r w:rsidRPr="00A216C1">
        <w:tab/>
        <w:t xml:space="preserve">En 1997 se pusieron en marcha </w:t>
      </w:r>
      <w:r>
        <w:t xml:space="preserve">actividades de formación en relación con las </w:t>
      </w:r>
      <w:r w:rsidRPr="00A216C1">
        <w:t xml:space="preserve">campañas de sensibilización </w:t>
      </w:r>
      <w:r>
        <w:t>respecto de</w:t>
      </w:r>
      <w:r w:rsidRPr="00A216C1">
        <w:t xml:space="preserve"> los derechos del niño </w:t>
      </w:r>
      <w:r>
        <w:t xml:space="preserve">destinadas </w:t>
      </w:r>
      <w:r w:rsidRPr="00A216C1">
        <w:t xml:space="preserve">a los encargados de </w:t>
      </w:r>
      <w:r>
        <w:t xml:space="preserve">impartir </w:t>
      </w:r>
      <w:r w:rsidRPr="00A216C1">
        <w:t>esa materia en los organismos gubernamentales y no gubernamentales. A partir de 2003, se han realizado periódicamente campañas de sensibilización y capacitación de formadores a nivel nacional, internacional y local</w:t>
      </w:r>
      <w:r>
        <w:t>,</w:t>
      </w:r>
      <w:r w:rsidRPr="00A216C1">
        <w:t xml:space="preserve"> con miras a </w:t>
      </w:r>
      <w:r>
        <w:t>mentalizar a la opinión pública respecto de los derechos del niño</w:t>
      </w:r>
      <w:r w:rsidRPr="00A216C1">
        <w:t xml:space="preserve">, </w:t>
      </w:r>
      <w:smartTag w:uri="urn:schemas-microsoft-com:office:smarttags" w:element="PersonName">
        <w:smartTagPr>
          <w:attr w:name="ProductID" w:val="la Convenci￳n"/>
        </w:smartTagPr>
        <w:r>
          <w:t>la</w:t>
        </w:r>
        <w:r w:rsidRPr="00A216C1">
          <w:t xml:space="preserve"> Conven</w:t>
        </w:r>
        <w:r>
          <w:t>c</w:t>
        </w:r>
        <w:r w:rsidRPr="00A216C1">
          <w:t>i</w:t>
        </w:r>
        <w:r>
          <w:t>ó</w:t>
        </w:r>
        <w:r w:rsidRPr="00A216C1">
          <w:t>n</w:t>
        </w:r>
      </w:smartTag>
      <w:r w:rsidRPr="00A216C1">
        <w:t xml:space="preserve"> </w:t>
      </w:r>
      <w:r>
        <w:t>y sus</w:t>
      </w:r>
      <w:r w:rsidRPr="00A216C1">
        <w:t xml:space="preserve"> Protocol</w:t>
      </w:r>
      <w:r>
        <w:t>os Facultativos</w:t>
      </w:r>
      <w:r w:rsidRPr="00A216C1">
        <w:t xml:space="preserve">. </w:t>
      </w:r>
      <w:r>
        <w:t>Entre las</w:t>
      </w:r>
      <w:r w:rsidRPr="007A6BB0">
        <w:t xml:space="preserve"> actividades de </w:t>
      </w:r>
      <w:r>
        <w:t>formación</w:t>
      </w:r>
      <w:r w:rsidRPr="007A6BB0">
        <w:t xml:space="preserve"> que se realizan actualmente figuran:</w:t>
      </w:r>
    </w:p>
    <w:p w:rsidR="005C7BE0" w:rsidRPr="007A6BB0" w:rsidRDefault="005C7BE0" w:rsidP="005C7BE0">
      <w:pPr>
        <w:pStyle w:val="SingleTxtG"/>
      </w:pPr>
      <w:r w:rsidRPr="007A6BB0">
        <w:tab/>
        <w:t>1)</w:t>
      </w:r>
      <w:r w:rsidRPr="007A6BB0">
        <w:tab/>
        <w:t xml:space="preserve">Dos módulos de </w:t>
      </w:r>
      <w:r>
        <w:t>capacita</w:t>
      </w:r>
      <w:r w:rsidRPr="007A6BB0">
        <w:t>ción internacional de 12 días, a saber la forma</w:t>
      </w:r>
      <w:r>
        <w:t>ción de educa</w:t>
      </w:r>
      <w:r w:rsidRPr="007A6BB0">
        <w:t>dores en materia de sensibilización respect</w:t>
      </w:r>
      <w:r>
        <w:t>o de los derechos del niño</w:t>
      </w:r>
      <w:r w:rsidRPr="007A6BB0">
        <w:t xml:space="preserve"> </w:t>
      </w:r>
      <w:r>
        <w:t>y la capacitación relativa a la</w:t>
      </w:r>
      <w:r w:rsidRPr="007A6BB0">
        <w:t xml:space="preserve"> participa</w:t>
      </w:r>
      <w:r>
        <w:t>c</w:t>
      </w:r>
      <w:r w:rsidRPr="007A6BB0">
        <w:t>i</w:t>
      </w:r>
      <w:r>
        <w:t>ó</w:t>
      </w:r>
      <w:r w:rsidRPr="007A6BB0">
        <w:t xml:space="preserve">n </w:t>
      </w:r>
      <w:r>
        <w:t>de los niños</w:t>
      </w:r>
      <w:r w:rsidRPr="007A6BB0">
        <w:t xml:space="preserve">, </w:t>
      </w:r>
      <w:r>
        <w:t>para los profesionales de los derechos del niño de</w:t>
      </w:r>
      <w:r w:rsidRPr="007A6BB0">
        <w:t xml:space="preserve"> 13 </w:t>
      </w:r>
      <w:r>
        <w:t>países de la región de</w:t>
      </w:r>
      <w:r w:rsidRPr="007A6BB0">
        <w:t xml:space="preserve"> Asia </w:t>
      </w:r>
      <w:r>
        <w:t>y el</w:t>
      </w:r>
      <w:r w:rsidRPr="007A6BB0">
        <w:t xml:space="preserve"> Pac</w:t>
      </w:r>
      <w:r>
        <w:t>í</w:t>
      </w:r>
      <w:r w:rsidRPr="007A6BB0">
        <w:t>fic</w:t>
      </w:r>
      <w:r>
        <w:t>o</w:t>
      </w:r>
      <w:r w:rsidRPr="007A6BB0">
        <w:t>;</w:t>
      </w:r>
    </w:p>
    <w:p w:rsidR="005C7BE0" w:rsidRPr="00004AA7" w:rsidRDefault="005C7BE0" w:rsidP="005C7BE0">
      <w:pPr>
        <w:pStyle w:val="SingleTxtG"/>
      </w:pPr>
      <w:r w:rsidRPr="007A6BB0">
        <w:tab/>
      </w:r>
      <w:r w:rsidRPr="00004AA7">
        <w:t>2)</w:t>
      </w:r>
      <w:r w:rsidRPr="00004AA7">
        <w:tab/>
        <w:t>Un m</w:t>
      </w:r>
      <w:r>
        <w:t>ó</w:t>
      </w:r>
      <w:r w:rsidRPr="00004AA7">
        <w:t xml:space="preserve">dulo nacional de sensibilización </w:t>
      </w:r>
      <w:r>
        <w:t xml:space="preserve">sobre los derechos del niño, </w:t>
      </w:r>
      <w:r w:rsidRPr="00004AA7">
        <w:t xml:space="preserve">de cinco días </w:t>
      </w:r>
      <w:r>
        <w:t xml:space="preserve">de duración, </w:t>
      </w:r>
      <w:r w:rsidRPr="00004AA7">
        <w:t xml:space="preserve">para los </w:t>
      </w:r>
      <w:r>
        <w:t>profesionales pertinentes de</w:t>
      </w:r>
      <w:r w:rsidRPr="00004AA7">
        <w:t xml:space="preserve"> </w:t>
      </w:r>
      <w:r>
        <w:t>diversas</w:t>
      </w:r>
      <w:r w:rsidRPr="00004AA7">
        <w:t xml:space="preserve"> </w:t>
      </w:r>
      <w:r>
        <w:t xml:space="preserve">organizaciones </w:t>
      </w:r>
      <w:r w:rsidRPr="00004AA7">
        <w:t>g</w:t>
      </w:r>
      <w:r>
        <w:t>ub</w:t>
      </w:r>
      <w:r w:rsidRPr="00004AA7">
        <w:t>ern</w:t>
      </w:r>
      <w:r>
        <w:t>a</w:t>
      </w:r>
      <w:r w:rsidRPr="00004AA7">
        <w:t>ment</w:t>
      </w:r>
      <w:r>
        <w:t>ales y</w:t>
      </w:r>
      <w:r w:rsidRPr="00004AA7">
        <w:t xml:space="preserve"> no</w:t>
      </w:r>
      <w:r>
        <w:t xml:space="preserve"> </w:t>
      </w:r>
      <w:r w:rsidRPr="00004AA7">
        <w:t>g</w:t>
      </w:r>
      <w:r>
        <w:t>ub</w:t>
      </w:r>
      <w:r w:rsidRPr="00004AA7">
        <w:t>ern</w:t>
      </w:r>
      <w:r>
        <w:t>a</w:t>
      </w:r>
      <w:r w:rsidRPr="00004AA7">
        <w:t>mental</w:t>
      </w:r>
      <w:r>
        <w:t>es</w:t>
      </w:r>
      <w:r w:rsidRPr="00004AA7">
        <w:t xml:space="preserve">, </w:t>
      </w:r>
      <w:r>
        <w:t>agrupaciones de niños y de</w:t>
      </w:r>
      <w:r w:rsidRPr="00004AA7">
        <w:t xml:space="preserve"> </w:t>
      </w:r>
      <w:r>
        <w:t>jóvenes y organismos de la</w:t>
      </w:r>
      <w:r w:rsidRPr="00004AA7">
        <w:t xml:space="preserve"> administra</w:t>
      </w:r>
      <w:r>
        <w:t>ción local</w:t>
      </w:r>
      <w:r w:rsidRPr="00004AA7">
        <w:t>;</w:t>
      </w:r>
    </w:p>
    <w:p w:rsidR="005C7BE0" w:rsidRPr="00004AA7" w:rsidRDefault="005C7BE0" w:rsidP="005C7BE0">
      <w:pPr>
        <w:pStyle w:val="SingleTxtG"/>
      </w:pPr>
      <w:r w:rsidRPr="00004AA7">
        <w:tab/>
        <w:t>3)</w:t>
      </w:r>
      <w:r w:rsidRPr="00004AA7">
        <w:tab/>
        <w:t>Un m</w:t>
      </w:r>
      <w:r>
        <w:t>ó</w:t>
      </w:r>
      <w:r w:rsidRPr="00004AA7">
        <w:t xml:space="preserve">dulo local de de sensibilización sobre los derechos del niño </w:t>
      </w:r>
      <w:r>
        <w:t xml:space="preserve">de uno o dos días de duración </w:t>
      </w:r>
      <w:r w:rsidRPr="00004AA7">
        <w:t>para dirigentes locales, niños, j</w:t>
      </w:r>
      <w:r>
        <w:t>óvenes</w:t>
      </w:r>
      <w:r w:rsidRPr="00004AA7">
        <w:t>, pa</w:t>
      </w:r>
      <w:r>
        <w:t>d</w:t>
      </w:r>
      <w:r w:rsidRPr="00004AA7">
        <w:t xml:space="preserve">res, </w:t>
      </w:r>
      <w:r>
        <w:t>tutores</w:t>
      </w:r>
      <w:r w:rsidRPr="00004AA7">
        <w:t xml:space="preserve">, </w:t>
      </w:r>
      <w:r>
        <w:t>maestros</w:t>
      </w:r>
      <w:r w:rsidRPr="00004AA7">
        <w:t>, c</w:t>
      </w:r>
      <w:r>
        <w:t>uidadores,</w:t>
      </w:r>
      <w:r w:rsidRPr="00004AA7">
        <w:t xml:space="preserve"> </w:t>
      </w:r>
      <w:r>
        <w:t>defensores de los derechos del niño y el público en general</w:t>
      </w:r>
      <w:r w:rsidRPr="00004AA7">
        <w:t>. El objeto de esa formación consiste en crear redes para el desarrollo y la protección de los niños.</w:t>
      </w:r>
    </w:p>
    <w:p w:rsidR="005C7BE0" w:rsidRPr="00004AA7" w:rsidRDefault="005C7BE0" w:rsidP="005C7BE0">
      <w:pPr>
        <w:pStyle w:val="H1G"/>
      </w:pPr>
      <w:r w:rsidRPr="00004AA7">
        <w:tab/>
      </w:r>
      <w:r w:rsidRPr="009E614C">
        <w:t>F.</w:t>
      </w:r>
      <w:r w:rsidRPr="009E614C">
        <w:tab/>
        <w:t>6.</w:t>
      </w:r>
      <w:r w:rsidRPr="009E614C">
        <w:tab/>
      </w:r>
      <w:r w:rsidRPr="00004AA7">
        <w:t>Preparación del informe sobre la aplicación de los Protocolos</w:t>
      </w:r>
      <w:r>
        <w:t xml:space="preserve"> Facultativos</w:t>
      </w:r>
    </w:p>
    <w:p w:rsidR="005C7BE0" w:rsidRPr="00893DB9" w:rsidRDefault="005C7BE0" w:rsidP="005C7BE0">
      <w:pPr>
        <w:pStyle w:val="SingleTxtG"/>
      </w:pPr>
      <w:r w:rsidRPr="006E7066">
        <w:t>29.</w:t>
      </w:r>
      <w:r w:rsidRPr="006E7066">
        <w:tab/>
        <w:t xml:space="preserve">El Subcomité de los Derechos del Niño, que depende de </w:t>
      </w:r>
      <w:smartTag w:uri="urn:schemas-microsoft-com:office:smarttags" w:element="PersonName">
        <w:smartTagPr>
          <w:attr w:name="ProductID" w:val="La Oficina"/>
        </w:smartTagPr>
        <w:r w:rsidRPr="006E7066">
          <w:t>la Oficina</w:t>
        </w:r>
      </w:smartTag>
      <w:r w:rsidRPr="006E7066">
        <w:t xml:space="preserve"> de Promoción del Bienestar, Protección y Empoderamiento de los Grupos Vulnerables encomend</w:t>
      </w:r>
      <w:r>
        <w:t>ó a dos</w:t>
      </w:r>
      <w:r w:rsidRPr="006E7066">
        <w:t xml:space="preserve"> grup</w:t>
      </w:r>
      <w:r>
        <w:t>o</w:t>
      </w:r>
      <w:r w:rsidRPr="006E7066">
        <w:t xml:space="preserve">s </w:t>
      </w:r>
      <w:r>
        <w:t>de trabajo la tarea de</w:t>
      </w:r>
      <w:r w:rsidRPr="006E7066">
        <w:t xml:space="preserve"> prepara</w:t>
      </w:r>
      <w:r>
        <w:t>r los informes acerca de</w:t>
      </w:r>
      <w:r w:rsidRPr="006E7066">
        <w:t xml:space="preserve"> </w:t>
      </w:r>
      <w:r>
        <w:t>la aplicación de los</w:t>
      </w:r>
      <w:r w:rsidRPr="006E7066">
        <w:t xml:space="preserve"> </w:t>
      </w:r>
      <w:r>
        <w:t xml:space="preserve">Protocolos Facultativos de </w:t>
      </w:r>
      <w:smartTag w:uri="urn:schemas-microsoft-com:office:smarttags" w:element="PersonName">
        <w:smartTagPr>
          <w:attr w:name="ProductID" w:val="la Convenci￳n. Se"/>
        </w:smartTagPr>
        <w:r>
          <w:t>la</w:t>
        </w:r>
        <w:r w:rsidRPr="006E7066">
          <w:t xml:space="preserve"> Conven</w:t>
        </w:r>
        <w:r>
          <w:t>c</w:t>
        </w:r>
        <w:r w:rsidRPr="006E7066">
          <w:t>i</w:t>
        </w:r>
        <w:r>
          <w:t>ó</w:t>
        </w:r>
        <w:r w:rsidRPr="006E7066">
          <w:t>n. Se</w:t>
        </w:r>
      </w:smartTag>
      <w:r w:rsidRPr="006E7066">
        <w:t xml:space="preserve"> trata del grupo de trabajo sobre </w:t>
      </w:r>
      <w:r w:rsidR="001D67D8">
        <w:t>"</w:t>
      </w:r>
      <w:r>
        <w:t>L</w:t>
      </w:r>
      <w:r w:rsidRPr="006E7066">
        <w:t>a venta de niños, la pornografía infantil y la utilización de niños en la prostitución</w:t>
      </w:r>
      <w:r w:rsidR="001D67D8">
        <w:t>"</w:t>
      </w:r>
      <w:r w:rsidRPr="006E7066">
        <w:t>, comp</w:t>
      </w:r>
      <w:r>
        <w:t>uesto por</w:t>
      </w:r>
      <w:r w:rsidRPr="006E7066">
        <w:t xml:space="preserve"> 21 m</w:t>
      </w:r>
      <w:r>
        <w:t>i</w:t>
      </w:r>
      <w:r w:rsidRPr="006E7066">
        <w:t>embr</w:t>
      </w:r>
      <w:r>
        <w:t>o</w:t>
      </w:r>
      <w:r w:rsidRPr="006E7066">
        <w:t xml:space="preserve">s; </w:t>
      </w:r>
      <w:r>
        <w:t>y el</w:t>
      </w:r>
      <w:r w:rsidRPr="006E7066">
        <w:t xml:space="preserve"> grup</w:t>
      </w:r>
      <w:r>
        <w:t>o de trabajo</w:t>
      </w:r>
      <w:r w:rsidRPr="006E7066">
        <w:t xml:space="preserve"> </w:t>
      </w:r>
      <w:r>
        <w:t xml:space="preserve">sobre </w:t>
      </w:r>
      <w:r w:rsidR="001D67D8">
        <w:t>"</w:t>
      </w:r>
      <w:r>
        <w:t>La participación de niños en los conflictos</w:t>
      </w:r>
      <w:r w:rsidRPr="006E7066">
        <w:t xml:space="preserve"> arm</w:t>
      </w:r>
      <w:r>
        <w:t>a</w:t>
      </w:r>
      <w:r w:rsidRPr="006E7066">
        <w:t>d</w:t>
      </w:r>
      <w:r>
        <w:t>os</w:t>
      </w:r>
      <w:r w:rsidR="001D67D8">
        <w:t>"</w:t>
      </w:r>
      <w:r w:rsidRPr="006E7066">
        <w:t xml:space="preserve">, </w:t>
      </w:r>
      <w:r>
        <w:t>integrado por</w:t>
      </w:r>
      <w:r w:rsidRPr="006E7066">
        <w:t xml:space="preserve"> 18 m</w:t>
      </w:r>
      <w:r>
        <w:t>i</w:t>
      </w:r>
      <w:r w:rsidRPr="006E7066">
        <w:t>embr</w:t>
      </w:r>
      <w:r>
        <w:t>o</w:t>
      </w:r>
      <w:r w:rsidRPr="006E7066">
        <w:t xml:space="preserve">s, </w:t>
      </w:r>
      <w:r>
        <w:t>entre los que figuran</w:t>
      </w:r>
      <w:r w:rsidRPr="006E7066">
        <w:t xml:space="preserve"> representa</w:t>
      </w:r>
      <w:r>
        <w:t>n</w:t>
      </w:r>
      <w:r w:rsidRPr="006E7066">
        <w:t xml:space="preserve">tes </w:t>
      </w:r>
      <w:r>
        <w:t xml:space="preserve">de los organismos </w:t>
      </w:r>
      <w:r w:rsidR="003E1C3D">
        <w:t>competentes</w:t>
      </w:r>
      <w:r w:rsidRPr="006E7066">
        <w:t>, expert</w:t>
      </w:r>
      <w:r>
        <w:t>o</w:t>
      </w:r>
      <w:r w:rsidRPr="006E7066">
        <w:t xml:space="preserve">s </w:t>
      </w:r>
      <w:r>
        <w:t>y dos niños</w:t>
      </w:r>
      <w:r w:rsidRPr="006E7066">
        <w:t xml:space="preserve">. </w:t>
      </w:r>
      <w:r>
        <w:t xml:space="preserve">Se han recopilado datos de los organismos competentes y se han celebrado reuniones con ellos, a fin de elaborar los informes. </w:t>
      </w:r>
      <w:r w:rsidRPr="00893DB9">
        <w:t>Se han organizado audiencias públicas e incorporado recomendaciones a los informes, que se han presentado al Sub</w:t>
      </w:r>
      <w:r>
        <w:t>c</w:t>
      </w:r>
      <w:r w:rsidRPr="00893DB9">
        <w:t>omit</w:t>
      </w:r>
      <w:r>
        <w:t xml:space="preserve">é de los Derechos del Niño y posteriormente a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w:t>
        </w:r>
        <w:r w:rsidRPr="00893DB9">
          <w:t>a</w:t>
        </w:r>
        <w:r>
          <w:t>c</w:t>
        </w:r>
        <w:r w:rsidRPr="00893DB9">
          <w:t>ional</w:t>
        </w:r>
      </w:smartTag>
      <w:r>
        <w:t xml:space="preserve"> de </w:t>
      </w:r>
      <w:smartTag w:uri="urn:schemas-microsoft-com:office:smarttags" w:element="PersonName">
        <w:smartTagPr>
          <w:attr w:name="ProductID" w:val="la Juventud"/>
        </w:smartTagPr>
        <w:r>
          <w:t>la Juventud</w:t>
        </w:r>
      </w:smartTag>
      <w:r>
        <w:t xml:space="preserve"> para su</w:t>
      </w:r>
      <w:r w:rsidRPr="00893DB9">
        <w:t xml:space="preserve"> apro</w:t>
      </w:r>
      <w:r>
        <w:t>bación</w:t>
      </w:r>
      <w:r w:rsidRPr="00893DB9">
        <w:t>. Los informes se han traducido al ingl</w:t>
      </w:r>
      <w:r>
        <w:t>é</w:t>
      </w:r>
      <w:r w:rsidRPr="00893DB9">
        <w:t>s y presentado a</w:t>
      </w:r>
      <w:r>
        <w:t xml:space="preserve"> </w:t>
      </w:r>
      <w:r w:rsidRPr="00893DB9">
        <w:t>l</w:t>
      </w:r>
      <w:r>
        <w:t>a</w:t>
      </w:r>
      <w:r w:rsidRPr="00893DB9">
        <w:t xml:space="preserve"> </w:t>
      </w:r>
      <w:r>
        <w:t xml:space="preserve">aprobación del </w:t>
      </w:r>
      <w:r w:rsidRPr="00893DB9">
        <w:t>Consejo de Ministros antes de remitirlos al Minister</w:t>
      </w:r>
      <w:r>
        <w:t>io de Relaciones Exteriores con miras a su presentación al Comité de los Derechos del Niño de las Naciones Unidas y su difusión al</w:t>
      </w:r>
      <w:r w:rsidRPr="00893DB9">
        <w:t xml:space="preserve"> p</w:t>
      </w:r>
      <w:r>
        <w:t>ú</w:t>
      </w:r>
      <w:r w:rsidRPr="00893DB9">
        <w:t>blic</w:t>
      </w:r>
      <w:r>
        <w:t>o</w:t>
      </w:r>
      <w:r w:rsidRPr="00893DB9">
        <w:t>.</w:t>
      </w:r>
    </w:p>
    <w:p w:rsidR="005C7BE0" w:rsidRPr="00F936A4" w:rsidRDefault="005C7BE0" w:rsidP="005C7BE0">
      <w:pPr>
        <w:pStyle w:val="H1G"/>
      </w:pPr>
      <w:r w:rsidRPr="00893DB9">
        <w:tab/>
      </w:r>
      <w:r w:rsidRPr="009E614C">
        <w:t>G.</w:t>
      </w:r>
      <w:r w:rsidRPr="009E614C">
        <w:tab/>
        <w:t>7.</w:t>
      </w:r>
      <w:r w:rsidRPr="009E614C">
        <w:tab/>
      </w:r>
      <w:r w:rsidRPr="00F936A4">
        <w:t xml:space="preserve">Asignación presupuestaria para la </w:t>
      </w:r>
      <w:r>
        <w:t>aplicación del</w:t>
      </w:r>
      <w:r w:rsidRPr="00F936A4">
        <w:t xml:space="preserve"> Protocol</w:t>
      </w:r>
      <w:r>
        <w:t>o Facultativo</w:t>
      </w:r>
    </w:p>
    <w:p w:rsidR="005C7BE0" w:rsidRPr="007C3F03" w:rsidRDefault="005C7BE0" w:rsidP="005C7BE0">
      <w:pPr>
        <w:pStyle w:val="SingleTxtG"/>
      </w:pPr>
      <w:r w:rsidRPr="00F936A4">
        <w:t>30.</w:t>
      </w:r>
      <w:r w:rsidRPr="00F936A4">
        <w:tab/>
        <w:t>Tailandia atribuye gran importancia a la trata de personas y a la prostitución infantil.</w:t>
      </w:r>
      <w:r>
        <w:t xml:space="preserve"> </w:t>
      </w:r>
      <w:r w:rsidRPr="008019CB">
        <w:t>Dado que reconoce la complejidad de las redes de trata y prostitución</w:t>
      </w:r>
      <w:r>
        <w:t>,</w:t>
      </w:r>
      <w:r w:rsidRPr="008019CB">
        <w:t xml:space="preserve"> tanto a nivel nacional como transnacional, Tailandia anunció el 6 de agosto de 2003 que inclu</w:t>
      </w:r>
      <w:r>
        <w:t>ía el problema de la trata de personas entre los temas del programa</w:t>
      </w:r>
      <w:r w:rsidRPr="008019CB">
        <w:t xml:space="preserve"> na</w:t>
      </w:r>
      <w:r>
        <w:t>c</w:t>
      </w:r>
      <w:r w:rsidRPr="008019CB">
        <w:t xml:space="preserve">ional </w:t>
      </w:r>
      <w:r>
        <w:t>y le asignó un presupuesto de</w:t>
      </w:r>
      <w:r w:rsidRPr="008019CB">
        <w:t xml:space="preserve"> 100 millon</w:t>
      </w:r>
      <w:r>
        <w:t>es de</w:t>
      </w:r>
      <w:r w:rsidRPr="008019CB">
        <w:t xml:space="preserve"> baht</w:t>
      </w:r>
      <w:r>
        <w:t xml:space="preserve"> para dedicarlo</w:t>
      </w:r>
      <w:r w:rsidRPr="008019CB">
        <w:t xml:space="preserve"> </w:t>
      </w:r>
      <w:r>
        <w:t>al cuidado y</w:t>
      </w:r>
      <w:r w:rsidRPr="008019CB">
        <w:t xml:space="preserve"> asist</w:t>
      </w:r>
      <w:r>
        <w:t>e</w:t>
      </w:r>
      <w:r w:rsidRPr="008019CB">
        <w:t>nc</w:t>
      </w:r>
      <w:r>
        <w:t>ia de las</w:t>
      </w:r>
      <w:r w:rsidRPr="008019CB">
        <w:t xml:space="preserve"> v</w:t>
      </w:r>
      <w:r>
        <w:t>í</w:t>
      </w:r>
      <w:r w:rsidRPr="008019CB">
        <w:t>ctim</w:t>
      </w:r>
      <w:r>
        <w:t>a</w:t>
      </w:r>
      <w:r w:rsidRPr="008019CB">
        <w:t xml:space="preserve">s. </w:t>
      </w:r>
      <w:r>
        <w:t>Se ha designado a</w:t>
      </w:r>
      <w:r w:rsidRPr="007C3F03">
        <w:t>l Ministerio de Desarrollo Social y Seguridad Humana como organismo principal de seguimiento de la</w:t>
      </w:r>
      <w:r w:rsidR="001D67D8">
        <w:t xml:space="preserve"> </w:t>
      </w:r>
      <w:r w:rsidRPr="007C3F03">
        <w:t>ejecución de las tareas incluidas en el programa</w:t>
      </w:r>
      <w:r>
        <w:t>, en el que se fijan los</w:t>
      </w:r>
      <w:r w:rsidRPr="007C3F03">
        <w:t xml:space="preserve"> criterios de </w:t>
      </w:r>
      <w:r>
        <w:t>aprovechamiento</w:t>
      </w:r>
      <w:r w:rsidRPr="007C3F03">
        <w:t xml:space="preserve"> de dicho f</w:t>
      </w:r>
      <w:r>
        <w:t>o</w:t>
      </w:r>
      <w:r w:rsidRPr="007C3F03">
        <w:t>nd</w:t>
      </w:r>
      <w:r>
        <w:t>o</w:t>
      </w:r>
      <w:r w:rsidRPr="007C3F03">
        <w:t>, c</w:t>
      </w:r>
      <w:r>
        <w:t>l</w:t>
      </w:r>
      <w:r w:rsidRPr="007C3F03">
        <w:t>a</w:t>
      </w:r>
      <w:r>
        <w:t>sificados en función de los siguientes</w:t>
      </w:r>
      <w:r w:rsidRPr="007C3F03">
        <w:t xml:space="preserve"> objetiv</w:t>
      </w:r>
      <w:r>
        <w:t>o</w:t>
      </w:r>
      <w:r w:rsidRPr="007C3F03">
        <w:t>s:</w:t>
      </w:r>
    </w:p>
    <w:p w:rsidR="005C7BE0" w:rsidRPr="007C3F03" w:rsidRDefault="005C7BE0" w:rsidP="005C7BE0">
      <w:pPr>
        <w:pStyle w:val="SingleTxtG"/>
      </w:pPr>
      <w:r w:rsidRPr="007C3F03">
        <w:tab/>
        <w:t>1)</w:t>
      </w:r>
      <w:r w:rsidRPr="007C3F03">
        <w:tab/>
        <w:t>Apoyo de los proyectos de los beneficiarios del fondo;</w:t>
      </w:r>
    </w:p>
    <w:p w:rsidR="005C7BE0" w:rsidRPr="007C3F03" w:rsidRDefault="005C7BE0" w:rsidP="005C7BE0">
      <w:pPr>
        <w:pStyle w:val="SingleTxtG"/>
      </w:pPr>
      <w:r w:rsidRPr="007C3F03">
        <w:tab/>
        <w:t>2)</w:t>
      </w:r>
      <w:r w:rsidRPr="007C3F03">
        <w:tab/>
        <w:t>Donaciones a los que necesitan asistencia;</w:t>
      </w:r>
    </w:p>
    <w:p w:rsidR="005C7BE0" w:rsidRPr="007C3F03" w:rsidRDefault="005C7BE0" w:rsidP="005C7BE0">
      <w:pPr>
        <w:pStyle w:val="SingleTxtG"/>
      </w:pPr>
      <w:r w:rsidRPr="007C3F03">
        <w:tab/>
        <w:t>3)</w:t>
      </w:r>
      <w:r w:rsidRPr="007C3F03">
        <w:tab/>
        <w:t>Indemnización para las víctimas u otras personas con derecho a</w:t>
      </w:r>
      <w:r>
        <w:t xml:space="preserve"> </w:t>
      </w:r>
      <w:r w:rsidRPr="007C3F03">
        <w:t>los f</w:t>
      </w:r>
      <w:r>
        <w:t>o</w:t>
      </w:r>
      <w:r w:rsidRPr="007C3F03">
        <w:t>nd</w:t>
      </w:r>
      <w:r>
        <w:t>o</w:t>
      </w:r>
      <w:r w:rsidRPr="007C3F03">
        <w:t>s.</w:t>
      </w:r>
    </w:p>
    <w:p w:rsidR="005C7BE0" w:rsidRPr="00A03AB0" w:rsidRDefault="005C7BE0" w:rsidP="005C7BE0">
      <w:pPr>
        <w:pStyle w:val="SingleTxtG"/>
      </w:pPr>
      <w:r w:rsidRPr="007C3F03">
        <w:t>31.</w:t>
      </w:r>
      <w:r w:rsidRPr="007C3F03">
        <w:tab/>
        <w:t>En 2008 entró en vigor la nueva Ley de lucha contra la trata de personas.</w:t>
      </w:r>
      <w:r>
        <w:t xml:space="preserve"> </w:t>
      </w:r>
      <w:r w:rsidR="009C08C8">
        <w:t>En el artículo 57 de esa l</w:t>
      </w:r>
      <w:r w:rsidRPr="00A03AB0">
        <w:t>ey se prevé la transfer</w:t>
      </w:r>
      <w:r>
        <w:t>encia de</w:t>
      </w:r>
      <w:r w:rsidRPr="00A03AB0">
        <w:t xml:space="preserve">l </w:t>
      </w:r>
      <w:r>
        <w:t>F</w:t>
      </w:r>
      <w:r w:rsidRPr="00A03AB0">
        <w:t xml:space="preserve">ondo de </w:t>
      </w:r>
      <w:r>
        <w:t>asistencia</w:t>
      </w:r>
      <w:r w:rsidRPr="00A03AB0">
        <w:t xml:space="preserve"> para la prevención y </w:t>
      </w:r>
      <w:r>
        <w:t>repres</w:t>
      </w:r>
      <w:r w:rsidRPr="00A03AB0">
        <w:t>i</w:t>
      </w:r>
      <w:r>
        <w:t>ó</w:t>
      </w:r>
      <w:r w:rsidRPr="00A03AB0">
        <w:t>n de la trata de personas (</w:t>
      </w:r>
      <w:r>
        <w:t xml:space="preserve">denominado el Fondo de 100 millones de </w:t>
      </w:r>
      <w:r w:rsidRPr="00A03AB0">
        <w:t>baht)</w:t>
      </w:r>
      <w:r>
        <w:t>,</w:t>
      </w:r>
      <w:r w:rsidRPr="00A03AB0">
        <w:t xml:space="preserve"> </w:t>
      </w:r>
      <w:r>
        <w:t>que se utilizará como capital</w:t>
      </w:r>
      <w:r w:rsidRPr="00A03AB0">
        <w:t xml:space="preserve"> ini</w:t>
      </w:r>
      <w:r>
        <w:t>c</w:t>
      </w:r>
      <w:r w:rsidRPr="00A03AB0">
        <w:t>ial</w:t>
      </w:r>
      <w:r>
        <w:t xml:space="preserve"> del Fondo contra la trata de personas, en v</w:t>
      </w:r>
      <w:r w:rsidR="009C08C8">
        <w:t>irtud de lo dispuesto en dicha l</w:t>
      </w:r>
      <w:r>
        <w:t>ey</w:t>
      </w:r>
      <w:r w:rsidRPr="00A03AB0">
        <w:t>.</w:t>
      </w:r>
    </w:p>
    <w:p w:rsidR="005C7BE0" w:rsidRPr="00F83E44" w:rsidRDefault="005C7BE0" w:rsidP="005C7BE0">
      <w:pPr>
        <w:pStyle w:val="SingleTxtG"/>
      </w:pPr>
      <w:r w:rsidRPr="00F83E44">
        <w:t>32.</w:t>
      </w:r>
      <w:r w:rsidRPr="00F83E44">
        <w:tab/>
        <w:t xml:space="preserve">En el marco del Plan de Acción nacional para la prevención y </w:t>
      </w:r>
      <w:r>
        <w:t>supres</w:t>
      </w:r>
      <w:r w:rsidRPr="00F83E44">
        <w:t>ión del tr</w:t>
      </w:r>
      <w:r>
        <w:t>áfico de</w:t>
      </w:r>
      <w:r w:rsidRPr="00F83E44">
        <w:t xml:space="preserve"> mujeres</w:t>
      </w:r>
      <w:r>
        <w:t xml:space="preserve"> y niños</w:t>
      </w:r>
      <w:r w:rsidRPr="00F83E44">
        <w:t xml:space="preserve"> de 2005</w:t>
      </w:r>
      <w:r w:rsidR="001D67D8">
        <w:t>-</w:t>
      </w:r>
      <w:r w:rsidRPr="00F83E44">
        <w:t xml:space="preserve">2010, los proyectos </w:t>
      </w:r>
      <w:r>
        <w:t xml:space="preserve">y actividades realizados por las organizaciones </w:t>
      </w:r>
      <w:r w:rsidR="003E1C3D">
        <w:t>competentes</w:t>
      </w:r>
      <w:r>
        <w:t xml:space="preserve"> en los sectores</w:t>
      </w:r>
      <w:r w:rsidRPr="00F83E44">
        <w:t xml:space="preserve"> g</w:t>
      </w:r>
      <w:r>
        <w:t>ub</w:t>
      </w:r>
      <w:r w:rsidRPr="00F83E44">
        <w:t>ern</w:t>
      </w:r>
      <w:r>
        <w:t>a</w:t>
      </w:r>
      <w:r w:rsidRPr="00F83E44">
        <w:t>ment</w:t>
      </w:r>
      <w:r>
        <w:t>ales y</w:t>
      </w:r>
      <w:r w:rsidRPr="00F83E44">
        <w:t xml:space="preserve"> no</w:t>
      </w:r>
      <w:r>
        <w:t xml:space="preserve"> </w:t>
      </w:r>
      <w:r w:rsidRPr="00F83E44">
        <w:t>g</w:t>
      </w:r>
      <w:r>
        <w:t>ub</w:t>
      </w:r>
      <w:r w:rsidRPr="00F83E44">
        <w:t>ern</w:t>
      </w:r>
      <w:r>
        <w:t>a</w:t>
      </w:r>
      <w:r w:rsidRPr="00F83E44">
        <w:t>mental</w:t>
      </w:r>
      <w:r>
        <w:t>es y por los organismos</w:t>
      </w:r>
      <w:r w:rsidRPr="00F83E44">
        <w:t xml:space="preserve"> interna</w:t>
      </w:r>
      <w:r>
        <w:t>c</w:t>
      </w:r>
      <w:r w:rsidRPr="00F83E44">
        <w:t>ional</w:t>
      </w:r>
      <w:r>
        <w:t>es entre el</w:t>
      </w:r>
      <w:r w:rsidRPr="00F83E44">
        <w:t xml:space="preserve"> per</w:t>
      </w:r>
      <w:r>
        <w:t>í</w:t>
      </w:r>
      <w:r w:rsidRPr="00F83E44">
        <w:t>od</w:t>
      </w:r>
      <w:r>
        <w:t>o de</w:t>
      </w:r>
      <w:r w:rsidRPr="00F83E44">
        <w:t xml:space="preserve"> </w:t>
      </w:r>
      <w:smartTag w:uri="urn:schemas-microsoft-com:office:smarttags" w:element="metricconverter">
        <w:smartTagPr>
          <w:attr w:name="ProductID" w:val="2005 a"/>
        </w:smartTagPr>
        <w:r w:rsidRPr="00F83E44">
          <w:t>2005</w:t>
        </w:r>
        <w:r>
          <w:t xml:space="preserve"> a</w:t>
        </w:r>
      </w:smartTag>
      <w:r>
        <w:t xml:space="preserve"> </w:t>
      </w:r>
      <w:r w:rsidRPr="00F83E44">
        <w:t>2007</w:t>
      </w:r>
      <w:r>
        <w:t>, ascendieron a 283, con un gasto</w:t>
      </w:r>
      <w:r w:rsidRPr="00F83E44">
        <w:t xml:space="preserve"> total </w:t>
      </w:r>
      <w:r>
        <w:t>de</w:t>
      </w:r>
      <w:r w:rsidRPr="00F83E44">
        <w:t xml:space="preserve"> </w:t>
      </w:r>
      <w:r w:rsidR="00106203">
        <w:t>2.</w:t>
      </w:r>
      <w:r w:rsidRPr="00F83E44">
        <w:t>01</w:t>
      </w:r>
      <w:r w:rsidR="00106203">
        <w:t>4.</w:t>
      </w:r>
      <w:r w:rsidRPr="00F83E44">
        <w:t>16</w:t>
      </w:r>
      <w:r w:rsidR="00106203">
        <w:t>1.</w:t>
      </w:r>
      <w:r w:rsidRPr="00F83E44">
        <w:t>678 baht.</w:t>
      </w:r>
    </w:p>
    <w:p w:rsidR="005C7BE0" w:rsidRPr="00A03AB0" w:rsidRDefault="005C7BE0" w:rsidP="005C7BE0">
      <w:pPr>
        <w:pStyle w:val="Heading1"/>
      </w:pPr>
      <w:r w:rsidRPr="00A03AB0">
        <w:t>Cuadro 4</w:t>
      </w:r>
    </w:p>
    <w:p w:rsidR="005C7BE0" w:rsidRPr="00A03AB0" w:rsidRDefault="005C7BE0" w:rsidP="0048245D">
      <w:pPr>
        <w:pStyle w:val="SingleTxtG"/>
        <w:jc w:val="left"/>
        <w:rPr>
          <w:b/>
        </w:rPr>
      </w:pPr>
      <w:r w:rsidRPr="00A03AB0">
        <w:rPr>
          <w:b/>
        </w:rPr>
        <w:t xml:space="preserve">Presupuesto para los proyectos </w:t>
      </w:r>
      <w:r>
        <w:rPr>
          <w:b/>
        </w:rPr>
        <w:t xml:space="preserve">y actividades destinados a luchar </w:t>
      </w:r>
      <w:r w:rsidRPr="00A03AB0">
        <w:rPr>
          <w:b/>
        </w:rPr>
        <w:t>contra la trata de seres humanos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66"/>
        <w:gridCol w:w="2052"/>
        <w:gridCol w:w="2052"/>
      </w:tblGrid>
      <w:tr w:rsidR="005C7BE0" w:rsidRPr="0048245D">
        <w:trPr>
          <w:tblHeader/>
        </w:trPr>
        <w:tc>
          <w:tcPr>
            <w:tcW w:w="3266" w:type="dxa"/>
            <w:tcBorders>
              <w:top w:val="single" w:sz="4" w:space="0" w:color="auto"/>
              <w:bottom w:val="single" w:sz="12" w:space="0" w:color="auto"/>
            </w:tcBorders>
            <w:shd w:val="clear" w:color="auto" w:fill="auto"/>
            <w:vAlign w:val="bottom"/>
          </w:tcPr>
          <w:p w:rsidR="005C7BE0" w:rsidRPr="0048245D" w:rsidRDefault="005C7BE0" w:rsidP="0048245D">
            <w:pPr>
              <w:spacing w:before="80" w:after="80" w:line="200" w:lineRule="exact"/>
              <w:ind w:right="113"/>
              <w:rPr>
                <w:i/>
                <w:sz w:val="16"/>
              </w:rPr>
            </w:pPr>
            <w:r w:rsidRPr="0048245D">
              <w:rPr>
                <w:i/>
                <w:sz w:val="16"/>
              </w:rPr>
              <w:t>Plan principal</w:t>
            </w:r>
          </w:p>
        </w:tc>
        <w:tc>
          <w:tcPr>
            <w:tcW w:w="2052" w:type="dxa"/>
            <w:tcBorders>
              <w:top w:val="single" w:sz="4" w:space="0" w:color="auto"/>
              <w:bottom w:val="single" w:sz="12" w:space="0" w:color="auto"/>
            </w:tcBorders>
            <w:shd w:val="clear" w:color="auto" w:fill="auto"/>
            <w:vAlign w:val="bottom"/>
          </w:tcPr>
          <w:p w:rsidR="005C7BE0" w:rsidRPr="0048245D" w:rsidRDefault="005C7BE0" w:rsidP="0048245D">
            <w:pPr>
              <w:spacing w:before="80" w:after="80" w:line="200" w:lineRule="exact"/>
              <w:ind w:right="113"/>
              <w:jc w:val="right"/>
              <w:rPr>
                <w:i/>
                <w:sz w:val="16"/>
              </w:rPr>
            </w:pPr>
            <w:r w:rsidRPr="0048245D">
              <w:rPr>
                <w:i/>
                <w:sz w:val="16"/>
              </w:rPr>
              <w:t>Proyectos</w:t>
            </w:r>
          </w:p>
        </w:tc>
        <w:tc>
          <w:tcPr>
            <w:tcW w:w="2052" w:type="dxa"/>
            <w:tcBorders>
              <w:top w:val="single" w:sz="4" w:space="0" w:color="auto"/>
              <w:bottom w:val="single" w:sz="12" w:space="0" w:color="auto"/>
            </w:tcBorders>
            <w:shd w:val="clear" w:color="auto" w:fill="auto"/>
            <w:vAlign w:val="bottom"/>
          </w:tcPr>
          <w:p w:rsidR="005C7BE0" w:rsidRPr="0048245D" w:rsidRDefault="005C7BE0" w:rsidP="0048245D">
            <w:pPr>
              <w:spacing w:before="80" w:after="80" w:line="200" w:lineRule="exact"/>
              <w:ind w:right="113"/>
              <w:jc w:val="right"/>
              <w:rPr>
                <w:i/>
                <w:sz w:val="16"/>
              </w:rPr>
            </w:pPr>
            <w:r w:rsidRPr="0048245D">
              <w:rPr>
                <w:i/>
                <w:sz w:val="16"/>
              </w:rPr>
              <w:t>Presupuesto (Baht)</w:t>
            </w:r>
          </w:p>
        </w:tc>
      </w:tr>
      <w:tr w:rsidR="005C7BE0" w:rsidRPr="0048245D">
        <w:tc>
          <w:tcPr>
            <w:tcW w:w="3266" w:type="dxa"/>
            <w:tcBorders>
              <w:top w:val="single" w:sz="12" w:space="0" w:color="auto"/>
            </w:tcBorders>
            <w:shd w:val="clear" w:color="auto" w:fill="auto"/>
          </w:tcPr>
          <w:p w:rsidR="005C7BE0" w:rsidRPr="0048245D" w:rsidRDefault="005C7BE0" w:rsidP="0048245D">
            <w:pPr>
              <w:spacing w:before="40" w:after="40" w:line="220" w:lineRule="exact"/>
              <w:ind w:left="340" w:right="113" w:hanging="340"/>
              <w:rPr>
                <w:sz w:val="18"/>
              </w:rPr>
            </w:pPr>
            <w:r w:rsidRPr="0048245D">
              <w:rPr>
                <w:sz w:val="18"/>
              </w:rPr>
              <w:t>1.</w:t>
            </w:r>
            <w:r w:rsidRPr="0048245D">
              <w:rPr>
                <w:sz w:val="18"/>
              </w:rPr>
              <w:tab/>
              <w:t>Prevención</w:t>
            </w:r>
          </w:p>
        </w:tc>
        <w:tc>
          <w:tcPr>
            <w:tcW w:w="2052" w:type="dxa"/>
            <w:tcBorders>
              <w:top w:val="single" w:sz="12" w:space="0" w:color="auto"/>
            </w:tcBorders>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152</w:t>
            </w:r>
          </w:p>
        </w:tc>
        <w:tc>
          <w:tcPr>
            <w:tcW w:w="2052" w:type="dxa"/>
            <w:tcBorders>
              <w:top w:val="single" w:sz="12" w:space="0" w:color="auto"/>
            </w:tcBorders>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1 312 207 260</w:t>
            </w:r>
          </w:p>
        </w:tc>
      </w:tr>
      <w:tr w:rsidR="005C7BE0" w:rsidRPr="0048245D">
        <w:tc>
          <w:tcPr>
            <w:tcW w:w="3266" w:type="dxa"/>
            <w:shd w:val="clear" w:color="auto" w:fill="auto"/>
          </w:tcPr>
          <w:p w:rsidR="005C7BE0" w:rsidRPr="0048245D" w:rsidRDefault="005C7BE0" w:rsidP="0048245D">
            <w:pPr>
              <w:spacing w:before="40" w:after="40" w:line="220" w:lineRule="exact"/>
              <w:ind w:left="340" w:right="113" w:hanging="340"/>
              <w:rPr>
                <w:sz w:val="18"/>
              </w:rPr>
            </w:pPr>
            <w:r w:rsidRPr="0048245D">
              <w:rPr>
                <w:sz w:val="18"/>
              </w:rPr>
              <w:t>2.</w:t>
            </w:r>
            <w:r w:rsidRPr="0048245D">
              <w:rPr>
                <w:sz w:val="18"/>
              </w:rPr>
              <w:tab/>
              <w:t>Asistencia y protección</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47</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297 832 434</w:t>
            </w:r>
          </w:p>
        </w:tc>
      </w:tr>
      <w:tr w:rsidR="005C7BE0" w:rsidRPr="0048245D">
        <w:tc>
          <w:tcPr>
            <w:tcW w:w="3266" w:type="dxa"/>
            <w:shd w:val="clear" w:color="auto" w:fill="auto"/>
          </w:tcPr>
          <w:p w:rsidR="005C7BE0" w:rsidRPr="0048245D" w:rsidRDefault="005C7BE0" w:rsidP="0048245D">
            <w:pPr>
              <w:spacing w:before="40" w:after="40" w:line="220" w:lineRule="exact"/>
              <w:ind w:left="340" w:right="113" w:hanging="340"/>
              <w:rPr>
                <w:sz w:val="18"/>
              </w:rPr>
            </w:pPr>
            <w:r w:rsidRPr="0048245D">
              <w:rPr>
                <w:sz w:val="18"/>
              </w:rPr>
              <w:t>3.</w:t>
            </w:r>
            <w:r w:rsidRPr="0048245D">
              <w:rPr>
                <w:sz w:val="18"/>
              </w:rPr>
              <w:tab/>
              <w:t>Cumplimiento de la ley y supresión</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19</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76 099 184</w:t>
            </w:r>
          </w:p>
        </w:tc>
      </w:tr>
      <w:tr w:rsidR="005C7BE0" w:rsidRPr="0048245D">
        <w:tc>
          <w:tcPr>
            <w:tcW w:w="3266" w:type="dxa"/>
            <w:shd w:val="clear" w:color="auto" w:fill="auto"/>
          </w:tcPr>
          <w:p w:rsidR="005C7BE0" w:rsidRPr="0048245D" w:rsidRDefault="005C7BE0" w:rsidP="0048245D">
            <w:pPr>
              <w:spacing w:before="40" w:after="40" w:line="220" w:lineRule="exact"/>
              <w:ind w:left="340" w:right="113" w:hanging="340"/>
              <w:rPr>
                <w:sz w:val="18"/>
              </w:rPr>
            </w:pPr>
            <w:r w:rsidRPr="0048245D">
              <w:rPr>
                <w:sz w:val="18"/>
              </w:rPr>
              <w:t>4.</w:t>
            </w:r>
            <w:r w:rsidRPr="0048245D">
              <w:rPr>
                <w:sz w:val="18"/>
              </w:rPr>
              <w:tab/>
              <w:t>Repatriación y rehabilitación</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9</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217 544 640</w:t>
            </w:r>
          </w:p>
        </w:tc>
      </w:tr>
      <w:tr w:rsidR="005C7BE0" w:rsidRPr="0048245D">
        <w:tc>
          <w:tcPr>
            <w:tcW w:w="3266" w:type="dxa"/>
            <w:shd w:val="clear" w:color="auto" w:fill="auto"/>
          </w:tcPr>
          <w:p w:rsidR="005C7BE0" w:rsidRPr="0048245D" w:rsidRDefault="005C7BE0" w:rsidP="0048245D">
            <w:pPr>
              <w:spacing w:before="40" w:after="40" w:line="220" w:lineRule="exact"/>
              <w:ind w:left="340" w:right="113" w:hanging="340"/>
              <w:rPr>
                <w:sz w:val="18"/>
              </w:rPr>
            </w:pPr>
            <w:r w:rsidRPr="0048245D">
              <w:rPr>
                <w:sz w:val="18"/>
              </w:rPr>
              <w:t>5.</w:t>
            </w:r>
            <w:r w:rsidRPr="0048245D">
              <w:rPr>
                <w:sz w:val="18"/>
              </w:rPr>
              <w:tab/>
              <w:t xml:space="preserve">Fomento del sistema de información, seguimiento y evaluación </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30</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47 646 100</w:t>
            </w:r>
          </w:p>
        </w:tc>
      </w:tr>
      <w:tr w:rsidR="005C7BE0" w:rsidRPr="0048245D">
        <w:tc>
          <w:tcPr>
            <w:tcW w:w="3266" w:type="dxa"/>
            <w:shd w:val="clear" w:color="auto" w:fill="auto"/>
          </w:tcPr>
          <w:p w:rsidR="005C7BE0" w:rsidRPr="0048245D" w:rsidRDefault="005C7BE0" w:rsidP="0048245D">
            <w:pPr>
              <w:spacing w:before="40" w:after="40" w:line="220" w:lineRule="exact"/>
              <w:ind w:left="340" w:right="113" w:hanging="340"/>
              <w:rPr>
                <w:sz w:val="18"/>
              </w:rPr>
            </w:pPr>
            <w:r w:rsidRPr="0048245D">
              <w:rPr>
                <w:sz w:val="18"/>
              </w:rPr>
              <w:t>6.</w:t>
            </w:r>
            <w:r w:rsidRPr="0048245D">
              <w:rPr>
                <w:sz w:val="18"/>
              </w:rPr>
              <w:tab/>
              <w:t>Desarrollo de mecanismos administrativos</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14</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20 304 900</w:t>
            </w:r>
          </w:p>
        </w:tc>
      </w:tr>
      <w:tr w:rsidR="005C7BE0" w:rsidRPr="0048245D">
        <w:tc>
          <w:tcPr>
            <w:tcW w:w="3266" w:type="dxa"/>
            <w:shd w:val="clear" w:color="auto" w:fill="auto"/>
          </w:tcPr>
          <w:p w:rsidR="005C7BE0" w:rsidRPr="0048245D" w:rsidRDefault="005C7BE0" w:rsidP="0048245D">
            <w:pPr>
              <w:spacing w:before="40" w:after="40" w:line="220" w:lineRule="exact"/>
              <w:ind w:left="340" w:right="113" w:hanging="340"/>
              <w:rPr>
                <w:sz w:val="18"/>
              </w:rPr>
            </w:pPr>
            <w:r w:rsidRPr="0048245D">
              <w:rPr>
                <w:sz w:val="18"/>
              </w:rPr>
              <w:t>7.</w:t>
            </w:r>
            <w:r w:rsidRPr="0048245D">
              <w:rPr>
                <w:sz w:val="18"/>
              </w:rPr>
              <w:tab/>
              <w:t xml:space="preserve">Coordinación internacional </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12</w:t>
            </w:r>
          </w:p>
        </w:tc>
        <w:tc>
          <w:tcPr>
            <w:tcW w:w="2052" w:type="dxa"/>
            <w:shd w:val="clear" w:color="auto" w:fill="auto"/>
            <w:vAlign w:val="bottom"/>
          </w:tcPr>
          <w:p w:rsidR="005C7BE0" w:rsidRPr="0048245D" w:rsidRDefault="005C7BE0" w:rsidP="0048245D">
            <w:pPr>
              <w:spacing w:before="40" w:after="40" w:line="220" w:lineRule="exact"/>
              <w:ind w:right="113"/>
              <w:jc w:val="right"/>
              <w:rPr>
                <w:sz w:val="18"/>
              </w:rPr>
            </w:pPr>
            <w:r w:rsidRPr="0048245D">
              <w:rPr>
                <w:sz w:val="18"/>
              </w:rPr>
              <w:t>42 527 160</w:t>
            </w:r>
          </w:p>
        </w:tc>
      </w:tr>
    </w:tbl>
    <w:p w:rsidR="005C7BE0" w:rsidRPr="00F83E44" w:rsidRDefault="005C7BE0" w:rsidP="005C7BE0">
      <w:pPr>
        <w:pStyle w:val="HChG"/>
      </w:pPr>
      <w:r>
        <w:tab/>
      </w:r>
      <w:r w:rsidRPr="00F83E44">
        <w:t>II.</w:t>
      </w:r>
      <w:r w:rsidRPr="00F83E44">
        <w:tab/>
        <w:t>Prohibición de la venta de niños, la prostituci</w:t>
      </w:r>
      <w:r>
        <w:t>ó</w:t>
      </w:r>
      <w:r w:rsidRPr="00F83E44">
        <w:t xml:space="preserve">n </w:t>
      </w:r>
      <w:r>
        <w:t>infantil y la utilización de niños en la</w:t>
      </w:r>
      <w:r w:rsidRPr="00F83E44">
        <w:t xml:space="preserve"> pornogra</w:t>
      </w:r>
      <w:r>
        <w:t>fía</w:t>
      </w:r>
    </w:p>
    <w:p w:rsidR="005C7BE0" w:rsidRPr="009A28D8" w:rsidRDefault="005C7BE0" w:rsidP="005C7BE0">
      <w:pPr>
        <w:pStyle w:val="H1G"/>
      </w:pPr>
      <w:r w:rsidRPr="00F83E44">
        <w:tab/>
      </w:r>
      <w:r w:rsidRPr="009E614C">
        <w:t>A.</w:t>
      </w:r>
      <w:r w:rsidRPr="009E614C">
        <w:tab/>
        <w:t>1.</w:t>
      </w:r>
      <w:r w:rsidRPr="009E614C">
        <w:tab/>
      </w:r>
      <w:r w:rsidRPr="0014473F">
        <w:t>Medidas</w:t>
      </w:r>
      <w:r w:rsidRPr="009A28D8">
        <w:t xml:space="preserve"> legislativas rela</w:t>
      </w:r>
      <w:r>
        <w:t>tivas a</w:t>
      </w:r>
      <w:r w:rsidRPr="009A28D8">
        <w:t xml:space="preserve"> la venta de niños, la prostitución </w:t>
      </w:r>
      <w:r>
        <w:t>infantil</w:t>
      </w:r>
      <w:r w:rsidRPr="009A28D8">
        <w:t xml:space="preserve"> y la utilizaci</w:t>
      </w:r>
      <w:r>
        <w:t>ón de niños en la</w:t>
      </w:r>
      <w:r w:rsidRPr="009A28D8">
        <w:t xml:space="preserve"> pornogra</w:t>
      </w:r>
      <w:r>
        <w:t>fía</w:t>
      </w:r>
    </w:p>
    <w:p w:rsidR="005C7BE0" w:rsidRPr="00EF6670" w:rsidRDefault="005C7BE0" w:rsidP="005C7BE0">
      <w:pPr>
        <w:pStyle w:val="SingleTxtG"/>
      </w:pPr>
      <w:r w:rsidRPr="009A28D8">
        <w:t>33.</w:t>
      </w:r>
      <w:r w:rsidRPr="009A28D8">
        <w:tab/>
        <w:t xml:space="preserve">Desde que </w:t>
      </w:r>
      <w:r>
        <w:t xml:space="preserve">se convirtió en Estado parte </w:t>
      </w:r>
      <w:r w:rsidRPr="009A28D8">
        <w:t>e</w:t>
      </w:r>
      <w:r>
        <w:t>n</w:t>
      </w:r>
      <w:r w:rsidRPr="009A28D8">
        <w:t xml:space="preserve"> </w:t>
      </w:r>
      <w:smartTag w:uri="urn:schemas-microsoft-com:office:smarttags" w:element="PersonName">
        <w:smartTagPr>
          <w:attr w:name="ProductID" w:val="la Convenci￳n"/>
        </w:smartTagPr>
        <w:r w:rsidRPr="009A28D8">
          <w:t>la Convención</w:t>
        </w:r>
      </w:smartTag>
      <w:r w:rsidRPr="009A28D8">
        <w:t>, Tailandia no ha cejado en sus</w:t>
      </w:r>
      <w:r w:rsidR="001D67D8">
        <w:t xml:space="preserve"> </w:t>
      </w:r>
      <w:r w:rsidRPr="009A28D8">
        <w:t>esfuerzos por modificar su legislaci</w:t>
      </w:r>
      <w:r>
        <w:t>ón en materia de venta de niños,</w:t>
      </w:r>
      <w:r w:rsidRPr="009A28D8">
        <w:t xml:space="preserve"> </w:t>
      </w:r>
      <w:r>
        <w:t>prostitución infantil y utilización de los niños en la</w:t>
      </w:r>
      <w:r w:rsidRPr="009A28D8">
        <w:t xml:space="preserve"> pornogra</w:t>
      </w:r>
      <w:r>
        <w:t>fía</w:t>
      </w:r>
      <w:r w:rsidRPr="009A28D8">
        <w:t xml:space="preserve">. Se ha </w:t>
      </w:r>
      <w:r>
        <w:t>designado</w:t>
      </w:r>
      <w:r w:rsidRPr="009A28D8">
        <w:t xml:space="preserve"> un subcomit</w:t>
      </w:r>
      <w:r>
        <w:t>é para supervisa</w:t>
      </w:r>
      <w:r w:rsidRPr="009A28D8">
        <w:t xml:space="preserve">r la adaptación de las leyes relacionadas con la infancia, de conformidad con </w:t>
      </w:r>
      <w:smartTag w:uri="urn:schemas-microsoft-com:office:smarttags" w:element="PersonName">
        <w:smartTagPr>
          <w:attr w:name="ProductID" w:val="la Constituci￳n"/>
        </w:smartTagPr>
        <w:r w:rsidRPr="009A28D8">
          <w:t>la Constituci</w:t>
        </w:r>
        <w:r>
          <w:t>ó</w:t>
        </w:r>
        <w:r w:rsidRPr="009A28D8">
          <w:t>n</w:t>
        </w:r>
      </w:smartTag>
      <w:r>
        <w:t xml:space="preserve"> tailandesa y </w:t>
      </w:r>
      <w:smartTag w:uri="urn:schemas-microsoft-com:office:smarttags" w:element="PersonName">
        <w:smartTagPr>
          <w:attr w:name="ProductID" w:val="la Convenci￳n. Dicho"/>
        </w:smartTagPr>
        <w:r>
          <w:t>la</w:t>
        </w:r>
        <w:r w:rsidRPr="009A28D8">
          <w:t xml:space="preserve"> Conven</w:t>
        </w:r>
        <w:r>
          <w:t>c</w:t>
        </w:r>
        <w:r w:rsidRPr="009A28D8">
          <w:t>i</w:t>
        </w:r>
        <w:r>
          <w:t>ó</w:t>
        </w:r>
        <w:r w:rsidRPr="009A28D8">
          <w:t xml:space="preserve">n. </w:t>
        </w:r>
        <w:r>
          <w:t>Dicho</w:t>
        </w:r>
      </w:smartTag>
      <w:r w:rsidRPr="009A28D8">
        <w:t xml:space="preserve"> subcomité agrupa a los </w:t>
      </w:r>
      <w:r>
        <w:t>especialistas</w:t>
      </w:r>
      <w:r w:rsidRPr="009A28D8">
        <w:t xml:space="preserve"> </w:t>
      </w:r>
      <w:r>
        <w:t>en</w:t>
      </w:r>
      <w:r w:rsidRPr="009A28D8">
        <w:t xml:space="preserve"> derecho, </w:t>
      </w:r>
      <w:r>
        <w:t xml:space="preserve">los </w:t>
      </w:r>
      <w:r w:rsidRPr="009A28D8">
        <w:t xml:space="preserve">expertos en los derechos del niño y </w:t>
      </w:r>
      <w:r>
        <w:t xml:space="preserve">los </w:t>
      </w:r>
      <w:r w:rsidRPr="009A28D8">
        <w:t>profesionales de diversas esferas, as</w:t>
      </w:r>
      <w:r>
        <w:t xml:space="preserve">í como los </w:t>
      </w:r>
      <w:r w:rsidRPr="009A28D8">
        <w:t>representa</w:t>
      </w:r>
      <w:r>
        <w:t>n</w:t>
      </w:r>
      <w:r w:rsidRPr="009A28D8">
        <w:t xml:space="preserve">tes </w:t>
      </w:r>
      <w:r>
        <w:t xml:space="preserve">de las organizaciones gubernamentales y no gubernamentales </w:t>
      </w:r>
      <w:r w:rsidR="003E1C3D">
        <w:t>competentes</w:t>
      </w:r>
      <w:r w:rsidRPr="009A28D8">
        <w:t xml:space="preserve">. </w:t>
      </w:r>
      <w:r>
        <w:t>Se encarga de examinar y redactar proyectos de ley relativos a los niños,</w:t>
      </w:r>
      <w:r w:rsidRPr="003D4A2F">
        <w:t xml:space="preserve"> </w:t>
      </w:r>
      <w:r>
        <w:t xml:space="preserve">con miras a garantizar que se ajusten a lo dispuesto en </w:t>
      </w:r>
      <w:smartTag w:uri="urn:schemas-microsoft-com:office:smarttags" w:element="PersonName">
        <w:smartTagPr>
          <w:attr w:name="ProductID" w:val="la Constituci￳n"/>
        </w:smartTagPr>
        <w:r>
          <w:t>la Constitución</w:t>
        </w:r>
      </w:smartTag>
      <w:r>
        <w:t xml:space="preserve"> de Tailandia</w:t>
      </w:r>
      <w:r w:rsidRPr="003D4A2F">
        <w:t xml:space="preserve"> </w:t>
      </w:r>
      <w:r>
        <w:t xml:space="preserve">y </w:t>
      </w:r>
      <w:smartTag w:uri="urn:schemas-microsoft-com:office:smarttags" w:element="PersonName">
        <w:smartTagPr>
          <w:attr w:name="ProductID" w:val="la Convenci￳n. Entre"/>
        </w:smartTagPr>
        <w:r>
          <w:t>la</w:t>
        </w:r>
        <w:r w:rsidRPr="003D4A2F">
          <w:t xml:space="preserve"> Conven</w:t>
        </w:r>
        <w:r>
          <w:t>ció</w:t>
        </w:r>
        <w:r w:rsidRPr="003D4A2F">
          <w:t xml:space="preserve">n. </w:t>
        </w:r>
        <w:r w:rsidRPr="00EF6670">
          <w:t>Entre</w:t>
        </w:r>
      </w:smartTag>
      <w:r w:rsidRPr="00EF6670">
        <w:t xml:space="preserve"> las principales leyes relativas al Protocolo Facultativo, cabe mencionar:</w:t>
      </w:r>
    </w:p>
    <w:p w:rsidR="005C7BE0" w:rsidRPr="00EF6670" w:rsidRDefault="005C7BE0" w:rsidP="005C7BE0">
      <w:pPr>
        <w:pStyle w:val="H23G"/>
      </w:pPr>
      <w:r w:rsidRPr="00EF6670">
        <w:tab/>
        <w:t>1.1</w:t>
      </w:r>
      <w:r w:rsidRPr="00EF6670">
        <w:tab/>
        <w:t xml:space="preserve">Legislación </w:t>
      </w:r>
      <w:r>
        <w:t>relativa</w:t>
      </w:r>
      <w:r w:rsidRPr="00EF6670">
        <w:t xml:space="preserve"> a la venta de niños y a la prostitución</w:t>
      </w:r>
      <w:r>
        <w:t xml:space="preserve"> infantil</w:t>
      </w:r>
    </w:p>
    <w:p w:rsidR="005C7BE0" w:rsidRPr="00EF6670" w:rsidRDefault="005C7BE0" w:rsidP="005C7BE0">
      <w:pPr>
        <w:pStyle w:val="SingleTxtG"/>
      </w:pPr>
      <w:r w:rsidRPr="00EF6670">
        <w:t>34.</w:t>
      </w:r>
      <w:r w:rsidRPr="00EF6670">
        <w:tab/>
        <w:t xml:space="preserve">Definición de niño; sanción de los delitos; responsabilidad penal; </w:t>
      </w:r>
      <w:r>
        <w:t xml:space="preserve">delitos en grado de </w:t>
      </w:r>
      <w:r w:rsidRPr="00EF6670">
        <w:t>tentativ</w:t>
      </w:r>
      <w:r>
        <w:t>a</w:t>
      </w:r>
      <w:r w:rsidRPr="00EF6670">
        <w:t>; conspirac</w:t>
      </w:r>
      <w:r>
        <w:t>ión para</w:t>
      </w:r>
      <w:r w:rsidRPr="00EF6670">
        <w:t xml:space="preserve"> com</w:t>
      </w:r>
      <w:r>
        <w:t>e</w:t>
      </w:r>
      <w:r w:rsidRPr="00EF6670">
        <w:t>t</w:t>
      </w:r>
      <w:r>
        <w:t>er delitos</w:t>
      </w:r>
      <w:r w:rsidRPr="00EF6670">
        <w:t>; prescrip</w:t>
      </w:r>
      <w:r>
        <w:t>c</w:t>
      </w:r>
      <w:r w:rsidRPr="00EF6670">
        <w:t>i</w:t>
      </w:r>
      <w:r>
        <w:t>ón</w:t>
      </w:r>
      <w:r w:rsidRPr="00EF6670">
        <w:t xml:space="preserve"> </w:t>
      </w:r>
      <w:r>
        <w:t>de los delitos relacionados con la</w:t>
      </w:r>
      <w:r w:rsidRPr="00EF6670">
        <w:t xml:space="preserve"> sexuali</w:t>
      </w:r>
      <w:r>
        <w:t>dad</w:t>
      </w:r>
      <w:r w:rsidRPr="00EF6670">
        <w:t>.</w:t>
      </w:r>
    </w:p>
    <w:p w:rsidR="005C7BE0" w:rsidRPr="008F2400" w:rsidRDefault="005C7BE0" w:rsidP="005C7BE0">
      <w:pPr>
        <w:pStyle w:val="H4G"/>
      </w:pPr>
      <w:r w:rsidRPr="00EF6670">
        <w:tab/>
      </w:r>
      <w:r w:rsidRPr="008F2400">
        <w:t>1.1.1</w:t>
      </w:r>
      <w:r w:rsidRPr="008F2400">
        <w:tab/>
        <w:t>Código Penal</w:t>
      </w:r>
    </w:p>
    <w:p w:rsidR="005C7BE0" w:rsidRPr="00547017" w:rsidRDefault="005C7BE0" w:rsidP="005C7BE0">
      <w:pPr>
        <w:pStyle w:val="SingleTxtG"/>
      </w:pPr>
      <w:r w:rsidRPr="00547017">
        <w:t>35.</w:t>
      </w:r>
      <w:r w:rsidRPr="00547017">
        <w:tab/>
        <w:t>El Código Penal establece l</w:t>
      </w:r>
      <w:r>
        <w:t>a</w:t>
      </w:r>
      <w:r w:rsidRPr="00547017">
        <w:t xml:space="preserve">s </w:t>
      </w:r>
      <w:r>
        <w:t>sanciones</w:t>
      </w:r>
      <w:r w:rsidRPr="00547017">
        <w:t xml:space="preserve"> específic</w:t>
      </w:r>
      <w:r>
        <w:t>a</w:t>
      </w:r>
      <w:r w:rsidRPr="00547017">
        <w:t>s relativ</w:t>
      </w:r>
      <w:r>
        <w:t>a</w:t>
      </w:r>
      <w:r w:rsidRPr="00547017">
        <w:t>s a la venta de niños, la</w:t>
      </w:r>
      <w:r w:rsidR="001D67D8">
        <w:t xml:space="preserve"> </w:t>
      </w:r>
      <w:r w:rsidRPr="00547017">
        <w:t>prostitu</w:t>
      </w:r>
      <w:r>
        <w:t>c</w:t>
      </w:r>
      <w:r w:rsidRPr="00547017">
        <w:t>i</w:t>
      </w:r>
      <w:r>
        <w:t>ó</w:t>
      </w:r>
      <w:r w:rsidRPr="00547017">
        <w:t>n</w:t>
      </w:r>
      <w:r>
        <w:t xml:space="preserve"> infantil y los abusos sexuales de que son víctimas los niños</w:t>
      </w:r>
      <w:r w:rsidRPr="00547017">
        <w:t xml:space="preserve">, </w:t>
      </w:r>
      <w:r>
        <w:t>sin distinción de género</w:t>
      </w:r>
      <w:r w:rsidRPr="00547017">
        <w:t>. El castigo de un delito varía en funci</w:t>
      </w:r>
      <w:r>
        <w:t>ón de la edad de la</w:t>
      </w:r>
      <w:r w:rsidRPr="00547017">
        <w:t xml:space="preserve"> v</w:t>
      </w:r>
      <w:r>
        <w:t>í</w:t>
      </w:r>
      <w:r w:rsidRPr="00547017">
        <w:t>ctim</w:t>
      </w:r>
      <w:r>
        <w:t>a</w:t>
      </w:r>
      <w:r w:rsidRPr="00547017">
        <w:t>, c</w:t>
      </w:r>
      <w:r>
        <w:t>on arreglo a la siguiente clasificación</w:t>
      </w:r>
      <w:r w:rsidRPr="00547017">
        <w:t>:</w:t>
      </w:r>
    </w:p>
    <w:p w:rsidR="005C7BE0" w:rsidRPr="00547017" w:rsidRDefault="005C7BE0" w:rsidP="005C7BE0">
      <w:pPr>
        <w:pStyle w:val="Bullet1G"/>
        <w:suppressAutoHyphens/>
      </w:pPr>
      <w:r w:rsidRPr="00547017">
        <w:t>Delito cometido contra un niño hasta los 13 años de edad</w:t>
      </w:r>
      <w:r w:rsidR="0048245D">
        <w:t>;</w:t>
      </w:r>
    </w:p>
    <w:p w:rsidR="005C7BE0" w:rsidRPr="00547017" w:rsidRDefault="005C7BE0" w:rsidP="005C7BE0">
      <w:pPr>
        <w:pStyle w:val="Bullet1G"/>
        <w:suppressAutoHyphens/>
      </w:pPr>
      <w:r w:rsidRPr="00547017">
        <w:t xml:space="preserve">Delito cometido contra un niño entre los 13 y los 15 </w:t>
      </w:r>
      <w:r>
        <w:t>años de edad</w:t>
      </w:r>
      <w:r w:rsidR="0048245D">
        <w:t>;</w:t>
      </w:r>
    </w:p>
    <w:p w:rsidR="005C7BE0" w:rsidRPr="00547017" w:rsidRDefault="005C7BE0" w:rsidP="005C7BE0">
      <w:pPr>
        <w:pStyle w:val="Bullet1G"/>
        <w:suppressAutoHyphens/>
      </w:pPr>
      <w:r w:rsidRPr="00547017">
        <w:t xml:space="preserve">Delito cometido contra un niño entre </w:t>
      </w:r>
      <w:r>
        <w:t xml:space="preserve">los </w:t>
      </w:r>
      <w:r w:rsidRPr="00547017">
        <w:t>15 y 18 años de edad</w:t>
      </w:r>
      <w:r w:rsidR="0048245D">
        <w:t>.</w:t>
      </w:r>
    </w:p>
    <w:p w:rsidR="005C7BE0" w:rsidRPr="009C5E6F" w:rsidRDefault="005C7BE0" w:rsidP="0048245D">
      <w:pPr>
        <w:pStyle w:val="SingleTxtG"/>
      </w:pPr>
      <w:r w:rsidRPr="009C5E6F">
        <w:t>36.</w:t>
      </w:r>
      <w:r w:rsidRPr="009C5E6F">
        <w:tab/>
        <w:t xml:space="preserve">El castigo es más severo cuando la víctima del delito es un niño de hasta 13 </w:t>
      </w:r>
      <w:r>
        <w:t>años de edad</w:t>
      </w:r>
      <w:r w:rsidRPr="009C5E6F">
        <w:t xml:space="preserve">. </w:t>
      </w:r>
    </w:p>
    <w:p w:rsidR="005C7BE0" w:rsidRPr="009C5E6F" w:rsidRDefault="005C7BE0" w:rsidP="005C7BE0">
      <w:pPr>
        <w:pStyle w:val="H4G"/>
      </w:pPr>
      <w:r w:rsidRPr="009C5E6F">
        <w:tab/>
        <w:t>1.1.2</w:t>
      </w:r>
      <w:r w:rsidRPr="009C5E6F">
        <w:tab/>
        <w:t xml:space="preserve">Código de Procedimiento Penal </w:t>
      </w:r>
      <w:r>
        <w:t>e</w:t>
      </w:r>
      <w:r w:rsidRPr="009C5E6F">
        <w:t xml:space="preserve">nmendado </w:t>
      </w:r>
      <w:r w:rsidR="001D67D8">
        <w:t>Nº</w:t>
      </w:r>
      <w:r w:rsidRPr="009C5E6F">
        <w:t xml:space="preserve"> 26 </w:t>
      </w:r>
      <w:r>
        <w:t>de</w:t>
      </w:r>
      <w:r w:rsidRPr="009C5E6F">
        <w:t xml:space="preserve"> 2007</w:t>
      </w:r>
    </w:p>
    <w:p w:rsidR="005C7BE0" w:rsidRPr="00F36388" w:rsidRDefault="009C08C8" w:rsidP="005C7BE0">
      <w:pPr>
        <w:pStyle w:val="SingleTxtG"/>
      </w:pPr>
      <w:r>
        <w:t>37.</w:t>
      </w:r>
      <w:r>
        <w:tab/>
        <w:t>Esta l</w:t>
      </w:r>
      <w:r w:rsidR="005C7BE0" w:rsidRPr="009C5E6F">
        <w:t xml:space="preserve">ey modifica las disposiciones en materia de interrogatorio, investigación e identificación de los </w:t>
      </w:r>
      <w:r w:rsidR="005C7BE0">
        <w:t>presuntos autores</w:t>
      </w:r>
      <w:r w:rsidR="005C7BE0" w:rsidRPr="009C5E6F">
        <w:t xml:space="preserve"> </w:t>
      </w:r>
      <w:r w:rsidR="005C7BE0">
        <w:t>por parte de los afectados</w:t>
      </w:r>
      <w:r w:rsidR="005C7BE0" w:rsidRPr="009C5E6F">
        <w:t xml:space="preserve"> o </w:t>
      </w:r>
      <w:r w:rsidR="005C7BE0">
        <w:t>testigos menores de</w:t>
      </w:r>
      <w:r w:rsidR="005C7BE0" w:rsidRPr="009C5E6F">
        <w:t xml:space="preserve"> 18 </w:t>
      </w:r>
      <w:r w:rsidR="005C7BE0">
        <w:t xml:space="preserve">años. </w:t>
      </w:r>
      <w:r w:rsidR="005C7BE0" w:rsidRPr="00192BC4">
        <w:t>En tales casos, se requi</w:t>
      </w:r>
      <w:r w:rsidR="005C7BE0">
        <w:t>e</w:t>
      </w:r>
      <w:r w:rsidR="005C7BE0" w:rsidRPr="00192BC4">
        <w:t xml:space="preserve">re la presencia o bien de un psicólogo, o </w:t>
      </w:r>
      <w:r w:rsidR="005C7BE0">
        <w:t xml:space="preserve">de </w:t>
      </w:r>
      <w:r w:rsidR="005C7BE0" w:rsidRPr="00192BC4">
        <w:t>un trabajador social</w:t>
      </w:r>
      <w:r w:rsidR="005C7BE0">
        <w:t>, o bien de cualquier otra persona que el niño solicite, además de un fiscal</w:t>
      </w:r>
      <w:r w:rsidR="005C7BE0" w:rsidRPr="00192BC4">
        <w:t xml:space="preserve">. </w:t>
      </w:r>
      <w:r w:rsidR="005C7BE0" w:rsidRPr="00E9194F">
        <w:t>El objetivo de la modificación reside en proteger al niño</w:t>
      </w:r>
      <w:r w:rsidR="005C7BE0">
        <w:t>, que es un bien jurídico, de cualquier daño físico y psicológico</w:t>
      </w:r>
      <w:r w:rsidR="005C7BE0" w:rsidRPr="00E9194F">
        <w:t xml:space="preserve">. </w:t>
      </w:r>
      <w:r w:rsidR="005C7BE0" w:rsidRPr="00F36388">
        <w:t xml:space="preserve">No obstante, en la </w:t>
      </w:r>
      <w:r>
        <w:t>ley</w:t>
      </w:r>
      <w:r w:rsidR="005C7BE0" w:rsidRPr="00F36388">
        <w:t xml:space="preserve"> no se definen los tipos de casos penales que requieren un tratamiento especial, lo que provoca que, en determinadas ocasiones, los procedi</w:t>
      </w:r>
      <w:r w:rsidR="005C7BE0">
        <w:t>mientos en la práctica sean i</w:t>
      </w:r>
      <w:r w:rsidR="005C7BE0" w:rsidRPr="00F36388">
        <w:t>n</w:t>
      </w:r>
      <w:r w:rsidR="005C7BE0">
        <w:t xml:space="preserve">debidamente </w:t>
      </w:r>
      <w:r w:rsidR="005C7BE0" w:rsidRPr="00F36388">
        <w:t>l</w:t>
      </w:r>
      <w:r w:rsidR="005C7BE0">
        <w:t>argos</w:t>
      </w:r>
      <w:r w:rsidR="005C7BE0" w:rsidRPr="00F36388">
        <w:t>.</w:t>
      </w:r>
      <w:r w:rsidR="005C7BE0">
        <w:t xml:space="preserve"> </w:t>
      </w:r>
      <w:r w:rsidR="005C7BE0" w:rsidRPr="00F36388">
        <w:t>Además, los interrogatorios realizados con este método especial han resultado repetitiv</w:t>
      </w:r>
      <w:r w:rsidR="005C7BE0">
        <w:t>os</w:t>
      </w:r>
      <w:r w:rsidR="005C7BE0" w:rsidRPr="00F36388">
        <w:t>,</w:t>
      </w:r>
      <w:r w:rsidR="005C7BE0">
        <w:t xml:space="preserve"> sometiendo al niño testigo o</w:t>
      </w:r>
      <w:r w:rsidR="005C7BE0" w:rsidRPr="00F36388">
        <w:t xml:space="preserve"> v</w:t>
      </w:r>
      <w:r w:rsidR="005C7BE0">
        <w:t>í</w:t>
      </w:r>
      <w:r w:rsidR="005C7BE0" w:rsidRPr="00F36388">
        <w:t>ctim</w:t>
      </w:r>
      <w:r w:rsidR="005C7BE0">
        <w:t>a</w:t>
      </w:r>
      <w:r w:rsidR="005C7BE0" w:rsidRPr="00F36388">
        <w:t xml:space="preserve"> </w:t>
      </w:r>
      <w:r w:rsidR="005C7BE0">
        <w:t>a</w:t>
      </w:r>
      <w:r w:rsidR="005C7BE0" w:rsidRPr="00F36388">
        <w:t xml:space="preserve"> </w:t>
      </w:r>
      <w:r w:rsidR="005C7BE0">
        <w:t>los</w:t>
      </w:r>
      <w:r w:rsidR="005C7BE0" w:rsidRPr="00F36388">
        <w:t xml:space="preserve"> traumas </w:t>
      </w:r>
      <w:r w:rsidR="005C7BE0">
        <w:t>innecesarios que se pretendía</w:t>
      </w:r>
      <w:r w:rsidR="005C7BE0" w:rsidRPr="00F36388">
        <w:t xml:space="preserve"> </w:t>
      </w:r>
      <w:r w:rsidR="005C7BE0">
        <w:t>e</w:t>
      </w:r>
      <w:r w:rsidR="005C7BE0" w:rsidRPr="00F36388">
        <w:t>vi</w:t>
      </w:r>
      <w:r w:rsidR="005C7BE0">
        <w:t>tar</w:t>
      </w:r>
      <w:r w:rsidR="005C7BE0" w:rsidRPr="00F36388">
        <w:t xml:space="preserve">. </w:t>
      </w:r>
    </w:p>
    <w:p w:rsidR="005C7BE0" w:rsidRPr="00F36388" w:rsidRDefault="005C7BE0" w:rsidP="005C7BE0">
      <w:pPr>
        <w:pStyle w:val="H4G"/>
      </w:pPr>
      <w:r w:rsidRPr="00F36388">
        <w:tab/>
        <w:t>1.1.3</w:t>
      </w:r>
      <w:r w:rsidRPr="00F36388">
        <w:tab/>
        <w:t xml:space="preserve">Ley </w:t>
      </w:r>
      <w:r>
        <w:t>para la</w:t>
      </w:r>
      <w:r w:rsidRPr="00F36388">
        <w:t xml:space="preserve"> prevención y </w:t>
      </w:r>
      <w:r>
        <w:t>supres</w:t>
      </w:r>
      <w:r w:rsidRPr="00F36388">
        <w:t xml:space="preserve">ión de la prostitución de 1996 </w:t>
      </w:r>
    </w:p>
    <w:p w:rsidR="005C7BE0" w:rsidRPr="000609B2" w:rsidRDefault="005C7BE0" w:rsidP="005C7BE0">
      <w:pPr>
        <w:pStyle w:val="SingleTxtG"/>
      </w:pPr>
      <w:r w:rsidRPr="00F36388">
        <w:t>38.</w:t>
      </w:r>
      <w:r w:rsidRPr="00F36388">
        <w:tab/>
        <w:t xml:space="preserve">Esa </w:t>
      </w:r>
      <w:r w:rsidR="009C08C8">
        <w:t>ley</w:t>
      </w:r>
      <w:r w:rsidRPr="00F36388">
        <w:t xml:space="preserve"> contiene disposiciones que prohíben claramente la venta de niños y la prostitución infantil. </w:t>
      </w:r>
      <w:r w:rsidRPr="000609B2">
        <w:t xml:space="preserve">En virtud de </w:t>
      </w:r>
      <w:r>
        <w:t>dich</w:t>
      </w:r>
      <w:r w:rsidRPr="000609B2">
        <w:t xml:space="preserve">a </w:t>
      </w:r>
      <w:r w:rsidR="009C08C8">
        <w:t>ley</w:t>
      </w:r>
      <w:r w:rsidRPr="000609B2">
        <w:t xml:space="preserve">, se prohíbe a las personas </w:t>
      </w:r>
      <w:r>
        <w:t xml:space="preserve">ejercer </w:t>
      </w:r>
      <w:r w:rsidRPr="000609B2">
        <w:t>act</w:t>
      </w:r>
      <w:r>
        <w:t>os</w:t>
      </w:r>
      <w:r w:rsidRPr="000609B2">
        <w:t xml:space="preserve"> de prostitución; anunciarse o in</w:t>
      </w:r>
      <w:r>
        <w:t>stigar</w:t>
      </w:r>
      <w:r w:rsidRPr="000609B2">
        <w:t xml:space="preserve"> a hacerlo a otra persona con fines de prostitución propia o ajena; </w:t>
      </w:r>
      <w:r>
        <w:t>proporcionar</w:t>
      </w:r>
      <w:r w:rsidRPr="000609B2">
        <w:t>, atraer, obligar, amenazar, secuestrar o comet</w:t>
      </w:r>
      <w:r>
        <w:t>er</w:t>
      </w:r>
      <w:r w:rsidRPr="000609B2">
        <w:t xml:space="preserve"> </w:t>
      </w:r>
      <w:r>
        <w:t xml:space="preserve">actos de </w:t>
      </w:r>
      <w:r w:rsidRPr="000609B2">
        <w:t>violenc</w:t>
      </w:r>
      <w:r>
        <w:t>ia</w:t>
      </w:r>
      <w:r w:rsidRPr="000609B2">
        <w:t xml:space="preserve"> </w:t>
      </w:r>
      <w:r>
        <w:t xml:space="preserve">contra otra </w:t>
      </w:r>
      <w:r w:rsidRPr="000609B2">
        <w:t>person</w:t>
      </w:r>
      <w:r>
        <w:t>a</w:t>
      </w:r>
      <w:r w:rsidRPr="000609B2">
        <w:t xml:space="preserve">, </w:t>
      </w:r>
      <w:r>
        <w:t>a los efectos de</w:t>
      </w:r>
      <w:r w:rsidRPr="000609B2">
        <w:t xml:space="preserve"> prostitu</w:t>
      </w:r>
      <w:r>
        <w:t>c</w:t>
      </w:r>
      <w:r w:rsidRPr="000609B2">
        <w:t>i</w:t>
      </w:r>
      <w:r>
        <w:t>ó</w:t>
      </w:r>
      <w:r w:rsidRPr="000609B2">
        <w:t xml:space="preserve">n; </w:t>
      </w:r>
      <w:r>
        <w:t>y poseer</w:t>
      </w:r>
      <w:r w:rsidRPr="000609B2">
        <w:t>, supervis</w:t>
      </w:r>
      <w:r>
        <w:t>ar</w:t>
      </w:r>
      <w:r w:rsidRPr="000609B2">
        <w:t xml:space="preserve"> o ge</w:t>
      </w:r>
      <w:r>
        <w:t>stionar un negocio de</w:t>
      </w:r>
      <w:r w:rsidRPr="000609B2">
        <w:t xml:space="preserve"> prostitu</w:t>
      </w:r>
      <w:r>
        <w:t>c</w:t>
      </w:r>
      <w:r w:rsidRPr="000609B2">
        <w:t>i</w:t>
      </w:r>
      <w:r>
        <w:t>ó</w:t>
      </w:r>
      <w:r w:rsidRPr="000609B2">
        <w:t xml:space="preserve">n. El castigo de los delitos tipificados en esta </w:t>
      </w:r>
      <w:r w:rsidR="009C08C8">
        <w:t>ley</w:t>
      </w:r>
      <w:r w:rsidRPr="000609B2">
        <w:t xml:space="preserve"> depende de la edad de la víctima, </w:t>
      </w:r>
      <w:r>
        <w:t>en función de que los delitos se hayan cometido contra una persona menor de</w:t>
      </w:r>
      <w:r w:rsidRPr="000609B2">
        <w:t xml:space="preserve"> 15 </w:t>
      </w:r>
      <w:r>
        <w:t>años o contra una</w:t>
      </w:r>
      <w:r w:rsidRPr="000609B2">
        <w:t xml:space="preserve"> person</w:t>
      </w:r>
      <w:r>
        <w:t>a</w:t>
      </w:r>
      <w:r w:rsidRPr="000609B2">
        <w:t xml:space="preserve"> </w:t>
      </w:r>
      <w:r>
        <w:t>entre</w:t>
      </w:r>
      <w:r w:rsidRPr="000609B2">
        <w:t xml:space="preserve"> 15</w:t>
      </w:r>
      <w:r>
        <w:t xml:space="preserve"> y </w:t>
      </w:r>
      <w:r w:rsidRPr="000609B2">
        <w:t xml:space="preserve">18 </w:t>
      </w:r>
      <w:r>
        <w:t>años de edad</w:t>
      </w:r>
      <w:r w:rsidRPr="000609B2">
        <w:t>.</w:t>
      </w:r>
    </w:p>
    <w:p w:rsidR="005C7BE0" w:rsidRPr="00DE3A3A" w:rsidRDefault="005C7BE0" w:rsidP="005C7BE0">
      <w:pPr>
        <w:pStyle w:val="SingleTxtG"/>
      </w:pPr>
      <w:r w:rsidRPr="00DE3A3A">
        <w:t>39.</w:t>
      </w:r>
      <w:r w:rsidRPr="00DE3A3A">
        <w:tab/>
        <w:t xml:space="preserve">Los padres o el tutor de un niño </w:t>
      </w:r>
      <w:r>
        <w:t>confabulados para</w:t>
      </w:r>
      <w:r w:rsidRPr="00DE3A3A">
        <w:t xml:space="preserve"> la</w:t>
      </w:r>
      <w:r>
        <w:t xml:space="preserve"> prostituc</w:t>
      </w:r>
      <w:r w:rsidRPr="00DE3A3A">
        <w:t>i</w:t>
      </w:r>
      <w:r>
        <w:t>ó</w:t>
      </w:r>
      <w:r w:rsidRPr="00DE3A3A">
        <w:t xml:space="preserve">n </w:t>
      </w:r>
      <w:r>
        <w:t xml:space="preserve">de éste serán castigados con arreglo a las disposiciones de dicha </w:t>
      </w:r>
      <w:r w:rsidR="009C08C8">
        <w:t>ley</w:t>
      </w:r>
      <w:r w:rsidRPr="00DE3A3A">
        <w:t xml:space="preserve">. </w:t>
      </w:r>
    </w:p>
    <w:p w:rsidR="005C7BE0" w:rsidRPr="00DE3A3A" w:rsidRDefault="005C7BE0" w:rsidP="005C7BE0">
      <w:pPr>
        <w:pStyle w:val="H4G"/>
      </w:pPr>
      <w:r w:rsidRPr="00DE3A3A">
        <w:tab/>
        <w:t>1.1.4</w:t>
      </w:r>
      <w:r w:rsidRPr="00DE3A3A">
        <w:tab/>
        <w:t>Ley de control del lavado de dinero de 1999</w:t>
      </w:r>
    </w:p>
    <w:p w:rsidR="005C7BE0" w:rsidRPr="00B72EFC" w:rsidRDefault="005C7BE0" w:rsidP="005C7BE0">
      <w:pPr>
        <w:pStyle w:val="SingleTxtG"/>
      </w:pPr>
      <w:r w:rsidRPr="00526526">
        <w:t>40.</w:t>
      </w:r>
      <w:r w:rsidRPr="00526526">
        <w:tab/>
        <w:t xml:space="preserve">Esta </w:t>
      </w:r>
      <w:r w:rsidR="009C08C8">
        <w:t>ley</w:t>
      </w:r>
      <w:r w:rsidRPr="00526526">
        <w:t xml:space="preserve"> penaliza cualquier delito relacionado con la sexualidad en el Código Penal (solo en lo tocante a</w:t>
      </w:r>
      <w:r>
        <w:t>l proxenetismo</w:t>
      </w:r>
      <w:r w:rsidRPr="00526526">
        <w:t xml:space="preserve">, </w:t>
      </w:r>
      <w:r>
        <w:t xml:space="preserve">la </w:t>
      </w:r>
      <w:r w:rsidRPr="00526526">
        <w:t>seducción o secuestro para at</w:t>
      </w:r>
      <w:r>
        <w:t>entad</w:t>
      </w:r>
      <w:r w:rsidRPr="00526526">
        <w:t xml:space="preserve">os </w:t>
      </w:r>
      <w:r>
        <w:t>al pudor</w:t>
      </w:r>
      <w:r w:rsidRPr="00526526">
        <w:t xml:space="preserve"> de una mujer o un niño con miras a la gratificación sexual </w:t>
      </w:r>
      <w:r>
        <w:t>ajena</w:t>
      </w:r>
      <w:r w:rsidRPr="00526526">
        <w:t xml:space="preserve"> y </w:t>
      </w:r>
      <w:r>
        <w:t>al</w:t>
      </w:r>
      <w:r w:rsidRPr="00526526">
        <w:t xml:space="preserve"> rapto de un niño o un menor); los delitos tipificados en </w:t>
      </w:r>
      <w:smartTag w:uri="urn:schemas-microsoft-com:office:smarttags" w:element="PersonName">
        <w:smartTagPr>
          <w:attr w:name="ProductID" w:val="La Ley"/>
        </w:smartTagPr>
        <w:r w:rsidRPr="00526526">
          <w:t>la Ley</w:t>
        </w:r>
      </w:smartTag>
      <w:r w:rsidRPr="00526526">
        <w:t xml:space="preserve"> </w:t>
      </w:r>
      <w:r>
        <w:t>para la</w:t>
      </w:r>
      <w:r w:rsidRPr="00526526">
        <w:t xml:space="preserve"> prevención y </w:t>
      </w:r>
      <w:r>
        <w:t>supres</w:t>
      </w:r>
      <w:r w:rsidRPr="00526526">
        <w:t>i</w:t>
      </w:r>
      <w:r>
        <w:t>ón de la</w:t>
      </w:r>
      <w:r w:rsidRPr="00526526">
        <w:t xml:space="preserve"> </w:t>
      </w:r>
      <w:r>
        <w:t>p</w:t>
      </w:r>
      <w:r w:rsidRPr="00526526">
        <w:t>rostitu</w:t>
      </w:r>
      <w:r>
        <w:t>c</w:t>
      </w:r>
      <w:r w:rsidRPr="00526526">
        <w:t>i</w:t>
      </w:r>
      <w:r>
        <w:t>ó</w:t>
      </w:r>
      <w:r w:rsidRPr="00526526">
        <w:t>n (</w:t>
      </w:r>
      <w:r>
        <w:t>por lo que hace exclusivamente a proporcionar</w:t>
      </w:r>
      <w:r w:rsidRPr="00526526">
        <w:t>, seduci</w:t>
      </w:r>
      <w:r>
        <w:t>r o secuestrar a esas</w:t>
      </w:r>
      <w:r w:rsidRPr="00526526">
        <w:t xml:space="preserve"> person</w:t>
      </w:r>
      <w:r>
        <w:t>a</w:t>
      </w:r>
      <w:r w:rsidRPr="00526526">
        <w:t xml:space="preserve">s </w:t>
      </w:r>
      <w:r>
        <w:t>para</w:t>
      </w:r>
      <w:r w:rsidRPr="00526526">
        <w:t xml:space="preserve"> prostitu</w:t>
      </w:r>
      <w:r>
        <w:t xml:space="preserve">irlas o </w:t>
      </w:r>
      <w:r w:rsidRPr="00526526">
        <w:t>a</w:t>
      </w:r>
      <w:r>
        <w:t xml:space="preserve"> s</w:t>
      </w:r>
      <w:r w:rsidRPr="00526526">
        <w:t>er</w:t>
      </w:r>
      <w:r>
        <w:t xml:space="preserve"> el propietario</w:t>
      </w:r>
      <w:r w:rsidRPr="00526526">
        <w:t xml:space="preserve">, </w:t>
      </w:r>
      <w:r>
        <w:t>administrador</w:t>
      </w:r>
      <w:r w:rsidRPr="00526526">
        <w:t xml:space="preserve"> o </w:t>
      </w:r>
      <w:r>
        <w:t>gerente de un negocio o local de</w:t>
      </w:r>
      <w:r w:rsidRPr="00526526">
        <w:t xml:space="preserve"> prostitu</w:t>
      </w:r>
      <w:r>
        <w:t>c</w:t>
      </w:r>
      <w:r w:rsidRPr="00526526">
        <w:t>i</w:t>
      </w:r>
      <w:r>
        <w:t>ó</w:t>
      </w:r>
      <w:r w:rsidRPr="00526526">
        <w:t xml:space="preserve">n o </w:t>
      </w:r>
      <w:r>
        <w:t>la persona que controla a las</w:t>
      </w:r>
      <w:r w:rsidR="001D67D8">
        <w:t xml:space="preserve"> </w:t>
      </w:r>
      <w:r w:rsidRPr="00526526">
        <w:t>prostitut</w:t>
      </w:r>
      <w:r>
        <w:t>a</w:t>
      </w:r>
      <w:r w:rsidRPr="00526526">
        <w:t xml:space="preserve">s </w:t>
      </w:r>
      <w:r>
        <w:t>e</w:t>
      </w:r>
      <w:r w:rsidRPr="00526526">
        <w:t xml:space="preserve">n </w:t>
      </w:r>
      <w:r>
        <w:t>un establecimiento de</w:t>
      </w:r>
      <w:r w:rsidRPr="00526526">
        <w:t xml:space="preserve"> prostitu</w:t>
      </w:r>
      <w:r>
        <w:t>c</w:t>
      </w:r>
      <w:r w:rsidRPr="00526526">
        <w:t>i</w:t>
      </w:r>
      <w:r>
        <w:t>ó</w:t>
      </w:r>
      <w:r w:rsidRPr="00526526">
        <w:t xml:space="preserve">n), </w:t>
      </w:r>
      <w:r>
        <w:t>independientemente de que el delito se haya cometido dentro o fuera del Reino</w:t>
      </w:r>
      <w:r w:rsidRPr="00526526">
        <w:t xml:space="preserve">. </w:t>
      </w:r>
      <w:r>
        <w:t>Los beneficiarios de una</w:t>
      </w:r>
      <w:r w:rsidRPr="00B72EFC">
        <w:t xml:space="preserve"> transacción monetaria o </w:t>
      </w:r>
      <w:r>
        <w:t xml:space="preserve">de </w:t>
      </w:r>
      <w:r w:rsidRPr="00B72EFC">
        <w:t>los bienes obtenidos de la comisión de un acto constitu</w:t>
      </w:r>
      <w:r>
        <w:t>tivo de un delito determinante</w:t>
      </w:r>
      <w:r w:rsidRPr="00B72EFC">
        <w:t xml:space="preserve"> </w:t>
      </w:r>
      <w:r>
        <w:t xml:space="preserve">serán castigados en virtud de dicha </w:t>
      </w:r>
      <w:r w:rsidR="009C08C8">
        <w:t>ley</w:t>
      </w:r>
      <w:r w:rsidRPr="00B72EFC">
        <w:t>.</w:t>
      </w:r>
    </w:p>
    <w:p w:rsidR="005C7BE0" w:rsidRPr="00B04937" w:rsidRDefault="005C7BE0" w:rsidP="005C7BE0">
      <w:pPr>
        <w:pStyle w:val="H4G"/>
      </w:pPr>
      <w:r w:rsidRPr="00B72EFC">
        <w:tab/>
      </w:r>
      <w:r w:rsidRPr="00B04937">
        <w:t>1.1.5</w:t>
      </w:r>
      <w:r w:rsidRPr="00B04937">
        <w:tab/>
        <w:t xml:space="preserve">Ley de Protección de </w:t>
      </w:r>
      <w:smartTag w:uri="urn:schemas-microsoft-com:office:smarttags" w:element="PersonName">
        <w:smartTagPr>
          <w:attr w:name="ProductID" w:val="la Infancia"/>
        </w:smartTagPr>
        <w:r w:rsidRPr="00B04937">
          <w:t>la Infancia</w:t>
        </w:r>
      </w:smartTag>
      <w:r w:rsidRPr="00B04937">
        <w:t xml:space="preserve"> de 2003</w:t>
      </w:r>
    </w:p>
    <w:p w:rsidR="005C7BE0" w:rsidRPr="00B04937" w:rsidRDefault="005C7BE0" w:rsidP="005C7BE0">
      <w:pPr>
        <w:pStyle w:val="SingleTxtG"/>
      </w:pPr>
      <w:r w:rsidRPr="00B04937">
        <w:t>41.</w:t>
      </w:r>
      <w:r w:rsidRPr="00B04937">
        <w:tab/>
      </w:r>
      <w:smartTag w:uri="urn:schemas-microsoft-com:office:smarttags" w:element="PersonName">
        <w:smartTagPr>
          <w:attr w:name="ProductID" w:val="La Ley"/>
        </w:smartTagPr>
        <w:r w:rsidRPr="00B04937">
          <w:t>La Ley</w:t>
        </w:r>
      </w:smartTag>
      <w:r w:rsidRPr="00B04937">
        <w:t xml:space="preserve"> de Protección de </w:t>
      </w:r>
      <w:smartTag w:uri="urn:schemas-microsoft-com:office:smarttags" w:element="PersonName">
        <w:smartTagPr>
          <w:attr w:name="ProductID" w:val="la Infancia"/>
        </w:smartTagPr>
        <w:r w:rsidRPr="00B04937">
          <w:t>la Infancia</w:t>
        </w:r>
      </w:smartTag>
      <w:r>
        <w:t>,</w:t>
      </w:r>
      <w:r w:rsidRPr="00B04937">
        <w:t xml:space="preserve"> de 2003</w:t>
      </w:r>
      <w:r>
        <w:t>,</w:t>
      </w:r>
      <w:r w:rsidRPr="00B04937">
        <w:t xml:space="preserve"> contiene disposiciones relacionadas con la asistencia en materia de bienestar, protección de la seguridad y promoci</w:t>
      </w:r>
      <w:r>
        <w:t>ón del comportamiento,</w:t>
      </w:r>
      <w:r w:rsidRPr="00B04937">
        <w:t xml:space="preserve"> </w:t>
      </w:r>
      <w:r>
        <w:t xml:space="preserve">con objeto de garantizar que los niños reciban los cuidados y la atención adecuados para su desarrollo y que estén </w:t>
      </w:r>
      <w:r w:rsidRPr="00B04937">
        <w:t>prote</w:t>
      </w:r>
      <w:r>
        <w:t>gidos contra toda forma de maltrato,</w:t>
      </w:r>
      <w:r w:rsidRPr="00B04937">
        <w:t xml:space="preserve"> explota</w:t>
      </w:r>
      <w:r>
        <w:t>c</w:t>
      </w:r>
      <w:r w:rsidRPr="00B04937">
        <w:t>i</w:t>
      </w:r>
      <w:r>
        <w:t>ó</w:t>
      </w:r>
      <w:r w:rsidRPr="00B04937">
        <w:t>n o discrimina</w:t>
      </w:r>
      <w:r>
        <w:t>c</w:t>
      </w:r>
      <w:r w:rsidRPr="00B04937">
        <w:t>i</w:t>
      </w:r>
      <w:r>
        <w:t>ó</w:t>
      </w:r>
      <w:r w:rsidRPr="00B04937">
        <w:t>n</w:t>
      </w:r>
      <w:r>
        <w:t xml:space="preserve"> injusta</w:t>
      </w:r>
      <w:r w:rsidRPr="00B04937">
        <w:t xml:space="preserve">. Fomenta la colaboración entre el Gobierno y las </w:t>
      </w:r>
      <w:r w:rsidR="005D344C">
        <w:t>ONG</w:t>
      </w:r>
      <w:r w:rsidRPr="00B04937">
        <w:t xml:space="preserve"> en la prestaci</w:t>
      </w:r>
      <w:r>
        <w:t>ón de una</w:t>
      </w:r>
      <w:r w:rsidRPr="00B04937">
        <w:t xml:space="preserve"> protec</w:t>
      </w:r>
      <w:r>
        <w:t>c</w:t>
      </w:r>
      <w:r w:rsidRPr="00B04937">
        <w:t>i</w:t>
      </w:r>
      <w:r>
        <w:t>ó</w:t>
      </w:r>
      <w:r w:rsidRPr="00B04937">
        <w:t xml:space="preserve">n </w:t>
      </w:r>
      <w:r>
        <w:t>más idónea a los niños</w:t>
      </w:r>
      <w:r w:rsidRPr="00B04937">
        <w:t xml:space="preserve">, </w:t>
      </w:r>
      <w:r>
        <w:t>co</w:t>
      </w:r>
      <w:r w:rsidRPr="00B04937">
        <w:t xml:space="preserve">n </w:t>
      </w:r>
      <w:r>
        <w:t>arreglo</w:t>
      </w:r>
      <w:r w:rsidRPr="00B04937">
        <w:t xml:space="preserve"> </w:t>
      </w:r>
      <w:r>
        <w:t xml:space="preserve">a </w:t>
      </w:r>
      <w:smartTag w:uri="urn:schemas-microsoft-com:office:smarttags" w:element="PersonName">
        <w:smartTagPr>
          <w:attr w:name="ProductID" w:val="la Constituci￳n"/>
        </w:smartTagPr>
        <w:r>
          <w:t>la</w:t>
        </w:r>
        <w:r w:rsidRPr="00B04937">
          <w:t xml:space="preserve"> Constitu</w:t>
        </w:r>
        <w:r>
          <w:t>c</w:t>
        </w:r>
        <w:r w:rsidRPr="00B04937">
          <w:t>i</w:t>
        </w:r>
        <w:r>
          <w:t>ó</w:t>
        </w:r>
        <w:r w:rsidRPr="00B04937">
          <w:t>n</w:t>
        </w:r>
      </w:smartTag>
      <w:r>
        <w:t xml:space="preserve"> de Tailandia</w:t>
      </w:r>
      <w:r w:rsidRPr="00B04937">
        <w:t xml:space="preserve">, </w:t>
      </w:r>
      <w:r>
        <w:t xml:space="preserve">el Plan </w:t>
      </w:r>
      <w:r w:rsidRPr="00B04937">
        <w:t>Na</w:t>
      </w:r>
      <w:r>
        <w:t>c</w:t>
      </w:r>
      <w:r w:rsidRPr="00B04937">
        <w:t xml:space="preserve">ional </w:t>
      </w:r>
      <w:r>
        <w:t xml:space="preserve">de Desarrollo </w:t>
      </w:r>
      <w:r w:rsidRPr="00B04937">
        <w:t>Econ</w:t>
      </w:r>
      <w:r>
        <w:t>ó</w:t>
      </w:r>
      <w:r w:rsidRPr="00B04937">
        <w:t>mic</w:t>
      </w:r>
      <w:r>
        <w:t>o</w:t>
      </w:r>
      <w:r w:rsidRPr="00B04937">
        <w:t xml:space="preserve"> </w:t>
      </w:r>
      <w:r>
        <w:t>y</w:t>
      </w:r>
      <w:r w:rsidRPr="00B04937">
        <w:t xml:space="preserve"> Social</w:t>
      </w:r>
      <w:r>
        <w:t xml:space="preserve"> y </w:t>
      </w:r>
      <w:smartTag w:uri="urn:schemas-microsoft-com:office:smarttags" w:element="PersonName">
        <w:smartTagPr>
          <w:attr w:name="ProductID" w:val="la Convenci￳n."/>
        </w:smartTagPr>
        <w:r>
          <w:t>la</w:t>
        </w:r>
        <w:r w:rsidRPr="00B04937">
          <w:t xml:space="preserve"> Conven</w:t>
        </w:r>
        <w:r>
          <w:t>c</w:t>
        </w:r>
        <w:r w:rsidRPr="00B04937">
          <w:t>i</w:t>
        </w:r>
        <w:r>
          <w:t>ó</w:t>
        </w:r>
        <w:r w:rsidRPr="00B04937">
          <w:t>n.</w:t>
        </w:r>
      </w:smartTag>
    </w:p>
    <w:p w:rsidR="005C7BE0" w:rsidRPr="00756ABE" w:rsidRDefault="005C7BE0" w:rsidP="005C7BE0">
      <w:pPr>
        <w:pStyle w:val="H4G"/>
      </w:pPr>
      <w:r w:rsidRPr="00B04937">
        <w:tab/>
      </w:r>
      <w:r w:rsidRPr="00756ABE">
        <w:t>1.1.6</w:t>
      </w:r>
      <w:r w:rsidRPr="00756ABE">
        <w:tab/>
        <w:t>Ley de lucha contra la trata de personas de 2008</w:t>
      </w:r>
    </w:p>
    <w:p w:rsidR="005C7BE0" w:rsidRPr="00706ADD" w:rsidRDefault="005C7BE0" w:rsidP="005C7BE0">
      <w:pPr>
        <w:pStyle w:val="SingleTxtG"/>
      </w:pPr>
      <w:r w:rsidRPr="00614DFA">
        <w:t>42.</w:t>
      </w:r>
      <w:r w:rsidRPr="00614DFA">
        <w:tab/>
        <w:t xml:space="preserve">La finalidad de esta </w:t>
      </w:r>
      <w:r w:rsidR="009C08C8">
        <w:t>ley</w:t>
      </w:r>
      <w:r w:rsidRPr="00614DFA">
        <w:t xml:space="preserve"> estriba en dotar de </w:t>
      </w:r>
      <w:r>
        <w:t>mayor alcance</w:t>
      </w:r>
      <w:r w:rsidRPr="00614DFA">
        <w:t xml:space="preserve"> a las Medidas </w:t>
      </w:r>
      <w:r>
        <w:t>para la</w:t>
      </w:r>
      <w:r w:rsidR="001D67D8">
        <w:t xml:space="preserve"> </w:t>
      </w:r>
      <w:r w:rsidRPr="00614DFA">
        <w:t xml:space="preserve">prevención y </w:t>
      </w:r>
      <w:r>
        <w:t>supres</w:t>
      </w:r>
      <w:r w:rsidRPr="00614DFA">
        <w:t>ión del tr</w:t>
      </w:r>
      <w:r>
        <w:t xml:space="preserve">áfico </w:t>
      </w:r>
      <w:r w:rsidRPr="00614DFA">
        <w:t xml:space="preserve">de mujeres y niños de 1997, por lo que </w:t>
      </w:r>
      <w:r>
        <w:t>atañe</w:t>
      </w:r>
      <w:r w:rsidRPr="00614DFA">
        <w:t>, en especial</w:t>
      </w:r>
      <w:r>
        <w:t>,</w:t>
      </w:r>
      <w:r w:rsidRPr="00614DFA">
        <w:t xml:space="preserve"> a la tipificación de la explotación de otra</w:t>
      </w:r>
      <w:r>
        <w:t>s</w:t>
      </w:r>
      <w:r w:rsidRPr="00614DFA">
        <w:t xml:space="preserve"> persona</w:t>
      </w:r>
      <w:r>
        <w:t>s</w:t>
      </w:r>
      <w:r w:rsidRPr="00614DFA">
        <w:t xml:space="preserve">, </w:t>
      </w:r>
      <w:r>
        <w:t xml:space="preserve">y </w:t>
      </w:r>
      <w:r w:rsidRPr="00614DFA">
        <w:t>no</w:t>
      </w:r>
      <w:r>
        <w:t xml:space="preserve"> solo de niños y mujeres</w:t>
      </w:r>
      <w:r w:rsidRPr="00614DFA">
        <w:t xml:space="preserve">; </w:t>
      </w:r>
      <w:r>
        <w:t>y en ampliar la</w:t>
      </w:r>
      <w:r w:rsidRPr="00614DFA">
        <w:t xml:space="preserve"> defini</w:t>
      </w:r>
      <w:r>
        <w:t>c</w:t>
      </w:r>
      <w:r w:rsidRPr="00614DFA">
        <w:t>i</w:t>
      </w:r>
      <w:r>
        <w:t>ó</w:t>
      </w:r>
      <w:r w:rsidRPr="00614DFA">
        <w:t xml:space="preserve">n </w:t>
      </w:r>
      <w:r>
        <w:t>de</w:t>
      </w:r>
      <w:r w:rsidRPr="00614DFA">
        <w:t xml:space="preserve"> explota</w:t>
      </w:r>
      <w:r>
        <w:t>c</w:t>
      </w:r>
      <w:r w:rsidRPr="00614DFA">
        <w:t>i</w:t>
      </w:r>
      <w:r>
        <w:t>ó</w:t>
      </w:r>
      <w:r w:rsidRPr="00614DFA">
        <w:t>n</w:t>
      </w:r>
      <w:r>
        <w:t>, a fin de</w:t>
      </w:r>
      <w:r w:rsidRPr="00614DFA">
        <w:t xml:space="preserve"> inclu</w:t>
      </w:r>
      <w:r>
        <w:t>ir actos como</w:t>
      </w:r>
      <w:r w:rsidRPr="00614DFA">
        <w:t xml:space="preserve"> int</w:t>
      </w:r>
      <w:r>
        <w:t>r</w:t>
      </w:r>
      <w:r w:rsidRPr="00614DFA">
        <w:t>o</w:t>
      </w:r>
      <w:r>
        <w:t>ducir en el Reino</w:t>
      </w:r>
      <w:r w:rsidRPr="00614DFA">
        <w:t xml:space="preserve"> o</w:t>
      </w:r>
      <w:r>
        <w:t xml:space="preserve"> sacar de él a otras personas con el propósito de que ejerzan la</w:t>
      </w:r>
      <w:r w:rsidRPr="00614DFA">
        <w:t xml:space="preserve"> prostitu</w:t>
      </w:r>
      <w:r>
        <w:t>c</w:t>
      </w:r>
      <w:r w:rsidRPr="00614DFA">
        <w:t>i</w:t>
      </w:r>
      <w:r>
        <w:t>ó</w:t>
      </w:r>
      <w:r w:rsidRPr="00614DFA">
        <w:t xml:space="preserve">n; </w:t>
      </w:r>
      <w:r>
        <w:t>obligarlas a realizar trabajos o servicios forzados o a ejercer la mendicidad</w:t>
      </w:r>
      <w:r w:rsidRPr="00614DFA">
        <w:t xml:space="preserve">; </w:t>
      </w:r>
      <w:r>
        <w:t>practicar la extracción de</w:t>
      </w:r>
      <w:r w:rsidRPr="00614DFA">
        <w:t xml:space="preserve"> </w:t>
      </w:r>
      <w:r>
        <w:t>ó</w:t>
      </w:r>
      <w:r w:rsidRPr="00614DFA">
        <w:t>rgan</w:t>
      </w:r>
      <w:r>
        <w:t>os bajo coacción con fines comerciales</w:t>
      </w:r>
      <w:r w:rsidRPr="00614DFA">
        <w:t xml:space="preserve"> o </w:t>
      </w:r>
      <w:r>
        <w:t>cualquier otra forma de explo</w:t>
      </w:r>
      <w:r w:rsidRPr="00614DFA">
        <w:t>ta</w:t>
      </w:r>
      <w:r>
        <w:t>c</w:t>
      </w:r>
      <w:r w:rsidRPr="00614DFA">
        <w:t>i</w:t>
      </w:r>
      <w:r>
        <w:t>ó</w:t>
      </w:r>
      <w:r w:rsidRPr="00614DFA">
        <w:t xml:space="preserve">n. </w:t>
      </w:r>
      <w:r w:rsidRPr="00706ADD">
        <w:t xml:space="preserve">Esa </w:t>
      </w:r>
      <w:r w:rsidR="009C08C8">
        <w:t>ley</w:t>
      </w:r>
      <w:r w:rsidRPr="00706ADD">
        <w:t xml:space="preserve"> prevé asimismo la creación de un Fondo para luchar contra la trata de personas y la mejora de la prestaci</w:t>
      </w:r>
      <w:r>
        <w:t>ón de</w:t>
      </w:r>
      <w:r w:rsidRPr="00706ADD">
        <w:t xml:space="preserve"> asist</w:t>
      </w:r>
      <w:r>
        <w:t>e</w:t>
      </w:r>
      <w:r w:rsidRPr="00706ADD">
        <w:t>nc</w:t>
      </w:r>
      <w:r>
        <w:t>ia y</w:t>
      </w:r>
      <w:r w:rsidRPr="00706ADD">
        <w:t xml:space="preserve"> protec</w:t>
      </w:r>
      <w:r>
        <w:t>c</w:t>
      </w:r>
      <w:r w:rsidRPr="00706ADD">
        <w:t>i</w:t>
      </w:r>
      <w:r>
        <w:t>ó</w:t>
      </w:r>
      <w:r w:rsidRPr="00706ADD">
        <w:t xml:space="preserve">n </w:t>
      </w:r>
      <w:r>
        <w:t>a las</w:t>
      </w:r>
      <w:r w:rsidRPr="00706ADD">
        <w:t xml:space="preserve"> v</w:t>
      </w:r>
      <w:r>
        <w:t>í</w:t>
      </w:r>
      <w:r w:rsidRPr="00706ADD">
        <w:t>ctim</w:t>
      </w:r>
      <w:r>
        <w:t>a</w:t>
      </w:r>
      <w:r w:rsidRPr="00706ADD">
        <w:t>s.</w:t>
      </w:r>
    </w:p>
    <w:p w:rsidR="005C7BE0" w:rsidRPr="00706ADD" w:rsidRDefault="005C7BE0" w:rsidP="005C7BE0">
      <w:pPr>
        <w:pStyle w:val="H23G"/>
      </w:pPr>
      <w:r w:rsidRPr="00706ADD">
        <w:tab/>
        <w:t>1.2</w:t>
      </w:r>
      <w:r w:rsidRPr="00706ADD">
        <w:tab/>
        <w:t xml:space="preserve">Legislación </w:t>
      </w:r>
      <w:r>
        <w:t>relativa</w:t>
      </w:r>
      <w:r w:rsidRPr="00706ADD">
        <w:t xml:space="preserve"> a la pornografía infantil</w:t>
      </w:r>
    </w:p>
    <w:p w:rsidR="005C7BE0" w:rsidRPr="00EE08EE" w:rsidRDefault="005C7BE0" w:rsidP="005C7BE0">
      <w:pPr>
        <w:pStyle w:val="SingleTxtG"/>
      </w:pPr>
      <w:r w:rsidRPr="00EE08EE">
        <w:t>43.</w:t>
      </w:r>
      <w:r w:rsidRPr="00EE08EE">
        <w:tab/>
      </w:r>
      <w:r>
        <w:t>A continuación se enumera la</w:t>
      </w:r>
      <w:r w:rsidRPr="00EE08EE">
        <w:t xml:space="preserve"> legislación actualmente en vigor, que contiene disposiciones relativas a la pornografía infantil, como las modalidades de sanción de los delitos; la responsabilidad individual; </w:t>
      </w:r>
      <w:r>
        <w:t>el castigo por la</w:t>
      </w:r>
      <w:r w:rsidRPr="00EE08EE">
        <w:t xml:space="preserve"> comisi</w:t>
      </w:r>
      <w:r>
        <w:t>ó</w:t>
      </w:r>
      <w:r w:rsidRPr="00EE08EE">
        <w:t xml:space="preserve">n </w:t>
      </w:r>
      <w:r>
        <w:t>de un delito</w:t>
      </w:r>
      <w:r w:rsidRPr="00EE08EE">
        <w:t xml:space="preserve">, </w:t>
      </w:r>
      <w:r>
        <w:t>los delitos en grado de tentativa</w:t>
      </w:r>
      <w:r w:rsidRPr="00EE08EE">
        <w:t xml:space="preserve"> </w:t>
      </w:r>
      <w:r>
        <w:t>y la</w:t>
      </w:r>
      <w:r w:rsidRPr="00EE08EE">
        <w:t xml:space="preserve"> conspirac</w:t>
      </w:r>
      <w:r>
        <w:t>ión y la complicidad en un delito</w:t>
      </w:r>
      <w:r w:rsidRPr="00EE08EE">
        <w:t>; a</w:t>
      </w:r>
      <w:r>
        <w:t xml:space="preserve">sí como la </w:t>
      </w:r>
      <w:r w:rsidRPr="00EE08EE">
        <w:t>dura</w:t>
      </w:r>
      <w:r>
        <w:t>c</w:t>
      </w:r>
      <w:r w:rsidRPr="00EE08EE">
        <w:t>i</w:t>
      </w:r>
      <w:r>
        <w:t>ó</w:t>
      </w:r>
      <w:r w:rsidRPr="00EE08EE">
        <w:t xml:space="preserve">n </w:t>
      </w:r>
      <w:r>
        <w:t>de las penas:</w:t>
      </w:r>
    </w:p>
    <w:p w:rsidR="005C7BE0" w:rsidRPr="00EE08EE" w:rsidRDefault="005C7BE0" w:rsidP="005C7BE0">
      <w:pPr>
        <w:pStyle w:val="H4G"/>
      </w:pPr>
      <w:r w:rsidRPr="00EE08EE">
        <w:tab/>
        <w:t>1.2.1</w:t>
      </w:r>
      <w:r w:rsidRPr="00EE08EE">
        <w:tab/>
        <w:t>Ley de control de los delitos cibern</w:t>
      </w:r>
      <w:r>
        <w:t>éticos de</w:t>
      </w:r>
      <w:r w:rsidRPr="00EE08EE">
        <w:t xml:space="preserve"> 2007</w:t>
      </w:r>
    </w:p>
    <w:p w:rsidR="005C7BE0" w:rsidRPr="005E0901" w:rsidRDefault="005C7BE0" w:rsidP="005C7BE0">
      <w:pPr>
        <w:pStyle w:val="SingleTxtG"/>
      </w:pPr>
      <w:r w:rsidRPr="00206B80">
        <w:t>44.</w:t>
      </w:r>
      <w:r w:rsidRPr="00206B80">
        <w:tab/>
        <w:t xml:space="preserve">La razón de ser de la promulgación de esta </w:t>
      </w:r>
      <w:r w:rsidR="009C08C8">
        <w:t>ley</w:t>
      </w:r>
      <w:r w:rsidRPr="00206B80">
        <w:t xml:space="preserve"> radica en que la informática es indispensable para las operaciones comerciales y el estilo de vida moderno y en esa calidad, todo aquél que cometa un acto que inactive el funcionamiento de un sistema computadorizado con arreglo a las instrucciones preesta</w:t>
      </w:r>
      <w:r>
        <w:t>blecidas o que provoque una avería,</w:t>
      </w:r>
      <w:r w:rsidRPr="00206B80">
        <w:t xml:space="preserve"> </w:t>
      </w:r>
      <w:r>
        <w:t>un</w:t>
      </w:r>
      <w:r w:rsidRPr="00206B80">
        <w:t>a de</w:t>
      </w:r>
      <w:r>
        <w:t>s</w:t>
      </w:r>
      <w:r w:rsidRPr="00206B80">
        <w:t>via</w:t>
      </w:r>
      <w:r>
        <w:t>c</w:t>
      </w:r>
      <w:r w:rsidRPr="00206B80">
        <w:t>i</w:t>
      </w:r>
      <w:r>
        <w:t>ó</w:t>
      </w:r>
      <w:r w:rsidRPr="00206B80">
        <w:t xml:space="preserve">n </w:t>
      </w:r>
      <w:r>
        <w:t xml:space="preserve">de las normas preestablecidas, </w:t>
      </w:r>
      <w:r w:rsidRPr="00206B80">
        <w:t xml:space="preserve">o </w:t>
      </w:r>
      <w:r>
        <w:t>que recurra a cualquier otro medio para</w:t>
      </w:r>
      <w:r w:rsidRPr="00206B80">
        <w:t xml:space="preserve"> </w:t>
      </w:r>
      <w:r>
        <w:t>conocer, modificar o destruir ilegalmente los</w:t>
      </w:r>
      <w:r w:rsidRPr="00206B80">
        <w:t xml:space="preserve"> dat</w:t>
      </w:r>
      <w:r>
        <w:t>os</w:t>
      </w:r>
      <w:r w:rsidRPr="00206B80">
        <w:t xml:space="preserve"> </w:t>
      </w:r>
      <w:r>
        <w:t>de terceras personas contenidos en un</w:t>
      </w:r>
      <w:r w:rsidRPr="00206B80">
        <w:t xml:space="preserve"> s</w:t>
      </w:r>
      <w:r>
        <w:t>i</w:t>
      </w:r>
      <w:r w:rsidRPr="00206B80">
        <w:t>stem</w:t>
      </w:r>
      <w:r>
        <w:t>a</w:t>
      </w:r>
      <w:r w:rsidRPr="00206B80">
        <w:t xml:space="preserve"> </w:t>
      </w:r>
      <w:r>
        <w:t>informatizado o que utilice dicho</w:t>
      </w:r>
      <w:r w:rsidRPr="00206B80">
        <w:t xml:space="preserve"> s</w:t>
      </w:r>
      <w:r>
        <w:t>i</w:t>
      </w:r>
      <w:r w:rsidRPr="00206B80">
        <w:t>stem</w:t>
      </w:r>
      <w:r>
        <w:t>a</w:t>
      </w:r>
      <w:r w:rsidRPr="00206B80">
        <w:t xml:space="preserve"> </w:t>
      </w:r>
      <w:r>
        <w:t>para difundir</w:t>
      </w:r>
      <w:r w:rsidRPr="00206B80">
        <w:t xml:space="preserve"> </w:t>
      </w:r>
      <w:r>
        <w:t>datos informáticos falsos o</w:t>
      </w:r>
      <w:r w:rsidRPr="00206B80">
        <w:t xml:space="preserve"> pornogr</w:t>
      </w:r>
      <w:r>
        <w:t>áf</w:t>
      </w:r>
      <w:r w:rsidRPr="00206B80">
        <w:t>ic</w:t>
      </w:r>
      <w:r>
        <w:t>os</w:t>
      </w:r>
      <w:r w:rsidRPr="00206B80">
        <w:t xml:space="preserve">, </w:t>
      </w:r>
      <w:r>
        <w:t>provocará perjuicios,</w:t>
      </w:r>
      <w:r w:rsidRPr="00206B80">
        <w:t xml:space="preserve"> afect</w:t>
      </w:r>
      <w:r>
        <w:t>ará a la</w:t>
      </w:r>
      <w:r w:rsidRPr="00206B80">
        <w:t xml:space="preserve"> econom</w:t>
      </w:r>
      <w:r>
        <w:t>ía</w:t>
      </w:r>
      <w:r w:rsidRPr="00206B80">
        <w:t xml:space="preserve">, </w:t>
      </w:r>
      <w:r>
        <w:t xml:space="preserve">la </w:t>
      </w:r>
      <w:r w:rsidRPr="00206B80">
        <w:t>socie</w:t>
      </w:r>
      <w:r>
        <w:t xml:space="preserve">dad </w:t>
      </w:r>
      <w:r w:rsidRPr="00206B80">
        <w:t xml:space="preserve">y </w:t>
      </w:r>
      <w:r>
        <w:t>la</w:t>
      </w:r>
      <w:r w:rsidRPr="00206B80">
        <w:t xml:space="preserve"> se</w:t>
      </w:r>
      <w:r>
        <w:t>g</w:t>
      </w:r>
      <w:r w:rsidRPr="00206B80">
        <w:t>uri</w:t>
      </w:r>
      <w:r>
        <w:t xml:space="preserve">dad de un país </w:t>
      </w:r>
      <w:r w:rsidRPr="00206B80">
        <w:t xml:space="preserve">y </w:t>
      </w:r>
      <w:r>
        <w:t>repercutirá negativamente en la paz, la moral y las buenas costumbres de la población</w:t>
      </w:r>
      <w:r w:rsidRPr="00206B80">
        <w:t xml:space="preserve">. </w:t>
      </w:r>
      <w:r w:rsidRPr="005E0901">
        <w:t xml:space="preserve">Por ello, se ha considerado adecuado </w:t>
      </w:r>
      <w:r>
        <w:t>adopta</w:t>
      </w:r>
      <w:r w:rsidRPr="005E0901">
        <w:t xml:space="preserve">r medidas para prevenir y erradicar esos actos. </w:t>
      </w:r>
    </w:p>
    <w:p w:rsidR="005C7BE0" w:rsidRPr="00F11B3E" w:rsidRDefault="005C7BE0" w:rsidP="005C7BE0">
      <w:pPr>
        <w:pStyle w:val="SingleTxtG"/>
      </w:pPr>
      <w:r w:rsidRPr="00094492">
        <w:t>45.</w:t>
      </w:r>
      <w:r w:rsidRPr="00094492">
        <w:tab/>
        <w:t xml:space="preserve">Se ha creado </w:t>
      </w:r>
      <w:smartTag w:uri="urn:schemas-microsoft-com:office:smarttags" w:element="PersonName">
        <w:smartTagPr>
          <w:attr w:name="ProductID" w:val="La Oficina"/>
        </w:smartTagPr>
        <w:r w:rsidRPr="00094492">
          <w:t>la Oficina</w:t>
        </w:r>
      </w:smartTag>
      <w:r w:rsidRPr="00094492">
        <w:t xml:space="preserve"> de Control de </w:t>
      </w:r>
      <w:smartTag w:uri="urn:schemas-microsoft-com:office:smarttags" w:element="PersonName">
        <w:smartTagPr>
          <w:attr w:name="ProductID" w:val="la Tecnolog￭a"/>
        </w:smartTagPr>
        <w:r w:rsidRPr="00094492">
          <w:t>la Tecnología</w:t>
        </w:r>
      </w:smartTag>
      <w:r w:rsidRPr="00094492">
        <w:t xml:space="preserve"> de </w:t>
      </w:r>
      <w:smartTag w:uri="urn:schemas-microsoft-com:office:smarttags" w:element="PersonName">
        <w:smartTagPr>
          <w:attr w:name="ProductID" w:val="la Informaci￳n"/>
        </w:smartTagPr>
        <w:r w:rsidRPr="00094492">
          <w:t>la Información</w:t>
        </w:r>
      </w:smartTag>
      <w:r w:rsidRPr="00094492">
        <w:t xml:space="preserve">, que depende del Ministerio de Tecnología de </w:t>
      </w:r>
      <w:smartTag w:uri="urn:schemas-microsoft-com:office:smarttags" w:element="PersonName">
        <w:smartTagPr>
          <w:attr w:name="ProductID" w:val="la Informaci￳n"/>
        </w:smartTagPr>
        <w:r w:rsidRPr="00094492">
          <w:t>la Información</w:t>
        </w:r>
      </w:smartTag>
      <w:r w:rsidRPr="00094492">
        <w:t xml:space="preserve"> y Comunicación</w:t>
      </w:r>
      <w:r>
        <w:t>,</w:t>
      </w:r>
      <w:r w:rsidRPr="00094492">
        <w:t xml:space="preserve"> para encargarse de la aplicación de </w:t>
      </w:r>
      <w:smartTag w:uri="urn:schemas-microsoft-com:office:smarttags" w:element="PersonName">
        <w:smartTagPr>
          <w:attr w:name="ProductID" w:val="La Ley"/>
        </w:smartTagPr>
        <w:r w:rsidRPr="00094492">
          <w:t>la Ley</w:t>
        </w:r>
      </w:smartTag>
      <w:r w:rsidRPr="00094492">
        <w:t xml:space="preserve"> de control de los delitos </w:t>
      </w:r>
      <w:r>
        <w:t>cibernéticos</w:t>
      </w:r>
      <w:r w:rsidRPr="00094492">
        <w:t xml:space="preserve"> B.E. 2550 (2007)</w:t>
      </w:r>
      <w:r>
        <w:t>, mediante la emisión de las</w:t>
      </w:r>
      <w:r w:rsidRPr="00094492">
        <w:t xml:space="preserve"> notifica</w:t>
      </w:r>
      <w:r>
        <w:t>c</w:t>
      </w:r>
      <w:r w:rsidRPr="00094492">
        <w:t>ion</w:t>
      </w:r>
      <w:r>
        <w:t>e</w:t>
      </w:r>
      <w:r w:rsidRPr="00094492">
        <w:t xml:space="preserve">s </w:t>
      </w:r>
      <w:r>
        <w:t xml:space="preserve">y </w:t>
      </w:r>
      <w:r w:rsidRPr="00094492">
        <w:t>regla</w:t>
      </w:r>
      <w:r>
        <w:t>men</w:t>
      </w:r>
      <w:r w:rsidRPr="00094492">
        <w:t>tos</w:t>
      </w:r>
      <w:r>
        <w:t xml:space="preserve"> ministeriales pertinentes</w:t>
      </w:r>
      <w:r w:rsidRPr="00094492">
        <w:t xml:space="preserve">, </w:t>
      </w:r>
      <w:r>
        <w:t>por ejemplo,</w:t>
      </w:r>
      <w:r w:rsidRPr="00094492">
        <w:t xml:space="preserve"> </w:t>
      </w:r>
      <w:r>
        <w:t>el reglamento</w:t>
      </w:r>
      <w:r w:rsidRPr="00094492">
        <w:t xml:space="preserve"> </w:t>
      </w:r>
      <w:r>
        <w:t>m</w:t>
      </w:r>
      <w:r w:rsidRPr="00094492">
        <w:t xml:space="preserve">inisterial </w:t>
      </w:r>
      <w:r>
        <w:t>sobre la</w:t>
      </w:r>
      <w:r w:rsidRPr="00094492">
        <w:t xml:space="preserve"> </w:t>
      </w:r>
      <w:r>
        <w:t>c</w:t>
      </w:r>
      <w:r w:rsidRPr="00094492">
        <w:t>onfisca</w:t>
      </w:r>
      <w:r>
        <w:t>ción</w:t>
      </w:r>
      <w:r w:rsidRPr="00094492">
        <w:t xml:space="preserve"> o </w:t>
      </w:r>
      <w:r>
        <w:t>incautación de si</w:t>
      </w:r>
      <w:r w:rsidRPr="00094492">
        <w:t>stem</w:t>
      </w:r>
      <w:r>
        <w:t>a</w:t>
      </w:r>
      <w:r w:rsidRPr="00094492">
        <w:t>s</w:t>
      </w:r>
      <w:r>
        <w:t xml:space="preserve"> informáticos</w:t>
      </w:r>
      <w:r w:rsidRPr="00094492">
        <w:t xml:space="preserve">, </w:t>
      </w:r>
      <w:r>
        <w:t>el reglamento</w:t>
      </w:r>
      <w:r w:rsidRPr="00094492">
        <w:t xml:space="preserve"> </w:t>
      </w:r>
      <w:r>
        <w:t>m</w:t>
      </w:r>
      <w:r w:rsidRPr="00094492">
        <w:t xml:space="preserve">inisterial </w:t>
      </w:r>
      <w:r>
        <w:t>sobre la</w:t>
      </w:r>
      <w:r w:rsidRPr="00094492">
        <w:t xml:space="preserve"> </w:t>
      </w:r>
      <w:r>
        <w:t>p</w:t>
      </w:r>
      <w:r w:rsidRPr="00094492">
        <w:t>reven</w:t>
      </w:r>
      <w:r>
        <w:t>c</w:t>
      </w:r>
      <w:r w:rsidRPr="00094492">
        <w:t>i</w:t>
      </w:r>
      <w:r>
        <w:t>ó</w:t>
      </w:r>
      <w:r w:rsidRPr="00094492">
        <w:t xml:space="preserve">n </w:t>
      </w:r>
      <w:r>
        <w:t>y modificación</w:t>
      </w:r>
      <w:r w:rsidRPr="00094492">
        <w:t xml:space="preserve"> </w:t>
      </w:r>
      <w:r>
        <w:t>de los p</w:t>
      </w:r>
      <w:r w:rsidRPr="00094492">
        <w:t>rogram</w:t>
      </w:r>
      <w:r>
        <w:t>as</w:t>
      </w:r>
      <w:r w:rsidRPr="00094492">
        <w:t xml:space="preserve"> </w:t>
      </w:r>
      <w:r>
        <w:t>que dañan a las</w:t>
      </w:r>
      <w:r w:rsidRPr="00094492">
        <w:t xml:space="preserve"> </w:t>
      </w:r>
      <w:r>
        <w:t>c</w:t>
      </w:r>
      <w:r w:rsidRPr="00094492">
        <w:t>omput</w:t>
      </w:r>
      <w:r>
        <w:t>adoras o a los</w:t>
      </w:r>
      <w:r w:rsidRPr="00094492">
        <w:t xml:space="preserve"> </w:t>
      </w:r>
      <w:r>
        <w:t>si</w:t>
      </w:r>
      <w:r w:rsidRPr="00094492">
        <w:t>stem</w:t>
      </w:r>
      <w:r>
        <w:t>a</w:t>
      </w:r>
      <w:r w:rsidRPr="00094492">
        <w:t xml:space="preserve">s </w:t>
      </w:r>
      <w:r>
        <w:t>informáticos o a otros</w:t>
      </w:r>
      <w:r w:rsidRPr="00094492">
        <w:t xml:space="preserve"> </w:t>
      </w:r>
      <w:r>
        <w:t>p</w:t>
      </w:r>
      <w:r w:rsidRPr="00094492">
        <w:t>rogram</w:t>
      </w:r>
      <w:r>
        <w:t>as</w:t>
      </w:r>
      <w:r w:rsidRPr="00094492">
        <w:t xml:space="preserve">, </w:t>
      </w:r>
      <w:r>
        <w:t>la notificación</w:t>
      </w:r>
      <w:r w:rsidRPr="00094492">
        <w:t xml:space="preserve"> </w:t>
      </w:r>
      <w:r>
        <w:t>m</w:t>
      </w:r>
      <w:r w:rsidRPr="00094492">
        <w:t xml:space="preserve">inisterial </w:t>
      </w:r>
      <w:r>
        <w:t>sobre los</w:t>
      </w:r>
      <w:r w:rsidRPr="00094492">
        <w:t xml:space="preserve"> </w:t>
      </w:r>
      <w:r>
        <w:t>r</w:t>
      </w:r>
      <w:r w:rsidRPr="00094492">
        <w:t>equi</w:t>
      </w:r>
      <w:r>
        <w:t>sitos de mantenimiento del tráfico de datos informáticos para los proveedores de</w:t>
      </w:r>
      <w:r w:rsidRPr="00094492">
        <w:t xml:space="preserve"> </w:t>
      </w:r>
      <w:r>
        <w:t>s</w:t>
      </w:r>
      <w:r w:rsidRPr="00094492">
        <w:t>ervic</w:t>
      </w:r>
      <w:r>
        <w:t>ios</w:t>
      </w:r>
      <w:r w:rsidRPr="00094492">
        <w:t xml:space="preserve">, </w:t>
      </w:r>
      <w:r>
        <w:t>y la</w:t>
      </w:r>
      <w:r w:rsidRPr="00094492">
        <w:t xml:space="preserve"> </w:t>
      </w:r>
      <w:r>
        <w:t>n</w:t>
      </w:r>
      <w:r w:rsidRPr="00094492">
        <w:t>otifica</w:t>
      </w:r>
      <w:r>
        <w:t>c</w:t>
      </w:r>
      <w:r w:rsidRPr="00094492">
        <w:t>i</w:t>
      </w:r>
      <w:r>
        <w:t>ó</w:t>
      </w:r>
      <w:r w:rsidRPr="00094492">
        <w:t xml:space="preserve">n </w:t>
      </w:r>
      <w:r>
        <w:t>ministerial sobre la</w:t>
      </w:r>
      <w:r w:rsidRPr="00094492">
        <w:t xml:space="preserve"> </w:t>
      </w:r>
      <w:r>
        <w:t>c</w:t>
      </w:r>
      <w:r w:rsidRPr="00094492">
        <w:t>ualifica</w:t>
      </w:r>
      <w:r>
        <w:t>c</w:t>
      </w:r>
      <w:r w:rsidRPr="00094492">
        <w:t>i</w:t>
      </w:r>
      <w:r>
        <w:t>ó</w:t>
      </w:r>
      <w:r w:rsidRPr="00094492">
        <w:t xml:space="preserve">n </w:t>
      </w:r>
      <w:r>
        <w:t>de los funcionarios</w:t>
      </w:r>
      <w:r w:rsidRPr="00094492">
        <w:t xml:space="preserve"> competent</w:t>
      </w:r>
      <w:r>
        <w:t>es y sus tarjetas de</w:t>
      </w:r>
      <w:r w:rsidRPr="00094492">
        <w:t xml:space="preserve"> identifica</w:t>
      </w:r>
      <w:r>
        <w:t>c</w:t>
      </w:r>
      <w:r w:rsidRPr="00094492">
        <w:t>i</w:t>
      </w:r>
      <w:r>
        <w:t>ó</w:t>
      </w:r>
      <w:r w:rsidRPr="00094492">
        <w:t xml:space="preserve">n. </w:t>
      </w:r>
      <w:smartTag w:uri="urn:schemas-microsoft-com:office:smarttags" w:element="PersonName">
        <w:smartTagPr>
          <w:attr w:name="ProductID" w:val="La Oficina"/>
        </w:smartTagPr>
        <w:r w:rsidRPr="00B94FE9">
          <w:t>La Oficina</w:t>
        </w:r>
      </w:smartTag>
      <w:r w:rsidRPr="00B94FE9">
        <w:t xml:space="preserve"> ha redactado también normas sobre la custodia policial, </w:t>
      </w:r>
      <w:r>
        <w:t xml:space="preserve">la </w:t>
      </w:r>
      <w:r w:rsidRPr="00B94FE9">
        <w:t xml:space="preserve">detención, </w:t>
      </w:r>
      <w:r>
        <w:t xml:space="preserve">el </w:t>
      </w:r>
      <w:r w:rsidRPr="00B94FE9">
        <w:t xml:space="preserve">registro, </w:t>
      </w:r>
      <w:r>
        <w:t xml:space="preserve">la </w:t>
      </w:r>
      <w:r w:rsidRPr="00B94FE9">
        <w:t xml:space="preserve">investigación </w:t>
      </w:r>
      <w:r>
        <w:t>y</w:t>
      </w:r>
      <w:r w:rsidRPr="00B94FE9">
        <w:t xml:space="preserve"> </w:t>
      </w:r>
      <w:r>
        <w:t xml:space="preserve">el </w:t>
      </w:r>
      <w:r w:rsidRPr="00B94FE9">
        <w:t>pro</w:t>
      </w:r>
      <w:r>
        <w:t>ce</w:t>
      </w:r>
      <w:r w:rsidRPr="00B94FE9">
        <w:t>s</w:t>
      </w:r>
      <w:r>
        <w:t>amiento de los autores de delitos</w:t>
      </w:r>
      <w:r w:rsidRPr="00B94FE9">
        <w:t xml:space="preserve"> </w:t>
      </w:r>
      <w:r>
        <w:t xml:space="preserve">contemplados en </w:t>
      </w:r>
      <w:smartTag w:uri="urn:schemas-microsoft-com:office:smarttags" w:element="PersonName">
        <w:smartTagPr>
          <w:attr w:name="ProductID" w:val="La Ley"/>
        </w:smartTagPr>
        <w:r>
          <w:t>la Ley</w:t>
        </w:r>
      </w:smartTag>
      <w:r>
        <w:t xml:space="preserve"> de control de los delitos cibernéticos</w:t>
      </w:r>
      <w:r w:rsidRPr="00B94FE9">
        <w:t xml:space="preserve"> B.E. 2550 (2007). </w:t>
      </w:r>
      <w:r w:rsidRPr="00F11B3E">
        <w:t xml:space="preserve">Además, </w:t>
      </w:r>
      <w:smartTag w:uri="urn:schemas-microsoft-com:office:smarttags" w:element="PersonName">
        <w:smartTagPr>
          <w:attr w:name="ProductID" w:val="La Oficina"/>
        </w:smartTagPr>
        <w:r w:rsidRPr="00F11B3E">
          <w:t>la Oficina</w:t>
        </w:r>
      </w:smartTag>
      <w:r w:rsidRPr="00F11B3E">
        <w:t xml:space="preserve"> ha publicado un manual para los proveedores de servicios y organizaciones </w:t>
      </w:r>
      <w:r>
        <w:t>de</w:t>
      </w:r>
      <w:r w:rsidRPr="00F11B3E">
        <w:t xml:space="preserve"> Internet</w:t>
      </w:r>
      <w:r>
        <w:t xml:space="preserve">, con arreglo a lo dispuesto en la </w:t>
      </w:r>
      <w:r w:rsidR="009C08C8">
        <w:t>ley</w:t>
      </w:r>
      <w:r w:rsidRPr="00F11B3E">
        <w:t>.</w:t>
      </w:r>
    </w:p>
    <w:p w:rsidR="005C7BE0" w:rsidRPr="00F11B3E" w:rsidRDefault="005C7BE0" w:rsidP="005C7BE0">
      <w:pPr>
        <w:pStyle w:val="H4G"/>
      </w:pPr>
      <w:r w:rsidRPr="00F11B3E">
        <w:tab/>
        <w:t>1.2.2</w:t>
      </w:r>
      <w:r w:rsidRPr="00F11B3E">
        <w:tab/>
        <w:t>Ley de registro de las publicaciones de 2007</w:t>
      </w:r>
    </w:p>
    <w:p w:rsidR="005C7BE0" w:rsidRPr="0033052E" w:rsidRDefault="005C7BE0" w:rsidP="005C7BE0">
      <w:pPr>
        <w:pStyle w:val="SingleTxtG"/>
      </w:pPr>
      <w:r w:rsidRPr="00F11B3E">
        <w:t>46.</w:t>
      </w:r>
      <w:r w:rsidRPr="00F11B3E">
        <w:tab/>
      </w:r>
      <w:smartTag w:uri="urn:schemas-microsoft-com:office:smarttags" w:element="PersonName">
        <w:smartTagPr>
          <w:attr w:name="ProductID" w:val="La Ley"/>
        </w:smartTagPr>
        <w:r w:rsidRPr="00F11B3E">
          <w:t>La Ley</w:t>
        </w:r>
      </w:smartTag>
      <w:r w:rsidRPr="00F11B3E">
        <w:t xml:space="preserve"> de registro de las publicaciones de 2007 fija los criterios para la inscripci</w:t>
      </w:r>
      <w:r>
        <w:t xml:space="preserve">ón en el </w:t>
      </w:r>
      <w:r w:rsidRPr="00F11B3E">
        <w:t xml:space="preserve">registro </w:t>
      </w:r>
      <w:r>
        <w:t>de los periódicos</w:t>
      </w:r>
      <w:r w:rsidRPr="00F11B3E">
        <w:t xml:space="preserve"> </w:t>
      </w:r>
      <w:r>
        <w:t>publicados en el Reino</w:t>
      </w:r>
      <w:r w:rsidRPr="00F11B3E">
        <w:t xml:space="preserve">. </w:t>
      </w:r>
      <w:r>
        <w:t>Deben ponerse en conocimiento de la opinión pública los nombres de los que publican, anuncian</w:t>
      </w:r>
      <w:r w:rsidRPr="00F11B3E">
        <w:t>,</w:t>
      </w:r>
      <w:r>
        <w:t xml:space="preserve"> editan</w:t>
      </w:r>
      <w:r w:rsidRPr="00F11B3E">
        <w:t xml:space="preserve"> </w:t>
      </w:r>
      <w:r>
        <w:t xml:space="preserve">o son propietarios de </w:t>
      </w:r>
      <w:r w:rsidRPr="00F11B3E">
        <w:t>peri</w:t>
      </w:r>
      <w:r>
        <w:t>ódicos</w:t>
      </w:r>
      <w:r w:rsidRPr="00F11B3E">
        <w:t xml:space="preserve">. </w:t>
      </w:r>
      <w:r w:rsidRPr="008109D5">
        <w:t xml:space="preserve">El Comandante de </w:t>
      </w:r>
      <w:smartTag w:uri="urn:schemas-microsoft-com:office:smarttags" w:element="PersonName">
        <w:smartTagPr>
          <w:attr w:name="ProductID" w:val="la Real Polic￭a"/>
        </w:smartTagPr>
        <w:r w:rsidRPr="008109D5">
          <w:t>la Real Policía</w:t>
        </w:r>
      </w:smartTag>
      <w:r>
        <w:t xml:space="preserve"> T</w:t>
      </w:r>
      <w:r w:rsidRPr="008109D5">
        <w:t xml:space="preserve">ailandesa está facultado para prohibir la importación o la distribución en el Reino de cualquier material impreso que se considere difamatorio, insultante o </w:t>
      </w:r>
      <w:r>
        <w:t>amenazante para el R</w:t>
      </w:r>
      <w:r w:rsidRPr="008109D5">
        <w:t xml:space="preserve">ey, </w:t>
      </w:r>
      <w:smartTag w:uri="urn:schemas-microsoft-com:office:smarttags" w:element="PersonName">
        <w:smartTagPr>
          <w:attr w:name="ProductID" w:val="la Reina"/>
        </w:smartTagPr>
        <w:r w:rsidRPr="008109D5">
          <w:t xml:space="preserve">la </w:t>
        </w:r>
        <w:r>
          <w:t>R</w:t>
        </w:r>
        <w:r w:rsidRPr="008109D5">
          <w:t>eina</w:t>
        </w:r>
      </w:smartTag>
      <w:r w:rsidRPr="008109D5">
        <w:t xml:space="preserve">, </w:t>
      </w:r>
      <w:r>
        <w:t>el P</w:t>
      </w:r>
      <w:r w:rsidRPr="008109D5">
        <w:t>r</w:t>
      </w:r>
      <w:r>
        <w:t>íncipe heredero</w:t>
      </w:r>
      <w:r w:rsidRPr="008109D5">
        <w:t>, o</w:t>
      </w:r>
      <w:r>
        <w:t xml:space="preserve"> que</w:t>
      </w:r>
      <w:r w:rsidRPr="008109D5">
        <w:t xml:space="preserve"> afect</w:t>
      </w:r>
      <w:r>
        <w:t>e a la</w:t>
      </w:r>
      <w:r w:rsidRPr="008109D5">
        <w:t xml:space="preserve"> se</w:t>
      </w:r>
      <w:r>
        <w:t>g</w:t>
      </w:r>
      <w:r w:rsidRPr="008109D5">
        <w:t>uri</w:t>
      </w:r>
      <w:r>
        <w:t>dad del Reino, a la paz y a la moral y las buenas costumbres de la población</w:t>
      </w:r>
      <w:r w:rsidRPr="008109D5">
        <w:t xml:space="preserve">. </w:t>
      </w:r>
      <w:r>
        <w:t>Cabe especificar en una orden la duración de la</w:t>
      </w:r>
      <w:r w:rsidRPr="008109D5">
        <w:t xml:space="preserve"> prohibición. El Comandante de </w:t>
      </w:r>
      <w:smartTag w:uri="urn:schemas-microsoft-com:office:smarttags" w:element="PersonName">
        <w:smartTagPr>
          <w:attr w:name="ProductID" w:val="la Real Polic￭a"/>
        </w:smartTagPr>
        <w:smartTag w:uri="urn:schemas-microsoft-com:office:smarttags" w:element="PersonName">
          <w:smartTagPr>
            <w:attr w:name="ProductID" w:val="la Real"/>
          </w:smartTagPr>
          <w:r w:rsidRPr="008109D5">
            <w:t>la Real</w:t>
          </w:r>
        </w:smartTag>
        <w:r w:rsidRPr="008109D5">
          <w:t xml:space="preserve"> Policía</w:t>
        </w:r>
      </w:smartTag>
      <w:r w:rsidRPr="008109D5">
        <w:t xml:space="preserve"> </w:t>
      </w:r>
      <w:r>
        <w:t>T</w:t>
      </w:r>
      <w:r w:rsidRPr="008109D5">
        <w:t xml:space="preserve">ailandesa está autorizado para confiscar y destruir cualquier material impreso de esa </w:t>
      </w:r>
      <w:r>
        <w:t>índole</w:t>
      </w:r>
      <w:r w:rsidRPr="008109D5">
        <w:t xml:space="preserve">. </w:t>
      </w:r>
      <w:r w:rsidRPr="0033052E">
        <w:t xml:space="preserve">El culpable </w:t>
      </w:r>
      <w:r>
        <w:t>será</w:t>
      </w:r>
      <w:r w:rsidRPr="0033052E">
        <w:t xml:space="preserve"> castigado </w:t>
      </w:r>
      <w:r>
        <w:t>con</w:t>
      </w:r>
      <w:r w:rsidRPr="0033052E">
        <w:t xml:space="preserve"> una pena de cár</w:t>
      </w:r>
      <w:r>
        <w:t xml:space="preserve">cel no superior a tres años o con </w:t>
      </w:r>
      <w:r w:rsidRPr="0033052E">
        <w:t xml:space="preserve">una multa no </w:t>
      </w:r>
      <w:r>
        <w:t>superior a</w:t>
      </w:r>
      <w:r w:rsidRPr="0033052E">
        <w:t xml:space="preserve"> 6</w:t>
      </w:r>
      <w:r w:rsidR="00106203">
        <w:t>0.</w:t>
      </w:r>
      <w:r w:rsidRPr="0033052E">
        <w:t>000 baht o</w:t>
      </w:r>
      <w:r>
        <w:t xml:space="preserve"> a ambas</w:t>
      </w:r>
      <w:r w:rsidRPr="0033052E">
        <w:t>.</w:t>
      </w:r>
    </w:p>
    <w:p w:rsidR="005C7BE0" w:rsidRPr="0033052E" w:rsidRDefault="005C7BE0" w:rsidP="005C7BE0">
      <w:pPr>
        <w:pStyle w:val="H23G"/>
      </w:pPr>
      <w:r w:rsidRPr="0033052E">
        <w:tab/>
        <w:t>1.3</w:t>
      </w:r>
      <w:r w:rsidRPr="0033052E">
        <w:tab/>
        <w:t>Prescripción de los delitos relativos a la venta de n</w:t>
      </w:r>
      <w:r>
        <w:t>iños</w:t>
      </w:r>
      <w:r w:rsidRPr="0033052E">
        <w:t xml:space="preserve">, </w:t>
      </w:r>
      <w:r>
        <w:t>la prostituc</w:t>
      </w:r>
      <w:r w:rsidRPr="0033052E">
        <w:t>i</w:t>
      </w:r>
      <w:r>
        <w:t>ó</w:t>
      </w:r>
      <w:r w:rsidRPr="0033052E">
        <w:t xml:space="preserve">n </w:t>
      </w:r>
      <w:r>
        <w:t>infantil y la utilización de niños en la</w:t>
      </w:r>
      <w:r w:rsidRPr="0033052E">
        <w:t xml:space="preserve"> pornogra</w:t>
      </w:r>
      <w:r>
        <w:t>fía</w:t>
      </w:r>
    </w:p>
    <w:p w:rsidR="005C7BE0" w:rsidRPr="003A5B01" w:rsidRDefault="005C7BE0" w:rsidP="005C7BE0">
      <w:pPr>
        <w:pStyle w:val="SingleTxtG"/>
      </w:pPr>
      <w:r w:rsidRPr="0033052E">
        <w:t>47.</w:t>
      </w:r>
      <w:r w:rsidRPr="0033052E">
        <w:tab/>
        <w:t>El Código Penal contempla la prescripción de los delitos relativos a la venta de niños, la prostitución infantil y la utilizaci</w:t>
      </w:r>
      <w:r>
        <w:t>ón de niños en la</w:t>
      </w:r>
      <w:r w:rsidRPr="0033052E">
        <w:t xml:space="preserve"> pornogra</w:t>
      </w:r>
      <w:r>
        <w:t>fía, al igual que otros delitos</w:t>
      </w:r>
      <w:r w:rsidRPr="0033052E">
        <w:t xml:space="preserve">. </w:t>
      </w:r>
      <w:r w:rsidRPr="003A5B01">
        <w:t xml:space="preserve">En virtud del Código Penal, si el culpable no es procesado y puesto a disposición judicial en los siguientes plazos de tiempo a partir de la fecha de comisión del delito, </w:t>
      </w:r>
      <w:r>
        <w:t>no será posible iniciar las actuaciones, por p</w:t>
      </w:r>
      <w:r w:rsidRPr="003A5B01">
        <w:t>rescrip</w:t>
      </w:r>
      <w:r>
        <w:t>c</w:t>
      </w:r>
      <w:r w:rsidRPr="003A5B01">
        <w:t>i</w:t>
      </w:r>
      <w:r>
        <w:t>ó</w:t>
      </w:r>
      <w:r w:rsidRPr="003A5B01">
        <w:t>n</w:t>
      </w:r>
      <w:r>
        <w:t xml:space="preserve"> del delito</w:t>
      </w:r>
      <w:r w:rsidRPr="003A5B01">
        <w:t>:</w:t>
      </w:r>
    </w:p>
    <w:p w:rsidR="005C7BE0" w:rsidRPr="003A5B01" w:rsidRDefault="005C7BE0" w:rsidP="005C7BE0">
      <w:pPr>
        <w:pStyle w:val="SingleTxtG"/>
      </w:pPr>
      <w:r w:rsidRPr="003A5B01">
        <w:tab/>
        <w:t>1)</w:t>
      </w:r>
      <w:r w:rsidRPr="003A5B01">
        <w:tab/>
        <w:t>Veinte años en el caso de los delitos que se castigan con la pena de muerte,</w:t>
      </w:r>
      <w:r>
        <w:t xml:space="preserve"> la cadena perpetua o una pena de cárcel de 20 años</w:t>
      </w:r>
      <w:r w:rsidRPr="003A5B01">
        <w:t>;</w:t>
      </w:r>
    </w:p>
    <w:p w:rsidR="005C7BE0" w:rsidRPr="003A5B01" w:rsidRDefault="005C7BE0" w:rsidP="005C7BE0">
      <w:pPr>
        <w:pStyle w:val="SingleTxtG"/>
      </w:pPr>
      <w:r w:rsidRPr="003A5B01">
        <w:tab/>
        <w:t>2)</w:t>
      </w:r>
      <w:r w:rsidRPr="003A5B01">
        <w:tab/>
        <w:t>Quince años en el caso de los delitos sancionados con una pena de cárcel de m</w:t>
      </w:r>
      <w:r>
        <w:t>ás de siete años, pero de menos de 20</w:t>
      </w:r>
      <w:r w:rsidRPr="003A5B01">
        <w:t>;</w:t>
      </w:r>
    </w:p>
    <w:p w:rsidR="005C7BE0" w:rsidRPr="003A5B01" w:rsidRDefault="005C7BE0" w:rsidP="005C7BE0">
      <w:pPr>
        <w:pStyle w:val="SingleTxtG"/>
      </w:pPr>
      <w:r w:rsidRPr="003A5B01">
        <w:tab/>
        <w:t>3)</w:t>
      </w:r>
      <w:r w:rsidRPr="003A5B01">
        <w:tab/>
        <w:t>Diez años en el caso de los delitos sancionados con una pena de c</w:t>
      </w:r>
      <w:r>
        <w:t>árcel de entre 1 y 7 años</w:t>
      </w:r>
      <w:r w:rsidRPr="003A5B01">
        <w:t>;</w:t>
      </w:r>
    </w:p>
    <w:p w:rsidR="005C7BE0" w:rsidRPr="003A5B01" w:rsidRDefault="005C7BE0" w:rsidP="005C7BE0">
      <w:pPr>
        <w:pStyle w:val="SingleTxtG"/>
      </w:pPr>
      <w:r w:rsidRPr="003A5B01">
        <w:tab/>
        <w:t>4)</w:t>
      </w:r>
      <w:r w:rsidRPr="003A5B01">
        <w:tab/>
        <w:t>Cinco años en el caso de los delitos castigados con una pena de c</w:t>
      </w:r>
      <w:r>
        <w:t>árcel de un mes a un año</w:t>
      </w:r>
      <w:r w:rsidRPr="003A5B01">
        <w:t>;</w:t>
      </w:r>
    </w:p>
    <w:p w:rsidR="005C7BE0" w:rsidRPr="003A5B01" w:rsidRDefault="005C7BE0" w:rsidP="005C7BE0">
      <w:pPr>
        <w:pStyle w:val="SingleTxtG"/>
      </w:pPr>
      <w:r w:rsidRPr="003A5B01">
        <w:tab/>
        <w:t>5)</w:t>
      </w:r>
      <w:r w:rsidRPr="003A5B01">
        <w:tab/>
        <w:t>Un año en el caso de los delitos castigados con una pena de c</w:t>
      </w:r>
      <w:r>
        <w:t>árcel inferior a un mes u otro tipo de sanción</w:t>
      </w:r>
      <w:r w:rsidRPr="003A5B01">
        <w:t>.</w:t>
      </w:r>
    </w:p>
    <w:p w:rsidR="005C7BE0" w:rsidRPr="00227F0A" w:rsidRDefault="005C7BE0" w:rsidP="005C7BE0">
      <w:pPr>
        <w:pStyle w:val="SingleTxtG"/>
      </w:pPr>
      <w:r w:rsidRPr="00680671">
        <w:t>48.</w:t>
      </w:r>
      <w:r w:rsidRPr="00680671">
        <w:tab/>
        <w:t>Si el delincuente ha sido procesado</w:t>
      </w:r>
      <w:r w:rsidRPr="00680671">
        <w:t xml:space="preserve"> y puesto a disposición de la justicia, pero escapa o se trata de un enfermo mental y el tribunal ordena que se suspenda el juicio hasta que expire el plazo especifi</w:t>
      </w:r>
      <w:r>
        <w:t>cado a partir de la fecha de la huída</w:t>
      </w:r>
      <w:r w:rsidRPr="00680671">
        <w:t xml:space="preserve"> o</w:t>
      </w:r>
      <w:r>
        <w:t xml:space="preserve"> de la</w:t>
      </w:r>
      <w:r w:rsidRPr="00680671">
        <w:t xml:space="preserve"> </w:t>
      </w:r>
      <w:r>
        <w:t>fecha en que dictó la orden de suspensión del juicio</w:t>
      </w:r>
      <w:r w:rsidRPr="00680671">
        <w:t xml:space="preserve">, </w:t>
      </w:r>
      <w:r>
        <w:t>se considerará</w:t>
      </w:r>
      <w:r w:rsidRPr="00680671">
        <w:t xml:space="preserve"> </w:t>
      </w:r>
      <w:r>
        <w:t>que no es posible tampoco continuar el procedimiento por</w:t>
      </w:r>
      <w:r w:rsidRPr="00680671">
        <w:t xml:space="preserve"> prescrip</w:t>
      </w:r>
      <w:r>
        <w:t>c</w:t>
      </w:r>
      <w:r w:rsidRPr="00680671">
        <w:t>i</w:t>
      </w:r>
      <w:r>
        <w:t>ó</w:t>
      </w:r>
      <w:r w:rsidRPr="00680671">
        <w:t>n</w:t>
      </w:r>
      <w:r>
        <w:t xml:space="preserve"> del delito</w:t>
      </w:r>
      <w:r w:rsidRPr="00680671">
        <w:t xml:space="preserve">. </w:t>
      </w:r>
      <w:r>
        <w:t>En el caso de un delito</w:t>
      </w:r>
      <w:r w:rsidRPr="00227F0A">
        <w:t xml:space="preserve"> </w:t>
      </w:r>
      <w:r>
        <w:t>agravado</w:t>
      </w:r>
      <w:r w:rsidRPr="00227F0A">
        <w:t xml:space="preserve">, si la parte </w:t>
      </w:r>
      <w:r>
        <w:t>ofendida</w:t>
      </w:r>
      <w:r w:rsidRPr="00227F0A">
        <w:t xml:space="preserve"> no presenta una denuncia en el plazo de tres meses a partir del d</w:t>
      </w:r>
      <w:r>
        <w:t>ía en que tuvo conocimiento de la comisión del delito y de su autor</w:t>
      </w:r>
      <w:r w:rsidRPr="00227F0A">
        <w:t xml:space="preserve">, </w:t>
      </w:r>
      <w:r>
        <w:t>no se podrá iniciar el procedimiento por prescripción del delito</w:t>
      </w:r>
      <w:r w:rsidRPr="00227F0A">
        <w:t>.</w:t>
      </w:r>
    </w:p>
    <w:p w:rsidR="005C7BE0" w:rsidRPr="0078735B" w:rsidRDefault="005C7BE0" w:rsidP="005C7BE0">
      <w:pPr>
        <w:pStyle w:val="H1G"/>
      </w:pPr>
      <w:r w:rsidRPr="00227F0A">
        <w:tab/>
      </w:r>
      <w:r w:rsidRPr="009E614C">
        <w:t>B.</w:t>
      </w:r>
      <w:r w:rsidRPr="009E614C">
        <w:tab/>
        <w:t>2.</w:t>
      </w:r>
      <w:r w:rsidRPr="009E614C">
        <w:tab/>
      </w:r>
      <w:r w:rsidRPr="0049391E">
        <w:t>Medidas l</w:t>
      </w:r>
      <w:r w:rsidRPr="0078735B">
        <w:t>egisla</w:t>
      </w:r>
      <w:r>
        <w:t>tivas relativas</w:t>
      </w:r>
      <w:r w:rsidRPr="0078735B">
        <w:t xml:space="preserve"> a la adopción de niño</w:t>
      </w:r>
      <w:r>
        <w:t>s</w:t>
      </w:r>
    </w:p>
    <w:p w:rsidR="005C7BE0" w:rsidRPr="00E96F4E" w:rsidRDefault="005C7BE0" w:rsidP="005C7BE0">
      <w:pPr>
        <w:pStyle w:val="SingleTxtG"/>
      </w:pPr>
      <w:r w:rsidRPr="0078735B">
        <w:t>49.</w:t>
      </w:r>
      <w:r w:rsidRPr="0078735B">
        <w:tab/>
        <w:t xml:space="preserve">El objetivo de la legislación tailandesa </w:t>
      </w:r>
      <w:r>
        <w:t>en materia de</w:t>
      </w:r>
      <w:r w:rsidRPr="0078735B">
        <w:t xml:space="preserve"> adopción consiste en garantizar que cualquier persona relacionada con la adopción de un niño cumpla lo dispuesto en el acuerdo interna</w:t>
      </w:r>
      <w:r>
        <w:t>c</w:t>
      </w:r>
      <w:r w:rsidRPr="0078735B">
        <w:t xml:space="preserve">ional </w:t>
      </w:r>
      <w:r>
        <w:t>de</w:t>
      </w:r>
      <w:r w:rsidRPr="0078735B">
        <w:t xml:space="preserve"> adop</w:t>
      </w:r>
      <w:r>
        <w:t>c</w:t>
      </w:r>
      <w:r w:rsidRPr="0078735B">
        <w:t>i</w:t>
      </w:r>
      <w:r>
        <w:t>ó</w:t>
      </w:r>
      <w:r w:rsidRPr="0078735B">
        <w:t xml:space="preserve">n. </w:t>
      </w:r>
      <w:smartTag w:uri="urn:schemas-microsoft-com:office:smarttags" w:element="PersonName">
        <w:smartTagPr>
          <w:attr w:name="ProductID" w:val="La Ley"/>
        </w:smartTagPr>
        <w:r w:rsidRPr="00E96F4E">
          <w:t>La Ley</w:t>
        </w:r>
      </w:smartTag>
      <w:r w:rsidRPr="00E96F4E">
        <w:t xml:space="preserve"> de adopción de 1979 define al </w:t>
      </w:r>
      <w:r w:rsidR="001D67D8">
        <w:t>"</w:t>
      </w:r>
      <w:r w:rsidRPr="00E96F4E">
        <w:t>niño</w:t>
      </w:r>
      <w:r w:rsidR="001D67D8">
        <w:t>"</w:t>
      </w:r>
      <w:r w:rsidRPr="00E96F4E">
        <w:t xml:space="preserve"> como un menor, según lo dispuesto en el Código Civil y Comercial, </w:t>
      </w:r>
      <w:r>
        <w:t xml:space="preserve">entendiendo por ello a una </w:t>
      </w:r>
      <w:r w:rsidRPr="00E96F4E">
        <w:t>person</w:t>
      </w:r>
      <w:r>
        <w:t>a</w:t>
      </w:r>
      <w:r w:rsidRPr="00E96F4E">
        <w:t xml:space="preserve"> </w:t>
      </w:r>
      <w:r>
        <w:t>menor de</w:t>
      </w:r>
      <w:r w:rsidRPr="00E96F4E">
        <w:t xml:space="preserve"> 20 </w:t>
      </w:r>
      <w:r>
        <w:t>años, aunque</w:t>
      </w:r>
      <w:r w:rsidRPr="00E96F4E">
        <w:t xml:space="preserve"> no inclu</w:t>
      </w:r>
      <w:r>
        <w:t>ye a los que han alcanzado la mayoría de edad por</w:t>
      </w:r>
      <w:r w:rsidRPr="00E96F4E">
        <w:t xml:space="preserve"> ma</w:t>
      </w:r>
      <w:r>
        <w:t>t</w:t>
      </w:r>
      <w:r w:rsidRPr="00E96F4E">
        <w:t>ri</w:t>
      </w:r>
      <w:r>
        <w:t>monio</w:t>
      </w:r>
      <w:r w:rsidRPr="00E96F4E">
        <w:t xml:space="preserve">. </w:t>
      </w:r>
      <w:r>
        <w:t xml:space="preserve">La </w:t>
      </w:r>
      <w:r w:rsidR="009C08C8">
        <w:t>ley</w:t>
      </w:r>
      <w:r w:rsidRPr="00E96F4E">
        <w:t xml:space="preserve"> prohíbe a cualquier persona:</w:t>
      </w:r>
    </w:p>
    <w:p w:rsidR="005C7BE0" w:rsidRPr="00E96F4E" w:rsidRDefault="005C7BE0" w:rsidP="005C7BE0">
      <w:pPr>
        <w:pStyle w:val="SingleTxtG"/>
      </w:pPr>
      <w:r w:rsidRPr="00E96F4E">
        <w:tab/>
        <w:t>1)</w:t>
      </w:r>
      <w:r w:rsidRPr="00E96F4E">
        <w:tab/>
        <w:t>Sacar o enviar fuera del Reino a un niño con fines de adop</w:t>
      </w:r>
      <w:r>
        <w:t>c</w:t>
      </w:r>
      <w:r w:rsidRPr="00E96F4E">
        <w:t>i</w:t>
      </w:r>
      <w:r>
        <w:t>ó</w:t>
      </w:r>
      <w:r w:rsidRPr="00E96F4E">
        <w:t xml:space="preserve">n, </w:t>
      </w:r>
      <w:r>
        <w:t>bien</w:t>
      </w:r>
      <w:r w:rsidRPr="00E96F4E">
        <w:t xml:space="preserve"> direct</w:t>
      </w:r>
      <w:r>
        <w:t>a o</w:t>
      </w:r>
      <w:r w:rsidRPr="00E96F4E">
        <w:t xml:space="preserve"> indirect</w:t>
      </w:r>
      <w:r>
        <w:t>amente</w:t>
      </w:r>
      <w:r w:rsidRPr="00E96F4E">
        <w:t>, except</w:t>
      </w:r>
      <w:r>
        <w:t>o con autorización del</w:t>
      </w:r>
      <w:r w:rsidRPr="00E96F4E">
        <w:t xml:space="preserve"> Ministr</w:t>
      </w:r>
      <w:r>
        <w:t>o</w:t>
      </w:r>
      <w:r w:rsidRPr="00E96F4E">
        <w:t>;</w:t>
      </w:r>
    </w:p>
    <w:p w:rsidR="005C7BE0" w:rsidRPr="00740E64" w:rsidRDefault="005C7BE0" w:rsidP="005C7BE0">
      <w:pPr>
        <w:pStyle w:val="SingleTxtG"/>
      </w:pPr>
      <w:r w:rsidRPr="00E96F4E">
        <w:tab/>
      </w:r>
      <w:r w:rsidRPr="00740E64">
        <w:t>2)</w:t>
      </w:r>
      <w:r w:rsidRPr="00740E64">
        <w:tab/>
        <w:t>Hacer publicidad de fotos, nombres o de cualquier texto escrito que revel</w:t>
      </w:r>
      <w:r>
        <w:t>e</w:t>
      </w:r>
      <w:r w:rsidRPr="00740E64">
        <w:t xml:space="preserve"> </w:t>
      </w:r>
      <w:r>
        <w:t>la</w:t>
      </w:r>
      <w:r w:rsidRPr="00740E64">
        <w:t xml:space="preserve"> identi</w:t>
      </w:r>
      <w:r>
        <w:t>dad de un hijo</w:t>
      </w:r>
      <w:r w:rsidRPr="00740E64">
        <w:t xml:space="preserve"> adoptiv</w:t>
      </w:r>
      <w:r>
        <w:t>o</w:t>
      </w:r>
      <w:r w:rsidRPr="00740E64">
        <w:t xml:space="preserve"> o adopt</w:t>
      </w:r>
      <w:r>
        <w:t>a</w:t>
      </w:r>
      <w:r w:rsidRPr="00740E64">
        <w:t>d</w:t>
      </w:r>
      <w:r>
        <w:t>o</w:t>
      </w:r>
      <w:r w:rsidRPr="00740E64">
        <w:t xml:space="preserve">, </w:t>
      </w:r>
      <w:r>
        <w:t>de los futuros padres</w:t>
      </w:r>
      <w:r w:rsidRPr="00740E64">
        <w:t xml:space="preserve"> adoptiv</w:t>
      </w:r>
      <w:r>
        <w:t>os</w:t>
      </w:r>
      <w:r w:rsidRPr="00740E64">
        <w:t xml:space="preserve"> </w:t>
      </w:r>
      <w:r>
        <w:t>o tutores</w:t>
      </w:r>
      <w:r w:rsidRPr="00740E64">
        <w:t>, o</w:t>
      </w:r>
      <w:r>
        <w:t xml:space="preserve"> de las</w:t>
      </w:r>
      <w:r w:rsidR="001D67D8">
        <w:t xml:space="preserve"> </w:t>
      </w:r>
      <w:r w:rsidRPr="00740E64">
        <w:t>person</w:t>
      </w:r>
      <w:r>
        <w:t>as que han solicitado la adopc</w:t>
      </w:r>
      <w:r w:rsidRPr="00740E64">
        <w:t>i</w:t>
      </w:r>
      <w:r>
        <w:t>ó</w:t>
      </w:r>
      <w:r w:rsidRPr="00740E64">
        <w:t>n. Está prohibido publicar una orden judicial, excepto en beneficio del Estado.</w:t>
      </w:r>
    </w:p>
    <w:p w:rsidR="005C7BE0" w:rsidRPr="00074942" w:rsidRDefault="005C7BE0" w:rsidP="005C7BE0">
      <w:pPr>
        <w:pStyle w:val="SingleTxtG"/>
      </w:pPr>
      <w:r w:rsidRPr="00074942">
        <w:t>50.</w:t>
      </w:r>
      <w:r w:rsidRPr="00074942">
        <w:tab/>
        <w:t xml:space="preserve">La </w:t>
      </w:r>
      <w:r w:rsidR="009C08C8">
        <w:t>ley</w:t>
      </w:r>
      <w:r w:rsidRPr="00074942">
        <w:t xml:space="preserve"> </w:t>
      </w:r>
      <w:r>
        <w:t>castiga al</w:t>
      </w:r>
      <w:r w:rsidRPr="00074942">
        <w:t xml:space="preserve"> profesional del derecho, director gerente o representante de las profesiones jurídicas, que serán sancionados por los delitos </w:t>
      </w:r>
      <w:r>
        <w:t xml:space="preserve">tipificados en esta </w:t>
      </w:r>
      <w:r w:rsidR="009C08C8">
        <w:t>ley</w:t>
      </w:r>
      <w:r w:rsidRPr="00074942">
        <w:t xml:space="preserve">, </w:t>
      </w:r>
      <w:r>
        <w:t>a menos que puedan demostrar que no han tenido relación con la</w:t>
      </w:r>
      <w:r w:rsidRPr="00074942">
        <w:t xml:space="preserve"> comisi</w:t>
      </w:r>
      <w:r>
        <w:t>ó</w:t>
      </w:r>
      <w:r w:rsidRPr="00074942">
        <w:t xml:space="preserve">n </w:t>
      </w:r>
      <w:r>
        <w:t>del delito</w:t>
      </w:r>
      <w:r w:rsidRPr="00074942">
        <w:t xml:space="preserve">. </w:t>
      </w:r>
    </w:p>
    <w:p w:rsidR="005C7BE0" w:rsidRPr="009E614C" w:rsidRDefault="005C7BE0" w:rsidP="005C7BE0">
      <w:pPr>
        <w:pStyle w:val="HChG"/>
      </w:pPr>
      <w:r w:rsidRPr="00074942">
        <w:tab/>
      </w:r>
      <w:r w:rsidRPr="009E614C">
        <w:t>III.</w:t>
      </w:r>
      <w:r w:rsidRPr="009E614C">
        <w:tab/>
        <w:t>P</w:t>
      </w:r>
      <w:r>
        <w:t>rocedimiento p</w:t>
      </w:r>
      <w:r w:rsidRPr="009E614C">
        <w:t>enal/</w:t>
      </w:r>
      <w:r>
        <w:t>c</w:t>
      </w:r>
      <w:r w:rsidRPr="009E614C">
        <w:t>riminal</w:t>
      </w:r>
    </w:p>
    <w:p w:rsidR="005C7BE0" w:rsidRPr="009E614C" w:rsidRDefault="005C7BE0" w:rsidP="005C7BE0">
      <w:pPr>
        <w:pStyle w:val="H1G"/>
      </w:pPr>
      <w:r w:rsidRPr="009E614C">
        <w:tab/>
        <w:t>A.</w:t>
      </w:r>
      <w:r w:rsidRPr="009E614C">
        <w:tab/>
        <w:t>1.</w:t>
      </w:r>
      <w:r w:rsidRPr="009E614C">
        <w:tab/>
        <w:t>Jurisdic</w:t>
      </w:r>
      <w:r>
        <w:t>c</w:t>
      </w:r>
      <w:r w:rsidRPr="009E614C">
        <w:t>i</w:t>
      </w:r>
      <w:r>
        <w:t xml:space="preserve">ón </w:t>
      </w:r>
      <w:smartTag w:uri="urn:schemas-microsoft-com:office:smarttags" w:element="place">
        <w:smartTag w:uri="urn:schemas-microsoft-com:office:smarttags" w:element="State">
          <w:r>
            <w:t>del</w:t>
          </w:r>
        </w:smartTag>
      </w:smartTag>
      <w:r>
        <w:t xml:space="preserve"> tribunal tailandés</w:t>
      </w:r>
    </w:p>
    <w:p w:rsidR="005C7BE0" w:rsidRPr="00C5094A" w:rsidRDefault="005C7BE0" w:rsidP="005C7BE0">
      <w:pPr>
        <w:pStyle w:val="SingleTxtG"/>
      </w:pPr>
      <w:r w:rsidRPr="00C5094A">
        <w:t>51.</w:t>
      </w:r>
      <w:r w:rsidRPr="00C5094A">
        <w:tab/>
        <w:t>En la</w:t>
      </w:r>
      <w:r>
        <w:t>s</w:t>
      </w:r>
      <w:r w:rsidRPr="00C5094A">
        <w:t xml:space="preserve"> siguiente</w:t>
      </w:r>
      <w:r>
        <w:t>s</w:t>
      </w:r>
      <w:r w:rsidRPr="00C5094A">
        <w:t xml:space="preserve"> le</w:t>
      </w:r>
      <w:r>
        <w:t>yes</w:t>
      </w:r>
      <w:r w:rsidRPr="00C5094A">
        <w:t xml:space="preserve"> figuran las disposiciones que otorgan al Estado tailandés competencia sobre los delitos recogidos en el Protocolo Facultativo:</w:t>
      </w:r>
    </w:p>
    <w:p w:rsidR="005C7BE0" w:rsidRPr="009E614C" w:rsidRDefault="005C7BE0" w:rsidP="005C7BE0">
      <w:pPr>
        <w:pStyle w:val="H23G"/>
      </w:pPr>
      <w:r w:rsidRPr="00C5094A">
        <w:tab/>
      </w:r>
      <w:r w:rsidRPr="009E614C">
        <w:t>1.1</w:t>
      </w:r>
      <w:r w:rsidRPr="009E614C">
        <w:tab/>
      </w:r>
      <w:r>
        <w:t>Código</w:t>
      </w:r>
      <w:r w:rsidRPr="009E614C">
        <w:t xml:space="preserve"> Penal</w:t>
      </w:r>
    </w:p>
    <w:p w:rsidR="005C7BE0" w:rsidRPr="00C5094A" w:rsidRDefault="005C7BE0" w:rsidP="005C7BE0">
      <w:pPr>
        <w:pStyle w:val="SingleTxtG"/>
      </w:pPr>
      <w:r w:rsidRPr="00C5094A">
        <w:t>52.</w:t>
      </w:r>
      <w:r w:rsidRPr="00C5094A">
        <w:tab/>
        <w:t xml:space="preserve">El Código Penal contiene disposiciones que establecen la competencia del tribunal </w:t>
      </w:r>
      <w:r>
        <w:t>t</w:t>
      </w:r>
      <w:r w:rsidRPr="00C5094A">
        <w:t>ai</w:t>
      </w:r>
      <w:r>
        <w:t>landés sobre una serie de delitos</w:t>
      </w:r>
      <w:r w:rsidRPr="00C5094A">
        <w:t xml:space="preserve"> sexual</w:t>
      </w:r>
      <w:r>
        <w:t>es</w:t>
      </w:r>
      <w:r w:rsidRPr="00C5094A">
        <w:t xml:space="preserve">. </w:t>
      </w:r>
      <w:r>
        <w:t>Según el Código</w:t>
      </w:r>
      <w:r w:rsidRPr="00C5094A">
        <w:t xml:space="preserve"> Penal:</w:t>
      </w:r>
    </w:p>
    <w:p w:rsidR="005C7BE0" w:rsidRPr="00324BB6" w:rsidRDefault="005C7BE0" w:rsidP="005C7BE0">
      <w:pPr>
        <w:pStyle w:val="SingleTxtG"/>
      </w:pPr>
      <w:r w:rsidRPr="00C5094A">
        <w:tab/>
        <w:t>1)</w:t>
      </w:r>
      <w:r w:rsidRPr="00C5094A">
        <w:tab/>
        <w:t>El que cometiera un delito en el Reino ser</w:t>
      </w:r>
      <w:r>
        <w:t>á castigado con arreglo a las leyes tailandesas</w:t>
      </w:r>
      <w:r w:rsidRPr="00C5094A">
        <w:t xml:space="preserve">. </w:t>
      </w:r>
      <w:r w:rsidRPr="00324BB6">
        <w:t>Se estimará que los delitos cometidos en un buque o aeronave de Tailandia han sido cometidos en el Reino, independientemente del lugar en que se encuentre dicho buque o aeronave;</w:t>
      </w:r>
    </w:p>
    <w:p w:rsidR="005C7BE0" w:rsidRDefault="005C7BE0" w:rsidP="005C7BE0">
      <w:pPr>
        <w:pStyle w:val="SingleTxtG"/>
      </w:pPr>
      <w:r w:rsidRPr="00324BB6">
        <w:tab/>
        <w:t>2)</w:t>
      </w:r>
      <w:r w:rsidRPr="00324BB6">
        <w:tab/>
      </w:r>
      <w:r>
        <w:t>En el caso de</w:t>
      </w:r>
      <w:r w:rsidRPr="00324BB6">
        <w:t xml:space="preserve"> que se haya cometido un delito siquiera sea parcialmente en el Reino, o cuyas consecuencias, según el propósito de</w:t>
      </w:r>
      <w:r>
        <w:t xml:space="preserve"> su</w:t>
      </w:r>
      <w:r w:rsidRPr="00324BB6">
        <w:t xml:space="preserve"> autor, se hayan producido en el Reino, o </w:t>
      </w:r>
      <w:r>
        <w:t>si</w:t>
      </w:r>
      <w:r w:rsidRPr="00324BB6">
        <w:t xml:space="preserve"> debido a la naturaleza del</w:t>
      </w:r>
      <w:r>
        <w:t xml:space="preserve"> delito cometido</w:t>
      </w:r>
      <w:r w:rsidRPr="00324BB6">
        <w:t xml:space="preserve">, </w:t>
      </w:r>
      <w:r>
        <w:t>pudiera tener consecuencias allí</w:t>
      </w:r>
      <w:r w:rsidRPr="00324BB6">
        <w:t>, o</w:t>
      </w:r>
      <w:r>
        <w:t xml:space="preserve"> si cabe prever que las cons</w:t>
      </w:r>
      <w:r w:rsidRPr="00324BB6">
        <w:t>e</w:t>
      </w:r>
      <w:r>
        <w:t>c</w:t>
      </w:r>
      <w:r w:rsidRPr="00324BB6">
        <w:t>uenc</w:t>
      </w:r>
      <w:r>
        <w:t>ias se producirán en el Reino, s</w:t>
      </w:r>
      <w:r w:rsidRPr="00324BB6">
        <w:t>e co</w:t>
      </w:r>
      <w:r>
        <w:t>nsiderará que dicho delito ha sido cometido dentro del Reino;</w:t>
      </w:r>
    </w:p>
    <w:p w:rsidR="005C7BE0" w:rsidRPr="002230E8" w:rsidRDefault="005C7BE0" w:rsidP="005C7BE0">
      <w:pPr>
        <w:pStyle w:val="SingleTxtG"/>
      </w:pPr>
      <w:r w:rsidRPr="00324BB6">
        <w:tab/>
      </w:r>
      <w:r w:rsidRPr="002230E8">
        <w:t>3)</w:t>
      </w:r>
      <w:r w:rsidRPr="002230E8">
        <w:tab/>
        <w:t>En el caso de l</w:t>
      </w:r>
      <w:r>
        <w:t>os</w:t>
      </w:r>
      <w:r w:rsidRPr="002230E8">
        <w:t xml:space="preserve"> prepara</w:t>
      </w:r>
      <w:r>
        <w:t>tivos</w:t>
      </w:r>
      <w:r w:rsidRPr="002230E8">
        <w:t xml:space="preserve"> o de la tentativa de </w:t>
      </w:r>
      <w:r>
        <w:t>com</w:t>
      </w:r>
      <w:r w:rsidRPr="002230E8">
        <w:t>isi</w:t>
      </w:r>
      <w:r>
        <w:t>ó</w:t>
      </w:r>
      <w:r w:rsidRPr="002230E8">
        <w:t>n de un acto que la ley estima co</w:t>
      </w:r>
      <w:r>
        <w:t xml:space="preserve">nstitutivo de delito, aunque </w:t>
      </w:r>
      <w:r w:rsidRPr="002230E8">
        <w:t>ten</w:t>
      </w:r>
      <w:r>
        <w:t>ga</w:t>
      </w:r>
      <w:r w:rsidRPr="002230E8">
        <w:t xml:space="preserve"> lugar fuera del Reino, si las consecuencias de la comis</w:t>
      </w:r>
      <w:r>
        <w:t>ió</w:t>
      </w:r>
      <w:r w:rsidRPr="002230E8">
        <w:t xml:space="preserve">n de dicho acto, </w:t>
      </w:r>
      <w:r>
        <w:t>en el caso de alcanzar la fase de ejecución</w:t>
      </w:r>
      <w:r w:rsidRPr="002230E8">
        <w:t xml:space="preserve">, </w:t>
      </w:r>
      <w:r>
        <w:t>se producen dentro del Reino,</w:t>
      </w:r>
      <w:r w:rsidRPr="002230E8">
        <w:t xml:space="preserve"> </w:t>
      </w:r>
      <w:r>
        <w:t>se estimará que los</w:t>
      </w:r>
      <w:r w:rsidRPr="002230E8">
        <w:t xml:space="preserve"> prepara</w:t>
      </w:r>
      <w:r>
        <w:t>tivos</w:t>
      </w:r>
      <w:r w:rsidRPr="002230E8">
        <w:t xml:space="preserve"> o</w:t>
      </w:r>
      <w:r>
        <w:t xml:space="preserve"> la tentativa de cometer ese delito han tenido lugar en el Reino</w:t>
      </w:r>
      <w:r w:rsidRPr="002230E8">
        <w:t>;</w:t>
      </w:r>
    </w:p>
    <w:p w:rsidR="005C7BE0" w:rsidRPr="003D640D" w:rsidRDefault="005C7BE0" w:rsidP="005C7BE0">
      <w:pPr>
        <w:pStyle w:val="SingleTxtG"/>
      </w:pPr>
      <w:r w:rsidRPr="002230E8">
        <w:tab/>
      </w:r>
      <w:r w:rsidRPr="003D640D">
        <w:t>4)</w:t>
      </w:r>
      <w:r w:rsidRPr="003D640D">
        <w:tab/>
        <w:t xml:space="preserve">Aquel que </w:t>
      </w:r>
      <w:r>
        <w:t>proporcione</w:t>
      </w:r>
      <w:r w:rsidRPr="003D640D">
        <w:t>, seduzca o rapte a un niño menor de 18 años para cometer un atentado contra la libertad sexual o para la gratificación sexual de terceros fuera del Reino, ser</w:t>
      </w:r>
      <w:r>
        <w:t>á considerado como autor de un delito dentro del Reino</w:t>
      </w:r>
      <w:r w:rsidRPr="003D640D">
        <w:t>;</w:t>
      </w:r>
    </w:p>
    <w:p w:rsidR="005C7BE0" w:rsidRPr="00B170CA" w:rsidRDefault="005C7BE0" w:rsidP="005C7BE0">
      <w:pPr>
        <w:pStyle w:val="SingleTxtG"/>
      </w:pPr>
      <w:r w:rsidRPr="003D640D">
        <w:tab/>
      </w:r>
      <w:r w:rsidRPr="00B170CA">
        <w:t>5)</w:t>
      </w:r>
      <w:r w:rsidRPr="00B170CA">
        <w:tab/>
        <w:t xml:space="preserve">En el caso de que se cometa un delito en el Reino, o el Código considere que se ha cometido allí, aunque el acto del coautor, </w:t>
      </w:r>
      <w:r>
        <w:t>el</w:t>
      </w:r>
      <w:r w:rsidRPr="00B170CA">
        <w:t xml:space="preserve"> c</w:t>
      </w:r>
      <w:r>
        <w:t xml:space="preserve">ómplice o el </w:t>
      </w:r>
      <w:r w:rsidRPr="00B170CA">
        <w:t>instiga</w:t>
      </w:r>
      <w:r>
        <w:t>d</w:t>
      </w:r>
      <w:r w:rsidRPr="00B170CA">
        <w:t xml:space="preserve">or </w:t>
      </w:r>
      <w:r>
        <w:t>del delito se lleve a cabo fuera del Reino,</w:t>
      </w:r>
      <w:r w:rsidRPr="00B170CA">
        <w:t xml:space="preserve"> </w:t>
      </w:r>
      <w:r>
        <w:t>se estimará que el autor,</w:t>
      </w:r>
      <w:r w:rsidRPr="00B170CA">
        <w:t xml:space="preserve"> </w:t>
      </w:r>
      <w:r>
        <w:t xml:space="preserve">el cómplice o el </w:t>
      </w:r>
      <w:r w:rsidRPr="00B170CA">
        <w:t>instiga</w:t>
      </w:r>
      <w:r>
        <w:t>d</w:t>
      </w:r>
      <w:r w:rsidRPr="00B170CA">
        <w:t>or ha com</w:t>
      </w:r>
      <w:r>
        <w:t>e</w:t>
      </w:r>
      <w:r w:rsidRPr="00B170CA">
        <w:t>t</w:t>
      </w:r>
      <w:r>
        <w:t>i</w:t>
      </w:r>
      <w:r w:rsidRPr="00B170CA">
        <w:t>d</w:t>
      </w:r>
      <w:r>
        <w:t>o el delito dentro del Reino</w:t>
      </w:r>
      <w:r w:rsidRPr="00B170CA">
        <w:t xml:space="preserve">; </w:t>
      </w:r>
    </w:p>
    <w:p w:rsidR="005C7BE0" w:rsidRPr="00B170CA" w:rsidRDefault="005C7BE0" w:rsidP="005C7BE0">
      <w:pPr>
        <w:pStyle w:val="SingleTxtG"/>
      </w:pPr>
      <w:r w:rsidRPr="00B170CA">
        <w:tab/>
        <w:t>6)</w:t>
      </w:r>
      <w:r w:rsidRPr="00B170CA">
        <w:tab/>
        <w:t>El que atent</w:t>
      </w:r>
      <w:r>
        <w:t>e</w:t>
      </w:r>
      <w:r w:rsidRPr="00B170CA">
        <w:t xml:space="preserve"> contra la libertad sexual </w:t>
      </w:r>
      <w:r>
        <w:t>de</w:t>
      </w:r>
      <w:r w:rsidRPr="00B170CA">
        <w:t xml:space="preserve"> un menor de 18 años fuera de Tailandia y ese acto ocasione daños f</w:t>
      </w:r>
      <w:r>
        <w:t>ísicos graves o la muerte del niño, será castigado por las leyes t</w:t>
      </w:r>
      <w:r w:rsidRPr="00B170CA">
        <w:t>aila</w:t>
      </w:r>
      <w:r>
        <w:t>ndesa</w:t>
      </w:r>
      <w:r w:rsidRPr="00B170CA">
        <w:t xml:space="preserve">s, </w:t>
      </w:r>
      <w:r>
        <w:t>en el caso de que</w:t>
      </w:r>
      <w:r w:rsidRPr="00B170CA">
        <w:t>:</w:t>
      </w:r>
    </w:p>
    <w:p w:rsidR="005C7BE0" w:rsidRPr="00122360" w:rsidRDefault="005C7BE0" w:rsidP="005C7BE0">
      <w:pPr>
        <w:pStyle w:val="SingleTxtG"/>
        <w:tabs>
          <w:tab w:val="left" w:pos="2300"/>
        </w:tabs>
        <w:ind w:left="1700" w:hanging="566"/>
      </w:pPr>
      <w:r w:rsidRPr="00B170CA">
        <w:tab/>
      </w:r>
      <w:r w:rsidRPr="00B170CA">
        <w:tab/>
      </w:r>
      <w:r w:rsidRPr="00122360">
        <w:t>a)</w:t>
      </w:r>
      <w:r w:rsidRPr="00122360">
        <w:tab/>
        <w:t>El autor sea un tailandés y el Gobierno del país en que se cometió el acto ha</w:t>
      </w:r>
      <w:r>
        <w:t>ya</w:t>
      </w:r>
      <w:r w:rsidRPr="00122360">
        <w:t xml:space="preserve"> formulado una </w:t>
      </w:r>
      <w:r>
        <w:t>petición</w:t>
      </w:r>
      <w:r w:rsidRPr="00122360">
        <w:t xml:space="preserve"> de sanción o exist</w:t>
      </w:r>
      <w:r>
        <w:t>a</w:t>
      </w:r>
      <w:r w:rsidRPr="00122360">
        <w:t xml:space="preserve"> una petición de </w:t>
      </w:r>
      <w:r>
        <w:t>sanción</w:t>
      </w:r>
      <w:r w:rsidRPr="00122360">
        <w:t xml:space="preserve"> por parte de los</w:t>
      </w:r>
      <w:r>
        <w:t xml:space="preserve"> afectados</w:t>
      </w:r>
      <w:r w:rsidRPr="00122360">
        <w:t>; o</w:t>
      </w:r>
    </w:p>
    <w:p w:rsidR="005C7BE0" w:rsidRPr="00651D72" w:rsidRDefault="005C7BE0" w:rsidP="005C7BE0">
      <w:pPr>
        <w:pStyle w:val="SingleTxtG"/>
        <w:tabs>
          <w:tab w:val="left" w:pos="2300"/>
        </w:tabs>
        <w:ind w:left="1700" w:hanging="566"/>
      </w:pPr>
      <w:r w:rsidRPr="00122360">
        <w:tab/>
      </w:r>
      <w:r w:rsidRPr="00122360">
        <w:tab/>
      </w:r>
      <w:r w:rsidRPr="00651D72">
        <w:t>b)</w:t>
      </w:r>
      <w:r w:rsidRPr="00651D72">
        <w:tab/>
        <w:t>El autor s</w:t>
      </w:r>
      <w:r>
        <w:t>ea</w:t>
      </w:r>
      <w:r w:rsidRPr="00651D72">
        <w:t xml:space="preserve"> un extranjero y el Real Gobierno de Tailandia o un tailandés s</w:t>
      </w:r>
      <w:r>
        <w:t>ea</w:t>
      </w:r>
      <w:r w:rsidRPr="00651D72">
        <w:t xml:space="preserve"> la parte afectada y exist</w:t>
      </w:r>
      <w:r>
        <w:t>a</w:t>
      </w:r>
      <w:r w:rsidRPr="00651D72">
        <w:t xml:space="preserve"> una petici</w:t>
      </w:r>
      <w:r>
        <w:t>ón de castigo por parte de dicha parte afectada</w:t>
      </w:r>
      <w:r w:rsidR="004B569C">
        <w:t>.</w:t>
      </w:r>
    </w:p>
    <w:p w:rsidR="005C7BE0" w:rsidRPr="00367093" w:rsidRDefault="005C7BE0" w:rsidP="005C7BE0">
      <w:pPr>
        <w:pStyle w:val="SingleTxtG"/>
      </w:pPr>
      <w:r w:rsidRPr="00651D72">
        <w:tab/>
      </w:r>
      <w:r w:rsidRPr="009765B9">
        <w:t>7)</w:t>
      </w:r>
      <w:r w:rsidRPr="009765B9">
        <w:tab/>
        <w:t>El que comet</w:t>
      </w:r>
      <w:r>
        <w:t>a</w:t>
      </w:r>
      <w:r w:rsidRPr="009765B9">
        <w:t xml:space="preserve"> un delito dentro del Reino o que, según el Código, se ha cometido en el Reino, no ser</w:t>
      </w:r>
      <w:r>
        <w:t>á</w:t>
      </w:r>
      <w:r w:rsidRPr="009765B9">
        <w:t xml:space="preserve"> sancionado nuevamente dentro del Reino, si existe una sentencia firme del tribunal extranjero que absuelve a esa persona, o que la con</w:t>
      </w:r>
      <w:r>
        <w:t>dena</w:t>
      </w:r>
      <w:r w:rsidRPr="009765B9">
        <w:t xml:space="preserve">, </w:t>
      </w:r>
      <w:r>
        <w:t>y esa</w:t>
      </w:r>
      <w:r w:rsidRPr="009765B9">
        <w:t xml:space="preserve"> person</w:t>
      </w:r>
      <w:r>
        <w:t>a ya</w:t>
      </w:r>
      <w:r w:rsidRPr="009765B9">
        <w:t xml:space="preserve"> ha </w:t>
      </w:r>
      <w:r>
        <w:t>cumplido la pena impuesta</w:t>
      </w:r>
      <w:r w:rsidRPr="009765B9">
        <w:t xml:space="preserve">. </w:t>
      </w:r>
      <w:r w:rsidRPr="00367093">
        <w:t>Si no ha cumplido la pena impuesta por la sentencia del tribunal extranjero, el tribunal tailandés puede infligir un</w:t>
      </w:r>
      <w:r>
        <w:t>a</w:t>
      </w:r>
      <w:r w:rsidRPr="00367093">
        <w:t xml:space="preserve"> </w:t>
      </w:r>
      <w:r>
        <w:t>pena inferior al grado</w:t>
      </w:r>
      <w:r w:rsidRPr="00367093">
        <w:t xml:space="preserve"> previsto por la l</w:t>
      </w:r>
      <w:r>
        <w:t>ey para dicho delito</w:t>
      </w:r>
      <w:r w:rsidRPr="00367093">
        <w:t>, o</w:t>
      </w:r>
      <w:r>
        <w:t xml:space="preserve"> puede no</w:t>
      </w:r>
      <w:r w:rsidRPr="00367093">
        <w:t xml:space="preserve"> infli</w:t>
      </w:r>
      <w:r>
        <w:t>gir castigo alguno</w:t>
      </w:r>
      <w:r w:rsidRPr="00367093">
        <w:t xml:space="preserve">, </w:t>
      </w:r>
      <w:r>
        <w:t>en consideración al tiempo de condena cumplido por esa persona</w:t>
      </w:r>
      <w:r w:rsidRPr="00367093">
        <w:t>.</w:t>
      </w:r>
    </w:p>
    <w:p w:rsidR="005C7BE0" w:rsidRPr="009E614C" w:rsidRDefault="005C7BE0" w:rsidP="005C7BE0">
      <w:pPr>
        <w:pStyle w:val="H23G"/>
      </w:pPr>
      <w:r w:rsidRPr="00367093">
        <w:tab/>
      </w:r>
      <w:r w:rsidRPr="009E614C">
        <w:t>1.2</w:t>
      </w:r>
      <w:r w:rsidRPr="009E614C">
        <w:tab/>
      </w:r>
      <w:r>
        <w:t>Código enmendado de P</w:t>
      </w:r>
      <w:r w:rsidRPr="009E614C">
        <w:t>roced</w:t>
      </w:r>
      <w:r>
        <w:t>imiento Penal</w:t>
      </w:r>
    </w:p>
    <w:p w:rsidR="005C7BE0" w:rsidRPr="00BC5DDE" w:rsidRDefault="005C7BE0" w:rsidP="005C7BE0">
      <w:pPr>
        <w:pStyle w:val="SingleTxtG"/>
      </w:pPr>
      <w:r w:rsidRPr="00F00141">
        <w:t>53.</w:t>
      </w:r>
      <w:r w:rsidRPr="00F00141">
        <w:tab/>
      </w:r>
      <w:r>
        <w:t>D</w:t>
      </w:r>
      <w:r w:rsidRPr="00F00141">
        <w:t xml:space="preserve">isposiciones revisadas del Código enmendado de Procedimiento Penal relativas al interrogatorio, investigación e identificación de los presuntos autores por las partes afectadas o </w:t>
      </w:r>
      <w:r>
        <w:t>por</w:t>
      </w:r>
      <w:r w:rsidRPr="00F00141">
        <w:t xml:space="preserve"> testigos menores de 18 años de edad. En tales casos se requiere la presencia o bien de un psicólogo</w:t>
      </w:r>
      <w:r>
        <w:t xml:space="preserve"> o</w:t>
      </w:r>
      <w:r w:rsidRPr="00F00141">
        <w:t xml:space="preserve"> un trabajador social o</w:t>
      </w:r>
      <w:r>
        <w:t xml:space="preserve"> bien de cualquier o</w:t>
      </w:r>
      <w:r w:rsidRPr="00F00141">
        <w:t>tr</w:t>
      </w:r>
      <w:r>
        <w:t>a</w:t>
      </w:r>
      <w:r w:rsidRPr="00F00141">
        <w:t xml:space="preserve"> person</w:t>
      </w:r>
      <w:r>
        <w:t>a</w:t>
      </w:r>
      <w:r w:rsidRPr="00F00141">
        <w:t xml:space="preserve"> </w:t>
      </w:r>
      <w:r>
        <w:t>solicitada por el niño</w:t>
      </w:r>
      <w:r w:rsidRPr="00F00141">
        <w:t>,</w:t>
      </w:r>
      <w:r>
        <w:t xml:space="preserve"> así como la del fiscal</w:t>
      </w:r>
      <w:r w:rsidRPr="00F00141">
        <w:t xml:space="preserve">. </w:t>
      </w:r>
      <w:r>
        <w:t>La finalidad</w:t>
      </w:r>
      <w:r w:rsidRPr="00F00141">
        <w:t xml:space="preserve"> de la enmienda estriba en proteger al niño objeto de</w:t>
      </w:r>
      <w:r>
        <w:t xml:space="preserve"> </w:t>
      </w:r>
      <w:r w:rsidRPr="00F00141">
        <w:t>l</w:t>
      </w:r>
      <w:r>
        <w:t>a salvaguarda del sistema de</w:t>
      </w:r>
      <w:r w:rsidRPr="00F00141">
        <w:t xml:space="preserve"> justic</w:t>
      </w:r>
      <w:r>
        <w:t>ia de cualquier daño físico</w:t>
      </w:r>
      <w:r w:rsidRPr="00F00141">
        <w:t xml:space="preserve"> </w:t>
      </w:r>
      <w:r>
        <w:t>o</w:t>
      </w:r>
      <w:r w:rsidRPr="00F00141">
        <w:t xml:space="preserve"> ps</w:t>
      </w:r>
      <w:r>
        <w:t>i</w:t>
      </w:r>
      <w:r w:rsidRPr="00F00141">
        <w:t>col</w:t>
      </w:r>
      <w:r>
        <w:t>ó</w:t>
      </w:r>
      <w:r w:rsidRPr="00F00141">
        <w:t>gic</w:t>
      </w:r>
      <w:r>
        <w:t>o</w:t>
      </w:r>
      <w:r w:rsidRPr="00F00141">
        <w:t xml:space="preserve">. </w:t>
      </w:r>
      <w:r w:rsidRPr="00BC5DDE">
        <w:t>El interrogatorio de un niño como parte afectada o testigo debe practicarse en un entorno espec</w:t>
      </w:r>
      <w:r>
        <w:t>í</w:t>
      </w:r>
      <w:r w:rsidRPr="00BC5DDE">
        <w:t>fica</w:t>
      </w:r>
      <w:r>
        <w:t>mente adaptado a esos efectos y contar con la</w:t>
      </w:r>
      <w:r w:rsidRPr="00BC5DDE">
        <w:t xml:space="preserve"> presenc</w:t>
      </w:r>
      <w:r>
        <w:t>ia de un equipo</w:t>
      </w:r>
      <w:r w:rsidRPr="00BC5DDE">
        <w:t xml:space="preserve"> multidisciplinar</w:t>
      </w:r>
      <w:r>
        <w:t>io en aras del interés superior del niño</w:t>
      </w:r>
      <w:r w:rsidRPr="00BC5DDE">
        <w:t>.</w:t>
      </w:r>
    </w:p>
    <w:p w:rsidR="005C7BE0" w:rsidRPr="00BC5DDE" w:rsidRDefault="005C7BE0" w:rsidP="005C7BE0">
      <w:pPr>
        <w:pStyle w:val="H23G"/>
      </w:pPr>
      <w:r w:rsidRPr="00BC5DDE">
        <w:tab/>
        <w:t>1.3</w:t>
      </w:r>
      <w:r w:rsidRPr="00BC5DDE">
        <w:tab/>
      </w:r>
      <w:r>
        <w:t>Ley para la</w:t>
      </w:r>
      <w:r w:rsidRPr="00BC5DDE">
        <w:t xml:space="preserve"> prevención y </w:t>
      </w:r>
      <w:r>
        <w:t>supres</w:t>
      </w:r>
      <w:r w:rsidRPr="00BC5DDE">
        <w:t>ión de la prostitución de 1996</w:t>
      </w:r>
    </w:p>
    <w:p w:rsidR="005C7BE0" w:rsidRDefault="005C7BE0" w:rsidP="005C7BE0">
      <w:pPr>
        <w:pStyle w:val="SingleTxtG"/>
      </w:pPr>
      <w:r w:rsidRPr="00696817">
        <w:t>54.</w:t>
      </w:r>
      <w:r w:rsidRPr="00696817">
        <w:tab/>
        <w:t xml:space="preserve">Cualquier persona que </w:t>
      </w:r>
      <w:r>
        <w:t>proporcione</w:t>
      </w:r>
      <w:r w:rsidRPr="00696817">
        <w:t>, seduzca o secuestre a otra persona con fines de prostitució</w:t>
      </w:r>
      <w:r>
        <w:t>n</w:t>
      </w:r>
      <w:r w:rsidRPr="00696817">
        <w:t xml:space="preserve">, aunque cuente con su consentimiento e independientemente de </w:t>
      </w:r>
      <w:r>
        <w:t xml:space="preserve">que </w:t>
      </w:r>
      <w:r w:rsidRPr="00696817">
        <w:t>los diversos actos constitutivos de delito</w:t>
      </w:r>
      <w:r>
        <w:t xml:space="preserve"> se hayan </w:t>
      </w:r>
      <w:r w:rsidRPr="00696817">
        <w:t>com</w:t>
      </w:r>
      <w:r>
        <w:t>e</w:t>
      </w:r>
      <w:r w:rsidRPr="00696817">
        <w:t>t</w:t>
      </w:r>
      <w:r>
        <w:t>ido dentro o fuera del Reino</w:t>
      </w:r>
      <w:r w:rsidRPr="00696817">
        <w:t>, s</w:t>
      </w:r>
      <w:r>
        <w:t>erá castigada por la ley tailandesa</w:t>
      </w:r>
      <w:r w:rsidR="004B569C">
        <w:t>.</w:t>
      </w:r>
    </w:p>
    <w:p w:rsidR="005C7BE0" w:rsidRPr="00696817" w:rsidRDefault="004B569C" w:rsidP="004B569C">
      <w:pPr>
        <w:pStyle w:val="H23G"/>
      </w:pPr>
      <w:r>
        <w:tab/>
      </w:r>
      <w:r w:rsidR="005C7BE0" w:rsidRPr="00696817">
        <w:t>1.4</w:t>
      </w:r>
      <w:r w:rsidR="005C7BE0" w:rsidRPr="00696817">
        <w:tab/>
        <w:t xml:space="preserve">Ley de lucha contra la trata de personas de </w:t>
      </w:r>
      <w:r w:rsidR="005C7BE0">
        <w:t>2008</w:t>
      </w:r>
    </w:p>
    <w:p w:rsidR="005C7BE0" w:rsidRPr="00304F3F" w:rsidRDefault="005C7BE0" w:rsidP="005C7BE0">
      <w:pPr>
        <w:pStyle w:val="SingleTxtG"/>
      </w:pPr>
      <w:r w:rsidRPr="00476C5C">
        <w:t>55.</w:t>
      </w:r>
      <w:r w:rsidRPr="00476C5C">
        <w:tab/>
        <w:t xml:space="preserve">El que, a los efectos de explotación, realice alguno de los actos siguientes: 1) actuar como proxeneta, comprar, vender, </w:t>
      </w:r>
      <w:r>
        <w:t>trasladar</w:t>
      </w:r>
      <w:r w:rsidRPr="00476C5C">
        <w:t xml:space="preserve">, introducir en el país o enviar a otro país, detener o </w:t>
      </w:r>
      <w:r>
        <w:t>internar</w:t>
      </w:r>
      <w:r w:rsidRPr="00476C5C">
        <w:t>, albergar o recibir a una persona, mediante amenazas o el uso de la fuerza, secuestrar, engañar</w:t>
      </w:r>
      <w:r>
        <w:t>, cometer dolo</w:t>
      </w:r>
      <w:r w:rsidRPr="00476C5C">
        <w:t>, abusar de</w:t>
      </w:r>
      <w:r>
        <w:t xml:space="preserve"> </w:t>
      </w:r>
      <w:r w:rsidRPr="00476C5C">
        <w:t>l</w:t>
      </w:r>
      <w:r>
        <w:t>a autoridad</w:t>
      </w:r>
      <w:r w:rsidRPr="00476C5C">
        <w:t>, o</w:t>
      </w:r>
      <w:r>
        <w:t xml:space="preserve"> de la entrega de dinero o de ventajas para obtener el</w:t>
      </w:r>
      <w:r w:rsidRPr="00476C5C">
        <w:t xml:space="preserve"> consent</w:t>
      </w:r>
      <w:r>
        <w:t>imiento de otra</w:t>
      </w:r>
      <w:r w:rsidRPr="00476C5C">
        <w:t xml:space="preserve"> person</w:t>
      </w:r>
      <w:r>
        <w:t>a, c</w:t>
      </w:r>
      <w:r w:rsidRPr="00476C5C">
        <w:t>ontrol</w:t>
      </w:r>
      <w:r>
        <w:t>arla, permitir al culpable</w:t>
      </w:r>
      <w:r w:rsidRPr="00476C5C">
        <w:t xml:space="preserve"> explot</w:t>
      </w:r>
      <w:r>
        <w:t>ar a la</w:t>
      </w:r>
      <w:r w:rsidRPr="00476C5C">
        <w:t xml:space="preserve"> person</w:t>
      </w:r>
      <w:r>
        <w:t>a</w:t>
      </w:r>
      <w:r w:rsidRPr="00476C5C">
        <w:t xml:space="preserve"> </w:t>
      </w:r>
      <w:r>
        <w:t>bajo su autoridad</w:t>
      </w:r>
      <w:r w:rsidRPr="00476C5C">
        <w:t xml:space="preserve">; o 2) </w:t>
      </w:r>
      <w:r>
        <w:t>actuar como proxeneta, comprar vender</w:t>
      </w:r>
      <w:r w:rsidRPr="00476C5C">
        <w:t>,</w:t>
      </w:r>
      <w:r>
        <w:t xml:space="preserve"> trasladar, introducir en el país o enviar a otro país, detener o</w:t>
      </w:r>
      <w:r w:rsidRPr="00476C5C">
        <w:t xml:space="preserve"> </w:t>
      </w:r>
      <w:r>
        <w:t>recluir</w:t>
      </w:r>
      <w:r w:rsidRPr="00476C5C">
        <w:t xml:space="preserve">, </w:t>
      </w:r>
      <w:r>
        <w:t>acoger</w:t>
      </w:r>
      <w:r w:rsidRPr="00476C5C">
        <w:t xml:space="preserve"> o</w:t>
      </w:r>
      <w:r w:rsidR="001D67D8">
        <w:t xml:space="preserve"> </w:t>
      </w:r>
      <w:r w:rsidRPr="00476C5C">
        <w:t>reci</w:t>
      </w:r>
      <w:r>
        <w:t>bir a un niño, será inculpado</w:t>
      </w:r>
      <w:r w:rsidRPr="00476C5C">
        <w:t xml:space="preserve"> </w:t>
      </w:r>
      <w:r>
        <w:t>por el delito de trata de</w:t>
      </w:r>
      <w:r w:rsidRPr="00476C5C">
        <w:t xml:space="preserve"> person</w:t>
      </w:r>
      <w:r>
        <w:t>a</w:t>
      </w:r>
      <w:r w:rsidRPr="00476C5C">
        <w:t xml:space="preserve">s. </w:t>
      </w:r>
      <w:r w:rsidRPr="00E00BA7">
        <w:t>Si el delito se comete para que la persona objeto de la trata introducida en el Reino o enviada fuera de él quede ilegalmente bajo el poder de otra person</w:t>
      </w:r>
      <w:r>
        <w:t>a</w:t>
      </w:r>
      <w:r w:rsidRPr="00E00BA7">
        <w:t xml:space="preserve">, </w:t>
      </w:r>
      <w:r>
        <w:t xml:space="preserve">se impondrá al culpable </w:t>
      </w:r>
      <w:r w:rsidRPr="00E00BA7">
        <w:t>e</w:t>
      </w:r>
      <w:r>
        <w:t>l doble de la pena prevista para ese delito.</w:t>
      </w:r>
      <w:r w:rsidRPr="00E00BA7">
        <w:t xml:space="preserve"> </w:t>
      </w:r>
      <w:r>
        <w:t>El que cometa un delito</w:t>
      </w:r>
      <w:r w:rsidRPr="00E00BA7">
        <w:t xml:space="preserve"> mencionado en </w:t>
      </w:r>
      <w:r>
        <w:t>el artículo</w:t>
      </w:r>
      <w:r w:rsidRPr="00E00BA7">
        <w:t xml:space="preserve"> 6 fuera del Reino, ser</w:t>
      </w:r>
      <w:r>
        <w:t>á castigado con la pena e</w:t>
      </w:r>
      <w:r w:rsidRPr="00E00BA7">
        <w:t>stipulad</w:t>
      </w:r>
      <w:r>
        <w:t>a en esta</w:t>
      </w:r>
      <w:r w:rsidRPr="00E00BA7">
        <w:t xml:space="preserve"> </w:t>
      </w:r>
      <w:r w:rsidR="009C08C8">
        <w:t>ley</w:t>
      </w:r>
      <w:r>
        <w:t xml:space="preserve"> en el Reino</w:t>
      </w:r>
      <w:r w:rsidRPr="00E00BA7">
        <w:t xml:space="preserve">. </w:t>
      </w:r>
      <w:r w:rsidRPr="00304F3F">
        <w:t xml:space="preserve">Se aplicará el artículo 10 del Código Penal </w:t>
      </w:r>
      <w:r w:rsidRPr="00304F3F">
        <w:rPr>
          <w:i/>
        </w:rPr>
        <w:t>mutatis mutandis</w:t>
      </w:r>
      <w:r w:rsidRPr="00304F3F">
        <w:t>.</w:t>
      </w:r>
    </w:p>
    <w:p w:rsidR="005C7BE0" w:rsidRPr="009E614C" w:rsidRDefault="005C7BE0" w:rsidP="005C7BE0">
      <w:pPr>
        <w:pStyle w:val="H1G"/>
      </w:pPr>
      <w:r w:rsidRPr="00304F3F">
        <w:tab/>
      </w:r>
      <w:r>
        <w:t>B.</w:t>
      </w:r>
      <w:r>
        <w:tab/>
        <w:t>2.</w:t>
      </w:r>
      <w:r>
        <w:tab/>
        <w:t>Extradición</w:t>
      </w:r>
    </w:p>
    <w:p w:rsidR="005C7BE0" w:rsidRPr="00301065" w:rsidRDefault="005C7BE0" w:rsidP="005C7BE0">
      <w:pPr>
        <w:pStyle w:val="SingleTxtG"/>
      </w:pPr>
      <w:r w:rsidRPr="00301065">
        <w:t>56.</w:t>
      </w:r>
      <w:r w:rsidRPr="00301065">
        <w:tab/>
        <w:t xml:space="preserve">En 2008 se promulgó la nueva Ley de extradición para substituir a </w:t>
      </w:r>
      <w:smartTag w:uri="urn:schemas-microsoft-com:office:smarttags" w:element="PersonName">
        <w:smartTagPr>
          <w:attr w:name="ProductID" w:val="La Ley"/>
        </w:smartTagPr>
        <w:r w:rsidRPr="00301065">
          <w:t>la Ley</w:t>
        </w:r>
      </w:smartTag>
      <w:r w:rsidRPr="00301065">
        <w:t xml:space="preserve"> de extradición de 1929, que había quedado desfasada y no se ajustaba a la realidad actu</w:t>
      </w:r>
      <w:r>
        <w:t>al ni a los nuevos p</w:t>
      </w:r>
      <w:r w:rsidRPr="00301065">
        <w:t>roblem</w:t>
      </w:r>
      <w:r>
        <w:t>as en materia de</w:t>
      </w:r>
      <w:r w:rsidRPr="00301065">
        <w:t xml:space="preserve"> extradi</w:t>
      </w:r>
      <w:r>
        <w:t>c</w:t>
      </w:r>
      <w:r w:rsidRPr="00301065">
        <w:t>i</w:t>
      </w:r>
      <w:r>
        <w:t>ó</w:t>
      </w:r>
      <w:r w:rsidRPr="00301065">
        <w:t xml:space="preserve">n </w:t>
      </w:r>
      <w:r>
        <w:t>de delincuentes</w:t>
      </w:r>
      <w:r w:rsidRPr="00301065">
        <w:t xml:space="preserve">. Tailandia ha firmado y ratificado tratados de extradición con 14 países, </w:t>
      </w:r>
      <w:r>
        <w:t>que son</w:t>
      </w:r>
      <w:r w:rsidRPr="00301065">
        <w:t xml:space="preserve"> Australia, Bangladesh, </w:t>
      </w:r>
      <w:r>
        <w:t xml:space="preserve">Bélgica, Camboya, </w:t>
      </w:r>
      <w:r w:rsidRPr="00301065">
        <w:t>Canad</w:t>
      </w:r>
      <w:r>
        <w:t>á</w:t>
      </w:r>
      <w:r w:rsidRPr="00301065">
        <w:t>,</w:t>
      </w:r>
      <w:r>
        <w:t xml:space="preserve"> China, Corea del Sur, Estados Unidos, Fiji, Filipinas, Indonesia, Lao, Malasia y Reino</w:t>
      </w:r>
      <w:r w:rsidRPr="00301065">
        <w:t xml:space="preserve"> Unid</w:t>
      </w:r>
      <w:r>
        <w:t>o</w:t>
      </w:r>
      <w:r w:rsidRPr="00301065">
        <w:t xml:space="preserve">. </w:t>
      </w:r>
    </w:p>
    <w:p w:rsidR="005C7BE0" w:rsidRPr="00C40314" w:rsidRDefault="005C7BE0" w:rsidP="005C7BE0">
      <w:pPr>
        <w:pStyle w:val="SingleTxtG"/>
      </w:pPr>
      <w:r w:rsidRPr="00DA33E4">
        <w:t>57.</w:t>
      </w:r>
      <w:r w:rsidRPr="00DA33E4">
        <w:tab/>
        <w:t xml:space="preserve">Los delitos </w:t>
      </w:r>
      <w:r>
        <w:t xml:space="preserve">por los </w:t>
      </w:r>
      <w:r w:rsidRPr="00DA33E4">
        <w:t xml:space="preserve">que </w:t>
      </w:r>
      <w:r>
        <w:t>se puede conceder</w:t>
      </w:r>
      <w:r w:rsidRPr="00DA33E4">
        <w:t xml:space="preserve"> </w:t>
      </w:r>
      <w:r>
        <w:t>l</w:t>
      </w:r>
      <w:r w:rsidRPr="00DA33E4">
        <w:t>a extradición so</w:t>
      </w:r>
      <w:r>
        <w:t>n únicamente los que, según la l</w:t>
      </w:r>
      <w:r w:rsidRPr="00DA33E4">
        <w:t xml:space="preserve">ey del Estado de que se trate y </w:t>
      </w:r>
      <w:r>
        <w:t xml:space="preserve">la ley </w:t>
      </w:r>
      <w:r w:rsidRPr="00DA33E4">
        <w:t>de Tailandi</w:t>
      </w:r>
      <w:r>
        <w:t>a</w:t>
      </w:r>
      <w:r w:rsidRPr="00DA33E4">
        <w:t>, estén considerados delitos tipificados y sancionables con la pena de muerte o de c</w:t>
      </w:r>
      <w:r>
        <w:t>árcel o con cualquier otra forma de privación de</w:t>
      </w:r>
      <w:r w:rsidRPr="00DA33E4">
        <w:t xml:space="preserve"> libert</w:t>
      </w:r>
      <w:r>
        <w:t>ad</w:t>
      </w:r>
      <w:r w:rsidRPr="00DA33E4">
        <w:t xml:space="preserve"> </w:t>
      </w:r>
      <w:r>
        <w:t>superior a un año</w:t>
      </w:r>
      <w:r w:rsidRPr="00DA33E4">
        <w:t xml:space="preserve">, </w:t>
      </w:r>
      <w:r>
        <w:t>al margen de que esos delitos figuren en los mismos artículos o reciban la misma denominación en las leyes de los dos Estados</w:t>
      </w:r>
      <w:r w:rsidRPr="00DA33E4">
        <w:t xml:space="preserve">. </w:t>
      </w:r>
      <w:r w:rsidRPr="00C40314">
        <w:t xml:space="preserve">Otros delitos que conllevan la pena de cárcel u otras </w:t>
      </w:r>
      <w:r>
        <w:t>modalidades</w:t>
      </w:r>
      <w:r w:rsidRPr="00C40314">
        <w:t xml:space="preserve"> de restricción de </w:t>
      </w:r>
      <w:r>
        <w:t xml:space="preserve">la </w:t>
      </w:r>
      <w:r w:rsidRPr="00C40314">
        <w:t>libertad inferior</w:t>
      </w:r>
      <w:r>
        <w:t>es</w:t>
      </w:r>
      <w:r w:rsidRPr="00C40314">
        <w:t xml:space="preserve"> a un año pueden dar lugar a extradición, siempre que guarden relaci</w:t>
      </w:r>
      <w:r>
        <w:t>ón con los delitos para los que se ha dictado una orden de extradición, independientemente de que las solicitudes se hayan formulado simultáneamente, desde un principio o más tarde</w:t>
      </w:r>
      <w:r w:rsidRPr="00C40314">
        <w:t>.</w:t>
      </w:r>
    </w:p>
    <w:p w:rsidR="005C7BE0" w:rsidRPr="00411C08" w:rsidRDefault="005C7BE0" w:rsidP="005C7BE0">
      <w:pPr>
        <w:pStyle w:val="SingleTxtG"/>
      </w:pPr>
      <w:r w:rsidRPr="00C40314">
        <w:t>58.</w:t>
      </w:r>
      <w:r w:rsidRPr="00C40314">
        <w:tab/>
        <w:t>Los trámites se inician con la solicitud de un gobierno extranjero al Real Gobierno de Tailandia, a trav</w:t>
      </w:r>
      <w:r>
        <w:t>és de la autoridad</w:t>
      </w:r>
      <w:r w:rsidRPr="00C40314">
        <w:t xml:space="preserve"> central (</w:t>
      </w:r>
      <w:r>
        <w:t>que es el Fiscal General</w:t>
      </w:r>
      <w:r w:rsidRPr="00C40314">
        <w:t xml:space="preserve"> o </w:t>
      </w:r>
      <w:r>
        <w:t xml:space="preserve">la persona que este </w:t>
      </w:r>
      <w:r w:rsidRPr="00C40314">
        <w:t>design</w:t>
      </w:r>
      <w:r>
        <w:t>e</w:t>
      </w:r>
      <w:r w:rsidRPr="00C40314">
        <w:t>). En el caso de que el Estado a quien se haya dirigido la petición no cuente con un tratado de extradi</w:t>
      </w:r>
      <w:r>
        <w:t>c</w:t>
      </w:r>
      <w:r w:rsidRPr="00C40314">
        <w:t>i</w:t>
      </w:r>
      <w:r>
        <w:t>ó</w:t>
      </w:r>
      <w:r w:rsidRPr="00C40314">
        <w:t xml:space="preserve">n </w:t>
      </w:r>
      <w:r>
        <w:t>con</w:t>
      </w:r>
      <w:r w:rsidRPr="00C40314">
        <w:t xml:space="preserve"> Tailand</w:t>
      </w:r>
      <w:r>
        <w:t>ia</w:t>
      </w:r>
      <w:r w:rsidRPr="00C40314">
        <w:t xml:space="preserve">, </w:t>
      </w:r>
      <w:r>
        <w:t xml:space="preserve">la solicitud se </w:t>
      </w:r>
      <w:r w:rsidRPr="00C40314">
        <w:t>tra</w:t>
      </w:r>
      <w:r>
        <w:t>m</w:t>
      </w:r>
      <w:r w:rsidRPr="00C40314">
        <w:t>it</w:t>
      </w:r>
      <w:r>
        <w:t>ará por vía</w:t>
      </w:r>
      <w:r w:rsidRPr="00C40314">
        <w:t xml:space="preserve"> diplom</w:t>
      </w:r>
      <w:r>
        <w:t>á</w:t>
      </w:r>
      <w:r w:rsidRPr="00C40314">
        <w:t>tic</w:t>
      </w:r>
      <w:r>
        <w:t>a</w:t>
      </w:r>
      <w:r w:rsidRPr="00C40314">
        <w:t xml:space="preserve">. </w:t>
      </w:r>
      <w:r w:rsidRPr="00411C08">
        <w:t>La solicitud de extradición y los documentos anexos se traducirán al tailand</w:t>
      </w:r>
      <w:r>
        <w:t>és y serán debidamente autenticados</w:t>
      </w:r>
      <w:r w:rsidRPr="00411C08">
        <w:t>. La solicitud de extradición y los documentos anexos se remitirán al tribunal sin un testigo acompa</w:t>
      </w:r>
      <w:r>
        <w:t>ñante</w:t>
      </w:r>
      <w:r w:rsidRPr="00411C08">
        <w:t>.</w:t>
      </w:r>
    </w:p>
    <w:p w:rsidR="005C7BE0" w:rsidRPr="00411C08" w:rsidRDefault="005C7BE0" w:rsidP="005C7BE0">
      <w:pPr>
        <w:pStyle w:val="SingleTxtG"/>
      </w:pPr>
      <w:r w:rsidRPr="00411C08">
        <w:t>59.</w:t>
      </w:r>
      <w:r w:rsidRPr="00411C08">
        <w:tab/>
        <w:t xml:space="preserve">El tribunal puede plantearse la posibilidad de extraditar al acusado </w:t>
      </w:r>
      <w:r>
        <w:t>para</w:t>
      </w:r>
      <w:r w:rsidRPr="00411C08">
        <w:t xml:space="preserve"> ser</w:t>
      </w:r>
      <w:r w:rsidR="001D67D8">
        <w:t xml:space="preserve"> </w:t>
      </w:r>
      <w:r w:rsidRPr="00411C08">
        <w:t>proces</w:t>
      </w:r>
      <w:r>
        <w:t>a</w:t>
      </w:r>
      <w:r w:rsidRPr="00411C08">
        <w:t>d</w:t>
      </w:r>
      <w:r>
        <w:t>o</w:t>
      </w:r>
      <w:r w:rsidRPr="00411C08">
        <w:t xml:space="preserve"> o reci</w:t>
      </w:r>
      <w:r>
        <w:t>bir la</w:t>
      </w:r>
      <w:r w:rsidRPr="00411C08">
        <w:t xml:space="preserve"> </w:t>
      </w:r>
      <w:r>
        <w:t>condena por el delito bajo la</w:t>
      </w:r>
      <w:r w:rsidRPr="00411C08">
        <w:t xml:space="preserve"> jurisdic</w:t>
      </w:r>
      <w:r>
        <w:t>c</w:t>
      </w:r>
      <w:r w:rsidRPr="00411C08">
        <w:t>i</w:t>
      </w:r>
      <w:r>
        <w:t>ón del Es</w:t>
      </w:r>
      <w:r w:rsidRPr="00411C08">
        <w:t>ta</w:t>
      </w:r>
      <w:r>
        <w:t>do requerido</w:t>
      </w:r>
      <w:r w:rsidRPr="00411C08">
        <w:t xml:space="preserve">, </w:t>
      </w:r>
      <w:r>
        <w:t>en el caso de que</w:t>
      </w:r>
      <w:r w:rsidRPr="00411C08">
        <w:t xml:space="preserve">: </w:t>
      </w:r>
    </w:p>
    <w:p w:rsidR="005C7BE0" w:rsidRPr="00D452FB" w:rsidRDefault="004B569C" w:rsidP="004B569C">
      <w:pPr>
        <w:pStyle w:val="SingleTxtG"/>
        <w:ind w:firstLine="567"/>
      </w:pPr>
      <w:r>
        <w:t>1)</w:t>
      </w:r>
      <w:r w:rsidR="005C7BE0" w:rsidRPr="00D452FB">
        <w:tab/>
        <w:t xml:space="preserve">El delito imputado dé lugar a la extradición y </w:t>
      </w:r>
      <w:r w:rsidR="005C7BE0">
        <w:t xml:space="preserve">esta </w:t>
      </w:r>
      <w:r w:rsidR="005C7BE0" w:rsidRPr="00D452FB">
        <w:t>no esté prohibida por la ley tai</w:t>
      </w:r>
      <w:r w:rsidR="005C7BE0">
        <w:t>landesa</w:t>
      </w:r>
      <w:r w:rsidR="005C7BE0" w:rsidRPr="00D452FB">
        <w:t xml:space="preserve">, </w:t>
      </w:r>
      <w:r w:rsidR="005C7BE0">
        <w:t>ni el delito revista ca</w:t>
      </w:r>
      <w:r w:rsidR="005C7BE0" w:rsidRPr="00D452FB">
        <w:t>r</w:t>
      </w:r>
      <w:r w:rsidR="005C7BE0">
        <w:t>ácter</w:t>
      </w:r>
      <w:r w:rsidR="005C7BE0" w:rsidRPr="00D452FB">
        <w:t xml:space="preserve"> </w:t>
      </w:r>
      <w:r w:rsidR="005C7BE0">
        <w:t>polí</w:t>
      </w:r>
      <w:r w:rsidR="005C7BE0" w:rsidRPr="00D452FB">
        <w:t>tic</w:t>
      </w:r>
      <w:r w:rsidR="005C7BE0">
        <w:t>o</w:t>
      </w:r>
      <w:r>
        <w:t xml:space="preserve"> o militar;</w:t>
      </w:r>
    </w:p>
    <w:p w:rsidR="005C7BE0" w:rsidRPr="00D452FB" w:rsidRDefault="004B569C" w:rsidP="004B569C">
      <w:pPr>
        <w:pStyle w:val="SingleTxtG"/>
        <w:ind w:firstLine="567"/>
      </w:pPr>
      <w:r>
        <w:t>2)</w:t>
      </w:r>
      <w:r w:rsidR="005C7BE0" w:rsidRPr="00D452FB">
        <w:tab/>
        <w:t>Si no existe un tratado de extradición, el Estado al que se dirige la solicitud</w:t>
      </w:r>
      <w:r w:rsidR="001D67D8">
        <w:t xml:space="preserve"> </w:t>
      </w:r>
      <w:r w:rsidR="005C7BE0" w:rsidRPr="00D452FB">
        <w:t>dem</w:t>
      </w:r>
      <w:r w:rsidR="005C7BE0">
        <w:t>uestre claramente que la solicitud de extradición de T</w:t>
      </w:r>
      <w:r w:rsidR="005C7BE0" w:rsidRPr="00D452FB">
        <w:t>ailand</w:t>
      </w:r>
      <w:r w:rsidR="005C7BE0">
        <w:t>ia</w:t>
      </w:r>
      <w:r w:rsidR="005C7BE0" w:rsidRPr="00D452FB">
        <w:t xml:space="preserve"> reci</w:t>
      </w:r>
      <w:r w:rsidR="005C7BE0">
        <w:t>birá el mismo tratamiento</w:t>
      </w:r>
      <w:r w:rsidR="005C7BE0" w:rsidRPr="00D452FB">
        <w:t>.</w:t>
      </w:r>
    </w:p>
    <w:p w:rsidR="005C7BE0" w:rsidRPr="00D452FB" w:rsidRDefault="005C7BE0" w:rsidP="005C7BE0">
      <w:pPr>
        <w:pStyle w:val="H1G"/>
      </w:pPr>
      <w:r w:rsidRPr="00D452FB">
        <w:tab/>
      </w:r>
      <w:r w:rsidRPr="009E614C">
        <w:t>C.</w:t>
      </w:r>
      <w:r w:rsidRPr="009E614C">
        <w:tab/>
        <w:t>3.</w:t>
      </w:r>
      <w:r w:rsidRPr="009E614C">
        <w:tab/>
      </w:r>
      <w:r w:rsidRPr="00D452FB">
        <w:t xml:space="preserve">Incautación de los bienes y </w:t>
      </w:r>
      <w:r>
        <w:t xml:space="preserve">de los activos y </w:t>
      </w:r>
      <w:r w:rsidRPr="00D452FB">
        <w:t>cl</w:t>
      </w:r>
      <w:r>
        <w:t>au</w:t>
      </w:r>
      <w:r w:rsidRPr="00D452FB">
        <w:t>sur</w:t>
      </w:r>
      <w:r>
        <w:t>a d</w:t>
      </w:r>
      <w:r w:rsidRPr="00D452FB">
        <w:t>e</w:t>
      </w:r>
      <w:r>
        <w:t>l</w:t>
      </w:r>
      <w:r w:rsidRPr="00D452FB">
        <w:t xml:space="preserve"> establ</w:t>
      </w:r>
      <w:r>
        <w:t>ecimiento</w:t>
      </w:r>
    </w:p>
    <w:p w:rsidR="005C7BE0" w:rsidRPr="00D452FB" w:rsidRDefault="005C7BE0" w:rsidP="005C7BE0">
      <w:pPr>
        <w:pStyle w:val="H23G"/>
      </w:pPr>
      <w:r w:rsidRPr="00D452FB">
        <w:tab/>
        <w:t>3.1</w:t>
      </w:r>
      <w:r w:rsidRPr="00D452FB">
        <w:tab/>
      </w:r>
      <w:r>
        <w:t>Ley de control del blanqueo</w:t>
      </w:r>
      <w:r w:rsidRPr="00D452FB">
        <w:t xml:space="preserve"> de dinero</w:t>
      </w:r>
      <w:r>
        <w:t xml:space="preserve"> de</w:t>
      </w:r>
      <w:r w:rsidRPr="00D452FB">
        <w:t xml:space="preserve"> 1999</w:t>
      </w:r>
    </w:p>
    <w:p w:rsidR="005C7BE0" w:rsidRPr="00114684" w:rsidRDefault="005C7BE0" w:rsidP="005C7BE0">
      <w:pPr>
        <w:pStyle w:val="SingleTxtG"/>
      </w:pPr>
      <w:r w:rsidRPr="00114684">
        <w:t>60.</w:t>
      </w:r>
      <w:r w:rsidRPr="00114684">
        <w:tab/>
        <w:t xml:space="preserve">La </w:t>
      </w:r>
      <w:r w:rsidR="009C08C8">
        <w:t>ley</w:t>
      </w:r>
      <w:r>
        <w:t xml:space="preserve"> castiga la </w:t>
      </w:r>
      <w:r w:rsidRPr="00114684">
        <w:t>venta de niños y la prostitución infantil en virtud de</w:t>
      </w:r>
      <w:r>
        <w:t>l párrafo</w:t>
      </w:r>
      <w:r w:rsidRPr="00114684">
        <w:t xml:space="preserve"> 2)</w:t>
      </w:r>
      <w:r>
        <w:t xml:space="preserve"> de artículo</w:t>
      </w:r>
      <w:r w:rsidRPr="00114684">
        <w:t xml:space="preserve"> 3</w:t>
      </w:r>
      <w:r>
        <w:t>,</w:t>
      </w:r>
      <w:r w:rsidRPr="00114684">
        <w:t xml:space="preserve"> </w:t>
      </w:r>
      <w:r>
        <w:t>que abord</w:t>
      </w:r>
      <w:r w:rsidRPr="00114684">
        <w:t>a</w:t>
      </w:r>
      <w:r>
        <w:t xml:space="preserve"> cualquier delito</w:t>
      </w:r>
      <w:r w:rsidRPr="00114684">
        <w:t>:</w:t>
      </w:r>
    </w:p>
    <w:p w:rsidR="005C7BE0" w:rsidRPr="00114684" w:rsidRDefault="001D67D8" w:rsidP="005C7BE0">
      <w:pPr>
        <w:pStyle w:val="SingleTxtG"/>
        <w:ind w:left="1700"/>
      </w:pPr>
      <w:r>
        <w:t>"</w:t>
      </w:r>
      <w:r w:rsidR="005C7BE0" w:rsidRPr="00114684">
        <w:t>2)</w:t>
      </w:r>
      <w:r w:rsidR="005C7BE0" w:rsidRPr="00114684">
        <w:tab/>
        <w:t>relacionado con la sexualidad</w:t>
      </w:r>
      <w:r w:rsidR="005C7BE0">
        <w:t>,</w:t>
      </w:r>
      <w:r w:rsidR="005C7BE0" w:rsidRPr="00114684">
        <w:t xml:space="preserve"> de conformidad con el Código Penal en lo tocante a </w:t>
      </w:r>
      <w:r w:rsidR="005C7BE0">
        <w:t>proporcionar</w:t>
      </w:r>
      <w:r w:rsidR="005C7BE0" w:rsidRPr="00114684">
        <w:t>, seduci</w:t>
      </w:r>
      <w:r w:rsidR="005C7BE0">
        <w:t>r</w:t>
      </w:r>
      <w:r w:rsidR="005C7BE0" w:rsidRPr="00114684">
        <w:t xml:space="preserve"> o secuestr</w:t>
      </w:r>
      <w:r w:rsidR="005C7BE0">
        <w:t>ar,</w:t>
      </w:r>
      <w:r w:rsidR="005C7BE0" w:rsidRPr="00114684">
        <w:t xml:space="preserve"> para cometer un delito contra la libertad sexual</w:t>
      </w:r>
      <w:r w:rsidR="005C7BE0">
        <w:t>,</w:t>
      </w:r>
      <w:r w:rsidR="005C7BE0" w:rsidRPr="00114684">
        <w:t xml:space="preserve"> </w:t>
      </w:r>
      <w:r w:rsidR="005C7BE0">
        <w:t>a</w:t>
      </w:r>
      <w:r w:rsidR="005C7BE0" w:rsidRPr="00114684">
        <w:t xml:space="preserve"> una mujer o un niño con miras a la gratificación sexual de terceros, </w:t>
      </w:r>
      <w:r w:rsidR="005C7BE0">
        <w:t xml:space="preserve">o relacionado </w:t>
      </w:r>
      <w:r w:rsidR="005C7BE0" w:rsidRPr="00114684">
        <w:t>con el rapto de un niño o un menor, o con la infracci</w:t>
      </w:r>
      <w:r w:rsidR="005C7BE0">
        <w:t xml:space="preserve">ón de </w:t>
      </w:r>
      <w:smartTag w:uri="urn:schemas-microsoft-com:office:smarttags" w:element="PersonName">
        <w:smartTagPr>
          <w:attr w:name="ProductID" w:val="La Ley"/>
        </w:smartTagPr>
        <w:r w:rsidR="005C7BE0">
          <w:t>la Ley</w:t>
        </w:r>
      </w:smartTag>
      <w:r w:rsidR="005C7BE0">
        <w:t xml:space="preserve"> de medidas para la</w:t>
      </w:r>
      <w:r w:rsidR="005C7BE0" w:rsidRPr="00114684">
        <w:t xml:space="preserve"> preven</w:t>
      </w:r>
      <w:r w:rsidR="005C7BE0">
        <w:t>c</w:t>
      </w:r>
      <w:r w:rsidR="005C7BE0" w:rsidRPr="00114684">
        <w:t>i</w:t>
      </w:r>
      <w:r w:rsidR="005C7BE0">
        <w:t>ó</w:t>
      </w:r>
      <w:r w:rsidR="005C7BE0" w:rsidRPr="00114684">
        <w:t xml:space="preserve">n </w:t>
      </w:r>
      <w:r w:rsidR="005C7BE0">
        <w:t xml:space="preserve">y supresión del tráfico de mujeres y niños o con los delitos cometidos en violación de </w:t>
      </w:r>
      <w:smartTag w:uri="urn:schemas-microsoft-com:office:smarttags" w:element="PersonName">
        <w:smartTagPr>
          <w:attr w:name="ProductID" w:val="La Ley"/>
        </w:smartTagPr>
        <w:r w:rsidR="005C7BE0">
          <w:t>la Ley</w:t>
        </w:r>
      </w:smartTag>
      <w:r w:rsidR="005C7BE0">
        <w:t xml:space="preserve"> para la</w:t>
      </w:r>
      <w:r w:rsidR="005C7BE0" w:rsidRPr="00114684">
        <w:t xml:space="preserve"> preven</w:t>
      </w:r>
      <w:r w:rsidR="005C7BE0">
        <w:t>c</w:t>
      </w:r>
      <w:r w:rsidR="005C7BE0" w:rsidRPr="00114684">
        <w:t>i</w:t>
      </w:r>
      <w:r w:rsidR="005C7BE0">
        <w:t>ó</w:t>
      </w:r>
      <w:r w:rsidR="005C7BE0" w:rsidRPr="00114684">
        <w:t xml:space="preserve">n </w:t>
      </w:r>
      <w:r w:rsidR="005C7BE0">
        <w:t>y supresión de la</w:t>
      </w:r>
      <w:r w:rsidR="005C7BE0" w:rsidRPr="00114684">
        <w:t xml:space="preserve"> prostitu</w:t>
      </w:r>
      <w:r w:rsidR="005C7BE0">
        <w:t>c</w:t>
      </w:r>
      <w:r w:rsidR="005C7BE0" w:rsidRPr="00114684">
        <w:t>i</w:t>
      </w:r>
      <w:r w:rsidR="005C7BE0">
        <w:t>ó</w:t>
      </w:r>
      <w:r w:rsidR="005C7BE0" w:rsidRPr="00114684">
        <w:t>n</w:t>
      </w:r>
      <w:r w:rsidR="005C7BE0">
        <w:t>,</w:t>
      </w:r>
      <w:r w:rsidR="005C7BE0" w:rsidRPr="00114684">
        <w:t xml:space="preserve"> </w:t>
      </w:r>
      <w:r w:rsidR="005C7BE0">
        <w:t>por lo que hace exclusivamente al proxenetismo, la</w:t>
      </w:r>
      <w:r w:rsidR="005C7BE0" w:rsidRPr="00114684">
        <w:t xml:space="preserve"> seduc</w:t>
      </w:r>
      <w:r w:rsidR="005C7BE0">
        <w:t>c</w:t>
      </w:r>
      <w:r w:rsidR="005C7BE0" w:rsidRPr="00114684">
        <w:t>i</w:t>
      </w:r>
      <w:r w:rsidR="005C7BE0">
        <w:t>ó</w:t>
      </w:r>
      <w:r w:rsidR="005C7BE0" w:rsidRPr="00114684">
        <w:t>n o</w:t>
      </w:r>
      <w:r w:rsidR="005C7BE0">
        <w:t xml:space="preserve"> el rapto de esas personas para la prostituc</w:t>
      </w:r>
      <w:r w:rsidR="005C7BE0" w:rsidRPr="00114684">
        <w:t>i</w:t>
      </w:r>
      <w:r w:rsidR="005C7BE0">
        <w:t>ó</w:t>
      </w:r>
      <w:r w:rsidR="005C7BE0" w:rsidRPr="00114684">
        <w:t>n, o</w:t>
      </w:r>
      <w:r w:rsidR="005C7BE0">
        <w:t xml:space="preserve"> los delitos</w:t>
      </w:r>
      <w:r w:rsidR="005C7BE0" w:rsidRPr="00114684">
        <w:t xml:space="preserve"> rela</w:t>
      </w:r>
      <w:r w:rsidR="005C7BE0">
        <w:t>c</w:t>
      </w:r>
      <w:r w:rsidR="005C7BE0" w:rsidRPr="00114684">
        <w:t>i</w:t>
      </w:r>
      <w:r w:rsidR="005C7BE0">
        <w:t>o</w:t>
      </w:r>
      <w:r w:rsidR="005C7BE0" w:rsidRPr="00114684">
        <w:t>n</w:t>
      </w:r>
      <w:r w:rsidR="005C7BE0">
        <w:t>ados con la propiedad</w:t>
      </w:r>
      <w:r w:rsidR="005C7BE0" w:rsidRPr="00114684">
        <w:t xml:space="preserve">, </w:t>
      </w:r>
      <w:r w:rsidR="005C7BE0">
        <w:t xml:space="preserve">la </w:t>
      </w:r>
      <w:r w:rsidR="005C7BE0" w:rsidRPr="00114684">
        <w:t>supervis</w:t>
      </w:r>
      <w:r w:rsidR="005C7BE0">
        <w:t>ión</w:t>
      </w:r>
      <w:r w:rsidR="005C7BE0" w:rsidRPr="00114684">
        <w:t xml:space="preserve"> o</w:t>
      </w:r>
      <w:r w:rsidR="005C7BE0">
        <w:t xml:space="preserve"> la gestión de un negocio o establecimiento de</w:t>
      </w:r>
      <w:r w:rsidR="005C7BE0" w:rsidRPr="00114684">
        <w:t xml:space="preserve"> prostitu</w:t>
      </w:r>
      <w:r w:rsidR="005C7BE0">
        <w:t>c</w:t>
      </w:r>
      <w:r w:rsidR="005C7BE0" w:rsidRPr="00114684">
        <w:t>i</w:t>
      </w:r>
      <w:r w:rsidR="005C7BE0">
        <w:t>ó</w:t>
      </w:r>
      <w:r w:rsidR="005C7BE0" w:rsidRPr="00114684">
        <w:t>n o</w:t>
      </w:r>
      <w:r w:rsidR="005C7BE0">
        <w:t xml:space="preserve"> el control de las</w:t>
      </w:r>
      <w:r w:rsidR="005C7BE0" w:rsidRPr="00114684">
        <w:t xml:space="preserve"> prostitut</w:t>
      </w:r>
      <w:r w:rsidR="005C7BE0">
        <w:t>a</w:t>
      </w:r>
      <w:r w:rsidR="005C7BE0" w:rsidRPr="00114684">
        <w:t xml:space="preserve">s </w:t>
      </w:r>
      <w:r w:rsidR="005C7BE0">
        <w:t xml:space="preserve">en un local de </w:t>
      </w:r>
      <w:r w:rsidR="005C7BE0" w:rsidRPr="00114684">
        <w:t>prostitu</w:t>
      </w:r>
      <w:r w:rsidR="005C7BE0">
        <w:t>c</w:t>
      </w:r>
      <w:r w:rsidR="005C7BE0" w:rsidRPr="00114684">
        <w:t>i</w:t>
      </w:r>
      <w:r w:rsidR="005C7BE0">
        <w:t>ó</w:t>
      </w:r>
      <w:r w:rsidR="004B569C">
        <w:t>n;</w:t>
      </w:r>
      <w:r>
        <w:t>"</w:t>
      </w:r>
      <w:r w:rsidR="005C7BE0" w:rsidRPr="00114684">
        <w:t>.</w:t>
      </w:r>
    </w:p>
    <w:p w:rsidR="005C7BE0" w:rsidRPr="00391C04" w:rsidRDefault="005C7BE0" w:rsidP="005C7BE0">
      <w:pPr>
        <w:pStyle w:val="SingleTxtG"/>
      </w:pPr>
      <w:r w:rsidRPr="00391C04">
        <w:t>61.</w:t>
      </w:r>
      <w:r w:rsidRPr="00391C04">
        <w:tab/>
        <w:t xml:space="preserve">Los bienes relacionados con la comisión de un delito de esa </w:t>
      </w:r>
      <w:r>
        <w:t>índole serán incautados o embargados</w:t>
      </w:r>
      <w:r w:rsidRPr="00391C04">
        <w:t xml:space="preserve">. </w:t>
      </w:r>
      <w:r>
        <w:t>Si se demuestra la culpabilidad de los acusados en relación con los cargos que se les imputan</w:t>
      </w:r>
      <w:r w:rsidRPr="00391C04">
        <w:t>, el tribunal tiene competencia para ordenar que esos bienes sean a</w:t>
      </w:r>
      <w:r>
        <w:t>signados</w:t>
      </w:r>
      <w:r w:rsidRPr="00391C04">
        <w:t xml:space="preserve"> al Estado.</w:t>
      </w:r>
    </w:p>
    <w:p w:rsidR="005C7BE0" w:rsidRPr="009E614C" w:rsidRDefault="005C7BE0" w:rsidP="005C7BE0">
      <w:pPr>
        <w:pStyle w:val="H23G"/>
      </w:pPr>
      <w:r w:rsidRPr="00391C04">
        <w:tab/>
      </w:r>
      <w:r w:rsidRPr="009E614C">
        <w:t>3.2</w:t>
      </w:r>
      <w:r w:rsidRPr="009E614C">
        <w:tab/>
      </w:r>
      <w:r>
        <w:t>Código</w:t>
      </w:r>
      <w:r w:rsidRPr="009E614C">
        <w:t xml:space="preserve"> Penal</w:t>
      </w:r>
    </w:p>
    <w:p w:rsidR="005C7BE0" w:rsidRPr="00391C04" w:rsidRDefault="005C7BE0" w:rsidP="005C7BE0">
      <w:pPr>
        <w:pStyle w:val="SingleTxtG"/>
      </w:pPr>
      <w:r w:rsidRPr="00391C04">
        <w:t>62.</w:t>
      </w:r>
      <w:r w:rsidRPr="00391C04">
        <w:tab/>
        <w:t>El tribunal está facultado para confiscar las propiedades que una persona utilice o posea a los efectos de cometer un delito, o que se obtengan</w:t>
      </w:r>
      <w:r>
        <w:t xml:space="preserve"> mediante un acto constitutivo de</w:t>
      </w:r>
      <w:r w:rsidR="001D67D8">
        <w:t xml:space="preserve"> </w:t>
      </w:r>
      <w:r>
        <w:t>delito determinante con arreglo al Código</w:t>
      </w:r>
      <w:r w:rsidRPr="00391C04">
        <w:t>.</w:t>
      </w:r>
    </w:p>
    <w:p w:rsidR="005C7BE0" w:rsidRPr="007E1CF2" w:rsidRDefault="005C7BE0" w:rsidP="005C7BE0">
      <w:pPr>
        <w:pStyle w:val="H23G"/>
      </w:pPr>
      <w:r w:rsidRPr="00391C04">
        <w:tab/>
      </w:r>
      <w:r w:rsidRPr="007E1CF2">
        <w:t>3.3</w:t>
      </w:r>
      <w:r w:rsidRPr="007E1CF2">
        <w:tab/>
        <w:t>Ley del registro de publicaciones de 2007</w:t>
      </w:r>
    </w:p>
    <w:p w:rsidR="005C7BE0" w:rsidRPr="007E1CF2" w:rsidRDefault="005C7BE0" w:rsidP="005C7BE0">
      <w:pPr>
        <w:pStyle w:val="SingleTxtG"/>
      </w:pPr>
      <w:r w:rsidRPr="007E1CF2">
        <w:t>63.</w:t>
      </w:r>
      <w:r w:rsidRPr="007E1CF2">
        <w:tab/>
        <w:t xml:space="preserve">La </w:t>
      </w:r>
      <w:r w:rsidR="009C08C8">
        <w:t>ley</w:t>
      </w:r>
      <w:r w:rsidRPr="007E1CF2">
        <w:t xml:space="preserve"> fija los criterios para inscrib</w:t>
      </w:r>
      <w:r>
        <w:t>i</w:t>
      </w:r>
      <w:r w:rsidRPr="007E1CF2">
        <w:t>r en el registro los peri</w:t>
      </w:r>
      <w:r>
        <w:t>ódicos</w:t>
      </w:r>
      <w:r w:rsidRPr="007E1CF2">
        <w:t xml:space="preserve"> </w:t>
      </w:r>
      <w:r>
        <w:t>publicados en el Reino</w:t>
      </w:r>
      <w:r w:rsidRPr="007E1CF2">
        <w:t xml:space="preserve">. Esta </w:t>
      </w:r>
      <w:r w:rsidR="009C08C8">
        <w:t>ley</w:t>
      </w:r>
      <w:r w:rsidRPr="007E1CF2">
        <w:t xml:space="preserve"> otorga al Comandante de </w:t>
      </w:r>
      <w:smartTag w:uri="urn:schemas-microsoft-com:office:smarttags" w:element="PersonName">
        <w:smartTagPr>
          <w:attr w:name="ProductID" w:val="la Real Polic￭a"/>
        </w:smartTagPr>
        <w:r w:rsidRPr="007E1CF2">
          <w:t>la Real Policía</w:t>
        </w:r>
      </w:smartTag>
      <w:r w:rsidRPr="007E1CF2">
        <w:t xml:space="preserve"> </w:t>
      </w:r>
      <w:r>
        <w:t>T</w:t>
      </w:r>
      <w:r w:rsidRPr="007E1CF2">
        <w:t>ailandesa la facultad de confiscar y destruir todo material</w:t>
      </w:r>
      <w:r>
        <w:t xml:space="preserve"> impreso que se considere nocivo para la</w:t>
      </w:r>
      <w:r w:rsidRPr="007E1CF2">
        <w:t xml:space="preserve"> socie</w:t>
      </w:r>
      <w:r>
        <w:t>dad</w:t>
      </w:r>
      <w:r w:rsidRPr="007E1CF2">
        <w:t>.</w:t>
      </w:r>
    </w:p>
    <w:p w:rsidR="005C7BE0" w:rsidRPr="007E1CF2" w:rsidRDefault="005C7BE0" w:rsidP="005C7BE0">
      <w:pPr>
        <w:pStyle w:val="H1G"/>
      </w:pPr>
      <w:r w:rsidRPr="007E1CF2">
        <w:tab/>
      </w:r>
      <w:r w:rsidRPr="009E614C">
        <w:t>D.</w:t>
      </w:r>
      <w:r w:rsidRPr="009E614C">
        <w:tab/>
        <w:t>4.</w:t>
      </w:r>
      <w:r w:rsidRPr="009E614C">
        <w:tab/>
      </w:r>
      <w:r w:rsidRPr="007E1CF2">
        <w:t>Casos monográ</w:t>
      </w:r>
      <w:r w:rsidR="00BC2577">
        <w:t>ficos de cumplimiento de la ley</w:t>
      </w:r>
    </w:p>
    <w:p w:rsidR="005C7BE0" w:rsidRPr="009E614C" w:rsidRDefault="005C7BE0" w:rsidP="005C7BE0">
      <w:pPr>
        <w:pStyle w:val="H23G"/>
      </w:pPr>
      <w:r w:rsidRPr="007E1CF2">
        <w:tab/>
      </w:r>
      <w:r w:rsidRPr="007E1CF2">
        <w:tab/>
        <w:t xml:space="preserve">1º </w:t>
      </w:r>
      <w:r>
        <w:t>Ejemplo</w:t>
      </w:r>
    </w:p>
    <w:p w:rsidR="005C7BE0" w:rsidRPr="00584E46" w:rsidRDefault="005C7BE0" w:rsidP="005C7BE0">
      <w:pPr>
        <w:pStyle w:val="SingleTxtG"/>
      </w:pPr>
      <w:r w:rsidRPr="007E1CF2">
        <w:t>64.</w:t>
      </w:r>
      <w:r w:rsidRPr="007E1CF2">
        <w:tab/>
        <w:t>El 9 de noviembre de 1993 se detuvo a un australiano</w:t>
      </w:r>
      <w:r>
        <w:t xml:space="preserve"> </w:t>
      </w:r>
      <w:r w:rsidRPr="007E1CF2">
        <w:t>de 33 años en Chiang Mai, acusado de exhibi</w:t>
      </w:r>
      <w:r>
        <w:t>ción</w:t>
      </w:r>
      <w:r w:rsidRPr="007E1CF2">
        <w:t xml:space="preserve"> y distribución de im</w:t>
      </w:r>
      <w:r>
        <w:t>ágenes</w:t>
      </w:r>
      <w:r w:rsidRPr="007E1CF2">
        <w:t xml:space="preserve"> pornogr</w:t>
      </w:r>
      <w:r>
        <w:t>áficas</w:t>
      </w:r>
      <w:r w:rsidRPr="007E1CF2">
        <w:t xml:space="preserve">, </w:t>
      </w:r>
      <w:r>
        <w:t xml:space="preserve">posesión </w:t>
      </w:r>
      <w:r w:rsidRPr="007E1CF2">
        <w:t xml:space="preserve">ilegal </w:t>
      </w:r>
      <w:r>
        <w:t>de un cuchillo e insultos al</w:t>
      </w:r>
      <w:r w:rsidRPr="007E1CF2">
        <w:t xml:space="preserve"> </w:t>
      </w:r>
      <w:r>
        <w:t>b</w:t>
      </w:r>
      <w:r w:rsidRPr="007E1CF2">
        <w:t>udism</w:t>
      </w:r>
      <w:r>
        <w:t>o</w:t>
      </w:r>
      <w:r w:rsidRPr="007E1CF2">
        <w:t xml:space="preserve">. </w:t>
      </w:r>
      <w:r w:rsidRPr="00584E46">
        <w:t xml:space="preserve">El demandado </w:t>
      </w:r>
      <w:r>
        <w:t xml:space="preserve">cometió </w:t>
      </w:r>
      <w:r w:rsidRPr="00584E46">
        <w:t xml:space="preserve">presuntamente actos obscenos con una serie de niñas y mujeres tailandesas, </w:t>
      </w:r>
      <w:r>
        <w:t>haciéndoles fotos desnudas mientras mantenían relaciones</w:t>
      </w:r>
      <w:r w:rsidRPr="00584E46">
        <w:t xml:space="preserve"> sexual</w:t>
      </w:r>
      <w:r>
        <w:t>es y colocando una imagen de</w:t>
      </w:r>
      <w:r w:rsidRPr="00584E46">
        <w:t xml:space="preserve"> Buda </w:t>
      </w:r>
      <w:r>
        <w:t>sobre sus órganos</w:t>
      </w:r>
      <w:r w:rsidRPr="00584E46">
        <w:t xml:space="preserve"> sexual</w:t>
      </w:r>
      <w:r>
        <w:t>es</w:t>
      </w:r>
      <w:r w:rsidRPr="00584E46">
        <w:t xml:space="preserve">. </w:t>
      </w:r>
      <w:r>
        <w:t>El demandado</w:t>
      </w:r>
      <w:r w:rsidRPr="00584E46">
        <w:t xml:space="preserve"> confesó ser el autor de las fotografías.</w:t>
      </w:r>
    </w:p>
    <w:p w:rsidR="005C7BE0" w:rsidRPr="008F5DFE" w:rsidRDefault="005C7BE0" w:rsidP="005C7BE0">
      <w:pPr>
        <w:pStyle w:val="SingleTxtG"/>
      </w:pPr>
      <w:r w:rsidRPr="00584E46">
        <w:t>65.</w:t>
      </w:r>
      <w:r w:rsidRPr="00584E46">
        <w:tab/>
        <w:t>El demandado fue juzgado por dos cargos distintos. El primero</w:t>
      </w:r>
      <w:r>
        <w:t>,</w:t>
      </w:r>
      <w:r w:rsidRPr="00584E46">
        <w:t xml:space="preserve"> por insultos al budismo</w:t>
      </w:r>
      <w:r>
        <w:t>,</w:t>
      </w:r>
      <w:r w:rsidRPr="00584E46">
        <w:t xml:space="preserve"> exhibición y distribuci</w:t>
      </w:r>
      <w:r>
        <w:t xml:space="preserve">ón de imágenes </w:t>
      </w:r>
      <w:r w:rsidRPr="00584E46">
        <w:t>pornogr</w:t>
      </w:r>
      <w:r>
        <w:t>áficas</w:t>
      </w:r>
      <w:r w:rsidRPr="00584E46">
        <w:t xml:space="preserve"> </w:t>
      </w:r>
      <w:r>
        <w:t>y posesión</w:t>
      </w:r>
      <w:r w:rsidRPr="00584E46">
        <w:t xml:space="preserve"> ilegal </w:t>
      </w:r>
      <w:r>
        <w:t>de un cuchillo</w:t>
      </w:r>
      <w:r w:rsidRPr="00584E46">
        <w:t xml:space="preserve">. </w:t>
      </w:r>
      <w:r w:rsidRPr="008F5DFE">
        <w:t xml:space="preserve">Fue hallado culpable de cometer delitos </w:t>
      </w:r>
      <w:r>
        <w:t xml:space="preserve">tipificados </w:t>
      </w:r>
      <w:r w:rsidRPr="008F5DFE">
        <w:t>en los artículos 206, 278 y</w:t>
      </w:r>
      <w:r>
        <w:t xml:space="preserve"> 371 y en </w:t>
      </w:r>
      <w:r w:rsidRPr="008F5DFE">
        <w:t>el art</w:t>
      </w:r>
      <w:r>
        <w:t>ículo</w:t>
      </w:r>
      <w:r w:rsidRPr="008F5DFE">
        <w:t xml:space="preserve"> 91 </w:t>
      </w:r>
      <w:r>
        <w:t>enmendado del Código Penal y fue condenado a</w:t>
      </w:r>
      <w:r w:rsidRPr="008F5DFE">
        <w:t>:</w:t>
      </w:r>
    </w:p>
    <w:p w:rsidR="005C7BE0" w:rsidRPr="008F5DFE" w:rsidRDefault="005C7BE0" w:rsidP="005C7BE0">
      <w:pPr>
        <w:pStyle w:val="Bullet1G"/>
        <w:suppressAutoHyphens/>
      </w:pPr>
      <w:r w:rsidRPr="008F5DFE">
        <w:t>Dos años de prisión por insultos a la religión</w:t>
      </w:r>
      <w:r w:rsidR="004B569C">
        <w:t>;</w:t>
      </w:r>
    </w:p>
    <w:p w:rsidR="005C7BE0" w:rsidRPr="008F5DFE" w:rsidRDefault="005C7BE0" w:rsidP="005C7BE0">
      <w:pPr>
        <w:pStyle w:val="Bullet1G"/>
        <w:suppressAutoHyphens/>
      </w:pPr>
      <w:r w:rsidRPr="008F5DFE">
        <w:t>Una pena de seis meses de cárcel por exhibición y distribución de im</w:t>
      </w:r>
      <w:r>
        <w:t>ágenes</w:t>
      </w:r>
      <w:r w:rsidRPr="008F5DFE">
        <w:t xml:space="preserve"> pornogr</w:t>
      </w:r>
      <w:r>
        <w:t>áficas</w:t>
      </w:r>
      <w:r w:rsidR="004B569C">
        <w:t>;</w:t>
      </w:r>
    </w:p>
    <w:p w:rsidR="005C7BE0" w:rsidRPr="008F5DFE" w:rsidRDefault="005C7BE0" w:rsidP="005C7BE0">
      <w:pPr>
        <w:pStyle w:val="Bullet1G"/>
        <w:suppressAutoHyphens/>
      </w:pPr>
      <w:r w:rsidRPr="008F5DFE">
        <w:t>Una multa de 100 baht por posesión ilegal de un cuchillo</w:t>
      </w:r>
      <w:r w:rsidR="004B569C">
        <w:t>.</w:t>
      </w:r>
    </w:p>
    <w:p w:rsidR="005C7BE0" w:rsidRPr="00197C35" w:rsidRDefault="005C7BE0" w:rsidP="005C7BE0">
      <w:pPr>
        <w:pStyle w:val="SingleTxtG"/>
      </w:pPr>
      <w:r w:rsidRPr="008F5DFE">
        <w:t>66.</w:t>
      </w:r>
      <w:r w:rsidRPr="008F5DFE">
        <w:tab/>
        <w:t xml:space="preserve">El demandado fue juzgado así mismo por actos contra la libertad sexual de una menor de 13 años (no se presentó este cargo contra el demandado en el primer caso porque la menor afectada no pudo ser hallada). </w:t>
      </w:r>
      <w:smartTag w:uri="urn:schemas-microsoft-com:office:smarttags" w:element="PersonName">
        <w:smartTagPr>
          <w:attr w:name="ProductID" w:val="La Coalition"/>
        </w:smartTagPr>
        <w:r w:rsidRPr="00DE7FF0">
          <w:t>La Coalition</w:t>
        </w:r>
      </w:smartTag>
      <w:r w:rsidRPr="00DE7FF0">
        <w:t xml:space="preserve"> to Fight Against Child Exploitation (FACE), en colaboración con los funcionarios provinciales de bienestar social, localizó posteriormente a la niña, que compareci</w:t>
      </w:r>
      <w:r>
        <w:t>ó para declarar como testigo</w:t>
      </w:r>
      <w:r w:rsidRPr="00DE7FF0">
        <w:t xml:space="preserve">. El tribunal provincial de Chiang Mai </w:t>
      </w:r>
      <w:r>
        <w:t>hall</w:t>
      </w:r>
      <w:r w:rsidRPr="00DE7FF0">
        <w:t xml:space="preserve">ó culpable al demandado de los delitos </w:t>
      </w:r>
      <w:r>
        <w:t>tipificados</w:t>
      </w:r>
      <w:r w:rsidRPr="00DE7FF0">
        <w:t xml:space="preserve"> en el art</w:t>
      </w:r>
      <w:r>
        <w:t>ículo</w:t>
      </w:r>
      <w:r w:rsidRPr="00DE7FF0">
        <w:t xml:space="preserve"> 279 </w:t>
      </w:r>
      <w:r>
        <w:t>del Código</w:t>
      </w:r>
      <w:r w:rsidRPr="00DE7FF0">
        <w:t xml:space="preserve"> Penal </w:t>
      </w:r>
      <w:r>
        <w:t>y el Código enmendado de Procedimiento Penal Nº</w:t>
      </w:r>
      <w:r w:rsidRPr="00DE7FF0">
        <w:t xml:space="preserve"> 8 </w:t>
      </w:r>
      <w:r>
        <w:t>de</w:t>
      </w:r>
      <w:r w:rsidRPr="00DE7FF0">
        <w:t xml:space="preserve"> 1987, </w:t>
      </w:r>
      <w:r>
        <w:t>castigados con una pena de prisión de un año</w:t>
      </w:r>
      <w:r w:rsidRPr="00DE7FF0">
        <w:t xml:space="preserve">. No obstante, como el demandado se declaró culpable del cargo, </w:t>
      </w:r>
      <w:r>
        <w:t>la condena se</w:t>
      </w:r>
      <w:r w:rsidRPr="00DE7FF0">
        <w:t xml:space="preserve"> redu</w:t>
      </w:r>
      <w:r>
        <w:t>jo en un tercio en</w:t>
      </w:r>
      <w:r w:rsidRPr="00DE7FF0">
        <w:t xml:space="preserve"> virtu</w:t>
      </w:r>
      <w:r>
        <w:t>d</w:t>
      </w:r>
      <w:r w:rsidRPr="00DE7FF0">
        <w:t xml:space="preserve"> </w:t>
      </w:r>
      <w:r>
        <w:t>del artículo</w:t>
      </w:r>
      <w:r w:rsidRPr="00DE7FF0">
        <w:t xml:space="preserve"> 78 </w:t>
      </w:r>
      <w:r>
        <w:t>del Código</w:t>
      </w:r>
      <w:r w:rsidR="001D67D8">
        <w:t xml:space="preserve"> </w:t>
      </w:r>
      <w:r w:rsidRPr="00DE7FF0">
        <w:t>Penal. El tribunal también ordenó la confiscación de las pruebas</w:t>
      </w:r>
      <w:r>
        <w:t xml:space="preserve">. </w:t>
      </w:r>
      <w:r w:rsidRPr="00197C35">
        <w:t xml:space="preserve">El 3 de junio de 1996, el fiscal apeló ante el tribunal, a fin de imponer </w:t>
      </w:r>
      <w:r>
        <w:t>un castigo más severo por el delito de atentado contra la libertad sexual</w:t>
      </w:r>
      <w:r w:rsidRPr="00197C35">
        <w:t xml:space="preserve">. El tribunal de apelación modificó y elevó la </w:t>
      </w:r>
      <w:r>
        <w:t>pena</w:t>
      </w:r>
      <w:r w:rsidRPr="00197C35">
        <w:t xml:space="preserve"> a seis años de c</w:t>
      </w:r>
      <w:r>
        <w:t xml:space="preserve">árcel. </w:t>
      </w:r>
      <w:r w:rsidRPr="00197C35">
        <w:t xml:space="preserve">No obstante, como el demandado se había declarado culpable, </w:t>
      </w:r>
      <w:r>
        <w:t>la condena quedó</w:t>
      </w:r>
      <w:r w:rsidRPr="00197C35">
        <w:t xml:space="preserve"> </w:t>
      </w:r>
      <w:r>
        <w:t>reducida a la</w:t>
      </w:r>
      <w:r w:rsidRPr="00197C35">
        <w:t xml:space="preserve"> mitad, de conformidad con el art</w:t>
      </w:r>
      <w:r>
        <w:t>ículo</w:t>
      </w:r>
      <w:r w:rsidRPr="00197C35">
        <w:t xml:space="preserve"> 78 </w:t>
      </w:r>
      <w:r>
        <w:t>del Código</w:t>
      </w:r>
      <w:r w:rsidRPr="00197C35">
        <w:t xml:space="preserve"> Penal.</w:t>
      </w:r>
    </w:p>
    <w:p w:rsidR="005C7BE0" w:rsidRPr="00B44C09" w:rsidRDefault="005C7BE0" w:rsidP="005C7BE0">
      <w:pPr>
        <w:pStyle w:val="SingleTxtG"/>
      </w:pPr>
      <w:r w:rsidRPr="00C853A1">
        <w:t>67.</w:t>
      </w:r>
      <w:r w:rsidRPr="00C853A1">
        <w:tab/>
        <w:t xml:space="preserve">El imputado fue enjuiciado en </w:t>
      </w:r>
      <w:smartTag w:uri="urn:schemas-microsoft-com:office:smarttags" w:element="PersonName">
        <w:smartTagPr>
          <w:attr w:name="ProductID" w:val="la Sala"/>
        </w:smartTagPr>
        <w:r>
          <w:t>la Sala</w:t>
        </w:r>
      </w:smartTag>
      <w:r>
        <w:t xml:space="preserve"> de lo</w:t>
      </w:r>
      <w:r w:rsidRPr="00C853A1">
        <w:t xml:space="preserve"> penal de</w:t>
      </w:r>
      <w:r>
        <w:t>l tribunal de</w:t>
      </w:r>
      <w:r w:rsidRPr="00C853A1">
        <w:t xml:space="preserve"> Bangkok</w:t>
      </w:r>
      <w:r>
        <w:t>,</w:t>
      </w:r>
      <w:r w:rsidRPr="00C853A1">
        <w:t xml:space="preserve"> por los cargos de violación y atentado contra la libertad sexual de menores de 13 y 15 años, que el autor hab</w:t>
      </w:r>
      <w:r>
        <w:t>ía cometido supuestamente antes del</w:t>
      </w:r>
      <w:r w:rsidRPr="00C853A1">
        <w:t xml:space="preserve"> cas</w:t>
      </w:r>
      <w:r>
        <w:t>o de</w:t>
      </w:r>
      <w:r w:rsidRPr="00C853A1">
        <w:t xml:space="preserve"> Chiang Mai</w:t>
      </w:r>
      <w:r>
        <w:t>, pero no pudo ser acusado porque solo se había detenido al proxeneta</w:t>
      </w:r>
      <w:r w:rsidRPr="00C853A1">
        <w:t xml:space="preserve">. </w:t>
      </w:r>
      <w:r>
        <w:t>Las</w:t>
      </w:r>
      <w:r w:rsidRPr="009A0B36">
        <w:t xml:space="preserve"> víctimas ya se habían marchado a Chiang Mai. En este caso de</w:t>
      </w:r>
      <w:r>
        <w:t xml:space="preserve"> Bangkok</w:t>
      </w:r>
      <w:r w:rsidRPr="009A0B36">
        <w:t xml:space="preserve">, el demandado supuestamente violó y atentó contra la libertad sexual de una menor de 13 años. También colocó una imagen de Buda sobre los </w:t>
      </w:r>
      <w:r>
        <w:t>órganos sexuales de las niñas y tomó fotos</w:t>
      </w:r>
      <w:r w:rsidRPr="009A0B36">
        <w:t>. Un empleado de la tienda de fotos, a donde el demandado llevó los negativos para su revelado, envi</w:t>
      </w:r>
      <w:r>
        <w:t>ó las</w:t>
      </w:r>
      <w:r w:rsidRPr="009A0B36">
        <w:t xml:space="preserve"> </w:t>
      </w:r>
      <w:r>
        <w:t>f</w:t>
      </w:r>
      <w:r w:rsidRPr="009A0B36">
        <w:t>otogra</w:t>
      </w:r>
      <w:r>
        <w:t>fías</w:t>
      </w:r>
      <w:r w:rsidRPr="009A0B36">
        <w:t xml:space="preserve"> </w:t>
      </w:r>
      <w:r>
        <w:t xml:space="preserve">a </w:t>
      </w:r>
      <w:smartTag w:uri="urn:schemas-microsoft-com:office:smarttags" w:element="PersonName">
        <w:smartTagPr>
          <w:attr w:name="ProductID" w:val="la Fundaci￳n"/>
        </w:smartTagPr>
        <w:r>
          <w:t>la Fundación</w:t>
        </w:r>
      </w:smartTag>
      <w:r>
        <w:t xml:space="preserve"> del</w:t>
      </w:r>
      <w:r w:rsidRPr="009A0B36">
        <w:t xml:space="preserve"> Centr</w:t>
      </w:r>
      <w:r>
        <w:t>o</w:t>
      </w:r>
      <w:r w:rsidRPr="009A0B36">
        <w:t xml:space="preserve"> </w:t>
      </w:r>
      <w:r>
        <w:t xml:space="preserve">para </w:t>
      </w:r>
      <w:smartTag w:uri="urn:schemas-microsoft-com:office:smarttags" w:element="PersonName">
        <w:smartTagPr>
          <w:attr w:name="ProductID" w:val="la Protecci￳n"/>
        </w:smartTagPr>
        <w:r>
          <w:t>la</w:t>
        </w:r>
        <w:r w:rsidRPr="009A0B36">
          <w:t xml:space="preserve"> Protec</w:t>
        </w:r>
        <w:r>
          <w:t>c</w:t>
        </w:r>
        <w:r w:rsidRPr="009A0B36">
          <w:t>i</w:t>
        </w:r>
        <w:r>
          <w:t>ón</w:t>
        </w:r>
      </w:smartTag>
      <w:r>
        <w:t xml:space="preserve"> de los Derechos de los Niños</w:t>
      </w:r>
      <w:r w:rsidRPr="009A0B36">
        <w:t xml:space="preserve">. </w:t>
      </w:r>
      <w:r w:rsidRPr="00B44C09">
        <w:t>Se informó a la policía y se realizaron esfuerzos para localizar a las niñas y al demandado, que tambi</w:t>
      </w:r>
      <w:r>
        <w:t>én aparecía en las</w:t>
      </w:r>
      <w:r w:rsidRPr="00B44C09">
        <w:t xml:space="preserve"> </w:t>
      </w:r>
      <w:r>
        <w:t>f</w:t>
      </w:r>
      <w:r w:rsidRPr="00B44C09">
        <w:t>otogra</w:t>
      </w:r>
      <w:r>
        <w:t>fías</w:t>
      </w:r>
      <w:r w:rsidRPr="00B44C09">
        <w:t>. Solo se encontró al proxeneta</w:t>
      </w:r>
      <w:r w:rsidRPr="009E614C">
        <w:t xml:space="preserve">. </w:t>
      </w:r>
      <w:r w:rsidRPr="00B44C09">
        <w:t>Más tarde se detuvo al imputado y el tribunal provincial de Chiang Mai se incaut</w:t>
      </w:r>
      <w:r>
        <w:t>ó de las fotos como pruebas</w:t>
      </w:r>
      <w:r w:rsidRPr="00B44C09">
        <w:t xml:space="preserve">. El 16 de mayo de 1997, </w:t>
      </w:r>
      <w:smartTag w:uri="urn:schemas-microsoft-com:office:smarttags" w:element="PersonName">
        <w:smartTagPr>
          <w:attr w:name="ProductID" w:val="la Sala"/>
        </w:smartTagPr>
        <w:r w:rsidRPr="00B44C09">
          <w:t>l</w:t>
        </w:r>
        <w:r>
          <w:t>a</w:t>
        </w:r>
        <w:r w:rsidRPr="00B44C09">
          <w:t xml:space="preserve"> </w:t>
        </w:r>
        <w:r>
          <w:t>Sala</w:t>
        </w:r>
      </w:smartTag>
      <w:r>
        <w:t xml:space="preserve"> de lo penal del </w:t>
      </w:r>
      <w:r w:rsidRPr="00B44C09">
        <w:t xml:space="preserve">tribunal de Bangkok </w:t>
      </w:r>
      <w:r>
        <w:t>declaró culpable al imputado de</w:t>
      </w:r>
      <w:r w:rsidRPr="00B44C09">
        <w:t>l delito tipificado en los art</w:t>
      </w:r>
      <w:r>
        <w:t>ículos</w:t>
      </w:r>
      <w:r w:rsidRPr="00B44C09">
        <w:t xml:space="preserve"> 277 </w:t>
      </w:r>
      <w:r>
        <w:t>y</w:t>
      </w:r>
      <w:r w:rsidRPr="00B44C09">
        <w:t xml:space="preserve"> 279</w:t>
      </w:r>
      <w:r>
        <w:t xml:space="preserve"> y</w:t>
      </w:r>
      <w:r w:rsidR="001D67D8">
        <w:t xml:space="preserve"> </w:t>
      </w:r>
      <w:r>
        <w:t>le impuso una condena por todos los cargos</w:t>
      </w:r>
      <w:r w:rsidRPr="00B44C09">
        <w:t>. El demandado fue declarado culpable también de los delitos</w:t>
      </w:r>
      <w:r>
        <w:t>,</w:t>
      </w:r>
      <w:r w:rsidRPr="00B44C09">
        <w:t xml:space="preserve"> tipificados en el art</w:t>
      </w:r>
      <w:r>
        <w:t>ículo 91, de violación a una menor de 13 años</w:t>
      </w:r>
      <w:r w:rsidRPr="00B44C09">
        <w:t xml:space="preserve">. </w:t>
      </w:r>
      <w:r>
        <w:t>El acusado fue condenado a una pena de 36 años de prisión</w:t>
      </w:r>
      <w:r w:rsidRPr="00B44C09">
        <w:t xml:space="preserve">. </w:t>
      </w:r>
      <w:r>
        <w:t>Tras declararse culpable, la pena se redujo a la mitad, es decir a 18 años</w:t>
      </w:r>
      <w:r w:rsidRPr="00B44C09">
        <w:t>, que se agregaron a la pena imp</w:t>
      </w:r>
      <w:r>
        <w:t>uesta al demandado por el tribunal provincial de</w:t>
      </w:r>
      <w:r w:rsidRPr="00B44C09">
        <w:t xml:space="preserve"> Chiang Mai</w:t>
      </w:r>
      <w:r>
        <w:t xml:space="preserve">. </w:t>
      </w:r>
    </w:p>
    <w:p w:rsidR="005C7BE0" w:rsidRPr="00424E93" w:rsidRDefault="005C7BE0" w:rsidP="005C7BE0">
      <w:pPr>
        <w:pStyle w:val="SingleTxtG"/>
      </w:pPr>
      <w:r w:rsidRPr="00B44C09">
        <w:t>68.</w:t>
      </w:r>
      <w:r w:rsidRPr="00B44C09">
        <w:tab/>
      </w:r>
      <w:r>
        <w:t>E</w:t>
      </w:r>
      <w:r w:rsidRPr="00B44C09">
        <w:t>n relación con este caso</w:t>
      </w:r>
      <w:r>
        <w:t xml:space="preserve">, se detuvo a tres tailandeses acusados de </w:t>
      </w:r>
      <w:r w:rsidRPr="00B44C09">
        <w:t>pro</w:t>
      </w:r>
      <w:r>
        <w:t>porcionar</w:t>
      </w:r>
      <w:r w:rsidRPr="00B44C09">
        <w:t xml:space="preserve"> m</w:t>
      </w:r>
      <w:r>
        <w:t>e</w:t>
      </w:r>
      <w:r w:rsidRPr="00B44C09">
        <w:t>nor</w:t>
      </w:r>
      <w:r>
        <w:t>e</w:t>
      </w:r>
      <w:r w:rsidRPr="00B44C09">
        <w:t xml:space="preserve">s </w:t>
      </w:r>
      <w:r>
        <w:t>para atentar contra su libertad sexual</w:t>
      </w:r>
      <w:r w:rsidRPr="00B44C09">
        <w:t xml:space="preserve">. </w:t>
      </w:r>
      <w:r w:rsidRPr="00424E93">
        <w:t>El tribunal condenó a los tres demandados a penas de cárcel de</w:t>
      </w:r>
      <w:r>
        <w:t xml:space="preserve"> </w:t>
      </w:r>
      <w:smartTag w:uri="urn:schemas-microsoft-com:office:smarttags" w:element="metricconverter">
        <w:smartTagPr>
          <w:attr w:name="ProductID" w:val="14 a"/>
        </w:smartTagPr>
        <w:r w:rsidRPr="00424E93">
          <w:t>14 a</w:t>
        </w:r>
      </w:smartTag>
      <w:r w:rsidRPr="00424E93">
        <w:t xml:space="preserve"> 50 </w:t>
      </w:r>
      <w:r>
        <w:t>años</w:t>
      </w:r>
      <w:r w:rsidRPr="00424E93">
        <w:t>.</w:t>
      </w:r>
    </w:p>
    <w:p w:rsidR="005C7BE0" w:rsidRPr="009E614C" w:rsidRDefault="005C7BE0" w:rsidP="005C7BE0">
      <w:pPr>
        <w:pStyle w:val="H23G"/>
      </w:pPr>
      <w:r w:rsidRPr="00424E93">
        <w:tab/>
      </w:r>
      <w:r w:rsidRPr="00424E93">
        <w:tab/>
      </w:r>
      <w:r w:rsidRPr="006A0DA3">
        <w:t xml:space="preserve">2º </w:t>
      </w:r>
      <w:r>
        <w:t>Ejemplo</w:t>
      </w:r>
    </w:p>
    <w:p w:rsidR="005C7BE0" w:rsidRPr="00121DAE" w:rsidRDefault="005C7BE0" w:rsidP="005C7BE0">
      <w:pPr>
        <w:pStyle w:val="SingleTxtG"/>
      </w:pPr>
      <w:r w:rsidRPr="006A0DA3">
        <w:t>69.</w:t>
      </w:r>
      <w:r w:rsidRPr="006A0DA3">
        <w:tab/>
        <w:t xml:space="preserve">Un alemán fue detenido junto con un agente tailandés por el delito de proporcionar menores </w:t>
      </w:r>
      <w:r>
        <w:t>con fines deshonestos</w:t>
      </w:r>
      <w:r w:rsidRPr="006A0DA3">
        <w:t xml:space="preserve">. El alemán era un proxeneta que proporcionaba menores </w:t>
      </w:r>
      <w:r>
        <w:t xml:space="preserve">con fines sexuales </w:t>
      </w:r>
      <w:r w:rsidRPr="006A0DA3">
        <w:t xml:space="preserve">a turistas, </w:t>
      </w:r>
      <w:r>
        <w:t>hombres de negocios y</w:t>
      </w:r>
      <w:r w:rsidRPr="006A0DA3">
        <w:t xml:space="preserve"> pol</w:t>
      </w:r>
      <w:r>
        <w:t>í</w:t>
      </w:r>
      <w:r w:rsidRPr="006A0DA3">
        <w:t>tic</w:t>
      </w:r>
      <w:r>
        <w:t>os alemanes e</w:t>
      </w:r>
      <w:r w:rsidRPr="006A0DA3">
        <w:t>n Tailand</w:t>
      </w:r>
      <w:r>
        <w:t>ia</w:t>
      </w:r>
      <w:r w:rsidRPr="006A0DA3">
        <w:t xml:space="preserve">. </w:t>
      </w:r>
      <w:r>
        <w:t>Esa</w:t>
      </w:r>
      <w:r w:rsidRPr="00121DAE">
        <w:t xml:space="preserve"> detención dio lugar a la de otros 20 ciudadanos alemanes. El proxeneta alemán y el agente tailandés fueron declarados culpables de abusos sexuales a menores </w:t>
      </w:r>
      <w:r>
        <w:t>y de la</w:t>
      </w:r>
      <w:r w:rsidRPr="00121DAE">
        <w:t xml:space="preserve"> distribu</w:t>
      </w:r>
      <w:r>
        <w:t>c</w:t>
      </w:r>
      <w:r w:rsidRPr="00121DAE">
        <w:t>i</w:t>
      </w:r>
      <w:r>
        <w:t>ón</w:t>
      </w:r>
      <w:r w:rsidRPr="00121DAE">
        <w:t xml:space="preserve"> </w:t>
      </w:r>
      <w:r>
        <w:t>de material obsceno,</w:t>
      </w:r>
      <w:r w:rsidRPr="00121DAE">
        <w:t xml:space="preserve"> </w:t>
      </w:r>
      <w:r>
        <w:t>y condenados a sendas penas de cárcel de siete años</w:t>
      </w:r>
      <w:r w:rsidRPr="00121DAE">
        <w:t>.</w:t>
      </w:r>
    </w:p>
    <w:p w:rsidR="005C7BE0" w:rsidRPr="009E614C" w:rsidRDefault="005C7BE0" w:rsidP="005C7BE0">
      <w:pPr>
        <w:pStyle w:val="H23G"/>
      </w:pPr>
      <w:r w:rsidRPr="00121DAE">
        <w:tab/>
      </w:r>
      <w:r w:rsidRPr="00121DAE">
        <w:tab/>
        <w:t xml:space="preserve">3º </w:t>
      </w:r>
      <w:r w:rsidRPr="009E614C">
        <w:t>E</w:t>
      </w:r>
      <w:r>
        <w:t>je</w:t>
      </w:r>
      <w:r w:rsidRPr="009E614C">
        <w:t>mpl</w:t>
      </w:r>
      <w:r>
        <w:t>o</w:t>
      </w:r>
    </w:p>
    <w:p w:rsidR="005C7BE0" w:rsidRPr="00254246" w:rsidRDefault="005C7BE0" w:rsidP="005C7BE0">
      <w:pPr>
        <w:pStyle w:val="SingleTxtG"/>
      </w:pPr>
      <w:r w:rsidRPr="00121DAE">
        <w:t>70.</w:t>
      </w:r>
      <w:r w:rsidRPr="00121DAE">
        <w:tab/>
        <w:t xml:space="preserve">Un sueco de 66 años fue detenido en Pattaya el 19 de febrero de 1993 </w:t>
      </w:r>
      <w:r>
        <w:t>por</w:t>
      </w:r>
      <w:r w:rsidRPr="00121DAE">
        <w:t xml:space="preserve"> residi</w:t>
      </w:r>
      <w:r>
        <w:t>r</w:t>
      </w:r>
      <w:r w:rsidRPr="00121DAE">
        <w:t xml:space="preserve"> </w:t>
      </w:r>
      <w:r>
        <w:t>con un niño</w:t>
      </w:r>
      <w:r w:rsidRPr="00121DAE">
        <w:t xml:space="preserve"> </w:t>
      </w:r>
      <w:r>
        <w:t>t</w:t>
      </w:r>
      <w:r w:rsidRPr="00121DAE">
        <w:t>ai</w:t>
      </w:r>
      <w:r>
        <w:t>landés de</w:t>
      </w:r>
      <w:r w:rsidRPr="00121DAE">
        <w:t xml:space="preserve"> 13 </w:t>
      </w:r>
      <w:r>
        <w:t>años y</w:t>
      </w:r>
      <w:r w:rsidRPr="00121DAE">
        <w:t xml:space="preserve"> </w:t>
      </w:r>
      <w:r>
        <w:t>medio</w:t>
      </w:r>
      <w:r w:rsidRPr="00121DAE">
        <w:t xml:space="preserve">. El </w:t>
      </w:r>
      <w:r>
        <w:t>culpable</w:t>
      </w:r>
      <w:r w:rsidRPr="00121DAE">
        <w:t xml:space="preserve"> estuvo detenido en el tribunal provincial de Cholburi y fue puesto en libertad bajo fianza de 15</w:t>
      </w:r>
      <w:r w:rsidR="00106203">
        <w:t>0.</w:t>
      </w:r>
      <w:r w:rsidRPr="00121DAE">
        <w:t xml:space="preserve">000 baht </w:t>
      </w:r>
      <w:r>
        <w:t>el</w:t>
      </w:r>
      <w:r w:rsidRPr="00121DAE">
        <w:t xml:space="preserve"> 5 </w:t>
      </w:r>
      <w:r>
        <w:t>de m</w:t>
      </w:r>
      <w:r w:rsidRPr="00121DAE">
        <w:t>ar</w:t>
      </w:r>
      <w:r>
        <w:t>zo de</w:t>
      </w:r>
      <w:r w:rsidRPr="00121DAE">
        <w:t xml:space="preserve"> 1993. </w:t>
      </w:r>
      <w:r>
        <w:t>El</w:t>
      </w:r>
      <w:r w:rsidRPr="00121DAE">
        <w:t xml:space="preserve"> 10 de marzo de ese año, el autor huy</w:t>
      </w:r>
      <w:r>
        <w:t>ó del país</w:t>
      </w:r>
      <w:r w:rsidRPr="00121DAE">
        <w:t xml:space="preserve">. </w:t>
      </w:r>
      <w:r w:rsidRPr="0011537E">
        <w:t>La nueva legislación de Suecia en materia de jurisdicción extraterritorial permite a las autoridades de ese pa</w:t>
      </w:r>
      <w:r>
        <w:t>ís sancionar a los ciudadanos suecos que</w:t>
      </w:r>
      <w:r w:rsidRPr="0011537E">
        <w:t xml:space="preserve"> com</w:t>
      </w:r>
      <w:r>
        <w:t>e</w:t>
      </w:r>
      <w:r w:rsidRPr="0011537E">
        <w:t>t</w:t>
      </w:r>
      <w:r>
        <w:t>en actos</w:t>
      </w:r>
      <w:r w:rsidRPr="0011537E">
        <w:t xml:space="preserve"> </w:t>
      </w:r>
      <w:r>
        <w:t>obscenos</w:t>
      </w:r>
      <w:r w:rsidRPr="0011537E">
        <w:t xml:space="preserve"> </w:t>
      </w:r>
      <w:r>
        <w:t>e</w:t>
      </w:r>
      <w:r w:rsidRPr="0011537E">
        <w:t>n otr</w:t>
      </w:r>
      <w:r>
        <w:t>os</w:t>
      </w:r>
      <w:r w:rsidRPr="0011537E">
        <w:t xml:space="preserve"> </w:t>
      </w:r>
      <w:r>
        <w:t>países</w:t>
      </w:r>
      <w:r w:rsidRPr="0011537E">
        <w:t>. Un fiscal sueco co</w:t>
      </w:r>
      <w:r>
        <w:t>labo</w:t>
      </w:r>
      <w:r w:rsidRPr="0011537E">
        <w:t xml:space="preserve">ró con </w:t>
      </w:r>
      <w:smartTag w:uri="urn:schemas-microsoft-com:office:smarttags" w:element="PersonName">
        <w:smartTagPr>
          <w:attr w:name="ProductID" w:val="la Divisi￳n"/>
        </w:smartTagPr>
        <w:r w:rsidRPr="0011537E">
          <w:t>la División</w:t>
        </w:r>
      </w:smartTag>
      <w:r w:rsidRPr="0011537E">
        <w:t xml:space="preserve"> de Cooperación Internacional de </w:t>
      </w:r>
      <w:smartTag w:uri="urn:schemas-microsoft-com:office:smarttags" w:element="PersonName">
        <w:smartTagPr>
          <w:attr w:name="ProductID" w:val="La Oficina"/>
        </w:smartTagPr>
        <w:r w:rsidRPr="0011537E">
          <w:t>la Ofic</w:t>
        </w:r>
        <w:r>
          <w:t>ina</w:t>
        </w:r>
      </w:smartTag>
      <w:r>
        <w:t xml:space="preserve"> del Fiscal </w:t>
      </w:r>
      <w:r w:rsidRPr="0011537E">
        <w:t xml:space="preserve">General </w:t>
      </w:r>
      <w:r>
        <w:t>de</w:t>
      </w:r>
      <w:r w:rsidRPr="0011537E">
        <w:t xml:space="preserve"> Tailand</w:t>
      </w:r>
      <w:r>
        <w:t>ia</w:t>
      </w:r>
      <w:r w:rsidRPr="0011537E">
        <w:t xml:space="preserve">. </w:t>
      </w:r>
      <w:smartTag w:uri="urn:schemas-microsoft-com:office:smarttags" w:element="PersonName">
        <w:smartTagPr>
          <w:attr w:name="ProductID" w:val="La Oficina"/>
        </w:smartTagPr>
        <w:r w:rsidRPr="00254246">
          <w:t>La Oficina</w:t>
        </w:r>
      </w:smartTag>
      <w:r w:rsidRPr="00254246">
        <w:t xml:space="preserve"> del Fiscal General, en co</w:t>
      </w:r>
      <w:r>
        <w:t>labo</w:t>
      </w:r>
      <w:r w:rsidRPr="00254246">
        <w:t>ración con el Departamento de Policía y la</w:t>
      </w:r>
      <w:r>
        <w:t xml:space="preserve"> e</w:t>
      </w:r>
      <w:r w:rsidRPr="00254246">
        <w:t>mbajada de Suecia</w:t>
      </w:r>
      <w:r>
        <w:t>,</w:t>
      </w:r>
      <w:r w:rsidRPr="00254246">
        <w:t xml:space="preserve"> organiz</w:t>
      </w:r>
      <w:r>
        <w:t>ó un interrogatorio de testigos el</w:t>
      </w:r>
      <w:r w:rsidRPr="00254246">
        <w:t xml:space="preserve"> 20 </w:t>
      </w:r>
      <w:r>
        <w:t>de s</w:t>
      </w:r>
      <w:r w:rsidRPr="00254246">
        <w:t>ept</w:t>
      </w:r>
      <w:r>
        <w:t>i</w:t>
      </w:r>
      <w:r w:rsidRPr="00254246">
        <w:t>embr</w:t>
      </w:r>
      <w:r>
        <w:t>e</w:t>
      </w:r>
      <w:r w:rsidRPr="00254246">
        <w:t xml:space="preserve"> </w:t>
      </w:r>
      <w:r>
        <w:t xml:space="preserve">de </w:t>
      </w:r>
      <w:r w:rsidRPr="00254246">
        <w:t xml:space="preserve">1994 </w:t>
      </w:r>
      <w:r>
        <w:t>en la</w:t>
      </w:r>
      <w:r w:rsidRPr="00254246">
        <w:t xml:space="preserve"> </w:t>
      </w:r>
      <w:r>
        <w:t>sede de la e</w:t>
      </w:r>
      <w:r w:rsidRPr="00254246">
        <w:t>mba</w:t>
      </w:r>
      <w:r>
        <w:t>jada e</w:t>
      </w:r>
      <w:r w:rsidRPr="00254246">
        <w:t>n Bangkok. Los funcionarios de policía suecos, el fiscal y el abogado del acusado estuvieron present</w:t>
      </w:r>
      <w:r>
        <w:t>es</w:t>
      </w:r>
      <w:r w:rsidRPr="00254246">
        <w:t xml:space="preserve"> </w:t>
      </w:r>
      <w:r>
        <w:t>en el</w:t>
      </w:r>
      <w:r w:rsidRPr="00254246">
        <w:t xml:space="preserve"> interrogato</w:t>
      </w:r>
      <w:r>
        <w:t>rio de los</w:t>
      </w:r>
      <w:r w:rsidRPr="00254246">
        <w:t xml:space="preserve"> </w:t>
      </w:r>
      <w:r>
        <w:t>testigos,</w:t>
      </w:r>
      <w:r w:rsidRPr="00254246">
        <w:t xml:space="preserve"> inclu</w:t>
      </w:r>
      <w:r>
        <w:t>i</w:t>
      </w:r>
      <w:r w:rsidRPr="00254246">
        <w:t>d</w:t>
      </w:r>
      <w:r>
        <w:t>o el menor afectado</w:t>
      </w:r>
      <w:r w:rsidRPr="00254246">
        <w:t xml:space="preserve">, </w:t>
      </w:r>
      <w:r>
        <w:t xml:space="preserve">el </w:t>
      </w:r>
      <w:r w:rsidRPr="00254246">
        <w:t>tra</w:t>
      </w:r>
      <w:r>
        <w:t xml:space="preserve">ductor y dos funcionarios de </w:t>
      </w:r>
      <w:smartTag w:uri="urn:schemas-microsoft-com:office:smarttags" w:element="PersonName">
        <w:smartTagPr>
          <w:attr w:name="ProductID" w:val="La Oficina"/>
        </w:smartTagPr>
        <w:r>
          <w:t>la Oficina</w:t>
        </w:r>
      </w:smartTag>
      <w:r>
        <w:t xml:space="preserve"> de Policía de</w:t>
      </w:r>
      <w:r w:rsidRPr="00254246">
        <w:t xml:space="preserve"> Pattaya</w:t>
      </w:r>
      <w:r>
        <w:t>.</w:t>
      </w:r>
      <w:r w:rsidR="001D67D8">
        <w:t xml:space="preserve"> </w:t>
      </w:r>
    </w:p>
    <w:p w:rsidR="005C7BE0" w:rsidRPr="00805F99" w:rsidRDefault="005C7BE0" w:rsidP="005C7BE0">
      <w:pPr>
        <w:pStyle w:val="SingleTxtG"/>
      </w:pPr>
      <w:r w:rsidRPr="00254246">
        <w:t>71.</w:t>
      </w:r>
      <w:r w:rsidRPr="00254246">
        <w:tab/>
        <w:t xml:space="preserve">El interrogatorio quedó grabado en vídeo y fue enviado a Suecia, facilitando a las autoridades suecas </w:t>
      </w:r>
      <w:r>
        <w:t xml:space="preserve">pruebas suficientes </w:t>
      </w:r>
      <w:r w:rsidRPr="00254246">
        <w:t>para enjuiciar al culpable. El tribunal sueco solicitó a la organización FACE que trasladara al menor afectado</w:t>
      </w:r>
      <w:r>
        <w:t xml:space="preserve"> a Suecia para </w:t>
      </w:r>
      <w:r w:rsidRPr="00254246">
        <w:t>testif</w:t>
      </w:r>
      <w:r>
        <w:t>icar en sede judicial.</w:t>
      </w:r>
      <w:r w:rsidRPr="00805F99">
        <w:t xml:space="preserve"> El niño víctima identificó al delincuente y confirmó que éste había cometido actos </w:t>
      </w:r>
      <w:r>
        <w:t xml:space="preserve">obscenos en muchas ocasiones, atentando contra su libertad sexual. </w:t>
      </w:r>
      <w:r w:rsidRPr="00805F99">
        <w:t xml:space="preserve">El acusado negó el cargo e informó al tribunal </w:t>
      </w:r>
      <w:r>
        <w:t xml:space="preserve">de </w:t>
      </w:r>
      <w:r w:rsidRPr="00805F99">
        <w:t>que se hab</w:t>
      </w:r>
      <w:r>
        <w:t xml:space="preserve">ían limitado a descansar en su </w:t>
      </w:r>
      <w:r w:rsidRPr="00805F99">
        <w:t>habitaci</w:t>
      </w:r>
      <w:r>
        <w:t>ón</w:t>
      </w:r>
      <w:r w:rsidRPr="00805F99">
        <w:t>.</w:t>
      </w:r>
    </w:p>
    <w:p w:rsidR="005C7BE0" w:rsidRPr="00B84B92" w:rsidRDefault="005C7BE0" w:rsidP="005C7BE0">
      <w:pPr>
        <w:pStyle w:val="SingleTxtG"/>
      </w:pPr>
      <w:r w:rsidRPr="00805F99">
        <w:t>72.</w:t>
      </w:r>
      <w:r w:rsidRPr="00805F99">
        <w:tab/>
        <w:t>El tribunal sueco declaró culpable al acusado y lo condenó a una pena de cárcel de tres meses y a una multa de 10</w:t>
      </w:r>
      <w:r w:rsidR="00106203">
        <w:t>0.</w:t>
      </w:r>
      <w:r w:rsidRPr="00805F99">
        <w:t>000 baht, inclu</w:t>
      </w:r>
      <w:r>
        <w:t>i</w:t>
      </w:r>
      <w:r w:rsidRPr="00805F99">
        <w:t>d</w:t>
      </w:r>
      <w:r>
        <w:t xml:space="preserve">os los </w:t>
      </w:r>
      <w:r w:rsidRPr="00805F99">
        <w:t>interes</w:t>
      </w:r>
      <w:r>
        <w:t>es incurridos desde el momento de la detención</w:t>
      </w:r>
      <w:r w:rsidRPr="00805F99">
        <w:t xml:space="preserve">, </w:t>
      </w:r>
      <w:r>
        <w:t>como</w:t>
      </w:r>
      <w:r w:rsidRPr="00805F99">
        <w:t xml:space="preserve"> </w:t>
      </w:r>
      <w:r>
        <w:t>indemnización</w:t>
      </w:r>
      <w:r w:rsidRPr="00805F99">
        <w:t xml:space="preserve"> </w:t>
      </w:r>
      <w:r>
        <w:t xml:space="preserve">para el menor afectado, por un total de </w:t>
      </w:r>
      <w:r w:rsidRPr="00805F99">
        <w:t>15</w:t>
      </w:r>
      <w:r w:rsidR="00106203">
        <w:t>0.</w:t>
      </w:r>
      <w:r w:rsidRPr="00805F99">
        <w:t xml:space="preserve">000 baht. </w:t>
      </w:r>
      <w:r w:rsidRPr="00B84B92">
        <w:t>Se ordenó también al acusado que indemnizara al Estado sueco por los gastos ocasionados.</w:t>
      </w:r>
    </w:p>
    <w:p w:rsidR="005C7BE0" w:rsidRPr="009E614C" w:rsidRDefault="005C7BE0" w:rsidP="005C7BE0">
      <w:pPr>
        <w:pStyle w:val="H23G"/>
      </w:pPr>
      <w:r w:rsidRPr="00B84B92">
        <w:tab/>
      </w:r>
      <w:r w:rsidRPr="00B84B92">
        <w:tab/>
        <w:t xml:space="preserve">4º </w:t>
      </w:r>
      <w:r>
        <w:t xml:space="preserve">Ejemplo </w:t>
      </w:r>
    </w:p>
    <w:p w:rsidR="005C7BE0" w:rsidRPr="009E614C" w:rsidRDefault="005C7BE0" w:rsidP="005C7BE0">
      <w:pPr>
        <w:pStyle w:val="SingleTxtG"/>
      </w:pPr>
      <w:r w:rsidRPr="00B84B92">
        <w:t>73.</w:t>
      </w:r>
      <w:r w:rsidRPr="00B84B92">
        <w:tab/>
        <w:t xml:space="preserve">La parte afectada, </w:t>
      </w:r>
      <w:smartTag w:uri="urn:schemas-microsoft-com:office:smarttags" w:element="PersonName">
        <w:smartTagPr>
          <w:attr w:name="ProductID" w:val="la Sra. Kor"/>
        </w:smartTagPr>
        <w:r w:rsidRPr="00B84B92">
          <w:t>la Sra. Kor</w:t>
        </w:r>
      </w:smartTag>
      <w:r>
        <w:t>,</w:t>
      </w:r>
      <w:r w:rsidRPr="00B84B92">
        <w:t xml:space="preserve"> cayó en las redes de una organizaci</w:t>
      </w:r>
      <w:r>
        <w:t>ón dedicada a la trata con fines de</w:t>
      </w:r>
      <w:r w:rsidRPr="00B84B92">
        <w:t xml:space="preserve"> prostitu</w:t>
      </w:r>
      <w:r>
        <w:t>c</w:t>
      </w:r>
      <w:r w:rsidRPr="00B84B92">
        <w:t>i</w:t>
      </w:r>
      <w:r>
        <w:t>ó</w:t>
      </w:r>
      <w:r w:rsidRPr="00B84B92">
        <w:t xml:space="preserve">n </w:t>
      </w:r>
      <w:r>
        <w:t>en Singapu</w:t>
      </w:r>
      <w:r w:rsidRPr="00B84B92">
        <w:t>r. Fue</w:t>
      </w:r>
      <w:r w:rsidRPr="009E614C">
        <w:t xml:space="preserve"> repatriad</w:t>
      </w:r>
      <w:r>
        <w:t>a a</w:t>
      </w:r>
      <w:r w:rsidRPr="009E614C">
        <w:t xml:space="preserve"> </w:t>
      </w:r>
      <w:smartTag w:uri="urn:schemas-microsoft-com:office:smarttags" w:element="place">
        <w:smartTag w:uri="urn:schemas-microsoft-com:office:smarttags" w:element="City">
          <w:r w:rsidRPr="009E614C">
            <w:t>Bangkok</w:t>
          </w:r>
        </w:smartTag>
      </w:smartTag>
      <w:r w:rsidRPr="009E614C">
        <w:t xml:space="preserve"> </w:t>
      </w:r>
      <w:r>
        <w:t>el</w:t>
      </w:r>
      <w:r w:rsidRPr="009E614C">
        <w:t xml:space="preserve"> 9 </w:t>
      </w:r>
      <w:r>
        <w:t>de di</w:t>
      </w:r>
      <w:r w:rsidRPr="009E614C">
        <w:t>c</w:t>
      </w:r>
      <w:r>
        <w:t>i</w:t>
      </w:r>
      <w:r w:rsidRPr="009E614C">
        <w:t>embr</w:t>
      </w:r>
      <w:r>
        <w:t>e de</w:t>
      </w:r>
      <w:r w:rsidRPr="009E614C">
        <w:t xml:space="preserve"> 2004. </w:t>
      </w:r>
    </w:p>
    <w:p w:rsidR="005C7BE0" w:rsidRPr="00982379" w:rsidRDefault="005C7BE0" w:rsidP="005C7BE0">
      <w:pPr>
        <w:pStyle w:val="SingleTxtG"/>
      </w:pPr>
      <w:r w:rsidRPr="00B84B92">
        <w:t>74.</w:t>
      </w:r>
      <w:r w:rsidRPr="00B84B92">
        <w:tab/>
      </w:r>
      <w:smartTag w:uri="urn:schemas-microsoft-com:office:smarttags" w:element="PersonName">
        <w:smartTagPr>
          <w:attr w:name="ProductID" w:val="la Sra. Kor"/>
        </w:smartTagPr>
        <w:r w:rsidRPr="00B84B92">
          <w:t>La Sra. Kor</w:t>
        </w:r>
      </w:smartTag>
      <w:r w:rsidRPr="00B84B92">
        <w:t xml:space="preserve">, de 16 años, era la hija mayor de la familia. </w:t>
      </w:r>
      <w:r>
        <w:t>Residía en la provincia de</w:t>
      </w:r>
      <w:r w:rsidRPr="00157A42">
        <w:t xml:space="preserve"> Samutprakarn. Sus padres se</w:t>
      </w:r>
      <w:r w:rsidRPr="009E614C">
        <w:t xml:space="preserve"> divorc</w:t>
      </w:r>
      <w:r>
        <w:t>iaron</w:t>
      </w:r>
      <w:r w:rsidRPr="009E614C">
        <w:t xml:space="preserve">. </w:t>
      </w:r>
      <w:r w:rsidRPr="00157A42">
        <w:t xml:space="preserve">Huyó de su casa </w:t>
      </w:r>
      <w:r>
        <w:t xml:space="preserve">en </w:t>
      </w:r>
      <w:r w:rsidRPr="00157A42">
        <w:t xml:space="preserve">el primer año de la escuela secundaria. </w:t>
      </w:r>
      <w:smartTag w:uri="urn:schemas-microsoft-com:office:smarttags" w:element="PersonName">
        <w:smartTagPr>
          <w:attr w:name="ProductID" w:val="la Sra. Kor"/>
        </w:smartTagPr>
        <w:r w:rsidRPr="00157A42">
          <w:t>La Sra. Kor</w:t>
        </w:r>
      </w:smartTag>
      <w:r w:rsidRPr="00157A42">
        <w:t xml:space="preserve"> empezó a trabajar en un bar de karaoke de la provincia de Pathumthani </w:t>
      </w:r>
      <w:r>
        <w:t>como camarera</w:t>
      </w:r>
      <w:r w:rsidRPr="00157A42">
        <w:t xml:space="preserve">. </w:t>
      </w:r>
      <w:r w:rsidRPr="002E3228">
        <w:t xml:space="preserve">El bar también se dedicaba al negocio de la prostitución. </w:t>
      </w:r>
      <w:smartTag w:uri="urn:schemas-microsoft-com:office:smarttags" w:element="PersonName">
        <w:smartTagPr>
          <w:attr w:name="ProductID" w:val="la Sra. Kor"/>
        </w:smartTagPr>
        <w:r w:rsidRPr="00157A42">
          <w:t>La Sra. Kor</w:t>
        </w:r>
      </w:smartTag>
      <w:r w:rsidRPr="00157A42">
        <w:t xml:space="preserve"> trabajaba de las </w:t>
      </w:r>
      <w:smartTag w:uri="urn:schemas-microsoft-com:office:smarttags" w:element="metricconverter">
        <w:smartTagPr>
          <w:attr w:name="ProductID" w:val="20.00 a"/>
        </w:smartTagPr>
        <w:r w:rsidRPr="00157A42">
          <w:t>20.00</w:t>
        </w:r>
        <w:r>
          <w:t xml:space="preserve"> </w:t>
        </w:r>
        <w:r w:rsidRPr="00157A42">
          <w:t>a</w:t>
        </w:r>
      </w:smartTag>
      <w:r w:rsidRPr="00157A42">
        <w:t xml:space="preserve"> las 02.00 de la mañana. Tras llevar menos de un mes trabajando allí, </w:t>
      </w:r>
      <w:smartTag w:uri="urn:schemas-microsoft-com:office:smarttags" w:element="PersonName">
        <w:smartTagPr>
          <w:attr w:name="ProductID" w:val="la Sra. Kor"/>
        </w:smartTagPr>
        <w:r w:rsidRPr="00157A42">
          <w:t>la Sra. Kor</w:t>
        </w:r>
      </w:smartTag>
      <w:r w:rsidRPr="00157A42">
        <w:t xml:space="preserve"> fue informada por </w:t>
      </w:r>
      <w:smartTag w:uri="urn:schemas-microsoft-com:office:smarttags" w:element="PersonName">
        <w:smartTagPr>
          <w:attr w:name="ProductID" w:val="la Sra. A"/>
        </w:smartTagPr>
        <w:r w:rsidRPr="00157A42">
          <w:t>la Sra. A</w:t>
        </w:r>
      </w:smartTag>
      <w:r w:rsidRPr="00157A42">
        <w:t xml:space="preserve">, </w:t>
      </w:r>
      <w:r>
        <w:t>una cajera del bar</w:t>
      </w:r>
      <w:r w:rsidRPr="00157A42">
        <w:t xml:space="preserve">, </w:t>
      </w:r>
      <w:r>
        <w:t>de la posibilidad de obtener altos ingresos dedicándose a la</w:t>
      </w:r>
      <w:r w:rsidRPr="00157A42">
        <w:t xml:space="preserve"> prostitu</w:t>
      </w:r>
      <w:r>
        <w:t>c</w:t>
      </w:r>
      <w:r w:rsidRPr="00157A42">
        <w:t>i</w:t>
      </w:r>
      <w:r>
        <w:t>ó</w:t>
      </w:r>
      <w:r w:rsidRPr="00157A42">
        <w:t xml:space="preserve">n </w:t>
      </w:r>
      <w:r>
        <w:t>e</w:t>
      </w:r>
      <w:r w:rsidRPr="00157A42">
        <w:t>n Singap</w:t>
      </w:r>
      <w:r>
        <w:t>u</w:t>
      </w:r>
      <w:r w:rsidRPr="00157A42">
        <w:t xml:space="preserve">r. </w:t>
      </w:r>
      <w:r>
        <w:t>Atraída por el señuelo de ganar de</w:t>
      </w:r>
      <w:r w:rsidRPr="00982379">
        <w:t xml:space="preserve"> 2</w:t>
      </w:r>
      <w:r w:rsidR="00106203">
        <w:t>0.</w:t>
      </w:r>
      <w:r w:rsidRPr="00982379">
        <w:t>000</w:t>
      </w:r>
      <w:r>
        <w:t xml:space="preserve"> a </w:t>
      </w:r>
      <w:r w:rsidRPr="00982379">
        <w:t>3</w:t>
      </w:r>
      <w:r w:rsidR="00106203">
        <w:t>0.</w:t>
      </w:r>
      <w:r w:rsidRPr="00982379">
        <w:t xml:space="preserve">000 baht </w:t>
      </w:r>
      <w:r>
        <w:t>por semana,</w:t>
      </w:r>
      <w:r w:rsidRPr="00982379">
        <w:t xml:space="preserve"> </w:t>
      </w:r>
      <w:smartTag w:uri="urn:schemas-microsoft-com:office:smarttags" w:element="PersonName">
        <w:smartTagPr>
          <w:attr w:name="ProductID" w:val="la Sra. Kor"/>
        </w:smartTagPr>
        <w:r>
          <w:t>la Sra.</w:t>
        </w:r>
        <w:r w:rsidRPr="00982379">
          <w:t xml:space="preserve"> Kor</w:t>
        </w:r>
      </w:smartTag>
      <w:r w:rsidRPr="00982379">
        <w:t xml:space="preserve"> </w:t>
      </w:r>
      <w:r>
        <w:t>accedió a trasladarse a</w:t>
      </w:r>
      <w:r w:rsidRPr="00982379">
        <w:t xml:space="preserve"> Singap</w:t>
      </w:r>
      <w:r>
        <w:t>u</w:t>
      </w:r>
      <w:r w:rsidRPr="00982379">
        <w:t>r.</w:t>
      </w:r>
    </w:p>
    <w:p w:rsidR="005C7BE0" w:rsidRPr="003E1DC9" w:rsidRDefault="005C7BE0" w:rsidP="005C7BE0">
      <w:pPr>
        <w:pStyle w:val="SingleTxtG"/>
      </w:pPr>
      <w:r w:rsidRPr="00982379">
        <w:t>75.</w:t>
      </w:r>
      <w:r w:rsidRPr="00982379">
        <w:tab/>
      </w:r>
      <w:smartTag w:uri="urn:schemas-microsoft-com:office:smarttags" w:element="PersonName">
        <w:smartTagPr>
          <w:attr w:name="ProductID" w:val="la Sra. A"/>
        </w:smartTagPr>
        <w:r w:rsidRPr="00982379">
          <w:t>La Sra. A</w:t>
        </w:r>
      </w:smartTag>
      <w:r w:rsidRPr="00982379">
        <w:t xml:space="preserve"> se puso entonces en contacto con </w:t>
      </w:r>
      <w:smartTag w:uri="urn:schemas-microsoft-com:office:smarttags" w:element="PersonName">
        <w:smartTagPr>
          <w:attr w:name="ProductID" w:val="la Sra. B"/>
        </w:smartTagPr>
        <w:r w:rsidRPr="00982379">
          <w:t>la Sra. B</w:t>
        </w:r>
      </w:smartTag>
      <w:r>
        <w:t>, reside</w:t>
      </w:r>
      <w:r w:rsidRPr="00982379">
        <w:t>n</w:t>
      </w:r>
      <w:r>
        <w:t>te</w:t>
      </w:r>
      <w:r w:rsidRPr="00982379">
        <w:t xml:space="preserve"> </w:t>
      </w:r>
      <w:r>
        <w:t>e</w:t>
      </w:r>
      <w:r w:rsidRPr="00982379">
        <w:t xml:space="preserve">n Songkla, </w:t>
      </w:r>
      <w:r>
        <w:t xml:space="preserve">para trasladarse a realizar una visita de inspección a </w:t>
      </w:r>
      <w:smartTag w:uri="urn:schemas-microsoft-com:office:smarttags" w:element="PersonName">
        <w:smartTagPr>
          <w:attr w:name="ProductID" w:val="la Sra. Kor."/>
        </w:smartTagPr>
        <w:r>
          <w:t>la</w:t>
        </w:r>
        <w:r w:rsidRPr="00982379">
          <w:t xml:space="preserve"> </w:t>
        </w:r>
        <w:r>
          <w:t>Sra.</w:t>
        </w:r>
        <w:r w:rsidRPr="00982379">
          <w:t xml:space="preserve"> Kor.</w:t>
        </w:r>
      </w:smartTag>
      <w:r w:rsidRPr="00982379">
        <w:t xml:space="preserve"> </w:t>
      </w:r>
      <w:smartTag w:uri="urn:schemas-microsoft-com:office:smarttags" w:element="PersonName">
        <w:smartTagPr>
          <w:attr w:name="ProductID" w:val="la Sra. B"/>
        </w:smartTagPr>
        <w:r>
          <w:t>La Sra.</w:t>
        </w:r>
        <w:r w:rsidRPr="00982379">
          <w:t xml:space="preserve"> B</w:t>
        </w:r>
      </w:smartTag>
      <w:r w:rsidRPr="00982379">
        <w:t xml:space="preserve"> llegó a Pathumthani el 3 de febrero de 2003. </w:t>
      </w:r>
      <w:r w:rsidRPr="003E1DC9">
        <w:t xml:space="preserve">Tras la inspección, </w:t>
      </w:r>
      <w:smartTag w:uri="urn:schemas-microsoft-com:office:smarttags" w:element="PersonName">
        <w:smartTagPr>
          <w:attr w:name="ProductID" w:val="la Sra. B"/>
        </w:smartTagPr>
        <w:r w:rsidRPr="003E1DC9">
          <w:t>la Sra. B</w:t>
        </w:r>
      </w:smartTag>
      <w:r w:rsidRPr="003E1DC9">
        <w:t xml:space="preserve"> pidió a </w:t>
      </w:r>
      <w:smartTag w:uri="urn:schemas-microsoft-com:office:smarttags" w:element="PersonName">
        <w:smartTagPr>
          <w:attr w:name="ProductID" w:val="la Sra. Kor"/>
        </w:smartTagPr>
        <w:r w:rsidRPr="003E1DC9">
          <w:t>la Sra. Kor</w:t>
        </w:r>
      </w:smartTag>
      <w:r w:rsidRPr="003E1DC9">
        <w:t xml:space="preserve"> </w:t>
      </w:r>
      <w:r>
        <w:t>que hiciera las maletas y se la llevó a una estación de autobuses</w:t>
      </w:r>
      <w:r w:rsidRPr="003E1DC9">
        <w:t xml:space="preserve">. </w:t>
      </w:r>
      <w:smartTag w:uri="urn:schemas-microsoft-com:office:smarttags" w:element="PersonName">
        <w:smartTagPr>
          <w:attr w:name="ProductID" w:val="la Sra. A"/>
        </w:smartTagPr>
        <w:r w:rsidRPr="003E1DC9">
          <w:t>La Sra. A</w:t>
        </w:r>
      </w:smartTag>
      <w:r w:rsidRPr="003E1DC9">
        <w:t xml:space="preserve"> recibió </w:t>
      </w:r>
      <w:r w:rsidR="00106203">
        <w:t>5.</w:t>
      </w:r>
      <w:r w:rsidRPr="003E1DC9">
        <w:t xml:space="preserve">000 baht de </w:t>
      </w:r>
      <w:smartTag w:uri="urn:schemas-microsoft-com:office:smarttags" w:element="PersonName">
        <w:smartTagPr>
          <w:attr w:name="ProductID" w:val="la Sra. B"/>
        </w:smartTagPr>
        <w:r w:rsidRPr="003E1DC9">
          <w:t>la Sra. B</w:t>
        </w:r>
      </w:smartTag>
      <w:r>
        <w:t>,</w:t>
      </w:r>
      <w:r w:rsidRPr="003E1DC9">
        <w:t xml:space="preserve"> </w:t>
      </w:r>
      <w:r>
        <w:t>a título de</w:t>
      </w:r>
      <w:r w:rsidRPr="003E1DC9">
        <w:t xml:space="preserve"> comisi</w:t>
      </w:r>
      <w:r>
        <w:t>ó</w:t>
      </w:r>
      <w:r w:rsidRPr="003E1DC9">
        <w:t>n.</w:t>
      </w:r>
    </w:p>
    <w:p w:rsidR="005C7BE0" w:rsidRPr="003E1DC9" w:rsidRDefault="005C7BE0" w:rsidP="005C7BE0">
      <w:pPr>
        <w:pStyle w:val="SingleTxtG"/>
      </w:pPr>
      <w:r w:rsidRPr="003E1DC9">
        <w:t>76.</w:t>
      </w:r>
      <w:r w:rsidRPr="003E1DC9">
        <w:tab/>
      </w:r>
      <w:smartTag w:uri="urn:schemas-microsoft-com:office:smarttags" w:element="PersonName">
        <w:smartTagPr>
          <w:attr w:name="ProductID" w:val="la Sra. B"/>
        </w:smartTagPr>
        <w:r w:rsidRPr="003E1DC9">
          <w:t>La Sra. B</w:t>
        </w:r>
      </w:smartTag>
      <w:r w:rsidRPr="003E1DC9">
        <w:t xml:space="preserve"> acompañó a </w:t>
      </w:r>
      <w:smartTag w:uri="urn:schemas-microsoft-com:office:smarttags" w:element="PersonName">
        <w:smartTagPr>
          <w:attr w:name="ProductID" w:val="la Sra. Kor"/>
        </w:smartTagPr>
        <w:r w:rsidRPr="003E1DC9">
          <w:t>la Sra. Kor</w:t>
        </w:r>
      </w:smartTag>
      <w:r w:rsidRPr="003E1DC9">
        <w:t xml:space="preserve"> </w:t>
      </w:r>
      <w:r>
        <w:t>a</w:t>
      </w:r>
      <w:r w:rsidRPr="003E1DC9">
        <w:t xml:space="preserve"> Songkla. </w:t>
      </w:r>
      <w:r>
        <w:t>Allí se quedaron dos días</w:t>
      </w:r>
      <w:r w:rsidRPr="003E1DC9">
        <w:t xml:space="preserve">. Entretanto, </w:t>
      </w:r>
      <w:smartTag w:uri="urn:schemas-microsoft-com:office:smarttags" w:element="PersonName">
        <w:smartTagPr>
          <w:attr w:name="ProductID" w:val="la Sra. B"/>
        </w:smartTagPr>
        <w:r w:rsidRPr="003E1DC9">
          <w:t>la Sra. B</w:t>
        </w:r>
      </w:smartTag>
      <w:r w:rsidRPr="003E1DC9">
        <w:t xml:space="preserve"> concert</w:t>
      </w:r>
      <w:r>
        <w:t>ó</w:t>
      </w:r>
      <w:r w:rsidRPr="003E1DC9">
        <w:t xml:space="preserve"> que </w:t>
      </w:r>
      <w:smartTag w:uri="urn:schemas-microsoft-com:office:smarttags" w:element="PersonName">
        <w:smartTagPr>
          <w:attr w:name="ProductID" w:val="la Sra. Kor"/>
        </w:smartTagPr>
        <w:r w:rsidRPr="003E1DC9">
          <w:t>la Sra. Kor</w:t>
        </w:r>
      </w:smartTag>
      <w:r w:rsidRPr="003E1DC9">
        <w:t xml:space="preserve"> utilizara el pasaporte </w:t>
      </w:r>
      <w:r>
        <w:t>de otra</w:t>
      </w:r>
      <w:r w:rsidRPr="003E1DC9">
        <w:t xml:space="preserve"> person</w:t>
      </w:r>
      <w:r>
        <w:t>a</w:t>
      </w:r>
      <w:r w:rsidRPr="003E1DC9">
        <w:t xml:space="preserve"> </w:t>
      </w:r>
      <w:r>
        <w:t xml:space="preserve">con rasgos físicos parecidos a los de </w:t>
      </w:r>
      <w:smartTag w:uri="urn:schemas-microsoft-com:office:smarttags" w:element="PersonName">
        <w:smartTagPr>
          <w:attr w:name="ProductID" w:val="la Sra. Kor"/>
        </w:smartTagPr>
        <w:r>
          <w:t>la Sra</w:t>
        </w:r>
        <w:r w:rsidRPr="003E1DC9">
          <w:t>. Kor</w:t>
        </w:r>
      </w:smartTag>
      <w:r>
        <w:t xml:space="preserve">, como </w:t>
      </w:r>
      <w:r w:rsidRPr="003E1DC9">
        <w:t>document</w:t>
      </w:r>
      <w:r>
        <w:t>o de viaje a</w:t>
      </w:r>
      <w:r w:rsidRPr="003E1DC9">
        <w:t xml:space="preserve"> Singap</w:t>
      </w:r>
      <w:r>
        <w:t>u</w:t>
      </w:r>
      <w:r w:rsidRPr="003E1DC9">
        <w:t>r.</w:t>
      </w:r>
    </w:p>
    <w:p w:rsidR="005C7BE0" w:rsidRPr="00810E1C" w:rsidRDefault="005C7BE0" w:rsidP="005C7BE0">
      <w:pPr>
        <w:pStyle w:val="SingleTxtG"/>
      </w:pPr>
      <w:r w:rsidRPr="003E1DC9">
        <w:t>77.</w:t>
      </w:r>
      <w:r w:rsidRPr="003E1DC9">
        <w:tab/>
        <w:t xml:space="preserve">El 7 de febrero de 2003, </w:t>
      </w:r>
      <w:smartTag w:uri="urn:schemas-microsoft-com:office:smarttags" w:element="PersonName">
        <w:smartTagPr>
          <w:attr w:name="ProductID" w:val="la Sra. B"/>
        </w:smartTagPr>
        <w:r w:rsidRPr="003E1DC9">
          <w:t>la Sra. B</w:t>
        </w:r>
      </w:smartTag>
      <w:r w:rsidRPr="003E1DC9">
        <w:t xml:space="preserve"> viajó con </w:t>
      </w:r>
      <w:smartTag w:uri="urn:schemas-microsoft-com:office:smarttags" w:element="PersonName">
        <w:smartTagPr>
          <w:attr w:name="ProductID" w:val="la Sra. Kor"/>
        </w:smartTagPr>
        <w:r w:rsidRPr="003E1DC9">
          <w:t>la Sra. Kor</w:t>
        </w:r>
      </w:smartTag>
      <w:r w:rsidRPr="003E1DC9">
        <w:t xml:space="preserve"> </w:t>
      </w:r>
      <w:r>
        <w:t>a</w:t>
      </w:r>
      <w:r w:rsidRPr="003E1DC9">
        <w:t xml:space="preserve"> Singap</w:t>
      </w:r>
      <w:r>
        <w:t>ur</w:t>
      </w:r>
      <w:r w:rsidRPr="003E1DC9">
        <w:t>, u</w:t>
      </w:r>
      <w:r>
        <w:t>til</w:t>
      </w:r>
      <w:r w:rsidRPr="003E1DC9">
        <w:t>i</w:t>
      </w:r>
      <w:r>
        <w:t>za</w:t>
      </w:r>
      <w:r w:rsidRPr="003E1DC9">
        <w:t>n</w:t>
      </w:r>
      <w:r>
        <w:t>do el</w:t>
      </w:r>
      <w:r w:rsidR="001D67D8">
        <w:t xml:space="preserve"> </w:t>
      </w:r>
      <w:r w:rsidRPr="003E1DC9">
        <w:t>pas</w:t>
      </w:r>
      <w:r>
        <w:t>a</w:t>
      </w:r>
      <w:r w:rsidRPr="003E1DC9">
        <w:t>port</w:t>
      </w:r>
      <w:r>
        <w:t>e de otra persona</w:t>
      </w:r>
      <w:r w:rsidRPr="003E1DC9">
        <w:t xml:space="preserve">. </w:t>
      </w:r>
      <w:r w:rsidRPr="00810E1C">
        <w:t xml:space="preserve">El viaje se </w:t>
      </w:r>
      <w:r>
        <w:t>efectu</w:t>
      </w:r>
      <w:r w:rsidRPr="00810E1C">
        <w:t>ó en autobús y tardaron dos d</w:t>
      </w:r>
      <w:r>
        <w:t xml:space="preserve">ías. </w:t>
      </w:r>
      <w:r w:rsidRPr="00810E1C">
        <w:t xml:space="preserve">Al llegar a Singapur, </w:t>
      </w:r>
      <w:smartTag w:uri="urn:schemas-microsoft-com:office:smarttags" w:element="PersonName">
        <w:smartTagPr>
          <w:attr w:name="ProductID" w:val="la Sra. B"/>
        </w:smartTagPr>
        <w:r w:rsidRPr="00810E1C">
          <w:t>la Sra. B</w:t>
        </w:r>
      </w:smartTag>
      <w:r w:rsidRPr="00810E1C">
        <w:t xml:space="preserve"> llevó a </w:t>
      </w:r>
      <w:smartTag w:uri="urn:schemas-microsoft-com:office:smarttags" w:element="PersonName">
        <w:smartTagPr>
          <w:attr w:name="ProductID" w:val="la Sra. Kor"/>
        </w:smartTagPr>
        <w:r w:rsidRPr="00810E1C">
          <w:t>la Sra. Kor</w:t>
        </w:r>
      </w:smartTag>
      <w:r w:rsidRPr="00810E1C">
        <w:t xml:space="preserve"> a </w:t>
      </w:r>
      <w:r>
        <w:t>entrevista</w:t>
      </w:r>
      <w:r w:rsidRPr="00810E1C">
        <w:t>rse con otro agente tailand</w:t>
      </w:r>
      <w:r>
        <w:t>és, denominado</w:t>
      </w:r>
      <w:r w:rsidR="001D67D8">
        <w:t xml:space="preserve"> </w:t>
      </w:r>
      <w:r>
        <w:t>S</w:t>
      </w:r>
      <w:r w:rsidRPr="00810E1C">
        <w:t>r. C.</w:t>
      </w:r>
    </w:p>
    <w:p w:rsidR="005C7BE0" w:rsidRPr="009C3906" w:rsidRDefault="005C7BE0" w:rsidP="005C7BE0">
      <w:pPr>
        <w:pStyle w:val="SingleTxtG"/>
      </w:pPr>
      <w:r w:rsidRPr="00810E1C">
        <w:t>78.</w:t>
      </w:r>
      <w:r w:rsidRPr="00810E1C">
        <w:tab/>
        <w:t xml:space="preserve">El 8 de febrero de 2003, </w:t>
      </w:r>
      <w:smartTag w:uri="urn:schemas-microsoft-com:office:smarttags" w:element="PersonName">
        <w:smartTagPr>
          <w:attr w:name="ProductID" w:val="la Sra. Kor"/>
        </w:smartTagPr>
        <w:r w:rsidRPr="00810E1C">
          <w:t>la Sra. Kor</w:t>
        </w:r>
      </w:smartTag>
      <w:r w:rsidRPr="00810E1C">
        <w:t xml:space="preserve"> fue trasladada a un apartament</w:t>
      </w:r>
      <w:r>
        <w:t>o, en donde se reunió con otras ocho niñas t</w:t>
      </w:r>
      <w:r w:rsidRPr="00810E1C">
        <w:t>ai</w:t>
      </w:r>
      <w:r>
        <w:t>landesas de edades</w:t>
      </w:r>
      <w:r w:rsidRPr="00810E1C">
        <w:t xml:space="preserve"> similar</w:t>
      </w:r>
      <w:r>
        <w:t>es</w:t>
      </w:r>
      <w:r w:rsidRPr="00810E1C">
        <w:t xml:space="preserve">. </w:t>
      </w:r>
      <w:r>
        <w:t>Todas vivían en la misma habitación</w:t>
      </w:r>
      <w:r w:rsidRPr="00810E1C">
        <w:t xml:space="preserve">. Por la tarde de ese mismo día, el Sr. C </w:t>
      </w:r>
      <w:r>
        <w:t xml:space="preserve">llevó a </w:t>
      </w:r>
      <w:smartTag w:uri="urn:schemas-microsoft-com:office:smarttags" w:element="PersonName">
        <w:smartTagPr>
          <w:attr w:name="ProductID" w:val="la Sra. Kor"/>
        </w:smartTagPr>
        <w:r>
          <w:t>la Sra.</w:t>
        </w:r>
        <w:r w:rsidRPr="00810E1C">
          <w:t xml:space="preserve"> Kor</w:t>
        </w:r>
      </w:smartTag>
      <w:r w:rsidRPr="00810E1C">
        <w:t xml:space="preserve"> </w:t>
      </w:r>
      <w:r>
        <w:t xml:space="preserve">y a las otras ocho niñas a un campamento para trabajar de </w:t>
      </w:r>
      <w:smartTag w:uri="urn:schemas-microsoft-com:office:smarttags" w:element="metricconverter">
        <w:smartTagPr>
          <w:attr w:name="ProductID" w:val="19.30 a"/>
        </w:smartTagPr>
        <w:r>
          <w:t>1</w:t>
        </w:r>
        <w:r w:rsidRPr="00810E1C">
          <w:t>9.30</w:t>
        </w:r>
        <w:r>
          <w:t xml:space="preserve"> a</w:t>
        </w:r>
      </w:smartTag>
      <w:r>
        <w:t xml:space="preserve"> </w:t>
      </w:r>
      <w:r w:rsidRPr="00810E1C">
        <w:t>01.00</w:t>
      </w:r>
      <w:r>
        <w:t xml:space="preserve"> horas</w:t>
      </w:r>
      <w:r w:rsidRPr="00810E1C">
        <w:t xml:space="preserve">. </w:t>
      </w:r>
      <w:r w:rsidRPr="009C3906">
        <w:t>Se dispuso un autob</w:t>
      </w:r>
      <w:r>
        <w:t>ú</w:t>
      </w:r>
      <w:r w:rsidRPr="009C3906">
        <w:t xml:space="preserve">s lanzadera para llevarlas allí </w:t>
      </w:r>
      <w:r>
        <w:t>y recogerlas después</w:t>
      </w:r>
      <w:r w:rsidRPr="009C3906">
        <w:t xml:space="preserve">. </w:t>
      </w:r>
      <w:smartTag w:uri="urn:schemas-microsoft-com:office:smarttags" w:element="PersonName">
        <w:smartTagPr>
          <w:attr w:name="ProductID" w:val="la Sra. Kor"/>
        </w:smartTagPr>
        <w:r w:rsidRPr="009C3906">
          <w:t>La Sra. Kor</w:t>
        </w:r>
      </w:smartTag>
      <w:r w:rsidRPr="009C3906">
        <w:t xml:space="preserve"> fue informada por el Sr. C de que necesitaba vender sus servicios a 275 hombres para pagar sus deudas. </w:t>
      </w:r>
      <w:smartTag w:uri="urn:schemas-microsoft-com:office:smarttags" w:element="PersonName">
        <w:smartTagPr>
          <w:attr w:name="ProductID" w:val="la Sra. Kor"/>
        </w:smartTagPr>
        <w:r w:rsidRPr="009C3906">
          <w:t>La Sra. Kor</w:t>
        </w:r>
      </w:smartTag>
      <w:r w:rsidRPr="009C3906">
        <w:t xml:space="preserve"> tardó un mes en </w:t>
      </w:r>
      <w:r>
        <w:t>saldar</w:t>
      </w:r>
      <w:r w:rsidRPr="009C3906">
        <w:t xml:space="preserve"> sus deudas.</w:t>
      </w:r>
    </w:p>
    <w:p w:rsidR="005C7BE0" w:rsidRPr="009C3906" w:rsidRDefault="005C7BE0" w:rsidP="005C7BE0">
      <w:pPr>
        <w:pStyle w:val="SingleTxtG"/>
      </w:pPr>
      <w:r w:rsidRPr="009C3906">
        <w:t>79.</w:t>
      </w:r>
      <w:r w:rsidRPr="009C3906">
        <w:tab/>
        <w:t xml:space="preserve">Una vez logrado ese objetivo, </w:t>
      </w:r>
      <w:smartTag w:uri="urn:schemas-microsoft-com:office:smarttags" w:element="PersonName">
        <w:smartTagPr>
          <w:attr w:name="ProductID" w:val="la Sra. Kor"/>
        </w:smartTagPr>
        <w:r w:rsidRPr="009C3906">
          <w:t>la Sra. Kor</w:t>
        </w:r>
      </w:smartTag>
      <w:r w:rsidRPr="009C3906">
        <w:t xml:space="preserve"> recibía a 10 clientes </w:t>
      </w:r>
      <w:r>
        <w:t>al día y les cobraba</w:t>
      </w:r>
      <w:r w:rsidRPr="009C3906">
        <w:t xml:space="preserve"> 400 </w:t>
      </w:r>
      <w:r>
        <w:t>baht por servicio</w:t>
      </w:r>
      <w:r w:rsidRPr="009C3906">
        <w:t xml:space="preserve">. </w:t>
      </w:r>
      <w:smartTag w:uri="urn:schemas-microsoft-com:office:smarttags" w:element="PersonName">
        <w:smartTagPr>
          <w:attr w:name="ProductID" w:val="la Sra. Kor"/>
        </w:smartTagPr>
        <w:r w:rsidRPr="009C3906">
          <w:t>La Sra. Kor</w:t>
        </w:r>
      </w:smartTag>
      <w:r w:rsidRPr="009C3906">
        <w:t xml:space="preserve"> enviaba cada mes 3</w:t>
      </w:r>
      <w:r w:rsidR="00106203">
        <w:t>0.</w:t>
      </w:r>
      <w:r w:rsidRPr="009C3906">
        <w:t xml:space="preserve">000 baht a su abuela y a su padre. Cuando llegó el momento de volver a Songkla para renovar su visado, </w:t>
      </w:r>
      <w:r>
        <w:t>transcurridos</w:t>
      </w:r>
      <w:r w:rsidRPr="009C3906">
        <w:t xml:space="preserve"> 55 d</w:t>
      </w:r>
      <w:r>
        <w:t>í</w:t>
      </w:r>
      <w:r w:rsidRPr="009C3906">
        <w:t xml:space="preserve">as, </w:t>
      </w:r>
      <w:smartTag w:uri="urn:schemas-microsoft-com:office:smarttags" w:element="PersonName">
        <w:smartTagPr>
          <w:attr w:name="ProductID" w:val="la Sra. Kor"/>
        </w:smartTagPr>
        <w:r>
          <w:t>la Sra</w:t>
        </w:r>
        <w:r w:rsidRPr="009C3906">
          <w:t>. Kor</w:t>
        </w:r>
      </w:smartTag>
      <w:r w:rsidRPr="009C3906">
        <w:t xml:space="preserve"> </w:t>
      </w:r>
      <w:r>
        <w:t>se marchó a</w:t>
      </w:r>
      <w:r w:rsidRPr="009C3906">
        <w:t xml:space="preserve"> Songkla</w:t>
      </w:r>
      <w:r>
        <w:t xml:space="preserve">, donde permaneció con </w:t>
      </w:r>
      <w:smartTag w:uri="urn:schemas-microsoft-com:office:smarttags" w:element="PersonName">
        <w:smartTagPr>
          <w:attr w:name="ProductID" w:val="la Sra. B."/>
        </w:smartTagPr>
        <w:r>
          <w:t>la Sra.</w:t>
        </w:r>
        <w:r w:rsidRPr="009C3906">
          <w:t xml:space="preserve"> B.</w:t>
        </w:r>
      </w:smartTag>
    </w:p>
    <w:p w:rsidR="005C7BE0" w:rsidRPr="003766E8" w:rsidRDefault="005C7BE0" w:rsidP="005C7BE0">
      <w:pPr>
        <w:pStyle w:val="SingleTxtG"/>
      </w:pPr>
      <w:r w:rsidRPr="003766E8">
        <w:t>80.</w:t>
      </w:r>
      <w:r w:rsidRPr="003766E8">
        <w:tab/>
        <w:t xml:space="preserve">El 7 de abril de 2003, </w:t>
      </w:r>
      <w:smartTag w:uri="urn:schemas-microsoft-com:office:smarttags" w:element="PersonName">
        <w:smartTagPr>
          <w:attr w:name="ProductID" w:val="la Sra. Kor"/>
        </w:smartTagPr>
        <w:r w:rsidRPr="003766E8">
          <w:t>la Sra. Kor</w:t>
        </w:r>
      </w:smartTag>
      <w:r w:rsidRPr="003766E8">
        <w:t xml:space="preserve"> volvió a Singapur y reanudó su trabajo el 29 de abril de 2003. </w:t>
      </w:r>
      <w:r>
        <w:t>Tuvo que abonar la misma cantidad adeudada que la primera vez</w:t>
      </w:r>
      <w:r w:rsidRPr="003766E8">
        <w:t>.</w:t>
      </w:r>
    </w:p>
    <w:p w:rsidR="005C7BE0" w:rsidRPr="003766E8" w:rsidRDefault="005C7BE0" w:rsidP="005C7BE0">
      <w:pPr>
        <w:pStyle w:val="SingleTxtG"/>
      </w:pPr>
      <w:r w:rsidRPr="003766E8">
        <w:t>81.</w:t>
      </w:r>
      <w:r w:rsidRPr="003766E8">
        <w:tab/>
      </w:r>
      <w:smartTag w:uri="urn:schemas-microsoft-com:office:smarttags" w:element="PersonName">
        <w:smartTagPr>
          <w:attr w:name="ProductID" w:val="la Sra. Kor"/>
        </w:smartTagPr>
        <w:r w:rsidRPr="003766E8">
          <w:t>La Sra. Kor</w:t>
        </w:r>
      </w:smartTag>
      <w:r w:rsidRPr="003766E8">
        <w:t xml:space="preserve"> fue detenida el 30 de noviembre de 2003 </w:t>
      </w:r>
      <w:r>
        <w:t>bajo la acusación de</w:t>
      </w:r>
      <w:r w:rsidRPr="003766E8">
        <w:t xml:space="preserve"> prostitu</w:t>
      </w:r>
      <w:r>
        <w:t>c</w:t>
      </w:r>
      <w:r w:rsidRPr="003766E8">
        <w:t>i</w:t>
      </w:r>
      <w:r>
        <w:t>ó</w:t>
      </w:r>
      <w:r w:rsidRPr="003766E8">
        <w:t>n. Fue encarcelada durante diez días y recibi</w:t>
      </w:r>
      <w:r>
        <w:t>ó ayuda para regresar a</w:t>
      </w:r>
      <w:r w:rsidRPr="003766E8">
        <w:t xml:space="preserve"> Bangkok. </w:t>
      </w:r>
      <w:r>
        <w:t>Ll</w:t>
      </w:r>
      <w:r w:rsidRPr="003766E8">
        <w:t>egó a Bangkok el 9 de diciembre de 2003 y fue trasladada al Centro de</w:t>
      </w:r>
      <w:r w:rsidR="001D67D8">
        <w:t xml:space="preserve"> </w:t>
      </w:r>
      <w:r w:rsidRPr="003766E8">
        <w:t>Protecci</w:t>
      </w:r>
      <w:r>
        <w:t>ón y Desarrollo Ocupacional de</w:t>
      </w:r>
      <w:r w:rsidRPr="003766E8">
        <w:t xml:space="preserve"> Kredtrakarn.</w:t>
      </w:r>
    </w:p>
    <w:p w:rsidR="005C7BE0" w:rsidRPr="003766E8" w:rsidRDefault="005C7BE0" w:rsidP="005C7BE0">
      <w:pPr>
        <w:pStyle w:val="SingleTxtG"/>
      </w:pPr>
      <w:r w:rsidRPr="003766E8">
        <w:t>82.</w:t>
      </w:r>
      <w:r w:rsidRPr="003766E8">
        <w:tab/>
        <w:t>Los trabajadores sociales del Centro de Kredtrakarn se pusieron en contacto con la organizaci</w:t>
      </w:r>
      <w:r>
        <w:t xml:space="preserve">ón </w:t>
      </w:r>
      <w:r w:rsidRPr="003766E8">
        <w:t>FACE</w:t>
      </w:r>
      <w:r w:rsidR="001D67D8">
        <w:t xml:space="preserve"> </w:t>
      </w:r>
      <w:r>
        <w:t>en relación en el c</w:t>
      </w:r>
      <w:r w:rsidRPr="003766E8">
        <w:t>as</w:t>
      </w:r>
      <w:r>
        <w:t>o</w:t>
      </w:r>
      <w:r w:rsidRPr="003766E8">
        <w:t>. FACE prest</w:t>
      </w:r>
      <w:r>
        <w:t>ó</w:t>
      </w:r>
      <w:r w:rsidRPr="003766E8">
        <w:t xml:space="preserve"> su ayuda para atender y entrevistar a </w:t>
      </w:r>
      <w:smartTag w:uri="urn:schemas-microsoft-com:office:smarttags" w:element="PersonName">
        <w:smartTagPr>
          <w:attr w:name="ProductID" w:val="la Sra. Kor"/>
        </w:smartTagPr>
        <w:r w:rsidRPr="003766E8">
          <w:t>la Sra. Kor</w:t>
        </w:r>
      </w:smartTag>
      <w:r w:rsidRPr="003766E8">
        <w:t xml:space="preserve">, </w:t>
      </w:r>
      <w:r>
        <w:t>la parte afectada</w:t>
      </w:r>
      <w:r w:rsidRPr="003766E8">
        <w:t xml:space="preserve">, </w:t>
      </w:r>
      <w:r>
        <w:t>e</w:t>
      </w:r>
      <w:r w:rsidRPr="003766E8">
        <w:t>n colabora</w:t>
      </w:r>
      <w:r>
        <w:t>c</w:t>
      </w:r>
      <w:r w:rsidRPr="003766E8">
        <w:t>i</w:t>
      </w:r>
      <w:r>
        <w:t>ó</w:t>
      </w:r>
      <w:r w:rsidRPr="003766E8">
        <w:t xml:space="preserve">n </w:t>
      </w:r>
      <w:r>
        <w:t>con un equipo</w:t>
      </w:r>
      <w:r w:rsidRPr="003766E8">
        <w:t xml:space="preserve"> multidisciplinar</w:t>
      </w:r>
      <w:r>
        <w:t>io</w:t>
      </w:r>
      <w:r w:rsidRPr="003766E8">
        <w:t xml:space="preserve">. </w:t>
      </w:r>
      <w:r>
        <w:t xml:space="preserve">La parte afectada fue llevada para ser interrogada y documentar su caso a </w:t>
      </w:r>
      <w:smartTag w:uri="urn:schemas-microsoft-com:office:smarttags" w:element="PersonName">
        <w:smartTagPr>
          <w:attr w:name="ProductID" w:val="la Dependencia"/>
        </w:smartTagPr>
        <w:r>
          <w:t>la Dependencia</w:t>
        </w:r>
      </w:smartTag>
      <w:r>
        <w:t xml:space="preserve"> de Erradicación</w:t>
      </w:r>
      <w:r w:rsidRPr="003766E8">
        <w:t>.</w:t>
      </w:r>
    </w:p>
    <w:p w:rsidR="005C7BE0" w:rsidRPr="00C62889" w:rsidRDefault="005C7BE0" w:rsidP="005C7BE0">
      <w:pPr>
        <w:pStyle w:val="SingleTxtG"/>
      </w:pPr>
      <w:r w:rsidRPr="008B2D4E">
        <w:t>83.</w:t>
      </w:r>
      <w:r w:rsidRPr="008B2D4E">
        <w:tab/>
        <w:t xml:space="preserve">FACE colaboró estrechamente con el funcionario encargado del interrogatorio y el fiscal en todos los aspectos y, entre ellos, </w:t>
      </w:r>
      <w:r>
        <w:t>la</w:t>
      </w:r>
      <w:r w:rsidRPr="008B2D4E">
        <w:t xml:space="preserve"> identifica</w:t>
      </w:r>
      <w:r>
        <w:t>c</w:t>
      </w:r>
      <w:r w:rsidRPr="008B2D4E">
        <w:t>i</w:t>
      </w:r>
      <w:r>
        <w:t>ó</w:t>
      </w:r>
      <w:r w:rsidRPr="008B2D4E">
        <w:t xml:space="preserve">n </w:t>
      </w:r>
      <w:r>
        <w:t>del lugar de los hechos y el procesamiento de los acusados</w:t>
      </w:r>
      <w:r w:rsidRPr="008B2D4E">
        <w:t xml:space="preserve">. </w:t>
      </w:r>
      <w:smartTag w:uri="urn:schemas-microsoft-com:office:smarttags" w:element="PersonName">
        <w:smartTagPr>
          <w:attr w:name="ProductID" w:val="la Sra. B"/>
        </w:smartTagPr>
        <w:r>
          <w:t>La Sra.</w:t>
        </w:r>
        <w:r w:rsidRPr="008B2D4E">
          <w:t xml:space="preserve"> B</w:t>
        </w:r>
      </w:smartTag>
      <w:r w:rsidRPr="008B2D4E">
        <w:t xml:space="preserve"> fue detenida el 5 de octubre de 2005. Se hizo acopio de pruebas para enjuiciar a los sospechosos, las Sras. A y B y el Sr. C, y se presentaron cargos contra ellos. El 6 de febrero de 2006, FACE se concert</w:t>
      </w:r>
      <w:r>
        <w:t>ó</w:t>
      </w:r>
      <w:r w:rsidRPr="008B2D4E">
        <w:t xml:space="preserve"> con el fiscal para solicit</w:t>
      </w:r>
      <w:r>
        <w:t>a</w:t>
      </w:r>
      <w:r w:rsidRPr="008B2D4E">
        <w:t xml:space="preserve">r la </w:t>
      </w:r>
      <w:r>
        <w:t xml:space="preserve">oportuna </w:t>
      </w:r>
      <w:r w:rsidRPr="008B2D4E">
        <w:t>investigaci</w:t>
      </w:r>
      <w:r>
        <w:t>ón de la</w:t>
      </w:r>
      <w:r w:rsidRPr="008B2D4E">
        <w:t xml:space="preserve"> part</w:t>
      </w:r>
      <w:r>
        <w:t>e</w:t>
      </w:r>
      <w:r w:rsidRPr="008B2D4E">
        <w:t xml:space="preserve"> a</w:t>
      </w:r>
      <w:r>
        <w:t>fectada como</w:t>
      </w:r>
      <w:r w:rsidRPr="008B2D4E">
        <w:t xml:space="preserve"> </w:t>
      </w:r>
      <w:r>
        <w:t>testigo.</w:t>
      </w:r>
      <w:r w:rsidRPr="008B2D4E">
        <w:t xml:space="preserve"> </w:t>
      </w:r>
      <w:r w:rsidRPr="00C62889">
        <w:t xml:space="preserve">La parte </w:t>
      </w:r>
      <w:r>
        <w:t>perjudicada</w:t>
      </w:r>
      <w:r w:rsidRPr="00C62889">
        <w:t xml:space="preserve"> había estado internada en el Centro Kredtrakarn más de un año y su puesta en libertad estaba programada para una fecha pr</w:t>
      </w:r>
      <w:r>
        <w:t>óxima</w:t>
      </w:r>
      <w:r w:rsidRPr="00C62889">
        <w:t>. Se temía que una vez que saliera del centro, ser</w:t>
      </w:r>
      <w:r>
        <w:t>ía difícil citarla para que compareciera en la investigación</w:t>
      </w:r>
      <w:r w:rsidRPr="00C62889">
        <w:t>, de</w:t>
      </w:r>
      <w:r>
        <w:t>bido a la falta de un domicilio fijo.</w:t>
      </w:r>
      <w:r w:rsidRPr="00C62889">
        <w:t xml:space="preserve"> El 3 de marzo de 2006, el fiscal </w:t>
      </w:r>
      <w:r>
        <w:t>procedió</w:t>
      </w:r>
      <w:r w:rsidRPr="00C62889">
        <w:t xml:space="preserve"> a la investigación de la testigo</w:t>
      </w:r>
      <w:r>
        <w:t>,</w:t>
      </w:r>
      <w:r w:rsidRPr="00C62889">
        <w:t xml:space="preserve"> en virtud del art</w:t>
      </w:r>
      <w:r>
        <w:t>ículo</w:t>
      </w:r>
      <w:r w:rsidRPr="00C62889">
        <w:t xml:space="preserve"> 173 </w:t>
      </w:r>
      <w:r>
        <w:t>del Código</w:t>
      </w:r>
      <w:r w:rsidRPr="00C62889">
        <w:t xml:space="preserve"> Penal.</w:t>
      </w:r>
    </w:p>
    <w:p w:rsidR="005C7BE0" w:rsidRPr="00C62889" w:rsidRDefault="005C7BE0" w:rsidP="005C7BE0">
      <w:pPr>
        <w:pStyle w:val="SingleTxtG"/>
      </w:pPr>
      <w:r w:rsidRPr="00C62889">
        <w:t>84.</w:t>
      </w:r>
      <w:r w:rsidRPr="00C62889">
        <w:tab/>
        <w:t xml:space="preserve">El 10 de octubre de 2006, el tribunal halló culpables a los acusados de raptar a una menor entre 15 y 18 años de edad </w:t>
      </w:r>
      <w:r>
        <w:t>y privarla del contacto con</w:t>
      </w:r>
      <w:r w:rsidRPr="00C62889">
        <w:t xml:space="preserve"> sus padres y los condenó a una pena de prisión de dos años, de conformidad con el art</w:t>
      </w:r>
      <w:r>
        <w:t xml:space="preserve">ículo 31 del Código Penal y a otra pena de cinco años por el delito tipificado en el artículo 9 de </w:t>
      </w:r>
      <w:smartTag w:uri="urn:schemas-microsoft-com:office:smarttags" w:element="PersonName">
        <w:smartTagPr>
          <w:attr w:name="ProductID" w:val="La Ley"/>
        </w:smartTagPr>
        <w:r>
          <w:t>la Ley</w:t>
        </w:r>
      </w:smartTag>
      <w:r>
        <w:t xml:space="preserve"> para la</w:t>
      </w:r>
      <w:r w:rsidRPr="00C62889">
        <w:t xml:space="preserve"> </w:t>
      </w:r>
      <w:r>
        <w:t>p</w:t>
      </w:r>
      <w:r w:rsidRPr="00C62889">
        <w:t>reven</w:t>
      </w:r>
      <w:r>
        <w:t>c</w:t>
      </w:r>
      <w:r w:rsidRPr="00C62889">
        <w:t>i</w:t>
      </w:r>
      <w:r>
        <w:t>ó</w:t>
      </w:r>
      <w:r w:rsidRPr="00C62889">
        <w:t xml:space="preserve">n </w:t>
      </w:r>
      <w:r>
        <w:t>y supresión de la</w:t>
      </w:r>
      <w:r w:rsidRPr="00C62889">
        <w:t xml:space="preserve"> </w:t>
      </w:r>
      <w:r>
        <w:t>p</w:t>
      </w:r>
      <w:r w:rsidRPr="00C62889">
        <w:t>rostitu</w:t>
      </w:r>
      <w:r>
        <w:t>c</w:t>
      </w:r>
      <w:r w:rsidRPr="00C62889">
        <w:t>i</w:t>
      </w:r>
      <w:r>
        <w:t>ó</w:t>
      </w:r>
      <w:r w:rsidRPr="00C62889">
        <w:t>n</w:t>
      </w:r>
      <w:r>
        <w:t xml:space="preserve"> de</w:t>
      </w:r>
      <w:r w:rsidRPr="00C62889">
        <w:t xml:space="preserve"> 1996, </w:t>
      </w:r>
      <w:r>
        <w:t>lo que suma siete años</w:t>
      </w:r>
      <w:r w:rsidRPr="00C62889">
        <w:t>.</w:t>
      </w:r>
    </w:p>
    <w:p w:rsidR="005C7BE0" w:rsidRPr="00F26F60" w:rsidRDefault="005C7BE0" w:rsidP="005C7BE0">
      <w:pPr>
        <w:pStyle w:val="SingleTxtG"/>
      </w:pPr>
      <w:r w:rsidRPr="00F26F60">
        <w:t>85.</w:t>
      </w:r>
      <w:r w:rsidRPr="00F26F60">
        <w:tab/>
        <w:t>Los acusados fueron declarados culpables de proporcionar, seduc</w:t>
      </w:r>
      <w:r>
        <w:t>i</w:t>
      </w:r>
      <w:r w:rsidRPr="00F26F60">
        <w:t>r o raptar a una menor de entre 15 y 18 años, para la gratificación sexual de terceros, a los efectos de su prostitución, independientemente de que los diversos actos constitutivos de delito se hubieran cometido dentro o fuera del</w:t>
      </w:r>
      <w:r>
        <w:t xml:space="preserve"> R</w:t>
      </w:r>
      <w:r w:rsidRPr="00F26F60">
        <w:t>eino, por medio de dolo, e</w:t>
      </w:r>
      <w:r>
        <w:t>ngaño</w:t>
      </w:r>
      <w:r w:rsidRPr="00F26F60">
        <w:t xml:space="preserve">, </w:t>
      </w:r>
      <w:r>
        <w:t>amenaza</w:t>
      </w:r>
      <w:r w:rsidRPr="00F26F60">
        <w:t>, violenc</w:t>
      </w:r>
      <w:r>
        <w:t>ia</w:t>
      </w:r>
      <w:r w:rsidRPr="00F26F60">
        <w:t xml:space="preserve">, </w:t>
      </w:r>
      <w:r>
        <w:t>ejer</w:t>
      </w:r>
      <w:r w:rsidRPr="00F26F60">
        <w:t>ci</w:t>
      </w:r>
      <w:r>
        <w:t>cio</w:t>
      </w:r>
      <w:r w:rsidRPr="00F26F60">
        <w:t xml:space="preserve"> </w:t>
      </w:r>
      <w:r>
        <w:t>de una influencia indebida o</w:t>
      </w:r>
      <w:r w:rsidRPr="00F26F60">
        <w:t xml:space="preserve"> </w:t>
      </w:r>
      <w:r>
        <w:t>coacción contra su voluntad, bajo cualquier manera</w:t>
      </w:r>
      <w:r w:rsidRPr="00F26F60">
        <w:t>; con</w:t>
      </w:r>
      <w:r>
        <w:t>fabulándose para separar</w:t>
      </w:r>
      <w:r w:rsidRPr="00F26F60">
        <w:t xml:space="preserve"> </w:t>
      </w:r>
      <w:r>
        <w:t>a una menor entre 15 y 18 años de edad de sus padres o tutor con fines de</w:t>
      </w:r>
      <w:r w:rsidRPr="00F26F60">
        <w:t xml:space="preserve"> explo</w:t>
      </w:r>
      <w:r>
        <w:t>tac</w:t>
      </w:r>
      <w:r w:rsidRPr="00F26F60">
        <w:t>i</w:t>
      </w:r>
      <w:r>
        <w:t>ó</w:t>
      </w:r>
      <w:r w:rsidRPr="00F26F60">
        <w:t>n o</w:t>
      </w:r>
      <w:r>
        <w:t xml:space="preserve"> de atentado contra su libertad sexual</w:t>
      </w:r>
      <w:r w:rsidRPr="00F26F60">
        <w:t xml:space="preserve">; </w:t>
      </w:r>
      <w:r>
        <w:t xml:space="preserve">y haber </w:t>
      </w:r>
      <w:r w:rsidRPr="00F26F60">
        <w:t>admiti</w:t>
      </w:r>
      <w:r>
        <w:t>do que una</w:t>
      </w:r>
      <w:r w:rsidRPr="00F26F60">
        <w:t xml:space="preserve"> person</w:t>
      </w:r>
      <w:r>
        <w:t>a</w:t>
      </w:r>
      <w:r w:rsidRPr="00F26F60">
        <w:t xml:space="preserve"> </w:t>
      </w:r>
      <w:r>
        <w:t>conocida por ellos fuera</w:t>
      </w:r>
      <w:r w:rsidRPr="00F26F60">
        <w:t xml:space="preserve"> </w:t>
      </w:r>
      <w:r>
        <w:t xml:space="preserve">objeto de </w:t>
      </w:r>
      <w:r w:rsidRPr="00F26F60">
        <w:t>pro</w:t>
      </w:r>
      <w:r>
        <w:t>xenetismo,</w:t>
      </w:r>
      <w:r w:rsidRPr="00F26F60">
        <w:t xml:space="preserve"> seduc</w:t>
      </w:r>
      <w:r>
        <w:t>ción</w:t>
      </w:r>
      <w:r w:rsidRPr="00F26F60">
        <w:t xml:space="preserve"> o</w:t>
      </w:r>
      <w:r>
        <w:t xml:space="preserve"> rapto con fines de prostituc</w:t>
      </w:r>
      <w:r w:rsidRPr="00F26F60">
        <w:t>i</w:t>
      </w:r>
      <w:r>
        <w:t>ón</w:t>
      </w:r>
      <w:r w:rsidRPr="00F26F60">
        <w:t>.</w:t>
      </w:r>
    </w:p>
    <w:p w:rsidR="005C7BE0" w:rsidRPr="009E614C" w:rsidRDefault="005C7BE0" w:rsidP="005C7BE0">
      <w:pPr>
        <w:pStyle w:val="H23G"/>
      </w:pPr>
      <w:r w:rsidRPr="00F26F60">
        <w:tab/>
      </w:r>
      <w:r w:rsidRPr="00F26F60">
        <w:tab/>
      </w:r>
      <w:r w:rsidRPr="00CF1801">
        <w:t xml:space="preserve">5º </w:t>
      </w:r>
      <w:r w:rsidRPr="009E614C">
        <w:t>E</w:t>
      </w:r>
      <w:r>
        <w:t>je</w:t>
      </w:r>
      <w:r w:rsidRPr="009E614C">
        <w:t>mpl</w:t>
      </w:r>
      <w:r>
        <w:t>o</w:t>
      </w:r>
    </w:p>
    <w:p w:rsidR="005C7BE0" w:rsidRPr="003767D7" w:rsidRDefault="005C7BE0" w:rsidP="005C7BE0">
      <w:pPr>
        <w:pStyle w:val="SingleTxtG"/>
      </w:pPr>
      <w:r w:rsidRPr="0031107F">
        <w:t>86.</w:t>
      </w:r>
      <w:r w:rsidRPr="0031107F">
        <w:tab/>
        <w:t>El Sr. A y las Sras B y C se confabularon</w:t>
      </w:r>
      <w:r>
        <w:t xml:space="preserve"> con miras</w:t>
      </w:r>
      <w:r w:rsidRPr="0031107F">
        <w:t xml:space="preserve"> a hacer publicidad y convencer a la demandante, Sra. D, y a otras personas</w:t>
      </w:r>
      <w:r>
        <w:t>,</w:t>
      </w:r>
      <w:r w:rsidRPr="0031107F">
        <w:t xml:space="preserve"> para trabajar como camareras en un restaurante en el Japón, </w:t>
      </w:r>
      <w:r>
        <w:t>procla</w:t>
      </w:r>
      <w:r w:rsidRPr="0031107F">
        <w:t xml:space="preserve">mando que recibirían una </w:t>
      </w:r>
      <w:r>
        <w:t>elevada</w:t>
      </w:r>
      <w:r w:rsidRPr="0031107F">
        <w:t xml:space="preserve"> remuneración </w:t>
      </w:r>
      <w:r>
        <w:t>de hasta</w:t>
      </w:r>
      <w:r w:rsidRPr="0031107F">
        <w:t xml:space="preserve"> 4</w:t>
      </w:r>
      <w:r w:rsidR="00106203">
        <w:t>0.</w:t>
      </w:r>
      <w:r w:rsidRPr="0031107F">
        <w:t xml:space="preserve">000 baht </w:t>
      </w:r>
      <w:r>
        <w:t>al mes y pidiendo a la demandante que contrajera un préstamo con los acusados</w:t>
      </w:r>
      <w:r w:rsidRPr="0031107F">
        <w:t xml:space="preserve">. Tras su llegada al </w:t>
      </w:r>
      <w:r>
        <w:t>J</w:t>
      </w:r>
      <w:r w:rsidRPr="0031107F">
        <w:t xml:space="preserve">apón, sin embargo, la demandante y las demás personas fueron obligadas a ejercer la </w:t>
      </w:r>
      <w:r>
        <w:t>prostitución para liquidar las deudas</w:t>
      </w:r>
      <w:r w:rsidRPr="0031107F">
        <w:t xml:space="preserve"> </w:t>
      </w:r>
      <w:r>
        <w:t xml:space="preserve">de </w:t>
      </w:r>
      <w:r w:rsidR="00106203">
        <w:t>1.</w:t>
      </w:r>
      <w:r w:rsidRPr="0031107F">
        <w:t>20</w:t>
      </w:r>
      <w:r w:rsidR="00106203">
        <w:t>0.</w:t>
      </w:r>
      <w:r w:rsidRPr="0031107F">
        <w:t xml:space="preserve">000 baht </w:t>
      </w:r>
      <w:r>
        <w:t>a la banda de</w:t>
      </w:r>
      <w:r w:rsidRPr="0031107F">
        <w:t xml:space="preserve"> Yakuza. La demandante y las demás personas se hallaban bajo la vigilancia de </w:t>
      </w:r>
      <w:smartTag w:uri="urn:schemas-microsoft-com:office:smarttags" w:element="PersonName">
        <w:smartTagPr>
          <w:attr w:name="ProductID" w:val="la Sra. E."/>
        </w:smartTagPr>
        <w:r w:rsidRPr="0031107F">
          <w:t>la Sra. E.</w:t>
        </w:r>
      </w:smartTag>
      <w:r w:rsidRPr="0031107F">
        <w:t xml:space="preserve"> La demandante huyó más tarde y fue perseguida por la banda de Yakuza, </w:t>
      </w:r>
      <w:r>
        <w:t xml:space="preserve">lo que desembocó en la muerte de </w:t>
      </w:r>
      <w:smartTag w:uri="urn:schemas-microsoft-com:office:smarttags" w:element="PersonName">
        <w:smartTagPr>
          <w:attr w:name="ProductID" w:val="la Sra. E"/>
        </w:smartTagPr>
        <w:r>
          <w:t>la Sra</w:t>
        </w:r>
        <w:r w:rsidRPr="0031107F">
          <w:t>. E</w:t>
        </w:r>
      </w:smartTag>
      <w:r w:rsidRPr="0031107F">
        <w:t xml:space="preserve"> </w:t>
      </w:r>
      <w:r>
        <w:t>y la detención de la demandante y de varias otras personas</w:t>
      </w:r>
      <w:r w:rsidRPr="0031107F">
        <w:t xml:space="preserve">. </w:t>
      </w:r>
      <w:r w:rsidRPr="00595463">
        <w:t>El Tribunal Supremo del Japón condenó a la demandante y a otras personas a una pena de c</w:t>
      </w:r>
      <w:r>
        <w:t>árcel de</w:t>
      </w:r>
      <w:r w:rsidRPr="00595463">
        <w:t xml:space="preserve"> s</w:t>
      </w:r>
      <w:r>
        <w:t>iet</w:t>
      </w:r>
      <w:r w:rsidRPr="00595463">
        <w:t>e</w:t>
      </w:r>
      <w:r>
        <w:t xml:space="preserve"> años.</w:t>
      </w:r>
      <w:r w:rsidRPr="00595463">
        <w:t xml:space="preserve"> La demandante fue trasladada posteriormente a Bangkok debido a su estado de salud y presentó una denuncia contra el Sr. A y las Sras. B y C. El encargado de la investigación y el fiscal interpusieron denuncias contra el Sr. A y las Sras. B y C ante el tribunal provincial de Lomsak por organizar ilegalmente un empleo en el extranjero; y proporcionar</w:t>
      </w:r>
      <w:r>
        <w:t>,</w:t>
      </w:r>
      <w:r w:rsidRPr="00595463">
        <w:t xml:space="preserve"> mediante dolo y engaño</w:t>
      </w:r>
      <w:r>
        <w:t>,</w:t>
      </w:r>
      <w:r w:rsidRPr="00595463">
        <w:t xml:space="preserve"> personas para la gratificación sexual de terceros o enviar a mujeres fuera del Reino para permanecer bajo el control ilegal de otra persona. </w:t>
      </w:r>
      <w:r w:rsidRPr="003767D7">
        <w:t xml:space="preserve">El tribunal examinó </w:t>
      </w:r>
      <w:r>
        <w:t>los hechos de la causa,</w:t>
      </w:r>
      <w:r w:rsidRPr="003767D7">
        <w:t xml:space="preserve"> junto con el párrafo 2 del artículo 446 del Código Civil y Comercial; las Cláusulas Abusivas en los Contratos, de 1997; el Protocol</w:t>
      </w:r>
      <w:r>
        <w:t>o</w:t>
      </w:r>
      <w:r w:rsidRPr="003767D7">
        <w:t xml:space="preserve"> para prevenir, reprimir y sancionar la trata de personas, especialmente de mujeres y niños, que complementa </w:t>
      </w:r>
      <w:smartTag w:uri="urn:schemas-microsoft-com:office:smarttags" w:element="PersonName">
        <w:smartTagPr>
          <w:attr w:name="ProductID" w:val="la Convenci￳n"/>
        </w:smartTagPr>
        <w:r w:rsidRPr="003767D7">
          <w:t>la Convenci</w:t>
        </w:r>
        <w:r>
          <w:t>ón</w:t>
        </w:r>
      </w:smartTag>
      <w:r>
        <w:t xml:space="preserve"> de las</w:t>
      </w:r>
      <w:r w:rsidRPr="003767D7">
        <w:t xml:space="preserve"> Na</w:t>
      </w:r>
      <w:r>
        <w:t>c</w:t>
      </w:r>
      <w:r w:rsidRPr="003767D7">
        <w:t>ion</w:t>
      </w:r>
      <w:r>
        <w:t>e</w:t>
      </w:r>
      <w:r w:rsidRPr="003767D7">
        <w:t xml:space="preserve">s </w:t>
      </w:r>
      <w:r>
        <w:t>Unidas c</w:t>
      </w:r>
      <w:r w:rsidRPr="003767D7">
        <w:t>ont</w:t>
      </w:r>
      <w:r>
        <w:t xml:space="preserve">ra </w:t>
      </w:r>
      <w:smartTag w:uri="urn:schemas-microsoft-com:office:smarttags" w:element="PersonName">
        <w:smartTagPr>
          <w:attr w:name="ProductID" w:val="la Delincuencia Organizada"/>
        </w:smartTagPr>
        <w:smartTag w:uri="urn:schemas-microsoft-com:office:smarttags" w:element="PersonName">
          <w:smartTagPr>
            <w:attr w:name="ProductID" w:val="la Delincuencia"/>
          </w:smartTagPr>
          <w:r>
            <w:t>la Delincuencia</w:t>
          </w:r>
        </w:smartTag>
        <w:r>
          <w:t xml:space="preserve"> Organizada</w:t>
        </w:r>
      </w:smartTag>
      <w:r w:rsidRPr="003767D7">
        <w:t xml:space="preserve"> Transna</w:t>
      </w:r>
      <w:r>
        <w:t>c</w:t>
      </w:r>
      <w:r w:rsidRPr="003767D7">
        <w:t>ional</w:t>
      </w:r>
      <w:r>
        <w:t>,</w:t>
      </w:r>
      <w:r w:rsidRPr="003767D7">
        <w:t xml:space="preserve"> </w:t>
      </w:r>
      <w:r>
        <w:t>firmada por T</w:t>
      </w:r>
      <w:r w:rsidRPr="003767D7">
        <w:t>ailand</w:t>
      </w:r>
      <w:r>
        <w:t>ia</w:t>
      </w:r>
      <w:r w:rsidRPr="003767D7">
        <w:t xml:space="preserve">, </w:t>
      </w:r>
      <w:r>
        <w:t>y condenó a los acusados a una pena de prisión de</w:t>
      </w:r>
      <w:r w:rsidRPr="003767D7">
        <w:t xml:space="preserve"> 13 </w:t>
      </w:r>
      <w:r>
        <w:t>años y al pago de</w:t>
      </w:r>
      <w:r w:rsidRPr="003767D7">
        <w:t xml:space="preserve"> </w:t>
      </w:r>
      <w:r w:rsidR="00106203">
        <w:t>4.</w:t>
      </w:r>
      <w:r w:rsidRPr="003767D7">
        <w:t>68</w:t>
      </w:r>
      <w:r w:rsidR="00106203">
        <w:t>2.</w:t>
      </w:r>
      <w:r w:rsidRPr="003767D7">
        <w:t>608</w:t>
      </w:r>
      <w:r>
        <w:t xml:space="preserve">, </w:t>
      </w:r>
      <w:r w:rsidRPr="003767D7">
        <w:t>65 baht, inclu</w:t>
      </w:r>
      <w:r>
        <w:t>i</w:t>
      </w:r>
      <w:r w:rsidRPr="003767D7">
        <w:t>d</w:t>
      </w:r>
      <w:r>
        <w:t>os los</w:t>
      </w:r>
      <w:r w:rsidRPr="003767D7">
        <w:t xml:space="preserve"> interes</w:t>
      </w:r>
      <w:r>
        <w:t>es</w:t>
      </w:r>
      <w:r w:rsidRPr="003767D7">
        <w:t xml:space="preserve"> </w:t>
      </w:r>
      <w:r>
        <w:t>del</w:t>
      </w:r>
      <w:r w:rsidRPr="003767D7">
        <w:t xml:space="preserve"> 7</w:t>
      </w:r>
      <w:r>
        <w:t>,</w:t>
      </w:r>
      <w:r w:rsidRPr="003767D7">
        <w:t>5</w:t>
      </w:r>
      <w:r>
        <w:t>% anuales</w:t>
      </w:r>
      <w:r w:rsidRPr="003767D7">
        <w:t xml:space="preserve">, </w:t>
      </w:r>
      <w:r>
        <w:t xml:space="preserve">como indemnización </w:t>
      </w:r>
      <w:r w:rsidRPr="003767D7">
        <w:t>a</w:t>
      </w:r>
      <w:r>
        <w:t xml:space="preserve"> la demandante</w:t>
      </w:r>
      <w:r w:rsidRPr="003767D7">
        <w:t xml:space="preserve">, </w:t>
      </w:r>
      <w:r>
        <w:t>a partir de la fecha en que se iniciaron las actuaciones judiciales</w:t>
      </w:r>
      <w:r w:rsidRPr="003767D7">
        <w:t>.</w:t>
      </w:r>
    </w:p>
    <w:p w:rsidR="005C7BE0" w:rsidRPr="00CE6D01" w:rsidRDefault="005C7BE0" w:rsidP="005C7BE0">
      <w:pPr>
        <w:pStyle w:val="SingleTxtG"/>
      </w:pPr>
      <w:r w:rsidRPr="00CE6D01">
        <w:t>87.</w:t>
      </w:r>
      <w:r w:rsidRPr="00CE6D01">
        <w:tab/>
        <w:t>En estos ejemplos cabe observ</w:t>
      </w:r>
      <w:r>
        <w:t>a</w:t>
      </w:r>
      <w:r w:rsidRPr="00CE6D01">
        <w:t>r los esfuerzos sostenidos de Tailandia para prevenir y atajar la venta de niños, la prostituci</w:t>
      </w:r>
      <w:r>
        <w:t>ó</w:t>
      </w:r>
      <w:r w:rsidRPr="00CE6D01">
        <w:t xml:space="preserve">n </w:t>
      </w:r>
      <w:r>
        <w:t>infantil y la utilización de niños en la</w:t>
      </w:r>
      <w:r w:rsidRPr="00CE6D01">
        <w:t xml:space="preserve"> pornogra</w:t>
      </w:r>
      <w:r>
        <w:t>fía</w:t>
      </w:r>
      <w:r w:rsidRPr="00CE6D01">
        <w:t xml:space="preserve">. </w:t>
      </w:r>
      <w:r>
        <w:t>Se han modificado leyes i</w:t>
      </w:r>
      <w:r w:rsidRPr="00CE6D01">
        <w:t xml:space="preserve">mportantes y promulgado otras nuevas a fin de adaptarse al </w:t>
      </w:r>
      <w:r>
        <w:t>mundo moderno</w:t>
      </w:r>
      <w:r w:rsidRPr="00CE6D01">
        <w:t xml:space="preserve">. </w:t>
      </w:r>
      <w:r>
        <w:t>Se han creado y ampliado mecanismos y redes de</w:t>
      </w:r>
      <w:r w:rsidRPr="00CE6D01">
        <w:t xml:space="preserve"> protección de la infancia</w:t>
      </w:r>
      <w:r>
        <w:t xml:space="preserve"> y fomentado la</w:t>
      </w:r>
      <w:r w:rsidRPr="00CE6D01">
        <w:t xml:space="preserve"> coopera</w:t>
      </w:r>
      <w:r>
        <w:t>c</w:t>
      </w:r>
      <w:r w:rsidRPr="00CE6D01">
        <w:t>i</w:t>
      </w:r>
      <w:r>
        <w:t>ó</w:t>
      </w:r>
      <w:r w:rsidRPr="00CE6D01">
        <w:t xml:space="preserve">n </w:t>
      </w:r>
      <w:r>
        <w:t>entre todos los</w:t>
      </w:r>
      <w:r w:rsidRPr="00CE6D01">
        <w:t xml:space="preserve"> sector</w:t>
      </w:r>
      <w:r>
        <w:t>e</w:t>
      </w:r>
      <w:r w:rsidRPr="00CE6D01">
        <w:t>s.</w:t>
      </w:r>
    </w:p>
    <w:p w:rsidR="005C7BE0" w:rsidRPr="00FA06FE" w:rsidRDefault="005C7BE0" w:rsidP="005C7BE0">
      <w:pPr>
        <w:pStyle w:val="H1G"/>
      </w:pPr>
      <w:r w:rsidRPr="00CE6D01">
        <w:tab/>
      </w:r>
      <w:r w:rsidRPr="009E614C">
        <w:t>E.</w:t>
      </w:r>
      <w:r w:rsidRPr="009E614C">
        <w:tab/>
        <w:t>5.</w:t>
      </w:r>
      <w:r w:rsidRPr="009E614C">
        <w:tab/>
      </w:r>
      <w:r w:rsidRPr="00FA06FE">
        <w:t>Actuaciones judiciales basadas en los instrumentos internacionales</w:t>
      </w:r>
    </w:p>
    <w:p w:rsidR="005C7BE0" w:rsidRPr="009E614C" w:rsidRDefault="005C7BE0" w:rsidP="005C7BE0">
      <w:pPr>
        <w:pStyle w:val="H23G"/>
      </w:pPr>
      <w:r w:rsidRPr="00FA06FE">
        <w:tab/>
      </w:r>
      <w:r w:rsidRPr="00FA06FE">
        <w:tab/>
        <w:t xml:space="preserve">1º </w:t>
      </w:r>
      <w:r>
        <w:t>Ejemplo</w:t>
      </w:r>
    </w:p>
    <w:p w:rsidR="005C7BE0" w:rsidRPr="00DE08B9" w:rsidRDefault="005C7BE0" w:rsidP="005C7BE0">
      <w:pPr>
        <w:pStyle w:val="SingleTxtG"/>
      </w:pPr>
      <w:r w:rsidRPr="00464E4E">
        <w:t>88.</w:t>
      </w:r>
      <w:r w:rsidRPr="00464E4E">
        <w:tab/>
      </w:r>
      <w:smartTag w:uri="urn:schemas-microsoft-com:office:smarttags" w:element="PersonName">
        <w:smartTagPr>
          <w:attr w:name="ProductID" w:val="la Fundaci￳n"/>
        </w:smartTagPr>
        <w:r w:rsidRPr="00464E4E">
          <w:t>La Fundación</w:t>
        </w:r>
      </w:smartTag>
      <w:r w:rsidRPr="00464E4E">
        <w:t xml:space="preserve"> del Centro para </w:t>
      </w:r>
      <w:smartTag w:uri="urn:schemas-microsoft-com:office:smarttags" w:element="PersonName">
        <w:smartTagPr>
          <w:attr w:name="ProductID" w:val="la Protecci￳n"/>
        </w:smartTagPr>
        <w:r w:rsidRPr="00464E4E">
          <w:t>la Protección</w:t>
        </w:r>
      </w:smartTag>
      <w:r w:rsidRPr="00464E4E">
        <w:t xml:space="preserve"> de los Derechos del Niño ha colaborado con la organización FACE, el </w:t>
      </w:r>
      <w:r>
        <w:t>bufete</w:t>
      </w:r>
      <w:r w:rsidRPr="00464E4E">
        <w:t xml:space="preserve"> de abogados SR, el Proyecto de igualdad de género en el </w:t>
      </w:r>
      <w:r>
        <w:t>ordenamiento</w:t>
      </w:r>
      <w:r w:rsidRPr="00464E4E">
        <w:t xml:space="preserve"> ju</w:t>
      </w:r>
      <w:r>
        <w:t>rídi</w:t>
      </w:r>
      <w:r w:rsidRPr="00464E4E">
        <w:t>c</w:t>
      </w:r>
      <w:r>
        <w:t>o</w:t>
      </w:r>
      <w:r w:rsidRPr="00464E4E">
        <w:t xml:space="preserve"> y </w:t>
      </w:r>
      <w:smartTag w:uri="urn:schemas-microsoft-com:office:smarttags" w:element="PersonName">
        <w:smartTagPr>
          <w:attr w:name="ProductID" w:val="la Asociaci￳n"/>
        </w:smartTagPr>
        <w:r w:rsidRPr="00464E4E">
          <w:t>la Asocia</w:t>
        </w:r>
        <w:r>
          <w:t>c</w:t>
        </w:r>
        <w:r w:rsidRPr="00464E4E">
          <w:t>i</w:t>
        </w:r>
        <w:r>
          <w:t>ón</w:t>
        </w:r>
      </w:smartTag>
      <w:r w:rsidRPr="00464E4E">
        <w:t xml:space="preserve"> </w:t>
      </w:r>
      <w:r>
        <w:t>para la p</w:t>
      </w:r>
      <w:r w:rsidRPr="00464E4E">
        <w:t>romo</w:t>
      </w:r>
      <w:r>
        <w:t>c</w:t>
      </w:r>
      <w:r w:rsidRPr="00464E4E">
        <w:t>i</w:t>
      </w:r>
      <w:r>
        <w:t>ó</w:t>
      </w:r>
      <w:r w:rsidRPr="00464E4E">
        <w:t xml:space="preserve">n </w:t>
      </w:r>
      <w:r>
        <w:t>de la condición de la mujer,</w:t>
      </w:r>
      <w:r w:rsidRPr="00464E4E">
        <w:t xml:space="preserve"> </w:t>
      </w:r>
      <w:r>
        <w:t xml:space="preserve">en la presentación de denuncias contra </w:t>
      </w:r>
      <w:smartTag w:uri="urn:schemas-microsoft-com:office:smarttags" w:element="PersonName">
        <w:smartTagPr>
          <w:attr w:name="ProductID" w:val="la Sra. A"/>
        </w:smartTagPr>
        <w:r>
          <w:t>la Sra.</w:t>
        </w:r>
        <w:r w:rsidRPr="00464E4E">
          <w:t xml:space="preserve"> A</w:t>
        </w:r>
      </w:smartTag>
      <w:r w:rsidRPr="00464E4E">
        <w:t xml:space="preserve"> </w:t>
      </w:r>
      <w:r>
        <w:t>por explotación y maltrato infantil</w:t>
      </w:r>
      <w:r w:rsidRPr="00464E4E">
        <w:t>. Esas organizaciones han ayudado a la víctima infantil a nombrar a un abogado</w:t>
      </w:r>
      <w:r>
        <w:t>,</w:t>
      </w:r>
      <w:r w:rsidRPr="00464E4E">
        <w:t xml:space="preserve"> con miras a colaborar con un fiscal, en referencia a los principios y a la protección prestada a los niños</w:t>
      </w:r>
      <w:r>
        <w:t xml:space="preserve"> afectados en virtud del</w:t>
      </w:r>
      <w:r w:rsidRPr="00464E4E">
        <w:t xml:space="preserve"> Protocol</w:t>
      </w:r>
      <w:r>
        <w:t>o para p</w:t>
      </w:r>
      <w:r w:rsidRPr="00464E4E">
        <w:t>reven</w:t>
      </w:r>
      <w:r>
        <w:t>ir</w:t>
      </w:r>
      <w:r w:rsidRPr="00464E4E">
        <w:t xml:space="preserve">, </w:t>
      </w:r>
      <w:r>
        <w:t>reprimir</w:t>
      </w:r>
      <w:r w:rsidRPr="00464E4E">
        <w:t xml:space="preserve"> </w:t>
      </w:r>
      <w:r>
        <w:t>y sancionar la trata de</w:t>
      </w:r>
      <w:r w:rsidRPr="00464E4E">
        <w:t xml:space="preserve"> </w:t>
      </w:r>
      <w:r>
        <w:t>p</w:t>
      </w:r>
      <w:r w:rsidRPr="00464E4E">
        <w:t>erson</w:t>
      </w:r>
      <w:r>
        <w:t>a</w:t>
      </w:r>
      <w:r w:rsidRPr="00464E4E">
        <w:t>s,</w:t>
      </w:r>
      <w:r>
        <w:t xml:space="preserve"> e</w:t>
      </w:r>
      <w:r w:rsidRPr="00464E4E">
        <w:t>special</w:t>
      </w:r>
      <w:r>
        <w:t xml:space="preserve">mente de mujeres </w:t>
      </w:r>
      <w:r w:rsidRPr="00464E4E">
        <w:t xml:space="preserve">y </w:t>
      </w:r>
      <w:r>
        <w:t xml:space="preserve">niños, que complementa </w:t>
      </w:r>
      <w:smartTag w:uri="urn:schemas-microsoft-com:office:smarttags" w:element="PersonName">
        <w:smartTagPr>
          <w:attr w:name="ProductID" w:val="la Convenci￳n"/>
        </w:smartTagPr>
        <w:r>
          <w:t>la Convención</w:t>
        </w:r>
      </w:smartTag>
      <w:r>
        <w:t xml:space="preserve"> de las Naciones</w:t>
      </w:r>
      <w:r w:rsidRPr="00464E4E">
        <w:t xml:space="preserve"> Uni</w:t>
      </w:r>
      <w:r>
        <w:t xml:space="preserve">das contra </w:t>
      </w:r>
      <w:smartTag w:uri="urn:schemas-microsoft-com:office:smarttags" w:element="PersonName">
        <w:smartTagPr>
          <w:attr w:name="ProductID" w:val="la Delincuencia Organizada"/>
        </w:smartTagPr>
        <w:r>
          <w:t>la Delincuencia Organizada</w:t>
        </w:r>
      </w:smartTag>
      <w:r w:rsidRPr="00464E4E">
        <w:t xml:space="preserve"> Transna</w:t>
      </w:r>
      <w:r>
        <w:t>c</w:t>
      </w:r>
      <w:r w:rsidRPr="00464E4E">
        <w:t xml:space="preserve">ional. </w:t>
      </w:r>
      <w:r>
        <w:t>El tribunal</w:t>
      </w:r>
      <w:r w:rsidRPr="00DE08B9">
        <w:t xml:space="preserve"> aceptó el documento como base para la investigación y posteriormente estim</w:t>
      </w:r>
      <w:r>
        <w:t>ó que los testimonios de los testigos eran suficientes para condenar al acusado</w:t>
      </w:r>
      <w:r w:rsidRPr="00DE08B9">
        <w:t>.</w:t>
      </w:r>
    </w:p>
    <w:p w:rsidR="005C7BE0" w:rsidRPr="009E614C" w:rsidRDefault="005C7BE0" w:rsidP="005C7BE0">
      <w:pPr>
        <w:pStyle w:val="H23G"/>
      </w:pPr>
      <w:r w:rsidRPr="00DE08B9">
        <w:tab/>
      </w:r>
      <w:r w:rsidRPr="00DE08B9">
        <w:tab/>
        <w:t xml:space="preserve">2º </w:t>
      </w:r>
      <w:r>
        <w:t>Ejemplo</w:t>
      </w:r>
    </w:p>
    <w:p w:rsidR="005C7BE0" w:rsidRPr="008C1595" w:rsidRDefault="005C7BE0" w:rsidP="005C7BE0">
      <w:pPr>
        <w:pStyle w:val="SingleTxtG"/>
      </w:pPr>
      <w:r w:rsidRPr="002A1DD5">
        <w:t>89.</w:t>
      </w:r>
      <w:r w:rsidRPr="002A1DD5">
        <w:tab/>
      </w:r>
      <w:r>
        <w:t>Los Amigos de las M</w:t>
      </w:r>
      <w:r w:rsidRPr="002A1DD5">
        <w:t xml:space="preserve">ujeres </w:t>
      </w:r>
      <w:r>
        <w:t>T</w:t>
      </w:r>
      <w:r w:rsidRPr="002A1DD5">
        <w:t xml:space="preserve">ailandesas en Asia colaboraron con </w:t>
      </w:r>
      <w:smartTag w:uri="urn:schemas-microsoft-com:office:smarttags" w:element="PersonName">
        <w:smartTagPr>
          <w:attr w:name="ProductID" w:val="La Oficina"/>
        </w:smartTagPr>
        <w:r w:rsidRPr="002A1DD5">
          <w:t>la Oficina</w:t>
        </w:r>
      </w:smartTag>
      <w:r w:rsidRPr="002A1DD5">
        <w:t xml:space="preserve"> de </w:t>
      </w:r>
      <w:smartTag w:uri="urn:schemas-microsoft-com:office:smarttags" w:element="PersonName">
        <w:smartTagPr>
          <w:attr w:name="ProductID" w:val="la Comisi￳n"/>
        </w:smartTagPr>
        <w:r w:rsidRPr="002A1DD5">
          <w:t>la Comisión</w:t>
        </w:r>
      </w:smartTag>
      <w:r w:rsidRPr="002A1DD5">
        <w:t xml:space="preserve"> de Derechos Humanos, la organización FACE y el </w:t>
      </w:r>
      <w:r>
        <w:t>bufete</w:t>
      </w:r>
      <w:r w:rsidRPr="002A1DD5">
        <w:t xml:space="preserve"> de abogados SR para presentar cargos contra el Sr. A y tres socios por cometer el delito de proporcionar una persona </w:t>
      </w:r>
      <w:r>
        <w:t xml:space="preserve">con fines obscenos y por otros delitos recogidos en </w:t>
      </w:r>
      <w:smartTag w:uri="urn:schemas-microsoft-com:office:smarttags" w:element="PersonName">
        <w:smartTagPr>
          <w:attr w:name="ProductID" w:val="La Ley"/>
        </w:smartTagPr>
        <w:r>
          <w:t>la Ley</w:t>
        </w:r>
      </w:smartTag>
      <w:r>
        <w:t xml:space="preserve"> de medidas para la prevención y supresión del tráfico de mujeres y niños de 1997. </w:t>
      </w:r>
      <w:r w:rsidRPr="002A1DD5">
        <w:t xml:space="preserve">Las víctimas del caso designaron a un abogado </w:t>
      </w:r>
      <w:r>
        <w:t>con objeto de</w:t>
      </w:r>
      <w:r w:rsidRPr="002A1DD5">
        <w:t xml:space="preserve"> trabajar en colaboraci</w:t>
      </w:r>
      <w:r>
        <w:t>ón con el fiscal</w:t>
      </w:r>
      <w:r w:rsidRPr="002A1DD5">
        <w:t xml:space="preserve">. </w:t>
      </w:r>
      <w:r w:rsidRPr="008C1595">
        <w:t>Los fiscales se remitieron a los principios y la protección otorgada a la parte lesionada en virtud del Protocolo para prevenir, reprimir y sancionar la trata de person</w:t>
      </w:r>
      <w:r>
        <w:t>a</w:t>
      </w:r>
      <w:r w:rsidRPr="008C1595">
        <w:t xml:space="preserve">s, </w:t>
      </w:r>
      <w:r>
        <w:t>e</w:t>
      </w:r>
      <w:r w:rsidRPr="008C1595">
        <w:t>special</w:t>
      </w:r>
      <w:r>
        <w:t xml:space="preserve">mente de mujeres </w:t>
      </w:r>
      <w:r w:rsidRPr="008C1595">
        <w:t xml:space="preserve">y </w:t>
      </w:r>
      <w:r>
        <w:t>niños</w:t>
      </w:r>
      <w:r w:rsidRPr="008C1595">
        <w:t xml:space="preserve">, </w:t>
      </w:r>
      <w:r>
        <w:t>que comple</w:t>
      </w:r>
      <w:r w:rsidRPr="008C1595">
        <w:t>ment</w:t>
      </w:r>
      <w:r>
        <w:t xml:space="preserve">a </w:t>
      </w:r>
      <w:smartTag w:uri="urn:schemas-microsoft-com:office:smarttags" w:element="PersonName">
        <w:smartTagPr>
          <w:attr w:name="ProductID" w:val="la Convenci￳n"/>
        </w:smartTagPr>
        <w:r>
          <w:t>la Convención</w:t>
        </w:r>
      </w:smartTag>
      <w:r>
        <w:t xml:space="preserve"> de las Naciones</w:t>
      </w:r>
      <w:r w:rsidRPr="008C1595">
        <w:t xml:space="preserve"> Uni</w:t>
      </w:r>
      <w:r>
        <w:t>das</w:t>
      </w:r>
      <w:r w:rsidRPr="008C1595">
        <w:t xml:space="preserve"> </w:t>
      </w:r>
      <w:r>
        <w:t>c</w:t>
      </w:r>
      <w:r w:rsidRPr="008C1595">
        <w:t>ont</w:t>
      </w:r>
      <w:r>
        <w:t>ra la delincuencia</w:t>
      </w:r>
      <w:r w:rsidRPr="008C1595">
        <w:t xml:space="preserve"> </w:t>
      </w:r>
      <w:r>
        <w:t>organizada t</w:t>
      </w:r>
      <w:r w:rsidRPr="008C1595">
        <w:t>ransna</w:t>
      </w:r>
      <w:r>
        <w:t>c</w:t>
      </w:r>
      <w:r w:rsidRPr="008C1595">
        <w:t xml:space="preserve">ional; </w:t>
      </w:r>
      <w:r>
        <w:t>y a las denuncias por vía civil con fines de indemnización</w:t>
      </w:r>
      <w:r w:rsidRPr="008C1595">
        <w:t xml:space="preserve">. El Director de </w:t>
      </w:r>
      <w:smartTag w:uri="urn:schemas-microsoft-com:office:smarttags" w:element="PersonName">
        <w:smartTagPr>
          <w:attr w:name="ProductID" w:val="la Fundaci￳n"/>
        </w:smartTagPr>
        <w:r w:rsidRPr="008C1595">
          <w:t>la Fundación</w:t>
        </w:r>
      </w:smartTag>
      <w:r w:rsidRPr="008C1595">
        <w:t xml:space="preserve"> del Centro para </w:t>
      </w:r>
      <w:smartTag w:uri="urn:schemas-microsoft-com:office:smarttags" w:element="PersonName">
        <w:smartTagPr>
          <w:attr w:name="ProductID" w:val="la Protecci￳n"/>
        </w:smartTagPr>
        <w:r w:rsidRPr="008C1595">
          <w:t>la Protección</w:t>
        </w:r>
      </w:smartTag>
      <w:r>
        <w:t xml:space="preserve"> de los Derechos de los N</w:t>
      </w:r>
      <w:r w:rsidRPr="008C1595">
        <w:t>iños</w:t>
      </w:r>
      <w:r>
        <w:t xml:space="preserve"> prestó</w:t>
      </w:r>
      <w:r w:rsidRPr="008C1595">
        <w:t xml:space="preserve"> testimon</w:t>
      </w:r>
      <w:r>
        <w:t>io,</w:t>
      </w:r>
      <w:r w:rsidRPr="008C1595">
        <w:t xml:space="preserve"> confirm</w:t>
      </w:r>
      <w:r>
        <w:t>a</w:t>
      </w:r>
      <w:r w:rsidRPr="008C1595">
        <w:t>n</w:t>
      </w:r>
      <w:r>
        <w:t>do las obligaciones de</w:t>
      </w:r>
      <w:r w:rsidRPr="008C1595">
        <w:t xml:space="preserve"> Tailand</w:t>
      </w:r>
      <w:r>
        <w:t>ia</w:t>
      </w:r>
      <w:r w:rsidRPr="008C1595">
        <w:t xml:space="preserve"> </w:t>
      </w:r>
      <w:r>
        <w:t>con arreglo al</w:t>
      </w:r>
      <w:r w:rsidRPr="008C1595">
        <w:t xml:space="preserve"> Protocol</w:t>
      </w:r>
      <w:r>
        <w:t>o</w:t>
      </w:r>
      <w:r w:rsidRPr="008C1595">
        <w:t>. El tribunal accedió a</w:t>
      </w:r>
      <w:r>
        <w:t xml:space="preserve"> juzgar el</w:t>
      </w:r>
      <w:r w:rsidRPr="008C1595">
        <w:t xml:space="preserve"> </w:t>
      </w:r>
      <w:r>
        <w:t>asunto</w:t>
      </w:r>
      <w:r w:rsidRPr="008C1595">
        <w:t xml:space="preserve"> y condenó ulteriormente a los imputados</w:t>
      </w:r>
      <w:r>
        <w:t>.</w:t>
      </w:r>
    </w:p>
    <w:p w:rsidR="005C7BE0" w:rsidRPr="00A31E24" w:rsidRDefault="005C7BE0" w:rsidP="005C7BE0">
      <w:pPr>
        <w:pStyle w:val="HChG"/>
      </w:pPr>
      <w:r w:rsidRPr="008C1595">
        <w:tab/>
      </w:r>
      <w:r w:rsidRPr="00A31E24">
        <w:t>IV.</w:t>
      </w:r>
      <w:r w:rsidRPr="00A31E24">
        <w:tab/>
        <w:t>Protección de los derechos de las víctimas</w:t>
      </w:r>
    </w:p>
    <w:p w:rsidR="005C7BE0" w:rsidRPr="009E614C" w:rsidRDefault="005C7BE0" w:rsidP="005C7BE0">
      <w:pPr>
        <w:pStyle w:val="H1G"/>
      </w:pPr>
      <w:r w:rsidRPr="00A31E24">
        <w:tab/>
      </w:r>
      <w:r w:rsidRPr="009E614C">
        <w:t>A.</w:t>
      </w:r>
      <w:r w:rsidRPr="009E614C">
        <w:tab/>
        <w:t>1.</w:t>
      </w:r>
      <w:r w:rsidRPr="009E614C">
        <w:tab/>
      </w:r>
      <w:r>
        <w:t>Situación g</w:t>
      </w:r>
      <w:r w:rsidRPr="009E614C">
        <w:t xml:space="preserve">eneral </w:t>
      </w:r>
    </w:p>
    <w:p w:rsidR="005C7BE0" w:rsidRPr="00356DA8" w:rsidRDefault="005C7BE0" w:rsidP="005C7BE0">
      <w:pPr>
        <w:pStyle w:val="SingleTxtG"/>
      </w:pPr>
      <w:r w:rsidRPr="00A31E24">
        <w:t>90.</w:t>
      </w:r>
      <w:r w:rsidRPr="00A31E24">
        <w:tab/>
        <w:t>Tailandia ha realizado considerables esfuerzos para luchar contra la trata de niños, la prostitución infantil y la utilizaci</w:t>
      </w:r>
      <w:r>
        <w:t>ón de niños en la porn</w:t>
      </w:r>
      <w:r w:rsidRPr="00A31E24">
        <w:t>ogra</w:t>
      </w:r>
      <w:r>
        <w:t>fía</w:t>
      </w:r>
      <w:r w:rsidRPr="00A31E24">
        <w:t xml:space="preserve">, </w:t>
      </w:r>
      <w:r>
        <w:t xml:space="preserve">mediante medidas </w:t>
      </w:r>
      <w:r w:rsidRPr="00A31E24">
        <w:t>legislativ</w:t>
      </w:r>
      <w:r>
        <w:t>as y procedimientos</w:t>
      </w:r>
      <w:r w:rsidRPr="00A31E24">
        <w:t xml:space="preserve"> </w:t>
      </w:r>
      <w:r>
        <w:t>judiciales</w:t>
      </w:r>
      <w:r w:rsidRPr="00A31E24">
        <w:t xml:space="preserve">, </w:t>
      </w:r>
      <w:r>
        <w:t>como se indicó en los capítulos</w:t>
      </w:r>
      <w:r w:rsidRPr="00A31E24">
        <w:t xml:space="preserve"> 2 </w:t>
      </w:r>
      <w:r>
        <w:t>y</w:t>
      </w:r>
      <w:r w:rsidRPr="00A31E24">
        <w:t xml:space="preserve"> 3. En cuanto a las medidas administrativas, en 1999 se creó el Subcomité </w:t>
      </w:r>
      <w:r>
        <w:t>de lucha contra</w:t>
      </w:r>
      <w:r w:rsidRPr="00A31E24">
        <w:t xml:space="preserve"> la trata de niños y mujeres, compuesto por representantes </w:t>
      </w:r>
      <w:r>
        <w:t>de organismos es</w:t>
      </w:r>
      <w:r w:rsidRPr="00A31E24">
        <w:t>tat</w:t>
      </w:r>
      <w:r>
        <w:t>ales y</w:t>
      </w:r>
      <w:r w:rsidRPr="00A31E24">
        <w:t xml:space="preserve"> </w:t>
      </w:r>
      <w:r>
        <w:t xml:space="preserve">de las </w:t>
      </w:r>
      <w:r w:rsidR="005D344C">
        <w:t>ONG</w:t>
      </w:r>
      <w:r w:rsidRPr="00A31E24">
        <w:t xml:space="preserve"> </w:t>
      </w:r>
      <w:r>
        <w:t>e</w:t>
      </w:r>
      <w:r w:rsidRPr="00A31E24">
        <w:t xml:space="preserve"> interna</w:t>
      </w:r>
      <w:r>
        <w:t>c</w:t>
      </w:r>
      <w:r w:rsidRPr="00A31E24">
        <w:t>ional</w:t>
      </w:r>
      <w:r>
        <w:t xml:space="preserve">es </w:t>
      </w:r>
      <w:r w:rsidR="003E1C3D">
        <w:t>competentes</w:t>
      </w:r>
      <w:r w:rsidRPr="00A31E24">
        <w:t xml:space="preserve">. </w:t>
      </w:r>
      <w:r w:rsidRPr="00356DA8">
        <w:t xml:space="preserve">El Subcomité se encarga de </w:t>
      </w:r>
      <w:r>
        <w:t>elaborar</w:t>
      </w:r>
      <w:r w:rsidRPr="00356DA8">
        <w:t xml:space="preserve"> políticas y planes con miras a prevenir y erradicar la trata de personas, haciend</w:t>
      </w:r>
      <w:r>
        <w:t>o</w:t>
      </w:r>
      <w:r w:rsidRPr="00356DA8">
        <w:t xml:space="preserve"> hincapi</w:t>
      </w:r>
      <w:r>
        <w:t>é en una estrecha</w:t>
      </w:r>
      <w:r w:rsidRPr="00356DA8">
        <w:t xml:space="preserve"> colabora</w:t>
      </w:r>
      <w:r>
        <w:t>c</w:t>
      </w:r>
      <w:r w:rsidRPr="00356DA8">
        <w:t>i</w:t>
      </w:r>
      <w:r>
        <w:t>ó</w:t>
      </w:r>
      <w:r w:rsidRPr="00356DA8">
        <w:t xml:space="preserve">n </w:t>
      </w:r>
      <w:r>
        <w:t>entre todos los</w:t>
      </w:r>
      <w:r w:rsidRPr="00356DA8">
        <w:t xml:space="preserve"> sector</w:t>
      </w:r>
      <w:r>
        <w:t>e</w:t>
      </w:r>
      <w:r w:rsidRPr="00356DA8">
        <w:t xml:space="preserve">s </w:t>
      </w:r>
      <w:r>
        <w:t>de la</w:t>
      </w:r>
      <w:r w:rsidRPr="00356DA8">
        <w:t xml:space="preserve"> socie</w:t>
      </w:r>
      <w:r>
        <w:t>dad, tanto a nivel de las</w:t>
      </w:r>
      <w:r w:rsidRPr="00356DA8">
        <w:t xml:space="preserve"> pol</w:t>
      </w:r>
      <w:r>
        <w:t>íticas como de la ejecuc</w:t>
      </w:r>
      <w:r w:rsidRPr="00356DA8">
        <w:t>i</w:t>
      </w:r>
      <w:r>
        <w:t>ó</w:t>
      </w:r>
      <w:r w:rsidRPr="00356DA8">
        <w:t xml:space="preserve">n. </w:t>
      </w:r>
      <w:r>
        <w:t>No s</w:t>
      </w:r>
      <w:r w:rsidRPr="00356DA8">
        <w:t xml:space="preserve">e han </w:t>
      </w:r>
      <w:r>
        <w:t>escatimado</w:t>
      </w:r>
      <w:r w:rsidRPr="00356DA8">
        <w:t xml:space="preserve"> esfuerzos </w:t>
      </w:r>
      <w:r>
        <w:t>con miras a</w:t>
      </w:r>
      <w:r w:rsidRPr="00356DA8">
        <w:t xml:space="preserve"> formular medidas y</w:t>
      </w:r>
      <w:r w:rsidR="001D67D8">
        <w:t xml:space="preserve"> </w:t>
      </w:r>
      <w:r w:rsidRPr="00356DA8">
        <w:t>mecanismos; modificar la legisla</w:t>
      </w:r>
      <w:r>
        <w:t>c</w:t>
      </w:r>
      <w:r w:rsidRPr="00356DA8">
        <w:t>i</w:t>
      </w:r>
      <w:r>
        <w:t>ó</w:t>
      </w:r>
      <w:r w:rsidRPr="00356DA8">
        <w:t xml:space="preserve">n, </w:t>
      </w:r>
      <w:r>
        <w:t>las normas y las</w:t>
      </w:r>
      <w:r w:rsidRPr="00356DA8">
        <w:t xml:space="preserve"> </w:t>
      </w:r>
      <w:r>
        <w:t>ó</w:t>
      </w:r>
      <w:r w:rsidRPr="00356DA8">
        <w:t>rde</w:t>
      </w:r>
      <w:r>
        <w:t>ne</w:t>
      </w:r>
      <w:r w:rsidRPr="00356DA8">
        <w:t xml:space="preserve">s; </w:t>
      </w:r>
      <w:r>
        <w:t>intercambiar</w:t>
      </w:r>
      <w:r w:rsidRPr="00356DA8">
        <w:t xml:space="preserve"> informa</w:t>
      </w:r>
      <w:r>
        <w:t>c</w:t>
      </w:r>
      <w:r w:rsidRPr="00356DA8">
        <w:t>i</w:t>
      </w:r>
      <w:r>
        <w:t>ón y redes</w:t>
      </w:r>
      <w:r w:rsidRPr="00356DA8">
        <w:t xml:space="preserve">; </w:t>
      </w:r>
      <w:r>
        <w:t>y supervisar y evaluar su ejecución a la hora de</w:t>
      </w:r>
      <w:r w:rsidRPr="00356DA8">
        <w:t xml:space="preserve"> combat</w:t>
      </w:r>
      <w:r>
        <w:t>ir la trata de personas</w:t>
      </w:r>
      <w:r w:rsidRPr="00356DA8">
        <w:t>.</w:t>
      </w:r>
    </w:p>
    <w:p w:rsidR="005C7BE0" w:rsidRPr="00904861" w:rsidRDefault="005C7BE0" w:rsidP="005C7BE0">
      <w:pPr>
        <w:pStyle w:val="SingleTxtG"/>
      </w:pPr>
      <w:r w:rsidRPr="000556CA">
        <w:t>91.</w:t>
      </w:r>
      <w:r w:rsidRPr="000556CA">
        <w:tab/>
        <w:t xml:space="preserve">Se han tomado </w:t>
      </w:r>
      <w:r>
        <w:t>disposiciones</w:t>
      </w:r>
      <w:r w:rsidRPr="000556CA">
        <w:t xml:space="preserve"> a fin de garantizar los derechos de los niños víctimas de la trata en el sistema de justic</w:t>
      </w:r>
      <w:r>
        <w:t>ia, de conformidad con los</w:t>
      </w:r>
      <w:r w:rsidRPr="000556CA">
        <w:t xml:space="preserve"> </w:t>
      </w:r>
      <w:r>
        <w:t>a</w:t>
      </w:r>
      <w:r w:rsidRPr="000556CA">
        <w:t>rt</w:t>
      </w:r>
      <w:r>
        <w:t>í</w:t>
      </w:r>
      <w:r w:rsidRPr="000556CA">
        <w:t>c</w:t>
      </w:r>
      <w:r>
        <w:t>u</w:t>
      </w:r>
      <w:r w:rsidRPr="000556CA">
        <w:t>l</w:t>
      </w:r>
      <w:r>
        <w:t>o</w:t>
      </w:r>
      <w:r w:rsidRPr="000556CA">
        <w:t xml:space="preserve">s </w:t>
      </w:r>
      <w:smartTag w:uri="urn:schemas-microsoft-com:office:smarttags" w:element="metricconverter">
        <w:smartTagPr>
          <w:attr w:name="ProductID" w:val="49 a"/>
        </w:smartTagPr>
        <w:r w:rsidRPr="000556CA">
          <w:t>49</w:t>
        </w:r>
        <w:r>
          <w:t xml:space="preserve"> a</w:t>
        </w:r>
      </w:smartTag>
      <w:r>
        <w:t xml:space="preserve"> </w:t>
      </w:r>
      <w:r w:rsidRPr="000556CA">
        <w:t xml:space="preserve">57, </w:t>
      </w:r>
      <w:r>
        <w:t>sección</w:t>
      </w:r>
      <w:r w:rsidRPr="000556CA">
        <w:t xml:space="preserve"> 4, </w:t>
      </w:r>
      <w:r>
        <w:t>y los</w:t>
      </w:r>
      <w:r w:rsidRPr="000556CA">
        <w:t xml:space="preserve"> </w:t>
      </w:r>
      <w:r>
        <w:t>a</w:t>
      </w:r>
      <w:r w:rsidRPr="000556CA">
        <w:t>rt</w:t>
      </w:r>
      <w:r>
        <w:t>í</w:t>
      </w:r>
      <w:r w:rsidRPr="000556CA">
        <w:t>c</w:t>
      </w:r>
      <w:r>
        <w:t>u</w:t>
      </w:r>
      <w:r w:rsidRPr="000556CA">
        <w:t>l</w:t>
      </w:r>
      <w:r>
        <w:t>o</w:t>
      </w:r>
      <w:r w:rsidRPr="000556CA">
        <w:t xml:space="preserve">s </w:t>
      </w:r>
      <w:smartTag w:uri="urn:schemas-microsoft-com:office:smarttags" w:element="metricconverter">
        <w:smartTagPr>
          <w:attr w:name="ProductID" w:val="67 a"/>
        </w:smartTagPr>
        <w:r w:rsidRPr="000556CA">
          <w:t>67</w:t>
        </w:r>
        <w:r>
          <w:t xml:space="preserve"> a</w:t>
        </w:r>
      </w:smartTag>
      <w:r>
        <w:t xml:space="preserve"> </w:t>
      </w:r>
      <w:r w:rsidRPr="000556CA">
        <w:t xml:space="preserve">93, </w:t>
      </w:r>
      <w:r>
        <w:t>s</w:t>
      </w:r>
      <w:r w:rsidRPr="000556CA">
        <w:t>ec</w:t>
      </w:r>
      <w:r>
        <w:t>c</w:t>
      </w:r>
      <w:r w:rsidRPr="000556CA">
        <w:t>i</w:t>
      </w:r>
      <w:r>
        <w:t>ó</w:t>
      </w:r>
      <w:r w:rsidRPr="000556CA">
        <w:t xml:space="preserve">n 7, </w:t>
      </w:r>
      <w:r>
        <w:t xml:space="preserve">de </w:t>
      </w:r>
      <w:smartTag w:uri="urn:schemas-microsoft-com:office:smarttags" w:element="PersonName">
        <w:smartTagPr>
          <w:attr w:name="ProductID" w:val="La Ley"/>
        </w:smartTagPr>
        <w:r>
          <w:t>la Ley</w:t>
        </w:r>
      </w:smartTag>
      <w:r>
        <w:t xml:space="preserve"> de creación de los tribunales</w:t>
      </w:r>
      <w:r w:rsidRPr="000556CA">
        <w:t xml:space="preserve"> </w:t>
      </w:r>
      <w:r>
        <w:t>de menores y de</w:t>
      </w:r>
      <w:r w:rsidRPr="000556CA">
        <w:t xml:space="preserve"> </w:t>
      </w:r>
      <w:r>
        <w:t>f</w:t>
      </w:r>
      <w:r w:rsidRPr="000556CA">
        <w:t>amil</w:t>
      </w:r>
      <w:r>
        <w:t>ia,</w:t>
      </w:r>
      <w:r w:rsidRPr="000556CA">
        <w:t xml:space="preserve"> </w:t>
      </w:r>
      <w:r>
        <w:t>de</w:t>
      </w:r>
      <w:r w:rsidRPr="000556CA">
        <w:t xml:space="preserve"> 1991. </w:t>
      </w:r>
      <w:r w:rsidRPr="00387F16">
        <w:t>Se han adoptado procedimientos destinados a prestar asistencia a las víctima</w:t>
      </w:r>
      <w:r>
        <w:t>s</w:t>
      </w:r>
      <w:r w:rsidRPr="00387F16">
        <w:t xml:space="preserve">, en virtud de </w:t>
      </w:r>
      <w:smartTag w:uri="urn:schemas-microsoft-com:office:smarttags" w:element="PersonName">
        <w:smartTagPr>
          <w:attr w:name="ProductID" w:val="La Ley"/>
        </w:smartTagPr>
        <w:r w:rsidRPr="00387F16">
          <w:t>la Ley</w:t>
        </w:r>
      </w:smartTag>
      <w:r w:rsidRPr="00387F16">
        <w:t xml:space="preserve"> </w:t>
      </w:r>
      <w:r>
        <w:t>para la</w:t>
      </w:r>
      <w:r w:rsidRPr="00387F16">
        <w:t xml:space="preserve"> prevención y </w:t>
      </w:r>
      <w:r>
        <w:t>supres</w:t>
      </w:r>
      <w:r w:rsidRPr="00387F16">
        <w:t>ión de la prostitución, de 1996</w:t>
      </w:r>
      <w:r>
        <w:t>,</w:t>
      </w:r>
      <w:r w:rsidRPr="00387F16">
        <w:t xml:space="preserve"> y de las Medidas </w:t>
      </w:r>
      <w:r>
        <w:t>para la</w:t>
      </w:r>
      <w:r w:rsidRPr="00387F16">
        <w:t xml:space="preserve"> prevención y </w:t>
      </w:r>
      <w:r>
        <w:t xml:space="preserve">supresión del tráfico de mujeres y niños, de 1997, y </w:t>
      </w:r>
      <w:smartTag w:uri="urn:schemas-microsoft-com:office:smarttags" w:element="PersonName">
        <w:smartTagPr>
          <w:attr w:name="ProductID" w:val="La Ley"/>
        </w:smartTagPr>
        <w:r>
          <w:t>la Ley</w:t>
        </w:r>
      </w:smartTag>
      <w:r>
        <w:t xml:space="preserve"> de lucha contra la trata de niños y mujeres de</w:t>
      </w:r>
      <w:r w:rsidRPr="00387F16">
        <w:t xml:space="preserve"> 2008, </w:t>
      </w:r>
      <w:r>
        <w:t>que substituyó a las</w:t>
      </w:r>
      <w:r w:rsidRPr="00387F16">
        <w:t xml:space="preserve"> Me</w:t>
      </w:r>
      <w:r>
        <w:t>didas para la</w:t>
      </w:r>
      <w:r w:rsidRPr="00387F16">
        <w:t xml:space="preserve"> </w:t>
      </w:r>
      <w:r>
        <w:t>p</w:t>
      </w:r>
      <w:r w:rsidRPr="00387F16">
        <w:t>reven</w:t>
      </w:r>
      <w:r>
        <w:t>c</w:t>
      </w:r>
      <w:r w:rsidRPr="00387F16">
        <w:t>i</w:t>
      </w:r>
      <w:r>
        <w:t>ó</w:t>
      </w:r>
      <w:r w:rsidRPr="00387F16">
        <w:t xml:space="preserve">n </w:t>
      </w:r>
      <w:r>
        <w:t>y supresión del t</w:t>
      </w:r>
      <w:r w:rsidRPr="00387F16">
        <w:t>r</w:t>
      </w:r>
      <w:r>
        <w:t>áfico de mujeres y niños de</w:t>
      </w:r>
      <w:r w:rsidRPr="00387F16">
        <w:t xml:space="preserve"> 1997. </w:t>
      </w:r>
      <w:smartTag w:uri="urn:schemas-microsoft-com:office:smarttags" w:element="PersonName">
        <w:smartTagPr>
          <w:attr w:name="ProductID" w:val="la Pol￭tica"/>
        </w:smartTagPr>
        <w:r w:rsidRPr="00904861">
          <w:t>La Política</w:t>
        </w:r>
      </w:smartTag>
      <w:r w:rsidRPr="00904861">
        <w:t xml:space="preserve"> y Plan de Acción</w:t>
      </w:r>
      <w:r w:rsidR="001D67D8">
        <w:t xml:space="preserve"> </w:t>
      </w:r>
      <w:r w:rsidRPr="00904861">
        <w:t xml:space="preserve">nacionales para la prevención y </w:t>
      </w:r>
      <w:r>
        <w:t>erradica</w:t>
      </w:r>
      <w:r w:rsidRPr="00904861">
        <w:t>ción de la trata interna y transfronteriza de niños y mujeres de 2003</w:t>
      </w:r>
      <w:r w:rsidR="001D67D8">
        <w:t>-</w:t>
      </w:r>
      <w:r w:rsidRPr="00904861">
        <w:t xml:space="preserve">2010 </w:t>
      </w:r>
      <w:r>
        <w:t>ofrece un marco para la colaboración entre los organismos gubernamentales y</w:t>
      </w:r>
      <w:r w:rsidRPr="00904861">
        <w:t xml:space="preserve"> no</w:t>
      </w:r>
      <w:r>
        <w:t xml:space="preserve"> gub</w:t>
      </w:r>
      <w:r w:rsidRPr="00904861">
        <w:t>ern</w:t>
      </w:r>
      <w:r>
        <w:t>a</w:t>
      </w:r>
      <w:r w:rsidRPr="00904861">
        <w:t>mental</w:t>
      </w:r>
      <w:r>
        <w:t>es, con objeto de luchar contra la trata de personas</w:t>
      </w:r>
      <w:r w:rsidRPr="00904861">
        <w:t>.</w:t>
      </w:r>
    </w:p>
    <w:p w:rsidR="005C7BE0" w:rsidRPr="00C34B43" w:rsidRDefault="005C7BE0" w:rsidP="005C7BE0">
      <w:pPr>
        <w:pStyle w:val="SingleTxtG"/>
      </w:pPr>
      <w:r w:rsidRPr="00904861">
        <w:t>92.</w:t>
      </w:r>
      <w:r w:rsidRPr="00904861">
        <w:tab/>
        <w:t>El 14 de junio de 1995, el Consejo de Ministros a</w:t>
      </w:r>
      <w:r>
        <w:t>do</w:t>
      </w:r>
      <w:r w:rsidRPr="00904861">
        <w:t>p</w:t>
      </w:r>
      <w:r>
        <w:t>t</w:t>
      </w:r>
      <w:r w:rsidRPr="00904861">
        <w:t>ó la resolución por la que se aprobaba la creaci</w:t>
      </w:r>
      <w:r>
        <w:t>ón del Centro de</w:t>
      </w:r>
      <w:r w:rsidRPr="00904861">
        <w:t xml:space="preserve"> Opera</w:t>
      </w:r>
      <w:r>
        <w:t>c</w:t>
      </w:r>
      <w:r w:rsidRPr="00904861">
        <w:t>i</w:t>
      </w:r>
      <w:r>
        <w:t>o</w:t>
      </w:r>
      <w:r w:rsidRPr="00904861">
        <w:t>n</w:t>
      </w:r>
      <w:r>
        <w:t>es</w:t>
      </w:r>
      <w:r w:rsidRPr="00904861">
        <w:t xml:space="preserve"> </w:t>
      </w:r>
      <w:r>
        <w:t>para la pre</w:t>
      </w:r>
      <w:r w:rsidRPr="00904861">
        <w:t>ven</w:t>
      </w:r>
      <w:r>
        <w:t>c</w:t>
      </w:r>
      <w:r w:rsidRPr="00904861">
        <w:t>i</w:t>
      </w:r>
      <w:r>
        <w:t>ó</w:t>
      </w:r>
      <w:r w:rsidRPr="00904861">
        <w:t xml:space="preserve">n </w:t>
      </w:r>
      <w:r>
        <w:t>y erradicación de la trata de personas</w:t>
      </w:r>
      <w:r w:rsidRPr="00904861">
        <w:t xml:space="preserve"> a</w:t>
      </w:r>
      <w:r>
        <w:t xml:space="preserve"> nivel</w:t>
      </w:r>
      <w:r w:rsidRPr="00904861">
        <w:t xml:space="preserve"> na</w:t>
      </w:r>
      <w:r>
        <w:t>c</w:t>
      </w:r>
      <w:r w:rsidRPr="00904861">
        <w:t xml:space="preserve">ional, provincial </w:t>
      </w:r>
      <w:r>
        <w:t>e</w:t>
      </w:r>
      <w:r w:rsidRPr="00904861">
        <w:t xml:space="preserve"> interna</w:t>
      </w:r>
      <w:r>
        <w:t>c</w:t>
      </w:r>
      <w:r w:rsidRPr="00904861">
        <w:t xml:space="preserve">ional. </w:t>
      </w:r>
      <w:r w:rsidRPr="00C34B43">
        <w:t xml:space="preserve">El Centro, según su mandato, debe actuar de </w:t>
      </w:r>
      <w:r>
        <w:t>punto</w:t>
      </w:r>
      <w:r w:rsidRPr="00C34B43">
        <w:t xml:space="preserve"> de coordinación </w:t>
      </w:r>
      <w:r>
        <w:t>de toda</w:t>
      </w:r>
      <w:r w:rsidRPr="00C34B43">
        <w:t>s l</w:t>
      </w:r>
      <w:r>
        <w:t>a</w:t>
      </w:r>
      <w:r w:rsidRPr="00C34B43">
        <w:t>s c</w:t>
      </w:r>
      <w:r>
        <w:t>ue</w:t>
      </w:r>
      <w:r w:rsidRPr="00C34B43">
        <w:t>s</w:t>
      </w:r>
      <w:r>
        <w:t>ti</w:t>
      </w:r>
      <w:r w:rsidRPr="00C34B43">
        <w:t>o</w:t>
      </w:r>
      <w:r>
        <w:t>nes</w:t>
      </w:r>
      <w:r w:rsidRPr="00C34B43">
        <w:t xml:space="preserve"> </w:t>
      </w:r>
      <w:r>
        <w:t>relacionadas con la</w:t>
      </w:r>
      <w:r w:rsidRPr="00C34B43">
        <w:t xml:space="preserve"> trata; suministrar información, servicios y asistencia a las víctimas de esa lacra; foment</w:t>
      </w:r>
      <w:r>
        <w:t>a</w:t>
      </w:r>
      <w:r w:rsidRPr="00C34B43">
        <w:t>r la participación de las comunidades en la prevención y erradicaci</w:t>
      </w:r>
      <w:r>
        <w:t>ón de la</w:t>
      </w:r>
      <w:r w:rsidRPr="00C34B43">
        <w:t xml:space="preserve"> tra</w:t>
      </w:r>
      <w:r>
        <w:t>ta</w:t>
      </w:r>
      <w:r w:rsidRPr="00C34B43">
        <w:t xml:space="preserve">; </w:t>
      </w:r>
      <w:r>
        <w:t>y facilitar</w:t>
      </w:r>
      <w:r w:rsidRPr="00C34B43">
        <w:t xml:space="preserve"> dat</w:t>
      </w:r>
      <w:r>
        <w:t>os</w:t>
      </w:r>
      <w:r w:rsidRPr="00C34B43">
        <w:t xml:space="preserve"> </w:t>
      </w:r>
      <w:r>
        <w:t>e</w:t>
      </w:r>
      <w:r w:rsidRPr="00C34B43">
        <w:t xml:space="preserve"> informa</w:t>
      </w:r>
      <w:r>
        <w:t>c</w:t>
      </w:r>
      <w:r w:rsidRPr="00C34B43">
        <w:t>i</w:t>
      </w:r>
      <w:r>
        <w:t>ón a los encargados de tomar las</w:t>
      </w:r>
      <w:r w:rsidRPr="00C34B43">
        <w:t xml:space="preserve"> decision</w:t>
      </w:r>
      <w:r>
        <w:t>es,</w:t>
      </w:r>
      <w:r w:rsidRPr="00C34B43">
        <w:t xml:space="preserve"> </w:t>
      </w:r>
      <w:r>
        <w:t>con miras a</w:t>
      </w:r>
      <w:r w:rsidRPr="00C34B43">
        <w:t xml:space="preserve"> formula</w:t>
      </w:r>
      <w:r>
        <w:t>r</w:t>
      </w:r>
      <w:r w:rsidRPr="00C34B43">
        <w:t xml:space="preserve"> pol</w:t>
      </w:r>
      <w:r>
        <w:t>íti</w:t>
      </w:r>
      <w:r w:rsidRPr="00C34B43">
        <w:t>c</w:t>
      </w:r>
      <w:r>
        <w:t>a</w:t>
      </w:r>
      <w:r w:rsidRPr="00C34B43">
        <w:t xml:space="preserve">s </w:t>
      </w:r>
      <w:r>
        <w:t>y medidas para c</w:t>
      </w:r>
      <w:r w:rsidRPr="00C34B43">
        <w:t>ombati</w:t>
      </w:r>
      <w:r>
        <w:t>r la</w:t>
      </w:r>
      <w:r w:rsidRPr="00C34B43">
        <w:t xml:space="preserve"> tra</w:t>
      </w:r>
      <w:r>
        <w:t>ta de personas</w:t>
      </w:r>
      <w:r w:rsidRPr="00C34B43">
        <w:t>.</w:t>
      </w:r>
    </w:p>
    <w:p w:rsidR="005C7BE0" w:rsidRPr="00576EE9" w:rsidRDefault="005C7BE0" w:rsidP="005C7BE0">
      <w:pPr>
        <w:pStyle w:val="H1G"/>
      </w:pPr>
      <w:r w:rsidRPr="00C34B43">
        <w:tab/>
      </w:r>
      <w:r>
        <w:t>B.</w:t>
      </w:r>
      <w:r>
        <w:tab/>
        <w:t>2.</w:t>
      </w:r>
      <w:r>
        <w:tab/>
      </w:r>
      <w:r w:rsidRPr="00576EE9">
        <w:t xml:space="preserve">Protección de los derechos de los niños víctimas </w:t>
      </w:r>
    </w:p>
    <w:p w:rsidR="005C7BE0" w:rsidRPr="009E614C" w:rsidRDefault="005C7BE0" w:rsidP="005C7BE0">
      <w:pPr>
        <w:pStyle w:val="H23G"/>
      </w:pPr>
      <w:r w:rsidRPr="00576EE9">
        <w:tab/>
      </w:r>
      <w:r w:rsidRPr="009E614C">
        <w:t>2.1</w:t>
      </w:r>
      <w:r w:rsidRPr="009E614C">
        <w:tab/>
      </w:r>
      <w:r>
        <w:t>Mecanismos de p</w:t>
      </w:r>
      <w:r w:rsidRPr="009E614C">
        <w:t>rotec</w:t>
      </w:r>
      <w:r>
        <w:t>c</w:t>
      </w:r>
      <w:r w:rsidRPr="009E614C">
        <w:t>i</w:t>
      </w:r>
      <w:r>
        <w:t>ó</w:t>
      </w:r>
      <w:r w:rsidRPr="009E614C">
        <w:t xml:space="preserve">n </w:t>
      </w:r>
      <w:r>
        <w:t>y</w:t>
      </w:r>
      <w:r w:rsidRPr="009E614C">
        <w:t xml:space="preserve"> resc</w:t>
      </w:r>
      <w:r>
        <w:t>ate</w:t>
      </w:r>
    </w:p>
    <w:p w:rsidR="005C7BE0" w:rsidRPr="005B57BB" w:rsidRDefault="005C7BE0" w:rsidP="005C7BE0">
      <w:pPr>
        <w:pStyle w:val="SingleTxtG"/>
      </w:pPr>
      <w:r w:rsidRPr="00576EE9">
        <w:t>93.</w:t>
      </w:r>
      <w:r w:rsidRPr="00576EE9">
        <w:tab/>
        <w:t xml:space="preserve">La protección y </w:t>
      </w:r>
      <w:r>
        <w:t xml:space="preserve">el </w:t>
      </w:r>
      <w:r w:rsidRPr="00576EE9">
        <w:t>rescate de las víctimas de la trata requiere</w:t>
      </w:r>
      <w:r>
        <w:t>n</w:t>
      </w:r>
      <w:r w:rsidRPr="00576EE9">
        <w:t xml:space="preserve"> la colaboración de los organismos estatales</w:t>
      </w:r>
      <w:r>
        <w:t xml:space="preserve"> y</w:t>
      </w:r>
      <w:r w:rsidRPr="00576EE9">
        <w:t xml:space="preserve"> las </w:t>
      </w:r>
      <w:r w:rsidR="005D344C">
        <w:t>ONG</w:t>
      </w:r>
      <w:r w:rsidRPr="00576EE9">
        <w:t xml:space="preserve"> y locales en todos los aspectos, </w:t>
      </w:r>
      <w:r>
        <w:t>que van desde el proceso</w:t>
      </w:r>
      <w:r w:rsidRPr="00576EE9">
        <w:t xml:space="preserve"> judicia</w:t>
      </w:r>
      <w:r>
        <w:t>l</w:t>
      </w:r>
      <w:r w:rsidRPr="00576EE9">
        <w:t xml:space="preserve">, </w:t>
      </w:r>
      <w:r>
        <w:t>el bienestar y la</w:t>
      </w:r>
      <w:r w:rsidRPr="00576EE9">
        <w:t xml:space="preserve"> asist</w:t>
      </w:r>
      <w:r>
        <w:t>e</w:t>
      </w:r>
      <w:r w:rsidRPr="00576EE9">
        <w:t>nc</w:t>
      </w:r>
      <w:r>
        <w:t>ia</w:t>
      </w:r>
      <w:r w:rsidRPr="00576EE9">
        <w:t xml:space="preserve">, </w:t>
      </w:r>
      <w:r>
        <w:t>hasta la</w:t>
      </w:r>
      <w:r w:rsidRPr="00576EE9">
        <w:t xml:space="preserve"> rehabilita</w:t>
      </w:r>
      <w:r>
        <w:t>c</w:t>
      </w:r>
      <w:r w:rsidRPr="00576EE9">
        <w:t>i</w:t>
      </w:r>
      <w:r>
        <w:t>ó</w:t>
      </w:r>
      <w:r w:rsidRPr="00576EE9">
        <w:t xml:space="preserve">n </w:t>
      </w:r>
      <w:r>
        <w:t>y reinserción de las</w:t>
      </w:r>
      <w:r w:rsidRPr="00576EE9">
        <w:t xml:space="preserve"> v</w:t>
      </w:r>
      <w:r>
        <w:t>í</w:t>
      </w:r>
      <w:r w:rsidRPr="00576EE9">
        <w:t>ctim</w:t>
      </w:r>
      <w:r>
        <w:t>a</w:t>
      </w:r>
      <w:r w:rsidRPr="00576EE9">
        <w:t xml:space="preserve">s. A tenor de </w:t>
      </w:r>
      <w:smartTag w:uri="urn:schemas-microsoft-com:office:smarttags" w:element="PersonName">
        <w:smartTagPr>
          <w:attr w:name="ProductID" w:val="la Pol￭tica"/>
        </w:smartTagPr>
        <w:r w:rsidRPr="00576EE9">
          <w:t>la Política</w:t>
        </w:r>
      </w:smartTag>
      <w:r w:rsidRPr="00576EE9">
        <w:t xml:space="preserve"> y Plan de Acción Nacionales 2003</w:t>
      </w:r>
      <w:r w:rsidR="001D67D8">
        <w:t>-</w:t>
      </w:r>
      <w:r w:rsidRPr="00576EE9">
        <w:t>2010, se creó el Centro de Operaci</w:t>
      </w:r>
      <w:r>
        <w:t>o</w:t>
      </w:r>
      <w:r w:rsidRPr="00576EE9">
        <w:t>n</w:t>
      </w:r>
      <w:r>
        <w:t>es</w:t>
      </w:r>
      <w:r w:rsidRPr="00576EE9">
        <w:t xml:space="preserve"> para la prevención</w:t>
      </w:r>
      <w:r>
        <w:t xml:space="preserve"> y erradicación de la trata de personas a nivel</w:t>
      </w:r>
      <w:r w:rsidRPr="00576EE9">
        <w:t xml:space="preserve"> na</w:t>
      </w:r>
      <w:r>
        <w:t>c</w:t>
      </w:r>
      <w:r w:rsidRPr="00576EE9">
        <w:t xml:space="preserve">ional, provincial </w:t>
      </w:r>
      <w:r>
        <w:t>e</w:t>
      </w:r>
      <w:r w:rsidRPr="00576EE9">
        <w:t xml:space="preserve"> interna</w:t>
      </w:r>
      <w:r>
        <w:t>c</w:t>
      </w:r>
      <w:r w:rsidRPr="00576EE9">
        <w:t xml:space="preserve">ional. </w:t>
      </w:r>
      <w:r w:rsidRPr="00EE775D">
        <w:t xml:space="preserve">A </w:t>
      </w:r>
      <w:r>
        <w:t>escala</w:t>
      </w:r>
      <w:r w:rsidRPr="00EE775D">
        <w:t xml:space="preserve"> nacional, el Ministerio de Desarrollo Social y Seguridad Humana es el centro de coordinaci</w:t>
      </w:r>
      <w:r>
        <w:t>ón para combatir las</w:t>
      </w:r>
      <w:r w:rsidRPr="00EE775D">
        <w:t xml:space="preserve"> </w:t>
      </w:r>
      <w:r>
        <w:t xml:space="preserve">actividades de trata, junto con los centros de </w:t>
      </w:r>
      <w:r w:rsidRPr="00EE775D">
        <w:t>opera</w:t>
      </w:r>
      <w:r>
        <w:t>c</w:t>
      </w:r>
      <w:r w:rsidRPr="00EE775D">
        <w:t>ion</w:t>
      </w:r>
      <w:r>
        <w:t>e</w:t>
      </w:r>
      <w:r w:rsidRPr="00EE775D">
        <w:t xml:space="preserve">s </w:t>
      </w:r>
      <w:r>
        <w:t>p</w:t>
      </w:r>
      <w:r w:rsidRPr="00EE775D">
        <w:t>rovincial</w:t>
      </w:r>
      <w:r>
        <w:t>es</w:t>
      </w:r>
      <w:r w:rsidRPr="00EE775D">
        <w:t xml:space="preserve">. Los centros provinciales están presididos por el Gobernador Provincial. </w:t>
      </w:r>
      <w:r>
        <w:t>El jefe de la delegación p</w:t>
      </w:r>
      <w:r w:rsidRPr="00EE775D">
        <w:t xml:space="preserve">rovincial de </w:t>
      </w:r>
      <w:r>
        <w:t>D</w:t>
      </w:r>
      <w:r w:rsidRPr="00EE775D">
        <w:t xml:space="preserve">esarrollo </w:t>
      </w:r>
      <w:r>
        <w:t>S</w:t>
      </w:r>
      <w:r w:rsidRPr="00EE775D">
        <w:t xml:space="preserve">ocial y </w:t>
      </w:r>
      <w:r>
        <w:t>S</w:t>
      </w:r>
      <w:r w:rsidRPr="00EE775D">
        <w:t xml:space="preserve">eguridad </w:t>
      </w:r>
      <w:r>
        <w:t>H</w:t>
      </w:r>
      <w:r w:rsidRPr="00EE775D">
        <w:t>umana act</w:t>
      </w:r>
      <w:r>
        <w:t>úa de</w:t>
      </w:r>
      <w:r w:rsidRPr="00EE775D">
        <w:t xml:space="preserve"> </w:t>
      </w:r>
      <w:r>
        <w:t>s</w:t>
      </w:r>
      <w:r w:rsidRPr="00EE775D">
        <w:t>ecretar</w:t>
      </w:r>
      <w:r>
        <w:t>io</w:t>
      </w:r>
      <w:r w:rsidRPr="00EE775D">
        <w:t xml:space="preserve"> </w:t>
      </w:r>
      <w:r>
        <w:t>del</w:t>
      </w:r>
      <w:r w:rsidRPr="00EE775D">
        <w:t xml:space="preserve"> Centr</w:t>
      </w:r>
      <w:r>
        <w:t>o</w:t>
      </w:r>
      <w:r w:rsidRPr="00EE775D">
        <w:t xml:space="preserve">. </w:t>
      </w:r>
      <w:r w:rsidRPr="005B57BB">
        <w:t xml:space="preserve">El Comité de Operaciones está integrado por el jefe de la policía provincial; el jefe de </w:t>
      </w:r>
      <w:smartTag w:uri="urn:schemas-microsoft-com:office:smarttags" w:element="PersonName">
        <w:smartTagPr>
          <w:attr w:name="ProductID" w:val="La Oficina"/>
        </w:smartTagPr>
        <w:r w:rsidRPr="005B57BB">
          <w:t>la Oficina</w:t>
        </w:r>
      </w:smartTag>
      <w:r w:rsidRPr="005B57BB">
        <w:t xml:space="preserve"> provincial de salud pública; el fiscal provincial; el jefe de </w:t>
      </w:r>
      <w:smartTag w:uri="urn:schemas-microsoft-com:office:smarttags" w:element="PersonName">
        <w:smartTagPr>
          <w:attr w:name="ProductID" w:val="La Oficina"/>
        </w:smartTagPr>
        <w:r w:rsidRPr="005B57BB">
          <w:t>la Oficina</w:t>
        </w:r>
      </w:smartTag>
      <w:r w:rsidRPr="005B57BB">
        <w:t xml:space="preserve"> provincial de</w:t>
      </w:r>
      <w:r w:rsidR="001D67D8">
        <w:t xml:space="preserve"> </w:t>
      </w:r>
      <w:r>
        <w:t>E</w:t>
      </w:r>
      <w:r w:rsidRPr="005B57BB">
        <w:t>mpl</w:t>
      </w:r>
      <w:r>
        <w:t>e</w:t>
      </w:r>
      <w:r w:rsidRPr="005B57BB">
        <w:t>o;</w:t>
      </w:r>
      <w:r>
        <w:t xml:space="preserve"> el jefe de </w:t>
      </w:r>
      <w:smartTag w:uri="urn:schemas-microsoft-com:office:smarttags" w:element="PersonName">
        <w:smartTagPr>
          <w:attr w:name="ProductID" w:val="La Oficina"/>
        </w:smartTagPr>
        <w:r>
          <w:t>la Oficina</w:t>
        </w:r>
      </w:smartTag>
      <w:r w:rsidRPr="005B57BB">
        <w:t xml:space="preserve"> </w:t>
      </w:r>
      <w:r>
        <w:t>p</w:t>
      </w:r>
      <w:r w:rsidRPr="005B57BB">
        <w:t xml:space="preserve">rovincial </w:t>
      </w:r>
      <w:r>
        <w:t>de Protección L</w:t>
      </w:r>
      <w:r w:rsidRPr="005B57BB">
        <w:t>abor</w:t>
      </w:r>
      <w:r>
        <w:t>al y Bienestar</w:t>
      </w:r>
      <w:r w:rsidRPr="005B57BB">
        <w:t xml:space="preserve">; </w:t>
      </w:r>
      <w:r>
        <w:t>un r</w:t>
      </w:r>
      <w:r w:rsidRPr="005B57BB">
        <w:t>epresenta</w:t>
      </w:r>
      <w:r>
        <w:t>n</w:t>
      </w:r>
      <w:r w:rsidRPr="005B57BB">
        <w:t xml:space="preserve">te </w:t>
      </w:r>
      <w:r>
        <w:t xml:space="preserve">de </w:t>
      </w:r>
      <w:smartTag w:uri="urn:schemas-microsoft-com:office:smarttags" w:element="PersonName">
        <w:smartTagPr>
          <w:attr w:name="ProductID" w:val="La Oficina"/>
        </w:smartTagPr>
        <w:r>
          <w:t>la Oficina</w:t>
        </w:r>
      </w:smartTag>
      <w:r>
        <w:t xml:space="preserve"> de Desarrollo</w:t>
      </w:r>
      <w:r w:rsidRPr="005B57BB">
        <w:t xml:space="preserve"> </w:t>
      </w:r>
      <w:r>
        <w:t>p</w:t>
      </w:r>
      <w:r w:rsidRPr="005B57BB">
        <w:t xml:space="preserve">rovincial; </w:t>
      </w:r>
      <w:r>
        <w:t xml:space="preserve">el jefe de </w:t>
      </w:r>
      <w:smartTag w:uri="urn:schemas-microsoft-com:office:smarttags" w:element="PersonName">
        <w:smartTagPr>
          <w:attr w:name="ProductID" w:val="La Oficina"/>
        </w:smartTagPr>
        <w:r>
          <w:t>la Oficina</w:t>
        </w:r>
      </w:smartTag>
      <w:r w:rsidRPr="005B57BB">
        <w:t xml:space="preserve"> </w:t>
      </w:r>
      <w:r>
        <w:t>p</w:t>
      </w:r>
      <w:r w:rsidRPr="005B57BB">
        <w:t xml:space="preserve">rovincial </w:t>
      </w:r>
      <w:r>
        <w:t>de A</w:t>
      </w:r>
      <w:r w:rsidRPr="005B57BB">
        <w:t>gricultur</w:t>
      </w:r>
      <w:r>
        <w:t>a</w:t>
      </w:r>
      <w:r w:rsidRPr="005B57BB">
        <w:t>; e</w:t>
      </w:r>
      <w:r>
        <w:t>l</w:t>
      </w:r>
      <w:r w:rsidRPr="005B57BB">
        <w:t xml:space="preserve"> </w:t>
      </w:r>
      <w:r>
        <w:t>d</w:t>
      </w:r>
      <w:r w:rsidRPr="005B57BB">
        <w:t>irector</w:t>
      </w:r>
      <w:r>
        <w:t xml:space="preserve"> de </w:t>
      </w:r>
      <w:smartTag w:uri="urn:schemas-microsoft-com:office:smarttags" w:element="PersonName">
        <w:smartTagPr>
          <w:attr w:name="ProductID" w:val="La Oficina"/>
        </w:smartTagPr>
        <w:r>
          <w:t>la Oficina</w:t>
        </w:r>
      </w:smartTag>
      <w:r w:rsidRPr="005B57BB">
        <w:t xml:space="preserve"> </w:t>
      </w:r>
      <w:r>
        <w:t>p</w:t>
      </w:r>
      <w:r w:rsidRPr="005B57BB">
        <w:t>rovincial</w:t>
      </w:r>
      <w:r>
        <w:t xml:space="preserve"> de Trabajo y Desarrollo de las Aptitudes</w:t>
      </w:r>
      <w:r w:rsidRPr="005B57BB">
        <w:t xml:space="preserve">; </w:t>
      </w:r>
      <w:r>
        <w:t>y</w:t>
      </w:r>
      <w:r w:rsidRPr="005B57BB">
        <w:t xml:space="preserve"> representa</w:t>
      </w:r>
      <w:r>
        <w:t>n</w:t>
      </w:r>
      <w:r w:rsidRPr="005B57BB">
        <w:t xml:space="preserve">tes </w:t>
      </w:r>
      <w:r>
        <w:t>de O</w:t>
      </w:r>
      <w:r w:rsidRPr="005B57BB">
        <w:t>NG.</w:t>
      </w:r>
      <w:r>
        <w:t xml:space="preserve"> </w:t>
      </w:r>
      <w:r w:rsidRPr="005B57BB">
        <w:t xml:space="preserve">El embajador o el cónsul general del Ministerio de Relaciones Exteriores </w:t>
      </w:r>
      <w:r>
        <w:t>preside el Comité</w:t>
      </w:r>
      <w:r w:rsidRPr="005B57BB">
        <w:t xml:space="preserve"> Interna</w:t>
      </w:r>
      <w:r>
        <w:t>c</w:t>
      </w:r>
      <w:r w:rsidRPr="005B57BB">
        <w:t xml:space="preserve">ional. </w:t>
      </w:r>
      <w:r>
        <w:t>Cada ni</w:t>
      </w:r>
      <w:r w:rsidRPr="005B57BB">
        <w:t xml:space="preserve">vel colabora con las organizaciones </w:t>
      </w:r>
      <w:r w:rsidR="00763C81">
        <w:t>competentes</w:t>
      </w:r>
      <w:r>
        <w:t xml:space="preserve"> para llevar a cabo sus tareas</w:t>
      </w:r>
      <w:r w:rsidRPr="005B57BB">
        <w:t xml:space="preserve">. </w:t>
      </w:r>
    </w:p>
    <w:p w:rsidR="005C7BE0" w:rsidRPr="005B57BB" w:rsidRDefault="005C7BE0" w:rsidP="005C7BE0">
      <w:pPr>
        <w:pStyle w:val="SingleTxtG"/>
      </w:pPr>
      <w:r w:rsidRPr="005B57BB">
        <w:t>94.</w:t>
      </w:r>
      <w:r w:rsidRPr="005B57BB">
        <w:tab/>
        <w:t xml:space="preserve">Tailandia ha elaborado memorandos de entendimiento sobre la trata </w:t>
      </w:r>
      <w:r>
        <w:t xml:space="preserve">de personas </w:t>
      </w:r>
      <w:r w:rsidRPr="005B57BB">
        <w:t>en funci</w:t>
      </w:r>
      <w:r>
        <w:t>ón de los siguientes</w:t>
      </w:r>
      <w:r w:rsidRPr="005B57BB">
        <w:t xml:space="preserve"> </w:t>
      </w:r>
      <w:r>
        <w:t>ni</w:t>
      </w:r>
      <w:r w:rsidRPr="005B57BB">
        <w:t>vel</w:t>
      </w:r>
      <w:r>
        <w:t>e</w:t>
      </w:r>
      <w:r w:rsidRPr="005B57BB">
        <w:t xml:space="preserve">s: </w:t>
      </w:r>
    </w:p>
    <w:p w:rsidR="005C7BE0" w:rsidRPr="00A46DD7" w:rsidRDefault="005C7BE0" w:rsidP="005C7BE0">
      <w:pPr>
        <w:pStyle w:val="SingleTxtG"/>
      </w:pPr>
      <w:r w:rsidRPr="005B57BB">
        <w:tab/>
      </w:r>
      <w:r w:rsidRPr="00A46DD7">
        <w:t>1)</w:t>
      </w:r>
      <w:r w:rsidRPr="00A46DD7">
        <w:tab/>
        <w:t xml:space="preserve">Nivel internacional, que comprende los memorandos de entendimiento sobre cooperación bilateral para eliminar la trata de niños y mujeres y prestar </w:t>
      </w:r>
      <w:r>
        <w:t>asistencia a las</w:t>
      </w:r>
      <w:r w:rsidRPr="00A46DD7">
        <w:t xml:space="preserve"> </w:t>
      </w:r>
      <w:r>
        <w:t>ví</w:t>
      </w:r>
      <w:r w:rsidRPr="00A46DD7">
        <w:t>ctim</w:t>
      </w:r>
      <w:r>
        <w:t>a</w:t>
      </w:r>
      <w:r w:rsidRPr="00A46DD7">
        <w:t xml:space="preserve">s </w:t>
      </w:r>
      <w:r>
        <w:t>de la trata con</w:t>
      </w:r>
      <w:r w:rsidRPr="00A46DD7">
        <w:t xml:space="preserve"> Cambo</w:t>
      </w:r>
      <w:r>
        <w:t>y</w:t>
      </w:r>
      <w:r w:rsidRPr="00A46DD7">
        <w:t xml:space="preserve">a, Lao </w:t>
      </w:r>
      <w:r>
        <w:t>y</w:t>
      </w:r>
      <w:r w:rsidRPr="00A46DD7">
        <w:t xml:space="preserve"> Myanmar; </w:t>
      </w:r>
      <w:r>
        <w:t>y un memorando de entendimiento sobre</w:t>
      </w:r>
      <w:r w:rsidRPr="00A46DD7">
        <w:t xml:space="preserve"> </w:t>
      </w:r>
      <w:r>
        <w:t>c</w:t>
      </w:r>
      <w:r w:rsidRPr="00A46DD7">
        <w:t>oopera</w:t>
      </w:r>
      <w:r>
        <w:t>c</w:t>
      </w:r>
      <w:r w:rsidRPr="00A46DD7">
        <w:t>i</w:t>
      </w:r>
      <w:r>
        <w:t>ó</w:t>
      </w:r>
      <w:r w:rsidRPr="00A46DD7">
        <w:t xml:space="preserve">n </w:t>
      </w:r>
      <w:r>
        <w:t>contra la trata de personas en la subregión del</w:t>
      </w:r>
      <w:r w:rsidRPr="00A46DD7">
        <w:t xml:space="preserve"> Mekong;</w:t>
      </w:r>
    </w:p>
    <w:p w:rsidR="005C7BE0" w:rsidRPr="00A46DD7" w:rsidRDefault="005C7BE0" w:rsidP="005C7BE0">
      <w:pPr>
        <w:pStyle w:val="SingleTxtG"/>
      </w:pPr>
      <w:r w:rsidRPr="00A46DD7">
        <w:tab/>
        <w:t>2)</w:t>
      </w:r>
      <w:r w:rsidRPr="00A46DD7">
        <w:tab/>
        <w:t xml:space="preserve">Nivel nacional, que comprende los memorandos de entendimiento entre los organismos estatales; memorandos de entendimiento entre las </w:t>
      </w:r>
      <w:r w:rsidR="005D344C">
        <w:t>ONG</w:t>
      </w:r>
      <w:r w:rsidRPr="00A46DD7">
        <w:t xml:space="preserve">; </w:t>
      </w:r>
      <w:r>
        <w:t>y memorandos de entendimiento entre los organismos</w:t>
      </w:r>
      <w:r w:rsidRPr="00A46DD7">
        <w:t xml:space="preserve"> </w:t>
      </w:r>
      <w:r>
        <w:t>es</w:t>
      </w:r>
      <w:r w:rsidRPr="00A46DD7">
        <w:t>tat</w:t>
      </w:r>
      <w:r>
        <w:t>al</w:t>
      </w:r>
      <w:r w:rsidRPr="00A46DD7">
        <w:t>e</w:t>
      </w:r>
      <w:r>
        <w:t>s</w:t>
      </w:r>
      <w:r w:rsidRPr="00A46DD7">
        <w:t xml:space="preserve"> </w:t>
      </w:r>
      <w:r>
        <w:t xml:space="preserve">y las </w:t>
      </w:r>
      <w:r w:rsidR="005D344C">
        <w:t>ONG</w:t>
      </w:r>
      <w:r w:rsidRPr="00A46DD7">
        <w:t>;</w:t>
      </w:r>
    </w:p>
    <w:p w:rsidR="005C7BE0" w:rsidRPr="00E74898" w:rsidRDefault="005C7BE0" w:rsidP="005C7BE0">
      <w:pPr>
        <w:pStyle w:val="SingleTxtG"/>
      </w:pPr>
      <w:r w:rsidRPr="00A46DD7">
        <w:tab/>
        <w:t>3)</w:t>
      </w:r>
      <w:r w:rsidRPr="00A46DD7">
        <w:tab/>
        <w:t xml:space="preserve">Nivel regional, incluidos </w:t>
      </w:r>
      <w:r>
        <w:t xml:space="preserve">los </w:t>
      </w:r>
      <w:r w:rsidRPr="00A46DD7">
        <w:t xml:space="preserve">memorandos de entendimiento entre los organismos </w:t>
      </w:r>
      <w:r w:rsidR="003E1C3D">
        <w:t>competentes</w:t>
      </w:r>
      <w:r w:rsidRPr="00A46DD7">
        <w:t xml:space="preserve"> en cinco regiones: 17 provincias en el Norte; 19 provincias en el Noreste; </w:t>
      </w:r>
      <w:r>
        <w:t>ocho</w:t>
      </w:r>
      <w:r w:rsidRPr="00A46DD7">
        <w:t xml:space="preserve"> provinc</w:t>
      </w:r>
      <w:r>
        <w:t>ia</w:t>
      </w:r>
      <w:r w:rsidRPr="00A46DD7">
        <w:t xml:space="preserve">s </w:t>
      </w:r>
      <w:r>
        <w:t>e</w:t>
      </w:r>
      <w:r w:rsidRPr="00A46DD7">
        <w:t>n e</w:t>
      </w:r>
      <w:r>
        <w:t>l</w:t>
      </w:r>
      <w:r w:rsidRPr="00A46DD7">
        <w:t xml:space="preserve"> Est</w:t>
      </w:r>
      <w:r>
        <w:t>e</w:t>
      </w:r>
      <w:r w:rsidRPr="00A46DD7">
        <w:t>; s</w:t>
      </w:r>
      <w:r>
        <w:t>eis</w:t>
      </w:r>
      <w:r w:rsidRPr="00A46DD7">
        <w:t xml:space="preserve"> provinc</w:t>
      </w:r>
      <w:r>
        <w:t>ia</w:t>
      </w:r>
      <w:r w:rsidRPr="00A46DD7">
        <w:t xml:space="preserve">s </w:t>
      </w:r>
      <w:r>
        <w:t>en la costa occidental del Sur</w:t>
      </w:r>
      <w:r w:rsidRPr="00A46DD7">
        <w:t xml:space="preserve">; </w:t>
      </w:r>
      <w:r>
        <w:t>y ocho</w:t>
      </w:r>
      <w:r w:rsidRPr="00A46DD7">
        <w:t xml:space="preserve"> provinc</w:t>
      </w:r>
      <w:r>
        <w:t>ia</w:t>
      </w:r>
      <w:r w:rsidRPr="00A46DD7">
        <w:t xml:space="preserve">s </w:t>
      </w:r>
      <w:r>
        <w:t>en la costa oriental del</w:t>
      </w:r>
      <w:r w:rsidRPr="00A46DD7">
        <w:t xml:space="preserve"> Su</w:t>
      </w:r>
      <w:r>
        <w:t>r</w:t>
      </w:r>
      <w:r w:rsidRPr="00A46DD7">
        <w:t xml:space="preserve">. </w:t>
      </w:r>
      <w:r w:rsidRPr="00E74898">
        <w:t xml:space="preserve">Se están elaborando acuerdos similares con los organismos de las </w:t>
      </w:r>
      <w:r>
        <w:t xml:space="preserve">tierras altas o bajas de las </w:t>
      </w:r>
      <w:r w:rsidRPr="00E74898">
        <w:t>regiones centrales.</w:t>
      </w:r>
    </w:p>
    <w:p w:rsidR="005C7BE0" w:rsidRPr="00E017F8" w:rsidRDefault="005C7BE0" w:rsidP="005C7BE0">
      <w:pPr>
        <w:pStyle w:val="SingleTxtG"/>
      </w:pPr>
      <w:r w:rsidRPr="00E74898">
        <w:t>95.</w:t>
      </w:r>
      <w:r w:rsidRPr="00E74898">
        <w:tab/>
        <w:t xml:space="preserve">Los memorandos de entendimiento regionales facultan al Centro provincial de Operaciones a establecer una Dependencia de Operaciones </w:t>
      </w:r>
      <w:r>
        <w:t>de Rescate bajo la</w:t>
      </w:r>
      <w:r w:rsidRPr="00E74898">
        <w:t xml:space="preserve"> form</w:t>
      </w:r>
      <w:r>
        <w:t>a</w:t>
      </w:r>
      <w:r w:rsidRPr="00E74898">
        <w:t xml:space="preserve"> </w:t>
      </w:r>
      <w:r>
        <w:t>de un equipo</w:t>
      </w:r>
      <w:r w:rsidRPr="00E74898">
        <w:t xml:space="preserve"> multidisciplinar</w:t>
      </w:r>
      <w:r>
        <w:t>io,</w:t>
      </w:r>
      <w:r w:rsidRPr="00E74898">
        <w:t xml:space="preserve"> comp</w:t>
      </w:r>
      <w:r>
        <w:t>ue</w:t>
      </w:r>
      <w:r w:rsidRPr="00E74898">
        <w:t>s</w:t>
      </w:r>
      <w:r>
        <w:t>to por</w:t>
      </w:r>
      <w:r w:rsidRPr="00E74898">
        <w:t xml:space="preserve">: </w:t>
      </w:r>
      <w:r>
        <w:t xml:space="preserve">la </w:t>
      </w:r>
      <w:r w:rsidRPr="00E74898">
        <w:t>polic</w:t>
      </w:r>
      <w:r>
        <w:t>ía</w:t>
      </w:r>
      <w:r w:rsidRPr="00E74898">
        <w:t xml:space="preserve">; </w:t>
      </w:r>
      <w:r>
        <w:t>un funcionario</w:t>
      </w:r>
      <w:r w:rsidRPr="00E74898">
        <w:t xml:space="preserve"> administrativ</w:t>
      </w:r>
      <w:r>
        <w:t>o</w:t>
      </w:r>
      <w:r w:rsidRPr="00E74898">
        <w:t xml:space="preserve">; </w:t>
      </w:r>
      <w:r>
        <w:t xml:space="preserve">trabajadores </w:t>
      </w:r>
      <w:r w:rsidRPr="00E74898">
        <w:t>social</w:t>
      </w:r>
      <w:r>
        <w:t>es</w:t>
      </w:r>
      <w:r w:rsidRPr="00E74898">
        <w:t xml:space="preserve">; </w:t>
      </w:r>
      <w:r>
        <w:t>un</w:t>
      </w:r>
      <w:r w:rsidRPr="00E74898">
        <w:t xml:space="preserve"> ps</w:t>
      </w:r>
      <w:r>
        <w:t>iqu</w:t>
      </w:r>
      <w:r w:rsidRPr="00E74898">
        <w:t>iatr</w:t>
      </w:r>
      <w:r>
        <w:t>a</w:t>
      </w:r>
      <w:r w:rsidRPr="00E74898">
        <w:t xml:space="preserve">; </w:t>
      </w:r>
      <w:r>
        <w:t>un médico</w:t>
      </w:r>
      <w:r w:rsidRPr="00E74898">
        <w:t xml:space="preserve">; </w:t>
      </w:r>
      <w:r>
        <w:t>u</w:t>
      </w:r>
      <w:r w:rsidRPr="00E74898">
        <w:t>n int</w:t>
      </w:r>
      <w:r>
        <w:t>é</w:t>
      </w:r>
      <w:r w:rsidRPr="00E74898">
        <w:t>rprete</w:t>
      </w:r>
      <w:r>
        <w:t xml:space="preserve"> y</w:t>
      </w:r>
      <w:r w:rsidRPr="00E74898">
        <w:t xml:space="preserve"> </w:t>
      </w:r>
      <w:r>
        <w:t>otras personas interesadas.</w:t>
      </w:r>
      <w:r w:rsidRPr="00E74898">
        <w:t xml:space="preserve"> Cualquier provincia que tenga capacidad </w:t>
      </w:r>
      <w:r>
        <w:t>para</w:t>
      </w:r>
      <w:r w:rsidRPr="00E74898">
        <w:t xml:space="preserve"> organiz</w:t>
      </w:r>
      <w:r>
        <w:t>ar una D</w:t>
      </w:r>
      <w:r w:rsidRPr="00E74898">
        <w:t>ependencia de Operaciones de</w:t>
      </w:r>
      <w:r w:rsidR="001D67D8">
        <w:t xml:space="preserve"> </w:t>
      </w:r>
      <w:r w:rsidRPr="00E74898">
        <w:t>Resc</w:t>
      </w:r>
      <w:r>
        <w:t>at</w:t>
      </w:r>
      <w:r w:rsidRPr="00E74898">
        <w:t>e</w:t>
      </w:r>
      <w:r>
        <w:t>,</w:t>
      </w:r>
      <w:r w:rsidRPr="00E74898">
        <w:t xml:space="preserve"> </w:t>
      </w:r>
      <w:r>
        <w:t>integrada por un equipo</w:t>
      </w:r>
      <w:r w:rsidRPr="00E74898">
        <w:t xml:space="preserve"> multidisciplinar</w:t>
      </w:r>
      <w:r>
        <w:t>io a nivel de</w:t>
      </w:r>
      <w:r w:rsidRPr="00E74898">
        <w:t xml:space="preserve"> distrit</w:t>
      </w:r>
      <w:r>
        <w:t>o, podrá hacerlo según proceda.</w:t>
      </w:r>
      <w:r w:rsidRPr="00E74898">
        <w:t xml:space="preserve"> </w:t>
      </w:r>
      <w:smartTag w:uri="urn:schemas-microsoft-com:office:smarttags" w:element="PersonName">
        <w:smartTagPr>
          <w:attr w:name="ProductID" w:val="la Dependencia"/>
        </w:smartTagPr>
        <w:r>
          <w:t>La Dependencia</w:t>
        </w:r>
      </w:smartTag>
      <w:r>
        <w:t xml:space="preserve"> de Operaciones de</w:t>
      </w:r>
      <w:r w:rsidRPr="00E017F8">
        <w:t xml:space="preserve"> Rescate de distrito tiene asignada la tarea de identificar los ries</w:t>
      </w:r>
      <w:r>
        <w:t>go</w:t>
      </w:r>
      <w:r w:rsidRPr="00E017F8">
        <w:t>s; resc</w:t>
      </w:r>
      <w:r>
        <w:t>atar a las</w:t>
      </w:r>
      <w:r w:rsidRPr="00E017F8">
        <w:t xml:space="preserve"> v</w:t>
      </w:r>
      <w:r>
        <w:t>í</w:t>
      </w:r>
      <w:r w:rsidRPr="00E017F8">
        <w:t>ctim</w:t>
      </w:r>
      <w:r>
        <w:t>a</w:t>
      </w:r>
      <w:r w:rsidRPr="00E017F8">
        <w:t xml:space="preserve">s; </w:t>
      </w:r>
      <w:r>
        <w:t>e</w:t>
      </w:r>
      <w:r w:rsidRPr="00E017F8">
        <w:t>ntr</w:t>
      </w:r>
      <w:r>
        <w:t>e</w:t>
      </w:r>
      <w:r w:rsidRPr="00E017F8">
        <w:t>vi</w:t>
      </w:r>
      <w:r>
        <w:t>starlas</w:t>
      </w:r>
      <w:r w:rsidRPr="00E017F8">
        <w:t xml:space="preserve"> </w:t>
      </w:r>
      <w:r>
        <w:t>y efectuar una criba</w:t>
      </w:r>
      <w:r w:rsidRPr="00E017F8">
        <w:t xml:space="preserve">; </w:t>
      </w:r>
      <w:r>
        <w:t>y</w:t>
      </w:r>
      <w:r w:rsidRPr="00E017F8">
        <w:t xml:space="preserve"> re</w:t>
      </w:r>
      <w:r>
        <w:t>mitirlas a los servicios de</w:t>
      </w:r>
      <w:r w:rsidRPr="00E017F8">
        <w:t xml:space="preserve"> rehabilita</w:t>
      </w:r>
      <w:r>
        <w:t>c</w:t>
      </w:r>
      <w:r w:rsidRPr="00E017F8">
        <w:t>i</w:t>
      </w:r>
      <w:r>
        <w:t>ó</w:t>
      </w:r>
      <w:r w:rsidRPr="00E017F8">
        <w:t xml:space="preserve">n </w:t>
      </w:r>
      <w:r>
        <w:t>y</w:t>
      </w:r>
      <w:r w:rsidRPr="00E017F8">
        <w:t xml:space="preserve"> rein</w:t>
      </w:r>
      <w:r>
        <w:t>tegración</w:t>
      </w:r>
      <w:r w:rsidRPr="00E017F8">
        <w:t xml:space="preserve">. </w:t>
      </w:r>
      <w:r>
        <w:t>Dicha Dependencia ha de presentar un informe sobre su aplicación</w:t>
      </w:r>
      <w:r w:rsidRPr="00E017F8">
        <w:t xml:space="preserve"> </w:t>
      </w:r>
      <w:r>
        <w:t xml:space="preserve">a </w:t>
      </w:r>
      <w:smartTag w:uri="urn:schemas-microsoft-com:office:smarttags" w:element="PersonName">
        <w:smartTagPr>
          <w:attr w:name="ProductID" w:val="la Dependencia"/>
        </w:smartTagPr>
        <w:r>
          <w:t>la Dependencia</w:t>
        </w:r>
      </w:smartTag>
      <w:r>
        <w:t xml:space="preserve"> provincial</w:t>
      </w:r>
      <w:r w:rsidRPr="00E017F8">
        <w:t>.</w:t>
      </w:r>
    </w:p>
    <w:p w:rsidR="005C7BE0" w:rsidRPr="009E614C" w:rsidRDefault="005C7BE0" w:rsidP="005C7BE0">
      <w:pPr>
        <w:pStyle w:val="H23G"/>
      </w:pPr>
      <w:r w:rsidRPr="00E017F8">
        <w:tab/>
      </w:r>
      <w:r w:rsidR="001562AE">
        <w:t>2.2</w:t>
      </w:r>
      <w:r w:rsidRPr="00E017F8">
        <w:tab/>
      </w:r>
      <w:r>
        <w:t>A</w:t>
      </w:r>
      <w:r w:rsidRPr="009E614C">
        <w:t>sist</w:t>
      </w:r>
      <w:r>
        <w:t>e</w:t>
      </w:r>
      <w:r w:rsidRPr="009E614C">
        <w:t>nc</w:t>
      </w:r>
      <w:r>
        <w:t>ia a las víctimas</w:t>
      </w:r>
    </w:p>
    <w:p w:rsidR="005C7BE0" w:rsidRPr="001A26E3" w:rsidRDefault="005C7BE0" w:rsidP="005C7BE0">
      <w:pPr>
        <w:pStyle w:val="SingleTxtG"/>
      </w:pPr>
      <w:r w:rsidRPr="001A26E3">
        <w:t>96.</w:t>
      </w:r>
      <w:r w:rsidRPr="001A26E3">
        <w:tab/>
        <w:t>Cabe clasificar la asistencia a las víctimas en los cuatro apartados</w:t>
      </w:r>
      <w:r>
        <w:t xml:space="preserve"> siguientes</w:t>
      </w:r>
      <w:r w:rsidRPr="001A26E3">
        <w:t xml:space="preserve">: </w:t>
      </w:r>
    </w:p>
    <w:p w:rsidR="005C7BE0" w:rsidRPr="001A26E3" w:rsidRDefault="005C7BE0" w:rsidP="005C7BE0">
      <w:pPr>
        <w:pStyle w:val="SingleTxtG"/>
      </w:pPr>
      <w:r w:rsidRPr="001A26E3">
        <w:tab/>
        <w:t>1)</w:t>
      </w:r>
      <w:r w:rsidRPr="001A26E3">
        <w:tab/>
        <w:t>Rescate y suministro de alo</w:t>
      </w:r>
      <w:r w:rsidR="001562AE">
        <w:t>jamiento y servicios apropiados;</w:t>
      </w:r>
    </w:p>
    <w:p w:rsidR="005C7BE0" w:rsidRPr="001A26E3" w:rsidRDefault="005C7BE0" w:rsidP="005C7BE0">
      <w:pPr>
        <w:pStyle w:val="SingleTxtG"/>
      </w:pPr>
      <w:r w:rsidRPr="001A26E3">
        <w:tab/>
        <w:t>2)</w:t>
      </w:r>
      <w:r w:rsidRPr="001A26E3">
        <w:tab/>
        <w:t>Protección y apoyo</w:t>
      </w:r>
      <w:r w:rsidR="001562AE">
        <w:t xml:space="preserve"> jurídicos;</w:t>
      </w:r>
    </w:p>
    <w:p w:rsidR="005C7BE0" w:rsidRPr="001A26E3" w:rsidRDefault="005C7BE0" w:rsidP="005C7BE0">
      <w:pPr>
        <w:pStyle w:val="SingleTxtG"/>
      </w:pPr>
      <w:r w:rsidRPr="001A26E3">
        <w:tab/>
        <w:t>3)</w:t>
      </w:r>
      <w:r w:rsidRPr="001A26E3">
        <w:tab/>
        <w:t>Rehabilitación y rein</w:t>
      </w:r>
      <w:r>
        <w:t>t</w:t>
      </w:r>
      <w:r w:rsidRPr="001A26E3">
        <w:t>e</w:t>
      </w:r>
      <w:r>
        <w:t>g</w:t>
      </w:r>
      <w:r w:rsidRPr="001A26E3">
        <w:t>r</w:t>
      </w:r>
      <w:r>
        <w:t>a</w:t>
      </w:r>
      <w:r w:rsidRPr="001A26E3">
        <w:t xml:space="preserve">ción; y </w:t>
      </w:r>
    </w:p>
    <w:p w:rsidR="005C7BE0" w:rsidRPr="001A26E3" w:rsidRDefault="005C7BE0" w:rsidP="005C7BE0">
      <w:pPr>
        <w:pStyle w:val="SingleTxtG"/>
      </w:pPr>
      <w:r w:rsidRPr="001A26E3">
        <w:tab/>
        <w:t>4)</w:t>
      </w:r>
      <w:r w:rsidRPr="001A26E3">
        <w:tab/>
        <w:t xml:space="preserve">Supervisión y evaluación. </w:t>
      </w:r>
    </w:p>
    <w:p w:rsidR="005C7BE0" w:rsidRPr="001A26E3" w:rsidRDefault="005C7BE0" w:rsidP="005C7BE0">
      <w:pPr>
        <w:pStyle w:val="SingleTxtG"/>
      </w:pPr>
      <w:r w:rsidRPr="001A26E3">
        <w:t>97.</w:t>
      </w:r>
      <w:r w:rsidRPr="001A26E3">
        <w:tab/>
        <w:t xml:space="preserve">La protección y asistencia a las víctimas </w:t>
      </w:r>
      <w:r>
        <w:t>entraña varios pasos y,</w:t>
      </w:r>
      <w:r w:rsidRPr="001A26E3">
        <w:t xml:space="preserve"> </w:t>
      </w:r>
      <w:r>
        <w:t>e</w:t>
      </w:r>
      <w:r w:rsidRPr="001A26E3">
        <w:t>n</w:t>
      </w:r>
      <w:r>
        <w:t>tre ellos</w:t>
      </w:r>
      <w:r w:rsidRPr="001A26E3">
        <w:t>:</w:t>
      </w:r>
    </w:p>
    <w:p w:rsidR="005C7BE0" w:rsidRPr="001A26E3" w:rsidRDefault="005C7BE0" w:rsidP="005C7BE0">
      <w:pPr>
        <w:pStyle w:val="SingleTxtG"/>
      </w:pPr>
      <w:r w:rsidRPr="001A26E3">
        <w:tab/>
      </w:r>
      <w:r>
        <w:t>1</w:t>
      </w:r>
      <w:r w:rsidRPr="001A26E3">
        <w:t>)</w:t>
      </w:r>
      <w:r w:rsidRPr="001A26E3">
        <w:tab/>
        <w:t>La recepción de denuncias/informes, la su</w:t>
      </w:r>
      <w:r>
        <w:t>pervisión</w:t>
      </w:r>
      <w:r w:rsidRPr="001A26E3">
        <w:t xml:space="preserve">, o </w:t>
      </w:r>
      <w:r>
        <w:t xml:space="preserve">la </w:t>
      </w:r>
      <w:r w:rsidRPr="001A26E3">
        <w:t>rece</w:t>
      </w:r>
      <w:r>
        <w:t>pción de solicitudes de</w:t>
      </w:r>
      <w:r w:rsidRPr="001A26E3">
        <w:t xml:space="preserve"> asist</w:t>
      </w:r>
      <w:r>
        <w:t>e</w:t>
      </w:r>
      <w:r w:rsidRPr="001A26E3">
        <w:t>nc</w:t>
      </w:r>
      <w:r>
        <w:t>ia</w:t>
      </w:r>
      <w:r w:rsidRPr="001A26E3">
        <w:t>;</w:t>
      </w:r>
    </w:p>
    <w:p w:rsidR="005C7BE0" w:rsidRPr="005D5288" w:rsidRDefault="005C7BE0" w:rsidP="005C7BE0">
      <w:pPr>
        <w:pStyle w:val="SingleTxtG"/>
      </w:pPr>
      <w:r w:rsidRPr="001A26E3">
        <w:tab/>
      </w:r>
      <w:r w:rsidRPr="005D5288">
        <w:t>2)</w:t>
      </w:r>
      <w:r w:rsidRPr="005D5288">
        <w:tab/>
        <w:t>El rescate de víctimas de los locales de prostitución y otros entornos residenciales; la investiga</w:t>
      </w:r>
      <w:r>
        <w:t>c</w:t>
      </w:r>
      <w:r w:rsidRPr="005D5288">
        <w:t>i</w:t>
      </w:r>
      <w:r>
        <w:t>ón</w:t>
      </w:r>
      <w:r w:rsidRPr="005D5288">
        <w:t xml:space="preserve"> o </w:t>
      </w:r>
      <w:r>
        <w:t>comprobación de</w:t>
      </w:r>
      <w:r w:rsidRPr="005D5288">
        <w:t xml:space="preserve"> </w:t>
      </w:r>
      <w:r>
        <w:t>denuncias</w:t>
      </w:r>
      <w:r w:rsidRPr="005D5288">
        <w:t xml:space="preserve">; </w:t>
      </w:r>
      <w:r>
        <w:t>y la recopilación de pruebas a los efectos de</w:t>
      </w:r>
      <w:r w:rsidRPr="005D5288">
        <w:t xml:space="preserve"> </w:t>
      </w:r>
      <w:r>
        <w:t>las actuaciones judiciales</w:t>
      </w:r>
      <w:r w:rsidRPr="005D5288">
        <w:t>;</w:t>
      </w:r>
    </w:p>
    <w:p w:rsidR="005C7BE0" w:rsidRPr="0057241C" w:rsidRDefault="005C7BE0" w:rsidP="005C7BE0">
      <w:pPr>
        <w:pStyle w:val="SingleTxtG"/>
      </w:pPr>
      <w:r w:rsidRPr="005D5288">
        <w:tab/>
      </w:r>
      <w:r w:rsidRPr="0057241C">
        <w:t>3)</w:t>
      </w:r>
      <w:r w:rsidRPr="0057241C">
        <w:tab/>
      </w:r>
      <w:r>
        <w:t>El cribado</w:t>
      </w:r>
      <w:r w:rsidRPr="0057241C">
        <w:t xml:space="preserve"> de las víctimas (remisión de las no-víctimas a los funcionarios competentes, con arreglo a otras leyes, a fin de proporcionar la asistencia necesar</w:t>
      </w:r>
      <w:r>
        <w:t>ia prevista en esa legislación</w:t>
      </w:r>
      <w:r w:rsidRPr="0057241C">
        <w:t>);</w:t>
      </w:r>
    </w:p>
    <w:p w:rsidR="005C7BE0" w:rsidRPr="0057241C" w:rsidRDefault="005C7BE0" w:rsidP="005C7BE0">
      <w:pPr>
        <w:pStyle w:val="SingleTxtG"/>
      </w:pPr>
      <w:r w:rsidRPr="0057241C">
        <w:tab/>
        <w:t>4)</w:t>
      </w:r>
      <w:r w:rsidRPr="0057241C">
        <w:tab/>
        <w:t>El apoyo al enjuiciamiento de los delincuentes y la protecci</w:t>
      </w:r>
      <w:r>
        <w:t>ón de las víctimas</w:t>
      </w:r>
      <w:r w:rsidRPr="0057241C">
        <w:t>;</w:t>
      </w:r>
    </w:p>
    <w:p w:rsidR="005C7BE0" w:rsidRPr="0057241C" w:rsidRDefault="005C7BE0" w:rsidP="005C7BE0">
      <w:pPr>
        <w:pStyle w:val="SingleTxtG"/>
      </w:pPr>
      <w:r w:rsidRPr="0057241C">
        <w:tab/>
        <w:t>5)</w:t>
      </w:r>
      <w:r w:rsidRPr="0057241C">
        <w:tab/>
      </w:r>
      <w:r>
        <w:t>El traslado</w:t>
      </w:r>
      <w:r w:rsidRPr="0057241C">
        <w:t xml:space="preserve"> a residencias </w:t>
      </w:r>
      <w:r>
        <w:t xml:space="preserve">sociales </w:t>
      </w:r>
      <w:r w:rsidRPr="0057241C">
        <w:t xml:space="preserve">y centros de asistencia social y ocupacionales, </w:t>
      </w:r>
      <w:r>
        <w:t>centros de prisión preventiva</w:t>
      </w:r>
      <w:r w:rsidRPr="0057241C">
        <w:t>/protección y centros de formaci</w:t>
      </w:r>
      <w:r>
        <w:t xml:space="preserve">ón profesional y residencias de </w:t>
      </w:r>
      <w:r w:rsidRPr="0057241C">
        <w:t>emergenc</w:t>
      </w:r>
      <w:r>
        <w:t>ia y cualquier otra modalidad residencial de protección</w:t>
      </w:r>
      <w:r w:rsidRPr="0057241C">
        <w:t xml:space="preserve"> </w:t>
      </w:r>
      <w:r>
        <w:t>cuando</w:t>
      </w:r>
      <w:r w:rsidRPr="0057241C">
        <w:t xml:space="preserve"> pro</w:t>
      </w:r>
      <w:r>
        <w:t>ceda</w:t>
      </w:r>
      <w:r w:rsidRPr="0057241C">
        <w:t>;</w:t>
      </w:r>
    </w:p>
    <w:p w:rsidR="005C7BE0" w:rsidRPr="008E5045" w:rsidRDefault="005C7BE0" w:rsidP="005C7BE0">
      <w:pPr>
        <w:pStyle w:val="SingleTxtG"/>
      </w:pPr>
      <w:r w:rsidRPr="0057241C">
        <w:tab/>
      </w:r>
      <w:r w:rsidRPr="008E5045">
        <w:t>6)</w:t>
      </w:r>
      <w:r w:rsidRPr="008E5045">
        <w:tab/>
      </w:r>
      <w:r>
        <w:t>Determinación</w:t>
      </w:r>
      <w:r w:rsidRPr="008E5045">
        <w:t xml:space="preserve"> de los hechos y evaluación de las víctimas;</w:t>
      </w:r>
    </w:p>
    <w:p w:rsidR="005C7BE0" w:rsidRPr="008E5045" w:rsidRDefault="005C7BE0" w:rsidP="005C7BE0">
      <w:pPr>
        <w:pStyle w:val="SingleTxtG"/>
      </w:pPr>
      <w:r w:rsidRPr="008E5045">
        <w:tab/>
        <w:t>7)</w:t>
      </w:r>
      <w:r w:rsidRPr="008E5045">
        <w:tab/>
        <w:t>Coordinación de los datos;</w:t>
      </w:r>
    </w:p>
    <w:p w:rsidR="005C7BE0" w:rsidRPr="008E5045" w:rsidRDefault="005C7BE0" w:rsidP="005C7BE0">
      <w:pPr>
        <w:pStyle w:val="SingleTxtG"/>
      </w:pPr>
      <w:r w:rsidRPr="008E5045">
        <w:tab/>
        <w:t>8)</w:t>
      </w:r>
      <w:r w:rsidRPr="008E5045">
        <w:tab/>
        <w:t>Programa de preparación para la repatriación;</w:t>
      </w:r>
    </w:p>
    <w:p w:rsidR="005C7BE0" w:rsidRPr="00A21B32" w:rsidRDefault="005C7BE0" w:rsidP="005C7BE0">
      <w:pPr>
        <w:pStyle w:val="SingleTxtG"/>
      </w:pPr>
      <w:r w:rsidRPr="008E5045">
        <w:tab/>
      </w:r>
      <w:r w:rsidRPr="00A21B32">
        <w:t>9)</w:t>
      </w:r>
      <w:r w:rsidRPr="00A21B32">
        <w:tab/>
        <w:t>Repatriación;</w:t>
      </w:r>
    </w:p>
    <w:p w:rsidR="005C7BE0" w:rsidRPr="00A21B32" w:rsidRDefault="005C7BE0" w:rsidP="005C7BE0">
      <w:pPr>
        <w:pStyle w:val="SingleTxtG"/>
      </w:pPr>
      <w:r w:rsidRPr="00A21B32">
        <w:tab/>
        <w:t>10)</w:t>
      </w:r>
      <w:r w:rsidRPr="00A21B32">
        <w:tab/>
        <w:t>Reintegración;</w:t>
      </w:r>
    </w:p>
    <w:p w:rsidR="005C7BE0" w:rsidRPr="00A21B32" w:rsidRDefault="005C7BE0" w:rsidP="005C7BE0">
      <w:pPr>
        <w:pStyle w:val="SingleTxtG"/>
      </w:pPr>
      <w:r w:rsidRPr="00A21B32">
        <w:tab/>
        <w:t>11)</w:t>
      </w:r>
      <w:r w:rsidRPr="00A21B32">
        <w:tab/>
        <w:t>Supervisión y evaluación.</w:t>
      </w:r>
    </w:p>
    <w:p w:rsidR="005C7BE0" w:rsidRPr="008E5045" w:rsidRDefault="005C7BE0" w:rsidP="005C7BE0">
      <w:pPr>
        <w:pStyle w:val="SingleTxtG"/>
      </w:pPr>
      <w:r w:rsidRPr="008E5045">
        <w:t>98.</w:t>
      </w:r>
      <w:r w:rsidRPr="008E5045">
        <w:tab/>
        <w:t>Muchos organismos facilitan servicios a las víctimas, entre los que destacan el Departamento de Desarrollo y Bienestar</w:t>
      </w:r>
      <w:r>
        <w:t xml:space="preserve"> Social</w:t>
      </w:r>
      <w:r w:rsidRPr="008E5045">
        <w:t xml:space="preserve">, </w:t>
      </w:r>
      <w:smartTag w:uri="urn:schemas-microsoft-com:office:smarttags" w:element="PersonName">
        <w:smartTagPr>
          <w:attr w:name="ProductID" w:val="la Fundaci￳n"/>
        </w:smartTagPr>
        <w:r w:rsidRPr="008E5045">
          <w:t>la Fundación</w:t>
        </w:r>
      </w:smartTag>
      <w:r w:rsidRPr="008E5045">
        <w:t xml:space="preserve"> del Centro para </w:t>
      </w:r>
      <w:smartTag w:uri="urn:schemas-microsoft-com:office:smarttags" w:element="PersonName">
        <w:smartTagPr>
          <w:attr w:name="ProductID" w:val="ŝ젨޳좸޳ŕ㉀ϰŗ]la Ley.ŋ섄ヴ嚰삘ヴ菠ポ졸޳䥨ح軀ɟ쪐Ń쬀ܮ΀Ņ 20."/>
        </w:smartTagPr>
        <w:r w:rsidRPr="008E5045">
          <w:t>la Protección</w:t>
        </w:r>
      </w:smartTag>
      <w:r w:rsidRPr="008E5045">
        <w:t xml:space="preserve"> de los Derechos del Niño, </w:t>
      </w:r>
      <w:smartTag w:uri="urn:schemas-microsoft-com:office:smarttags" w:element="PersonName">
        <w:smartTagPr>
          <w:attr w:name="ProductID" w:val="la Fundaci￳n"/>
        </w:smartTagPr>
        <w:r w:rsidRPr="008E5045">
          <w:t>la Fundación</w:t>
        </w:r>
      </w:smartTag>
      <w:r w:rsidRPr="008E5045">
        <w:t xml:space="preserve"> </w:t>
      </w:r>
      <w:r>
        <w:t>para</w:t>
      </w:r>
      <w:r w:rsidRPr="008E5045">
        <w:t xml:space="preserve"> </w:t>
      </w:r>
      <w:smartTag w:uri="urn:schemas-microsoft-com:office:smarttags" w:element="PersonName">
        <w:smartTagPr>
          <w:attr w:name="ProductID" w:val="la Mujer"/>
        </w:smartTagPr>
        <w:r w:rsidRPr="008E5045">
          <w:t>la Mujer</w:t>
        </w:r>
      </w:smartTag>
      <w:r w:rsidRPr="008E5045">
        <w:t xml:space="preserve">; </w:t>
      </w:r>
      <w:smartTag w:uri="urn:schemas-microsoft-com:office:smarttags" w:element="PersonName">
        <w:smartTagPr>
          <w:attr w:name="ProductID" w:val="la Fundaci￳n"/>
        </w:smartTagPr>
        <w:r w:rsidRPr="008E5045">
          <w:t xml:space="preserve">la </w:t>
        </w:r>
        <w:r>
          <w:t>F</w:t>
        </w:r>
        <w:r w:rsidRPr="008E5045">
          <w:t>undaci</w:t>
        </w:r>
        <w:r>
          <w:t>ón</w:t>
        </w:r>
      </w:smartTag>
      <w:r>
        <w:t xml:space="preserve"> para el Desarrollo Infantil, la organización</w:t>
      </w:r>
      <w:r w:rsidRPr="008E5045">
        <w:t xml:space="preserve"> FACE, </w:t>
      </w:r>
      <w:smartTag w:uri="urn:schemas-microsoft-com:office:smarttags" w:element="PersonName">
        <w:smartTagPr>
          <w:attr w:name="ProductID" w:val="la Dependencia"/>
        </w:smartTagPr>
        <w:r>
          <w:t>la Dependencia</w:t>
        </w:r>
      </w:smartTag>
      <w:r>
        <w:t xml:space="preserve"> de Lucha contra </w:t>
      </w:r>
      <w:smartTag w:uri="urn:schemas-microsoft-com:office:smarttags" w:element="PersonName">
        <w:smartTagPr>
          <w:attr w:name="ProductID" w:val="la Trata"/>
        </w:smartTagPr>
        <w:r>
          <w:t>la Trata</w:t>
        </w:r>
      </w:smartTag>
      <w:r>
        <w:t xml:space="preserve"> en el </w:t>
      </w:r>
      <w:r w:rsidRPr="008E5045">
        <w:t>Nort</w:t>
      </w:r>
      <w:r>
        <w:t>e de</w:t>
      </w:r>
      <w:r w:rsidRPr="008E5045">
        <w:t xml:space="preserve"> Tailand</w:t>
      </w:r>
      <w:r>
        <w:t xml:space="preserve">ia y </w:t>
      </w:r>
      <w:smartTag w:uri="urn:schemas-microsoft-com:office:smarttags" w:element="PersonName">
        <w:smartTagPr>
          <w:attr w:name="ProductID" w:val="la Fundaci￳n Visi￳n"/>
        </w:smartTagPr>
        <w:smartTag w:uri="urn:schemas-microsoft-com:office:smarttags" w:element="PersonName">
          <w:smartTagPr>
            <w:attr w:name="ProductID" w:val="la Fundaci￳n"/>
          </w:smartTagPr>
          <w:r>
            <w:t>la Fundación</w:t>
          </w:r>
        </w:smartTag>
        <w:r>
          <w:t xml:space="preserve"> </w:t>
        </w:r>
        <w:r w:rsidRPr="008E5045">
          <w:t>Visi</w:t>
        </w:r>
        <w:r>
          <w:t>ó</w:t>
        </w:r>
        <w:r w:rsidRPr="008E5045">
          <w:t>n</w:t>
        </w:r>
      </w:smartTag>
      <w:r w:rsidRPr="008E5045">
        <w:t xml:space="preserve"> </w:t>
      </w:r>
      <w:r>
        <w:t>Mundial de</w:t>
      </w:r>
      <w:r w:rsidRPr="008E5045">
        <w:t xml:space="preserve"> Tailand</w:t>
      </w:r>
      <w:r>
        <w:t>ia</w:t>
      </w:r>
      <w:r w:rsidRPr="008E5045">
        <w:t>.</w:t>
      </w:r>
    </w:p>
    <w:p w:rsidR="005C7BE0" w:rsidRPr="00332BE1" w:rsidRDefault="005C7BE0" w:rsidP="005C7BE0">
      <w:pPr>
        <w:pStyle w:val="SingleTxtG"/>
      </w:pPr>
      <w:r w:rsidRPr="00332BE1">
        <w:t>99.</w:t>
      </w:r>
      <w:r w:rsidRPr="00332BE1">
        <w:tab/>
        <w:t xml:space="preserve">Entre los servicios para las víctimas de la trata </w:t>
      </w:r>
      <w:r>
        <w:t>proporcionados</w:t>
      </w:r>
      <w:r w:rsidRPr="00332BE1">
        <w:t xml:space="preserve"> por l</w:t>
      </w:r>
      <w:r>
        <w:t>o</w:t>
      </w:r>
      <w:r w:rsidRPr="00332BE1">
        <w:t>s citad</w:t>
      </w:r>
      <w:r>
        <w:t>o</w:t>
      </w:r>
      <w:r w:rsidRPr="00332BE1">
        <w:t xml:space="preserve">s </w:t>
      </w:r>
      <w:r>
        <w:t>organismos</w:t>
      </w:r>
      <w:r w:rsidRPr="00332BE1">
        <w:t xml:space="preserve"> y aproxima</w:t>
      </w:r>
      <w:r>
        <w:t>damente otro</w:t>
      </w:r>
      <w:r w:rsidRPr="00332BE1">
        <w:t>s 25 más que trabajan en el rescate de niños y mujeres víctim</w:t>
      </w:r>
      <w:r>
        <w:t>a</w:t>
      </w:r>
      <w:r w:rsidRPr="00332BE1">
        <w:t xml:space="preserve">s </w:t>
      </w:r>
      <w:r>
        <w:t>de esa lacra</w:t>
      </w:r>
      <w:r w:rsidRPr="00332BE1">
        <w:t xml:space="preserve"> </w:t>
      </w:r>
      <w:r>
        <w:t>figuran</w:t>
      </w:r>
      <w:r w:rsidRPr="00332BE1">
        <w:t xml:space="preserve">: </w:t>
      </w:r>
      <w:r>
        <w:t>el suministro de refugios seguros</w:t>
      </w:r>
      <w:r w:rsidRPr="00332BE1">
        <w:t xml:space="preserve">; </w:t>
      </w:r>
      <w:r>
        <w:t xml:space="preserve">la </w:t>
      </w:r>
      <w:r w:rsidRPr="00332BE1">
        <w:t>di</w:t>
      </w:r>
      <w:r>
        <w:t>fu</w:t>
      </w:r>
      <w:r w:rsidRPr="00332BE1">
        <w:t>s</w:t>
      </w:r>
      <w:r>
        <w:t>ión de</w:t>
      </w:r>
      <w:r w:rsidRPr="00332BE1">
        <w:t xml:space="preserve"> informa</w:t>
      </w:r>
      <w:r>
        <w:t>c</w:t>
      </w:r>
      <w:r w:rsidRPr="00332BE1">
        <w:t>i</w:t>
      </w:r>
      <w:r>
        <w:t>ón sobre asistencia a las</w:t>
      </w:r>
      <w:r w:rsidRPr="00332BE1">
        <w:t xml:space="preserve"> v</w:t>
      </w:r>
      <w:r>
        <w:t>í</w:t>
      </w:r>
      <w:r w:rsidRPr="00332BE1">
        <w:t>ctim</w:t>
      </w:r>
      <w:r>
        <w:t>as</w:t>
      </w:r>
      <w:r w:rsidRPr="00332BE1">
        <w:t xml:space="preserve">; </w:t>
      </w:r>
      <w:r>
        <w:t xml:space="preserve">el apoyo a la </w:t>
      </w:r>
      <w:r w:rsidRPr="00332BE1">
        <w:t>tra</w:t>
      </w:r>
      <w:r>
        <w:t>ducción e</w:t>
      </w:r>
      <w:r w:rsidRPr="00332BE1">
        <w:t xml:space="preserve"> interpreta</w:t>
      </w:r>
      <w:r>
        <w:t>c</w:t>
      </w:r>
      <w:r w:rsidRPr="00332BE1">
        <w:t>i</w:t>
      </w:r>
      <w:r>
        <w:t>ó</w:t>
      </w:r>
      <w:r w:rsidRPr="00332BE1">
        <w:t xml:space="preserve">n; </w:t>
      </w:r>
      <w:r>
        <w:t xml:space="preserve">la </w:t>
      </w:r>
      <w:r w:rsidRPr="00332BE1">
        <w:t>rehabilita</w:t>
      </w:r>
      <w:r>
        <w:t>c</w:t>
      </w:r>
      <w:r w:rsidRPr="00332BE1">
        <w:t>i</w:t>
      </w:r>
      <w:r>
        <w:t>ó</w:t>
      </w:r>
      <w:r w:rsidRPr="00332BE1">
        <w:t>n;</w:t>
      </w:r>
      <w:r>
        <w:t xml:space="preserve"> la</w:t>
      </w:r>
      <w:r w:rsidRPr="00332BE1">
        <w:t xml:space="preserve"> </w:t>
      </w:r>
      <w:r>
        <w:t>adaptación personal</w:t>
      </w:r>
      <w:r w:rsidRPr="00332BE1">
        <w:t xml:space="preserve">; </w:t>
      </w:r>
      <w:r>
        <w:t>la capacitación en técnicas de preparación para la vida activa</w:t>
      </w:r>
      <w:r w:rsidRPr="00332BE1">
        <w:t>;</w:t>
      </w:r>
      <w:r>
        <w:t xml:space="preserve"> la</w:t>
      </w:r>
      <w:r w:rsidRPr="00332BE1">
        <w:t xml:space="preserve"> educa</w:t>
      </w:r>
      <w:r>
        <w:t>c</w:t>
      </w:r>
      <w:r w:rsidRPr="00332BE1">
        <w:t>i</w:t>
      </w:r>
      <w:r>
        <w:t>ó</w:t>
      </w:r>
      <w:r w:rsidRPr="00332BE1">
        <w:t xml:space="preserve">n </w:t>
      </w:r>
      <w:r>
        <w:t>e</w:t>
      </w:r>
      <w:r w:rsidRPr="00332BE1">
        <w:t xml:space="preserve">n </w:t>
      </w:r>
      <w:r>
        <w:t>materia de VIH/SIDA</w:t>
      </w:r>
      <w:r w:rsidRPr="00332BE1">
        <w:t xml:space="preserve">; </w:t>
      </w:r>
      <w:r>
        <w:t>el asesoramiento</w:t>
      </w:r>
      <w:r w:rsidRPr="00332BE1">
        <w:t xml:space="preserve">; </w:t>
      </w:r>
      <w:r>
        <w:t>la atención fí</w:t>
      </w:r>
      <w:r w:rsidRPr="00332BE1">
        <w:t>sic</w:t>
      </w:r>
      <w:r>
        <w:t>a y</w:t>
      </w:r>
      <w:r w:rsidRPr="00332BE1">
        <w:t xml:space="preserve"> ps</w:t>
      </w:r>
      <w:r>
        <w:t>i</w:t>
      </w:r>
      <w:r w:rsidRPr="00332BE1">
        <w:t>col</w:t>
      </w:r>
      <w:r>
        <w:t>ó</w:t>
      </w:r>
      <w:r w:rsidRPr="00332BE1">
        <w:t xml:space="preserve">gica; </w:t>
      </w:r>
      <w:r>
        <w:t>la formación profesional</w:t>
      </w:r>
      <w:r w:rsidRPr="00332BE1">
        <w:t xml:space="preserve">; </w:t>
      </w:r>
      <w:r>
        <w:t>la colocación laboral y el esparcimiento</w:t>
      </w:r>
      <w:r w:rsidRPr="00332BE1">
        <w:t>. Se han tenido en cuenta las creencias culturales y religiosas de las víctimas, as</w:t>
      </w:r>
      <w:r>
        <w:t>í como su nivel</w:t>
      </w:r>
      <w:r w:rsidRPr="00332BE1">
        <w:t xml:space="preserve"> apropia</w:t>
      </w:r>
      <w:r>
        <w:t>do de desarrollo</w:t>
      </w:r>
      <w:r w:rsidRPr="00332BE1">
        <w:t xml:space="preserve">. Si la víctima es un niño, se </w:t>
      </w:r>
      <w:r>
        <w:t xml:space="preserve">le </w:t>
      </w:r>
      <w:r w:rsidRPr="00332BE1">
        <w:t>presta mayor asistencia</w:t>
      </w:r>
      <w:r>
        <w:t xml:space="preserve"> a su</w:t>
      </w:r>
      <w:r w:rsidRPr="00332BE1">
        <w:t xml:space="preserve"> famil</w:t>
      </w:r>
      <w:r>
        <w:t>ia y durante las actuaciones</w:t>
      </w:r>
      <w:r w:rsidRPr="00332BE1">
        <w:t xml:space="preserve"> judicia</w:t>
      </w:r>
      <w:r>
        <w:t>les</w:t>
      </w:r>
      <w:r w:rsidRPr="00332BE1">
        <w:t>.</w:t>
      </w:r>
    </w:p>
    <w:p w:rsidR="005C7BE0" w:rsidRPr="001A655C" w:rsidRDefault="005C7BE0" w:rsidP="005C7BE0">
      <w:pPr>
        <w:pStyle w:val="SingleTxtG"/>
      </w:pPr>
      <w:r w:rsidRPr="00E96E33">
        <w:t>100.</w:t>
      </w:r>
      <w:r w:rsidRPr="00E96E33">
        <w:tab/>
        <w:t xml:space="preserve">En la actualidad existen </w:t>
      </w:r>
      <w:r>
        <w:t xml:space="preserve">en el país </w:t>
      </w:r>
      <w:r w:rsidRPr="00E96E33">
        <w:t>104 centros de internamiento preventiv</w:t>
      </w:r>
      <w:r>
        <w:t>o</w:t>
      </w:r>
      <w:r w:rsidRPr="00E96E33">
        <w:t xml:space="preserve"> para las víctimas de la trata, supervisados por el Departament</w:t>
      </w:r>
      <w:r>
        <w:t>o de Desarrollo</w:t>
      </w:r>
      <w:r w:rsidRPr="00E96E33">
        <w:t xml:space="preserve"> </w:t>
      </w:r>
      <w:r>
        <w:t>y Bienestar Social</w:t>
      </w:r>
      <w:r w:rsidRPr="00E96E33">
        <w:t>. El Gobierno</w:t>
      </w:r>
      <w:r>
        <w:t xml:space="preserve"> ha seleccionado </w:t>
      </w:r>
      <w:r w:rsidRPr="00E96E33">
        <w:t xml:space="preserve">siete </w:t>
      </w:r>
      <w:r>
        <w:t xml:space="preserve">grandes </w:t>
      </w:r>
      <w:r w:rsidRPr="00E96E33">
        <w:t xml:space="preserve">centros de protección, localizados en diversas regiones </w:t>
      </w:r>
      <w:r>
        <w:t>del país para las víctimas extranjeras</w:t>
      </w:r>
      <w:r w:rsidRPr="00E96E33">
        <w:t xml:space="preserve">. </w:t>
      </w:r>
      <w:r>
        <w:t>Estos centros son</w:t>
      </w:r>
      <w:r w:rsidRPr="001A655C">
        <w:t>:</w:t>
      </w:r>
    </w:p>
    <w:p w:rsidR="005C7BE0" w:rsidRPr="00E96E33" w:rsidRDefault="005C7BE0" w:rsidP="005C7BE0">
      <w:pPr>
        <w:pStyle w:val="Bullet1G"/>
        <w:suppressAutoHyphens/>
      </w:pPr>
      <w:r w:rsidRPr="00E96E33">
        <w:t>El Centro de Protección y Desarrollo Ocupacional de Kredtrakan, en la provincia de Nonthaburi</w:t>
      </w:r>
      <w:r>
        <w:t>, para niñas, y el hogar de de internamiento preventivo de</w:t>
      </w:r>
      <w:r w:rsidRPr="00E96E33">
        <w:t xml:space="preserve"> Pakkred </w:t>
      </w:r>
      <w:r>
        <w:t>para niños</w:t>
      </w:r>
      <w:r w:rsidRPr="00E96E33">
        <w:t xml:space="preserve"> </w:t>
      </w:r>
      <w:r>
        <w:t xml:space="preserve">varones </w:t>
      </w:r>
      <w:r w:rsidRPr="00E96E33">
        <w:t>(</w:t>
      </w:r>
      <w:r>
        <w:t>en el c</w:t>
      </w:r>
      <w:r w:rsidRPr="00E96E33">
        <w:t>entr</w:t>
      </w:r>
      <w:r>
        <w:t>o del país</w:t>
      </w:r>
      <w:r w:rsidRPr="00E96E33">
        <w:t>)</w:t>
      </w:r>
      <w:r w:rsidR="001562AE">
        <w:t>;</w:t>
      </w:r>
    </w:p>
    <w:p w:rsidR="005C7BE0" w:rsidRPr="00785566" w:rsidRDefault="005C7BE0" w:rsidP="005C7BE0">
      <w:pPr>
        <w:pStyle w:val="Bullet1G"/>
        <w:suppressAutoHyphens/>
      </w:pPr>
      <w:r w:rsidRPr="00785566">
        <w:t xml:space="preserve">El Centro de Protección y Desarrollo Ocupacional </w:t>
      </w:r>
      <w:r>
        <w:t>de Narisawat e</w:t>
      </w:r>
      <w:r w:rsidRPr="00785566">
        <w:t>n</w:t>
      </w:r>
      <w:r>
        <w:t xml:space="preserve"> la provincia de</w:t>
      </w:r>
      <w:r w:rsidRPr="00785566">
        <w:t xml:space="preserve"> Nakhon Ratchasima (Norest</w:t>
      </w:r>
      <w:r>
        <w:t>e</w:t>
      </w:r>
      <w:r w:rsidRPr="00785566">
        <w:t>)</w:t>
      </w:r>
      <w:r w:rsidR="001562AE">
        <w:t>;</w:t>
      </w:r>
    </w:p>
    <w:p w:rsidR="005C7BE0" w:rsidRPr="00785566" w:rsidRDefault="005C7BE0" w:rsidP="005C7BE0">
      <w:pPr>
        <w:pStyle w:val="Bullet1G"/>
        <w:suppressAutoHyphens/>
      </w:pPr>
      <w:r w:rsidRPr="00785566">
        <w:t>El Centro de Protección y Desarrollo Ocupacional de Song Kwai en la provincia de Pitsanuloke</w:t>
      </w:r>
      <w:r>
        <w:t>,</w:t>
      </w:r>
      <w:r w:rsidRPr="00785566">
        <w:t xml:space="preserve"> </w:t>
      </w:r>
      <w:r>
        <w:t xml:space="preserve">el Hogar </w:t>
      </w:r>
      <w:r w:rsidRPr="00785566">
        <w:t xml:space="preserve">Chiang Mai </w:t>
      </w:r>
      <w:r>
        <w:t>para niños varones y el Hogar</w:t>
      </w:r>
      <w:r w:rsidRPr="00785566">
        <w:t xml:space="preserve"> Chiang Rai </w:t>
      </w:r>
      <w:r>
        <w:t>para niños y</w:t>
      </w:r>
      <w:r w:rsidR="001D67D8">
        <w:t xml:space="preserve"> </w:t>
      </w:r>
      <w:r>
        <w:t>f</w:t>
      </w:r>
      <w:r w:rsidRPr="00785566">
        <w:t>amil</w:t>
      </w:r>
      <w:r>
        <w:t>ias</w:t>
      </w:r>
      <w:r w:rsidRPr="00785566">
        <w:t xml:space="preserve"> (Nort</w:t>
      </w:r>
      <w:r>
        <w:t>e</w:t>
      </w:r>
      <w:r w:rsidRPr="00785566">
        <w:t>)</w:t>
      </w:r>
      <w:r w:rsidR="001562AE">
        <w:t>;</w:t>
      </w:r>
    </w:p>
    <w:p w:rsidR="005C7BE0" w:rsidRPr="00785566" w:rsidRDefault="005C7BE0" w:rsidP="005C7BE0">
      <w:pPr>
        <w:pStyle w:val="Bullet1G"/>
        <w:suppressAutoHyphens/>
      </w:pPr>
      <w:r w:rsidRPr="00785566">
        <w:t>El Centro de Protección y Desarrollo Ocupacional de Srisurat en la provincia de Suratthanee (Sur)</w:t>
      </w:r>
      <w:r w:rsidR="001562AE">
        <w:t>.</w:t>
      </w:r>
    </w:p>
    <w:p w:rsidR="005C7BE0" w:rsidRPr="00785566" w:rsidRDefault="005C7BE0" w:rsidP="005C7BE0">
      <w:pPr>
        <w:pStyle w:val="SingleTxtG"/>
      </w:pPr>
      <w:r w:rsidRPr="00785566">
        <w:t>101.</w:t>
      </w:r>
      <w:r w:rsidRPr="00785566">
        <w:tab/>
        <w:t>Entre las directrices operativas para prestar asistencia a las víctimas de la trata, como se establece en el memorando de entendimiento relativ</w:t>
      </w:r>
      <w:r>
        <w:t>o</w:t>
      </w:r>
      <w:r w:rsidRPr="00785566">
        <w:t xml:space="preserve"> a las </w:t>
      </w:r>
      <w:r>
        <w:t>orientaciones</w:t>
      </w:r>
      <w:r w:rsidRPr="00785566">
        <w:t xml:space="preserve"> comunes </w:t>
      </w:r>
      <w:r>
        <w:t>para las</w:t>
      </w:r>
      <w:r w:rsidRPr="00785566">
        <w:t xml:space="preserve"> pr</w:t>
      </w:r>
      <w:r>
        <w:t>á</w:t>
      </w:r>
      <w:r w:rsidRPr="00785566">
        <w:t>ctic</w:t>
      </w:r>
      <w:r>
        <w:t>a</w:t>
      </w:r>
      <w:r w:rsidRPr="00785566">
        <w:t xml:space="preserve">s </w:t>
      </w:r>
      <w:r>
        <w:t>de los organismos que se ocupan de los</w:t>
      </w:r>
      <w:r w:rsidRPr="00785566">
        <w:t xml:space="preserve"> cas</w:t>
      </w:r>
      <w:r>
        <w:t>o</w:t>
      </w:r>
      <w:r w:rsidRPr="00785566">
        <w:t xml:space="preserve">s </w:t>
      </w:r>
      <w:r>
        <w:t>de mujeres y niños</w:t>
      </w:r>
      <w:r w:rsidRPr="00785566">
        <w:t xml:space="preserve"> v</w:t>
      </w:r>
      <w:r>
        <w:t>í</w:t>
      </w:r>
      <w:r w:rsidRPr="00785566">
        <w:t>ctim</w:t>
      </w:r>
      <w:r>
        <w:t>a</w:t>
      </w:r>
      <w:r w:rsidRPr="00785566">
        <w:t xml:space="preserve">s </w:t>
      </w:r>
      <w:r>
        <w:t>de la trata de personas, figuran las siguientes recomendaciones</w:t>
      </w:r>
      <w:r w:rsidRPr="00785566">
        <w:t>:</w:t>
      </w:r>
    </w:p>
    <w:p w:rsidR="005C7BE0" w:rsidRPr="005710DC" w:rsidRDefault="005C7BE0" w:rsidP="005C7BE0">
      <w:pPr>
        <w:pStyle w:val="SingleTxtG"/>
      </w:pPr>
      <w:r w:rsidRPr="00785566">
        <w:tab/>
      </w:r>
      <w:r w:rsidRPr="005710DC">
        <w:t>1)</w:t>
      </w:r>
      <w:r w:rsidRPr="005710DC">
        <w:tab/>
        <w:t xml:space="preserve">Durante el rescate de mujeres y niños, se restringirá la toma de fotografías, su exhibición o distribución, la difusión de fotos o </w:t>
      </w:r>
      <w:r>
        <w:t>de</w:t>
      </w:r>
      <w:r w:rsidRPr="005710DC">
        <w:t xml:space="preserve"> grabaci</w:t>
      </w:r>
      <w:r>
        <w:t>o</w:t>
      </w:r>
      <w:r w:rsidRPr="005710DC">
        <w:t>n</w:t>
      </w:r>
      <w:r>
        <w:t>es</w:t>
      </w:r>
      <w:r w:rsidRPr="005710DC">
        <w:t xml:space="preserve"> de sonido o de la voz de cualquier persona que sea una parte perjudicada o un testigo, así como la publicidad o difusi</w:t>
      </w:r>
      <w:r>
        <w:t>ó</w:t>
      </w:r>
      <w:r w:rsidRPr="005710DC">
        <w:t>n del contenido o la publicación de un art</w:t>
      </w:r>
      <w:r>
        <w:t>ículo</w:t>
      </w:r>
      <w:r w:rsidRPr="005710DC">
        <w:t xml:space="preserve"> o</w:t>
      </w:r>
      <w:r>
        <w:t xml:space="preserve"> de material sonoro</w:t>
      </w:r>
      <w:r w:rsidRPr="005710DC">
        <w:t xml:space="preserve"> o visual</w:t>
      </w:r>
      <w:r>
        <w:t>,</w:t>
      </w:r>
      <w:r w:rsidR="001D67D8">
        <w:t xml:space="preserve"> </w:t>
      </w:r>
      <w:r>
        <w:t xml:space="preserve">independientemente del tipo de medios de comunicación y la revelación de datos o de la historia </w:t>
      </w:r>
      <w:r w:rsidRPr="005710DC">
        <w:t>personal</w:t>
      </w:r>
      <w:r>
        <w:t>, el lugar de residencia</w:t>
      </w:r>
      <w:r w:rsidRPr="005710DC">
        <w:t xml:space="preserve">, </w:t>
      </w:r>
      <w:r>
        <w:t xml:space="preserve">de trabajo o el centro educativo de cualquiera que haya sido testigo o </w:t>
      </w:r>
      <w:r w:rsidRPr="005710DC">
        <w:t>part</w:t>
      </w:r>
      <w:r>
        <w:t>e agraviada, a menos que se estime necesario</w:t>
      </w:r>
      <w:r w:rsidRPr="005710DC">
        <w:t xml:space="preserve"> act</w:t>
      </w:r>
      <w:r>
        <w:t>uar en aras del interés superior de la</w:t>
      </w:r>
      <w:r w:rsidRPr="005710DC">
        <w:t xml:space="preserve"> v</w:t>
      </w:r>
      <w:r>
        <w:t>í</w:t>
      </w:r>
      <w:r w:rsidRPr="005710DC">
        <w:t>ctim</w:t>
      </w:r>
      <w:r>
        <w:t>a</w:t>
      </w:r>
      <w:r w:rsidRPr="005710DC">
        <w:t xml:space="preserve"> </w:t>
      </w:r>
      <w:r>
        <w:t>o facilitar</w:t>
      </w:r>
      <w:r w:rsidRPr="005710DC">
        <w:t xml:space="preserve"> protec</w:t>
      </w:r>
      <w:r>
        <w:t>c</w:t>
      </w:r>
      <w:r w:rsidRPr="005710DC">
        <w:t>i</w:t>
      </w:r>
      <w:r>
        <w:t>ón y asistencia a la parte lesionada o los testigos</w:t>
      </w:r>
      <w:r w:rsidR="001562AE">
        <w:t>.</w:t>
      </w:r>
    </w:p>
    <w:p w:rsidR="005C7BE0" w:rsidRPr="00751882" w:rsidRDefault="005C7BE0" w:rsidP="005C7BE0">
      <w:pPr>
        <w:pStyle w:val="SingleTxtG"/>
      </w:pPr>
      <w:r w:rsidRPr="005710DC">
        <w:tab/>
      </w:r>
      <w:r w:rsidRPr="00751882">
        <w:t>2)</w:t>
      </w:r>
      <w:r w:rsidRPr="00751882">
        <w:tab/>
        <w:t>Se necesita la participación de un trabajador social, un psicólogo, un psiquiatra, un intérprete o un profesional relacionado con los niños y las mujeres en la</w:t>
      </w:r>
      <w:r>
        <w:t>s</w:t>
      </w:r>
      <w:r w:rsidRPr="00751882">
        <w:t xml:space="preserve"> indagaci</w:t>
      </w:r>
      <w:r>
        <w:t>ones e</w:t>
      </w:r>
      <w:r w:rsidRPr="00751882">
        <w:t xml:space="preserve"> investiga</w:t>
      </w:r>
      <w:r>
        <w:t>cio</w:t>
      </w:r>
      <w:r w:rsidRPr="00751882">
        <w:t>n</w:t>
      </w:r>
      <w:r>
        <w:t>es preliminares</w:t>
      </w:r>
      <w:r w:rsidRPr="00751882">
        <w:t xml:space="preserve"> </w:t>
      </w:r>
      <w:r>
        <w:t>de la parte perjudicada y esa vista preliminar se grabará en cintas de vídeo y de audio que se</w:t>
      </w:r>
      <w:r w:rsidRPr="00751882">
        <w:t xml:space="preserve"> </w:t>
      </w:r>
      <w:r>
        <w:t>utilizarán como pruebas</w:t>
      </w:r>
      <w:r w:rsidR="001562AE">
        <w:t>.</w:t>
      </w:r>
    </w:p>
    <w:p w:rsidR="005C7BE0" w:rsidRPr="00751882" w:rsidRDefault="005C7BE0" w:rsidP="005C7BE0">
      <w:pPr>
        <w:pStyle w:val="SingleTxtG"/>
      </w:pPr>
      <w:r w:rsidRPr="00751882">
        <w:tab/>
        <w:t>3)</w:t>
      </w:r>
      <w:r w:rsidRPr="00751882">
        <w:tab/>
        <w:t>En el caso de que el delito se hubiera cometido cuando el menor no h</w:t>
      </w:r>
      <w:r>
        <w:t>abía</w:t>
      </w:r>
      <w:r w:rsidRPr="00751882">
        <w:t xml:space="preserve"> cumplido </w:t>
      </w:r>
      <w:r>
        <w:t xml:space="preserve">aún </w:t>
      </w:r>
      <w:r w:rsidRPr="00751882">
        <w:t xml:space="preserve">los 18 años, pero se hubiera descubierto una vez </w:t>
      </w:r>
      <w:r>
        <w:t>superada</w:t>
      </w:r>
      <w:r w:rsidRPr="00751882">
        <w:t xml:space="preserve"> esa edad, es preciso procesar a los demandados por el delito come</w:t>
      </w:r>
      <w:r w:rsidR="001562AE">
        <w:t>tido contra un menor de 18 años.</w:t>
      </w:r>
    </w:p>
    <w:p w:rsidR="005C7BE0" w:rsidRPr="00BD3E42" w:rsidRDefault="005C7BE0" w:rsidP="005C7BE0">
      <w:pPr>
        <w:pStyle w:val="SingleTxtG"/>
      </w:pPr>
      <w:r w:rsidRPr="00751882">
        <w:tab/>
      </w:r>
      <w:r w:rsidRPr="00BD3E42">
        <w:t>4)</w:t>
      </w:r>
      <w:r w:rsidRPr="00BD3E42">
        <w:tab/>
        <w:t>En el caso de que las partes agraviadas hubieran declarado tener más de 18 años, sin poder aportar una prueba en forma de documento de identidad o cualquier otr</w:t>
      </w:r>
      <w:r>
        <w:t>o</w:t>
      </w:r>
      <w:r w:rsidRPr="00BD3E42">
        <w:t xml:space="preserve"> </w:t>
      </w:r>
      <w:r>
        <w:t>método</w:t>
      </w:r>
      <w:r w:rsidRPr="00BD3E42">
        <w:t xml:space="preserve"> de identificación y existieran dudas razonables de que su afirmaci</w:t>
      </w:r>
      <w:r>
        <w:t>ón no fuera cierta, los encargados de la</w:t>
      </w:r>
      <w:r w:rsidRPr="00BD3E42">
        <w:t xml:space="preserve"> investiga</w:t>
      </w:r>
      <w:r>
        <w:t>ción</w:t>
      </w:r>
      <w:r w:rsidRPr="00BD3E42">
        <w:t xml:space="preserve"> o</w:t>
      </w:r>
      <w:r>
        <w:t xml:space="preserve"> los funcionarios del</w:t>
      </w:r>
      <w:r w:rsidRPr="00BD3E42">
        <w:t xml:space="preserve"> Depart</w:t>
      </w:r>
      <w:r>
        <w:t>a</w:t>
      </w:r>
      <w:r w:rsidRPr="00BD3E42">
        <w:t>ment</w:t>
      </w:r>
      <w:r>
        <w:t>o de Desarrollo y</w:t>
      </w:r>
      <w:r w:rsidR="001D67D8">
        <w:t xml:space="preserve"> </w:t>
      </w:r>
      <w:r>
        <w:t xml:space="preserve"> Bienestar</w:t>
      </w:r>
      <w:r w:rsidRPr="00BD3E42">
        <w:t xml:space="preserve"> </w:t>
      </w:r>
      <w:r>
        <w:t>Social dispondrán la práctica de un examen mé</w:t>
      </w:r>
      <w:r w:rsidRPr="00BD3E42">
        <w:t>dic</w:t>
      </w:r>
      <w:r>
        <w:t>o a fin de determinar si las partes afectadas han cumplido los</w:t>
      </w:r>
      <w:r w:rsidRPr="00BD3E42">
        <w:t xml:space="preserve"> 18 </w:t>
      </w:r>
      <w:r>
        <w:t>años o no</w:t>
      </w:r>
      <w:r w:rsidRPr="00BD3E42">
        <w:t xml:space="preserve">. </w:t>
      </w:r>
      <w:r>
        <w:t xml:space="preserve">Mientras aguardan los resultados del examen, las partes lesionadas serán sometidas a un </w:t>
      </w:r>
      <w:r w:rsidRPr="00BD3E42">
        <w:t>interrogat</w:t>
      </w:r>
      <w:r>
        <w:t>orio, de conformidad con los procedimientos especiales para los niños previstos en el Código de Procedimiento Penal enmendado</w:t>
      </w:r>
      <w:r w:rsidR="001562AE">
        <w:t>.</w:t>
      </w:r>
    </w:p>
    <w:p w:rsidR="005C7BE0" w:rsidRPr="00BD3E42" w:rsidRDefault="005C7BE0" w:rsidP="005C7BE0">
      <w:pPr>
        <w:pStyle w:val="SingleTxtG"/>
      </w:pPr>
      <w:r w:rsidRPr="00BD3E42">
        <w:tab/>
      </w:r>
      <w:r w:rsidRPr="009E614C">
        <w:rPr>
          <w:rFonts w:hint="cs"/>
          <w:cs/>
        </w:rPr>
        <w:t>5</w:t>
      </w:r>
      <w:r w:rsidRPr="00BD3E42">
        <w:t>)</w:t>
      </w:r>
      <w:r w:rsidRPr="009E614C">
        <w:rPr>
          <w:cs/>
        </w:rPr>
        <w:tab/>
      </w:r>
      <w:r w:rsidRPr="00BD3E42">
        <w:t>En el caso de que la parte damnificada sea un niño extra</w:t>
      </w:r>
      <w:r>
        <w:t>n</w:t>
      </w:r>
      <w:r w:rsidRPr="00BD3E42">
        <w:t>jero o no tailandés, se aplicar</w:t>
      </w:r>
      <w:r>
        <w:t>á el</w:t>
      </w:r>
      <w:r w:rsidRPr="00BD3E42">
        <w:t xml:space="preserve"> princip</w:t>
      </w:r>
      <w:r>
        <w:t>io del Código de</w:t>
      </w:r>
      <w:r w:rsidRPr="00BD3E42">
        <w:t xml:space="preserve"> Proced</w:t>
      </w:r>
      <w:r>
        <w:t>imiento Penal enmendado</w:t>
      </w:r>
      <w:r w:rsidRPr="00BD3E42">
        <w:t xml:space="preserve"> relati</w:t>
      </w:r>
      <w:r>
        <w:t>v</w:t>
      </w:r>
      <w:r w:rsidRPr="00BD3E42">
        <w:t xml:space="preserve">o </w:t>
      </w:r>
      <w:r>
        <w:t>a la</w:t>
      </w:r>
      <w:r w:rsidRPr="00BD3E42">
        <w:t xml:space="preserve"> protec</w:t>
      </w:r>
      <w:r>
        <w:t>c</w:t>
      </w:r>
      <w:r w:rsidRPr="00BD3E42">
        <w:t>i</w:t>
      </w:r>
      <w:r>
        <w:t>ó</w:t>
      </w:r>
      <w:r w:rsidRPr="00BD3E42">
        <w:t xml:space="preserve">n </w:t>
      </w:r>
      <w:r>
        <w:t>de los niños en el ordenamiento jurídico</w:t>
      </w:r>
      <w:r w:rsidR="001562AE">
        <w:t>.</w:t>
      </w:r>
    </w:p>
    <w:p w:rsidR="005C7BE0" w:rsidRPr="001B1C19" w:rsidRDefault="005C7BE0" w:rsidP="005C7BE0">
      <w:pPr>
        <w:pStyle w:val="SingleTxtG"/>
      </w:pPr>
      <w:r w:rsidRPr="00BD3E42">
        <w:tab/>
      </w:r>
      <w:r w:rsidRPr="001B1C19">
        <w:t>6)</w:t>
      </w:r>
      <w:r w:rsidRPr="001B1C19">
        <w:tab/>
        <w:t xml:space="preserve">Existen mecanismos similares para abordar los casos de niños y mujeres tailandeses que han sido objeto de trata en el extranjero y fueron </w:t>
      </w:r>
      <w:r>
        <w:t xml:space="preserve">luego </w:t>
      </w:r>
      <w:r w:rsidRPr="001B1C19">
        <w:t>repatriados a su país</w:t>
      </w:r>
      <w:r>
        <w:t xml:space="preserve">, </w:t>
      </w:r>
      <w:r w:rsidRPr="001B1C19">
        <w:t>en lo tocante</w:t>
      </w:r>
      <w:r>
        <w:t xml:space="preserve"> a lo</w:t>
      </w:r>
      <w:r w:rsidRPr="001B1C19">
        <w:t>s</w:t>
      </w:r>
      <w:r>
        <w:t xml:space="preserve"> métodos de compartir la</w:t>
      </w:r>
      <w:r w:rsidRPr="001B1C19">
        <w:t xml:space="preserve"> informa</w:t>
      </w:r>
      <w:r>
        <w:t>c</w:t>
      </w:r>
      <w:r w:rsidRPr="001B1C19">
        <w:t>i</w:t>
      </w:r>
      <w:r>
        <w:t>ó</w:t>
      </w:r>
      <w:r w:rsidRPr="001B1C19">
        <w:t xml:space="preserve">n </w:t>
      </w:r>
      <w:r>
        <w:t>con las embajadas y consulados</w:t>
      </w:r>
      <w:r w:rsidRPr="001B1C19">
        <w:t xml:space="preserve"> </w:t>
      </w:r>
      <w:r>
        <w:t>t</w:t>
      </w:r>
      <w:r w:rsidRPr="001B1C19">
        <w:t>ai</w:t>
      </w:r>
      <w:r>
        <w:t>landeses en los países en que fueron víctimas de la trata</w:t>
      </w:r>
      <w:r w:rsidRPr="001B1C19">
        <w:t>, as</w:t>
      </w:r>
      <w:r>
        <w:t>í como para la</w:t>
      </w:r>
      <w:r w:rsidRPr="001B1C19">
        <w:t xml:space="preserve"> repatria</w:t>
      </w:r>
      <w:r>
        <w:t>c</w:t>
      </w:r>
      <w:r w:rsidRPr="001B1C19">
        <w:t>i</w:t>
      </w:r>
      <w:r>
        <w:t>ó</w:t>
      </w:r>
      <w:r w:rsidRPr="001B1C19">
        <w:t xml:space="preserve">n, </w:t>
      </w:r>
      <w:r>
        <w:t>enjuiciamiento</w:t>
      </w:r>
      <w:r w:rsidRPr="001B1C19">
        <w:t>, re</w:t>
      </w:r>
      <w:r>
        <w:t>habilitación y seguimiento</w:t>
      </w:r>
      <w:r w:rsidRPr="001B1C19">
        <w:t xml:space="preserve">. </w:t>
      </w:r>
    </w:p>
    <w:p w:rsidR="005C7BE0" w:rsidRPr="003B23FF" w:rsidRDefault="005C7BE0" w:rsidP="005C7BE0">
      <w:pPr>
        <w:pStyle w:val="H23G"/>
      </w:pPr>
      <w:r w:rsidRPr="001B1C19">
        <w:tab/>
      </w:r>
      <w:r w:rsidRPr="003B23FF">
        <w:t>2.3</w:t>
      </w:r>
      <w:r w:rsidRPr="003B23FF">
        <w:tab/>
        <w:t>Desarrollo de mecanismos y de redes a fin de preven</w:t>
      </w:r>
      <w:r>
        <w:t>ir</w:t>
      </w:r>
      <w:r w:rsidRPr="003B23FF">
        <w:t xml:space="preserve"> </w:t>
      </w:r>
      <w:r>
        <w:t>y abordar la trata de personas</w:t>
      </w:r>
      <w:r w:rsidRPr="003B23FF">
        <w:t xml:space="preserve"> </w:t>
      </w:r>
    </w:p>
    <w:p w:rsidR="005C7BE0" w:rsidRPr="003B23FF" w:rsidRDefault="005C7BE0" w:rsidP="005C7BE0">
      <w:pPr>
        <w:pStyle w:val="SingleTxtG"/>
      </w:pPr>
      <w:r w:rsidRPr="003B23FF">
        <w:t>102.</w:t>
      </w:r>
      <w:r w:rsidRPr="003B23FF">
        <w:tab/>
        <w:t>Además de prestar asistencia y protección a las víctimas, Tailandia ha puesto en marcha varios programas y activi</w:t>
      </w:r>
      <w:r>
        <w:t>dades de fortalecimiento de la capacidad</w:t>
      </w:r>
      <w:r w:rsidRPr="003B23FF">
        <w:t xml:space="preserve">, </w:t>
      </w:r>
      <w:r>
        <w:t>que abarcan</w:t>
      </w:r>
      <w:r w:rsidRPr="003B23FF">
        <w:t xml:space="preserve">: </w:t>
      </w:r>
    </w:p>
    <w:p w:rsidR="005C7BE0" w:rsidRPr="003B23FF" w:rsidRDefault="005C7BE0" w:rsidP="005C7BE0">
      <w:pPr>
        <w:pStyle w:val="SingleTxtG"/>
      </w:pPr>
      <w:r w:rsidRPr="003B23FF">
        <w:tab/>
        <w:t>1)</w:t>
      </w:r>
      <w:r w:rsidRPr="003B23FF">
        <w:tab/>
        <w:t>Talleres de cumplimiento de la ley;</w:t>
      </w:r>
    </w:p>
    <w:p w:rsidR="005C7BE0" w:rsidRPr="003B23FF" w:rsidRDefault="005C7BE0" w:rsidP="005C7BE0">
      <w:pPr>
        <w:pStyle w:val="SingleTxtG"/>
      </w:pPr>
      <w:r w:rsidRPr="003B23FF">
        <w:tab/>
        <w:t>2)</w:t>
      </w:r>
      <w:r w:rsidRPr="003B23FF">
        <w:tab/>
        <w:t>Talleres sobre el proceso de repatriación;</w:t>
      </w:r>
    </w:p>
    <w:p w:rsidR="005C7BE0" w:rsidRPr="003B23FF" w:rsidRDefault="005C7BE0" w:rsidP="005C7BE0">
      <w:pPr>
        <w:pStyle w:val="SingleTxtG"/>
      </w:pPr>
      <w:r w:rsidRPr="003B23FF">
        <w:tab/>
        <w:t>3)</w:t>
      </w:r>
      <w:r w:rsidRPr="003B23FF">
        <w:tab/>
        <w:t>Formación sobre técnicas de entrevista y recopilación de los datos de la víctim</w:t>
      </w:r>
      <w:r>
        <w:t>a</w:t>
      </w:r>
      <w:r w:rsidRPr="003B23FF">
        <w:t>;</w:t>
      </w:r>
    </w:p>
    <w:p w:rsidR="005C7BE0" w:rsidRPr="00807DA7" w:rsidRDefault="005C7BE0" w:rsidP="005C7BE0">
      <w:pPr>
        <w:pStyle w:val="SingleTxtG"/>
      </w:pPr>
      <w:r w:rsidRPr="003B23FF">
        <w:tab/>
      </w:r>
      <w:r w:rsidRPr="00807DA7">
        <w:t>4)</w:t>
      </w:r>
      <w:r w:rsidRPr="00807DA7">
        <w:tab/>
        <w:t xml:space="preserve">Capacitación para intérpretes </w:t>
      </w:r>
      <w:r>
        <w:t xml:space="preserve">con miras </w:t>
      </w:r>
      <w:r w:rsidRPr="00807DA7">
        <w:t>a ayud</w:t>
      </w:r>
      <w:r>
        <w:t>ar</w:t>
      </w:r>
      <w:r w:rsidRPr="00807DA7">
        <w:t xml:space="preserve"> en las entrevistas y recopilaci</w:t>
      </w:r>
      <w:r>
        <w:t>ón de los datos de las</w:t>
      </w:r>
      <w:r w:rsidRPr="00807DA7">
        <w:t xml:space="preserve"> v</w:t>
      </w:r>
      <w:r>
        <w:t>í</w:t>
      </w:r>
      <w:r w:rsidRPr="00807DA7">
        <w:t>ctim</w:t>
      </w:r>
      <w:r>
        <w:t>a</w:t>
      </w:r>
      <w:r w:rsidRPr="00807DA7">
        <w:t>s;</w:t>
      </w:r>
    </w:p>
    <w:p w:rsidR="005C7BE0" w:rsidRPr="00807DA7" w:rsidRDefault="005C7BE0" w:rsidP="005C7BE0">
      <w:pPr>
        <w:pStyle w:val="SingleTxtG"/>
      </w:pPr>
      <w:r w:rsidRPr="00807DA7">
        <w:tab/>
        <w:t>5)</w:t>
      </w:r>
      <w:r w:rsidRPr="00807DA7">
        <w:tab/>
        <w:t xml:space="preserve">Formación en </w:t>
      </w:r>
      <w:r>
        <w:t>m</w:t>
      </w:r>
      <w:r w:rsidRPr="00807DA7">
        <w:t>é</w:t>
      </w:r>
      <w:r>
        <w:t>todo</w:t>
      </w:r>
      <w:r w:rsidRPr="00807DA7">
        <w:t>s de repatriación y rehabilitaci</w:t>
      </w:r>
      <w:r>
        <w:t>ón</w:t>
      </w:r>
      <w:r w:rsidRPr="00807DA7">
        <w:t>;</w:t>
      </w:r>
    </w:p>
    <w:p w:rsidR="005C7BE0" w:rsidRPr="00807DA7" w:rsidRDefault="005C7BE0" w:rsidP="005C7BE0">
      <w:pPr>
        <w:pStyle w:val="SingleTxtG"/>
      </w:pPr>
      <w:r w:rsidRPr="00807DA7">
        <w:tab/>
        <w:t>6)</w:t>
      </w:r>
      <w:r w:rsidRPr="00807DA7">
        <w:tab/>
        <w:t>Capacitación de instructores para la sensibilización en materia de trata de personas;</w:t>
      </w:r>
    </w:p>
    <w:p w:rsidR="005C7BE0" w:rsidRPr="00807DA7" w:rsidRDefault="005C7BE0" w:rsidP="005C7BE0">
      <w:pPr>
        <w:pStyle w:val="SingleTxtG"/>
      </w:pPr>
      <w:r w:rsidRPr="00807DA7">
        <w:tab/>
        <w:t>7)</w:t>
      </w:r>
      <w:r w:rsidRPr="00807DA7">
        <w:tab/>
        <w:t xml:space="preserve">Formación en actividades de preparación </w:t>
      </w:r>
      <w:r>
        <w:t xml:space="preserve">de las niñas </w:t>
      </w:r>
      <w:r w:rsidRPr="00807DA7">
        <w:t>para la vida</w:t>
      </w:r>
      <w:r>
        <w:t xml:space="preserve"> activa</w:t>
      </w:r>
      <w:r w:rsidRPr="00807DA7">
        <w:t>;</w:t>
      </w:r>
    </w:p>
    <w:p w:rsidR="005C7BE0" w:rsidRPr="00807DA7" w:rsidRDefault="005C7BE0" w:rsidP="005C7BE0">
      <w:pPr>
        <w:pStyle w:val="SingleTxtG"/>
      </w:pPr>
      <w:r w:rsidRPr="00807DA7">
        <w:tab/>
        <w:t>8)</w:t>
      </w:r>
      <w:r w:rsidRPr="00807DA7">
        <w:tab/>
        <w:t>Formación profesional breve para los niños y mujeres de las comunidades de la</w:t>
      </w:r>
      <w:r>
        <w:t>s tierras altas</w:t>
      </w:r>
      <w:r w:rsidRPr="00807DA7">
        <w:t xml:space="preserve"> durante los recreos escolares;</w:t>
      </w:r>
    </w:p>
    <w:p w:rsidR="005C7BE0" w:rsidRPr="00807DA7" w:rsidRDefault="005C7BE0" w:rsidP="005C7BE0">
      <w:pPr>
        <w:pStyle w:val="SingleTxtG"/>
      </w:pPr>
      <w:r w:rsidRPr="00807DA7">
        <w:tab/>
        <w:t>9)</w:t>
      </w:r>
      <w:r w:rsidRPr="00807DA7">
        <w:tab/>
        <w:t>Talleres sobre las redes de voluntarios para apoyar a las tailandesas en el exterior;</w:t>
      </w:r>
    </w:p>
    <w:p w:rsidR="005C7BE0" w:rsidRPr="00807DA7" w:rsidRDefault="005C7BE0" w:rsidP="005C7BE0">
      <w:pPr>
        <w:pStyle w:val="SingleTxtG"/>
      </w:pPr>
      <w:r w:rsidRPr="00807DA7">
        <w:tab/>
        <w:t>10)</w:t>
      </w:r>
      <w:r w:rsidRPr="00807DA7">
        <w:tab/>
      </w:r>
      <w:r>
        <w:t>Promoción</w:t>
      </w:r>
      <w:r w:rsidRPr="00807DA7">
        <w:t xml:space="preserve"> de un sitio web </w:t>
      </w:r>
      <w:r>
        <w:t>a fin de</w:t>
      </w:r>
      <w:r w:rsidRPr="00807DA7">
        <w:t xml:space="preserve"> sensibilizar a la opini</w:t>
      </w:r>
      <w:r>
        <w:t>ón pública respecto del trabajo de los niños</w:t>
      </w:r>
      <w:r w:rsidRPr="00807DA7">
        <w:t>.</w:t>
      </w:r>
    </w:p>
    <w:p w:rsidR="005C7BE0" w:rsidRPr="009E614C" w:rsidRDefault="005C7BE0" w:rsidP="005C7BE0">
      <w:pPr>
        <w:pStyle w:val="H23G"/>
      </w:pPr>
      <w:r w:rsidRPr="00807DA7">
        <w:tab/>
      </w:r>
      <w:r w:rsidRPr="009E614C">
        <w:t>2.4</w:t>
      </w:r>
      <w:r w:rsidRPr="009E614C">
        <w:tab/>
      </w:r>
      <w:r>
        <w:t>Trabajo de los niños</w:t>
      </w:r>
    </w:p>
    <w:p w:rsidR="005C7BE0" w:rsidRPr="00783D24" w:rsidRDefault="005C7BE0" w:rsidP="005C7BE0">
      <w:pPr>
        <w:pStyle w:val="SingleTxtG"/>
      </w:pPr>
      <w:r w:rsidRPr="00807DA7">
        <w:t>103.</w:t>
      </w:r>
      <w:r w:rsidRPr="00807DA7">
        <w:tab/>
        <w:t xml:space="preserve">Según lo dispuesto en </w:t>
      </w:r>
      <w:smartTag w:uri="urn:schemas-microsoft-com:office:smarttags" w:element="PersonName">
        <w:smartTagPr>
          <w:attr w:name="ProductID" w:val="La Ley"/>
        </w:smartTagPr>
        <w:r w:rsidRPr="00807DA7">
          <w:t>la Ley</w:t>
        </w:r>
      </w:smartTag>
      <w:r w:rsidRPr="00807DA7">
        <w:t xml:space="preserve"> de protección </w:t>
      </w:r>
      <w:r>
        <w:t>del trabajo</w:t>
      </w:r>
      <w:r w:rsidRPr="00807DA7">
        <w:t xml:space="preserve"> de 1998, </w:t>
      </w:r>
      <w:r>
        <w:t>la edad</w:t>
      </w:r>
      <w:r w:rsidRPr="00807DA7">
        <w:t xml:space="preserve"> m</w:t>
      </w:r>
      <w:r>
        <w:t>í</w:t>
      </w:r>
      <w:r w:rsidRPr="00807DA7">
        <w:t>nim</w:t>
      </w:r>
      <w:r>
        <w:t xml:space="preserve">a para empezar a trabajar es de </w:t>
      </w:r>
      <w:r w:rsidRPr="00807DA7">
        <w:t xml:space="preserve">15 </w:t>
      </w:r>
      <w:r>
        <w:t>años</w:t>
      </w:r>
      <w:r w:rsidRPr="00807DA7">
        <w:t xml:space="preserve">. </w:t>
      </w:r>
      <w:r w:rsidRPr="00783D24">
        <w:t>Está prohibido que los niños entre 15 y 18 años desempeñen ciertos tipos de trabajo</w:t>
      </w:r>
      <w:r>
        <w:t>s</w:t>
      </w:r>
      <w:r w:rsidRPr="00783D24">
        <w:t xml:space="preserve"> que se consideran peligrosos </w:t>
      </w:r>
      <w:r>
        <w:t>o que lo hagan</w:t>
      </w:r>
      <w:r w:rsidRPr="00783D24">
        <w:t xml:space="preserve"> en determinados lugares. La ley prevé que los empleadores informarán a los inspector</w:t>
      </w:r>
      <w:r>
        <w:t>e</w:t>
      </w:r>
      <w:r w:rsidRPr="00783D24">
        <w:t>s de trabajo cuando empleen a niños</w:t>
      </w:r>
      <w:r>
        <w:t>,</w:t>
      </w:r>
      <w:r w:rsidRPr="00783D24">
        <w:t xml:space="preserve"> en un plazo de 15 d</w:t>
      </w:r>
      <w:r>
        <w:t>ías a partir de la fecha de comienzo y de 7 días tras la finalización del empleo</w:t>
      </w:r>
      <w:r w:rsidRPr="00783D24">
        <w:t xml:space="preserve">. </w:t>
      </w:r>
      <w:r>
        <w:t>La</w:t>
      </w:r>
      <w:r w:rsidRPr="00783D24">
        <w:t xml:space="preserve"> legislación no solo prot</w:t>
      </w:r>
      <w:r>
        <w:t>e</w:t>
      </w:r>
      <w:r w:rsidRPr="00783D24">
        <w:t>g</w:t>
      </w:r>
      <w:r>
        <w:t>e</w:t>
      </w:r>
      <w:r w:rsidRPr="00783D24">
        <w:t xml:space="preserve"> a los niños de la explotación por parte de los empleadores, sino que </w:t>
      </w:r>
      <w:r>
        <w:t>respalda también las iniciativas de lucha contra la trata</w:t>
      </w:r>
      <w:r w:rsidRPr="00783D24">
        <w:t xml:space="preserve">. </w:t>
      </w:r>
    </w:p>
    <w:p w:rsidR="005C7BE0" w:rsidRPr="00C3607E" w:rsidRDefault="005C7BE0" w:rsidP="005C7BE0">
      <w:pPr>
        <w:pStyle w:val="SingleTxtG"/>
      </w:pPr>
      <w:r w:rsidRPr="00783D24">
        <w:t>104.</w:t>
      </w:r>
      <w:r w:rsidRPr="00783D24">
        <w:tab/>
        <w:t>Se ha creado un Centro Provincial de Operaciones para niños y mujeres trabajadores</w:t>
      </w:r>
      <w:r>
        <w:t>,</w:t>
      </w:r>
      <w:r w:rsidRPr="00783D24">
        <w:t xml:space="preserve"> con miras a establecer una coordinación con los organismos </w:t>
      </w:r>
      <w:r w:rsidR="003E1C3D">
        <w:t>competentes</w:t>
      </w:r>
      <w:r w:rsidRPr="00783D24">
        <w:t xml:space="preserve">, </w:t>
      </w:r>
      <w:r>
        <w:t>tanto</w:t>
      </w:r>
      <w:r w:rsidRPr="00783D24">
        <w:t xml:space="preserve"> </w:t>
      </w:r>
      <w:r>
        <w:t>es</w:t>
      </w:r>
      <w:r w:rsidRPr="00783D24">
        <w:t>tat</w:t>
      </w:r>
      <w:r>
        <w:t xml:space="preserve">ales como </w:t>
      </w:r>
      <w:r w:rsidRPr="00783D24">
        <w:t>no</w:t>
      </w:r>
      <w:r>
        <w:t xml:space="preserve"> </w:t>
      </w:r>
      <w:r w:rsidRPr="00783D24">
        <w:t>g</w:t>
      </w:r>
      <w:r>
        <w:t>ub</w:t>
      </w:r>
      <w:r w:rsidRPr="00783D24">
        <w:t>ern</w:t>
      </w:r>
      <w:r>
        <w:t>a</w:t>
      </w:r>
      <w:r w:rsidRPr="00783D24">
        <w:t>mental</w:t>
      </w:r>
      <w:r>
        <w:t>es</w:t>
      </w:r>
      <w:r w:rsidRPr="00783D24">
        <w:t xml:space="preserve">, a </w:t>
      </w:r>
      <w:r>
        <w:t>nivel central y</w:t>
      </w:r>
      <w:r w:rsidRPr="00783D24">
        <w:t xml:space="preserve"> provincial</w:t>
      </w:r>
      <w:r>
        <w:t>,</w:t>
      </w:r>
      <w:r w:rsidRPr="00783D24">
        <w:t xml:space="preserve"> </w:t>
      </w:r>
      <w:r>
        <w:t>en</w:t>
      </w:r>
      <w:r w:rsidRPr="00783D24">
        <w:t xml:space="preserve"> t</w:t>
      </w:r>
      <w:r>
        <w:t>é</w:t>
      </w:r>
      <w:r w:rsidRPr="00783D24">
        <w:t>rm</w:t>
      </w:r>
      <w:r>
        <w:t>ino</w:t>
      </w:r>
      <w:r w:rsidRPr="00783D24">
        <w:t xml:space="preserve">s </w:t>
      </w:r>
      <w:r>
        <w:t>de recopilación de</w:t>
      </w:r>
      <w:r w:rsidRPr="00783D24">
        <w:t xml:space="preserve"> dat</w:t>
      </w:r>
      <w:r>
        <w:t>os y</w:t>
      </w:r>
      <w:r w:rsidRPr="00783D24">
        <w:t xml:space="preserve"> asist</w:t>
      </w:r>
      <w:r>
        <w:t>e</w:t>
      </w:r>
      <w:r w:rsidRPr="00783D24">
        <w:t>nc</w:t>
      </w:r>
      <w:r>
        <w:t>ia jurídica a los niños y mujeres trabajadores que han sido objeto de</w:t>
      </w:r>
      <w:r w:rsidRPr="00783D24">
        <w:t xml:space="preserve"> explot</w:t>
      </w:r>
      <w:r>
        <w:t>ación</w:t>
      </w:r>
      <w:r w:rsidRPr="00783D24">
        <w:t xml:space="preserve">. </w:t>
      </w:r>
      <w:r>
        <w:t>Se está</w:t>
      </w:r>
      <w:r w:rsidRPr="00C3607E">
        <w:t xml:space="preserve"> aplicando un plan y un reglamento de protección y prevención del trabajo infantil, centrado en:</w:t>
      </w:r>
    </w:p>
    <w:p w:rsidR="005C7BE0" w:rsidRPr="00C3607E" w:rsidRDefault="005C7BE0" w:rsidP="005C7BE0">
      <w:pPr>
        <w:pStyle w:val="SingleTxtG"/>
      </w:pPr>
      <w:r w:rsidRPr="00C3607E">
        <w:tab/>
        <w:t>1)</w:t>
      </w:r>
      <w:r w:rsidRPr="00C3607E">
        <w:tab/>
        <w:t>Desarroll</w:t>
      </w:r>
      <w:r>
        <w:t>ar</w:t>
      </w:r>
      <w:r w:rsidRPr="00C3607E">
        <w:t xml:space="preserve"> un plan operacional específico relativ</w:t>
      </w:r>
      <w:r>
        <w:t>o</w:t>
      </w:r>
      <w:r w:rsidRPr="00C3607E">
        <w:t xml:space="preserve"> al trabajo </w:t>
      </w:r>
      <w:r>
        <w:t>infantil</w:t>
      </w:r>
      <w:r w:rsidRPr="00C3607E">
        <w:t xml:space="preserve">, </w:t>
      </w:r>
      <w:r>
        <w:t>con objeto</w:t>
      </w:r>
      <w:r w:rsidRPr="00C3607E">
        <w:t xml:space="preserve"> de garantizar una protec</w:t>
      </w:r>
      <w:r>
        <w:t>c</w:t>
      </w:r>
      <w:r w:rsidRPr="00C3607E">
        <w:t>i</w:t>
      </w:r>
      <w:r>
        <w:t>ó</w:t>
      </w:r>
      <w:r w:rsidRPr="00C3607E">
        <w:t xml:space="preserve">n </w:t>
      </w:r>
      <w:r>
        <w:t xml:space="preserve">en pie de igualdad para los trabajadores infantiles tailandeses y extranjeros, de conformidad con </w:t>
      </w:r>
      <w:smartTag w:uri="urn:schemas-microsoft-com:office:smarttags" w:element="PersonName">
        <w:smartTagPr>
          <w:attr w:name="ProductID" w:val="La Ley"/>
        </w:smartTagPr>
        <w:r>
          <w:t>la Ley</w:t>
        </w:r>
      </w:smartTag>
      <w:r>
        <w:t xml:space="preserve"> de protección del trabajo</w:t>
      </w:r>
      <w:r w:rsidRPr="00C3607E">
        <w:t>;</w:t>
      </w:r>
    </w:p>
    <w:p w:rsidR="005C7BE0" w:rsidRPr="00C3607E" w:rsidRDefault="005C7BE0" w:rsidP="005C7BE0">
      <w:pPr>
        <w:pStyle w:val="SingleTxtG"/>
      </w:pPr>
      <w:r w:rsidRPr="00C3607E">
        <w:tab/>
        <w:t>2)</w:t>
      </w:r>
      <w:r w:rsidRPr="00C3607E">
        <w:tab/>
        <w:t xml:space="preserve">Adoptar medidas rigurosas contra los que violen </w:t>
      </w:r>
      <w:smartTag w:uri="urn:schemas-microsoft-com:office:smarttags" w:element="PersonName">
        <w:smartTagPr>
          <w:attr w:name="ProductID" w:val="La Ley"/>
        </w:smartTagPr>
        <w:r w:rsidRPr="00C3607E">
          <w:t>la Ley</w:t>
        </w:r>
      </w:smartTag>
      <w:r w:rsidRPr="00C3607E">
        <w:t xml:space="preserve"> de protec</w:t>
      </w:r>
      <w:r>
        <w:t>c</w:t>
      </w:r>
      <w:r w:rsidRPr="00C3607E">
        <w:t>i</w:t>
      </w:r>
      <w:r>
        <w:t>ó</w:t>
      </w:r>
      <w:r w:rsidRPr="00C3607E">
        <w:t xml:space="preserve">n </w:t>
      </w:r>
      <w:r>
        <w:t>del trabajo de</w:t>
      </w:r>
      <w:r w:rsidRPr="00C3607E">
        <w:t xml:space="preserve"> 1998;</w:t>
      </w:r>
    </w:p>
    <w:p w:rsidR="005C7BE0" w:rsidRPr="00117790" w:rsidRDefault="005C7BE0" w:rsidP="005C7BE0">
      <w:pPr>
        <w:pStyle w:val="SingleTxtG"/>
      </w:pPr>
      <w:r w:rsidRPr="00C3607E">
        <w:tab/>
      </w:r>
      <w:r w:rsidRPr="00117790">
        <w:t>3)</w:t>
      </w:r>
      <w:r w:rsidRPr="00117790">
        <w:tab/>
        <w:t>Procesar a los empleadores que contrat</w:t>
      </w:r>
      <w:r>
        <w:t>e</w:t>
      </w:r>
      <w:r w:rsidRPr="00117790">
        <w:t>n a menores de 15 años o les oblig</w:t>
      </w:r>
      <w:r>
        <w:t>ue</w:t>
      </w:r>
      <w:r w:rsidRPr="00117790">
        <w:t xml:space="preserve">n a realizar trabajos peligrosos prohibidos en </w:t>
      </w:r>
      <w:smartTag w:uri="urn:schemas-microsoft-com:office:smarttags" w:element="PersonName">
        <w:smartTagPr>
          <w:attr w:name="ProductID" w:val="La Ley"/>
        </w:smartTagPr>
        <w:r w:rsidRPr="00117790">
          <w:t>la Ley</w:t>
        </w:r>
      </w:smartTag>
      <w:r w:rsidRPr="00117790">
        <w:t xml:space="preserve"> de protección </w:t>
      </w:r>
      <w:r>
        <w:t>del trabajo de</w:t>
      </w:r>
      <w:r w:rsidRPr="00117790">
        <w:t xml:space="preserve"> 1998;</w:t>
      </w:r>
    </w:p>
    <w:p w:rsidR="005C7BE0" w:rsidRPr="00117790" w:rsidRDefault="005C7BE0" w:rsidP="005C7BE0">
      <w:pPr>
        <w:pStyle w:val="SingleTxtG"/>
      </w:pPr>
      <w:r w:rsidRPr="00117790">
        <w:tab/>
        <w:t>4)</w:t>
      </w:r>
      <w:r w:rsidRPr="00117790">
        <w:tab/>
        <w:t xml:space="preserve">Establecer líneas telefónicas </w:t>
      </w:r>
      <w:r>
        <w:t xml:space="preserve">permanentes </w:t>
      </w:r>
      <w:r w:rsidRPr="00117790">
        <w:t xml:space="preserve">de </w:t>
      </w:r>
      <w:r>
        <w:t>denuncia</w:t>
      </w:r>
      <w:r w:rsidRPr="00117790">
        <w:t xml:space="preserve"> para atender las quejas y los informes sobre violaciones de la </w:t>
      </w:r>
      <w:r>
        <w:t>normativa</w:t>
      </w:r>
      <w:r w:rsidRPr="00117790">
        <w:t xml:space="preserve"> </w:t>
      </w:r>
      <w:r>
        <w:t>de tra</w:t>
      </w:r>
      <w:r w:rsidRPr="00117790">
        <w:t>bajo infantil y ofrecer asesoramiento.</w:t>
      </w:r>
    </w:p>
    <w:p w:rsidR="005C7BE0" w:rsidRPr="00117790" w:rsidRDefault="005C7BE0" w:rsidP="005C7BE0">
      <w:pPr>
        <w:pStyle w:val="SingleTxtG"/>
      </w:pPr>
      <w:r w:rsidRPr="00117790">
        <w:t>105.</w:t>
      </w:r>
      <w:r w:rsidRPr="00117790">
        <w:tab/>
        <w:t>Para garantizar un</w:t>
      </w:r>
      <w:r>
        <w:t>a conexión idónea</w:t>
      </w:r>
      <w:r w:rsidRPr="00117790">
        <w:t xml:space="preserve"> entre la protección de los niños trabajadores y la asistencia multidisciplinaria a las víctimas de la trata de personas, los Ministerios de Trabajo, Desarrollo Social y Seguridad Humana, a trav</w:t>
      </w:r>
      <w:r>
        <w:t xml:space="preserve">és del </w:t>
      </w:r>
      <w:r w:rsidRPr="00117790">
        <w:t>Sub</w:t>
      </w:r>
      <w:r>
        <w:t>c</w:t>
      </w:r>
      <w:r w:rsidRPr="00117790">
        <w:t>omit</w:t>
      </w:r>
      <w:r>
        <w:t xml:space="preserve">é de Lucha contra </w:t>
      </w:r>
      <w:smartTag w:uri="urn:schemas-microsoft-com:office:smarttags" w:element="PersonName">
        <w:smartTagPr>
          <w:attr w:name="ProductID" w:val="la Trata"/>
        </w:smartTagPr>
        <w:r>
          <w:t>la Trata</w:t>
        </w:r>
      </w:smartTag>
      <w:r>
        <w:t xml:space="preserve"> de Niños y Mujeres</w:t>
      </w:r>
      <w:r w:rsidRPr="00117790">
        <w:t xml:space="preserve">, </w:t>
      </w:r>
      <w:r>
        <w:t>están elaborando una serie de directric</w:t>
      </w:r>
      <w:r w:rsidRPr="00117790">
        <w:t xml:space="preserve">es </w:t>
      </w:r>
      <w:r>
        <w:t>relativas a la</w:t>
      </w:r>
      <w:r w:rsidRPr="00117790">
        <w:t xml:space="preserve"> preven</w:t>
      </w:r>
      <w:r>
        <w:t>c</w:t>
      </w:r>
      <w:r w:rsidRPr="00117790">
        <w:t>i</w:t>
      </w:r>
      <w:r>
        <w:t>ó</w:t>
      </w:r>
      <w:r w:rsidRPr="00117790">
        <w:t>n, protec</w:t>
      </w:r>
      <w:r>
        <w:t>c</w:t>
      </w:r>
      <w:r w:rsidRPr="00117790">
        <w:t>i</w:t>
      </w:r>
      <w:r>
        <w:t>ó</w:t>
      </w:r>
      <w:r w:rsidRPr="00117790">
        <w:t xml:space="preserve">n </w:t>
      </w:r>
      <w:r>
        <w:t>y</w:t>
      </w:r>
      <w:r w:rsidRPr="00117790">
        <w:t xml:space="preserve"> asist</w:t>
      </w:r>
      <w:r>
        <w:t>e</w:t>
      </w:r>
      <w:r w:rsidRPr="00117790">
        <w:t>nc</w:t>
      </w:r>
      <w:r>
        <w:t>ia a las</w:t>
      </w:r>
      <w:r w:rsidRPr="00117790">
        <w:t xml:space="preserve"> v</w:t>
      </w:r>
      <w:r>
        <w:t>í</w:t>
      </w:r>
      <w:r w:rsidRPr="00117790">
        <w:t>ctim</w:t>
      </w:r>
      <w:r>
        <w:t>a</w:t>
      </w:r>
      <w:r w:rsidRPr="00117790">
        <w:t xml:space="preserve">s </w:t>
      </w:r>
      <w:r>
        <w:t>de la trata con fines de trabajo forzoso,</w:t>
      </w:r>
      <w:r w:rsidRPr="00117790">
        <w:t xml:space="preserve"> </w:t>
      </w:r>
      <w:r>
        <w:t>que entrarán en vigor, según se espera, e</w:t>
      </w:r>
      <w:r w:rsidRPr="00117790">
        <w:t>n 2008.</w:t>
      </w:r>
    </w:p>
    <w:p w:rsidR="005C7BE0" w:rsidRPr="000628B1" w:rsidRDefault="005C7BE0" w:rsidP="005C7BE0">
      <w:pPr>
        <w:pStyle w:val="H1G"/>
      </w:pPr>
      <w:r w:rsidRPr="00117790">
        <w:tab/>
      </w:r>
      <w:r w:rsidRPr="009E614C">
        <w:t>C.</w:t>
      </w:r>
      <w:r w:rsidRPr="009E614C">
        <w:tab/>
        <w:t>3.</w:t>
      </w:r>
      <w:r w:rsidRPr="009E614C">
        <w:tab/>
      </w:r>
      <w:r w:rsidRPr="000628B1">
        <w:t>Ejemplos de protección de los niños contra la trata de personas</w:t>
      </w:r>
    </w:p>
    <w:p w:rsidR="005C7BE0" w:rsidRPr="0040566E" w:rsidRDefault="005C7BE0" w:rsidP="005C7BE0">
      <w:pPr>
        <w:pStyle w:val="SingleTxtG"/>
      </w:pPr>
      <w:r w:rsidRPr="000628B1">
        <w:t>106.</w:t>
      </w:r>
      <w:r w:rsidRPr="000628B1">
        <w:tab/>
        <w:t>Según el aviso enviado a Visi</w:t>
      </w:r>
      <w:r>
        <w:t>ó</w:t>
      </w:r>
      <w:r w:rsidRPr="000628B1">
        <w:t xml:space="preserve">n </w:t>
      </w:r>
      <w:r>
        <w:t xml:space="preserve">Mundial </w:t>
      </w:r>
      <w:r w:rsidRPr="000628B1">
        <w:t xml:space="preserve">de Tailandia por voluntarios encargados de la vigilancia en el distrito </w:t>
      </w:r>
      <w:r>
        <w:t xml:space="preserve">de </w:t>
      </w:r>
      <w:r w:rsidRPr="000628B1">
        <w:t>Mae Sot, provincia de Tak</w:t>
      </w:r>
      <w:r>
        <w:t>,</w:t>
      </w:r>
      <w:r w:rsidRPr="000628B1">
        <w:t xml:space="preserve"> </w:t>
      </w:r>
      <w:r>
        <w:t>en la comunidad había cuatro niñas y un niño privados de libertad, de origen birmano, con edades comprendidas entre los</w:t>
      </w:r>
      <w:r w:rsidRPr="000628B1">
        <w:t xml:space="preserve"> 7</w:t>
      </w:r>
      <w:r>
        <w:t xml:space="preserve"> y los </w:t>
      </w:r>
      <w:r w:rsidRPr="000628B1">
        <w:t xml:space="preserve">12 </w:t>
      </w:r>
      <w:r>
        <w:t>años</w:t>
      </w:r>
      <w:r w:rsidRPr="000628B1">
        <w:t>. Los empleados de Visi</w:t>
      </w:r>
      <w:r>
        <w:t>ó</w:t>
      </w:r>
      <w:r w:rsidRPr="000628B1">
        <w:t xml:space="preserve">n </w:t>
      </w:r>
      <w:r>
        <w:t xml:space="preserve">Mundial </w:t>
      </w:r>
      <w:r w:rsidRPr="000628B1">
        <w:t xml:space="preserve">cooperaron con la policía provincial y lograron rescatar a los niños el 23 de febrero de 2007. </w:t>
      </w:r>
      <w:r>
        <w:t>De las respuestas de los niños y de los testigos, se desprendió que un traficante birmano había atraído a las madres de las</w:t>
      </w:r>
      <w:r w:rsidRPr="000628B1">
        <w:t xml:space="preserve"> v</w:t>
      </w:r>
      <w:r>
        <w:t>í</w:t>
      </w:r>
      <w:r w:rsidRPr="000628B1">
        <w:t>ctim</w:t>
      </w:r>
      <w:r>
        <w:t>a</w:t>
      </w:r>
      <w:r w:rsidRPr="000628B1">
        <w:t xml:space="preserve">s </w:t>
      </w:r>
      <w:r>
        <w:t>y las había persuadido de llevárselas a otro</w:t>
      </w:r>
      <w:r w:rsidRPr="000628B1">
        <w:t xml:space="preserve"> </w:t>
      </w:r>
      <w:r>
        <w:t>traficante en el distrito de</w:t>
      </w:r>
      <w:r w:rsidRPr="000628B1">
        <w:t xml:space="preserve"> Mae Sot</w:t>
      </w:r>
      <w:r>
        <w:t>.</w:t>
      </w:r>
      <w:r w:rsidRPr="000628B1">
        <w:t xml:space="preserve"> </w:t>
      </w:r>
      <w:r w:rsidRPr="0040566E">
        <w:t xml:space="preserve">Las víctimas estaban retenidas en espera de la llegada de otro </w:t>
      </w:r>
      <w:r>
        <w:t>traficante</w:t>
      </w:r>
      <w:r w:rsidRPr="0040566E">
        <w:t xml:space="preserve"> que las conducir</w:t>
      </w:r>
      <w:r>
        <w:t>ía a</w:t>
      </w:r>
      <w:r w:rsidRPr="0040566E">
        <w:t xml:space="preserve"> Bangkok </w:t>
      </w:r>
      <w:r>
        <w:t>a fin de vender flores en la calle</w:t>
      </w:r>
      <w:r w:rsidRPr="0040566E">
        <w:t>,</w:t>
      </w:r>
      <w:r>
        <w:t xml:space="preserve"> cuando apareció el equipo de rescate</w:t>
      </w:r>
      <w:r w:rsidRPr="0040566E">
        <w:t>. En la actualidad, las víctimas están atendidas en un hogar provincial para niños y familias, aguardando su traslado a un servicio de rehabilitaci</w:t>
      </w:r>
      <w:r>
        <w:t xml:space="preserve">ón apropiado, con arreglo a las directrices sobre asistencia a las </w:t>
      </w:r>
      <w:r w:rsidRPr="0040566E">
        <w:t>v</w:t>
      </w:r>
      <w:r>
        <w:t>í</w:t>
      </w:r>
      <w:r w:rsidRPr="0040566E">
        <w:t>ctim</w:t>
      </w:r>
      <w:r>
        <w:t>a</w:t>
      </w:r>
      <w:r w:rsidRPr="0040566E">
        <w:t xml:space="preserve">s </w:t>
      </w:r>
      <w:r>
        <w:t>de la trata de personas antes de su eventual</w:t>
      </w:r>
      <w:r w:rsidRPr="0040566E">
        <w:t xml:space="preserve"> repatria</w:t>
      </w:r>
      <w:r>
        <w:t>c</w:t>
      </w:r>
      <w:r w:rsidRPr="0040566E">
        <w:t>i</w:t>
      </w:r>
      <w:r>
        <w:t>ó</w:t>
      </w:r>
      <w:r w:rsidRPr="0040566E">
        <w:t>n.</w:t>
      </w:r>
    </w:p>
    <w:p w:rsidR="005C7BE0" w:rsidRPr="009E614C" w:rsidRDefault="005C7BE0" w:rsidP="005C7BE0">
      <w:pPr>
        <w:pStyle w:val="SingleTxtG"/>
      </w:pPr>
      <w:r w:rsidRPr="0040566E">
        <w:t>107.</w:t>
      </w:r>
      <w:r w:rsidRPr="0040566E">
        <w:tab/>
        <w:t>Los sospechosos, que fueron detenidos por ser tra</w:t>
      </w:r>
      <w:r>
        <w:t>ficantes</w:t>
      </w:r>
      <w:r w:rsidRPr="0040566E">
        <w:t>, no fueron acusados del delito tipificado en el artículo 5 de las Me</w:t>
      </w:r>
      <w:r>
        <w:t>didas para la</w:t>
      </w:r>
      <w:r w:rsidRPr="0040566E">
        <w:t xml:space="preserve"> </w:t>
      </w:r>
      <w:r>
        <w:t>p</w:t>
      </w:r>
      <w:r w:rsidRPr="0040566E">
        <w:t>reven</w:t>
      </w:r>
      <w:r>
        <w:t>c</w:t>
      </w:r>
      <w:r w:rsidRPr="0040566E">
        <w:t>i</w:t>
      </w:r>
      <w:r>
        <w:t>ó</w:t>
      </w:r>
      <w:r w:rsidRPr="0040566E">
        <w:t xml:space="preserve">n </w:t>
      </w:r>
      <w:r>
        <w:t>y supresión del tráfico de mujeres y niños, de</w:t>
      </w:r>
      <w:r w:rsidRPr="0040566E">
        <w:t xml:space="preserve"> 1997</w:t>
      </w:r>
      <w:r>
        <w:t>, debido a la falta de pruebas</w:t>
      </w:r>
      <w:r w:rsidRPr="0040566E">
        <w:t xml:space="preserve"> </w:t>
      </w:r>
      <w:r>
        <w:t xml:space="preserve">indiciarias. </w:t>
      </w:r>
      <w:r w:rsidRPr="00491AD4">
        <w:t xml:space="preserve">En ese caso, el </w:t>
      </w:r>
      <w:r>
        <w:t>traficante</w:t>
      </w:r>
      <w:r w:rsidRPr="00491AD4">
        <w:t xml:space="preserve"> que recibió y condujo a las víctimas a la frontera con Tailandia, fue acusado en la instrucción del sumario del delito recogido en </w:t>
      </w:r>
      <w:smartTag w:uri="urn:schemas-microsoft-com:office:smarttags" w:element="PersonName">
        <w:smartTagPr>
          <w:attr w:name="ProductID" w:val="La Ley"/>
        </w:smartTagPr>
        <w:r w:rsidRPr="00491AD4">
          <w:t>la Ley</w:t>
        </w:r>
      </w:smartTag>
      <w:r w:rsidRPr="00491AD4">
        <w:t xml:space="preserve"> de </w:t>
      </w:r>
      <w:r>
        <w:t>i</w:t>
      </w:r>
      <w:r w:rsidRPr="00491AD4">
        <w:t>nmigración de 1978 y de rapto de un menor de 15 años</w:t>
      </w:r>
      <w:r>
        <w:t>, arrebatándoselo a sus padr</w:t>
      </w:r>
      <w:r w:rsidRPr="00491AD4">
        <w:t xml:space="preserve">es. Sin embargo, el fiscal solo le imputó los cargos tipificados en </w:t>
      </w:r>
      <w:smartTag w:uri="urn:schemas-microsoft-com:office:smarttags" w:element="PersonName">
        <w:smartTagPr>
          <w:attr w:name="ProductID" w:val="La Ley"/>
        </w:smartTagPr>
        <w:r w:rsidRPr="00491AD4">
          <w:t>la Ley</w:t>
        </w:r>
      </w:smartTag>
      <w:r w:rsidRPr="00491AD4">
        <w:t xml:space="preserve"> de i</w:t>
      </w:r>
      <w:r>
        <w:t>n</w:t>
      </w:r>
      <w:r w:rsidRPr="00491AD4">
        <w:t xml:space="preserve">migración. El tribunal le condenó a una pena de cárcel de tres meses. Como queda ilustrado en este caso, siguen existiendo puntos débiles </w:t>
      </w:r>
      <w:r>
        <w:t xml:space="preserve">en el sistema </w:t>
      </w:r>
      <w:r w:rsidRPr="00491AD4">
        <w:t xml:space="preserve">y los profesionales </w:t>
      </w:r>
      <w:r>
        <w:t xml:space="preserve">de la justicia tienen planteado un reto en la lucha contra la trata </w:t>
      </w:r>
      <w:r w:rsidRPr="00491AD4">
        <w:t>transna</w:t>
      </w:r>
      <w:r>
        <w:t>c</w:t>
      </w:r>
      <w:r w:rsidRPr="00491AD4">
        <w:t xml:space="preserve">ional. </w:t>
      </w:r>
      <w:r w:rsidRPr="006F5D1F">
        <w:t>Se requieren las siguientes medidas</w:t>
      </w:r>
      <w:r w:rsidRPr="009E614C">
        <w:t>:</w:t>
      </w:r>
    </w:p>
    <w:p w:rsidR="005C7BE0" w:rsidRPr="006F5D1F" w:rsidRDefault="005C7BE0" w:rsidP="005C7BE0">
      <w:pPr>
        <w:pStyle w:val="SingleTxtG"/>
      </w:pPr>
      <w:r>
        <w:tab/>
      </w:r>
      <w:r w:rsidRPr="006F5D1F">
        <w:t>1)</w:t>
      </w:r>
      <w:r w:rsidRPr="006F5D1F">
        <w:tab/>
        <w:t>Establecer mecanismos e instrumentos</w:t>
      </w:r>
      <w:r>
        <w:t xml:space="preserve"> </w:t>
      </w:r>
      <w:r w:rsidRPr="006F5D1F">
        <w:t>para potenciar la cooperación internacional; fomentar la coordinaci</w:t>
      </w:r>
      <w:r>
        <w:t>ón entre los</w:t>
      </w:r>
      <w:r w:rsidRPr="006F5D1F">
        <w:t xml:space="preserve"> </w:t>
      </w:r>
      <w:r>
        <w:t xml:space="preserve">distritos y reforzar la recopilación y planificación de </w:t>
      </w:r>
      <w:r w:rsidRPr="006F5D1F">
        <w:t>dat</w:t>
      </w:r>
      <w:r>
        <w:t>os</w:t>
      </w:r>
      <w:r w:rsidRPr="006F5D1F">
        <w:t>;</w:t>
      </w:r>
    </w:p>
    <w:p w:rsidR="005C7BE0" w:rsidRPr="006F5D1F" w:rsidRDefault="005C7BE0" w:rsidP="005C7BE0">
      <w:pPr>
        <w:pStyle w:val="SingleTxtG"/>
      </w:pPr>
      <w:r w:rsidRPr="006F5D1F">
        <w:tab/>
        <w:t>2)</w:t>
      </w:r>
      <w:r w:rsidRPr="006F5D1F">
        <w:tab/>
        <w:t>Fijar incentivos para las víctimas y sus famili</w:t>
      </w:r>
      <w:r>
        <w:t>a</w:t>
      </w:r>
      <w:r w:rsidRPr="006F5D1F">
        <w:t xml:space="preserve">s </w:t>
      </w:r>
      <w:r>
        <w:t>a fin de que</w:t>
      </w:r>
      <w:r w:rsidRPr="006F5D1F">
        <w:t xml:space="preserve"> cooper</w:t>
      </w:r>
      <w:r>
        <w:t>en con la</w:t>
      </w:r>
      <w:r w:rsidR="001D67D8">
        <w:t xml:space="preserve"> </w:t>
      </w:r>
      <w:r w:rsidRPr="006F5D1F">
        <w:t>polic</w:t>
      </w:r>
      <w:r>
        <w:t>ía</w:t>
      </w:r>
      <w:r w:rsidRPr="006F5D1F">
        <w:t>;</w:t>
      </w:r>
    </w:p>
    <w:p w:rsidR="005C7BE0" w:rsidRPr="006F5D1F" w:rsidRDefault="005C7BE0" w:rsidP="005C7BE0">
      <w:pPr>
        <w:pStyle w:val="SingleTxtG"/>
      </w:pPr>
      <w:r w:rsidRPr="006F5D1F">
        <w:tab/>
        <w:t>3)</w:t>
      </w:r>
      <w:r w:rsidRPr="006F5D1F">
        <w:tab/>
        <w:t>Capacitar a las autoridades competentes</w:t>
      </w:r>
      <w:r>
        <w:t>,</w:t>
      </w:r>
      <w:r w:rsidRPr="006F5D1F">
        <w:t xml:space="preserve"> y en particular a las patrullas fronterizas, con miras a mejorar sus conocimientos e informaci</w:t>
      </w:r>
      <w:r>
        <w:t>ón sobre la trata de personas</w:t>
      </w:r>
      <w:r w:rsidRPr="006F5D1F">
        <w:t>;</w:t>
      </w:r>
      <w:r>
        <w:t xml:space="preserve"> y</w:t>
      </w:r>
      <w:r w:rsidRPr="006F5D1F">
        <w:t xml:space="preserve"> </w:t>
      </w:r>
      <w:r>
        <w:t>formar a mujeres</w:t>
      </w:r>
      <w:r w:rsidRPr="006F5D1F">
        <w:t xml:space="preserve"> investiga</w:t>
      </w:r>
      <w:r>
        <w:t>doras para ocuparse de esos casos</w:t>
      </w:r>
      <w:r w:rsidRPr="006F5D1F">
        <w:t>;</w:t>
      </w:r>
    </w:p>
    <w:p w:rsidR="005C7BE0" w:rsidRPr="00342A94" w:rsidRDefault="005C7BE0" w:rsidP="005C7BE0">
      <w:pPr>
        <w:pStyle w:val="SingleTxtG"/>
      </w:pPr>
      <w:r w:rsidRPr="006F5D1F">
        <w:tab/>
      </w:r>
      <w:r w:rsidRPr="00342A94">
        <w:t>4)</w:t>
      </w:r>
      <w:r w:rsidRPr="00342A94">
        <w:tab/>
        <w:t xml:space="preserve">Intensificar la cooperación entre </w:t>
      </w:r>
      <w:r>
        <w:t xml:space="preserve">las </w:t>
      </w:r>
      <w:r w:rsidRPr="00342A94">
        <w:t>comunidades, el sector estatal y los sectores no g</w:t>
      </w:r>
      <w:r>
        <w:t>ub</w:t>
      </w:r>
      <w:r w:rsidRPr="00342A94">
        <w:t>ern</w:t>
      </w:r>
      <w:r>
        <w:t>a</w:t>
      </w:r>
      <w:r w:rsidRPr="00342A94">
        <w:t>mental</w:t>
      </w:r>
      <w:r>
        <w:t>es, con objeto de contrarrestar las intervenciones de los traficantes para devolver a las víctimas infantiles a</w:t>
      </w:r>
      <w:r w:rsidRPr="00342A94">
        <w:t xml:space="preserve"> Myanmar.</w:t>
      </w:r>
    </w:p>
    <w:p w:rsidR="005C7BE0" w:rsidRPr="00CD45F6" w:rsidRDefault="005C7BE0" w:rsidP="005C7BE0">
      <w:pPr>
        <w:pStyle w:val="H1G"/>
      </w:pPr>
      <w:r w:rsidRPr="00342A94">
        <w:tab/>
      </w:r>
      <w:r w:rsidRPr="009E614C">
        <w:t>D.</w:t>
      </w:r>
      <w:r w:rsidRPr="009E614C">
        <w:tab/>
        <w:t>4.</w:t>
      </w:r>
      <w:r w:rsidRPr="009E614C">
        <w:tab/>
      </w:r>
      <w:r w:rsidRPr="00CD45F6">
        <w:t>Recomendaciones</w:t>
      </w:r>
    </w:p>
    <w:p w:rsidR="005C7BE0" w:rsidRPr="00CD45F6" w:rsidRDefault="005C7BE0" w:rsidP="005C7BE0">
      <w:pPr>
        <w:pStyle w:val="SingleTxtG"/>
      </w:pPr>
      <w:r w:rsidRPr="00CD45F6">
        <w:t>108.</w:t>
      </w:r>
      <w:r w:rsidRPr="00CD45F6">
        <w:tab/>
        <w:t>El caso anterior ilustra la importancia de la coopera</w:t>
      </w:r>
      <w:r>
        <w:t>c</w:t>
      </w:r>
      <w:r w:rsidRPr="00CD45F6">
        <w:t>i</w:t>
      </w:r>
      <w:r>
        <w:t>ó</w:t>
      </w:r>
      <w:r w:rsidRPr="00CD45F6">
        <w:t>n</w:t>
      </w:r>
      <w:r>
        <w:t xml:space="preserve"> familiar</w:t>
      </w:r>
      <w:r w:rsidRPr="00CD45F6">
        <w:t xml:space="preserve">. Apunta también a la necesidad de mejorar </w:t>
      </w:r>
      <w:r>
        <w:t xml:space="preserve">las aptitudes y </w:t>
      </w:r>
      <w:r w:rsidRPr="00CD45F6">
        <w:t xml:space="preserve">conocimientos necesarios de las autoridades competentes en </w:t>
      </w:r>
      <w:r>
        <w:t>lo tocante a los esfuerzos para luchar contra la trata de personas</w:t>
      </w:r>
      <w:r w:rsidRPr="00CD45F6">
        <w:t xml:space="preserve"> </w:t>
      </w:r>
      <w:r>
        <w:t>y elaborar herramientas,</w:t>
      </w:r>
      <w:r w:rsidRPr="00CD45F6">
        <w:t xml:space="preserve"> mecanism</w:t>
      </w:r>
      <w:r>
        <w:t>o</w:t>
      </w:r>
      <w:r w:rsidRPr="00CD45F6">
        <w:t xml:space="preserve">s </w:t>
      </w:r>
      <w:r>
        <w:t>y redes destinadas a mejorar la</w:t>
      </w:r>
      <w:r w:rsidRPr="00CD45F6">
        <w:t xml:space="preserve"> protec</w:t>
      </w:r>
      <w:r>
        <w:t>c</w:t>
      </w:r>
      <w:r w:rsidRPr="00CD45F6">
        <w:t>i</w:t>
      </w:r>
      <w:r>
        <w:t>ó</w:t>
      </w:r>
      <w:r w:rsidRPr="00CD45F6">
        <w:t xml:space="preserve">n </w:t>
      </w:r>
      <w:r>
        <w:t>de las</w:t>
      </w:r>
      <w:r w:rsidRPr="00CD45F6">
        <w:t xml:space="preserve"> v</w:t>
      </w:r>
      <w:r>
        <w:t>í</w:t>
      </w:r>
      <w:r w:rsidRPr="00CD45F6">
        <w:t>ctim</w:t>
      </w:r>
      <w:r>
        <w:t>a</w:t>
      </w:r>
      <w:r w:rsidRPr="00CD45F6">
        <w:t>s,</w:t>
      </w:r>
      <w:r>
        <w:t xml:space="preserve"> en especial, por lo que hace a la</w:t>
      </w:r>
      <w:r w:rsidRPr="00CD45F6">
        <w:t xml:space="preserve"> coopera</w:t>
      </w:r>
      <w:r>
        <w:t>c</w:t>
      </w:r>
      <w:r w:rsidRPr="00CD45F6">
        <w:t>i</w:t>
      </w:r>
      <w:r>
        <w:t>ó</w:t>
      </w:r>
      <w:r w:rsidRPr="00CD45F6">
        <w:t>n</w:t>
      </w:r>
      <w:r>
        <w:t xml:space="preserve"> internacional</w:t>
      </w:r>
      <w:r w:rsidRPr="00CD45F6">
        <w:t>.</w:t>
      </w:r>
    </w:p>
    <w:p w:rsidR="005C7BE0" w:rsidRPr="005B096C" w:rsidRDefault="005C7BE0" w:rsidP="005C7BE0">
      <w:pPr>
        <w:pStyle w:val="SingleTxtG"/>
      </w:pPr>
      <w:r w:rsidRPr="00A1172A">
        <w:t>109.</w:t>
      </w:r>
      <w:r w:rsidRPr="00A1172A">
        <w:tab/>
        <w:t xml:space="preserve">A pesar de las iniciativas </w:t>
      </w:r>
      <w:r>
        <w:t>sistemáticas</w:t>
      </w:r>
      <w:r w:rsidRPr="00A1172A">
        <w:t xml:space="preserve"> de Tailandia </w:t>
      </w:r>
      <w:r>
        <w:t>para</w:t>
      </w:r>
      <w:r w:rsidRPr="00A1172A">
        <w:t xml:space="preserve"> atajar la venta de niños, la prostitución infantil y la utilizaci</w:t>
      </w:r>
      <w:r>
        <w:t>ón de niños en la</w:t>
      </w:r>
      <w:r w:rsidRPr="00A1172A">
        <w:t xml:space="preserve"> pornogra</w:t>
      </w:r>
      <w:r>
        <w:t>fía y de algunos avances</w:t>
      </w:r>
      <w:r w:rsidRPr="00A1172A">
        <w:t xml:space="preserve"> positiv</w:t>
      </w:r>
      <w:r>
        <w:t>os</w:t>
      </w:r>
      <w:r w:rsidRPr="00A1172A">
        <w:t xml:space="preserve">, </w:t>
      </w:r>
      <w:r>
        <w:t>aún subsisten algunos retos, que necesitan un cuidadoso examen y la adopción de de</w:t>
      </w:r>
      <w:r w:rsidRPr="00A1172A">
        <w:t>c</w:t>
      </w:r>
      <w:r>
        <w:t>isiones</w:t>
      </w:r>
      <w:r w:rsidRPr="00A1172A">
        <w:t xml:space="preserve">. </w:t>
      </w:r>
      <w:r w:rsidRPr="005B096C">
        <w:t>El Estado debe tomar en consideración la situación global de los niños y sus familias y facilitarles una asistenc</w:t>
      </w:r>
      <w:r>
        <w:t>ia inicial con miras a potenciar su bienestar</w:t>
      </w:r>
      <w:r w:rsidRPr="005B096C">
        <w:t xml:space="preserve"> econ</w:t>
      </w:r>
      <w:r>
        <w:t>ó</w:t>
      </w:r>
      <w:r w:rsidRPr="005B096C">
        <w:t>mic</w:t>
      </w:r>
      <w:r>
        <w:t xml:space="preserve">o y </w:t>
      </w:r>
      <w:r w:rsidRPr="005B096C">
        <w:t>social</w:t>
      </w:r>
      <w:r>
        <w:t>.</w:t>
      </w:r>
      <w:r w:rsidRPr="005B096C">
        <w:t xml:space="preserve"> </w:t>
      </w:r>
    </w:p>
    <w:p w:rsidR="005C7BE0" w:rsidRPr="005B096C" w:rsidRDefault="005C7BE0" w:rsidP="005C7BE0">
      <w:pPr>
        <w:pStyle w:val="HChG"/>
      </w:pPr>
      <w:r w:rsidRPr="005B096C">
        <w:tab/>
        <w:t>V.</w:t>
      </w:r>
      <w:r w:rsidRPr="005B096C">
        <w:tab/>
        <w:t>Prevención de la venta de niños, la prostituci</w:t>
      </w:r>
      <w:r>
        <w:t>ó</w:t>
      </w:r>
      <w:r w:rsidRPr="005B096C">
        <w:t xml:space="preserve">n </w:t>
      </w:r>
      <w:r>
        <w:t>infantil y la utilización de niños en la</w:t>
      </w:r>
      <w:r w:rsidRPr="005B096C">
        <w:t xml:space="preserve"> pornogra</w:t>
      </w:r>
      <w:r>
        <w:t>fía</w:t>
      </w:r>
    </w:p>
    <w:p w:rsidR="005C7BE0" w:rsidRPr="005B096C" w:rsidRDefault="005C7BE0" w:rsidP="005C7BE0">
      <w:pPr>
        <w:pStyle w:val="H1G"/>
      </w:pPr>
      <w:r w:rsidRPr="005B096C">
        <w:tab/>
        <w:t>A.</w:t>
      </w:r>
      <w:r w:rsidRPr="005B096C">
        <w:tab/>
        <w:t>Prevención de la venta de niños y la prostitución infantil</w:t>
      </w:r>
    </w:p>
    <w:p w:rsidR="005C7BE0" w:rsidRPr="004D500B" w:rsidRDefault="005C7BE0" w:rsidP="005C7BE0">
      <w:pPr>
        <w:pStyle w:val="SingleTxtG"/>
      </w:pPr>
      <w:r w:rsidRPr="00425A8D">
        <w:t>110.</w:t>
      </w:r>
      <w:r w:rsidRPr="00425A8D">
        <w:tab/>
        <w:t>La evolución de los últimos decenios ha cambiado significat</w:t>
      </w:r>
      <w:r>
        <w:t>ivamente</w:t>
      </w:r>
      <w:r w:rsidRPr="00425A8D">
        <w:t xml:space="preserve"> </w:t>
      </w:r>
      <w:r>
        <w:t>la faz de la sociedad</w:t>
      </w:r>
      <w:r w:rsidRPr="00425A8D">
        <w:t xml:space="preserve"> </w:t>
      </w:r>
      <w:r>
        <w:t>t</w:t>
      </w:r>
      <w:r w:rsidRPr="00425A8D">
        <w:t>ai</w:t>
      </w:r>
      <w:r>
        <w:t>landesa</w:t>
      </w:r>
      <w:r w:rsidRPr="00425A8D">
        <w:t>. El hincapié en el desarrollo económico, más que en el social; la adopción de valores capitalistas y materialistas; y el contacto con las culturas occidental</w:t>
      </w:r>
      <w:r>
        <w:t>e</w:t>
      </w:r>
      <w:r w:rsidRPr="00425A8D">
        <w:t xml:space="preserve">s son factores que han contribuido </w:t>
      </w:r>
      <w:r>
        <w:t>en su totalidad a transformar</w:t>
      </w:r>
      <w:r w:rsidRPr="00425A8D">
        <w:t xml:space="preserve"> los aspectos tradicionales de la estructura de la familia tailandesa </w:t>
      </w:r>
      <w:r>
        <w:t>y, sobre todo, al paso de la familia</w:t>
      </w:r>
      <w:r w:rsidRPr="00425A8D">
        <w:t xml:space="preserve"> exten</w:t>
      </w:r>
      <w:r>
        <w:t>sa a la f</w:t>
      </w:r>
      <w:r w:rsidRPr="00425A8D">
        <w:t>amil</w:t>
      </w:r>
      <w:r>
        <w:t>ia</w:t>
      </w:r>
      <w:r w:rsidRPr="00425A8D">
        <w:t xml:space="preserve"> nucle</w:t>
      </w:r>
      <w:r>
        <w:t>ar</w:t>
      </w:r>
      <w:r w:rsidRPr="00425A8D">
        <w:t xml:space="preserve">. </w:t>
      </w:r>
      <w:r w:rsidRPr="00257A30">
        <w:t>En las zonas urbanas, ambos padres se dedican a menudo a actividades económicas, dejando a los niños en manos de cuidadores o de guarder</w:t>
      </w:r>
      <w:r>
        <w:t>ías</w:t>
      </w:r>
      <w:r w:rsidRPr="00257A30">
        <w:t xml:space="preserve">. </w:t>
      </w:r>
      <w:r>
        <w:t>En la sociedad</w:t>
      </w:r>
      <w:r w:rsidRPr="00257A30">
        <w:t xml:space="preserve"> rural, los niños se quedan frecuentemente a cargo de abuelos de edad avanzada, mientras que los padres se trasladan en busca de mejores oportunidades econ</w:t>
      </w:r>
      <w:r>
        <w:t>ómicas a las ciudades</w:t>
      </w:r>
      <w:r w:rsidRPr="00257A30">
        <w:t>.</w:t>
      </w:r>
      <w:r>
        <w:t xml:space="preserve"> </w:t>
      </w:r>
      <w:r w:rsidRPr="00257A30">
        <w:t>La modernización de las comunicaciones ha favorecido la explotación</w:t>
      </w:r>
      <w:r>
        <w:t>,</w:t>
      </w:r>
      <w:r w:rsidRPr="00257A30">
        <w:t xml:space="preserve"> </w:t>
      </w:r>
      <w:r>
        <w:t xml:space="preserve">por parte de los traficantes de personas, </w:t>
      </w:r>
      <w:r w:rsidRPr="00257A30">
        <w:t>de los grupos de riesgo, en la mayor</w:t>
      </w:r>
      <w:r>
        <w:t>ía de los casos, niños y mujeres,</w:t>
      </w:r>
      <w:r w:rsidRPr="00257A30">
        <w:t xml:space="preserve"> </w:t>
      </w:r>
      <w:r>
        <w:t>atrayéndolos hacia trabajos que requieren una mano de obra no especializada y mercados no estructurados</w:t>
      </w:r>
      <w:r w:rsidRPr="00257A30">
        <w:t xml:space="preserve">. </w:t>
      </w:r>
      <w:r w:rsidRPr="004D500B">
        <w:t>La mundialización ha hecho que las redes de trata adquieran mayor complejidad</w:t>
      </w:r>
      <w:r w:rsidR="001D67D8">
        <w:t xml:space="preserve"> </w:t>
      </w:r>
      <w:r w:rsidRPr="004D500B">
        <w:t>y resulten más dif</w:t>
      </w:r>
      <w:r>
        <w:t>íciles de localizar, intensificando al mismo tiempo la demanda de mano de obra infantil y femenina</w:t>
      </w:r>
      <w:r w:rsidRPr="004D500B">
        <w:t>.</w:t>
      </w:r>
    </w:p>
    <w:p w:rsidR="005C7BE0" w:rsidRPr="009E614C" w:rsidRDefault="005C7BE0" w:rsidP="005C7BE0">
      <w:pPr>
        <w:pStyle w:val="SingleTxtG"/>
      </w:pPr>
      <w:r w:rsidRPr="004D500B">
        <w:t>111.</w:t>
      </w:r>
      <w:r w:rsidRPr="004D500B">
        <w:tab/>
        <w:t xml:space="preserve">Tailandia atribuye una gran importancia a las medidas de prevención, al reconocer que la falta de oportunidades de educación y de trabajo constituye uno de los factores </w:t>
      </w:r>
      <w:r>
        <w:t>clave que empujan a los niños a los brazos de los</w:t>
      </w:r>
      <w:r w:rsidRPr="004D500B">
        <w:t xml:space="preserve"> trafic</w:t>
      </w:r>
      <w:r>
        <w:t>antes</w:t>
      </w:r>
      <w:r w:rsidRPr="004D500B">
        <w:t xml:space="preserve">. </w:t>
      </w:r>
      <w:r w:rsidRPr="007B0424">
        <w:t>El Gobierno está utilizando varias estrategias para prevenir la in</w:t>
      </w:r>
      <w:r>
        <w:t>stigación a la prostitución y la</w:t>
      </w:r>
      <w:r w:rsidRPr="007B0424">
        <w:t xml:space="preserve"> tra</w:t>
      </w:r>
      <w:r>
        <w:t>ta de niños</w:t>
      </w:r>
      <w:r w:rsidRPr="007B0424">
        <w:t>. Cabe citar, entre ellas,</w:t>
      </w:r>
      <w:r w:rsidRPr="009E614C">
        <w:t>:</w:t>
      </w:r>
    </w:p>
    <w:p w:rsidR="005C7BE0" w:rsidRPr="009E614C" w:rsidRDefault="00624E89" w:rsidP="005C7BE0">
      <w:pPr>
        <w:pStyle w:val="H23G"/>
      </w:pPr>
      <w:r>
        <w:tab/>
        <w:t>1.</w:t>
      </w:r>
      <w:r>
        <w:tab/>
        <w:t>E</w:t>
      </w:r>
      <w:r w:rsidR="005C7BE0">
        <w:t>ducación</w:t>
      </w:r>
    </w:p>
    <w:p w:rsidR="005C7BE0" w:rsidRPr="00241445" w:rsidRDefault="005C7BE0" w:rsidP="005C7BE0">
      <w:pPr>
        <w:pStyle w:val="SingleTxtG"/>
      </w:pPr>
      <w:r w:rsidRPr="007B0424">
        <w:t>112.</w:t>
      </w:r>
      <w:r w:rsidRPr="007B0424">
        <w:tab/>
      </w:r>
      <w:r>
        <w:t>Entre</w:t>
      </w:r>
      <w:r w:rsidRPr="007B0424">
        <w:t xml:space="preserve"> las medidas preventivas </w:t>
      </w:r>
      <w:r>
        <w:t>de</w:t>
      </w:r>
      <w:r w:rsidRPr="007B0424">
        <w:t xml:space="preserve"> la trata</w:t>
      </w:r>
      <w:r>
        <w:t>, los pilares fundamentales</w:t>
      </w:r>
      <w:r w:rsidRPr="007B0424">
        <w:t xml:space="preserve"> son </w:t>
      </w:r>
      <w:smartTag w:uri="urn:schemas-microsoft-com:office:smarttags" w:element="PersonName">
        <w:smartTagPr>
          <w:attr w:name="ProductID" w:val="la Constituci￳n"/>
        </w:smartTagPr>
        <w:r w:rsidRPr="007B0424">
          <w:t>la Constitución</w:t>
        </w:r>
      </w:smartTag>
      <w:r w:rsidRPr="007B0424">
        <w:t xml:space="preserve"> de Tailandia, tanto la actual como las anteriores, que garantizan el derecho en pie de igualdad a la educación; </w:t>
      </w:r>
      <w:smartTag w:uri="urn:schemas-microsoft-com:office:smarttags" w:element="PersonName">
        <w:smartTagPr>
          <w:attr w:name="ProductID" w:val="La Ley"/>
        </w:smartTagPr>
        <w:r w:rsidRPr="007B0424">
          <w:t>la Ley</w:t>
        </w:r>
      </w:smartTag>
      <w:r w:rsidRPr="007B0424">
        <w:t xml:space="preserve"> nacional de educación de 1999, que </w:t>
      </w:r>
      <w:r>
        <w:t>asegura</w:t>
      </w:r>
      <w:r w:rsidRPr="007B0424">
        <w:t xml:space="preserve"> el derecho de todos los niños nacidos en Tailandia a una educaci</w:t>
      </w:r>
      <w:r>
        <w:t>ón</w:t>
      </w:r>
      <w:r w:rsidRPr="007B0424">
        <w:t xml:space="preserve"> b</w:t>
      </w:r>
      <w:r>
        <w:t>á</w:t>
      </w:r>
      <w:r w:rsidRPr="007B0424">
        <w:t>sic</w:t>
      </w:r>
      <w:r>
        <w:t>a gratuita de</w:t>
      </w:r>
      <w:r w:rsidRPr="007B0424">
        <w:t xml:space="preserve"> </w:t>
      </w:r>
      <w:r>
        <w:t xml:space="preserve">al menos </w:t>
      </w:r>
      <w:r w:rsidRPr="007B0424">
        <w:t xml:space="preserve">12 </w:t>
      </w:r>
      <w:r>
        <w:t>años</w:t>
      </w:r>
      <w:r w:rsidRPr="007B0424">
        <w:t xml:space="preserve">; </w:t>
      </w:r>
      <w:r>
        <w:t xml:space="preserve">y </w:t>
      </w:r>
      <w:smartTag w:uri="urn:schemas-microsoft-com:office:smarttags" w:element="PersonName">
        <w:smartTagPr>
          <w:attr w:name="ProductID" w:val="La Ley"/>
        </w:smartTagPr>
        <w:r>
          <w:t>la Ley</w:t>
        </w:r>
      </w:smartTag>
      <w:r>
        <w:t xml:space="preserve"> de enseñanza obligatoria de</w:t>
      </w:r>
      <w:r w:rsidRPr="007B0424">
        <w:t xml:space="preserve"> 2002</w:t>
      </w:r>
      <w:r>
        <w:t>, que requiere que todos los niños nacidos en Tailandia asistan a un ciclo de enseñanza obligatoria de nueve años de duración</w:t>
      </w:r>
      <w:r w:rsidRPr="007B0424">
        <w:t xml:space="preserve">. </w:t>
      </w:r>
      <w:r w:rsidRPr="00241445">
        <w:t xml:space="preserve">El sector de la educación </w:t>
      </w:r>
      <w:r>
        <w:t>goza</w:t>
      </w:r>
      <w:r w:rsidRPr="00241445">
        <w:t xml:space="preserve"> de la </w:t>
      </w:r>
      <w:r>
        <w:t>má</w:t>
      </w:r>
      <w:r w:rsidRPr="00241445">
        <w:t>xima asignación del presupuesto estatal, aproximadamente el 18% del presupuesto global en 2006, adem</w:t>
      </w:r>
      <w:r>
        <w:t>ás del presupuesto del sector</w:t>
      </w:r>
      <w:r w:rsidRPr="00241445">
        <w:t xml:space="preserve"> priva</w:t>
      </w:r>
      <w:r>
        <w:t>do y de las organizaciones de la administración</w:t>
      </w:r>
      <w:r w:rsidRPr="00241445">
        <w:t xml:space="preserve"> local.</w:t>
      </w:r>
    </w:p>
    <w:p w:rsidR="005C7BE0" w:rsidRPr="0063302D" w:rsidRDefault="005C7BE0" w:rsidP="005C7BE0">
      <w:pPr>
        <w:pStyle w:val="SingleTxtG"/>
      </w:pPr>
      <w:r w:rsidRPr="00241445">
        <w:t>113.</w:t>
      </w:r>
      <w:r w:rsidRPr="00241445">
        <w:tab/>
        <w:t>El Gobierno de Tailandia reconoce también la importancia de garantizar un acceso igualitario a la educaci</w:t>
      </w:r>
      <w:r>
        <w:t>ón</w:t>
      </w:r>
      <w:r w:rsidRPr="00241445">
        <w:t xml:space="preserve"> de</w:t>
      </w:r>
      <w:r>
        <w:t xml:space="preserve"> los niños desfavorecidos y en situación de desventaja</w:t>
      </w:r>
      <w:r w:rsidRPr="00241445">
        <w:t xml:space="preserve">. </w:t>
      </w:r>
      <w:r>
        <w:t>Se ha creado un</w:t>
      </w:r>
      <w:r w:rsidRPr="0063302D">
        <w:t xml:space="preserve"> Comité de desarrollo estratégico para los niños desfavorecidos y en situación </w:t>
      </w:r>
      <w:r>
        <w:t xml:space="preserve">de </w:t>
      </w:r>
      <w:r w:rsidRPr="0063302D">
        <w:t xml:space="preserve">desventaja </w:t>
      </w:r>
      <w:r w:rsidR="005D344C">
        <w:t>encargado de</w:t>
      </w:r>
      <w:r w:rsidRPr="0063302D">
        <w:t xml:space="preserve"> formular políticas integradas y medida</w:t>
      </w:r>
      <w:r>
        <w:t>s</w:t>
      </w:r>
      <w:r w:rsidRPr="0063302D">
        <w:t xml:space="preserve"> </w:t>
      </w:r>
      <w:r>
        <w:t>reparadoras</w:t>
      </w:r>
      <w:r w:rsidRPr="0063302D">
        <w:t xml:space="preserve">, </w:t>
      </w:r>
      <w:r>
        <w:t xml:space="preserve">tanto a largo como a </w:t>
      </w:r>
      <w:r w:rsidR="005D344C">
        <w:t>mediano</w:t>
      </w:r>
      <w:r>
        <w:t xml:space="preserve"> plazo</w:t>
      </w:r>
      <w:r w:rsidRPr="0063302D">
        <w:t xml:space="preserve">, </w:t>
      </w:r>
      <w:r>
        <w:t>así como directrices destinadas a la mov</w:t>
      </w:r>
      <w:r w:rsidRPr="0063302D">
        <w:t>iliza</w:t>
      </w:r>
      <w:r>
        <w:t>c</w:t>
      </w:r>
      <w:r w:rsidRPr="0063302D">
        <w:t>i</w:t>
      </w:r>
      <w:r>
        <w:t>ó</w:t>
      </w:r>
      <w:r w:rsidRPr="0063302D">
        <w:t xml:space="preserve">n </w:t>
      </w:r>
      <w:r>
        <w:t>y gestión de los recursos necesarios para una aplicación</w:t>
      </w:r>
      <w:r w:rsidRPr="0063302D">
        <w:t xml:space="preserve"> efectiv</w:t>
      </w:r>
      <w:r>
        <w:t xml:space="preserve">a, </w:t>
      </w:r>
      <w:r w:rsidRPr="0063302D">
        <w:t>e</w:t>
      </w:r>
      <w:r>
        <w:t xml:space="preserve">n cumplimiento de </w:t>
      </w:r>
      <w:smartTag w:uri="urn:schemas-microsoft-com:office:smarttags" w:element="PersonName">
        <w:smartTagPr>
          <w:attr w:name="ProductID" w:val="La Ley"/>
        </w:smartTagPr>
        <w:r>
          <w:t>la Ley</w:t>
        </w:r>
      </w:smartTag>
      <w:r>
        <w:t xml:space="preserve"> nacional de</w:t>
      </w:r>
      <w:r w:rsidRPr="0063302D">
        <w:t xml:space="preserve"> </w:t>
      </w:r>
      <w:r>
        <w:t>e</w:t>
      </w:r>
      <w:r w:rsidRPr="0063302D">
        <w:t>duca</w:t>
      </w:r>
      <w:r>
        <w:t>c</w:t>
      </w:r>
      <w:r w:rsidRPr="0063302D">
        <w:t>i</w:t>
      </w:r>
      <w:r>
        <w:t>ó</w:t>
      </w:r>
      <w:r w:rsidRPr="0063302D">
        <w:t xml:space="preserve">n </w:t>
      </w:r>
      <w:r>
        <w:t>de</w:t>
      </w:r>
      <w:r w:rsidRPr="0063302D">
        <w:t xml:space="preserve"> 1999.</w:t>
      </w:r>
    </w:p>
    <w:p w:rsidR="005C7BE0" w:rsidRPr="00395DE3" w:rsidRDefault="005C7BE0" w:rsidP="005C7BE0">
      <w:pPr>
        <w:pStyle w:val="SingleTxtG"/>
      </w:pPr>
      <w:r w:rsidRPr="00A66FAB">
        <w:t>114.</w:t>
      </w:r>
      <w:r w:rsidRPr="00A66FAB">
        <w:tab/>
        <w:t xml:space="preserve">El </w:t>
      </w:r>
      <w:r w:rsidR="005D344C">
        <w:t>5 de julio de 2005</w:t>
      </w:r>
      <w:r>
        <w:t xml:space="preserve"> el </w:t>
      </w:r>
      <w:r w:rsidRPr="00A66FAB">
        <w:t>Consejo de</w:t>
      </w:r>
      <w:r>
        <w:t xml:space="preserve"> </w:t>
      </w:r>
      <w:r w:rsidRPr="00A66FAB">
        <w:t>Ministros adoptó una resolución</w:t>
      </w:r>
      <w:r>
        <w:t xml:space="preserve"> por la que se ampli</w:t>
      </w:r>
      <w:r w:rsidRPr="00A66FAB">
        <w:t>a</w:t>
      </w:r>
      <w:r>
        <w:t>ba</w:t>
      </w:r>
      <w:r w:rsidRPr="00A66FAB">
        <w:t>n las oportunidades educativas para los niños desfavorecidos y se asigna</w:t>
      </w:r>
      <w:r>
        <w:t>ba</w:t>
      </w:r>
      <w:r w:rsidRPr="00A66FAB">
        <w:t xml:space="preserve"> un presupuesto a las instituciones educativas que</w:t>
      </w:r>
      <w:r>
        <w:t xml:space="preserve"> </w:t>
      </w:r>
      <w:r w:rsidRPr="00A66FAB">
        <w:t>acogen</w:t>
      </w:r>
      <w:r>
        <w:t xml:space="preserve"> a los niños que carecen de la nacionalidad</w:t>
      </w:r>
      <w:r w:rsidRPr="00A66FAB">
        <w:t xml:space="preserve"> </w:t>
      </w:r>
      <w:r>
        <w:t>t</w:t>
      </w:r>
      <w:r w:rsidRPr="00A66FAB">
        <w:t>ai</w:t>
      </w:r>
      <w:r>
        <w:t>landesa</w:t>
      </w:r>
      <w:r w:rsidRPr="00A66FAB">
        <w:t xml:space="preserve"> </w:t>
      </w:r>
      <w:r>
        <w:t>y de</w:t>
      </w:r>
      <w:r w:rsidRPr="00A66FAB">
        <w:t xml:space="preserve"> document</w:t>
      </w:r>
      <w:r>
        <w:t>os oficiales</w:t>
      </w:r>
      <w:r w:rsidRPr="00A66FAB">
        <w:t xml:space="preserve">, </w:t>
      </w:r>
      <w:r>
        <w:t>como la inscripción en el censo de viviendas</w:t>
      </w:r>
      <w:r w:rsidRPr="00A66FAB">
        <w:t xml:space="preserve">. </w:t>
      </w:r>
      <w:r>
        <w:t>El presupuesto se distribuye sobre la base de los gastos por e</w:t>
      </w:r>
      <w:r w:rsidRPr="00395DE3">
        <w:t>stud</w:t>
      </w:r>
      <w:r>
        <w:t>ia</w:t>
      </w:r>
      <w:r w:rsidRPr="00395DE3">
        <w:t>nt</w:t>
      </w:r>
      <w:r>
        <w:t>e</w:t>
      </w:r>
      <w:r w:rsidRPr="00395DE3">
        <w:t xml:space="preserve">, </w:t>
      </w:r>
      <w:r>
        <w:t xml:space="preserve">que engloban la educación desde el nivel </w:t>
      </w:r>
      <w:r w:rsidRPr="00395DE3">
        <w:t>pre</w:t>
      </w:r>
      <w:r>
        <w:t>e</w:t>
      </w:r>
      <w:r w:rsidRPr="00395DE3">
        <w:t>scol</w:t>
      </w:r>
      <w:r>
        <w:t xml:space="preserve">ar hasta el segundo ciclo de la enseñanza secundaria. </w:t>
      </w:r>
      <w:r w:rsidRPr="00395DE3">
        <w:t>Requiere que el Ministerio de Educación organice módulos de ense</w:t>
      </w:r>
      <w:r>
        <w:t>ñ</w:t>
      </w:r>
      <w:r w:rsidRPr="00395DE3">
        <w:t>anza</w:t>
      </w:r>
      <w:r>
        <w:t xml:space="preserve"> </w:t>
      </w:r>
      <w:r w:rsidRPr="00395DE3">
        <w:t>apropiados para los niños desplazados, que huyen de la persecu</w:t>
      </w:r>
      <w:r>
        <w:t>c</w:t>
      </w:r>
      <w:r w:rsidRPr="00395DE3">
        <w:t>i</w:t>
      </w:r>
      <w:r>
        <w:t xml:space="preserve">ón y han buscado asilo temporal en </w:t>
      </w:r>
      <w:r w:rsidRPr="00395DE3">
        <w:t>Tailand</w:t>
      </w:r>
      <w:r>
        <w:t>ia</w:t>
      </w:r>
      <w:r w:rsidRPr="00395DE3">
        <w:t xml:space="preserve">. También </w:t>
      </w:r>
      <w:r>
        <w:t>exige</w:t>
      </w:r>
      <w:r w:rsidRPr="00395DE3">
        <w:t xml:space="preserve"> que el Ministerio de Interior establezca una base de datos sobre los niños sin nacionalidad tailandesa ni documentos oficiales</w:t>
      </w:r>
      <w:r>
        <w:t xml:space="preserve"> y les</w:t>
      </w:r>
      <w:r w:rsidRPr="00395DE3">
        <w:t xml:space="preserve"> permit</w:t>
      </w:r>
      <w:r>
        <w:t>a viajar para recibir una enseñanza dentro del marco temporal del plan de estudios</w:t>
      </w:r>
      <w:r w:rsidRPr="00395DE3">
        <w:t>.</w:t>
      </w:r>
    </w:p>
    <w:p w:rsidR="005C7BE0" w:rsidRPr="00511681" w:rsidRDefault="005C7BE0" w:rsidP="005C7BE0">
      <w:pPr>
        <w:pStyle w:val="SingleTxtG"/>
      </w:pPr>
      <w:r w:rsidRPr="00511681">
        <w:t>115.</w:t>
      </w:r>
      <w:r w:rsidRPr="00511681">
        <w:tab/>
        <w:t>Entre las actividades fundamentales, cabe ci</w:t>
      </w:r>
      <w:r>
        <w:t>t</w:t>
      </w:r>
      <w:r w:rsidRPr="00511681">
        <w:t>ar:</w:t>
      </w:r>
    </w:p>
    <w:p w:rsidR="005C7BE0" w:rsidRPr="00511681" w:rsidRDefault="005C7BE0" w:rsidP="005C7BE0">
      <w:pPr>
        <w:pStyle w:val="SingleTxtG"/>
      </w:pPr>
      <w:r w:rsidRPr="00511681">
        <w:tab/>
        <w:t>1)</w:t>
      </w:r>
      <w:r w:rsidRPr="00511681">
        <w:tab/>
        <w:t>Las becas para 7</w:t>
      </w:r>
      <w:r w:rsidR="00106203">
        <w:t>9.</w:t>
      </w:r>
      <w:r w:rsidRPr="00511681">
        <w:t>000 alumnos desfavorecidos;</w:t>
      </w:r>
    </w:p>
    <w:p w:rsidR="005C7BE0" w:rsidRPr="00511681" w:rsidRDefault="005C7BE0" w:rsidP="005C7BE0">
      <w:pPr>
        <w:pStyle w:val="SingleTxtG"/>
      </w:pPr>
      <w:r w:rsidRPr="00511681">
        <w:tab/>
        <w:t>2)</w:t>
      </w:r>
      <w:r w:rsidRPr="00511681">
        <w:tab/>
        <w:t xml:space="preserve">Las becas </w:t>
      </w:r>
      <w:r>
        <w:t>en el</w:t>
      </w:r>
      <w:r w:rsidRPr="00511681">
        <w:t xml:space="preserve"> nivel terciario para los estudiantes de los distritos y subdistritos</w:t>
      </w:r>
      <w:r>
        <w:t>,</w:t>
      </w:r>
      <w:r w:rsidRPr="00511681">
        <w:t xml:space="preserve"> e</w:t>
      </w:r>
      <w:r>
        <w:t>n</w:t>
      </w:r>
      <w:r w:rsidRPr="00511681">
        <w:t xml:space="preserve"> </w:t>
      </w:r>
      <w:r>
        <w:t>función de las necesidades de las localidades y de los niños</w:t>
      </w:r>
      <w:r w:rsidRPr="00511681">
        <w:t>;</w:t>
      </w:r>
    </w:p>
    <w:p w:rsidR="005C7BE0" w:rsidRPr="00291D2E" w:rsidRDefault="005C7BE0" w:rsidP="005C7BE0">
      <w:pPr>
        <w:pStyle w:val="SingleTxtG"/>
      </w:pPr>
      <w:r w:rsidRPr="00511681">
        <w:tab/>
      </w:r>
      <w:r w:rsidRPr="00291D2E">
        <w:t>3)</w:t>
      </w:r>
      <w:r w:rsidRPr="00291D2E">
        <w:tab/>
        <w:t xml:space="preserve">Las becas para los niños de la calle, </w:t>
      </w:r>
      <w:r w:rsidR="003E1C3D">
        <w:t>los niños</w:t>
      </w:r>
      <w:r w:rsidRPr="00291D2E">
        <w:t xml:space="preserve"> con dis</w:t>
      </w:r>
      <w:r>
        <w:t>c</w:t>
      </w:r>
      <w:r w:rsidRPr="00291D2E">
        <w:t>a</w:t>
      </w:r>
      <w:r>
        <w:t>pacidad</w:t>
      </w:r>
      <w:r w:rsidRPr="00291D2E">
        <w:t xml:space="preserve">, </w:t>
      </w:r>
      <w:r>
        <w:t>los huérfanos y los niños</w:t>
      </w:r>
      <w:r w:rsidRPr="00291D2E">
        <w:t xml:space="preserve"> afect</w:t>
      </w:r>
      <w:r>
        <w:t>a</w:t>
      </w:r>
      <w:r w:rsidRPr="00291D2E">
        <w:t>d</w:t>
      </w:r>
      <w:r>
        <w:t>os por el</w:t>
      </w:r>
      <w:r w:rsidRPr="00291D2E">
        <w:t xml:space="preserve"> </w:t>
      </w:r>
      <w:r>
        <w:t>VI</w:t>
      </w:r>
      <w:r w:rsidRPr="00291D2E">
        <w:t>H</w:t>
      </w:r>
      <w:r>
        <w:t>/SID</w:t>
      </w:r>
      <w:r w:rsidRPr="00291D2E">
        <w:t xml:space="preserve">A, </w:t>
      </w:r>
      <w:r>
        <w:t xml:space="preserve">de las que se benefician en </w:t>
      </w:r>
      <w:r w:rsidRPr="00291D2E">
        <w:t>total</w:t>
      </w:r>
      <w:r>
        <w:t xml:space="preserve"> </w:t>
      </w:r>
      <w:r w:rsidRPr="00291D2E">
        <w:t>1</w:t>
      </w:r>
      <w:r w:rsidR="00106203">
        <w:t>1.</w:t>
      </w:r>
      <w:r w:rsidRPr="00291D2E">
        <w:t xml:space="preserve">000 </w:t>
      </w:r>
      <w:r>
        <w:t>niños</w:t>
      </w:r>
      <w:r w:rsidRPr="00291D2E">
        <w:t>;</w:t>
      </w:r>
    </w:p>
    <w:p w:rsidR="005C7BE0" w:rsidRPr="00A33EC8" w:rsidRDefault="005C7BE0" w:rsidP="005C7BE0">
      <w:pPr>
        <w:pStyle w:val="SingleTxtG"/>
      </w:pPr>
      <w:r w:rsidRPr="00291D2E">
        <w:tab/>
      </w:r>
      <w:r w:rsidRPr="00A33EC8">
        <w:t>4)</w:t>
      </w:r>
      <w:r w:rsidRPr="00A33EC8">
        <w:tab/>
        <w:t>El apoyo a programas y actividades con objeto de atender las nece</w:t>
      </w:r>
      <w:r>
        <w:t>sida</w:t>
      </w:r>
      <w:r w:rsidRPr="00A33EC8">
        <w:t>d</w:t>
      </w:r>
      <w:r>
        <w:t>e</w:t>
      </w:r>
      <w:r w:rsidRPr="00A33EC8">
        <w:t xml:space="preserve">s </w:t>
      </w:r>
      <w:r w:rsidR="003E1C3D">
        <w:t>de los niños de la calle, los niños</w:t>
      </w:r>
      <w:r>
        <w:t xml:space="preserve"> con discapacidad y los huérfa</w:t>
      </w:r>
      <w:r w:rsidRPr="00A33EC8">
        <w:t>n</w:t>
      </w:r>
      <w:r>
        <w:t>o</w:t>
      </w:r>
      <w:r w:rsidRPr="00A33EC8">
        <w:t>s;</w:t>
      </w:r>
    </w:p>
    <w:p w:rsidR="005C7BE0" w:rsidRPr="00A33EC8" w:rsidRDefault="005C7BE0" w:rsidP="005C7BE0">
      <w:pPr>
        <w:pStyle w:val="SingleTxtG"/>
      </w:pPr>
      <w:r w:rsidRPr="00A33EC8">
        <w:tab/>
        <w:t>5)</w:t>
      </w:r>
      <w:r w:rsidRPr="00A33EC8">
        <w:tab/>
        <w:t>El respaldo a la educación reglada y no reglada</w:t>
      </w:r>
      <w:r>
        <w:t xml:space="preserve"> </w:t>
      </w:r>
      <w:r w:rsidRPr="00A33EC8">
        <w:t>para las personas con dis</w:t>
      </w:r>
      <w:r>
        <w:t>c</w:t>
      </w:r>
      <w:r w:rsidRPr="00A33EC8">
        <w:t>a</w:t>
      </w:r>
      <w:r>
        <w:t>pacidades</w:t>
      </w:r>
      <w:r w:rsidRPr="00A33EC8">
        <w:t xml:space="preserve"> </w:t>
      </w:r>
      <w:r>
        <w:t>y en situación desventajosa</w:t>
      </w:r>
      <w:r w:rsidRPr="00A33EC8">
        <w:t xml:space="preserve">, </w:t>
      </w:r>
      <w:r>
        <w:t>que comprende</w:t>
      </w:r>
      <w:r w:rsidRPr="00A33EC8">
        <w:t>:</w:t>
      </w:r>
    </w:p>
    <w:p w:rsidR="005C7BE0" w:rsidRPr="00A33EC8" w:rsidRDefault="005C7BE0" w:rsidP="005C7BE0">
      <w:pPr>
        <w:pStyle w:val="Bullet2G"/>
        <w:suppressAutoHyphens/>
      </w:pPr>
      <w:r>
        <w:t>Una</w:t>
      </w:r>
      <w:r w:rsidRPr="00A33EC8">
        <w:t xml:space="preserve"> e</w:t>
      </w:r>
      <w:r>
        <w:t>nseñanza</w:t>
      </w:r>
      <w:r w:rsidRPr="00A33EC8">
        <w:t xml:space="preserve"> básica reglada para</w:t>
      </w:r>
      <w:r>
        <w:t xml:space="preserve"> </w:t>
      </w:r>
      <w:r w:rsidRPr="00A33EC8">
        <w:t xml:space="preserve">las personas con discapacidad y </w:t>
      </w:r>
      <w:r>
        <w:t>un</w:t>
      </w:r>
      <w:r w:rsidRPr="00A33EC8">
        <w:t>a educa</w:t>
      </w:r>
      <w:r>
        <w:t>c</w:t>
      </w:r>
      <w:r w:rsidRPr="00A33EC8">
        <w:t>i</w:t>
      </w:r>
      <w:r>
        <w:t>ó</w:t>
      </w:r>
      <w:r w:rsidRPr="00A33EC8">
        <w:t xml:space="preserve">n </w:t>
      </w:r>
      <w:r>
        <w:t xml:space="preserve">no reglada para esas personas bajo la </w:t>
      </w:r>
      <w:r w:rsidRPr="00A33EC8">
        <w:t>for</w:t>
      </w:r>
      <w:r>
        <w:t>ma de curso</w:t>
      </w:r>
      <w:r w:rsidRPr="00A33EC8">
        <w:t xml:space="preserve">s </w:t>
      </w:r>
      <w:r>
        <w:t xml:space="preserve">de </w:t>
      </w:r>
      <w:r w:rsidRPr="00A33EC8">
        <w:t>educa</w:t>
      </w:r>
      <w:r>
        <w:t>c</w:t>
      </w:r>
      <w:r w:rsidRPr="00A33EC8">
        <w:t>i</w:t>
      </w:r>
      <w:r>
        <w:t>ó</w:t>
      </w:r>
      <w:r w:rsidRPr="00A33EC8">
        <w:t xml:space="preserve">n </w:t>
      </w:r>
      <w:r>
        <w:t xml:space="preserve">permanente </w:t>
      </w:r>
      <w:r w:rsidRPr="00A33EC8">
        <w:t>equivalent</w:t>
      </w:r>
      <w:r>
        <w:t>es</w:t>
      </w:r>
      <w:r w:rsidRPr="00A33EC8">
        <w:t xml:space="preserve"> </w:t>
      </w:r>
      <w:r>
        <w:t>a la enseñanza básica</w:t>
      </w:r>
      <w:r w:rsidR="00624E89">
        <w:t>;</w:t>
      </w:r>
    </w:p>
    <w:p w:rsidR="005C7BE0" w:rsidRPr="00FA438A" w:rsidRDefault="005C7BE0" w:rsidP="005C7BE0">
      <w:pPr>
        <w:pStyle w:val="Bullet2G"/>
        <w:suppressAutoHyphens/>
      </w:pPr>
      <w:r w:rsidRPr="00FA438A">
        <w:t>Escuelas asistenciales y a</w:t>
      </w:r>
      <w:r>
        <w:t>po</w:t>
      </w:r>
      <w:r w:rsidRPr="00FA438A">
        <w:t>y</w:t>
      </w:r>
      <w:r>
        <w:t>o</w:t>
      </w:r>
      <w:r w:rsidRPr="00FA438A">
        <w:t xml:space="preserve"> a los niños desfavorecidos en el sistema de enseñanza no reglada, </w:t>
      </w:r>
      <w:r>
        <w:t>por medio de</w:t>
      </w:r>
      <w:r w:rsidRPr="00FA438A">
        <w:t xml:space="preserve"> una enseñanza permanente equivalente a la enseñanza básica</w:t>
      </w:r>
      <w:r>
        <w:t>,</w:t>
      </w:r>
      <w:r w:rsidRPr="00FA438A">
        <w:t xml:space="preserve"> </w:t>
      </w:r>
      <w:r>
        <w:t xml:space="preserve">dispensada </w:t>
      </w:r>
      <w:r w:rsidRPr="00FA438A">
        <w:t>a</w:t>
      </w:r>
      <w:r>
        <w:t xml:space="preserve"> </w:t>
      </w:r>
      <w:r w:rsidR="00106203">
        <w:t>1.</w:t>
      </w:r>
      <w:r w:rsidRPr="00FA438A">
        <w:t>66</w:t>
      </w:r>
      <w:r w:rsidR="00106203">
        <w:t>6.</w:t>
      </w:r>
      <w:r w:rsidRPr="00FA438A">
        <w:t xml:space="preserve">620 </w:t>
      </w:r>
      <w:r>
        <w:t>niños</w:t>
      </w:r>
      <w:r w:rsidRPr="00FA438A">
        <w:t xml:space="preserve">; </w:t>
      </w:r>
      <w:r>
        <w:t>un</w:t>
      </w:r>
      <w:r w:rsidRPr="00FA438A">
        <w:t xml:space="preserve"> program</w:t>
      </w:r>
      <w:r>
        <w:t>a de alfabetización para</w:t>
      </w:r>
      <w:r w:rsidRPr="00FA438A">
        <w:t xml:space="preserve"> 27</w:t>
      </w:r>
      <w:r w:rsidR="00106203">
        <w:t>9.</w:t>
      </w:r>
      <w:r w:rsidRPr="00FA438A">
        <w:t xml:space="preserve">083 </w:t>
      </w:r>
      <w:r>
        <w:t>niños</w:t>
      </w:r>
      <w:r w:rsidRPr="00FA438A">
        <w:t xml:space="preserve">; </w:t>
      </w:r>
      <w:r>
        <w:t>y una capacitación a corto plazo en técnicas de preparación para la vida activa, destinada a</w:t>
      </w:r>
      <w:r w:rsidRPr="00FA438A">
        <w:t xml:space="preserve"> 66</w:t>
      </w:r>
      <w:r w:rsidR="00106203">
        <w:t>9.</w:t>
      </w:r>
      <w:r w:rsidRPr="00FA438A">
        <w:t xml:space="preserve">579 </w:t>
      </w:r>
      <w:r>
        <w:t>niños</w:t>
      </w:r>
      <w:r w:rsidR="00624E89">
        <w:t>;</w:t>
      </w:r>
    </w:p>
    <w:p w:rsidR="005C7BE0" w:rsidRPr="00FA438A" w:rsidRDefault="005C7BE0" w:rsidP="005C7BE0">
      <w:pPr>
        <w:pStyle w:val="Bullet2G"/>
        <w:suppressAutoHyphens/>
      </w:pPr>
      <w:r>
        <w:t>La c</w:t>
      </w:r>
      <w:r w:rsidRPr="00FA438A">
        <w:t>reación de un fondo de créditos para la educación</w:t>
      </w:r>
      <w:r w:rsidR="00624E89">
        <w:t>;</w:t>
      </w:r>
    </w:p>
    <w:p w:rsidR="005C7BE0" w:rsidRPr="005931B9" w:rsidRDefault="005C7BE0" w:rsidP="005C7BE0">
      <w:pPr>
        <w:pStyle w:val="Bullet2G"/>
        <w:suppressAutoHyphens/>
      </w:pPr>
      <w:r w:rsidRPr="005931B9">
        <w:t xml:space="preserve">La iniciativa de alquiler de bicicletas, que fomenta el préstamo de bicicletas a los niños desfavorecidos </w:t>
      </w:r>
      <w:r>
        <w:t>durante su escolariz</w:t>
      </w:r>
      <w:r w:rsidRPr="005931B9">
        <w:t>aci</w:t>
      </w:r>
      <w:r>
        <w:t>ó</w:t>
      </w:r>
      <w:r w:rsidRPr="005931B9">
        <w:t>n</w:t>
      </w:r>
      <w:r w:rsidR="00624E89">
        <w:t>;</w:t>
      </w:r>
    </w:p>
    <w:p w:rsidR="005C7BE0" w:rsidRPr="005931B9" w:rsidRDefault="005C7BE0" w:rsidP="005C7BE0">
      <w:pPr>
        <w:pStyle w:val="SingleTxtG"/>
      </w:pPr>
      <w:r w:rsidRPr="005931B9">
        <w:t>116.</w:t>
      </w:r>
      <w:r w:rsidRPr="005931B9">
        <w:tab/>
        <w:t>Se han realizado esfuerzos para potenciar la calidad de la educación, haciend</w:t>
      </w:r>
      <w:r>
        <w:t>o</w:t>
      </w:r>
      <w:r w:rsidRPr="005931B9">
        <w:t xml:space="preserve"> hincapié en un aprendizaje continuo</w:t>
      </w:r>
      <w:r>
        <w:t xml:space="preserve"> e</w:t>
      </w:r>
      <w:r w:rsidRPr="005931B9">
        <w:t xml:space="preserve"> invirtiendo en el fortalecimiento de la capacidad de los </w:t>
      </w:r>
      <w:r>
        <w:t>maestros,</w:t>
      </w:r>
      <w:r w:rsidRPr="005931B9">
        <w:t xml:space="preserve"> en </w:t>
      </w:r>
      <w:r>
        <w:t xml:space="preserve">aras de </w:t>
      </w:r>
      <w:r w:rsidRPr="005931B9">
        <w:t xml:space="preserve">una enseñanza y </w:t>
      </w:r>
      <w:r>
        <w:t xml:space="preserve">un </w:t>
      </w:r>
      <w:r w:rsidRPr="005931B9">
        <w:t xml:space="preserve">aprendizaje </w:t>
      </w:r>
      <w:r>
        <w:t>centrados</w:t>
      </w:r>
      <w:r w:rsidR="005D344C">
        <w:t xml:space="preserve"> en el niño,</w:t>
      </w:r>
      <w:r w:rsidRPr="005931B9">
        <w:t xml:space="preserve"> </w:t>
      </w:r>
      <w:r>
        <w:t>exigiendo a todas las instituciones</w:t>
      </w:r>
      <w:r w:rsidRPr="005931B9">
        <w:t xml:space="preserve"> </w:t>
      </w:r>
      <w:r>
        <w:t>docentes</w:t>
      </w:r>
      <w:r w:rsidRPr="005931B9">
        <w:t xml:space="preserve"> </w:t>
      </w:r>
      <w:r>
        <w:t>que imparten una enseñanza</w:t>
      </w:r>
      <w:r w:rsidRPr="005931B9">
        <w:t xml:space="preserve"> b</w:t>
      </w:r>
      <w:r>
        <w:t>á</w:t>
      </w:r>
      <w:r w:rsidRPr="005931B9">
        <w:t>sic</w:t>
      </w:r>
      <w:r>
        <w:t>a que establezcan sistemas internos de control de</w:t>
      </w:r>
      <w:r w:rsidRPr="005931B9">
        <w:t xml:space="preserve"> </w:t>
      </w:r>
      <w:r>
        <w:t>c</w:t>
      </w:r>
      <w:r w:rsidRPr="005931B9">
        <w:t>ali</w:t>
      </w:r>
      <w:r>
        <w:t xml:space="preserve">dad </w:t>
      </w:r>
      <w:r w:rsidRPr="005931B9">
        <w:t xml:space="preserve">y </w:t>
      </w:r>
      <w:r>
        <w:t>promoviendo la</w:t>
      </w:r>
      <w:r w:rsidRPr="005931B9">
        <w:t xml:space="preserve"> participa</w:t>
      </w:r>
      <w:r>
        <w:t>c</w:t>
      </w:r>
      <w:r w:rsidRPr="005931B9">
        <w:t>i</w:t>
      </w:r>
      <w:r>
        <w:t>ó</w:t>
      </w:r>
      <w:r w:rsidRPr="005931B9">
        <w:t xml:space="preserve">n </w:t>
      </w:r>
      <w:r>
        <w:t>de las</w:t>
      </w:r>
      <w:r w:rsidRPr="005931B9">
        <w:t xml:space="preserve"> famili</w:t>
      </w:r>
      <w:r>
        <w:t>a</w:t>
      </w:r>
      <w:r w:rsidRPr="005931B9">
        <w:t>s, comuni</w:t>
      </w:r>
      <w:r>
        <w:t>dades</w:t>
      </w:r>
      <w:r w:rsidRPr="005931B9">
        <w:t xml:space="preserve">, </w:t>
      </w:r>
      <w:r>
        <w:t>O</w:t>
      </w:r>
      <w:r w:rsidRPr="005931B9">
        <w:t xml:space="preserve">NG </w:t>
      </w:r>
      <w:r>
        <w:t>e instituciones</w:t>
      </w:r>
      <w:r w:rsidRPr="005931B9">
        <w:t xml:space="preserve"> religios</w:t>
      </w:r>
      <w:r>
        <w:t>as en la oferta educativa</w:t>
      </w:r>
      <w:r w:rsidRPr="005931B9">
        <w:t>.</w:t>
      </w:r>
    </w:p>
    <w:p w:rsidR="005C7BE0" w:rsidRPr="00D92C44" w:rsidRDefault="005C7BE0" w:rsidP="005C7BE0">
      <w:pPr>
        <w:pStyle w:val="SingleTxtG"/>
      </w:pPr>
      <w:r w:rsidRPr="00D92C44">
        <w:t>117.</w:t>
      </w:r>
      <w:r w:rsidRPr="00D92C44">
        <w:tab/>
        <w:t xml:space="preserve">Según los datos del Ministerio de Educación, </w:t>
      </w:r>
      <w:r>
        <w:t xml:space="preserve">han </w:t>
      </w:r>
      <w:r w:rsidR="005D344C">
        <w:t>aumentado</w:t>
      </w:r>
      <w:r>
        <w:t xml:space="preserve"> </w:t>
      </w:r>
      <w:r w:rsidRPr="00D92C44">
        <w:t>las tasas de asistencia escolar de los niños de los diferent</w:t>
      </w:r>
      <w:r>
        <w:t>es grupos de edad</w:t>
      </w:r>
      <w:r w:rsidRPr="00D92C44">
        <w:t>,</w:t>
      </w:r>
      <w:r>
        <w:t xml:space="preserve"> en especial a nivel de la enseñ</w:t>
      </w:r>
      <w:r w:rsidRPr="00D92C44">
        <w:t>anza secundaria</w:t>
      </w:r>
      <w:r>
        <w:t>,</w:t>
      </w:r>
      <w:r w:rsidRPr="00D92C44">
        <w:t xml:space="preserve"> durante el períod</w:t>
      </w:r>
      <w:r>
        <w:t>o de</w:t>
      </w:r>
      <w:r w:rsidRPr="00D92C44">
        <w:t xml:space="preserve"> 2005</w:t>
      </w:r>
      <w:r w:rsidR="001D67D8">
        <w:t>-</w:t>
      </w:r>
      <w:r>
        <w:t>2007</w:t>
      </w:r>
      <w:r w:rsidRPr="00D92C44">
        <w:t xml:space="preserve"> </w:t>
      </w:r>
      <w:r>
        <w:t>con un ligero descenso en</w:t>
      </w:r>
      <w:r w:rsidRPr="00D92C44">
        <w:t xml:space="preserve"> </w:t>
      </w:r>
      <w:smartTag w:uri="urn:schemas-microsoft-com:office:smarttags" w:element="metricconverter">
        <w:smartTagPr>
          <w:attr w:name="ProductID" w:val="2007 a"/>
        </w:smartTagPr>
        <w:r w:rsidRPr="00D92C44">
          <w:t>2007 a</w:t>
        </w:r>
      </w:smartTag>
      <w:r>
        <w:t xml:space="preserve"> nivel</w:t>
      </w:r>
      <w:r w:rsidRPr="00D92C44">
        <w:t xml:space="preserve"> pre</w:t>
      </w:r>
      <w:r>
        <w:t>e</w:t>
      </w:r>
      <w:r w:rsidRPr="00D92C44">
        <w:t>scol</w:t>
      </w:r>
      <w:r>
        <w:t xml:space="preserve">ar y </w:t>
      </w:r>
      <w:r w:rsidRPr="00D92C44">
        <w:t>ter</w:t>
      </w:r>
      <w:r>
        <w:t>c</w:t>
      </w:r>
      <w:r w:rsidRPr="00D92C44">
        <w:t>iar</w:t>
      </w:r>
      <w:r>
        <w:t>io</w:t>
      </w:r>
      <w:r w:rsidRPr="00D92C44">
        <w:t>.</w:t>
      </w:r>
    </w:p>
    <w:p w:rsidR="005C7BE0" w:rsidRPr="00D92C44" w:rsidRDefault="005C7BE0" w:rsidP="005C7BE0">
      <w:pPr>
        <w:pStyle w:val="Heading1"/>
      </w:pPr>
      <w:r w:rsidRPr="00D92C44">
        <w:t>Cuadro 5</w:t>
      </w:r>
    </w:p>
    <w:p w:rsidR="005C7BE0" w:rsidRPr="00D92C44" w:rsidRDefault="005C7BE0" w:rsidP="00624E89">
      <w:pPr>
        <w:pStyle w:val="SingleTxtG"/>
        <w:jc w:val="left"/>
        <w:rPr>
          <w:b/>
        </w:rPr>
      </w:pPr>
      <w:r w:rsidRPr="00D92C44">
        <w:rPr>
          <w:b/>
        </w:rPr>
        <w:t xml:space="preserve">Tasas de asistencia de los </w:t>
      </w:r>
      <w:r>
        <w:rPr>
          <w:b/>
        </w:rPr>
        <w:t>alumno</w:t>
      </w:r>
      <w:r w:rsidRPr="00D92C44">
        <w:rPr>
          <w:b/>
        </w:rPr>
        <w:t xml:space="preserve">s de los niveles de </w:t>
      </w:r>
      <w:r>
        <w:rPr>
          <w:b/>
        </w:rPr>
        <w:t xml:space="preserve">enseñanza </w:t>
      </w:r>
      <w:r w:rsidRPr="00D92C44">
        <w:rPr>
          <w:b/>
        </w:rPr>
        <w:t>pre</w:t>
      </w:r>
      <w:r>
        <w:rPr>
          <w:b/>
        </w:rPr>
        <w:t>e</w:t>
      </w:r>
      <w:r w:rsidRPr="00D92C44">
        <w:rPr>
          <w:b/>
        </w:rPr>
        <w:t>scol</w:t>
      </w:r>
      <w:r>
        <w:rPr>
          <w:b/>
        </w:rPr>
        <w:t xml:space="preserve">ar a enseñanza </w:t>
      </w:r>
      <w:r w:rsidRPr="00D92C44">
        <w:rPr>
          <w:b/>
        </w:rPr>
        <w:t>ter</w:t>
      </w:r>
      <w:r>
        <w:rPr>
          <w:b/>
        </w:rPr>
        <w:t>c</w:t>
      </w:r>
      <w:r w:rsidRPr="00D92C44">
        <w:rPr>
          <w:b/>
        </w:rPr>
        <w:t>iar</w:t>
      </w:r>
      <w:r>
        <w:rPr>
          <w:b/>
        </w:rPr>
        <w:t>ia en todo el país en los cursos académicos</w:t>
      </w:r>
      <w:r w:rsidRPr="00D92C44">
        <w:rPr>
          <w:b/>
        </w:rPr>
        <w:t xml:space="preserve"> 2005</w:t>
      </w:r>
      <w:r w:rsidR="001D67D8">
        <w:rPr>
          <w:b/>
        </w:rPr>
        <w:t>-</w:t>
      </w:r>
      <w:r w:rsidRPr="00D92C44">
        <w:rPr>
          <w:b/>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66"/>
        <w:gridCol w:w="1401"/>
        <w:gridCol w:w="1401"/>
        <w:gridCol w:w="1401"/>
        <w:gridCol w:w="1401"/>
      </w:tblGrid>
      <w:tr w:rsidR="005C7BE0" w:rsidRPr="00624E89">
        <w:trPr>
          <w:tblHeader/>
        </w:trPr>
        <w:tc>
          <w:tcPr>
            <w:tcW w:w="1766" w:type="dxa"/>
            <w:tcBorders>
              <w:top w:val="single" w:sz="4" w:space="0" w:color="auto"/>
              <w:bottom w:val="single" w:sz="12" w:space="0" w:color="auto"/>
            </w:tcBorders>
            <w:shd w:val="clear" w:color="auto" w:fill="auto"/>
            <w:vAlign w:val="bottom"/>
          </w:tcPr>
          <w:p w:rsidR="005C7BE0" w:rsidRPr="00624E89" w:rsidRDefault="005C7BE0" w:rsidP="00624E89">
            <w:pPr>
              <w:spacing w:before="80" w:after="80" w:line="200" w:lineRule="exact"/>
              <w:ind w:right="113"/>
              <w:rPr>
                <w:i/>
                <w:sz w:val="16"/>
              </w:rPr>
            </w:pPr>
            <w:r w:rsidRPr="00624E89">
              <w:rPr>
                <w:i/>
                <w:sz w:val="16"/>
              </w:rPr>
              <w:t>Nivel</w:t>
            </w:r>
          </w:p>
        </w:tc>
        <w:tc>
          <w:tcPr>
            <w:tcW w:w="1401" w:type="dxa"/>
            <w:tcBorders>
              <w:top w:val="single" w:sz="4" w:space="0" w:color="auto"/>
              <w:bottom w:val="single" w:sz="12" w:space="0" w:color="auto"/>
            </w:tcBorders>
            <w:shd w:val="clear" w:color="auto" w:fill="auto"/>
            <w:vAlign w:val="bottom"/>
          </w:tcPr>
          <w:p w:rsidR="005C7BE0" w:rsidRPr="00624E89" w:rsidRDefault="005C7BE0" w:rsidP="00624E89">
            <w:pPr>
              <w:spacing w:before="80" w:after="80" w:line="200" w:lineRule="exact"/>
              <w:ind w:right="113"/>
              <w:jc w:val="right"/>
              <w:rPr>
                <w:i/>
                <w:sz w:val="16"/>
              </w:rPr>
            </w:pPr>
            <w:r w:rsidRPr="00624E89">
              <w:rPr>
                <w:i/>
                <w:sz w:val="16"/>
              </w:rPr>
              <w:t>Grupo de edad</w:t>
            </w:r>
          </w:p>
        </w:tc>
        <w:tc>
          <w:tcPr>
            <w:tcW w:w="1401" w:type="dxa"/>
            <w:tcBorders>
              <w:top w:val="single" w:sz="4" w:space="0" w:color="auto"/>
              <w:bottom w:val="single" w:sz="12" w:space="0" w:color="auto"/>
            </w:tcBorders>
            <w:shd w:val="clear" w:color="auto" w:fill="auto"/>
            <w:vAlign w:val="bottom"/>
          </w:tcPr>
          <w:p w:rsidR="005C7BE0" w:rsidRPr="00624E89" w:rsidRDefault="005C7BE0" w:rsidP="00624E89">
            <w:pPr>
              <w:spacing w:before="80" w:after="80" w:line="200" w:lineRule="exact"/>
              <w:ind w:right="113"/>
              <w:jc w:val="right"/>
              <w:rPr>
                <w:i/>
                <w:sz w:val="16"/>
              </w:rPr>
            </w:pPr>
            <w:r w:rsidRPr="00624E89">
              <w:rPr>
                <w:i/>
                <w:sz w:val="16"/>
              </w:rPr>
              <w:t>2005</w:t>
            </w:r>
          </w:p>
        </w:tc>
        <w:tc>
          <w:tcPr>
            <w:tcW w:w="1401" w:type="dxa"/>
            <w:tcBorders>
              <w:top w:val="single" w:sz="4" w:space="0" w:color="auto"/>
              <w:bottom w:val="single" w:sz="12" w:space="0" w:color="auto"/>
            </w:tcBorders>
            <w:shd w:val="clear" w:color="auto" w:fill="auto"/>
            <w:vAlign w:val="bottom"/>
          </w:tcPr>
          <w:p w:rsidR="005C7BE0" w:rsidRPr="00624E89" w:rsidRDefault="005C7BE0" w:rsidP="00624E89">
            <w:pPr>
              <w:spacing w:before="80" w:after="80" w:line="200" w:lineRule="exact"/>
              <w:ind w:right="113"/>
              <w:jc w:val="right"/>
              <w:rPr>
                <w:i/>
                <w:sz w:val="16"/>
              </w:rPr>
            </w:pPr>
            <w:r w:rsidRPr="00624E89">
              <w:rPr>
                <w:i/>
                <w:sz w:val="16"/>
              </w:rPr>
              <w:t>2006</w:t>
            </w:r>
          </w:p>
        </w:tc>
        <w:tc>
          <w:tcPr>
            <w:tcW w:w="1401" w:type="dxa"/>
            <w:tcBorders>
              <w:top w:val="single" w:sz="4" w:space="0" w:color="auto"/>
              <w:bottom w:val="single" w:sz="12" w:space="0" w:color="auto"/>
            </w:tcBorders>
            <w:shd w:val="clear" w:color="auto" w:fill="auto"/>
            <w:vAlign w:val="bottom"/>
          </w:tcPr>
          <w:p w:rsidR="005C7BE0" w:rsidRPr="00624E89" w:rsidRDefault="005C7BE0" w:rsidP="00624E89">
            <w:pPr>
              <w:spacing w:before="80" w:after="80" w:line="200" w:lineRule="exact"/>
              <w:ind w:right="113"/>
              <w:jc w:val="right"/>
              <w:rPr>
                <w:i/>
                <w:sz w:val="16"/>
              </w:rPr>
            </w:pPr>
            <w:r w:rsidRPr="00624E89">
              <w:rPr>
                <w:i/>
                <w:sz w:val="16"/>
              </w:rPr>
              <w:t>2007</w:t>
            </w:r>
          </w:p>
        </w:tc>
      </w:tr>
      <w:tr w:rsidR="005C7BE0" w:rsidRPr="00624E89">
        <w:tc>
          <w:tcPr>
            <w:tcW w:w="1766" w:type="dxa"/>
            <w:tcBorders>
              <w:top w:val="single" w:sz="12" w:space="0" w:color="auto"/>
            </w:tcBorders>
            <w:shd w:val="clear" w:color="auto" w:fill="auto"/>
          </w:tcPr>
          <w:p w:rsidR="005C7BE0" w:rsidRPr="00624E89" w:rsidRDefault="005C7BE0" w:rsidP="00624E89">
            <w:pPr>
              <w:spacing w:before="40" w:after="40" w:line="220" w:lineRule="exact"/>
              <w:ind w:right="113"/>
              <w:rPr>
                <w:sz w:val="18"/>
              </w:rPr>
            </w:pPr>
            <w:r w:rsidRPr="00624E89">
              <w:rPr>
                <w:sz w:val="18"/>
              </w:rPr>
              <w:t>Preescolar</w:t>
            </w:r>
          </w:p>
        </w:tc>
        <w:tc>
          <w:tcPr>
            <w:tcW w:w="1401" w:type="dxa"/>
            <w:tcBorders>
              <w:top w:val="single" w:sz="12" w:space="0" w:color="auto"/>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3</w:t>
            </w:r>
            <w:r w:rsidR="001D67D8">
              <w:rPr>
                <w:sz w:val="18"/>
              </w:rPr>
              <w:t>-</w:t>
            </w:r>
            <w:r w:rsidRPr="00624E89">
              <w:rPr>
                <w:sz w:val="18"/>
              </w:rPr>
              <w:t>5</w:t>
            </w:r>
          </w:p>
        </w:tc>
        <w:tc>
          <w:tcPr>
            <w:tcW w:w="1401" w:type="dxa"/>
            <w:tcBorders>
              <w:top w:val="single" w:sz="12" w:space="0" w:color="auto"/>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73,67</w:t>
            </w:r>
          </w:p>
        </w:tc>
        <w:tc>
          <w:tcPr>
            <w:tcW w:w="1401" w:type="dxa"/>
            <w:tcBorders>
              <w:top w:val="single" w:sz="12" w:space="0" w:color="auto"/>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75,03</w:t>
            </w:r>
          </w:p>
        </w:tc>
        <w:tc>
          <w:tcPr>
            <w:tcW w:w="1401" w:type="dxa"/>
            <w:tcBorders>
              <w:top w:val="single" w:sz="12" w:space="0" w:color="auto"/>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74,27</w:t>
            </w:r>
          </w:p>
        </w:tc>
      </w:tr>
      <w:tr w:rsidR="005C7BE0" w:rsidRPr="00624E89">
        <w:tc>
          <w:tcPr>
            <w:tcW w:w="1766" w:type="dxa"/>
            <w:shd w:val="clear" w:color="auto" w:fill="auto"/>
          </w:tcPr>
          <w:p w:rsidR="005C7BE0" w:rsidRPr="00624E89" w:rsidRDefault="005C7BE0" w:rsidP="00624E89">
            <w:pPr>
              <w:spacing w:before="40" w:after="40" w:line="220" w:lineRule="exact"/>
              <w:ind w:right="113"/>
              <w:rPr>
                <w:sz w:val="18"/>
              </w:rPr>
            </w:pPr>
            <w:r w:rsidRPr="00624E89">
              <w:rPr>
                <w:sz w:val="18"/>
              </w:rPr>
              <w:t>Primario</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6</w:t>
            </w:r>
            <w:r w:rsidR="001D67D8">
              <w:rPr>
                <w:sz w:val="18"/>
              </w:rPr>
              <w:t>-</w:t>
            </w:r>
            <w:r w:rsidRPr="00624E89">
              <w:rPr>
                <w:sz w:val="18"/>
              </w:rPr>
              <w:t>11</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102,13</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103,47</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101,02</w:t>
            </w:r>
          </w:p>
        </w:tc>
      </w:tr>
      <w:tr w:rsidR="005C7BE0" w:rsidRPr="00624E89">
        <w:tc>
          <w:tcPr>
            <w:tcW w:w="1766" w:type="dxa"/>
            <w:shd w:val="clear" w:color="auto" w:fill="auto"/>
          </w:tcPr>
          <w:p w:rsidR="005C7BE0" w:rsidRPr="00624E89" w:rsidRDefault="005C7BE0" w:rsidP="00624E89">
            <w:pPr>
              <w:spacing w:before="40" w:after="40" w:line="220" w:lineRule="exact"/>
              <w:ind w:right="113"/>
              <w:rPr>
                <w:sz w:val="18"/>
              </w:rPr>
            </w:pPr>
            <w:r w:rsidRPr="00624E89">
              <w:rPr>
                <w:sz w:val="18"/>
              </w:rPr>
              <w:t>1º ciclo de secundario</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12</w:t>
            </w:r>
            <w:r w:rsidR="001D67D8">
              <w:rPr>
                <w:sz w:val="18"/>
              </w:rPr>
              <w:t>-</w:t>
            </w:r>
            <w:r w:rsidRPr="00624E89">
              <w:rPr>
                <w:sz w:val="18"/>
              </w:rPr>
              <w:t>14</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95,46</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96,66</w:t>
            </w:r>
          </w:p>
        </w:tc>
        <w:tc>
          <w:tcPr>
            <w:tcW w:w="1401" w:type="dxa"/>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96,95</w:t>
            </w:r>
          </w:p>
        </w:tc>
      </w:tr>
      <w:tr w:rsidR="005C7BE0" w:rsidRPr="00624E89">
        <w:tc>
          <w:tcPr>
            <w:tcW w:w="1766" w:type="dxa"/>
            <w:tcBorders>
              <w:bottom w:val="nil"/>
            </w:tcBorders>
            <w:shd w:val="clear" w:color="auto" w:fill="auto"/>
          </w:tcPr>
          <w:p w:rsidR="005C7BE0" w:rsidRPr="00624E89" w:rsidRDefault="005C7BE0" w:rsidP="00624E89">
            <w:pPr>
              <w:spacing w:before="40" w:after="40" w:line="220" w:lineRule="exact"/>
              <w:ind w:right="113"/>
              <w:rPr>
                <w:sz w:val="18"/>
              </w:rPr>
            </w:pPr>
            <w:r w:rsidRPr="00624E89">
              <w:rPr>
                <w:sz w:val="18"/>
              </w:rPr>
              <w:t>2º ciclo de secundario</w:t>
            </w:r>
          </w:p>
        </w:tc>
        <w:tc>
          <w:tcPr>
            <w:tcW w:w="1401" w:type="dxa"/>
            <w:tcBorders>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15</w:t>
            </w:r>
            <w:r w:rsidR="001D67D8">
              <w:rPr>
                <w:sz w:val="18"/>
              </w:rPr>
              <w:t>-</w:t>
            </w:r>
            <w:r w:rsidRPr="00624E89">
              <w:rPr>
                <w:sz w:val="18"/>
              </w:rPr>
              <w:t>17</w:t>
            </w:r>
          </w:p>
        </w:tc>
        <w:tc>
          <w:tcPr>
            <w:tcW w:w="1401" w:type="dxa"/>
            <w:tcBorders>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65,55</w:t>
            </w:r>
          </w:p>
        </w:tc>
        <w:tc>
          <w:tcPr>
            <w:tcW w:w="1401" w:type="dxa"/>
            <w:tcBorders>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65,77</w:t>
            </w:r>
          </w:p>
        </w:tc>
        <w:tc>
          <w:tcPr>
            <w:tcW w:w="1401" w:type="dxa"/>
            <w:tcBorders>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68,55</w:t>
            </w:r>
          </w:p>
        </w:tc>
      </w:tr>
      <w:tr w:rsidR="005C7BE0" w:rsidRPr="00624E89">
        <w:tc>
          <w:tcPr>
            <w:tcW w:w="1766" w:type="dxa"/>
            <w:tcBorders>
              <w:top w:val="nil"/>
              <w:bottom w:val="nil"/>
            </w:tcBorders>
            <w:shd w:val="clear" w:color="auto" w:fill="auto"/>
          </w:tcPr>
          <w:p w:rsidR="005C7BE0" w:rsidRPr="00624E89" w:rsidRDefault="005C7BE0" w:rsidP="00624E89">
            <w:pPr>
              <w:spacing w:before="40" w:after="40" w:line="220" w:lineRule="exact"/>
              <w:ind w:right="113"/>
              <w:rPr>
                <w:sz w:val="18"/>
              </w:rPr>
            </w:pPr>
            <w:r w:rsidRPr="00624E89">
              <w:rPr>
                <w:sz w:val="18"/>
              </w:rPr>
              <w:t>Terciario</w:t>
            </w:r>
            <w:r w:rsidRPr="00624E89">
              <w:t>*</w:t>
            </w:r>
          </w:p>
        </w:tc>
        <w:tc>
          <w:tcPr>
            <w:tcW w:w="1401" w:type="dxa"/>
            <w:tcBorders>
              <w:top w:val="nil"/>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18</w:t>
            </w:r>
            <w:r w:rsidR="001D67D8">
              <w:rPr>
                <w:sz w:val="18"/>
              </w:rPr>
              <w:t>-</w:t>
            </w:r>
            <w:r w:rsidRPr="00624E89">
              <w:rPr>
                <w:sz w:val="18"/>
              </w:rPr>
              <w:t>21</w:t>
            </w:r>
          </w:p>
        </w:tc>
        <w:tc>
          <w:tcPr>
            <w:tcW w:w="1401" w:type="dxa"/>
            <w:tcBorders>
              <w:top w:val="nil"/>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53,37</w:t>
            </w:r>
          </w:p>
        </w:tc>
        <w:tc>
          <w:tcPr>
            <w:tcW w:w="1401" w:type="dxa"/>
            <w:tcBorders>
              <w:top w:val="nil"/>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68,05</w:t>
            </w:r>
          </w:p>
        </w:tc>
        <w:tc>
          <w:tcPr>
            <w:tcW w:w="1401" w:type="dxa"/>
            <w:tcBorders>
              <w:top w:val="nil"/>
              <w:bottom w:val="nil"/>
            </w:tcBorders>
            <w:shd w:val="clear" w:color="auto" w:fill="auto"/>
            <w:vAlign w:val="bottom"/>
          </w:tcPr>
          <w:p w:rsidR="005C7BE0" w:rsidRPr="00624E89" w:rsidRDefault="005C7BE0" w:rsidP="00624E89">
            <w:pPr>
              <w:spacing w:before="40" w:after="40" w:line="220" w:lineRule="exact"/>
              <w:ind w:right="113"/>
              <w:jc w:val="right"/>
              <w:rPr>
                <w:sz w:val="18"/>
              </w:rPr>
            </w:pPr>
            <w:r w:rsidRPr="00624E89">
              <w:rPr>
                <w:sz w:val="18"/>
              </w:rPr>
              <w:t>59,74</w:t>
            </w:r>
          </w:p>
        </w:tc>
      </w:tr>
      <w:tr w:rsidR="005C7BE0" w:rsidRPr="00624E89">
        <w:tc>
          <w:tcPr>
            <w:tcW w:w="1766" w:type="dxa"/>
            <w:tcBorders>
              <w:top w:val="nil"/>
            </w:tcBorders>
            <w:shd w:val="clear" w:color="auto" w:fill="auto"/>
          </w:tcPr>
          <w:p w:rsidR="005C7BE0" w:rsidRPr="00624E89" w:rsidRDefault="005C7BE0" w:rsidP="00624E89">
            <w:pPr>
              <w:spacing w:before="80" w:after="80" w:line="220" w:lineRule="exact"/>
              <w:ind w:left="284" w:right="113"/>
              <w:rPr>
                <w:b/>
                <w:sz w:val="18"/>
              </w:rPr>
            </w:pPr>
            <w:r w:rsidRPr="00624E89">
              <w:rPr>
                <w:b/>
                <w:sz w:val="18"/>
              </w:rPr>
              <w:t>Total</w:t>
            </w:r>
          </w:p>
        </w:tc>
        <w:tc>
          <w:tcPr>
            <w:tcW w:w="1401" w:type="dxa"/>
            <w:tcBorders>
              <w:top w:val="nil"/>
            </w:tcBorders>
            <w:shd w:val="clear" w:color="auto" w:fill="auto"/>
            <w:vAlign w:val="bottom"/>
          </w:tcPr>
          <w:p w:rsidR="005C7BE0" w:rsidRPr="00624E89" w:rsidRDefault="005C7BE0" w:rsidP="00624E89">
            <w:pPr>
              <w:spacing w:before="80" w:after="80" w:line="220" w:lineRule="exact"/>
              <w:ind w:right="113"/>
              <w:jc w:val="right"/>
              <w:rPr>
                <w:b/>
                <w:sz w:val="18"/>
              </w:rPr>
            </w:pPr>
            <w:r w:rsidRPr="00624E89">
              <w:rPr>
                <w:b/>
                <w:sz w:val="18"/>
              </w:rPr>
              <w:t>3</w:t>
            </w:r>
            <w:r w:rsidR="001D67D8">
              <w:rPr>
                <w:b/>
                <w:sz w:val="18"/>
              </w:rPr>
              <w:t>-</w:t>
            </w:r>
            <w:r w:rsidRPr="00624E89">
              <w:rPr>
                <w:b/>
                <w:sz w:val="18"/>
              </w:rPr>
              <w:t>21</w:t>
            </w:r>
          </w:p>
        </w:tc>
        <w:tc>
          <w:tcPr>
            <w:tcW w:w="1401" w:type="dxa"/>
            <w:tcBorders>
              <w:top w:val="nil"/>
            </w:tcBorders>
            <w:shd w:val="clear" w:color="auto" w:fill="auto"/>
            <w:vAlign w:val="bottom"/>
          </w:tcPr>
          <w:p w:rsidR="005C7BE0" w:rsidRPr="00624E89" w:rsidRDefault="005C7BE0" w:rsidP="00624E89">
            <w:pPr>
              <w:spacing w:before="80" w:after="80" w:line="220" w:lineRule="exact"/>
              <w:ind w:right="113"/>
              <w:jc w:val="right"/>
              <w:rPr>
                <w:b/>
                <w:sz w:val="18"/>
              </w:rPr>
            </w:pPr>
            <w:r w:rsidRPr="00624E89">
              <w:rPr>
                <w:b/>
                <w:sz w:val="18"/>
              </w:rPr>
              <w:t>80,78</w:t>
            </w:r>
          </w:p>
        </w:tc>
        <w:tc>
          <w:tcPr>
            <w:tcW w:w="1401" w:type="dxa"/>
            <w:tcBorders>
              <w:top w:val="nil"/>
            </w:tcBorders>
            <w:shd w:val="clear" w:color="auto" w:fill="auto"/>
            <w:vAlign w:val="bottom"/>
          </w:tcPr>
          <w:p w:rsidR="005C7BE0" w:rsidRPr="00624E89" w:rsidRDefault="005C7BE0" w:rsidP="00624E89">
            <w:pPr>
              <w:spacing w:before="80" w:after="80" w:line="220" w:lineRule="exact"/>
              <w:ind w:right="113"/>
              <w:jc w:val="right"/>
              <w:rPr>
                <w:b/>
                <w:sz w:val="18"/>
              </w:rPr>
            </w:pPr>
            <w:r w:rsidRPr="00624E89">
              <w:rPr>
                <w:b/>
                <w:sz w:val="18"/>
              </w:rPr>
              <w:t>84,69</w:t>
            </w:r>
          </w:p>
        </w:tc>
        <w:tc>
          <w:tcPr>
            <w:tcW w:w="1401" w:type="dxa"/>
            <w:tcBorders>
              <w:top w:val="nil"/>
            </w:tcBorders>
            <w:shd w:val="clear" w:color="auto" w:fill="auto"/>
            <w:vAlign w:val="bottom"/>
          </w:tcPr>
          <w:p w:rsidR="005C7BE0" w:rsidRPr="00624E89" w:rsidRDefault="005C7BE0" w:rsidP="00624E89">
            <w:pPr>
              <w:spacing w:before="80" w:after="80" w:line="220" w:lineRule="exact"/>
              <w:ind w:right="113"/>
              <w:jc w:val="right"/>
              <w:rPr>
                <w:b/>
                <w:sz w:val="18"/>
              </w:rPr>
            </w:pPr>
            <w:r w:rsidRPr="00624E89">
              <w:rPr>
                <w:b/>
                <w:sz w:val="18"/>
              </w:rPr>
              <w:t>82,54</w:t>
            </w:r>
          </w:p>
        </w:tc>
      </w:tr>
    </w:tbl>
    <w:p w:rsidR="005C7BE0" w:rsidRPr="00A63CBF" w:rsidRDefault="005C7BE0" w:rsidP="00624E89">
      <w:pPr>
        <w:spacing w:before="120" w:line="220" w:lineRule="exact"/>
        <w:ind w:left="1134" w:right="1134" w:firstLine="170"/>
        <w:rPr>
          <w:sz w:val="18"/>
          <w:szCs w:val="18"/>
        </w:rPr>
      </w:pPr>
      <w:r w:rsidRPr="00A63CBF">
        <w:rPr>
          <w:i/>
          <w:sz w:val="18"/>
          <w:szCs w:val="18"/>
        </w:rPr>
        <w:t>Fuente:</w:t>
      </w:r>
      <w:r w:rsidR="00624E89">
        <w:rPr>
          <w:sz w:val="18"/>
          <w:szCs w:val="18"/>
        </w:rPr>
        <w:t xml:space="preserve"> </w:t>
      </w:r>
      <w:r w:rsidRPr="00A63CBF">
        <w:rPr>
          <w:sz w:val="18"/>
          <w:szCs w:val="18"/>
        </w:rPr>
        <w:t xml:space="preserve">Centro de Operaciones y </w:t>
      </w:r>
      <w:r>
        <w:rPr>
          <w:sz w:val="18"/>
          <w:szCs w:val="18"/>
        </w:rPr>
        <w:t xml:space="preserve">Centro de </w:t>
      </w:r>
      <w:r w:rsidRPr="00A63CBF">
        <w:rPr>
          <w:sz w:val="18"/>
          <w:szCs w:val="18"/>
        </w:rPr>
        <w:t xml:space="preserve">Tecnología de </w:t>
      </w:r>
      <w:smartTag w:uri="urn:schemas-microsoft-com:office:smarttags" w:element="PersonName">
        <w:smartTagPr>
          <w:attr w:name="ProductID" w:val="la Informaci￳n"/>
        </w:smartTagPr>
        <w:r w:rsidRPr="00A63CBF">
          <w:rPr>
            <w:sz w:val="18"/>
            <w:szCs w:val="18"/>
          </w:rPr>
          <w:t>la Información</w:t>
        </w:r>
      </w:smartTag>
      <w:r w:rsidRPr="00A63CBF">
        <w:rPr>
          <w:sz w:val="18"/>
          <w:szCs w:val="18"/>
        </w:rPr>
        <w:t xml:space="preserve"> y </w:t>
      </w:r>
      <w:smartTag w:uri="urn:schemas-microsoft-com:office:smarttags" w:element="PersonName">
        <w:smartTagPr>
          <w:attr w:name="ProductID" w:val="la Comunicaci￳n"/>
        </w:smartTagPr>
        <w:r w:rsidRPr="00A63CBF">
          <w:rPr>
            <w:sz w:val="18"/>
            <w:szCs w:val="18"/>
          </w:rPr>
          <w:t>la Comunicaci</w:t>
        </w:r>
        <w:r>
          <w:rPr>
            <w:sz w:val="18"/>
            <w:szCs w:val="18"/>
          </w:rPr>
          <w:t>ón</w:t>
        </w:r>
      </w:smartTag>
      <w:r w:rsidRPr="00A63CBF">
        <w:rPr>
          <w:sz w:val="18"/>
          <w:szCs w:val="18"/>
        </w:rPr>
        <w:t>, Ofic</w:t>
      </w:r>
      <w:r>
        <w:rPr>
          <w:sz w:val="18"/>
          <w:szCs w:val="18"/>
        </w:rPr>
        <w:t>ina del</w:t>
      </w:r>
      <w:r w:rsidRPr="00A63CBF">
        <w:rPr>
          <w:sz w:val="18"/>
          <w:szCs w:val="18"/>
        </w:rPr>
        <w:t xml:space="preserve"> </w:t>
      </w:r>
      <w:r>
        <w:rPr>
          <w:sz w:val="18"/>
          <w:szCs w:val="18"/>
        </w:rPr>
        <w:t>Secretario</w:t>
      </w:r>
      <w:r w:rsidRPr="00A63CBF">
        <w:rPr>
          <w:sz w:val="18"/>
          <w:szCs w:val="18"/>
        </w:rPr>
        <w:t xml:space="preserve"> Permanent</w:t>
      </w:r>
      <w:r>
        <w:rPr>
          <w:sz w:val="18"/>
          <w:szCs w:val="18"/>
        </w:rPr>
        <w:t>e</w:t>
      </w:r>
      <w:r w:rsidRPr="00A63CBF">
        <w:rPr>
          <w:sz w:val="18"/>
          <w:szCs w:val="18"/>
        </w:rPr>
        <w:t>, Minist</w:t>
      </w:r>
      <w:r>
        <w:rPr>
          <w:sz w:val="18"/>
          <w:szCs w:val="18"/>
        </w:rPr>
        <w:t>e</w:t>
      </w:r>
      <w:r w:rsidRPr="00A63CBF">
        <w:rPr>
          <w:sz w:val="18"/>
          <w:szCs w:val="18"/>
        </w:rPr>
        <w:t>r</w:t>
      </w:r>
      <w:r>
        <w:rPr>
          <w:sz w:val="18"/>
          <w:szCs w:val="18"/>
        </w:rPr>
        <w:t>io de</w:t>
      </w:r>
      <w:r w:rsidRPr="00A63CBF">
        <w:rPr>
          <w:sz w:val="18"/>
          <w:szCs w:val="18"/>
        </w:rPr>
        <w:t xml:space="preserve"> Educa</w:t>
      </w:r>
      <w:r>
        <w:rPr>
          <w:sz w:val="18"/>
          <w:szCs w:val="18"/>
        </w:rPr>
        <w:t>c</w:t>
      </w:r>
      <w:r w:rsidRPr="00A63CBF">
        <w:rPr>
          <w:sz w:val="18"/>
          <w:szCs w:val="18"/>
        </w:rPr>
        <w:t>i</w:t>
      </w:r>
      <w:r>
        <w:rPr>
          <w:sz w:val="18"/>
          <w:szCs w:val="18"/>
        </w:rPr>
        <w:t>ó</w:t>
      </w:r>
      <w:r w:rsidRPr="00A63CBF">
        <w:rPr>
          <w:sz w:val="18"/>
          <w:szCs w:val="18"/>
        </w:rPr>
        <w:t>n.</w:t>
      </w:r>
    </w:p>
    <w:p w:rsidR="005C7BE0" w:rsidRPr="00A63CBF" w:rsidRDefault="005C7BE0" w:rsidP="00624E89">
      <w:pPr>
        <w:spacing w:after="240" w:line="220" w:lineRule="exact"/>
        <w:ind w:left="1134" w:right="1134" w:firstLine="170"/>
        <w:rPr>
          <w:sz w:val="18"/>
          <w:szCs w:val="18"/>
        </w:rPr>
      </w:pPr>
      <w:r w:rsidRPr="00624E89">
        <w:t>*</w:t>
      </w:r>
      <w:r w:rsidR="001D67D8">
        <w:rPr>
          <w:sz w:val="18"/>
          <w:szCs w:val="18"/>
        </w:rPr>
        <w:t xml:space="preserve"> </w:t>
      </w:r>
      <w:r w:rsidR="000F54AB">
        <w:rPr>
          <w:sz w:val="18"/>
          <w:szCs w:val="18"/>
        </w:rPr>
        <w:t xml:space="preserve"> </w:t>
      </w:r>
      <w:r w:rsidRPr="00A63CBF">
        <w:rPr>
          <w:sz w:val="18"/>
          <w:szCs w:val="18"/>
        </w:rPr>
        <w:t>No incluye a los estudiantes de posgrado.</w:t>
      </w:r>
    </w:p>
    <w:p w:rsidR="005C7BE0" w:rsidRPr="00AA08E2" w:rsidRDefault="005C7BE0" w:rsidP="005C7BE0">
      <w:pPr>
        <w:pStyle w:val="SingleTxtG"/>
      </w:pPr>
      <w:r w:rsidRPr="00AA08E2">
        <w:t>118.</w:t>
      </w:r>
      <w:r w:rsidRPr="00AA08E2">
        <w:tab/>
      </w:r>
      <w:smartTag w:uri="urn:schemas-microsoft-com:office:smarttags" w:element="PersonName">
        <w:smartTagPr>
          <w:attr w:name="ProductID" w:val="la Real Polic￭a"/>
        </w:smartTagPr>
        <w:r w:rsidRPr="00AA08E2">
          <w:t>La Real Policía</w:t>
        </w:r>
      </w:smartTag>
      <w:r>
        <w:t xml:space="preserve"> T</w:t>
      </w:r>
      <w:r w:rsidRPr="00AA08E2">
        <w:t xml:space="preserve">ailandesa ha nombrado a los funcionarios que harán campaña en las escuelas para sensibilizar a los alumnos respecto de la trata de personas y la autoprotección, </w:t>
      </w:r>
      <w:r>
        <w:t xml:space="preserve">mediante medidas </w:t>
      </w:r>
      <w:r w:rsidRPr="00AA08E2">
        <w:t xml:space="preserve">como advertir a los niños </w:t>
      </w:r>
      <w:r>
        <w:t>de que sean precavidos al hablar con ex</w:t>
      </w:r>
      <w:r w:rsidRPr="00AA08E2">
        <w:t>tran</w:t>
      </w:r>
      <w:r>
        <w:t>j</w:t>
      </w:r>
      <w:r w:rsidRPr="00AA08E2">
        <w:t>er</w:t>
      </w:r>
      <w:r>
        <w:t>o</w:t>
      </w:r>
      <w:r w:rsidRPr="00AA08E2">
        <w:t>s o</w:t>
      </w:r>
      <w:r>
        <w:t xml:space="preserve"> al jugar en lugares apartados</w:t>
      </w:r>
      <w:r w:rsidRPr="00AA08E2">
        <w:t>.</w:t>
      </w:r>
    </w:p>
    <w:p w:rsidR="005C7BE0" w:rsidRPr="009E614C" w:rsidRDefault="005C7BE0" w:rsidP="005C7BE0">
      <w:pPr>
        <w:pStyle w:val="H23G"/>
      </w:pPr>
      <w:r w:rsidRPr="00AA08E2">
        <w:tab/>
      </w:r>
      <w:r>
        <w:t>2.</w:t>
      </w:r>
      <w:r>
        <w:tab/>
        <w:t>T</w:t>
      </w:r>
      <w:r w:rsidRPr="009E614C">
        <w:t>urism</w:t>
      </w:r>
      <w:r>
        <w:t>o</w:t>
      </w:r>
    </w:p>
    <w:p w:rsidR="005C7BE0" w:rsidRPr="00B94A3F" w:rsidRDefault="005C7BE0" w:rsidP="005C7BE0">
      <w:pPr>
        <w:pStyle w:val="SingleTxtG"/>
      </w:pPr>
      <w:r w:rsidRPr="00AA08E2">
        <w:t>119.</w:t>
      </w:r>
      <w:r w:rsidRPr="00AA08E2">
        <w:tab/>
        <w:t>La política de in</w:t>
      </w:r>
      <w:r>
        <w:t>m</w:t>
      </w:r>
      <w:r w:rsidRPr="00AA08E2">
        <w:t>igració</w:t>
      </w:r>
      <w:r>
        <w:t>n</w:t>
      </w:r>
      <w:r w:rsidRPr="00AA08E2">
        <w:t xml:space="preserve"> tailandesa de expedir visados al llegar al mostrador de inmigración ha facilitado la permanencia de los extranjeros en el Reino y la obtenci</w:t>
      </w:r>
      <w:r>
        <w:t>ón de puestos de trabajo como profesores de inglés</w:t>
      </w:r>
      <w:r w:rsidRPr="00AA08E2">
        <w:t xml:space="preserve">. </w:t>
      </w:r>
      <w:r>
        <w:t>Algunos de ellos se han visto implicados en la</w:t>
      </w:r>
      <w:r w:rsidRPr="00AA08E2">
        <w:t xml:space="preserve"> explota</w:t>
      </w:r>
      <w:r>
        <w:t>c</w:t>
      </w:r>
      <w:r w:rsidRPr="00AA08E2">
        <w:t>i</w:t>
      </w:r>
      <w:r>
        <w:t>ón</w:t>
      </w:r>
      <w:r w:rsidRPr="00AA08E2">
        <w:t xml:space="preserve"> </w:t>
      </w:r>
      <w:r>
        <w:t>sexual de los niños</w:t>
      </w:r>
      <w:r w:rsidRPr="00AA08E2">
        <w:t xml:space="preserve">. </w:t>
      </w:r>
      <w:r w:rsidRPr="00D97B43">
        <w:t xml:space="preserve">El Gobierno de Tailandia no ha escatimado esfuerzos para hacer frente al problema mediante medidas legislativas y, en particular, las plasmadas en </w:t>
      </w:r>
      <w:smartTag w:uri="urn:schemas-microsoft-com:office:smarttags" w:element="PersonName">
        <w:smartTagPr>
          <w:attr w:name="ProductID" w:val="La Ley"/>
        </w:smartTagPr>
        <w:r w:rsidRPr="00D97B43">
          <w:t>la Ley</w:t>
        </w:r>
      </w:smartTag>
      <w:r w:rsidRPr="00D97B43">
        <w:t xml:space="preserve"> de inmigración de 1979 y las directrices operacionales de </w:t>
      </w:r>
      <w:smartTag w:uri="urn:schemas-microsoft-com:office:smarttags" w:element="PersonName">
        <w:smartTagPr>
          <w:attr w:name="ProductID" w:val="la Real Polic￭a"/>
        </w:smartTagPr>
        <w:r w:rsidRPr="00D97B43">
          <w:t>la Real Polic</w:t>
        </w:r>
        <w:r>
          <w:t>ía</w:t>
        </w:r>
      </w:smartTag>
      <w:r>
        <w:t xml:space="preserve"> de Tailandia,</w:t>
      </w:r>
      <w:r w:rsidRPr="00D97B43">
        <w:t xml:space="preserve"> </w:t>
      </w:r>
      <w:r>
        <w:t>a fin de impedir la entrada en el Reino de</w:t>
      </w:r>
      <w:r w:rsidRPr="00D97B43">
        <w:t xml:space="preserve"> person</w:t>
      </w:r>
      <w:r>
        <w:t>a</w:t>
      </w:r>
      <w:r w:rsidRPr="00D97B43">
        <w:t xml:space="preserve">s </w:t>
      </w:r>
      <w:r>
        <w:t>con comportamientos o motivos sospechosos</w:t>
      </w:r>
      <w:r w:rsidRPr="00D97B43">
        <w:t>. Deber</w:t>
      </w:r>
      <w:r>
        <w:t>á comunicarse</w:t>
      </w:r>
      <w:r w:rsidRPr="00D97B43">
        <w:t xml:space="preserve"> </w:t>
      </w:r>
      <w:r>
        <w:t xml:space="preserve">a </w:t>
      </w:r>
      <w:smartTag w:uri="urn:schemas-microsoft-com:office:smarttags" w:element="PersonName">
        <w:smartTagPr>
          <w:attr w:name="ProductID" w:val="la Comisi￳n"/>
        </w:smartTagPr>
        <w:r>
          <w:t>la Comisión</w:t>
        </w:r>
      </w:smartTag>
      <w:r>
        <w:t xml:space="preserve"> de Inmigración </w:t>
      </w:r>
      <w:r w:rsidRPr="00D97B43">
        <w:t>la llegada de cualquier extranjero incluido en las categorías 7 y 8 del art</w:t>
      </w:r>
      <w:r>
        <w:t>ículo</w:t>
      </w:r>
      <w:r w:rsidRPr="00D97B43">
        <w:t xml:space="preserve"> 12 </w:t>
      </w:r>
      <w:r>
        <w:t xml:space="preserve">de </w:t>
      </w:r>
      <w:smartTag w:uri="urn:schemas-microsoft-com:office:smarttags" w:element="PersonName">
        <w:smartTagPr>
          <w:attr w:name="ProductID" w:val="La Ley"/>
        </w:smartTagPr>
        <w:r>
          <w:t>la Ley</w:t>
        </w:r>
      </w:smartTag>
      <w:r>
        <w:t xml:space="preserve"> de</w:t>
      </w:r>
      <w:r w:rsidRPr="00D97B43">
        <w:t xml:space="preserve"> </w:t>
      </w:r>
      <w:r>
        <w:t>in</w:t>
      </w:r>
      <w:r w:rsidRPr="00D97B43">
        <w:t>migra</w:t>
      </w:r>
      <w:r>
        <w:t>c</w:t>
      </w:r>
      <w:r w:rsidRPr="00D97B43">
        <w:t>i</w:t>
      </w:r>
      <w:r>
        <w:t>ó</w:t>
      </w:r>
      <w:r w:rsidRPr="00D97B43">
        <w:t>n</w:t>
      </w:r>
      <w:r>
        <w:t xml:space="preserve"> de</w:t>
      </w:r>
      <w:r w:rsidRPr="00D97B43">
        <w:t xml:space="preserve"> 1979</w:t>
      </w:r>
      <w:r>
        <w:t>.</w:t>
      </w:r>
      <w:r w:rsidRPr="00D97B43">
        <w:t xml:space="preserve"> </w:t>
      </w:r>
      <w:r w:rsidRPr="00B94A3F">
        <w:t xml:space="preserve">Si </w:t>
      </w:r>
      <w:smartTag w:uri="urn:schemas-microsoft-com:office:smarttags" w:element="PersonName">
        <w:smartTagPr>
          <w:attr w:name="ProductID" w:val="la Comisi￳n"/>
        </w:smartTagPr>
        <w:r w:rsidRPr="00B94A3F">
          <w:t>la Comisión</w:t>
        </w:r>
      </w:smartTag>
      <w:r w:rsidRPr="00B94A3F">
        <w:t xml:space="preserve"> considera necesario revocar el permiso de residencia de </w:t>
      </w:r>
      <w:r>
        <w:t>dicha</w:t>
      </w:r>
      <w:r w:rsidRPr="00B94A3F">
        <w:t xml:space="preserve"> persona, formular</w:t>
      </w:r>
      <w:r>
        <w:t>á una</w:t>
      </w:r>
      <w:r w:rsidRPr="00B94A3F">
        <w:t xml:space="preserve"> recomenda</w:t>
      </w:r>
      <w:r>
        <w:t>c</w:t>
      </w:r>
      <w:r w:rsidRPr="00B94A3F">
        <w:t>i</w:t>
      </w:r>
      <w:r>
        <w:t>ó</w:t>
      </w:r>
      <w:r w:rsidRPr="00B94A3F">
        <w:t xml:space="preserve">n </w:t>
      </w:r>
      <w:r>
        <w:t>en ese sentido al</w:t>
      </w:r>
      <w:r w:rsidRPr="00B94A3F">
        <w:t xml:space="preserve"> Minist</w:t>
      </w:r>
      <w:r>
        <w:t>e</w:t>
      </w:r>
      <w:r w:rsidRPr="00B94A3F">
        <w:t>r</w:t>
      </w:r>
      <w:r>
        <w:t>io del</w:t>
      </w:r>
      <w:r w:rsidRPr="00B94A3F">
        <w:t xml:space="preserve"> Interior. </w:t>
      </w:r>
    </w:p>
    <w:p w:rsidR="005C7BE0" w:rsidRPr="006433A6" w:rsidRDefault="005C7BE0" w:rsidP="005C7BE0">
      <w:pPr>
        <w:pStyle w:val="SingleTxtG"/>
      </w:pPr>
      <w:r w:rsidRPr="00B94A3F">
        <w:t>120.</w:t>
      </w:r>
      <w:r w:rsidRPr="00B94A3F">
        <w:tab/>
        <w:t xml:space="preserve">El Organismo de Turismo de Tailandia y el Ministerio de Turismo y Deportes han </w:t>
      </w:r>
      <w:r>
        <w:t>aun</w:t>
      </w:r>
      <w:r w:rsidRPr="00B94A3F">
        <w:t>ado sus esfuerzos para luchar contra el turismo sexual, t</w:t>
      </w:r>
      <w:r>
        <w:t>omando</w:t>
      </w:r>
      <w:r w:rsidRPr="00B94A3F">
        <w:t xml:space="preserve"> me</w:t>
      </w:r>
      <w:r>
        <w:t>didas estrictas contra las agencias de viaje y</w:t>
      </w:r>
      <w:r w:rsidRPr="00B94A3F">
        <w:t xml:space="preserve"> </w:t>
      </w:r>
      <w:r>
        <w:t xml:space="preserve">de </w:t>
      </w:r>
      <w:r w:rsidRPr="00B94A3F">
        <w:t>transport</w:t>
      </w:r>
      <w:r>
        <w:t>e</w:t>
      </w:r>
      <w:r w:rsidRPr="00B94A3F">
        <w:t xml:space="preserve"> invol</w:t>
      </w:r>
      <w:r>
        <w:t>ucradas en el</w:t>
      </w:r>
      <w:r w:rsidRPr="00B94A3F">
        <w:t xml:space="preserve"> turism</w:t>
      </w:r>
      <w:r>
        <w:t>o sexual</w:t>
      </w:r>
      <w:r w:rsidRPr="00B94A3F">
        <w:t>. El Ministerio de Turismo y Deportes apoya también a la</w:t>
      </w:r>
      <w:r>
        <w:t>s organizaciones</w:t>
      </w:r>
      <w:r w:rsidR="001D67D8">
        <w:t xml:space="preserve"> </w:t>
      </w:r>
      <w:r w:rsidRPr="009E5516">
        <w:rPr>
          <w:i/>
          <w:iCs/>
        </w:rPr>
        <w:t>End Child Prostitution, Child Pornography and Trafficking of Children for Sexual Purposes (ECPAT) International</w:t>
      </w:r>
      <w:r w:rsidRPr="00B94A3F">
        <w:t>,</w:t>
      </w:r>
      <w:r w:rsidR="001D67D8">
        <w:t xml:space="preserve"> </w:t>
      </w:r>
      <w:r w:rsidRPr="009E5516">
        <w:rPr>
          <w:i/>
          <w:iCs/>
        </w:rPr>
        <w:t>Child Wise</w:t>
      </w:r>
      <w:r w:rsidRPr="00B94A3F">
        <w:t xml:space="preserve"> y </w:t>
      </w:r>
      <w:r w:rsidRPr="009E5516">
        <w:rPr>
          <w:i/>
          <w:iCs/>
        </w:rPr>
        <w:t>Accor Asia Hotel</w:t>
      </w:r>
      <w:r w:rsidRPr="00B94A3F">
        <w:t xml:space="preserve"> en la aplicación del Código de Conducta para </w:t>
      </w:r>
      <w:smartTag w:uri="urn:schemas-microsoft-com:office:smarttags" w:element="PersonName">
        <w:smartTagPr>
          <w:attr w:name="ProductID" w:val="ernamentalesokas%ı龀翽"/>
        </w:smartTagPr>
        <w:r w:rsidRPr="00B94A3F">
          <w:t>la Protec</w:t>
        </w:r>
        <w:r>
          <w:t>c</w:t>
        </w:r>
        <w:r w:rsidRPr="00B94A3F">
          <w:t>i</w:t>
        </w:r>
        <w:r>
          <w:t>ó</w:t>
        </w:r>
        <w:r w:rsidRPr="00B94A3F">
          <w:t>n</w:t>
        </w:r>
      </w:smartTag>
      <w:r w:rsidRPr="00B94A3F">
        <w:t xml:space="preserve"> </w:t>
      </w:r>
      <w:r>
        <w:t xml:space="preserve">de los Niños contra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t>la</w:t>
          </w:r>
          <w:r w:rsidRPr="00B94A3F">
            <w:t xml:space="preserve"> Explota</w:t>
          </w:r>
          <w:r>
            <w:t>c</w:t>
          </w:r>
          <w:r w:rsidRPr="00B94A3F">
            <w:t>i</w:t>
          </w:r>
          <w:r>
            <w:t>ó</w:t>
          </w:r>
          <w:r w:rsidRPr="00B94A3F">
            <w:t>n</w:t>
          </w:r>
        </w:smartTag>
        <w:r>
          <w:t xml:space="preserve"> Sexual</w:t>
        </w:r>
      </w:smartTag>
      <w:r>
        <w:t xml:space="preserve"> en los Viajes y el</w:t>
      </w:r>
      <w:r w:rsidRPr="00B94A3F">
        <w:t xml:space="preserve"> Turism</w:t>
      </w:r>
      <w:r>
        <w:t>o</w:t>
      </w:r>
      <w:r w:rsidRPr="00B94A3F">
        <w:t xml:space="preserve">. </w:t>
      </w:r>
      <w:r w:rsidRPr="00006995">
        <w:t xml:space="preserve">Se han organizado cursos de formación </w:t>
      </w:r>
      <w:r>
        <w:t xml:space="preserve">destinados a </w:t>
      </w:r>
      <w:r w:rsidRPr="00006995">
        <w:t>las agencias provincial</w:t>
      </w:r>
      <w:r>
        <w:t>e</w:t>
      </w:r>
      <w:r w:rsidRPr="00006995">
        <w:t>s de turismo y los miembros del sector de turismo priva</w:t>
      </w:r>
      <w:r>
        <w:t>do</w:t>
      </w:r>
      <w:r w:rsidRPr="00006995">
        <w:t xml:space="preserve"> </w:t>
      </w:r>
      <w:r>
        <w:t>sobre cómo abordar los casos sospechosos y confirmados de</w:t>
      </w:r>
      <w:r w:rsidRPr="00006995">
        <w:t xml:space="preserve"> turism</w:t>
      </w:r>
      <w:r>
        <w:t>o sexual infantil y las medidas</w:t>
      </w:r>
      <w:r w:rsidRPr="00006995">
        <w:t xml:space="preserve"> preventiv</w:t>
      </w:r>
      <w:r>
        <w:t>as</w:t>
      </w:r>
      <w:r w:rsidRPr="00006995">
        <w:t>. Se ha capacitado a aproximadamente</w:t>
      </w:r>
      <w:r>
        <w:t xml:space="preserve"> </w:t>
      </w:r>
      <w:r w:rsidR="00106203">
        <w:t>6.</w:t>
      </w:r>
      <w:r w:rsidRPr="00006995">
        <w:t xml:space="preserve">000 empleados del Accor Asia Hotel a </w:t>
      </w:r>
      <w:r>
        <w:t xml:space="preserve">fin de que puedan </w:t>
      </w:r>
      <w:r w:rsidRPr="00006995">
        <w:t xml:space="preserve">detectar los signos de turismo sexual </w:t>
      </w:r>
      <w:r>
        <w:t>infantil</w:t>
      </w:r>
      <w:r w:rsidRPr="00006995">
        <w:t>, al tiempo que se informa a los hu</w:t>
      </w:r>
      <w:r>
        <w:t>éspedes de la política</w:t>
      </w:r>
      <w:r w:rsidRPr="00006995">
        <w:t xml:space="preserve"> hotel</w:t>
      </w:r>
      <w:r>
        <w:t>era</w:t>
      </w:r>
      <w:r w:rsidRPr="00006995">
        <w:t xml:space="preserve"> re</w:t>
      </w:r>
      <w:r>
        <w:t>lativa a la</w:t>
      </w:r>
      <w:r w:rsidRPr="00006995">
        <w:t xml:space="preserve"> protec</w:t>
      </w:r>
      <w:r>
        <w:t>c</w:t>
      </w:r>
      <w:r w:rsidRPr="00006995">
        <w:t>i</w:t>
      </w:r>
      <w:r>
        <w:t>ó</w:t>
      </w:r>
      <w:r w:rsidRPr="00006995">
        <w:t>n</w:t>
      </w:r>
      <w:r>
        <w:t xml:space="preserve"> de los niños</w:t>
      </w:r>
      <w:r w:rsidRPr="00006995">
        <w:t xml:space="preserve">. Se han organizado </w:t>
      </w:r>
      <w:r>
        <w:t xml:space="preserve">también </w:t>
      </w:r>
      <w:r w:rsidRPr="00006995">
        <w:t xml:space="preserve">cursos de formación para los </w:t>
      </w:r>
      <w:r>
        <w:t>operadores</w:t>
      </w:r>
      <w:r w:rsidRPr="00006995">
        <w:t xml:space="preserve"> comerciales </w:t>
      </w:r>
      <w:r>
        <w:t>acerca de la</w:t>
      </w:r>
      <w:r w:rsidRPr="00006995">
        <w:t xml:space="preserve"> preven</w:t>
      </w:r>
      <w:r>
        <w:t>c</w:t>
      </w:r>
      <w:r w:rsidRPr="00006995">
        <w:t>i</w:t>
      </w:r>
      <w:r>
        <w:t>ó</w:t>
      </w:r>
      <w:r w:rsidRPr="00006995">
        <w:t xml:space="preserve">n </w:t>
      </w:r>
      <w:r>
        <w:t xml:space="preserve">del </w:t>
      </w:r>
      <w:r w:rsidRPr="00006995">
        <w:t>turism</w:t>
      </w:r>
      <w:r>
        <w:t>o sexual</w:t>
      </w:r>
      <w:r w:rsidRPr="00006995">
        <w:t xml:space="preserve">. </w:t>
      </w:r>
      <w:r>
        <w:t>Se ha</w:t>
      </w:r>
      <w:r w:rsidRPr="006433A6">
        <w:t xml:space="preserve"> nombrado</w:t>
      </w:r>
      <w:r>
        <w:t xml:space="preserve"> a</w:t>
      </w:r>
      <w:r w:rsidRPr="006433A6">
        <w:t xml:space="preserve"> agentes de policía pertenecientes a </w:t>
      </w:r>
      <w:smartTag w:uri="urn:schemas-microsoft-com:office:smarttags" w:element="PersonName">
        <w:smartTagPr>
          <w:attr w:name="ProductID" w:val="la Comandancia"/>
        </w:smartTagPr>
        <w:r w:rsidRPr="006433A6">
          <w:t>la Comandancia</w:t>
        </w:r>
      </w:smartTag>
      <w:r w:rsidRPr="006433A6">
        <w:t xml:space="preserve"> de Lucha contra los delitos de que son víctimas los niños, los jóvenes y las mujeres</w:t>
      </w:r>
      <w:r>
        <w:t>,</w:t>
      </w:r>
      <w:r w:rsidRPr="006433A6">
        <w:t xml:space="preserve"> para encargarse directamente de la protecció</w:t>
      </w:r>
      <w:r>
        <w:t>n</w:t>
      </w:r>
      <w:r w:rsidRPr="006433A6">
        <w:t xml:space="preserve"> de los derechos humanos de los niños, j</w:t>
      </w:r>
      <w:r>
        <w:t xml:space="preserve">óvenes y mujeres, con la tarea de asumir la labor de vigilancia e </w:t>
      </w:r>
      <w:r w:rsidRPr="006433A6">
        <w:t>investiga</w:t>
      </w:r>
      <w:r>
        <w:t>c</w:t>
      </w:r>
      <w:r w:rsidRPr="006433A6">
        <w:t>i</w:t>
      </w:r>
      <w:r>
        <w:t>ó</w:t>
      </w:r>
      <w:r w:rsidRPr="006433A6">
        <w:t xml:space="preserve">n </w:t>
      </w:r>
      <w:r>
        <w:t xml:space="preserve">y notificar a </w:t>
      </w:r>
      <w:smartTag w:uri="urn:schemas-microsoft-com:office:smarttags" w:element="PersonName">
        <w:smartTagPr>
          <w:attr w:name="ProductID" w:val="la Polic￭a Tur￭stica"/>
        </w:smartTagPr>
        <w:smartTag w:uri="urn:schemas-microsoft-com:office:smarttags" w:element="PersonName">
          <w:smartTagPr>
            <w:attr w:name="ProductID" w:val="la Polic￭a"/>
          </w:smartTagPr>
          <w:r>
            <w:t>la Policía</w:t>
          </w:r>
        </w:smartTag>
        <w:r>
          <w:t xml:space="preserve"> </w:t>
        </w:r>
        <w:r w:rsidRPr="006433A6">
          <w:t>Tur</w:t>
        </w:r>
        <w:r>
          <w:t>í</w:t>
        </w:r>
        <w:r w:rsidRPr="006433A6">
          <w:t>st</w:t>
        </w:r>
        <w:r>
          <w:t>ica</w:t>
        </w:r>
      </w:smartTag>
      <w:r>
        <w:t xml:space="preserve"> cualquier caso sospechoso de</w:t>
      </w:r>
      <w:r w:rsidRPr="006433A6">
        <w:t xml:space="preserve"> turism</w:t>
      </w:r>
      <w:r>
        <w:t>o sexual infantil</w:t>
      </w:r>
      <w:r w:rsidRPr="006433A6">
        <w:t xml:space="preserve">. </w:t>
      </w:r>
    </w:p>
    <w:p w:rsidR="005C7BE0" w:rsidRPr="009E614C" w:rsidRDefault="005C7BE0" w:rsidP="005C7BE0">
      <w:pPr>
        <w:pStyle w:val="H23G"/>
      </w:pPr>
      <w:r w:rsidRPr="006433A6">
        <w:tab/>
      </w:r>
      <w:r w:rsidRPr="009E614C">
        <w:t>3.</w:t>
      </w:r>
      <w:r w:rsidRPr="009E614C">
        <w:tab/>
      </w:r>
      <w:r>
        <w:t>Trabajo infantil</w:t>
      </w:r>
    </w:p>
    <w:p w:rsidR="005C7BE0" w:rsidRPr="00BB435A" w:rsidRDefault="005C7BE0" w:rsidP="005C7BE0">
      <w:pPr>
        <w:pStyle w:val="SingleTxtG"/>
      </w:pPr>
      <w:r w:rsidRPr="00BB435A">
        <w:t>121.</w:t>
      </w:r>
      <w:r w:rsidRPr="00BB435A">
        <w:tab/>
        <w:t>Entre las actividades previstas en 2008 por el Minister</w:t>
      </w:r>
      <w:r>
        <w:t>io de Trabajo para impedi</w:t>
      </w:r>
      <w:r w:rsidRPr="00BB435A">
        <w:t xml:space="preserve">r la explotación </w:t>
      </w:r>
      <w:r>
        <w:t>de los niños en el m</w:t>
      </w:r>
      <w:r w:rsidRPr="00BB435A">
        <w:t>ercado laboral cabe citar:</w:t>
      </w:r>
    </w:p>
    <w:p w:rsidR="005C7BE0" w:rsidRPr="009C5A4C" w:rsidRDefault="00624E89" w:rsidP="005C7BE0">
      <w:pPr>
        <w:pStyle w:val="SingleTxtG"/>
      </w:pPr>
      <w:r>
        <w:tab/>
        <w:t>3.1</w:t>
      </w:r>
      <w:r w:rsidR="005C7BE0" w:rsidRPr="00BB435A">
        <w:tab/>
        <w:t>El programa de preparación para el ingreso en el mercado laboral, diseñado para los alumn</w:t>
      </w:r>
      <w:r w:rsidR="005C7BE0">
        <w:t>o</w:t>
      </w:r>
      <w:r w:rsidR="005C7BE0" w:rsidRPr="00BB435A">
        <w:t xml:space="preserve">s de primer y </w:t>
      </w:r>
      <w:r w:rsidR="005C7BE0">
        <w:t>s</w:t>
      </w:r>
      <w:r w:rsidR="005C7BE0" w:rsidRPr="00BB435A">
        <w:t>egundo ciclo de la enseñanza secundar</w:t>
      </w:r>
      <w:r w:rsidR="005C7BE0">
        <w:t>ia y de formación profesional</w:t>
      </w:r>
      <w:r w:rsidR="005C7BE0" w:rsidRPr="00BB435A">
        <w:t xml:space="preserve">. El objetivo del programa consiste en familiarizar a los niños que no </w:t>
      </w:r>
      <w:r w:rsidR="005C7BE0">
        <w:t>desean pasar a la u</w:t>
      </w:r>
      <w:r w:rsidR="005C7BE0" w:rsidRPr="00BB435A">
        <w:t xml:space="preserve">niversidad y que aspiran a entrar en el mercado </w:t>
      </w:r>
      <w:r w:rsidR="005C7BE0">
        <w:t>de trabajo, con los derechos que les asisten en virtud de las leyes laborales y los razonamientos</w:t>
      </w:r>
      <w:r w:rsidR="005C7BE0" w:rsidRPr="00BB435A">
        <w:t xml:space="preserve"> correct</w:t>
      </w:r>
      <w:r w:rsidR="005C7BE0">
        <w:t>os en materia de trabajo para evitar que se vean atraídos por actividades ilegales</w:t>
      </w:r>
      <w:r w:rsidR="005C7BE0" w:rsidRPr="00BB435A">
        <w:t xml:space="preserve">. </w:t>
      </w:r>
      <w:r w:rsidR="005C7BE0">
        <w:t>El</w:t>
      </w:r>
      <w:r w:rsidR="005C7BE0" w:rsidRPr="009C5A4C">
        <w:t xml:space="preserve"> programa se ajusta a lo establecido en el Proyecto de Seguridad en </w:t>
      </w:r>
      <w:smartTag w:uri="urn:schemas-microsoft-com:office:smarttags" w:element="PersonName">
        <w:smartTagPr>
          <w:attr w:name="ProductID" w:val="la Escuela"/>
        </w:smartTagPr>
        <w:r w:rsidR="005C7BE0" w:rsidRPr="009C5A4C">
          <w:t>la Escuela</w:t>
        </w:r>
      </w:smartTag>
      <w:r w:rsidR="005C7BE0" w:rsidRPr="009C5A4C">
        <w:t>, que depende del Departament</w:t>
      </w:r>
      <w:r w:rsidR="005C7BE0">
        <w:t>o de</w:t>
      </w:r>
      <w:r w:rsidR="005C7BE0" w:rsidRPr="009C5A4C">
        <w:t xml:space="preserve"> Protec</w:t>
      </w:r>
      <w:r w:rsidR="005C7BE0">
        <w:t>c</w:t>
      </w:r>
      <w:r w:rsidR="005C7BE0" w:rsidRPr="009C5A4C">
        <w:t>i</w:t>
      </w:r>
      <w:r w:rsidR="005C7BE0">
        <w:t>ó</w:t>
      </w:r>
      <w:r w:rsidR="005C7BE0" w:rsidRPr="009C5A4C">
        <w:t xml:space="preserve">n </w:t>
      </w:r>
      <w:r w:rsidR="005C7BE0">
        <w:t>Laboral y Bienestar</w:t>
      </w:r>
      <w:r>
        <w:t>.</w:t>
      </w:r>
    </w:p>
    <w:p w:rsidR="005C7BE0" w:rsidRPr="00333610" w:rsidRDefault="005C7BE0" w:rsidP="005C7BE0">
      <w:pPr>
        <w:pStyle w:val="SingleTxtG"/>
      </w:pPr>
      <w:r w:rsidRPr="009C5A4C">
        <w:tab/>
      </w:r>
      <w:r w:rsidR="00624E89">
        <w:t>3.2</w:t>
      </w:r>
      <w:r w:rsidRPr="00333610">
        <w:tab/>
        <w:t xml:space="preserve">La campaña de educación pública </w:t>
      </w:r>
      <w:r>
        <w:t>por lo que hace a la</w:t>
      </w:r>
      <w:r w:rsidRPr="00333610">
        <w:t xml:space="preserve"> prevenc</w:t>
      </w:r>
      <w:r>
        <w:t>ió</w:t>
      </w:r>
      <w:r w:rsidRPr="00333610">
        <w:t>n del trabajo infantil y las medidas reparadoras, dirigidas a los empleado</w:t>
      </w:r>
      <w:r>
        <w:t>res</w:t>
      </w:r>
      <w:r w:rsidRPr="00333610">
        <w:t>, empl</w:t>
      </w:r>
      <w:r>
        <w:t>ead</w:t>
      </w:r>
      <w:r w:rsidRPr="00333610">
        <w:t xml:space="preserve">os, </w:t>
      </w:r>
      <w:r>
        <w:t>trabajadores infantiles</w:t>
      </w:r>
      <w:r w:rsidRPr="00333610">
        <w:t xml:space="preserve">, </w:t>
      </w:r>
      <w:r>
        <w:t>estudia</w:t>
      </w:r>
      <w:r w:rsidRPr="00333610">
        <w:t>nt</w:t>
      </w:r>
      <w:r>
        <w:t>e</w:t>
      </w:r>
      <w:r w:rsidRPr="00333610">
        <w:t xml:space="preserve">s </w:t>
      </w:r>
      <w:r>
        <w:t>y el público en</w:t>
      </w:r>
      <w:r w:rsidRPr="00333610">
        <w:t xml:space="preserve"> general </w:t>
      </w:r>
      <w:r>
        <w:t>en</w:t>
      </w:r>
      <w:r w:rsidRPr="00333610">
        <w:t xml:space="preserve"> 75 provinc</w:t>
      </w:r>
      <w:r>
        <w:t>ias</w:t>
      </w:r>
      <w:r w:rsidRPr="00333610">
        <w:t xml:space="preserve">, </w:t>
      </w:r>
      <w:r>
        <w:t>a las que han asistido</w:t>
      </w:r>
      <w:r w:rsidRPr="00333610">
        <w:t>:</w:t>
      </w:r>
    </w:p>
    <w:p w:rsidR="005C7BE0" w:rsidRPr="00876427" w:rsidRDefault="00106203" w:rsidP="005C7BE0">
      <w:pPr>
        <w:pStyle w:val="Bullet2G"/>
        <w:suppressAutoHyphens/>
      </w:pPr>
      <w:r>
        <w:t>2.</w:t>
      </w:r>
      <w:r w:rsidR="005C7BE0" w:rsidRPr="00876427">
        <w:t>700 participant</w:t>
      </w:r>
      <w:r w:rsidR="005C7BE0">
        <w:t>e</w:t>
      </w:r>
      <w:r w:rsidR="005C7BE0" w:rsidRPr="00876427">
        <w:t xml:space="preserve">s </w:t>
      </w:r>
      <w:r w:rsidR="005C7BE0">
        <w:t>de cada una de las</w:t>
      </w:r>
      <w:r w:rsidR="005C7BE0" w:rsidRPr="00876427">
        <w:t xml:space="preserve"> 25 provinc</w:t>
      </w:r>
      <w:r w:rsidR="005C7BE0">
        <w:t>ia</w:t>
      </w:r>
      <w:r w:rsidR="005C7BE0" w:rsidRPr="00876427">
        <w:t>s: Chainart, Trat, Nakorn Nayok, Samut Songkram, Srakaew, Singburi, Angthong, Nan, Payao, Prae, Mae Hongsorn, Sukhothai, Uthraditr, Uthaithani, Nakorn Phanom, Mukdaharn, Yasothorn, Loei, Srisaket, Nongbualumpoo, Amnartcharern, Narathivas, Phan</w:t>
      </w:r>
      <w:r w:rsidR="005C7BE0">
        <w:t>gnga, Pattalung y</w:t>
      </w:r>
      <w:r w:rsidR="005C7BE0" w:rsidRPr="00876427">
        <w:t xml:space="preserve"> Satul</w:t>
      </w:r>
      <w:r w:rsidR="00624E89">
        <w:t>;</w:t>
      </w:r>
    </w:p>
    <w:p w:rsidR="005C7BE0" w:rsidRPr="00876427" w:rsidRDefault="00106203" w:rsidP="005C7BE0">
      <w:pPr>
        <w:pStyle w:val="Bullet2G"/>
        <w:suppressAutoHyphens/>
      </w:pPr>
      <w:r>
        <w:t>3.</w:t>
      </w:r>
      <w:r w:rsidR="005C7BE0" w:rsidRPr="00876427">
        <w:t>000 participant</w:t>
      </w:r>
      <w:r w:rsidR="005C7BE0">
        <w:t>e</w:t>
      </w:r>
      <w:r w:rsidR="005C7BE0" w:rsidRPr="00876427">
        <w:t xml:space="preserve">s </w:t>
      </w:r>
      <w:r w:rsidR="005C7BE0">
        <w:t>de cada una de las</w:t>
      </w:r>
      <w:r w:rsidR="005C7BE0" w:rsidRPr="00876427">
        <w:t xml:space="preserve"> 25 provinc</w:t>
      </w:r>
      <w:r w:rsidR="005C7BE0">
        <w:t>ia</w:t>
      </w:r>
      <w:r w:rsidR="005C7BE0" w:rsidRPr="00876427">
        <w:t xml:space="preserve">s: Chantaburi, Petchaburi, Suphanburi, Khampaengpetch, Chiang Rai, Tak, Pichit, Pitsanulok, Petchbhun, Kalasin, Chaiphum, Burirum, Mahasarakham, Roi-et, Sakolnakorn, Surin, Nongkai, Udonthani, Ubol Ratchathani, Krabi, Chumporn, Trang, Pattani, Yala </w:t>
      </w:r>
      <w:r w:rsidR="005C7BE0">
        <w:t>y</w:t>
      </w:r>
      <w:r w:rsidR="005C7BE0" w:rsidRPr="00876427">
        <w:t xml:space="preserve"> Ranong</w:t>
      </w:r>
      <w:r w:rsidR="00624E89">
        <w:t>;</w:t>
      </w:r>
    </w:p>
    <w:p w:rsidR="005C7BE0" w:rsidRPr="00876427" w:rsidRDefault="00106203" w:rsidP="005C7BE0">
      <w:pPr>
        <w:pStyle w:val="Bullet2G"/>
        <w:suppressAutoHyphens/>
      </w:pPr>
      <w:r>
        <w:t>3.</w:t>
      </w:r>
      <w:r w:rsidR="005C7BE0" w:rsidRPr="00876427">
        <w:t>300 participant</w:t>
      </w:r>
      <w:r w:rsidR="005C7BE0">
        <w:t>e</w:t>
      </w:r>
      <w:r w:rsidR="005C7BE0" w:rsidRPr="00876427">
        <w:t xml:space="preserve">s </w:t>
      </w:r>
      <w:r w:rsidR="005C7BE0">
        <w:t>de cada una de las</w:t>
      </w:r>
      <w:r w:rsidR="005C7BE0" w:rsidRPr="00876427">
        <w:t xml:space="preserve"> 25 provinc</w:t>
      </w:r>
      <w:r w:rsidR="005C7BE0">
        <w:t>ia</w:t>
      </w:r>
      <w:r w:rsidR="005C7BE0" w:rsidRPr="00876427">
        <w:t xml:space="preserve">s: Nakorn Pathom, Pathumthani, Nonthaburi, Samut Prakarn, Samut Sakorn, Karnchanaburi, Prajuabkirikhan, Prachinburi, Ayuddhaya, Rayong, Ratchburi, Lopburi, Sraburi, Chiang Mai, Nakornsawan, Lumpang, Lumpun, Khonkaen, Nakorn Ratchasima, Phuket, Songkla, Suratthani, Cholburi </w:t>
      </w:r>
      <w:r w:rsidR="005C7BE0">
        <w:t>y</w:t>
      </w:r>
      <w:r w:rsidR="005C7BE0" w:rsidRPr="00876427">
        <w:t xml:space="preserve"> Chacheongsao</w:t>
      </w:r>
      <w:r w:rsidR="00624E89">
        <w:t>.</w:t>
      </w:r>
    </w:p>
    <w:p w:rsidR="005C7BE0" w:rsidRPr="001341D5" w:rsidRDefault="005C7BE0" w:rsidP="005C7BE0">
      <w:pPr>
        <w:pStyle w:val="SingleTxtG"/>
      </w:pPr>
      <w:r w:rsidRPr="00643282">
        <w:t>122.</w:t>
      </w:r>
      <w:r w:rsidRPr="00643282">
        <w:tab/>
        <w:t xml:space="preserve">El objetivo de la campaña de educación pública, mencionada </w:t>
      </w:r>
      <w:r w:rsidRPr="00643282">
        <w:rPr>
          <w:i/>
        </w:rPr>
        <w:t>supra,</w:t>
      </w:r>
      <w:r w:rsidRPr="00643282">
        <w:t xml:space="preserve"> estriba en sensibilizar y mejorar los conocimientos sobre los derechos y responsabilidades previstos en las leyes; proporcionar </w:t>
      </w:r>
      <w:r>
        <w:t xml:space="preserve">la </w:t>
      </w:r>
      <w:r w:rsidRPr="00643282">
        <w:t xml:space="preserve">información </w:t>
      </w:r>
      <w:r>
        <w:t>relevante</w:t>
      </w:r>
      <w:r w:rsidRPr="00643282">
        <w:t xml:space="preserve"> para los niños y el p</w:t>
      </w:r>
      <w:r>
        <w:t xml:space="preserve">úblico en </w:t>
      </w:r>
      <w:r w:rsidRPr="00643282">
        <w:t>general</w:t>
      </w:r>
      <w:r>
        <w:t xml:space="preserve"> en las zonas</w:t>
      </w:r>
      <w:r w:rsidRPr="00643282">
        <w:t xml:space="preserve"> rural</w:t>
      </w:r>
      <w:r>
        <w:t>es</w:t>
      </w:r>
      <w:r w:rsidRPr="00643282">
        <w:t>; mo</w:t>
      </w:r>
      <w:r>
        <w:t>v</w:t>
      </w:r>
      <w:r w:rsidRPr="00643282">
        <w:t>iliz</w:t>
      </w:r>
      <w:r>
        <w:t>ar a las</w:t>
      </w:r>
      <w:r w:rsidRPr="00643282">
        <w:t xml:space="preserve"> comuni</w:t>
      </w:r>
      <w:r>
        <w:t>dades a fin de que tomen parte en las iniciativas para luchar contra la</w:t>
      </w:r>
      <w:r w:rsidRPr="00643282">
        <w:t xml:space="preserve"> explota</w:t>
      </w:r>
      <w:r>
        <w:t>c</w:t>
      </w:r>
      <w:r w:rsidRPr="00643282">
        <w:t>i</w:t>
      </w:r>
      <w:r>
        <w:t>ó</w:t>
      </w:r>
      <w:r w:rsidRPr="00643282">
        <w:t xml:space="preserve">n </w:t>
      </w:r>
      <w:r>
        <w:t>del trabajo infantil, a través de unidades</w:t>
      </w:r>
      <w:r w:rsidRPr="00643282">
        <w:t xml:space="preserve"> m</w:t>
      </w:r>
      <w:r>
        <w:t>óv</w:t>
      </w:r>
      <w:r w:rsidRPr="00643282">
        <w:t>ile</w:t>
      </w:r>
      <w:r>
        <w:t>s</w:t>
      </w:r>
      <w:r w:rsidRPr="00643282">
        <w:t xml:space="preserve"> </w:t>
      </w:r>
      <w:r>
        <w:t>dotadas de sistemas de</w:t>
      </w:r>
      <w:r w:rsidRPr="00643282">
        <w:t xml:space="preserve"> </w:t>
      </w:r>
      <w:r>
        <w:t xml:space="preserve">reproducción de </w:t>
      </w:r>
      <w:r w:rsidRPr="00643282">
        <w:t xml:space="preserve">audio </w:t>
      </w:r>
      <w:r>
        <w:t>y</w:t>
      </w:r>
      <w:r w:rsidRPr="00643282">
        <w:t xml:space="preserve"> v</w:t>
      </w:r>
      <w:r>
        <w:t>í</w:t>
      </w:r>
      <w:r w:rsidRPr="00643282">
        <w:t xml:space="preserve">deo, </w:t>
      </w:r>
      <w:r>
        <w:t>altavoces y material de</w:t>
      </w:r>
      <w:r w:rsidRPr="00643282">
        <w:t xml:space="preserve"> comunica</w:t>
      </w:r>
      <w:r>
        <w:t>c</w:t>
      </w:r>
      <w:r w:rsidRPr="00643282">
        <w:t>i</w:t>
      </w:r>
      <w:r>
        <w:t>ó</w:t>
      </w:r>
      <w:r w:rsidRPr="00643282">
        <w:t>n</w:t>
      </w:r>
      <w:r>
        <w:t>.</w:t>
      </w:r>
      <w:r w:rsidRPr="00643282">
        <w:t xml:space="preserve"> Las actividades se organizan en colaboración con los organismos </w:t>
      </w:r>
      <w:r w:rsidR="003E1C3D">
        <w:t>competentes</w:t>
      </w:r>
      <w:r w:rsidRPr="00643282">
        <w:t>, como las oficinas provinciales de colocación laboral, los organismos que dependen del Minister</w:t>
      </w:r>
      <w:r>
        <w:t>io de Desarrollo</w:t>
      </w:r>
      <w:r w:rsidRPr="00643282">
        <w:t xml:space="preserve"> Social </w:t>
      </w:r>
      <w:r>
        <w:t>y Seguridad</w:t>
      </w:r>
      <w:r w:rsidRPr="00643282">
        <w:t xml:space="preserve"> Human</w:t>
      </w:r>
      <w:r>
        <w:t>a</w:t>
      </w:r>
      <w:r w:rsidRPr="00643282">
        <w:t xml:space="preserve">, </w:t>
      </w:r>
      <w:r>
        <w:t xml:space="preserve">las oficinas </w:t>
      </w:r>
      <w:r w:rsidRPr="00643282">
        <w:t>provincial</w:t>
      </w:r>
      <w:r>
        <w:t>es de salud</w:t>
      </w:r>
      <w:r w:rsidRPr="00643282">
        <w:t xml:space="preserve"> p</w:t>
      </w:r>
      <w:r>
        <w:t>ú</w:t>
      </w:r>
      <w:r w:rsidRPr="00643282">
        <w:t>blic</w:t>
      </w:r>
      <w:r>
        <w:t>a,</w:t>
      </w:r>
      <w:r w:rsidRPr="00643282">
        <w:t xml:space="preserve"> </w:t>
      </w:r>
      <w:r>
        <w:t>lo</w:t>
      </w:r>
      <w:r w:rsidRPr="00643282">
        <w:t>s hospital</w:t>
      </w:r>
      <w:r>
        <w:t>e</w:t>
      </w:r>
      <w:r w:rsidRPr="00643282">
        <w:t xml:space="preserve">s, </w:t>
      </w:r>
      <w:r>
        <w:t xml:space="preserve">los centros </w:t>
      </w:r>
      <w:r w:rsidRPr="00643282">
        <w:t>provincial</w:t>
      </w:r>
      <w:r>
        <w:t>es</w:t>
      </w:r>
      <w:r w:rsidRPr="00643282">
        <w:t xml:space="preserve"> </w:t>
      </w:r>
      <w:r>
        <w:t>de desarrollo de las aptitudes y los institutos de ed</w:t>
      </w:r>
      <w:r w:rsidRPr="00643282">
        <w:t>uca</w:t>
      </w:r>
      <w:r>
        <w:t>c</w:t>
      </w:r>
      <w:r w:rsidRPr="00643282">
        <w:t>i</w:t>
      </w:r>
      <w:r>
        <w:t>ó</w:t>
      </w:r>
      <w:r w:rsidRPr="00643282">
        <w:t xml:space="preserve">n. </w:t>
      </w:r>
      <w:r w:rsidRPr="001341D5">
        <w:t xml:space="preserve">Las campañas de educación pública se coordinan </w:t>
      </w:r>
      <w:r>
        <w:t xml:space="preserve">a nivel local </w:t>
      </w:r>
      <w:r w:rsidRPr="001341D5">
        <w:t xml:space="preserve">con las organizaciones </w:t>
      </w:r>
      <w:r w:rsidR="00763C81">
        <w:t>competentes</w:t>
      </w:r>
      <w:r w:rsidRPr="001341D5">
        <w:t xml:space="preserve"> de la administración local, los jefes, el comit</w:t>
      </w:r>
      <w:r>
        <w:t>é o los voluntarios</w:t>
      </w:r>
      <w:r w:rsidRPr="001341D5">
        <w:t xml:space="preserve"> de los poblados, u</w:t>
      </w:r>
      <w:r>
        <w:t>tilizando</w:t>
      </w:r>
      <w:r w:rsidRPr="001341D5">
        <w:t xml:space="preserve"> </w:t>
      </w:r>
      <w:r>
        <w:t>espacios</w:t>
      </w:r>
      <w:r w:rsidRPr="001341D5">
        <w:t xml:space="preserve"> </w:t>
      </w:r>
      <w:r>
        <w:t xml:space="preserve">como </w:t>
      </w:r>
      <w:r w:rsidRPr="001341D5">
        <w:t>templ</w:t>
      </w:r>
      <w:r>
        <w:t>os</w:t>
      </w:r>
      <w:r w:rsidRPr="001341D5">
        <w:t xml:space="preserve">, </w:t>
      </w:r>
      <w:r>
        <w:t>e</w:t>
      </w:r>
      <w:r w:rsidRPr="001341D5">
        <w:t>sc</w:t>
      </w:r>
      <w:r>
        <w:t>ue</w:t>
      </w:r>
      <w:r w:rsidRPr="001341D5">
        <w:t>l</w:t>
      </w:r>
      <w:r>
        <w:t>a</w:t>
      </w:r>
      <w:r w:rsidRPr="001341D5">
        <w:t xml:space="preserve">s, </w:t>
      </w:r>
      <w:r>
        <w:t>y centros de asistencia de la población</w:t>
      </w:r>
      <w:r w:rsidRPr="001341D5">
        <w:t xml:space="preserve">. </w:t>
      </w:r>
      <w:r>
        <w:t>Se promueve la asistencia de</w:t>
      </w:r>
      <w:r w:rsidRPr="001341D5">
        <w:t xml:space="preserve"> 50 participantes al menos a cada reuni</w:t>
      </w:r>
      <w:r>
        <w:t>ón</w:t>
      </w:r>
      <w:r w:rsidRPr="001341D5">
        <w:t xml:space="preserve">. </w:t>
      </w:r>
      <w:r>
        <w:t>Cuando la</w:t>
      </w:r>
      <w:r w:rsidRPr="001341D5">
        <w:t xml:space="preserve"> campaña se organiza en el lugar de trabajo, </w:t>
      </w:r>
      <w:r>
        <w:t>se notifica por adelantado al empleador</w:t>
      </w:r>
      <w:r w:rsidRPr="001341D5">
        <w:t xml:space="preserve"> o</w:t>
      </w:r>
      <w:r>
        <w:t xml:space="preserve"> propietario de la entidad</w:t>
      </w:r>
      <w:r w:rsidRPr="001341D5">
        <w:t xml:space="preserve">. </w:t>
      </w:r>
    </w:p>
    <w:p w:rsidR="005C7BE0" w:rsidRPr="001341D5" w:rsidRDefault="005C7BE0" w:rsidP="005C7BE0">
      <w:pPr>
        <w:pStyle w:val="SingleTxtG"/>
      </w:pPr>
      <w:r w:rsidRPr="001341D5">
        <w:t>123.</w:t>
      </w:r>
      <w:r w:rsidRPr="001341D5">
        <w:tab/>
        <w:t>3.3</w:t>
      </w:r>
      <w:r w:rsidRPr="001341D5">
        <w:tab/>
        <w:t>Centro</w:t>
      </w:r>
      <w:r>
        <w:t>s</w:t>
      </w:r>
      <w:r w:rsidRPr="001341D5">
        <w:t xml:space="preserve"> de Operaciones para ayudar a los trabajadores infantiles y trabajadoras. Se organizan reuniones una o dos veces al año con los comités ejecutivos de los centros</w:t>
      </w:r>
      <w:r>
        <w:t>, con objeto de</w:t>
      </w:r>
      <w:r w:rsidRPr="001341D5">
        <w:t>:</w:t>
      </w:r>
    </w:p>
    <w:p w:rsidR="005C7BE0" w:rsidRPr="001341D5" w:rsidRDefault="005C7BE0" w:rsidP="005C7BE0">
      <w:pPr>
        <w:pStyle w:val="SingleTxtG"/>
      </w:pPr>
      <w:r w:rsidRPr="001341D5">
        <w:tab/>
        <w:t>1)</w:t>
      </w:r>
      <w:r w:rsidRPr="001341D5">
        <w:tab/>
      </w:r>
      <w:r>
        <w:t>Elaborar</w:t>
      </w:r>
      <w:r w:rsidRPr="001341D5">
        <w:t xml:space="preserve"> un plan operacional destinado a prevenir y erradicar las peores formas de trabajo infantil;</w:t>
      </w:r>
    </w:p>
    <w:p w:rsidR="005C7BE0" w:rsidRPr="001341D5" w:rsidRDefault="005C7BE0" w:rsidP="005C7BE0">
      <w:pPr>
        <w:pStyle w:val="SingleTxtG"/>
      </w:pPr>
      <w:r w:rsidRPr="001341D5">
        <w:tab/>
        <w:t>2)</w:t>
      </w:r>
      <w:r w:rsidRPr="001341D5">
        <w:tab/>
      </w:r>
      <w:r>
        <w:t>Formular</w:t>
      </w:r>
      <w:r w:rsidRPr="001341D5">
        <w:t xml:space="preserve"> recomendaciones</w:t>
      </w:r>
      <w:r>
        <w:t>,</w:t>
      </w:r>
      <w:r w:rsidRPr="001341D5">
        <w:t xml:space="preserve"> apoy</w:t>
      </w:r>
      <w:r>
        <w:t xml:space="preserve">ar </w:t>
      </w:r>
      <w:r w:rsidRPr="001341D5">
        <w:t xml:space="preserve">los esfuerzos de prevención y </w:t>
      </w:r>
      <w:r>
        <w:t>proponer</w:t>
      </w:r>
      <w:r w:rsidRPr="001341D5">
        <w:t xml:space="preserve"> solu</w:t>
      </w:r>
      <w:r>
        <w:t>c</w:t>
      </w:r>
      <w:r w:rsidRPr="001341D5">
        <w:t>ion</w:t>
      </w:r>
      <w:r>
        <w:t>e</w:t>
      </w:r>
      <w:r w:rsidRPr="001341D5">
        <w:t xml:space="preserve">s </w:t>
      </w:r>
      <w:r>
        <w:t>al</w:t>
      </w:r>
      <w:r w:rsidRPr="001341D5">
        <w:t xml:space="preserve"> problem</w:t>
      </w:r>
      <w:r>
        <w:t>a</w:t>
      </w:r>
      <w:r w:rsidRPr="001341D5">
        <w:t xml:space="preserve"> </w:t>
      </w:r>
      <w:r>
        <w:t>de la rescisión del</w:t>
      </w:r>
      <w:r w:rsidRPr="001341D5">
        <w:t xml:space="preserve"> empl</w:t>
      </w:r>
      <w:r>
        <w:t>e</w:t>
      </w:r>
      <w:r w:rsidRPr="001341D5">
        <w:t>o;</w:t>
      </w:r>
    </w:p>
    <w:p w:rsidR="005C7BE0" w:rsidRPr="005D3448" w:rsidRDefault="005C7BE0" w:rsidP="005C7BE0">
      <w:pPr>
        <w:pStyle w:val="SingleTxtG"/>
      </w:pPr>
      <w:r w:rsidRPr="001341D5">
        <w:tab/>
      </w:r>
      <w:r w:rsidRPr="005D3448">
        <w:t>3)</w:t>
      </w:r>
      <w:r w:rsidRPr="005D3448">
        <w:tab/>
        <w:t xml:space="preserve">Recomendar acciones para la protección de grupos especiales, como los niños y las mujeres </w:t>
      </w:r>
      <w:r>
        <w:t xml:space="preserve">que </w:t>
      </w:r>
      <w:r w:rsidRPr="005D3448">
        <w:t>trabaja</w:t>
      </w:r>
      <w:r>
        <w:t>n</w:t>
      </w:r>
      <w:r w:rsidRPr="005D3448">
        <w:t xml:space="preserve"> y los trabajadores irregulares;</w:t>
      </w:r>
    </w:p>
    <w:p w:rsidR="005C7BE0" w:rsidRPr="005D3448" w:rsidRDefault="005C7BE0" w:rsidP="005C7BE0">
      <w:pPr>
        <w:pStyle w:val="SingleTxtG"/>
      </w:pPr>
      <w:r w:rsidRPr="005D3448">
        <w:tab/>
        <w:t>4)</w:t>
      </w:r>
      <w:r w:rsidRPr="005D3448">
        <w:tab/>
        <w:t>Coordinar las actividades y la información laboral;</w:t>
      </w:r>
    </w:p>
    <w:p w:rsidR="005C7BE0" w:rsidRPr="005D3448" w:rsidRDefault="005C7BE0" w:rsidP="005C7BE0">
      <w:pPr>
        <w:pStyle w:val="SingleTxtG"/>
      </w:pPr>
      <w:r w:rsidRPr="005D3448">
        <w:tab/>
        <w:t>5)</w:t>
      </w:r>
      <w:r w:rsidRPr="005D3448">
        <w:tab/>
        <w:t>Prevenir los intentos de atraer a los niños para que cometan actividades ilegales o sean objeto de explotación;</w:t>
      </w:r>
    </w:p>
    <w:p w:rsidR="005C7BE0" w:rsidRPr="005D3448" w:rsidRDefault="005C7BE0" w:rsidP="005C7BE0">
      <w:pPr>
        <w:pStyle w:val="SingleTxtG"/>
      </w:pPr>
      <w:r w:rsidRPr="005D3448">
        <w:tab/>
        <w:t>6)</w:t>
      </w:r>
      <w:r w:rsidRPr="005D3448">
        <w:tab/>
        <w:t>Preparar a los niños que desean ingresar en el mercado de trabajo e informar</w:t>
      </w:r>
      <w:r>
        <w:t>les de</w:t>
      </w:r>
      <w:r w:rsidRPr="005D3448">
        <w:t xml:space="preserve"> sus derechos y responsabilidades de conformidad con la ley, la deontolog</w:t>
      </w:r>
      <w:r>
        <w:t>ía laboral y los datos sobre el mercado de trabajo</w:t>
      </w:r>
      <w:r w:rsidRPr="005D3448">
        <w:t>;</w:t>
      </w:r>
    </w:p>
    <w:p w:rsidR="005C7BE0" w:rsidRPr="005D3448" w:rsidRDefault="005C7BE0" w:rsidP="005C7BE0">
      <w:pPr>
        <w:pStyle w:val="SingleTxtG"/>
      </w:pPr>
      <w:r w:rsidRPr="005D3448">
        <w:tab/>
        <w:t>7)</w:t>
      </w:r>
      <w:r w:rsidRPr="005D3448">
        <w:tab/>
        <w:t>Hacer campañas contra la explotación laboral de los niños a nivel de los poblados;</w:t>
      </w:r>
    </w:p>
    <w:p w:rsidR="005C7BE0" w:rsidRPr="005D3448" w:rsidRDefault="005C7BE0" w:rsidP="005C7BE0">
      <w:pPr>
        <w:pStyle w:val="SingleTxtG"/>
      </w:pPr>
      <w:r w:rsidRPr="005D3448">
        <w:tab/>
        <w:t>8)</w:t>
      </w:r>
      <w:r w:rsidRPr="005D3448">
        <w:tab/>
        <w:t>Crear redes y sistemas de coordinación con los organismos gubernamentales correspondientes en las provincias y entre estas y el Gobierno central.</w:t>
      </w:r>
    </w:p>
    <w:p w:rsidR="005C7BE0" w:rsidRPr="005D3448" w:rsidRDefault="005C7BE0" w:rsidP="005C7BE0">
      <w:pPr>
        <w:pStyle w:val="H23G"/>
      </w:pPr>
      <w:r w:rsidRPr="005D3448">
        <w:tab/>
        <w:t>4.</w:t>
      </w:r>
      <w:r w:rsidRPr="005D3448">
        <w:tab/>
        <w:t>Políticas y planes para la prevenció</w:t>
      </w:r>
      <w:r>
        <w:t>n</w:t>
      </w:r>
      <w:r w:rsidRPr="005D3448">
        <w:t xml:space="preserve"> de la venta de niños y la prostitución infantil</w:t>
      </w:r>
    </w:p>
    <w:p w:rsidR="005C7BE0" w:rsidRPr="00026C65" w:rsidRDefault="005C7BE0" w:rsidP="005C7BE0">
      <w:pPr>
        <w:pStyle w:val="SingleTxtG"/>
      </w:pPr>
      <w:r w:rsidRPr="000C1D05">
        <w:t>124.</w:t>
      </w:r>
      <w:r w:rsidRPr="000C1D05">
        <w:tab/>
        <w:t xml:space="preserve">Para garantizar la integración de las actividades de prevención de la venta de niños y la prostitución infantil, el Subcomité Nacional de Lucha contra </w:t>
      </w:r>
      <w:smartTag w:uri="urn:schemas-microsoft-com:office:smarttags" w:element="PersonName">
        <w:smartTagPr>
          <w:attr w:name="ProductID" w:val="la Trata"/>
        </w:smartTagPr>
        <w:r w:rsidRPr="000C1D05">
          <w:t>la Trata</w:t>
        </w:r>
      </w:smartTag>
      <w:r w:rsidRPr="000C1D05">
        <w:t xml:space="preserve"> de Niños y Mujeres </w:t>
      </w:r>
      <w:r>
        <w:t xml:space="preserve">otorgó a la labor de prevención el primer lugar entre los siete elementos básicos de </w:t>
      </w:r>
      <w:smartTag w:uri="urn:schemas-microsoft-com:office:smarttags" w:element="PersonName">
        <w:smartTagPr>
          <w:attr w:name="ProductID" w:val="la Pol￭tica"/>
        </w:smartTagPr>
        <w:r>
          <w:t>la Política</w:t>
        </w:r>
      </w:smartTag>
      <w:r>
        <w:t xml:space="preserve"> y el Plan Nacionales de prevención y</w:t>
      </w:r>
      <w:r w:rsidRPr="000C1D05">
        <w:t xml:space="preserve"> </w:t>
      </w:r>
      <w:r>
        <w:t>erradicac</w:t>
      </w:r>
      <w:r w:rsidRPr="000C1D05">
        <w:t>i</w:t>
      </w:r>
      <w:r>
        <w:t>ó</w:t>
      </w:r>
      <w:r w:rsidRPr="000C1D05">
        <w:t xml:space="preserve">n </w:t>
      </w:r>
      <w:r>
        <w:t>de la trata de niños y mujeres a nivel interno y transfronterizo</w:t>
      </w:r>
      <w:r w:rsidRPr="000C1D05">
        <w:t>. El plan de prevención se aplicará a tod</w:t>
      </w:r>
      <w:r>
        <w:t>a</w:t>
      </w:r>
      <w:r w:rsidRPr="000C1D05">
        <w:t>s l</w:t>
      </w:r>
      <w:r>
        <w:t>a</w:t>
      </w:r>
      <w:r w:rsidRPr="000C1D05">
        <w:t xml:space="preserve">s </w:t>
      </w:r>
      <w:r>
        <w:t>escalas</w:t>
      </w:r>
      <w:r w:rsidRPr="000C1D05">
        <w:t>: comunitari</w:t>
      </w:r>
      <w:r>
        <w:t>a</w:t>
      </w:r>
      <w:r w:rsidRPr="000C1D05">
        <w:t>, provincial e internacional, centrándose en el fortalecimiento de la capacidad y la sensibilizaci</w:t>
      </w:r>
      <w:r>
        <w:t>ón de las</w:t>
      </w:r>
      <w:r w:rsidRPr="000C1D05">
        <w:t xml:space="preserve"> famili</w:t>
      </w:r>
      <w:r>
        <w:t>a</w:t>
      </w:r>
      <w:r w:rsidRPr="000C1D05">
        <w:t>s, comuni</w:t>
      </w:r>
      <w:r>
        <w:t>dades</w:t>
      </w:r>
      <w:r w:rsidRPr="000C1D05">
        <w:t xml:space="preserve"> </w:t>
      </w:r>
      <w:r>
        <w:t>y la sociedad en general</w:t>
      </w:r>
      <w:r w:rsidRPr="000C1D05">
        <w:t xml:space="preserve">. </w:t>
      </w:r>
      <w:r>
        <w:t>Entre las medidas fundamentales, es menester citar</w:t>
      </w:r>
      <w:r w:rsidRPr="00026C65">
        <w:t>:</w:t>
      </w:r>
    </w:p>
    <w:p w:rsidR="005C7BE0" w:rsidRPr="00026C65" w:rsidRDefault="005C7BE0" w:rsidP="005C7BE0">
      <w:pPr>
        <w:pStyle w:val="SingleTxtG"/>
      </w:pPr>
      <w:r w:rsidRPr="00026C65">
        <w:tab/>
        <w:t>1)</w:t>
      </w:r>
      <w:r w:rsidRPr="00026C65">
        <w:tab/>
        <w:t xml:space="preserve">Servicios sociales para todos. </w:t>
      </w:r>
      <w:r>
        <w:t>Respaldar</w:t>
      </w:r>
      <w:r w:rsidRPr="00026C65">
        <w:t xml:space="preserve"> los servicios educativos, tanto reglados como no reglados, asesoramiento laboral, servicios de salud y </w:t>
      </w:r>
      <w:r>
        <w:t>esparcimiento</w:t>
      </w:r>
      <w:r w:rsidR="00624E89">
        <w:t>, etc.</w:t>
      </w:r>
    </w:p>
    <w:p w:rsidR="005C7BE0" w:rsidRPr="00026C65" w:rsidRDefault="005C7BE0" w:rsidP="005C7BE0">
      <w:pPr>
        <w:pStyle w:val="SingleTxtG"/>
      </w:pPr>
      <w:r w:rsidRPr="00026C65">
        <w:tab/>
        <w:t>2)</w:t>
      </w:r>
      <w:r w:rsidRPr="00026C65">
        <w:tab/>
        <w:t>Campañas de educación pública a trav</w:t>
      </w:r>
      <w:r>
        <w:t>é</w:t>
      </w:r>
      <w:r w:rsidRPr="00026C65">
        <w:t>s de los medios de difusi</w:t>
      </w:r>
      <w:r>
        <w:t>ón electrónica y la</w:t>
      </w:r>
      <w:r w:rsidRPr="00026C65">
        <w:t xml:space="preserve"> pr</w:t>
      </w:r>
      <w:r>
        <w:t>e</w:t>
      </w:r>
      <w:r w:rsidRPr="00026C65">
        <w:t>n</w:t>
      </w:r>
      <w:r>
        <w:t>sa</w:t>
      </w:r>
      <w:r w:rsidRPr="00026C65">
        <w:t xml:space="preserve">. Elaboración de material informativo susceptible de concienciar a la </w:t>
      </w:r>
      <w:r>
        <w:t>opinió</w:t>
      </w:r>
      <w:r w:rsidRPr="00026C65">
        <w:t>n pública sobre los derechos humanos, los derechos del niño, los derechos de la mujer y otros derechos conexos y la magnitud</w:t>
      </w:r>
      <w:r>
        <w:t xml:space="preserve"> de la trata de personas, diseñado para el público en</w:t>
      </w:r>
      <w:r w:rsidRPr="00026C65">
        <w:t xml:space="preserve"> general</w:t>
      </w:r>
      <w:r>
        <w:t>, el personal</w:t>
      </w:r>
      <w:r w:rsidRPr="00026C65">
        <w:t xml:space="preserve"> e</w:t>
      </w:r>
      <w:r>
        <w:t>j</w:t>
      </w:r>
      <w:r w:rsidRPr="00026C65">
        <w:t>ecutiv</w:t>
      </w:r>
      <w:r>
        <w:t>o de alto nivel, las familias</w:t>
      </w:r>
      <w:r w:rsidRPr="00026C65">
        <w:t xml:space="preserve">, </w:t>
      </w:r>
      <w:r>
        <w:t>los funcionarios del Gobi</w:t>
      </w:r>
      <w:r w:rsidRPr="00026C65">
        <w:t>ern</w:t>
      </w:r>
      <w:r>
        <w:t>o</w:t>
      </w:r>
      <w:r w:rsidRPr="00026C65">
        <w:t xml:space="preserve"> </w:t>
      </w:r>
      <w:r>
        <w:t xml:space="preserve">y las </w:t>
      </w:r>
      <w:r w:rsidR="005D344C">
        <w:t>ONG</w:t>
      </w:r>
      <w:r w:rsidR="00624E89">
        <w:t>.</w:t>
      </w:r>
    </w:p>
    <w:p w:rsidR="005C7BE0" w:rsidRPr="00A05F32" w:rsidRDefault="005C7BE0" w:rsidP="005C7BE0">
      <w:pPr>
        <w:pStyle w:val="SingleTxtG"/>
      </w:pPr>
      <w:r w:rsidRPr="00026C65">
        <w:tab/>
      </w:r>
      <w:r w:rsidRPr="00555398">
        <w:t>3)</w:t>
      </w:r>
      <w:r w:rsidRPr="00555398">
        <w:tab/>
        <w:t>Cursos de formación y talleres para los oficiales de policía, maestros, trabajadores sociales, psicólogos, polic</w:t>
      </w:r>
      <w:r>
        <w:t xml:space="preserve">ía de </w:t>
      </w:r>
      <w:r w:rsidRPr="00555398">
        <w:t>i</w:t>
      </w:r>
      <w:r>
        <w:t>n</w:t>
      </w:r>
      <w:r w:rsidRPr="00555398">
        <w:t>migra</w:t>
      </w:r>
      <w:r>
        <w:t>c</w:t>
      </w:r>
      <w:r w:rsidRPr="00555398">
        <w:t>i</w:t>
      </w:r>
      <w:r>
        <w:t>ó</w:t>
      </w:r>
      <w:r w:rsidRPr="00555398">
        <w:t>n</w:t>
      </w:r>
      <w:r>
        <w:t>, fiscales</w:t>
      </w:r>
      <w:r w:rsidRPr="00555398">
        <w:t xml:space="preserve">, </w:t>
      </w:r>
      <w:r>
        <w:t>funcionarios</w:t>
      </w:r>
      <w:r w:rsidR="001D67D8">
        <w:t xml:space="preserve"> </w:t>
      </w:r>
      <w:r>
        <w:t>del servicio de salud</w:t>
      </w:r>
      <w:r w:rsidRPr="00555398">
        <w:t xml:space="preserve"> p</w:t>
      </w:r>
      <w:r>
        <w:t>ú</w:t>
      </w:r>
      <w:r w:rsidRPr="00555398">
        <w:t>blic</w:t>
      </w:r>
      <w:r>
        <w:t>a</w:t>
      </w:r>
      <w:r w:rsidRPr="00555398">
        <w:t xml:space="preserve">, </w:t>
      </w:r>
      <w:r>
        <w:t xml:space="preserve">personal de las </w:t>
      </w:r>
      <w:r w:rsidR="005D344C">
        <w:t>ONG</w:t>
      </w:r>
      <w:r>
        <w:t>,</w:t>
      </w:r>
      <w:r w:rsidRPr="00555398">
        <w:t xml:space="preserve"> medi</w:t>
      </w:r>
      <w:r>
        <w:t>os de comunicación</w:t>
      </w:r>
      <w:r w:rsidRPr="00555398">
        <w:t>, famili</w:t>
      </w:r>
      <w:r>
        <w:t>a</w:t>
      </w:r>
      <w:r w:rsidRPr="00555398">
        <w:t xml:space="preserve">s </w:t>
      </w:r>
      <w:r>
        <w:t>y</w:t>
      </w:r>
      <w:r w:rsidRPr="00555398">
        <w:t xml:space="preserve"> comuni</w:t>
      </w:r>
      <w:r>
        <w:t>dades</w:t>
      </w:r>
      <w:r w:rsidRPr="00555398">
        <w:t xml:space="preserve">. </w:t>
      </w:r>
      <w:r w:rsidRPr="00A05F32">
        <w:t xml:space="preserve">El objetivo de la formación consiste en inculcar actitudes y valores </w:t>
      </w:r>
      <w:r>
        <w:t>adecuados</w:t>
      </w:r>
      <w:r w:rsidRPr="00A05F32">
        <w:t xml:space="preserve"> para con los niños y las mujeres y, </w:t>
      </w:r>
      <w:r>
        <w:t xml:space="preserve">en </w:t>
      </w:r>
      <w:r w:rsidRPr="00A05F32">
        <w:t>particular</w:t>
      </w:r>
      <w:r>
        <w:t>, las</w:t>
      </w:r>
      <w:r w:rsidRPr="00A05F32">
        <w:t xml:space="preserve"> v</w:t>
      </w:r>
      <w:r>
        <w:t>í</w:t>
      </w:r>
      <w:r w:rsidRPr="00A05F32">
        <w:t>ctim</w:t>
      </w:r>
      <w:r>
        <w:t>a</w:t>
      </w:r>
      <w:r w:rsidRPr="00A05F32">
        <w:t xml:space="preserve">s </w:t>
      </w:r>
      <w:r>
        <w:t>de la trata de personas</w:t>
      </w:r>
      <w:r w:rsidR="00624E89">
        <w:t>.</w:t>
      </w:r>
    </w:p>
    <w:p w:rsidR="005C7BE0" w:rsidRPr="00A05F32" w:rsidRDefault="005C7BE0" w:rsidP="005C7BE0">
      <w:pPr>
        <w:pStyle w:val="SingleTxtG"/>
      </w:pPr>
      <w:r w:rsidRPr="00A05F32">
        <w:tab/>
        <w:t>4)</w:t>
      </w:r>
      <w:r w:rsidRPr="00A05F32">
        <w:tab/>
        <w:t>Fortalecimiento de las instituciones familiar</w:t>
      </w:r>
      <w:r>
        <w:t>e</w:t>
      </w:r>
      <w:r w:rsidRPr="00A05F32">
        <w:t>s y comunitarias, alentando al público a participa</w:t>
      </w:r>
      <w:r>
        <w:t>r</w:t>
      </w:r>
      <w:r w:rsidRPr="00A05F32">
        <w:t xml:space="preserve"> en la adopci</w:t>
      </w:r>
      <w:r>
        <w:t>ón y planificación de</w:t>
      </w:r>
      <w:r w:rsidRPr="00A05F32">
        <w:t xml:space="preserve"> decision</w:t>
      </w:r>
      <w:r>
        <w:t>es a escala local bajo la</w:t>
      </w:r>
      <w:r w:rsidRPr="00A05F32">
        <w:t xml:space="preserve"> form</w:t>
      </w:r>
      <w:r>
        <w:t>a</w:t>
      </w:r>
      <w:r w:rsidRPr="00A05F32">
        <w:t xml:space="preserve"> </w:t>
      </w:r>
      <w:r>
        <w:t>de un foro</w:t>
      </w:r>
      <w:r w:rsidRPr="00A05F32">
        <w:t xml:space="preserve"> p</w:t>
      </w:r>
      <w:r>
        <w:t>ú</w:t>
      </w:r>
      <w:r w:rsidRPr="00A05F32">
        <w:t>blic</w:t>
      </w:r>
      <w:r>
        <w:t>o</w:t>
      </w:r>
      <w:r w:rsidRPr="00A05F32">
        <w:t>. Consolidación de las capacidades tecnológicas y legislativas de las</w:t>
      </w:r>
      <w:r w:rsidR="001D67D8">
        <w:t xml:space="preserve"> </w:t>
      </w:r>
      <w:r w:rsidRPr="00A05F32">
        <w:t>organizaciones</w:t>
      </w:r>
      <w:r>
        <w:t xml:space="preserve"> locales</w:t>
      </w:r>
      <w:r w:rsidRPr="00A05F32">
        <w:t>, no</w:t>
      </w:r>
      <w:r>
        <w:t xml:space="preserve"> </w:t>
      </w:r>
      <w:r w:rsidRPr="00A05F32">
        <w:t>g</w:t>
      </w:r>
      <w:r>
        <w:t>ub</w:t>
      </w:r>
      <w:r w:rsidRPr="00A05F32">
        <w:t>ern</w:t>
      </w:r>
      <w:r>
        <w:t>a</w:t>
      </w:r>
      <w:r w:rsidRPr="00A05F32">
        <w:t>mental</w:t>
      </w:r>
      <w:r>
        <w:t xml:space="preserve">es y grupos de </w:t>
      </w:r>
      <w:r w:rsidRPr="00A05F32">
        <w:t>vi</w:t>
      </w:r>
      <w:r>
        <w:t>gi</w:t>
      </w:r>
      <w:r w:rsidRPr="00A05F32">
        <w:t>lanc</w:t>
      </w:r>
      <w:r>
        <w:t>ia</w:t>
      </w:r>
      <w:r w:rsidRPr="00A05F32">
        <w:t xml:space="preserve">, </w:t>
      </w:r>
      <w:r>
        <w:t xml:space="preserve">en especial en las zonas de </w:t>
      </w:r>
      <w:r w:rsidRPr="00A05F32">
        <w:t>ri</w:t>
      </w:r>
      <w:r>
        <w:t>e</w:t>
      </w:r>
      <w:r w:rsidRPr="00A05F32">
        <w:t>s</w:t>
      </w:r>
      <w:r>
        <w:t>go</w:t>
      </w:r>
      <w:r w:rsidR="00624E89">
        <w:t>.</w:t>
      </w:r>
    </w:p>
    <w:p w:rsidR="005C7BE0" w:rsidRPr="008C10E7" w:rsidRDefault="005C7BE0" w:rsidP="005C7BE0">
      <w:pPr>
        <w:pStyle w:val="SingleTxtG"/>
      </w:pPr>
      <w:r w:rsidRPr="00A05F32">
        <w:tab/>
      </w:r>
      <w:r w:rsidRPr="008C10E7">
        <w:t>5)</w:t>
      </w:r>
      <w:r w:rsidRPr="008C10E7">
        <w:tab/>
        <w:t xml:space="preserve">Medidas proactivas y, entre ellas, el envío </w:t>
      </w:r>
      <w:r>
        <w:t xml:space="preserve">al exterior </w:t>
      </w:r>
      <w:r w:rsidRPr="008C10E7">
        <w:t>de funcionarios encargados de la protección y asistencia a los niños y mujeres víctimas de la trata</w:t>
      </w:r>
      <w:r>
        <w:t>,</w:t>
      </w:r>
      <w:r w:rsidRPr="008C10E7">
        <w:t xml:space="preserve"> </w:t>
      </w:r>
      <w:r>
        <w:t>a fin de</w:t>
      </w:r>
      <w:r w:rsidRPr="008C10E7">
        <w:t xml:space="preserve"> establecer una coordinaci</w:t>
      </w:r>
      <w:r>
        <w:t xml:space="preserve">ón con los organismos </w:t>
      </w:r>
      <w:r w:rsidR="003E1C3D">
        <w:t>competentes</w:t>
      </w:r>
      <w:r>
        <w:t xml:space="preserve"> en el extranjero</w:t>
      </w:r>
      <w:r w:rsidRPr="008C10E7">
        <w:t xml:space="preserve">; </w:t>
      </w:r>
      <w:r>
        <w:t>y ampliar las</w:t>
      </w:r>
      <w:r w:rsidRPr="008C10E7">
        <w:t xml:space="preserve"> oportuni</w:t>
      </w:r>
      <w:r>
        <w:t>dades de compartir</w:t>
      </w:r>
      <w:r w:rsidRPr="008C10E7">
        <w:t xml:space="preserve"> experienc</w:t>
      </w:r>
      <w:r>
        <w:t xml:space="preserve">ias </w:t>
      </w:r>
      <w:r w:rsidRPr="008C10E7">
        <w:t>a</w:t>
      </w:r>
      <w:r>
        <w:t xml:space="preserve"> nivel</w:t>
      </w:r>
      <w:r w:rsidRPr="008C10E7">
        <w:t xml:space="preserve"> interna</w:t>
      </w:r>
      <w:r>
        <w:t>c</w:t>
      </w:r>
      <w:r w:rsidRPr="008C10E7">
        <w:t>ional</w:t>
      </w:r>
      <w:r>
        <w:t xml:space="preserve"> o nombrar a funcionarios encargados específicamente de prestar asisten</w:t>
      </w:r>
      <w:r w:rsidRPr="008C10E7">
        <w:t>c</w:t>
      </w:r>
      <w:r>
        <w:t>ia a los niños y mujeres en el exterior, de conformidad con la solicitud del Ministerio de Relaciones Exteriores</w:t>
      </w:r>
      <w:r w:rsidR="00624E89">
        <w:t>.</w:t>
      </w:r>
    </w:p>
    <w:p w:rsidR="005C7BE0" w:rsidRPr="004F0736" w:rsidRDefault="005C7BE0" w:rsidP="005C7BE0">
      <w:pPr>
        <w:pStyle w:val="SingleTxtG"/>
      </w:pPr>
      <w:r w:rsidRPr="008C10E7">
        <w:tab/>
      </w:r>
      <w:r w:rsidRPr="004F0736">
        <w:t>6)</w:t>
      </w:r>
      <w:r w:rsidRPr="004F0736">
        <w:tab/>
        <w:t>Integración en los planes de estudios de todas las escuelas y centros de formación</w:t>
      </w:r>
      <w:r>
        <w:t>,</w:t>
      </w:r>
      <w:r w:rsidRPr="004F0736">
        <w:t xml:space="preserve"> de cuestiones como los derechos humanos, los derechos del niño y de la mujer, la preparaci</w:t>
      </w:r>
      <w:r>
        <w:t>ón para la vida activa</w:t>
      </w:r>
      <w:r w:rsidRPr="004F0736">
        <w:t xml:space="preserve">, </w:t>
      </w:r>
      <w:r>
        <w:t>la</w:t>
      </w:r>
      <w:r w:rsidRPr="004F0736">
        <w:t xml:space="preserve"> educa</w:t>
      </w:r>
      <w:r>
        <w:t>c</w:t>
      </w:r>
      <w:r w:rsidRPr="004F0736">
        <w:t>i</w:t>
      </w:r>
      <w:r>
        <w:t>ó</w:t>
      </w:r>
      <w:r w:rsidRPr="004F0736">
        <w:t>n</w:t>
      </w:r>
      <w:r>
        <w:t xml:space="preserve"> sexual y familiar</w:t>
      </w:r>
      <w:r w:rsidR="00624E89">
        <w:t>.</w:t>
      </w:r>
    </w:p>
    <w:p w:rsidR="005C7BE0" w:rsidRPr="004F0736" w:rsidRDefault="005C7BE0" w:rsidP="005C7BE0">
      <w:pPr>
        <w:pStyle w:val="SingleTxtG"/>
      </w:pPr>
      <w:r>
        <w:tab/>
      </w:r>
      <w:r w:rsidRPr="004F0736">
        <w:t>7)</w:t>
      </w:r>
      <w:r w:rsidRPr="004F0736">
        <w:tab/>
        <w:t>Campañas contra la explotación sexual comercial de mujeres y niños</w:t>
      </w:r>
      <w:r>
        <w:t xml:space="preserve"> y del trabajo infantil</w:t>
      </w:r>
      <w:r w:rsidR="00624E89">
        <w:t>.</w:t>
      </w:r>
    </w:p>
    <w:p w:rsidR="005C7BE0" w:rsidRPr="00512520" w:rsidRDefault="005C7BE0" w:rsidP="005C7BE0">
      <w:pPr>
        <w:pStyle w:val="SingleTxtG"/>
      </w:pPr>
      <w:r w:rsidRPr="00512520">
        <w:t>125.</w:t>
      </w:r>
      <w:r w:rsidRPr="00512520">
        <w:tab/>
        <w:t>Proyectos y actividades realizados en el</w:t>
      </w:r>
      <w:r>
        <w:t xml:space="preserve"> </w:t>
      </w:r>
      <w:r w:rsidRPr="00512520">
        <w:t xml:space="preserve">marco de </w:t>
      </w:r>
      <w:smartTag w:uri="urn:schemas-microsoft-com:office:smarttags" w:element="PersonName">
        <w:smartTagPr>
          <w:attr w:name="ProductID" w:val="la Pol￭tica"/>
        </w:smartTagPr>
        <w:r w:rsidRPr="00512520">
          <w:t>la Política</w:t>
        </w:r>
      </w:smartTag>
      <w:r w:rsidRPr="00512520">
        <w:t xml:space="preserve"> y Plan Nacionales de prevención y solución de la trata de niños y mujeres a nivel interno y transfronterizo</w:t>
      </w:r>
      <w:r>
        <w:t xml:space="preserve"> de</w:t>
      </w:r>
      <w:r w:rsidRPr="00512520">
        <w:t xml:space="preserve"> 2005</w:t>
      </w:r>
      <w:r w:rsidR="001D67D8">
        <w:t>-</w:t>
      </w:r>
      <w:r w:rsidRPr="00512520">
        <w:t>2007</w:t>
      </w:r>
      <w:r>
        <w:t>, que ascendieron a</w:t>
      </w:r>
      <w:r w:rsidRPr="00512520">
        <w:t xml:space="preserve"> 152 (inclu</w:t>
      </w:r>
      <w:r>
        <w:t>yendo los</w:t>
      </w:r>
      <w:r w:rsidRPr="00512520">
        <w:t xml:space="preserve"> pro</w:t>
      </w:r>
      <w:r>
        <w:t>y</w:t>
      </w:r>
      <w:r w:rsidRPr="00512520">
        <w:t>ect</w:t>
      </w:r>
      <w:r>
        <w:t>os y</w:t>
      </w:r>
      <w:r w:rsidRPr="00512520">
        <w:t xml:space="preserve"> activi</w:t>
      </w:r>
      <w:r>
        <w:t>dades ya mencionados</w:t>
      </w:r>
      <w:r w:rsidRPr="00512520">
        <w:t xml:space="preserve">). </w:t>
      </w:r>
      <w:r>
        <w:t>Estos son</w:t>
      </w:r>
      <w:r w:rsidRPr="00512520">
        <w:t>:</w:t>
      </w:r>
    </w:p>
    <w:p w:rsidR="005C7BE0" w:rsidRPr="00512520" w:rsidRDefault="005C7BE0" w:rsidP="005C7BE0">
      <w:pPr>
        <w:pStyle w:val="SingleTxtG"/>
      </w:pPr>
      <w:r w:rsidRPr="00512520">
        <w:tab/>
        <w:t>1)</w:t>
      </w:r>
      <w:r w:rsidRPr="00512520">
        <w:tab/>
        <w:t xml:space="preserve">Fortalecimiento de la capacidad de la escuela de Baan Mae Jun </w:t>
      </w:r>
      <w:r>
        <w:t>para la</w:t>
      </w:r>
      <w:r w:rsidRPr="00512520">
        <w:t xml:space="preserve"> preven</w:t>
      </w:r>
      <w:r>
        <w:t>c</w:t>
      </w:r>
      <w:r w:rsidRPr="00512520">
        <w:t>i</w:t>
      </w:r>
      <w:r>
        <w:t>ó</w:t>
      </w:r>
      <w:r w:rsidRPr="00512520">
        <w:t xml:space="preserve">n </w:t>
      </w:r>
      <w:r>
        <w:t>de la trata de niños y mujeres</w:t>
      </w:r>
      <w:r w:rsidRPr="00512520">
        <w:t xml:space="preserve">. </w:t>
      </w:r>
      <w:r>
        <w:t>La escuela se utiliza como base de los esfuerzos de</w:t>
      </w:r>
      <w:r w:rsidRPr="00512520">
        <w:t xml:space="preserve"> prevención y los </w:t>
      </w:r>
      <w:r>
        <w:t>alumno</w:t>
      </w:r>
      <w:r w:rsidRPr="00512520">
        <w:t>s constituyen el eje de las actividades destinadas a prepar</w:t>
      </w:r>
      <w:r>
        <w:t>a</w:t>
      </w:r>
      <w:r w:rsidRPr="00512520">
        <w:t>r a los niños desfavorecidos para la formaci</w:t>
      </w:r>
      <w:r>
        <w:t>ón profesio</w:t>
      </w:r>
      <w:r w:rsidR="00624E89">
        <w:t>nal.</w:t>
      </w:r>
    </w:p>
    <w:p w:rsidR="005C7BE0" w:rsidRPr="005D407F" w:rsidRDefault="005C7BE0" w:rsidP="005C7BE0">
      <w:pPr>
        <w:pStyle w:val="SingleTxtG"/>
      </w:pPr>
      <w:r w:rsidRPr="00512520">
        <w:tab/>
      </w:r>
      <w:r w:rsidRPr="005D407F">
        <w:t>2)</w:t>
      </w:r>
      <w:r w:rsidRPr="005D407F">
        <w:tab/>
      </w:r>
      <w:r>
        <w:t>A</w:t>
      </w:r>
      <w:r w:rsidRPr="005D407F">
        <w:t xml:space="preserve">poyo ocupacional y para </w:t>
      </w:r>
      <w:r>
        <w:t>subvenir a las necesidades,</w:t>
      </w:r>
      <w:r w:rsidRPr="005D407F">
        <w:t xml:space="preserve"> aplicado por el Departamento de Promoción Industrial, con miras a ayudar a la población </w:t>
      </w:r>
      <w:r>
        <w:t>rural a obtener una ocupación</w:t>
      </w:r>
      <w:r w:rsidRPr="005D407F">
        <w:t xml:space="preserve"> s</w:t>
      </w:r>
      <w:r>
        <w:t>o</w:t>
      </w:r>
      <w:r w:rsidRPr="005D407F">
        <w:t>st</w:t>
      </w:r>
      <w:r>
        <w:t>e</w:t>
      </w:r>
      <w:r w:rsidRPr="005D407F">
        <w:t>n</w:t>
      </w:r>
      <w:r>
        <w:t>i</w:t>
      </w:r>
      <w:r w:rsidRPr="005D407F">
        <w:t>ble</w:t>
      </w:r>
      <w:r>
        <w:t xml:space="preserve"> y a mejorar sus condiciones económicas, atenuando así los</w:t>
      </w:r>
      <w:r w:rsidRPr="005D407F">
        <w:t xml:space="preserve"> problem</w:t>
      </w:r>
      <w:r>
        <w:t>a</w:t>
      </w:r>
      <w:r w:rsidRPr="005D407F">
        <w:t xml:space="preserve">s </w:t>
      </w:r>
      <w:r>
        <w:t>sociales derivados de la</w:t>
      </w:r>
      <w:r w:rsidRPr="005D407F">
        <w:t xml:space="preserve"> po</w:t>
      </w:r>
      <w:r>
        <w:t>breza y el desempleo</w:t>
      </w:r>
      <w:r w:rsidR="00624E89">
        <w:t>.</w:t>
      </w:r>
    </w:p>
    <w:p w:rsidR="005C7BE0" w:rsidRPr="005D407F" w:rsidRDefault="005C7BE0" w:rsidP="005C7BE0">
      <w:pPr>
        <w:pStyle w:val="SingleTxtG"/>
      </w:pPr>
      <w:r w:rsidRPr="005D407F">
        <w:tab/>
        <w:t>3)</w:t>
      </w:r>
      <w:r w:rsidRPr="005D407F">
        <w:tab/>
        <w:t xml:space="preserve">Proyecto para consolidar las redes locales de promoción de la familia, ejecutado por </w:t>
      </w:r>
      <w:smartTag w:uri="urn:schemas-microsoft-com:office:smarttags" w:element="PersonName">
        <w:smartTagPr>
          <w:attr w:name="ProductID" w:val="La Oficina"/>
        </w:smartTagPr>
        <w:r w:rsidRPr="005D407F">
          <w:t>la Oficina</w:t>
        </w:r>
      </w:smartTag>
      <w:r>
        <w:t xml:space="preserve"> de A</w:t>
      </w:r>
      <w:r w:rsidRPr="005D407F">
        <w:t xml:space="preserve">suntos de </w:t>
      </w:r>
      <w:smartTag w:uri="urn:schemas-microsoft-com:office:smarttags" w:element="PersonName">
        <w:smartTagPr>
          <w:attr w:name="ProductID" w:val="la Mujer"/>
        </w:smartTagPr>
        <w:r w:rsidRPr="005D407F">
          <w:t>la Mujer</w:t>
        </w:r>
      </w:smartTag>
      <w:r w:rsidRPr="005D407F">
        <w:t xml:space="preserve"> y </w:t>
      </w:r>
      <w:smartTag w:uri="urn:schemas-microsoft-com:office:smarttags" w:element="PersonName">
        <w:smartTagPr>
          <w:attr w:name="ProductID" w:val="la Instituci￳n Familiar"/>
        </w:smartTagPr>
        <w:smartTag w:uri="urn:schemas-microsoft-com:office:smarttags" w:element="PersonName">
          <w:smartTagPr>
            <w:attr w:name="ProductID" w:val="la Instituci￳n"/>
          </w:smartTagPr>
          <w:r w:rsidRPr="005D407F">
            <w:t>la Instituci</w:t>
          </w:r>
          <w:r>
            <w:t>ón</w:t>
          </w:r>
        </w:smartTag>
        <w:r>
          <w:t xml:space="preserve"> Familiar</w:t>
        </w:r>
      </w:smartTag>
      <w:r>
        <w:t>, en colaboración con los organismos</w:t>
      </w:r>
      <w:r w:rsidRPr="005D407F">
        <w:t xml:space="preserve"> provincial</w:t>
      </w:r>
      <w:r>
        <w:t>es y las organizaciones de la</w:t>
      </w:r>
      <w:r w:rsidRPr="005D407F">
        <w:t xml:space="preserve"> administra</w:t>
      </w:r>
      <w:r>
        <w:t>ción local de todo el país</w:t>
      </w:r>
      <w:r w:rsidR="00624E89">
        <w:t>.</w:t>
      </w:r>
    </w:p>
    <w:p w:rsidR="005C7BE0" w:rsidRPr="00862B81" w:rsidRDefault="005C7BE0" w:rsidP="005C7BE0">
      <w:pPr>
        <w:pStyle w:val="SingleTxtG"/>
      </w:pPr>
      <w:r w:rsidRPr="005D407F">
        <w:tab/>
      </w:r>
      <w:r w:rsidRPr="00862B81">
        <w:t>4)</w:t>
      </w:r>
      <w:r w:rsidRPr="00862B81">
        <w:tab/>
        <w:t>Proyecto integrado de desarrollo de las comunidades de las tierras altas, para evitar la trata de niños y mujeres en Chiang Rai, centrado en el empoderamiento de las f</w:t>
      </w:r>
      <w:r>
        <w:t>amilias y el fomento de técnicas laborales en la esfera del</w:t>
      </w:r>
      <w:r w:rsidRPr="00862B81">
        <w:t xml:space="preserve"> eco</w:t>
      </w:r>
      <w:r>
        <w:t>t</w:t>
      </w:r>
      <w:r w:rsidRPr="00862B81">
        <w:t>urism</w:t>
      </w:r>
      <w:r>
        <w:t>o</w:t>
      </w:r>
      <w:r w:rsidR="00624E89">
        <w:t>.</w:t>
      </w:r>
    </w:p>
    <w:p w:rsidR="005C7BE0" w:rsidRPr="002220B9" w:rsidRDefault="005C7BE0" w:rsidP="005C7BE0">
      <w:pPr>
        <w:pStyle w:val="SingleTxtG"/>
      </w:pPr>
      <w:r w:rsidRPr="00862B81">
        <w:tab/>
      </w:r>
      <w:r w:rsidRPr="002220B9">
        <w:t>5)</w:t>
      </w:r>
      <w:r w:rsidRPr="002220B9">
        <w:tab/>
        <w:t>Proyecto de coordinación para la prevención y solución de la trata de mujeres y niños con miras a su explotación laboral y sexual, que entraña el fortalecimiento de la capaci</w:t>
      </w:r>
      <w:r>
        <w:t>dad de la</w:t>
      </w:r>
      <w:r w:rsidRPr="002220B9">
        <w:t>s</w:t>
      </w:r>
      <w:r>
        <w:t xml:space="preserve"> </w:t>
      </w:r>
      <w:r w:rsidRPr="002220B9">
        <w:t>organi</w:t>
      </w:r>
      <w:r>
        <w:t>zaciones</w:t>
      </w:r>
      <w:r w:rsidRPr="002220B9">
        <w:t xml:space="preserve"> provincial</w:t>
      </w:r>
      <w:r>
        <w:t>e</w:t>
      </w:r>
      <w:r w:rsidRPr="002220B9">
        <w:t>s, tanto gubernament</w:t>
      </w:r>
      <w:r>
        <w:t>ales como</w:t>
      </w:r>
      <w:r w:rsidRPr="002220B9">
        <w:t xml:space="preserve"> no</w:t>
      </w:r>
      <w:r>
        <w:t xml:space="preserve"> </w:t>
      </w:r>
      <w:r w:rsidRPr="002220B9">
        <w:t>g</w:t>
      </w:r>
      <w:r>
        <w:t>ub</w:t>
      </w:r>
      <w:r w:rsidRPr="002220B9">
        <w:t>ern</w:t>
      </w:r>
      <w:r>
        <w:t>a</w:t>
      </w:r>
      <w:r w:rsidRPr="002220B9">
        <w:t>mental</w:t>
      </w:r>
      <w:r>
        <w:t>es</w:t>
      </w:r>
      <w:r w:rsidRPr="002220B9">
        <w:t>,</w:t>
      </w:r>
      <w:r>
        <w:t xml:space="preserve"> e</w:t>
      </w:r>
      <w:r w:rsidRPr="002220B9">
        <w:t>n t</w:t>
      </w:r>
      <w:r>
        <w:t>é</w:t>
      </w:r>
      <w:r w:rsidRPr="002220B9">
        <w:t>rm</w:t>
      </w:r>
      <w:r>
        <w:t>ino</w:t>
      </w:r>
      <w:r w:rsidRPr="002220B9">
        <w:t xml:space="preserve">s </w:t>
      </w:r>
      <w:r>
        <w:t>de conocimientos</w:t>
      </w:r>
      <w:r w:rsidRPr="002220B9">
        <w:t xml:space="preserve">, </w:t>
      </w:r>
      <w:r>
        <w:t xml:space="preserve">mecanismos de </w:t>
      </w:r>
      <w:r w:rsidRPr="002220B9">
        <w:t>detec</w:t>
      </w:r>
      <w:r>
        <w:t>c</w:t>
      </w:r>
      <w:r w:rsidRPr="002220B9">
        <w:t>i</w:t>
      </w:r>
      <w:r>
        <w:t>ó</w:t>
      </w:r>
      <w:r w:rsidRPr="002220B9">
        <w:t xml:space="preserve">n, </w:t>
      </w:r>
      <w:r>
        <w:t>bases de datos normalizadas y actualizada</w:t>
      </w:r>
      <w:r w:rsidRPr="002220B9">
        <w:t xml:space="preserve">s </w:t>
      </w:r>
      <w:r>
        <w:t>sobre la trata de personas, para una</w:t>
      </w:r>
      <w:r w:rsidRPr="002220B9">
        <w:t xml:space="preserve"> plani</w:t>
      </w:r>
      <w:r>
        <w:t>ficació</w:t>
      </w:r>
      <w:r w:rsidRPr="002220B9">
        <w:t>n</w:t>
      </w:r>
      <w:r>
        <w:t xml:space="preserve"> y sensibilización efectivas</w:t>
      </w:r>
      <w:r w:rsidRPr="002220B9">
        <w:t xml:space="preserve">; </w:t>
      </w:r>
      <w:r>
        <w:t>y</w:t>
      </w:r>
      <w:r w:rsidRPr="002220B9">
        <w:t xml:space="preserve"> asist</w:t>
      </w:r>
      <w:r>
        <w:t>e</w:t>
      </w:r>
      <w:r w:rsidRPr="002220B9">
        <w:t>nc</w:t>
      </w:r>
      <w:r>
        <w:t>ia a los niños y a otros grupos diana</w:t>
      </w:r>
      <w:r w:rsidR="00624E89">
        <w:t>.</w:t>
      </w:r>
    </w:p>
    <w:p w:rsidR="005C7BE0" w:rsidRPr="00736A2B" w:rsidRDefault="005C7BE0" w:rsidP="005C7BE0">
      <w:pPr>
        <w:pStyle w:val="SingleTxtG"/>
      </w:pPr>
      <w:r w:rsidRPr="002220B9">
        <w:tab/>
      </w:r>
      <w:r w:rsidRPr="00736A2B">
        <w:t>6)</w:t>
      </w:r>
      <w:r w:rsidRPr="00736A2B">
        <w:tab/>
        <w:t xml:space="preserve">Campaña de educación pública a través de la radio y la televisión a fin de concienciar a las comunidades sobre la trata de personas y alentarlas a participar en la vigilancia y notificación de los casos sospechosos, </w:t>
      </w:r>
      <w:r>
        <w:t>por medio de líneas telefónicas de ayuda permanente</w:t>
      </w:r>
      <w:r w:rsidRPr="00736A2B">
        <w:t xml:space="preserve">, </w:t>
      </w:r>
      <w:r>
        <w:t xml:space="preserve">puestas en marcha por los </w:t>
      </w:r>
      <w:r w:rsidRPr="00736A2B">
        <w:t>Minist</w:t>
      </w:r>
      <w:r>
        <w:t>e</w:t>
      </w:r>
      <w:r w:rsidRPr="00736A2B">
        <w:t>r</w:t>
      </w:r>
      <w:r>
        <w:t>ios</w:t>
      </w:r>
      <w:r w:rsidRPr="00736A2B">
        <w:t xml:space="preserve"> </w:t>
      </w:r>
      <w:r>
        <w:t>de Desarrollo</w:t>
      </w:r>
      <w:r w:rsidRPr="00736A2B">
        <w:t xml:space="preserve"> Social </w:t>
      </w:r>
      <w:r>
        <w:t>y Seguridad</w:t>
      </w:r>
      <w:r w:rsidRPr="00736A2B">
        <w:t xml:space="preserve"> Human</w:t>
      </w:r>
      <w:r>
        <w:t>a, Relaciones Exteriores,</w:t>
      </w:r>
      <w:r w:rsidRPr="00736A2B">
        <w:t xml:space="preserve"> Justic</w:t>
      </w:r>
      <w:r>
        <w:t>ia</w:t>
      </w:r>
      <w:r w:rsidRPr="00736A2B">
        <w:t>, Interior, Ofic</w:t>
      </w:r>
      <w:r>
        <w:t xml:space="preserve">ina del Fiscal </w:t>
      </w:r>
      <w:r w:rsidRPr="00736A2B">
        <w:t xml:space="preserve">General, </w:t>
      </w:r>
      <w:r>
        <w:t>y</w:t>
      </w:r>
      <w:r w:rsidRPr="00736A2B">
        <w:t xml:space="preserve"> R</w:t>
      </w:r>
      <w:r>
        <w:t>e</w:t>
      </w:r>
      <w:r w:rsidRPr="00736A2B">
        <w:t>al</w:t>
      </w:r>
      <w:r w:rsidR="001D67D8">
        <w:t xml:space="preserve"> </w:t>
      </w:r>
      <w:r w:rsidRPr="00736A2B">
        <w:t>Polic</w:t>
      </w:r>
      <w:r>
        <w:t>ía Tailandesa</w:t>
      </w:r>
      <w:r w:rsidR="00624E89">
        <w:t>.</w:t>
      </w:r>
    </w:p>
    <w:p w:rsidR="005C7BE0" w:rsidRPr="000B2700" w:rsidRDefault="005C7BE0" w:rsidP="005C7BE0">
      <w:pPr>
        <w:pStyle w:val="SingleTxtG"/>
      </w:pPr>
      <w:r w:rsidRPr="00736A2B">
        <w:tab/>
        <w:t>7)</w:t>
      </w:r>
      <w:r w:rsidRPr="00736A2B">
        <w:tab/>
        <w:t xml:space="preserve">Talleres a nivel nacional y local, destinados a </w:t>
      </w:r>
      <w:r>
        <w:t>potenciar</w:t>
      </w:r>
      <w:r w:rsidRPr="00736A2B">
        <w:t xml:space="preserve"> la capacidad de los consejos de la infancia y la juventud, con objeto de preven</w:t>
      </w:r>
      <w:r>
        <w:t>ir la</w:t>
      </w:r>
      <w:r w:rsidRPr="00736A2B">
        <w:t xml:space="preserve"> tra</w:t>
      </w:r>
      <w:r>
        <w:t>ta de personas</w:t>
      </w:r>
      <w:r w:rsidRPr="00736A2B">
        <w:t xml:space="preserve">. </w:t>
      </w:r>
      <w:r>
        <w:t>Los talleres han sido</w:t>
      </w:r>
      <w:r w:rsidRPr="000B2700">
        <w:t xml:space="preserve"> organizados por </w:t>
      </w:r>
      <w:smartTag w:uri="urn:schemas-microsoft-com:office:smarttags" w:element="PersonName">
        <w:smartTagPr>
          <w:attr w:name="ProductID" w:val="La Oficina"/>
        </w:smartTagPr>
        <w:r w:rsidRPr="000B2700">
          <w:t>la Oficina</w:t>
        </w:r>
      </w:smartTag>
      <w:r w:rsidRPr="000B2700">
        <w:t xml:space="preserve"> de Promo</w:t>
      </w:r>
      <w:r>
        <w:t>c</w:t>
      </w:r>
      <w:r w:rsidRPr="000B2700">
        <w:t>i</w:t>
      </w:r>
      <w:r>
        <w:t>ó</w:t>
      </w:r>
      <w:r w:rsidRPr="000B2700">
        <w:t>n</w:t>
      </w:r>
      <w:r>
        <w:t xml:space="preserve"> del Bienestar</w:t>
      </w:r>
      <w:r w:rsidRPr="000B2700">
        <w:t>, Protec</w:t>
      </w:r>
      <w:r>
        <w:t>c</w:t>
      </w:r>
      <w:r w:rsidRPr="000B2700">
        <w:t>i</w:t>
      </w:r>
      <w:r>
        <w:t>ó</w:t>
      </w:r>
      <w:r w:rsidRPr="000B2700">
        <w:t xml:space="preserve">n </w:t>
      </w:r>
      <w:r>
        <w:t>y</w:t>
      </w:r>
      <w:r w:rsidRPr="000B2700">
        <w:t xml:space="preserve"> Empo</w:t>
      </w:r>
      <w:r>
        <w:t>d</w:t>
      </w:r>
      <w:r w:rsidRPr="000B2700">
        <w:t>er</w:t>
      </w:r>
      <w:r>
        <w:t>a</w:t>
      </w:r>
      <w:r w:rsidRPr="000B2700">
        <w:t>m</w:t>
      </w:r>
      <w:r>
        <w:t>i</w:t>
      </w:r>
      <w:r w:rsidRPr="000B2700">
        <w:t>ent</w:t>
      </w:r>
      <w:r>
        <w:t>o de los Grupos</w:t>
      </w:r>
      <w:r w:rsidRPr="000B2700">
        <w:t xml:space="preserve"> Vulnerable</w:t>
      </w:r>
      <w:r>
        <w:t>s</w:t>
      </w:r>
      <w:r w:rsidRPr="000B2700">
        <w:t>. Asistieron a los talleres 300 representantes de consejos</w:t>
      </w:r>
      <w:r w:rsidR="001D67D8">
        <w:t xml:space="preserve"> </w:t>
      </w:r>
      <w:r w:rsidRPr="000B2700">
        <w:t>de la infancia y la juventud en 75 provincias, 40 miembr</w:t>
      </w:r>
      <w:r>
        <w:t>o</w:t>
      </w:r>
      <w:r w:rsidRPr="000B2700">
        <w:t xml:space="preserve">s </w:t>
      </w:r>
      <w:r>
        <w:t xml:space="preserve">del Consejo de </w:t>
      </w:r>
      <w:smartTag w:uri="urn:schemas-microsoft-com:office:smarttags" w:element="PersonName">
        <w:smartTagPr>
          <w:attr w:name="ProductID" w:val="la Juventud"/>
        </w:smartTagPr>
        <w:r>
          <w:t>la Juventud</w:t>
        </w:r>
      </w:smartTag>
      <w:r>
        <w:t xml:space="preserve"> de</w:t>
      </w:r>
      <w:r w:rsidRPr="000B2700">
        <w:t xml:space="preserve"> Bangkok</w:t>
      </w:r>
      <w:r>
        <w:t xml:space="preserve"> y</w:t>
      </w:r>
      <w:r w:rsidRPr="000B2700">
        <w:t xml:space="preserve"> 80 </w:t>
      </w:r>
      <w:r>
        <w:t>funcionarios</w:t>
      </w:r>
      <w:r w:rsidRPr="000B2700">
        <w:t>. Se les han concedido ciertos fondos para sus actividades, con miras a difundir la informa</w:t>
      </w:r>
      <w:r>
        <w:t>c</w:t>
      </w:r>
      <w:r w:rsidRPr="000B2700">
        <w:t>i</w:t>
      </w:r>
      <w:r>
        <w:t>ón</w:t>
      </w:r>
      <w:r w:rsidRPr="000B2700">
        <w:t xml:space="preserve"> </w:t>
      </w:r>
      <w:r>
        <w:t>y promover la sensibilización con</w:t>
      </w:r>
      <w:r w:rsidRPr="000B2700">
        <w:t>tra</w:t>
      </w:r>
      <w:r>
        <w:t xml:space="preserve"> la trata de personas</w:t>
      </w:r>
      <w:r w:rsidRPr="000B2700">
        <w:t>.</w:t>
      </w:r>
    </w:p>
    <w:p w:rsidR="005C7BE0" w:rsidRPr="00611568" w:rsidRDefault="005C7BE0" w:rsidP="005C7BE0">
      <w:pPr>
        <w:pStyle w:val="SingleTxtG"/>
      </w:pPr>
      <w:r w:rsidRPr="00611568">
        <w:t>126.</w:t>
      </w:r>
      <w:r w:rsidRPr="00611568">
        <w:tab/>
        <w:t xml:space="preserve">El Subcomité de Lucha contra </w:t>
      </w:r>
      <w:smartTag w:uri="urn:schemas-microsoft-com:office:smarttags" w:element="PersonName">
        <w:smartTagPr>
          <w:attr w:name="ProductID" w:val="la Trata"/>
        </w:smartTagPr>
        <w:r w:rsidRPr="00611568">
          <w:t>la Trata</w:t>
        </w:r>
      </w:smartTag>
      <w:r w:rsidRPr="00611568">
        <w:t xml:space="preserve"> de Niños y Mujeres está evaluando y valorando la aplicaci</w:t>
      </w:r>
      <w:r>
        <w:t>ón del Plan</w:t>
      </w:r>
      <w:r w:rsidRPr="00611568">
        <w:t xml:space="preserve"> Na</w:t>
      </w:r>
      <w:r>
        <w:t>c</w:t>
      </w:r>
      <w:r w:rsidRPr="00611568">
        <w:t>ional</w:t>
      </w:r>
      <w:r>
        <w:t>,</w:t>
      </w:r>
      <w:r w:rsidRPr="00611568">
        <w:t xml:space="preserve"> </w:t>
      </w:r>
      <w:r>
        <w:t>que habrá finalizado, según se espera, a finales de</w:t>
      </w:r>
      <w:r w:rsidRPr="00611568">
        <w:t xml:space="preserve"> 2008.</w:t>
      </w:r>
    </w:p>
    <w:p w:rsidR="005C7BE0" w:rsidRPr="00611568" w:rsidRDefault="005C7BE0" w:rsidP="005C7BE0">
      <w:pPr>
        <w:pStyle w:val="H1G"/>
      </w:pPr>
      <w:r w:rsidRPr="00611568">
        <w:tab/>
        <w:t>B.</w:t>
      </w:r>
      <w:r w:rsidRPr="00611568">
        <w:tab/>
        <w:t xml:space="preserve">Prevención de la producción y difusión </w:t>
      </w:r>
      <w:r>
        <w:t xml:space="preserve">de material </w:t>
      </w:r>
      <w:r w:rsidRPr="00611568">
        <w:t>pornogr</w:t>
      </w:r>
      <w:r>
        <w:t>áfico infantil</w:t>
      </w:r>
    </w:p>
    <w:p w:rsidR="005C7BE0" w:rsidRPr="000C1014" w:rsidRDefault="005C7BE0" w:rsidP="005C7BE0">
      <w:pPr>
        <w:pStyle w:val="SingleTxtG"/>
      </w:pPr>
      <w:r w:rsidRPr="00611568">
        <w:t>127.</w:t>
      </w:r>
      <w:r w:rsidRPr="00611568">
        <w:tab/>
        <w:t xml:space="preserve">Los cambios en la economía y en la sociedad </w:t>
      </w:r>
      <w:r>
        <w:t>alentados</w:t>
      </w:r>
      <w:r w:rsidRPr="00611568">
        <w:t xml:space="preserve"> por la modernización y la mundializació</w:t>
      </w:r>
      <w:r>
        <w:t>n</w:t>
      </w:r>
      <w:r w:rsidRPr="00611568">
        <w:t xml:space="preserve"> han dejado a una serie de niños sin la debida asistencia y orientaci</w:t>
      </w:r>
      <w:r>
        <w:t>ón de sus padres</w:t>
      </w:r>
      <w:r w:rsidRPr="00611568">
        <w:t xml:space="preserve"> </w:t>
      </w:r>
      <w:r>
        <w:t>e inundados por la avalancha de los diversos medios de difusión</w:t>
      </w:r>
      <w:r w:rsidRPr="00611568">
        <w:t xml:space="preserve">. </w:t>
      </w:r>
      <w:r w:rsidRPr="00904A0F">
        <w:t xml:space="preserve">El informe para el cuarto trimestre de 2005, publicado por </w:t>
      </w:r>
      <w:smartTag w:uri="urn:schemas-microsoft-com:office:smarttags" w:element="PersonName">
        <w:smartTagPr>
          <w:attr w:name="ProductID" w:val="La Oficina"/>
        </w:smartTagPr>
        <w:r w:rsidRPr="00904A0F">
          <w:t>la Oficina</w:t>
        </w:r>
      </w:smartTag>
      <w:r w:rsidRPr="00904A0F">
        <w:t xml:space="preserve"> del Comité Nacional de Desarrollo Económico y Social </w:t>
      </w:r>
      <w:r>
        <w:t>señalaba que los niños de las escuelas de enseñanza primaria</w:t>
      </w:r>
      <w:r w:rsidRPr="00904A0F">
        <w:t xml:space="preserve"> prefer</w:t>
      </w:r>
      <w:r>
        <w:t>ían leer historietas cómicas</w:t>
      </w:r>
      <w:r w:rsidRPr="00904A0F">
        <w:t xml:space="preserve"> pornogr</w:t>
      </w:r>
      <w:r>
        <w:t>áfi</w:t>
      </w:r>
      <w:r w:rsidRPr="00904A0F">
        <w:t>c</w:t>
      </w:r>
      <w:r>
        <w:t>as, mientras que los de centros de</w:t>
      </w:r>
      <w:r w:rsidRPr="00904A0F">
        <w:t xml:space="preserve"> sec</w:t>
      </w:r>
      <w:r>
        <w:t>u</w:t>
      </w:r>
      <w:r w:rsidRPr="00904A0F">
        <w:t>ndar</w:t>
      </w:r>
      <w:r>
        <w:t xml:space="preserve">ia </w:t>
      </w:r>
      <w:r w:rsidRPr="00904A0F">
        <w:t>y</w:t>
      </w:r>
      <w:r>
        <w:t xml:space="preserve"> los</w:t>
      </w:r>
      <w:r w:rsidRPr="00904A0F">
        <w:t xml:space="preserve"> </w:t>
      </w:r>
      <w:r>
        <w:t>de un nivel no universitario preferían mirar vídeos</w:t>
      </w:r>
      <w:r w:rsidRPr="00904A0F">
        <w:t xml:space="preserve"> pornogr</w:t>
      </w:r>
      <w:r>
        <w:t>áfi</w:t>
      </w:r>
      <w:r w:rsidRPr="00904A0F">
        <w:t>c</w:t>
      </w:r>
      <w:r>
        <w:t>os</w:t>
      </w:r>
      <w:r w:rsidRPr="00904A0F">
        <w:t xml:space="preserve">. </w:t>
      </w:r>
      <w:r>
        <w:t>El tiempo que los niños dedican a la t</w:t>
      </w:r>
      <w:r w:rsidRPr="00F30873">
        <w:t xml:space="preserve">elevisión </w:t>
      </w:r>
      <w:r>
        <w:t>se ha convertido en un serio motivo de</w:t>
      </w:r>
      <w:r w:rsidRPr="00F30873">
        <w:t xml:space="preserve"> preocupaci</w:t>
      </w:r>
      <w:r>
        <w:t>ó</w:t>
      </w:r>
      <w:r w:rsidRPr="00F30873">
        <w:t xml:space="preserve">n. </w:t>
      </w:r>
      <w:r>
        <w:t>La</w:t>
      </w:r>
      <w:r w:rsidRPr="00F30873">
        <w:t xml:space="preserve"> competencia del </w:t>
      </w:r>
      <w:r>
        <w:t>m</w:t>
      </w:r>
      <w:r w:rsidRPr="00F30873">
        <w:t>ercado ha impulsado a los productores a centrarse en la popularidad y las audiencias, a expensas a menudo de la moral y de la adecuaci</w:t>
      </w:r>
      <w:r>
        <w:t>ón de los</w:t>
      </w:r>
      <w:r w:rsidRPr="00F30873">
        <w:t xml:space="preserve"> conten</w:t>
      </w:r>
      <w:r>
        <w:t>idos y las imá</w:t>
      </w:r>
      <w:r w:rsidRPr="00F30873">
        <w:t>ge</w:t>
      </w:r>
      <w:r>
        <w:t>ne</w:t>
      </w:r>
      <w:r w:rsidRPr="00F30873">
        <w:t>s</w:t>
      </w:r>
      <w:r>
        <w:t xml:space="preserve"> a la edad de los niños</w:t>
      </w:r>
      <w:r w:rsidRPr="00F30873">
        <w:t xml:space="preserve">. El informe de </w:t>
      </w:r>
      <w:r w:rsidRPr="0035057F">
        <w:rPr>
          <w:i/>
          <w:iCs/>
        </w:rPr>
        <w:t>Child Watch</w:t>
      </w:r>
      <w:r w:rsidRPr="00F30873">
        <w:t xml:space="preserve"> de 2005</w:t>
      </w:r>
      <w:r w:rsidR="001D67D8">
        <w:t>-</w:t>
      </w:r>
      <w:r>
        <w:t>2006</w:t>
      </w:r>
      <w:r w:rsidRPr="00F30873">
        <w:t>, del Instituto Ramjitti</w:t>
      </w:r>
      <w:r>
        <w:t>,</w:t>
      </w:r>
      <w:r w:rsidRPr="00F30873">
        <w:t xml:space="preserve"> recogía el dato de que los estudiantes de enseñanza secundaria y de la universi</w:t>
      </w:r>
      <w:r>
        <w:t>dad pasaban hasta</w:t>
      </w:r>
      <w:r w:rsidRPr="00F30873">
        <w:t xml:space="preserve"> 140</w:t>
      </w:r>
      <w:r w:rsidR="001D67D8">
        <w:t>-</w:t>
      </w:r>
      <w:r w:rsidRPr="00F30873">
        <w:t>160 minut</w:t>
      </w:r>
      <w:r>
        <w:t>o</w:t>
      </w:r>
      <w:r w:rsidRPr="00F30873">
        <w:t>s a</w:t>
      </w:r>
      <w:r>
        <w:t>l</w:t>
      </w:r>
      <w:r w:rsidRPr="00F30873">
        <w:t xml:space="preserve"> d</w:t>
      </w:r>
      <w:r>
        <w:t>ía delante del</w:t>
      </w:r>
      <w:r w:rsidRPr="00F30873">
        <w:t xml:space="preserve"> televiso</w:t>
      </w:r>
      <w:r>
        <w:t>r</w:t>
      </w:r>
      <w:r w:rsidRPr="00F30873">
        <w:t xml:space="preserve">. </w:t>
      </w:r>
      <w:r w:rsidRPr="000C1014">
        <w:t xml:space="preserve">Los niños tienen tendencia a imitar a sus ídolos e intentan ganarse la aceptación de sus amigos, </w:t>
      </w:r>
      <w:r>
        <w:t>lo que les hace correr el</w:t>
      </w:r>
      <w:r w:rsidRPr="000C1014">
        <w:t xml:space="preserve"> ri</w:t>
      </w:r>
      <w:r>
        <w:t>e</w:t>
      </w:r>
      <w:r w:rsidRPr="000C1014">
        <w:t>s</w:t>
      </w:r>
      <w:r>
        <w:t>go de caer en actividades</w:t>
      </w:r>
      <w:r w:rsidRPr="000C1014">
        <w:t xml:space="preserve"> inapropia</w:t>
      </w:r>
      <w:r>
        <w:t>das</w:t>
      </w:r>
      <w:r w:rsidRPr="000C1014">
        <w:t>.</w:t>
      </w:r>
    </w:p>
    <w:p w:rsidR="005C7BE0" w:rsidRPr="000C1014" w:rsidRDefault="005C7BE0" w:rsidP="005C7BE0">
      <w:pPr>
        <w:pStyle w:val="H23G"/>
      </w:pPr>
      <w:r w:rsidRPr="000C1014">
        <w:tab/>
        <w:t>1.</w:t>
      </w:r>
      <w:r w:rsidRPr="000C1014">
        <w:tab/>
        <w:t>Medidas adoptadas para prevenir la producción y difusi</w:t>
      </w:r>
      <w:r>
        <w:t>ón de material</w:t>
      </w:r>
      <w:r w:rsidRPr="000C1014">
        <w:t xml:space="preserve"> pornogr</w:t>
      </w:r>
      <w:r>
        <w:t>áf</w:t>
      </w:r>
      <w:r w:rsidRPr="000C1014">
        <w:t>ic</w:t>
      </w:r>
      <w:r>
        <w:t>o infantil</w:t>
      </w:r>
    </w:p>
    <w:p w:rsidR="005C7BE0" w:rsidRPr="00E21CC3" w:rsidRDefault="005C7BE0" w:rsidP="005C7BE0">
      <w:pPr>
        <w:pStyle w:val="SingleTxtG"/>
      </w:pPr>
      <w:r w:rsidRPr="000C1014">
        <w:t>128.</w:t>
      </w:r>
      <w:r w:rsidRPr="000C1014">
        <w:tab/>
        <w:t>Se ha creado un órgano independiente, encargado de asignar y gestionar las frecuencias y regula</w:t>
      </w:r>
      <w:r>
        <w:t>r los servicios de</w:t>
      </w:r>
      <w:r w:rsidRPr="000C1014">
        <w:t xml:space="preserve"> telecomunica</w:t>
      </w:r>
      <w:r>
        <w:t>c</w:t>
      </w:r>
      <w:r w:rsidRPr="000C1014">
        <w:t>ion</w:t>
      </w:r>
      <w:r>
        <w:t>e</w:t>
      </w:r>
      <w:r w:rsidRPr="000C1014">
        <w:t>s</w:t>
      </w:r>
      <w:r>
        <w:t xml:space="preserve">, que es </w:t>
      </w:r>
      <w:smartTag w:uri="urn:schemas-microsoft-com:office:smarttags" w:element="PersonName">
        <w:smartTagPr>
          <w:attr w:name="ProductID" w:val="La Comisi￳n Nacional"/>
        </w:smartTagPr>
        <w:r>
          <w:t>la Comisión Nacional</w:t>
        </w:r>
      </w:smartTag>
      <w:r>
        <w:t xml:space="preserve"> de </w:t>
      </w:r>
      <w:r w:rsidRPr="000C1014">
        <w:t>Telecomunica</w:t>
      </w:r>
      <w:r>
        <w:t>c</w:t>
      </w:r>
      <w:r w:rsidRPr="000C1014">
        <w:t>ion</w:t>
      </w:r>
      <w:r>
        <w:t>e</w:t>
      </w:r>
      <w:r w:rsidRPr="000C1014">
        <w:t xml:space="preserve">s. </w:t>
      </w:r>
      <w:r w:rsidRPr="00E21CC3">
        <w:t xml:space="preserve">Se </w:t>
      </w:r>
      <w:r>
        <w:t>ocupa</w:t>
      </w:r>
      <w:r w:rsidRPr="00E21CC3">
        <w:t xml:space="preserve"> de garantizar que los servicios de telecomunicaci</w:t>
      </w:r>
      <w:r>
        <w:t>ó</w:t>
      </w:r>
      <w:r w:rsidRPr="00E21CC3">
        <w:t xml:space="preserve">n se desarrollen </w:t>
      </w:r>
      <w:r>
        <w:t xml:space="preserve">de una manera que </w:t>
      </w:r>
      <w:r w:rsidRPr="00E21CC3">
        <w:t>ten</w:t>
      </w:r>
      <w:r>
        <w:t>ga en</w:t>
      </w:r>
      <w:r w:rsidRPr="00E21CC3">
        <w:t xml:space="preserve"> cuenta el interés superior del p</w:t>
      </w:r>
      <w:r>
        <w:t>ú</w:t>
      </w:r>
      <w:r w:rsidRPr="00E21CC3">
        <w:t>blic</w:t>
      </w:r>
      <w:r>
        <w:t>o</w:t>
      </w:r>
      <w:r w:rsidRPr="00E21CC3">
        <w:t>, na</w:t>
      </w:r>
      <w:r>
        <w:t>c</w:t>
      </w:r>
      <w:r w:rsidRPr="00E21CC3">
        <w:t xml:space="preserve">ional </w:t>
      </w:r>
      <w:r>
        <w:t>y</w:t>
      </w:r>
      <w:r w:rsidRPr="00E21CC3">
        <w:t xml:space="preserve"> local, </w:t>
      </w:r>
      <w:r>
        <w:t>e</w:t>
      </w:r>
      <w:r w:rsidRPr="00E21CC3">
        <w:t>n t</w:t>
      </w:r>
      <w:r>
        <w:t>é</w:t>
      </w:r>
      <w:r w:rsidRPr="00E21CC3">
        <w:t>rm</w:t>
      </w:r>
      <w:r>
        <w:t>ino</w:t>
      </w:r>
      <w:r w:rsidRPr="00E21CC3">
        <w:t xml:space="preserve">s </w:t>
      </w:r>
      <w:r>
        <w:t>de</w:t>
      </w:r>
      <w:r w:rsidRPr="00E21CC3">
        <w:t xml:space="preserve"> educa</w:t>
      </w:r>
      <w:r>
        <w:t>c</w:t>
      </w:r>
      <w:r w:rsidRPr="00E21CC3">
        <w:t>i</w:t>
      </w:r>
      <w:r>
        <w:t>ón</w:t>
      </w:r>
      <w:r w:rsidRPr="00E21CC3">
        <w:t>, cultura, se</w:t>
      </w:r>
      <w:r>
        <w:t>g</w:t>
      </w:r>
      <w:r w:rsidRPr="00E21CC3">
        <w:t>uri</w:t>
      </w:r>
      <w:r>
        <w:t>dad</w:t>
      </w:r>
      <w:r w:rsidRPr="00E21CC3">
        <w:t xml:space="preserve"> </w:t>
      </w:r>
      <w:r>
        <w:t xml:space="preserve">y </w:t>
      </w:r>
      <w:r w:rsidRPr="00E21CC3">
        <w:t>otr</w:t>
      </w:r>
      <w:r>
        <w:t>os intereses</w:t>
      </w:r>
      <w:r w:rsidRPr="00E21CC3">
        <w:t xml:space="preserve"> p</w:t>
      </w:r>
      <w:r>
        <w:t>ú</w:t>
      </w:r>
      <w:r w:rsidRPr="00E21CC3">
        <w:t>blic</w:t>
      </w:r>
      <w:r>
        <w:t>os</w:t>
      </w:r>
      <w:r w:rsidRPr="00E21CC3">
        <w:t xml:space="preserve">; </w:t>
      </w:r>
      <w:r>
        <w:t>y de</w:t>
      </w:r>
      <w:r w:rsidRPr="00E21CC3">
        <w:t xml:space="preserve"> promo</w:t>
      </w:r>
      <w:r>
        <w:t>ver una competencia justa y libre</w:t>
      </w:r>
      <w:r w:rsidRPr="00E21CC3">
        <w:t xml:space="preserve">. </w:t>
      </w:r>
      <w:smartTag w:uri="urn:schemas-microsoft-com:office:smarttags" w:element="PersonName">
        <w:smartTagPr>
          <w:attr w:name="ProductID" w:val="La Oficina"/>
        </w:smartTagPr>
        <w:r w:rsidRPr="00E21CC3">
          <w:t>La Oficina</w:t>
        </w:r>
      </w:smartTag>
      <w:r w:rsidRPr="00E21CC3">
        <w:t xml:space="preserve"> de </w:t>
      </w:r>
      <w:smartTag w:uri="urn:schemas-microsoft-com:office:smarttags" w:element="PersonName">
        <w:smartTagPr>
          <w:attr w:name="ProductID" w:val="La Comisi￳n Nacional"/>
        </w:smartTagPr>
        <w:r w:rsidRPr="00E21CC3">
          <w:t>la Comisión Nacional</w:t>
        </w:r>
      </w:smartTag>
      <w:r w:rsidRPr="00E21CC3">
        <w:t xml:space="preserve"> de Telecomunicaciones </w:t>
      </w:r>
      <w:r>
        <w:t>asume la responsabilidad</w:t>
      </w:r>
      <w:r w:rsidRPr="00E21CC3">
        <w:t xml:space="preserve"> </w:t>
      </w:r>
      <w:r>
        <w:t xml:space="preserve">de los asuntos generales de </w:t>
      </w:r>
      <w:smartTag w:uri="urn:schemas-microsoft-com:office:smarttags" w:element="PersonName">
        <w:smartTagPr>
          <w:attr w:name="ProductID" w:val="la Comisi￳n. Entre"/>
        </w:smartTagPr>
        <w:r>
          <w:t>la</w:t>
        </w:r>
        <w:r w:rsidRPr="00E21CC3">
          <w:t xml:space="preserve"> Comisi</w:t>
        </w:r>
        <w:r>
          <w:t>ó</w:t>
        </w:r>
        <w:r w:rsidRPr="00E21CC3">
          <w:t>n. Entre</w:t>
        </w:r>
      </w:smartTag>
      <w:r w:rsidRPr="00E21CC3">
        <w:t xml:space="preserve"> </w:t>
      </w:r>
      <w:r>
        <w:t>varios</w:t>
      </w:r>
      <w:r w:rsidRPr="00E21CC3">
        <w:t xml:space="preserve"> proyectos y actividades</w:t>
      </w:r>
      <w:r w:rsidR="001D67D8">
        <w:t xml:space="preserve"> </w:t>
      </w:r>
      <w:r w:rsidRPr="00E21CC3">
        <w:t>diseñados para prevenir la pornograf</w:t>
      </w:r>
      <w:r>
        <w:t>ía infantil cabe citar</w:t>
      </w:r>
      <w:r w:rsidRPr="00E21CC3">
        <w:t>:</w:t>
      </w:r>
    </w:p>
    <w:p w:rsidR="005C7BE0" w:rsidRPr="00CC3153" w:rsidRDefault="005C7BE0" w:rsidP="005C7BE0">
      <w:pPr>
        <w:pStyle w:val="SingleTxtG"/>
      </w:pPr>
      <w:r w:rsidRPr="00E21CC3">
        <w:tab/>
      </w:r>
      <w:r w:rsidRPr="00CC3153">
        <w:t>1)</w:t>
      </w:r>
      <w:r w:rsidRPr="00CC3153">
        <w:tab/>
        <w:t xml:space="preserve">La garantía de que los proveedores </w:t>
      </w:r>
      <w:r>
        <w:t xml:space="preserve">autorizados </w:t>
      </w:r>
      <w:r w:rsidRPr="00CC3153">
        <w:t xml:space="preserve">de servicios de telecomunicaciones y de internet </w:t>
      </w:r>
      <w:r>
        <w:t>realicen sus actividades comerciales respetando estrictamente los requisitos y</w:t>
      </w:r>
      <w:r w:rsidRPr="00CC3153">
        <w:t xml:space="preserve"> condi</w:t>
      </w:r>
      <w:r>
        <w:t>c</w:t>
      </w:r>
      <w:r w:rsidRPr="00CC3153">
        <w:t>ion</w:t>
      </w:r>
      <w:r>
        <w:t>e</w:t>
      </w:r>
      <w:r w:rsidRPr="00CC3153">
        <w:t xml:space="preserve">s </w:t>
      </w:r>
      <w:r>
        <w:t>de sus</w:t>
      </w:r>
      <w:r w:rsidRPr="00CC3153">
        <w:t xml:space="preserve"> licen</w:t>
      </w:r>
      <w:r>
        <w:t>cia</w:t>
      </w:r>
      <w:r w:rsidRPr="00CC3153">
        <w:t>s;</w:t>
      </w:r>
    </w:p>
    <w:p w:rsidR="005C7BE0" w:rsidRPr="00290BA3" w:rsidRDefault="005C7BE0" w:rsidP="005C7BE0">
      <w:pPr>
        <w:pStyle w:val="SingleTxtG"/>
      </w:pPr>
      <w:r w:rsidRPr="00CC3153">
        <w:tab/>
        <w:t>2)</w:t>
      </w:r>
      <w:r w:rsidRPr="00CC3153">
        <w:tab/>
        <w:t xml:space="preserve">El establecimiento de canales para recibir denuncias de un uso </w:t>
      </w:r>
      <w:r>
        <w:t xml:space="preserve">de los servicios de </w:t>
      </w:r>
      <w:r w:rsidRPr="00CC3153">
        <w:t>telecomunica</w:t>
      </w:r>
      <w:r>
        <w:t>c</w:t>
      </w:r>
      <w:r w:rsidRPr="00CC3153">
        <w:t>ion</w:t>
      </w:r>
      <w:r>
        <w:t>e</w:t>
      </w:r>
      <w:r w:rsidRPr="00CC3153">
        <w:t xml:space="preserve">s </w:t>
      </w:r>
      <w:r>
        <w:t>considerado nocivo para la paz, la moral y las buenas costumbres del</w:t>
      </w:r>
      <w:r w:rsidRPr="00CC3153">
        <w:t xml:space="preserve"> p</w:t>
      </w:r>
      <w:r>
        <w:t>ú</w:t>
      </w:r>
      <w:r w:rsidRPr="00CC3153">
        <w:t>blic</w:t>
      </w:r>
      <w:r>
        <w:t>o</w:t>
      </w:r>
      <w:r w:rsidRPr="00CC3153">
        <w:t xml:space="preserve">. </w:t>
      </w:r>
      <w:smartTag w:uri="urn:schemas-microsoft-com:office:smarttags" w:element="PersonName">
        <w:smartTagPr>
          <w:attr w:name="ProductID" w:val="la Comisi￳n"/>
        </w:smartTagPr>
        <w:r w:rsidRPr="00290BA3">
          <w:t>La Comisión</w:t>
        </w:r>
      </w:smartTag>
      <w:r w:rsidRPr="00290BA3">
        <w:t xml:space="preserve"> ha formulado </w:t>
      </w:r>
      <w:r>
        <w:t>un plan de</w:t>
      </w:r>
      <w:r w:rsidRPr="00290BA3">
        <w:t xml:space="preserve"> protec</w:t>
      </w:r>
      <w:r>
        <w:t>c</w:t>
      </w:r>
      <w:r w:rsidRPr="00290BA3">
        <w:t>i</w:t>
      </w:r>
      <w:r>
        <w:t>ó</w:t>
      </w:r>
      <w:r w:rsidRPr="00290BA3">
        <w:t xml:space="preserve">n </w:t>
      </w:r>
      <w:r>
        <w:t>de los consumidores en el marco del Instituto</w:t>
      </w:r>
      <w:r w:rsidRPr="00290BA3">
        <w:t xml:space="preserve"> </w:t>
      </w:r>
      <w:r>
        <w:t xml:space="preserve">de Protección del Consumidor de </w:t>
      </w:r>
      <w:r w:rsidRPr="00290BA3">
        <w:t>Telecomunica</w:t>
      </w:r>
      <w:r>
        <w:t>c</w:t>
      </w:r>
      <w:r w:rsidRPr="00290BA3">
        <w:t>ion</w:t>
      </w:r>
      <w:r>
        <w:t>e</w:t>
      </w:r>
      <w:r w:rsidRPr="00290BA3">
        <w:t>s;</w:t>
      </w:r>
    </w:p>
    <w:p w:rsidR="005C7BE0" w:rsidRPr="00290BA3" w:rsidRDefault="005C7BE0" w:rsidP="005C7BE0">
      <w:pPr>
        <w:pStyle w:val="SingleTxtG"/>
      </w:pPr>
      <w:r w:rsidRPr="00290BA3">
        <w:tab/>
        <w:t>3)</w:t>
      </w:r>
      <w:r w:rsidRPr="00290BA3">
        <w:tab/>
        <w:t>La realización de visitas y reuniones periódicas para compartir información con los operadores de telecomunica</w:t>
      </w:r>
      <w:r>
        <w:t>c</w:t>
      </w:r>
      <w:r w:rsidRPr="00290BA3">
        <w:t>ion</w:t>
      </w:r>
      <w:r>
        <w:t>es y los</w:t>
      </w:r>
      <w:r w:rsidRPr="00290BA3">
        <w:t xml:space="preserve"> prov</w:t>
      </w:r>
      <w:r>
        <w:t xml:space="preserve">eedores de servicios de Internet, a fin </w:t>
      </w:r>
      <w:r w:rsidRPr="00290BA3">
        <w:t>de</w:t>
      </w:r>
      <w:r>
        <w:t xml:space="preserve"> llegar a un entendimiento común sobre cómo </w:t>
      </w:r>
      <w:r w:rsidRPr="00290BA3">
        <w:t>preven</w:t>
      </w:r>
      <w:r>
        <w:t>ir la</w:t>
      </w:r>
      <w:r w:rsidRPr="00290BA3">
        <w:t xml:space="preserve"> pornogra</w:t>
      </w:r>
      <w:r>
        <w:t>fía infantil a través de las</w:t>
      </w:r>
      <w:r w:rsidRPr="00290BA3">
        <w:t xml:space="preserve"> telecomunica</w:t>
      </w:r>
      <w:r>
        <w:t>c</w:t>
      </w:r>
      <w:r w:rsidRPr="00290BA3">
        <w:t>ion</w:t>
      </w:r>
      <w:r>
        <w:t>e</w:t>
      </w:r>
      <w:r w:rsidRPr="00290BA3">
        <w:t xml:space="preserve">s </w:t>
      </w:r>
      <w:r>
        <w:t>y de</w:t>
      </w:r>
      <w:r w:rsidRPr="00290BA3">
        <w:t xml:space="preserve"> internet;</w:t>
      </w:r>
    </w:p>
    <w:p w:rsidR="005C7BE0" w:rsidRPr="00F53CAF" w:rsidRDefault="005C7BE0" w:rsidP="005C7BE0">
      <w:pPr>
        <w:pStyle w:val="SingleTxtG"/>
      </w:pPr>
      <w:r w:rsidRPr="00290BA3">
        <w:tab/>
      </w:r>
      <w:r w:rsidRPr="00F53CAF">
        <w:t>4)</w:t>
      </w:r>
      <w:r w:rsidRPr="00F53CAF">
        <w:tab/>
        <w:t xml:space="preserve">La colaboración con los organismos </w:t>
      </w:r>
      <w:r w:rsidR="003E1C3D">
        <w:t>competentes</w:t>
      </w:r>
      <w:r w:rsidRPr="00F53CAF">
        <w:t xml:space="preserve">, como el Ministerio de Tecnología de </w:t>
      </w:r>
      <w:smartTag w:uri="urn:schemas-microsoft-com:office:smarttags" w:element="PersonName">
        <w:smartTagPr>
          <w:attr w:name="ProductID" w:val="la Informaci￳n"/>
        </w:smartTagPr>
        <w:r w:rsidRPr="00F53CAF">
          <w:t>la Información</w:t>
        </w:r>
      </w:smartTag>
      <w:r w:rsidRPr="00F53CAF">
        <w:t xml:space="preserve"> y </w:t>
      </w:r>
      <w:smartTag w:uri="urn:schemas-microsoft-com:office:smarttags" w:element="PersonName">
        <w:smartTagPr>
          <w:attr w:name="ProductID" w:val="la Comunicaci￳n"/>
        </w:smartTagPr>
        <w:r w:rsidRPr="00F53CAF">
          <w:t>la Comunicación</w:t>
        </w:r>
      </w:smartTag>
      <w:r w:rsidRPr="00F53CAF">
        <w:t xml:space="preserve">, </w:t>
      </w:r>
      <w:smartTag w:uri="urn:schemas-microsoft-com:office:smarttags" w:element="PersonName">
        <w:smartTagPr>
          <w:attr w:name="ProductID" w:val="La Oficina"/>
        </w:smartTagPr>
        <w:r w:rsidRPr="00F53CAF">
          <w:t>la Oficina</w:t>
        </w:r>
      </w:smartTag>
      <w:r w:rsidRPr="00F53CAF">
        <w:t xml:space="preserve"> del Prime</w:t>
      </w:r>
      <w:r>
        <w:t>r</w:t>
      </w:r>
      <w:r w:rsidRPr="00F53CAF">
        <w:t xml:space="preserve"> Ministr</w:t>
      </w:r>
      <w:r>
        <w:t>o</w:t>
      </w:r>
      <w:r w:rsidRPr="00F53CAF">
        <w:t xml:space="preserve">, </w:t>
      </w:r>
      <w:r>
        <w:t>el</w:t>
      </w:r>
      <w:r w:rsidRPr="00F53CAF">
        <w:t xml:space="preserve"> Minist</w:t>
      </w:r>
      <w:r>
        <w:t>e</w:t>
      </w:r>
      <w:r w:rsidRPr="00F53CAF">
        <w:t>r</w:t>
      </w:r>
      <w:r>
        <w:t>io de</w:t>
      </w:r>
      <w:r w:rsidRPr="00F53CAF">
        <w:t xml:space="preserve"> Cultur</w:t>
      </w:r>
      <w:r>
        <w:t>a</w:t>
      </w:r>
      <w:r w:rsidRPr="00F53CAF">
        <w:t xml:space="preserve">, </w:t>
      </w:r>
      <w:r>
        <w:t xml:space="preserve">y </w:t>
      </w:r>
      <w:smartTag w:uri="urn:schemas-microsoft-com:office:smarttags" w:element="PersonName">
        <w:smartTagPr>
          <w:attr w:name="ProductID" w:val="la Real Polic￭a"/>
        </w:smartTagPr>
        <w:r>
          <w:t>la Real</w:t>
        </w:r>
        <w:r w:rsidRPr="00F53CAF">
          <w:t xml:space="preserve"> Polic</w:t>
        </w:r>
        <w:r>
          <w:t>ía</w:t>
        </w:r>
      </w:smartTag>
      <w:r>
        <w:t xml:space="preserve"> Tailandesa</w:t>
      </w:r>
      <w:r w:rsidRPr="00F53CAF">
        <w:t xml:space="preserve">, </w:t>
      </w:r>
      <w:r>
        <w:t>para</w:t>
      </w:r>
      <w:r w:rsidRPr="00F53CAF">
        <w:t xml:space="preserve"> formula</w:t>
      </w:r>
      <w:r>
        <w:t>r</w:t>
      </w:r>
      <w:r w:rsidRPr="00F53CAF">
        <w:t xml:space="preserve"> </w:t>
      </w:r>
      <w:r>
        <w:t>directrices y medidas destinadas a</w:t>
      </w:r>
      <w:r w:rsidRPr="00F53CAF">
        <w:t xml:space="preserve"> preven</w:t>
      </w:r>
      <w:r>
        <w:t>ir y atajar el</w:t>
      </w:r>
      <w:r w:rsidRPr="00F53CAF">
        <w:t xml:space="preserve"> problem</w:t>
      </w:r>
      <w:r>
        <w:t>a</w:t>
      </w:r>
      <w:r w:rsidRPr="00F53CAF">
        <w:t>.</w:t>
      </w:r>
    </w:p>
    <w:p w:rsidR="005C7BE0" w:rsidRPr="00DA7C8B" w:rsidRDefault="005C7BE0" w:rsidP="005C7BE0">
      <w:pPr>
        <w:pStyle w:val="SingleTxtG"/>
      </w:pPr>
      <w:r w:rsidRPr="00F53CAF">
        <w:t>129.</w:t>
      </w:r>
      <w:r w:rsidRPr="00F53CAF">
        <w:tab/>
      </w:r>
      <w:smartTag w:uri="urn:schemas-microsoft-com:office:smarttags" w:element="PersonName">
        <w:smartTagPr>
          <w:attr w:name="ProductID" w:val="La Ley"/>
        </w:smartTagPr>
        <w:r w:rsidRPr="00F53CAF">
          <w:t>La Ley</w:t>
        </w:r>
      </w:smartTag>
      <w:r>
        <w:t xml:space="preserve"> de control de los </w:t>
      </w:r>
      <w:r w:rsidRPr="00F53CAF">
        <w:t xml:space="preserve">delitos </w:t>
      </w:r>
      <w:r>
        <w:t xml:space="preserve">cibernéticos </w:t>
      </w:r>
      <w:r w:rsidRPr="00F53CAF">
        <w:t>B.</w:t>
      </w:r>
      <w:r>
        <w:t>E. 2550 (2007)</w:t>
      </w:r>
      <w:r w:rsidRPr="00F53CAF">
        <w:t xml:space="preserve"> prevé en su artículo 14 que el que introduzca global o parcialmente datos informáticos obscenos en el sistema</w:t>
      </w:r>
      <w:r w:rsidR="001D67D8">
        <w:t xml:space="preserve"> </w:t>
      </w:r>
      <w:r w:rsidRPr="00F53CAF">
        <w:t>computadorizado y los ponga a disposici</w:t>
      </w:r>
      <w:r>
        <w:t>ón del</w:t>
      </w:r>
      <w:r w:rsidRPr="00F53CAF">
        <w:t xml:space="preserve"> p</w:t>
      </w:r>
      <w:r>
        <w:t>ú</w:t>
      </w:r>
      <w:r w:rsidRPr="00F53CAF">
        <w:t>blic</w:t>
      </w:r>
      <w:r>
        <w:t>o será castigado con una pena de prisión</w:t>
      </w:r>
      <w:r w:rsidRPr="00F53CAF">
        <w:t xml:space="preserve"> </w:t>
      </w:r>
      <w:r>
        <w:t>no superior a cinco años o con una multa no superior a 10</w:t>
      </w:r>
      <w:r w:rsidR="00106203">
        <w:t>0.</w:t>
      </w:r>
      <w:r>
        <w:t>000</w:t>
      </w:r>
      <w:r w:rsidRPr="00F53CAF">
        <w:t xml:space="preserve"> baht o</w:t>
      </w:r>
      <w:r>
        <w:t xml:space="preserve"> a</w:t>
      </w:r>
      <w:r w:rsidRPr="00F53CAF">
        <w:t xml:space="preserve"> </w:t>
      </w:r>
      <w:r>
        <w:t>am</w:t>
      </w:r>
      <w:r w:rsidRPr="00F53CAF">
        <w:t>bo</w:t>
      </w:r>
      <w:r>
        <w:t>s</w:t>
      </w:r>
      <w:r w:rsidRPr="00F53CAF">
        <w:t xml:space="preserve">. </w:t>
      </w:r>
      <w:r w:rsidRPr="00650881">
        <w:t xml:space="preserve">En su artículo 21 establece que si los funcionarios competentes consideran que algún dato informático </w:t>
      </w:r>
      <w:r>
        <w:t>con</w:t>
      </w:r>
      <w:r w:rsidRPr="00650881">
        <w:t xml:space="preserve">tiene </w:t>
      </w:r>
      <w:r>
        <w:t>element</w:t>
      </w:r>
      <w:r w:rsidRPr="00650881">
        <w:t>os obscenos, podrán solicitar al tribunal que prohíba la venta o la distribución de dichos datos</w:t>
      </w:r>
      <w:r>
        <w:t xml:space="preserve"> y</w:t>
      </w:r>
      <w:r w:rsidRPr="00650881">
        <w:t xml:space="preserve"> orde</w:t>
      </w:r>
      <w:r>
        <w:t>ne</w:t>
      </w:r>
      <w:r w:rsidRPr="00650881">
        <w:t xml:space="preserve"> </w:t>
      </w:r>
      <w:r>
        <w:t>al propietario o</w:t>
      </w:r>
      <w:r w:rsidRPr="00650881">
        <w:t xml:space="preserve"> pos</w:t>
      </w:r>
      <w:r>
        <w:t>e</w:t>
      </w:r>
      <w:r w:rsidRPr="00650881">
        <w:t>e</w:t>
      </w:r>
      <w:r>
        <w:t>dor de dichos datos informáticos que deje de utilizar</w:t>
      </w:r>
      <w:r w:rsidRPr="00650881">
        <w:t>, destr</w:t>
      </w:r>
      <w:r>
        <w:t>u</w:t>
      </w:r>
      <w:r w:rsidRPr="00650881">
        <w:t>y</w:t>
      </w:r>
      <w:r>
        <w:t>a</w:t>
      </w:r>
      <w:r w:rsidRPr="00650881">
        <w:t xml:space="preserve"> o modif</w:t>
      </w:r>
      <w:r>
        <w:t xml:space="preserve">ique los datos informáticos </w:t>
      </w:r>
      <w:r w:rsidRPr="00650881">
        <w:t>inapropia</w:t>
      </w:r>
      <w:r>
        <w:t>dos y que puedan ser perjudiciales para los</w:t>
      </w:r>
      <w:r w:rsidRPr="00650881">
        <w:t xml:space="preserve"> m</w:t>
      </w:r>
      <w:r>
        <w:t>e</w:t>
      </w:r>
      <w:r w:rsidRPr="00650881">
        <w:t>nor</w:t>
      </w:r>
      <w:r>
        <w:t>e</w:t>
      </w:r>
      <w:r w:rsidRPr="00650881">
        <w:t xml:space="preserve">s. </w:t>
      </w:r>
      <w:r w:rsidRPr="00DA7C8B">
        <w:t xml:space="preserve">El artículo 26 dispone que los proveedores de servicios mantendrán los datos de tráfico informático durante un período no inferior a 90 días, a partir de la fecha en que se introdujeron en el sistema computadorizado, </w:t>
      </w:r>
      <w:r>
        <w:t>con objeto</w:t>
      </w:r>
      <w:r w:rsidRPr="00DA7C8B">
        <w:t xml:space="preserve"> de que las autoridades competent</w:t>
      </w:r>
      <w:r>
        <w:t>es puedan utilizarlos como prueba</w:t>
      </w:r>
      <w:r w:rsidRPr="00DA7C8B">
        <w:t xml:space="preserve"> </w:t>
      </w:r>
      <w:r>
        <w:t>y procesar a todo aquel que haya introducido los datos en el sistema</w:t>
      </w:r>
      <w:r w:rsidRPr="00DA7C8B">
        <w:t xml:space="preserve"> comput</w:t>
      </w:r>
      <w:r>
        <w:t>adorizado</w:t>
      </w:r>
      <w:r w:rsidRPr="00DA7C8B">
        <w:t>.</w:t>
      </w:r>
    </w:p>
    <w:p w:rsidR="005C7BE0" w:rsidRPr="00DA7C8B" w:rsidRDefault="005C7BE0" w:rsidP="005C7BE0">
      <w:pPr>
        <w:pStyle w:val="SingleTxtG"/>
      </w:pPr>
      <w:r w:rsidRPr="00DA7C8B">
        <w:t>130.</w:t>
      </w:r>
      <w:r w:rsidRPr="00DA7C8B">
        <w:tab/>
        <w:t xml:space="preserve">El Ministerio de Tecnología de </w:t>
      </w:r>
      <w:smartTag w:uri="urn:schemas-microsoft-com:office:smarttags" w:element="PersonName">
        <w:smartTagPr>
          <w:attr w:name="ProductID" w:val="la Informaci￳n"/>
        </w:smartTagPr>
        <w:r w:rsidRPr="00DA7C8B">
          <w:t>la Información</w:t>
        </w:r>
      </w:smartTag>
      <w:r w:rsidRPr="00DA7C8B">
        <w:t xml:space="preserve"> y </w:t>
      </w:r>
      <w:smartTag w:uri="urn:schemas-microsoft-com:office:smarttags" w:element="PersonName">
        <w:smartTagPr>
          <w:attr w:name="ProductID" w:val="la Comunicaci￳n"/>
        </w:smartTagPr>
        <w:r w:rsidRPr="00DA7C8B">
          <w:t>la Comunicación</w:t>
        </w:r>
      </w:smartTag>
      <w:r w:rsidRPr="00DA7C8B">
        <w:t xml:space="preserve"> organizó un total de siete seminarios destinados a mejorar la sensibilizaci</w:t>
      </w:r>
      <w:r>
        <w:t>ón y la comprensión del uso</w:t>
      </w:r>
      <w:r w:rsidRPr="00DA7C8B">
        <w:t xml:space="preserve"> inapropia</w:t>
      </w:r>
      <w:r>
        <w:t>do de</w:t>
      </w:r>
      <w:r w:rsidRPr="00DA7C8B">
        <w:t xml:space="preserve"> internet </w:t>
      </w:r>
      <w:r>
        <w:t xml:space="preserve">y a velar por el cumplimiento de </w:t>
      </w:r>
      <w:smartTag w:uri="urn:schemas-microsoft-com:office:smarttags" w:element="PersonName">
        <w:smartTagPr>
          <w:attr w:name="ProductID" w:val="La Ley"/>
        </w:smartTagPr>
        <w:r>
          <w:t>la Ley</w:t>
        </w:r>
      </w:smartTag>
      <w:r>
        <w:t xml:space="preserve"> de control de los delitos cibernéticos de</w:t>
      </w:r>
      <w:r w:rsidRPr="00DA7C8B">
        <w:t xml:space="preserve"> 2007 </w:t>
      </w:r>
      <w:r>
        <w:t>e</w:t>
      </w:r>
      <w:r w:rsidRPr="00DA7C8B">
        <w:t xml:space="preserve">n Bangkok </w:t>
      </w:r>
      <w:r>
        <w:t>y en las</w:t>
      </w:r>
      <w:r w:rsidRPr="00DA7C8B">
        <w:t xml:space="preserve"> region</w:t>
      </w:r>
      <w:r>
        <w:t>e</w:t>
      </w:r>
      <w:r w:rsidRPr="00DA7C8B">
        <w:t>s. También ha puesto en marcha el Proyecto de atención cibern</w:t>
      </w:r>
      <w:r>
        <w:t>ética</w:t>
      </w:r>
      <w:r w:rsidRPr="00DA7C8B">
        <w:t xml:space="preserve">, </w:t>
      </w:r>
      <w:r>
        <w:t>con miras a reprimir la difusión inadecuada de material por</w:t>
      </w:r>
      <w:r w:rsidRPr="00DA7C8B">
        <w:t xml:space="preserve"> internet. </w:t>
      </w:r>
      <w:r>
        <w:t>El</w:t>
      </w:r>
      <w:r w:rsidRPr="00DA7C8B">
        <w:t xml:space="preserve"> proyecto se ha subdividido en l</w:t>
      </w:r>
      <w:r>
        <w:t>a</w:t>
      </w:r>
      <w:r w:rsidRPr="00DA7C8B">
        <w:t xml:space="preserve">s siguientes </w:t>
      </w:r>
      <w:r>
        <w:t>secciones</w:t>
      </w:r>
      <w:r w:rsidRPr="00DA7C8B">
        <w:t>:</w:t>
      </w:r>
    </w:p>
    <w:p w:rsidR="005C7BE0" w:rsidRPr="0007693B" w:rsidRDefault="005C7BE0" w:rsidP="005C7BE0">
      <w:pPr>
        <w:pStyle w:val="SingleTxtG"/>
      </w:pPr>
      <w:r w:rsidRPr="00DA7C8B">
        <w:tab/>
        <w:t>1)</w:t>
      </w:r>
      <w:r w:rsidRPr="00DA7C8B">
        <w:tab/>
        <w:t>Ciberlimplio, una colabora</w:t>
      </w:r>
      <w:r>
        <w:t>c</w:t>
      </w:r>
      <w:r w:rsidRPr="00DA7C8B">
        <w:t>i</w:t>
      </w:r>
      <w:r>
        <w:t>ó</w:t>
      </w:r>
      <w:r w:rsidRPr="00DA7C8B">
        <w:t xml:space="preserve">n </w:t>
      </w:r>
      <w:r>
        <w:t>con los organismos competentes, con el propósito de crear una sociedad de aprendizaje</w:t>
      </w:r>
      <w:r w:rsidRPr="00DA7C8B">
        <w:t xml:space="preserve"> v</w:t>
      </w:r>
      <w:r>
        <w:t>í</w:t>
      </w:r>
      <w:r w:rsidRPr="00DA7C8B">
        <w:t xml:space="preserve">a internet. </w:t>
      </w:r>
      <w:r w:rsidRPr="0007693B">
        <w:t>El logotipo de Ciberlimpio, que</w:t>
      </w:r>
      <w:r w:rsidR="001D67D8">
        <w:t xml:space="preserve"> </w:t>
      </w:r>
      <w:r w:rsidRPr="0007693B">
        <w:t>contiene la dirección de contacto (www.cyberclean.org y signin@cyberinspector.org) para notifica</w:t>
      </w:r>
      <w:r>
        <w:t>r cualquier sitio web o mensajes obscenos en internet</w:t>
      </w:r>
      <w:r w:rsidRPr="0007693B">
        <w:t xml:space="preserve">, </w:t>
      </w:r>
      <w:r>
        <w:t>se ha incluido en los sitios web de</w:t>
      </w:r>
      <w:r w:rsidR="00B3140E">
        <w:t xml:space="preserve"> Internet.</w:t>
      </w:r>
    </w:p>
    <w:p w:rsidR="005C7BE0" w:rsidRPr="0007693B" w:rsidRDefault="005C7BE0" w:rsidP="005C7BE0">
      <w:pPr>
        <w:pStyle w:val="SingleTxtG"/>
      </w:pPr>
      <w:r w:rsidRPr="0007693B">
        <w:tab/>
        <w:t>2)</w:t>
      </w:r>
      <w:r w:rsidRPr="0007693B">
        <w:tab/>
        <w:t xml:space="preserve">El Proyecto de </w:t>
      </w:r>
      <w:r>
        <w:t>Barrera</w:t>
      </w:r>
      <w:r w:rsidRPr="0007693B">
        <w:t>, con objeto de cerrar el paso a los sitios web inadecuados del extranjero</w:t>
      </w:r>
      <w:r>
        <w:t>, mediante la</w:t>
      </w:r>
      <w:r w:rsidRPr="0007693B">
        <w:t xml:space="preserve"> instal</w:t>
      </w:r>
      <w:r>
        <w:t>ación de filtros de barrera para seleccionar y autorizar sitios</w:t>
      </w:r>
      <w:r w:rsidR="00B3140E">
        <w:t xml:space="preserve"> web.</w:t>
      </w:r>
    </w:p>
    <w:p w:rsidR="005C7BE0" w:rsidRPr="0007693B" w:rsidRDefault="005C7BE0" w:rsidP="005C7BE0">
      <w:pPr>
        <w:pStyle w:val="SingleTxtG"/>
      </w:pPr>
      <w:r w:rsidRPr="0007693B">
        <w:tab/>
        <w:t>3)</w:t>
      </w:r>
      <w:r w:rsidRPr="0007693B">
        <w:tab/>
        <w:t>El Proyect</w:t>
      </w:r>
      <w:r>
        <w:t>o de Administrador I</w:t>
      </w:r>
      <w:r w:rsidRPr="0007693B">
        <w:t xml:space="preserve">nterno, destinado a ofrecer herramientas a los padres y maestros para </w:t>
      </w:r>
      <w:r>
        <w:t>vigilar mejor a los niños y jóvenes en lo tocante a los ordenadores y a</w:t>
      </w:r>
      <w:r w:rsidRPr="0007693B">
        <w:t xml:space="preserve"> internet, </w:t>
      </w:r>
      <w:r>
        <w:t>que comprende</w:t>
      </w:r>
      <w:r w:rsidRPr="0007693B">
        <w:t>:</w:t>
      </w:r>
    </w:p>
    <w:p w:rsidR="005C7BE0" w:rsidRPr="00946BB1" w:rsidRDefault="005C7BE0" w:rsidP="005C7BE0">
      <w:pPr>
        <w:pStyle w:val="SingleTxtG"/>
        <w:ind w:left="1700"/>
      </w:pPr>
      <w:r w:rsidRPr="0007693B">
        <w:tab/>
      </w:r>
      <w:r w:rsidRPr="0007693B">
        <w:tab/>
      </w:r>
      <w:r w:rsidRPr="00946BB1">
        <w:t>3.1)</w:t>
      </w:r>
      <w:r w:rsidRPr="00946BB1">
        <w:tab/>
      </w:r>
      <w:r>
        <w:t>El J</w:t>
      </w:r>
      <w:r w:rsidRPr="00946BB1">
        <w:t xml:space="preserve">ugador </w:t>
      </w:r>
      <w:r>
        <w:t>I</w:t>
      </w:r>
      <w:r w:rsidRPr="00946BB1">
        <w:t xml:space="preserve">nteligente, que permite a los padres fijar límites </w:t>
      </w:r>
      <w:r>
        <w:t>hora</w:t>
      </w:r>
      <w:r w:rsidRPr="00946BB1">
        <w:t>r</w:t>
      </w:r>
      <w:r>
        <w:t>ios</w:t>
      </w:r>
      <w:r w:rsidRPr="00946BB1">
        <w:t xml:space="preserve"> </w:t>
      </w:r>
      <w:r>
        <w:t>para los juegos en la computadora, en línea o no</w:t>
      </w:r>
      <w:r w:rsidRPr="00946BB1">
        <w:t>;</w:t>
      </w:r>
    </w:p>
    <w:p w:rsidR="005C7BE0" w:rsidRPr="00946BB1" w:rsidRDefault="005C7BE0" w:rsidP="005C7BE0">
      <w:pPr>
        <w:pStyle w:val="SingleTxtG"/>
        <w:ind w:left="1700"/>
      </w:pPr>
      <w:r w:rsidRPr="00946BB1">
        <w:tab/>
      </w:r>
      <w:r w:rsidRPr="00946BB1">
        <w:tab/>
        <w:t>3.2)</w:t>
      </w:r>
      <w:r w:rsidRPr="00946BB1">
        <w:tab/>
        <w:t>El cuidado de los niños, que selecciona los sitios web inapropiados y permite a los padres controlar personal</w:t>
      </w:r>
      <w:r>
        <w:t>mente las</w:t>
      </w:r>
      <w:r w:rsidRPr="00946BB1">
        <w:t xml:space="preserve"> aplica</w:t>
      </w:r>
      <w:r>
        <w:t>c</w:t>
      </w:r>
      <w:r w:rsidRPr="00946BB1">
        <w:t>ion</w:t>
      </w:r>
      <w:r>
        <w:t>e</w:t>
      </w:r>
      <w:r w:rsidRPr="00946BB1">
        <w:t>s;</w:t>
      </w:r>
    </w:p>
    <w:p w:rsidR="005C7BE0" w:rsidRPr="00D5265B" w:rsidRDefault="005C7BE0" w:rsidP="005C7BE0">
      <w:pPr>
        <w:pStyle w:val="SingleTxtG"/>
        <w:ind w:left="1700"/>
      </w:pPr>
      <w:r w:rsidRPr="00946BB1">
        <w:tab/>
      </w:r>
      <w:r w:rsidRPr="00946BB1">
        <w:tab/>
        <w:t>3.3)</w:t>
      </w:r>
      <w:r w:rsidRPr="00946BB1">
        <w:tab/>
        <w:t xml:space="preserve">Personas limpias, que facilita </w:t>
      </w:r>
      <w:r>
        <w:t xml:space="preserve">a los usuarios de Internet </w:t>
      </w:r>
      <w:r w:rsidRPr="00946BB1">
        <w:t xml:space="preserve">la notificación de los sitios web inadecuados </w:t>
      </w:r>
      <w:r>
        <w:t>con solo pulsar un botón</w:t>
      </w:r>
      <w:r w:rsidRPr="00946BB1">
        <w:t xml:space="preserve">. </w:t>
      </w:r>
      <w:r w:rsidRPr="00D5265B">
        <w:t xml:space="preserve">Para más información al respecto, se recomienda </w:t>
      </w:r>
      <w:r>
        <w:t>visita</w:t>
      </w:r>
      <w:r w:rsidRPr="00D5265B">
        <w:t>r el sitio www.icthousekeeper.com.</w:t>
      </w:r>
    </w:p>
    <w:p w:rsidR="005C7BE0" w:rsidRPr="00D5265B" w:rsidRDefault="005C7BE0" w:rsidP="005C7BE0">
      <w:pPr>
        <w:pStyle w:val="SingleTxtG"/>
      </w:pPr>
      <w:r>
        <w:tab/>
      </w:r>
      <w:r w:rsidRPr="00D5265B">
        <w:t>4)</w:t>
      </w:r>
      <w:r w:rsidRPr="00D5265B">
        <w:tab/>
        <w:t>Talleres y reuniones técnicas en las escuelas, a fin de difundir información sobre el daño que puede causar internet y la utilizaci</w:t>
      </w:r>
      <w:r>
        <w:t>ón idónea de computadoras</w:t>
      </w:r>
      <w:r w:rsidRPr="00D5265B">
        <w:t xml:space="preserve">, </w:t>
      </w:r>
      <w:r>
        <w:t>y de realizar</w:t>
      </w:r>
      <w:r w:rsidRPr="00D5265B">
        <w:t xml:space="preserve"> demostra</w:t>
      </w:r>
      <w:r>
        <w:t>c</w:t>
      </w:r>
      <w:r w:rsidRPr="00D5265B">
        <w:t>ion</w:t>
      </w:r>
      <w:r>
        <w:t>e</w:t>
      </w:r>
      <w:r w:rsidRPr="00D5265B">
        <w:t xml:space="preserve">s </w:t>
      </w:r>
      <w:r>
        <w:t xml:space="preserve">a los </w:t>
      </w:r>
      <w:r w:rsidRPr="00D5265B">
        <w:t>pa</w:t>
      </w:r>
      <w:r>
        <w:t>d</w:t>
      </w:r>
      <w:r w:rsidRPr="00D5265B">
        <w:t xml:space="preserve">res </w:t>
      </w:r>
      <w:r>
        <w:t>y maestros sobre la aplicación del proyecto de programa de Administrador Interno</w:t>
      </w:r>
      <w:r w:rsidRPr="00D5265B">
        <w:t>. Se han d</w:t>
      </w:r>
      <w:r>
        <w:t>istribuido CD del software del proyecto de A</w:t>
      </w:r>
      <w:r w:rsidRPr="00D5265B">
        <w:t xml:space="preserve">dministrador </w:t>
      </w:r>
      <w:r>
        <w:t>I</w:t>
      </w:r>
      <w:r w:rsidRPr="00D5265B">
        <w:t>nterno a las instituciones educativas y al p</w:t>
      </w:r>
      <w:r>
        <w:t>úblico</w:t>
      </w:r>
      <w:r w:rsidRPr="00D5265B">
        <w:t xml:space="preserve"> interes</w:t>
      </w:r>
      <w:r>
        <w:t>ado</w:t>
      </w:r>
      <w:r w:rsidRPr="00D5265B">
        <w:t>.</w:t>
      </w:r>
    </w:p>
    <w:p w:rsidR="005C7BE0" w:rsidRPr="009D15DD" w:rsidRDefault="005C7BE0" w:rsidP="005C7BE0">
      <w:pPr>
        <w:pStyle w:val="SingleTxtG"/>
      </w:pPr>
      <w:r w:rsidRPr="00D5265B">
        <w:t>131.</w:t>
      </w:r>
      <w:r w:rsidRPr="00D5265B">
        <w:tab/>
      </w:r>
      <w:r>
        <w:t>A lo largo de</w:t>
      </w:r>
      <w:r w:rsidRPr="00D5265B">
        <w:t xml:space="preserve"> 2004</w:t>
      </w:r>
      <w:r w:rsidR="001D67D8">
        <w:t>-</w:t>
      </w:r>
      <w:r w:rsidRPr="00D5265B">
        <w:t xml:space="preserve">2005, el Ministerio de Cultura y el Ministerio de Tecnología de </w:t>
      </w:r>
      <w:smartTag w:uri="urn:schemas-microsoft-com:office:smarttags" w:element="PersonName">
        <w:smartTagPr>
          <w:attr w:name="ProductID" w:val="la Informaci￳n"/>
        </w:smartTagPr>
        <w:r w:rsidRPr="00D5265B">
          <w:t>la Información</w:t>
        </w:r>
      </w:smartTag>
      <w:r w:rsidRPr="00D5265B">
        <w:t xml:space="preserve"> </w:t>
      </w:r>
      <w:r>
        <w:t xml:space="preserve">y </w:t>
      </w:r>
      <w:smartTag w:uri="urn:schemas-microsoft-com:office:smarttags" w:element="PersonName">
        <w:smartTagPr>
          <w:attr w:name="ProductID" w:val="la Comunicaci￳n"/>
        </w:smartTagPr>
        <w:r>
          <w:t>l</w:t>
        </w:r>
        <w:r w:rsidRPr="00D5265B">
          <w:t>a Comunica</w:t>
        </w:r>
        <w:r>
          <w:t>c</w:t>
        </w:r>
        <w:r w:rsidRPr="00D5265B">
          <w:t>i</w:t>
        </w:r>
        <w:r>
          <w:t>ó</w:t>
        </w:r>
        <w:r w:rsidRPr="00D5265B">
          <w:t>n</w:t>
        </w:r>
      </w:smartTag>
      <w:r w:rsidRPr="00D5265B">
        <w:t xml:space="preserve"> </w:t>
      </w:r>
      <w:r>
        <w:t>desarrollaron</w:t>
      </w:r>
      <w:r w:rsidRPr="00D5265B">
        <w:t xml:space="preserve"> </w:t>
      </w:r>
      <w:r>
        <w:t>con</w:t>
      </w:r>
      <w:r w:rsidRPr="00D5265B">
        <w:t>j</w:t>
      </w:r>
      <w:r>
        <w:t>u</w:t>
      </w:r>
      <w:r w:rsidRPr="00D5265B">
        <w:t>nt</w:t>
      </w:r>
      <w:r>
        <w:t>amente un</w:t>
      </w:r>
      <w:r w:rsidRPr="00D5265B">
        <w:t xml:space="preserve"> program</w:t>
      </w:r>
      <w:r>
        <w:t>a de software denominado el</w:t>
      </w:r>
      <w:r w:rsidRPr="00D5265B">
        <w:t xml:space="preserve"> Guard</w:t>
      </w:r>
      <w:r>
        <w:t>ián de la web,</w:t>
      </w:r>
      <w:r w:rsidRPr="00D5265B">
        <w:t xml:space="preserve"> </w:t>
      </w:r>
      <w:r>
        <w:t>para impedir el</w:t>
      </w:r>
      <w:r w:rsidRPr="00D5265B">
        <w:t xml:space="preserve"> acces</w:t>
      </w:r>
      <w:r>
        <w:t>o a sitios web</w:t>
      </w:r>
      <w:r w:rsidRPr="00D5265B">
        <w:t xml:space="preserve"> inapropia</w:t>
      </w:r>
      <w:r>
        <w:t>dos</w:t>
      </w:r>
      <w:r w:rsidRPr="00D5265B">
        <w:t xml:space="preserve">. </w:t>
      </w:r>
      <w:r w:rsidRPr="002E62F4">
        <w:t>Se han grabado y distribuido aproximadamente 2</w:t>
      </w:r>
      <w:r w:rsidR="00106203">
        <w:t>0.</w:t>
      </w:r>
      <w:r w:rsidRPr="002E62F4">
        <w:t>000 ejemplares del CD de software a las escuelas de todo el pa</w:t>
      </w:r>
      <w:r>
        <w:t>ís</w:t>
      </w:r>
      <w:r w:rsidRPr="002E62F4">
        <w:t>. Sin embargo, solo se han inscrito en el registro</w:t>
      </w:r>
      <w:r>
        <w:t>, para utilizar el software,</w:t>
      </w:r>
      <w:r w:rsidRPr="002E62F4">
        <w:t xml:space="preserve"> 300 computadoras individual</w:t>
      </w:r>
      <w:r>
        <w:t>es</w:t>
      </w:r>
      <w:r w:rsidRPr="002E62F4">
        <w:t xml:space="preserve">. Durante ese mismo período, se ha elaborado otro </w:t>
      </w:r>
      <w:r>
        <w:t>programa</w:t>
      </w:r>
      <w:r w:rsidRPr="002E62F4">
        <w:t xml:space="preserve"> de software denominado Columpio, con miras a facilita</w:t>
      </w:r>
      <w:r>
        <w:t>r la denuncia de si</w:t>
      </w:r>
      <w:r w:rsidRPr="002E62F4">
        <w:t>tios</w:t>
      </w:r>
      <w:r>
        <w:t xml:space="preserve"> web sospechosos</w:t>
      </w:r>
      <w:r w:rsidRPr="002E62F4">
        <w:t xml:space="preserve">. En 2006, </w:t>
      </w:r>
      <w:smartTag w:uri="urn:schemas-microsoft-com:office:smarttags" w:element="PersonName">
        <w:smartTagPr>
          <w:attr w:name="ProductID" w:val="La Oficina"/>
        </w:smartTagPr>
        <w:r w:rsidRPr="002E62F4">
          <w:t>la Oficina</w:t>
        </w:r>
      </w:smartTag>
      <w:r w:rsidRPr="002E62F4">
        <w:t xml:space="preserve"> del Primer Ministro estableció una línea de ayuda telefónica directa de 24 horas, con el n</w:t>
      </w:r>
      <w:r>
        <w:t xml:space="preserve">úmero </w:t>
      </w:r>
      <w:r w:rsidRPr="002E62F4">
        <w:t xml:space="preserve">1111, </w:t>
      </w:r>
      <w:r>
        <w:t xml:space="preserve">el sitio </w:t>
      </w:r>
      <w:r w:rsidRPr="002E62F4">
        <w:t xml:space="preserve">web www.thaicybercop.com, </w:t>
      </w:r>
      <w:r>
        <w:t>y la emisora</w:t>
      </w:r>
      <w:r w:rsidRPr="002E62F4">
        <w:t xml:space="preserve"> F.M. 105 </w:t>
      </w:r>
      <w:r>
        <w:t xml:space="preserve">de </w:t>
      </w:r>
      <w:r w:rsidRPr="002E62F4">
        <w:t>radio (</w:t>
      </w:r>
      <w:r>
        <w:t>que emite entre las 15 y las 17</w:t>
      </w:r>
      <w:r w:rsidRPr="002E62F4">
        <w:t xml:space="preserve"> </w:t>
      </w:r>
      <w:r>
        <w:t>horas todos los días</w:t>
      </w:r>
      <w:r w:rsidRPr="002E62F4">
        <w:t>)</w:t>
      </w:r>
      <w:r>
        <w:t>, a fin de alentar al público a implicarse y denunciar la aparición de material</w:t>
      </w:r>
      <w:r w:rsidRPr="002E62F4">
        <w:t xml:space="preserve"> pornogr</w:t>
      </w:r>
      <w:r>
        <w:t>áfico.</w:t>
      </w:r>
      <w:r w:rsidRPr="002E62F4">
        <w:t xml:space="preserve"> </w:t>
      </w:r>
      <w:r w:rsidRPr="009D15DD">
        <w:t>Se ha creado también el Centro de eliminación del material obsceno y pornográfico</w:t>
      </w:r>
      <w:r>
        <w:t>, con objeto de</w:t>
      </w:r>
      <w:r w:rsidR="001D67D8">
        <w:t xml:space="preserve"> </w:t>
      </w:r>
      <w:r w:rsidRPr="009D15DD">
        <w:t xml:space="preserve">asumir el protagonismo </w:t>
      </w:r>
      <w:r>
        <w:t>en la detención y enjuiciamiento de los que han participado en ese comercio</w:t>
      </w:r>
      <w:r w:rsidRPr="009D15DD">
        <w:t>. El Centro está conectado con los proveedores de los servicios de Internet y sirve</w:t>
      </w:r>
      <w:r>
        <w:t xml:space="preserve"> para garantizar la eliminación de la red del</w:t>
      </w:r>
      <w:r w:rsidRPr="009D15DD">
        <w:t xml:space="preserve"> </w:t>
      </w:r>
      <w:r>
        <w:t>material</w:t>
      </w:r>
      <w:r w:rsidRPr="009D15DD">
        <w:t xml:space="preserve"> pornogr</w:t>
      </w:r>
      <w:r>
        <w:t>áfico</w:t>
      </w:r>
      <w:r w:rsidRPr="009D15DD">
        <w:t xml:space="preserve">. </w:t>
      </w:r>
    </w:p>
    <w:p w:rsidR="005C7BE0" w:rsidRPr="00957167" w:rsidRDefault="005C7BE0" w:rsidP="005C7BE0">
      <w:pPr>
        <w:pStyle w:val="SingleTxtG"/>
      </w:pPr>
      <w:r w:rsidRPr="00170970">
        <w:t>132.</w:t>
      </w:r>
      <w:r w:rsidRPr="00170970">
        <w:tab/>
        <w:t>Cabe encontrar ejemplos de cooperación entre los organismos estatales y el sector privado en proyectos como Aliados en el aprendizaje, una colaboraci</w:t>
      </w:r>
      <w:r>
        <w:t>ón quinquenal entre</w:t>
      </w:r>
      <w:r w:rsidRPr="00170970">
        <w:t xml:space="preserve"> Microsoft </w:t>
      </w:r>
      <w:r>
        <w:t xml:space="preserve">de </w:t>
      </w:r>
      <w:r w:rsidRPr="00170970">
        <w:t>Tailand</w:t>
      </w:r>
      <w:r>
        <w:t>ia y el</w:t>
      </w:r>
      <w:r w:rsidRPr="00170970">
        <w:t xml:space="preserve"> Minist</w:t>
      </w:r>
      <w:r>
        <w:t>e</w:t>
      </w:r>
      <w:r w:rsidRPr="00170970">
        <w:t>r</w:t>
      </w:r>
      <w:r>
        <w:t>io de</w:t>
      </w:r>
      <w:r w:rsidRPr="00170970">
        <w:t xml:space="preserve"> Educa</w:t>
      </w:r>
      <w:r>
        <w:t>c</w:t>
      </w:r>
      <w:r w:rsidRPr="00170970">
        <w:t>i</w:t>
      </w:r>
      <w:r>
        <w:t>ó</w:t>
      </w:r>
      <w:r w:rsidRPr="00170970">
        <w:t>n. Con arreglo a este programa, se ha creado una comunidad en línea (www.pil.in.th) para promover la puesta en común de los conocimientos entre los profesores y ofrecer un recurso de aprendizaje electr</w:t>
      </w:r>
      <w:r>
        <w:t>ónico de la tecnología de la</w:t>
      </w:r>
      <w:r w:rsidRPr="00170970">
        <w:t xml:space="preserve"> </w:t>
      </w:r>
      <w:r>
        <w:t>i</w:t>
      </w:r>
      <w:r w:rsidRPr="00170970">
        <w:t>nforma</w:t>
      </w:r>
      <w:r>
        <w:t>c</w:t>
      </w:r>
      <w:r w:rsidRPr="00170970">
        <w:t>i</w:t>
      </w:r>
      <w:r>
        <w:t>ón y la</w:t>
      </w:r>
      <w:r w:rsidRPr="00170970">
        <w:t xml:space="preserve"> </w:t>
      </w:r>
      <w:r>
        <w:t>c</w:t>
      </w:r>
      <w:r w:rsidRPr="00170970">
        <w:t>omunica</w:t>
      </w:r>
      <w:r>
        <w:t>ción</w:t>
      </w:r>
      <w:r w:rsidRPr="00170970">
        <w:t xml:space="preserve"> </w:t>
      </w:r>
      <w:r>
        <w:t xml:space="preserve">que pueda ser </w:t>
      </w:r>
      <w:r w:rsidRPr="00170970">
        <w:t>transfer</w:t>
      </w:r>
      <w:r>
        <w:t>i</w:t>
      </w:r>
      <w:r w:rsidRPr="00170970">
        <w:t>d</w:t>
      </w:r>
      <w:r>
        <w:t>o</w:t>
      </w:r>
      <w:r w:rsidRPr="00170970">
        <w:t xml:space="preserve"> </w:t>
      </w:r>
      <w:r>
        <w:t>a los</w:t>
      </w:r>
      <w:r w:rsidRPr="00170970">
        <w:t xml:space="preserve"> </w:t>
      </w:r>
      <w:r>
        <w:t>e</w:t>
      </w:r>
      <w:r w:rsidRPr="00170970">
        <w:t>stud</w:t>
      </w:r>
      <w:r>
        <w:t>ia</w:t>
      </w:r>
      <w:r w:rsidRPr="00170970">
        <w:t>nt</w:t>
      </w:r>
      <w:r>
        <w:t>e</w:t>
      </w:r>
      <w:r w:rsidRPr="00170970">
        <w:t>s.</w:t>
      </w:r>
      <w:r>
        <w:t xml:space="preserve"> El objetivo estriba en formar a</w:t>
      </w:r>
      <w:r w:rsidRPr="00957167">
        <w:t xml:space="preserve"> 2</w:t>
      </w:r>
      <w:r w:rsidR="00106203">
        <w:t>0.</w:t>
      </w:r>
      <w:r w:rsidRPr="00957167">
        <w:t>000 profesores. Promueve así mis</w:t>
      </w:r>
      <w:r>
        <w:t>m</w:t>
      </w:r>
      <w:r w:rsidRPr="00957167">
        <w:t xml:space="preserve">o un uso seguro de internet. Se ha elaborado </w:t>
      </w:r>
      <w:r>
        <w:t xml:space="preserve">y distribuido </w:t>
      </w:r>
      <w:r w:rsidRPr="00957167">
        <w:t xml:space="preserve">un libro de </w:t>
      </w:r>
      <w:r>
        <w:t>historietas</w:t>
      </w:r>
      <w:r w:rsidRPr="00957167">
        <w:t xml:space="preserve"> cómicas, a fin de enseñar al p</w:t>
      </w:r>
      <w:r>
        <w:t>úblico en</w:t>
      </w:r>
      <w:r w:rsidRPr="00957167">
        <w:t xml:space="preserve"> general </w:t>
      </w:r>
      <w:r>
        <w:t>y a los niños cuales son los peligros de</w:t>
      </w:r>
      <w:r w:rsidRPr="00957167">
        <w:t xml:space="preserve"> internet.</w:t>
      </w:r>
    </w:p>
    <w:p w:rsidR="005C7BE0" w:rsidRPr="00957167" w:rsidRDefault="005C7BE0" w:rsidP="005C7BE0">
      <w:pPr>
        <w:pStyle w:val="H23G"/>
      </w:pPr>
      <w:r w:rsidRPr="00957167">
        <w:tab/>
        <w:t>2.</w:t>
      </w:r>
      <w:r w:rsidRPr="00957167">
        <w:tab/>
        <w:t>Medidas tomadas contra el material pornográfico</w:t>
      </w:r>
      <w:r>
        <w:t xml:space="preserve"> televisivo</w:t>
      </w:r>
    </w:p>
    <w:p w:rsidR="005C7BE0" w:rsidRPr="00474FB8" w:rsidRDefault="005C7BE0" w:rsidP="005C7BE0">
      <w:pPr>
        <w:pStyle w:val="SingleTxtG"/>
      </w:pPr>
      <w:r w:rsidRPr="00957167">
        <w:t>133.</w:t>
      </w:r>
      <w:r w:rsidRPr="00957167">
        <w:tab/>
        <w:t>El Gobierno reconoce la influencia de los medios de comunicaci</w:t>
      </w:r>
      <w:r>
        <w:t>ón en el aprendizaje y el desarrollo de las personas</w:t>
      </w:r>
      <w:r w:rsidRPr="00957167">
        <w:t>. De las investigaciones llevadas a cabo por el Ministerio de</w:t>
      </w:r>
      <w:r w:rsidR="001D67D8">
        <w:t xml:space="preserve"> </w:t>
      </w:r>
      <w:r w:rsidRPr="00957167">
        <w:t>Cultura, en cooperación con instituciones académic</w:t>
      </w:r>
      <w:r>
        <w:t>as, se desprende que los</w:t>
      </w:r>
      <w:r w:rsidRPr="00957167">
        <w:t xml:space="preserve"> medi</w:t>
      </w:r>
      <w:r>
        <w:t>os de difusión constituyen uno de los factores</w:t>
      </w:r>
      <w:r w:rsidRPr="00957167">
        <w:t xml:space="preserve"> </w:t>
      </w:r>
      <w:r>
        <w:t>que contribuyen a los problemas de la sociedad</w:t>
      </w:r>
      <w:r w:rsidRPr="00957167">
        <w:t xml:space="preserve"> </w:t>
      </w:r>
      <w:r>
        <w:t>y a comportamientos</w:t>
      </w:r>
      <w:r w:rsidRPr="00957167">
        <w:t xml:space="preserve"> cultural</w:t>
      </w:r>
      <w:r>
        <w:t>mente</w:t>
      </w:r>
      <w:r w:rsidRPr="00957167">
        <w:t xml:space="preserve"> de</w:t>
      </w:r>
      <w:r>
        <w:t>s</w:t>
      </w:r>
      <w:r w:rsidRPr="00957167">
        <w:t>via</w:t>
      </w:r>
      <w:r>
        <w:t>dos</w:t>
      </w:r>
      <w:r w:rsidRPr="00957167">
        <w:t xml:space="preserve">. </w:t>
      </w:r>
      <w:r w:rsidRPr="000F67D4">
        <w:t>Se ha detectado que los niños y los jóvenes tienen tendencia a imitar lo que han visto en la televisi</w:t>
      </w:r>
      <w:r>
        <w:t>ón</w:t>
      </w:r>
      <w:r w:rsidRPr="000F67D4">
        <w:t xml:space="preserve">, </w:t>
      </w:r>
      <w:r>
        <w:t>como el recurso a la</w:t>
      </w:r>
      <w:r w:rsidRPr="000F67D4">
        <w:t xml:space="preserve"> violenc</w:t>
      </w:r>
      <w:r>
        <w:t>ia</w:t>
      </w:r>
      <w:r w:rsidRPr="000F67D4">
        <w:t xml:space="preserve"> </w:t>
      </w:r>
      <w:r>
        <w:t>y el lenguaje soez</w:t>
      </w:r>
      <w:r w:rsidRPr="000F67D4">
        <w:t>. El Consejo de Ministros adoptó una resolución el 27 de diciembre de 2005, por la que aprobaba la recomendación del Comit</w:t>
      </w:r>
      <w:r>
        <w:t>é</w:t>
      </w:r>
      <w:r w:rsidRPr="000F67D4">
        <w:t xml:space="preserve"> Na</w:t>
      </w:r>
      <w:r>
        <w:t>c</w:t>
      </w:r>
      <w:r w:rsidRPr="000F67D4">
        <w:t xml:space="preserve">ional </w:t>
      </w:r>
      <w:r>
        <w:t>d</w:t>
      </w:r>
      <w:r w:rsidRPr="000F67D4">
        <w:t>e Promo</w:t>
      </w:r>
      <w:r>
        <w:t>c</w:t>
      </w:r>
      <w:r w:rsidRPr="000F67D4">
        <w:t>i</w:t>
      </w:r>
      <w:r>
        <w:t>ó</w:t>
      </w:r>
      <w:r w:rsidRPr="000F67D4">
        <w:t xml:space="preserve">n </w:t>
      </w:r>
      <w:r>
        <w:t>de los Medios de</w:t>
      </w:r>
      <w:r w:rsidRPr="000F67D4">
        <w:t xml:space="preserve"> Crea</w:t>
      </w:r>
      <w:r>
        <w:t>ción a fin de que el</w:t>
      </w:r>
      <w:r w:rsidRPr="000F67D4">
        <w:t xml:space="preserve"> Minist</w:t>
      </w:r>
      <w:r>
        <w:t>e</w:t>
      </w:r>
      <w:r w:rsidRPr="000F67D4">
        <w:t>r</w:t>
      </w:r>
      <w:r>
        <w:t>io de</w:t>
      </w:r>
      <w:r w:rsidRPr="000F67D4">
        <w:t xml:space="preserve"> Cultur</w:t>
      </w:r>
      <w:r>
        <w:t>a estableciera un sistema de calificación</w:t>
      </w:r>
      <w:r w:rsidRPr="000F67D4">
        <w:t xml:space="preserve"> </w:t>
      </w:r>
      <w:r>
        <w:t xml:space="preserve">para los </w:t>
      </w:r>
      <w:r w:rsidRPr="000F67D4">
        <w:t>medi</w:t>
      </w:r>
      <w:r>
        <w:t>os de difusión de toda clase</w:t>
      </w:r>
      <w:r w:rsidRPr="000F67D4">
        <w:t>. El 28 de marzo de 2006, el Consejo de Ministros aprobó la asignación del presupuesto central del Minister</w:t>
      </w:r>
      <w:r>
        <w:t>io de</w:t>
      </w:r>
      <w:r w:rsidRPr="000F67D4">
        <w:t xml:space="preserve"> Cultur</w:t>
      </w:r>
      <w:r>
        <w:t>a</w:t>
      </w:r>
      <w:r w:rsidRPr="000F67D4">
        <w:t xml:space="preserve"> </w:t>
      </w:r>
      <w:r>
        <w:t>destinada al desarrollo y aplicación del sistema de calificación</w:t>
      </w:r>
      <w:r w:rsidRPr="000F67D4">
        <w:t xml:space="preserve">. </w:t>
      </w:r>
      <w:r w:rsidRPr="00474FB8">
        <w:t>La propuesta del Ministerio de Cultura se ha presentado al Consejo de Ministros</w:t>
      </w:r>
      <w:r>
        <w:t>,</w:t>
      </w:r>
      <w:r w:rsidRPr="00474FB8">
        <w:t xml:space="preserve"> </w:t>
      </w:r>
      <w:r>
        <w:t>con miras a</w:t>
      </w:r>
      <w:r w:rsidRPr="00474FB8">
        <w:t xml:space="preserve"> su aprobaci</w:t>
      </w:r>
      <w:r>
        <w:t>ón y su plasmación en medidas legislativas o de</w:t>
      </w:r>
      <w:r w:rsidRPr="00474FB8">
        <w:t xml:space="preserve"> pol</w:t>
      </w:r>
      <w:r>
        <w:t>íti</w:t>
      </w:r>
      <w:r w:rsidRPr="00474FB8">
        <w:t>c</w:t>
      </w:r>
      <w:r>
        <w:t>a</w:t>
      </w:r>
      <w:r w:rsidRPr="00474FB8">
        <w:t>.</w:t>
      </w:r>
    </w:p>
    <w:p w:rsidR="005C7BE0" w:rsidRPr="00474FB8" w:rsidRDefault="005C7BE0" w:rsidP="005C7BE0">
      <w:pPr>
        <w:pStyle w:val="SingleTxtG"/>
      </w:pPr>
      <w:r w:rsidRPr="00474FB8">
        <w:t>134.</w:t>
      </w:r>
      <w:r w:rsidRPr="00474FB8">
        <w:tab/>
      </w:r>
      <w:smartTag w:uri="urn:schemas-microsoft-com:office:smarttags" w:element="PersonName">
        <w:smartTagPr>
          <w:attr w:name="ProductID" w:val="La Comisi￳n Nacional"/>
        </w:smartTagPr>
        <w:r w:rsidRPr="00474FB8">
          <w:t>La Comisión Nacional</w:t>
        </w:r>
      </w:smartTag>
      <w:r w:rsidRPr="00474FB8">
        <w:t xml:space="preserve"> de Radio</w:t>
      </w:r>
      <w:r>
        <w:t>tele</w:t>
      </w:r>
      <w:r w:rsidRPr="00474FB8">
        <w:t>difusión, que depende del Departamento de Relaciones Públicas</w:t>
      </w:r>
      <w:r>
        <w:t>,</w:t>
      </w:r>
      <w:r w:rsidRPr="00474FB8">
        <w:t xml:space="preserve"> ha colabora</w:t>
      </w:r>
      <w:r>
        <w:t>do con seis cadenas de radio y</w:t>
      </w:r>
      <w:r w:rsidRPr="00474FB8">
        <w:t xml:space="preserve"> televisi</w:t>
      </w:r>
      <w:r>
        <w:t>ó</w:t>
      </w:r>
      <w:r w:rsidRPr="00474FB8">
        <w:t>n</w:t>
      </w:r>
      <w:r>
        <w:t>,</w:t>
      </w:r>
      <w:r w:rsidRPr="00474FB8">
        <w:t xml:space="preserve"> </w:t>
      </w:r>
      <w:r>
        <w:t>con objeto de elaborar un sistema de</w:t>
      </w:r>
      <w:r w:rsidRPr="00474FB8">
        <w:t xml:space="preserve"> clasifica</w:t>
      </w:r>
      <w:r>
        <w:t>c</w:t>
      </w:r>
      <w:r w:rsidRPr="00474FB8">
        <w:t>i</w:t>
      </w:r>
      <w:r>
        <w:t>ó</w:t>
      </w:r>
      <w:r w:rsidRPr="00474FB8">
        <w:t xml:space="preserve">n </w:t>
      </w:r>
      <w:r>
        <w:t>de los programas</w:t>
      </w:r>
      <w:r w:rsidRPr="00474FB8">
        <w:t>. El 1º de diciembre de 2006 se adoptaron símbolos de clasificación, para que la</w:t>
      </w:r>
      <w:r>
        <w:t>s</w:t>
      </w:r>
      <w:r w:rsidRPr="00474FB8">
        <w:t xml:space="preserve"> audiencia</w:t>
      </w:r>
      <w:r>
        <w:t>s</w:t>
      </w:r>
      <w:r w:rsidRPr="00474FB8">
        <w:t xml:space="preserve"> de radio y televisión tuviera</w:t>
      </w:r>
      <w:r>
        <w:t>n</w:t>
      </w:r>
      <w:r w:rsidRPr="00474FB8">
        <w:t xml:space="preserve"> acceso al concepto de clasificación del contenido de los programas</w:t>
      </w:r>
      <w:r>
        <w:t xml:space="preserve"> en función de las edades</w:t>
      </w:r>
      <w:r w:rsidRPr="00474FB8">
        <w:t xml:space="preserve">. </w:t>
      </w:r>
      <w:r>
        <w:t>Se espera que el sistema de</w:t>
      </w:r>
      <w:r w:rsidRPr="00474FB8">
        <w:t xml:space="preserve"> clasificación constituya el primer paso para la autorregulaci</w:t>
      </w:r>
      <w:r>
        <w:t xml:space="preserve">ón de la industria de la </w:t>
      </w:r>
      <w:r w:rsidRPr="00474FB8">
        <w:t>televisi</w:t>
      </w:r>
      <w:r>
        <w:t>ó</w:t>
      </w:r>
      <w:r w:rsidRPr="00474FB8">
        <w:t xml:space="preserve">n. El 5 de junio de 2007, el Consejo de Ministros aprobó una resolución </w:t>
      </w:r>
      <w:r>
        <w:t>que establecía las siguientes responsabilidades para crear un sistema de</w:t>
      </w:r>
      <w:r w:rsidRPr="00474FB8">
        <w:t xml:space="preserve"> clasifica</w:t>
      </w:r>
      <w:r>
        <w:t>c</w:t>
      </w:r>
      <w:r w:rsidRPr="00474FB8">
        <w:t>i</w:t>
      </w:r>
      <w:r>
        <w:t>ó</w:t>
      </w:r>
      <w:r w:rsidR="00B3140E">
        <w:t>n de los contenidos televisivos.</w:t>
      </w:r>
    </w:p>
    <w:p w:rsidR="005C7BE0" w:rsidRPr="00DF206F" w:rsidRDefault="005C7BE0" w:rsidP="005C7BE0">
      <w:pPr>
        <w:pStyle w:val="SingleTxtG"/>
      </w:pPr>
      <w:r w:rsidRPr="00DF206F">
        <w:t>135.</w:t>
      </w:r>
      <w:r w:rsidRPr="00DF206F">
        <w:tab/>
        <w:t>El Departamento de Relaciones Públicas deberá:</w:t>
      </w:r>
    </w:p>
    <w:p w:rsidR="005C7BE0" w:rsidRPr="00DF206F" w:rsidRDefault="005C7BE0" w:rsidP="005C7BE0">
      <w:pPr>
        <w:pStyle w:val="SingleTxtG"/>
      </w:pPr>
      <w:r w:rsidRPr="00DF206F">
        <w:tab/>
        <w:t>1)</w:t>
      </w:r>
      <w:r w:rsidRPr="00DF206F">
        <w:tab/>
        <w:t>Elaborar un sistema de clasificación de programas, que comprenda una evaluación de la cali</w:t>
      </w:r>
      <w:r>
        <w:t xml:space="preserve">dad </w:t>
      </w:r>
      <w:r w:rsidRPr="00DF206F">
        <w:t xml:space="preserve">y </w:t>
      </w:r>
      <w:r>
        <w:t>una</w:t>
      </w:r>
      <w:r w:rsidRPr="00DF206F">
        <w:t xml:space="preserve"> clasifica</w:t>
      </w:r>
      <w:r>
        <w:t>c</w:t>
      </w:r>
      <w:r w:rsidRPr="00DF206F">
        <w:t>i</w:t>
      </w:r>
      <w:r>
        <w:t>ón de</w:t>
      </w:r>
      <w:r w:rsidRPr="00DF206F">
        <w:t xml:space="preserve"> </w:t>
      </w:r>
      <w:r>
        <w:t xml:space="preserve">los </w:t>
      </w:r>
      <w:r w:rsidRPr="00DF206F">
        <w:t>progra</w:t>
      </w:r>
      <w:r>
        <w:t>ma</w:t>
      </w:r>
      <w:r w:rsidRPr="00DF206F">
        <w:t xml:space="preserve">s, </w:t>
      </w:r>
      <w:r>
        <w:t>así como un método de tramos horarios para los</w:t>
      </w:r>
      <w:r w:rsidRPr="00DF206F">
        <w:t xml:space="preserve"> conten</w:t>
      </w:r>
      <w:r>
        <w:t>idos</w:t>
      </w:r>
      <w:r w:rsidRPr="00DF206F">
        <w:t>;</w:t>
      </w:r>
    </w:p>
    <w:p w:rsidR="005C7BE0" w:rsidRPr="00DF206F" w:rsidRDefault="005C7BE0" w:rsidP="005C7BE0">
      <w:pPr>
        <w:pStyle w:val="SingleTxtG"/>
      </w:pPr>
      <w:r>
        <w:tab/>
      </w:r>
      <w:r w:rsidRPr="00DF206F">
        <w:t>2)</w:t>
      </w:r>
      <w:r w:rsidRPr="00DF206F">
        <w:tab/>
        <w:t xml:space="preserve">Formular leyes y políticas que </w:t>
      </w:r>
      <w:r>
        <w:t>ayuden a</w:t>
      </w:r>
      <w:r w:rsidRPr="00DF206F">
        <w:t xml:space="preserve"> foment</w:t>
      </w:r>
      <w:r>
        <w:t>ar</w:t>
      </w:r>
      <w:r w:rsidRPr="00DF206F">
        <w:t xml:space="preserve"> el sistema de clasificació</w:t>
      </w:r>
      <w:r>
        <w:t>n</w:t>
      </w:r>
      <w:r w:rsidRPr="00DF206F">
        <w:t xml:space="preserve"> de los programas de televisión </w:t>
      </w:r>
      <w:r>
        <w:t>y presentarlo a las cadenas de</w:t>
      </w:r>
      <w:r w:rsidRPr="00DF206F">
        <w:t xml:space="preserve"> televisi</w:t>
      </w:r>
      <w:r>
        <w:t>ó</w:t>
      </w:r>
      <w:r w:rsidRPr="00DF206F">
        <w:t>n</w:t>
      </w:r>
      <w:r>
        <w:t xml:space="preserve"> y a una serie de personas importantes</w:t>
      </w:r>
      <w:r w:rsidRPr="00DF206F">
        <w:t>.</w:t>
      </w:r>
    </w:p>
    <w:p w:rsidR="005C7BE0" w:rsidRPr="00DF206F" w:rsidRDefault="005C7BE0" w:rsidP="005C7BE0">
      <w:pPr>
        <w:pStyle w:val="SingleTxtG"/>
      </w:pPr>
      <w:r w:rsidRPr="00DF206F">
        <w:t>136.</w:t>
      </w:r>
      <w:r w:rsidRPr="00DF206F">
        <w:tab/>
        <w:t>El Ministerio de Cultura deberá:</w:t>
      </w:r>
    </w:p>
    <w:p w:rsidR="005C7BE0" w:rsidRPr="003C2468" w:rsidRDefault="005C7BE0" w:rsidP="005C7BE0">
      <w:pPr>
        <w:pStyle w:val="SingleTxtG"/>
      </w:pPr>
      <w:r w:rsidRPr="00DF206F">
        <w:tab/>
      </w:r>
      <w:r w:rsidRPr="003C2468">
        <w:t>1)</w:t>
      </w:r>
      <w:r w:rsidRPr="003C2468">
        <w:tab/>
        <w:t xml:space="preserve">Crear las estructuras y mecanismos necesarios para </w:t>
      </w:r>
      <w:r>
        <w:t>apoyar</w:t>
      </w:r>
      <w:r w:rsidRPr="003C2468">
        <w:t xml:space="preserve"> el establecimiento y la aplicación de un sistema de clasificación de los medios de difusi</w:t>
      </w:r>
      <w:r>
        <w:t>ó</w:t>
      </w:r>
      <w:r w:rsidRPr="003C2468">
        <w:t xml:space="preserve">n, permitiendo que el público tome parte </w:t>
      </w:r>
      <w:r>
        <w:t>en el control, la vigilancia y evaluación del mismo</w:t>
      </w:r>
      <w:r w:rsidRPr="003C2468">
        <w:t>;</w:t>
      </w:r>
      <w:r>
        <w:t xml:space="preserve"> y for</w:t>
      </w:r>
      <w:r w:rsidRPr="003C2468">
        <w:t>m</w:t>
      </w:r>
      <w:r>
        <w:t>ar un</w:t>
      </w:r>
      <w:r w:rsidRPr="003C2468">
        <w:t xml:space="preserve"> subcomit</w:t>
      </w:r>
      <w:r>
        <w:t>é</w:t>
      </w:r>
      <w:r w:rsidRPr="003C2468">
        <w:t xml:space="preserve"> </w:t>
      </w:r>
      <w:r>
        <w:t>integrado por</w:t>
      </w:r>
      <w:r w:rsidRPr="003C2468">
        <w:t xml:space="preserve"> representa</w:t>
      </w:r>
      <w:r>
        <w:t>n</w:t>
      </w:r>
      <w:r w:rsidRPr="003C2468">
        <w:t xml:space="preserve">tes </w:t>
      </w:r>
      <w:r>
        <w:t>de los</w:t>
      </w:r>
      <w:r w:rsidRPr="003C2468">
        <w:t xml:space="preserve"> Minist</w:t>
      </w:r>
      <w:r>
        <w:t>e</w:t>
      </w:r>
      <w:r w:rsidRPr="003C2468">
        <w:t>r</w:t>
      </w:r>
      <w:r>
        <w:t>ios de</w:t>
      </w:r>
      <w:r w:rsidRPr="003C2468">
        <w:t xml:space="preserve"> Cultur</w:t>
      </w:r>
      <w:r>
        <w:t>a</w:t>
      </w:r>
      <w:r w:rsidRPr="003C2468">
        <w:t xml:space="preserve">, </w:t>
      </w:r>
      <w:r>
        <w:t>Desarrollo</w:t>
      </w:r>
      <w:r w:rsidRPr="003C2468">
        <w:t xml:space="preserve"> Social </w:t>
      </w:r>
      <w:r>
        <w:t>y Seguridad</w:t>
      </w:r>
      <w:r w:rsidRPr="003C2468">
        <w:t xml:space="preserve"> Human</w:t>
      </w:r>
      <w:r>
        <w:t>a y Educac</w:t>
      </w:r>
      <w:r w:rsidRPr="003C2468">
        <w:t>i</w:t>
      </w:r>
      <w:r>
        <w:t>ó</w:t>
      </w:r>
      <w:r w:rsidRPr="003C2468">
        <w:t>n</w:t>
      </w:r>
      <w:r>
        <w:t>, así como del público en g</w:t>
      </w:r>
      <w:r w:rsidRPr="003C2468">
        <w:t>eneral;</w:t>
      </w:r>
    </w:p>
    <w:p w:rsidR="005C7BE0" w:rsidRPr="00457AD8" w:rsidRDefault="005C7BE0" w:rsidP="005C7BE0">
      <w:pPr>
        <w:pStyle w:val="SingleTxtG"/>
      </w:pPr>
      <w:r w:rsidRPr="003C2468">
        <w:tab/>
      </w:r>
      <w:r w:rsidRPr="00457AD8">
        <w:t>2)</w:t>
      </w:r>
      <w:r w:rsidRPr="00457AD8">
        <w:tab/>
        <w:t xml:space="preserve">Divulgar los conocimientos sobre la clasificación de los contenidos de los medios de </w:t>
      </w:r>
      <w:r>
        <w:t>difusió</w:t>
      </w:r>
      <w:r w:rsidRPr="00457AD8">
        <w:t>n y organizar campa</w:t>
      </w:r>
      <w:r>
        <w:t>ñas para la</w:t>
      </w:r>
      <w:r w:rsidRPr="00457AD8">
        <w:t xml:space="preserve"> participa</w:t>
      </w:r>
      <w:r>
        <w:t>c</w:t>
      </w:r>
      <w:r w:rsidRPr="00457AD8">
        <w:t>i</w:t>
      </w:r>
      <w:r>
        <w:t>ó</w:t>
      </w:r>
      <w:r w:rsidRPr="00457AD8">
        <w:t xml:space="preserve">n </w:t>
      </w:r>
      <w:r>
        <w:t>activa del</w:t>
      </w:r>
      <w:r w:rsidRPr="00457AD8">
        <w:t xml:space="preserve"> p</w:t>
      </w:r>
      <w:r>
        <w:t>ú</w:t>
      </w:r>
      <w:r w:rsidRPr="00457AD8">
        <w:t>blic</w:t>
      </w:r>
      <w:r>
        <w:t>o en dicha</w:t>
      </w:r>
      <w:r w:rsidR="001D67D8">
        <w:t xml:space="preserve"> </w:t>
      </w:r>
      <w:r w:rsidRPr="00457AD8">
        <w:t>clasifica</w:t>
      </w:r>
      <w:r>
        <w:t>c</w:t>
      </w:r>
      <w:r w:rsidRPr="00457AD8">
        <w:t>i</w:t>
      </w:r>
      <w:r>
        <w:t>ó</w:t>
      </w:r>
      <w:r w:rsidRPr="00457AD8">
        <w:t xml:space="preserve">n, </w:t>
      </w:r>
      <w:r>
        <w:t>como hacer</w:t>
      </w:r>
      <w:r w:rsidRPr="00457AD8">
        <w:t xml:space="preserve"> publici</w:t>
      </w:r>
      <w:r>
        <w:t>dad de la</w:t>
      </w:r>
      <w:r w:rsidRPr="00457AD8">
        <w:t xml:space="preserve"> importanc</w:t>
      </w:r>
      <w:r>
        <w:t>ia de esa</w:t>
      </w:r>
      <w:r w:rsidRPr="00457AD8">
        <w:t xml:space="preserve"> </w:t>
      </w:r>
      <w:r>
        <w:t>participación y los cauces pertinentes</w:t>
      </w:r>
      <w:r w:rsidRPr="00457AD8">
        <w:t>.</w:t>
      </w:r>
    </w:p>
    <w:p w:rsidR="005C7BE0" w:rsidRPr="007A5461" w:rsidRDefault="005C7BE0" w:rsidP="005C7BE0">
      <w:pPr>
        <w:pStyle w:val="SingleTxtG"/>
      </w:pPr>
      <w:r w:rsidRPr="00867F36">
        <w:t>137.</w:t>
      </w:r>
      <w:r w:rsidRPr="00867F36">
        <w:tab/>
        <w:t>El objetivo de esas medidas reside en mejorar los valores educativos de los programas de televisi</w:t>
      </w:r>
      <w:r>
        <w:t>ón para el público infantil o juvenil y</w:t>
      </w:r>
      <w:r w:rsidRPr="00867F36">
        <w:t xml:space="preserve"> prote</w:t>
      </w:r>
      <w:r>
        <w:t>gerlos de un uso</w:t>
      </w:r>
      <w:r w:rsidRPr="00867F36">
        <w:t xml:space="preserve"> inapropia</w:t>
      </w:r>
      <w:r>
        <w:t>do de</w:t>
      </w:r>
      <w:r w:rsidRPr="00867F36">
        <w:t xml:space="preserve"> </w:t>
      </w:r>
      <w:r>
        <w:t xml:space="preserve">la </w:t>
      </w:r>
      <w:r w:rsidRPr="00867F36">
        <w:t>televisi</w:t>
      </w:r>
      <w:r>
        <w:t>ó</w:t>
      </w:r>
      <w:r w:rsidRPr="00867F36">
        <w:t>n. Una serie de organismos, tanto públicos como privados, tomaron parte en la elaboración del sistema de clasificación y</w:t>
      </w:r>
      <w:r>
        <w:t>, en particular, las seis cadenas de</w:t>
      </w:r>
      <w:r w:rsidRPr="00867F36">
        <w:t xml:space="preserve"> televisi</w:t>
      </w:r>
      <w:r>
        <w:t>ó</w:t>
      </w:r>
      <w:r w:rsidRPr="00867F36">
        <w:t>n</w:t>
      </w:r>
      <w:r>
        <w:t xml:space="preserve"> y </w:t>
      </w:r>
      <w:smartTag w:uri="urn:schemas-microsoft-com:office:smarttags" w:element="PersonName">
        <w:smartTagPr>
          <w:attr w:name="ProductID" w:val="la Federaci￳n"/>
        </w:smartTagPr>
        <w:r>
          <w:t>la Federac</w:t>
        </w:r>
        <w:r w:rsidRPr="00867F36">
          <w:t>i</w:t>
        </w:r>
        <w:r>
          <w:t>ó</w:t>
        </w:r>
        <w:r w:rsidRPr="00867F36">
          <w:t>n</w:t>
        </w:r>
      </w:smartTag>
      <w:r w:rsidRPr="00867F36">
        <w:t xml:space="preserve"> </w:t>
      </w:r>
      <w:r>
        <w:t>de</w:t>
      </w:r>
      <w:r w:rsidRPr="00867F36">
        <w:t xml:space="preserve"> Asocia</w:t>
      </w:r>
      <w:r>
        <w:t>c</w:t>
      </w:r>
      <w:r w:rsidRPr="00867F36">
        <w:t>ion</w:t>
      </w:r>
      <w:r>
        <w:t>es de Emisoras</w:t>
      </w:r>
      <w:r w:rsidRPr="00867F36">
        <w:t xml:space="preserve">. </w:t>
      </w:r>
      <w:r w:rsidRPr="007A5461">
        <w:t>Las e</w:t>
      </w:r>
      <w:r>
        <w:t>misoras</w:t>
      </w:r>
      <w:r w:rsidRPr="007A5461">
        <w:t xml:space="preserve"> de televisión </w:t>
      </w:r>
      <w:r>
        <w:t>deben seguir ante todo las dire</w:t>
      </w:r>
      <w:r w:rsidRPr="007A5461">
        <w:t xml:space="preserve">ctrices fijadas </w:t>
      </w:r>
      <w:r>
        <w:t>en el reglamento m</w:t>
      </w:r>
      <w:r w:rsidRPr="007A5461">
        <w:t xml:space="preserve">inisterial </w:t>
      </w:r>
      <w:r w:rsidR="001D67D8">
        <w:t>Nº</w:t>
      </w:r>
      <w:r w:rsidRPr="007A5461">
        <w:t xml:space="preserve"> 14 </w:t>
      </w:r>
      <w:r>
        <w:t>de</w:t>
      </w:r>
      <w:r w:rsidRPr="007A5461">
        <w:t xml:space="preserve"> 1996,</w:t>
      </w:r>
      <w:r>
        <w:t xml:space="preserve"> el a</w:t>
      </w:r>
      <w:r w:rsidRPr="007A5461">
        <w:t>rt</w:t>
      </w:r>
      <w:r>
        <w:t>í</w:t>
      </w:r>
      <w:r w:rsidRPr="007A5461">
        <w:t>c</w:t>
      </w:r>
      <w:r>
        <w:t>u</w:t>
      </w:r>
      <w:r w:rsidRPr="007A5461">
        <w:t>l</w:t>
      </w:r>
      <w:r>
        <w:t>o</w:t>
      </w:r>
      <w:r w:rsidRPr="007A5461">
        <w:t xml:space="preserve"> 16 </w:t>
      </w:r>
      <w:r>
        <w:t>del reglamento</w:t>
      </w:r>
      <w:r w:rsidRPr="007A5461">
        <w:t xml:space="preserve"> </w:t>
      </w:r>
      <w:r>
        <w:t>m</w:t>
      </w:r>
      <w:r w:rsidRPr="007A5461">
        <w:t>inisterial</w:t>
      </w:r>
      <w:r>
        <w:t xml:space="preserve"> </w:t>
      </w:r>
      <w:r w:rsidR="001D67D8">
        <w:t>Nº</w:t>
      </w:r>
      <w:r>
        <w:t xml:space="preserve"> 15 de</w:t>
      </w:r>
      <w:r w:rsidRPr="007A5461">
        <w:t xml:space="preserve"> 2000 </w:t>
      </w:r>
      <w:r>
        <w:t>y otras normas y reglamentos conexos</w:t>
      </w:r>
      <w:r w:rsidRPr="007A5461">
        <w:t>. Los programas de televisión se clasifican en cuatro categorías, representadas por s</w:t>
      </w:r>
      <w:r>
        <w:t>i</w:t>
      </w:r>
      <w:r w:rsidRPr="007A5461">
        <w:t>e</w:t>
      </w:r>
      <w:r>
        <w:t>te</w:t>
      </w:r>
      <w:r w:rsidRPr="007A5461">
        <w:t xml:space="preserve"> s</w:t>
      </w:r>
      <w:r>
        <w:t>í</w:t>
      </w:r>
      <w:r w:rsidRPr="007A5461">
        <w:t>mbol</w:t>
      </w:r>
      <w:r>
        <w:t>os que reflejan</w:t>
      </w:r>
      <w:r w:rsidRPr="007A5461">
        <w:t xml:space="preserve"> </w:t>
      </w:r>
      <w:r>
        <w:t>la adecuación de los contenidos a las edades de los niños, como se indica a continuación</w:t>
      </w:r>
      <w:r w:rsidRPr="007A5461">
        <w:t>:</w:t>
      </w:r>
    </w:p>
    <w:p w:rsidR="005C7BE0" w:rsidRPr="00DC3CF5" w:rsidRDefault="005C7BE0" w:rsidP="005C7BE0">
      <w:pPr>
        <w:pStyle w:val="SingleTxtG"/>
      </w:pPr>
      <w:r w:rsidRPr="007A5461">
        <w:tab/>
        <w:t>1)</w:t>
      </w:r>
      <w:r w:rsidRPr="007A5461">
        <w:tab/>
      </w:r>
      <w:r w:rsidR="001D67D8">
        <w:t>"</w:t>
      </w:r>
      <w:r w:rsidRPr="00B574F8">
        <w:rPr>
          <w:rFonts w:cs="Tahoma"/>
          <w:cs/>
        </w:rPr>
        <w:t>ด</w:t>
      </w:r>
      <w:r w:rsidR="001D67D8">
        <w:t>"</w:t>
      </w:r>
      <w:r w:rsidRPr="009E614C">
        <w:rPr>
          <w:cs/>
        </w:rPr>
        <w:t xml:space="preserve"> </w:t>
      </w:r>
      <w:r w:rsidRPr="007A5461">
        <w:t xml:space="preserve">representa un programa apropiado para los espectadores entre 2 y 12 </w:t>
      </w:r>
      <w:r>
        <w:t>años</w:t>
      </w:r>
      <w:r w:rsidRPr="007A5461">
        <w:t xml:space="preserve">. Se </w:t>
      </w:r>
      <w:r>
        <w:t>recurre a</w:t>
      </w:r>
      <w:r w:rsidRPr="007A5461">
        <w:t xml:space="preserve"> un símbolo de rompecabezas para denotar la mezcla de </w:t>
      </w:r>
      <w:r>
        <w:t>valores</w:t>
      </w:r>
      <w:r w:rsidRPr="007A5461">
        <w:t xml:space="preserve"> y de entretenimiento que</w:t>
      </w:r>
      <w:r>
        <w:t xml:space="preserve"> </w:t>
      </w:r>
      <w:r w:rsidRPr="007A5461">
        <w:t xml:space="preserve">cabe esperar del programa. </w:t>
      </w:r>
      <w:r w:rsidRPr="00DC3CF5">
        <w:t xml:space="preserve">En esta categoría, </w:t>
      </w:r>
      <w:r w:rsidR="001D67D8">
        <w:t>"</w:t>
      </w:r>
      <w:r w:rsidRPr="00B574F8">
        <w:rPr>
          <w:rFonts w:cs="Tahoma"/>
          <w:cs/>
        </w:rPr>
        <w:t>ก</w:t>
      </w:r>
      <w:r w:rsidR="001D67D8">
        <w:t>"</w:t>
      </w:r>
      <w:r w:rsidRPr="00DC3CF5">
        <w:t xml:space="preserve"> se utiliza </w:t>
      </w:r>
      <w:r>
        <w:t>con objeto de</w:t>
      </w:r>
      <w:r w:rsidRPr="00DC3CF5">
        <w:t xml:space="preserve"> indicar un programa idóneo para los niños en edad preescolar, entre 2 y 6 años, simbolizado por</w:t>
      </w:r>
      <w:r w:rsidR="00B3140E">
        <w:t xml:space="preserve"> una cara sonrosada y sonriente.</w:t>
      </w:r>
    </w:p>
    <w:p w:rsidR="005C7BE0" w:rsidRPr="00DC3CF5" w:rsidRDefault="005C7BE0" w:rsidP="005C7BE0">
      <w:pPr>
        <w:pStyle w:val="SingleTxtG"/>
      </w:pPr>
      <w:r>
        <w:tab/>
      </w:r>
      <w:r w:rsidRPr="00DC3CF5">
        <w:t>2)</w:t>
      </w:r>
      <w:r w:rsidRPr="00DC3CF5">
        <w:tab/>
      </w:r>
      <w:r w:rsidR="001D67D8">
        <w:t>"</w:t>
      </w:r>
      <w:r w:rsidRPr="00B574F8">
        <w:rPr>
          <w:rFonts w:cs="Tahoma"/>
          <w:cs/>
        </w:rPr>
        <w:t>ท</w:t>
      </w:r>
      <w:r w:rsidR="001D67D8">
        <w:t>"</w:t>
      </w:r>
      <w:r w:rsidRPr="009E614C">
        <w:rPr>
          <w:cs/>
        </w:rPr>
        <w:t xml:space="preserve"> </w:t>
      </w:r>
      <w:r w:rsidRPr="00DC3CF5">
        <w:t xml:space="preserve">representa un programa genérico, adecuado para todas las edades, simbolizado </w:t>
      </w:r>
      <w:r w:rsidR="00B3140E">
        <w:t>por el dibujo de una casa verde.</w:t>
      </w:r>
    </w:p>
    <w:p w:rsidR="005C7BE0" w:rsidRPr="00DC3CF5" w:rsidRDefault="005C7BE0" w:rsidP="005C7BE0">
      <w:pPr>
        <w:pStyle w:val="SingleTxtG"/>
      </w:pPr>
      <w:r w:rsidRPr="00DC3CF5">
        <w:tab/>
        <w:t>3)</w:t>
      </w:r>
      <w:r w:rsidRPr="00DC3CF5">
        <w:tab/>
      </w:r>
      <w:r w:rsidR="001D67D8">
        <w:t>"</w:t>
      </w:r>
      <w:r w:rsidRPr="00B574F8">
        <w:rPr>
          <w:rFonts w:cs="Tahoma"/>
          <w:cs/>
        </w:rPr>
        <w:t>น</w:t>
      </w:r>
      <w:r w:rsidR="001D67D8">
        <w:t>"</w:t>
      </w:r>
      <w:r w:rsidRPr="009E614C">
        <w:rPr>
          <w:cs/>
        </w:rPr>
        <w:t xml:space="preserve"> </w:t>
      </w:r>
      <w:r w:rsidRPr="00DC3CF5">
        <w:t>representa un programa que debe ser contemplado bajo orientaci</w:t>
      </w:r>
      <w:r>
        <w:t>ón parental</w:t>
      </w:r>
      <w:r w:rsidRPr="00DC3CF5">
        <w:t>, sub</w:t>
      </w:r>
      <w:r>
        <w:t>dividido en</w:t>
      </w:r>
      <w:r w:rsidRPr="00DC3CF5">
        <w:t>:</w:t>
      </w:r>
    </w:p>
    <w:p w:rsidR="005C7BE0" w:rsidRPr="00DC3CF5" w:rsidRDefault="001D67D8" w:rsidP="005C7BE0">
      <w:pPr>
        <w:pStyle w:val="SingleTxtG"/>
        <w:ind w:left="2268"/>
      </w:pPr>
      <w:r>
        <w:t>"</w:t>
      </w:r>
      <w:r w:rsidR="005C7BE0" w:rsidRPr="00B574F8">
        <w:rPr>
          <w:rFonts w:cs="Tahoma"/>
          <w:cs/>
        </w:rPr>
        <w:t>น</w:t>
      </w:r>
      <w:r w:rsidR="005C7BE0" w:rsidRPr="00DC3CF5">
        <w:t xml:space="preserve"> 13</w:t>
      </w:r>
      <w:r>
        <w:t>"</w:t>
      </w:r>
      <w:r w:rsidR="005C7BE0" w:rsidRPr="00DC3CF5">
        <w:t xml:space="preserve"> para espectadores menores de 13 años; y </w:t>
      </w:r>
    </w:p>
    <w:p w:rsidR="005C7BE0" w:rsidRPr="00DC3CF5" w:rsidRDefault="001D67D8" w:rsidP="005C7BE0">
      <w:pPr>
        <w:pStyle w:val="SingleTxtG"/>
        <w:ind w:left="2268"/>
      </w:pPr>
      <w:r>
        <w:t>"</w:t>
      </w:r>
      <w:r w:rsidR="005C7BE0" w:rsidRPr="00B574F8">
        <w:rPr>
          <w:rFonts w:cs="Tahoma"/>
          <w:cs/>
        </w:rPr>
        <w:t>น</w:t>
      </w:r>
      <w:r w:rsidR="005C7BE0" w:rsidRPr="00DC3CF5">
        <w:t xml:space="preserve"> 18</w:t>
      </w:r>
      <w:r>
        <w:t>"</w:t>
      </w:r>
      <w:r w:rsidR="005C7BE0" w:rsidRPr="00DC3CF5">
        <w:t xml:space="preserve"> para espectadores menores de 18 años, simbolizado por una marca naranja </w:t>
      </w:r>
      <w:r w:rsidR="005C7BE0">
        <w:t xml:space="preserve">en una casilla </w:t>
      </w:r>
      <w:r w:rsidR="005C7BE0" w:rsidRPr="00DC3CF5">
        <w:t xml:space="preserve">y unas </w:t>
      </w:r>
      <w:r w:rsidR="005C7BE0">
        <w:t>señales</w:t>
      </w:r>
      <w:r w:rsidR="005C7BE0" w:rsidRPr="00DC3CF5">
        <w:t xml:space="preserve"> </w:t>
      </w:r>
      <w:r w:rsidR="005C7BE0">
        <w:t xml:space="preserve">en forma </w:t>
      </w:r>
      <w:r w:rsidR="005C7BE0" w:rsidRPr="00DC3CF5">
        <w:t>de cr</w:t>
      </w:r>
      <w:r w:rsidR="005C7BE0">
        <w:t>uz</w:t>
      </w:r>
      <w:r w:rsidR="005C7BE0" w:rsidRPr="00DC3CF5">
        <w:t xml:space="preserve"> </w:t>
      </w:r>
      <w:r w:rsidR="005C7BE0">
        <w:t xml:space="preserve">para </w:t>
      </w:r>
      <w:r w:rsidR="005C7BE0" w:rsidRPr="00DC3CF5">
        <w:t>indica</w:t>
      </w:r>
      <w:r w:rsidR="005C7BE0">
        <w:t>r los aspectos</w:t>
      </w:r>
      <w:r w:rsidR="005C7BE0" w:rsidRPr="00DC3CF5">
        <w:t xml:space="preserve"> positiv</w:t>
      </w:r>
      <w:r w:rsidR="005C7BE0">
        <w:t>os</w:t>
      </w:r>
      <w:r w:rsidR="005C7BE0" w:rsidRPr="00DC3CF5">
        <w:t xml:space="preserve"> </w:t>
      </w:r>
      <w:r w:rsidR="005C7BE0">
        <w:t>y</w:t>
      </w:r>
      <w:r w:rsidR="005C7BE0" w:rsidRPr="00DC3CF5">
        <w:t xml:space="preserve"> negativ</w:t>
      </w:r>
      <w:r w:rsidR="005C7BE0">
        <w:t>os del</w:t>
      </w:r>
      <w:r w:rsidR="005C7BE0" w:rsidRPr="00DC3CF5">
        <w:t xml:space="preserve"> program</w:t>
      </w:r>
      <w:r w:rsidR="005C7BE0">
        <w:t>a</w:t>
      </w:r>
      <w:r w:rsidR="00B3140E">
        <w:t>.</w:t>
      </w:r>
    </w:p>
    <w:p w:rsidR="005C7BE0" w:rsidRPr="00DC3CF5" w:rsidRDefault="005C7BE0" w:rsidP="005C7BE0">
      <w:pPr>
        <w:pStyle w:val="SingleTxtG"/>
      </w:pPr>
      <w:r w:rsidRPr="00DC3CF5">
        <w:tab/>
        <w:t>4)</w:t>
      </w:r>
      <w:r w:rsidRPr="00DC3CF5">
        <w:tab/>
      </w:r>
      <w:r w:rsidR="001D67D8">
        <w:t>"</w:t>
      </w:r>
      <w:r w:rsidRPr="00B574F8">
        <w:rPr>
          <w:rFonts w:cs="Tahoma"/>
          <w:cs/>
        </w:rPr>
        <w:t>ฉ</w:t>
      </w:r>
      <w:r w:rsidR="001D67D8">
        <w:t>"</w:t>
      </w:r>
      <w:r w:rsidRPr="009E614C">
        <w:rPr>
          <w:cs/>
        </w:rPr>
        <w:t xml:space="preserve"> </w:t>
      </w:r>
      <w:r w:rsidRPr="00DC3CF5">
        <w:t>representa un programa que solo es idóneo para los espectadores mayor</w:t>
      </w:r>
      <w:r>
        <w:t>e</w:t>
      </w:r>
      <w:r w:rsidRPr="00DC3CF5">
        <w:t>s de 18 años, simbolizado por un rel</w:t>
      </w:r>
      <w:r>
        <w:t>ámpago rojo, para</w:t>
      </w:r>
      <w:r w:rsidRPr="00DC3CF5">
        <w:t xml:space="preserve"> indica</w:t>
      </w:r>
      <w:r>
        <w:t>r que contiene imágenes</w:t>
      </w:r>
      <w:r w:rsidRPr="00DC3CF5">
        <w:t>, son</w:t>
      </w:r>
      <w:r>
        <w:t>i</w:t>
      </w:r>
      <w:r w:rsidRPr="00DC3CF5">
        <w:t>d</w:t>
      </w:r>
      <w:r>
        <w:t>o</w:t>
      </w:r>
      <w:r w:rsidRPr="00DC3CF5">
        <w:t>s o conten</w:t>
      </w:r>
      <w:r>
        <w:t>idos aptos solo para mentes formadas</w:t>
      </w:r>
      <w:r w:rsidRPr="00DC3CF5">
        <w:t>.</w:t>
      </w:r>
    </w:p>
    <w:p w:rsidR="005C7BE0" w:rsidRPr="007B4713" w:rsidRDefault="005C7BE0" w:rsidP="005C7BE0">
      <w:pPr>
        <w:pStyle w:val="SingleTxtG"/>
      </w:pPr>
      <w:r w:rsidRPr="00DC3CF5">
        <w:tab/>
      </w:r>
      <w:r>
        <w:t>Entre los p</w:t>
      </w:r>
      <w:r w:rsidRPr="007B4713">
        <w:t>rogramas no sometidos a clasificación hay que citar:</w:t>
      </w:r>
    </w:p>
    <w:p w:rsidR="005C7BE0" w:rsidRPr="007B4713" w:rsidRDefault="005C7BE0" w:rsidP="005C7BE0">
      <w:pPr>
        <w:pStyle w:val="SingleTxtG"/>
      </w:pPr>
      <w:r w:rsidRPr="007B4713">
        <w:tab/>
        <w:t>1)</w:t>
      </w:r>
      <w:r w:rsidRPr="007B4713">
        <w:tab/>
        <w:t>Las noticias y la actualidad;</w:t>
      </w:r>
    </w:p>
    <w:p w:rsidR="005C7BE0" w:rsidRPr="007B4713" w:rsidRDefault="005C7BE0" w:rsidP="005C7BE0">
      <w:pPr>
        <w:pStyle w:val="SingleTxtG"/>
      </w:pPr>
      <w:r w:rsidRPr="007B4713">
        <w:tab/>
        <w:t>2)</w:t>
      </w:r>
      <w:r w:rsidRPr="007B4713">
        <w:tab/>
        <w:t>Programas de una duración inferior a 15 minutos;</w:t>
      </w:r>
    </w:p>
    <w:p w:rsidR="005C7BE0" w:rsidRPr="007B4713" w:rsidRDefault="005C7BE0" w:rsidP="005C7BE0">
      <w:pPr>
        <w:pStyle w:val="SingleTxtG"/>
      </w:pPr>
      <w:r w:rsidRPr="007B4713">
        <w:tab/>
        <w:t>3)</w:t>
      </w:r>
      <w:r w:rsidRPr="007B4713">
        <w:tab/>
        <w:t>Algunas emisiones en directo, como las ceremonias reales, los seminar</w:t>
      </w:r>
      <w:r>
        <w:t>io</w:t>
      </w:r>
      <w:r w:rsidRPr="007B4713">
        <w:t>s,</w:t>
      </w:r>
      <w:r>
        <w:t xml:space="preserve"> </w:t>
      </w:r>
      <w:r w:rsidRPr="007B4713">
        <w:t>conc</w:t>
      </w:r>
      <w:r>
        <w:t>i</w:t>
      </w:r>
      <w:r w:rsidRPr="007B4713">
        <w:t>ert</w:t>
      </w:r>
      <w:r>
        <w:t>o</w:t>
      </w:r>
      <w:r w:rsidRPr="007B4713">
        <w:t xml:space="preserve">s </w:t>
      </w:r>
      <w:r>
        <w:t>y acontecimientos de</w:t>
      </w:r>
      <w:r w:rsidRPr="007B4713">
        <w:t>port</w:t>
      </w:r>
      <w:r>
        <w:t>ivo</w:t>
      </w:r>
      <w:r w:rsidRPr="007B4713">
        <w:t>s.</w:t>
      </w:r>
    </w:p>
    <w:p w:rsidR="005C7BE0" w:rsidRPr="007B4713" w:rsidRDefault="005C7BE0" w:rsidP="005C7BE0">
      <w:pPr>
        <w:pStyle w:val="SingleTxtG"/>
      </w:pPr>
      <w:r w:rsidRPr="007B4713">
        <w:tab/>
      </w:r>
      <w:r>
        <w:t>La</w:t>
      </w:r>
      <w:r w:rsidRPr="007B4713">
        <w:t xml:space="preserve"> clasificación de los contenidos se basa en cinco criterios:</w:t>
      </w:r>
    </w:p>
    <w:p w:rsidR="005C7BE0" w:rsidRPr="007B4713" w:rsidRDefault="005C7BE0" w:rsidP="005C7BE0">
      <w:pPr>
        <w:pStyle w:val="SingleTxtG"/>
      </w:pPr>
      <w:r w:rsidRPr="007B4713">
        <w:tab/>
        <w:t>1)</w:t>
      </w:r>
      <w:r w:rsidRPr="007B4713">
        <w:tab/>
        <w:t>Violencia física;</w:t>
      </w:r>
    </w:p>
    <w:p w:rsidR="005C7BE0" w:rsidRPr="007B4713" w:rsidRDefault="005C7BE0" w:rsidP="005C7BE0">
      <w:pPr>
        <w:pStyle w:val="SingleTxtG"/>
      </w:pPr>
      <w:r w:rsidRPr="007B4713">
        <w:tab/>
        <w:t>2)</w:t>
      </w:r>
      <w:r w:rsidRPr="007B4713">
        <w:tab/>
        <w:t>Sexualidad y desnudez;</w:t>
      </w:r>
    </w:p>
    <w:p w:rsidR="005C7BE0" w:rsidRPr="007B4713" w:rsidRDefault="005C7BE0" w:rsidP="005C7BE0">
      <w:pPr>
        <w:pStyle w:val="SingleTxtG"/>
      </w:pPr>
      <w:r w:rsidRPr="007B4713">
        <w:tab/>
        <w:t>3)</w:t>
      </w:r>
      <w:r w:rsidRPr="007B4713">
        <w:tab/>
        <w:t>Lenguaje soez y descortés;</w:t>
      </w:r>
    </w:p>
    <w:p w:rsidR="005C7BE0" w:rsidRPr="007B4713" w:rsidRDefault="005C7BE0" w:rsidP="005C7BE0">
      <w:pPr>
        <w:pStyle w:val="SingleTxtG"/>
      </w:pPr>
      <w:r w:rsidRPr="007B4713">
        <w:tab/>
        <w:t>4)</w:t>
      </w:r>
      <w:r w:rsidRPr="007B4713">
        <w:tab/>
        <w:t>Drogas y substancias ilícitas;</w:t>
      </w:r>
    </w:p>
    <w:p w:rsidR="005C7BE0" w:rsidRPr="007B4713" w:rsidRDefault="005C7BE0" w:rsidP="005C7BE0">
      <w:pPr>
        <w:pStyle w:val="SingleTxtG"/>
      </w:pPr>
      <w:r w:rsidRPr="007B4713">
        <w:tab/>
        <w:t>5)</w:t>
      </w:r>
      <w:r w:rsidRPr="007B4713">
        <w:tab/>
        <w:t>Oposición o violación de una persona o grupo de personas.</w:t>
      </w:r>
    </w:p>
    <w:p w:rsidR="005C7BE0" w:rsidRPr="007B4713" w:rsidRDefault="005C7BE0" w:rsidP="005C7BE0">
      <w:pPr>
        <w:pStyle w:val="SingleTxtG"/>
      </w:pPr>
      <w:r w:rsidRPr="007B4713">
        <w:t>138.</w:t>
      </w:r>
      <w:r w:rsidRPr="007B4713">
        <w:tab/>
        <w:t>El Ministerio de Cultura está aplicando un sistema de clasificación a internet, los medios de comunicaci</w:t>
      </w:r>
      <w:r>
        <w:t>ón impresos y las películas</w:t>
      </w:r>
      <w:r w:rsidRPr="007B4713">
        <w:t>.</w:t>
      </w:r>
    </w:p>
    <w:p w:rsidR="005C7BE0" w:rsidRPr="00003E64" w:rsidRDefault="005C7BE0" w:rsidP="005C7BE0">
      <w:pPr>
        <w:pStyle w:val="H1G"/>
      </w:pPr>
      <w:r w:rsidRPr="007B4713">
        <w:tab/>
      </w:r>
      <w:r w:rsidRPr="00003E64">
        <w:t>C.</w:t>
      </w:r>
      <w:r w:rsidRPr="00003E64">
        <w:tab/>
        <w:t>Participación de los organismos estatales, el sector privado, las organizaciones comunit</w:t>
      </w:r>
      <w:r>
        <w:t>arias y el sector</w:t>
      </w:r>
      <w:r w:rsidRPr="00003E64">
        <w:t xml:space="preserve"> p</w:t>
      </w:r>
      <w:r>
        <w:t>ú</w:t>
      </w:r>
      <w:r w:rsidRPr="00003E64">
        <w:t>blic</w:t>
      </w:r>
      <w:r>
        <w:t>o</w:t>
      </w:r>
    </w:p>
    <w:p w:rsidR="005C7BE0" w:rsidRPr="00003E64" w:rsidRDefault="005C7BE0" w:rsidP="005C7BE0">
      <w:pPr>
        <w:pStyle w:val="SingleTxtG"/>
      </w:pPr>
      <w:r w:rsidRPr="00003E64">
        <w:t>139.</w:t>
      </w:r>
      <w:r w:rsidRPr="00003E64">
        <w:tab/>
        <w:t>Entre los esfuerzos conjuntos para formar redes entre los sectores público y privado</w:t>
      </w:r>
      <w:r>
        <w:t xml:space="preserve"> con miras a sensibilizar</w:t>
      </w:r>
      <w:r w:rsidRPr="00003E64">
        <w:t xml:space="preserve"> a la opini</w:t>
      </w:r>
      <w:r>
        <w:t>ón</w:t>
      </w:r>
      <w:r w:rsidRPr="00003E64">
        <w:t xml:space="preserve"> p</w:t>
      </w:r>
      <w:r>
        <w:t>ú</w:t>
      </w:r>
      <w:r w:rsidRPr="00003E64">
        <w:t>blic</w:t>
      </w:r>
      <w:r>
        <w:t>a</w:t>
      </w:r>
      <w:r w:rsidRPr="00003E64">
        <w:t xml:space="preserve"> </w:t>
      </w:r>
      <w:r>
        <w:t>sobre la venta de niños, la</w:t>
      </w:r>
      <w:r w:rsidRPr="00003E64">
        <w:t xml:space="preserve"> prostitu</w:t>
      </w:r>
      <w:r>
        <w:t>c</w:t>
      </w:r>
      <w:r w:rsidRPr="00003E64">
        <w:t>i</w:t>
      </w:r>
      <w:r>
        <w:t>ó</w:t>
      </w:r>
      <w:r w:rsidRPr="00003E64">
        <w:t xml:space="preserve">n </w:t>
      </w:r>
      <w:r>
        <w:t>infantil y la utilización de niños en la</w:t>
      </w:r>
      <w:r w:rsidRPr="00003E64">
        <w:t xml:space="preserve"> pornogra</w:t>
      </w:r>
      <w:r>
        <w:t>fía, es menester citar</w:t>
      </w:r>
      <w:r w:rsidRPr="00003E64">
        <w:t>:</w:t>
      </w:r>
    </w:p>
    <w:p w:rsidR="005C7BE0" w:rsidRPr="00003E64" w:rsidRDefault="005C7BE0" w:rsidP="005C7BE0">
      <w:pPr>
        <w:pStyle w:val="SingleTxtG"/>
      </w:pPr>
      <w:r w:rsidRPr="00003E64">
        <w:tab/>
        <w:t>1)</w:t>
      </w:r>
      <w:r w:rsidRPr="00003E64">
        <w:tab/>
        <w:t>El proyecto de expertos en internet, del Centro para Niñas, d</w:t>
      </w:r>
      <w:r>
        <w:t>irigido</w:t>
      </w:r>
      <w:r w:rsidRPr="00003E64">
        <w:t xml:space="preserve"> a mejorar la preparaci</w:t>
      </w:r>
      <w:r>
        <w:t xml:space="preserve">ón para la vida activa de las alumnas, con miras a protegerse del posible daño de </w:t>
      </w:r>
      <w:r w:rsidRPr="00003E64">
        <w:t>internet;</w:t>
      </w:r>
    </w:p>
    <w:p w:rsidR="005C7BE0" w:rsidRPr="009A0C22" w:rsidRDefault="005C7BE0" w:rsidP="005C7BE0">
      <w:pPr>
        <w:pStyle w:val="SingleTxtG"/>
      </w:pPr>
      <w:r w:rsidRPr="00003E64">
        <w:tab/>
      </w:r>
      <w:r w:rsidRPr="009A0C22">
        <w:t>2)</w:t>
      </w:r>
      <w:r w:rsidRPr="009A0C22">
        <w:tab/>
        <w:t xml:space="preserve">El proyecto de colaboración </w:t>
      </w:r>
      <w:r>
        <w:t>con objeto de</w:t>
      </w:r>
      <w:r w:rsidRPr="009A0C22">
        <w:t xml:space="preserve"> poner fin a la </w:t>
      </w:r>
      <w:r>
        <w:t>v</w:t>
      </w:r>
      <w:r w:rsidRPr="009A0C22">
        <w:t>iolencia contra los niños del Asia oriental y el Pacífic</w:t>
      </w:r>
      <w:r>
        <w:t>o</w:t>
      </w:r>
      <w:r w:rsidRPr="009A0C22">
        <w:t xml:space="preserve">, </w:t>
      </w:r>
      <w:r>
        <w:t>respaldado por el</w:t>
      </w:r>
      <w:r w:rsidRPr="009A0C22">
        <w:t xml:space="preserve"> UNICEF</w:t>
      </w:r>
      <w:r>
        <w:t>, e</w:t>
      </w:r>
      <w:r w:rsidRPr="009A0C22">
        <w:t xml:space="preserve">n 2005, </w:t>
      </w:r>
      <w:r>
        <w:t>que brinda a los niños una tribuna para intercambiar opiniones con el Secretario General de las Naciones Unidas sobre las violaciones de los derechos humanos de que son víctimas</w:t>
      </w:r>
      <w:r w:rsidRPr="009A0C22">
        <w:t>;</w:t>
      </w:r>
    </w:p>
    <w:p w:rsidR="005C7BE0" w:rsidRPr="008767BE" w:rsidRDefault="005C7BE0" w:rsidP="005C7BE0">
      <w:pPr>
        <w:pStyle w:val="SingleTxtG"/>
      </w:pPr>
      <w:r w:rsidRPr="009A0C22">
        <w:tab/>
      </w:r>
      <w:r w:rsidRPr="008767BE">
        <w:t>3)</w:t>
      </w:r>
      <w:r w:rsidRPr="008767BE">
        <w:tab/>
        <w:t xml:space="preserve">El establecimiento de mecanismos sociales </w:t>
      </w:r>
      <w:r>
        <w:t xml:space="preserve">destinados </w:t>
      </w:r>
      <w:r w:rsidRPr="008767BE">
        <w:t>a la protección de los niños víctimas de abusos sexuales</w:t>
      </w:r>
      <w:r>
        <w:t>,</w:t>
      </w:r>
      <w:r w:rsidRPr="008767BE">
        <w:t xml:space="preserve"> en forma </w:t>
      </w:r>
      <w:r>
        <w:t>de redes de voluntarios</w:t>
      </w:r>
      <w:r w:rsidRPr="008767BE">
        <w:t xml:space="preserve"> </w:t>
      </w:r>
      <w:r>
        <w:t>de la</w:t>
      </w:r>
      <w:r w:rsidRPr="008767BE">
        <w:t xml:space="preserve"> comuni</w:t>
      </w:r>
      <w:r>
        <w:t>dad para la</w:t>
      </w:r>
      <w:r w:rsidRPr="008767BE">
        <w:t xml:space="preserve"> </w:t>
      </w:r>
      <w:r>
        <w:t>protección de la infancia</w:t>
      </w:r>
      <w:r w:rsidRPr="008767BE">
        <w:t xml:space="preserve">, </w:t>
      </w:r>
      <w:r>
        <w:t>que recibirán, junto con otras entidades, las denuncias de maltrato de los niños y podrán prestar asistencia a las</w:t>
      </w:r>
      <w:r w:rsidRPr="008767BE">
        <w:t xml:space="preserve"> v</w:t>
      </w:r>
      <w:r>
        <w:t>í</w:t>
      </w:r>
      <w:r w:rsidRPr="008767BE">
        <w:t>ctim</w:t>
      </w:r>
      <w:r>
        <w:t>a</w:t>
      </w:r>
      <w:r w:rsidRPr="008767BE">
        <w:t>s;</w:t>
      </w:r>
    </w:p>
    <w:p w:rsidR="005C7BE0" w:rsidRPr="009C243D" w:rsidRDefault="005C7BE0" w:rsidP="005C7BE0">
      <w:pPr>
        <w:pStyle w:val="SingleTxtG"/>
      </w:pPr>
      <w:r w:rsidRPr="008767BE">
        <w:tab/>
      </w:r>
      <w:r w:rsidRPr="009C243D">
        <w:t>4)</w:t>
      </w:r>
      <w:r w:rsidRPr="009C243D">
        <w:tab/>
        <w:t>El apoyo a los grupos de jóvenes para que encabecen las campañas contra la venta de niños y la pornograf</w:t>
      </w:r>
      <w:r>
        <w:t>ía infantil</w:t>
      </w:r>
      <w:r w:rsidRPr="009C243D">
        <w:t xml:space="preserve">, </w:t>
      </w:r>
      <w:r>
        <w:t>con</w:t>
      </w:r>
      <w:r w:rsidRPr="009C243D">
        <w:t xml:space="preserve"> activi</w:t>
      </w:r>
      <w:r>
        <w:t>dades que van desde la capacitación, la organización de</w:t>
      </w:r>
      <w:r w:rsidRPr="009C243D">
        <w:t xml:space="preserve"> camp</w:t>
      </w:r>
      <w:r>
        <w:t>amentos y el teatro, hasta la emisión de programas de radio dirigidos a la</w:t>
      </w:r>
      <w:r w:rsidRPr="009C243D">
        <w:t xml:space="preserve"> comuni</w:t>
      </w:r>
      <w:r>
        <w:t>dad</w:t>
      </w:r>
      <w:r w:rsidRPr="009C243D">
        <w:t>;</w:t>
      </w:r>
    </w:p>
    <w:p w:rsidR="005C7BE0" w:rsidRPr="009C243D" w:rsidRDefault="005C7BE0" w:rsidP="005C7BE0">
      <w:pPr>
        <w:pStyle w:val="SingleTxtG"/>
      </w:pPr>
      <w:r w:rsidRPr="009C243D">
        <w:tab/>
        <w:t>5)</w:t>
      </w:r>
      <w:r w:rsidRPr="009C243D">
        <w:tab/>
        <w:t xml:space="preserve">La formación y el fortalecimiento de la capacidad de los niños y jóvenes como </w:t>
      </w:r>
      <w:r>
        <w:t>abanderados</w:t>
      </w:r>
      <w:r w:rsidRPr="009C243D">
        <w:t xml:space="preserve"> de los esfuerzos de prevención, que les permitan asumir el</w:t>
      </w:r>
      <w:r>
        <w:t xml:space="preserve"> </w:t>
      </w:r>
      <w:r w:rsidRPr="009C243D">
        <w:t xml:space="preserve">protagonismo </w:t>
      </w:r>
      <w:r>
        <w:t>e</w:t>
      </w:r>
      <w:r w:rsidRPr="009C243D">
        <w:t xml:space="preserve">n </w:t>
      </w:r>
      <w:r>
        <w:t>la vigilancia de las</w:t>
      </w:r>
      <w:r w:rsidRPr="009C243D">
        <w:t xml:space="preserve"> viola</w:t>
      </w:r>
      <w:r>
        <w:t>c</w:t>
      </w:r>
      <w:r w:rsidRPr="009C243D">
        <w:t>ion</w:t>
      </w:r>
      <w:r>
        <w:t>e</w:t>
      </w:r>
      <w:r w:rsidRPr="009C243D">
        <w:t>s</w:t>
      </w:r>
      <w:r>
        <w:t xml:space="preserve"> de los derechos</w:t>
      </w:r>
      <w:r w:rsidRPr="009C243D">
        <w:t xml:space="preserve">, </w:t>
      </w:r>
      <w:r>
        <w:t>la difu</w:t>
      </w:r>
      <w:r w:rsidRPr="009C243D">
        <w:t>si</w:t>
      </w:r>
      <w:r>
        <w:t>ón</w:t>
      </w:r>
      <w:r w:rsidRPr="009C243D">
        <w:t xml:space="preserve"> </w:t>
      </w:r>
      <w:r>
        <w:t>de la</w:t>
      </w:r>
      <w:r w:rsidRPr="009C243D">
        <w:t xml:space="preserve"> informa</w:t>
      </w:r>
      <w:r>
        <w:t>c</w:t>
      </w:r>
      <w:r w:rsidRPr="009C243D">
        <w:t>i</w:t>
      </w:r>
      <w:r>
        <w:t>ó</w:t>
      </w:r>
      <w:r w:rsidRPr="009C243D">
        <w:t xml:space="preserve">n </w:t>
      </w:r>
      <w:r>
        <w:t>pertinente e</w:t>
      </w:r>
      <w:r w:rsidRPr="009C243D">
        <w:t xml:space="preserve">n </w:t>
      </w:r>
      <w:r>
        <w:t>las escuelas y</w:t>
      </w:r>
      <w:r w:rsidRPr="009C243D">
        <w:t xml:space="preserve"> comuni</w:t>
      </w:r>
      <w:r>
        <w:t>dades y el asesoramiento de sus par</w:t>
      </w:r>
      <w:r w:rsidRPr="009C243D">
        <w:t>es.</w:t>
      </w:r>
    </w:p>
    <w:p w:rsidR="005C7BE0" w:rsidRPr="009E614C" w:rsidRDefault="005C7BE0" w:rsidP="005C7BE0">
      <w:pPr>
        <w:pStyle w:val="HChG"/>
      </w:pPr>
      <w:r w:rsidRPr="009C243D">
        <w:tab/>
      </w:r>
      <w:r>
        <w:t>VI.</w:t>
      </w:r>
      <w:r>
        <w:tab/>
        <w:t>A</w:t>
      </w:r>
      <w:r w:rsidRPr="009E614C">
        <w:t>sist</w:t>
      </w:r>
      <w:r>
        <w:t>e</w:t>
      </w:r>
      <w:r w:rsidRPr="009E614C">
        <w:t>nc</w:t>
      </w:r>
      <w:r>
        <w:t>ia y</w:t>
      </w:r>
      <w:r w:rsidRPr="009E614C">
        <w:t xml:space="preserve"> coopera</w:t>
      </w:r>
      <w:r>
        <w:t>c</w:t>
      </w:r>
      <w:r w:rsidRPr="009E614C">
        <w:t>i</w:t>
      </w:r>
      <w:r>
        <w:t>ó</w:t>
      </w:r>
      <w:r w:rsidRPr="009E614C">
        <w:t>n</w:t>
      </w:r>
      <w:r>
        <w:t xml:space="preserve"> internacionales</w:t>
      </w:r>
    </w:p>
    <w:p w:rsidR="005C7BE0" w:rsidRPr="009E614C" w:rsidRDefault="005C7BE0" w:rsidP="005C7BE0">
      <w:pPr>
        <w:pStyle w:val="H1G"/>
      </w:pPr>
      <w:r>
        <w:tab/>
        <w:t>A.</w:t>
      </w:r>
      <w:r>
        <w:tab/>
        <w:t>1.</w:t>
      </w:r>
      <w:r>
        <w:tab/>
        <w:t>Prevenc</w:t>
      </w:r>
      <w:r w:rsidRPr="009E614C">
        <w:t>i</w:t>
      </w:r>
      <w:r>
        <w:t>ó</w:t>
      </w:r>
      <w:r w:rsidRPr="009E614C">
        <w:t>n</w:t>
      </w:r>
    </w:p>
    <w:p w:rsidR="005C7BE0" w:rsidRPr="00CA242E" w:rsidRDefault="005C7BE0" w:rsidP="005C7BE0">
      <w:pPr>
        <w:pStyle w:val="SingleTxtG"/>
      </w:pPr>
      <w:r w:rsidRPr="00CA242E">
        <w:t>140.</w:t>
      </w:r>
      <w:r w:rsidRPr="00CA242E">
        <w:tab/>
        <w:t xml:space="preserve">Los organismos estatales y las </w:t>
      </w:r>
      <w:r w:rsidR="005D344C">
        <w:t>ONG</w:t>
      </w:r>
      <w:r w:rsidRPr="00CA242E">
        <w:t xml:space="preserve"> de Tailandia han cooperado con los gobiernos extranjeros, las </w:t>
      </w:r>
      <w:r w:rsidR="005D344C">
        <w:t>ONG</w:t>
      </w:r>
      <w:r w:rsidRPr="00CA242E">
        <w:t xml:space="preserve"> internacionales, las Naciones Unidas y otros órganos internacionales para abordar las causas fundamental</w:t>
      </w:r>
      <w:r>
        <w:t>es de la</w:t>
      </w:r>
      <w:r w:rsidRPr="00CA242E">
        <w:t xml:space="preserve"> vulnerabili</w:t>
      </w:r>
      <w:r>
        <w:t>dad de los niños</w:t>
      </w:r>
      <w:r w:rsidRPr="00CA242E">
        <w:t xml:space="preserve">, </w:t>
      </w:r>
      <w:r>
        <w:t>a saber,</w:t>
      </w:r>
      <w:r w:rsidRPr="00CA242E">
        <w:t xml:space="preserve"> </w:t>
      </w:r>
      <w:r>
        <w:t xml:space="preserve">la </w:t>
      </w:r>
      <w:r w:rsidRPr="00CA242E">
        <w:t>po</w:t>
      </w:r>
      <w:r>
        <w:t>breza y el sub</w:t>
      </w:r>
      <w:r w:rsidRPr="00CA242E">
        <w:t>de</w:t>
      </w:r>
      <w:r>
        <w:t>sarrol</w:t>
      </w:r>
      <w:r w:rsidRPr="00CA242E">
        <w:t xml:space="preserve">lo, </w:t>
      </w:r>
      <w:r>
        <w:t>que los colocan en situación de</w:t>
      </w:r>
      <w:r w:rsidRPr="00CA242E">
        <w:t xml:space="preserve"> ri</w:t>
      </w:r>
      <w:r>
        <w:t>e</w:t>
      </w:r>
      <w:r w:rsidRPr="00CA242E">
        <w:t>s</w:t>
      </w:r>
      <w:r>
        <w:t>go de ser víctimas de la</w:t>
      </w:r>
      <w:r w:rsidRPr="00CA242E">
        <w:t xml:space="preserve"> tra</w:t>
      </w:r>
      <w:r>
        <w:t xml:space="preserve">ta o </w:t>
      </w:r>
      <w:r w:rsidRPr="00CA242E">
        <w:t>explot</w:t>
      </w:r>
      <w:r>
        <w:t>ados con fines obscenos</w:t>
      </w:r>
      <w:r w:rsidRPr="00CA242E">
        <w:t xml:space="preserve">. </w:t>
      </w:r>
      <w:r>
        <w:t>Entre las actividades y procesos fundamentales en los que ha participado activamente</w:t>
      </w:r>
      <w:r w:rsidRPr="00CA242E">
        <w:t xml:space="preserve"> Tailandia </w:t>
      </w:r>
      <w:r>
        <w:t>cabe mencionar los siguientes</w:t>
      </w:r>
      <w:r w:rsidRPr="00CA242E">
        <w:t>:</w:t>
      </w:r>
    </w:p>
    <w:p w:rsidR="005C7BE0" w:rsidRPr="00E55D30" w:rsidRDefault="005C7BE0" w:rsidP="005C7BE0">
      <w:pPr>
        <w:pStyle w:val="SingleTxtG"/>
      </w:pPr>
      <w:r w:rsidRPr="00E55D30">
        <w:t>141.</w:t>
      </w:r>
      <w:r w:rsidRPr="00E55D30">
        <w:tab/>
        <w:t>1.1</w:t>
      </w:r>
      <w:r w:rsidRPr="00E55D30">
        <w:tab/>
      </w:r>
      <w:r>
        <w:t>En 2001 se puso en marcha u</w:t>
      </w:r>
      <w:r w:rsidRPr="00E55D30">
        <w:t xml:space="preserve">na campaña regional para combatir la trata de niños en el Asia Sudoriental, denominada Asia contra </w:t>
      </w:r>
      <w:smartTag w:uri="urn:schemas-microsoft-com:office:smarttags" w:element="PersonName">
        <w:smartTagPr>
          <w:attr w:name="ProductID" w:val="la Trata"/>
        </w:smartTagPr>
        <w:r w:rsidRPr="00E55D30">
          <w:t>la Trata</w:t>
        </w:r>
      </w:smartTag>
      <w:r w:rsidRPr="00E55D30">
        <w:t xml:space="preserve"> de Niños. El objetivo de la campaña reside en sensibilizar y empoderar a las comunidades</w:t>
      </w:r>
      <w:r>
        <w:t>,</w:t>
      </w:r>
      <w:r w:rsidRPr="00E55D30">
        <w:t xml:space="preserve"> </w:t>
      </w:r>
      <w:r>
        <w:t xml:space="preserve">a fin de </w:t>
      </w:r>
      <w:r w:rsidRPr="00E55D30">
        <w:t>prote</w:t>
      </w:r>
      <w:r>
        <w:t xml:space="preserve">ger a los niños de la </w:t>
      </w:r>
      <w:r w:rsidRPr="00E55D30">
        <w:t>tra</w:t>
      </w:r>
      <w:r>
        <w:t>ta</w:t>
      </w:r>
      <w:r w:rsidRPr="00E55D30">
        <w:t xml:space="preserve">. Las ONG de la región, entre las que figuran varias organizaciones locales </w:t>
      </w:r>
      <w:r>
        <w:t xml:space="preserve">de </w:t>
      </w:r>
      <w:r w:rsidRPr="00E55D30">
        <w:t>Tai</w:t>
      </w:r>
      <w:r>
        <w:t>landia, también</w:t>
      </w:r>
      <w:r w:rsidRPr="00E55D30">
        <w:t xml:space="preserve"> participa</w:t>
      </w:r>
      <w:r>
        <w:t>n en esta</w:t>
      </w:r>
      <w:r w:rsidRPr="00E55D30">
        <w:t xml:space="preserve"> campa</w:t>
      </w:r>
      <w:r>
        <w:t>ña en curso</w:t>
      </w:r>
      <w:r w:rsidRPr="00E55D30">
        <w:t>.</w:t>
      </w:r>
    </w:p>
    <w:p w:rsidR="005C7BE0" w:rsidRPr="00C838F0" w:rsidRDefault="005C7BE0" w:rsidP="005C7BE0">
      <w:pPr>
        <w:pStyle w:val="SingleTxtG"/>
      </w:pPr>
      <w:r w:rsidRPr="005C411A">
        <w:t>142.</w:t>
      </w:r>
      <w:r w:rsidRPr="005C411A">
        <w:tab/>
        <w:t>1.2</w:t>
      </w:r>
      <w:r w:rsidRPr="005C411A">
        <w:tab/>
        <w:t xml:space="preserve">En mayo de 2003, Tailandia y Camboya firmaron un memorando de entendimiento sobre cooperación bilateral para erradicar la trata de niños y </w:t>
      </w:r>
      <w:r>
        <w:t xml:space="preserve">mujeres y </w:t>
      </w:r>
      <w:r w:rsidRPr="005C411A">
        <w:t>ayudar a las v</w:t>
      </w:r>
      <w:r>
        <w:t>íctimas de esa lacra</w:t>
      </w:r>
      <w:r w:rsidRPr="005C411A">
        <w:t xml:space="preserve">. Se han firmado memorandos similares con </w:t>
      </w:r>
      <w:smartTag w:uri="urn:schemas-microsoft-com:office:smarttags" w:element="PersonName">
        <w:smartTagPr>
          <w:attr w:name="ProductID" w:val="la Rep￺blica Democr￡tica"/>
        </w:smartTagPr>
        <w:r w:rsidRPr="005C411A">
          <w:t>la República Democrática</w:t>
        </w:r>
      </w:smartTag>
      <w:r w:rsidRPr="005C411A">
        <w:t xml:space="preserve"> Popular Lao y Viet Nam en </w:t>
      </w:r>
      <w:r>
        <w:t>j</w:t>
      </w:r>
      <w:r w:rsidRPr="005C411A">
        <w:t xml:space="preserve">ulio de 2005 </w:t>
      </w:r>
      <w:r>
        <w:t>y</w:t>
      </w:r>
      <w:r w:rsidRPr="005C411A">
        <w:t xml:space="preserve"> </w:t>
      </w:r>
      <w:r>
        <w:t>m</w:t>
      </w:r>
      <w:r w:rsidRPr="005C411A">
        <w:t>ar</w:t>
      </w:r>
      <w:r>
        <w:t>zo de</w:t>
      </w:r>
      <w:r w:rsidRPr="005C411A">
        <w:t xml:space="preserve"> 2008 respectiv</w:t>
      </w:r>
      <w:r>
        <w:t>amente</w:t>
      </w:r>
      <w:r w:rsidRPr="005C411A">
        <w:t xml:space="preserve">. </w:t>
      </w:r>
      <w:r>
        <w:t>Los memorandos de entendimiento giran en torno a la</w:t>
      </w:r>
      <w:r w:rsidRPr="005C411A">
        <w:t xml:space="preserve"> repatriación y rehabilitación de las</w:t>
      </w:r>
      <w:r>
        <w:t xml:space="preserve"> víctimas de la</w:t>
      </w:r>
      <w:r w:rsidRPr="005C411A">
        <w:t xml:space="preserve"> tra</w:t>
      </w:r>
      <w:r>
        <w:t>ta</w:t>
      </w:r>
      <w:r w:rsidRPr="005C411A">
        <w:t xml:space="preserve"> </w:t>
      </w:r>
      <w:r>
        <w:t>y de la capacitación para incrementar las tasas de</w:t>
      </w:r>
      <w:r w:rsidRPr="005C411A">
        <w:t xml:space="preserve"> pro</w:t>
      </w:r>
      <w:r>
        <w:t>ce</w:t>
      </w:r>
      <w:r w:rsidRPr="005C411A">
        <w:t>s</w:t>
      </w:r>
      <w:r>
        <w:t>amiento</w:t>
      </w:r>
      <w:r w:rsidRPr="005C411A">
        <w:t>.</w:t>
      </w:r>
      <w:r>
        <w:t xml:space="preserve"> </w:t>
      </w:r>
      <w:r w:rsidRPr="00C838F0">
        <w:t xml:space="preserve">Se están negociando acuerdos similares con China, Japón </w:t>
      </w:r>
      <w:r>
        <w:t>y</w:t>
      </w:r>
      <w:r w:rsidRPr="00C838F0">
        <w:t xml:space="preserve"> Myanmar.</w:t>
      </w:r>
    </w:p>
    <w:p w:rsidR="005C7BE0" w:rsidRPr="00133533" w:rsidRDefault="005C7BE0" w:rsidP="005C7BE0">
      <w:pPr>
        <w:pStyle w:val="SingleTxtG"/>
      </w:pPr>
      <w:r w:rsidRPr="00C838F0">
        <w:t>143.</w:t>
      </w:r>
      <w:r w:rsidRPr="00C838F0">
        <w:tab/>
        <w:t xml:space="preserve">Gracias a esas iniciativas de cooperación se ha reducido el número de </w:t>
      </w:r>
      <w:r>
        <w:t xml:space="preserve">las </w:t>
      </w:r>
      <w:r w:rsidRPr="00C838F0">
        <w:t>víctimas</w:t>
      </w:r>
      <w:r>
        <w:t xml:space="preserve"> extranjeras</w:t>
      </w:r>
      <w:r w:rsidRPr="00C838F0">
        <w:t xml:space="preserve"> de la trata</w:t>
      </w:r>
      <w:r>
        <w:t>, es decir de Camboya,</w:t>
      </w:r>
      <w:r w:rsidRPr="00C838F0">
        <w:t xml:space="preserve"> China, </w:t>
      </w:r>
      <w:r>
        <w:t xml:space="preserve">Myanmar, </w:t>
      </w:r>
      <w:smartTag w:uri="urn:schemas-microsoft-com:office:smarttags" w:element="PersonName">
        <w:smartTagPr>
          <w:attr w:name="ProductID" w:val="la Rep￺blica Democr￡tica"/>
        </w:smartTagPr>
        <w:r>
          <w:t>la República Democrática</w:t>
        </w:r>
      </w:smartTag>
      <w:r>
        <w:t xml:space="preserve"> Popular</w:t>
      </w:r>
      <w:r w:rsidRPr="00C838F0">
        <w:t xml:space="preserve"> Lao </w:t>
      </w:r>
      <w:r>
        <w:t>y</w:t>
      </w:r>
      <w:r w:rsidRPr="00C838F0">
        <w:t xml:space="preserve"> Viet</w:t>
      </w:r>
      <w:r>
        <w:t xml:space="preserve"> N</w:t>
      </w:r>
      <w:r w:rsidRPr="00C838F0">
        <w:t>am</w:t>
      </w:r>
      <w:r>
        <w:t xml:space="preserve">, como puede comprobarse en el </w:t>
      </w:r>
      <w:r w:rsidR="000D6CAF">
        <w:t>cuadro</w:t>
      </w:r>
      <w:r>
        <w:t xml:space="preserve"> 1 del capítulo 1</w:t>
      </w:r>
      <w:r w:rsidRPr="00C838F0">
        <w:t xml:space="preserve">. En ese sentido, es preciso mencionar que se han habilitado refugios temporales y centros de tránsito </w:t>
      </w:r>
      <w:r>
        <w:t>e</w:t>
      </w:r>
      <w:r w:rsidRPr="00C838F0">
        <w:t>n Cambo</w:t>
      </w:r>
      <w:r>
        <w:t>y</w:t>
      </w:r>
      <w:r w:rsidRPr="00C838F0">
        <w:t xml:space="preserve">a, </w:t>
      </w:r>
      <w:smartTag w:uri="urn:schemas-microsoft-com:office:smarttags" w:element="PersonName">
        <w:smartTagPr>
          <w:attr w:name="ProductID" w:val="la Rep￺blica Democr￡tica"/>
        </w:smartTagPr>
        <w:r>
          <w:t>la República</w:t>
        </w:r>
        <w:r w:rsidRPr="00C838F0">
          <w:t xml:space="preserve"> Democr</w:t>
        </w:r>
        <w:r>
          <w:t>á</w:t>
        </w:r>
        <w:r w:rsidRPr="00C838F0">
          <w:t>tic</w:t>
        </w:r>
        <w:r>
          <w:t>a</w:t>
        </w:r>
      </w:smartTag>
      <w:r>
        <w:t xml:space="preserve"> Popular Lao y</w:t>
      </w:r>
      <w:r w:rsidRPr="00C838F0">
        <w:t xml:space="preserve"> Viet</w:t>
      </w:r>
      <w:r>
        <w:t xml:space="preserve"> N</w:t>
      </w:r>
      <w:r w:rsidRPr="00C838F0">
        <w:t>am</w:t>
      </w:r>
      <w:r>
        <w:t>, para acoger a las víctimas de la</w:t>
      </w:r>
      <w:r w:rsidRPr="00C838F0">
        <w:t xml:space="preserve"> tra</w:t>
      </w:r>
      <w:r>
        <w:t>ta que han regresado de T</w:t>
      </w:r>
      <w:r w:rsidRPr="00C838F0">
        <w:t>ailand</w:t>
      </w:r>
      <w:r>
        <w:t>ia</w:t>
      </w:r>
      <w:r w:rsidRPr="00C838F0">
        <w:t xml:space="preserve">. </w:t>
      </w:r>
      <w:r w:rsidRPr="00133533">
        <w:t xml:space="preserve">Tailandia </w:t>
      </w:r>
      <w:r>
        <w:t>y la provincia</w:t>
      </w:r>
      <w:r w:rsidRPr="00133533">
        <w:t xml:space="preserve"> china de Yunnan han establecido conjuntamente centros de coordinaci</w:t>
      </w:r>
      <w:r>
        <w:t>ón de las medidas adoptadas contra los delitos</w:t>
      </w:r>
      <w:r w:rsidRPr="00133533">
        <w:t xml:space="preserve"> transna</w:t>
      </w:r>
      <w:r>
        <w:t>c</w:t>
      </w:r>
      <w:r w:rsidRPr="00133533">
        <w:t>ional</w:t>
      </w:r>
      <w:r>
        <w:t>es</w:t>
      </w:r>
      <w:r w:rsidRPr="00133533">
        <w:t>, inclu</w:t>
      </w:r>
      <w:r>
        <w:t>i</w:t>
      </w:r>
      <w:r w:rsidRPr="00133533">
        <w:t>d</w:t>
      </w:r>
      <w:r>
        <w:t xml:space="preserve">a la </w:t>
      </w:r>
      <w:r w:rsidRPr="00133533">
        <w:t>tra</w:t>
      </w:r>
      <w:r>
        <w:t>ta de personas</w:t>
      </w:r>
      <w:r w:rsidRPr="00133533">
        <w:t xml:space="preserve">. El centro de coordinación de Tailandia tiene su sede en </w:t>
      </w:r>
      <w:smartTag w:uri="urn:schemas-microsoft-com:office:smarttags" w:element="PersonName">
        <w:smartTagPr>
          <w:attr w:name="ProductID" w:val="la Real Polic￭a"/>
        </w:smartTagPr>
        <w:smartTag w:uri="urn:schemas-microsoft-com:office:smarttags" w:element="PersonName">
          <w:smartTagPr>
            <w:attr w:name="ProductID" w:val="la Real"/>
          </w:smartTagPr>
          <w:r w:rsidRPr="00133533">
            <w:t>la Real</w:t>
          </w:r>
        </w:smartTag>
        <w:r w:rsidRPr="00133533">
          <w:t xml:space="preserve"> Policía</w:t>
        </w:r>
      </w:smartTag>
      <w:r>
        <w:t xml:space="preserve"> T</w:t>
      </w:r>
      <w:r w:rsidRPr="00133533">
        <w:t xml:space="preserve">ailandesa, </w:t>
      </w:r>
      <w:r>
        <w:t>mientras que su contraparte en</w:t>
      </w:r>
      <w:r w:rsidRPr="00133533">
        <w:t xml:space="preserve"> China </w:t>
      </w:r>
      <w:r>
        <w:t xml:space="preserve">lo tiene en </w:t>
      </w:r>
      <w:smartTag w:uri="urn:schemas-microsoft-com:office:smarttags" w:element="PersonName">
        <w:smartTagPr>
          <w:attr w:name="ProductID" w:val="la Divisi￳n"/>
        </w:smartTagPr>
        <w:r>
          <w:t>la División</w:t>
        </w:r>
      </w:smartTag>
      <w:r>
        <w:t xml:space="preserve"> de Cooperación</w:t>
      </w:r>
      <w:r w:rsidRPr="00133533">
        <w:t xml:space="preserve"> Interna</w:t>
      </w:r>
      <w:r>
        <w:t>c</w:t>
      </w:r>
      <w:r w:rsidRPr="00133533">
        <w:t>ional</w:t>
      </w:r>
      <w:r>
        <w:t xml:space="preserve"> del Departamento</w:t>
      </w:r>
      <w:r w:rsidRPr="00133533">
        <w:t xml:space="preserve"> </w:t>
      </w:r>
      <w:r>
        <w:t>de Seguridad Pública de la p</w:t>
      </w:r>
      <w:r w:rsidRPr="00133533">
        <w:t>rovincia</w:t>
      </w:r>
      <w:r>
        <w:t xml:space="preserve"> de Yunnan</w:t>
      </w:r>
      <w:r w:rsidRPr="00133533">
        <w:t>.</w:t>
      </w:r>
    </w:p>
    <w:p w:rsidR="005C7BE0" w:rsidRPr="00D242AF" w:rsidRDefault="005C7BE0" w:rsidP="005C7BE0">
      <w:pPr>
        <w:pStyle w:val="SingleTxtG"/>
      </w:pPr>
      <w:r w:rsidRPr="00D242AF">
        <w:t>144.</w:t>
      </w:r>
      <w:r w:rsidRPr="00D242AF">
        <w:tab/>
        <w:t>1.3</w:t>
      </w:r>
      <w:r w:rsidRPr="00D242AF">
        <w:tab/>
        <w:t>En 2006, el Ministerio de Turismo y Deportes, en co</w:t>
      </w:r>
      <w:r>
        <w:t>labo</w:t>
      </w:r>
      <w:r w:rsidRPr="00D242AF">
        <w:t>ración con el Ministerio de Desarrollo Social y Seguridad Humana, acogi</w:t>
      </w:r>
      <w:r>
        <w:t>ó un seminario subregional del</w:t>
      </w:r>
      <w:r w:rsidRPr="00D242AF">
        <w:t xml:space="preserve"> Mekong</w:t>
      </w:r>
      <w:r>
        <w:t xml:space="preserve"> sobre cooperación con el sector del</w:t>
      </w:r>
      <w:r w:rsidRPr="00D242AF">
        <w:t xml:space="preserve"> turism</w:t>
      </w:r>
      <w:r>
        <w:t>o contra la trata de personas</w:t>
      </w:r>
      <w:r w:rsidRPr="00D242AF">
        <w:t>. El Ministerio de Turismo y Deportes ha formulado también estrategias na</w:t>
      </w:r>
      <w:r>
        <w:t>c</w:t>
      </w:r>
      <w:r w:rsidRPr="00D242AF">
        <w:t>ional</w:t>
      </w:r>
      <w:r>
        <w:t>es para</w:t>
      </w:r>
      <w:r w:rsidR="001D67D8">
        <w:t xml:space="preserve"> </w:t>
      </w:r>
      <w:r w:rsidRPr="00D242AF">
        <w:t>preveni</w:t>
      </w:r>
      <w:r>
        <w:t xml:space="preserve">r </w:t>
      </w:r>
      <w:r w:rsidRPr="00D242AF">
        <w:t>l</w:t>
      </w:r>
      <w:r>
        <w:t>a</w:t>
      </w:r>
      <w:r w:rsidRPr="00D242AF">
        <w:t xml:space="preserve"> explota</w:t>
      </w:r>
      <w:r>
        <w:t>c</w:t>
      </w:r>
      <w:r w:rsidRPr="00D242AF">
        <w:t>i</w:t>
      </w:r>
      <w:r>
        <w:t>ó</w:t>
      </w:r>
      <w:r w:rsidRPr="00D242AF">
        <w:t xml:space="preserve">n </w:t>
      </w:r>
      <w:r>
        <w:t>sexual de los niños en el</w:t>
      </w:r>
      <w:r w:rsidRPr="00D242AF">
        <w:t xml:space="preserve"> turism</w:t>
      </w:r>
      <w:r>
        <w:t>o</w:t>
      </w:r>
      <w:r w:rsidRPr="00D242AF">
        <w:t>.</w:t>
      </w:r>
    </w:p>
    <w:p w:rsidR="005C7BE0" w:rsidRPr="0029620B" w:rsidRDefault="005C7BE0" w:rsidP="005C7BE0">
      <w:pPr>
        <w:pStyle w:val="SingleTxtG"/>
      </w:pPr>
      <w:r w:rsidRPr="00D242AF">
        <w:t>145.</w:t>
      </w:r>
      <w:r w:rsidRPr="00D242AF">
        <w:tab/>
      </w:r>
      <w:smartTag w:uri="urn:schemas-microsoft-com:office:smarttags" w:element="PersonName">
        <w:smartTagPr>
          <w:attr w:name="ProductID" w:val="La Direcci￳n General"/>
        </w:smartTagPr>
        <w:r w:rsidRPr="00D242AF">
          <w:t>La Dirección General</w:t>
        </w:r>
      </w:smartTag>
      <w:r w:rsidRPr="00D242AF">
        <w:t xml:space="preserve"> de Turismo de Tailandia está trabajando con una serie de representantes internacionales de los gobiernos de los países</w:t>
      </w:r>
      <w:r>
        <w:t xml:space="preserve"> de origen de la</w:t>
      </w:r>
      <w:r w:rsidRPr="00D242AF">
        <w:t xml:space="preserve">s </w:t>
      </w:r>
      <w:r>
        <w:t xml:space="preserve">personas que practican el </w:t>
      </w:r>
      <w:r w:rsidRPr="00D242AF">
        <w:t>turis</w:t>
      </w:r>
      <w:r>
        <w:t>mo</w:t>
      </w:r>
      <w:r w:rsidRPr="00D242AF">
        <w:t xml:space="preserve"> sex</w:t>
      </w:r>
      <w:r>
        <w:t>ual</w:t>
      </w:r>
      <w:r w:rsidRPr="00D242AF">
        <w:t xml:space="preserve">, </w:t>
      </w:r>
      <w:r>
        <w:t xml:space="preserve">los organismos de Naciones </w:t>
      </w:r>
      <w:r w:rsidRPr="00D242AF">
        <w:t>Uni</w:t>
      </w:r>
      <w:r>
        <w:t>das</w:t>
      </w:r>
      <w:r w:rsidRPr="00D242AF">
        <w:t xml:space="preserve"> (</w:t>
      </w:r>
      <w:r>
        <w:t xml:space="preserve">como </w:t>
      </w:r>
      <w:smartTag w:uri="urn:schemas-microsoft-com:office:smarttags" w:element="PersonName">
        <w:smartTagPr>
          <w:attr w:name="ProductID" w:val="la Organizaci￳n Mundial"/>
        </w:smartTagPr>
        <w:smartTag w:uri="urn:schemas-microsoft-com:office:smarttags" w:element="PersonName">
          <w:smartTagPr>
            <w:attr w:name="ProductID" w:val="la Organizaci￳n"/>
          </w:smartTagPr>
          <w:r>
            <w:t>la Organización</w:t>
          </w:r>
        </w:smartTag>
        <w:r>
          <w:t xml:space="preserve"> Mundial</w:t>
        </w:r>
      </w:smartTag>
      <w:r>
        <w:t xml:space="preserve"> de</w:t>
      </w:r>
      <w:r w:rsidRPr="00D242AF">
        <w:t xml:space="preserve"> Turism</w:t>
      </w:r>
      <w:r>
        <w:t>o y el</w:t>
      </w:r>
      <w:r w:rsidRPr="00D242AF">
        <w:t xml:space="preserve"> UNICEF), </w:t>
      </w:r>
      <w:r>
        <w:t xml:space="preserve">las ONG </w:t>
      </w:r>
      <w:r w:rsidRPr="00D242AF">
        <w:t>interna</w:t>
      </w:r>
      <w:r>
        <w:t>c</w:t>
      </w:r>
      <w:r w:rsidRPr="00D242AF">
        <w:t>ional</w:t>
      </w:r>
      <w:r>
        <w:t>es</w:t>
      </w:r>
      <w:r w:rsidRPr="00D242AF">
        <w:t xml:space="preserve"> (</w:t>
      </w:r>
      <w:r>
        <w:t>como</w:t>
      </w:r>
      <w:r w:rsidRPr="00D242AF">
        <w:t xml:space="preserve"> ECPAT International)</w:t>
      </w:r>
      <w:r>
        <w:t xml:space="preserve"> y</w:t>
      </w:r>
      <w:r w:rsidRPr="00D242AF">
        <w:t xml:space="preserve"> </w:t>
      </w:r>
      <w:r>
        <w:t>las empresas multi</w:t>
      </w:r>
      <w:r w:rsidRPr="00D242AF">
        <w:t>na</w:t>
      </w:r>
      <w:r>
        <w:t>c</w:t>
      </w:r>
      <w:r w:rsidRPr="00D242AF">
        <w:t>ional</w:t>
      </w:r>
      <w:r>
        <w:t>es</w:t>
      </w:r>
      <w:r w:rsidRPr="00D242AF">
        <w:t xml:space="preserve">, </w:t>
      </w:r>
      <w:r>
        <w:t>a fin de consolidar sus</w:t>
      </w:r>
      <w:r w:rsidRPr="00D242AF">
        <w:t xml:space="preserve"> e</w:t>
      </w:r>
      <w:r>
        <w:t>s</w:t>
      </w:r>
      <w:r w:rsidRPr="00D242AF">
        <w:t>f</w:t>
      </w:r>
      <w:r>
        <w:t>ue</w:t>
      </w:r>
      <w:r w:rsidRPr="00D242AF">
        <w:t>r</w:t>
      </w:r>
      <w:r>
        <w:t>zo</w:t>
      </w:r>
      <w:r w:rsidRPr="00D242AF">
        <w:t xml:space="preserve">s </w:t>
      </w:r>
      <w:r>
        <w:t>para luchar contra la explotación sexual</w:t>
      </w:r>
      <w:r w:rsidRPr="00D242AF">
        <w:t xml:space="preserve"> comercial </w:t>
      </w:r>
      <w:r>
        <w:t>de los niños en el ámbito</w:t>
      </w:r>
      <w:r w:rsidRPr="00D242AF">
        <w:t xml:space="preserve"> tur</w:t>
      </w:r>
      <w:r>
        <w:t>í</w:t>
      </w:r>
      <w:r w:rsidRPr="00D242AF">
        <w:t>s</w:t>
      </w:r>
      <w:r>
        <w:t>tico</w:t>
      </w:r>
      <w:r w:rsidRPr="00D242AF">
        <w:t xml:space="preserve">. </w:t>
      </w:r>
      <w:r w:rsidRPr="00084573">
        <w:t xml:space="preserve">Entre los elementos clave figuran: </w:t>
      </w:r>
      <w:r>
        <w:t>el cambio</w:t>
      </w:r>
      <w:r w:rsidRPr="00084573">
        <w:t xml:space="preserve"> de </w:t>
      </w:r>
      <w:r>
        <w:t xml:space="preserve">imagen de </w:t>
      </w:r>
      <w:r w:rsidRPr="00084573">
        <w:t xml:space="preserve">Tailandia </w:t>
      </w:r>
      <w:r>
        <w:t xml:space="preserve">con miras a convertirla </w:t>
      </w:r>
      <w:r w:rsidRPr="00084573">
        <w:t xml:space="preserve">en un destino para familias, informando a los operadores de turismo de todo el mundo de la postura del Gobierno de </w:t>
      </w:r>
      <w:r>
        <w:t>T</w:t>
      </w:r>
      <w:r w:rsidRPr="00084573">
        <w:t xml:space="preserve">ailandia </w:t>
      </w:r>
      <w:r>
        <w:t xml:space="preserve">frente al </w:t>
      </w:r>
      <w:r w:rsidRPr="00084573">
        <w:t>turism</w:t>
      </w:r>
      <w:r>
        <w:t>o sexual cuyas víctimas son los niños</w:t>
      </w:r>
      <w:r w:rsidRPr="00084573">
        <w:t xml:space="preserve">; </w:t>
      </w:r>
      <w:r>
        <w:t>la promoción</w:t>
      </w:r>
      <w:r w:rsidR="001D67D8">
        <w:t xml:space="preserve"> </w:t>
      </w:r>
      <w:r>
        <w:t>de la legislación</w:t>
      </w:r>
      <w:r w:rsidRPr="00084573">
        <w:t xml:space="preserve"> extraterritorial</w:t>
      </w:r>
      <w:r>
        <w:t xml:space="preserve"> y la capacitación de </w:t>
      </w:r>
      <w:smartTag w:uri="urn:schemas-microsoft-com:office:smarttags" w:element="PersonName">
        <w:smartTagPr>
          <w:attr w:name="ProductID" w:val="la Polic￭a Tur￭stica."/>
        </w:smartTagPr>
        <w:smartTag w:uri="urn:schemas-microsoft-com:office:smarttags" w:element="PersonName">
          <w:smartTagPr>
            <w:attr w:name="ProductID" w:val="la Polic￭a"/>
          </w:smartTagPr>
          <w:r>
            <w:t>la</w:t>
          </w:r>
          <w:r w:rsidRPr="00084573">
            <w:t xml:space="preserve"> Polic</w:t>
          </w:r>
          <w:r>
            <w:t>ía</w:t>
          </w:r>
        </w:smartTag>
        <w:r>
          <w:t xml:space="preserve"> Turística</w:t>
        </w:r>
        <w:r w:rsidRPr="00084573">
          <w:t>.</w:t>
        </w:r>
      </w:smartTag>
      <w:r w:rsidRPr="00084573">
        <w:t xml:space="preserve"> </w:t>
      </w:r>
      <w:smartTag w:uri="urn:schemas-microsoft-com:office:smarttags" w:element="PersonName">
        <w:smartTagPr>
          <w:attr w:name="ProductID" w:val="La Direcci￳n General"/>
        </w:smartTagPr>
        <w:r w:rsidRPr="0029620B">
          <w:t>La Dirección General</w:t>
        </w:r>
      </w:smartTag>
      <w:r w:rsidRPr="0029620B">
        <w:t xml:space="preserve"> de Turismo de Tailandia ha adoptado también el Cód</w:t>
      </w:r>
      <w:r>
        <w:t>igo de</w:t>
      </w:r>
      <w:r w:rsidRPr="0029620B">
        <w:t xml:space="preserve"> Conduct</w:t>
      </w:r>
      <w:r>
        <w:t>a</w:t>
      </w:r>
      <w:r w:rsidRPr="0029620B">
        <w:t xml:space="preserve"> </w:t>
      </w:r>
      <w:r>
        <w:t>para la p</w:t>
      </w:r>
      <w:r w:rsidRPr="0029620B">
        <w:t>rotec</w:t>
      </w:r>
      <w:r>
        <w:t>c</w:t>
      </w:r>
      <w:r w:rsidRPr="0029620B">
        <w:t>i</w:t>
      </w:r>
      <w:r>
        <w:t>ó</w:t>
      </w:r>
      <w:r w:rsidRPr="0029620B">
        <w:t xml:space="preserve">n </w:t>
      </w:r>
      <w:r>
        <w:t>de los niños contra la</w:t>
      </w:r>
      <w:r w:rsidRPr="0029620B">
        <w:t xml:space="preserve"> </w:t>
      </w:r>
      <w:r>
        <w:t>e</w:t>
      </w:r>
      <w:r w:rsidRPr="0029620B">
        <w:t>xplota</w:t>
      </w:r>
      <w:r>
        <w:t>c</w:t>
      </w:r>
      <w:r w:rsidRPr="0029620B">
        <w:t>i</w:t>
      </w:r>
      <w:r>
        <w:t>ó</w:t>
      </w:r>
      <w:r w:rsidRPr="0029620B">
        <w:t xml:space="preserve">n </w:t>
      </w:r>
      <w:r>
        <w:t>sexual en los viajes y el</w:t>
      </w:r>
      <w:r w:rsidRPr="0029620B">
        <w:t xml:space="preserve"> </w:t>
      </w:r>
      <w:r>
        <w:t>t</w:t>
      </w:r>
      <w:r w:rsidRPr="0029620B">
        <w:t>urism</w:t>
      </w:r>
      <w:r>
        <w:t>o</w:t>
      </w:r>
      <w:r w:rsidRPr="0029620B">
        <w:t>.</w:t>
      </w:r>
    </w:p>
    <w:p w:rsidR="005C7BE0" w:rsidRPr="00783092" w:rsidRDefault="005C7BE0" w:rsidP="005C7BE0">
      <w:pPr>
        <w:pStyle w:val="SingleTxtG"/>
      </w:pPr>
      <w:r w:rsidRPr="0029620B">
        <w:t>146.</w:t>
      </w:r>
      <w:r w:rsidRPr="0029620B">
        <w:tab/>
        <w:t>1.4</w:t>
      </w:r>
      <w:r w:rsidRPr="0029620B">
        <w:tab/>
        <w:t xml:space="preserve">En el ámbito de las políticas, el UNICEF ha </w:t>
      </w:r>
      <w:r>
        <w:t>firmado</w:t>
      </w:r>
      <w:r w:rsidRPr="0029620B">
        <w:t xml:space="preserve"> acuerdos de cooperación a nivel</w:t>
      </w:r>
      <w:r>
        <w:t xml:space="preserve"> nac</w:t>
      </w:r>
      <w:r w:rsidRPr="0029620B">
        <w:t xml:space="preserve">ional </w:t>
      </w:r>
      <w:r>
        <w:t>e</w:t>
      </w:r>
      <w:r w:rsidRPr="0029620B">
        <w:t xml:space="preserve"> interna</w:t>
      </w:r>
      <w:r>
        <w:t>c</w:t>
      </w:r>
      <w:r w:rsidRPr="0029620B">
        <w:t xml:space="preserve">ional </w:t>
      </w:r>
      <w:r>
        <w:t>para el fomento de la</w:t>
      </w:r>
      <w:r w:rsidRPr="0029620B">
        <w:t xml:space="preserve"> capaci</w:t>
      </w:r>
      <w:r>
        <w:t>dad y la creación de sistemas de</w:t>
      </w:r>
      <w:r w:rsidRPr="0029620B">
        <w:t xml:space="preserve"> protec</w:t>
      </w:r>
      <w:r>
        <w:t>c</w:t>
      </w:r>
      <w:r w:rsidRPr="0029620B">
        <w:t>i</w:t>
      </w:r>
      <w:r>
        <w:t>ó</w:t>
      </w:r>
      <w:r w:rsidRPr="0029620B">
        <w:t xml:space="preserve">n </w:t>
      </w:r>
      <w:r>
        <w:t>de la infancia, a fin de combatir la</w:t>
      </w:r>
      <w:r w:rsidRPr="0029620B">
        <w:t xml:space="preserve"> po</w:t>
      </w:r>
      <w:r>
        <w:t>b</w:t>
      </w:r>
      <w:r w:rsidRPr="0029620B">
        <w:t>r</w:t>
      </w:r>
      <w:r>
        <w:t xml:space="preserve">eza </w:t>
      </w:r>
      <w:r w:rsidRPr="0029620B">
        <w:t xml:space="preserve">y </w:t>
      </w:r>
      <w:r>
        <w:t>la</w:t>
      </w:r>
      <w:r w:rsidRPr="0029620B">
        <w:t xml:space="preserve"> vulnerabili</w:t>
      </w:r>
      <w:r>
        <w:t>dad de los niños</w:t>
      </w:r>
      <w:r w:rsidRPr="0029620B">
        <w:t xml:space="preserve">. </w:t>
      </w:r>
      <w:r w:rsidRPr="00293B2F">
        <w:t>Durante el periodo 2007</w:t>
      </w:r>
      <w:r w:rsidR="001D67D8">
        <w:t>-</w:t>
      </w:r>
      <w:r w:rsidRPr="00293B2F">
        <w:t>2011, se implantará un sistema de protecci</w:t>
      </w:r>
      <w:r>
        <w:t>ón en</w:t>
      </w:r>
      <w:r w:rsidRPr="00293B2F">
        <w:t xml:space="preserve"> 25 provinc</w:t>
      </w:r>
      <w:r>
        <w:t>ia</w:t>
      </w:r>
      <w:r w:rsidRPr="00293B2F">
        <w:t xml:space="preserve">s </w:t>
      </w:r>
      <w:r>
        <w:t>de</w:t>
      </w:r>
      <w:r w:rsidRPr="00293B2F">
        <w:t xml:space="preserve"> Tailand</w:t>
      </w:r>
      <w:r>
        <w:t>ia</w:t>
      </w:r>
      <w:r w:rsidRPr="00293B2F">
        <w:t>. E</w:t>
      </w:r>
      <w:r>
        <w:t>n 2007</w:t>
      </w:r>
      <w:r w:rsidRPr="00293B2F">
        <w:t xml:space="preserve"> se aplicó a título experimental en seis provincias afectadas por el tsunami. </w:t>
      </w:r>
      <w:r>
        <w:t>El</w:t>
      </w:r>
      <w:r w:rsidRPr="00293B2F">
        <w:t xml:space="preserve"> objetivo consiste en proteger a los niños del maltrato, </w:t>
      </w:r>
      <w:r>
        <w:t xml:space="preserve">el </w:t>
      </w:r>
      <w:r w:rsidRPr="00293B2F">
        <w:t xml:space="preserve">abandono y </w:t>
      </w:r>
      <w:r>
        <w:t>cualquier</w:t>
      </w:r>
      <w:r w:rsidR="001D67D8">
        <w:t xml:space="preserve"> </w:t>
      </w:r>
      <w:r w:rsidRPr="00293B2F">
        <w:t>forma de explotación, centr</w:t>
      </w:r>
      <w:r>
        <w:t>ándose en entablar una estrecha colaboración entre los sectores</w:t>
      </w:r>
      <w:r w:rsidRPr="00293B2F">
        <w:t xml:space="preserve"> p</w:t>
      </w:r>
      <w:r>
        <w:t>ú</w:t>
      </w:r>
      <w:r w:rsidRPr="00293B2F">
        <w:t>blic</w:t>
      </w:r>
      <w:r>
        <w:t>o</w:t>
      </w:r>
      <w:r w:rsidRPr="00293B2F">
        <w:t xml:space="preserve"> </w:t>
      </w:r>
      <w:r>
        <w:t>y</w:t>
      </w:r>
      <w:r w:rsidRPr="00293B2F">
        <w:t xml:space="preserve"> priva</w:t>
      </w:r>
      <w:r>
        <w:t>do</w:t>
      </w:r>
      <w:r w:rsidRPr="00293B2F">
        <w:t xml:space="preserve">. </w:t>
      </w:r>
      <w:r w:rsidRPr="00783092">
        <w:t>El UNICEF también ha establecido una coordina</w:t>
      </w:r>
      <w:r>
        <w:t>ción con diverso</w:t>
      </w:r>
      <w:r w:rsidRPr="00783092">
        <w:t>s</w:t>
      </w:r>
      <w:r w:rsidR="001D67D8">
        <w:t xml:space="preserve"> </w:t>
      </w:r>
      <w:r>
        <w:t>organismos</w:t>
      </w:r>
      <w:r w:rsidRPr="00783092">
        <w:t xml:space="preserve"> </w:t>
      </w:r>
      <w:r>
        <w:t xml:space="preserve">a nivel </w:t>
      </w:r>
      <w:r w:rsidRPr="00783092">
        <w:t>internacional</w:t>
      </w:r>
      <w:r>
        <w:t>,</w:t>
      </w:r>
      <w:r w:rsidRPr="00783092">
        <w:t xml:space="preserve"> con miras a formular medidas y directrices para la protección del niño, </w:t>
      </w:r>
      <w:r>
        <w:t>especialmente e</w:t>
      </w:r>
      <w:r w:rsidRPr="00783092">
        <w:t>n rela</w:t>
      </w:r>
      <w:r>
        <w:t>c</w:t>
      </w:r>
      <w:r w:rsidRPr="00783092">
        <w:t>i</w:t>
      </w:r>
      <w:r>
        <w:t>ón con los niños que corren el</w:t>
      </w:r>
      <w:r w:rsidRPr="00783092">
        <w:t xml:space="preserve"> ri</w:t>
      </w:r>
      <w:r>
        <w:t>e</w:t>
      </w:r>
      <w:r w:rsidRPr="00783092">
        <w:t>s</w:t>
      </w:r>
      <w:r>
        <w:t>go de ser víctimas de la</w:t>
      </w:r>
      <w:r w:rsidR="001D67D8">
        <w:t xml:space="preserve"> </w:t>
      </w:r>
      <w:r w:rsidRPr="00783092">
        <w:t>tra</w:t>
      </w:r>
      <w:r>
        <w:t xml:space="preserve">ta y la </w:t>
      </w:r>
      <w:r w:rsidRPr="00783092">
        <w:t>explot</w:t>
      </w:r>
      <w:r>
        <w:t>ación</w:t>
      </w:r>
      <w:r w:rsidRPr="00783092">
        <w:t xml:space="preserve">, </w:t>
      </w:r>
      <w:r>
        <w:t>como los del distrito tailandés de</w:t>
      </w:r>
      <w:r w:rsidRPr="00783092">
        <w:t xml:space="preserve"> Aranyaprathet. Tailandia y Camboya han celebrado una reuni</w:t>
      </w:r>
      <w:r>
        <w:t>ó</w:t>
      </w:r>
      <w:r w:rsidRPr="00783092">
        <w:t xml:space="preserve">n para debatir las medidas destinadas a impedir la </w:t>
      </w:r>
      <w:r>
        <w:t>e</w:t>
      </w:r>
      <w:r w:rsidRPr="00783092">
        <w:t>xplota</w:t>
      </w:r>
      <w:r>
        <w:t>c</w:t>
      </w:r>
      <w:r w:rsidRPr="00783092">
        <w:t>i</w:t>
      </w:r>
      <w:r>
        <w:t>ón</w:t>
      </w:r>
      <w:r w:rsidRPr="00783092">
        <w:t xml:space="preserve"> </w:t>
      </w:r>
      <w:r>
        <w:t>de los niños,</w:t>
      </w:r>
      <w:r w:rsidRPr="00783092">
        <w:t xml:space="preserve"> </w:t>
      </w:r>
      <w:r>
        <w:t>como la mendicidad infantil y los</w:t>
      </w:r>
      <w:r w:rsidRPr="00783092">
        <w:t xml:space="preserve"> proced</w:t>
      </w:r>
      <w:r>
        <w:t>imientos destinados a prestar una asistencia</w:t>
      </w:r>
      <w:r w:rsidRPr="00783092">
        <w:t xml:space="preserve"> interna</w:t>
      </w:r>
      <w:r>
        <w:t xml:space="preserve"> y promover una </w:t>
      </w:r>
      <w:r w:rsidRPr="00783092">
        <w:t>migra</w:t>
      </w:r>
      <w:r>
        <w:t>c</w:t>
      </w:r>
      <w:r w:rsidRPr="00783092">
        <w:t>i</w:t>
      </w:r>
      <w:r>
        <w:t>ó</w:t>
      </w:r>
      <w:r w:rsidRPr="00783092">
        <w:t>n</w:t>
      </w:r>
      <w:r>
        <w:t xml:space="preserve"> segura</w:t>
      </w:r>
      <w:r w:rsidRPr="00783092">
        <w:t>.</w:t>
      </w:r>
    </w:p>
    <w:p w:rsidR="005C7BE0" w:rsidRPr="00BF6191" w:rsidRDefault="005C7BE0" w:rsidP="005C7BE0">
      <w:pPr>
        <w:pStyle w:val="SingleTxtG"/>
      </w:pPr>
      <w:r w:rsidRPr="005A1D60">
        <w:t>147.</w:t>
      </w:r>
      <w:r w:rsidRPr="005A1D60">
        <w:tab/>
        <w:t>1.5</w:t>
      </w:r>
      <w:r w:rsidRPr="005A1D60">
        <w:tab/>
        <w:t xml:space="preserve">Según el informe mundial sobre el trabajo infantil de </w:t>
      </w:r>
      <w:smartTag w:uri="urn:schemas-microsoft-com:office:smarttags" w:element="PersonName">
        <w:smartTagPr>
          <w:attr w:name="ProductID" w:val="la Organizaci￳n Internacional"/>
        </w:smartTagPr>
        <w:r w:rsidRPr="005A1D60">
          <w:t>la Organización Internacional</w:t>
        </w:r>
      </w:smartTag>
      <w:r w:rsidRPr="005A1D60">
        <w:t xml:space="preserve"> del Trabajo, el 70% de todos los niños que trabajan en el mundo entero lo hacen en la agricultura. Los resultados de la </w:t>
      </w:r>
      <w:r>
        <w:t>reunió</w:t>
      </w:r>
      <w:r w:rsidRPr="005A1D60">
        <w:t xml:space="preserve">n de noviembre de 2006 apuntan a la necesidad de intensificar los esfuerzos y las medidas </w:t>
      </w:r>
      <w:r>
        <w:t xml:space="preserve">necesarias </w:t>
      </w:r>
      <w:r w:rsidRPr="005A1D60">
        <w:t xml:space="preserve">para atajar el problema </w:t>
      </w:r>
      <w:r>
        <w:t>del trabajo infantil en la</w:t>
      </w:r>
      <w:r w:rsidRPr="005A1D60">
        <w:t xml:space="preserve"> agricultur</w:t>
      </w:r>
      <w:r>
        <w:t>a en los cuatro próximos años</w:t>
      </w:r>
      <w:r w:rsidRPr="005A1D60">
        <w:t xml:space="preserve">. </w:t>
      </w:r>
      <w:r w:rsidRPr="008F0AC8">
        <w:t>De la investigación sobre el trabajo infantil en la agricultura en Tailandia durante los dos últimos años se desprende que esos niños carecen de agua, han de cargar con bu</w:t>
      </w:r>
      <w:r>
        <w:t>l</w:t>
      </w:r>
      <w:r w:rsidRPr="008F0AC8">
        <w:t>tos pesados de m</w:t>
      </w:r>
      <w:r>
        <w:t>ás de</w:t>
      </w:r>
      <w:r w:rsidRPr="008F0AC8">
        <w:t xml:space="preserve"> 25 kilo</w:t>
      </w:r>
      <w:r>
        <w:t>s</w:t>
      </w:r>
      <w:r w:rsidRPr="008F0AC8">
        <w:t xml:space="preserve">, </w:t>
      </w:r>
      <w:r>
        <w:t>no tienen equipos de</w:t>
      </w:r>
      <w:r w:rsidRPr="008F0AC8">
        <w:t xml:space="preserve"> protec</w:t>
      </w:r>
      <w:r>
        <w:t>c</w:t>
      </w:r>
      <w:r w:rsidRPr="008F0AC8">
        <w:t>i</w:t>
      </w:r>
      <w:r>
        <w:t>ón y están</w:t>
      </w:r>
      <w:r w:rsidRPr="008F0AC8">
        <w:t xml:space="preserve"> exp</w:t>
      </w:r>
      <w:r>
        <w:t>uestos a plaguicida</w:t>
      </w:r>
      <w:r w:rsidRPr="008F0AC8">
        <w:t>s</w:t>
      </w:r>
      <w:r>
        <w:t xml:space="preserve"> tóxicos</w:t>
      </w:r>
      <w:r w:rsidRPr="008F0AC8">
        <w:t xml:space="preserve">. Muchos han de trabajar más de ocho horas al día o por la noche o con un horario irregular. </w:t>
      </w:r>
      <w:r w:rsidRPr="001E1A43">
        <w:t xml:space="preserve">Dada la situación, </w:t>
      </w:r>
      <w:smartTag w:uri="urn:schemas-microsoft-com:office:smarttags" w:element="PersonName">
        <w:smartTagPr>
          <w:attr w:name="ProductID" w:val="la Oficina Regional"/>
        </w:smartTagPr>
        <w:r w:rsidRPr="001E1A43">
          <w:t>la Oficina Regional</w:t>
        </w:r>
      </w:smartTag>
      <w:r w:rsidRPr="001E1A43">
        <w:t xml:space="preserve"> para el Asia Oriental de </w:t>
      </w:r>
      <w:smartTag w:uri="urn:schemas-microsoft-com:office:smarttags" w:element="PersonName">
        <w:smartTagPr>
          <w:attr w:name="ProductID" w:val="la Organizaci￳n Internacional"/>
        </w:smartTagPr>
        <w:r w:rsidRPr="001E1A43">
          <w:t>la Organización Internacional</w:t>
        </w:r>
      </w:smartTag>
      <w:r w:rsidRPr="001E1A43">
        <w:t xml:space="preserve"> del Trabajo (OIT), en co</w:t>
      </w:r>
      <w:r>
        <w:t>lab</w:t>
      </w:r>
      <w:r w:rsidRPr="001E1A43">
        <w:t>oración con el Ministerio de Trabajo, el Consejo Na</w:t>
      </w:r>
      <w:r>
        <w:t>c</w:t>
      </w:r>
      <w:r w:rsidRPr="001E1A43">
        <w:t xml:space="preserve">ional </w:t>
      </w:r>
      <w:r>
        <w:t>de Desarrollo Infantil y Juvenil</w:t>
      </w:r>
      <w:r w:rsidRPr="001E1A43">
        <w:t xml:space="preserve">, </w:t>
      </w:r>
      <w:smartTag w:uri="urn:schemas-microsoft-com:office:smarttags" w:element="PersonName">
        <w:smartTagPr>
          <w:attr w:name="ProductID" w:val="la Fundaci￳n"/>
        </w:smartTagPr>
        <w:r>
          <w:t>la</w:t>
        </w:r>
        <w:r w:rsidRPr="001E1A43">
          <w:t xml:space="preserve"> Funda</w:t>
        </w:r>
        <w:r>
          <w:t>c</w:t>
        </w:r>
        <w:r w:rsidRPr="001E1A43">
          <w:t>i</w:t>
        </w:r>
        <w:r>
          <w:t>ón</w:t>
        </w:r>
      </w:smartTag>
      <w:r>
        <w:t xml:space="preserve"> para el Desarrollo Infantil,</w:t>
      </w:r>
      <w:r w:rsidRPr="001E1A43">
        <w:t xml:space="preserve"> </w:t>
      </w:r>
      <w:smartTag w:uri="urn:schemas-microsoft-com:office:smarttags" w:element="PersonName">
        <w:smartTagPr>
          <w:attr w:name="ProductID" w:val="la Central Pattana"/>
        </w:smartTagPr>
        <w:r>
          <w:t xml:space="preserve">la </w:t>
        </w:r>
        <w:r w:rsidRPr="001E1A43">
          <w:t>Central Pattana</w:t>
        </w:r>
      </w:smartTag>
      <w:r w:rsidRPr="001E1A43">
        <w:t xml:space="preserve"> Public Company Limited </w:t>
      </w:r>
      <w:r>
        <w:t>y el Comité</w:t>
      </w:r>
      <w:r w:rsidRPr="001E1A43">
        <w:t xml:space="preserve"> Interna</w:t>
      </w:r>
      <w:r>
        <w:t>c</w:t>
      </w:r>
      <w:r w:rsidRPr="001E1A43">
        <w:t xml:space="preserve">ional </w:t>
      </w:r>
      <w:r>
        <w:t xml:space="preserve">de </w:t>
      </w:r>
      <w:r w:rsidRPr="001E1A43">
        <w:t>Resc</w:t>
      </w:r>
      <w:r>
        <w:t>at</w:t>
      </w:r>
      <w:r w:rsidRPr="001E1A43">
        <w:t>e</w:t>
      </w:r>
      <w:r>
        <w:t xml:space="preserve"> </w:t>
      </w:r>
      <w:r w:rsidRPr="001E1A43">
        <w:t>organiz</w:t>
      </w:r>
      <w:r>
        <w:t>aron un</w:t>
      </w:r>
      <w:r w:rsidRPr="001E1A43">
        <w:t xml:space="preserve"> D</w:t>
      </w:r>
      <w:r>
        <w:t>ía</w:t>
      </w:r>
      <w:r w:rsidRPr="001E1A43">
        <w:t xml:space="preserve"> </w:t>
      </w:r>
      <w:r>
        <w:t>Mundial contra el Trabajo Infantil el</w:t>
      </w:r>
      <w:r w:rsidRPr="001E1A43">
        <w:t xml:space="preserve"> 12 </w:t>
      </w:r>
      <w:r>
        <w:t>de j</w:t>
      </w:r>
      <w:r w:rsidRPr="001E1A43">
        <w:t>un</w:t>
      </w:r>
      <w:r>
        <w:t>io de</w:t>
      </w:r>
      <w:r w:rsidRPr="001E1A43">
        <w:t xml:space="preserve"> 2007</w:t>
      </w:r>
      <w:r>
        <w:t>, que</w:t>
      </w:r>
      <w:r w:rsidRPr="001E1A43">
        <w:t xml:space="preserve"> </w:t>
      </w:r>
      <w:r w:rsidRPr="000F3D17">
        <w:t xml:space="preserve">Tailandia </w:t>
      </w:r>
      <w:r>
        <w:t xml:space="preserve">también </w:t>
      </w:r>
      <w:r w:rsidRPr="000F3D17">
        <w:t>celebró</w:t>
      </w:r>
      <w:r>
        <w:t>.</w:t>
      </w:r>
      <w:r w:rsidRPr="000F3D17">
        <w:t xml:space="preserve"> El acto tuvo lugar en el centro del distrito comercial en Bangkok, el Central World, y a él asistieron aproximadamente 600 personas, incluidos e</w:t>
      </w:r>
      <w:r>
        <w:t>studia</w:t>
      </w:r>
      <w:r w:rsidRPr="000F3D17">
        <w:t>nt</w:t>
      </w:r>
      <w:r>
        <w:t>e</w:t>
      </w:r>
      <w:r w:rsidRPr="000F3D17">
        <w:t xml:space="preserve">s </w:t>
      </w:r>
      <w:r>
        <w:t>de las zonas</w:t>
      </w:r>
      <w:r w:rsidRPr="000F3D17">
        <w:t xml:space="preserve"> rural</w:t>
      </w:r>
      <w:r>
        <w:t>es y de</w:t>
      </w:r>
      <w:r w:rsidRPr="000F3D17">
        <w:t xml:space="preserve"> Bangkok</w:t>
      </w:r>
      <w:r>
        <w:t>;</w:t>
      </w:r>
      <w:r w:rsidR="001D67D8">
        <w:t xml:space="preserve"> </w:t>
      </w:r>
      <w:r w:rsidRPr="000F3D17">
        <w:t>representa</w:t>
      </w:r>
      <w:r>
        <w:t>n</w:t>
      </w:r>
      <w:r w:rsidRPr="000F3D17">
        <w:t xml:space="preserve">tes </w:t>
      </w:r>
      <w:r>
        <w:t xml:space="preserve">de los organismos </w:t>
      </w:r>
      <w:r w:rsidR="003E1C3D">
        <w:t>competentes</w:t>
      </w:r>
      <w:r w:rsidRPr="000F3D17">
        <w:t>; empl</w:t>
      </w:r>
      <w:r>
        <w:t>ead</w:t>
      </w:r>
      <w:r w:rsidRPr="000F3D17">
        <w:t>o</w:t>
      </w:r>
      <w:r>
        <w:t>res</w:t>
      </w:r>
      <w:r w:rsidRPr="000F3D17">
        <w:t>; empl</w:t>
      </w:r>
      <w:r>
        <w:t>ead</w:t>
      </w:r>
      <w:r w:rsidRPr="000F3D17">
        <w:t xml:space="preserve">os; </w:t>
      </w:r>
      <w:r>
        <w:t xml:space="preserve">redes de trabajadores </w:t>
      </w:r>
      <w:r w:rsidRPr="000F3D17">
        <w:t>migrant</w:t>
      </w:r>
      <w:r>
        <w:t>es</w:t>
      </w:r>
      <w:r w:rsidRPr="000F3D17">
        <w:t xml:space="preserve">; </w:t>
      </w:r>
      <w:r>
        <w:t xml:space="preserve">organismos de las Naciones </w:t>
      </w:r>
      <w:r w:rsidRPr="000F3D17">
        <w:t>Uni</w:t>
      </w:r>
      <w:r>
        <w:t>das y los medios de comunicación.</w:t>
      </w:r>
      <w:r w:rsidRPr="000F3D17">
        <w:t xml:space="preserve"> </w:t>
      </w:r>
      <w:r w:rsidRPr="00BF6191">
        <w:t xml:space="preserve">Entre los objetivos del acto cabe citar el </w:t>
      </w:r>
      <w:r>
        <w:t xml:space="preserve">de </w:t>
      </w:r>
      <w:r w:rsidRPr="00BF6191">
        <w:t>dar a conocer a los niños y jóvenes que trabajan los peligros en potencia de las actividades agr</w:t>
      </w:r>
      <w:r>
        <w:t>í</w:t>
      </w:r>
      <w:r w:rsidRPr="00BF6191">
        <w:t>c</w:t>
      </w:r>
      <w:r>
        <w:t>olas y las ventajas de un entorno laboral seguro</w:t>
      </w:r>
      <w:r w:rsidRPr="00BF6191">
        <w:t xml:space="preserve">; </w:t>
      </w:r>
      <w:r>
        <w:t>y</w:t>
      </w:r>
      <w:r w:rsidRPr="00BF6191">
        <w:t xml:space="preserve"> promo</w:t>
      </w:r>
      <w:r>
        <w:t>v</w:t>
      </w:r>
      <w:r w:rsidRPr="00BF6191">
        <w:t>e</w:t>
      </w:r>
      <w:r>
        <w:t>r</w:t>
      </w:r>
      <w:r w:rsidRPr="00BF6191">
        <w:t xml:space="preserve"> campa</w:t>
      </w:r>
      <w:r>
        <w:t>ñas para acabar con el trabajo infantil en la</w:t>
      </w:r>
      <w:r w:rsidRPr="00BF6191">
        <w:t xml:space="preserve"> agricultur</w:t>
      </w:r>
      <w:r>
        <w:t>a</w:t>
      </w:r>
      <w:r w:rsidRPr="00BF6191">
        <w:t>.</w:t>
      </w:r>
    </w:p>
    <w:p w:rsidR="005C7BE0" w:rsidRPr="002E292B" w:rsidRDefault="005C7BE0" w:rsidP="005C7BE0">
      <w:pPr>
        <w:pStyle w:val="SingleTxtG"/>
      </w:pPr>
      <w:r w:rsidRPr="002E292B">
        <w:t>148.</w:t>
      </w:r>
      <w:r w:rsidRPr="002E292B">
        <w:tab/>
        <w:t>1.6</w:t>
      </w:r>
      <w:r w:rsidRPr="002E292B">
        <w:tab/>
        <w:t xml:space="preserve">Desde 2005, </w:t>
      </w:r>
      <w:r>
        <w:t xml:space="preserve">entre </w:t>
      </w:r>
      <w:r w:rsidRPr="002E292B">
        <w:t xml:space="preserve">las actividades y procedimientos apoyados por el Ministerio de Trabajo, </w:t>
      </w:r>
      <w:r>
        <w:t>e</w:t>
      </w:r>
      <w:r w:rsidRPr="002E292B">
        <w:t>n coopera</w:t>
      </w:r>
      <w:r>
        <w:t>c</w:t>
      </w:r>
      <w:r w:rsidRPr="002E292B">
        <w:t>i</w:t>
      </w:r>
      <w:r>
        <w:t>ó</w:t>
      </w:r>
      <w:r w:rsidRPr="002E292B">
        <w:t xml:space="preserve">n </w:t>
      </w:r>
      <w:r>
        <w:t>con la</w:t>
      </w:r>
      <w:r w:rsidR="001D67D8">
        <w:t xml:space="preserve"> </w:t>
      </w:r>
      <w:r>
        <w:t>O</w:t>
      </w:r>
      <w:r w:rsidRPr="002E292B">
        <w:t>I</w:t>
      </w:r>
      <w:r>
        <w:t>T,</w:t>
      </w:r>
      <w:r w:rsidRPr="002E292B">
        <w:t xml:space="preserve"> </w:t>
      </w:r>
      <w:r>
        <w:t>para impedir el problema de la trata y buscarle una solución, hay que mencionar</w:t>
      </w:r>
      <w:r w:rsidRPr="002E292B">
        <w:t>:</w:t>
      </w:r>
    </w:p>
    <w:p w:rsidR="005C7BE0" w:rsidRPr="002E292B" w:rsidRDefault="005C7BE0" w:rsidP="005C7BE0">
      <w:pPr>
        <w:pStyle w:val="SingleTxtG"/>
      </w:pPr>
      <w:r w:rsidRPr="002E292B">
        <w:tab/>
        <w:t>1)</w:t>
      </w:r>
      <w:r w:rsidRPr="002E292B">
        <w:tab/>
        <w:t>El Proyecto del Mekong para combat</w:t>
      </w:r>
      <w:r>
        <w:t>i</w:t>
      </w:r>
      <w:r w:rsidRPr="002E292B">
        <w:t>r la trata de niños y mujeres, que aborda el problema de la trata en los seis pa</w:t>
      </w:r>
      <w:r>
        <w:t>íses de la</w:t>
      </w:r>
      <w:r w:rsidRPr="002E292B">
        <w:t xml:space="preserve"> </w:t>
      </w:r>
      <w:r>
        <w:t xml:space="preserve">subregión del </w:t>
      </w:r>
      <w:r w:rsidRPr="002E292B">
        <w:t>Mekong. Se centra en mejorar las normas de trabajo</w:t>
      </w:r>
      <w:r>
        <w:t xml:space="preserve"> y</w:t>
      </w:r>
      <w:r w:rsidRPr="002E292B">
        <w:t xml:space="preserve"> la protección laboral</w:t>
      </w:r>
      <w:r>
        <w:t>,</w:t>
      </w:r>
      <w:r w:rsidRPr="002E292B">
        <w:t xml:space="preserve"> y </w:t>
      </w:r>
      <w:r>
        <w:t xml:space="preserve">en </w:t>
      </w:r>
      <w:r w:rsidRPr="002E292B">
        <w:t>promover la cooperación en virtud de un memorando de entendimiento sobre cooperación</w:t>
      </w:r>
      <w:r>
        <w:t>,</w:t>
      </w:r>
      <w:r w:rsidRPr="002E292B">
        <w:t xml:space="preserve"> </w:t>
      </w:r>
      <w:r>
        <w:t>a fin de</w:t>
      </w:r>
      <w:r w:rsidRPr="002E292B">
        <w:t xml:space="preserve"> combat</w:t>
      </w:r>
      <w:r>
        <w:t>ir la</w:t>
      </w:r>
      <w:r w:rsidRPr="002E292B">
        <w:t xml:space="preserve"> tra</w:t>
      </w:r>
      <w:r>
        <w:t>ta de niños y mujeres</w:t>
      </w:r>
      <w:r w:rsidR="00DF61D8">
        <w:t>.</w:t>
      </w:r>
    </w:p>
    <w:p w:rsidR="005C7BE0" w:rsidRPr="003E7DA5" w:rsidRDefault="005C7BE0" w:rsidP="005C7BE0">
      <w:pPr>
        <w:pStyle w:val="SingleTxtG"/>
      </w:pPr>
      <w:r w:rsidRPr="002E292B">
        <w:tab/>
      </w:r>
      <w:r w:rsidRPr="003E7DA5">
        <w:t>2)</w:t>
      </w:r>
      <w:r w:rsidRPr="003E7DA5">
        <w:tab/>
        <w:t xml:space="preserve">El Comité Asesor Subregional, </w:t>
      </w:r>
      <w:r>
        <w:t xml:space="preserve">que es </w:t>
      </w:r>
      <w:r w:rsidRPr="003E7DA5">
        <w:t>una entidad subregional de</w:t>
      </w:r>
      <w:r>
        <w:t xml:space="preserve"> coordinac</w:t>
      </w:r>
      <w:r w:rsidRPr="003E7DA5">
        <w:t>i</w:t>
      </w:r>
      <w:r>
        <w:t>ó</w:t>
      </w:r>
      <w:r w:rsidRPr="003E7DA5">
        <w:t xml:space="preserve">n </w:t>
      </w:r>
      <w:r>
        <w:t>de políticas</w:t>
      </w:r>
      <w:r w:rsidRPr="003E7DA5">
        <w:t>. Entre sus actividades figuran la sensibilización; la formación y</w:t>
      </w:r>
      <w:r w:rsidR="001D67D8">
        <w:t xml:space="preserve"> </w:t>
      </w:r>
      <w:r>
        <w:t>promoción</w:t>
      </w:r>
      <w:r w:rsidRPr="003E7DA5">
        <w:t xml:space="preserve"> de las artesanías; y la investigación del fomento de la capaci</w:t>
      </w:r>
      <w:r>
        <w:t>dad para la gestión de la</w:t>
      </w:r>
      <w:r w:rsidRPr="003E7DA5">
        <w:t xml:space="preserve"> migra</w:t>
      </w:r>
      <w:r>
        <w:t>c</w:t>
      </w:r>
      <w:r w:rsidRPr="003E7DA5">
        <w:t>i</w:t>
      </w:r>
      <w:r>
        <w:t>ó</w:t>
      </w:r>
      <w:r w:rsidRPr="003E7DA5">
        <w:t xml:space="preserve">n </w:t>
      </w:r>
      <w:r>
        <w:t>laboral y la</w:t>
      </w:r>
      <w:r w:rsidRPr="003E7DA5">
        <w:t xml:space="preserve"> preven</w:t>
      </w:r>
      <w:r>
        <w:t>c</w:t>
      </w:r>
      <w:r w:rsidRPr="003E7DA5">
        <w:t>i</w:t>
      </w:r>
      <w:r>
        <w:t>ó</w:t>
      </w:r>
      <w:r w:rsidRPr="003E7DA5">
        <w:t xml:space="preserve">n </w:t>
      </w:r>
      <w:r>
        <w:t>de la</w:t>
      </w:r>
      <w:r w:rsidRPr="003E7DA5">
        <w:t xml:space="preserve"> tra</w:t>
      </w:r>
      <w:r>
        <w:t xml:space="preserve">ta de niños y </w:t>
      </w:r>
      <w:r w:rsidRPr="003E7DA5">
        <w:t>m</w:t>
      </w:r>
      <w:r>
        <w:t>uj</w:t>
      </w:r>
      <w:r w:rsidRPr="003E7DA5">
        <w:t>e</w:t>
      </w:r>
      <w:r>
        <w:t>res</w:t>
      </w:r>
      <w:r w:rsidRPr="003E7DA5">
        <w:t xml:space="preserve"> </w:t>
      </w:r>
      <w:r>
        <w:t>con miras a su</w:t>
      </w:r>
      <w:r w:rsidRPr="003E7DA5">
        <w:t xml:space="preserve"> explota</w:t>
      </w:r>
      <w:r>
        <w:t>c</w:t>
      </w:r>
      <w:r w:rsidRPr="003E7DA5">
        <w:t>i</w:t>
      </w:r>
      <w:r>
        <w:t>ó</w:t>
      </w:r>
      <w:r w:rsidRPr="003E7DA5">
        <w:t>n</w:t>
      </w:r>
      <w:r>
        <w:t xml:space="preserve"> laboral</w:t>
      </w:r>
      <w:r w:rsidRPr="003E7DA5">
        <w:t>.</w:t>
      </w:r>
    </w:p>
    <w:p w:rsidR="005C7BE0" w:rsidRPr="004F3146" w:rsidRDefault="005C7BE0" w:rsidP="005C7BE0">
      <w:pPr>
        <w:pStyle w:val="SingleTxtG"/>
      </w:pPr>
      <w:r w:rsidRPr="00612B96">
        <w:t>149.</w:t>
      </w:r>
      <w:r w:rsidRPr="00612B96">
        <w:tab/>
        <w:t>1.7</w:t>
      </w:r>
      <w:r w:rsidRPr="00612B96">
        <w:tab/>
        <w:t>El 28 y 29 de noviembre de 2007, se organizó un seminario nacional acerca de</w:t>
      </w:r>
      <w:r>
        <w:t xml:space="preserve"> </w:t>
      </w:r>
      <w:r w:rsidRPr="00612B96">
        <w:t>l</w:t>
      </w:r>
      <w:r>
        <w:t>a</w:t>
      </w:r>
      <w:r w:rsidRPr="00612B96">
        <w:t xml:space="preserve"> </w:t>
      </w:r>
      <w:r>
        <w:t>consecución</w:t>
      </w:r>
      <w:r w:rsidRPr="00612B96">
        <w:t xml:space="preserve"> de objetivos y la po</w:t>
      </w:r>
      <w:r>
        <w:t>tencia</w:t>
      </w:r>
      <w:r w:rsidRPr="00612B96">
        <w:t xml:space="preserve">ción de asociaciones a nivel subregional en </w:t>
      </w:r>
      <w:r>
        <w:t>el ámbito de</w:t>
      </w:r>
      <w:r w:rsidRPr="00612B96">
        <w:t xml:space="preserve"> </w:t>
      </w:r>
      <w:r>
        <w:t>la lucha contra</w:t>
      </w:r>
      <w:r w:rsidRPr="00612B96">
        <w:t xml:space="preserve"> la trata para la explotación</w:t>
      </w:r>
      <w:r>
        <w:t xml:space="preserve"> labor</w:t>
      </w:r>
      <w:r w:rsidRPr="00612B96">
        <w:t>al</w:t>
      </w:r>
      <w:r>
        <w:t>, con objeto de examinar los</w:t>
      </w:r>
      <w:r w:rsidRPr="00612B96">
        <w:t xml:space="preserve"> progres</w:t>
      </w:r>
      <w:r>
        <w:t>o</w:t>
      </w:r>
      <w:r w:rsidRPr="00612B96">
        <w:t xml:space="preserve">s </w:t>
      </w:r>
      <w:r>
        <w:t xml:space="preserve">y los logros de </w:t>
      </w:r>
      <w:smartTag w:uri="urn:schemas-microsoft-com:office:smarttags" w:element="PersonName">
        <w:smartTagPr>
          <w:attr w:name="ProductID" w:val="la Iniciativa Ministerial"/>
        </w:smartTagPr>
        <w:smartTag w:uri="urn:schemas-microsoft-com:office:smarttags" w:element="PersonName">
          <w:smartTagPr>
            <w:attr w:name="ProductID" w:val="la Iniciativa"/>
          </w:smartTagPr>
          <w:r>
            <w:t>la Iniciativa</w:t>
          </w:r>
        </w:smartTag>
        <w:r>
          <w:t xml:space="preserve"> Ministerial</w:t>
        </w:r>
      </w:smartTag>
      <w:r>
        <w:t xml:space="preserve"> Coordinada del</w:t>
      </w:r>
      <w:r w:rsidRPr="00612B96">
        <w:t xml:space="preserve"> Mekong </w:t>
      </w:r>
      <w:r>
        <w:t xml:space="preserve">contra </w:t>
      </w:r>
      <w:smartTag w:uri="urn:schemas-microsoft-com:office:smarttags" w:element="PersonName">
        <w:smartTagPr>
          <w:attr w:name="ProductID" w:val="la Trata"/>
        </w:smartTagPr>
        <w:r>
          <w:t>la</w:t>
        </w:r>
        <w:r w:rsidRPr="00612B96">
          <w:t xml:space="preserve"> Tra</w:t>
        </w:r>
        <w:r>
          <w:t>ta</w:t>
        </w:r>
      </w:smartTag>
      <w:r w:rsidRPr="00612B96">
        <w:t xml:space="preserve"> </w:t>
      </w:r>
      <w:r>
        <w:t>y hacer</w:t>
      </w:r>
      <w:r w:rsidRPr="00612B96">
        <w:t xml:space="preserve"> publici</w:t>
      </w:r>
      <w:r>
        <w:t>dad y difundir una guía titulada Viajes Inteligentes</w:t>
      </w:r>
      <w:r w:rsidRPr="00612B96">
        <w:t xml:space="preserve"> – </w:t>
      </w:r>
      <w:r>
        <w:t>Guías Inteligentes de Trabajo, para los</w:t>
      </w:r>
      <w:r w:rsidRPr="00612B96">
        <w:t xml:space="preserve"> migrant</w:t>
      </w:r>
      <w:r>
        <w:t>e</w:t>
      </w:r>
      <w:r w:rsidRPr="00612B96">
        <w:t xml:space="preserve">s </w:t>
      </w:r>
      <w:r>
        <w:t>extranjeros que buscan trabajo en</w:t>
      </w:r>
      <w:r w:rsidRPr="00612B96">
        <w:t xml:space="preserve"> Tailand</w:t>
      </w:r>
      <w:r>
        <w:t>ia</w:t>
      </w:r>
      <w:r w:rsidRPr="00612B96">
        <w:t xml:space="preserve">. </w:t>
      </w:r>
      <w:r>
        <w:t>Entre los asistentes al</w:t>
      </w:r>
      <w:r w:rsidRPr="004F3146">
        <w:t xml:space="preserve"> seminario es preciso destacar a altos cargos de Camboya, China, Rep</w:t>
      </w:r>
      <w:r>
        <w:t xml:space="preserve">ública Democrática Popular de </w:t>
      </w:r>
      <w:r w:rsidRPr="004F3146">
        <w:t xml:space="preserve">Lao, </w:t>
      </w:r>
      <w:r>
        <w:t xml:space="preserve">Tailandia y </w:t>
      </w:r>
      <w:r w:rsidRPr="004F3146">
        <w:t>Viet</w:t>
      </w:r>
      <w:r>
        <w:t xml:space="preserve"> N</w:t>
      </w:r>
      <w:r w:rsidRPr="004F3146">
        <w:t>am.</w:t>
      </w:r>
    </w:p>
    <w:p w:rsidR="005C7BE0" w:rsidRPr="004F3146" w:rsidRDefault="005C7BE0" w:rsidP="005C7BE0">
      <w:pPr>
        <w:pStyle w:val="H1G"/>
      </w:pPr>
      <w:r w:rsidRPr="004F3146">
        <w:tab/>
        <w:t>B.</w:t>
      </w:r>
      <w:r w:rsidRPr="004F3146">
        <w:tab/>
        <w:t>2.</w:t>
      </w:r>
      <w:r w:rsidRPr="004F3146">
        <w:tab/>
        <w:t>Protección de las víctimas</w:t>
      </w:r>
    </w:p>
    <w:p w:rsidR="005C7BE0" w:rsidRPr="004F3146" w:rsidRDefault="005C7BE0" w:rsidP="005C7BE0">
      <w:pPr>
        <w:pStyle w:val="SingleTxtG"/>
      </w:pPr>
      <w:r w:rsidRPr="004F3146">
        <w:t>150.</w:t>
      </w:r>
      <w:r w:rsidRPr="004F3146">
        <w:tab/>
        <w:t>La cooperación internacional</w:t>
      </w:r>
      <w:r w:rsidR="001D67D8">
        <w:t xml:space="preserve"> </w:t>
      </w:r>
      <w:r>
        <w:t>en materia</w:t>
      </w:r>
      <w:r w:rsidRPr="004F3146">
        <w:t xml:space="preserve"> de protección de las v</w:t>
      </w:r>
      <w:r>
        <w:t>íctimas se basa en</w:t>
      </w:r>
      <w:r w:rsidRPr="004F3146">
        <w:t>:</w:t>
      </w:r>
    </w:p>
    <w:p w:rsidR="005C7BE0" w:rsidRPr="004F3146" w:rsidRDefault="005C7BE0" w:rsidP="00DF61D8">
      <w:pPr>
        <w:pStyle w:val="SingleTxtG"/>
        <w:ind w:firstLine="567"/>
      </w:pPr>
      <w:r w:rsidRPr="004F3146">
        <w:t>2.1)</w:t>
      </w:r>
      <w:r w:rsidRPr="004F3146">
        <w:tab/>
        <w:t>La rehabilitación física y psicológica</w:t>
      </w:r>
      <w:r>
        <w:t>, que</w:t>
      </w:r>
      <w:r w:rsidRPr="004F3146">
        <w:t xml:space="preserve"> comprende:</w:t>
      </w:r>
    </w:p>
    <w:p w:rsidR="005C7BE0" w:rsidRPr="00FF1641" w:rsidRDefault="005C7BE0" w:rsidP="005C7BE0">
      <w:pPr>
        <w:pStyle w:val="SingleTxtG"/>
        <w:ind w:left="1700"/>
      </w:pPr>
      <w:r w:rsidRPr="004F3146">
        <w:tab/>
      </w:r>
      <w:r w:rsidRPr="004F3146">
        <w:tab/>
      </w:r>
      <w:r w:rsidRPr="00FF1641">
        <w:t>1)</w:t>
      </w:r>
      <w:r w:rsidRPr="00FF1641">
        <w:tab/>
        <w:t xml:space="preserve">Cinco proyectos relativos a la prevención de la explotación sexual comercial de los niños, destinados a los grupos en situación de riesgo, como los niños de las minorías </w:t>
      </w:r>
      <w:r>
        <w:t>étnicas</w:t>
      </w:r>
      <w:r w:rsidRPr="00FF1641">
        <w:t xml:space="preserve">, </w:t>
      </w:r>
      <w:r>
        <w:t>apátridas, de la calle</w:t>
      </w:r>
      <w:r w:rsidRPr="00FF1641">
        <w:t xml:space="preserve">, </w:t>
      </w:r>
      <w:r>
        <w:t>procedentes de familias rotas y</w:t>
      </w:r>
      <w:r w:rsidRPr="00FF1641">
        <w:t xml:space="preserve"> afect</w:t>
      </w:r>
      <w:r>
        <w:t>a</w:t>
      </w:r>
      <w:r w:rsidRPr="00FF1641">
        <w:t>d</w:t>
      </w:r>
      <w:r>
        <w:t>os por el</w:t>
      </w:r>
      <w:r w:rsidRPr="00FF1641">
        <w:t xml:space="preserve"> </w:t>
      </w:r>
      <w:r>
        <w:t>VIH/SID</w:t>
      </w:r>
      <w:r w:rsidRPr="00FF1641">
        <w:t xml:space="preserve">A, </w:t>
      </w:r>
      <w:r>
        <w:t xml:space="preserve">con el apoyo </w:t>
      </w:r>
      <w:r w:rsidRPr="00FF1641">
        <w:t>t</w:t>
      </w:r>
      <w:r>
        <w:t>éc</w:t>
      </w:r>
      <w:r w:rsidRPr="00FF1641">
        <w:t>nic</w:t>
      </w:r>
      <w:r>
        <w:t>o del</w:t>
      </w:r>
      <w:r w:rsidRPr="00FF1641">
        <w:t xml:space="preserve"> ECPAT Interna</w:t>
      </w:r>
      <w:r>
        <w:t>c</w:t>
      </w:r>
      <w:r w:rsidRPr="00FF1641">
        <w:t xml:space="preserve">ional </w:t>
      </w:r>
      <w:r>
        <w:t>y el respaldo</w:t>
      </w:r>
      <w:r w:rsidRPr="00FF1641">
        <w:t xml:space="preserve"> financi</w:t>
      </w:r>
      <w:r>
        <w:t>ero del</w:t>
      </w:r>
      <w:r w:rsidRPr="00FF1641">
        <w:t xml:space="preserve"> Group Development, </w:t>
      </w:r>
      <w:r>
        <w:t>la</w:t>
      </w:r>
      <w:r w:rsidRPr="00FF1641">
        <w:t xml:space="preserve"> </w:t>
      </w:r>
      <w:r>
        <w:t>e</w:t>
      </w:r>
      <w:r w:rsidRPr="00FF1641">
        <w:t>mba</w:t>
      </w:r>
      <w:r>
        <w:t>jada británica y la Unión</w:t>
      </w:r>
      <w:r w:rsidRPr="00FF1641">
        <w:t xml:space="preserve"> Europea</w:t>
      </w:r>
      <w:r w:rsidR="00DF61D8">
        <w:t>.</w:t>
      </w:r>
    </w:p>
    <w:p w:rsidR="005C7BE0" w:rsidRPr="001A79AF" w:rsidRDefault="005C7BE0" w:rsidP="005C7BE0">
      <w:pPr>
        <w:pStyle w:val="SingleTxtG"/>
        <w:ind w:left="1700"/>
      </w:pPr>
      <w:r w:rsidRPr="00FF1641">
        <w:tab/>
      </w:r>
      <w:r w:rsidRPr="00FF1641">
        <w:tab/>
      </w:r>
      <w:r w:rsidRPr="001A79AF">
        <w:t>2)</w:t>
      </w:r>
      <w:r w:rsidRPr="001A79AF">
        <w:tab/>
        <w:t xml:space="preserve">La prevención del </w:t>
      </w:r>
      <w:r w:rsidR="001D67D8">
        <w:t>sida</w:t>
      </w:r>
      <w:r w:rsidRPr="001A79AF">
        <w:t xml:space="preserve"> y los servicios integrados de salud reproductiv</w:t>
      </w:r>
      <w:r>
        <w:t>a</w:t>
      </w:r>
      <w:r w:rsidRPr="001A79AF">
        <w:t xml:space="preserve"> </w:t>
      </w:r>
      <w:r>
        <w:t>para</w:t>
      </w:r>
      <w:r w:rsidRPr="001A79AF">
        <w:t xml:space="preserve"> los trabajadores y los que prestan servicios sex</w:t>
      </w:r>
      <w:r>
        <w:t>uales a lo largo de las fronteras de los distritos de</w:t>
      </w:r>
      <w:r w:rsidRPr="001A79AF">
        <w:t xml:space="preserve"> Chiang Saen</w:t>
      </w:r>
      <w:r>
        <w:t xml:space="preserve"> y</w:t>
      </w:r>
      <w:r w:rsidRPr="001A79AF">
        <w:t xml:space="preserve"> Mae Sai </w:t>
      </w:r>
      <w:r>
        <w:t>de</w:t>
      </w:r>
      <w:r w:rsidRPr="001A79AF">
        <w:t xml:space="preserve"> Chiang Rai</w:t>
      </w:r>
      <w:r>
        <w:t>,</w:t>
      </w:r>
      <w:r w:rsidRPr="001A79AF">
        <w:t xml:space="preserve"> </w:t>
      </w:r>
      <w:r>
        <w:t>así como para los miembros de las</w:t>
      </w:r>
      <w:r w:rsidRPr="001A79AF">
        <w:t xml:space="preserve"> comuni</w:t>
      </w:r>
      <w:r>
        <w:t>dades</w:t>
      </w:r>
      <w:r w:rsidRPr="001A79AF">
        <w:t xml:space="preserve">. </w:t>
      </w:r>
      <w:r>
        <w:t>Se trata de un proyecto internacional en el que participan China</w:t>
      </w:r>
      <w:r w:rsidRPr="001A79AF">
        <w:t>,</w:t>
      </w:r>
      <w:r w:rsidR="001D67D8">
        <w:t xml:space="preserve"> </w:t>
      </w:r>
      <w:r w:rsidRPr="001A79AF">
        <w:t xml:space="preserve">Myanmar, </w:t>
      </w:r>
      <w:smartTag w:uri="urn:schemas-microsoft-com:office:smarttags" w:element="PersonName">
        <w:smartTagPr>
          <w:attr w:name="ProductID" w:val="la Rep￺blica Democr￡tica"/>
        </w:smartTagPr>
        <w:r>
          <w:t>la República Democrática</w:t>
        </w:r>
      </w:smartTag>
      <w:r>
        <w:t xml:space="preserve"> Popular de Lao y Tailandia</w:t>
      </w:r>
      <w:r w:rsidRPr="001A79AF">
        <w:t>, f</w:t>
      </w:r>
      <w:r>
        <w:t>i</w:t>
      </w:r>
      <w:r w:rsidRPr="001A79AF">
        <w:t>n</w:t>
      </w:r>
      <w:r>
        <w:t>anciado</w:t>
      </w:r>
      <w:r w:rsidRPr="001A79AF">
        <w:t xml:space="preserve"> </w:t>
      </w:r>
      <w:r>
        <w:t xml:space="preserve">por </w:t>
      </w:r>
      <w:smartTag w:uri="urn:schemas-microsoft-com:office:smarttags" w:element="PersonName">
        <w:smartTagPr>
          <w:attr w:name="ProductID" w:val="la Federaci￳n Internacional"/>
        </w:smartTagPr>
        <w:smartTag w:uri="urn:schemas-microsoft-com:office:smarttags" w:element="PersonName">
          <w:smartTagPr>
            <w:attr w:name="ProductID" w:val="la Federaci￳n"/>
          </w:smartTagPr>
          <w:r>
            <w:t>la Federación</w:t>
          </w:r>
        </w:smartTag>
        <w:r>
          <w:t xml:space="preserve"> Internacional</w:t>
        </w:r>
      </w:smartTag>
      <w:r>
        <w:t xml:space="preserve"> de</w:t>
      </w:r>
      <w:r w:rsidRPr="001A79AF">
        <w:t xml:space="preserve"> Plan</w:t>
      </w:r>
      <w:r>
        <w:t>ificación Familiar</w:t>
      </w:r>
      <w:r w:rsidR="00DF61D8">
        <w:t>.</w:t>
      </w:r>
    </w:p>
    <w:p w:rsidR="005C7BE0" w:rsidRPr="001A79AF" w:rsidRDefault="005C7BE0" w:rsidP="005C7BE0">
      <w:pPr>
        <w:pStyle w:val="SingleTxtG"/>
        <w:ind w:left="1700"/>
      </w:pPr>
      <w:r w:rsidRPr="001A79AF">
        <w:tab/>
      </w:r>
      <w:r w:rsidRPr="001A79AF">
        <w:tab/>
        <w:t>3)</w:t>
      </w:r>
      <w:r w:rsidRPr="001A79AF">
        <w:tab/>
        <w:t>Campañas de sensibilización para los grupos y jóvenes en situación de ries</w:t>
      </w:r>
      <w:r>
        <w:t>go mediante unos dibujos animados, titulados</w:t>
      </w:r>
      <w:r w:rsidRPr="001A79AF">
        <w:t xml:space="preserve"> </w:t>
      </w:r>
      <w:r w:rsidR="001D67D8">
        <w:t>"</w:t>
      </w:r>
      <w:r w:rsidRPr="001A79AF">
        <w:t>Thang Su Fun Khong Jun Gup Dao</w:t>
      </w:r>
      <w:r w:rsidR="001D67D8">
        <w:t>"</w:t>
      </w:r>
      <w:r w:rsidRPr="001A79AF">
        <w:t>, f</w:t>
      </w:r>
      <w:r>
        <w:t>i</w:t>
      </w:r>
      <w:r w:rsidRPr="001A79AF">
        <w:t>n</w:t>
      </w:r>
      <w:r>
        <w:t xml:space="preserve">anciados por </w:t>
      </w:r>
      <w:smartTag w:uri="urn:schemas-microsoft-com:office:smarttags" w:element="PersonName">
        <w:smartTagPr>
          <w:attr w:name="ProductID" w:val="la Organizaci￳n Internacional"/>
        </w:smartTagPr>
        <w:r>
          <w:t>la Organización</w:t>
        </w:r>
        <w:r w:rsidRPr="001A79AF">
          <w:t xml:space="preserve"> Interna</w:t>
        </w:r>
        <w:r>
          <w:t>c</w:t>
        </w:r>
        <w:r w:rsidRPr="001A79AF">
          <w:t>ional</w:t>
        </w:r>
      </w:smartTag>
      <w:r w:rsidRPr="001A79AF">
        <w:t xml:space="preserve"> </w:t>
      </w:r>
      <w:r>
        <w:t>para las</w:t>
      </w:r>
      <w:r w:rsidRPr="001A79AF">
        <w:t xml:space="preserve"> Migra</w:t>
      </w:r>
      <w:r>
        <w:t>c</w:t>
      </w:r>
      <w:r w:rsidRPr="001A79AF">
        <w:t>ion</w:t>
      </w:r>
      <w:r>
        <w:t xml:space="preserve">es y </w:t>
      </w:r>
      <w:smartTag w:uri="urn:schemas-microsoft-com:office:smarttags" w:element="PersonName">
        <w:smartTagPr>
          <w:attr w:name="ProductID" w:val="la Direcci￳n"/>
        </w:smartTagPr>
        <w:r>
          <w:t>la</w:t>
        </w:r>
        <w:r w:rsidRPr="001A79AF">
          <w:t xml:space="preserve"> </w:t>
        </w:r>
        <w:r>
          <w:t>Dirección</w:t>
        </w:r>
      </w:smartTag>
      <w:r>
        <w:t xml:space="preserve"> de </w:t>
      </w:r>
      <w:r w:rsidRPr="001A79AF">
        <w:t>Po</w:t>
      </w:r>
      <w:r>
        <w:t>b</w:t>
      </w:r>
      <w:r w:rsidRPr="001A79AF">
        <w:t>la</w:t>
      </w:r>
      <w:r>
        <w:t>c</w:t>
      </w:r>
      <w:r w:rsidRPr="001A79AF">
        <w:t>i</w:t>
      </w:r>
      <w:r>
        <w:t>ó</w:t>
      </w:r>
      <w:r w:rsidRPr="001A79AF">
        <w:t>n,</w:t>
      </w:r>
      <w:r w:rsidR="001D67D8">
        <w:t xml:space="preserve"> </w:t>
      </w:r>
      <w:r w:rsidRPr="001A79AF">
        <w:t>Refug</w:t>
      </w:r>
      <w:r>
        <w:t>iados y</w:t>
      </w:r>
      <w:r w:rsidRPr="001A79AF">
        <w:t xml:space="preserve"> Migra</w:t>
      </w:r>
      <w:r>
        <w:t>c</w:t>
      </w:r>
      <w:r w:rsidRPr="001A79AF">
        <w:t>i</w:t>
      </w:r>
      <w:r>
        <w:t>ó</w:t>
      </w:r>
      <w:r w:rsidRPr="001A79AF">
        <w:t>n</w:t>
      </w:r>
      <w:r>
        <w:t xml:space="preserve"> (PRM) de los </w:t>
      </w:r>
      <w:r w:rsidR="001D67D8">
        <w:t>Estados Unidos</w:t>
      </w:r>
    </w:p>
    <w:p w:rsidR="005C7BE0" w:rsidRPr="00512395" w:rsidRDefault="005C7BE0" w:rsidP="005C7BE0">
      <w:pPr>
        <w:pStyle w:val="SingleTxtG"/>
        <w:ind w:left="1700"/>
      </w:pPr>
      <w:r w:rsidRPr="001A79AF">
        <w:tab/>
      </w:r>
      <w:r w:rsidRPr="001A79AF">
        <w:tab/>
      </w:r>
      <w:r w:rsidRPr="00512395">
        <w:t>4)</w:t>
      </w:r>
      <w:r w:rsidRPr="00512395">
        <w:tab/>
      </w:r>
      <w:r>
        <w:t xml:space="preserve">Campañas de vigilancia en las escuelas y de información a los estudiantes de </w:t>
      </w:r>
      <w:r w:rsidRPr="00512395">
        <w:t xml:space="preserve">los centros de enseñanza secundaria y universitaria en nueve provincias del Norte </w:t>
      </w:r>
      <w:r>
        <w:t>sobre la</w:t>
      </w:r>
      <w:r w:rsidRPr="00512395">
        <w:t xml:space="preserve"> trata de personas</w:t>
      </w:r>
      <w:r>
        <w:t>,</w:t>
      </w:r>
      <w:r w:rsidRPr="00512395">
        <w:t xml:space="preserve"> </w:t>
      </w:r>
      <w:r>
        <w:t xml:space="preserve">a fin de que </w:t>
      </w:r>
      <w:r w:rsidRPr="00512395">
        <w:t>to</w:t>
      </w:r>
      <w:r>
        <w:t>men</w:t>
      </w:r>
      <w:r w:rsidRPr="00512395">
        <w:t xml:space="preserve"> precau</w:t>
      </w:r>
      <w:r>
        <w:t>ciones y denuncien los incident</w:t>
      </w:r>
      <w:r w:rsidRPr="00512395">
        <w:t>es (</w:t>
      </w:r>
      <w:r>
        <w:t>Unidad de</w:t>
      </w:r>
      <w:r w:rsidRPr="00512395">
        <w:t xml:space="preserve"> Coordina</w:t>
      </w:r>
      <w:r>
        <w:t>c</w:t>
      </w:r>
      <w:r w:rsidRPr="00512395">
        <w:t>i</w:t>
      </w:r>
      <w:r>
        <w:t>ó</w:t>
      </w:r>
      <w:r w:rsidRPr="00512395">
        <w:t xml:space="preserve">n </w:t>
      </w:r>
      <w:r>
        <w:t xml:space="preserve">contra </w:t>
      </w:r>
      <w:smartTag w:uri="urn:schemas-microsoft-com:office:smarttags" w:element="PersonName">
        <w:smartTagPr>
          <w:attr w:name="ProductID" w:val="la Trata"/>
        </w:smartTagPr>
        <w:r>
          <w:t>la Trata</w:t>
        </w:r>
      </w:smartTag>
      <w:r>
        <w:t xml:space="preserve"> de</w:t>
      </w:r>
      <w:r w:rsidRPr="00512395">
        <w:t xml:space="preserve"> Tailand</w:t>
      </w:r>
      <w:r>
        <w:t>ia del Norte</w:t>
      </w:r>
      <w:r w:rsidR="00DF61D8">
        <w:t>.</w:t>
      </w:r>
    </w:p>
    <w:p w:rsidR="005C7BE0" w:rsidRPr="00B97E31" w:rsidRDefault="005C7BE0" w:rsidP="005C7BE0">
      <w:pPr>
        <w:pStyle w:val="SingleTxtG"/>
        <w:ind w:left="1700"/>
      </w:pPr>
      <w:r w:rsidRPr="00512395">
        <w:tab/>
      </w:r>
      <w:r w:rsidRPr="00512395">
        <w:tab/>
      </w:r>
      <w:r w:rsidRPr="00B97E31">
        <w:t>5)</w:t>
      </w:r>
      <w:r w:rsidRPr="00B97E31">
        <w:tab/>
        <w:t xml:space="preserve">Participación </w:t>
      </w:r>
      <w:r>
        <w:t xml:space="preserve">de los niños </w:t>
      </w:r>
      <w:r w:rsidRPr="00B97E31">
        <w:t>en la prevención de la explotación sexual comercial de l</w:t>
      </w:r>
      <w:r>
        <w:t>a infancia</w:t>
      </w:r>
      <w:r w:rsidRPr="00B97E31">
        <w:t>, como el apoyo a los programas de radio y de teatro comunitario para jóvenes, las asambleas infantiles y juveniles, los seminarios</w:t>
      </w:r>
      <w:r>
        <w:t xml:space="preserve"> y talleres sobre los derechos del niño,</w:t>
      </w:r>
      <w:r w:rsidRPr="00B97E31">
        <w:t xml:space="preserve"> </w:t>
      </w:r>
      <w:r>
        <w:t xml:space="preserve">las </w:t>
      </w:r>
      <w:r w:rsidRPr="00B97E31">
        <w:t>activi</w:t>
      </w:r>
      <w:r>
        <w:t>dades del Día de los Derechos del Niño</w:t>
      </w:r>
      <w:r w:rsidRPr="00B97E31">
        <w:t xml:space="preserve"> (</w:t>
      </w:r>
      <w:r>
        <w:t>a cargo de</w:t>
      </w:r>
      <w:r w:rsidRPr="00B97E31">
        <w:t xml:space="preserve"> ECPAT </w:t>
      </w:r>
      <w:r>
        <w:t xml:space="preserve">de </w:t>
      </w:r>
      <w:r w:rsidRPr="00B97E31">
        <w:t xml:space="preserve">Chiang Rai </w:t>
      </w:r>
      <w:r>
        <w:t>con la ayuda</w:t>
      </w:r>
      <w:r w:rsidRPr="00B97E31">
        <w:t xml:space="preserve"> financi</w:t>
      </w:r>
      <w:r>
        <w:t>era de</w:t>
      </w:r>
      <w:r w:rsidRPr="00B97E31">
        <w:t xml:space="preserve"> Group Development, </w:t>
      </w:r>
      <w:r>
        <w:t>la embajada</w:t>
      </w:r>
      <w:r w:rsidRPr="00B97E31">
        <w:t xml:space="preserve"> </w:t>
      </w:r>
      <w:r>
        <w:t>b</w:t>
      </w:r>
      <w:r w:rsidRPr="00B97E31">
        <w:t>rit</w:t>
      </w:r>
      <w:r>
        <w:t xml:space="preserve">ánica y </w:t>
      </w:r>
      <w:smartTag w:uri="urn:schemas-microsoft-com:office:smarttags" w:element="PersonName">
        <w:smartTagPr>
          <w:attr w:name="ProductID" w:val="la Uni￳n Europea"/>
        </w:smartTagPr>
        <w:r>
          <w:t>la Unión</w:t>
        </w:r>
        <w:r w:rsidRPr="00B97E31">
          <w:t xml:space="preserve"> Europea</w:t>
        </w:r>
      </w:smartTag>
      <w:r w:rsidR="00DF61D8">
        <w:t>).</w:t>
      </w:r>
    </w:p>
    <w:p w:rsidR="005C7BE0" w:rsidRPr="00763097" w:rsidRDefault="005C7BE0" w:rsidP="005C7BE0">
      <w:pPr>
        <w:pStyle w:val="SingleTxtG"/>
        <w:ind w:left="1700"/>
      </w:pPr>
      <w:r w:rsidRPr="00B97E31">
        <w:tab/>
      </w:r>
      <w:r w:rsidRPr="00B97E31">
        <w:tab/>
      </w:r>
      <w:r w:rsidRPr="00763097">
        <w:t>6)</w:t>
      </w:r>
      <w:r w:rsidRPr="00763097">
        <w:tab/>
        <w:t xml:space="preserve">Estrategias para dar respuesta al problema de la trata de personas en el delta del Mekong a fin de </w:t>
      </w:r>
      <w:r>
        <w:t>reducir</w:t>
      </w:r>
      <w:r w:rsidRPr="00763097">
        <w:t xml:space="preserve"> el n</w:t>
      </w:r>
      <w:r>
        <w:t>úmero de víctimas</w:t>
      </w:r>
      <w:r w:rsidRPr="00763097">
        <w:t xml:space="preserve">, </w:t>
      </w:r>
      <w:r>
        <w:t>tanto nacionales como</w:t>
      </w:r>
      <w:r w:rsidRPr="00763097">
        <w:t xml:space="preserve"> inter</w:t>
      </w:r>
      <w:r>
        <w:t>nacionales</w:t>
      </w:r>
      <w:r w:rsidRPr="00763097">
        <w:t xml:space="preserve"> (Visi</w:t>
      </w:r>
      <w:r>
        <w:t>ó</w:t>
      </w:r>
      <w:r w:rsidRPr="00763097">
        <w:t xml:space="preserve">n </w:t>
      </w:r>
      <w:r>
        <w:t>Mundial, con el respaldo</w:t>
      </w:r>
      <w:r w:rsidRPr="00763097">
        <w:t xml:space="preserve"> financi</w:t>
      </w:r>
      <w:r>
        <w:t>ero de</w:t>
      </w:r>
      <w:r w:rsidR="00DF61D8">
        <w:t xml:space="preserve"> Australia).</w:t>
      </w:r>
    </w:p>
    <w:p w:rsidR="005C7BE0" w:rsidRPr="00DB09A0" w:rsidRDefault="005C7BE0" w:rsidP="005C7BE0">
      <w:pPr>
        <w:pStyle w:val="SingleTxtG"/>
        <w:ind w:left="1700"/>
      </w:pPr>
      <w:r w:rsidRPr="00763097">
        <w:tab/>
      </w:r>
      <w:r w:rsidRPr="00763097">
        <w:tab/>
      </w:r>
      <w:r w:rsidRPr="00DB09A0">
        <w:t>7)</w:t>
      </w:r>
      <w:r w:rsidRPr="00DB09A0">
        <w:tab/>
        <w:t>P</w:t>
      </w:r>
      <w:r>
        <w:t>lan</w:t>
      </w:r>
      <w:r w:rsidRPr="00DB09A0">
        <w:t xml:space="preserve"> de protección del hogar y de los</w:t>
      </w:r>
      <w:r>
        <w:t xml:space="preserve"> </w:t>
      </w:r>
      <w:r w:rsidRPr="00DB09A0">
        <w:t>derechos del niño para la comunidad del Mekong (programa de desarrollo y</w:t>
      </w:r>
      <w:r>
        <w:t xml:space="preserve"> educació</w:t>
      </w:r>
      <w:r w:rsidRPr="00DB09A0">
        <w:t xml:space="preserve">n </w:t>
      </w:r>
      <w:r>
        <w:t>con apoyo de los Estados</w:t>
      </w:r>
      <w:r w:rsidRPr="00DB09A0">
        <w:t xml:space="preserve"> Unid</w:t>
      </w:r>
      <w:r>
        <w:t>os</w:t>
      </w:r>
      <w:r w:rsidR="00DF61D8">
        <w:t>).</w:t>
      </w:r>
    </w:p>
    <w:p w:rsidR="005C7BE0" w:rsidRPr="00DB09A0" w:rsidRDefault="005C7BE0" w:rsidP="005C7BE0">
      <w:pPr>
        <w:pStyle w:val="SingleTxtG"/>
        <w:ind w:left="1700"/>
      </w:pPr>
      <w:r w:rsidRPr="00DB09A0">
        <w:tab/>
      </w:r>
      <w:r w:rsidRPr="00DB09A0">
        <w:tab/>
        <w:t>8)</w:t>
      </w:r>
      <w:r w:rsidRPr="00DB09A0">
        <w:tab/>
        <w:t xml:space="preserve">Plan de desarrollo de los recursos humanos </w:t>
      </w:r>
      <w:r>
        <w:t>dirigido al</w:t>
      </w:r>
      <w:r w:rsidRPr="00DB09A0">
        <w:t xml:space="preserve"> personal que trabaja en la recuperación y rehabilitación de las víctimas infantiles de la trata para su explota</w:t>
      </w:r>
      <w:r>
        <w:t>c</w:t>
      </w:r>
      <w:r w:rsidRPr="00DB09A0">
        <w:t>i</w:t>
      </w:r>
      <w:r>
        <w:t>ó</w:t>
      </w:r>
      <w:r w:rsidRPr="00DB09A0">
        <w:t>n</w:t>
      </w:r>
      <w:r>
        <w:t xml:space="preserve"> sexual y laboral</w:t>
      </w:r>
      <w:r w:rsidRPr="00DB09A0">
        <w:t xml:space="preserve">, </w:t>
      </w:r>
      <w:r>
        <w:t>centrado en las técnicas de supervisión y</w:t>
      </w:r>
      <w:r w:rsidRPr="00DB09A0">
        <w:t xml:space="preserve"> </w:t>
      </w:r>
      <w:r>
        <w:t>evaluación de equipos</w:t>
      </w:r>
      <w:r w:rsidRPr="00DB09A0">
        <w:t xml:space="preserve"> multidisciplinar</w:t>
      </w:r>
      <w:r>
        <w:t>ios</w:t>
      </w:r>
      <w:r w:rsidRPr="00DB09A0">
        <w:t xml:space="preserve">, </w:t>
      </w:r>
      <w:r>
        <w:t xml:space="preserve">con la ayuda del Programa Internacional para </w:t>
      </w:r>
      <w:smartTag w:uri="urn:schemas-microsoft-com:office:smarttags" w:element="PersonName">
        <w:smartTagPr>
          <w:attr w:name="ProductID" w:val="la Erradicaci￳n"/>
        </w:smartTagPr>
        <w:r>
          <w:t>la Erradicación</w:t>
        </w:r>
      </w:smartTag>
      <w:r>
        <w:t xml:space="preserve"> del Trabajo Infantil (IPEC) de </w:t>
      </w:r>
      <w:smartTag w:uri="urn:schemas-microsoft-com:office:smarttags" w:element="PersonName">
        <w:smartTagPr>
          <w:attr w:name="ProductID" w:val="la Organizaci￳n Internacional"/>
        </w:smartTagPr>
        <w:r>
          <w:t>la Organización</w:t>
        </w:r>
        <w:r w:rsidRPr="00DB09A0">
          <w:t xml:space="preserve"> Interna</w:t>
        </w:r>
        <w:r>
          <w:t>c</w:t>
        </w:r>
        <w:r w:rsidRPr="00DB09A0">
          <w:t>ional</w:t>
        </w:r>
      </w:smartTag>
      <w:r w:rsidRPr="00DB09A0">
        <w:t xml:space="preserve"> </w:t>
      </w:r>
      <w:r>
        <w:t>del Trabajo</w:t>
      </w:r>
      <w:r w:rsidRPr="00DB09A0">
        <w:t xml:space="preserve"> (</w:t>
      </w:r>
      <w:r>
        <w:t>OIT</w:t>
      </w:r>
      <w:r w:rsidRPr="00DB09A0">
        <w:t>)</w:t>
      </w:r>
      <w:r>
        <w:t>/Programa</w:t>
      </w:r>
      <w:r w:rsidRPr="00DB09A0">
        <w:t xml:space="preserve"> Regional </w:t>
      </w:r>
      <w:r>
        <w:t>OIT/IPEC</w:t>
      </w:r>
      <w:r w:rsidRPr="00DB09A0">
        <w:t xml:space="preserve"> </w:t>
      </w:r>
      <w:r>
        <w:t xml:space="preserve">de Lucha contra </w:t>
      </w:r>
      <w:smartTag w:uri="urn:schemas-microsoft-com:office:smarttags" w:element="PersonName">
        <w:smartTagPr>
          <w:attr w:name="ProductID" w:val="la Trata"/>
        </w:smartTagPr>
        <w:r>
          <w:t>la Trata</w:t>
        </w:r>
      </w:smartTag>
      <w:r>
        <w:t xml:space="preserve"> de Niños para su Explotación</w:t>
      </w:r>
      <w:r w:rsidRPr="00DB09A0">
        <w:t xml:space="preserve"> Sexual </w:t>
      </w:r>
      <w:r>
        <w:t>y</w:t>
      </w:r>
      <w:r w:rsidRPr="00DB09A0">
        <w:t xml:space="preserve"> Labor</w:t>
      </w:r>
      <w:r>
        <w:t>al en</w:t>
      </w:r>
      <w:r w:rsidRPr="00DB09A0">
        <w:t xml:space="preserve"> Asia (TICSA-II).</w:t>
      </w:r>
    </w:p>
    <w:p w:rsidR="005C7BE0" w:rsidRPr="002E4F01" w:rsidRDefault="005C7BE0" w:rsidP="005C7BE0">
      <w:pPr>
        <w:pStyle w:val="SingleTxtG"/>
      </w:pPr>
      <w:r w:rsidRPr="002E4F01">
        <w:t>151.</w:t>
      </w:r>
      <w:r w:rsidRPr="002E4F01">
        <w:tab/>
        <w:t>2.2</w:t>
      </w:r>
      <w:r w:rsidRPr="002E4F01">
        <w:tab/>
        <w:t>Entre los proyectos y actividades de repatriaci</w:t>
      </w:r>
      <w:r>
        <w:t>ón y rehabilitación en el período</w:t>
      </w:r>
      <w:r w:rsidRPr="002E4F01">
        <w:t xml:space="preserve"> 2005</w:t>
      </w:r>
      <w:r w:rsidR="001D67D8">
        <w:t>-</w:t>
      </w:r>
      <w:r w:rsidRPr="002E4F01">
        <w:t xml:space="preserve">2007 </w:t>
      </w:r>
      <w:r>
        <w:t>figuran</w:t>
      </w:r>
      <w:r w:rsidRPr="002E4F01">
        <w:t>:</w:t>
      </w:r>
    </w:p>
    <w:p w:rsidR="005C7BE0" w:rsidRPr="000F688C" w:rsidRDefault="005C7BE0" w:rsidP="005C7BE0">
      <w:pPr>
        <w:pStyle w:val="SingleTxtG"/>
      </w:pPr>
      <w:r w:rsidRPr="002E4F01">
        <w:tab/>
      </w:r>
      <w:r w:rsidRPr="000F688C">
        <w:t>1)</w:t>
      </w:r>
      <w:r w:rsidRPr="000F688C">
        <w:tab/>
        <w:t>La repatriación y rehabilitación de las víctimas de la trata y otros grupos vulnerables en la regi</w:t>
      </w:r>
      <w:r>
        <w:t>ó</w:t>
      </w:r>
      <w:r w:rsidRPr="000F688C">
        <w:t xml:space="preserve">n del Mekong, bajo los auspicios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0F688C">
            <w:t>la Organizaci</w:t>
          </w:r>
          <w:r>
            <w:t>ón</w:t>
          </w:r>
        </w:smartTag>
        <w:r>
          <w:t xml:space="preserve"> Internacional</w:t>
        </w:r>
      </w:smartTag>
      <w:r>
        <w:t xml:space="preserve"> para las</w:t>
      </w:r>
      <w:r w:rsidRPr="000F688C">
        <w:t xml:space="preserve"> Migra</w:t>
      </w:r>
      <w:r>
        <w:t>c</w:t>
      </w:r>
      <w:r w:rsidRPr="000F688C">
        <w:t>ion</w:t>
      </w:r>
      <w:r>
        <w:t>es</w:t>
      </w:r>
      <w:r w:rsidRPr="000F688C">
        <w:t xml:space="preserve"> (</w:t>
      </w:r>
      <w:r>
        <w:t>O</w:t>
      </w:r>
      <w:r w:rsidRPr="000F688C">
        <w:t>IM)</w:t>
      </w:r>
      <w:r>
        <w:t>, con el respaldo del Programa de Ayuda Exterior del Gobierno de</w:t>
      </w:r>
      <w:r w:rsidRPr="000F688C">
        <w:t xml:space="preserve"> Australia (AUSAID)/</w:t>
      </w:r>
      <w:r>
        <w:t>Dirección de Población, Refugiados y Migraciones (PRM) del</w:t>
      </w:r>
      <w:r w:rsidRPr="000F688C">
        <w:t xml:space="preserve"> Depart</w:t>
      </w:r>
      <w:r>
        <w:t>a</w:t>
      </w:r>
      <w:r w:rsidRPr="000F688C">
        <w:t>ment</w:t>
      </w:r>
      <w:r>
        <w:t>o de Estado de los Estados Unidos</w:t>
      </w:r>
      <w:r w:rsidRPr="000F688C">
        <w:t>;</w:t>
      </w:r>
    </w:p>
    <w:p w:rsidR="005C7BE0" w:rsidRPr="000F688C" w:rsidRDefault="005C7BE0" w:rsidP="005C7BE0">
      <w:pPr>
        <w:pStyle w:val="SingleTxtG"/>
      </w:pPr>
      <w:r w:rsidRPr="000F688C">
        <w:tab/>
        <w:t>2)</w:t>
      </w:r>
      <w:r w:rsidRPr="000F688C">
        <w:tab/>
        <w:t>La coordinación con los organismos que se dedican a la repatriación de las</w:t>
      </w:r>
      <w:r w:rsidR="001D67D8">
        <w:t xml:space="preserve"> </w:t>
      </w:r>
      <w:r w:rsidRPr="000F688C">
        <w:t>víctim</w:t>
      </w:r>
      <w:r>
        <w:t>a</w:t>
      </w:r>
      <w:r w:rsidRPr="000F688C">
        <w:t xml:space="preserve">s </w:t>
      </w:r>
      <w:r>
        <w:t>de la trata, a cargo del Proyecto interinstitucional de las</w:t>
      </w:r>
      <w:r w:rsidRPr="000F688C">
        <w:t xml:space="preserve"> Na</w:t>
      </w:r>
      <w:r>
        <w:t>c</w:t>
      </w:r>
      <w:r w:rsidRPr="000F688C">
        <w:t>ion</w:t>
      </w:r>
      <w:r>
        <w:t>e</w:t>
      </w:r>
      <w:r w:rsidRPr="000F688C">
        <w:t xml:space="preserve">s </w:t>
      </w:r>
      <w:r>
        <w:t>Unidas sobre la trata de personas (UNIAP)</w:t>
      </w:r>
      <w:r w:rsidRPr="000F688C">
        <w:t>;</w:t>
      </w:r>
    </w:p>
    <w:p w:rsidR="005C7BE0" w:rsidRPr="0089107C" w:rsidRDefault="005C7BE0" w:rsidP="005C7BE0">
      <w:pPr>
        <w:pStyle w:val="SingleTxtG"/>
      </w:pPr>
      <w:r w:rsidRPr="000F688C">
        <w:tab/>
      </w:r>
      <w:r w:rsidRPr="0089107C">
        <w:t>3)</w:t>
      </w:r>
      <w:r w:rsidRPr="0089107C">
        <w:tab/>
        <w:t>L</w:t>
      </w:r>
      <w:r>
        <w:t>os cursos de</w:t>
      </w:r>
      <w:r w:rsidRPr="0089107C">
        <w:t xml:space="preserve"> rehabilitación y capacitación con miras a la preparación para la vida activ</w:t>
      </w:r>
      <w:r>
        <w:t>a</w:t>
      </w:r>
      <w:r w:rsidRPr="0089107C">
        <w:t xml:space="preserve"> antes de la repatria</w:t>
      </w:r>
      <w:r>
        <w:t>c</w:t>
      </w:r>
      <w:r w:rsidRPr="0089107C">
        <w:t>i</w:t>
      </w:r>
      <w:r>
        <w:t>ó</w:t>
      </w:r>
      <w:r w:rsidRPr="0089107C">
        <w:t xml:space="preserve">n, </w:t>
      </w:r>
      <w:r>
        <w:t>organizados por el</w:t>
      </w:r>
      <w:r w:rsidRPr="0089107C">
        <w:t xml:space="preserve"> Depart</w:t>
      </w:r>
      <w:r>
        <w:t>a</w:t>
      </w:r>
      <w:r w:rsidRPr="0089107C">
        <w:t>ment</w:t>
      </w:r>
      <w:r>
        <w:t>o de Desarrollo y Bienestar Social y</w:t>
      </w:r>
      <w:r w:rsidRPr="0089107C">
        <w:t xml:space="preserve"> </w:t>
      </w:r>
      <w:r>
        <w:t>O</w:t>
      </w:r>
      <w:r w:rsidRPr="0089107C">
        <w:t>NG</w:t>
      </w:r>
      <w:r>
        <w:t>, con apoyo</w:t>
      </w:r>
      <w:r w:rsidRPr="0089107C">
        <w:t xml:space="preserve"> financi</w:t>
      </w:r>
      <w:r>
        <w:t xml:space="preserve">ero de </w:t>
      </w:r>
      <w:smartTag w:uri="urn:schemas-microsoft-com:office:smarttags" w:element="PersonName">
        <w:smartTagPr>
          <w:attr w:name="ProductID" w:val="la OIM"/>
        </w:smartTagPr>
        <w:r>
          <w:t>la</w:t>
        </w:r>
        <w:r w:rsidRPr="0089107C">
          <w:t xml:space="preserve"> </w:t>
        </w:r>
        <w:r>
          <w:t>O</w:t>
        </w:r>
        <w:r w:rsidRPr="0089107C">
          <w:t>IM</w:t>
        </w:r>
      </w:smartTag>
      <w:r w:rsidRPr="0089107C">
        <w:t>;</w:t>
      </w:r>
    </w:p>
    <w:p w:rsidR="005C7BE0" w:rsidRPr="0089107C" w:rsidRDefault="005C7BE0" w:rsidP="005C7BE0">
      <w:pPr>
        <w:pStyle w:val="SingleTxtG"/>
      </w:pPr>
      <w:r w:rsidRPr="0089107C">
        <w:tab/>
        <w:t>4)</w:t>
      </w:r>
      <w:r w:rsidRPr="0089107C">
        <w:tab/>
      </w:r>
      <w:smartTag w:uri="urn:schemas-microsoft-com:office:smarttags" w:element="PersonName">
        <w:smartTagPr>
          <w:attr w:name="ProductID" w:val="La Estrategia"/>
        </w:smartTagPr>
        <w:r w:rsidRPr="0089107C">
          <w:t>La Estrategia</w:t>
        </w:r>
      </w:smartTag>
      <w:r w:rsidRPr="0089107C">
        <w:t xml:space="preserve"> regional de lucha contra la trata </w:t>
      </w:r>
      <w:r>
        <w:t xml:space="preserve">en </w:t>
      </w:r>
      <w:r w:rsidRPr="0089107C">
        <w:t>el delta del Mekong</w:t>
      </w:r>
      <w:r>
        <w:t xml:space="preserve">, de </w:t>
      </w:r>
      <w:smartTag w:uri="urn:schemas-microsoft-com:office:smarttags" w:element="PersonName">
        <w:smartTagPr>
          <w:attr w:name="ProductID" w:val="la Fundaci￳n"/>
        </w:smartTagPr>
        <w:r>
          <w:t>la F</w:t>
        </w:r>
        <w:r w:rsidRPr="0089107C">
          <w:t>undación</w:t>
        </w:r>
      </w:smartTag>
      <w:r w:rsidRPr="0089107C">
        <w:t xml:space="preserve"> de Visión Mundial de Tailandia</w:t>
      </w:r>
      <w:r>
        <w:t>,</w:t>
      </w:r>
      <w:r w:rsidRPr="0089107C">
        <w:t xml:space="preserve"> c</w:t>
      </w:r>
      <w:r>
        <w:t>on el respaldo</w:t>
      </w:r>
      <w:r w:rsidRPr="0089107C">
        <w:t xml:space="preserve"> financi</w:t>
      </w:r>
      <w:r>
        <w:t xml:space="preserve">ero de </w:t>
      </w:r>
      <w:smartTag w:uri="urn:schemas-microsoft-com:office:smarttags" w:element="PersonName">
        <w:smartTagPr>
          <w:attr w:name="ProductID" w:val="la Agencia"/>
        </w:smartTagPr>
        <w:r>
          <w:t>la Agencia</w:t>
        </w:r>
      </w:smartTag>
      <w:r>
        <w:t xml:space="preserve"> de las Naciones</w:t>
      </w:r>
      <w:r w:rsidRPr="0089107C">
        <w:t xml:space="preserve"> Unid</w:t>
      </w:r>
      <w:r>
        <w:t>as para el Desarrollo</w:t>
      </w:r>
      <w:r w:rsidRPr="0089107C">
        <w:t xml:space="preserve"> Interna</w:t>
      </w:r>
      <w:r>
        <w:t>c</w:t>
      </w:r>
      <w:r w:rsidRPr="0089107C">
        <w:t>ional (USAID).</w:t>
      </w:r>
    </w:p>
    <w:p w:rsidR="005C7BE0" w:rsidRPr="009910C3" w:rsidRDefault="005C7BE0" w:rsidP="005C7BE0">
      <w:pPr>
        <w:pStyle w:val="H1G"/>
      </w:pPr>
      <w:r w:rsidRPr="0089107C">
        <w:tab/>
      </w:r>
      <w:r w:rsidRPr="009E614C">
        <w:t>C.</w:t>
      </w:r>
      <w:r w:rsidRPr="009E614C">
        <w:tab/>
        <w:t>3.</w:t>
      </w:r>
      <w:r w:rsidRPr="009E614C">
        <w:tab/>
      </w:r>
      <w:r w:rsidRPr="009910C3">
        <w:t>Cumplimiento de la ley</w:t>
      </w:r>
    </w:p>
    <w:p w:rsidR="005C7BE0" w:rsidRPr="009910C3" w:rsidRDefault="005C7BE0" w:rsidP="005C7BE0">
      <w:pPr>
        <w:pStyle w:val="H23G"/>
      </w:pPr>
      <w:r w:rsidRPr="009910C3">
        <w:tab/>
        <w:t>3.1</w:t>
      </w:r>
      <w:r w:rsidRPr="009910C3">
        <w:tab/>
        <w:t>Legislación y cumplimiento de la ley en Tailandia</w:t>
      </w:r>
    </w:p>
    <w:p w:rsidR="005C7BE0" w:rsidRPr="009910C3" w:rsidRDefault="005C7BE0" w:rsidP="005C7BE0">
      <w:pPr>
        <w:pStyle w:val="SingleTxtG"/>
      </w:pPr>
      <w:r w:rsidRPr="009910C3">
        <w:t>152.</w:t>
      </w:r>
      <w:r w:rsidRPr="009910C3">
        <w:tab/>
      </w:r>
      <w:smartTag w:uri="urn:schemas-microsoft-com:office:smarttags" w:element="PersonName">
        <w:smartTagPr>
          <w:attr w:name="ProductID" w:val="la Real Polic￭a"/>
        </w:smartTagPr>
        <w:r w:rsidRPr="009910C3">
          <w:t>La Real Policía</w:t>
        </w:r>
      </w:smartTag>
      <w:r w:rsidRPr="009910C3">
        <w:t xml:space="preserve"> Tailand</w:t>
      </w:r>
      <w:r>
        <w:t>es</w:t>
      </w:r>
      <w:r w:rsidRPr="009910C3">
        <w:t xml:space="preserve">a </w:t>
      </w:r>
      <w:r>
        <w:t>encome</w:t>
      </w:r>
      <w:r w:rsidRPr="009910C3">
        <w:t>n</w:t>
      </w:r>
      <w:r>
        <w:t>d</w:t>
      </w:r>
      <w:r w:rsidRPr="009910C3">
        <w:t xml:space="preserve">ó a </w:t>
      </w:r>
      <w:smartTag w:uri="urn:schemas-microsoft-com:office:smarttags" w:element="PersonName">
        <w:smartTagPr>
          <w:attr w:name="ProductID" w:val="la Comandancia"/>
        </w:smartTagPr>
        <w:r w:rsidRPr="009910C3">
          <w:t>la Comandancia</w:t>
        </w:r>
      </w:smartTag>
      <w:r w:rsidRPr="009910C3">
        <w:t xml:space="preserve"> de Policía </w:t>
      </w:r>
      <w:r>
        <w:t>la labor de</w:t>
      </w:r>
      <w:r w:rsidRPr="009910C3">
        <w:t xml:space="preserve"> erradicar el maltrato contra los niños, </w:t>
      </w:r>
      <w:r>
        <w:t xml:space="preserve">los </w:t>
      </w:r>
      <w:r w:rsidRPr="009910C3">
        <w:t xml:space="preserve">jóvenes y </w:t>
      </w:r>
      <w:r>
        <w:t xml:space="preserve">las </w:t>
      </w:r>
      <w:r w:rsidRPr="009910C3">
        <w:t xml:space="preserve">mujeres, como organismo encargado de investigar y </w:t>
      </w:r>
      <w:r>
        <w:t>reprimir</w:t>
      </w:r>
      <w:r w:rsidRPr="009910C3">
        <w:t xml:space="preserve"> la trata nacional y transfronteriza. Según los datos comunicados por esa dependencia, en 2006 se detuvo a ocho traficantes y se hall</w:t>
      </w:r>
      <w:r>
        <w:t>ó a diez</w:t>
      </w:r>
      <w:r w:rsidRPr="009910C3">
        <w:t xml:space="preserve"> v</w:t>
      </w:r>
      <w:r>
        <w:t>í</w:t>
      </w:r>
      <w:r w:rsidRPr="009910C3">
        <w:t>ctim</w:t>
      </w:r>
      <w:r>
        <w:t>a</w:t>
      </w:r>
      <w:r w:rsidRPr="009910C3">
        <w:t xml:space="preserve">s; </w:t>
      </w:r>
      <w:r>
        <w:t>mientras que, en 2007, se detuvo a ocho</w:t>
      </w:r>
      <w:r w:rsidRPr="009910C3">
        <w:t xml:space="preserve"> trafic</w:t>
      </w:r>
      <w:r>
        <w:t>antes y se encontró a</w:t>
      </w:r>
      <w:r w:rsidRPr="009910C3">
        <w:t xml:space="preserve"> 94 v</w:t>
      </w:r>
      <w:r>
        <w:t>í</w:t>
      </w:r>
      <w:r w:rsidRPr="009910C3">
        <w:t>ctim</w:t>
      </w:r>
      <w:r>
        <w:t>a</w:t>
      </w:r>
      <w:r w:rsidRPr="009910C3">
        <w:t>s.</w:t>
      </w:r>
    </w:p>
    <w:p w:rsidR="005C7BE0" w:rsidRPr="009910C3" w:rsidRDefault="00DF61D8" w:rsidP="00DF61D8">
      <w:pPr>
        <w:pStyle w:val="H23G"/>
      </w:pPr>
      <w:r>
        <w:tab/>
      </w:r>
      <w:r>
        <w:tab/>
      </w:r>
      <w:r w:rsidR="005C7BE0" w:rsidRPr="009910C3">
        <w:t>Problemas</w:t>
      </w:r>
    </w:p>
    <w:p w:rsidR="005C7BE0" w:rsidRPr="009910C3" w:rsidRDefault="005C7BE0" w:rsidP="005C7BE0">
      <w:pPr>
        <w:pStyle w:val="SingleTxtG"/>
      </w:pPr>
      <w:r>
        <w:tab/>
      </w:r>
      <w:r w:rsidRPr="009910C3">
        <w:t>1)</w:t>
      </w:r>
      <w:r w:rsidRPr="009910C3">
        <w:tab/>
        <w:t>La pobreza es el factor principal que impulsa a muchos niños a ingresar voluntariamente en el negocio de la trata y de la prostitución</w:t>
      </w:r>
      <w:r>
        <w:t xml:space="preserve"> infantil</w:t>
      </w:r>
      <w:r w:rsidRPr="009910C3">
        <w:t>;</w:t>
      </w:r>
    </w:p>
    <w:p w:rsidR="005C7BE0" w:rsidRPr="007A0BEB" w:rsidRDefault="005C7BE0" w:rsidP="005C7BE0">
      <w:pPr>
        <w:pStyle w:val="SingleTxtG"/>
      </w:pPr>
      <w:r w:rsidRPr="009910C3">
        <w:tab/>
      </w:r>
      <w:r w:rsidRPr="007A0BEB">
        <w:t>2)</w:t>
      </w:r>
      <w:r w:rsidRPr="007A0BEB">
        <w:tab/>
        <w:t>Los organismos responsables carecen de los conocimientos, comprensión e iniciativas suficientes para afrontar el problema;</w:t>
      </w:r>
    </w:p>
    <w:p w:rsidR="005C7BE0" w:rsidRPr="007A0BEB" w:rsidRDefault="005C7BE0" w:rsidP="005C7BE0">
      <w:pPr>
        <w:pStyle w:val="SingleTxtG"/>
      </w:pPr>
      <w:r w:rsidRPr="007A0BEB">
        <w:tab/>
        <w:t>3)</w:t>
      </w:r>
      <w:r w:rsidRPr="007A0BEB">
        <w:tab/>
        <w:t xml:space="preserve">Ciertos tipos de material pornográfico, </w:t>
      </w:r>
      <w:r>
        <w:t>como</w:t>
      </w:r>
      <w:r w:rsidRPr="007A0BEB">
        <w:t xml:space="preserve"> la pornograf</w:t>
      </w:r>
      <w:r>
        <w:t>ía por Internet,</w:t>
      </w:r>
      <w:r w:rsidRPr="007A0BEB">
        <w:t xml:space="preserve"> </w:t>
      </w:r>
      <w:r>
        <w:t>son</w:t>
      </w:r>
      <w:r w:rsidRPr="007A0BEB">
        <w:t xml:space="preserve"> dif</w:t>
      </w:r>
      <w:r>
        <w:t>í</w:t>
      </w:r>
      <w:r w:rsidRPr="007A0BEB">
        <w:t>c</w:t>
      </w:r>
      <w:r>
        <w:t>i</w:t>
      </w:r>
      <w:r w:rsidRPr="007A0BEB">
        <w:t>l</w:t>
      </w:r>
      <w:r>
        <w:t>es de erradicar y se necesitan</w:t>
      </w:r>
      <w:r w:rsidRPr="007A0BEB">
        <w:t xml:space="preserve"> expert</w:t>
      </w:r>
      <w:r>
        <w:t>o</w:t>
      </w:r>
      <w:r w:rsidRPr="007A0BEB">
        <w:t xml:space="preserve">s </w:t>
      </w:r>
      <w:r>
        <w:t>para resolver el</w:t>
      </w:r>
      <w:r w:rsidRPr="007A0BEB">
        <w:t xml:space="preserve"> problem</w:t>
      </w:r>
      <w:r>
        <w:t>a</w:t>
      </w:r>
      <w:r w:rsidRPr="007A0BEB">
        <w:t xml:space="preserve">. </w:t>
      </w:r>
      <w:r>
        <w:t>La mayoría de ellos vienen del extranjero</w:t>
      </w:r>
      <w:r w:rsidRPr="007A0BEB">
        <w:t>.</w:t>
      </w:r>
    </w:p>
    <w:p w:rsidR="005C7BE0" w:rsidRPr="007A0BEB" w:rsidRDefault="00DF61D8" w:rsidP="00DF61D8">
      <w:pPr>
        <w:pStyle w:val="H23G"/>
      </w:pPr>
      <w:r>
        <w:tab/>
      </w:r>
      <w:r>
        <w:tab/>
      </w:r>
      <w:r w:rsidR="005C7BE0" w:rsidRPr="007A0BEB">
        <w:t>Recomendaciones</w:t>
      </w:r>
    </w:p>
    <w:p w:rsidR="005C7BE0" w:rsidRPr="007A0BEB" w:rsidRDefault="005C7BE0" w:rsidP="005C7BE0">
      <w:pPr>
        <w:pStyle w:val="SingleTxtG"/>
      </w:pPr>
      <w:r w:rsidRPr="007A0BEB">
        <w:tab/>
        <w:t>1)</w:t>
      </w:r>
      <w:r w:rsidRPr="007A0BEB">
        <w:tab/>
        <w:t xml:space="preserve">El Gobierno </w:t>
      </w:r>
      <w:r>
        <w:t>debe</w:t>
      </w:r>
      <w:r w:rsidRPr="007A0BEB">
        <w:t xml:space="preserve"> a</w:t>
      </w:r>
      <w:r>
        <w:t>frontar</w:t>
      </w:r>
      <w:r w:rsidRPr="007A0BEB">
        <w:t xml:space="preserve"> el panorama </w:t>
      </w:r>
      <w:r>
        <w:t>completo</w:t>
      </w:r>
      <w:r w:rsidRPr="007A0BEB">
        <w:t xml:space="preserve"> de</w:t>
      </w:r>
      <w:r>
        <w:t xml:space="preserve"> </w:t>
      </w:r>
      <w:r w:rsidRPr="007A0BEB">
        <w:t>l</w:t>
      </w:r>
      <w:r>
        <w:t>os</w:t>
      </w:r>
      <w:r w:rsidRPr="007A0BEB">
        <w:t xml:space="preserve"> problema</w:t>
      </w:r>
      <w:r>
        <w:t>s</w:t>
      </w:r>
      <w:r w:rsidRPr="007A0BEB">
        <w:t xml:space="preserve"> </w:t>
      </w:r>
      <w:r>
        <w:t>de los niños y las</w:t>
      </w:r>
      <w:r w:rsidRPr="007A0BEB">
        <w:t xml:space="preserve"> famili</w:t>
      </w:r>
      <w:r>
        <w:t>a</w:t>
      </w:r>
      <w:r w:rsidRPr="007A0BEB">
        <w:t xml:space="preserve">s </w:t>
      </w:r>
      <w:r>
        <w:t>y tomar medidas serias</w:t>
      </w:r>
      <w:r w:rsidRPr="007A0BEB">
        <w:t xml:space="preserve"> </w:t>
      </w:r>
      <w:r>
        <w:t>y sostenidas para hacerles frente</w:t>
      </w:r>
      <w:r w:rsidRPr="007A0BEB">
        <w:t>;</w:t>
      </w:r>
    </w:p>
    <w:p w:rsidR="005C7BE0" w:rsidRPr="007A0BEB" w:rsidRDefault="005C7BE0" w:rsidP="005C7BE0">
      <w:pPr>
        <w:pStyle w:val="SingleTxtG"/>
      </w:pPr>
      <w:r w:rsidRPr="007A0BEB">
        <w:tab/>
        <w:t>2)</w:t>
      </w:r>
      <w:r w:rsidRPr="007A0BEB">
        <w:tab/>
        <w:t>El Gobierno debe adopt</w:t>
      </w:r>
      <w:r>
        <w:t>a</w:t>
      </w:r>
      <w:r w:rsidRPr="007A0BEB">
        <w:t xml:space="preserve">r medidas para </w:t>
      </w:r>
      <w:r>
        <w:t>garantizar</w:t>
      </w:r>
      <w:r w:rsidRPr="007A0BEB">
        <w:t xml:space="preserve"> </w:t>
      </w:r>
      <w:r>
        <w:t>l</w:t>
      </w:r>
      <w:r w:rsidRPr="007A0BEB">
        <w:t xml:space="preserve">a eliminación </w:t>
      </w:r>
      <w:r>
        <w:t xml:space="preserve">permanente y </w:t>
      </w:r>
      <w:r w:rsidRPr="007A0BEB">
        <w:t>efectiv</w:t>
      </w:r>
      <w:r>
        <w:t>a de los</w:t>
      </w:r>
      <w:r w:rsidRPr="007A0BEB">
        <w:t xml:space="preserve"> problem</w:t>
      </w:r>
      <w:r>
        <w:t>as</w:t>
      </w:r>
      <w:r w:rsidRPr="007A0BEB">
        <w:t>;</w:t>
      </w:r>
    </w:p>
    <w:p w:rsidR="005C7BE0" w:rsidRPr="00115CCE" w:rsidRDefault="005C7BE0" w:rsidP="005C7BE0">
      <w:pPr>
        <w:pStyle w:val="SingleTxtG"/>
      </w:pPr>
      <w:r w:rsidRPr="007A0BEB">
        <w:tab/>
      </w:r>
      <w:r w:rsidRPr="00115CCE">
        <w:t>3)</w:t>
      </w:r>
      <w:r w:rsidRPr="00115CCE">
        <w:tab/>
        <w:t xml:space="preserve">El Gobierno debe </w:t>
      </w:r>
      <w:r>
        <w:t xml:space="preserve">hacer </w:t>
      </w:r>
      <w:r w:rsidRPr="00115CCE">
        <w:t>fr</w:t>
      </w:r>
      <w:r>
        <w:t>e</w:t>
      </w:r>
      <w:r w:rsidRPr="00115CCE">
        <w:t>nt</w:t>
      </w:r>
      <w:r>
        <w:t>e</w:t>
      </w:r>
      <w:r w:rsidRPr="00115CCE">
        <w:t xml:space="preserve"> </w:t>
      </w:r>
      <w:r>
        <w:t>a</w:t>
      </w:r>
      <w:r w:rsidRPr="00115CCE">
        <w:t xml:space="preserve">l </w:t>
      </w:r>
      <w:r>
        <w:t>azote</w:t>
      </w:r>
      <w:r w:rsidRPr="00115CCE">
        <w:t xml:space="preserve"> de la corrupción </w:t>
      </w:r>
      <w:r>
        <w:t>que afecta a algunas</w:t>
      </w:r>
      <w:r w:rsidRPr="00115CCE">
        <w:t xml:space="preserve"> autoridades;</w:t>
      </w:r>
    </w:p>
    <w:p w:rsidR="005C7BE0" w:rsidRPr="00115CCE" w:rsidRDefault="005C7BE0" w:rsidP="005C7BE0">
      <w:pPr>
        <w:pStyle w:val="SingleTxtG"/>
      </w:pPr>
      <w:r w:rsidRPr="00115CCE">
        <w:tab/>
        <w:t>4)</w:t>
      </w:r>
      <w:r w:rsidRPr="00115CCE">
        <w:tab/>
        <w:t xml:space="preserve">El Gobierno debe ampliar la capacidad y el presupuesto de los funcionarios encargados de la investigación </w:t>
      </w:r>
      <w:r>
        <w:t>y eliminación de la</w:t>
      </w:r>
      <w:r w:rsidRPr="00115CCE">
        <w:t xml:space="preserve"> pornogra</w:t>
      </w:r>
      <w:r>
        <w:t>fía por internet</w:t>
      </w:r>
      <w:r w:rsidRPr="00115CCE">
        <w:t>.</w:t>
      </w:r>
    </w:p>
    <w:p w:rsidR="005C7BE0" w:rsidRPr="00115CCE" w:rsidRDefault="005C7BE0" w:rsidP="005C7BE0">
      <w:pPr>
        <w:pStyle w:val="H23G"/>
      </w:pPr>
      <w:r w:rsidRPr="00115CCE">
        <w:tab/>
        <w:t>3.2</w:t>
      </w:r>
      <w:r w:rsidRPr="00115CCE">
        <w:tab/>
        <w:t xml:space="preserve">Acuerdos internacionales y coordinación a nivel bilateral, regional y multilateral </w:t>
      </w:r>
    </w:p>
    <w:p w:rsidR="005C7BE0" w:rsidRPr="003C665C" w:rsidRDefault="005C7BE0" w:rsidP="005C7BE0">
      <w:pPr>
        <w:pStyle w:val="SingleTxtG"/>
      </w:pPr>
      <w:r w:rsidRPr="00115CCE">
        <w:t>153.</w:t>
      </w:r>
      <w:r w:rsidRPr="00115CCE">
        <w:tab/>
        <w:t>3.2.1</w:t>
      </w:r>
      <w:r w:rsidRPr="00115CCE">
        <w:tab/>
        <w:t xml:space="preserve">En octubre de 2004, gracias a una iniciativa regional, denominada </w:t>
      </w:r>
      <w:smartTag w:uri="urn:schemas-microsoft-com:office:smarttags" w:element="PersonName">
        <w:smartTagPr>
          <w:attr w:name="ProductID" w:val="la Iniciativa Ministerial"/>
        </w:smartTagPr>
        <w:smartTag w:uri="urn:schemas-microsoft-com:office:smarttags" w:element="PersonName">
          <w:smartTagPr>
            <w:attr w:name="ProductID" w:val="la Iniciativa"/>
          </w:smartTagPr>
          <w:r w:rsidRPr="00115CCE">
            <w:t>la Iniciativa</w:t>
          </w:r>
        </w:smartTag>
        <w:r w:rsidRPr="00115CCE">
          <w:t xml:space="preserve"> Ministerial</w:t>
        </w:r>
      </w:smartTag>
      <w:r w:rsidRPr="00115CCE">
        <w:t xml:space="preserve"> </w:t>
      </w:r>
      <w:r>
        <w:t xml:space="preserve">Coordinada </w:t>
      </w:r>
      <w:r w:rsidRPr="00115CCE">
        <w:t xml:space="preserve">del Mekong contra </w:t>
      </w:r>
      <w:smartTag w:uri="urn:schemas-microsoft-com:office:smarttags" w:element="PersonName">
        <w:smartTagPr>
          <w:attr w:name="ProductID" w:val="la Trata"/>
        </w:smartTagPr>
        <w:r w:rsidRPr="00115CCE">
          <w:t>la Trata</w:t>
        </w:r>
      </w:smartTag>
      <w:r w:rsidRPr="00115CCE">
        <w:t xml:space="preserve">, Camboya, China, Myanmar, </w:t>
      </w:r>
      <w:smartTag w:uri="urn:schemas-microsoft-com:office:smarttags" w:element="PersonName">
        <w:smartTagPr>
          <w:attr w:name="ProductID" w:val="la Rep￺blica Democr￡tica"/>
        </w:smartTagPr>
        <w:r w:rsidRPr="00115CCE">
          <w:t>la Rep</w:t>
        </w:r>
        <w:r>
          <w:t>ública</w:t>
        </w:r>
        <w:r w:rsidRPr="00115CCE">
          <w:t xml:space="preserve"> Democr</w:t>
        </w:r>
        <w:r>
          <w:t>á</w:t>
        </w:r>
        <w:r w:rsidRPr="00115CCE">
          <w:t>tic</w:t>
        </w:r>
        <w:r>
          <w:t>a</w:t>
        </w:r>
      </w:smartTag>
      <w:r>
        <w:t xml:space="preserve"> Popular Lao</w:t>
      </w:r>
      <w:r w:rsidRPr="00115CCE">
        <w:t>, Tailand</w:t>
      </w:r>
      <w:r>
        <w:t>ia y</w:t>
      </w:r>
      <w:r w:rsidRPr="00115CCE">
        <w:t xml:space="preserve"> Viet</w:t>
      </w:r>
      <w:r>
        <w:t xml:space="preserve"> N</w:t>
      </w:r>
      <w:r w:rsidRPr="00115CCE">
        <w:t xml:space="preserve">am </w:t>
      </w:r>
      <w:r>
        <w:t>firmaron un memorando de entendimiento sobre</w:t>
      </w:r>
      <w:r w:rsidRPr="00115CCE">
        <w:t xml:space="preserve"> </w:t>
      </w:r>
      <w:r>
        <w:t>c</w:t>
      </w:r>
      <w:r w:rsidRPr="00115CCE">
        <w:t>oopera</w:t>
      </w:r>
      <w:r>
        <w:t>c</w:t>
      </w:r>
      <w:r w:rsidRPr="00115CCE">
        <w:t>i</w:t>
      </w:r>
      <w:r>
        <w:t>ó</w:t>
      </w:r>
      <w:r w:rsidRPr="00115CCE">
        <w:t xml:space="preserve">n </w:t>
      </w:r>
      <w:r>
        <w:t>contra la</w:t>
      </w:r>
      <w:r w:rsidRPr="00115CCE">
        <w:t xml:space="preserve"> </w:t>
      </w:r>
      <w:r>
        <w:t>t</w:t>
      </w:r>
      <w:r w:rsidRPr="00115CCE">
        <w:t>ra</w:t>
      </w:r>
      <w:r>
        <w:t>ta de p</w:t>
      </w:r>
      <w:r w:rsidRPr="00115CCE">
        <w:t>erson</w:t>
      </w:r>
      <w:r>
        <w:t xml:space="preserve">as en la subregión del </w:t>
      </w:r>
      <w:r w:rsidRPr="00115CCE">
        <w:t>Gra</w:t>
      </w:r>
      <w:r>
        <w:t>n</w:t>
      </w:r>
      <w:r w:rsidRPr="00115CCE">
        <w:t xml:space="preserve"> Mekong. </w:t>
      </w:r>
      <w:r w:rsidRPr="003C665C">
        <w:t xml:space="preserve">Se elaboró un plan de acción </w:t>
      </w:r>
      <w:r>
        <w:t>destinado a</w:t>
      </w:r>
      <w:r w:rsidRPr="003C665C">
        <w:t xml:space="preserve"> orientar la aplicación de las diversas medidas propuestas p</w:t>
      </w:r>
      <w:r>
        <w:t xml:space="preserve">ara el </w:t>
      </w:r>
      <w:r w:rsidRPr="003C665C">
        <w:t>periodo 2008</w:t>
      </w:r>
      <w:r w:rsidR="001D67D8">
        <w:t>-</w:t>
      </w:r>
      <w:r w:rsidRPr="003C665C">
        <w:t xml:space="preserve">2010, </w:t>
      </w:r>
      <w:r>
        <w:t>que abarcan</w:t>
      </w:r>
      <w:r w:rsidRPr="003C665C">
        <w:t>:</w:t>
      </w:r>
    </w:p>
    <w:p w:rsidR="005C7BE0" w:rsidRPr="003C665C" w:rsidRDefault="005C7BE0" w:rsidP="005C7BE0">
      <w:pPr>
        <w:pStyle w:val="SingleTxtG"/>
      </w:pPr>
      <w:r w:rsidRPr="003C665C">
        <w:tab/>
        <w:t>1)</w:t>
      </w:r>
      <w:r w:rsidRPr="003C665C">
        <w:tab/>
        <w:t>La formación y el fomento de la capacidad;</w:t>
      </w:r>
    </w:p>
    <w:p w:rsidR="005C7BE0" w:rsidRPr="003C665C" w:rsidRDefault="005C7BE0" w:rsidP="005C7BE0">
      <w:pPr>
        <w:pStyle w:val="SingleTxtG"/>
      </w:pPr>
      <w:r w:rsidRPr="003C665C">
        <w:tab/>
        <w:t>2)</w:t>
      </w:r>
      <w:r w:rsidRPr="003C665C">
        <w:tab/>
        <w:t>El desarrollo de planes nacionales de acción;</w:t>
      </w:r>
    </w:p>
    <w:p w:rsidR="005C7BE0" w:rsidRPr="003C665C" w:rsidRDefault="005C7BE0" w:rsidP="005C7BE0">
      <w:pPr>
        <w:pStyle w:val="SingleTxtG"/>
      </w:pPr>
      <w:r w:rsidRPr="003C665C">
        <w:tab/>
        <w:t>3)</w:t>
      </w:r>
      <w:r w:rsidRPr="003C665C">
        <w:tab/>
        <w:t>La cooperación bilateral y multilateral;</w:t>
      </w:r>
    </w:p>
    <w:p w:rsidR="005C7BE0" w:rsidRPr="003C665C" w:rsidRDefault="005C7BE0" w:rsidP="005C7BE0">
      <w:pPr>
        <w:pStyle w:val="SingleTxtG"/>
      </w:pPr>
      <w:r w:rsidRPr="003C665C">
        <w:tab/>
        <w:t>4)</w:t>
      </w:r>
      <w:r w:rsidRPr="003C665C">
        <w:tab/>
        <w:t>El marco legislativo y el cumplimiento de la ley;</w:t>
      </w:r>
    </w:p>
    <w:p w:rsidR="005C7BE0" w:rsidRPr="003C665C" w:rsidRDefault="005C7BE0" w:rsidP="005C7BE0">
      <w:pPr>
        <w:pStyle w:val="SingleTxtG"/>
      </w:pPr>
      <w:r w:rsidRPr="003C665C">
        <w:tab/>
        <w:t>5)</w:t>
      </w:r>
      <w:r w:rsidRPr="003C665C">
        <w:tab/>
        <w:t>La selección y protección de las víctimas de la trata;</w:t>
      </w:r>
    </w:p>
    <w:p w:rsidR="005C7BE0" w:rsidRPr="003C665C" w:rsidRDefault="005C7BE0" w:rsidP="005C7BE0">
      <w:pPr>
        <w:pStyle w:val="SingleTxtG"/>
      </w:pPr>
      <w:r w:rsidRPr="003C665C">
        <w:tab/>
        <w:t>6)</w:t>
      </w:r>
      <w:r w:rsidRPr="003C665C">
        <w:tab/>
        <w:t>Las medidas preventivas;</w:t>
      </w:r>
    </w:p>
    <w:p w:rsidR="005C7BE0" w:rsidRPr="003C665C" w:rsidRDefault="005C7BE0" w:rsidP="005C7BE0">
      <w:pPr>
        <w:pStyle w:val="SingleTxtG"/>
      </w:pPr>
      <w:r w:rsidRPr="003C665C">
        <w:tab/>
        <w:t>7)</w:t>
      </w:r>
      <w:r w:rsidRPr="003C665C">
        <w:tab/>
        <w:t>La cooperación en materia de turismo.</w:t>
      </w:r>
    </w:p>
    <w:p w:rsidR="005C7BE0" w:rsidRPr="003C665C" w:rsidRDefault="005C7BE0" w:rsidP="005C7BE0">
      <w:pPr>
        <w:pStyle w:val="SingleTxtG"/>
      </w:pPr>
      <w:r w:rsidRPr="003C665C">
        <w:t>154.</w:t>
      </w:r>
      <w:r w:rsidRPr="003C665C">
        <w:tab/>
        <w:t>3.2.2</w:t>
      </w:r>
      <w:r w:rsidRPr="003C665C">
        <w:tab/>
        <w:t>El memorando de entendimiento sobre cooperación bilateral para erradicar la trata de niños y mujeres y ayudar a las v</w:t>
      </w:r>
      <w:r>
        <w:t>íctimas de la</w:t>
      </w:r>
      <w:r w:rsidRPr="003C665C">
        <w:t xml:space="preserve"> </w:t>
      </w:r>
      <w:r>
        <w:t>t</w:t>
      </w:r>
      <w:r w:rsidRPr="003C665C">
        <w:t>ra</w:t>
      </w:r>
      <w:r>
        <w:t>ta, firmado por Tailandia con</w:t>
      </w:r>
      <w:r w:rsidRPr="003C665C">
        <w:t xml:space="preserve"> Cambo</w:t>
      </w:r>
      <w:r>
        <w:t xml:space="preserve">ya y </w:t>
      </w:r>
      <w:smartTag w:uri="urn:schemas-microsoft-com:office:smarttags" w:element="PersonName">
        <w:smartTagPr>
          <w:attr w:name="ProductID" w:val="la Rep￺blica Democr￡tica"/>
        </w:smartTagPr>
        <w:smartTag w:uri="urn:schemas-microsoft-com:office:smarttags" w:element="PersonName">
          <w:smartTagPr>
            <w:attr w:name="ProductID" w:val="la Rep￺blica"/>
          </w:smartTagPr>
          <w:r>
            <w:t>la República</w:t>
          </w:r>
        </w:smartTag>
        <w:r>
          <w:t xml:space="preserve"> Democrática</w:t>
        </w:r>
      </w:smartTag>
      <w:r>
        <w:t xml:space="preserve"> Popular</w:t>
      </w:r>
      <w:r w:rsidRPr="003C665C">
        <w:t xml:space="preserve"> Lao. </w:t>
      </w:r>
      <w:r>
        <w:t xml:space="preserve">También se ha establecido un </w:t>
      </w:r>
      <w:r w:rsidRPr="003C665C">
        <w:t>plan de ac</w:t>
      </w:r>
      <w:r>
        <w:t>c</w:t>
      </w:r>
      <w:r w:rsidRPr="003C665C">
        <w:t>i</w:t>
      </w:r>
      <w:r>
        <w:t>ó</w:t>
      </w:r>
      <w:r w:rsidRPr="003C665C">
        <w:t>n.</w:t>
      </w:r>
    </w:p>
    <w:p w:rsidR="005C7BE0" w:rsidRPr="00F22D75" w:rsidRDefault="005C7BE0" w:rsidP="005C7BE0">
      <w:pPr>
        <w:pStyle w:val="SingleTxtG"/>
      </w:pPr>
      <w:r w:rsidRPr="00122E35">
        <w:t>155.</w:t>
      </w:r>
      <w:r w:rsidRPr="00122E35">
        <w:tab/>
        <w:t>3.2.3</w:t>
      </w:r>
      <w:r w:rsidRPr="00122E35">
        <w:tab/>
      </w:r>
      <w:r>
        <w:t>El T</w:t>
      </w:r>
      <w:r w:rsidRPr="00122E35">
        <w:t xml:space="preserve">ratado de asistencia mutua </w:t>
      </w:r>
      <w:r>
        <w:t>e</w:t>
      </w:r>
      <w:r w:rsidRPr="00122E35">
        <w:t xml:space="preserve">n </w:t>
      </w:r>
      <w:r>
        <w:t>materia penal</w:t>
      </w:r>
      <w:r w:rsidRPr="00122E35">
        <w:t xml:space="preserve">, </w:t>
      </w:r>
      <w:r>
        <w:t xml:space="preserve">suscrito por los miembros de </w:t>
      </w:r>
      <w:smartTag w:uri="urn:schemas-microsoft-com:office:smarttags" w:element="PersonName">
        <w:smartTagPr>
          <w:attr w:name="ProductID" w:val="la Asociaci￳n"/>
        </w:smartTagPr>
        <w:r>
          <w:t>la</w:t>
        </w:r>
        <w:r w:rsidRPr="00122E35">
          <w:t xml:space="preserve"> Asocia</w:t>
        </w:r>
        <w:r>
          <w:t>c</w:t>
        </w:r>
        <w:r w:rsidRPr="00122E35">
          <w:t>i</w:t>
        </w:r>
        <w:r>
          <w:t>ó</w:t>
        </w:r>
        <w:r w:rsidRPr="00122E35">
          <w:t>n</w:t>
        </w:r>
      </w:smartTag>
      <w:r w:rsidRPr="00122E35">
        <w:t xml:space="preserve"> </w:t>
      </w:r>
      <w:r>
        <w:t>de Naciones del Sudeste de</w:t>
      </w:r>
      <w:r w:rsidRPr="00122E35">
        <w:t xml:space="preserve"> Asia (ASEAN)</w:t>
      </w:r>
      <w:r w:rsidR="001D67D8">
        <w:t xml:space="preserve"> </w:t>
      </w:r>
      <w:r>
        <w:t>y, entre ellos,</w:t>
      </w:r>
      <w:r w:rsidRPr="00122E35">
        <w:t xml:space="preserve"> Tailand</w:t>
      </w:r>
      <w:r>
        <w:t>ia</w:t>
      </w:r>
      <w:r w:rsidRPr="00122E35">
        <w:t xml:space="preserve">. </w:t>
      </w:r>
      <w:r>
        <w:t>En el T</w:t>
      </w:r>
      <w:r w:rsidRPr="00122E35">
        <w:t>ratado se pide el grado más alto posible de asistencia mutua en las investigaciones o actuaciones judiciales, a fin de reforzar la efic</w:t>
      </w:r>
      <w:r>
        <w:t>a</w:t>
      </w:r>
      <w:r w:rsidRPr="00122E35">
        <w:t>cia del cumplimiento de la ley y la erradicaci</w:t>
      </w:r>
      <w:r>
        <w:t>ón de la delincuencia</w:t>
      </w:r>
      <w:r w:rsidRPr="00122E35">
        <w:t>, inclu</w:t>
      </w:r>
      <w:r>
        <w:t>i</w:t>
      </w:r>
      <w:r w:rsidRPr="00122E35">
        <w:t>d</w:t>
      </w:r>
      <w:r>
        <w:t xml:space="preserve">a la </w:t>
      </w:r>
      <w:r w:rsidRPr="00122E35">
        <w:t>tra</w:t>
      </w:r>
      <w:r>
        <w:t>ta de personas</w:t>
      </w:r>
      <w:r w:rsidRPr="00122E35">
        <w:t xml:space="preserve">. </w:t>
      </w:r>
      <w:r w:rsidRPr="00F22D75">
        <w:t>Tailandia está tomando disposiciones para ratificar el tratado.</w:t>
      </w:r>
    </w:p>
    <w:p w:rsidR="005C7BE0" w:rsidRPr="00122E35" w:rsidRDefault="00DF61D8" w:rsidP="005C7BE0">
      <w:pPr>
        <w:pStyle w:val="H1G"/>
      </w:pPr>
      <w:r>
        <w:tab/>
      </w:r>
      <w:r w:rsidR="005C7BE0" w:rsidRPr="009E614C">
        <w:t>D.</w:t>
      </w:r>
      <w:r w:rsidR="005C7BE0" w:rsidRPr="009E614C">
        <w:tab/>
        <w:t>4.</w:t>
      </w:r>
      <w:r w:rsidR="005C7BE0" w:rsidRPr="009E614C">
        <w:tab/>
      </w:r>
      <w:r w:rsidR="005C7BE0" w:rsidRPr="00122E35">
        <w:t>Asistencia financiera, técnica y de otra índole</w:t>
      </w:r>
    </w:p>
    <w:p w:rsidR="005C7BE0" w:rsidRPr="004E74E2" w:rsidRDefault="005C7BE0" w:rsidP="00DF61D8">
      <w:pPr>
        <w:pStyle w:val="SingleTxtG"/>
        <w:ind w:firstLine="567"/>
      </w:pPr>
      <w:r w:rsidRPr="004E74E2">
        <w:t>Se cuenta con la siguiente asistencia financiera, técnica</w:t>
      </w:r>
      <w:r>
        <w:t xml:space="preserve"> y de otra índole</w:t>
      </w:r>
      <w:r w:rsidRPr="004E74E2">
        <w:t>:</w:t>
      </w:r>
    </w:p>
    <w:p w:rsidR="005C7BE0" w:rsidRPr="004E74E2" w:rsidRDefault="005C7BE0" w:rsidP="005C7BE0">
      <w:pPr>
        <w:pStyle w:val="SingleTxtG"/>
      </w:pPr>
      <w:r>
        <w:tab/>
      </w:r>
      <w:r w:rsidRPr="004E74E2">
        <w:t>1)</w:t>
      </w:r>
      <w:r w:rsidRPr="004E74E2">
        <w:tab/>
        <w:t xml:space="preserve">Un proyecto, aplicado por </w:t>
      </w:r>
      <w:smartTag w:uri="urn:schemas-microsoft-com:office:smarttags" w:element="PersonName">
        <w:smartTagPr>
          <w:attr w:name="ProductID" w:val="La Oficina"/>
        </w:smartTagPr>
        <w:r w:rsidRPr="004E74E2">
          <w:t>la Oficina</w:t>
        </w:r>
      </w:smartTag>
      <w:r w:rsidRPr="004E74E2">
        <w:t xml:space="preserve"> provincial de </w:t>
      </w:r>
      <w:r>
        <w:t>Desarrollo Social y S</w:t>
      </w:r>
      <w:r w:rsidRPr="004E74E2">
        <w:t>eguridad Humana de Payao</w:t>
      </w:r>
      <w:r>
        <w:t>,</w:t>
      </w:r>
      <w:r w:rsidRPr="004E74E2">
        <w:t xml:space="preserve"> con el apoyo financi</w:t>
      </w:r>
      <w:r>
        <w:t xml:space="preserve">ero de </w:t>
      </w:r>
      <w:smartTag w:uri="urn:schemas-microsoft-com:office:smarttags" w:element="PersonName">
        <w:smartTagPr>
          <w:attr w:name="ProductID" w:val="la OIT"/>
        </w:smartTagPr>
        <w:r>
          <w:t>la</w:t>
        </w:r>
        <w:r w:rsidRPr="004E74E2">
          <w:t xml:space="preserve"> O</w:t>
        </w:r>
        <w:r>
          <w:t>IT</w:t>
        </w:r>
      </w:smartTag>
      <w:r w:rsidRPr="004E74E2">
        <w:t xml:space="preserve">, </w:t>
      </w:r>
      <w:r>
        <w:t xml:space="preserve">a fin de </w:t>
      </w:r>
      <w:r w:rsidRPr="004E74E2">
        <w:t>coordina</w:t>
      </w:r>
      <w:r>
        <w:t>r los</w:t>
      </w:r>
      <w:r w:rsidRPr="004E74E2">
        <w:t xml:space="preserve"> e</w:t>
      </w:r>
      <w:r>
        <w:t>s</w:t>
      </w:r>
      <w:r w:rsidRPr="004E74E2">
        <w:t>f</w:t>
      </w:r>
      <w:r>
        <w:t>uerzos para empoderar a las</w:t>
      </w:r>
      <w:r w:rsidRPr="004E74E2">
        <w:t xml:space="preserve"> comuni</w:t>
      </w:r>
      <w:r>
        <w:t>dades de la provincia de</w:t>
      </w:r>
      <w:r w:rsidRPr="004E74E2">
        <w:t xml:space="preserve"> Payao</w:t>
      </w:r>
      <w:r>
        <w:t>,</w:t>
      </w:r>
      <w:r w:rsidRPr="004E74E2">
        <w:t xml:space="preserve"> </w:t>
      </w:r>
      <w:r>
        <w:t>con el objetivo de luchar contra la</w:t>
      </w:r>
      <w:r w:rsidRPr="004E74E2">
        <w:t xml:space="preserve"> migra</w:t>
      </w:r>
      <w:r>
        <w:t>c</w:t>
      </w:r>
      <w:r w:rsidRPr="004E74E2">
        <w:t>i</w:t>
      </w:r>
      <w:r>
        <w:t>ó</w:t>
      </w:r>
      <w:r w:rsidRPr="004E74E2">
        <w:t xml:space="preserve">n </w:t>
      </w:r>
      <w:r>
        <w:t>laboral de niños y mujeres</w:t>
      </w:r>
    </w:p>
    <w:p w:rsidR="005C7BE0" w:rsidRPr="004E74E2" w:rsidRDefault="005C7BE0" w:rsidP="005C7BE0">
      <w:pPr>
        <w:pStyle w:val="SingleTxtG"/>
      </w:pPr>
      <w:r w:rsidRPr="004E74E2">
        <w:tab/>
        <w:t>2)</w:t>
      </w:r>
      <w:r w:rsidRPr="004E74E2">
        <w:tab/>
        <w:t xml:space="preserve">Un proyecto, puesto en marcha por el Centro de Coordinación de Chiang Mai para </w:t>
      </w:r>
      <w:smartTag w:uri="urn:schemas-microsoft-com:office:smarttags" w:element="PersonName">
        <w:smartTagPr>
          <w:attr w:name="ProductID" w:val="ernamentalesokas%ı龀翽"/>
        </w:smartTagPr>
        <w:r w:rsidRPr="004E74E2">
          <w:t>la Protección</w:t>
        </w:r>
      </w:smartTag>
      <w:r w:rsidRPr="004E74E2">
        <w:t xml:space="preserve"> de </w:t>
      </w:r>
      <w:smartTag w:uri="urn:schemas-microsoft-com:office:smarttags" w:element="PersonName">
        <w:smartTagPr>
          <w:attr w:name="ProductID" w:val="la Infancia"/>
        </w:smartTagPr>
        <w:r w:rsidRPr="004E74E2">
          <w:t>la Infancia</w:t>
        </w:r>
      </w:smartTag>
      <w:r w:rsidRPr="004E74E2">
        <w:t xml:space="preserve">, con el respaldo financiero de </w:t>
      </w:r>
      <w:smartTag w:uri="urn:schemas-microsoft-com:office:smarttags" w:element="PersonName">
        <w:smartTagPr>
          <w:attr w:name="ProductID" w:val="la OIT"/>
        </w:smartTagPr>
        <w:r w:rsidRPr="004E74E2">
          <w:t>la OI</w:t>
        </w:r>
        <w:r>
          <w:t>T</w:t>
        </w:r>
      </w:smartTag>
      <w:r w:rsidRPr="004E74E2">
        <w:t xml:space="preserve">, </w:t>
      </w:r>
      <w:r>
        <w:t>con miras a</w:t>
      </w:r>
      <w:r w:rsidRPr="004E74E2">
        <w:t xml:space="preserve"> coordina</w:t>
      </w:r>
      <w:r>
        <w:t>r las</w:t>
      </w:r>
      <w:r w:rsidRPr="004E74E2">
        <w:t xml:space="preserve"> </w:t>
      </w:r>
      <w:r>
        <w:t>iniciativas para</w:t>
      </w:r>
      <w:r w:rsidRPr="004E74E2">
        <w:t xml:space="preserve"> preveni</w:t>
      </w:r>
      <w:r>
        <w:t>r y resolver el problema de la trata de mujeres y niños a los efectos de su explotación</w:t>
      </w:r>
      <w:r w:rsidRPr="004E74E2">
        <w:t xml:space="preserve"> labor</w:t>
      </w:r>
      <w:r>
        <w:t>al y</w:t>
      </w:r>
      <w:r w:rsidR="00DF61D8">
        <w:t xml:space="preserve"> sexual.</w:t>
      </w:r>
    </w:p>
    <w:p w:rsidR="005C7BE0" w:rsidRPr="009C5E59" w:rsidRDefault="005C7BE0" w:rsidP="005C7BE0">
      <w:pPr>
        <w:pStyle w:val="SingleTxtG"/>
      </w:pPr>
      <w:r w:rsidRPr="004E74E2">
        <w:tab/>
      </w:r>
      <w:r w:rsidRPr="009C5E59">
        <w:t>3)</w:t>
      </w:r>
      <w:r w:rsidRPr="009C5E59">
        <w:tab/>
        <w:t xml:space="preserve">El proyecto de </w:t>
      </w:r>
      <w:r>
        <w:t>p</w:t>
      </w:r>
      <w:r w:rsidRPr="009C5E59">
        <w:t xml:space="preserve">lan </w:t>
      </w:r>
      <w:r>
        <w:t>n</w:t>
      </w:r>
      <w:r w:rsidRPr="009C5E59">
        <w:t>acional de</w:t>
      </w:r>
      <w:r>
        <w:t xml:space="preserve"> a</w:t>
      </w:r>
      <w:r w:rsidRPr="009C5E59">
        <w:t>cción para la protección, rehabilitación y prevenció</w:t>
      </w:r>
      <w:r>
        <w:t>n</w:t>
      </w:r>
      <w:r w:rsidRPr="009C5E59">
        <w:t xml:space="preserve"> de las peores formas de trabajo infantil, en cumplimiento del Convenio </w:t>
      </w:r>
      <w:r w:rsidR="001D67D8">
        <w:t>Nº</w:t>
      </w:r>
      <w:r w:rsidRPr="009C5E59">
        <w:t xml:space="preserve"> 182 </w:t>
      </w:r>
      <w:r>
        <w:t xml:space="preserve">de </w:t>
      </w:r>
      <w:smartTag w:uri="urn:schemas-microsoft-com:office:smarttags" w:element="PersonName">
        <w:smartTagPr>
          <w:attr w:name="ProductID" w:val="la OIT"/>
        </w:smartTagPr>
        <w:r>
          <w:t>la OIT</w:t>
        </w:r>
      </w:smartTag>
      <w:r>
        <w:t xml:space="preserve"> sobre la</w:t>
      </w:r>
      <w:r w:rsidRPr="009C5E59">
        <w:t xml:space="preserve"> </w:t>
      </w:r>
      <w:r>
        <w:t>p</w:t>
      </w:r>
      <w:r w:rsidRPr="009C5E59">
        <w:t>rohibi</w:t>
      </w:r>
      <w:r>
        <w:t>c</w:t>
      </w:r>
      <w:r w:rsidRPr="009C5E59">
        <w:t>i</w:t>
      </w:r>
      <w:r>
        <w:t>ó</w:t>
      </w:r>
      <w:r w:rsidRPr="009C5E59">
        <w:t xml:space="preserve">n </w:t>
      </w:r>
      <w:r>
        <w:t>de las peores formas de trabajo infantil y la acción</w:t>
      </w:r>
      <w:r w:rsidRPr="009C5E59">
        <w:t xml:space="preserve"> </w:t>
      </w:r>
      <w:r>
        <w:t>inm</w:t>
      </w:r>
      <w:r w:rsidRPr="009C5E59">
        <w:t>ediat</w:t>
      </w:r>
      <w:r>
        <w:t>a para su</w:t>
      </w:r>
      <w:r w:rsidRPr="009C5E59">
        <w:t xml:space="preserve"> </w:t>
      </w:r>
      <w:r>
        <w:t>e</w:t>
      </w:r>
      <w:r w:rsidRPr="009C5E59">
        <w:t>limina</w:t>
      </w:r>
      <w:r>
        <w:t>c</w:t>
      </w:r>
      <w:r w:rsidRPr="009C5E59">
        <w:t>i</w:t>
      </w:r>
      <w:r>
        <w:t>ó</w:t>
      </w:r>
      <w:r w:rsidRPr="009C5E59">
        <w:t>n (</w:t>
      </w:r>
      <w:r>
        <w:t>colabo</w:t>
      </w:r>
      <w:r w:rsidRPr="009C5E59">
        <w:t>ra</w:t>
      </w:r>
      <w:r>
        <w:t>c</w:t>
      </w:r>
      <w:r w:rsidRPr="009C5E59">
        <w:t>i</w:t>
      </w:r>
      <w:r>
        <w:t xml:space="preserve">ón entre </w:t>
      </w:r>
      <w:smartTag w:uri="urn:schemas-microsoft-com:office:smarttags" w:element="PersonName">
        <w:smartTagPr>
          <w:attr w:name="ProductID" w:val="la OIT"/>
        </w:smartTagPr>
        <w:r>
          <w:t>la</w:t>
        </w:r>
        <w:r w:rsidRPr="009C5E59">
          <w:t xml:space="preserve"> </w:t>
        </w:r>
        <w:r>
          <w:t>O</w:t>
        </w:r>
        <w:r w:rsidRPr="009C5E59">
          <w:t>I</w:t>
        </w:r>
        <w:r>
          <w:t>T</w:t>
        </w:r>
      </w:smartTag>
      <w:r w:rsidRPr="009C5E59">
        <w:t xml:space="preserve">/IPEC </w:t>
      </w:r>
      <w:r>
        <w:t>y el</w:t>
      </w:r>
      <w:r w:rsidRPr="009C5E59">
        <w:t xml:space="preserve"> Depart</w:t>
      </w:r>
      <w:r>
        <w:t>a</w:t>
      </w:r>
      <w:r w:rsidRPr="009C5E59">
        <w:t>ment</w:t>
      </w:r>
      <w:r>
        <w:t>o de Bienestar y Protección</w:t>
      </w:r>
      <w:r w:rsidRPr="009C5E59">
        <w:t xml:space="preserve"> Labor</w:t>
      </w:r>
      <w:r>
        <w:t>al</w:t>
      </w:r>
      <w:r w:rsidR="00DF61D8">
        <w:t>).</w:t>
      </w:r>
    </w:p>
    <w:p w:rsidR="005C7BE0" w:rsidRPr="000E739E" w:rsidRDefault="005C7BE0" w:rsidP="005C7BE0">
      <w:pPr>
        <w:pStyle w:val="SingleTxtG"/>
      </w:pPr>
      <w:r w:rsidRPr="009C5E59">
        <w:tab/>
        <w:t>4)</w:t>
      </w:r>
      <w:r w:rsidRPr="009C5E59">
        <w:tab/>
        <w:t>Un plan de aplicación para erradicar el trabajo</w:t>
      </w:r>
      <w:r>
        <w:t xml:space="preserve"> infantil</w:t>
      </w:r>
      <w:r w:rsidRPr="009C5E59">
        <w:t xml:space="preserve"> </w:t>
      </w:r>
      <w:r>
        <w:t>e</w:t>
      </w:r>
      <w:r w:rsidRPr="009C5E59">
        <w:t xml:space="preserve">n </w:t>
      </w:r>
      <w:r>
        <w:t>seis</w:t>
      </w:r>
      <w:r w:rsidRPr="009C5E59">
        <w:t xml:space="preserve"> </w:t>
      </w:r>
      <w:r>
        <w:t>p</w:t>
      </w:r>
      <w:r w:rsidRPr="009C5E59">
        <w:t>rovinc</w:t>
      </w:r>
      <w:r>
        <w:t>ia</w:t>
      </w:r>
      <w:r w:rsidRPr="009C5E59">
        <w:t>s</w:t>
      </w:r>
      <w:r>
        <w:t xml:space="preserve"> piloto</w:t>
      </w:r>
      <w:r w:rsidRPr="009C5E59">
        <w:t xml:space="preserve">, </w:t>
      </w:r>
      <w:r>
        <w:t>a saber</w:t>
      </w:r>
      <w:r w:rsidRPr="009C5E59">
        <w:t xml:space="preserve"> Chiang Rai, Tak, Udorn Thani, Samut Sakorn, Pattani </w:t>
      </w:r>
      <w:r>
        <w:t>y</w:t>
      </w:r>
      <w:r w:rsidRPr="009C5E59">
        <w:t xml:space="preserve"> Songkla. </w:t>
      </w:r>
      <w:r w:rsidRPr="000E739E">
        <w:t xml:space="preserve">El plan </w:t>
      </w:r>
      <w:r>
        <w:t>engloba</w:t>
      </w:r>
      <w:r w:rsidRPr="000E739E">
        <w:t xml:space="preserve"> el trabajo forzoso y la trata de personas para trabajar en los sectores de la agricultura y de la pesca, incluidos los trabajadores migrant</w:t>
      </w:r>
      <w:r>
        <w:t>es</w:t>
      </w:r>
      <w:r w:rsidRPr="000E739E">
        <w:t xml:space="preserve"> (</w:t>
      </w:r>
      <w:r>
        <w:t>O</w:t>
      </w:r>
      <w:r w:rsidRPr="000E739E">
        <w:t>I</w:t>
      </w:r>
      <w:r>
        <w:t>T</w:t>
      </w:r>
      <w:r w:rsidR="00DF61D8">
        <w:t>/IPEC).</w:t>
      </w:r>
    </w:p>
    <w:p w:rsidR="005C7BE0" w:rsidRPr="000E739E" w:rsidRDefault="005C7BE0" w:rsidP="005C7BE0">
      <w:pPr>
        <w:pStyle w:val="SingleTxtG"/>
      </w:pPr>
      <w:r w:rsidRPr="000E739E">
        <w:tab/>
        <w:t>5)</w:t>
      </w:r>
      <w:r w:rsidRPr="000E739E">
        <w:tab/>
        <w:t>Un taller sobre la gestión de la educació</w:t>
      </w:r>
      <w:r>
        <w:t>n</w:t>
      </w:r>
      <w:r w:rsidRPr="000E739E">
        <w:t xml:space="preserve"> para los niños en situación de ries</w:t>
      </w:r>
      <w:r>
        <w:t xml:space="preserve">go en las </w:t>
      </w:r>
      <w:r w:rsidRPr="000E739E">
        <w:t>provinc</w:t>
      </w:r>
      <w:r>
        <w:t>ia</w:t>
      </w:r>
      <w:r w:rsidRPr="000E739E">
        <w:t>s</w:t>
      </w:r>
      <w:r>
        <w:t xml:space="preserve"> fronterizas</w:t>
      </w:r>
      <w:r w:rsidRPr="000E739E">
        <w:t xml:space="preserve">, </w:t>
      </w:r>
      <w:r>
        <w:t xml:space="preserve">en </w:t>
      </w:r>
      <w:r w:rsidRPr="000E739E">
        <w:t>particular</w:t>
      </w:r>
      <w:r>
        <w:t xml:space="preserve"> los niños apátridas</w:t>
      </w:r>
      <w:r w:rsidRPr="000E739E">
        <w:t>, migrant</w:t>
      </w:r>
      <w:r>
        <w:t>es e hijos de los trabajadores</w:t>
      </w:r>
      <w:r w:rsidRPr="000E739E">
        <w:t xml:space="preserve"> migrant</w:t>
      </w:r>
      <w:r>
        <w:t>es</w:t>
      </w:r>
      <w:r w:rsidRPr="000E739E">
        <w:t xml:space="preserve"> (O</w:t>
      </w:r>
      <w:r>
        <w:t>IT</w:t>
      </w:r>
      <w:r w:rsidRPr="000E739E">
        <w:t xml:space="preserve"> </w:t>
      </w:r>
      <w:r>
        <w:t>en colaboración con el Consejo de</w:t>
      </w:r>
      <w:r w:rsidRPr="000E739E">
        <w:t xml:space="preserve"> Educa</w:t>
      </w:r>
      <w:r>
        <w:t>c</w:t>
      </w:r>
      <w:r w:rsidRPr="000E739E">
        <w:t>i</w:t>
      </w:r>
      <w:r>
        <w:t>ó</w:t>
      </w:r>
      <w:r w:rsidR="00DF61D8">
        <w:t>n).</w:t>
      </w:r>
    </w:p>
    <w:p w:rsidR="005C7BE0" w:rsidRPr="000E739E" w:rsidRDefault="005C7BE0" w:rsidP="005C7BE0">
      <w:pPr>
        <w:pStyle w:val="SingleTxtG"/>
      </w:pPr>
      <w:r w:rsidRPr="000E739E">
        <w:tab/>
        <w:t>6)</w:t>
      </w:r>
      <w:r w:rsidRPr="000E739E">
        <w:tab/>
        <w:t xml:space="preserve">Un proyecto de directrices para la prevención y supresión de la trata de personas con fines laborales y la capacitación del personal del Ministerio de </w:t>
      </w:r>
      <w:r>
        <w:t>T</w:t>
      </w:r>
      <w:r w:rsidRPr="000E739E">
        <w:t>rabajo en todo el pa</w:t>
      </w:r>
      <w:r>
        <w:t>ís</w:t>
      </w:r>
      <w:r w:rsidRPr="000E739E">
        <w:t xml:space="preserve"> (</w:t>
      </w:r>
      <w:r>
        <w:t>una colaborac</w:t>
      </w:r>
      <w:r w:rsidRPr="000E739E">
        <w:t>i</w:t>
      </w:r>
      <w:r>
        <w:t>ó</w:t>
      </w:r>
      <w:r w:rsidRPr="000E739E">
        <w:t xml:space="preserve">n </w:t>
      </w:r>
      <w:r>
        <w:t xml:space="preserve">entre </w:t>
      </w:r>
      <w:smartTag w:uri="urn:schemas-microsoft-com:office:smarttags" w:element="PersonName">
        <w:smartTagPr>
          <w:attr w:name="ProductID" w:val="la OIT"/>
        </w:smartTagPr>
        <w:r>
          <w:t>la OIT</w:t>
        </w:r>
      </w:smartTag>
      <w:r w:rsidRPr="000E739E">
        <w:t xml:space="preserve">/IPEC </w:t>
      </w:r>
      <w:r>
        <w:t xml:space="preserve">y </w:t>
      </w:r>
      <w:smartTag w:uri="urn:schemas-microsoft-com:office:smarttags" w:element="PersonName">
        <w:smartTagPr>
          <w:attr w:name="ProductID" w:val="La Oficina"/>
        </w:smartTagPr>
        <w:r>
          <w:t xml:space="preserve">la </w:t>
        </w:r>
        <w:r w:rsidRPr="000E739E">
          <w:t>Ofic</w:t>
        </w:r>
        <w:r>
          <w:t>ina</w:t>
        </w:r>
      </w:smartTag>
      <w:r>
        <w:t xml:space="preserve"> de Promoc</w:t>
      </w:r>
      <w:r w:rsidRPr="000E739E">
        <w:t>i</w:t>
      </w:r>
      <w:r>
        <w:t>ón del Bienestar</w:t>
      </w:r>
      <w:r w:rsidRPr="000E739E">
        <w:t>, Protec</w:t>
      </w:r>
      <w:r>
        <w:t>c</w:t>
      </w:r>
      <w:r w:rsidRPr="000E739E">
        <w:t>i</w:t>
      </w:r>
      <w:r>
        <w:t>ó</w:t>
      </w:r>
      <w:r w:rsidRPr="000E739E">
        <w:t xml:space="preserve">n </w:t>
      </w:r>
      <w:r>
        <w:t xml:space="preserve">y </w:t>
      </w:r>
      <w:r w:rsidRPr="000E739E">
        <w:t>Empo</w:t>
      </w:r>
      <w:r>
        <w:t>d</w:t>
      </w:r>
      <w:r w:rsidRPr="000E739E">
        <w:t>er</w:t>
      </w:r>
      <w:r>
        <w:t>a</w:t>
      </w:r>
      <w:r w:rsidRPr="000E739E">
        <w:t>m</w:t>
      </w:r>
      <w:r>
        <w:t>i</w:t>
      </w:r>
      <w:r w:rsidRPr="000E739E">
        <w:t>ent</w:t>
      </w:r>
      <w:r>
        <w:t>o de los Grupos</w:t>
      </w:r>
      <w:r w:rsidRPr="000E739E">
        <w:t xml:space="preserve"> Vulnerable</w:t>
      </w:r>
      <w:r>
        <w:t>s</w:t>
      </w:r>
      <w:r w:rsidRPr="000E739E">
        <w:t xml:space="preserve">, </w:t>
      </w:r>
      <w:r>
        <w:t xml:space="preserve">el </w:t>
      </w:r>
      <w:r w:rsidRPr="000E739E">
        <w:t>Depart</w:t>
      </w:r>
      <w:r>
        <w:t>a</w:t>
      </w:r>
      <w:r w:rsidRPr="000E739E">
        <w:t>ment</w:t>
      </w:r>
      <w:r>
        <w:t>o de</w:t>
      </w:r>
      <w:r w:rsidRPr="000E739E">
        <w:t xml:space="preserve"> </w:t>
      </w:r>
      <w:r>
        <w:t xml:space="preserve">Bienestar y </w:t>
      </w:r>
      <w:r w:rsidRPr="000E739E">
        <w:t>Protec</w:t>
      </w:r>
      <w:r>
        <w:t>c</w:t>
      </w:r>
      <w:r w:rsidRPr="000E739E">
        <w:t>i</w:t>
      </w:r>
      <w:r>
        <w:t>ó</w:t>
      </w:r>
      <w:r w:rsidRPr="000E739E">
        <w:t xml:space="preserve">n </w:t>
      </w:r>
      <w:r>
        <w:t>Laboral y</w:t>
      </w:r>
      <w:r w:rsidRPr="000E739E">
        <w:t xml:space="preserve"> </w:t>
      </w:r>
      <w:r>
        <w:t xml:space="preserve">el </w:t>
      </w:r>
      <w:r w:rsidRPr="000E739E">
        <w:t>Depart</w:t>
      </w:r>
      <w:r>
        <w:t>a</w:t>
      </w:r>
      <w:r w:rsidRPr="000E739E">
        <w:t>ment</w:t>
      </w:r>
      <w:r>
        <w:t>o de</w:t>
      </w:r>
      <w:r w:rsidRPr="000E739E">
        <w:t xml:space="preserve"> Empl</w:t>
      </w:r>
      <w:r>
        <w:t>e</w:t>
      </w:r>
      <w:r w:rsidRPr="000E739E">
        <w:t>o</w:t>
      </w:r>
      <w:r>
        <w:t>,</w:t>
      </w:r>
      <w:r w:rsidRPr="000E739E">
        <w:t xml:space="preserve"> Minist</w:t>
      </w:r>
      <w:r>
        <w:t>e</w:t>
      </w:r>
      <w:r w:rsidRPr="000E739E">
        <w:t>r</w:t>
      </w:r>
      <w:r>
        <w:t>io de Trabajo</w:t>
      </w:r>
      <w:r w:rsidR="00DF61D8">
        <w:t>).</w:t>
      </w:r>
    </w:p>
    <w:p w:rsidR="005C7BE0" w:rsidRPr="00FC56D7" w:rsidRDefault="005C7BE0" w:rsidP="005C7BE0">
      <w:pPr>
        <w:pStyle w:val="SingleTxtG"/>
      </w:pPr>
      <w:r w:rsidRPr="000E739E">
        <w:tab/>
      </w:r>
      <w:r w:rsidRPr="00FC56D7">
        <w:t>7)</w:t>
      </w:r>
      <w:r w:rsidRPr="00FC56D7">
        <w:tab/>
      </w:r>
      <w:r>
        <w:t xml:space="preserve">El </w:t>
      </w:r>
      <w:r w:rsidRPr="00FC56D7">
        <w:t xml:space="preserve">Programa Regional OIT/IPEC </w:t>
      </w:r>
      <w:r>
        <w:t xml:space="preserve">de Lucha contra </w:t>
      </w:r>
      <w:smartTag w:uri="urn:schemas-microsoft-com:office:smarttags" w:element="PersonName">
        <w:smartTagPr>
          <w:attr w:name="ProductID" w:val="la Trata"/>
        </w:smartTagPr>
        <w:r>
          <w:t>la T</w:t>
        </w:r>
        <w:r w:rsidRPr="00FC56D7">
          <w:t>rata</w:t>
        </w:r>
      </w:smartTag>
      <w:r w:rsidRPr="00FC56D7">
        <w:t xml:space="preserve"> de </w:t>
      </w:r>
      <w:r>
        <w:t>Niños para su E</w:t>
      </w:r>
      <w:r w:rsidRPr="00FC56D7">
        <w:t xml:space="preserve">xplotación </w:t>
      </w:r>
      <w:r>
        <w:t>S</w:t>
      </w:r>
      <w:r w:rsidRPr="00FC56D7">
        <w:t xml:space="preserve">exual y </w:t>
      </w:r>
      <w:r>
        <w:t>L</w:t>
      </w:r>
      <w:r w:rsidRPr="00FC56D7">
        <w:t xml:space="preserve">aboral, apoyando las actividades </w:t>
      </w:r>
      <w:r>
        <w:t xml:space="preserve">de </w:t>
      </w:r>
      <w:smartTag w:uri="urn:schemas-microsoft-com:office:smarttags" w:element="PersonName">
        <w:smartTagPr>
          <w:attr w:name="ProductID" w:val="la Fundaci￳n"/>
        </w:smartTagPr>
        <w:r>
          <w:t>la Fundación</w:t>
        </w:r>
      </w:smartTag>
      <w:r>
        <w:t xml:space="preserve"> </w:t>
      </w:r>
      <w:r w:rsidRPr="00FC56D7">
        <w:t>del Centr</w:t>
      </w:r>
      <w:r>
        <w:t>o</w:t>
      </w:r>
      <w:r w:rsidRPr="00FC56D7">
        <w:t xml:space="preserve"> </w:t>
      </w:r>
      <w:r>
        <w:t xml:space="preserve">para </w:t>
      </w:r>
      <w:smartTag w:uri="urn:schemas-microsoft-com:office:smarttags" w:element="PersonName">
        <w:smartTagPr>
          <w:attr w:name="ProductID" w:val="ernamentalesokas%ı龀翽"/>
        </w:smartTagPr>
        <w:r>
          <w:t>la</w:t>
        </w:r>
        <w:r w:rsidRPr="00FC56D7">
          <w:t xml:space="preserve"> Protec</w:t>
        </w:r>
        <w:r>
          <w:t>c</w:t>
        </w:r>
        <w:r w:rsidRPr="00FC56D7">
          <w:t>i</w:t>
        </w:r>
        <w:r>
          <w:t>ón</w:t>
        </w:r>
      </w:smartTag>
      <w:r>
        <w:t xml:space="preserve"> de los Derechos del</w:t>
      </w:r>
      <w:r w:rsidRPr="00FC56D7">
        <w:t xml:space="preserve"> </w:t>
      </w:r>
      <w:r>
        <w:t>Niño, con financiación del Departamento de Trabajo de los</w:t>
      </w:r>
      <w:r w:rsidRPr="00FC56D7">
        <w:t xml:space="preserve"> </w:t>
      </w:r>
      <w:r>
        <w:t>Estados Unidos</w:t>
      </w:r>
      <w:r w:rsidR="00DF61D8">
        <w:t xml:space="preserve"> (USDOL).</w:t>
      </w:r>
    </w:p>
    <w:p w:rsidR="005C7BE0" w:rsidRPr="00110C80" w:rsidRDefault="005C7BE0" w:rsidP="005C7BE0">
      <w:pPr>
        <w:pStyle w:val="SingleTxtG"/>
      </w:pPr>
      <w:r w:rsidRPr="00FC56D7">
        <w:tab/>
      </w:r>
      <w:r w:rsidRPr="00110C80">
        <w:t>8)</w:t>
      </w:r>
      <w:r w:rsidRPr="00110C80">
        <w:tab/>
        <w:t>Un proyecto para reforzar los conocimientos y los servicios en materia de salud reproductiva para la juventud</w:t>
      </w:r>
      <w:r>
        <w:t>,</w:t>
      </w:r>
      <w:r w:rsidRPr="00110C80">
        <w:t xml:space="preserve"> con </w:t>
      </w:r>
      <w:r>
        <w:t>a</w:t>
      </w:r>
      <w:r w:rsidRPr="00110C80">
        <w:t>sist</w:t>
      </w:r>
      <w:r>
        <w:t>e</w:t>
      </w:r>
      <w:r w:rsidRPr="00110C80">
        <w:t>nc</w:t>
      </w:r>
      <w:r>
        <w:t>ia de las</w:t>
      </w:r>
      <w:r w:rsidRPr="00110C80">
        <w:t xml:space="preserve"> </w:t>
      </w:r>
      <w:r>
        <w:t>c</w:t>
      </w:r>
      <w:r w:rsidRPr="00110C80">
        <w:t>omuni</w:t>
      </w:r>
      <w:r>
        <w:t>dades del</w:t>
      </w:r>
      <w:r w:rsidRPr="00110C80">
        <w:t xml:space="preserve"> Nort</w:t>
      </w:r>
      <w:r>
        <w:t>e y el</w:t>
      </w:r>
      <w:r w:rsidR="001D67D8">
        <w:t xml:space="preserve"> </w:t>
      </w:r>
      <w:r w:rsidRPr="00110C80">
        <w:t>Su</w:t>
      </w:r>
      <w:r>
        <w:t>r</w:t>
      </w:r>
      <w:r w:rsidRPr="00110C80">
        <w:t xml:space="preserve"> (Asocia</w:t>
      </w:r>
      <w:r>
        <w:t>c</w:t>
      </w:r>
      <w:r w:rsidRPr="00110C80">
        <w:t>i</w:t>
      </w:r>
      <w:r>
        <w:t>ón</w:t>
      </w:r>
      <w:r w:rsidRPr="00110C80">
        <w:t xml:space="preserve"> </w:t>
      </w:r>
      <w:r>
        <w:t xml:space="preserve">de Planificación de </w:t>
      </w:r>
      <w:smartTag w:uri="urn:schemas-microsoft-com:office:smarttags" w:element="PersonName">
        <w:smartTagPr>
          <w:attr w:name="ProductID" w:val="la Familia"/>
        </w:smartTagPr>
        <w:r>
          <w:t>la Familia</w:t>
        </w:r>
      </w:smartTag>
      <w:r>
        <w:t xml:space="preserve"> en</w:t>
      </w:r>
      <w:r w:rsidRPr="00110C80">
        <w:t xml:space="preserve"> Tailand</w:t>
      </w:r>
      <w:r>
        <w:t>ia, con apoyo</w:t>
      </w:r>
      <w:r w:rsidRPr="00110C80">
        <w:t xml:space="preserve"> financi</w:t>
      </w:r>
      <w:r>
        <w:t>ero del</w:t>
      </w:r>
      <w:r w:rsidR="001D67D8">
        <w:t xml:space="preserve"> </w:t>
      </w:r>
      <w:r>
        <w:t>UNFPA</w:t>
      </w:r>
      <w:r w:rsidR="00DF61D8">
        <w:t>).</w:t>
      </w:r>
    </w:p>
    <w:p w:rsidR="005C7BE0" w:rsidRPr="00AF2FA0" w:rsidRDefault="005C7BE0" w:rsidP="005C7BE0">
      <w:pPr>
        <w:pStyle w:val="SingleTxtG"/>
      </w:pPr>
      <w:r w:rsidRPr="00110C80">
        <w:tab/>
      </w:r>
      <w:r w:rsidRPr="00AF2FA0">
        <w:t>9)</w:t>
      </w:r>
      <w:r w:rsidRPr="00AF2FA0">
        <w:tab/>
      </w:r>
      <w:r>
        <w:t>La f</w:t>
      </w:r>
      <w:r w:rsidRPr="00AF2FA0">
        <w:t xml:space="preserve">ormación de voluntarios paralegales para el proyecto de mujeres del </w:t>
      </w:r>
      <w:r>
        <w:t>ámbito</w:t>
      </w:r>
      <w:r w:rsidRPr="00AF2FA0">
        <w:t xml:space="preserve"> </w:t>
      </w:r>
      <w:r>
        <w:t>r</w:t>
      </w:r>
      <w:r w:rsidRPr="00AF2FA0">
        <w:t>ural (</w:t>
      </w:r>
      <w:r>
        <w:t>Centro de</w:t>
      </w:r>
      <w:r w:rsidRPr="00AF2FA0">
        <w:t xml:space="preserve"> </w:t>
      </w:r>
      <w:r>
        <w:t>Es</w:t>
      </w:r>
      <w:r w:rsidRPr="00AF2FA0">
        <w:t>tudi</w:t>
      </w:r>
      <w:r>
        <w:t>o</w:t>
      </w:r>
      <w:r w:rsidRPr="00AF2FA0">
        <w:t xml:space="preserve">s </w:t>
      </w:r>
      <w:r>
        <w:t xml:space="preserve">de </w:t>
      </w:r>
      <w:smartTag w:uri="urn:schemas-microsoft-com:office:smarttags" w:element="PersonName">
        <w:smartTagPr>
          <w:attr w:name="ProductID" w:val="la Mujer"/>
        </w:smartTagPr>
        <w:r>
          <w:t>la Mujer</w:t>
        </w:r>
      </w:smartTag>
      <w:r w:rsidRPr="00AF2FA0">
        <w:t xml:space="preserve">, </w:t>
      </w:r>
      <w:r>
        <w:t xml:space="preserve">universidad de </w:t>
      </w:r>
      <w:r w:rsidRPr="00AF2FA0">
        <w:t>Chiang Mai</w:t>
      </w:r>
      <w:r>
        <w:t xml:space="preserve"> con la ayuda</w:t>
      </w:r>
      <w:r w:rsidRPr="00AF2FA0">
        <w:t xml:space="preserve"> financi</w:t>
      </w:r>
      <w:r>
        <w:t>era</w:t>
      </w:r>
      <w:r w:rsidRPr="00AF2FA0">
        <w:t xml:space="preserve"> </w:t>
      </w:r>
      <w:r>
        <w:t>del Cultural</w:t>
      </w:r>
      <w:r w:rsidRPr="00AF2FA0">
        <w:t xml:space="preserve"> Industri</w:t>
      </w:r>
      <w:r>
        <w:t>e</w:t>
      </w:r>
      <w:r w:rsidRPr="00AF2FA0">
        <w:t xml:space="preserve">s </w:t>
      </w:r>
      <w:r>
        <w:t>Development Agency</w:t>
      </w:r>
      <w:r w:rsidR="00DF61D8">
        <w:t>.</w:t>
      </w:r>
    </w:p>
    <w:p w:rsidR="005C7BE0" w:rsidRPr="00AF2FA0" w:rsidRDefault="005C7BE0" w:rsidP="005C7BE0">
      <w:pPr>
        <w:pStyle w:val="SingleTxtG"/>
      </w:pPr>
      <w:r w:rsidRPr="00AF2FA0">
        <w:tab/>
        <w:t>10)</w:t>
      </w:r>
      <w:r w:rsidRPr="00AF2FA0">
        <w:tab/>
      </w:r>
      <w:r>
        <w:t>El f</w:t>
      </w:r>
      <w:r w:rsidRPr="00AF2FA0">
        <w:t>ortalecimiento de la capacidad para las organizaciones en red</w:t>
      </w:r>
      <w:r>
        <w:t>,</w:t>
      </w:r>
      <w:r w:rsidRPr="00AF2FA0">
        <w:t xml:space="preserve"> con miras a la prevención de la explotación</w:t>
      </w:r>
      <w:r>
        <w:t xml:space="preserve"> sexual</w:t>
      </w:r>
      <w:r w:rsidRPr="00AF2FA0">
        <w:t xml:space="preserve"> </w:t>
      </w:r>
      <w:r>
        <w:t>comercial y la t</w:t>
      </w:r>
      <w:r w:rsidRPr="00AF2FA0">
        <w:t>ra</w:t>
      </w:r>
      <w:r>
        <w:t>ta de mujeres y niños</w:t>
      </w:r>
      <w:r w:rsidRPr="00AF2FA0">
        <w:t xml:space="preserve"> (ECPAT</w:t>
      </w:r>
      <w:r>
        <w:t>, con apoyo</w:t>
      </w:r>
      <w:r w:rsidRPr="00AF2FA0">
        <w:t xml:space="preserve"> financi</w:t>
      </w:r>
      <w:r>
        <w:t>ero de</w:t>
      </w:r>
      <w:r w:rsidRPr="00AF2FA0">
        <w:t xml:space="preserve"> Group Development/</w:t>
      </w:r>
      <w:r>
        <w:t>e</w:t>
      </w:r>
      <w:r w:rsidRPr="00AF2FA0">
        <w:t>mba</w:t>
      </w:r>
      <w:r>
        <w:t xml:space="preserve">jada británica y </w:t>
      </w:r>
      <w:smartTag w:uri="urn:schemas-microsoft-com:office:smarttags" w:element="PersonName">
        <w:smartTagPr>
          <w:attr w:name="ProductID" w:val="la Uni￳n Europea"/>
        </w:smartTagPr>
        <w:r>
          <w:t>la Unión</w:t>
        </w:r>
        <w:r w:rsidRPr="00AF2FA0">
          <w:t xml:space="preserve"> Europea</w:t>
        </w:r>
      </w:smartTag>
      <w:r w:rsidR="00DF61D8">
        <w:t>).</w:t>
      </w:r>
    </w:p>
    <w:p w:rsidR="005C7BE0" w:rsidRPr="00AF2FA0" w:rsidRDefault="005C7BE0" w:rsidP="005C7BE0">
      <w:pPr>
        <w:pStyle w:val="SingleTxtG"/>
      </w:pPr>
      <w:r w:rsidRPr="00AF2FA0">
        <w:tab/>
        <w:t>11)</w:t>
      </w:r>
      <w:r w:rsidRPr="00AF2FA0">
        <w:tab/>
      </w:r>
      <w:r>
        <w:t>La c</w:t>
      </w:r>
      <w:r w:rsidRPr="00AF2FA0">
        <w:t xml:space="preserve">ampaña de educación pública sobre los mecanismos de </w:t>
      </w:r>
      <w:r>
        <w:t xml:space="preserve">la </w:t>
      </w:r>
      <w:r w:rsidRPr="00AF2FA0">
        <w:t>trata de personas (</w:t>
      </w:r>
      <w:r>
        <w:t>ejecutada</w:t>
      </w:r>
      <w:r w:rsidRPr="00AF2FA0">
        <w:t xml:space="preserve"> por </w:t>
      </w:r>
      <w:smartTag w:uri="urn:schemas-microsoft-com:office:smarttags" w:element="PersonName">
        <w:smartTagPr>
          <w:attr w:name="ProductID" w:val="la Fundaci￳n"/>
        </w:smartTagPr>
        <w:r w:rsidRPr="00AF2FA0">
          <w:t>la Fundación</w:t>
        </w:r>
      </w:smartTag>
      <w:r w:rsidRPr="00AF2FA0">
        <w:t xml:space="preserve"> para el Desarrollo Infantil, con resp</w:t>
      </w:r>
      <w:r>
        <w:t>aldo financiero del proyecto in</w:t>
      </w:r>
      <w:r w:rsidRPr="00AF2FA0">
        <w:t>terinstitucional</w:t>
      </w:r>
      <w:r>
        <w:t xml:space="preserve"> de las Naciones</w:t>
      </w:r>
      <w:r w:rsidRPr="00AF2FA0">
        <w:t xml:space="preserve"> Uni</w:t>
      </w:r>
      <w:r>
        <w:t>das sobre la trata de</w:t>
      </w:r>
      <w:r w:rsidRPr="00AF2FA0">
        <w:t xml:space="preserve"> </w:t>
      </w:r>
      <w:r>
        <w:t>personas en la subregión del Gran</w:t>
      </w:r>
      <w:r w:rsidR="00DF61D8">
        <w:t xml:space="preserve"> Mekong (UNIAP)).</w:t>
      </w:r>
    </w:p>
    <w:p w:rsidR="005C7BE0" w:rsidRPr="00DA26AF" w:rsidRDefault="005C7BE0" w:rsidP="005C7BE0">
      <w:pPr>
        <w:pStyle w:val="SingleTxtG"/>
      </w:pPr>
      <w:r w:rsidRPr="00AF2FA0">
        <w:tab/>
      </w:r>
      <w:r w:rsidRPr="00DA26AF">
        <w:t>12)</w:t>
      </w:r>
      <w:r w:rsidRPr="00DA26AF">
        <w:tab/>
      </w:r>
      <w:r>
        <w:t>La c</w:t>
      </w:r>
      <w:r w:rsidRPr="00DA26AF">
        <w:t xml:space="preserve">apacitación y fomento de aptitudes para el personal de </w:t>
      </w:r>
      <w:smartTag w:uri="urn:schemas-microsoft-com:office:smarttags" w:element="PersonName">
        <w:smartTagPr>
          <w:attr w:name="ProductID" w:val="la Fundaci￳n Visi￳n"/>
        </w:smartTagPr>
        <w:r w:rsidRPr="00DA26AF">
          <w:t>la Fundación Visión</w:t>
        </w:r>
      </w:smartTag>
      <w:r w:rsidRPr="00DA26AF">
        <w:t xml:space="preserve"> Mundial de Tailandia (con apoyo financi</w:t>
      </w:r>
      <w:r>
        <w:t>ero del Proyecto interinstitucional de las Naciones</w:t>
      </w:r>
      <w:r w:rsidRPr="00DA26AF">
        <w:t xml:space="preserve"> Uni</w:t>
      </w:r>
      <w:r>
        <w:t>das sobre la t</w:t>
      </w:r>
      <w:r w:rsidRPr="00DA26AF">
        <w:t>ra</w:t>
      </w:r>
      <w:r>
        <w:t>ta de personas en la subregión del</w:t>
      </w:r>
      <w:r w:rsidRPr="00DA26AF">
        <w:t xml:space="preserve"> Gra</w:t>
      </w:r>
      <w:r>
        <w:t>n</w:t>
      </w:r>
      <w:r w:rsidR="00DF61D8">
        <w:t xml:space="preserve"> Mekong (UNIAP)).</w:t>
      </w:r>
    </w:p>
    <w:p w:rsidR="005C7BE0" w:rsidRPr="00DA26AF" w:rsidRDefault="005C7BE0" w:rsidP="005C7BE0">
      <w:pPr>
        <w:pStyle w:val="SingleTxtG"/>
      </w:pPr>
      <w:r w:rsidRPr="00DA26AF">
        <w:tab/>
        <w:t>13)</w:t>
      </w:r>
      <w:r w:rsidRPr="00DA26AF">
        <w:tab/>
      </w:r>
      <w:r>
        <w:t>El b</w:t>
      </w:r>
      <w:r w:rsidRPr="00DA26AF">
        <w:t>oletín del UNIAP de Tailandia para difundir informa</w:t>
      </w:r>
      <w:r w:rsidR="00DF61D8">
        <w:t>ción sobre la trata de personas.</w:t>
      </w:r>
    </w:p>
    <w:p w:rsidR="005C7BE0" w:rsidRPr="00DA26AF" w:rsidRDefault="005C7BE0" w:rsidP="005C7BE0">
      <w:pPr>
        <w:pStyle w:val="SingleTxtG"/>
      </w:pPr>
      <w:r w:rsidRPr="00DA26AF">
        <w:tab/>
        <w:t>14)</w:t>
      </w:r>
      <w:r w:rsidRPr="00DA26AF">
        <w:tab/>
      </w:r>
      <w:r>
        <w:t>La c</w:t>
      </w:r>
      <w:r w:rsidRPr="00DA26AF">
        <w:t>ampaña de educación pública a través de programas de radio/televisión</w:t>
      </w:r>
      <w:r w:rsidR="001D67D8">
        <w:t xml:space="preserve"> </w:t>
      </w:r>
      <w:r w:rsidRPr="00DA26AF">
        <w:t xml:space="preserve">(realizada por </w:t>
      </w:r>
      <w:smartTag w:uri="urn:schemas-microsoft-com:office:smarttags" w:element="PersonName">
        <w:smartTagPr>
          <w:attr w:name="ProductID" w:val="la Unidad"/>
        </w:smartTagPr>
        <w:r>
          <w:t>la Unidad</w:t>
        </w:r>
      </w:smartTag>
      <w:r>
        <w:t xml:space="preserve"> de Coordinación contra </w:t>
      </w:r>
      <w:smartTag w:uri="urn:schemas-microsoft-com:office:smarttags" w:element="PersonName">
        <w:smartTagPr>
          <w:attr w:name="ProductID" w:val="la Trata"/>
        </w:smartTagPr>
        <w:r>
          <w:t>la Trata</w:t>
        </w:r>
      </w:smartTag>
      <w:r>
        <w:t xml:space="preserve"> de Tailandia del Norte, </w:t>
      </w:r>
      <w:r w:rsidRPr="00DA26AF">
        <w:t xml:space="preserve">con respaldo financiero de los </w:t>
      </w:r>
      <w:r>
        <w:t xml:space="preserve">Estados Unidos y </w:t>
      </w:r>
      <w:smartTag w:uri="urn:schemas-microsoft-com:office:smarttags" w:element="PersonName">
        <w:smartTagPr>
          <w:attr w:name="ProductID" w:val="la Fundaci￳n Asia"/>
        </w:smartTagPr>
        <w:smartTag w:uri="urn:schemas-microsoft-com:office:smarttags" w:element="PersonName">
          <w:smartTagPr>
            <w:attr w:name="ProductID" w:val="la Fundaci￳n"/>
          </w:smartTagPr>
          <w:r>
            <w:t>la</w:t>
          </w:r>
          <w:r w:rsidRPr="00DA26AF">
            <w:t xml:space="preserve"> Funda</w:t>
          </w:r>
          <w:r>
            <w:t>c</w:t>
          </w:r>
          <w:r w:rsidRPr="00DA26AF">
            <w:t>i</w:t>
          </w:r>
          <w:r>
            <w:t>ó</w:t>
          </w:r>
          <w:r w:rsidRPr="00DA26AF">
            <w:t>n</w:t>
          </w:r>
        </w:smartTag>
        <w:r>
          <w:t xml:space="preserve"> Asia</w:t>
        </w:r>
      </w:smartTag>
      <w:r w:rsidR="00DF61D8">
        <w:t>).</w:t>
      </w:r>
    </w:p>
    <w:p w:rsidR="005C7BE0" w:rsidRPr="00977D01" w:rsidRDefault="005C7BE0" w:rsidP="005C7BE0">
      <w:pPr>
        <w:pStyle w:val="SingleTxtG"/>
      </w:pPr>
      <w:r w:rsidRPr="00DA26AF">
        <w:tab/>
      </w:r>
      <w:r w:rsidRPr="00977D01">
        <w:t>15)</w:t>
      </w:r>
      <w:r w:rsidRPr="00977D01">
        <w:tab/>
      </w:r>
      <w:r>
        <w:t>La f</w:t>
      </w:r>
      <w:r w:rsidRPr="00977D01">
        <w:t xml:space="preserve">ormación </w:t>
      </w:r>
      <w:r>
        <w:t>en materia</w:t>
      </w:r>
      <w:r w:rsidRPr="00977D01">
        <w:t xml:space="preserve"> de trata de personas, organizada por </w:t>
      </w:r>
      <w:smartTag w:uri="urn:schemas-microsoft-com:office:smarttags" w:element="PersonName">
        <w:smartTagPr>
          <w:attr w:name="ProductID" w:val="la Comandancia"/>
        </w:smartTagPr>
        <w:r w:rsidRPr="00977D01">
          <w:t>la Comandancia</w:t>
        </w:r>
      </w:smartTag>
      <w:r w:rsidRPr="00977D01">
        <w:t xml:space="preserve"> de policía para erradicar el maltrato contra los niños, los j</w:t>
      </w:r>
      <w:r>
        <w:t>óvenes y las mujeres,</w:t>
      </w:r>
      <w:r w:rsidRPr="00977D01">
        <w:t xml:space="preserve"> </w:t>
      </w:r>
      <w:r>
        <w:t xml:space="preserve">con el apoyo de </w:t>
      </w:r>
      <w:smartTag w:uri="urn:schemas-microsoft-com:office:smarttags" w:element="PersonName">
        <w:smartTagPr>
          <w:attr w:name="ProductID" w:val="la Asia Regional"/>
        </w:smartTagPr>
        <w:r>
          <w:t>la</w:t>
        </w:r>
        <w:r w:rsidRPr="00977D01">
          <w:t xml:space="preserve"> Asia Regional</w:t>
        </w:r>
      </w:smartTag>
      <w:r w:rsidRPr="00977D01">
        <w:t xml:space="preserve"> Cooperation to Prevent People Trafficking (ARCP</w:t>
      </w:r>
      <w:r>
        <w:t>PT) de</w:t>
      </w:r>
      <w:r w:rsidR="00DF61D8">
        <w:t xml:space="preserve"> Australia.</w:t>
      </w:r>
    </w:p>
    <w:p w:rsidR="005C7BE0" w:rsidRPr="003A2F97" w:rsidRDefault="005C7BE0" w:rsidP="005C7BE0">
      <w:pPr>
        <w:pStyle w:val="SingleTxtG"/>
      </w:pPr>
      <w:r w:rsidRPr="00977D01">
        <w:tab/>
      </w:r>
      <w:r w:rsidRPr="003A2F97">
        <w:t>16)</w:t>
      </w:r>
      <w:r w:rsidRPr="003A2F97">
        <w:tab/>
      </w:r>
      <w:r>
        <w:t>La a</w:t>
      </w:r>
      <w:r w:rsidRPr="003A2F97">
        <w:t>plicación del Plan de Acción para luchar contra la trata de personas, especialmente de mujeres y niños, que inclu</w:t>
      </w:r>
      <w:r>
        <w:t>ye un</w:t>
      </w:r>
      <w:r w:rsidRPr="003A2F97">
        <w:t xml:space="preserve"> </w:t>
      </w:r>
      <w:r>
        <w:t>e</w:t>
      </w:r>
      <w:r w:rsidRPr="003A2F97">
        <w:t>stud</w:t>
      </w:r>
      <w:r>
        <w:t>io sobre la</w:t>
      </w:r>
      <w:r w:rsidRPr="003A2F97">
        <w:t xml:space="preserve"> demand</w:t>
      </w:r>
      <w:r>
        <w:t>a de trata de personas, así como</w:t>
      </w:r>
      <w:r w:rsidRPr="003A2F97">
        <w:t xml:space="preserve"> seminar</w:t>
      </w:r>
      <w:r>
        <w:t>ios relativos a la aplicación de una</w:t>
      </w:r>
      <w:r w:rsidRPr="003A2F97">
        <w:t xml:space="preserve"> perspectiv</w:t>
      </w:r>
      <w:r>
        <w:t>a de género</w:t>
      </w:r>
      <w:r w:rsidRPr="003A2F97">
        <w:t xml:space="preserve"> </w:t>
      </w:r>
      <w:r>
        <w:t>al problema de la</w:t>
      </w:r>
      <w:r w:rsidRPr="003A2F97">
        <w:t xml:space="preserve"> tra</w:t>
      </w:r>
      <w:r>
        <w:t>ta</w:t>
      </w:r>
      <w:r w:rsidRPr="003A2F97">
        <w:t xml:space="preserve"> </w:t>
      </w:r>
      <w:r>
        <w:t>y el desarrollo de una</w:t>
      </w:r>
      <w:r w:rsidRPr="003A2F97">
        <w:t xml:space="preserve"> pol</w:t>
      </w:r>
      <w:r>
        <w:t>íti</w:t>
      </w:r>
      <w:r w:rsidRPr="003A2F97">
        <w:t>c</w:t>
      </w:r>
      <w:r>
        <w:t>a</w:t>
      </w:r>
      <w:r w:rsidRPr="003A2F97">
        <w:t xml:space="preserve"> </w:t>
      </w:r>
      <w:r>
        <w:t>social para sus</w:t>
      </w:r>
      <w:r w:rsidRPr="003A2F97">
        <w:t xml:space="preserve"> v</w:t>
      </w:r>
      <w:r>
        <w:t>í</w:t>
      </w:r>
      <w:r w:rsidRPr="003A2F97">
        <w:t>ctim</w:t>
      </w:r>
      <w:r>
        <w:t>a</w:t>
      </w:r>
      <w:r w:rsidRPr="003A2F97">
        <w:t>s.</w:t>
      </w:r>
    </w:p>
    <w:p w:rsidR="005C7BE0" w:rsidRPr="00AC2688" w:rsidRDefault="005C7BE0" w:rsidP="005C7BE0">
      <w:pPr>
        <w:pStyle w:val="HChG"/>
      </w:pPr>
      <w:r w:rsidRPr="003A2F97">
        <w:tab/>
      </w:r>
      <w:r w:rsidRPr="00AC2688">
        <w:t>VII.</w:t>
      </w:r>
      <w:r w:rsidRPr="00AC2688">
        <w:tab/>
        <w:t xml:space="preserve">Disposiciones recogidas en otras leyes </w:t>
      </w:r>
    </w:p>
    <w:p w:rsidR="005C7BE0" w:rsidRPr="00AC2688" w:rsidRDefault="005C7BE0" w:rsidP="005C7BE0">
      <w:pPr>
        <w:pStyle w:val="H1G"/>
      </w:pPr>
      <w:r w:rsidRPr="00AC2688">
        <w:tab/>
      </w:r>
      <w:r w:rsidRPr="009E614C">
        <w:t>A.</w:t>
      </w:r>
      <w:r w:rsidRPr="009E614C">
        <w:tab/>
        <w:t>1.</w:t>
      </w:r>
      <w:r w:rsidRPr="009E614C">
        <w:tab/>
      </w:r>
      <w:r w:rsidRPr="00AC2688">
        <w:t>Promoción y protecció</w:t>
      </w:r>
      <w:r>
        <w:t>n</w:t>
      </w:r>
      <w:r w:rsidRPr="00AC2688">
        <w:t xml:space="preserve"> de los derechos del niño</w:t>
      </w:r>
    </w:p>
    <w:p w:rsidR="005C7BE0" w:rsidRPr="00BA13FD" w:rsidRDefault="005C7BE0" w:rsidP="005C7BE0">
      <w:pPr>
        <w:pStyle w:val="SingleTxtG"/>
      </w:pPr>
      <w:r w:rsidRPr="00AC2688">
        <w:t>156.</w:t>
      </w:r>
      <w:r w:rsidRPr="00AC2688">
        <w:tab/>
        <w:t>Tailandia ha revisado y ampliado sistemáticamente su legislación relativa a la</w:t>
      </w:r>
      <w:r w:rsidR="001D67D8">
        <w:t xml:space="preserve"> </w:t>
      </w:r>
      <w:r w:rsidRPr="00AC2688">
        <w:t>promoción de los derechos del niño desde</w:t>
      </w:r>
      <w:r>
        <w:t xml:space="preserve"> que</w:t>
      </w:r>
      <w:r w:rsidRPr="00AC2688">
        <w:t xml:space="preserve"> </w:t>
      </w:r>
      <w:r w:rsidRPr="00AC2688">
        <w:rPr>
          <w:b/>
        </w:rPr>
        <w:t>ratific</w:t>
      </w:r>
      <w:r>
        <w:rPr>
          <w:b/>
        </w:rPr>
        <w:t>ó</w:t>
      </w:r>
      <w:r w:rsidRPr="00AC2688">
        <w:t xml:space="preserve"> </w:t>
      </w:r>
      <w:smartTag w:uri="urn:schemas-microsoft-com:office:smarttags" w:element="PersonName">
        <w:smartTagPr>
          <w:attr w:name="ProductID" w:val="la Convenci￳n"/>
        </w:smartTagPr>
        <w:r>
          <w:t>la</w:t>
        </w:r>
        <w:r w:rsidRPr="00AC2688">
          <w:t xml:space="preserve"> Conven</w:t>
        </w:r>
        <w:r>
          <w:t>c</w:t>
        </w:r>
        <w:r w:rsidRPr="00AC2688">
          <w:t>i</w:t>
        </w:r>
        <w:r>
          <w:t>ó</w:t>
        </w:r>
        <w:r w:rsidRPr="00AC2688">
          <w:t>n</w:t>
        </w:r>
      </w:smartTag>
      <w:r w:rsidRPr="00AC2688">
        <w:t xml:space="preserve"> </w:t>
      </w:r>
      <w:r>
        <w:t>sobre los Derechos del Niño</w:t>
      </w:r>
      <w:r w:rsidRPr="00AC2688">
        <w:t xml:space="preserve">. </w:t>
      </w:r>
      <w:r w:rsidRPr="00BA13FD">
        <w:t xml:space="preserve">Entre las medidas más importantes es preciso mencionar: </w:t>
      </w:r>
      <w:smartTag w:uri="urn:schemas-microsoft-com:office:smarttags" w:element="PersonName">
        <w:smartTagPr>
          <w:attr w:name="ProductID" w:val="La Ley"/>
        </w:smartTagPr>
        <w:r w:rsidRPr="00BA13FD">
          <w:t>la Ley</w:t>
        </w:r>
      </w:smartTag>
      <w:r w:rsidRPr="00BA13FD">
        <w:t xml:space="preserve"> de protección de la infancia de 2003; </w:t>
      </w:r>
      <w:smartTag w:uri="urn:schemas-microsoft-com:office:smarttags" w:element="PersonName">
        <w:smartTagPr>
          <w:attr w:name="ProductID" w:val="La Ley"/>
        </w:smartTagPr>
        <w:r w:rsidRPr="00BA13FD">
          <w:t>la Ley</w:t>
        </w:r>
      </w:smartTag>
      <w:r w:rsidRPr="00BA13FD">
        <w:t xml:space="preserve"> de </w:t>
      </w:r>
      <w:r>
        <w:t>p</w:t>
      </w:r>
      <w:r w:rsidRPr="00BA13FD">
        <w:t>rotec</w:t>
      </w:r>
      <w:r>
        <w:t>c</w:t>
      </w:r>
      <w:r w:rsidRPr="00BA13FD">
        <w:t>i</w:t>
      </w:r>
      <w:r>
        <w:t>ó</w:t>
      </w:r>
      <w:r w:rsidRPr="00BA13FD">
        <w:t xml:space="preserve">n </w:t>
      </w:r>
      <w:r>
        <w:t>del trabajo de</w:t>
      </w:r>
      <w:r w:rsidRPr="00BA13FD">
        <w:t xml:space="preserve"> 1998; </w:t>
      </w:r>
      <w:smartTag w:uri="urn:schemas-microsoft-com:office:smarttags" w:element="PersonName">
        <w:smartTagPr>
          <w:attr w:name="ProductID" w:val="La Ley"/>
        </w:smartTagPr>
        <w:r>
          <w:t>la Ley</w:t>
        </w:r>
      </w:smartTag>
      <w:r>
        <w:t xml:space="preserve"> de p</w:t>
      </w:r>
      <w:r w:rsidRPr="00BA13FD">
        <w:t>romo</w:t>
      </w:r>
      <w:r>
        <w:t>c</w:t>
      </w:r>
      <w:r w:rsidRPr="00BA13FD">
        <w:t>i</w:t>
      </w:r>
      <w:r>
        <w:t>ón del desarrollo infantil y juvenil de</w:t>
      </w:r>
      <w:r w:rsidRPr="00BA13FD">
        <w:t xml:space="preserve"> 2007 </w:t>
      </w:r>
      <w:r>
        <w:t xml:space="preserve">y </w:t>
      </w:r>
      <w:smartTag w:uri="urn:schemas-microsoft-com:office:smarttags" w:element="PersonName">
        <w:smartTagPr>
          <w:attr w:name="ProductID" w:val="La Ley"/>
        </w:smartTagPr>
        <w:r>
          <w:t>la Ley</w:t>
        </w:r>
      </w:smartTag>
      <w:r>
        <w:t xml:space="preserve"> de protección de las víctimas de la v</w:t>
      </w:r>
      <w:r w:rsidRPr="00BA13FD">
        <w:t>iolenc</w:t>
      </w:r>
      <w:r>
        <w:t>ia en el hogar de</w:t>
      </w:r>
      <w:r w:rsidRPr="00BA13FD">
        <w:t xml:space="preserve"> 2007.</w:t>
      </w:r>
    </w:p>
    <w:p w:rsidR="005C7BE0" w:rsidRPr="00453F56" w:rsidRDefault="005C7BE0" w:rsidP="005C7BE0">
      <w:pPr>
        <w:pStyle w:val="SingleTxtG"/>
      </w:pPr>
      <w:r w:rsidRPr="00453F56">
        <w:t>157.</w:t>
      </w:r>
      <w:r w:rsidRPr="00453F56">
        <w:tab/>
      </w:r>
      <w:r w:rsidRPr="00453F56">
        <w:rPr>
          <w:i/>
        </w:rPr>
        <w:t xml:space="preserve">Ley de protección </w:t>
      </w:r>
      <w:r>
        <w:rPr>
          <w:i/>
        </w:rPr>
        <w:t>del trabajo</w:t>
      </w:r>
      <w:r w:rsidRPr="00453F56">
        <w:rPr>
          <w:i/>
        </w:rPr>
        <w:t xml:space="preserve"> de 1998</w:t>
      </w:r>
      <w:r w:rsidRPr="00453F56">
        <w:t xml:space="preserve">. </w:t>
      </w:r>
      <w:r>
        <w:t>La ley entró en vigor el 9 de agosto de</w:t>
      </w:r>
      <w:r w:rsidRPr="00453F56">
        <w:t xml:space="preserve"> 1998. El Ministerio de Trabajo es el principal organismo encargado de su cumplimiento. La </w:t>
      </w:r>
      <w:r w:rsidR="009C08C8">
        <w:t>ley</w:t>
      </w:r>
      <w:r w:rsidRPr="00453F56">
        <w:t xml:space="preserve"> contiene muchas disposiciones destinadas a proteger a los niños trabajadores, mejorar su</w:t>
      </w:r>
      <w:r w:rsidR="001D67D8">
        <w:t xml:space="preserve"> </w:t>
      </w:r>
      <w:r w:rsidRPr="00453F56">
        <w:t>calidad de vida y promo</w:t>
      </w:r>
      <w:r>
        <w:t>ver un entorno laboral seguro</w:t>
      </w:r>
      <w:r w:rsidRPr="00453F56">
        <w:t xml:space="preserve">. </w:t>
      </w:r>
      <w:r>
        <w:t>Entre las disposiciones fundamentales relativas a los derechos del niño, cabe mencionar que</w:t>
      </w:r>
      <w:r w:rsidRPr="00453F56">
        <w:t>:</w:t>
      </w:r>
    </w:p>
    <w:p w:rsidR="005C7BE0" w:rsidRPr="00453F56" w:rsidRDefault="005C7BE0" w:rsidP="005C7BE0">
      <w:pPr>
        <w:pStyle w:val="Bullet1G"/>
        <w:suppressAutoHyphens/>
      </w:pPr>
      <w:r>
        <w:t>Se prohí</w:t>
      </w:r>
      <w:r w:rsidRPr="00453F56">
        <w:t>b</w:t>
      </w:r>
      <w:r>
        <w:t>e</w:t>
      </w:r>
      <w:r w:rsidRPr="00453F56">
        <w:t xml:space="preserve"> emplear a un menor de 15 años.</w:t>
      </w:r>
    </w:p>
    <w:p w:rsidR="005C7BE0" w:rsidRPr="00FC492C" w:rsidRDefault="005C7BE0" w:rsidP="005C7BE0">
      <w:pPr>
        <w:pStyle w:val="Bullet1G"/>
        <w:suppressAutoHyphens/>
      </w:pPr>
      <w:r w:rsidRPr="00FC492C">
        <w:t xml:space="preserve">Los empleadores </w:t>
      </w:r>
      <w:r>
        <w:t>facilita</w:t>
      </w:r>
      <w:r w:rsidRPr="00FC492C">
        <w:t xml:space="preserve">rán todos los días </w:t>
      </w:r>
      <w:r>
        <w:t xml:space="preserve">al niño empleado </w:t>
      </w:r>
      <w:r w:rsidRPr="00FC492C">
        <w:t xml:space="preserve">un período ininterrumpido de descanso no inferior a una hora </w:t>
      </w:r>
      <w:r>
        <w:t xml:space="preserve">después de </w:t>
      </w:r>
      <w:r w:rsidRPr="00FC492C">
        <w:t>cada cuat</w:t>
      </w:r>
      <w:r>
        <w:t>ro horas de trabajo</w:t>
      </w:r>
      <w:r w:rsidRPr="00FC492C">
        <w:t>.</w:t>
      </w:r>
    </w:p>
    <w:p w:rsidR="005C7BE0" w:rsidRPr="00FC492C" w:rsidRDefault="005C7BE0" w:rsidP="005C7BE0">
      <w:pPr>
        <w:pStyle w:val="Bullet1G"/>
        <w:suppressAutoHyphens/>
      </w:pPr>
      <w:r w:rsidRPr="00FC492C">
        <w:t>Se prohíbe que los niños trabajadores menores de 18 años trabajen entre las 22.00 y las 06:</w:t>
      </w:r>
      <w:r w:rsidRPr="00FC492C">
        <w:t>00 hor</w:t>
      </w:r>
      <w:r>
        <w:t>a</w:t>
      </w:r>
      <w:r w:rsidRPr="00FC492C">
        <w:t>s.</w:t>
      </w:r>
    </w:p>
    <w:p w:rsidR="005C7BE0" w:rsidRPr="0002305F" w:rsidRDefault="005C7BE0" w:rsidP="005C7BE0">
      <w:pPr>
        <w:pStyle w:val="Bullet1G"/>
        <w:suppressAutoHyphens/>
      </w:pPr>
      <w:r w:rsidRPr="0002305F">
        <w:t xml:space="preserve">Los empleados menores de 18 años tendrán derecho a permisos para asistir a reuniones, seminarios, sesiones celebradas por los institutos de educación o </w:t>
      </w:r>
      <w:r>
        <w:t>un</w:t>
      </w:r>
      <w:r w:rsidR="001D67D8">
        <w:t xml:space="preserve"> </w:t>
      </w:r>
      <w:r w:rsidRPr="0002305F">
        <w:t>go</w:t>
      </w:r>
      <w:r>
        <w:t>bi</w:t>
      </w:r>
      <w:r w:rsidRPr="0002305F">
        <w:t>ern</w:t>
      </w:r>
      <w:r>
        <w:t>o</w:t>
      </w:r>
      <w:r w:rsidRPr="0002305F">
        <w:t xml:space="preserve"> o</w:t>
      </w:r>
      <w:r>
        <w:t xml:space="preserve"> un organismo</w:t>
      </w:r>
      <w:r w:rsidRPr="0002305F">
        <w:t xml:space="preserve"> priva</w:t>
      </w:r>
      <w:r>
        <w:t>do,</w:t>
      </w:r>
      <w:r w:rsidRPr="0002305F">
        <w:t xml:space="preserve"> apro</w:t>
      </w:r>
      <w:r>
        <w:t>bados</w:t>
      </w:r>
      <w:r w:rsidRPr="0002305F">
        <w:t xml:space="preserve"> </w:t>
      </w:r>
      <w:r>
        <w:t xml:space="preserve">por el </w:t>
      </w:r>
      <w:r w:rsidRPr="0002305F">
        <w:t>Director</w:t>
      </w:r>
      <w:r>
        <w:t xml:space="preserve"> </w:t>
      </w:r>
      <w:r w:rsidRPr="0002305F">
        <w:t>General, o</w:t>
      </w:r>
      <w:r>
        <w:t xml:space="preserve"> a disfrutar de licencias por otros motivos</w:t>
      </w:r>
      <w:r w:rsidRPr="0002305F">
        <w:t xml:space="preserve">. El niño trabajador informará claramente al empleador </w:t>
      </w:r>
      <w:r>
        <w:t xml:space="preserve">con la debida antelación </w:t>
      </w:r>
      <w:r w:rsidRPr="0002305F">
        <w:t>de los motivos para ausentarse de su trabajo</w:t>
      </w:r>
      <w:r>
        <w:t xml:space="preserve"> y aportará la</w:t>
      </w:r>
      <w:r w:rsidRPr="0002305F">
        <w:t xml:space="preserve"> document</w:t>
      </w:r>
      <w:r>
        <w:t>ación pertinente</w:t>
      </w:r>
      <w:r w:rsidRPr="0002305F">
        <w:t xml:space="preserve">, </w:t>
      </w:r>
      <w:r>
        <w:t>cuando proceda</w:t>
      </w:r>
      <w:r w:rsidRPr="0002305F">
        <w:t>.</w:t>
      </w:r>
    </w:p>
    <w:p w:rsidR="005C7BE0" w:rsidRPr="0002305F" w:rsidRDefault="005C7BE0" w:rsidP="005C7BE0">
      <w:pPr>
        <w:pStyle w:val="Bullet1G"/>
        <w:suppressAutoHyphens/>
      </w:pPr>
      <w:r w:rsidRPr="0002305F">
        <w:t>Se prohíbe a los empleadores abonar la remuneración de un trabajador infantil a otra persona distinta del interesado.</w:t>
      </w:r>
    </w:p>
    <w:p w:rsidR="005C7BE0" w:rsidRPr="0002305F" w:rsidRDefault="005C7BE0" w:rsidP="005C7BE0">
      <w:pPr>
        <w:pStyle w:val="Bullet1G"/>
        <w:suppressAutoHyphens/>
      </w:pPr>
      <w:r w:rsidRPr="0002305F">
        <w:t>Se prohíbe a los empleadores solicitar o recibir</w:t>
      </w:r>
      <w:r>
        <w:t xml:space="preserve"> </w:t>
      </w:r>
      <w:r w:rsidRPr="0002305F">
        <w:t>un</w:t>
      </w:r>
      <w:r>
        <w:t>a</w:t>
      </w:r>
      <w:r w:rsidRPr="0002305F">
        <w:t xml:space="preserve"> </w:t>
      </w:r>
      <w:r>
        <w:t xml:space="preserve">cantidad en concepto de </w:t>
      </w:r>
      <w:r w:rsidR="001D67D8">
        <w:t>"</w:t>
      </w:r>
      <w:r>
        <w:t>fianza</w:t>
      </w:r>
      <w:r w:rsidR="001D67D8">
        <w:t xml:space="preserve">" </w:t>
      </w:r>
      <w:r>
        <w:t>p</w:t>
      </w:r>
      <w:r w:rsidRPr="0002305F">
        <w:t xml:space="preserve">or </w:t>
      </w:r>
      <w:r>
        <w:t>el motivo que sea</w:t>
      </w:r>
      <w:r w:rsidRPr="0002305F">
        <w:t xml:space="preserve">, </w:t>
      </w:r>
      <w:r>
        <w:t>del menor empleado</w:t>
      </w:r>
      <w:r w:rsidRPr="0002305F">
        <w:t>.</w:t>
      </w:r>
    </w:p>
    <w:p w:rsidR="005C7BE0" w:rsidRPr="00AE0D9F" w:rsidRDefault="005C7BE0" w:rsidP="005C7BE0">
      <w:pPr>
        <w:pStyle w:val="SingleTxtG"/>
      </w:pPr>
      <w:r w:rsidRPr="00AE0D9F">
        <w:t>158.</w:t>
      </w:r>
      <w:r w:rsidRPr="00AE0D9F">
        <w:tab/>
      </w:r>
      <w:r w:rsidRPr="00AE0D9F">
        <w:rPr>
          <w:i/>
        </w:rPr>
        <w:t>Ley de protección de la infancia de 2003</w:t>
      </w:r>
      <w:r w:rsidRPr="00AE0D9F">
        <w:t>, que entr</w:t>
      </w:r>
      <w:r>
        <w:t>ó en vigor el</w:t>
      </w:r>
      <w:r w:rsidRPr="00AE0D9F">
        <w:t xml:space="preserve"> 30 </w:t>
      </w:r>
      <w:r>
        <w:t>de m</w:t>
      </w:r>
      <w:r w:rsidRPr="00AE0D9F">
        <w:t>ar</w:t>
      </w:r>
      <w:r>
        <w:t>zo de</w:t>
      </w:r>
      <w:r w:rsidRPr="00AE0D9F">
        <w:t xml:space="preserve"> 2004.</w:t>
      </w:r>
      <w:r>
        <w:t xml:space="preserve"> </w:t>
      </w:r>
      <w:r w:rsidRPr="00AE0D9F">
        <w:t xml:space="preserve">Para esta </w:t>
      </w:r>
      <w:r w:rsidR="009C08C8">
        <w:t>ley</w:t>
      </w:r>
      <w:r w:rsidRPr="00AE0D9F">
        <w:t xml:space="preserve">, se han utilizado como base las premisas y principios de </w:t>
      </w:r>
      <w:smartTag w:uri="urn:schemas-microsoft-com:office:smarttags" w:element="PersonName">
        <w:smartTagPr>
          <w:attr w:name="ProductID" w:val="la Convenci￳n. Los"/>
        </w:smartTagPr>
        <w:r w:rsidRPr="00AE0D9F">
          <w:t>la Convención. Los</w:t>
        </w:r>
      </w:smartTag>
      <w:r w:rsidRPr="00AE0D9F">
        <w:t xml:space="preserve"> principales organismos encargados de su aplicación son el Ministerio del Interior, el Minist</w:t>
      </w:r>
      <w:r>
        <w:t>e</w:t>
      </w:r>
      <w:r w:rsidRPr="00AE0D9F">
        <w:t>r</w:t>
      </w:r>
      <w:r>
        <w:t>io de</w:t>
      </w:r>
      <w:r w:rsidRPr="00AE0D9F">
        <w:t xml:space="preserve"> Educa</w:t>
      </w:r>
      <w:r>
        <w:t>c</w:t>
      </w:r>
      <w:r w:rsidRPr="00AE0D9F">
        <w:t>i</w:t>
      </w:r>
      <w:r>
        <w:t>ó</w:t>
      </w:r>
      <w:r w:rsidRPr="00AE0D9F">
        <w:t xml:space="preserve">n, </w:t>
      </w:r>
      <w:r>
        <w:t xml:space="preserve">el </w:t>
      </w:r>
      <w:r w:rsidRPr="00AE0D9F">
        <w:t>Minist</w:t>
      </w:r>
      <w:r>
        <w:t>e</w:t>
      </w:r>
      <w:r w:rsidRPr="00AE0D9F">
        <w:t>r</w:t>
      </w:r>
      <w:r>
        <w:t>io de</w:t>
      </w:r>
      <w:r w:rsidRPr="00AE0D9F">
        <w:t xml:space="preserve"> Justic</w:t>
      </w:r>
      <w:r>
        <w:t>ia y el</w:t>
      </w:r>
      <w:r w:rsidRPr="00AE0D9F">
        <w:t xml:space="preserve"> Minist</w:t>
      </w:r>
      <w:r>
        <w:t>e</w:t>
      </w:r>
      <w:r w:rsidRPr="00AE0D9F">
        <w:t>r</w:t>
      </w:r>
      <w:r>
        <w:t>io de Desarrollo</w:t>
      </w:r>
      <w:r w:rsidRPr="00AE0D9F">
        <w:t xml:space="preserve"> Social </w:t>
      </w:r>
      <w:r>
        <w:t>y Seguridad Hu</w:t>
      </w:r>
      <w:r w:rsidRPr="00AE0D9F">
        <w:t>man</w:t>
      </w:r>
      <w:r>
        <w:t>a</w:t>
      </w:r>
      <w:r w:rsidRPr="00AE0D9F">
        <w:t>.</w:t>
      </w:r>
    </w:p>
    <w:p w:rsidR="005C7BE0" w:rsidRPr="00F05A30" w:rsidRDefault="005C7BE0" w:rsidP="005C7BE0">
      <w:pPr>
        <w:pStyle w:val="SingleTxtG"/>
      </w:pPr>
      <w:r w:rsidRPr="00AE0D9F">
        <w:t>159.</w:t>
      </w:r>
      <w:r w:rsidRPr="00AE0D9F">
        <w:tab/>
        <w:t xml:space="preserve">El objetivo de esta </w:t>
      </w:r>
      <w:r w:rsidR="009C08C8">
        <w:t>ley</w:t>
      </w:r>
      <w:r w:rsidRPr="00AE0D9F">
        <w:t xml:space="preserve"> consiste en promover la colaboración entre los organismos </w:t>
      </w:r>
      <w:r w:rsidR="003E1C3D">
        <w:t>competentes</w:t>
      </w:r>
      <w:r w:rsidRPr="00AE0D9F">
        <w:t xml:space="preserve"> en todos los sectores </w:t>
      </w:r>
      <w:r>
        <w:t>y</w:t>
      </w:r>
      <w:r w:rsidRPr="00AE0D9F">
        <w:t xml:space="preserve"> defin</w:t>
      </w:r>
      <w:r>
        <w:t>ir</w:t>
      </w:r>
      <w:r w:rsidRPr="00AE0D9F">
        <w:t xml:space="preserve"> </w:t>
      </w:r>
      <w:r>
        <w:t xml:space="preserve">los </w:t>
      </w:r>
      <w:r w:rsidRPr="00AE0D9F">
        <w:t>proced</w:t>
      </w:r>
      <w:r>
        <w:t>imientos y</w:t>
      </w:r>
      <w:r w:rsidRPr="00AE0D9F">
        <w:t xml:space="preserve"> me</w:t>
      </w:r>
      <w:r>
        <w:t>didas destinados a la prestación de</w:t>
      </w:r>
      <w:r w:rsidRPr="00AE0D9F">
        <w:t xml:space="preserve"> asist</w:t>
      </w:r>
      <w:r>
        <w:t>e</w:t>
      </w:r>
      <w:r w:rsidRPr="00AE0D9F">
        <w:t>nc</w:t>
      </w:r>
      <w:r>
        <w:t>ia para el bienestar</w:t>
      </w:r>
      <w:r w:rsidRPr="00AE0D9F">
        <w:t xml:space="preserve">, </w:t>
      </w:r>
      <w:r>
        <w:t>la</w:t>
      </w:r>
      <w:r w:rsidRPr="00AE0D9F">
        <w:t xml:space="preserve"> protec</w:t>
      </w:r>
      <w:r>
        <w:t>c</w:t>
      </w:r>
      <w:r w:rsidRPr="00AE0D9F">
        <w:t>i</w:t>
      </w:r>
      <w:r>
        <w:t>ó</w:t>
      </w:r>
      <w:r w:rsidRPr="00AE0D9F">
        <w:t xml:space="preserve">n </w:t>
      </w:r>
      <w:r>
        <w:t>de la seguridad y el desarrollo conductual del niño</w:t>
      </w:r>
      <w:r w:rsidRPr="00AE0D9F">
        <w:t xml:space="preserve">. </w:t>
      </w:r>
      <w:r w:rsidRPr="00C27E73">
        <w:t xml:space="preserve">La finalidad de estas medidas estriba en facilitar el cuidado, la crianza y el desarrollo adecuados del niño, lo que </w:t>
      </w:r>
      <w:r>
        <w:t>fomenta</w:t>
      </w:r>
      <w:r w:rsidRPr="00C27E73">
        <w:t xml:space="preserve">rá a su vez la </w:t>
      </w:r>
      <w:r>
        <w:t>e</w:t>
      </w:r>
      <w:r w:rsidRPr="00C27E73">
        <w:t>stabili</w:t>
      </w:r>
      <w:r>
        <w:t>dad de la institución</w:t>
      </w:r>
      <w:r w:rsidRPr="00C27E73">
        <w:t xml:space="preserve"> famil</w:t>
      </w:r>
      <w:r>
        <w:t>iar</w:t>
      </w:r>
      <w:r w:rsidRPr="00C27E73">
        <w:t xml:space="preserve"> </w:t>
      </w:r>
      <w:r>
        <w:t>y evitará</w:t>
      </w:r>
      <w:r w:rsidRPr="00C27E73">
        <w:t xml:space="preserve"> </w:t>
      </w:r>
      <w:r>
        <w:t>que el niño sea maltratado,</w:t>
      </w:r>
      <w:r w:rsidRPr="00C27E73">
        <w:t xml:space="preserve"> explot</w:t>
      </w:r>
      <w:r>
        <w:t>a</w:t>
      </w:r>
      <w:r w:rsidRPr="00C27E73">
        <w:t>d</w:t>
      </w:r>
      <w:r>
        <w:t>o</w:t>
      </w:r>
      <w:r w:rsidRPr="00C27E73">
        <w:t xml:space="preserve"> o discrimina</w:t>
      </w:r>
      <w:r>
        <w:t>do</w:t>
      </w:r>
      <w:r w:rsidRPr="00C27E73">
        <w:t xml:space="preserve">. </w:t>
      </w:r>
      <w:r w:rsidRPr="000C0560">
        <w:t>También se pretende mejorar la manera de po</w:t>
      </w:r>
      <w:r>
        <w:t>tenciar</w:t>
      </w:r>
      <w:r w:rsidRPr="000C0560">
        <w:t xml:space="preserve"> la colaboración entre los organismos gubernamentales y las organizaciones privadas que se encargan de proteger al niño, a fin de ajustarse a la actual Constitución del Reino de Tailandia, </w:t>
      </w:r>
      <w:r>
        <w:t>el Plan</w:t>
      </w:r>
      <w:r w:rsidRPr="000C0560">
        <w:t xml:space="preserve"> Na</w:t>
      </w:r>
      <w:r>
        <w:t>c</w:t>
      </w:r>
      <w:r w:rsidRPr="000C0560">
        <w:t xml:space="preserve">ional </w:t>
      </w:r>
      <w:r>
        <w:t xml:space="preserve">de Desarrollo </w:t>
      </w:r>
      <w:r w:rsidRPr="000C0560">
        <w:t>Econ</w:t>
      </w:r>
      <w:r>
        <w:t>ó</w:t>
      </w:r>
      <w:r w:rsidRPr="000C0560">
        <w:t>mic</w:t>
      </w:r>
      <w:r>
        <w:t>o y</w:t>
      </w:r>
      <w:r w:rsidRPr="000C0560">
        <w:t xml:space="preserve"> Social, </w:t>
      </w:r>
      <w:r>
        <w:t xml:space="preserve">y </w:t>
      </w:r>
      <w:smartTag w:uri="urn:schemas-microsoft-com:office:smarttags" w:element="PersonName">
        <w:smartTagPr>
          <w:attr w:name="ProductID" w:val="la Convenci￳n"/>
        </w:smartTagPr>
        <w:r>
          <w:t>la</w:t>
        </w:r>
        <w:r w:rsidRPr="000C0560">
          <w:t xml:space="preserve"> Conven</w:t>
        </w:r>
        <w:r>
          <w:t>c</w:t>
        </w:r>
        <w:r w:rsidRPr="000C0560">
          <w:t>i</w:t>
        </w:r>
        <w:r>
          <w:t>ó</w:t>
        </w:r>
        <w:r w:rsidRPr="000C0560">
          <w:t>n</w:t>
        </w:r>
      </w:smartTag>
      <w:r w:rsidRPr="000C0560">
        <w:t xml:space="preserve"> </w:t>
      </w:r>
      <w:r>
        <w:t>de las Naciones Unidas sobre los Derechos del Niño</w:t>
      </w:r>
      <w:r w:rsidRPr="000C0560">
        <w:t xml:space="preserve">. Los principales mecanismos para aplicar esta </w:t>
      </w:r>
      <w:r w:rsidR="009C08C8">
        <w:t>ley</w:t>
      </w:r>
      <w:r w:rsidRPr="000C0560">
        <w:t xml:space="preserve"> son los comit</w:t>
      </w:r>
      <w:r>
        <w:t>és de protección del niño, a nivel n</w:t>
      </w:r>
      <w:r w:rsidRPr="000C0560">
        <w:t>a</w:t>
      </w:r>
      <w:r>
        <w:t>c</w:t>
      </w:r>
      <w:r w:rsidRPr="000C0560">
        <w:t xml:space="preserve">ional, </w:t>
      </w:r>
      <w:r>
        <w:t>p</w:t>
      </w:r>
      <w:r w:rsidRPr="000C0560">
        <w:t>rovincial</w:t>
      </w:r>
      <w:r>
        <w:t xml:space="preserve"> y municipal de</w:t>
      </w:r>
      <w:r w:rsidRPr="000C0560">
        <w:t xml:space="preserve"> Bangkok</w:t>
      </w:r>
      <w:r>
        <w:t xml:space="preserve"> y el Fondo de</w:t>
      </w:r>
      <w:r w:rsidRPr="000C0560">
        <w:t xml:space="preserve"> Protec</w:t>
      </w:r>
      <w:r>
        <w:t>c</w:t>
      </w:r>
      <w:r w:rsidRPr="000C0560">
        <w:t>i</w:t>
      </w:r>
      <w:r>
        <w:t xml:space="preserve">ón de </w:t>
      </w:r>
      <w:smartTag w:uri="urn:schemas-microsoft-com:office:smarttags" w:element="PersonName">
        <w:smartTagPr>
          <w:attr w:name="ProductID" w:val="la Infancia. El"/>
        </w:smartTagPr>
        <w:r>
          <w:t>la Infancia</w:t>
        </w:r>
        <w:r w:rsidRPr="000C0560">
          <w:t>. El</w:t>
        </w:r>
      </w:smartTag>
      <w:r w:rsidRPr="000C0560">
        <w:t xml:space="preserve"> interés superior del niño reviste una importancia primordial en cualquier co</w:t>
      </w:r>
      <w:r>
        <w:t>mportamiento relacionado con los niños, por lo que está prohibida cualquier</w:t>
      </w:r>
      <w:r w:rsidRPr="000C0560">
        <w:t xml:space="preserve"> discrimina</w:t>
      </w:r>
      <w:r>
        <w:t>c</w:t>
      </w:r>
      <w:r w:rsidRPr="000C0560">
        <w:t>i</w:t>
      </w:r>
      <w:r>
        <w:t>ó</w:t>
      </w:r>
      <w:r w:rsidRPr="000C0560">
        <w:t xml:space="preserve">n </w:t>
      </w:r>
      <w:r>
        <w:t>injusta</w:t>
      </w:r>
      <w:r w:rsidRPr="000C0560">
        <w:t xml:space="preserve">. </w:t>
      </w:r>
      <w:r w:rsidRPr="00F05A30">
        <w:t xml:space="preserve">También define la </w:t>
      </w:r>
      <w:r>
        <w:t xml:space="preserve">actitud </w:t>
      </w:r>
      <w:r w:rsidRPr="00F05A30">
        <w:t xml:space="preserve">general frente al niño, así como la asistencia, </w:t>
      </w:r>
      <w:r>
        <w:t xml:space="preserve">la </w:t>
      </w:r>
      <w:r w:rsidRPr="00F05A30">
        <w:t xml:space="preserve">protección de </w:t>
      </w:r>
      <w:r>
        <w:t>su</w:t>
      </w:r>
      <w:r w:rsidRPr="00F05A30">
        <w:t xml:space="preserve"> seguridad y </w:t>
      </w:r>
      <w:r>
        <w:t xml:space="preserve">la </w:t>
      </w:r>
      <w:r w:rsidRPr="00F05A30">
        <w:t>promoción de l</w:t>
      </w:r>
      <w:r>
        <w:t>a</w:t>
      </w:r>
      <w:r w:rsidRPr="00F05A30">
        <w:t>s co</w:t>
      </w:r>
      <w:r>
        <w:t>nductas adecuada</w:t>
      </w:r>
      <w:r w:rsidRPr="00F05A30">
        <w:t>s para imped</w:t>
      </w:r>
      <w:r>
        <w:t>i</w:t>
      </w:r>
      <w:r w:rsidRPr="00F05A30">
        <w:t>r que el niño entre en contacto con el sistema de justic</w:t>
      </w:r>
      <w:r>
        <w:t>ia</w:t>
      </w:r>
      <w:r w:rsidRPr="00F05A30">
        <w:t>.</w:t>
      </w:r>
    </w:p>
    <w:p w:rsidR="005C7BE0" w:rsidRPr="00351C96" w:rsidRDefault="005C7BE0" w:rsidP="005C7BE0">
      <w:pPr>
        <w:pStyle w:val="SingleTxtG"/>
      </w:pPr>
      <w:r w:rsidRPr="00F05A30">
        <w:t>160.</w:t>
      </w:r>
      <w:r w:rsidRPr="00F05A30">
        <w:tab/>
      </w:r>
      <w:r w:rsidRPr="00F05A30">
        <w:rPr>
          <w:i/>
        </w:rPr>
        <w:t>Ley de promoción del desarrollo infantil y juvenil de 2007</w:t>
      </w:r>
      <w:r w:rsidRPr="00F05A30">
        <w:t xml:space="preserve">. Define las directrices y procedimientos en el fomento de un </w:t>
      </w:r>
      <w:r w:rsidRPr="00AC4E63">
        <w:t>desarrollo</w:t>
      </w:r>
      <w:r w:rsidRPr="00F05A30">
        <w:t xml:space="preserve"> </w:t>
      </w:r>
      <w:r>
        <w:t>adecuado de los niños y jóvenes en el</w:t>
      </w:r>
      <w:r w:rsidRPr="00F05A30">
        <w:t xml:space="preserve"> context</w:t>
      </w:r>
      <w:r>
        <w:t>o de la situación social actual</w:t>
      </w:r>
      <w:r w:rsidRPr="00F05A30">
        <w:t xml:space="preserve">. Establece la obligación de </w:t>
      </w:r>
      <w:r>
        <w:t>abrir</w:t>
      </w:r>
      <w:r w:rsidRPr="00F05A30">
        <w:t xml:space="preserve"> un centro para niños y jóvenes en todos los distritos, as</w:t>
      </w:r>
      <w:r>
        <w:t>í como un consejo infantil y juvenil</w:t>
      </w:r>
      <w:r w:rsidRPr="00F05A30">
        <w:t xml:space="preserve">. </w:t>
      </w:r>
      <w:r w:rsidRPr="00351C96">
        <w:t xml:space="preserve">Se alienta a las organizaciones gubernamentales y a las de la administración local a participar en </w:t>
      </w:r>
      <w:r>
        <w:t>el fomento</w:t>
      </w:r>
      <w:r w:rsidRPr="00351C96">
        <w:t xml:space="preserve"> </w:t>
      </w:r>
      <w:r>
        <w:t>del desarrollo infantil y juvenil</w:t>
      </w:r>
      <w:r w:rsidRPr="00351C96">
        <w:t xml:space="preserve">. La </w:t>
      </w:r>
      <w:r w:rsidR="009C08C8">
        <w:t>ley</w:t>
      </w:r>
      <w:r w:rsidRPr="00351C96">
        <w:t xml:space="preserve"> entró en vigor el</w:t>
      </w:r>
      <w:r w:rsidRPr="009E614C">
        <w:t xml:space="preserve"> 13 </w:t>
      </w:r>
      <w:r>
        <w:t>de ab</w:t>
      </w:r>
      <w:r w:rsidRPr="009E614C">
        <w:t xml:space="preserve">ril </w:t>
      </w:r>
      <w:r>
        <w:t xml:space="preserve">de </w:t>
      </w:r>
      <w:r w:rsidRPr="009E614C">
        <w:t xml:space="preserve">2008. </w:t>
      </w:r>
      <w:r w:rsidRPr="00351C96">
        <w:t>El Ministerio de Desarrollo Social y Seguridad Humana es el principal organismo respons</w:t>
      </w:r>
      <w:r>
        <w:t>a</w:t>
      </w:r>
      <w:r w:rsidRPr="00351C96">
        <w:t>ble de la aplicaci</w:t>
      </w:r>
      <w:r>
        <w:t xml:space="preserve">ón de esta </w:t>
      </w:r>
      <w:r w:rsidR="009C08C8">
        <w:t>ley</w:t>
      </w:r>
      <w:r w:rsidRPr="00351C96">
        <w:t>.</w:t>
      </w:r>
    </w:p>
    <w:p w:rsidR="005C7BE0" w:rsidRPr="00110292" w:rsidRDefault="005C7BE0" w:rsidP="005C7BE0">
      <w:pPr>
        <w:pStyle w:val="SingleTxtG"/>
      </w:pPr>
      <w:r w:rsidRPr="00351C96">
        <w:t>161.</w:t>
      </w:r>
      <w:r w:rsidRPr="00351C96">
        <w:tab/>
      </w:r>
      <w:r w:rsidRPr="00351C96">
        <w:rPr>
          <w:i/>
        </w:rPr>
        <w:t>Ley de protección de las v</w:t>
      </w:r>
      <w:r>
        <w:rPr>
          <w:i/>
        </w:rPr>
        <w:t>íctimas de la violencia en el hogar de</w:t>
      </w:r>
      <w:r w:rsidRPr="00351C96">
        <w:rPr>
          <w:i/>
        </w:rPr>
        <w:t xml:space="preserve"> 2007</w:t>
      </w:r>
      <w:r w:rsidRPr="00351C96">
        <w:t xml:space="preserve">. </w:t>
      </w:r>
      <w:r>
        <w:t>Su objetivo consiste en potenciar unas relaciones dignas en la</w:t>
      </w:r>
      <w:r w:rsidRPr="00351C96">
        <w:t xml:space="preserve"> familia. Cualquier acto de violencia </w:t>
      </w:r>
      <w:r>
        <w:t xml:space="preserve">doméstica </w:t>
      </w:r>
      <w:r w:rsidRPr="00351C96">
        <w:t xml:space="preserve">está </w:t>
      </w:r>
      <w:r>
        <w:t>tipificado como</w:t>
      </w:r>
      <w:r w:rsidRPr="00351C96">
        <w:t xml:space="preserve"> delito en el </w:t>
      </w:r>
      <w:r>
        <w:t xml:space="preserve">Código </w:t>
      </w:r>
      <w:r w:rsidRPr="00351C96">
        <w:t xml:space="preserve">Penal </w:t>
      </w:r>
      <w:r>
        <w:t>y será castigado</w:t>
      </w:r>
      <w:r w:rsidRPr="00351C96">
        <w:t xml:space="preserve">. </w:t>
      </w:r>
      <w:r w:rsidRPr="004876F8">
        <w:t>Los niños, los jóvenes y los</w:t>
      </w:r>
      <w:r>
        <w:t xml:space="preserve"> </w:t>
      </w:r>
      <w:r w:rsidRPr="004876F8">
        <w:t>miembros de la familia tienen</w:t>
      </w:r>
      <w:r>
        <w:t xml:space="preserve"> </w:t>
      </w:r>
      <w:r w:rsidRPr="004876F8">
        <w:t>derecho a la protección</w:t>
      </w:r>
      <w:r>
        <w:t xml:space="preserve"> del Es</w:t>
      </w:r>
      <w:r w:rsidRPr="004876F8">
        <w:t>ta</w:t>
      </w:r>
      <w:r>
        <w:t>do contra todo</w:t>
      </w:r>
      <w:r w:rsidRPr="004876F8">
        <w:t xml:space="preserve"> act</w:t>
      </w:r>
      <w:r>
        <w:t xml:space="preserve">o arbitrario de </w:t>
      </w:r>
      <w:r w:rsidRPr="004876F8">
        <w:t>violenc</w:t>
      </w:r>
      <w:r>
        <w:t>ia doméstica</w:t>
      </w:r>
      <w:r w:rsidRPr="004876F8">
        <w:t xml:space="preserve">. </w:t>
      </w:r>
      <w:r w:rsidRPr="00110292">
        <w:t>La ley entró en vigor el</w:t>
      </w:r>
      <w:r w:rsidRPr="009E614C">
        <w:t xml:space="preserve"> 12 </w:t>
      </w:r>
      <w:r>
        <w:t>de n</w:t>
      </w:r>
      <w:r w:rsidRPr="009E614C">
        <w:t>ov</w:t>
      </w:r>
      <w:r>
        <w:t>i</w:t>
      </w:r>
      <w:r w:rsidRPr="009E614C">
        <w:t>embr</w:t>
      </w:r>
      <w:r>
        <w:t>e de</w:t>
      </w:r>
      <w:r w:rsidRPr="009E614C">
        <w:t xml:space="preserve"> 2007. </w:t>
      </w:r>
      <w:r w:rsidRPr="00110292">
        <w:t>El Ministerio de Desarrollo Social y Seguridad Humana es el principal organismo respons</w:t>
      </w:r>
      <w:r>
        <w:t>a</w:t>
      </w:r>
      <w:r w:rsidRPr="00110292">
        <w:t xml:space="preserve">ble </w:t>
      </w:r>
      <w:r>
        <w:t>de la aplicación de esta</w:t>
      </w:r>
      <w:r w:rsidRPr="00110292">
        <w:t xml:space="preserve"> </w:t>
      </w:r>
      <w:r w:rsidR="009C08C8">
        <w:t>ley</w:t>
      </w:r>
      <w:r w:rsidRPr="00110292">
        <w:t>.</w:t>
      </w:r>
    </w:p>
    <w:p w:rsidR="005C7BE0" w:rsidRPr="006B12F3" w:rsidRDefault="005C7BE0" w:rsidP="005C7BE0">
      <w:pPr>
        <w:pStyle w:val="SingleTxtG"/>
      </w:pPr>
      <w:r w:rsidRPr="006B12F3">
        <w:t>162.</w:t>
      </w:r>
      <w:r w:rsidRPr="006B12F3">
        <w:tab/>
      </w:r>
      <w:smartTag w:uri="urn:schemas-microsoft-com:office:smarttags" w:element="PersonName">
        <w:smartTagPr>
          <w:attr w:name="ProductID" w:val="la Subcomisi￳n"/>
        </w:smartTagPr>
        <w:r w:rsidRPr="006B12F3">
          <w:t>La Subcomisión</w:t>
        </w:r>
      </w:smartTag>
      <w:r w:rsidRPr="006B12F3">
        <w:t xml:space="preserve"> de Reforma de </w:t>
      </w:r>
      <w:smartTag w:uri="urn:schemas-microsoft-com:office:smarttags" w:element="PersonName">
        <w:smartTagPr>
          <w:attr w:name="ProductID" w:val="la Legislaci￳n"/>
        </w:smartTagPr>
        <w:r w:rsidRPr="006B12F3">
          <w:t>la Legislación</w:t>
        </w:r>
      </w:smartTag>
      <w:r w:rsidRPr="006B12F3">
        <w:t>, el órgano que tiene encomendada la tarea de examinar y revisar las leyes relacionadas con la infancia</w:t>
      </w:r>
      <w:r>
        <w:t xml:space="preserve"> a tenor de</w:t>
      </w:r>
      <w:r w:rsidRPr="006B12F3">
        <w:t xml:space="preserve"> </w:t>
      </w:r>
      <w:smartTag w:uri="urn:schemas-microsoft-com:office:smarttags" w:element="PersonName">
        <w:smartTagPr>
          <w:attr w:name="ProductID" w:val="la Constituci￳n"/>
        </w:smartTagPr>
        <w:r w:rsidRPr="006B12F3">
          <w:t>la Constitución</w:t>
        </w:r>
      </w:smartTag>
      <w:r w:rsidRPr="006B12F3">
        <w:t xml:space="preserve"> tailandesa y </w:t>
      </w:r>
      <w:smartTag w:uri="urn:schemas-microsoft-com:office:smarttags" w:element="PersonName">
        <w:smartTagPr>
          <w:attr w:name="ProductID" w:val="la Convenci￳n"/>
        </w:smartTagPr>
        <w:r w:rsidRPr="006B12F3">
          <w:t>la Convención</w:t>
        </w:r>
      </w:smartTag>
      <w:r w:rsidRPr="006B12F3">
        <w:t>, se re</w:t>
      </w:r>
      <w:r>
        <w:t>úne por término medio una vez al mes y celebra reuniones</w:t>
      </w:r>
      <w:r w:rsidRPr="006B12F3">
        <w:t xml:space="preserve"> </w:t>
      </w:r>
      <w:r>
        <w:t xml:space="preserve">periódicas con los organismos </w:t>
      </w:r>
      <w:r w:rsidR="003E1C3D">
        <w:t>competentes</w:t>
      </w:r>
      <w:r>
        <w:t xml:space="preserve"> para debatir</w:t>
      </w:r>
      <w:r w:rsidRPr="006B12F3">
        <w:t xml:space="preserve"> </w:t>
      </w:r>
      <w:r>
        <w:t>y compartir información sobre las cuestiones relativas a la promoción y el cumplimiento de las leyes relacionadas con los niños</w:t>
      </w:r>
      <w:r w:rsidRPr="006B12F3">
        <w:t xml:space="preserve">. </w:t>
      </w:r>
    </w:p>
    <w:p w:rsidR="005C7BE0" w:rsidRPr="00600FFF" w:rsidRDefault="005C7BE0" w:rsidP="005C7BE0">
      <w:pPr>
        <w:pStyle w:val="H1G"/>
      </w:pPr>
      <w:r w:rsidRPr="006B12F3">
        <w:tab/>
      </w:r>
      <w:r w:rsidRPr="009E614C">
        <w:t>B.</w:t>
      </w:r>
      <w:r w:rsidRPr="009E614C">
        <w:tab/>
        <w:t>2.</w:t>
      </w:r>
      <w:r w:rsidRPr="009E614C">
        <w:tab/>
      </w:r>
      <w:r w:rsidRPr="00600FFF">
        <w:t xml:space="preserve">Obligaciones internacionales relativas a los derechos </w:t>
      </w:r>
      <w:r>
        <w:t>del niño</w:t>
      </w:r>
    </w:p>
    <w:p w:rsidR="005C7BE0" w:rsidRPr="00600FFF" w:rsidRDefault="005C7BE0" w:rsidP="005C7BE0">
      <w:pPr>
        <w:pStyle w:val="SingleTxtG"/>
      </w:pPr>
      <w:r w:rsidRPr="00600FFF">
        <w:t>163.</w:t>
      </w:r>
      <w:r w:rsidRPr="00600FFF">
        <w:tab/>
        <w:t xml:space="preserve">Entre los instrumentos internacionales </w:t>
      </w:r>
      <w:r>
        <w:t xml:space="preserve">vinculantes para Tailandia </w:t>
      </w:r>
      <w:r w:rsidRPr="00600FFF">
        <w:t xml:space="preserve">en </w:t>
      </w:r>
      <w:r>
        <w:t>materia</w:t>
      </w:r>
      <w:r w:rsidRPr="00600FFF">
        <w:t xml:space="preserve"> de los derechos del niño</w:t>
      </w:r>
      <w:r>
        <w:t xml:space="preserve"> figuran</w:t>
      </w:r>
      <w:r w:rsidRPr="00600FFF">
        <w:t>:</w:t>
      </w:r>
    </w:p>
    <w:p w:rsidR="005C7BE0" w:rsidRPr="00600FFF" w:rsidRDefault="005C7BE0" w:rsidP="005C7BE0">
      <w:pPr>
        <w:pStyle w:val="SingleTxtG"/>
      </w:pPr>
      <w:r>
        <w:tab/>
      </w:r>
      <w:r w:rsidRPr="00600FFF">
        <w:t>1)</w:t>
      </w:r>
      <w:r w:rsidRPr="00600FFF">
        <w:tab/>
        <w:t xml:space="preserve">El Pacto Internacional de Derechos Civiles y Políticos de 1966. </w:t>
      </w:r>
      <w:r>
        <w:t>Entró en vigor el</w:t>
      </w:r>
      <w:r w:rsidRPr="00600FFF">
        <w:t xml:space="preserve"> 30 de enero de 1997;</w:t>
      </w:r>
    </w:p>
    <w:p w:rsidR="005C7BE0" w:rsidRPr="009E614C" w:rsidRDefault="005C7BE0" w:rsidP="005C7BE0">
      <w:pPr>
        <w:pStyle w:val="SingleTxtG"/>
      </w:pPr>
      <w:r w:rsidRPr="00600FFF">
        <w:tab/>
        <w:t>2)</w:t>
      </w:r>
      <w:r w:rsidRPr="00600FFF">
        <w:tab/>
        <w:t>El Pacto Interna</w:t>
      </w:r>
      <w:r>
        <w:t>c</w:t>
      </w:r>
      <w:r w:rsidRPr="00600FFF">
        <w:t xml:space="preserve">ional </w:t>
      </w:r>
      <w:r>
        <w:t>de Derechos</w:t>
      </w:r>
      <w:r w:rsidRPr="00600FFF">
        <w:t xml:space="preserve"> Econ</w:t>
      </w:r>
      <w:r>
        <w:t>ó</w:t>
      </w:r>
      <w:r w:rsidRPr="00600FFF">
        <w:t>mic</w:t>
      </w:r>
      <w:r>
        <w:t>os</w:t>
      </w:r>
      <w:r w:rsidRPr="00600FFF">
        <w:t>, Social</w:t>
      </w:r>
      <w:r>
        <w:t>es y</w:t>
      </w:r>
      <w:r w:rsidRPr="00600FFF">
        <w:t xml:space="preserve"> Cultural</w:t>
      </w:r>
      <w:r>
        <w:t>es de</w:t>
      </w:r>
      <w:r w:rsidRPr="00600FFF">
        <w:t xml:space="preserve"> 1966. Entró en vigor el</w:t>
      </w:r>
      <w:r>
        <w:t xml:space="preserve"> 5 de diciembre de 1999;</w:t>
      </w:r>
    </w:p>
    <w:p w:rsidR="005C7BE0" w:rsidRPr="009352CA" w:rsidRDefault="005C7BE0" w:rsidP="005C7BE0">
      <w:pPr>
        <w:pStyle w:val="SingleTxtG"/>
      </w:pPr>
      <w:r>
        <w:tab/>
      </w:r>
      <w:r w:rsidRPr="009352CA">
        <w:t>3)</w:t>
      </w:r>
      <w:r w:rsidRPr="009352CA">
        <w:tab/>
      </w:r>
      <w:smartTag w:uri="urn:schemas-microsoft-com:office:smarttags" w:element="PersonName">
        <w:smartTagPr>
          <w:attr w:name="ProductID" w:val="la Convenci￳n"/>
        </w:smartTagPr>
        <w:r w:rsidRPr="009352CA">
          <w:t>La Convención</w:t>
        </w:r>
      </w:smartTag>
      <w:r w:rsidRPr="009352CA">
        <w:t xml:space="preserve"> sobre la eliminación de todas las formas </w:t>
      </w:r>
      <w:r>
        <w:t>de</w:t>
      </w:r>
      <w:r w:rsidRPr="009352CA">
        <w:t xml:space="preserve"> </w:t>
      </w:r>
      <w:r>
        <w:t>d</w:t>
      </w:r>
      <w:r w:rsidRPr="009352CA">
        <w:t>iscrimina</w:t>
      </w:r>
      <w:r>
        <w:t>c</w:t>
      </w:r>
      <w:r w:rsidRPr="009352CA">
        <w:t>i</w:t>
      </w:r>
      <w:r>
        <w:t>ó</w:t>
      </w:r>
      <w:r w:rsidRPr="009352CA">
        <w:t>n</w:t>
      </w:r>
      <w:r>
        <w:t xml:space="preserve"> contra la mujer, de</w:t>
      </w:r>
      <w:r w:rsidRPr="009352CA">
        <w:t xml:space="preserve"> 1979. Ratificada el 9 de agosto de 1985; Protocolo Facultativo de 1999. Ratificada el 14 de enero de 2000;</w:t>
      </w:r>
    </w:p>
    <w:p w:rsidR="005C7BE0" w:rsidRPr="009E614C" w:rsidRDefault="005C7BE0" w:rsidP="005C7BE0">
      <w:pPr>
        <w:pStyle w:val="SingleTxtG"/>
      </w:pPr>
      <w:r w:rsidRPr="009352CA">
        <w:tab/>
        <w:t>4)</w:t>
      </w:r>
      <w:r w:rsidRPr="009352CA">
        <w:tab/>
      </w:r>
      <w:smartTag w:uri="urn:schemas-microsoft-com:office:smarttags" w:element="PersonName">
        <w:smartTagPr>
          <w:attr w:name="ProductID" w:val="la Convenci￳n"/>
        </w:smartTagPr>
        <w:r>
          <w:t xml:space="preserve">La </w:t>
        </w:r>
        <w:r w:rsidRPr="009352CA">
          <w:t>Convención</w:t>
        </w:r>
      </w:smartTag>
      <w:r w:rsidRPr="009352CA">
        <w:t xml:space="preserve"> de las Naciones Unidas</w:t>
      </w:r>
      <w:r>
        <w:t xml:space="preserve"> contra </w:t>
      </w:r>
      <w:smartTag w:uri="urn:schemas-microsoft-com:office:smarttags" w:element="PersonName">
        <w:smartTagPr>
          <w:attr w:name="ProductID" w:val="la Delincuencia Organizada"/>
        </w:smartTagPr>
        <w:r>
          <w:t>la Delincuenci</w:t>
        </w:r>
        <w:r w:rsidRPr="009352CA">
          <w:t>a Organizada</w:t>
        </w:r>
      </w:smartTag>
      <w:r w:rsidRPr="009352CA">
        <w:t xml:space="preserve"> Transna</w:t>
      </w:r>
      <w:r>
        <w:t>c</w:t>
      </w:r>
      <w:r w:rsidRPr="009352CA">
        <w:t>ional. Firmada el</w:t>
      </w:r>
      <w:r>
        <w:t xml:space="preserve"> 19 de diciembre de 2000;</w:t>
      </w:r>
    </w:p>
    <w:p w:rsidR="005C7BE0" w:rsidRPr="009352CA" w:rsidRDefault="005C7BE0" w:rsidP="005C7BE0">
      <w:pPr>
        <w:pStyle w:val="SingleTxtG"/>
      </w:pPr>
      <w:r>
        <w:tab/>
      </w:r>
      <w:r w:rsidRPr="009352CA">
        <w:t>5)</w:t>
      </w:r>
      <w:r w:rsidRPr="009352CA">
        <w:tab/>
        <w:t xml:space="preserve">El Convenio </w:t>
      </w:r>
      <w:r w:rsidR="001D67D8">
        <w:t>Nº</w:t>
      </w:r>
      <w:r w:rsidRPr="009352CA">
        <w:t xml:space="preserve"> 182 de </w:t>
      </w:r>
      <w:smartTag w:uri="urn:schemas-microsoft-com:office:smarttags" w:element="PersonName">
        <w:smartTagPr>
          <w:attr w:name="ProductID" w:val="la OIT"/>
        </w:smartTagPr>
        <w:r w:rsidRPr="009352CA">
          <w:t>la OIT</w:t>
        </w:r>
      </w:smartTag>
      <w:r w:rsidRPr="009352CA">
        <w:t xml:space="preserve"> sobre la prohibición de las pe</w:t>
      </w:r>
      <w:r>
        <w:t>ores formas de trabajo infantil</w:t>
      </w:r>
      <w:r w:rsidRPr="009352CA">
        <w:t xml:space="preserve"> y la</w:t>
      </w:r>
      <w:r>
        <w:t xml:space="preserve"> a</w:t>
      </w:r>
      <w:r w:rsidRPr="009352CA">
        <w:t>cci</w:t>
      </w:r>
      <w:r>
        <w:t>ó</w:t>
      </w:r>
      <w:r w:rsidRPr="009352CA">
        <w:t xml:space="preserve">n </w:t>
      </w:r>
      <w:r>
        <w:t>inmediata para su</w:t>
      </w:r>
      <w:r w:rsidRPr="009352CA">
        <w:t xml:space="preserve"> </w:t>
      </w:r>
      <w:r>
        <w:t>e</w:t>
      </w:r>
      <w:r w:rsidRPr="009352CA">
        <w:t>limina</w:t>
      </w:r>
      <w:r>
        <w:t>c</w:t>
      </w:r>
      <w:r w:rsidRPr="009352CA">
        <w:t>i</w:t>
      </w:r>
      <w:r>
        <w:t>ó</w:t>
      </w:r>
      <w:r w:rsidRPr="009352CA">
        <w:t>n. Ratificado el 16 de febrero de 2001;</w:t>
      </w:r>
    </w:p>
    <w:p w:rsidR="005C7BE0" w:rsidRPr="009E614C" w:rsidRDefault="005C7BE0" w:rsidP="005C7BE0">
      <w:pPr>
        <w:pStyle w:val="SingleTxtG"/>
      </w:pPr>
      <w:r w:rsidRPr="009352CA">
        <w:tab/>
        <w:t>6)</w:t>
      </w:r>
      <w:r w:rsidRPr="009352CA">
        <w:tab/>
        <w:t xml:space="preserve">El Convenio de </w:t>
      </w:r>
      <w:smartTag w:uri="urn:schemas-microsoft-com:office:smarttags" w:element="PersonName">
        <w:smartTagPr>
          <w:attr w:name="ProductID" w:val="La Haya"/>
        </w:smartTagPr>
        <w:r w:rsidRPr="009352CA">
          <w:t>La Haya</w:t>
        </w:r>
      </w:smartTag>
      <w:r w:rsidRPr="009352CA">
        <w:t xml:space="preserve"> sobre los aspectos civiles de la sustracci</w:t>
      </w:r>
      <w:r>
        <w:t>ón</w:t>
      </w:r>
      <w:r w:rsidRPr="009352CA">
        <w:t xml:space="preserve"> </w:t>
      </w:r>
      <w:r>
        <w:t>i</w:t>
      </w:r>
      <w:r w:rsidRPr="009352CA">
        <w:t>nterna</w:t>
      </w:r>
      <w:r>
        <w:t>c</w:t>
      </w:r>
      <w:r w:rsidRPr="009352CA">
        <w:t xml:space="preserve">ional </w:t>
      </w:r>
      <w:r>
        <w:t>de menores de</w:t>
      </w:r>
      <w:r w:rsidRPr="009352CA">
        <w:t xml:space="preserve"> 1973. </w:t>
      </w:r>
      <w:r>
        <w:t>Ratificado el 1º de noviembre de 2002;</w:t>
      </w:r>
    </w:p>
    <w:p w:rsidR="005C7BE0" w:rsidRPr="008C1A1D" w:rsidRDefault="005C7BE0" w:rsidP="005C7BE0">
      <w:pPr>
        <w:pStyle w:val="SingleTxtG"/>
      </w:pPr>
      <w:r>
        <w:tab/>
      </w:r>
      <w:r w:rsidRPr="008C1A1D">
        <w:t>7)</w:t>
      </w:r>
      <w:r w:rsidRPr="008C1A1D">
        <w:tab/>
      </w:r>
      <w:smartTag w:uri="urn:schemas-microsoft-com:office:smarttags" w:element="PersonName">
        <w:smartTagPr>
          <w:attr w:name="ProductID" w:val="La Convenci￳n Internacional"/>
        </w:smartTagPr>
        <w:r>
          <w:t xml:space="preserve">La </w:t>
        </w:r>
        <w:r w:rsidRPr="008C1A1D">
          <w:t>Convención Internacional</w:t>
        </w:r>
      </w:smartTag>
      <w:r w:rsidRPr="008C1A1D">
        <w:t xml:space="preserve"> sobre </w:t>
      </w:r>
      <w:smartTag w:uri="urn:schemas-microsoft-com:office:smarttags" w:element="PersonName">
        <w:smartTagPr>
          <w:attr w:name="ProductID" w:val="la Eliminaci￳n"/>
        </w:smartTagPr>
        <w:r w:rsidRPr="008C1A1D">
          <w:t>la Eliminación</w:t>
        </w:r>
      </w:smartTag>
      <w:r w:rsidRPr="008C1A1D">
        <w:t xml:space="preserve"> de todas las Formas </w:t>
      </w:r>
      <w:r>
        <w:t>de</w:t>
      </w:r>
      <w:r w:rsidRPr="008C1A1D">
        <w:t xml:space="preserve"> Discrimina</w:t>
      </w:r>
      <w:r>
        <w:t>c</w:t>
      </w:r>
      <w:r w:rsidRPr="008C1A1D">
        <w:t>i</w:t>
      </w:r>
      <w:r>
        <w:t>ó</w:t>
      </w:r>
      <w:r w:rsidRPr="008C1A1D">
        <w:t xml:space="preserve">n </w:t>
      </w:r>
      <w:r>
        <w:t>Racial de</w:t>
      </w:r>
      <w:r w:rsidRPr="008C1A1D">
        <w:t xml:space="preserve"> 1965. </w:t>
      </w:r>
      <w:r>
        <w:t>Entró en vigor el</w:t>
      </w:r>
      <w:r w:rsidRPr="008C1A1D">
        <w:t xml:space="preserve"> 28 de febrero de 2003;</w:t>
      </w:r>
    </w:p>
    <w:p w:rsidR="005C7BE0" w:rsidRPr="002943BA" w:rsidRDefault="005C7BE0" w:rsidP="005C7BE0">
      <w:pPr>
        <w:pStyle w:val="SingleTxtG"/>
      </w:pPr>
      <w:r w:rsidRPr="008C1A1D">
        <w:tab/>
        <w:t>8)</w:t>
      </w:r>
      <w:r w:rsidRPr="008C1A1D">
        <w:tab/>
      </w:r>
      <w:r>
        <w:t xml:space="preserve">El </w:t>
      </w:r>
      <w:r w:rsidRPr="008C1A1D">
        <w:t xml:space="preserve">Convenio </w:t>
      </w:r>
      <w:r w:rsidR="001D67D8">
        <w:t>Nº</w:t>
      </w:r>
      <w:r w:rsidRPr="008C1A1D">
        <w:t xml:space="preserve"> 138 </w:t>
      </w:r>
      <w:r>
        <w:t xml:space="preserve">de </w:t>
      </w:r>
      <w:smartTag w:uri="urn:schemas-microsoft-com:office:smarttags" w:element="PersonName">
        <w:smartTagPr>
          <w:attr w:name="ProductID" w:val="la OIT"/>
        </w:smartTagPr>
        <w:r>
          <w:t>la OIT</w:t>
        </w:r>
      </w:smartTag>
      <w:r>
        <w:t xml:space="preserve"> sobre la edad mínima de admisión al empleo. </w:t>
      </w:r>
      <w:r w:rsidRPr="002943BA">
        <w:t>Ratificado el 11 de mayo de 2004;</w:t>
      </w:r>
    </w:p>
    <w:p w:rsidR="005C7BE0" w:rsidRPr="009E614C" w:rsidRDefault="005C7BE0" w:rsidP="005C7BE0">
      <w:pPr>
        <w:pStyle w:val="SingleTxtG"/>
      </w:pPr>
      <w:r w:rsidRPr="002943BA">
        <w:tab/>
      </w:r>
      <w:r w:rsidRPr="008C1A1D">
        <w:t>9)</w:t>
      </w:r>
      <w:r w:rsidRPr="008C1A1D">
        <w:tab/>
      </w:r>
      <w:r>
        <w:t xml:space="preserve">El </w:t>
      </w:r>
      <w:r w:rsidRPr="008C1A1D">
        <w:t xml:space="preserve">Convenio de </w:t>
      </w:r>
      <w:smartTag w:uri="urn:schemas-microsoft-com:office:smarttags" w:element="PersonName">
        <w:smartTagPr>
          <w:attr w:name="ProductID" w:val="La Haya"/>
        </w:smartTagPr>
        <w:r w:rsidRPr="008C1A1D">
          <w:t>La Haya</w:t>
        </w:r>
      </w:smartTag>
      <w:r w:rsidRPr="008C1A1D">
        <w:t xml:space="preserve"> relativ</w:t>
      </w:r>
      <w:r>
        <w:t>o</w:t>
      </w:r>
      <w:r w:rsidRPr="008C1A1D">
        <w:t xml:space="preserve"> a </w:t>
      </w:r>
      <w:smartTag w:uri="urn:schemas-microsoft-com:office:smarttags" w:element="PersonName">
        <w:smartTagPr>
          <w:attr w:name="ProductID" w:val="ernamentalesokas%ı龀翽"/>
        </w:smartTagPr>
        <w:r w:rsidRPr="008C1A1D">
          <w:t>la Protección</w:t>
        </w:r>
      </w:smartTag>
      <w:r w:rsidRPr="008C1A1D">
        <w:t xml:space="preserve"> del Niño y a </w:t>
      </w:r>
      <w:smartTag w:uri="urn:schemas-microsoft-com:office:smarttags" w:element="PersonName">
        <w:smartTagPr>
          <w:attr w:name="ProductID" w:val="la Cooperaci￳n"/>
        </w:smartTagPr>
        <w:r w:rsidRPr="008C1A1D">
          <w:t>la Cooperación</w:t>
        </w:r>
      </w:smartTag>
      <w:r w:rsidRPr="008C1A1D">
        <w:t xml:space="preserve"> </w:t>
      </w:r>
      <w:r>
        <w:t>en materia de Adopción Internacional de</w:t>
      </w:r>
      <w:r w:rsidRPr="008C1A1D">
        <w:t xml:space="preserve"> 1993. </w:t>
      </w:r>
      <w:r>
        <w:t>Ratificado el 1º de agosto de 2004;</w:t>
      </w:r>
    </w:p>
    <w:p w:rsidR="005C7BE0" w:rsidRPr="008C1A1D" w:rsidRDefault="005C7BE0" w:rsidP="005C7BE0">
      <w:pPr>
        <w:pStyle w:val="SingleTxtG"/>
      </w:pPr>
      <w:r>
        <w:tab/>
      </w:r>
      <w:r w:rsidRPr="008C1A1D">
        <w:t>10)</w:t>
      </w:r>
      <w:r w:rsidRPr="008C1A1D">
        <w:tab/>
      </w:r>
      <w:r>
        <w:t xml:space="preserve">El </w:t>
      </w:r>
      <w:r w:rsidRPr="008C1A1D">
        <w:t>Protocol</w:t>
      </w:r>
      <w:r>
        <w:t>o</w:t>
      </w:r>
      <w:r w:rsidRPr="008C1A1D">
        <w:t xml:space="preserve"> para prevenir, reprimir y sancionar la trata de personas, </w:t>
      </w:r>
      <w:r>
        <w:t>e</w:t>
      </w:r>
      <w:r w:rsidRPr="008C1A1D">
        <w:t>special</w:t>
      </w:r>
      <w:r>
        <w:t>mente de mujeres y niños</w:t>
      </w:r>
      <w:r w:rsidRPr="008C1A1D">
        <w:t>;</w:t>
      </w:r>
    </w:p>
    <w:p w:rsidR="005C7BE0" w:rsidRPr="008C1A1D" w:rsidRDefault="005C7BE0" w:rsidP="005C7BE0">
      <w:pPr>
        <w:pStyle w:val="SingleTxtG"/>
      </w:pPr>
      <w:r w:rsidRPr="008C1A1D">
        <w:tab/>
        <w:t>11)</w:t>
      </w:r>
      <w:r w:rsidRPr="008C1A1D">
        <w:tab/>
      </w:r>
      <w:r>
        <w:t xml:space="preserve">El </w:t>
      </w:r>
      <w:r w:rsidRPr="008C1A1D">
        <w:t>Protocolo contra el tráfico ilícito de migrant</w:t>
      </w:r>
      <w:r>
        <w:t>e</w:t>
      </w:r>
      <w:r w:rsidRPr="008C1A1D">
        <w:t xml:space="preserve">s </w:t>
      </w:r>
      <w:r>
        <w:t xml:space="preserve">por tierra, mar </w:t>
      </w:r>
      <w:r w:rsidRPr="008C1A1D">
        <w:t xml:space="preserve">y </w:t>
      </w:r>
      <w:r>
        <w:t>aire</w:t>
      </w:r>
      <w:r w:rsidRPr="008C1A1D">
        <w:t>.</w:t>
      </w:r>
    </w:p>
    <w:p w:rsidR="005C7BE0" w:rsidRPr="009E614C" w:rsidRDefault="005C7BE0" w:rsidP="005C7BE0">
      <w:pPr>
        <w:pStyle w:val="H1G"/>
      </w:pPr>
      <w:r w:rsidRPr="008C1A1D">
        <w:tab/>
      </w:r>
      <w:r w:rsidRPr="009E614C">
        <w:t>C.</w:t>
      </w:r>
      <w:r w:rsidRPr="009E614C">
        <w:tab/>
        <w:t>3.</w:t>
      </w:r>
      <w:r w:rsidRPr="009E614C">
        <w:tab/>
        <w:t>Problem</w:t>
      </w:r>
      <w:r>
        <w:t>a</w:t>
      </w:r>
      <w:r w:rsidRPr="009E614C">
        <w:t xml:space="preserve">s </w:t>
      </w:r>
      <w:r>
        <w:t>y</w:t>
      </w:r>
      <w:r w:rsidRPr="009E614C">
        <w:t xml:space="preserve"> obst</w:t>
      </w:r>
      <w:r>
        <w:t>á</w:t>
      </w:r>
      <w:r w:rsidRPr="009E614C">
        <w:t>c</w:t>
      </w:r>
      <w:r>
        <w:t>u</w:t>
      </w:r>
      <w:r w:rsidRPr="009E614C">
        <w:t>l</w:t>
      </w:r>
      <w:r>
        <w:t>o</w:t>
      </w:r>
      <w:r w:rsidRPr="009E614C">
        <w:t>s</w:t>
      </w:r>
    </w:p>
    <w:p w:rsidR="005C7BE0" w:rsidRPr="00900766" w:rsidRDefault="005C7BE0" w:rsidP="005C7BE0">
      <w:pPr>
        <w:pStyle w:val="SingleTxtG"/>
      </w:pPr>
      <w:r w:rsidRPr="00900766">
        <w:t>164.</w:t>
      </w:r>
      <w:r w:rsidRPr="00900766">
        <w:tab/>
        <w:t xml:space="preserve">A pesar del marco legislativo y administrativo y la cooperación con los organismos </w:t>
      </w:r>
      <w:r w:rsidR="003E1C3D">
        <w:t>competentes</w:t>
      </w:r>
      <w:r w:rsidRPr="00900766">
        <w:t>, ya mencionados, tanto a nivel nacional como internacional, no han desaparecido los retos en relación con la aplicaci</w:t>
      </w:r>
      <w:r>
        <w:t>ón de</w:t>
      </w:r>
      <w:r w:rsidRPr="00900766">
        <w:t xml:space="preserve"> </w:t>
      </w:r>
      <w:r>
        <w:t xml:space="preserve">los </w:t>
      </w:r>
      <w:r w:rsidRPr="00900766">
        <w:t>plan</w:t>
      </w:r>
      <w:r>
        <w:t>e</w:t>
      </w:r>
      <w:r w:rsidRPr="00900766">
        <w:t xml:space="preserve">s </w:t>
      </w:r>
      <w:r>
        <w:t>y medidas para hacer frente a la venta de niños, la</w:t>
      </w:r>
      <w:r w:rsidRPr="00900766">
        <w:t xml:space="preserve"> prostitu</w:t>
      </w:r>
      <w:r>
        <w:t>c</w:t>
      </w:r>
      <w:r w:rsidRPr="00900766">
        <w:t>i</w:t>
      </w:r>
      <w:r>
        <w:t>ó</w:t>
      </w:r>
      <w:r w:rsidRPr="00900766">
        <w:t xml:space="preserve">n </w:t>
      </w:r>
      <w:r>
        <w:t xml:space="preserve">infantil y la utilización de niños en la </w:t>
      </w:r>
      <w:r w:rsidRPr="00900766">
        <w:t>pornogra</w:t>
      </w:r>
      <w:r>
        <w:t>fía</w:t>
      </w:r>
      <w:r w:rsidRPr="00900766">
        <w:t xml:space="preserve">. Entre los obstáculos más importantes, conviene mencionar: la participación de personajes influyentes en esos procesos, </w:t>
      </w:r>
      <w:r>
        <w:t xml:space="preserve">que </w:t>
      </w:r>
      <w:r w:rsidRPr="00900766">
        <w:t xml:space="preserve">dificultan el cumplimiento de la ley y </w:t>
      </w:r>
      <w:r>
        <w:t xml:space="preserve">la </w:t>
      </w:r>
      <w:r w:rsidRPr="00900766">
        <w:t>perse</w:t>
      </w:r>
      <w:r>
        <w:t>c</w:t>
      </w:r>
      <w:r w:rsidRPr="00900766">
        <w:t>u</w:t>
      </w:r>
      <w:r>
        <w:t>c</w:t>
      </w:r>
      <w:r w:rsidRPr="00900766">
        <w:t>i</w:t>
      </w:r>
      <w:r>
        <w:t>ón</w:t>
      </w:r>
      <w:r w:rsidRPr="00900766">
        <w:t xml:space="preserve"> </w:t>
      </w:r>
      <w:r>
        <w:t xml:space="preserve">de </w:t>
      </w:r>
      <w:r w:rsidRPr="00900766">
        <w:t>los culpables; la r</w:t>
      </w:r>
      <w:r>
        <w:t>á</w:t>
      </w:r>
      <w:r w:rsidRPr="00900766">
        <w:t>pid</w:t>
      </w:r>
      <w:r>
        <w:t>a circulac</w:t>
      </w:r>
      <w:r w:rsidRPr="00900766">
        <w:t>i</w:t>
      </w:r>
      <w:r>
        <w:t>ó</w:t>
      </w:r>
      <w:r w:rsidRPr="00900766">
        <w:t xml:space="preserve">n </w:t>
      </w:r>
      <w:r>
        <w:t xml:space="preserve">del material </w:t>
      </w:r>
      <w:r w:rsidR="0068240E" w:rsidRPr="00900766">
        <w:t>pornogr</w:t>
      </w:r>
      <w:r w:rsidR="0068240E">
        <w:t>áfico</w:t>
      </w:r>
      <w:r>
        <w:t xml:space="preserve"> infantil, proced</w:t>
      </w:r>
      <w:r w:rsidR="00763C81">
        <w:t>ente en la mayoría de los casos</w:t>
      </w:r>
      <w:r>
        <w:t xml:space="preserve"> del exterior, y un presupuesto operacional</w:t>
      </w:r>
      <w:r w:rsidRPr="00900766">
        <w:t xml:space="preserve"> insuficient</w:t>
      </w:r>
      <w:r>
        <w:t>e</w:t>
      </w:r>
      <w:r w:rsidRPr="00900766">
        <w:t>.</w:t>
      </w:r>
    </w:p>
    <w:p w:rsidR="00B15850" w:rsidRPr="0068240E" w:rsidRDefault="005C7BE0" w:rsidP="0068240E">
      <w:pPr>
        <w:pStyle w:val="SingleTxtG"/>
        <w:spacing w:before="200" w:after="0"/>
        <w:jc w:val="center"/>
        <w:rPr>
          <w:u w:val="single"/>
        </w:rPr>
      </w:pPr>
      <w:r w:rsidRPr="0068240E">
        <w:rPr>
          <w:u w:val="single"/>
        </w:rPr>
        <w:tab/>
      </w:r>
      <w:r w:rsidRPr="0068240E">
        <w:rPr>
          <w:u w:val="single"/>
        </w:rPr>
        <w:tab/>
      </w:r>
      <w:r w:rsidRPr="0068240E">
        <w:rPr>
          <w:u w:val="single"/>
        </w:rPr>
        <w:tab/>
      </w:r>
    </w:p>
    <w:sectPr w:rsidR="00B15850" w:rsidRPr="0068240E" w:rsidSect="00B15850">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C8A" w:rsidRDefault="00D83C8A">
      <w:r>
        <w:separator/>
      </w:r>
    </w:p>
  </w:endnote>
  <w:endnote w:type="continuationSeparator" w:id="0">
    <w:p w:rsidR="00D83C8A" w:rsidRDefault="00D83C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45D" w:rsidRPr="00B15850" w:rsidRDefault="0048245D" w:rsidP="00B15850">
    <w:pPr>
      <w:pStyle w:val="Footer"/>
      <w:tabs>
        <w:tab w:val="right" w:pos="9638"/>
      </w:tabs>
      <w:rPr>
        <w:szCs w:val="16"/>
      </w:rPr>
    </w:pPr>
    <w:r w:rsidRPr="00B15850">
      <w:rPr>
        <w:b/>
        <w:sz w:val="18"/>
      </w:rPr>
      <w:fldChar w:fldCharType="begin"/>
    </w:r>
    <w:r w:rsidRPr="00B15850">
      <w:rPr>
        <w:b/>
        <w:sz w:val="18"/>
      </w:rPr>
      <w:instrText xml:space="preserve"> PAGE  \* MERGEFORMAT </w:instrText>
    </w:r>
    <w:r w:rsidRPr="00B15850">
      <w:rPr>
        <w:b/>
        <w:sz w:val="18"/>
      </w:rPr>
      <w:fldChar w:fldCharType="separate"/>
    </w:r>
    <w:r w:rsidR="00A467F2">
      <w:rPr>
        <w:b/>
        <w:noProof/>
        <w:sz w:val="18"/>
      </w:rPr>
      <w:t>2</w:t>
    </w:r>
    <w:r w:rsidRPr="00B15850">
      <w:rPr>
        <w:b/>
        <w:sz w:val="18"/>
      </w:rPr>
      <w:fldChar w:fldCharType="end"/>
    </w:r>
    <w:r>
      <w:rPr>
        <w:sz w:val="18"/>
      </w:rPr>
      <w:tab/>
    </w:r>
    <w:r>
      <w:rPr>
        <w:szCs w:val="16"/>
      </w:rPr>
      <w:t>GE.11-44233</w:t>
    </w:r>
    <w:r w:rsidR="000F54AB">
      <w:rPr>
        <w:szCs w:val="16"/>
      </w:rPr>
      <w:t xml:space="preserve"> </w:t>
    </w:r>
    <w:r>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45D" w:rsidRPr="00B15850" w:rsidRDefault="0048245D" w:rsidP="00B15850">
    <w:pPr>
      <w:pStyle w:val="Footer"/>
      <w:tabs>
        <w:tab w:val="right" w:pos="9638"/>
      </w:tabs>
      <w:rPr>
        <w:b/>
        <w:sz w:val="18"/>
      </w:rPr>
    </w:pPr>
    <w:r>
      <w:rPr>
        <w:szCs w:val="16"/>
      </w:rPr>
      <w:t>GE.11-44233</w:t>
    </w:r>
    <w:r w:rsidR="000F54AB">
      <w:rPr>
        <w:szCs w:val="16"/>
      </w:rPr>
      <w:t xml:space="preserve"> </w:t>
    </w:r>
    <w:r>
      <w:rPr>
        <w:szCs w:val="16"/>
      </w:rPr>
      <w:t xml:space="preserve"> (EXT)</w:t>
    </w:r>
    <w:r>
      <w:tab/>
    </w:r>
    <w:r w:rsidRPr="00B15850">
      <w:rPr>
        <w:b/>
        <w:sz w:val="18"/>
      </w:rPr>
      <w:fldChar w:fldCharType="begin"/>
    </w:r>
    <w:r w:rsidRPr="00B15850">
      <w:rPr>
        <w:b/>
        <w:sz w:val="18"/>
      </w:rPr>
      <w:instrText xml:space="preserve"> PAGE  \* MERGEFORMAT </w:instrText>
    </w:r>
    <w:r w:rsidRPr="00B15850">
      <w:rPr>
        <w:b/>
        <w:sz w:val="18"/>
      </w:rPr>
      <w:fldChar w:fldCharType="separate"/>
    </w:r>
    <w:r w:rsidR="00A467F2">
      <w:rPr>
        <w:b/>
        <w:noProof/>
        <w:sz w:val="18"/>
      </w:rPr>
      <w:t>3</w:t>
    </w:r>
    <w:r w:rsidRPr="00B158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45D" w:rsidRPr="00B15850" w:rsidRDefault="0048245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GE.11-44233 </w:t>
    </w:r>
    <w:r w:rsidR="000F54AB">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C8A" w:rsidRPr="001075E9" w:rsidRDefault="00D83C8A" w:rsidP="001075E9">
      <w:pPr>
        <w:tabs>
          <w:tab w:val="right" w:pos="2155"/>
        </w:tabs>
        <w:spacing w:after="80" w:line="240" w:lineRule="auto"/>
        <w:ind w:left="680"/>
        <w:rPr>
          <w:u w:val="single"/>
        </w:rPr>
      </w:pPr>
      <w:r>
        <w:rPr>
          <w:u w:val="single"/>
        </w:rPr>
        <w:tab/>
      </w:r>
    </w:p>
  </w:footnote>
  <w:footnote w:type="continuationSeparator" w:id="0">
    <w:p w:rsidR="00D83C8A" w:rsidRDefault="00D83C8A">
      <w:r>
        <w:continuationSeparator/>
      </w:r>
    </w:p>
  </w:footnote>
  <w:footnote w:id="1">
    <w:p w:rsidR="0048245D" w:rsidRPr="00B15850" w:rsidRDefault="0048245D">
      <w:pPr>
        <w:pStyle w:val="FootnoteText"/>
        <w:rPr>
          <w:lang w:val="ca-ES"/>
        </w:rPr>
      </w:pPr>
      <w:r>
        <w:tab/>
      </w:r>
      <w:r w:rsidRPr="00B15850">
        <w:rPr>
          <w:rStyle w:val="FootnoteReference"/>
          <w:sz w:val="20"/>
          <w:vertAlign w:val="baseline"/>
        </w:rPr>
        <w:t>*</w:t>
      </w:r>
      <w:r>
        <w:rPr>
          <w:sz w:val="20"/>
        </w:rPr>
        <w:tab/>
      </w:r>
      <w:r w:rsidRPr="00D37BFC">
        <w:t xml:space="preserve">Los anexos </w:t>
      </w:r>
      <w:r>
        <w:t xml:space="preserve">al presente informe </w:t>
      </w:r>
      <w:r w:rsidRPr="00D37BFC">
        <w:t xml:space="preserve">pueden consultarse en los archivos de </w:t>
      </w:r>
      <w:smartTag w:uri="urn:schemas-microsoft-com:office:smarttags" w:element="PersonName">
        <w:smartTagPr>
          <w:attr w:name="ProductID" w:val="la Secretar￭a."/>
        </w:smartTagPr>
        <w:r w:rsidRPr="00D37BFC">
          <w:t>la Secretaría.</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45D" w:rsidRPr="00B15850" w:rsidRDefault="0048245D">
    <w:pPr>
      <w:pStyle w:val="Header"/>
    </w:pPr>
    <w:r>
      <w:t>CRC/C/OPSC/THA/1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45D" w:rsidRPr="00B15850" w:rsidRDefault="0048245D" w:rsidP="00B15850">
    <w:pPr>
      <w:pStyle w:val="Header"/>
      <w:jc w:val="right"/>
    </w:pPr>
    <w:r>
      <w:t>CRC/C/OPSC/THA/1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1EC3"/>
    <w:rsid w:val="00002131"/>
    <w:rsid w:val="00033EE1"/>
    <w:rsid w:val="000B57E7"/>
    <w:rsid w:val="000D6CAF"/>
    <w:rsid w:val="000F09DF"/>
    <w:rsid w:val="000F54AB"/>
    <w:rsid w:val="000F61B2"/>
    <w:rsid w:val="00104323"/>
    <w:rsid w:val="0010519D"/>
    <w:rsid w:val="001052F1"/>
    <w:rsid w:val="00106203"/>
    <w:rsid w:val="001075E9"/>
    <w:rsid w:val="001256EA"/>
    <w:rsid w:val="001562AE"/>
    <w:rsid w:val="00161852"/>
    <w:rsid w:val="00180183"/>
    <w:rsid w:val="0018649F"/>
    <w:rsid w:val="00196389"/>
    <w:rsid w:val="001B5FFA"/>
    <w:rsid w:val="001C7A89"/>
    <w:rsid w:val="001D67D8"/>
    <w:rsid w:val="00220F72"/>
    <w:rsid w:val="00240004"/>
    <w:rsid w:val="00251B76"/>
    <w:rsid w:val="002A2EFC"/>
    <w:rsid w:val="002C0E18"/>
    <w:rsid w:val="002D5AAC"/>
    <w:rsid w:val="00301299"/>
    <w:rsid w:val="00322004"/>
    <w:rsid w:val="00330BD1"/>
    <w:rsid w:val="003402C2"/>
    <w:rsid w:val="0035057F"/>
    <w:rsid w:val="00381C24"/>
    <w:rsid w:val="003958D0"/>
    <w:rsid w:val="003B00E5"/>
    <w:rsid w:val="003E1C3D"/>
    <w:rsid w:val="00414A16"/>
    <w:rsid w:val="00427F10"/>
    <w:rsid w:val="00454E07"/>
    <w:rsid w:val="0048245D"/>
    <w:rsid w:val="004A04B7"/>
    <w:rsid w:val="004B569C"/>
    <w:rsid w:val="004D45DB"/>
    <w:rsid w:val="0050108D"/>
    <w:rsid w:val="00507988"/>
    <w:rsid w:val="00536DF4"/>
    <w:rsid w:val="00572E19"/>
    <w:rsid w:val="005A1EC3"/>
    <w:rsid w:val="005C43E4"/>
    <w:rsid w:val="005C7BE0"/>
    <w:rsid w:val="005D344C"/>
    <w:rsid w:val="005D7179"/>
    <w:rsid w:val="005F0B42"/>
    <w:rsid w:val="005F2AD1"/>
    <w:rsid w:val="00624E89"/>
    <w:rsid w:val="0068240E"/>
    <w:rsid w:val="006B3A76"/>
    <w:rsid w:val="006F35EE"/>
    <w:rsid w:val="007021FF"/>
    <w:rsid w:val="00757357"/>
    <w:rsid w:val="00763C81"/>
    <w:rsid w:val="007A059A"/>
    <w:rsid w:val="007E16A7"/>
    <w:rsid w:val="007F4281"/>
    <w:rsid w:val="00804E08"/>
    <w:rsid w:val="00834B71"/>
    <w:rsid w:val="0086445C"/>
    <w:rsid w:val="00867CD7"/>
    <w:rsid w:val="008A08D7"/>
    <w:rsid w:val="008C2B1A"/>
    <w:rsid w:val="008E1429"/>
    <w:rsid w:val="008F2BCB"/>
    <w:rsid w:val="00906890"/>
    <w:rsid w:val="00951972"/>
    <w:rsid w:val="009A492B"/>
    <w:rsid w:val="009C08C8"/>
    <w:rsid w:val="009C646E"/>
    <w:rsid w:val="009E5516"/>
    <w:rsid w:val="00A43957"/>
    <w:rsid w:val="00A467F2"/>
    <w:rsid w:val="00A917B3"/>
    <w:rsid w:val="00A97C80"/>
    <w:rsid w:val="00AB4B51"/>
    <w:rsid w:val="00AC4E63"/>
    <w:rsid w:val="00B10CC7"/>
    <w:rsid w:val="00B15850"/>
    <w:rsid w:val="00B3140E"/>
    <w:rsid w:val="00B602DF"/>
    <w:rsid w:val="00B62458"/>
    <w:rsid w:val="00B8687E"/>
    <w:rsid w:val="00BC2577"/>
    <w:rsid w:val="00BD33EE"/>
    <w:rsid w:val="00C60F0C"/>
    <w:rsid w:val="00C67843"/>
    <w:rsid w:val="00C805C9"/>
    <w:rsid w:val="00CA1679"/>
    <w:rsid w:val="00CB275B"/>
    <w:rsid w:val="00D15EAE"/>
    <w:rsid w:val="00D17492"/>
    <w:rsid w:val="00D33D63"/>
    <w:rsid w:val="00D83C8A"/>
    <w:rsid w:val="00D86385"/>
    <w:rsid w:val="00D90138"/>
    <w:rsid w:val="00DF61D8"/>
    <w:rsid w:val="00DF63E3"/>
    <w:rsid w:val="00E23796"/>
    <w:rsid w:val="00E73F76"/>
    <w:rsid w:val="00EF1360"/>
    <w:rsid w:val="00EF3220"/>
    <w:rsid w:val="00F23FB6"/>
    <w:rsid w:val="00F6632C"/>
    <w:rsid w:val="00F80811"/>
    <w:rsid w:val="00F94155"/>
    <w:rsid w:val="00FB2D3D"/>
    <w:rsid w:val="00FD2EF7"/>
    <w:rsid w:val="00FE25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5C7BE0"/>
    <w:pPr>
      <w:suppressAutoHyphens/>
    </w:pPr>
    <w:rPr>
      <w:lang w:val="en-GB" w:eastAsia="en-US"/>
    </w:rPr>
  </w:style>
  <w:style w:type="character" w:styleId="CommentReference">
    <w:name w:val="annotation reference"/>
    <w:basedOn w:val="DefaultParagraphFont"/>
    <w:semiHidden/>
    <w:rsid w:val="005C7BE0"/>
    <w:rPr>
      <w:sz w:val="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semiHidden/>
    <w:rsid w:val="005C7BE0"/>
    <w:pPr>
      <w:suppressAutoHyphens/>
    </w:pPr>
    <w:rPr>
      <w:lang w:val="en-GB" w:eastAsia="en-US"/>
    </w:rPr>
  </w:style>
  <w:style w:type="character" w:customStyle="1" w:styleId="SingleTxtGChar">
    <w:name w:val="_ Single Txt_G Char"/>
    <w:link w:val="SingleTxtG"/>
    <w:rsid w:val="005C7BE0"/>
    <w:rPr>
      <w:lang w:val="es-ES" w:eastAsia="es-ES" w:bidi="ar-SA"/>
    </w:rPr>
  </w:style>
  <w:style w:type="character" w:customStyle="1" w:styleId="Heading1Char">
    <w:name w:val="Heading 1 Char"/>
    <w:aliases w:val="Table_G Char"/>
    <w:basedOn w:val="SingleTxtGChar"/>
    <w:link w:val="Heading1"/>
    <w:rsid w:val="005C7BE0"/>
    <w:rPr>
      <w:rFonts w:cs="Arial"/>
      <w:bCs/>
      <w:szCs w:val="32"/>
    </w:rPr>
  </w:style>
  <w:style w:type="paragraph" w:styleId="BalloonText">
    <w:name w:val="Balloon Text"/>
    <w:basedOn w:val="Normal"/>
    <w:semiHidden/>
    <w:rsid w:val="005C7BE0"/>
    <w:pPr>
      <w:suppressAutoHyphens/>
    </w:pPr>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101</TotalTime>
  <Pages>1</Pages>
  <Words>25436</Words>
  <Characters>129981</Characters>
  <Application>Microsoft Office Outlook</Application>
  <DocSecurity>4</DocSecurity>
  <Lines>2203</Lines>
  <Paragraphs>769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154648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8</cp:revision>
  <cp:lastPrinted>2011-12-05T09:57:00Z</cp:lastPrinted>
  <dcterms:created xsi:type="dcterms:W3CDTF">2011-12-05T08:08:00Z</dcterms:created>
  <dcterms:modified xsi:type="dcterms:W3CDTF">2011-12-05T10:10:00Z</dcterms:modified>
</cp:coreProperties>
</file>