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A22158">
        <w:tblPrEx>
          <w:tblCellMar>
            <w:top w:w="0" w:type="dxa"/>
            <w:bottom w:w="0" w:type="dxa"/>
          </w:tblCellMar>
        </w:tblPrEx>
        <w:tc>
          <w:tcPr>
            <w:tcW w:w="1560" w:type="dxa"/>
            <w:tcBorders>
              <w:top w:val="nil"/>
              <w:left w:val="nil"/>
              <w:bottom w:val="single" w:sz="4" w:space="0" w:color="auto"/>
              <w:right w:val="nil"/>
            </w:tcBorders>
          </w:tcPr>
          <w:p w:rsidR="0038239E" w:rsidRPr="00A22158" w:rsidRDefault="004970BD">
            <w:pPr>
              <w:spacing w:after="0"/>
              <w:rPr>
                <w:rFonts w:ascii="Arial" w:hAnsi="Arial" w:cs="Arial"/>
                <w:b/>
                <w:sz w:val="16"/>
              </w:rPr>
            </w:pPr>
            <w:r w:rsidRPr="00A22158">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4970BD" w:rsidRDefault="004970BD" w:rsidP="004970BD">
                        <w:pPr>
                          <w:spacing w:after="0"/>
                        </w:pPr>
                        <w:r>
                          <w:rPr>
                            <w:u w:val="single"/>
                          </w:rPr>
                          <w:tab/>
                        </w:r>
                        <w:r>
                          <w:rPr>
                            <w:u w:val="single"/>
                          </w:rPr>
                          <w:tab/>
                        </w:r>
                      </w:p>
                      <w:p w:rsidR="004970BD" w:rsidRDefault="004970BD" w:rsidP="004970BD">
                        <w:pPr>
                          <w:spacing w:after="0"/>
                        </w:pPr>
                        <w:r>
                          <w:tab/>
                          <w:t xml:space="preserve">  *  No summary record</w:t>
                        </w:r>
                        <w:r w:rsidR="00366F32">
                          <w:t>s were</w:t>
                        </w:r>
                        <w:r>
                          <w:t xml:space="preserve"> prepared for the </w:t>
                        </w:r>
                        <w:r w:rsidR="00366F32">
                          <w:t>1421st to 1424th</w:t>
                        </w:r>
                        <w:r>
                          <w:t xml:space="preserve"> meeting</w:t>
                        </w:r>
                        <w:r w:rsidR="00366F32">
                          <w:t>s</w:t>
                        </w:r>
                        <w:r>
                          <w:t>.</w:t>
                        </w:r>
                      </w:p>
                      <w:p w:rsidR="004970BD" w:rsidRDefault="004970BD" w:rsidP="004970BD">
                        <w:r>
                          <w:tab/>
                          <w:t xml:space="preserve">**  No summary record was prepared for the </w:t>
                        </w:r>
                        <w:r w:rsidR="00366F32">
                          <w:t xml:space="preserve">first part (closed) </w:t>
                        </w:r>
                        <w:r>
                          <w:t>of the meeting.</w:t>
                        </w:r>
                      </w:p>
                      <w:p w:rsidR="004970BD" w:rsidRDefault="004970BD" w:rsidP="004970BD">
                        <w:pPr>
                          <w:pBdr>
                            <w:top w:val="single" w:sz="4" w:space="1" w:color="auto"/>
                          </w:pBdr>
                        </w:pPr>
                        <w:r>
                          <w:tab/>
                          <w:t>This record is subject to correction.</w:t>
                        </w:r>
                      </w:p>
                      <w:p w:rsidR="004970BD" w:rsidRDefault="004970BD" w:rsidP="004970B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970BD" w:rsidRDefault="004970BD" w:rsidP="004970BD">
                        <w:pPr>
                          <w:pBdr>
                            <w:top w:val="single" w:sz="4" w:space="1" w:color="auto"/>
                          </w:pBdr>
                        </w:pPr>
                        <w:r>
                          <w:tab/>
                          <w:t>Any corrections to the records of the public meetings of the Committee at this session will be consolidated in a single corrigendum, to be issued shortly after the end of the session.</w:t>
                        </w:r>
                      </w:p>
                      <w:p w:rsidR="004970BD" w:rsidRPr="004970BD" w:rsidRDefault="004970BD" w:rsidP="004970BD">
                        <w:pPr>
                          <w:pBdr>
                            <w:top w:val="single" w:sz="4" w:space="1" w:color="auto"/>
                          </w:pBdr>
                        </w:pPr>
                        <w:r>
                          <w:t>GE.09-</w:t>
                        </w:r>
                        <w:r w:rsidR="005A2DE9">
                          <w:t>42937</w:t>
                        </w:r>
                        <w:r>
                          <w:t xml:space="preserve">  (E)</w:t>
                        </w:r>
                        <w:r w:rsidR="002B0F72">
                          <w:t xml:space="preserve">    220609    230609</w:t>
                        </w:r>
                      </w:p>
                    </w:txbxContent>
                  </v:textbox>
                  <w10:wrap anchorx="margin" anchory="margin"/>
                </v:shape>
              </w:pict>
            </w:r>
            <w:r w:rsidR="0038239E" w:rsidRPr="00A22158">
              <w:rPr>
                <w:rFonts w:ascii="Arial" w:hAnsi="Arial" w:cs="Arial"/>
                <w:b/>
                <w:sz w:val="28"/>
              </w:rPr>
              <w:t>UNITED</w:t>
            </w:r>
            <w:r w:rsidR="0038239E" w:rsidRPr="00A22158">
              <w:rPr>
                <w:rFonts w:ascii="Arial" w:hAnsi="Arial" w:cs="Arial"/>
                <w:b/>
                <w:sz w:val="28"/>
              </w:rPr>
              <w:br/>
              <w:t>NATIONS</w:t>
            </w:r>
          </w:p>
        </w:tc>
        <w:tc>
          <w:tcPr>
            <w:tcW w:w="4536" w:type="dxa"/>
            <w:tcBorders>
              <w:top w:val="nil"/>
              <w:left w:val="nil"/>
              <w:bottom w:val="single" w:sz="4" w:space="0" w:color="auto"/>
              <w:right w:val="nil"/>
            </w:tcBorders>
          </w:tcPr>
          <w:p w:rsidR="0038239E" w:rsidRPr="00A22158" w:rsidRDefault="0038239E"/>
        </w:tc>
        <w:tc>
          <w:tcPr>
            <w:tcW w:w="3366" w:type="dxa"/>
            <w:tcBorders>
              <w:top w:val="nil"/>
              <w:left w:val="nil"/>
              <w:bottom w:val="single" w:sz="4" w:space="0" w:color="auto"/>
              <w:right w:val="nil"/>
            </w:tcBorders>
            <w:vAlign w:val="bottom"/>
          </w:tcPr>
          <w:p w:rsidR="0038239E" w:rsidRPr="00A22158" w:rsidRDefault="0038239E">
            <w:pPr>
              <w:spacing w:after="0"/>
              <w:jc w:val="right"/>
              <w:rPr>
                <w:rFonts w:ascii="Arial" w:hAnsi="Arial" w:cs="Arial"/>
                <w:b/>
                <w:sz w:val="72"/>
              </w:rPr>
            </w:pPr>
            <w:r w:rsidRPr="00A22158">
              <w:rPr>
                <w:rFonts w:ascii="Arial" w:hAnsi="Arial" w:cs="Arial"/>
                <w:b/>
                <w:sz w:val="72"/>
              </w:rPr>
              <w:t>CRC</w:t>
            </w:r>
          </w:p>
        </w:tc>
      </w:tr>
      <w:tr w:rsidR="0038239E" w:rsidRPr="00A2215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A22158" w:rsidRDefault="0038239E">
            <w:r w:rsidRPr="00A22158">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948" r:id="rId8"/>
              </w:pict>
            </w:r>
          </w:p>
        </w:tc>
        <w:tc>
          <w:tcPr>
            <w:tcW w:w="4536" w:type="dxa"/>
            <w:tcBorders>
              <w:top w:val="single" w:sz="4" w:space="0" w:color="auto"/>
              <w:left w:val="nil"/>
              <w:bottom w:val="single" w:sz="36" w:space="0" w:color="auto"/>
              <w:right w:val="nil"/>
            </w:tcBorders>
          </w:tcPr>
          <w:p w:rsidR="0038239E" w:rsidRPr="00A22158" w:rsidRDefault="0038239E">
            <w:pPr>
              <w:spacing w:before="360" w:after="0"/>
              <w:rPr>
                <w:rFonts w:ascii="Arial" w:hAnsi="Arial" w:cs="Arial"/>
                <w:b/>
                <w:sz w:val="34"/>
              </w:rPr>
            </w:pPr>
            <w:r w:rsidRPr="00A22158">
              <w:rPr>
                <w:rFonts w:ascii="Arial" w:hAnsi="Arial" w:cs="Arial"/>
                <w:b/>
                <w:sz w:val="34"/>
              </w:rPr>
              <w:t>Convention on the</w:t>
            </w:r>
            <w:r w:rsidRPr="00A22158">
              <w:rPr>
                <w:rFonts w:ascii="Arial" w:hAnsi="Arial" w:cs="Arial"/>
                <w:b/>
                <w:sz w:val="34"/>
              </w:rPr>
              <w:br/>
              <w:t>Rights of the Child</w:t>
            </w:r>
          </w:p>
          <w:p w:rsidR="0038239E" w:rsidRPr="00A22158"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A22158" w:rsidRDefault="0038239E">
            <w:pPr>
              <w:spacing w:before="480" w:after="0"/>
            </w:pPr>
            <w:r w:rsidRPr="00A22158">
              <w:t>Distr.</w:t>
            </w:r>
          </w:p>
          <w:p w:rsidR="0038239E" w:rsidRPr="00A22158" w:rsidRDefault="0038239E">
            <w:fldSimple w:instr=" FILLIN &quot;Distr.&quot; \* MERGEFORMAT ">
              <w:r w:rsidR="002006DB" w:rsidRPr="00A22158">
                <w:t>GENERAL</w:t>
              </w:r>
            </w:fldSimple>
          </w:p>
          <w:p w:rsidR="0038239E" w:rsidRPr="00A22158" w:rsidRDefault="0038239E">
            <w:pPr>
              <w:spacing w:after="0"/>
            </w:pPr>
            <w:fldSimple w:instr=" FILLIN &quot;Symbol&quot; \* MERGEFORMAT ">
              <w:r w:rsidR="002006DB" w:rsidRPr="00A22158">
                <w:t>CRC/C/SR.1425</w:t>
              </w:r>
            </w:fldSimple>
            <w:r w:rsidR="00A13630" w:rsidRPr="00A22158">
              <w:t>*</w:t>
            </w:r>
          </w:p>
          <w:p w:rsidR="0038239E" w:rsidRPr="00A22158" w:rsidRDefault="00B93156">
            <w:r w:rsidRPr="00A22158">
              <w:t>2</w:t>
            </w:r>
            <w:r w:rsidR="002B0F72" w:rsidRPr="00A22158">
              <w:t>3</w:t>
            </w:r>
            <w:fldSimple w:instr=" FILLIN &quot;Date&quot; \* MERGEFORMAT ">
              <w:r w:rsidR="002006DB" w:rsidRPr="00A22158">
                <w:t xml:space="preserve"> June 2009</w:t>
              </w:r>
            </w:fldSimple>
          </w:p>
          <w:p w:rsidR="0038239E" w:rsidRPr="00A22158" w:rsidRDefault="0038239E">
            <w:r w:rsidRPr="00A22158">
              <w:t xml:space="preserve">Original:  </w:t>
            </w:r>
            <w:fldSimple w:instr=" FILLIN &quot;Orig. Lang.&quot; \* MERGEFORMAT ">
              <w:r w:rsidR="002006DB" w:rsidRPr="00A22158">
                <w:t>ENGLISH</w:t>
              </w:r>
            </w:fldSimple>
          </w:p>
        </w:tc>
      </w:tr>
    </w:tbl>
    <w:p w:rsidR="004970BD" w:rsidRPr="00A22158" w:rsidRDefault="0038239E" w:rsidP="004970BD">
      <w:pPr>
        <w:jc w:val="center"/>
      </w:pPr>
      <w:r w:rsidRPr="00A22158">
        <w:br/>
      </w:r>
      <w:r w:rsidR="004970BD" w:rsidRPr="00A22158">
        <w:t>COMMITTEE ON THE RIGHTS OF THE CHILD</w:t>
      </w:r>
    </w:p>
    <w:p w:rsidR="004970BD" w:rsidRPr="00A22158" w:rsidRDefault="00FE3A50" w:rsidP="004970BD">
      <w:pPr>
        <w:jc w:val="center"/>
      </w:pPr>
      <w:r w:rsidRPr="00A22158">
        <w:t xml:space="preserve">Fiftieth-first </w:t>
      </w:r>
      <w:r w:rsidR="004970BD" w:rsidRPr="00A22158">
        <w:t>session</w:t>
      </w:r>
    </w:p>
    <w:p w:rsidR="004970BD" w:rsidRPr="00A22158" w:rsidRDefault="004970BD" w:rsidP="004970BD">
      <w:pPr>
        <w:jc w:val="center"/>
      </w:pPr>
      <w:r w:rsidRPr="00A22158">
        <w:t xml:space="preserve">SUMMARY RECORD </w:t>
      </w:r>
      <w:r w:rsidR="00A13630" w:rsidRPr="00A22158">
        <w:t xml:space="preserve">OF THE SECOND PART </w:t>
      </w:r>
      <w:r w:rsidRPr="00A22158">
        <w:t>(</w:t>
      </w:r>
      <w:r w:rsidR="00A13630" w:rsidRPr="00A22158">
        <w:t xml:space="preserve">PUBLIC)** </w:t>
      </w:r>
      <w:r w:rsidRPr="00A22158">
        <w:t xml:space="preserve">OF THE </w:t>
      </w:r>
      <w:r w:rsidR="00366F32" w:rsidRPr="00A22158">
        <w:t>1425th</w:t>
      </w:r>
      <w:r w:rsidRPr="00A22158">
        <w:t xml:space="preserve"> MEETING</w:t>
      </w:r>
    </w:p>
    <w:p w:rsidR="004970BD" w:rsidRPr="00A22158" w:rsidRDefault="004970BD" w:rsidP="004970BD">
      <w:pPr>
        <w:spacing w:after="0"/>
        <w:jc w:val="center"/>
      </w:pPr>
      <w:r w:rsidRPr="00A22158">
        <w:t>Held at the Palais Wilson, Geneva,</w:t>
      </w:r>
    </w:p>
    <w:p w:rsidR="004970BD" w:rsidRPr="00A22158" w:rsidRDefault="004970BD" w:rsidP="004970BD">
      <w:pPr>
        <w:jc w:val="center"/>
      </w:pPr>
      <w:r w:rsidRPr="00A22158">
        <w:t xml:space="preserve">on </w:t>
      </w:r>
      <w:r w:rsidR="00366F32" w:rsidRPr="00A22158">
        <w:t>Friday, 12 June 2009, at 10 a.m.</w:t>
      </w:r>
    </w:p>
    <w:p w:rsidR="004970BD" w:rsidRPr="00A22158" w:rsidRDefault="004970BD" w:rsidP="005A2DE9">
      <w:pPr>
        <w:jc w:val="center"/>
      </w:pPr>
      <w:r w:rsidRPr="00A22158">
        <w:rPr>
          <w:u w:val="single"/>
        </w:rPr>
        <w:t>Chairperson</w:t>
      </w:r>
      <w:r w:rsidRPr="00A22158">
        <w:t>:</w:t>
      </w:r>
      <w:r w:rsidR="00366F32" w:rsidRPr="00A22158">
        <w:t xml:space="preserve">  Ms. LEE</w:t>
      </w:r>
    </w:p>
    <w:p w:rsidR="004970BD" w:rsidRPr="00A22158" w:rsidRDefault="004970BD" w:rsidP="005A2DE9">
      <w:pPr>
        <w:jc w:val="center"/>
      </w:pPr>
      <w:r w:rsidRPr="00A22158">
        <w:t>CONTENTS</w:t>
      </w:r>
    </w:p>
    <w:p w:rsidR="0038239E" w:rsidRPr="00A22158" w:rsidRDefault="00366F32" w:rsidP="00BD7BDA">
      <w:pPr>
        <w:rPr>
          <w:snapToGrid w:val="0"/>
        </w:rPr>
      </w:pPr>
      <w:r w:rsidRPr="00A22158">
        <w:rPr>
          <w:snapToGrid w:val="0"/>
        </w:rPr>
        <w:t xml:space="preserve">ADOPTION OF THE REPORT OF THE COMMITTEE ON ITS FIFTY-FIRST SESSION </w:t>
      </w:r>
    </w:p>
    <w:p w:rsidR="00366F32" w:rsidRPr="00A22158" w:rsidRDefault="00366F32" w:rsidP="005A2DE9">
      <w:pPr>
        <w:rPr>
          <w:snapToGrid w:val="0"/>
        </w:rPr>
      </w:pPr>
      <w:r w:rsidRPr="00A22158">
        <w:rPr>
          <w:snapToGrid w:val="0"/>
        </w:rPr>
        <w:t>CLOSURE OF THE SESSION</w:t>
      </w:r>
    </w:p>
    <w:p w:rsidR="00366F32" w:rsidRPr="00A22158" w:rsidRDefault="00ED0852" w:rsidP="005A2DE9">
      <w:pPr>
        <w:jc w:val="center"/>
        <w:rPr>
          <w:snapToGrid w:val="0"/>
        </w:rPr>
      </w:pPr>
      <w:r w:rsidRPr="00A22158">
        <w:rPr>
          <w:snapToGrid w:val="0"/>
        </w:rPr>
        <w:br w:type="page"/>
      </w:r>
      <w:r w:rsidR="00366F32" w:rsidRPr="00A22158">
        <w:rPr>
          <w:snapToGrid w:val="0"/>
          <w:u w:val="single"/>
        </w:rPr>
        <w:t>The second part (public) of the meeting was called to order at 12.40 p.m.</w:t>
      </w:r>
    </w:p>
    <w:p w:rsidR="00366F32" w:rsidRPr="00A22158" w:rsidRDefault="00366F32" w:rsidP="005A2DE9">
      <w:pPr>
        <w:adjustRightInd w:val="0"/>
        <w:snapToGrid w:val="0"/>
        <w:rPr>
          <w:snapToGrid w:val="0"/>
        </w:rPr>
      </w:pPr>
      <w:r w:rsidRPr="00A22158">
        <w:rPr>
          <w:snapToGrid w:val="0"/>
        </w:rPr>
        <w:t>ADOPTION OF THE REPORT OF THE COMMITTEE ON ITS FIFTY-FIRST SESSION (CRC/C/51/3)</w:t>
      </w:r>
    </w:p>
    <w:p w:rsidR="00366F32" w:rsidRPr="00A22158" w:rsidRDefault="00366F32" w:rsidP="00EB6E3A">
      <w:pPr>
        <w:pStyle w:val="ParaNo"/>
        <w:tabs>
          <w:tab w:val="clear" w:pos="360"/>
          <w:tab w:val="clear" w:pos="737"/>
        </w:tabs>
        <w:rPr>
          <w:snapToGrid w:val="0"/>
          <w:lang w:val="en-GB"/>
        </w:rPr>
      </w:pPr>
      <w:r w:rsidRPr="00A22158">
        <w:rPr>
          <w:snapToGrid w:val="0"/>
          <w:u w:val="single"/>
          <w:lang w:val="en-GB"/>
        </w:rPr>
        <w:t>The CHAIRPERSON</w:t>
      </w:r>
      <w:r w:rsidRPr="00A22158">
        <w:rPr>
          <w:snapToGrid w:val="0"/>
          <w:lang w:val="en-GB"/>
        </w:rPr>
        <w:t xml:space="preserve"> said that</w:t>
      </w:r>
      <w:r w:rsidR="00ED0852" w:rsidRPr="00A22158">
        <w:rPr>
          <w:snapToGrid w:val="0"/>
          <w:lang w:val="en-GB"/>
        </w:rPr>
        <w:t>,</w:t>
      </w:r>
      <w:r w:rsidRPr="00A22158">
        <w:rPr>
          <w:snapToGrid w:val="0"/>
          <w:lang w:val="en-GB"/>
        </w:rPr>
        <w:t xml:space="preserve"> at its fifty-first session</w:t>
      </w:r>
      <w:r w:rsidR="00ED0852" w:rsidRPr="00A22158">
        <w:rPr>
          <w:snapToGrid w:val="0"/>
          <w:lang w:val="en-GB"/>
        </w:rPr>
        <w:t>,</w:t>
      </w:r>
      <w:r w:rsidRPr="00A22158">
        <w:rPr>
          <w:snapToGrid w:val="0"/>
          <w:lang w:val="en-GB"/>
        </w:rPr>
        <w:t xml:space="preserve"> the Committee had been pleased to welcome six new members. The Committee had considered six periodic reports (of Bangladesh, France, Mauritania, Niger, Romania and Sweden) submitted under article 44 of the Convention</w:t>
      </w:r>
      <w:r w:rsidR="00ED0852" w:rsidRPr="00A22158">
        <w:rPr>
          <w:snapToGrid w:val="0"/>
          <w:lang w:val="en-GB"/>
        </w:rPr>
        <w:t>,</w:t>
      </w:r>
      <w:r w:rsidRPr="00A22158">
        <w:rPr>
          <w:snapToGrid w:val="0"/>
          <w:lang w:val="en-GB"/>
        </w:rPr>
        <w:t xml:space="preserve"> and the initial reports of Slovenia and Oman submitted under both article 8 of the Optional Protocol on the involvement of children in armed conflict and article 12 of the Optional Protocol on the sale of children, child prostitution and child pornography. The Committee had adopted concluding observations on all the reports it had considered.</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The Committee had also adopted </w:t>
      </w:r>
      <w:r w:rsidR="00ED0852" w:rsidRPr="00A22158">
        <w:rPr>
          <w:snapToGrid w:val="0"/>
          <w:lang w:val="en-GB"/>
        </w:rPr>
        <w:t xml:space="preserve">general comment </w:t>
      </w:r>
      <w:r w:rsidRPr="00A22158">
        <w:rPr>
          <w:snapToGrid w:val="0"/>
          <w:lang w:val="en-GB"/>
        </w:rPr>
        <w:t>No. 12</w:t>
      </w:r>
      <w:r w:rsidR="00ED0852" w:rsidRPr="00A22158">
        <w:rPr>
          <w:snapToGrid w:val="0"/>
          <w:lang w:val="en-GB"/>
        </w:rPr>
        <w:t xml:space="preserve"> on t</w:t>
      </w:r>
      <w:r w:rsidRPr="00A22158">
        <w:rPr>
          <w:snapToGrid w:val="0"/>
          <w:lang w:val="en-GB"/>
        </w:rPr>
        <w:t xml:space="preserve">he right of the child to be heard, which </w:t>
      </w:r>
      <w:r w:rsidR="00ED0852" w:rsidRPr="00A22158">
        <w:rPr>
          <w:snapToGrid w:val="0"/>
          <w:lang w:val="en-GB"/>
        </w:rPr>
        <w:t>sh</w:t>
      </w:r>
      <w:r w:rsidRPr="00A22158">
        <w:rPr>
          <w:snapToGrid w:val="0"/>
          <w:lang w:val="en-GB"/>
        </w:rPr>
        <w:t>ould help to develop a culture of children’s participation in all matters affecting them.</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During the session, the Committee </w:t>
      </w:r>
      <w:r w:rsidR="00ED0852" w:rsidRPr="00A22158">
        <w:rPr>
          <w:snapToGrid w:val="0"/>
          <w:lang w:val="en-GB"/>
        </w:rPr>
        <w:t xml:space="preserve">had been </w:t>
      </w:r>
      <w:r w:rsidRPr="00A22158">
        <w:rPr>
          <w:snapToGrid w:val="0"/>
          <w:lang w:val="en-GB"/>
        </w:rPr>
        <w:t>invited by a panel convened by the Permanent Mission of Slovakia to discuss the possibility of establishing a communications procedure</w:t>
      </w:r>
      <w:r w:rsidR="00ED0852" w:rsidRPr="00A22158">
        <w:rPr>
          <w:snapToGrid w:val="0"/>
          <w:lang w:val="en-GB"/>
        </w:rPr>
        <w:t xml:space="preserve"> under the Convention</w:t>
      </w:r>
      <w:r w:rsidRPr="00A22158">
        <w:rPr>
          <w:snapToGrid w:val="0"/>
          <w:lang w:val="en-GB"/>
        </w:rPr>
        <w:t xml:space="preserve">. The Committee had expressed its support for the </w:t>
      </w:r>
      <w:r w:rsidR="00ED0852" w:rsidRPr="00A22158">
        <w:rPr>
          <w:snapToGrid w:val="0"/>
          <w:lang w:val="en-GB"/>
        </w:rPr>
        <w:t xml:space="preserve">proposed </w:t>
      </w:r>
      <w:r w:rsidRPr="00A22158">
        <w:rPr>
          <w:snapToGrid w:val="0"/>
          <w:lang w:val="en-GB"/>
        </w:rPr>
        <w:t xml:space="preserve">establishment of an individual complaints mechanism. </w:t>
      </w:r>
      <w:r w:rsidR="00ED0852" w:rsidRPr="00A22158">
        <w:rPr>
          <w:snapToGrid w:val="0"/>
          <w:lang w:val="en-GB"/>
        </w:rPr>
        <w:t>It was expected that</w:t>
      </w:r>
      <w:r w:rsidRPr="00A22158">
        <w:rPr>
          <w:snapToGrid w:val="0"/>
          <w:lang w:val="en-GB"/>
        </w:rPr>
        <w:t xml:space="preserve"> the Human Rights Council</w:t>
      </w:r>
      <w:r w:rsidR="00CE6242" w:rsidRPr="00A22158">
        <w:rPr>
          <w:snapToGrid w:val="0"/>
          <w:lang w:val="en-GB"/>
        </w:rPr>
        <w:t>,</w:t>
      </w:r>
      <w:r w:rsidRPr="00A22158">
        <w:rPr>
          <w:snapToGrid w:val="0"/>
          <w:lang w:val="en-GB"/>
        </w:rPr>
        <w:t xml:space="preserve"> </w:t>
      </w:r>
      <w:r w:rsidRPr="00A22158">
        <w:rPr>
          <w:lang w:val="en-GB"/>
        </w:rPr>
        <w:t>at its</w:t>
      </w:r>
      <w:r w:rsidRPr="00A22158">
        <w:rPr>
          <w:snapToGrid w:val="0"/>
          <w:lang w:val="en-GB"/>
        </w:rPr>
        <w:t xml:space="preserve"> forthcoming session</w:t>
      </w:r>
      <w:r w:rsidR="00ED0852" w:rsidRPr="00A22158">
        <w:rPr>
          <w:snapToGrid w:val="0"/>
          <w:lang w:val="en-GB"/>
        </w:rPr>
        <w:t xml:space="preserve">, </w:t>
      </w:r>
      <w:r w:rsidR="00A55452" w:rsidRPr="00A22158">
        <w:rPr>
          <w:snapToGrid w:val="0"/>
          <w:lang w:val="en-GB"/>
        </w:rPr>
        <w:t>would set</w:t>
      </w:r>
      <w:r w:rsidRPr="00A22158">
        <w:rPr>
          <w:snapToGrid w:val="0"/>
          <w:lang w:val="en-GB"/>
        </w:rPr>
        <w:t xml:space="preserve"> up an open-ended working group </w:t>
      </w:r>
      <w:r w:rsidR="00ED0852" w:rsidRPr="00A22158">
        <w:rPr>
          <w:snapToGrid w:val="0"/>
          <w:lang w:val="en-GB"/>
        </w:rPr>
        <w:t>to put that proposal into effect</w:t>
      </w:r>
      <w:r w:rsidRPr="00A22158">
        <w:rPr>
          <w:snapToGrid w:val="0"/>
          <w:lang w:val="en-GB"/>
        </w:rPr>
        <w:t>.</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The Committee </w:t>
      </w:r>
      <w:r w:rsidR="00EE13ED" w:rsidRPr="00A22158">
        <w:rPr>
          <w:snapToGrid w:val="0"/>
          <w:lang w:val="en-GB"/>
        </w:rPr>
        <w:t xml:space="preserve">had </w:t>
      </w:r>
      <w:r w:rsidRPr="00A22158">
        <w:rPr>
          <w:snapToGrid w:val="0"/>
          <w:lang w:val="en-GB"/>
        </w:rPr>
        <w:t>adopted the agenda and program</w:t>
      </w:r>
      <w:r w:rsidR="000332EF" w:rsidRPr="00A22158">
        <w:rPr>
          <w:snapToGrid w:val="0"/>
          <w:lang w:val="en-GB"/>
        </w:rPr>
        <w:t>me for a commemoration on 8 and 9 </w:t>
      </w:r>
      <w:r w:rsidRPr="00A22158">
        <w:rPr>
          <w:snapToGrid w:val="0"/>
          <w:lang w:val="en-GB"/>
        </w:rPr>
        <w:t>October 2009 of the twentieth anniversary of the Convention</w:t>
      </w:r>
      <w:r w:rsidR="000332EF" w:rsidRPr="00A22158">
        <w:rPr>
          <w:snapToGrid w:val="0"/>
          <w:lang w:val="en-GB"/>
        </w:rPr>
        <w:t>, and had issued invitations to </w:t>
      </w:r>
      <w:r w:rsidRPr="00A22158">
        <w:rPr>
          <w:snapToGrid w:val="0"/>
          <w:lang w:val="en-GB"/>
        </w:rPr>
        <w:t>that event, the theme of which would be “Dignity - Development - Dialogue”.</w:t>
      </w:r>
    </w:p>
    <w:p w:rsidR="00366F32" w:rsidRPr="00A22158" w:rsidRDefault="00366F32" w:rsidP="00EB6E3A">
      <w:pPr>
        <w:pStyle w:val="ParaNo"/>
        <w:tabs>
          <w:tab w:val="clear" w:pos="360"/>
          <w:tab w:val="clear" w:pos="737"/>
        </w:tabs>
        <w:rPr>
          <w:snapToGrid w:val="0"/>
          <w:lang w:val="en-GB"/>
        </w:rPr>
      </w:pPr>
      <w:r w:rsidRPr="00A22158">
        <w:rPr>
          <w:snapToGrid w:val="0"/>
          <w:u w:val="single"/>
          <w:lang w:val="en-GB"/>
        </w:rPr>
        <w:t>Mr. KRAPPMANN</w:t>
      </w:r>
      <w:r w:rsidRPr="00A22158">
        <w:rPr>
          <w:snapToGrid w:val="0"/>
          <w:lang w:val="en-GB"/>
        </w:rPr>
        <w:t xml:space="preserve"> said that one of the events planned for the commemoration of the twentieth anniversary of the Convention was a conference to be organized by </w:t>
      </w:r>
      <w:r w:rsidR="0014045C" w:rsidRPr="00A22158">
        <w:rPr>
          <w:snapToGrid w:val="0"/>
          <w:lang w:val="en-GB"/>
        </w:rPr>
        <w:t xml:space="preserve">International </w:t>
      </w:r>
      <w:r w:rsidRPr="00A22158">
        <w:rPr>
          <w:snapToGrid w:val="0"/>
          <w:lang w:val="en-GB"/>
        </w:rPr>
        <w:t xml:space="preserve">Save the Children Alliance to discuss how to advance the justiciability of the provisions of the Convention. During </w:t>
      </w:r>
      <w:r w:rsidR="0014045C" w:rsidRPr="00A22158">
        <w:rPr>
          <w:snapToGrid w:val="0"/>
          <w:lang w:val="en-GB"/>
        </w:rPr>
        <w:t xml:space="preserve">the </w:t>
      </w:r>
      <w:r w:rsidRPr="00A22158">
        <w:rPr>
          <w:snapToGrid w:val="0"/>
          <w:lang w:val="en-GB"/>
        </w:rPr>
        <w:t xml:space="preserve">session, the Committee had been briefed on the preparations for that event. </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The Committee’s group on cooperation with the African Committee of Experts on the Rights and Welfare of the Child had held a meeting with the Secretary of the African Committee </w:t>
      </w:r>
      <w:r w:rsidR="0014045C" w:rsidRPr="00A22158">
        <w:rPr>
          <w:snapToGrid w:val="0"/>
          <w:lang w:val="en-GB"/>
        </w:rPr>
        <w:t xml:space="preserve">to </w:t>
      </w:r>
      <w:r w:rsidR="005A2DE9" w:rsidRPr="00A22158">
        <w:rPr>
          <w:snapToGrid w:val="0"/>
          <w:lang w:val="en-GB"/>
        </w:rPr>
        <w:t>discuss</w:t>
      </w:r>
      <w:r w:rsidRPr="00A22158">
        <w:rPr>
          <w:snapToGrid w:val="0"/>
          <w:lang w:val="en-GB"/>
        </w:rPr>
        <w:t xml:space="preserve"> the experience of the two bodies in monitoring implementation of children’s rights. It had been agreed that they would hold regular meetings and would set up a working group on joint monitoring, research and advisory services.</w:t>
      </w:r>
    </w:p>
    <w:p w:rsidR="00366F32" w:rsidRPr="00A22158" w:rsidRDefault="00366F32" w:rsidP="002B0F72">
      <w:pPr>
        <w:pStyle w:val="ParaNo"/>
        <w:tabs>
          <w:tab w:val="clear" w:pos="360"/>
          <w:tab w:val="clear" w:pos="737"/>
        </w:tabs>
        <w:ind w:left="0" w:firstLine="0"/>
        <w:rPr>
          <w:snapToGrid w:val="0"/>
          <w:lang w:val="en-GB"/>
        </w:rPr>
      </w:pPr>
      <w:r w:rsidRPr="00A22158">
        <w:rPr>
          <w:snapToGrid w:val="0"/>
          <w:lang w:val="en-GB"/>
        </w:rPr>
        <w:t xml:space="preserve">The Committee had not only taken part in the panel discussion on communications procedures; it had also met with the executive committee of a group of non-governmental organizations (NGOs) that </w:t>
      </w:r>
      <w:r w:rsidR="0014045C" w:rsidRPr="00A22158">
        <w:rPr>
          <w:snapToGrid w:val="0"/>
          <w:lang w:val="en-GB"/>
        </w:rPr>
        <w:t xml:space="preserve">were promoting </w:t>
      </w:r>
      <w:r w:rsidRPr="00A22158">
        <w:rPr>
          <w:snapToGrid w:val="0"/>
          <w:lang w:val="en-GB"/>
        </w:rPr>
        <w:t xml:space="preserve">the establishment of </w:t>
      </w:r>
      <w:r w:rsidR="0014045C" w:rsidRPr="00A22158">
        <w:rPr>
          <w:snapToGrid w:val="0"/>
          <w:lang w:val="en-GB"/>
        </w:rPr>
        <w:t xml:space="preserve">a communications </w:t>
      </w:r>
      <w:r w:rsidRPr="00A22158">
        <w:rPr>
          <w:snapToGrid w:val="0"/>
          <w:lang w:val="en-GB"/>
        </w:rPr>
        <w:t xml:space="preserve">mechanism. It had discussed with them how their organizations could </w:t>
      </w:r>
      <w:r w:rsidR="0014045C" w:rsidRPr="00A22158">
        <w:rPr>
          <w:snapToGrid w:val="0"/>
          <w:lang w:val="en-GB"/>
        </w:rPr>
        <w:t xml:space="preserve">best </w:t>
      </w:r>
      <w:r w:rsidRPr="00A22158">
        <w:rPr>
          <w:snapToGrid w:val="0"/>
          <w:lang w:val="en-GB"/>
        </w:rPr>
        <w:t xml:space="preserve">help the Committee </w:t>
      </w:r>
      <w:r w:rsidR="0014045C" w:rsidRPr="00A22158">
        <w:rPr>
          <w:snapToGrid w:val="0"/>
          <w:lang w:val="en-GB"/>
        </w:rPr>
        <w:t>pursue its work in that area</w:t>
      </w:r>
      <w:r w:rsidRPr="00A22158">
        <w:rPr>
          <w:snapToGrid w:val="0"/>
          <w:lang w:val="en-GB"/>
        </w:rPr>
        <w:t xml:space="preserve">. The Polish Permanent Mission had also organized an </w:t>
      </w:r>
      <w:r w:rsidR="001B3526" w:rsidRPr="00A22158">
        <w:rPr>
          <w:snapToGrid w:val="0"/>
          <w:lang w:val="en-GB"/>
        </w:rPr>
        <w:t>event in honour of Mr. </w:t>
      </w:r>
      <w:r w:rsidR="0014045C" w:rsidRPr="00A22158">
        <w:rPr>
          <w:snapToGrid w:val="0"/>
          <w:lang w:val="en-GB"/>
        </w:rPr>
        <w:t>Janus</w:t>
      </w:r>
      <w:r w:rsidRPr="00A22158">
        <w:rPr>
          <w:snapToGrid w:val="0"/>
          <w:lang w:val="en-GB"/>
        </w:rPr>
        <w:t>z Korczak, who had pioneered the idea of adopting a convention on children’s rights.</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The Committee members had held meetings with representatives of United Nations bodies, States parties and children’s rights organizations, and had also briefed five </w:t>
      </w:r>
      <w:r w:rsidR="0014045C" w:rsidRPr="00A22158">
        <w:rPr>
          <w:snapToGrid w:val="0"/>
          <w:lang w:val="en-GB"/>
        </w:rPr>
        <w:t xml:space="preserve">visiting </w:t>
      </w:r>
      <w:r w:rsidRPr="00A22158">
        <w:rPr>
          <w:snapToGrid w:val="0"/>
          <w:lang w:val="en-GB"/>
        </w:rPr>
        <w:t xml:space="preserve">groups of students. </w:t>
      </w:r>
    </w:p>
    <w:p w:rsidR="00366F32" w:rsidRPr="00A22158" w:rsidRDefault="00366F32" w:rsidP="00EB6E3A">
      <w:pPr>
        <w:pStyle w:val="ParaNo"/>
        <w:tabs>
          <w:tab w:val="clear" w:pos="360"/>
          <w:tab w:val="clear" w:pos="737"/>
        </w:tabs>
        <w:rPr>
          <w:snapToGrid w:val="0"/>
          <w:lang w:val="en-GB"/>
        </w:rPr>
      </w:pPr>
      <w:r w:rsidRPr="00A22158">
        <w:rPr>
          <w:snapToGrid w:val="0"/>
          <w:lang w:val="en-GB"/>
        </w:rPr>
        <w:t xml:space="preserve">In the week </w:t>
      </w:r>
      <w:r w:rsidR="00305F40" w:rsidRPr="00A22158">
        <w:rPr>
          <w:snapToGrid w:val="0"/>
          <w:lang w:val="en-GB"/>
        </w:rPr>
        <w:t>ahead</w:t>
      </w:r>
      <w:r w:rsidRPr="00A22158">
        <w:rPr>
          <w:snapToGrid w:val="0"/>
          <w:lang w:val="en-GB"/>
        </w:rPr>
        <w:t xml:space="preserve">, the members of the Committee would meet the newly appointed Special Representative of the United Nations Secretary-General on violence against children, would have a full-day discussion with high-level UNICEF representatives </w:t>
      </w:r>
      <w:r w:rsidR="00305F40" w:rsidRPr="00A22158">
        <w:rPr>
          <w:snapToGrid w:val="0"/>
          <w:lang w:val="en-GB"/>
        </w:rPr>
        <w:t xml:space="preserve">in order </w:t>
      </w:r>
      <w:r w:rsidRPr="00A22158">
        <w:rPr>
          <w:snapToGrid w:val="0"/>
          <w:lang w:val="en-GB"/>
        </w:rPr>
        <w:t xml:space="preserve">to strengthen cooperation and would prepare for </w:t>
      </w:r>
      <w:r w:rsidR="00305F40" w:rsidRPr="00A22158">
        <w:rPr>
          <w:snapToGrid w:val="0"/>
          <w:lang w:val="en-GB"/>
        </w:rPr>
        <w:t xml:space="preserve">the </w:t>
      </w:r>
      <w:r w:rsidRPr="00A22158">
        <w:rPr>
          <w:snapToGrid w:val="0"/>
          <w:lang w:val="en-GB"/>
        </w:rPr>
        <w:t>dialogue</w:t>
      </w:r>
      <w:r w:rsidR="00305F40" w:rsidRPr="00A22158">
        <w:rPr>
          <w:snapToGrid w:val="0"/>
          <w:lang w:val="en-GB"/>
        </w:rPr>
        <w:t>s</w:t>
      </w:r>
      <w:r w:rsidRPr="00A22158">
        <w:rPr>
          <w:snapToGrid w:val="0"/>
          <w:lang w:val="en-GB"/>
        </w:rPr>
        <w:t xml:space="preserve"> with States parties</w:t>
      </w:r>
      <w:r w:rsidR="00740631" w:rsidRPr="00A22158">
        <w:rPr>
          <w:snapToGrid w:val="0"/>
          <w:lang w:val="en-GB"/>
        </w:rPr>
        <w:t xml:space="preserve"> to be held during the fifty</w:t>
      </w:r>
      <w:r w:rsidR="00740631" w:rsidRPr="00A22158">
        <w:rPr>
          <w:snapToGrid w:val="0"/>
          <w:lang w:val="en-GB"/>
        </w:rPr>
        <w:noBreakHyphen/>
      </w:r>
      <w:r w:rsidR="00305F40" w:rsidRPr="00A22158">
        <w:rPr>
          <w:snapToGrid w:val="0"/>
          <w:lang w:val="en-GB"/>
        </w:rPr>
        <w:t>second session</w:t>
      </w:r>
      <w:r w:rsidRPr="00A22158">
        <w:rPr>
          <w:snapToGrid w:val="0"/>
          <w:lang w:val="en-GB"/>
        </w:rPr>
        <w:t>.</w:t>
      </w:r>
    </w:p>
    <w:p w:rsidR="00366F32" w:rsidRPr="00A22158" w:rsidRDefault="00366F32" w:rsidP="00EB6E3A">
      <w:pPr>
        <w:pStyle w:val="ParaNo"/>
        <w:tabs>
          <w:tab w:val="clear" w:pos="360"/>
          <w:tab w:val="clear" w:pos="737"/>
        </w:tabs>
        <w:rPr>
          <w:snapToGrid w:val="0"/>
          <w:lang w:val="en-GB"/>
        </w:rPr>
      </w:pPr>
      <w:r w:rsidRPr="00A22158">
        <w:rPr>
          <w:snapToGrid w:val="0"/>
          <w:u w:val="single"/>
          <w:lang w:val="en-GB"/>
        </w:rPr>
        <w:t>The CHAIRPERSON</w:t>
      </w:r>
      <w:r w:rsidRPr="00A22158">
        <w:rPr>
          <w:snapToGrid w:val="0"/>
          <w:lang w:val="en-GB"/>
        </w:rPr>
        <w:t xml:space="preserve"> said that, in the absence of any objections, she would </w:t>
      </w:r>
      <w:r w:rsidR="00305F40" w:rsidRPr="00A22158">
        <w:rPr>
          <w:snapToGrid w:val="0"/>
          <w:lang w:val="en-GB"/>
        </w:rPr>
        <w:t xml:space="preserve">take it </w:t>
      </w:r>
      <w:r w:rsidRPr="00A22158">
        <w:rPr>
          <w:snapToGrid w:val="0"/>
          <w:lang w:val="en-GB"/>
        </w:rPr>
        <w:t xml:space="preserve">that the Committee </w:t>
      </w:r>
      <w:r w:rsidR="00305F40" w:rsidRPr="00A22158">
        <w:rPr>
          <w:snapToGrid w:val="0"/>
          <w:lang w:val="en-GB"/>
        </w:rPr>
        <w:t xml:space="preserve">wished to adopt the report </w:t>
      </w:r>
      <w:r w:rsidRPr="00A22158">
        <w:rPr>
          <w:snapToGrid w:val="0"/>
          <w:lang w:val="en-GB"/>
        </w:rPr>
        <w:t>on its fifty-first session (CRC/C/51/3)</w:t>
      </w:r>
      <w:r w:rsidR="00305F40" w:rsidRPr="00A22158">
        <w:rPr>
          <w:snapToGrid w:val="0"/>
          <w:lang w:val="en-GB"/>
        </w:rPr>
        <w:t>.</w:t>
      </w:r>
    </w:p>
    <w:p w:rsidR="00366F32" w:rsidRPr="00A22158" w:rsidRDefault="00366F32" w:rsidP="00EB6E3A">
      <w:pPr>
        <w:pStyle w:val="ParaNo"/>
        <w:tabs>
          <w:tab w:val="clear" w:pos="360"/>
          <w:tab w:val="clear" w:pos="737"/>
        </w:tabs>
        <w:rPr>
          <w:snapToGrid w:val="0"/>
          <w:u w:val="single"/>
          <w:lang w:val="en-GB"/>
        </w:rPr>
      </w:pPr>
      <w:r w:rsidRPr="00A22158">
        <w:rPr>
          <w:snapToGrid w:val="0"/>
          <w:u w:val="single"/>
          <w:lang w:val="en-GB"/>
        </w:rPr>
        <w:t>It was so decided</w:t>
      </w:r>
      <w:r w:rsidRPr="00A22158">
        <w:rPr>
          <w:snapToGrid w:val="0"/>
          <w:lang w:val="en-GB"/>
        </w:rPr>
        <w:t>.</w:t>
      </w:r>
    </w:p>
    <w:p w:rsidR="00366F32" w:rsidRPr="00A22158" w:rsidRDefault="00366F32" w:rsidP="00EB6E3A">
      <w:pPr>
        <w:adjustRightInd w:val="0"/>
        <w:snapToGrid w:val="0"/>
        <w:rPr>
          <w:snapToGrid w:val="0"/>
        </w:rPr>
      </w:pPr>
      <w:r w:rsidRPr="00A22158">
        <w:rPr>
          <w:snapToGrid w:val="0"/>
        </w:rPr>
        <w:t>CLOSURE OF THE SESSION</w:t>
      </w:r>
    </w:p>
    <w:p w:rsidR="00366F32" w:rsidRPr="00A22158" w:rsidRDefault="00366F32" w:rsidP="00EB6E3A">
      <w:pPr>
        <w:pStyle w:val="ParaNo"/>
        <w:tabs>
          <w:tab w:val="clear" w:pos="360"/>
          <w:tab w:val="clear" w:pos="737"/>
        </w:tabs>
        <w:rPr>
          <w:snapToGrid w:val="0"/>
          <w:lang w:val="en-GB"/>
        </w:rPr>
      </w:pPr>
      <w:r w:rsidRPr="00A22158">
        <w:rPr>
          <w:snapToGrid w:val="0"/>
          <w:u w:val="single"/>
          <w:lang w:val="en-GB"/>
        </w:rPr>
        <w:t>The CHAIRPERSON</w:t>
      </w:r>
      <w:r w:rsidRPr="00A22158">
        <w:rPr>
          <w:snapToGrid w:val="0"/>
          <w:lang w:val="en-GB"/>
        </w:rPr>
        <w:t xml:space="preserve"> </w:t>
      </w:r>
      <w:r w:rsidR="00176334" w:rsidRPr="00A22158">
        <w:rPr>
          <w:snapToGrid w:val="0"/>
          <w:lang w:val="en-GB"/>
        </w:rPr>
        <w:t xml:space="preserve">declared closed </w:t>
      </w:r>
      <w:r w:rsidRPr="00A22158">
        <w:rPr>
          <w:snapToGrid w:val="0"/>
          <w:lang w:val="en-GB"/>
        </w:rPr>
        <w:t xml:space="preserve">the fifty-first session of the Committee </w:t>
      </w:r>
      <w:r w:rsidR="00227569" w:rsidRPr="00A22158">
        <w:rPr>
          <w:snapToGrid w:val="0"/>
          <w:lang w:val="en-GB"/>
        </w:rPr>
        <w:t xml:space="preserve">on the </w:t>
      </w:r>
      <w:r w:rsidR="005A7509" w:rsidRPr="00A22158">
        <w:rPr>
          <w:snapToGrid w:val="0"/>
          <w:lang w:val="en-GB"/>
        </w:rPr>
        <w:t xml:space="preserve">Rights </w:t>
      </w:r>
      <w:r w:rsidR="00227569" w:rsidRPr="00A22158">
        <w:rPr>
          <w:snapToGrid w:val="0"/>
          <w:lang w:val="en-GB"/>
        </w:rPr>
        <w:t>of the Child</w:t>
      </w:r>
      <w:r w:rsidRPr="00A22158">
        <w:rPr>
          <w:snapToGrid w:val="0"/>
          <w:lang w:val="en-GB"/>
        </w:rPr>
        <w:t>.</w:t>
      </w:r>
    </w:p>
    <w:p w:rsidR="00366F32" w:rsidRPr="00A22158" w:rsidRDefault="00366F32" w:rsidP="00EB6E3A">
      <w:pPr>
        <w:adjustRightInd w:val="0"/>
        <w:snapToGrid w:val="0"/>
        <w:jc w:val="center"/>
        <w:rPr>
          <w:snapToGrid w:val="0"/>
          <w:u w:val="single"/>
        </w:rPr>
      </w:pPr>
      <w:r w:rsidRPr="00A22158">
        <w:rPr>
          <w:snapToGrid w:val="0"/>
          <w:u w:val="single"/>
        </w:rPr>
        <w:t>The meeting rose at 12.55 p.m.</w:t>
      </w:r>
    </w:p>
    <w:sectPr w:rsidR="00366F32" w:rsidRPr="00A22158" w:rsidSect="00366F3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F8B" w:rsidRDefault="00AD6F8B">
      <w:pPr>
        <w:pStyle w:val="Footer"/>
      </w:pPr>
    </w:p>
  </w:endnote>
  <w:endnote w:type="continuationSeparator" w:id="0">
    <w:p w:rsidR="00AD6F8B" w:rsidRDefault="00AD6F8B">
      <w:pPr>
        <w:spacing w:after="0"/>
      </w:pPr>
    </w:p>
  </w:endnote>
  <w:endnote w:type="continuationNotice" w:id="1">
    <w:p w:rsidR="00AD6F8B" w:rsidRDefault="00AD6F8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F8B" w:rsidRDefault="00AD6F8B">
      <w:pPr>
        <w:spacing w:after="0"/>
      </w:pPr>
      <w:r>
        <w:separator/>
      </w:r>
    </w:p>
  </w:footnote>
  <w:footnote w:type="continuationSeparator" w:id="0">
    <w:p w:rsidR="00AD6F8B" w:rsidRDefault="00AD6F8B">
      <w:pPr>
        <w:spacing w:after="0"/>
        <w:rPr>
          <w:u w:val="single"/>
        </w:rPr>
      </w:pPr>
      <w:r>
        <w:rPr>
          <w:u w:val="single"/>
        </w:rPr>
        <w:tab/>
      </w:r>
      <w:r>
        <w:rPr>
          <w:u w:val="single"/>
        </w:rPr>
        <w:tab/>
      </w:r>
      <w:r>
        <w:rPr>
          <w:u w:val="single"/>
        </w:rPr>
        <w:tab/>
      </w:r>
      <w:r>
        <w:rPr>
          <w:u w:val="single"/>
        </w:rPr>
        <w:tab/>
      </w:r>
    </w:p>
  </w:footnote>
  <w:footnote w:type="continuationNotice" w:id="1">
    <w:p w:rsidR="00AD6F8B" w:rsidRDefault="00AD6F8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F32" w:rsidRDefault="00366F32" w:rsidP="00366F32">
    <w:pPr>
      <w:pStyle w:val="Header"/>
      <w:spacing w:after="0"/>
    </w:pPr>
    <w:r>
      <w:t>CRC/C/SR.1425</w:t>
    </w:r>
  </w:p>
  <w:p w:rsidR="00366F32" w:rsidRDefault="00366F32" w:rsidP="00366F32">
    <w:pPr>
      <w:pStyle w:val="Header"/>
      <w:spacing w:after="0"/>
    </w:pPr>
    <w:r>
      <w:t xml:space="preserve">page </w:t>
    </w:r>
    <w:r>
      <w:fldChar w:fldCharType="begin"/>
    </w:r>
    <w:r>
      <w:instrText xml:space="preserve"> PAGE  \* MERGEFORMAT </w:instrText>
    </w:r>
    <w:r>
      <w:fldChar w:fldCharType="separate"/>
    </w:r>
    <w:r w:rsidR="00A22158">
      <w:rPr>
        <w:noProof/>
      </w:rPr>
      <w:t>2</w:t>
    </w:r>
    <w:r>
      <w:fldChar w:fldCharType="end"/>
    </w:r>
  </w:p>
  <w:p w:rsidR="00366F32" w:rsidRDefault="00366F32" w:rsidP="00366F3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F32" w:rsidRDefault="00366F32" w:rsidP="00366F32">
    <w:pPr>
      <w:pStyle w:val="Header"/>
      <w:tabs>
        <w:tab w:val="clear" w:pos="4320"/>
        <w:tab w:val="clear" w:pos="8640"/>
        <w:tab w:val="left" w:pos="5953"/>
        <w:tab w:val="left" w:pos="6803"/>
      </w:tabs>
      <w:spacing w:after="0"/>
    </w:pPr>
    <w:r>
      <w:tab/>
    </w:r>
    <w:r>
      <w:tab/>
      <w:t>CRC/C/SR.1425</w:t>
    </w:r>
  </w:p>
  <w:p w:rsidR="00366F32" w:rsidRDefault="00366F32" w:rsidP="00366F3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22158">
      <w:rPr>
        <w:noProof/>
      </w:rPr>
      <w:t>3</w:t>
    </w:r>
    <w:r>
      <w:fldChar w:fldCharType="end"/>
    </w:r>
  </w:p>
  <w:p w:rsidR="00366F32" w:rsidRDefault="00366F32" w:rsidP="00366F3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06DB"/>
    <w:rsid w:val="000048AD"/>
    <w:rsid w:val="000332EF"/>
    <w:rsid w:val="0014045C"/>
    <w:rsid w:val="00176334"/>
    <w:rsid w:val="001B3526"/>
    <w:rsid w:val="002006DB"/>
    <w:rsid w:val="00227569"/>
    <w:rsid w:val="00265897"/>
    <w:rsid w:val="002B0F72"/>
    <w:rsid w:val="002F65CB"/>
    <w:rsid w:val="00305F40"/>
    <w:rsid w:val="00366F32"/>
    <w:rsid w:val="0038239E"/>
    <w:rsid w:val="004970BD"/>
    <w:rsid w:val="004A05A7"/>
    <w:rsid w:val="005944EF"/>
    <w:rsid w:val="0059764B"/>
    <w:rsid w:val="005A2DE9"/>
    <w:rsid w:val="005A7509"/>
    <w:rsid w:val="005B489C"/>
    <w:rsid w:val="00740631"/>
    <w:rsid w:val="00850406"/>
    <w:rsid w:val="00896F70"/>
    <w:rsid w:val="009426D3"/>
    <w:rsid w:val="0094489C"/>
    <w:rsid w:val="00A13630"/>
    <w:rsid w:val="00A22158"/>
    <w:rsid w:val="00A55452"/>
    <w:rsid w:val="00AD6F8B"/>
    <w:rsid w:val="00B93156"/>
    <w:rsid w:val="00BD7BDA"/>
    <w:rsid w:val="00C16C2A"/>
    <w:rsid w:val="00C557A1"/>
    <w:rsid w:val="00CA7569"/>
    <w:rsid w:val="00CC3229"/>
    <w:rsid w:val="00CE6242"/>
    <w:rsid w:val="00CF5A7A"/>
    <w:rsid w:val="00D54978"/>
    <w:rsid w:val="00DB26FB"/>
    <w:rsid w:val="00E43A47"/>
    <w:rsid w:val="00E55976"/>
    <w:rsid w:val="00EB6E3A"/>
    <w:rsid w:val="00EC4721"/>
    <w:rsid w:val="00ED0852"/>
    <w:rsid w:val="00EE13ED"/>
    <w:rsid w:val="00FE3A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698</Words>
  <Characters>3675</Characters>
  <Application>Microsoft Office Word</Application>
  <DocSecurity>4</DocSecurity>
  <Lines>76</Lines>
  <Paragraphs>33</Paragraphs>
  <ScaleCrop>false</ScaleCrop>
  <HeadingPairs>
    <vt:vector size="2" baseType="variant">
      <vt:variant>
        <vt:lpstr>Title</vt:lpstr>
      </vt:variant>
      <vt:variant>
        <vt:i4>1</vt:i4>
      </vt:variant>
    </vt:vector>
  </HeadingPairs>
  <TitlesOfParts>
    <vt:vector size="1" baseType="lpstr">
      <vt:lpstr>0942937</vt:lpstr>
    </vt:vector>
  </TitlesOfParts>
  <Company>ONU</Company>
  <LinksUpToDate>false</LinksUpToDate>
  <CharactersWithSpaces>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0942937</dc:title>
  <dc:subject/>
  <dc:creator>schneeberger</dc:creator>
  <cp:keywords>CRC/C/SR.1425</cp:keywords>
  <dc:description>final</dc:description>
  <cp:lastModifiedBy>Admieng</cp:lastModifiedBy>
  <cp:revision>2</cp:revision>
  <cp:lastPrinted>2009-06-22T15:16:00Z</cp:lastPrinted>
  <dcterms:created xsi:type="dcterms:W3CDTF">2009-06-23T09:32:00Z</dcterms:created>
  <dcterms:modified xsi:type="dcterms:W3CDTF">2009-06-23T09:32:00Z</dcterms:modified>
</cp:coreProperties>
</file>