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FB1897" w:rsidRPr="00245892" w:rsidTr="00F7753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spacing w:after="80" w:line="300" w:lineRule="exact"/>
              <w:rPr>
                <w:sz w:val="28"/>
              </w:rPr>
            </w:pPr>
            <w:r w:rsidRPr="0024589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  <w:r w:rsidRPr="00EF4779">
              <w:rPr>
                <w:sz w:val="40"/>
                <w:szCs w:val="40"/>
              </w:rPr>
              <w:t>E</w:t>
            </w:r>
            <w:r w:rsidRPr="00245892">
              <w:t>/</w:t>
            </w:r>
            <w:fldSimple w:instr=" FILLIN  &quot;Введите символ после ЕCE/&quot;  \* MERGEFORMAT ">
              <w:r w:rsidR="00111349">
                <w:t>C.12/MRT/Q/1</w:t>
              </w:r>
            </w:fldSimple>
            <w:r w:rsidRPr="00245892">
              <w:t xml:space="preserve">                  </w:t>
            </w:r>
          </w:p>
        </w:tc>
      </w:tr>
      <w:tr w:rsidR="00FB1897" w:rsidRPr="00245892" w:rsidTr="00F775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120"/>
              <w:jc w:val="center"/>
            </w:pPr>
            <w:r w:rsidRPr="002458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FB1897" w:rsidRPr="00FB1897" w:rsidRDefault="00FB1897" w:rsidP="00FB1897">
            <w:pPr>
              <w:suppressAutoHyphens/>
              <w:spacing w:before="120" w:line="46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FB1897">
              <w:rPr>
                <w:b/>
                <w:spacing w:val="-4"/>
                <w:w w:val="100"/>
                <w:sz w:val="40"/>
                <w:szCs w:val="40"/>
              </w:rPr>
              <w:t xml:space="preserve">Экономический </w:t>
            </w:r>
            <w:r w:rsidRPr="00FB1897">
              <w:rPr>
                <w:b/>
                <w:spacing w:val="-4"/>
                <w:w w:val="100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111349" w:rsidRDefault="00FB1897" w:rsidP="00F77538">
            <w:pPr>
              <w:spacing w:before="240"/>
              <w:rPr>
                <w:lang w:val="en-US"/>
              </w:rPr>
            </w:pPr>
            <w:r w:rsidRPr="00111349">
              <w:rPr>
                <w:lang w:val="en-US"/>
              </w:rPr>
              <w:t xml:space="preserve">Distr.: </w:t>
            </w:r>
            <w:bookmarkStart w:id="0" w:name="ПолеСоСписком1"/>
            <w:r w:rsidRPr="00111349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11349">
              <w:rPr>
                <w:lang w:val="en-US"/>
              </w:rPr>
              <w:instrText xml:space="preserve"> FORMDROPDOWN </w:instrText>
            </w:r>
            <w:r w:rsidRPr="00111349">
              <w:rPr>
                <w:lang w:val="en-US"/>
              </w:rPr>
            </w:r>
            <w:r w:rsidRPr="00111349">
              <w:rPr>
                <w:lang w:val="en-US"/>
              </w:rPr>
              <w:fldChar w:fldCharType="end"/>
            </w:r>
            <w:bookmarkEnd w:id="0"/>
          </w:p>
          <w:p w:rsidR="00FB1897" w:rsidRPr="00111349" w:rsidRDefault="00FB1897" w:rsidP="00F77538">
            <w:pPr>
              <w:rPr>
                <w:lang w:val="en-US"/>
              </w:rPr>
            </w:pPr>
            <w:r w:rsidRPr="00111349">
              <w:rPr>
                <w:lang w:val="en-US"/>
              </w:rPr>
              <w:fldChar w:fldCharType="begin"/>
            </w:r>
            <w:r w:rsidRPr="00111349">
              <w:rPr>
                <w:lang w:val="en-US"/>
              </w:rPr>
              <w:instrText xml:space="preserve"> FILLIN  "Введите дату документа" \* MERGEFORMAT </w:instrText>
            </w:r>
            <w:r w:rsidR="00111349" w:rsidRPr="00111349">
              <w:rPr>
                <w:lang w:val="en-US"/>
              </w:rPr>
              <w:fldChar w:fldCharType="separate"/>
            </w:r>
            <w:r w:rsidR="00111349" w:rsidRPr="00111349">
              <w:rPr>
                <w:lang w:val="en-US"/>
              </w:rPr>
              <w:t>20 December 2011</w:t>
            </w:r>
            <w:r w:rsidRPr="00111349">
              <w:rPr>
                <w:lang w:val="en-US"/>
              </w:rPr>
              <w:fldChar w:fldCharType="end"/>
            </w:r>
          </w:p>
          <w:p w:rsidR="00FB1897" w:rsidRPr="00111349" w:rsidRDefault="00FB1897" w:rsidP="00F77538">
            <w:pPr>
              <w:rPr>
                <w:lang w:val="en-US"/>
              </w:rPr>
            </w:pPr>
            <w:r w:rsidRPr="00111349">
              <w:rPr>
                <w:lang w:val="en-US"/>
              </w:rPr>
              <w:t>Russian</w:t>
            </w:r>
          </w:p>
          <w:p w:rsidR="00FB1897" w:rsidRPr="00111349" w:rsidRDefault="00FB1897" w:rsidP="00F77538">
            <w:pPr>
              <w:rPr>
                <w:lang w:val="en-US"/>
              </w:rPr>
            </w:pPr>
            <w:r w:rsidRPr="00111349">
              <w:rPr>
                <w:lang w:val="en-US"/>
              </w:rPr>
              <w:t xml:space="preserve">Original: </w:t>
            </w:r>
            <w:bookmarkStart w:id="1" w:name="ПолеСоСписком2"/>
            <w:r w:rsidRPr="00111349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11349">
              <w:rPr>
                <w:lang w:val="en-US"/>
              </w:rPr>
              <w:instrText xml:space="preserve"> FORMDROPDOWN </w:instrText>
            </w:r>
            <w:r w:rsidRPr="00111349">
              <w:rPr>
                <w:lang w:val="en-US"/>
              </w:rPr>
            </w:r>
            <w:r w:rsidRPr="00111349">
              <w:rPr>
                <w:lang w:val="en-US"/>
              </w:rPr>
              <w:fldChar w:fldCharType="end"/>
            </w:r>
            <w:bookmarkEnd w:id="1"/>
          </w:p>
          <w:p w:rsidR="00FB1897" w:rsidRPr="00245892" w:rsidRDefault="00FB1897" w:rsidP="00F77538"/>
        </w:tc>
      </w:tr>
    </w:tbl>
    <w:p w:rsidR="0058163C" w:rsidRPr="0052608B" w:rsidRDefault="0058163C" w:rsidP="0052608B">
      <w:pPr>
        <w:spacing w:before="120"/>
        <w:rPr>
          <w:b/>
          <w:sz w:val="24"/>
          <w:szCs w:val="24"/>
        </w:rPr>
      </w:pPr>
      <w:r w:rsidRPr="0052608B">
        <w:rPr>
          <w:b/>
          <w:sz w:val="24"/>
          <w:szCs w:val="24"/>
        </w:rPr>
        <w:t xml:space="preserve">Комитет по экономическим, социальным </w:t>
      </w:r>
      <w:r w:rsidR="0052608B" w:rsidRPr="0052608B">
        <w:rPr>
          <w:b/>
          <w:sz w:val="24"/>
          <w:szCs w:val="24"/>
        </w:rPr>
        <w:br/>
      </w:r>
      <w:r w:rsidRPr="0052608B">
        <w:rPr>
          <w:b/>
          <w:sz w:val="24"/>
          <w:szCs w:val="24"/>
        </w:rPr>
        <w:t>и культурным правам</w:t>
      </w:r>
    </w:p>
    <w:p w:rsidR="0058163C" w:rsidRPr="0058163C" w:rsidRDefault="0058163C" w:rsidP="0058163C">
      <w:pPr>
        <w:rPr>
          <w:b/>
        </w:rPr>
      </w:pPr>
      <w:proofErr w:type="spellStart"/>
      <w:r w:rsidRPr="0058163C">
        <w:rPr>
          <w:b/>
        </w:rPr>
        <w:t>Предсессионная</w:t>
      </w:r>
      <w:proofErr w:type="spellEnd"/>
      <w:r w:rsidRPr="0058163C">
        <w:rPr>
          <w:b/>
        </w:rPr>
        <w:t xml:space="preserve"> рабочая группа</w:t>
      </w:r>
    </w:p>
    <w:p w:rsidR="0058163C" w:rsidRPr="0058163C" w:rsidRDefault="0058163C" w:rsidP="0058163C">
      <w:r w:rsidRPr="0058163C">
        <w:t>5−9 декабря 2011 года</w:t>
      </w:r>
    </w:p>
    <w:p w:rsidR="0058163C" w:rsidRPr="0058163C" w:rsidRDefault="0058163C" w:rsidP="0058163C">
      <w:pPr>
        <w:rPr>
          <w:b/>
        </w:rPr>
      </w:pPr>
    </w:p>
    <w:p w:rsidR="0058163C" w:rsidRPr="0058163C" w:rsidRDefault="0052608B" w:rsidP="0052608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 xml:space="preserve">Осуществление Международного пакта </w:t>
      </w:r>
      <w:r w:rsidRPr="0052608B">
        <w:br/>
      </w:r>
      <w:r w:rsidR="0058163C" w:rsidRPr="0058163C">
        <w:t>об экономических, социальных и культурных правах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 xml:space="preserve">Перечень вопросов, которые надлежит затронуть в связи </w:t>
      </w:r>
      <w:r w:rsidRPr="0052608B">
        <w:br/>
      </w:r>
      <w:r w:rsidR="0058163C" w:rsidRPr="0058163C">
        <w:t xml:space="preserve">с рассмотрением первоначального доклада Мавритании </w:t>
      </w:r>
      <w:r w:rsidRPr="0052608B">
        <w:br/>
      </w:r>
      <w:r w:rsidR="0058163C" w:rsidRPr="0058163C">
        <w:t xml:space="preserve">в отношении статей 1−15 Международного пакта </w:t>
      </w:r>
      <w:r w:rsidR="00670DAB" w:rsidRPr="00670DAB">
        <w:br/>
      </w:r>
      <w:r w:rsidR="0058163C" w:rsidRPr="0058163C">
        <w:t>об экономических, социальных и культурных правах (Е/С.12/</w:t>
      </w:r>
      <w:r w:rsidR="0058163C" w:rsidRPr="0058163C">
        <w:rPr>
          <w:lang w:val="en-US"/>
        </w:rPr>
        <w:t>MRT</w:t>
      </w:r>
      <w:r w:rsidR="0058163C" w:rsidRPr="0058163C">
        <w:t>/1)</w:t>
      </w:r>
    </w:p>
    <w:p w:rsidR="0058163C" w:rsidRPr="0058163C" w:rsidRDefault="0052608B" w:rsidP="0052608B">
      <w:pPr>
        <w:pStyle w:val="HChGR"/>
      </w:pPr>
      <w:r w:rsidRPr="00670DAB">
        <w:tab/>
      </w:r>
      <w:r w:rsidR="0058163C" w:rsidRPr="0058163C">
        <w:rPr>
          <w:lang w:val="en-US"/>
        </w:rPr>
        <w:t>I</w:t>
      </w:r>
      <w:r w:rsidR="0058163C" w:rsidRPr="0058163C">
        <w:t>.</w:t>
      </w:r>
      <w:r w:rsidR="0058163C" w:rsidRPr="0058163C">
        <w:tab/>
        <w:t>Общая информация</w:t>
      </w:r>
    </w:p>
    <w:p w:rsidR="0058163C" w:rsidRPr="0058163C" w:rsidRDefault="0058163C" w:rsidP="0052608B">
      <w:pPr>
        <w:pStyle w:val="SingleTxtGR"/>
      </w:pPr>
      <w:r w:rsidRPr="0058163C">
        <w:t>1.</w:t>
      </w:r>
      <w:r w:rsidRPr="0058163C">
        <w:tab/>
        <w:t>Просьба сообщить Комитету, можно ли ссылаться в национальных судах на провозглашенные в Пакте экономические, социальные и культурные права. Просьба привести примеры.</w:t>
      </w:r>
    </w:p>
    <w:p w:rsidR="0058163C" w:rsidRPr="0058163C" w:rsidRDefault="0058163C" w:rsidP="0052608B">
      <w:pPr>
        <w:pStyle w:val="SingleTxtGR"/>
      </w:pPr>
      <w:r w:rsidRPr="0058163C">
        <w:t>2.</w:t>
      </w:r>
      <w:r w:rsidRPr="0058163C">
        <w:tab/>
        <w:t xml:space="preserve">Просьба </w:t>
      </w:r>
      <w:r w:rsidR="00670DAB">
        <w:t>сообщить</w:t>
      </w:r>
      <w:r w:rsidRPr="0058163C">
        <w:t>, какие меры были приняты государством-участником для обеспечения того, чтобы традиционные нормы исламского шариата и обы</w:t>
      </w:r>
      <w:r w:rsidRPr="0058163C">
        <w:t>ч</w:t>
      </w:r>
      <w:r w:rsidRPr="0058163C">
        <w:t>ного права не оказывали негативного воздействия на осуществление прово</w:t>
      </w:r>
      <w:r w:rsidRPr="0058163C">
        <w:t>з</w:t>
      </w:r>
      <w:r w:rsidRPr="0058163C">
        <w:t xml:space="preserve">глашенных в Пакте экономических, социальных и культурных прав. </w:t>
      </w:r>
    </w:p>
    <w:p w:rsidR="0058163C" w:rsidRPr="0058163C" w:rsidRDefault="0052608B" w:rsidP="0052608B">
      <w:pPr>
        <w:pStyle w:val="HChGR"/>
      </w:pPr>
      <w:r w:rsidRPr="00670DAB">
        <w:tab/>
      </w:r>
      <w:r w:rsidR="0058163C" w:rsidRPr="0058163C">
        <w:rPr>
          <w:lang w:val="en-US"/>
        </w:rPr>
        <w:t>II</w:t>
      </w:r>
      <w:r w:rsidR="0058163C" w:rsidRPr="0058163C">
        <w:t>.</w:t>
      </w:r>
      <w:r w:rsidR="0058163C" w:rsidRPr="0058163C">
        <w:tab/>
        <w:t>Вопросы, касающиеся общих положений Пакта (статьи 1−5)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>Статья 2, пункт 2</w:t>
      </w:r>
      <w:r w:rsidR="00670DAB">
        <w:br/>
      </w:r>
      <w:proofErr w:type="spellStart"/>
      <w:r w:rsidR="0058163C" w:rsidRPr="0058163C">
        <w:t>Недискриминация</w:t>
      </w:r>
      <w:proofErr w:type="spellEnd"/>
    </w:p>
    <w:p w:rsidR="0058163C" w:rsidRPr="0058163C" w:rsidRDefault="0058163C" w:rsidP="0052608B">
      <w:pPr>
        <w:pStyle w:val="SingleTxtGR"/>
      </w:pPr>
      <w:r w:rsidRPr="0058163C">
        <w:t>3.</w:t>
      </w:r>
      <w:r w:rsidRPr="0058163C">
        <w:tab/>
        <w:t>Просьба представить данные о жалобах и судебных делах, возбужденных в соответствии с Законом 2007/48, криминализирующим рабство и предусма</w:t>
      </w:r>
      <w:r w:rsidRPr="0058163C">
        <w:t>т</w:t>
      </w:r>
      <w:r w:rsidRPr="0058163C">
        <w:t xml:space="preserve">ривающим наказания за практику рабства. Кроме того, просьба </w:t>
      </w:r>
      <w:r w:rsidR="00670DAB">
        <w:t>про</w:t>
      </w:r>
      <w:r w:rsidRPr="0058163C">
        <w:t>информир</w:t>
      </w:r>
      <w:r w:rsidRPr="0058163C">
        <w:t>о</w:t>
      </w:r>
      <w:r w:rsidRPr="0058163C">
        <w:t xml:space="preserve">вать Комитет о трудностях, связанных с применением на практике этого Закона. Просьба также </w:t>
      </w:r>
      <w:r w:rsidR="00670DAB">
        <w:t xml:space="preserve">сообщить </w:t>
      </w:r>
      <w:r w:rsidRPr="0058163C">
        <w:t>Комитет</w:t>
      </w:r>
      <w:r w:rsidR="00670DAB">
        <w:t>у</w:t>
      </w:r>
      <w:r w:rsidRPr="0058163C">
        <w:t xml:space="preserve"> о том, каким образом государство-участник обеспечивает, чтобы принятые законы и стратегии не оказывали дискримин</w:t>
      </w:r>
      <w:r w:rsidRPr="0058163C">
        <w:t>а</w:t>
      </w:r>
      <w:r w:rsidRPr="0058163C">
        <w:t>ционного воздействия на так называемых рабов, бывших рабов и лиц, чьи р</w:t>
      </w:r>
      <w:r w:rsidRPr="0058163C">
        <w:t>о</w:t>
      </w:r>
      <w:r w:rsidRPr="0058163C">
        <w:t xml:space="preserve">дители были рабами. </w:t>
      </w:r>
    </w:p>
    <w:p w:rsidR="0058163C" w:rsidRPr="0058163C" w:rsidRDefault="0058163C" w:rsidP="0052608B">
      <w:pPr>
        <w:pStyle w:val="SingleTxtGR"/>
      </w:pPr>
      <w:r w:rsidRPr="0058163C">
        <w:t>4.</w:t>
      </w:r>
      <w:r w:rsidRPr="0058163C">
        <w:tab/>
        <w:t>Просьба представить информацию о мерах, принятых с целью осущест</w:t>
      </w:r>
      <w:r w:rsidRPr="0058163C">
        <w:t>в</w:t>
      </w:r>
      <w:r w:rsidRPr="0058163C">
        <w:t>ления права на труд, права на охрану здоровья и прав</w:t>
      </w:r>
      <w:r w:rsidR="00670DAB">
        <w:t>а</w:t>
      </w:r>
      <w:r w:rsidRPr="0058163C">
        <w:t xml:space="preserve"> на образование инвал</w:t>
      </w:r>
      <w:r w:rsidRPr="0058163C">
        <w:t>и</w:t>
      </w:r>
      <w:r w:rsidRPr="0058163C">
        <w:t xml:space="preserve">дов. </w:t>
      </w:r>
    </w:p>
    <w:p w:rsidR="0058163C" w:rsidRPr="0058163C" w:rsidRDefault="0052608B" w:rsidP="0052608B">
      <w:pPr>
        <w:pStyle w:val="H1GR"/>
      </w:pPr>
      <w:r w:rsidRPr="00670DAB">
        <w:tab/>
      </w:r>
      <w:r w:rsidRPr="00670DAB">
        <w:tab/>
      </w:r>
      <w:r w:rsidR="0058163C" w:rsidRPr="0058163C">
        <w:t>Статья 3</w:t>
      </w:r>
      <w:r w:rsidR="00670DAB">
        <w:br/>
      </w:r>
      <w:r w:rsidR="0058163C" w:rsidRPr="0058163C">
        <w:t>Равные права мужчин и женщин</w:t>
      </w:r>
    </w:p>
    <w:p w:rsidR="0058163C" w:rsidRPr="0058163C" w:rsidRDefault="0058163C" w:rsidP="0052608B">
      <w:pPr>
        <w:pStyle w:val="SingleTxtGR"/>
      </w:pPr>
      <w:r w:rsidRPr="0058163C">
        <w:t>5.</w:t>
      </w:r>
      <w:r w:rsidRPr="0058163C">
        <w:tab/>
        <w:t xml:space="preserve">Просьба </w:t>
      </w:r>
      <w:r w:rsidR="004D79B5">
        <w:t>про</w:t>
      </w:r>
      <w:r w:rsidRPr="0058163C">
        <w:t xml:space="preserve">информировать Комитет о мерах, принятых государством-участником для обеспечения того, чтобы все принимаемые им законодательные или иные меры соответствовали положениям статьи 3 Пакта о равных правах мужчин и женщин, и о достигнутых результатах. </w:t>
      </w:r>
    </w:p>
    <w:p w:rsidR="0058163C" w:rsidRPr="0058163C" w:rsidRDefault="0052608B" w:rsidP="0052608B">
      <w:pPr>
        <w:pStyle w:val="HChGR"/>
      </w:pPr>
      <w:r w:rsidRPr="004D79B5">
        <w:tab/>
      </w:r>
      <w:r w:rsidR="0058163C" w:rsidRPr="0058163C">
        <w:rPr>
          <w:lang w:val="en-US"/>
        </w:rPr>
        <w:t>III</w:t>
      </w:r>
      <w:r w:rsidR="0058163C" w:rsidRPr="0058163C">
        <w:t>.</w:t>
      </w:r>
      <w:r w:rsidR="0058163C" w:rsidRPr="0058163C">
        <w:tab/>
        <w:t>Вопросы, касающиеся конкретных положений Пакта (статьи 6−15)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>Статья 6</w:t>
      </w:r>
      <w:r w:rsidR="004D79B5">
        <w:br/>
      </w:r>
      <w:r w:rsidR="0058163C" w:rsidRPr="0058163C">
        <w:t>Право на труд</w:t>
      </w:r>
    </w:p>
    <w:p w:rsidR="0058163C" w:rsidRPr="0058163C" w:rsidRDefault="0058163C" w:rsidP="0052608B">
      <w:pPr>
        <w:pStyle w:val="SingleTxtGR"/>
      </w:pPr>
      <w:r w:rsidRPr="0058163C">
        <w:t>6.</w:t>
      </w:r>
      <w:r w:rsidRPr="0058163C">
        <w:tab/>
        <w:t>Просьба представить информацию о любых промежуточных результатах, достигнутых благодаря осуществлению Национальной стратегии в области з</w:t>
      </w:r>
      <w:r w:rsidRPr="0058163C">
        <w:t>а</w:t>
      </w:r>
      <w:r w:rsidRPr="0058163C">
        <w:t xml:space="preserve">нятости на 2008−2012 годы. Просьба также </w:t>
      </w:r>
      <w:r w:rsidR="004D79B5">
        <w:t>сообщить</w:t>
      </w:r>
      <w:r w:rsidRPr="0058163C">
        <w:t xml:space="preserve">, в какой степени эта Стратегия позволила решить проблемы безработицы среди женщин и доступа к трудоустройству обездоленных и </w:t>
      </w:r>
      <w:proofErr w:type="spellStart"/>
      <w:r w:rsidRPr="0058163C">
        <w:t>маргинализованных</w:t>
      </w:r>
      <w:proofErr w:type="spellEnd"/>
      <w:r w:rsidRPr="0058163C">
        <w:t xml:space="preserve"> индивидуумов и групп, о к</w:t>
      </w:r>
      <w:r w:rsidRPr="0058163C">
        <w:t>о</w:t>
      </w:r>
      <w:r w:rsidRPr="0058163C">
        <w:t xml:space="preserve">торых упоминалось в пункте 140 доклада государства-участника. </w:t>
      </w:r>
    </w:p>
    <w:p w:rsidR="0058163C" w:rsidRPr="0058163C" w:rsidRDefault="0052608B" w:rsidP="0052608B">
      <w:pPr>
        <w:pStyle w:val="H1GR"/>
      </w:pPr>
      <w:r w:rsidRPr="004D79B5">
        <w:tab/>
      </w:r>
      <w:r w:rsidRPr="004D79B5">
        <w:tab/>
      </w:r>
      <w:r w:rsidR="0058163C" w:rsidRPr="0058163C">
        <w:t>Статья 7</w:t>
      </w:r>
      <w:r w:rsidR="004D79B5">
        <w:br/>
      </w:r>
      <w:r w:rsidR="0058163C" w:rsidRPr="0058163C">
        <w:t>Право на справедливые и благоприятные условия труда</w:t>
      </w:r>
    </w:p>
    <w:p w:rsidR="0058163C" w:rsidRPr="0058163C" w:rsidRDefault="0058163C" w:rsidP="0052608B">
      <w:pPr>
        <w:pStyle w:val="SingleTxtGR"/>
      </w:pPr>
      <w:r w:rsidRPr="0058163C">
        <w:t>7.</w:t>
      </w:r>
      <w:r w:rsidRPr="0058163C">
        <w:tab/>
        <w:t xml:space="preserve">Просьба </w:t>
      </w:r>
      <w:r w:rsidR="004D79B5">
        <w:t>про</w:t>
      </w:r>
      <w:r w:rsidRPr="0058163C">
        <w:t>информировать Комитет о том, обеспечивает ли минимал</w:t>
      </w:r>
      <w:r w:rsidRPr="0058163C">
        <w:t>ь</w:t>
      </w:r>
      <w:r w:rsidRPr="0058163C">
        <w:t xml:space="preserve">ная зарплата достойный уровень жизни для трудящихся и их семей. Просьба также </w:t>
      </w:r>
      <w:r w:rsidR="004D79B5">
        <w:t>сообщить о</w:t>
      </w:r>
      <w:r w:rsidRPr="0058163C">
        <w:t xml:space="preserve"> приняты</w:t>
      </w:r>
      <w:r w:rsidR="004D79B5">
        <w:t>х</w:t>
      </w:r>
      <w:r w:rsidRPr="0058163C">
        <w:t xml:space="preserve"> государством-участником законодательны</w:t>
      </w:r>
      <w:r w:rsidR="004D79B5">
        <w:t>х</w:t>
      </w:r>
      <w:r w:rsidRPr="0058163C">
        <w:t xml:space="preserve"> или други</w:t>
      </w:r>
      <w:r w:rsidR="004D79B5">
        <w:t>х</w:t>
      </w:r>
      <w:r w:rsidRPr="0058163C">
        <w:t xml:space="preserve"> мер</w:t>
      </w:r>
      <w:r w:rsidR="004D79B5">
        <w:t>ах</w:t>
      </w:r>
      <w:r w:rsidRPr="0058163C">
        <w:t>, направленны</w:t>
      </w:r>
      <w:r w:rsidR="004D79B5">
        <w:t>х</w:t>
      </w:r>
      <w:r w:rsidRPr="0058163C">
        <w:t xml:space="preserve"> на решение проблемы профессиональных травм и заболеваний в различных отраслях, а также на осуществление контроля за н</w:t>
      </w:r>
      <w:r w:rsidRPr="0058163C">
        <w:t>е</w:t>
      </w:r>
      <w:r w:rsidRPr="0058163C">
        <w:t>счастными случаями на раб</w:t>
      </w:r>
      <w:r w:rsidRPr="0058163C">
        <w:t>о</w:t>
      </w:r>
      <w:r w:rsidRPr="0058163C">
        <w:t>чем месте.</w:t>
      </w:r>
    </w:p>
    <w:p w:rsidR="0058163C" w:rsidRPr="0058163C" w:rsidRDefault="0052608B" w:rsidP="0052608B">
      <w:pPr>
        <w:pStyle w:val="H1GR"/>
      </w:pPr>
      <w:r w:rsidRPr="004D79B5">
        <w:tab/>
      </w:r>
      <w:r w:rsidRPr="004D79B5">
        <w:tab/>
      </w:r>
      <w:r w:rsidR="0058163C" w:rsidRPr="0058163C">
        <w:t>Статья 8</w:t>
      </w:r>
      <w:r w:rsidR="004D79B5">
        <w:br/>
      </w:r>
      <w:r w:rsidR="0058163C" w:rsidRPr="0058163C">
        <w:t>Профсоюзные права</w:t>
      </w:r>
    </w:p>
    <w:p w:rsidR="0058163C" w:rsidRPr="0058163C" w:rsidRDefault="0058163C" w:rsidP="0052608B">
      <w:pPr>
        <w:pStyle w:val="SingleTxtGR"/>
      </w:pPr>
      <w:r w:rsidRPr="0058163C">
        <w:t>8.</w:t>
      </w:r>
      <w:r w:rsidRPr="0058163C">
        <w:tab/>
        <w:t xml:space="preserve">Просьба сообщить о мерах, принятых с целью гарантирования свободы и плюрализма профсоюзов. Просьба </w:t>
      </w:r>
      <w:r w:rsidR="004D79B5">
        <w:t>про</w:t>
      </w:r>
      <w:r w:rsidRPr="0058163C">
        <w:t>информировать также Комитет о том, к</w:t>
      </w:r>
      <w:r w:rsidRPr="0058163C">
        <w:t>а</w:t>
      </w:r>
      <w:r w:rsidRPr="0058163C">
        <w:t xml:space="preserve">ким образом организована система профсоюзов и существуют ли какие-либо ограничения в отношении права на ведение коллективных переговоров. </w:t>
      </w:r>
    </w:p>
    <w:p w:rsidR="0058163C" w:rsidRPr="0058163C" w:rsidRDefault="0052608B" w:rsidP="0052608B">
      <w:pPr>
        <w:pStyle w:val="H1GR"/>
      </w:pPr>
      <w:r w:rsidRPr="004D79B5">
        <w:tab/>
      </w:r>
      <w:r w:rsidRPr="004D79B5">
        <w:tab/>
      </w:r>
      <w:r w:rsidR="0058163C" w:rsidRPr="0058163C">
        <w:t>Статья 9</w:t>
      </w:r>
      <w:r w:rsidR="004D79B5">
        <w:br/>
      </w:r>
      <w:r w:rsidR="0058163C" w:rsidRPr="0058163C">
        <w:t>Право на социальное обеспечение</w:t>
      </w:r>
    </w:p>
    <w:p w:rsidR="0058163C" w:rsidRPr="0058163C" w:rsidRDefault="0058163C" w:rsidP="0052608B">
      <w:pPr>
        <w:pStyle w:val="SingleTxtGR"/>
      </w:pPr>
      <w:r w:rsidRPr="0058163C">
        <w:t>9.</w:t>
      </w:r>
      <w:r w:rsidRPr="0058163C">
        <w:tab/>
        <w:t xml:space="preserve">Просьба </w:t>
      </w:r>
      <w:r w:rsidR="004D79B5">
        <w:t>про</w:t>
      </w:r>
      <w:r w:rsidRPr="0058163C">
        <w:t>информировать Комитет о процентной дол</w:t>
      </w:r>
      <w:r w:rsidR="004D79B5">
        <w:t>е</w:t>
      </w:r>
      <w:r w:rsidRPr="0058163C">
        <w:t xml:space="preserve"> населения, не охваченной социальным обеспечением. Просьба </w:t>
      </w:r>
      <w:r w:rsidR="00C821C1">
        <w:t>про</w:t>
      </w:r>
      <w:r w:rsidRPr="0058163C">
        <w:t>информировать также К</w:t>
      </w:r>
      <w:r w:rsidRPr="0058163C">
        <w:t>о</w:t>
      </w:r>
      <w:r w:rsidRPr="0058163C">
        <w:t>митет о том, были ли приняты меры для повышения степени охвата социал</w:t>
      </w:r>
      <w:r w:rsidRPr="0058163C">
        <w:t>ь</w:t>
      </w:r>
      <w:r w:rsidRPr="0058163C">
        <w:t>ным обеспечением лиц, охватываемых различными программами, включая бе</w:t>
      </w:r>
      <w:r w:rsidRPr="0058163C">
        <w:t>з</w:t>
      </w:r>
      <w:r w:rsidRPr="0058163C">
        <w:t>работных, а также сообщить о рисках и чрезвычайных ситуациях, в которых обеспечивается защита.</w:t>
      </w:r>
    </w:p>
    <w:p w:rsidR="0058163C" w:rsidRPr="0058163C" w:rsidRDefault="0052608B" w:rsidP="0052608B">
      <w:pPr>
        <w:pStyle w:val="H1GR"/>
      </w:pPr>
      <w:r w:rsidRPr="00C821C1">
        <w:tab/>
      </w:r>
      <w:r w:rsidRPr="00C821C1">
        <w:tab/>
      </w:r>
      <w:r w:rsidR="0058163C" w:rsidRPr="0058163C">
        <w:t>Статья 10</w:t>
      </w:r>
      <w:r w:rsidR="00C821C1">
        <w:br/>
        <w:t>Охрана</w:t>
      </w:r>
      <w:r w:rsidR="0058163C" w:rsidRPr="0058163C">
        <w:t xml:space="preserve"> семьи, матери и ребенка</w:t>
      </w:r>
    </w:p>
    <w:p w:rsidR="0058163C" w:rsidRPr="0058163C" w:rsidRDefault="0058163C" w:rsidP="0052608B">
      <w:pPr>
        <w:pStyle w:val="SingleTxtGR"/>
      </w:pPr>
      <w:r w:rsidRPr="0058163C">
        <w:t>10.</w:t>
      </w:r>
      <w:r w:rsidRPr="0058163C">
        <w:tab/>
        <w:t xml:space="preserve">Просьба </w:t>
      </w:r>
      <w:r w:rsidR="00C821C1">
        <w:t>про</w:t>
      </w:r>
      <w:r w:rsidRPr="0058163C">
        <w:t>информировать Комитет о воздействии мер, принятых с ц</w:t>
      </w:r>
      <w:r w:rsidRPr="0058163C">
        <w:t>е</w:t>
      </w:r>
      <w:r w:rsidRPr="0058163C">
        <w:t xml:space="preserve">лью решения проблемы детского труда, в частности мер, принятых в наиболее затрагиваемых </w:t>
      </w:r>
      <w:r w:rsidR="00C821C1">
        <w:t xml:space="preserve">этой проблемой </w:t>
      </w:r>
      <w:r w:rsidRPr="0058163C">
        <w:t xml:space="preserve">регионах. </w:t>
      </w:r>
    </w:p>
    <w:p w:rsidR="0058163C" w:rsidRPr="0058163C" w:rsidRDefault="0058163C" w:rsidP="0052608B">
      <w:pPr>
        <w:pStyle w:val="SingleTxtGR"/>
      </w:pPr>
      <w:r w:rsidRPr="0058163C">
        <w:t>11.</w:t>
      </w:r>
      <w:r w:rsidRPr="0058163C">
        <w:tab/>
        <w:t>Просьба представить информацию о принятых законодательных или др</w:t>
      </w:r>
      <w:r w:rsidRPr="0058163C">
        <w:t>у</w:t>
      </w:r>
      <w:r w:rsidRPr="0058163C">
        <w:t>гих мерах по борьбе с проблемами насилия в семье, калечащих операций на женских половых органах, изнасилований и торговли людьми, а также о до</w:t>
      </w:r>
      <w:r w:rsidRPr="0058163C">
        <w:t>с</w:t>
      </w:r>
      <w:r w:rsidRPr="0058163C">
        <w:t xml:space="preserve">тигнутых результатах. 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>Статья 11</w:t>
      </w:r>
      <w:r w:rsidR="0058163C" w:rsidRPr="0058163C">
        <w:br/>
        <w:t xml:space="preserve">Право на достаточный </w:t>
      </w:r>
      <w:r w:rsidR="00C821C1">
        <w:t xml:space="preserve">жизненный </w:t>
      </w:r>
      <w:r w:rsidR="0058163C" w:rsidRPr="0058163C">
        <w:t>уровень</w:t>
      </w:r>
    </w:p>
    <w:p w:rsidR="0058163C" w:rsidRPr="0058163C" w:rsidRDefault="0058163C" w:rsidP="0052608B">
      <w:pPr>
        <w:pStyle w:val="SingleTxtGR"/>
      </w:pPr>
      <w:r w:rsidRPr="0058163C">
        <w:t>12.</w:t>
      </w:r>
      <w:r w:rsidRPr="0058163C">
        <w:tab/>
        <w:t>Просьба представить Комитету информацию о минимальном прожито</w:t>
      </w:r>
      <w:r w:rsidRPr="0058163C">
        <w:t>ч</w:t>
      </w:r>
      <w:r w:rsidRPr="0058163C">
        <w:t xml:space="preserve">ном </w:t>
      </w:r>
      <w:r w:rsidR="00C821C1">
        <w:t>уровне</w:t>
      </w:r>
      <w:r w:rsidRPr="0058163C">
        <w:t xml:space="preserve"> в государстве-участнике. Просьба также сообщить, какое воздейс</w:t>
      </w:r>
      <w:r w:rsidRPr="0058163C">
        <w:t>т</w:t>
      </w:r>
      <w:r w:rsidRPr="0058163C">
        <w:t>вие оказали инициативы по сокращению масштабов нищеты на снижение выс</w:t>
      </w:r>
      <w:r w:rsidRPr="0058163C">
        <w:t>о</w:t>
      </w:r>
      <w:r w:rsidRPr="0058163C">
        <w:t>кой доли лиц, живущих в условиях нищеты и крайней нищеты.</w:t>
      </w:r>
    </w:p>
    <w:p w:rsidR="0058163C" w:rsidRPr="0058163C" w:rsidRDefault="0058163C" w:rsidP="0052608B">
      <w:pPr>
        <w:pStyle w:val="SingleTxtGR"/>
      </w:pPr>
      <w:r w:rsidRPr="0058163C">
        <w:t>13.</w:t>
      </w:r>
      <w:r w:rsidRPr="0058163C">
        <w:tab/>
        <w:t>Просьба представить Комитету информацию о том, каким образом в ра</w:t>
      </w:r>
      <w:r w:rsidRPr="0058163C">
        <w:t>м</w:t>
      </w:r>
      <w:r w:rsidRPr="0058163C">
        <w:t>ках процесса принятия решений по соглашениям о рыболовстве, которое явл</w:t>
      </w:r>
      <w:r w:rsidRPr="0058163C">
        <w:t>я</w:t>
      </w:r>
      <w:r w:rsidRPr="0058163C">
        <w:t>ется основным источником доходов в государстве-участнике, принимается во внимание обязательство государства-участника обеспечить право на питание всего населения страны и будущих поколений, а также право рыбаков на до</w:t>
      </w:r>
      <w:r w:rsidRPr="0058163C">
        <w:t>с</w:t>
      </w:r>
      <w:r w:rsidRPr="0058163C">
        <w:t>тойный заработок.</w:t>
      </w:r>
    </w:p>
    <w:p w:rsidR="0058163C" w:rsidRPr="0058163C" w:rsidRDefault="0058163C" w:rsidP="0052608B">
      <w:pPr>
        <w:pStyle w:val="SingleTxtGR"/>
      </w:pPr>
      <w:r w:rsidRPr="0058163C">
        <w:t>14.</w:t>
      </w:r>
      <w:r w:rsidRPr="0058163C">
        <w:tab/>
        <w:t>Просьба представить информацию о воздействии мер, принятых с целью решения проблемы большого числа неформальных поселений в государстве-участнике, осуществление которых приводит к принудительным выселениям. Просьба также проинформировать Комитет о числе случаев принудительных выселений и числе бездомных в государстве-участнике.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>Статья 12</w:t>
      </w:r>
      <w:r w:rsidR="0058163C" w:rsidRPr="0058163C">
        <w:br/>
        <w:t>Право на физическое и психическое здоровье</w:t>
      </w:r>
    </w:p>
    <w:p w:rsidR="0058163C" w:rsidRPr="0058163C" w:rsidRDefault="0058163C" w:rsidP="0052608B">
      <w:pPr>
        <w:pStyle w:val="SingleTxtGR"/>
      </w:pPr>
      <w:r w:rsidRPr="0058163C">
        <w:t>15.</w:t>
      </w:r>
      <w:r w:rsidRPr="0058163C">
        <w:tab/>
        <w:t xml:space="preserve">Просьба </w:t>
      </w:r>
      <w:r w:rsidR="00CD26DD">
        <w:t>про</w:t>
      </w:r>
      <w:r w:rsidRPr="0058163C">
        <w:t>информировать Комитет о воздействии любых целевых мер, принятых в целях расшир</w:t>
      </w:r>
      <w:r w:rsidRPr="0058163C">
        <w:t>е</w:t>
      </w:r>
      <w:r w:rsidRPr="0058163C">
        <w:t xml:space="preserve">ния доступа к услугам в области здравоохранения и повышения степени их доступности </w:t>
      </w:r>
      <w:r w:rsidR="00CD26DD">
        <w:t xml:space="preserve">по цене </w:t>
      </w:r>
      <w:r w:rsidRPr="0058163C">
        <w:t xml:space="preserve">для наиболее обездоленных и </w:t>
      </w:r>
      <w:proofErr w:type="spellStart"/>
      <w:r w:rsidRPr="0058163C">
        <w:t>ма</w:t>
      </w:r>
      <w:r w:rsidRPr="0058163C">
        <w:t>р</w:t>
      </w:r>
      <w:r w:rsidRPr="0058163C">
        <w:t>гинализованных</w:t>
      </w:r>
      <w:proofErr w:type="spellEnd"/>
      <w:r w:rsidRPr="0058163C">
        <w:t xml:space="preserve"> индивидуумов и групп, о чем говорилось в пункте 248 доклада государства-участника. Просьба представить также информацию по вопросу о том, в какой мере государству-участнику удалось решить проблему, связанную с обнаруженной в 2000 году дискриминацией в связи с непомерно большим брем</w:t>
      </w:r>
      <w:r w:rsidRPr="0058163C">
        <w:t>е</w:t>
      </w:r>
      <w:r w:rsidRPr="0058163C">
        <w:t xml:space="preserve">нем расходов на медицинское обслуживание для наиболее обездоленных и </w:t>
      </w:r>
      <w:proofErr w:type="spellStart"/>
      <w:r w:rsidRPr="0058163C">
        <w:t>маргинализованных</w:t>
      </w:r>
      <w:proofErr w:type="spellEnd"/>
      <w:r w:rsidRPr="0058163C">
        <w:t xml:space="preserve"> индивидуумов и групп, которые в меньшей степени пол</w:t>
      </w:r>
      <w:r w:rsidRPr="0058163C">
        <w:t>ь</w:t>
      </w:r>
      <w:r w:rsidRPr="0058163C">
        <w:t>зую</w:t>
      </w:r>
      <w:r w:rsidRPr="0058163C">
        <w:t>т</w:t>
      </w:r>
      <w:r w:rsidRPr="0058163C">
        <w:t>ся субсидиями и тратят более значительную долю своих доходов на услуги в области здравоохранения.</w:t>
      </w:r>
    </w:p>
    <w:p w:rsidR="0058163C" w:rsidRPr="0058163C" w:rsidRDefault="0058163C" w:rsidP="0052608B">
      <w:pPr>
        <w:pStyle w:val="SingleTxtGR"/>
      </w:pPr>
      <w:r w:rsidRPr="0058163C">
        <w:t>16.</w:t>
      </w:r>
      <w:r w:rsidRPr="0058163C">
        <w:tab/>
        <w:t>Просьба сообщить, какие меры были приняты государством-участником для обеспечения доступа к услугам в области сексуального и репродуктивного здоровья для всех слоев населения и для поощрения образования по вопросам сексуального и репродуктивного здоровья, в частности для девушек и юношей.</w:t>
      </w:r>
    </w:p>
    <w:p w:rsidR="0058163C" w:rsidRPr="0058163C" w:rsidRDefault="0058163C" w:rsidP="0052608B">
      <w:pPr>
        <w:pStyle w:val="SingleTxtGR"/>
      </w:pPr>
      <w:r w:rsidRPr="0058163C">
        <w:t>17.</w:t>
      </w:r>
      <w:r w:rsidRPr="0058163C">
        <w:tab/>
        <w:t>Просьба представить информацию об услугах, оказываемых в государс</w:t>
      </w:r>
      <w:r w:rsidRPr="0058163C">
        <w:t>т</w:t>
      </w:r>
      <w:r w:rsidRPr="0058163C">
        <w:t>ве-участнике психически больным лицам, в том числе о степени удовлетвор</w:t>
      </w:r>
      <w:r w:rsidRPr="0058163C">
        <w:t>е</w:t>
      </w:r>
      <w:r w:rsidRPr="0058163C">
        <w:t>ния тех потребностей, о которых говорится в пункте 269 доклада государства-участника. Просьба также сообщить Комитету, были ли приняты меры для р</w:t>
      </w:r>
      <w:r w:rsidRPr="0058163C">
        <w:t>е</w:t>
      </w:r>
      <w:r w:rsidRPr="0058163C">
        <w:t>шения проблемы стигматизации, связанной с психическими расстройствами.</w:t>
      </w:r>
    </w:p>
    <w:p w:rsidR="0058163C" w:rsidRPr="0058163C" w:rsidRDefault="0058163C" w:rsidP="0052608B">
      <w:pPr>
        <w:pStyle w:val="SingleTxtGR"/>
      </w:pPr>
      <w:r w:rsidRPr="0058163C">
        <w:t>18.</w:t>
      </w:r>
      <w:r w:rsidRPr="0058163C">
        <w:tab/>
        <w:t>Просьба проинформировать Комитет о воздействии мер, принятых с ц</w:t>
      </w:r>
      <w:r w:rsidRPr="0058163C">
        <w:t>е</w:t>
      </w:r>
      <w:r w:rsidRPr="0058163C">
        <w:t>лью совершенствования системы санитарии в государстве-участнике, включая обработку и удаление твердых отходов и сточных вод, а также в целях регул</w:t>
      </w:r>
      <w:r w:rsidRPr="0058163C">
        <w:t>и</w:t>
      </w:r>
      <w:r w:rsidRPr="0058163C">
        <w:t>рования как государственных, так и частных медицинских услуг для обеспеч</w:t>
      </w:r>
      <w:r w:rsidRPr="0058163C">
        <w:t>е</w:t>
      </w:r>
      <w:r w:rsidRPr="0058163C">
        <w:t>ния соответствия нормам в области гигиены и санитарии.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>Статьи 13 и 14</w:t>
      </w:r>
      <w:r w:rsidR="0058163C" w:rsidRPr="0058163C">
        <w:br/>
        <w:t>Право на образование</w:t>
      </w:r>
    </w:p>
    <w:p w:rsidR="0058163C" w:rsidRPr="0058163C" w:rsidRDefault="0058163C" w:rsidP="0052608B">
      <w:pPr>
        <w:pStyle w:val="SingleTxtGR"/>
      </w:pPr>
      <w:r w:rsidRPr="0058163C">
        <w:t>19.</w:t>
      </w:r>
      <w:r w:rsidRPr="0058163C">
        <w:tab/>
        <w:t>Просьба проинформировать Комитет о мерах, принятых государством-участником для обеспечения того, чтобы число мест в государственных начал</w:t>
      </w:r>
      <w:r w:rsidRPr="0058163C">
        <w:t>ь</w:t>
      </w:r>
      <w:r w:rsidRPr="0058163C">
        <w:t>ных школах являлось достаточным для обеспеч</w:t>
      </w:r>
      <w:r w:rsidRPr="0058163C">
        <w:t>е</w:t>
      </w:r>
      <w:r w:rsidRPr="0058163C">
        <w:t>ния приема в школы всех детей начального школьного возраста. В этой связи просьба указать, гарантирует ли статья 3 Закона № 75-023 и ее применение соблюдение государс</w:t>
      </w:r>
      <w:r w:rsidRPr="0058163C">
        <w:t>т</w:t>
      </w:r>
      <w:r w:rsidRPr="0058163C">
        <w:t>вом-участником своего обязательства по обеспечению наличия и доступности н</w:t>
      </w:r>
      <w:r w:rsidRPr="0058163C">
        <w:t>а</w:t>
      </w:r>
      <w:r w:rsidRPr="0058163C">
        <w:t>чального образования.</w:t>
      </w:r>
    </w:p>
    <w:p w:rsidR="0058163C" w:rsidRPr="0058163C" w:rsidRDefault="0058163C" w:rsidP="0052608B">
      <w:pPr>
        <w:pStyle w:val="SingleTxtGR"/>
      </w:pPr>
      <w:r w:rsidRPr="0058163C">
        <w:t>20.</w:t>
      </w:r>
      <w:r w:rsidRPr="0058163C">
        <w:tab/>
        <w:t>Просьба проинформировать Комитет о доле бюджетных средств, выд</w:t>
      </w:r>
      <w:r w:rsidRPr="0058163C">
        <w:t>е</w:t>
      </w:r>
      <w:r w:rsidRPr="0058163C">
        <w:t>ляемых на нужды высших учебных заведений, о конкретных мерах, принятых по увеличению числа имеющихся в них мест, а та</w:t>
      </w:r>
      <w:r w:rsidRPr="0058163C">
        <w:t>к</w:t>
      </w:r>
      <w:r w:rsidRPr="0058163C">
        <w:t xml:space="preserve">же мерах, принятых для обеспечения того, чтобы число преподавателей соответствовало потребностям студентов. </w:t>
      </w:r>
    </w:p>
    <w:p w:rsidR="0058163C" w:rsidRPr="0058163C" w:rsidRDefault="0052608B" w:rsidP="0052608B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8163C" w:rsidRPr="0058163C">
        <w:t>Статья 15</w:t>
      </w:r>
      <w:r w:rsidR="0058163C" w:rsidRPr="0058163C">
        <w:br/>
        <w:t>Культурные права</w:t>
      </w:r>
    </w:p>
    <w:p w:rsidR="0058163C" w:rsidRPr="0058163C" w:rsidRDefault="0058163C" w:rsidP="0052608B">
      <w:pPr>
        <w:pStyle w:val="SingleTxtGR"/>
      </w:pPr>
      <w:r w:rsidRPr="0058163C">
        <w:t>21.</w:t>
      </w:r>
      <w:r w:rsidRPr="0058163C">
        <w:tab/>
        <w:t>Просьба представить информацию о мерах, принятых в целях поощрения и защиты культурного наследия различных этнических групп в государстве-участнике и облегчения доступа к товарам и усл</w:t>
      </w:r>
      <w:r w:rsidRPr="0058163C">
        <w:t>у</w:t>
      </w:r>
      <w:r w:rsidRPr="0058163C">
        <w:t xml:space="preserve">гам культурного назначения, в частности для обездоленных и </w:t>
      </w:r>
      <w:proofErr w:type="spellStart"/>
      <w:r w:rsidRPr="0058163C">
        <w:t>маргинализованных</w:t>
      </w:r>
      <w:proofErr w:type="spellEnd"/>
      <w:r w:rsidRPr="0058163C">
        <w:t xml:space="preserve"> индивидуумов и групп.</w:t>
      </w:r>
    </w:p>
    <w:p w:rsidR="0058163C" w:rsidRPr="0052608B" w:rsidRDefault="0052608B" w:rsidP="0052608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8163C" w:rsidRPr="0052608B" w:rsidSect="00FB18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584" w:rsidRDefault="00FF6584">
      <w:r>
        <w:rPr>
          <w:lang w:val="en-US"/>
        </w:rPr>
        <w:tab/>
      </w:r>
      <w:r>
        <w:separator/>
      </w:r>
    </w:p>
  </w:endnote>
  <w:endnote w:type="continuationSeparator" w:id="0">
    <w:p w:rsidR="00FF6584" w:rsidRDefault="00FF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AC4" w:rsidRPr="009A6F4A" w:rsidRDefault="00BE1AC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C774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572975">
      <w:rPr>
        <w:lang w:val="en-US"/>
      </w:rPr>
      <w:t>11</w:t>
    </w:r>
    <w:r>
      <w:rPr>
        <w:lang w:val="en-US"/>
      </w:rPr>
      <w:t>-</w:t>
    </w:r>
    <w:r w:rsidR="00572975">
      <w:rPr>
        <w:lang w:val="en-US"/>
      </w:rPr>
      <w:t>47907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AC4" w:rsidRPr="009A6F4A" w:rsidRDefault="00BE1AC4">
    <w:pPr>
      <w:pStyle w:val="Footer"/>
      <w:rPr>
        <w:lang w:val="en-US"/>
      </w:rPr>
    </w:pPr>
    <w:r>
      <w:rPr>
        <w:lang w:val="en-US"/>
      </w:rPr>
      <w:t>GE.</w:t>
    </w:r>
    <w:r w:rsidR="00572975">
      <w:rPr>
        <w:lang w:val="en-US"/>
      </w:rPr>
      <w:t>11</w:t>
    </w:r>
    <w:r>
      <w:rPr>
        <w:lang w:val="en-US"/>
      </w:rPr>
      <w:t>-</w:t>
    </w:r>
    <w:r w:rsidR="00572975">
      <w:rPr>
        <w:lang w:val="en-US"/>
      </w:rPr>
      <w:t>47907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C7745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AC4" w:rsidRPr="009A6F4A" w:rsidRDefault="00BE1AC4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E002C7">
      <w:rPr>
        <w:sz w:val="20"/>
        <w:lang w:val="en-US"/>
      </w:rPr>
      <w:t>1</w:t>
    </w:r>
    <w:r w:rsidR="00111349">
      <w:rPr>
        <w:sz w:val="20"/>
        <w:lang w:val="en-US"/>
      </w:rPr>
      <w:t>1</w:t>
    </w:r>
    <w:r>
      <w:rPr>
        <w:sz w:val="20"/>
        <w:lang w:val="en-US"/>
      </w:rPr>
      <w:t>-</w:t>
    </w:r>
    <w:r w:rsidR="00111349">
      <w:rPr>
        <w:sz w:val="20"/>
        <w:lang w:val="en-US"/>
      </w:rPr>
      <w:t>47907</w:t>
    </w:r>
    <w:r>
      <w:rPr>
        <w:sz w:val="20"/>
        <w:lang w:val="en-US"/>
      </w:rPr>
      <w:t xml:space="preserve">  (R)  </w:t>
    </w:r>
    <w:r w:rsidR="00111349">
      <w:rPr>
        <w:sz w:val="20"/>
        <w:lang w:val="en-US"/>
      </w:rPr>
      <w:t xml:space="preserve"> 130212  130212</w:t>
    </w:r>
    <w:r w:rsidR="00E002C7">
      <w:rPr>
        <w:sz w:val="20"/>
        <w:lang w:val="en-US"/>
      </w:rPr>
      <w:tab/>
    </w:r>
    <w:r w:rsidR="00E002C7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584" w:rsidRPr="00F71F63" w:rsidRDefault="00FF658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F6584" w:rsidRPr="00F71F63" w:rsidRDefault="00FF658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F6584" w:rsidRPr="00635E86" w:rsidRDefault="00FF658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AC4" w:rsidRPr="00E71A0F" w:rsidRDefault="00BE1AC4">
    <w:pPr>
      <w:pStyle w:val="Header"/>
      <w:rPr>
        <w:lang w:val="en-US"/>
      </w:rPr>
    </w:pPr>
    <w:r>
      <w:rPr>
        <w:lang w:val="en-US"/>
      </w:rPr>
      <w:t>E/</w:t>
    </w:r>
    <w:r w:rsidR="00111349">
      <w:rPr>
        <w:lang w:val="en-US"/>
      </w:rPr>
      <w:t>C.12/MRT/Q/1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AC4" w:rsidRPr="009A6F4A" w:rsidRDefault="00BE1AC4">
    <w:pPr>
      <w:pStyle w:val="Header"/>
      <w:rPr>
        <w:lang w:val="en-US"/>
      </w:rPr>
    </w:pPr>
    <w:r>
      <w:rPr>
        <w:lang w:val="en-US"/>
      </w:rPr>
      <w:tab/>
      <w:t>E/</w:t>
    </w:r>
    <w:r w:rsidR="00572975">
      <w:rPr>
        <w:lang w:val="en-US"/>
      </w:rPr>
      <w:t>C.12/MRT/Q/1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34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1349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1803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768"/>
    <w:rsid w:val="003F6CB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308"/>
    <w:rsid w:val="004B19DA"/>
    <w:rsid w:val="004C2A53"/>
    <w:rsid w:val="004C3B35"/>
    <w:rsid w:val="004C43EC"/>
    <w:rsid w:val="004D79B5"/>
    <w:rsid w:val="004E6729"/>
    <w:rsid w:val="004F0E47"/>
    <w:rsid w:val="0051339C"/>
    <w:rsid w:val="0051412F"/>
    <w:rsid w:val="00522B6F"/>
    <w:rsid w:val="0052430E"/>
    <w:rsid w:val="0052608B"/>
    <w:rsid w:val="005276AD"/>
    <w:rsid w:val="00540A9A"/>
    <w:rsid w:val="005433E1"/>
    <w:rsid w:val="00543522"/>
    <w:rsid w:val="00545680"/>
    <w:rsid w:val="0056618E"/>
    <w:rsid w:val="00572975"/>
    <w:rsid w:val="00576F59"/>
    <w:rsid w:val="00577A34"/>
    <w:rsid w:val="00580AAD"/>
    <w:rsid w:val="0058163C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DAB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EBD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27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35B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E1AC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0B1"/>
    <w:rsid w:val="00C663A3"/>
    <w:rsid w:val="00C75CB2"/>
    <w:rsid w:val="00C821C1"/>
    <w:rsid w:val="00C90723"/>
    <w:rsid w:val="00C90D5C"/>
    <w:rsid w:val="00CA609E"/>
    <w:rsid w:val="00CA7DA4"/>
    <w:rsid w:val="00CB31FB"/>
    <w:rsid w:val="00CD26D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2C7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54E"/>
    <w:rsid w:val="00EC0044"/>
    <w:rsid w:val="00EC6B9F"/>
    <w:rsid w:val="00EC7745"/>
    <w:rsid w:val="00EE516D"/>
    <w:rsid w:val="00EF4779"/>
    <w:rsid w:val="00EF4D1B"/>
    <w:rsid w:val="00EF7295"/>
    <w:rsid w:val="00F069D1"/>
    <w:rsid w:val="00F1503D"/>
    <w:rsid w:val="00F16A4F"/>
    <w:rsid w:val="00F22712"/>
    <w:rsid w:val="00F275F5"/>
    <w:rsid w:val="00F33188"/>
    <w:rsid w:val="00F35BDE"/>
    <w:rsid w:val="00F52A0E"/>
    <w:rsid w:val="00F71F63"/>
    <w:rsid w:val="00F77538"/>
    <w:rsid w:val="00F87506"/>
    <w:rsid w:val="00F92C41"/>
    <w:rsid w:val="00FA5522"/>
    <w:rsid w:val="00FA6E4A"/>
    <w:rsid w:val="00FB1897"/>
    <w:rsid w:val="00FB2B35"/>
    <w:rsid w:val="00FC4AE1"/>
    <w:rsid w:val="00FD78A3"/>
    <w:rsid w:val="00FF658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B189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CE%20Big%20letter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 Big letters</Template>
  <TotalTime>0</TotalTime>
  <Pages>4</Pages>
  <Words>1245</Words>
  <Characters>7098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</dc:creator>
  <cp:keywords/>
  <dc:description/>
  <cp:lastModifiedBy>Fedorova</cp:lastModifiedBy>
  <cp:revision>2</cp:revision>
  <cp:lastPrinted>2012-02-13T10:16:00Z</cp:lastPrinted>
  <dcterms:created xsi:type="dcterms:W3CDTF">2012-02-13T10:39:00Z</dcterms:created>
  <dcterms:modified xsi:type="dcterms:W3CDTF">2012-02-13T10:39:00Z</dcterms:modified>
</cp:coreProperties>
</file>